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SY"/>
        </w:rPr>
      </w:pPr>
      <w:bookmarkStart w:id="0" w:name="_GoBack"/>
      <w:bookmarkEnd w:id="0"/>
    </w:p>
    <w:p w:rsidR="005E066B" w:rsidRDefault="00CC3DA7"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en-US"/>
        </w:rPr>
        <mc:AlternateContent>
          <mc:Choice Requires="wps">
            <w:drawing>
              <wp:anchor distT="0" distB="0" distL="114300" distR="114300" simplePos="0" relativeHeight="251654144"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626"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Pr="009C6655" w:rsidRDefault="005F0CF5" w:rsidP="00E3359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833-8</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" filled="f" stroked="f">
                <v:textbox>
                  <w:txbxContent>
                    <w:p w:rsidR="005F0CF5" w:rsidRPr="009C6655" w:rsidRDefault="005F0CF5" w:rsidP="00E3359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833-8</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13/09</w:t>
                      </w:r>
                      <w:r w:rsidRPr="005F01A2">
                        <w:rPr>
                          <w:rFonts w:ascii="Tahoma" w:hAnsi="Tahoma" w:cs="Tahoma"/>
                          <w:b/>
                          <w:bCs/>
                          <w:color w:val="000068"/>
                          <w:sz w:val="24"/>
                          <w:szCs w:val="24"/>
                          <w:lang w:bidi="ar-EG"/>
                        </w:rPr>
                        <w:t>)</w:t>
                      </w:r>
                    </w:p>
                  </w:txbxContent>
                </v:textbox>
              </v:shape>
            </w:pict>
          </mc:Fallback>
        </mc:AlternateContent>
      </w:r>
      <w:r>
        <w:rPr>
          <w:noProof/>
          <w:lang w:eastAsia="en-US"/>
        </w:rPr>
        <mc:AlternateContent>
          <mc:Choice Requires="wps">
            <w:drawing>
              <wp:anchor distT="0" distB="0" distL="114300" distR="114300" simplePos="0" relativeHeight="251653120" behindDoc="0" locked="0" layoutInCell="1" allowOverlap="1">
                <wp:simplePos x="0" y="0"/>
                <wp:positionH relativeFrom="column">
                  <wp:posOffset>377190</wp:posOffset>
                </wp:positionH>
                <wp:positionV relativeFrom="paragraph">
                  <wp:posOffset>4328795</wp:posOffset>
                </wp:positionV>
                <wp:extent cx="5600700" cy="1714500"/>
                <wp:effectExtent l="0" t="0" r="0" b="0"/>
                <wp:wrapNone/>
                <wp:docPr id="625"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Pr="005F01A2" w:rsidRDefault="005F0CF5"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التوهين الناتج عن الغطاء النباتي</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FXuwIAAM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" filled="f" stroked="f">
                <v:textbox>
                  <w:txbxContent>
                    <w:p w:rsidR="005F0CF5" w:rsidRPr="005F01A2" w:rsidRDefault="005F0CF5"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التوهين الناتج عن الغطاء النباتي</w:t>
                      </w:r>
                      <w:r w:rsidRPr="005F01A2">
                        <w:rPr>
                          <w:rFonts w:ascii="Tahoma" w:hAnsi="Tahoma" w:hint="cs"/>
                          <w:b/>
                          <w:bCs/>
                          <w:color w:val="000068"/>
                          <w:sz w:val="40"/>
                          <w:szCs w:val="72"/>
                          <w:rtl/>
                          <w:lang w:bidi="ar-EG"/>
                        </w:rPr>
                        <w:t xml:space="preserve"> </w:t>
                      </w:r>
                    </w:p>
                  </w:txbxContent>
                </v:textbox>
              </v:shape>
            </w:pict>
          </mc:Fallback>
        </mc:AlternateContent>
      </w:r>
      <w:r>
        <w:rPr>
          <w:noProof/>
          <w:lang w:eastAsia="en-US"/>
        </w:rPr>
        <mc:AlternateContent>
          <mc:Choice Requires="wps">
            <w:drawing>
              <wp:anchor distT="0" distB="0" distL="114300" distR="114300" simplePos="0" relativeHeight="251655168"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624"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Pr="005F01A2" w:rsidRDefault="005F0CF5" w:rsidP="00E33593">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5F0CF5" w:rsidRPr="005F01A2" w:rsidRDefault="005F0CF5"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" filled="f" stroked="f">
                <v:textbox>
                  <w:txbxContent>
                    <w:p w:rsidR="005F0CF5" w:rsidRPr="005F01A2" w:rsidRDefault="005F0CF5" w:rsidP="00E33593">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5F0CF5" w:rsidRPr="005F01A2" w:rsidRDefault="005F0CF5"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w:t>
      </w:r>
      <w:r w:rsidR="00707F19">
        <w:rPr>
          <w:rFonts w:hint="cs"/>
          <w:spacing w:val="-2"/>
          <w:sz w:val="20"/>
          <w:szCs w:val="26"/>
          <w:rtl/>
          <w:lang w:bidi="ar-EG"/>
        </w:rPr>
        <w:t xml:space="preserve"> في </w:t>
      </w:r>
      <w:r w:rsidRPr="008113E9">
        <w:rPr>
          <w:rFonts w:hint="cs"/>
          <w:spacing w:val="-2"/>
          <w:sz w:val="20"/>
          <w:szCs w:val="26"/>
          <w:rtl/>
          <w:lang w:bidi="ar-EG"/>
        </w:rPr>
        <w:t>تأمين الترشيد والإنصاف والفعالية والاقتصاد</w:t>
      </w:r>
      <w:r w:rsidR="00707F19">
        <w:rPr>
          <w:rFonts w:hint="cs"/>
          <w:spacing w:val="-2"/>
          <w:sz w:val="20"/>
          <w:szCs w:val="26"/>
          <w:rtl/>
          <w:lang w:bidi="ar-EG"/>
        </w:rPr>
        <w:t xml:space="preserve"> في </w:t>
      </w:r>
      <w:r w:rsidRPr="008113E9">
        <w:rPr>
          <w:rFonts w:hint="cs"/>
          <w:spacing w:val="-2"/>
          <w:sz w:val="20"/>
          <w:szCs w:val="26"/>
          <w:rtl/>
          <w:lang w:bidi="ar-EG"/>
        </w:rPr>
        <w:t>استعمال طيف الترددات الراديوية</w:t>
      </w:r>
      <w:r w:rsidR="00707F19">
        <w:rPr>
          <w:rFonts w:hint="cs"/>
          <w:spacing w:val="-2"/>
          <w:sz w:val="20"/>
          <w:szCs w:val="26"/>
          <w:rtl/>
          <w:lang w:bidi="ar-EG"/>
        </w:rPr>
        <w:t xml:space="preserve"> في </w:t>
      </w:r>
      <w:r w:rsidRPr="008113E9">
        <w:rPr>
          <w:rFonts w:hint="cs"/>
          <w:spacing w:val="-2"/>
          <w:sz w:val="20"/>
          <w:szCs w:val="26"/>
          <w:rtl/>
          <w:lang w:bidi="ar-EG"/>
        </w:rPr>
        <w:t>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w:t>
      </w:r>
      <w:r w:rsidR="00707F19">
        <w:rPr>
          <w:rFonts w:hint="cs"/>
          <w:spacing w:val="-2"/>
          <w:sz w:val="20"/>
          <w:szCs w:val="26"/>
          <w:rtl/>
          <w:lang w:val="ru-RU"/>
        </w:rPr>
        <w:t xml:space="preserve"> في </w:t>
      </w:r>
      <w:r w:rsidRPr="008113E9">
        <w:rPr>
          <w:rFonts w:hint="cs"/>
          <w:spacing w:val="-2"/>
          <w:sz w:val="20"/>
          <w:szCs w:val="26"/>
          <w:rtl/>
          <w:lang w:val="ru-RU"/>
        </w:rPr>
        <w:t>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w:t>
      </w:r>
      <w:r w:rsidR="00707F19">
        <w:rPr>
          <w:rFonts w:hint="cs"/>
          <w:spacing w:val="-2"/>
          <w:sz w:val="20"/>
          <w:szCs w:val="26"/>
          <w:rtl/>
          <w:lang w:bidi="ar-EG"/>
        </w:rPr>
        <w:t xml:space="preserve"> في </w:t>
      </w:r>
      <w:r w:rsidRPr="008113E9">
        <w:rPr>
          <w:rFonts w:hint="cs"/>
          <w:spacing w:val="-2"/>
          <w:sz w:val="20"/>
          <w:szCs w:val="26"/>
          <w:rtl/>
          <w:lang w:bidi="ar-EG"/>
        </w:rPr>
        <w:t xml:space="preserve">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w:t>
      </w:r>
      <w:r w:rsidR="00707F19">
        <w:rPr>
          <w:rFonts w:hint="cs"/>
          <w:spacing w:val="-2"/>
          <w:sz w:val="20"/>
          <w:szCs w:val="26"/>
          <w:rtl/>
          <w:lang w:bidi="ar-EG"/>
        </w:rPr>
        <w:t xml:space="preserve"> في </w:t>
      </w:r>
      <w:r w:rsidRPr="008113E9">
        <w:rPr>
          <w:rFonts w:hint="cs"/>
          <w:spacing w:val="-2"/>
          <w:sz w:val="20"/>
          <w:szCs w:val="26"/>
          <w:rtl/>
          <w:lang w:bidi="ar-EG"/>
        </w:rPr>
        <w:t xml:space="preserve">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(يمكن الاطلاع عليها أيضاً</w:t>
            </w:r>
            <w:r w:rsidR="00707F19">
              <w:rPr>
                <w:rFonts w:hint="cs"/>
                <w:sz w:val="18"/>
                <w:szCs w:val="24"/>
                <w:rtl/>
                <w:lang w:val="ru-RU"/>
              </w:rPr>
              <w:t xml:space="preserve"> في </w:t>
            </w:r>
            <w:r w:rsidRPr="009C6655">
              <w:rPr>
                <w:rFonts w:hint="cs"/>
                <w:sz w:val="18"/>
                <w:szCs w:val="24"/>
                <w:rtl/>
                <w:lang w:val="ru-RU"/>
              </w:rPr>
              <w:t xml:space="preserve">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D7759B">
        <w:trPr>
          <w:jc w:val="center"/>
        </w:trPr>
        <w:tc>
          <w:tcPr>
            <w:tcW w:w="9394" w:type="dxa"/>
            <w:gridSpan w:val="2"/>
            <w:tcBorders>
              <w:left w:val="single" w:sz="12" w:space="0" w:color="000080"/>
              <w:right w:val="single" w:sz="12" w:space="0" w:color="000080"/>
            </w:tcBorders>
            <w:shd w:val="clear" w:color="auto" w:fill="FFFFFF"/>
          </w:tcPr>
          <w:p w:rsidR="00E964C9" w:rsidRPr="00707F19" w:rsidRDefault="00E964C9" w:rsidP="00E964C9">
            <w:pPr>
              <w:tabs>
                <w:tab w:val="left" w:pos="1471"/>
              </w:tabs>
              <w:spacing w:before="20" w:after="40" w:line="240" w:lineRule="exact"/>
              <w:rPr>
                <w:b/>
                <w:bCs/>
                <w:sz w:val="20"/>
                <w:szCs w:val="26"/>
              </w:rPr>
            </w:pPr>
            <w:r w:rsidRPr="00707F19">
              <w:rPr>
                <w:b/>
                <w:bCs/>
                <w:sz w:val="20"/>
                <w:szCs w:val="26"/>
              </w:rPr>
              <w:t>BS</w:t>
            </w:r>
            <w:r w:rsidRPr="00707F19">
              <w:rPr>
                <w:rFonts w:hint="cs"/>
                <w:b/>
                <w:bCs/>
                <w:sz w:val="20"/>
                <w:szCs w:val="26"/>
                <w:rtl/>
              </w:rPr>
              <w:tab/>
            </w:r>
            <w:r w:rsidRPr="00707F19">
              <w:rPr>
                <w:rFonts w:hint="cs"/>
                <w:sz w:val="20"/>
                <w:szCs w:val="26"/>
                <w:rtl/>
              </w:rPr>
              <w:t>الخدمة الإذاعية (الصوتية)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AF6F6E">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AF6F6E">
        <w:trPr>
          <w:jc w:val="center"/>
        </w:trPr>
        <w:tc>
          <w:tcPr>
            <w:tcW w:w="9394" w:type="dxa"/>
            <w:gridSpan w:val="2"/>
            <w:tcBorders>
              <w:top w:val="nil"/>
              <w:left w:val="single" w:sz="12" w:space="0" w:color="000080"/>
              <w:bottom w:val="nil"/>
              <w:right w:val="single" w:sz="12" w:space="0" w:color="000080"/>
            </w:tcBorders>
            <w:shd w:val="pct10" w:color="auto" w:fill="auto"/>
          </w:tcPr>
          <w:p w:rsidR="00E964C9" w:rsidRPr="008C79CD" w:rsidRDefault="00E964C9" w:rsidP="00E964C9">
            <w:pPr>
              <w:tabs>
                <w:tab w:val="left" w:pos="1471"/>
              </w:tabs>
              <w:spacing w:before="20" w:after="40" w:line="240" w:lineRule="exact"/>
              <w:rPr>
                <w:rFonts w:ascii="Times New Roman Bold" w:hAnsi="Times New Roman Bold"/>
                <w:color w:val="000080"/>
                <w:sz w:val="20"/>
                <w:szCs w:val="26"/>
                <w:lang w:val="ru-RU"/>
              </w:rPr>
            </w:pPr>
            <w:r w:rsidRPr="008C79CD">
              <w:rPr>
                <w:rFonts w:ascii="Times New Roman Bold" w:hAnsi="Times New Roman Bold"/>
                <w:b/>
                <w:bCs/>
                <w:color w:val="000080"/>
                <w:sz w:val="20"/>
                <w:szCs w:val="26"/>
              </w:rPr>
              <w:t>P</w:t>
            </w:r>
            <w:r w:rsidRPr="008C79CD">
              <w:rPr>
                <w:rFonts w:ascii="Times New Roman Bold" w:hAnsi="Times New Roman Bold" w:hint="cs"/>
                <w:b/>
                <w:bCs/>
                <w:color w:val="000080"/>
                <w:sz w:val="20"/>
                <w:szCs w:val="26"/>
                <w:rtl/>
              </w:rPr>
              <w:tab/>
            </w:r>
            <w:r w:rsidRPr="008C79CD">
              <w:rPr>
                <w:rFonts w:ascii="Times New Roman Bold" w:hAnsi="Times New Roman Bold" w:hint="cs"/>
                <w:b/>
                <w:bCs/>
                <w:color w:val="000080"/>
                <w:sz w:val="20"/>
                <w:szCs w:val="26"/>
                <w:rtl/>
                <w:lang w:val="ru-RU"/>
              </w:rPr>
              <w:t>انتشار الموجات الراديوية</w:t>
            </w:r>
          </w:p>
        </w:tc>
      </w:tr>
      <w:tr w:rsidR="00E964C9" w:rsidRPr="00440F51" w:rsidTr="00AF6F6E">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2D5A02">
              <w:rPr>
                <w:rFonts w:hint="cs"/>
                <w:sz w:val="20"/>
                <w:szCs w:val="26"/>
                <w:rtl/>
                <w:lang w:bidi="ar-EG"/>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w:t>
            </w:r>
            <w:r w:rsidR="00707F19">
              <w:rPr>
                <w:rFonts w:hint="cs"/>
                <w:i/>
                <w:iCs/>
                <w:sz w:val="21"/>
                <w:szCs w:val="26"/>
                <w:rtl/>
                <w:lang w:val="ru-RU"/>
              </w:rPr>
              <w:t xml:space="preserve"> في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AF6F6E">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707F19">
        <w:rPr>
          <w:sz w:val="20"/>
          <w:szCs w:val="26"/>
        </w:rPr>
        <w:t>201</w:t>
      </w:r>
      <w:r w:rsidR="00AF6F6E">
        <w:rPr>
          <w:sz w:val="20"/>
          <w:szCs w:val="26"/>
        </w:rPr>
        <w:t>4</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AF6F6E">
      <w:pPr>
        <w:spacing w:before="240"/>
        <w:jc w:val="center"/>
        <w:rPr>
          <w:sz w:val="21"/>
          <w:szCs w:val="20"/>
          <w:rtl/>
          <w:lang w:bidi="ar-SY"/>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AF6F6E">
        <w:rPr>
          <w:sz w:val="21"/>
          <w:szCs w:val="20"/>
        </w:rPr>
        <w:t>4</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707F19">
      <w:pPr>
        <w:pStyle w:val="RecNo"/>
        <w:rPr>
          <w:rtl/>
        </w:rPr>
      </w:pPr>
      <w:r w:rsidRPr="006E3D0D">
        <w:rPr>
          <w:rtl/>
        </w:rPr>
        <w:lastRenderedPageBreak/>
        <w:t>التوصيـة</w:t>
      </w:r>
      <w:r w:rsidR="00393745">
        <w:rPr>
          <w:rFonts w:hint="cs"/>
          <w:rtl/>
        </w:rPr>
        <w:t xml:space="preserve"> </w:t>
      </w:r>
      <w:r w:rsidRPr="006E3D0D">
        <w:rPr>
          <w:rtl/>
        </w:rPr>
        <w:t xml:space="preserve"> </w:t>
      </w:r>
      <w:r w:rsidR="00707F19">
        <w:t>ITU-R P.833-8</w:t>
      </w:r>
    </w:p>
    <w:p w:rsidR="002E6ECC" w:rsidRPr="006E3D0D" w:rsidRDefault="00707F19" w:rsidP="002E6ECC">
      <w:pPr>
        <w:pStyle w:val="Rectitle"/>
        <w:rPr>
          <w:rtl/>
          <w:lang w:bidi="ar-SY"/>
        </w:rPr>
      </w:pPr>
      <w:r>
        <w:rPr>
          <w:rFonts w:hint="cs"/>
          <w:rtl/>
        </w:rPr>
        <w:t>التوهين الناتج عن الغطاء النباتي</w:t>
      </w:r>
    </w:p>
    <w:p w:rsidR="00707F19" w:rsidRPr="006E3D0D" w:rsidRDefault="00707F19" w:rsidP="00707F19">
      <w:pPr>
        <w:jc w:val="center"/>
        <w:rPr>
          <w:rtl/>
        </w:rPr>
      </w:pPr>
      <w:r w:rsidRPr="00D27FF4">
        <w:rPr>
          <w:rFonts w:hint="cs"/>
          <w:rtl/>
        </w:rPr>
        <w:t xml:space="preserve">(المسألة </w:t>
      </w:r>
      <w:r w:rsidRPr="00D27FF4">
        <w:t xml:space="preserve">ITU-R </w:t>
      </w:r>
      <w:r>
        <w:t>202</w:t>
      </w:r>
      <w:r w:rsidRPr="00D27FF4">
        <w:t>/3</w:t>
      </w:r>
      <w:r w:rsidRPr="00D27FF4">
        <w:rPr>
          <w:rFonts w:hint="cs"/>
          <w:rtl/>
        </w:rPr>
        <w:t>)</w:t>
      </w:r>
    </w:p>
    <w:p w:rsidR="00707F19" w:rsidRPr="006E3D0D" w:rsidRDefault="00707F19" w:rsidP="00707F19">
      <w:pPr>
        <w:pStyle w:val="Recdate"/>
        <w:spacing w:before="360" w:after="240"/>
        <w:rPr>
          <w:rtl/>
        </w:rPr>
      </w:pPr>
      <w:r w:rsidRPr="00997F0B">
        <w:t>(</w:t>
      </w:r>
      <w:r>
        <w:t>2013-2012-</w:t>
      </w:r>
      <w:r w:rsidRPr="00997F0B">
        <w:t>2007-2005-2003-2001-1999-1994-1992)</w:t>
      </w:r>
    </w:p>
    <w:p w:rsidR="00707F19" w:rsidRPr="00997F0B" w:rsidRDefault="00707F19" w:rsidP="008C79CD">
      <w:pPr>
        <w:pStyle w:val="HeadingSum"/>
        <w:rPr>
          <w:rtl/>
          <w:lang w:bidi="ar-EG"/>
        </w:rPr>
      </w:pPr>
      <w:r w:rsidRPr="00997F0B">
        <w:rPr>
          <w:rFonts w:hint="cs"/>
          <w:rtl/>
          <w:lang w:bidi="ar-EG"/>
        </w:rPr>
        <w:t xml:space="preserve">مجال </w:t>
      </w:r>
      <w:r w:rsidRPr="00997F0B">
        <w:rPr>
          <w:rFonts w:hint="cs"/>
          <w:rtl/>
        </w:rPr>
        <w:t>التطبيق</w:t>
      </w:r>
    </w:p>
    <w:p w:rsidR="00707F19" w:rsidRDefault="00707F19" w:rsidP="008C79CD">
      <w:pPr>
        <w:pStyle w:val="Summary"/>
        <w:rPr>
          <w:rtl/>
        </w:rPr>
      </w:pPr>
      <w:r>
        <w:rPr>
          <w:rFonts w:hint="cs"/>
          <w:rtl/>
        </w:rPr>
        <w:t>تعرض هذه التوصية عدة نماذج لتمكين القارئ من تقييم أثر الغطاء النباتي على إشارات الموجات الراديوية. وتُعرض النماذج المطبقة على طائفة متنوعة من الأغطية النباتية بالنسبة لأنماط مختلفة لهندسة المسير مناسبة لحساب توهين الإشارات المارة عبر الغطاء النباتي. وتتضمن التوصية كذلك بيانات مقيسة لديناميات خبو الغطاء النباتي، وخصائص التأخر الزمني للانتثار.</w:t>
      </w:r>
    </w:p>
    <w:p w:rsidR="00707F19" w:rsidRPr="00D27FF4" w:rsidRDefault="00707F19" w:rsidP="00707F19">
      <w:pPr>
        <w:pStyle w:val="Normalaftertitle"/>
        <w:rPr>
          <w:rtl/>
        </w:rPr>
      </w:pPr>
      <w:r w:rsidRPr="00D27FF4">
        <w:rPr>
          <w:rtl/>
        </w:rPr>
        <w:t>إن جمعية الاتصالات الراديوية للاتحاد الدولي للاتصالات،</w:t>
      </w:r>
    </w:p>
    <w:p w:rsidR="00707F19" w:rsidRPr="00C86571" w:rsidRDefault="00707F19" w:rsidP="00707F19">
      <w:pPr>
        <w:pStyle w:val="Call"/>
        <w:rPr>
          <w:rtl/>
        </w:rPr>
      </w:pPr>
      <w:r w:rsidRPr="00C86571">
        <w:rPr>
          <w:rtl/>
        </w:rPr>
        <w:t>إذ تضع</w:t>
      </w:r>
      <w:r>
        <w:rPr>
          <w:rtl/>
        </w:rPr>
        <w:t xml:space="preserve"> في </w:t>
      </w:r>
      <w:r w:rsidRPr="00C86571">
        <w:rPr>
          <w:rtl/>
        </w:rPr>
        <w:t>اعتبارها</w:t>
      </w:r>
    </w:p>
    <w:p w:rsidR="00707F19" w:rsidRPr="00D27FF4" w:rsidRDefault="00707F19" w:rsidP="00707F19">
      <w:pPr>
        <w:rPr>
          <w:rtl/>
        </w:rPr>
      </w:pPr>
      <w:r>
        <w:rPr>
          <w:rFonts w:hint="cs"/>
          <w:rtl/>
        </w:rPr>
        <w:t>أن الغطاء النباتي يمكن أن يسبب توهيناً مهماً في عدة تطبيقات عملية،</w:t>
      </w:r>
    </w:p>
    <w:p w:rsidR="00707F19" w:rsidRPr="00C86571" w:rsidRDefault="00707F19" w:rsidP="00707F19">
      <w:pPr>
        <w:pStyle w:val="Call"/>
        <w:rPr>
          <w:rtl/>
        </w:rPr>
      </w:pPr>
      <w:r w:rsidRPr="00C86571">
        <w:rPr>
          <w:rtl/>
        </w:rPr>
        <w:t>توصي</w:t>
      </w:r>
    </w:p>
    <w:p w:rsidR="00707F19" w:rsidRDefault="00707F19" w:rsidP="00707F19">
      <w:pPr>
        <w:rPr>
          <w:lang w:bidi="ar-EG"/>
        </w:rPr>
      </w:pPr>
      <w:r>
        <w:rPr>
          <w:rFonts w:hint="cs"/>
          <w:rtl/>
          <w:lang w:bidi="ar-EG"/>
        </w:rPr>
        <w:t xml:space="preserve">باستعمال معطيات الملحق </w:t>
      </w:r>
      <w:r>
        <w:rPr>
          <w:lang w:bidi="ar-EG"/>
        </w:rPr>
        <w:t>1</w:t>
      </w:r>
      <w:r>
        <w:rPr>
          <w:rFonts w:hint="cs"/>
          <w:rtl/>
          <w:lang w:bidi="ar-EG"/>
        </w:rPr>
        <w:t xml:space="preserve"> لتقييم التوهين الناجم عن الغطاء النباتي بين </w:t>
      </w:r>
      <w:r>
        <w:rPr>
          <w:lang w:bidi="ar-EG"/>
        </w:rPr>
        <w:t>MHz 30</w:t>
      </w:r>
      <w:r>
        <w:rPr>
          <w:rFonts w:hint="cs"/>
          <w:rtl/>
          <w:lang w:bidi="ar-EG"/>
        </w:rPr>
        <w:t xml:space="preserve"> و</w:t>
      </w:r>
      <w:r>
        <w:rPr>
          <w:lang w:bidi="ar-EG"/>
        </w:rPr>
        <w:t>GHz 60</w:t>
      </w:r>
      <w:r>
        <w:rPr>
          <w:rFonts w:hint="cs"/>
          <w:rtl/>
          <w:lang w:bidi="ar-EG"/>
        </w:rPr>
        <w:t>.</w:t>
      </w:r>
    </w:p>
    <w:p w:rsidR="008C79CD" w:rsidRDefault="008C79CD" w:rsidP="00707F19">
      <w:pPr>
        <w:rPr>
          <w:rtl/>
          <w:lang w:bidi="ar-EG"/>
        </w:rPr>
      </w:pPr>
    </w:p>
    <w:p w:rsidR="00707F19" w:rsidRPr="00707F19" w:rsidRDefault="00707F19" w:rsidP="008C79CD">
      <w:pPr>
        <w:pStyle w:val="AnnexNotitle"/>
        <w:rPr>
          <w:rtl/>
        </w:rPr>
      </w:pPr>
      <w:r w:rsidRPr="00707F19">
        <w:rPr>
          <w:rtl/>
        </w:rPr>
        <w:t>الملح</w:t>
      </w:r>
      <w:r w:rsidRPr="00707F19">
        <w:rPr>
          <w:rFonts w:hint="cs"/>
          <w:rtl/>
        </w:rPr>
        <w:t>ـ</w:t>
      </w:r>
      <w:r w:rsidRPr="00707F19">
        <w:rPr>
          <w:rtl/>
        </w:rPr>
        <w:t xml:space="preserve">ق </w:t>
      </w:r>
      <w:r w:rsidRPr="00707F19">
        <w:t>1</w:t>
      </w:r>
    </w:p>
    <w:p w:rsidR="00707F19" w:rsidRPr="00EA5A52" w:rsidRDefault="00707F19" w:rsidP="00707F19">
      <w:pPr>
        <w:pStyle w:val="Heading1"/>
        <w:rPr>
          <w:rtl/>
          <w:lang w:bidi="ar-EG"/>
        </w:rPr>
      </w:pPr>
      <w:r w:rsidRPr="00EA5A52">
        <w:t>1</w:t>
      </w:r>
      <w:r w:rsidRPr="00EA5A52">
        <w:tab/>
      </w:r>
      <w:r w:rsidRPr="00EA5A52">
        <w:rPr>
          <w:rFonts w:hint="cs"/>
          <w:rtl/>
          <w:lang w:bidi="ar-EG"/>
        </w:rPr>
        <w:t>ال</w:t>
      </w:r>
      <w:r w:rsidRPr="00EA5A52">
        <w:rPr>
          <w:rFonts w:hint="cs"/>
          <w:rtl/>
        </w:rPr>
        <w:t>مقدمة</w:t>
      </w:r>
    </w:p>
    <w:p w:rsidR="00707F19" w:rsidRPr="00541795" w:rsidRDefault="00707F19" w:rsidP="00707F19">
      <w:pPr>
        <w:rPr>
          <w:rtl/>
        </w:rPr>
      </w:pPr>
      <w:r w:rsidRPr="00541795">
        <w:rPr>
          <w:rtl/>
        </w:rPr>
        <w:t>يمكن أن يكون التوهين الناتج عن الغطاء النباتي مهماً</w:t>
      </w:r>
      <w:r>
        <w:rPr>
          <w:rtl/>
        </w:rPr>
        <w:t xml:space="preserve"> في </w:t>
      </w:r>
      <w:r w:rsidRPr="00541795">
        <w:rPr>
          <w:rtl/>
        </w:rPr>
        <w:t xml:space="preserve">بعض الحالات بالنسبة لأنظمة الأرض والوصلات أرض-فضاء. لكن التنوع الكبير للظروف وأنماط أوراق الأشجار يجعل من الصعب وضع طريقة </w:t>
      </w:r>
      <w:r>
        <w:rPr>
          <w:rFonts w:hint="cs"/>
          <w:rtl/>
        </w:rPr>
        <w:t>لل</w:t>
      </w:r>
      <w:r w:rsidRPr="00541795">
        <w:rPr>
          <w:rtl/>
        </w:rPr>
        <w:t xml:space="preserve">تنبؤ </w:t>
      </w:r>
      <w:r>
        <w:rPr>
          <w:rFonts w:hint="cs"/>
          <w:rtl/>
        </w:rPr>
        <w:t>قابلة للتعميم</w:t>
      </w:r>
      <w:r w:rsidRPr="00541795">
        <w:rPr>
          <w:rtl/>
        </w:rPr>
        <w:t>.</w:t>
      </w:r>
      <w:r w:rsidRPr="00541795">
        <w:rPr>
          <w:rFonts w:hint="cs"/>
          <w:rtl/>
        </w:rPr>
        <w:t xml:space="preserve"> </w:t>
      </w:r>
      <w:r>
        <w:rPr>
          <w:rFonts w:hint="cs"/>
          <w:rtl/>
        </w:rPr>
        <w:t xml:space="preserve">وثمة افتقار </w:t>
      </w:r>
      <w:r w:rsidRPr="00541795">
        <w:rPr>
          <w:rFonts w:hint="cs"/>
          <w:rtl/>
        </w:rPr>
        <w:t>أيضاً إلى المعطيات التجريبية المجمعة بشكل ملائم.</w:t>
      </w:r>
    </w:p>
    <w:p w:rsidR="00707F19" w:rsidRPr="00541795" w:rsidRDefault="00707F19" w:rsidP="00707F19">
      <w:pPr>
        <w:rPr>
          <w:rtl/>
        </w:rPr>
      </w:pPr>
      <w:r w:rsidRPr="00541795">
        <w:rPr>
          <w:rFonts w:hint="cs"/>
          <w:rtl/>
        </w:rPr>
        <w:t>تنطبق النماذج الموصوف</w:t>
      </w:r>
      <w:r w:rsidRPr="00997F0B">
        <w:rPr>
          <w:rFonts w:hint="cs"/>
          <w:rtl/>
        </w:rPr>
        <w:t>ة</w:t>
      </w:r>
      <w:r>
        <w:rPr>
          <w:rFonts w:hint="cs"/>
          <w:rtl/>
        </w:rPr>
        <w:t xml:space="preserve"> في </w:t>
      </w:r>
      <w:r w:rsidRPr="00541795">
        <w:rPr>
          <w:rFonts w:hint="cs"/>
          <w:rtl/>
        </w:rPr>
        <w:t>الفقرات التالية على بعض مديات التردد وعلى أنماط مختلفة لهندسة المسير.</w:t>
      </w:r>
    </w:p>
    <w:p w:rsidR="00707F19" w:rsidRDefault="00707F19" w:rsidP="00707F19">
      <w:pPr>
        <w:pStyle w:val="Heading1"/>
        <w:rPr>
          <w:rtl/>
        </w:rPr>
      </w:pPr>
      <w:r w:rsidRPr="00EA5A52">
        <w:t>2</w:t>
      </w:r>
      <w:r w:rsidRPr="00997F0B">
        <w:rPr>
          <w:rFonts w:hint="cs"/>
          <w:rtl/>
        </w:rPr>
        <w:tab/>
      </w:r>
      <w:r>
        <w:rPr>
          <w:rFonts w:hint="cs"/>
          <w:rtl/>
        </w:rPr>
        <w:t>الإعاقة بسبب منطقة مشجّرة</w:t>
      </w:r>
    </w:p>
    <w:p w:rsidR="00707F19" w:rsidRPr="00997F0B" w:rsidRDefault="00707F19" w:rsidP="00707F19">
      <w:pPr>
        <w:pStyle w:val="Heading2"/>
        <w:rPr>
          <w:rtl/>
        </w:rPr>
      </w:pPr>
      <w:r>
        <w:t>1.2</w:t>
      </w:r>
      <w:r>
        <w:tab/>
      </w:r>
      <w:r w:rsidRPr="00997F0B">
        <w:rPr>
          <w:rFonts w:hint="cs"/>
          <w:rtl/>
        </w:rPr>
        <w:t>مسير للأرض مع مطراف</w:t>
      </w:r>
      <w:r>
        <w:rPr>
          <w:rFonts w:hint="cs"/>
          <w:rtl/>
        </w:rPr>
        <w:t xml:space="preserve"> في </w:t>
      </w:r>
      <w:r w:rsidRPr="00997F0B">
        <w:rPr>
          <w:rFonts w:hint="cs"/>
          <w:rtl/>
        </w:rPr>
        <w:t>منطقة مشجرة</w:t>
      </w:r>
    </w:p>
    <w:p w:rsidR="00707F19" w:rsidRPr="00541795" w:rsidRDefault="00707F19" w:rsidP="00707F19">
      <w:pPr>
        <w:rPr>
          <w:rtl/>
        </w:rPr>
      </w:pPr>
      <w:r w:rsidRPr="00541795">
        <w:rPr>
          <w:rFonts w:hint="cs"/>
          <w:rtl/>
        </w:rPr>
        <w:t>في حالة مسير راديوي للأرض مع مطراف واحد يقع</w:t>
      </w:r>
      <w:r>
        <w:rPr>
          <w:rFonts w:hint="cs"/>
          <w:rtl/>
        </w:rPr>
        <w:t xml:space="preserve"> في </w:t>
      </w:r>
      <w:r w:rsidRPr="00541795">
        <w:rPr>
          <w:rFonts w:hint="cs"/>
          <w:rtl/>
        </w:rPr>
        <w:t>منطقة مشجرة أو</w:t>
      </w:r>
      <w:r>
        <w:rPr>
          <w:rFonts w:hint="cs"/>
          <w:rtl/>
        </w:rPr>
        <w:t xml:space="preserve"> في </w:t>
      </w:r>
      <w:r w:rsidRPr="00541795">
        <w:rPr>
          <w:rFonts w:hint="cs"/>
          <w:rtl/>
        </w:rPr>
        <w:t>منطقة يغطيها الغطاء النباتي بشكل كثيف، يمكن تحديد الخسارة الإضافية الناتجة عن الغطاء النباتي بمعلمتين:</w:t>
      </w:r>
    </w:p>
    <w:p w:rsidR="00707F19" w:rsidRPr="00541795" w:rsidRDefault="00707F19" w:rsidP="00707F19">
      <w:pPr>
        <w:pStyle w:val="enumlev1"/>
        <w:rPr>
          <w:rtl/>
        </w:rPr>
      </w:pPr>
      <w:r>
        <w:rPr>
          <w:rFonts w:hint="cs"/>
          <w:rtl/>
        </w:rPr>
        <w:t>-</w:t>
      </w:r>
      <w:r>
        <w:rPr>
          <w:rFonts w:hint="cs"/>
          <w:rtl/>
        </w:rPr>
        <w:tab/>
      </w:r>
      <w:r w:rsidRPr="00541795">
        <w:rPr>
          <w:rFonts w:hint="cs"/>
          <w:rtl/>
        </w:rPr>
        <w:t xml:space="preserve">معدل التوهين الخاص </w:t>
      </w:r>
      <w:r w:rsidRPr="00541795">
        <w:t>(dB/m)</w:t>
      </w:r>
      <w:r w:rsidRPr="00541795">
        <w:rPr>
          <w:rFonts w:hint="cs"/>
          <w:rtl/>
        </w:rPr>
        <w:t xml:space="preserve"> الناتج أساساً عن تشتت الطاقة على المسير الراديوي، كما يمكن قياسه على مسير قصير</w:t>
      </w:r>
      <w:r>
        <w:rPr>
          <w:rFonts w:hint="eastAsia"/>
          <w:rtl/>
        </w:rPr>
        <w:t> </w:t>
      </w:r>
      <w:r w:rsidRPr="00541795">
        <w:rPr>
          <w:rFonts w:hint="cs"/>
          <w:rtl/>
        </w:rPr>
        <w:t>جداً؛</w:t>
      </w:r>
    </w:p>
    <w:p w:rsidR="00707F19" w:rsidRPr="00541795" w:rsidRDefault="00707F19" w:rsidP="00707F19">
      <w:pPr>
        <w:pStyle w:val="enumlev1"/>
      </w:pPr>
      <w:r>
        <w:rPr>
          <w:rFonts w:hint="cs"/>
          <w:rtl/>
        </w:rPr>
        <w:t>-</w:t>
      </w:r>
      <w:r>
        <w:rPr>
          <w:rFonts w:hint="cs"/>
          <w:rtl/>
        </w:rPr>
        <w:tab/>
      </w:r>
      <w:r w:rsidRPr="00541795">
        <w:rPr>
          <w:rFonts w:hint="cs"/>
          <w:rtl/>
        </w:rPr>
        <w:t xml:space="preserve">التوهين الإضافي الكلي الأقصى الناتج عن الغطاء النباتي على المسير الراديوي </w:t>
      </w:r>
      <w:r w:rsidRPr="00541795">
        <w:t>(dB)</w:t>
      </w:r>
      <w:r w:rsidRPr="00541795">
        <w:rPr>
          <w:rFonts w:hint="cs"/>
          <w:rtl/>
        </w:rPr>
        <w:t xml:space="preserve"> المحدود ب</w:t>
      </w:r>
      <w:r>
        <w:rPr>
          <w:rFonts w:hint="cs"/>
          <w:rtl/>
        </w:rPr>
        <w:t xml:space="preserve">تأثير </w:t>
      </w:r>
      <w:r w:rsidRPr="00541795">
        <w:rPr>
          <w:rFonts w:hint="cs"/>
          <w:rtl/>
        </w:rPr>
        <w:t>ظواهر أخرى لا</w:t>
      </w:r>
      <w:r>
        <w:rPr>
          <w:rFonts w:hint="eastAsia"/>
          <w:rtl/>
        </w:rPr>
        <w:t> </w:t>
      </w:r>
      <w:r w:rsidRPr="00541795">
        <w:rPr>
          <w:rFonts w:hint="cs"/>
          <w:rtl/>
        </w:rPr>
        <w:t>سيما انتشار موجة سطحية فوق الغطاء النباتي والانتثار نحو الأمام</w:t>
      </w:r>
      <w:r>
        <w:rPr>
          <w:rFonts w:hint="cs"/>
          <w:rtl/>
        </w:rPr>
        <w:t xml:space="preserve"> في </w:t>
      </w:r>
      <w:r w:rsidRPr="00541795">
        <w:rPr>
          <w:rFonts w:hint="cs"/>
          <w:rtl/>
        </w:rPr>
        <w:t>البيئة النباتية.</w:t>
      </w:r>
    </w:p>
    <w:p w:rsidR="00707F19" w:rsidRPr="00541795" w:rsidRDefault="00707F19" w:rsidP="00707F19">
      <w:pPr>
        <w:rPr>
          <w:rtl/>
        </w:rPr>
      </w:pPr>
      <w:r w:rsidRPr="00541795">
        <w:rPr>
          <w:rFonts w:hint="cs"/>
          <w:rtl/>
        </w:rPr>
        <w:lastRenderedPageBreak/>
        <w:t>في</w:t>
      </w:r>
      <w:r>
        <w:rPr>
          <w:rFonts w:hint="eastAsia"/>
          <w:rtl/>
        </w:rPr>
        <w:t> </w:t>
      </w:r>
      <w:r w:rsidRPr="00541795">
        <w:rPr>
          <w:rFonts w:hint="cs"/>
          <w:rtl/>
        </w:rPr>
        <w:t>الشكل</w:t>
      </w:r>
      <w:r>
        <w:rPr>
          <w:rFonts w:hint="eastAsia"/>
          <w:rtl/>
        </w:rPr>
        <w:t> </w:t>
      </w:r>
      <w:r w:rsidRPr="00541795">
        <w:t>1</w:t>
      </w:r>
      <w:r w:rsidRPr="00541795">
        <w:rPr>
          <w:rFonts w:hint="cs"/>
          <w:rtl/>
        </w:rPr>
        <w:t>، يقع المرسل خارج المنطقة المشجرة، ويقع المستقبل</w:t>
      </w:r>
      <w:r>
        <w:rPr>
          <w:rFonts w:hint="cs"/>
          <w:rtl/>
        </w:rPr>
        <w:t xml:space="preserve"> في </w:t>
      </w:r>
      <w:r w:rsidRPr="00541795">
        <w:rPr>
          <w:rFonts w:hint="cs"/>
          <w:rtl/>
        </w:rPr>
        <w:t xml:space="preserve">هذه المنطقة عند مسافة معينة، </w:t>
      </w:r>
      <w:r w:rsidRPr="00637608">
        <w:rPr>
          <w:i/>
          <w:iCs/>
        </w:rPr>
        <w:t>d</w:t>
      </w:r>
      <w:r w:rsidRPr="00541795">
        <w:rPr>
          <w:rFonts w:hint="cs"/>
          <w:rtl/>
        </w:rPr>
        <w:t xml:space="preserve">، بالنسبة إلى بداية هذه المنطقة. </w:t>
      </w:r>
      <w:r>
        <w:rPr>
          <w:rFonts w:hint="cs"/>
          <w:rtl/>
        </w:rPr>
        <w:t xml:space="preserve">وتعبّر الصيغة التالية عن </w:t>
      </w:r>
      <w:r w:rsidRPr="00541795">
        <w:rPr>
          <w:rFonts w:hint="cs"/>
          <w:rtl/>
        </w:rPr>
        <w:t xml:space="preserve">التوهين الإضافي </w:t>
      </w:r>
      <w:r w:rsidRPr="00DE6677">
        <w:rPr>
          <w:i/>
          <w:iCs/>
        </w:rPr>
        <w:t>A</w:t>
      </w:r>
      <w:r w:rsidRPr="00DE6677">
        <w:rPr>
          <w:i/>
          <w:iCs/>
          <w:vertAlign w:val="subscript"/>
        </w:rPr>
        <w:t>ev</w:t>
      </w:r>
      <w:r w:rsidRPr="00541795">
        <w:rPr>
          <w:rFonts w:hint="cs"/>
          <w:rtl/>
        </w:rPr>
        <w:t xml:space="preserve"> الناتج عن وجود الغطاء النباتي:</w:t>
      </w:r>
    </w:p>
    <w:p w:rsidR="005F0CF5" w:rsidRDefault="005F0CF5" w:rsidP="005F0CF5">
      <w:pPr>
        <w:pStyle w:val="Equation"/>
        <w:spacing w:before="0"/>
        <w:rPr>
          <w:lang w:eastAsia="en-US"/>
        </w:rPr>
      </w:pPr>
    </w:p>
    <w:p w:rsidR="00707F19" w:rsidRPr="009C46A6" w:rsidRDefault="00707F19" w:rsidP="008C79CD">
      <w:pPr>
        <w:pStyle w:val="Equation"/>
        <w:rPr>
          <w:lang w:val="de-CH" w:eastAsia="en-US"/>
        </w:rPr>
      </w:pPr>
      <w:r w:rsidRPr="00707F19">
        <w:rPr>
          <w:lang w:eastAsia="en-US"/>
        </w:rPr>
        <w:tab/>
      </w:r>
      <w:r w:rsidRPr="009C46A6">
        <w:rPr>
          <w:i/>
          <w:iCs/>
          <w:lang w:val="de-CH" w:eastAsia="en-US"/>
        </w:rPr>
        <w:t>A</w:t>
      </w:r>
      <w:r w:rsidRPr="009C46A6">
        <w:rPr>
          <w:i/>
          <w:iCs/>
          <w:vertAlign w:val="subscript"/>
          <w:lang w:val="de-CH" w:eastAsia="en-US"/>
        </w:rPr>
        <w:t>ev</w:t>
      </w:r>
      <w:r w:rsidRPr="009C46A6">
        <w:rPr>
          <w:lang w:val="de-CH" w:eastAsia="en-US"/>
        </w:rPr>
        <w:t xml:space="preserve">  =  </w:t>
      </w:r>
      <w:r w:rsidRPr="009C46A6">
        <w:rPr>
          <w:i/>
          <w:iCs/>
          <w:lang w:val="de-CH" w:eastAsia="en-US"/>
        </w:rPr>
        <w:t>A</w:t>
      </w:r>
      <w:r w:rsidRPr="009C46A6">
        <w:rPr>
          <w:i/>
          <w:iCs/>
          <w:vertAlign w:val="subscript"/>
          <w:lang w:val="de-CH" w:eastAsia="en-US"/>
        </w:rPr>
        <w:t>m</w:t>
      </w:r>
      <w:r w:rsidRPr="009C46A6">
        <w:rPr>
          <w:lang w:val="de-CH" w:eastAsia="en-US"/>
        </w:rPr>
        <w:t xml:space="preserve"> [ 1 – exp (– </w:t>
      </w:r>
      <w:r w:rsidRPr="009C46A6">
        <w:rPr>
          <w:i/>
          <w:iCs/>
          <w:lang w:val="de-CH" w:eastAsia="en-US"/>
        </w:rPr>
        <w:t>d</w:t>
      </w:r>
      <w:r w:rsidRPr="009C46A6">
        <w:rPr>
          <w:lang w:val="de-CH" w:eastAsia="en-US"/>
        </w:rPr>
        <w:t xml:space="preserve"> </w:t>
      </w:r>
      <w:r w:rsidRPr="00707F19">
        <w:rPr>
          <w:lang w:eastAsia="en-US"/>
        </w:rPr>
        <w:t>γ</w:t>
      </w:r>
      <w:r w:rsidRPr="009C46A6">
        <w:rPr>
          <w:lang w:val="de-CH" w:eastAsia="en-US"/>
        </w:rPr>
        <w:t xml:space="preserve"> / </w:t>
      </w:r>
      <w:r w:rsidRPr="009C46A6">
        <w:rPr>
          <w:i/>
          <w:iCs/>
          <w:lang w:val="de-CH" w:eastAsia="en-US"/>
        </w:rPr>
        <w:t>A</w:t>
      </w:r>
      <w:r w:rsidRPr="009C46A6">
        <w:rPr>
          <w:i/>
          <w:iCs/>
          <w:vertAlign w:val="subscript"/>
          <w:lang w:val="de-CH" w:eastAsia="en-US"/>
        </w:rPr>
        <w:t>m</w:t>
      </w:r>
      <w:r w:rsidRPr="009C46A6">
        <w:rPr>
          <w:lang w:val="de-CH" w:eastAsia="en-US"/>
        </w:rPr>
        <w:t>) ]</w:t>
      </w:r>
      <w:r w:rsidRPr="009C46A6">
        <w:rPr>
          <w:lang w:val="de-CH" w:eastAsia="en-US"/>
        </w:rPr>
        <w:tab/>
        <w:t>(1)</w:t>
      </w:r>
    </w:p>
    <w:p w:rsidR="005F0CF5" w:rsidRPr="009C46A6" w:rsidRDefault="005F0CF5" w:rsidP="005F0CF5">
      <w:pPr>
        <w:spacing w:before="0"/>
        <w:rPr>
          <w:lang w:val="de-CH"/>
        </w:rPr>
      </w:pPr>
    </w:p>
    <w:p w:rsidR="00707F19" w:rsidRPr="00541795" w:rsidRDefault="00707F19" w:rsidP="00707F19">
      <w:pPr>
        <w:rPr>
          <w:rtl/>
          <w:lang w:bidi="ar-EG"/>
        </w:rPr>
      </w:pPr>
      <w:r w:rsidRPr="00541795">
        <w:rPr>
          <w:rFonts w:hint="cs"/>
          <w:rtl/>
        </w:rPr>
        <w:t>حيث:</w:t>
      </w:r>
    </w:p>
    <w:p w:rsidR="00707F19" w:rsidRPr="00541795" w:rsidRDefault="00707F19" w:rsidP="008C79CD">
      <w:pPr>
        <w:pStyle w:val="Equationlegend"/>
        <w:rPr>
          <w:rtl/>
        </w:rPr>
      </w:pPr>
      <w:r>
        <w:rPr>
          <w:rFonts w:hint="cs"/>
          <w:rtl/>
        </w:rPr>
        <w:tab/>
      </w:r>
      <w:r w:rsidRPr="000471E5">
        <w:rPr>
          <w:i/>
          <w:iCs/>
        </w:rPr>
        <w:t>d</w:t>
      </w:r>
      <w:r w:rsidRPr="00541795">
        <w:rPr>
          <w:rFonts w:hint="cs"/>
          <w:rtl/>
        </w:rPr>
        <w:t>:</w:t>
      </w:r>
      <w:r w:rsidRPr="00541795">
        <w:rPr>
          <w:rFonts w:hint="cs"/>
          <w:rtl/>
        </w:rPr>
        <w:tab/>
        <w:t xml:space="preserve">طول المسير داخل المنطقة المشجرة </w:t>
      </w:r>
      <w:r w:rsidRPr="00541795">
        <w:t>(m)</w:t>
      </w:r>
      <w:r>
        <w:rPr>
          <w:rFonts w:hint="cs"/>
          <w:rtl/>
        </w:rPr>
        <w:t>؛</w:t>
      </w:r>
    </w:p>
    <w:p w:rsidR="00707F19" w:rsidRPr="00541795" w:rsidRDefault="00707F19" w:rsidP="008C79CD">
      <w:pPr>
        <w:pStyle w:val="Equationlegend"/>
        <w:rPr>
          <w:rtl/>
        </w:rPr>
      </w:pPr>
      <w:r>
        <w:rPr>
          <w:rFonts w:hint="cs"/>
          <w:rtl/>
        </w:rPr>
        <w:tab/>
      </w:r>
      <w:r w:rsidRPr="00541795">
        <w:sym w:font="Symbol" w:char="F067"/>
      </w:r>
      <w:r w:rsidRPr="00541795">
        <w:rPr>
          <w:rFonts w:hint="cs"/>
          <w:rtl/>
        </w:rPr>
        <w:t>:</w:t>
      </w:r>
      <w:r w:rsidRPr="00541795">
        <w:rPr>
          <w:rFonts w:hint="cs"/>
          <w:rtl/>
        </w:rPr>
        <w:tab/>
        <w:t>توهين خاص لمسيرات قصيرة جداً</w:t>
      </w:r>
      <w:r>
        <w:rPr>
          <w:rFonts w:hint="cs"/>
          <w:rtl/>
        </w:rPr>
        <w:t xml:space="preserve"> في </w:t>
      </w:r>
      <w:r w:rsidRPr="00541795">
        <w:rPr>
          <w:rFonts w:hint="cs"/>
          <w:rtl/>
        </w:rPr>
        <w:t xml:space="preserve">البيئة النباتية </w:t>
      </w:r>
      <w:r w:rsidRPr="00541795">
        <w:t>(dB/m)</w:t>
      </w:r>
      <w:r>
        <w:rPr>
          <w:rFonts w:hint="cs"/>
          <w:rtl/>
        </w:rPr>
        <w:t>؛</w:t>
      </w:r>
    </w:p>
    <w:p w:rsidR="00707F19" w:rsidRPr="00541795" w:rsidRDefault="00707F19" w:rsidP="008C79CD">
      <w:pPr>
        <w:pStyle w:val="Equationlegend"/>
        <w:rPr>
          <w:rtl/>
        </w:rPr>
      </w:pPr>
      <w:r>
        <w:rPr>
          <w:rFonts w:hint="cs"/>
          <w:rtl/>
        </w:rPr>
        <w:tab/>
      </w:r>
      <w:r w:rsidRPr="000471E5">
        <w:rPr>
          <w:i/>
          <w:iCs/>
        </w:rPr>
        <w:t>A</w:t>
      </w:r>
      <w:r w:rsidRPr="000471E5">
        <w:rPr>
          <w:i/>
          <w:iCs/>
          <w:vertAlign w:val="subscript"/>
        </w:rPr>
        <w:t>m</w:t>
      </w:r>
      <w:r w:rsidRPr="00541795">
        <w:rPr>
          <w:rFonts w:hint="cs"/>
          <w:rtl/>
        </w:rPr>
        <w:t>:</w:t>
      </w:r>
      <w:r w:rsidRPr="00541795">
        <w:rPr>
          <w:rFonts w:hint="cs"/>
          <w:rtl/>
        </w:rPr>
        <w:tab/>
        <w:t>توهين أقصى لمطراف</w:t>
      </w:r>
      <w:r>
        <w:rPr>
          <w:rFonts w:hint="cs"/>
          <w:rtl/>
        </w:rPr>
        <w:t xml:space="preserve"> في </w:t>
      </w:r>
      <w:r w:rsidRPr="00541795">
        <w:rPr>
          <w:rFonts w:hint="cs"/>
          <w:rtl/>
        </w:rPr>
        <w:t xml:space="preserve">غطاء نباتي ذي نمط وعمق </w:t>
      </w:r>
      <w:r>
        <w:rPr>
          <w:rFonts w:hint="cs"/>
          <w:rtl/>
        </w:rPr>
        <w:t>مميزين</w:t>
      </w:r>
      <w:r w:rsidRPr="00541795">
        <w:rPr>
          <w:rFonts w:hint="cs"/>
          <w:rtl/>
        </w:rPr>
        <w:t xml:space="preserve"> </w:t>
      </w:r>
      <w:r w:rsidRPr="00541795">
        <w:t>(dB)</w:t>
      </w:r>
      <w:r w:rsidRPr="00541795">
        <w:rPr>
          <w:rFonts w:hint="cs"/>
          <w:rtl/>
        </w:rPr>
        <w:t>.</w:t>
      </w:r>
    </w:p>
    <w:p w:rsidR="00707F19" w:rsidRDefault="00707F19" w:rsidP="005305CB">
      <w:pPr>
        <w:pStyle w:val="FigureNo"/>
        <w:rPr>
          <w:rtl/>
        </w:rPr>
      </w:pPr>
      <w:r>
        <w:rPr>
          <w:rFonts w:hint="cs"/>
          <w:rtl/>
        </w:rPr>
        <w:t xml:space="preserve">الشـكل </w:t>
      </w:r>
      <w:r>
        <w:t>1</w:t>
      </w:r>
    </w:p>
    <w:p w:rsidR="00707F19" w:rsidRDefault="00707F19" w:rsidP="005305CB">
      <w:pPr>
        <w:pStyle w:val="FigureTitle"/>
        <w:rPr>
          <w:rtl/>
        </w:rPr>
      </w:pPr>
      <w:r w:rsidRPr="000471E5">
        <w:rPr>
          <w:rFonts w:hint="cs"/>
          <w:rtl/>
        </w:rPr>
        <w:t>مسير راديوي توضيحي</w:t>
      </w:r>
      <w:r>
        <w:rPr>
          <w:rFonts w:hint="cs"/>
          <w:rtl/>
          <w:lang w:bidi="ar-SA"/>
        </w:rPr>
        <w:t xml:space="preserve"> في </w:t>
      </w:r>
      <w:r w:rsidRPr="000471E5">
        <w:rPr>
          <w:rFonts w:hint="cs"/>
          <w:rtl/>
        </w:rPr>
        <w:t>منطقة مشجرة</w:t>
      </w:r>
    </w:p>
    <w:p w:rsidR="00482D85" w:rsidRDefault="00CC3DA7" w:rsidP="00482D85">
      <w:pPr>
        <w:spacing w:before="100" w:beforeAutospacing="1" w:after="100" w:afterAutospacing="1" w:line="240" w:lineRule="auto"/>
        <w:jc w:val="center"/>
        <w:rPr>
          <w:rtl/>
          <w:lang w:val="fr-FR" w:bidi="ar-EG"/>
        </w:rPr>
      </w:pPr>
      <w:r>
        <w:rPr>
          <w:noProof/>
          <w:lang w:eastAsia="en-US"/>
        </w:rPr>
        <mc:AlternateContent>
          <mc:Choice Requires="wpg">
            <w:drawing>
              <wp:anchor distT="0" distB="0" distL="114300" distR="114300" simplePos="0" relativeHeight="251656192" behindDoc="0" locked="0" layoutInCell="1" allowOverlap="1">
                <wp:simplePos x="0" y="0"/>
                <wp:positionH relativeFrom="column">
                  <wp:posOffset>511810</wp:posOffset>
                </wp:positionH>
                <wp:positionV relativeFrom="paragraph">
                  <wp:posOffset>74295</wp:posOffset>
                </wp:positionV>
                <wp:extent cx="4083050" cy="231140"/>
                <wp:effectExtent l="3175" t="0" r="0" b="0"/>
                <wp:wrapNone/>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3050" cy="231140"/>
                          <a:chOff x="1940" y="5892"/>
                          <a:chExt cx="6430" cy="364"/>
                        </a:xfrm>
                      </wpg:grpSpPr>
                      <wps:wsp>
                        <wps:cNvPr id="621" name="Text Box 616"/>
                        <wps:cNvSpPr txBox="1">
                          <a:spLocks noChangeArrowheads="1"/>
                        </wps:cNvSpPr>
                        <wps:spPr bwMode="auto">
                          <a:xfrm>
                            <a:off x="1940" y="5892"/>
                            <a:ext cx="1030"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Pr="002366A9" w:rsidRDefault="005F0CF5" w:rsidP="002366A9">
                              <w:pPr>
                                <w:spacing w:before="60" w:line="144" w:lineRule="auto"/>
                                <w:jc w:val="center"/>
                                <w:rPr>
                                  <w:sz w:val="18"/>
                                  <w:szCs w:val="24"/>
                                </w:rPr>
                              </w:pPr>
                              <w:r w:rsidRPr="002366A9">
                                <w:rPr>
                                  <w:sz w:val="18"/>
                                  <w:szCs w:val="24"/>
                                </w:rPr>
                                <w:t>Tx</w:t>
                              </w:r>
                              <w:r w:rsidRPr="002366A9">
                                <w:rPr>
                                  <w:rFonts w:hint="cs"/>
                                  <w:sz w:val="18"/>
                                  <w:szCs w:val="24"/>
                                  <w:rtl/>
                                  <w:lang w:bidi="ar-EG"/>
                                </w:rPr>
                                <w:t>: مرسل</w:t>
                              </w:r>
                            </w:p>
                          </w:txbxContent>
                        </wps:txbx>
                        <wps:bodyPr rot="0" vert="horz" wrap="square" lIns="0" tIns="0" rIns="0" bIns="0" anchor="t" anchorCtr="0" upright="1">
                          <a:noAutofit/>
                        </wps:bodyPr>
                      </wps:wsp>
                      <wps:wsp>
                        <wps:cNvPr id="622" name="Text Box 615"/>
                        <wps:cNvSpPr txBox="1">
                          <a:spLocks noChangeArrowheads="1"/>
                        </wps:cNvSpPr>
                        <wps:spPr bwMode="auto">
                          <a:xfrm>
                            <a:off x="6603" y="5895"/>
                            <a:ext cx="1767"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Pr="002366A9" w:rsidRDefault="005F0CF5" w:rsidP="002366A9">
                              <w:pPr>
                                <w:spacing w:before="60" w:line="144" w:lineRule="auto"/>
                                <w:jc w:val="center"/>
                                <w:rPr>
                                  <w:sz w:val="18"/>
                                  <w:szCs w:val="24"/>
                                </w:rPr>
                              </w:pPr>
                              <w:r w:rsidRPr="002366A9">
                                <w:rPr>
                                  <w:sz w:val="18"/>
                                  <w:szCs w:val="24"/>
                                </w:rPr>
                                <w:t>Rx</w:t>
                              </w:r>
                              <w:r w:rsidRPr="002366A9">
                                <w:rPr>
                                  <w:rFonts w:hint="cs"/>
                                  <w:sz w:val="18"/>
                                  <w:szCs w:val="24"/>
                                  <w:rtl/>
                                  <w:lang w:bidi="ar-EG"/>
                                </w:rPr>
                                <w:t>: مستقبل</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0" o:spid="_x0000_s1029" style="position:absolute;left:0;text-align:left;margin-left:40.3pt;margin-top:5.85pt;width:321.5pt;height:18.2pt;z-index:251656192" coordorigin="1940,5892" coordsize="6430,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">
                <v:shape id="Text Box 616" o:spid="_x0000_s1030" type="#_x0000_t202" style="position:absolute;left:1940;top:5892;width:1030;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lccQA&#10;AADcAAAADwAAAGRycy9kb3ducmV2LnhtbESPQWvCQBSE7wX/w/IEb3Wjh9BGVxFREARpjAePz+wz&#10;Wcy+jdlV03/fLRR6HGbmG2a+7G0jntR541jBZJyAIC6dNlwpOBXb9w8QPiBrbByTgm/ysFwM3uaY&#10;affinJ7HUIkIYZ+hgjqENpPSlzVZ9GPXEkfv6jqLIcqukrrDV4TbRk6TJJUWDceFGlta11Tejg+r&#10;YHXmfGPuh8tXfs1NUXwmvE9vSo2G/WoGIlAf/sN/7Z1WkE4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NZXHEAAAA3AAAAA8AAAAAAAAAAAAAAAAAmAIAAGRycy9k&#10;b3ducmV2LnhtbFBLBQYAAAAABAAEAPUAAACJAwAAAAA=&#10;" filled="f" stroked="f">
                  <v:textbox inset="0,0,0,0">
                    <w:txbxContent>
                      <w:p w:rsidR="005F0CF5" w:rsidRPr="002366A9" w:rsidRDefault="005F0CF5" w:rsidP="002366A9">
                        <w:pPr>
                          <w:spacing w:before="60" w:line="144" w:lineRule="auto"/>
                          <w:jc w:val="center"/>
                          <w:rPr>
                            <w:sz w:val="18"/>
                            <w:szCs w:val="24"/>
                          </w:rPr>
                        </w:pPr>
                        <w:r w:rsidRPr="002366A9">
                          <w:rPr>
                            <w:sz w:val="18"/>
                            <w:szCs w:val="24"/>
                          </w:rPr>
                          <w:t>Tx</w:t>
                        </w:r>
                        <w:r w:rsidRPr="002366A9">
                          <w:rPr>
                            <w:rFonts w:hint="cs"/>
                            <w:sz w:val="18"/>
                            <w:szCs w:val="24"/>
                            <w:rtl/>
                            <w:lang w:bidi="ar-EG"/>
                          </w:rPr>
                          <w:t>: مرسل</w:t>
                        </w:r>
                      </w:p>
                    </w:txbxContent>
                  </v:textbox>
                </v:shape>
                <v:shape id="Text Box 615" o:spid="_x0000_s1031" type="#_x0000_t202" style="position:absolute;left:6603;top:5895;width:1767;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BsQA&#10;AADcAAAADwAAAGRycy9kb3ducmV2LnhtbESPQWvCQBSE74X+h+UVeqsbcwiauoqIhYJQjPHg8TX7&#10;TBazb2N21fTfdwXB4zAz3zCzxWBbcaXeG8cKxqMEBHHltOFawb78+piA8AFZY+uYFPyRh8X89WWG&#10;uXY3Lui6C7WIEPY5KmhC6HIpfdWQRT9yHXH0jq63GKLsa6l7vEW4bWWaJJm0aDguNNjRqqHqtLtY&#10;BcsDF2tz/vndFsfClOU04U12Uur9bVh+ggg0hGf40f7WCrI0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f+wbEAAAA3AAAAA8AAAAAAAAAAAAAAAAAmAIAAGRycy9k&#10;b3ducmV2LnhtbFBLBQYAAAAABAAEAPUAAACJAwAAAAA=&#10;" filled="f" stroked="f">
                  <v:textbox inset="0,0,0,0">
                    <w:txbxContent>
                      <w:p w:rsidR="005F0CF5" w:rsidRPr="002366A9" w:rsidRDefault="005F0CF5" w:rsidP="002366A9">
                        <w:pPr>
                          <w:spacing w:before="60" w:line="144" w:lineRule="auto"/>
                          <w:jc w:val="center"/>
                          <w:rPr>
                            <w:sz w:val="18"/>
                            <w:szCs w:val="24"/>
                          </w:rPr>
                        </w:pPr>
                        <w:r w:rsidRPr="002366A9">
                          <w:rPr>
                            <w:sz w:val="18"/>
                            <w:szCs w:val="24"/>
                          </w:rPr>
                          <w:t>Rx</w:t>
                        </w:r>
                        <w:r w:rsidRPr="002366A9">
                          <w:rPr>
                            <w:rFonts w:hint="cs"/>
                            <w:sz w:val="18"/>
                            <w:szCs w:val="24"/>
                            <w:rtl/>
                            <w:lang w:bidi="ar-EG"/>
                          </w:rPr>
                          <w:t>: مستقبل</w:t>
                        </w:r>
                      </w:p>
                    </w:txbxContent>
                  </v:textbox>
                </v:shape>
              </v:group>
            </w:pict>
          </mc:Fallback>
        </mc:AlternateContent>
      </w:r>
      <w:r>
        <w:rPr>
          <w:noProof/>
          <w:lang w:eastAsia="en-US"/>
        </w:rPr>
        <mc:AlternateContent>
          <mc:Choice Requires="wpc">
            <w:drawing>
              <wp:inline distT="0" distB="0" distL="0" distR="0">
                <wp:extent cx="5041265" cy="3084195"/>
                <wp:effectExtent l="2540" t="3175" r="4445" b="0"/>
                <wp:docPr id="552" name="Canvas 5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51" name="Line 563"/>
                        <wps:cNvCnPr>
                          <a:cxnSpLocks noChangeShapeType="1"/>
                        </wps:cNvCnPr>
                        <wps:spPr bwMode="auto">
                          <a:xfrm>
                            <a:off x="14605" y="867410"/>
                            <a:ext cx="5006340" cy="0"/>
                          </a:xfrm>
                          <a:prstGeom prst="line">
                            <a:avLst/>
                          </a:prstGeom>
                          <a:noFill/>
                          <a:ln w="14605">
                            <a:solidFill>
                              <a:srgbClr val="24282B"/>
                            </a:solidFill>
                            <a:miter lim="800000"/>
                            <a:headEnd/>
                            <a:tailEnd/>
                          </a:ln>
                          <a:extLst>
                            <a:ext uri="{909E8E84-426E-40DD-AFC4-6F175D3DCCD1}">
                              <a14:hiddenFill xmlns:a14="http://schemas.microsoft.com/office/drawing/2010/main">
                                <a:noFill/>
                              </a14:hiddenFill>
                            </a:ext>
                          </a:extLst>
                        </wps:spPr>
                        <wps:bodyPr/>
                      </wps:wsp>
                      <wpg:wgp>
                        <wpg:cNvPr id="2052" name="Group 614"/>
                        <wpg:cNvGrpSpPr>
                          <a:grpSpLocks/>
                        </wpg:cNvGrpSpPr>
                        <wpg:grpSpPr bwMode="auto">
                          <a:xfrm>
                            <a:off x="135890" y="150495"/>
                            <a:ext cx="4885055" cy="1147445"/>
                            <a:chOff x="214" y="214"/>
                            <a:chExt cx="7693" cy="1807"/>
                          </a:xfrm>
                        </wpg:grpSpPr>
                        <wps:wsp>
                          <wps:cNvPr id="2053" name="Rectangle 562"/>
                          <wps:cNvSpPr>
                            <a:spLocks noChangeArrowheads="1"/>
                          </wps:cNvSpPr>
                          <wps:spPr bwMode="auto">
                            <a:xfrm>
                              <a:off x="2560" y="214"/>
                              <a:ext cx="5347" cy="1129"/>
                            </a:xfrm>
                            <a:prstGeom prst="rect">
                              <a:avLst/>
                            </a:prstGeom>
                            <a:solidFill>
                              <a:srgbClr val="D4D7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4" name="Freeform 564"/>
                          <wps:cNvSpPr>
                            <a:spLocks/>
                          </wps:cNvSpPr>
                          <wps:spPr bwMode="auto">
                            <a:xfrm>
                              <a:off x="2560" y="214"/>
                              <a:ext cx="5347" cy="1129"/>
                            </a:xfrm>
                            <a:custGeom>
                              <a:avLst/>
                              <a:gdLst>
                                <a:gd name="T0" fmla="*/ 0 w 474"/>
                                <a:gd name="T1" fmla="*/ 100 h 100"/>
                                <a:gd name="T2" fmla="*/ 0 w 474"/>
                                <a:gd name="T3" fmla="*/ 0 h 100"/>
                                <a:gd name="T4" fmla="*/ 474 w 474"/>
                                <a:gd name="T5" fmla="*/ 0 h 100"/>
                              </a:gdLst>
                              <a:ahLst/>
                              <a:cxnLst>
                                <a:cxn ang="0">
                                  <a:pos x="T0" y="T1"/>
                                </a:cxn>
                                <a:cxn ang="0">
                                  <a:pos x="T2" y="T3"/>
                                </a:cxn>
                                <a:cxn ang="0">
                                  <a:pos x="T4" y="T5"/>
                                </a:cxn>
                              </a:cxnLst>
                              <a:rect l="0" t="0" r="r" b="b"/>
                              <a:pathLst>
                                <a:path w="474" h="100">
                                  <a:moveTo>
                                    <a:pt x="0" y="100"/>
                                  </a:moveTo>
                                  <a:lnTo>
                                    <a:pt x="0" y="0"/>
                                  </a:lnTo>
                                  <a:lnTo>
                                    <a:pt x="474" y="0"/>
                                  </a:lnTo>
                                </a:path>
                              </a:pathLst>
                            </a:custGeom>
                            <a:noFill/>
                            <a:ln w="14605"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5" name="Line 565"/>
                          <wps:cNvCnPr>
                            <a:cxnSpLocks noChangeShapeType="1"/>
                          </wps:cNvCnPr>
                          <wps:spPr bwMode="auto">
                            <a:xfrm flipV="1">
                              <a:off x="214" y="779"/>
                              <a:ext cx="0" cy="564"/>
                            </a:xfrm>
                            <a:prstGeom prst="line">
                              <a:avLst/>
                            </a:prstGeom>
                            <a:noFill/>
                            <a:ln w="21590">
                              <a:solidFill>
                                <a:srgbClr val="24282B"/>
                              </a:solidFill>
                              <a:miter lim="800000"/>
                              <a:headEnd/>
                              <a:tailEnd/>
                            </a:ln>
                            <a:extLst>
                              <a:ext uri="{909E8E84-426E-40DD-AFC4-6F175D3DCCD1}">
                                <a14:hiddenFill xmlns:a14="http://schemas.microsoft.com/office/drawing/2010/main">
                                  <a:noFill/>
                                </a14:hiddenFill>
                              </a:ext>
                            </a:extLst>
                          </wps:spPr>
                          <wps:bodyPr/>
                        </wps:wsp>
                        <wps:wsp>
                          <wps:cNvPr id="2056" name="Freeform 566"/>
                          <wps:cNvSpPr>
                            <a:spLocks/>
                          </wps:cNvSpPr>
                          <wps:spPr bwMode="auto">
                            <a:xfrm>
                              <a:off x="226" y="531"/>
                              <a:ext cx="282" cy="564"/>
                            </a:xfrm>
                            <a:custGeom>
                              <a:avLst/>
                              <a:gdLst>
                                <a:gd name="T0" fmla="*/ 25 w 25"/>
                                <a:gd name="T1" fmla="*/ 0 h 50"/>
                                <a:gd name="T2" fmla="*/ 0 w 25"/>
                                <a:gd name="T3" fmla="*/ 25 h 50"/>
                                <a:gd name="T4" fmla="*/ 25 w 25"/>
                                <a:gd name="T5" fmla="*/ 50 h 50"/>
                              </a:gdLst>
                              <a:ahLst/>
                              <a:cxnLst>
                                <a:cxn ang="0">
                                  <a:pos x="T0" y="T1"/>
                                </a:cxn>
                                <a:cxn ang="0">
                                  <a:pos x="T2" y="T3"/>
                                </a:cxn>
                                <a:cxn ang="0">
                                  <a:pos x="T4" y="T5"/>
                                </a:cxn>
                              </a:cxnLst>
                              <a:rect l="0" t="0" r="r" b="b"/>
                              <a:pathLst>
                                <a:path w="25" h="50">
                                  <a:moveTo>
                                    <a:pt x="25" y="0"/>
                                  </a:moveTo>
                                  <a:cubicBezTo>
                                    <a:pt x="6" y="1"/>
                                    <a:pt x="0" y="16"/>
                                    <a:pt x="0" y="25"/>
                                  </a:cubicBezTo>
                                  <a:cubicBezTo>
                                    <a:pt x="0" y="33"/>
                                    <a:pt x="6" y="49"/>
                                    <a:pt x="25" y="50"/>
                                  </a:cubicBezTo>
                                </a:path>
                              </a:pathLst>
                            </a:custGeom>
                            <a:noFill/>
                            <a:ln w="14605"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7" name="Rectangle 567"/>
                          <wps:cNvSpPr>
                            <a:spLocks noChangeArrowheads="1"/>
                          </wps:cNvSpPr>
                          <wps:spPr bwMode="auto">
                            <a:xfrm>
                              <a:off x="5267" y="429"/>
                              <a:ext cx="485" cy="9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8" name="Line 568"/>
                          <wps:cNvCnPr>
                            <a:cxnSpLocks noChangeShapeType="1"/>
                          </wps:cNvCnPr>
                          <wps:spPr bwMode="auto">
                            <a:xfrm flipV="1">
                              <a:off x="5662" y="779"/>
                              <a:ext cx="0" cy="564"/>
                            </a:xfrm>
                            <a:prstGeom prst="line">
                              <a:avLst/>
                            </a:prstGeom>
                            <a:noFill/>
                            <a:ln w="21590">
                              <a:solidFill>
                                <a:srgbClr val="24282B"/>
                              </a:solidFill>
                              <a:miter lim="800000"/>
                              <a:headEnd/>
                              <a:tailEnd/>
                            </a:ln>
                            <a:extLst>
                              <a:ext uri="{909E8E84-426E-40DD-AFC4-6F175D3DCCD1}">
                                <a14:hiddenFill xmlns:a14="http://schemas.microsoft.com/office/drawing/2010/main">
                                  <a:noFill/>
                                </a14:hiddenFill>
                              </a:ext>
                            </a:extLst>
                          </wps:spPr>
                          <wps:bodyPr/>
                        </wps:wsp>
                        <wps:wsp>
                          <wps:cNvPr id="2059" name="Freeform 569"/>
                          <wps:cNvSpPr>
                            <a:spLocks/>
                          </wps:cNvSpPr>
                          <wps:spPr bwMode="auto">
                            <a:xfrm>
                              <a:off x="5358" y="531"/>
                              <a:ext cx="282" cy="564"/>
                            </a:xfrm>
                            <a:custGeom>
                              <a:avLst/>
                              <a:gdLst>
                                <a:gd name="T0" fmla="*/ 0 w 25"/>
                                <a:gd name="T1" fmla="*/ 0 h 50"/>
                                <a:gd name="T2" fmla="*/ 25 w 25"/>
                                <a:gd name="T3" fmla="*/ 25 h 50"/>
                                <a:gd name="T4" fmla="*/ 0 w 25"/>
                                <a:gd name="T5" fmla="*/ 50 h 50"/>
                              </a:gdLst>
                              <a:ahLst/>
                              <a:cxnLst>
                                <a:cxn ang="0">
                                  <a:pos x="T0" y="T1"/>
                                </a:cxn>
                                <a:cxn ang="0">
                                  <a:pos x="T2" y="T3"/>
                                </a:cxn>
                                <a:cxn ang="0">
                                  <a:pos x="T4" y="T5"/>
                                </a:cxn>
                              </a:cxnLst>
                              <a:rect l="0" t="0" r="r" b="b"/>
                              <a:pathLst>
                                <a:path w="25" h="50">
                                  <a:moveTo>
                                    <a:pt x="0" y="0"/>
                                  </a:moveTo>
                                  <a:cubicBezTo>
                                    <a:pt x="19" y="1"/>
                                    <a:pt x="25" y="16"/>
                                    <a:pt x="25" y="25"/>
                                  </a:cubicBezTo>
                                  <a:cubicBezTo>
                                    <a:pt x="25" y="33"/>
                                    <a:pt x="19" y="49"/>
                                    <a:pt x="0" y="50"/>
                                  </a:cubicBezTo>
                                </a:path>
                              </a:pathLst>
                            </a:custGeom>
                            <a:noFill/>
                            <a:ln w="14605"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0" name="Line 570"/>
                          <wps:cNvCnPr>
                            <a:cxnSpLocks noChangeShapeType="1"/>
                          </wps:cNvCnPr>
                          <wps:spPr bwMode="auto">
                            <a:xfrm>
                              <a:off x="496" y="813"/>
                              <a:ext cx="4873" cy="0"/>
                            </a:xfrm>
                            <a:prstGeom prst="line">
                              <a:avLst/>
                            </a:prstGeom>
                            <a:noFill/>
                            <a:ln w="14605">
                              <a:solidFill>
                                <a:srgbClr val="24282B"/>
                              </a:solidFill>
                              <a:miter lim="800000"/>
                              <a:headEnd/>
                              <a:tailEnd/>
                            </a:ln>
                            <a:extLst>
                              <a:ext uri="{909E8E84-426E-40DD-AFC4-6F175D3DCCD1}">
                                <a14:hiddenFill xmlns:a14="http://schemas.microsoft.com/office/drawing/2010/main">
                                  <a:noFill/>
                                </a14:hiddenFill>
                              </a:ext>
                            </a:extLst>
                          </wps:spPr>
                          <wps:bodyPr/>
                        </wps:wsp>
                        <wps:wsp>
                          <wps:cNvPr id="2061" name="Line 571"/>
                          <wps:cNvCnPr>
                            <a:cxnSpLocks noChangeShapeType="1"/>
                          </wps:cNvCnPr>
                          <wps:spPr bwMode="auto">
                            <a:xfrm>
                              <a:off x="2560" y="1400"/>
                              <a:ext cx="0" cy="226"/>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062" name="Line 572"/>
                          <wps:cNvCnPr>
                            <a:cxnSpLocks noChangeShapeType="1"/>
                          </wps:cNvCnPr>
                          <wps:spPr bwMode="auto">
                            <a:xfrm>
                              <a:off x="2560" y="1569"/>
                              <a:ext cx="3001"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063" name="Freeform 573"/>
                          <wps:cNvSpPr>
                            <a:spLocks/>
                          </wps:cNvSpPr>
                          <wps:spPr bwMode="auto">
                            <a:xfrm>
                              <a:off x="5504" y="1524"/>
                              <a:ext cx="68" cy="90"/>
                            </a:xfrm>
                            <a:custGeom>
                              <a:avLst/>
                              <a:gdLst>
                                <a:gd name="T0" fmla="*/ 68 w 68"/>
                                <a:gd name="T1" fmla="*/ 45 h 90"/>
                                <a:gd name="T2" fmla="*/ 0 w 68"/>
                                <a:gd name="T3" fmla="*/ 0 h 90"/>
                                <a:gd name="T4" fmla="*/ 0 w 68"/>
                                <a:gd name="T5" fmla="*/ 90 h 90"/>
                                <a:gd name="T6" fmla="*/ 68 w 68"/>
                                <a:gd name="T7" fmla="*/ 45 h 90"/>
                              </a:gdLst>
                              <a:ahLst/>
                              <a:cxnLst>
                                <a:cxn ang="0">
                                  <a:pos x="T0" y="T1"/>
                                </a:cxn>
                                <a:cxn ang="0">
                                  <a:pos x="T2" y="T3"/>
                                </a:cxn>
                                <a:cxn ang="0">
                                  <a:pos x="T4" y="T5"/>
                                </a:cxn>
                                <a:cxn ang="0">
                                  <a:pos x="T6" y="T7"/>
                                </a:cxn>
                              </a:cxnLst>
                              <a:rect l="0" t="0" r="r" b="b"/>
                              <a:pathLst>
                                <a:path w="68" h="90">
                                  <a:moveTo>
                                    <a:pt x="68" y="45"/>
                                  </a:moveTo>
                                  <a:lnTo>
                                    <a:pt x="0" y="0"/>
                                  </a:lnTo>
                                  <a:lnTo>
                                    <a:pt x="0" y="90"/>
                                  </a:lnTo>
                                  <a:lnTo>
                                    <a:pt x="68" y="4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4" name="Freeform 580"/>
                          <wps:cNvSpPr>
                            <a:spLocks/>
                          </wps:cNvSpPr>
                          <wps:spPr bwMode="auto">
                            <a:xfrm>
                              <a:off x="3373" y="1930"/>
                              <a:ext cx="78" cy="91"/>
                            </a:xfrm>
                            <a:custGeom>
                              <a:avLst/>
                              <a:gdLst>
                                <a:gd name="T0" fmla="*/ 0 w 78"/>
                                <a:gd name="T1" fmla="*/ 23 h 91"/>
                                <a:gd name="T2" fmla="*/ 78 w 78"/>
                                <a:gd name="T3" fmla="*/ 0 h 91"/>
                                <a:gd name="T4" fmla="*/ 56 w 78"/>
                                <a:gd name="T5" fmla="*/ 91 h 91"/>
                                <a:gd name="T6" fmla="*/ 0 w 78"/>
                                <a:gd name="T7" fmla="*/ 23 h 91"/>
                              </a:gdLst>
                              <a:ahLst/>
                              <a:cxnLst>
                                <a:cxn ang="0">
                                  <a:pos x="T0" y="T1"/>
                                </a:cxn>
                                <a:cxn ang="0">
                                  <a:pos x="T2" y="T3"/>
                                </a:cxn>
                                <a:cxn ang="0">
                                  <a:pos x="T4" y="T5"/>
                                </a:cxn>
                                <a:cxn ang="0">
                                  <a:pos x="T6" y="T7"/>
                                </a:cxn>
                              </a:cxnLst>
                              <a:rect l="0" t="0" r="r" b="b"/>
                              <a:pathLst>
                                <a:path w="78" h="91">
                                  <a:moveTo>
                                    <a:pt x="0" y="23"/>
                                  </a:moveTo>
                                  <a:lnTo>
                                    <a:pt x="78" y="0"/>
                                  </a:lnTo>
                                  <a:lnTo>
                                    <a:pt x="56" y="91"/>
                                  </a:lnTo>
                                  <a:lnTo>
                                    <a:pt x="0" y="2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5" name="Rectangle 585"/>
                          <wps:cNvSpPr>
                            <a:spLocks noChangeArrowheads="1"/>
                          </wps:cNvSpPr>
                          <wps:spPr bwMode="auto">
                            <a:xfrm>
                              <a:off x="5698" y="1450"/>
                              <a:ext cx="133"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482D85">
                                <w:pPr>
                                  <w:spacing w:before="0" w:line="240" w:lineRule="auto"/>
                                </w:pPr>
                                <w:r>
                                  <w:rPr>
                                    <w:rFonts w:cs="Times New Roman"/>
                                    <w:i/>
                                    <w:iCs/>
                                    <w:color w:val="24282B"/>
                                    <w:sz w:val="18"/>
                                    <w:szCs w:val="18"/>
                                  </w:rPr>
                                  <w:t>d</w:t>
                                </w:r>
                              </w:p>
                            </w:txbxContent>
                          </wps:txbx>
                          <wps:bodyPr rot="0" vert="horz" wrap="none" lIns="0" tIns="0" rIns="0" bIns="0" anchor="t" anchorCtr="0">
                            <a:spAutoFit/>
                          </wps:bodyPr>
                        </wps:wsp>
                      </wpg:wgp>
                      <wpg:wgp>
                        <wpg:cNvPr id="2066" name="Group 619"/>
                        <wpg:cNvGrpSpPr>
                          <a:grpSpLocks/>
                        </wpg:cNvGrpSpPr>
                        <wpg:grpSpPr bwMode="auto">
                          <a:xfrm>
                            <a:off x="1373505" y="1176020"/>
                            <a:ext cx="3647440" cy="1892300"/>
                            <a:chOff x="2163" y="1829"/>
                            <a:chExt cx="5744" cy="2980"/>
                          </a:xfrm>
                        </wpg:grpSpPr>
                        <wpg:grpSp>
                          <wpg:cNvPr id="2067" name="Group 613"/>
                          <wpg:cNvGrpSpPr>
                            <a:grpSpLocks/>
                          </wpg:cNvGrpSpPr>
                          <wpg:grpSpPr bwMode="auto">
                            <a:xfrm>
                              <a:off x="2515" y="1829"/>
                              <a:ext cx="5392" cy="2980"/>
                              <a:chOff x="2515" y="1829"/>
                              <a:chExt cx="5392" cy="2980"/>
                            </a:xfrm>
                          </wpg:grpSpPr>
                          <wps:wsp>
                            <wps:cNvPr id="2068" name="Freeform 553"/>
                            <wps:cNvSpPr>
                              <a:spLocks noEditPoints="1"/>
                            </wps:cNvSpPr>
                            <wps:spPr bwMode="auto">
                              <a:xfrm>
                                <a:off x="7365" y="4708"/>
                                <a:ext cx="68" cy="101"/>
                              </a:xfrm>
                              <a:custGeom>
                                <a:avLst/>
                                <a:gdLst>
                                  <a:gd name="T0" fmla="*/ 2 w 6"/>
                                  <a:gd name="T1" fmla="*/ 5 h 9"/>
                                  <a:gd name="T2" fmla="*/ 2 w 6"/>
                                  <a:gd name="T3" fmla="*/ 8 h 9"/>
                                  <a:gd name="T4" fmla="*/ 2 w 6"/>
                                  <a:gd name="T5" fmla="*/ 8 h 9"/>
                                  <a:gd name="T6" fmla="*/ 3 w 6"/>
                                  <a:gd name="T7" fmla="*/ 8 h 9"/>
                                  <a:gd name="T8" fmla="*/ 3 w 6"/>
                                  <a:gd name="T9" fmla="*/ 8 h 9"/>
                                  <a:gd name="T10" fmla="*/ 3 w 6"/>
                                  <a:gd name="T11" fmla="*/ 9 h 9"/>
                                  <a:gd name="T12" fmla="*/ 0 w 6"/>
                                  <a:gd name="T13" fmla="*/ 9 h 9"/>
                                  <a:gd name="T14" fmla="*/ 0 w 6"/>
                                  <a:gd name="T15" fmla="*/ 8 h 9"/>
                                  <a:gd name="T16" fmla="*/ 0 w 6"/>
                                  <a:gd name="T17" fmla="*/ 8 h 9"/>
                                  <a:gd name="T18" fmla="*/ 1 w 6"/>
                                  <a:gd name="T19" fmla="*/ 8 h 9"/>
                                  <a:gd name="T20" fmla="*/ 1 w 6"/>
                                  <a:gd name="T21" fmla="*/ 8 h 9"/>
                                  <a:gd name="T22" fmla="*/ 1 w 6"/>
                                  <a:gd name="T23" fmla="*/ 1 h 9"/>
                                  <a:gd name="T24" fmla="*/ 1 w 6"/>
                                  <a:gd name="T25" fmla="*/ 1 h 9"/>
                                  <a:gd name="T26" fmla="*/ 0 w 6"/>
                                  <a:gd name="T27" fmla="*/ 1 h 9"/>
                                  <a:gd name="T28" fmla="*/ 0 w 6"/>
                                  <a:gd name="T29" fmla="*/ 1 h 9"/>
                                  <a:gd name="T30" fmla="*/ 0 w 6"/>
                                  <a:gd name="T31" fmla="*/ 0 h 9"/>
                                  <a:gd name="T32" fmla="*/ 3 w 6"/>
                                  <a:gd name="T33" fmla="*/ 0 h 9"/>
                                  <a:gd name="T34" fmla="*/ 5 w 6"/>
                                  <a:gd name="T35" fmla="*/ 0 h 9"/>
                                  <a:gd name="T36" fmla="*/ 6 w 6"/>
                                  <a:gd name="T37" fmla="*/ 1 h 9"/>
                                  <a:gd name="T38" fmla="*/ 6 w 6"/>
                                  <a:gd name="T39" fmla="*/ 1 h 9"/>
                                  <a:gd name="T40" fmla="*/ 6 w 6"/>
                                  <a:gd name="T41" fmla="*/ 2 h 9"/>
                                  <a:gd name="T42" fmla="*/ 6 w 6"/>
                                  <a:gd name="T43" fmla="*/ 4 h 9"/>
                                  <a:gd name="T44" fmla="*/ 5 w 6"/>
                                  <a:gd name="T45" fmla="*/ 5 h 9"/>
                                  <a:gd name="T46" fmla="*/ 3 w 6"/>
                                  <a:gd name="T47" fmla="*/ 5 h 9"/>
                                  <a:gd name="T48" fmla="*/ 2 w 6"/>
                                  <a:gd name="T49" fmla="*/ 5 h 9"/>
                                  <a:gd name="T50" fmla="*/ 2 w 6"/>
                                  <a:gd name="T51" fmla="*/ 5 h 9"/>
                                  <a:gd name="T52" fmla="*/ 2 w 6"/>
                                  <a:gd name="T53" fmla="*/ 4 h 9"/>
                                  <a:gd name="T54" fmla="*/ 2 w 6"/>
                                  <a:gd name="T55" fmla="*/ 3 h 9"/>
                                  <a:gd name="T56" fmla="*/ 3 w 6"/>
                                  <a:gd name="T57" fmla="*/ 4 h 9"/>
                                  <a:gd name="T58" fmla="*/ 3 w 6"/>
                                  <a:gd name="T59" fmla="*/ 4 h 9"/>
                                  <a:gd name="T60" fmla="*/ 4 w 6"/>
                                  <a:gd name="T61" fmla="*/ 4 h 9"/>
                                  <a:gd name="T62" fmla="*/ 5 w 6"/>
                                  <a:gd name="T63" fmla="*/ 3 h 9"/>
                                  <a:gd name="T64" fmla="*/ 5 w 6"/>
                                  <a:gd name="T65" fmla="*/ 3 h 9"/>
                                  <a:gd name="T66" fmla="*/ 5 w 6"/>
                                  <a:gd name="T67" fmla="*/ 2 h 9"/>
                                  <a:gd name="T68" fmla="*/ 5 w 6"/>
                                  <a:gd name="T69" fmla="*/ 2 h 9"/>
                                  <a:gd name="T70" fmla="*/ 4 w 6"/>
                                  <a:gd name="T71" fmla="*/ 1 h 9"/>
                                  <a:gd name="T72" fmla="*/ 3 w 6"/>
                                  <a:gd name="T73" fmla="*/ 1 h 9"/>
                                  <a:gd name="T74" fmla="*/ 2 w 6"/>
                                  <a:gd name="T75" fmla="*/ 1 h 9"/>
                                  <a:gd name="T76" fmla="*/ 2 w 6"/>
                                  <a:gd name="T77"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 h="9">
                                    <a:moveTo>
                                      <a:pt x="2" y="5"/>
                                    </a:moveTo>
                                    <a:lnTo>
                                      <a:pt x="2" y="8"/>
                                    </a:lnTo>
                                    <a:cubicBezTo>
                                      <a:pt x="2" y="8"/>
                                      <a:pt x="2" y="8"/>
                                      <a:pt x="2" y="8"/>
                                    </a:cubicBezTo>
                                    <a:cubicBezTo>
                                      <a:pt x="2" y="8"/>
                                      <a:pt x="2" y="8"/>
                                      <a:pt x="3" y="8"/>
                                    </a:cubicBezTo>
                                    <a:lnTo>
                                      <a:pt x="3" y="8"/>
                                    </a:lnTo>
                                    <a:lnTo>
                                      <a:pt x="3"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2"/>
                                    </a:lnTo>
                                    <a:lnTo>
                                      <a:pt x="6" y="4"/>
                                    </a:lnTo>
                                    <a:lnTo>
                                      <a:pt x="5" y="5"/>
                                    </a:lnTo>
                                    <a:lnTo>
                                      <a:pt x="3" y="5"/>
                                    </a:lnTo>
                                    <a:lnTo>
                                      <a:pt x="2" y="5"/>
                                    </a:lnTo>
                                    <a:lnTo>
                                      <a:pt x="2" y="5"/>
                                    </a:lnTo>
                                    <a:close/>
                                    <a:moveTo>
                                      <a:pt x="2" y="4"/>
                                    </a:moveTo>
                                    <a:lnTo>
                                      <a:pt x="2" y="3"/>
                                    </a:lnTo>
                                    <a:lnTo>
                                      <a:pt x="3" y="4"/>
                                    </a:lnTo>
                                    <a:lnTo>
                                      <a:pt x="3" y="4"/>
                                    </a:lnTo>
                                    <a:lnTo>
                                      <a:pt x="4" y="4"/>
                                    </a:lnTo>
                                    <a:lnTo>
                                      <a:pt x="5" y="3"/>
                                    </a:lnTo>
                                    <a:lnTo>
                                      <a:pt x="5" y="3"/>
                                    </a:lnTo>
                                    <a:lnTo>
                                      <a:pt x="5" y="2"/>
                                    </a:lnTo>
                                    <a:lnTo>
                                      <a:pt x="5" y="2"/>
                                    </a:lnTo>
                                    <a:lnTo>
                                      <a:pt x="4" y="1"/>
                                    </a:lnTo>
                                    <a:lnTo>
                                      <a:pt x="3" y="1"/>
                                    </a:lnTo>
                                    <a:cubicBezTo>
                                      <a:pt x="3" y="1"/>
                                      <a:pt x="2" y="1"/>
                                      <a:pt x="2" y="1"/>
                                    </a:cubicBezTo>
                                    <a:lnTo>
                                      <a:pt x="2"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9" name="Freeform 554"/>
                            <wps:cNvSpPr>
                              <a:spLocks/>
                            </wps:cNvSpPr>
                            <wps:spPr bwMode="auto">
                              <a:xfrm>
                                <a:off x="7433" y="4798"/>
                                <a:ext cx="11" cy="11"/>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0" name="Freeform 555"/>
                            <wps:cNvSpPr>
                              <a:spLocks noEditPoints="1"/>
                            </wps:cNvSpPr>
                            <wps:spPr bwMode="auto">
                              <a:xfrm>
                                <a:off x="7456" y="4708"/>
                                <a:ext cx="67" cy="101"/>
                              </a:xfrm>
                              <a:custGeom>
                                <a:avLst/>
                                <a:gdLst>
                                  <a:gd name="T0" fmla="*/ 0 w 6"/>
                                  <a:gd name="T1" fmla="*/ 5 h 9"/>
                                  <a:gd name="T2" fmla="*/ 0 w 6"/>
                                  <a:gd name="T3" fmla="*/ 1 h 9"/>
                                  <a:gd name="T4" fmla="*/ 0 w 6"/>
                                  <a:gd name="T5" fmla="*/ 1 h 9"/>
                                  <a:gd name="T6" fmla="*/ 0 w 6"/>
                                  <a:gd name="T7" fmla="*/ 1 h 9"/>
                                  <a:gd name="T8" fmla="*/ 1 w 6"/>
                                  <a:gd name="T9" fmla="*/ 0 h 9"/>
                                  <a:gd name="T10" fmla="*/ 3 w 6"/>
                                  <a:gd name="T11" fmla="*/ 0 h 9"/>
                                  <a:gd name="T12" fmla="*/ 5 w 6"/>
                                  <a:gd name="T13" fmla="*/ 0 h 9"/>
                                  <a:gd name="T14" fmla="*/ 6 w 6"/>
                                  <a:gd name="T15" fmla="*/ 1 h 9"/>
                                  <a:gd name="T16" fmla="*/ 6 w 6"/>
                                  <a:gd name="T17" fmla="*/ 1 h 9"/>
                                  <a:gd name="T18" fmla="*/ 6 w 6"/>
                                  <a:gd name="T19" fmla="*/ 4 h 9"/>
                                  <a:gd name="T20" fmla="*/ 6 w 6"/>
                                  <a:gd name="T21" fmla="*/ 8 h 9"/>
                                  <a:gd name="T22" fmla="*/ 6 w 6"/>
                                  <a:gd name="T23" fmla="*/ 8 h 9"/>
                                  <a:gd name="T24" fmla="*/ 5 w 6"/>
                                  <a:gd name="T25" fmla="*/ 9 h 9"/>
                                  <a:gd name="T26" fmla="*/ 2 w 6"/>
                                  <a:gd name="T27" fmla="*/ 9 h 9"/>
                                  <a:gd name="T28" fmla="*/ 1 w 6"/>
                                  <a:gd name="T29" fmla="*/ 9 h 9"/>
                                  <a:gd name="T30" fmla="*/ 0 w 6"/>
                                  <a:gd name="T31" fmla="*/ 8 h 9"/>
                                  <a:gd name="T32" fmla="*/ 0 w 6"/>
                                  <a:gd name="T33" fmla="*/ 8 h 9"/>
                                  <a:gd name="T34" fmla="*/ 0 w 6"/>
                                  <a:gd name="T35" fmla="*/ 5 h 9"/>
                                  <a:gd name="T36" fmla="*/ 1 w 6"/>
                                  <a:gd name="T37" fmla="*/ 5 h 9"/>
                                  <a:gd name="T38" fmla="*/ 1 w 6"/>
                                  <a:gd name="T39" fmla="*/ 7 h 9"/>
                                  <a:gd name="T40" fmla="*/ 1 w 6"/>
                                  <a:gd name="T41" fmla="*/ 7 h 9"/>
                                  <a:gd name="T42" fmla="*/ 2 w 6"/>
                                  <a:gd name="T43" fmla="*/ 8 h 9"/>
                                  <a:gd name="T44" fmla="*/ 2 w 6"/>
                                  <a:gd name="T45" fmla="*/ 8 h 9"/>
                                  <a:gd name="T46" fmla="*/ 3 w 6"/>
                                  <a:gd name="T47" fmla="*/ 8 h 9"/>
                                  <a:gd name="T48" fmla="*/ 5 w 6"/>
                                  <a:gd name="T49" fmla="*/ 7 h 9"/>
                                  <a:gd name="T50" fmla="*/ 5 w 6"/>
                                  <a:gd name="T51" fmla="*/ 7 h 9"/>
                                  <a:gd name="T52" fmla="*/ 5 w 6"/>
                                  <a:gd name="T53" fmla="*/ 7 h 9"/>
                                  <a:gd name="T54" fmla="*/ 5 w 6"/>
                                  <a:gd name="T55" fmla="*/ 4 h 9"/>
                                  <a:gd name="T56" fmla="*/ 5 w 6"/>
                                  <a:gd name="T57" fmla="*/ 2 h 9"/>
                                  <a:gd name="T58" fmla="*/ 5 w 6"/>
                                  <a:gd name="T59" fmla="*/ 2 h 9"/>
                                  <a:gd name="T60" fmla="*/ 5 w 6"/>
                                  <a:gd name="T61" fmla="*/ 2 h 9"/>
                                  <a:gd name="T62" fmla="*/ 5 w 6"/>
                                  <a:gd name="T63" fmla="*/ 2 h 9"/>
                                  <a:gd name="T64" fmla="*/ 3 w 6"/>
                                  <a:gd name="T65" fmla="*/ 1 h 9"/>
                                  <a:gd name="T66" fmla="*/ 3 w 6"/>
                                  <a:gd name="T67" fmla="*/ 1 h 9"/>
                                  <a:gd name="T68" fmla="*/ 2 w 6"/>
                                  <a:gd name="T69" fmla="*/ 1 h 9"/>
                                  <a:gd name="T70" fmla="*/ 1 w 6"/>
                                  <a:gd name="T71" fmla="*/ 2 h 9"/>
                                  <a:gd name="T72" fmla="*/ 1 w 6"/>
                                  <a:gd name="T73" fmla="*/ 2 h 9"/>
                                  <a:gd name="T74" fmla="*/ 1 w 6"/>
                                  <a:gd name="T75" fmla="*/ 2 h 9"/>
                                  <a:gd name="T76" fmla="*/ 1 w 6"/>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 h="9">
                                    <a:moveTo>
                                      <a:pt x="0" y="5"/>
                                    </a:moveTo>
                                    <a:lnTo>
                                      <a:pt x="0" y="1"/>
                                    </a:lnTo>
                                    <a:lnTo>
                                      <a:pt x="0" y="1"/>
                                    </a:lnTo>
                                    <a:lnTo>
                                      <a:pt x="0" y="1"/>
                                    </a:lnTo>
                                    <a:lnTo>
                                      <a:pt x="1" y="0"/>
                                    </a:lnTo>
                                    <a:lnTo>
                                      <a:pt x="3" y="0"/>
                                    </a:lnTo>
                                    <a:lnTo>
                                      <a:pt x="5" y="0"/>
                                    </a:lnTo>
                                    <a:lnTo>
                                      <a:pt x="6" y="1"/>
                                    </a:lnTo>
                                    <a:lnTo>
                                      <a:pt x="6" y="1"/>
                                    </a:lnTo>
                                    <a:lnTo>
                                      <a:pt x="6" y="4"/>
                                    </a:lnTo>
                                    <a:lnTo>
                                      <a:pt x="6" y="8"/>
                                    </a:lnTo>
                                    <a:lnTo>
                                      <a:pt x="6" y="8"/>
                                    </a:lnTo>
                                    <a:lnTo>
                                      <a:pt x="5" y="9"/>
                                    </a:lnTo>
                                    <a:lnTo>
                                      <a:pt x="2" y="9"/>
                                    </a:lnTo>
                                    <a:lnTo>
                                      <a:pt x="1" y="9"/>
                                    </a:lnTo>
                                    <a:lnTo>
                                      <a:pt x="0" y="8"/>
                                    </a:lnTo>
                                    <a:lnTo>
                                      <a:pt x="0" y="8"/>
                                    </a:lnTo>
                                    <a:lnTo>
                                      <a:pt x="0" y="5"/>
                                    </a:lnTo>
                                    <a:close/>
                                    <a:moveTo>
                                      <a:pt x="1" y="5"/>
                                    </a:moveTo>
                                    <a:lnTo>
                                      <a:pt x="1" y="7"/>
                                    </a:lnTo>
                                    <a:lnTo>
                                      <a:pt x="1" y="7"/>
                                    </a:lnTo>
                                    <a:lnTo>
                                      <a:pt x="2" y="8"/>
                                    </a:lnTo>
                                    <a:lnTo>
                                      <a:pt x="2" y="8"/>
                                    </a:lnTo>
                                    <a:lnTo>
                                      <a:pt x="3" y="8"/>
                                    </a:lnTo>
                                    <a:lnTo>
                                      <a:pt x="5" y="7"/>
                                    </a:lnTo>
                                    <a:lnTo>
                                      <a:pt x="5" y="7"/>
                                    </a:lnTo>
                                    <a:lnTo>
                                      <a:pt x="5" y="7"/>
                                    </a:lnTo>
                                    <a:lnTo>
                                      <a:pt x="5" y="4"/>
                                    </a:lnTo>
                                    <a:lnTo>
                                      <a:pt x="5" y="2"/>
                                    </a:lnTo>
                                    <a:lnTo>
                                      <a:pt x="5" y="2"/>
                                    </a:lnTo>
                                    <a:lnTo>
                                      <a:pt x="5" y="2"/>
                                    </a:lnTo>
                                    <a:lnTo>
                                      <a:pt x="5"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1" name="Freeform 556"/>
                            <wps:cNvSpPr>
                              <a:spLocks noEditPoints="1"/>
                            </wps:cNvSpPr>
                            <wps:spPr bwMode="auto">
                              <a:xfrm>
                                <a:off x="7535" y="4708"/>
                                <a:ext cx="56" cy="101"/>
                              </a:xfrm>
                              <a:custGeom>
                                <a:avLst/>
                                <a:gdLst>
                                  <a:gd name="T0" fmla="*/ 2 w 5"/>
                                  <a:gd name="T1" fmla="*/ 5 h 9"/>
                                  <a:gd name="T2" fmla="*/ 1 w 5"/>
                                  <a:gd name="T3" fmla="*/ 3 h 9"/>
                                  <a:gd name="T4" fmla="*/ 0 w 5"/>
                                  <a:gd name="T5" fmla="*/ 2 h 9"/>
                                  <a:gd name="T6" fmla="*/ 0 w 5"/>
                                  <a:gd name="T7" fmla="*/ 1 h 9"/>
                                  <a:gd name="T8" fmla="*/ 1 w 5"/>
                                  <a:gd name="T9" fmla="*/ 0 h 9"/>
                                  <a:gd name="T10" fmla="*/ 3 w 5"/>
                                  <a:gd name="T11" fmla="*/ 0 h 9"/>
                                  <a:gd name="T12" fmla="*/ 4 w 5"/>
                                  <a:gd name="T13" fmla="*/ 0 h 9"/>
                                  <a:gd name="T14" fmla="*/ 5 w 5"/>
                                  <a:gd name="T15" fmla="*/ 1 h 9"/>
                                  <a:gd name="T16" fmla="*/ 5 w 5"/>
                                  <a:gd name="T17" fmla="*/ 2 h 9"/>
                                  <a:gd name="T18" fmla="*/ 5 w 5"/>
                                  <a:gd name="T19" fmla="*/ 3 h 9"/>
                                  <a:gd name="T20" fmla="*/ 3 w 5"/>
                                  <a:gd name="T21" fmla="*/ 5 h 9"/>
                                  <a:gd name="T22" fmla="*/ 5 w 5"/>
                                  <a:gd name="T23" fmla="*/ 6 h 9"/>
                                  <a:gd name="T24" fmla="*/ 5 w 5"/>
                                  <a:gd name="T25" fmla="*/ 7 h 9"/>
                                  <a:gd name="T26" fmla="*/ 5 w 5"/>
                                  <a:gd name="T27" fmla="*/ 8 h 9"/>
                                  <a:gd name="T28" fmla="*/ 4 w 5"/>
                                  <a:gd name="T29" fmla="*/ 9 h 9"/>
                                  <a:gd name="T30" fmla="*/ 2 w 5"/>
                                  <a:gd name="T31" fmla="*/ 9 h 9"/>
                                  <a:gd name="T32" fmla="*/ 1 w 5"/>
                                  <a:gd name="T33" fmla="*/ 9 h 9"/>
                                  <a:gd name="T34" fmla="*/ 0 w 5"/>
                                  <a:gd name="T35" fmla="*/ 8 h 9"/>
                                  <a:gd name="T36" fmla="*/ 0 w 5"/>
                                  <a:gd name="T37" fmla="*/ 8 h 9"/>
                                  <a:gd name="T38" fmla="*/ 0 w 5"/>
                                  <a:gd name="T39" fmla="*/ 7 h 9"/>
                                  <a:gd name="T40" fmla="*/ 0 w 5"/>
                                  <a:gd name="T41" fmla="*/ 6 h 9"/>
                                  <a:gd name="T42" fmla="*/ 2 w 5"/>
                                  <a:gd name="T43" fmla="*/ 5 h 9"/>
                                  <a:gd name="T44" fmla="*/ 3 w 5"/>
                                  <a:gd name="T45" fmla="*/ 4 h 9"/>
                                  <a:gd name="T46" fmla="*/ 4 w 5"/>
                                  <a:gd name="T47" fmla="*/ 3 h 9"/>
                                  <a:gd name="T48" fmla="*/ 4 w 5"/>
                                  <a:gd name="T49" fmla="*/ 2 h 9"/>
                                  <a:gd name="T50" fmla="*/ 4 w 5"/>
                                  <a:gd name="T51" fmla="*/ 2 h 9"/>
                                  <a:gd name="T52" fmla="*/ 3 w 5"/>
                                  <a:gd name="T53" fmla="*/ 1 h 9"/>
                                  <a:gd name="T54" fmla="*/ 3 w 5"/>
                                  <a:gd name="T55" fmla="*/ 1 h 9"/>
                                  <a:gd name="T56" fmla="*/ 2 w 5"/>
                                  <a:gd name="T57" fmla="*/ 1 h 9"/>
                                  <a:gd name="T58" fmla="*/ 1 w 5"/>
                                  <a:gd name="T59" fmla="*/ 2 h 9"/>
                                  <a:gd name="T60" fmla="*/ 1 w 5"/>
                                  <a:gd name="T61" fmla="*/ 2 h 9"/>
                                  <a:gd name="T62" fmla="*/ 1 w 5"/>
                                  <a:gd name="T63" fmla="*/ 3 h 9"/>
                                  <a:gd name="T64" fmla="*/ 2 w 5"/>
                                  <a:gd name="T65" fmla="*/ 3 h 9"/>
                                  <a:gd name="T66" fmla="*/ 3 w 5"/>
                                  <a:gd name="T67" fmla="*/ 4 h 9"/>
                                  <a:gd name="T68" fmla="*/ 2 w 5"/>
                                  <a:gd name="T69" fmla="*/ 5 h 9"/>
                                  <a:gd name="T70" fmla="*/ 1 w 5"/>
                                  <a:gd name="T71" fmla="*/ 6 h 9"/>
                                  <a:gd name="T72" fmla="*/ 1 w 5"/>
                                  <a:gd name="T73" fmla="*/ 7 h 9"/>
                                  <a:gd name="T74" fmla="*/ 1 w 5"/>
                                  <a:gd name="T75" fmla="*/ 7 h 9"/>
                                  <a:gd name="T76" fmla="*/ 2 w 5"/>
                                  <a:gd name="T77" fmla="*/ 8 h 9"/>
                                  <a:gd name="T78" fmla="*/ 3 w 5"/>
                                  <a:gd name="T79" fmla="*/ 8 h 9"/>
                                  <a:gd name="T80" fmla="*/ 3 w 5"/>
                                  <a:gd name="T81" fmla="*/ 8 h 9"/>
                                  <a:gd name="T82" fmla="*/ 4 w 5"/>
                                  <a:gd name="T83" fmla="*/ 7 h 9"/>
                                  <a:gd name="T84" fmla="*/ 4 w 5"/>
                                  <a:gd name="T85" fmla="*/ 7 h 9"/>
                                  <a:gd name="T86" fmla="*/ 4 w 5"/>
                                  <a:gd name="T87" fmla="*/ 6 h 9"/>
                                  <a:gd name="T88" fmla="*/ 2 w 5"/>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 h="9">
                                    <a:moveTo>
                                      <a:pt x="2" y="5"/>
                                    </a:moveTo>
                                    <a:cubicBezTo>
                                      <a:pt x="1" y="4"/>
                                      <a:pt x="1" y="4"/>
                                      <a:pt x="1" y="3"/>
                                    </a:cubicBezTo>
                                    <a:cubicBezTo>
                                      <a:pt x="0" y="3"/>
                                      <a:pt x="0" y="3"/>
                                      <a:pt x="0" y="2"/>
                                    </a:cubicBezTo>
                                    <a:lnTo>
                                      <a:pt x="0" y="1"/>
                                    </a:lnTo>
                                    <a:lnTo>
                                      <a:pt x="1" y="0"/>
                                    </a:lnTo>
                                    <a:lnTo>
                                      <a:pt x="3" y="0"/>
                                    </a:lnTo>
                                    <a:lnTo>
                                      <a:pt x="4" y="0"/>
                                    </a:lnTo>
                                    <a:lnTo>
                                      <a:pt x="5" y="1"/>
                                    </a:lnTo>
                                    <a:lnTo>
                                      <a:pt x="5" y="2"/>
                                    </a:lnTo>
                                    <a:cubicBezTo>
                                      <a:pt x="5" y="2"/>
                                      <a:pt x="5" y="3"/>
                                      <a:pt x="5" y="3"/>
                                    </a:cubicBezTo>
                                    <a:cubicBezTo>
                                      <a:pt x="4" y="4"/>
                                      <a:pt x="4" y="4"/>
                                      <a:pt x="3" y="5"/>
                                    </a:cubicBezTo>
                                    <a:cubicBezTo>
                                      <a:pt x="4" y="5"/>
                                      <a:pt x="4" y="5"/>
                                      <a:pt x="5" y="6"/>
                                    </a:cubicBezTo>
                                    <a:cubicBezTo>
                                      <a:pt x="5" y="6"/>
                                      <a:pt x="5" y="7"/>
                                      <a:pt x="5" y="7"/>
                                    </a:cubicBezTo>
                                    <a:lnTo>
                                      <a:pt x="5" y="8"/>
                                    </a:lnTo>
                                    <a:lnTo>
                                      <a:pt x="4" y="9"/>
                                    </a:lnTo>
                                    <a:lnTo>
                                      <a:pt x="2" y="9"/>
                                    </a:lnTo>
                                    <a:lnTo>
                                      <a:pt x="1" y="9"/>
                                    </a:lnTo>
                                    <a:lnTo>
                                      <a:pt x="0" y="8"/>
                                    </a:lnTo>
                                    <a:lnTo>
                                      <a:pt x="0" y="8"/>
                                    </a:lnTo>
                                    <a:lnTo>
                                      <a:pt x="0" y="7"/>
                                    </a:lnTo>
                                    <a:cubicBezTo>
                                      <a:pt x="0" y="7"/>
                                      <a:pt x="0" y="6"/>
                                      <a:pt x="0" y="6"/>
                                    </a:cubicBezTo>
                                    <a:cubicBezTo>
                                      <a:pt x="1" y="6"/>
                                      <a:pt x="1" y="5"/>
                                      <a:pt x="2" y="5"/>
                                    </a:cubicBezTo>
                                    <a:close/>
                                    <a:moveTo>
                                      <a:pt x="3" y="4"/>
                                    </a:moveTo>
                                    <a:cubicBezTo>
                                      <a:pt x="3" y="4"/>
                                      <a:pt x="4" y="3"/>
                                      <a:pt x="4" y="3"/>
                                    </a:cubicBezTo>
                                    <a:cubicBezTo>
                                      <a:pt x="4" y="3"/>
                                      <a:pt x="4" y="3"/>
                                      <a:pt x="4" y="2"/>
                                    </a:cubicBezTo>
                                    <a:lnTo>
                                      <a:pt x="4" y="2"/>
                                    </a:lnTo>
                                    <a:lnTo>
                                      <a:pt x="3" y="1"/>
                                    </a:lnTo>
                                    <a:lnTo>
                                      <a:pt x="3" y="1"/>
                                    </a:lnTo>
                                    <a:lnTo>
                                      <a:pt x="2" y="1"/>
                                    </a:lnTo>
                                    <a:lnTo>
                                      <a:pt x="1" y="2"/>
                                    </a:lnTo>
                                    <a:lnTo>
                                      <a:pt x="1" y="2"/>
                                    </a:lnTo>
                                    <a:cubicBezTo>
                                      <a:pt x="1" y="2"/>
                                      <a:pt x="1" y="3"/>
                                      <a:pt x="1" y="3"/>
                                    </a:cubicBezTo>
                                    <a:cubicBezTo>
                                      <a:pt x="1" y="3"/>
                                      <a:pt x="1" y="3"/>
                                      <a:pt x="2" y="3"/>
                                    </a:cubicBezTo>
                                    <a:lnTo>
                                      <a:pt x="3" y="4"/>
                                    </a:lnTo>
                                    <a:close/>
                                    <a:moveTo>
                                      <a:pt x="2" y="5"/>
                                    </a:moveTo>
                                    <a:cubicBezTo>
                                      <a:pt x="2" y="5"/>
                                      <a:pt x="1" y="6"/>
                                      <a:pt x="1" y="6"/>
                                    </a:cubicBezTo>
                                    <a:cubicBezTo>
                                      <a:pt x="1" y="6"/>
                                      <a:pt x="1" y="6"/>
                                      <a:pt x="1" y="7"/>
                                    </a:cubicBezTo>
                                    <a:lnTo>
                                      <a:pt x="1" y="7"/>
                                    </a:lnTo>
                                    <a:lnTo>
                                      <a:pt x="2" y="8"/>
                                    </a:lnTo>
                                    <a:lnTo>
                                      <a:pt x="3" y="8"/>
                                    </a:lnTo>
                                    <a:lnTo>
                                      <a:pt x="3" y="8"/>
                                    </a:lnTo>
                                    <a:lnTo>
                                      <a:pt x="4" y="7"/>
                                    </a:lnTo>
                                    <a:lnTo>
                                      <a:pt x="4" y="7"/>
                                    </a:lnTo>
                                    <a:cubicBezTo>
                                      <a:pt x="4" y="7"/>
                                      <a:pt x="4" y="7"/>
                                      <a:pt x="4" y="6"/>
                                    </a:cubicBezTo>
                                    <a:cubicBezTo>
                                      <a:pt x="3" y="6"/>
                                      <a:pt x="3" y="6"/>
                                      <a:pt x="2"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2" name="Freeform 557"/>
                            <wps:cNvSpPr>
                              <a:spLocks/>
                            </wps:cNvSpPr>
                            <wps:spPr bwMode="auto">
                              <a:xfrm>
                                <a:off x="7602" y="4708"/>
                                <a:ext cx="57" cy="101"/>
                              </a:xfrm>
                              <a:custGeom>
                                <a:avLst/>
                                <a:gdLst>
                                  <a:gd name="T0" fmla="*/ 0 w 5"/>
                                  <a:gd name="T1" fmla="*/ 2 h 9"/>
                                  <a:gd name="T2" fmla="*/ 1 w 5"/>
                                  <a:gd name="T3" fmla="*/ 1 h 9"/>
                                  <a:gd name="T4" fmla="*/ 3 w 5"/>
                                  <a:gd name="T5" fmla="*/ 0 h 9"/>
                                  <a:gd name="T6" fmla="*/ 4 w 5"/>
                                  <a:gd name="T7" fmla="*/ 0 h 9"/>
                                  <a:gd name="T8" fmla="*/ 5 w 5"/>
                                  <a:gd name="T9" fmla="*/ 1 h 9"/>
                                  <a:gd name="T10" fmla="*/ 5 w 5"/>
                                  <a:gd name="T11" fmla="*/ 1 h 9"/>
                                  <a:gd name="T12" fmla="*/ 5 w 5"/>
                                  <a:gd name="T13" fmla="*/ 2 h 9"/>
                                  <a:gd name="T14" fmla="*/ 4 w 5"/>
                                  <a:gd name="T15" fmla="*/ 4 h 9"/>
                                  <a:gd name="T16" fmla="*/ 4 w 5"/>
                                  <a:gd name="T17" fmla="*/ 4 h 9"/>
                                  <a:gd name="T18" fmla="*/ 5 w 5"/>
                                  <a:gd name="T19" fmla="*/ 5 h 9"/>
                                  <a:gd name="T20" fmla="*/ 5 w 5"/>
                                  <a:gd name="T21" fmla="*/ 6 h 9"/>
                                  <a:gd name="T22" fmla="*/ 5 w 5"/>
                                  <a:gd name="T23" fmla="*/ 8 h 9"/>
                                  <a:gd name="T24" fmla="*/ 5 w 5"/>
                                  <a:gd name="T25" fmla="*/ 8 h 9"/>
                                  <a:gd name="T26" fmla="*/ 4 w 5"/>
                                  <a:gd name="T27" fmla="*/ 9 h 9"/>
                                  <a:gd name="T28" fmla="*/ 2 w 5"/>
                                  <a:gd name="T29" fmla="*/ 9 h 9"/>
                                  <a:gd name="T30" fmla="*/ 0 w 5"/>
                                  <a:gd name="T31" fmla="*/ 9 h 9"/>
                                  <a:gd name="T32" fmla="*/ 0 w 5"/>
                                  <a:gd name="T33" fmla="*/ 8 h 9"/>
                                  <a:gd name="T34" fmla="*/ 0 w 5"/>
                                  <a:gd name="T35" fmla="*/ 8 h 9"/>
                                  <a:gd name="T36" fmla="*/ 1 w 5"/>
                                  <a:gd name="T37" fmla="*/ 8 h 9"/>
                                  <a:gd name="T38" fmla="*/ 1 w 5"/>
                                  <a:gd name="T39" fmla="*/ 8 h 9"/>
                                  <a:gd name="T40" fmla="*/ 1 w 5"/>
                                  <a:gd name="T41" fmla="*/ 8 h 9"/>
                                  <a:gd name="T42" fmla="*/ 2 w 5"/>
                                  <a:gd name="T43" fmla="*/ 8 h 9"/>
                                  <a:gd name="T44" fmla="*/ 2 w 5"/>
                                  <a:gd name="T45" fmla="*/ 8 h 9"/>
                                  <a:gd name="T46" fmla="*/ 3 w 5"/>
                                  <a:gd name="T47" fmla="*/ 8 h 9"/>
                                  <a:gd name="T48" fmla="*/ 4 w 5"/>
                                  <a:gd name="T49" fmla="*/ 7 h 9"/>
                                  <a:gd name="T50" fmla="*/ 4 w 5"/>
                                  <a:gd name="T51" fmla="*/ 7 h 9"/>
                                  <a:gd name="T52" fmla="*/ 4 w 5"/>
                                  <a:gd name="T53" fmla="*/ 6 h 9"/>
                                  <a:gd name="T54" fmla="*/ 4 w 5"/>
                                  <a:gd name="T55" fmla="*/ 6 h 9"/>
                                  <a:gd name="T56" fmla="*/ 4 w 5"/>
                                  <a:gd name="T57" fmla="*/ 6 h 9"/>
                                  <a:gd name="T58" fmla="*/ 4 w 5"/>
                                  <a:gd name="T59" fmla="*/ 6 h 9"/>
                                  <a:gd name="T60" fmla="*/ 4 w 5"/>
                                  <a:gd name="T61" fmla="*/ 6 h 9"/>
                                  <a:gd name="T62" fmla="*/ 3 w 5"/>
                                  <a:gd name="T63" fmla="*/ 5 h 9"/>
                                  <a:gd name="T64" fmla="*/ 2 w 5"/>
                                  <a:gd name="T65" fmla="*/ 5 h 9"/>
                                  <a:gd name="T66" fmla="*/ 1 w 5"/>
                                  <a:gd name="T67" fmla="*/ 5 h 9"/>
                                  <a:gd name="T68" fmla="*/ 2 w 5"/>
                                  <a:gd name="T69" fmla="*/ 4 h 9"/>
                                  <a:gd name="T70" fmla="*/ 3 w 5"/>
                                  <a:gd name="T71" fmla="*/ 4 h 9"/>
                                  <a:gd name="T72" fmla="*/ 4 w 5"/>
                                  <a:gd name="T73" fmla="*/ 3 h 9"/>
                                  <a:gd name="T74" fmla="*/ 4 w 5"/>
                                  <a:gd name="T75" fmla="*/ 2 h 9"/>
                                  <a:gd name="T76" fmla="*/ 4 w 5"/>
                                  <a:gd name="T77" fmla="*/ 2 h 9"/>
                                  <a:gd name="T78" fmla="*/ 3 w 5"/>
                                  <a:gd name="T79" fmla="*/ 1 h 9"/>
                                  <a:gd name="T80" fmla="*/ 2 w 5"/>
                                  <a:gd name="T81" fmla="*/ 1 h 9"/>
                                  <a:gd name="T82" fmla="*/ 0 w 5"/>
                                  <a:gd name="T83" fmla="*/ 2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 h="9">
                                    <a:moveTo>
                                      <a:pt x="0" y="2"/>
                                    </a:moveTo>
                                    <a:cubicBezTo>
                                      <a:pt x="0" y="1"/>
                                      <a:pt x="1" y="1"/>
                                      <a:pt x="1" y="1"/>
                                    </a:cubicBezTo>
                                    <a:cubicBezTo>
                                      <a:pt x="2" y="0"/>
                                      <a:pt x="2" y="0"/>
                                      <a:pt x="3" y="0"/>
                                    </a:cubicBezTo>
                                    <a:lnTo>
                                      <a:pt x="4" y="0"/>
                                    </a:lnTo>
                                    <a:lnTo>
                                      <a:pt x="5" y="1"/>
                                    </a:lnTo>
                                    <a:lnTo>
                                      <a:pt x="5" y="1"/>
                                    </a:lnTo>
                                    <a:lnTo>
                                      <a:pt x="5" y="2"/>
                                    </a:lnTo>
                                    <a:cubicBezTo>
                                      <a:pt x="5" y="2"/>
                                      <a:pt x="5" y="3"/>
                                      <a:pt x="4" y="4"/>
                                    </a:cubicBezTo>
                                    <a:lnTo>
                                      <a:pt x="4" y="4"/>
                                    </a:lnTo>
                                    <a:lnTo>
                                      <a:pt x="5" y="5"/>
                                    </a:lnTo>
                                    <a:lnTo>
                                      <a:pt x="5" y="6"/>
                                    </a:lnTo>
                                    <a:lnTo>
                                      <a:pt x="5" y="8"/>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7"/>
                                    </a:lnTo>
                                    <a:lnTo>
                                      <a:pt x="4" y="6"/>
                                    </a:lnTo>
                                    <a:lnTo>
                                      <a:pt x="4" y="6"/>
                                    </a:lnTo>
                                    <a:lnTo>
                                      <a:pt x="4" y="6"/>
                                    </a:lnTo>
                                    <a:lnTo>
                                      <a:pt x="4" y="6"/>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3" name="Freeform 558"/>
                            <wps:cNvSpPr>
                              <a:spLocks/>
                            </wps:cNvSpPr>
                            <wps:spPr bwMode="auto">
                              <a:xfrm>
                                <a:off x="7670" y="4708"/>
                                <a:ext cx="56" cy="101"/>
                              </a:xfrm>
                              <a:custGeom>
                                <a:avLst/>
                                <a:gdLst>
                                  <a:gd name="T0" fmla="*/ 0 w 5"/>
                                  <a:gd name="T1" fmla="*/ 2 h 9"/>
                                  <a:gd name="T2" fmla="*/ 1 w 5"/>
                                  <a:gd name="T3" fmla="*/ 1 h 9"/>
                                  <a:gd name="T4" fmla="*/ 3 w 5"/>
                                  <a:gd name="T5" fmla="*/ 0 h 9"/>
                                  <a:gd name="T6" fmla="*/ 4 w 5"/>
                                  <a:gd name="T7" fmla="*/ 0 h 9"/>
                                  <a:gd name="T8" fmla="*/ 5 w 5"/>
                                  <a:gd name="T9" fmla="*/ 1 h 9"/>
                                  <a:gd name="T10" fmla="*/ 5 w 5"/>
                                  <a:gd name="T11" fmla="*/ 1 h 9"/>
                                  <a:gd name="T12" fmla="*/ 5 w 5"/>
                                  <a:gd name="T13" fmla="*/ 2 h 9"/>
                                  <a:gd name="T14" fmla="*/ 4 w 5"/>
                                  <a:gd name="T15" fmla="*/ 4 h 9"/>
                                  <a:gd name="T16" fmla="*/ 4 w 5"/>
                                  <a:gd name="T17" fmla="*/ 4 h 9"/>
                                  <a:gd name="T18" fmla="*/ 5 w 5"/>
                                  <a:gd name="T19" fmla="*/ 5 h 9"/>
                                  <a:gd name="T20" fmla="*/ 5 w 5"/>
                                  <a:gd name="T21" fmla="*/ 6 h 9"/>
                                  <a:gd name="T22" fmla="*/ 5 w 5"/>
                                  <a:gd name="T23" fmla="*/ 8 h 9"/>
                                  <a:gd name="T24" fmla="*/ 5 w 5"/>
                                  <a:gd name="T25" fmla="*/ 8 h 9"/>
                                  <a:gd name="T26" fmla="*/ 4 w 5"/>
                                  <a:gd name="T27" fmla="*/ 9 h 9"/>
                                  <a:gd name="T28" fmla="*/ 2 w 5"/>
                                  <a:gd name="T29" fmla="*/ 9 h 9"/>
                                  <a:gd name="T30" fmla="*/ 0 w 5"/>
                                  <a:gd name="T31" fmla="*/ 9 h 9"/>
                                  <a:gd name="T32" fmla="*/ 0 w 5"/>
                                  <a:gd name="T33" fmla="*/ 8 h 9"/>
                                  <a:gd name="T34" fmla="*/ 0 w 5"/>
                                  <a:gd name="T35" fmla="*/ 8 h 9"/>
                                  <a:gd name="T36" fmla="*/ 1 w 5"/>
                                  <a:gd name="T37" fmla="*/ 8 h 9"/>
                                  <a:gd name="T38" fmla="*/ 1 w 5"/>
                                  <a:gd name="T39" fmla="*/ 8 h 9"/>
                                  <a:gd name="T40" fmla="*/ 1 w 5"/>
                                  <a:gd name="T41" fmla="*/ 8 h 9"/>
                                  <a:gd name="T42" fmla="*/ 2 w 5"/>
                                  <a:gd name="T43" fmla="*/ 8 h 9"/>
                                  <a:gd name="T44" fmla="*/ 2 w 5"/>
                                  <a:gd name="T45" fmla="*/ 8 h 9"/>
                                  <a:gd name="T46" fmla="*/ 3 w 5"/>
                                  <a:gd name="T47" fmla="*/ 8 h 9"/>
                                  <a:gd name="T48" fmla="*/ 4 w 5"/>
                                  <a:gd name="T49" fmla="*/ 7 h 9"/>
                                  <a:gd name="T50" fmla="*/ 4 w 5"/>
                                  <a:gd name="T51" fmla="*/ 7 h 9"/>
                                  <a:gd name="T52" fmla="*/ 4 w 5"/>
                                  <a:gd name="T53" fmla="*/ 6 h 9"/>
                                  <a:gd name="T54" fmla="*/ 4 w 5"/>
                                  <a:gd name="T55" fmla="*/ 6 h 9"/>
                                  <a:gd name="T56" fmla="*/ 4 w 5"/>
                                  <a:gd name="T57" fmla="*/ 6 h 9"/>
                                  <a:gd name="T58" fmla="*/ 4 w 5"/>
                                  <a:gd name="T59" fmla="*/ 6 h 9"/>
                                  <a:gd name="T60" fmla="*/ 4 w 5"/>
                                  <a:gd name="T61" fmla="*/ 6 h 9"/>
                                  <a:gd name="T62" fmla="*/ 3 w 5"/>
                                  <a:gd name="T63" fmla="*/ 5 h 9"/>
                                  <a:gd name="T64" fmla="*/ 2 w 5"/>
                                  <a:gd name="T65" fmla="*/ 5 h 9"/>
                                  <a:gd name="T66" fmla="*/ 1 w 5"/>
                                  <a:gd name="T67" fmla="*/ 5 h 9"/>
                                  <a:gd name="T68" fmla="*/ 2 w 5"/>
                                  <a:gd name="T69" fmla="*/ 4 h 9"/>
                                  <a:gd name="T70" fmla="*/ 3 w 5"/>
                                  <a:gd name="T71" fmla="*/ 4 h 9"/>
                                  <a:gd name="T72" fmla="*/ 4 w 5"/>
                                  <a:gd name="T73" fmla="*/ 3 h 9"/>
                                  <a:gd name="T74" fmla="*/ 4 w 5"/>
                                  <a:gd name="T75" fmla="*/ 2 h 9"/>
                                  <a:gd name="T76" fmla="*/ 4 w 5"/>
                                  <a:gd name="T77" fmla="*/ 2 h 9"/>
                                  <a:gd name="T78" fmla="*/ 3 w 5"/>
                                  <a:gd name="T79" fmla="*/ 1 h 9"/>
                                  <a:gd name="T80" fmla="*/ 2 w 5"/>
                                  <a:gd name="T81" fmla="*/ 1 h 9"/>
                                  <a:gd name="T82" fmla="*/ 0 w 5"/>
                                  <a:gd name="T83" fmla="*/ 2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 h="9">
                                    <a:moveTo>
                                      <a:pt x="0" y="2"/>
                                    </a:moveTo>
                                    <a:cubicBezTo>
                                      <a:pt x="0" y="1"/>
                                      <a:pt x="1" y="1"/>
                                      <a:pt x="1" y="1"/>
                                    </a:cubicBezTo>
                                    <a:cubicBezTo>
                                      <a:pt x="2" y="0"/>
                                      <a:pt x="2" y="0"/>
                                      <a:pt x="3" y="0"/>
                                    </a:cubicBezTo>
                                    <a:lnTo>
                                      <a:pt x="4" y="0"/>
                                    </a:lnTo>
                                    <a:lnTo>
                                      <a:pt x="5" y="1"/>
                                    </a:lnTo>
                                    <a:lnTo>
                                      <a:pt x="5" y="1"/>
                                    </a:lnTo>
                                    <a:lnTo>
                                      <a:pt x="5" y="2"/>
                                    </a:lnTo>
                                    <a:cubicBezTo>
                                      <a:pt x="5" y="2"/>
                                      <a:pt x="5" y="3"/>
                                      <a:pt x="4" y="4"/>
                                    </a:cubicBezTo>
                                    <a:lnTo>
                                      <a:pt x="4" y="4"/>
                                    </a:lnTo>
                                    <a:lnTo>
                                      <a:pt x="5" y="5"/>
                                    </a:lnTo>
                                    <a:lnTo>
                                      <a:pt x="5" y="6"/>
                                    </a:lnTo>
                                    <a:lnTo>
                                      <a:pt x="5" y="8"/>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7"/>
                                    </a:lnTo>
                                    <a:lnTo>
                                      <a:pt x="4" y="6"/>
                                    </a:lnTo>
                                    <a:lnTo>
                                      <a:pt x="4" y="6"/>
                                    </a:lnTo>
                                    <a:lnTo>
                                      <a:pt x="4" y="6"/>
                                    </a:lnTo>
                                    <a:lnTo>
                                      <a:pt x="4" y="6"/>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4" name="Rectangle 559"/>
                            <wps:cNvSpPr>
                              <a:spLocks noChangeArrowheads="1"/>
                            </wps:cNvSpPr>
                            <wps:spPr bwMode="auto">
                              <a:xfrm>
                                <a:off x="7738" y="4775"/>
                                <a:ext cx="34" cy="12"/>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5" name="Freeform 560"/>
                            <wps:cNvSpPr>
                              <a:spLocks noEditPoints="1"/>
                            </wps:cNvSpPr>
                            <wps:spPr bwMode="auto">
                              <a:xfrm>
                                <a:off x="7783" y="4708"/>
                                <a:ext cx="56" cy="101"/>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6" name="Freeform 561"/>
                            <wps:cNvSpPr>
                              <a:spLocks/>
                            </wps:cNvSpPr>
                            <wps:spPr bwMode="auto">
                              <a:xfrm>
                                <a:off x="7862" y="4708"/>
                                <a:ext cx="34" cy="101"/>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7" name="Line 574"/>
                            <wps:cNvCnPr>
                              <a:cxnSpLocks noChangeShapeType="1"/>
                            </wps:cNvCnPr>
                            <wps:spPr bwMode="auto">
                              <a:xfrm flipV="1">
                                <a:off x="2560" y="1829"/>
                                <a:ext cx="835" cy="2416"/>
                              </a:xfrm>
                              <a:prstGeom prst="line">
                                <a:avLst/>
                              </a:prstGeom>
                              <a:noFill/>
                              <a:ln w="14605" cap="rnd">
                                <a:solidFill>
                                  <a:srgbClr val="24282B"/>
                                </a:solidFill>
                                <a:round/>
                                <a:headEnd/>
                                <a:tailEnd/>
                              </a:ln>
                              <a:extLst>
                                <a:ext uri="{909E8E84-426E-40DD-AFC4-6F175D3DCCD1}">
                                  <a14:hiddenFill xmlns:a14="http://schemas.microsoft.com/office/drawing/2010/main">
                                    <a:noFill/>
                                  </a14:hiddenFill>
                                </a:ext>
                              </a:extLst>
                            </wps:spPr>
                            <wps:bodyPr/>
                          </wps:wsp>
                          <wps:wsp>
                            <wps:cNvPr id="2078" name="Freeform 575"/>
                            <wps:cNvSpPr>
                              <a:spLocks/>
                            </wps:cNvSpPr>
                            <wps:spPr bwMode="auto">
                              <a:xfrm>
                                <a:off x="2718" y="2292"/>
                                <a:ext cx="5121" cy="1501"/>
                              </a:xfrm>
                              <a:custGeom>
                                <a:avLst/>
                                <a:gdLst>
                                  <a:gd name="T0" fmla="*/ 0 w 454"/>
                                  <a:gd name="T1" fmla="*/ 133 h 133"/>
                                  <a:gd name="T2" fmla="*/ 130 w 454"/>
                                  <a:gd name="T3" fmla="*/ 16 h 133"/>
                                  <a:gd name="T4" fmla="*/ 454 w 454"/>
                                  <a:gd name="T5" fmla="*/ 3 h 133"/>
                                </a:gdLst>
                                <a:ahLst/>
                                <a:cxnLst>
                                  <a:cxn ang="0">
                                    <a:pos x="T0" y="T1"/>
                                  </a:cxn>
                                  <a:cxn ang="0">
                                    <a:pos x="T2" y="T3"/>
                                  </a:cxn>
                                  <a:cxn ang="0">
                                    <a:pos x="T4" y="T5"/>
                                  </a:cxn>
                                </a:cxnLst>
                                <a:rect l="0" t="0" r="r" b="b"/>
                                <a:pathLst>
                                  <a:path w="454" h="133">
                                    <a:moveTo>
                                      <a:pt x="0" y="133"/>
                                    </a:moveTo>
                                    <a:cubicBezTo>
                                      <a:pt x="28" y="77"/>
                                      <a:pt x="54" y="31"/>
                                      <a:pt x="130" y="16"/>
                                    </a:cubicBezTo>
                                    <a:cubicBezTo>
                                      <a:pt x="206" y="0"/>
                                      <a:pt x="280" y="4"/>
                                      <a:pt x="454" y="3"/>
                                    </a:cubicBezTo>
                                  </a:path>
                                </a:pathLst>
                              </a:custGeom>
                              <a:noFill/>
                              <a:ln w="14605" cap="rnd">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9" name="Line 576"/>
                            <wps:cNvCnPr>
                              <a:cxnSpLocks noChangeShapeType="1"/>
                            </wps:cNvCnPr>
                            <wps:spPr bwMode="auto">
                              <a:xfrm>
                                <a:off x="3226" y="2348"/>
                                <a:ext cx="654"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608" name="Line 577"/>
                            <wps:cNvCnPr>
                              <a:cxnSpLocks noChangeShapeType="1"/>
                            </wps:cNvCnPr>
                            <wps:spPr bwMode="auto">
                              <a:xfrm flipV="1">
                                <a:off x="6835" y="2382"/>
                                <a:ext cx="0" cy="1863"/>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609" name="Freeform 578"/>
                            <wps:cNvSpPr>
                              <a:spLocks/>
                            </wps:cNvSpPr>
                            <wps:spPr bwMode="auto">
                              <a:xfrm>
                                <a:off x="6790" y="2359"/>
                                <a:ext cx="90" cy="68"/>
                              </a:xfrm>
                              <a:custGeom>
                                <a:avLst/>
                                <a:gdLst>
                                  <a:gd name="T0" fmla="*/ 45 w 90"/>
                                  <a:gd name="T1" fmla="*/ 0 h 68"/>
                                  <a:gd name="T2" fmla="*/ 0 w 90"/>
                                  <a:gd name="T3" fmla="*/ 68 h 68"/>
                                  <a:gd name="T4" fmla="*/ 90 w 90"/>
                                  <a:gd name="T5" fmla="*/ 68 h 68"/>
                                  <a:gd name="T6" fmla="*/ 45 w 90"/>
                                  <a:gd name="T7" fmla="*/ 0 h 68"/>
                                </a:gdLst>
                                <a:ahLst/>
                                <a:cxnLst>
                                  <a:cxn ang="0">
                                    <a:pos x="T0" y="T1"/>
                                  </a:cxn>
                                  <a:cxn ang="0">
                                    <a:pos x="T2" y="T3"/>
                                  </a:cxn>
                                  <a:cxn ang="0">
                                    <a:pos x="T4" y="T5"/>
                                  </a:cxn>
                                  <a:cxn ang="0">
                                    <a:pos x="T6" y="T7"/>
                                  </a:cxn>
                                </a:cxnLst>
                                <a:rect l="0" t="0" r="r" b="b"/>
                                <a:pathLst>
                                  <a:path w="90" h="68">
                                    <a:moveTo>
                                      <a:pt x="45" y="0"/>
                                    </a:moveTo>
                                    <a:lnTo>
                                      <a:pt x="0" y="68"/>
                                    </a:lnTo>
                                    <a:lnTo>
                                      <a:pt x="90" y="68"/>
                                    </a:lnTo>
                                    <a:lnTo>
                                      <a:pt x="45"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579"/>
                            <wps:cNvSpPr>
                              <a:spLocks/>
                            </wps:cNvSpPr>
                            <wps:spPr bwMode="auto">
                              <a:xfrm>
                                <a:off x="3440" y="1976"/>
                                <a:ext cx="237" cy="282"/>
                              </a:xfrm>
                              <a:custGeom>
                                <a:avLst/>
                                <a:gdLst>
                                  <a:gd name="T0" fmla="*/ 0 w 21"/>
                                  <a:gd name="T1" fmla="*/ 0 h 25"/>
                                  <a:gd name="T2" fmla="*/ 21 w 21"/>
                                  <a:gd name="T3" fmla="*/ 25 h 25"/>
                                </a:gdLst>
                                <a:ahLst/>
                                <a:cxnLst>
                                  <a:cxn ang="0">
                                    <a:pos x="T0" y="T1"/>
                                  </a:cxn>
                                  <a:cxn ang="0">
                                    <a:pos x="T2" y="T3"/>
                                  </a:cxn>
                                </a:cxnLst>
                                <a:rect l="0" t="0" r="r" b="b"/>
                                <a:pathLst>
                                  <a:path w="21" h="25">
                                    <a:moveTo>
                                      <a:pt x="0" y="0"/>
                                    </a:moveTo>
                                    <a:cubicBezTo>
                                      <a:pt x="11" y="4"/>
                                      <a:pt x="20" y="13"/>
                                      <a:pt x="21" y="25"/>
                                    </a:cubicBez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581"/>
                            <wps:cNvSpPr>
                              <a:spLocks/>
                            </wps:cNvSpPr>
                            <wps:spPr bwMode="auto">
                              <a:xfrm>
                                <a:off x="3632" y="2258"/>
                                <a:ext cx="79" cy="68"/>
                              </a:xfrm>
                              <a:custGeom>
                                <a:avLst/>
                                <a:gdLst>
                                  <a:gd name="T0" fmla="*/ 45 w 79"/>
                                  <a:gd name="T1" fmla="*/ 68 h 68"/>
                                  <a:gd name="T2" fmla="*/ 79 w 79"/>
                                  <a:gd name="T3" fmla="*/ 0 h 68"/>
                                  <a:gd name="T4" fmla="*/ 0 w 79"/>
                                  <a:gd name="T5" fmla="*/ 0 h 68"/>
                                  <a:gd name="T6" fmla="*/ 45 w 79"/>
                                  <a:gd name="T7" fmla="*/ 68 h 68"/>
                                </a:gdLst>
                                <a:ahLst/>
                                <a:cxnLst>
                                  <a:cxn ang="0">
                                    <a:pos x="T0" y="T1"/>
                                  </a:cxn>
                                  <a:cxn ang="0">
                                    <a:pos x="T2" y="T3"/>
                                  </a:cxn>
                                  <a:cxn ang="0">
                                    <a:pos x="T4" y="T5"/>
                                  </a:cxn>
                                  <a:cxn ang="0">
                                    <a:pos x="T6" y="T7"/>
                                  </a:cxn>
                                </a:cxnLst>
                                <a:rect l="0" t="0" r="r" b="b"/>
                                <a:pathLst>
                                  <a:path w="79" h="68">
                                    <a:moveTo>
                                      <a:pt x="45" y="68"/>
                                    </a:moveTo>
                                    <a:lnTo>
                                      <a:pt x="79" y="0"/>
                                    </a:lnTo>
                                    <a:lnTo>
                                      <a:pt x="0" y="0"/>
                                    </a:lnTo>
                                    <a:lnTo>
                                      <a:pt x="45" y="6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582"/>
                            <wps:cNvSpPr>
                              <a:spLocks/>
                            </wps:cNvSpPr>
                            <wps:spPr bwMode="auto">
                              <a:xfrm>
                                <a:off x="2560" y="2337"/>
                                <a:ext cx="5324" cy="1908"/>
                              </a:xfrm>
                              <a:custGeom>
                                <a:avLst/>
                                <a:gdLst>
                                  <a:gd name="T0" fmla="*/ 0 w 472"/>
                                  <a:gd name="T1" fmla="*/ 0 h 169"/>
                                  <a:gd name="T2" fmla="*/ 0 w 472"/>
                                  <a:gd name="T3" fmla="*/ 169 h 169"/>
                                  <a:gd name="T4" fmla="*/ 472 w 472"/>
                                  <a:gd name="T5" fmla="*/ 169 h 169"/>
                                </a:gdLst>
                                <a:ahLst/>
                                <a:cxnLst>
                                  <a:cxn ang="0">
                                    <a:pos x="T0" y="T1"/>
                                  </a:cxn>
                                  <a:cxn ang="0">
                                    <a:pos x="T2" y="T3"/>
                                  </a:cxn>
                                  <a:cxn ang="0">
                                    <a:pos x="T4" y="T5"/>
                                  </a:cxn>
                                </a:cxnLst>
                                <a:rect l="0" t="0" r="r" b="b"/>
                                <a:pathLst>
                                  <a:path w="472" h="169">
                                    <a:moveTo>
                                      <a:pt x="0" y="0"/>
                                    </a:moveTo>
                                    <a:lnTo>
                                      <a:pt x="0" y="169"/>
                                    </a:lnTo>
                                    <a:lnTo>
                                      <a:pt x="472" y="169"/>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583"/>
                            <wps:cNvSpPr>
                              <a:spLocks/>
                            </wps:cNvSpPr>
                            <wps:spPr bwMode="auto">
                              <a:xfrm>
                                <a:off x="2515" y="2314"/>
                                <a:ext cx="79" cy="68"/>
                              </a:xfrm>
                              <a:custGeom>
                                <a:avLst/>
                                <a:gdLst>
                                  <a:gd name="T0" fmla="*/ 45 w 79"/>
                                  <a:gd name="T1" fmla="*/ 0 h 68"/>
                                  <a:gd name="T2" fmla="*/ 79 w 79"/>
                                  <a:gd name="T3" fmla="*/ 68 h 68"/>
                                  <a:gd name="T4" fmla="*/ 0 w 79"/>
                                  <a:gd name="T5" fmla="*/ 68 h 68"/>
                                  <a:gd name="T6" fmla="*/ 45 w 79"/>
                                  <a:gd name="T7" fmla="*/ 0 h 68"/>
                                </a:gdLst>
                                <a:ahLst/>
                                <a:cxnLst>
                                  <a:cxn ang="0">
                                    <a:pos x="T0" y="T1"/>
                                  </a:cxn>
                                  <a:cxn ang="0">
                                    <a:pos x="T2" y="T3"/>
                                  </a:cxn>
                                  <a:cxn ang="0">
                                    <a:pos x="T4" y="T5"/>
                                  </a:cxn>
                                  <a:cxn ang="0">
                                    <a:pos x="T6" y="T7"/>
                                  </a:cxn>
                                </a:cxnLst>
                                <a:rect l="0" t="0" r="r" b="b"/>
                                <a:pathLst>
                                  <a:path w="79" h="68">
                                    <a:moveTo>
                                      <a:pt x="45" y="0"/>
                                    </a:moveTo>
                                    <a:lnTo>
                                      <a:pt x="79" y="68"/>
                                    </a:lnTo>
                                    <a:lnTo>
                                      <a:pt x="0" y="68"/>
                                    </a:lnTo>
                                    <a:lnTo>
                                      <a:pt x="45"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584"/>
                            <wps:cNvSpPr>
                              <a:spLocks/>
                            </wps:cNvSpPr>
                            <wps:spPr bwMode="auto">
                              <a:xfrm>
                                <a:off x="7839" y="4211"/>
                                <a:ext cx="68" cy="79"/>
                              </a:xfrm>
                              <a:custGeom>
                                <a:avLst/>
                                <a:gdLst>
                                  <a:gd name="T0" fmla="*/ 68 w 68"/>
                                  <a:gd name="T1" fmla="*/ 34 h 79"/>
                                  <a:gd name="T2" fmla="*/ 0 w 68"/>
                                  <a:gd name="T3" fmla="*/ 0 h 79"/>
                                  <a:gd name="T4" fmla="*/ 0 w 68"/>
                                  <a:gd name="T5" fmla="*/ 79 h 79"/>
                                  <a:gd name="T6" fmla="*/ 68 w 68"/>
                                  <a:gd name="T7" fmla="*/ 34 h 79"/>
                                </a:gdLst>
                                <a:ahLst/>
                                <a:cxnLst>
                                  <a:cxn ang="0">
                                    <a:pos x="T0" y="T1"/>
                                  </a:cxn>
                                  <a:cxn ang="0">
                                    <a:pos x="T2" y="T3"/>
                                  </a:cxn>
                                  <a:cxn ang="0">
                                    <a:pos x="T4" y="T5"/>
                                  </a:cxn>
                                  <a:cxn ang="0">
                                    <a:pos x="T6" y="T7"/>
                                  </a:cxn>
                                </a:cxnLst>
                                <a:rect l="0" t="0" r="r" b="b"/>
                                <a:pathLst>
                                  <a:path w="68" h="79">
                                    <a:moveTo>
                                      <a:pt x="68" y="34"/>
                                    </a:moveTo>
                                    <a:lnTo>
                                      <a:pt x="0" y="0"/>
                                    </a:lnTo>
                                    <a:lnTo>
                                      <a:pt x="0" y="79"/>
                                    </a:lnTo>
                                    <a:lnTo>
                                      <a:pt x="68" y="3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Rectangle 586"/>
                            <wps:cNvSpPr>
                              <a:spLocks noChangeArrowheads="1"/>
                            </wps:cNvSpPr>
                            <wps:spPr bwMode="auto">
                              <a:xfrm>
                                <a:off x="6962" y="3130"/>
                                <a:ext cx="15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482D85">
                                  <w:pPr>
                                    <w:spacing w:before="0" w:line="240" w:lineRule="auto"/>
                                  </w:pPr>
                                  <w:r>
                                    <w:rPr>
                                      <w:rFonts w:cs="Times New Roman"/>
                                      <w:i/>
                                      <w:iCs/>
                                      <w:color w:val="24282B"/>
                                      <w:sz w:val="18"/>
                                      <w:szCs w:val="18"/>
                                    </w:rPr>
                                    <w:t>A</w:t>
                                  </w:r>
                                </w:p>
                              </w:txbxContent>
                            </wps:txbx>
                            <wps:bodyPr rot="0" vert="horz" wrap="none" lIns="0" tIns="0" rIns="0" bIns="0" anchor="t" anchorCtr="0">
                              <a:spAutoFit/>
                            </wps:bodyPr>
                          </wps:wsp>
                          <wps:wsp>
                            <wps:cNvPr id="616" name="Rectangle 587"/>
                            <wps:cNvSpPr>
                              <a:spLocks noChangeArrowheads="1"/>
                            </wps:cNvSpPr>
                            <wps:spPr bwMode="auto">
                              <a:xfrm>
                                <a:off x="7075" y="3232"/>
                                <a:ext cx="115"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482D85">
                                  <w:pPr>
                                    <w:spacing w:before="0" w:line="240" w:lineRule="auto"/>
                                  </w:pPr>
                                  <w:r>
                                    <w:rPr>
                                      <w:rFonts w:cs="Times New Roman"/>
                                      <w:i/>
                                      <w:iCs/>
                                      <w:color w:val="24282B"/>
                                      <w:sz w:val="12"/>
                                      <w:szCs w:val="12"/>
                                    </w:rPr>
                                    <w:t>m</w:t>
                                  </w:r>
                                </w:p>
                              </w:txbxContent>
                            </wps:txbx>
                            <wps:bodyPr rot="0" vert="horz" wrap="none" lIns="0" tIns="0" rIns="0" bIns="0" anchor="t" anchorCtr="0">
                              <a:spAutoFit/>
                            </wps:bodyPr>
                          </wps:wsp>
                          <wps:wsp>
                            <wps:cNvPr id="617" name="Rectangle 588"/>
                            <wps:cNvSpPr>
                              <a:spLocks noChangeArrowheads="1"/>
                            </wps:cNvSpPr>
                            <wps:spPr bwMode="auto">
                              <a:xfrm>
                                <a:off x="3666" y="1885"/>
                                <a:ext cx="7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482D85">
                                  <w:pPr>
                                    <w:spacing w:before="0" w:line="240" w:lineRule="auto"/>
                                  </w:pPr>
                                  <w:r>
                                    <w:rPr>
                                      <w:rFonts w:ascii="Symbol" w:hAnsi="Symbol" w:cs="Symbol"/>
                                      <w:color w:val="24282B"/>
                                      <w:sz w:val="18"/>
                                      <w:szCs w:val="18"/>
                                    </w:rPr>
                                    <w:t></w:t>
                                  </w:r>
                                </w:p>
                              </w:txbxContent>
                            </wps:txbx>
                            <wps:bodyPr rot="0" vert="horz" wrap="none" lIns="0" tIns="0" rIns="0" bIns="0" anchor="t" anchorCtr="0">
                              <a:spAutoFit/>
                            </wps:bodyPr>
                          </wps:wsp>
                        </wpg:grpSp>
                        <wps:wsp>
                          <wps:cNvPr id="618" name="Text Box 617"/>
                          <wps:cNvSpPr txBox="1">
                            <a:spLocks noChangeArrowheads="1"/>
                          </wps:cNvSpPr>
                          <wps:spPr bwMode="auto">
                            <a:xfrm>
                              <a:off x="3927" y="4281"/>
                              <a:ext cx="2701"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Pr="002366A9" w:rsidRDefault="005F0CF5" w:rsidP="002366A9">
                                <w:pPr>
                                  <w:spacing w:before="60" w:line="144" w:lineRule="auto"/>
                                  <w:jc w:val="center"/>
                                  <w:rPr>
                                    <w:sz w:val="16"/>
                                    <w:szCs w:val="22"/>
                                  </w:rPr>
                                </w:pPr>
                                <w:r w:rsidRPr="002366A9">
                                  <w:rPr>
                                    <w:rFonts w:hint="cs"/>
                                    <w:sz w:val="18"/>
                                    <w:szCs w:val="24"/>
                                    <w:rtl/>
                                    <w:lang w:bidi="ar-EG"/>
                                  </w:rPr>
                                  <w:t xml:space="preserve">طول المسير في منطقة مشجرة، </w:t>
                                </w:r>
                                <w:r w:rsidRPr="002366A9">
                                  <w:rPr>
                                    <w:i/>
                                    <w:iCs/>
                                    <w:sz w:val="18"/>
                                    <w:szCs w:val="24"/>
                                    <w:lang w:bidi="ar-EG"/>
                                  </w:rPr>
                                  <w:t>d</w:t>
                                </w:r>
                              </w:p>
                            </w:txbxContent>
                          </wps:txbx>
                          <wps:bodyPr rot="0" vert="horz" wrap="square" lIns="0" tIns="0" rIns="0" bIns="0" anchor="t" anchorCtr="0" upright="1">
                            <a:noAutofit/>
                          </wps:bodyPr>
                        </wps:wsp>
                        <wps:wsp>
                          <wps:cNvPr id="619" name="Text Box 618"/>
                          <wps:cNvSpPr txBox="1">
                            <a:spLocks noChangeArrowheads="1"/>
                          </wps:cNvSpPr>
                          <wps:spPr bwMode="auto">
                            <a:xfrm>
                              <a:off x="2163" y="2355"/>
                              <a:ext cx="512"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Pr="002366A9" w:rsidRDefault="005F0CF5" w:rsidP="002366A9">
                                <w:pPr>
                                  <w:spacing w:before="60" w:line="144" w:lineRule="auto"/>
                                  <w:jc w:val="center"/>
                                  <w:rPr>
                                    <w:sz w:val="16"/>
                                    <w:szCs w:val="22"/>
                                  </w:rPr>
                                </w:pPr>
                                <w:r w:rsidRPr="002366A9">
                                  <w:rPr>
                                    <w:rFonts w:hint="cs"/>
                                    <w:sz w:val="18"/>
                                    <w:szCs w:val="24"/>
                                    <w:rtl/>
                                    <w:lang w:bidi="ar-EG"/>
                                  </w:rPr>
                                  <w:t xml:space="preserve">خسارة إضافية </w:t>
                                </w:r>
                                <w:r w:rsidRPr="002366A9">
                                  <w:rPr>
                                    <w:sz w:val="18"/>
                                    <w:szCs w:val="24"/>
                                    <w:lang w:bidi="ar-EG"/>
                                  </w:rPr>
                                  <w:t>(dB) </w:t>
                                </w:r>
                                <w:r w:rsidRPr="002366A9">
                                  <w:rPr>
                                    <w:i/>
                                    <w:iCs/>
                                    <w:sz w:val="18"/>
                                    <w:szCs w:val="24"/>
                                    <w:lang w:bidi="ar-EG"/>
                                  </w:rPr>
                                  <w:t>A</w:t>
                                </w:r>
                                <w:r w:rsidRPr="002366A9">
                                  <w:rPr>
                                    <w:i/>
                                    <w:iCs/>
                                    <w:sz w:val="18"/>
                                    <w:szCs w:val="24"/>
                                    <w:vertAlign w:val="subscript"/>
                                    <w:lang w:bidi="ar-EG"/>
                                  </w:rPr>
                                  <w:t>ev</w:t>
                                </w:r>
                              </w:p>
                            </w:txbxContent>
                          </wps:txbx>
                          <wps:bodyPr rot="0" vert="vert270" wrap="square" lIns="0" tIns="0" rIns="0" bIns="0" anchor="t" anchorCtr="0" upright="1">
                            <a:noAutofit/>
                          </wps:bodyPr>
                        </wps:wsp>
                      </wpg:wgp>
                    </wpc:wpc>
                  </a:graphicData>
                </a:graphic>
              </wp:inline>
            </w:drawing>
          </mc:Choice>
          <mc:Fallback>
            <w:pict>
              <v:group id="Canvas 552" o:spid="_x0000_s1032" editas="canvas" style="width:396.95pt;height:242.85pt;mso-position-horizontal-relative:char;mso-position-vertical-relative:line" coordsize="50412,30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50412;height:30841;visibility:visible;mso-wrap-style:square">
                  <v:fill o:detectmouseclick="t"/>
                  <v:path o:connecttype="none"/>
                </v:shape>
                <v:line id="Line 563" o:spid="_x0000_s1034" style="position:absolute;visibility:visible;mso-wrap-style:square" from="146,8674" to="50209,8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uvmMYAAADdAAAADwAAAGRycy9kb3ducmV2LnhtbESPT2sCMRTE7wW/Q3hCbzVRqcjWKEUQ&#10;qmLBPz309tg8s4ubl+0m1bWf3hQEj8PM/IaZzFpXiTM1ofSsod9TIIhzb0q2Gg77xcsYRIjIBivP&#10;pOFKAWbTztMEM+MvvKXzLlqRIBwy1FDEWGdShrwgh6Hna+LkHX3jMCbZWGkavCS4q+RAqZF0WHJa&#10;KLCmeUH5affrNCw/fe5/1tfN98qchl9/x2CVHWv93G3f30BEauMjfG9/GA0D9dqH/zfpCc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Lr5jGAAAA3QAAAA8AAAAAAAAA&#10;AAAAAAAAoQIAAGRycy9kb3ducmV2LnhtbFBLBQYAAAAABAAEAPkAAACUAwAAAAA=&#10;" strokecolor="#24282b" strokeweight="1.15pt">
                  <v:stroke joinstyle="miter"/>
                </v:line>
                <v:group id="Group 614" o:spid="_x0000_s1035" style="position:absolute;left:1358;top:1504;width:48851;height:11475" coordorigin="214,214" coordsize="7693,1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0Ag8UAAADdAAAADwAAAGRycy9kb3ducmV2LnhtbESPQYvCMBSE7wv+h/CE&#10;va1pu7hINYqIigcRVgXx9miebbF5KU1s6783wsIeh5n5hpktelOJlhpXWlYQjyIQxJnVJecKzqfN&#10;1wSE88gaK8uk4EkOFvPBxwxTbTv+pfbocxEg7FJUUHhfp1K6rCCDbmRr4uDdbGPQB9nkUjfYBbip&#10;ZBJFP9JgyWGhwJpWBWX348Mo2HbYLb/jdbu/31bP62l8uOxjUupz2C+nIDz1/j/8195pBUk0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rdAIPFAAAA3QAA&#10;AA8AAAAAAAAAAAAAAAAAqgIAAGRycy9kb3ducmV2LnhtbFBLBQYAAAAABAAEAPoAAACcAwAAAAA=&#10;">
                  <v:rect id="Rectangle 562" o:spid="_x0000_s1036" style="position:absolute;left:2560;top:214;width:5347;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MHTsUA&#10;AADdAAAADwAAAGRycy9kb3ducmV2LnhtbESPwW7CMBBE70j9B2uRegMHWqAKGFQqteoRQi69LfE2&#10;iRqvLduQ9O/rSkgcRzPzRrPZDaYTV/KhtaxgNs1AEFdWt1wrKE/vkxcQISJr7CyTgl8KsNs+jDaY&#10;a9vzka5FrEWCcMhRQROjy6UMVUMGw9Q64uR9W28wJulrqT32CW46Oc+ypTTYclpo0NFbQ9VPcTEK&#10;Onssy779OHh7ev5a0b53Z3dQ6nE8vK5BRBriPXxrf2oF82zxBP9v0hO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wdOxQAAAN0AAAAPAAAAAAAAAAAAAAAAAJgCAABkcnMv&#10;ZG93bnJldi54bWxQSwUGAAAAAAQABAD1AAAAigMAAAAA&#10;" fillcolor="#d4d7dd" stroked="f"/>
                  <v:shape id="Freeform 564" o:spid="_x0000_s1037" style="position:absolute;left:2560;top:214;width:5347;height:1129;visibility:visible;mso-wrap-style:square;v-text-anchor:top" coordsize="47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Ld8MYA&#10;AADdAAAADwAAAGRycy9kb3ducmV2LnhtbESPQWvCQBSE70L/w/IK3nTToNamrqKiIggFbaXXR/Y1&#10;iWbfhuxq4r93BaHHYWa+YSaz1pTiSrUrLCt460cgiFOrC84U/Hyve2MQziNrLC2Tghs5mE1fOhNM&#10;tG14T9eDz0SAsEtQQe59lUjp0pwMur6tiIP3Z2uDPsg6k7rGJsBNKeMoGkmDBYeFHCta5pSeDxej&#10;4Lz7/Visj6ujH8f7m3l3m1PztVGq+9rOP0F4av1/+NneagVxNBzA4014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Ld8MYAAADdAAAADwAAAAAAAAAAAAAAAACYAgAAZHJz&#10;L2Rvd25yZXYueG1sUEsFBgAAAAAEAAQA9QAAAIsDAAAAAA==&#10;" path="m,100l,,474,e" filled="f" strokecolor="#24282b" strokeweight="1.15pt">
                    <v:stroke joinstyle="miter"/>
                    <v:path arrowok="t" o:connecttype="custom" o:connectlocs="0,1129;0,0;5347,0" o:connectangles="0,0,0"/>
                  </v:shape>
                  <v:line id="Line 565" o:spid="_x0000_s1038" style="position:absolute;flip:y;visibility:visible;mso-wrap-style:square" from="214,779" to="214,1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btrsYAAADdAAAADwAAAGRycy9kb3ducmV2LnhtbESPQWvCQBSE74X+h+UVvOluA1GJrtKG&#10;SqW3qq0eH9lnEs2+Ddmtxn/fLQg9DjPzDTNf9rYRF+p87VjD80iBIC6cqbnUsNuuhlMQPiAbbByT&#10;hht5WC4eH+aYGXflT7psQikihH2GGqoQ2kxKX1Rk0Y9cSxy9o+sshii7UpoOrxFuG5koNZYWa44L&#10;FbaUV1ScNz9Wgz+9Hr7yiUze6o/3/Ds9qds+P2s9eOpfZiAC9eE/fG+vjYZEpSn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27a7GAAAA3QAAAA8AAAAAAAAA&#10;AAAAAAAAoQIAAGRycy9kb3ducmV2LnhtbFBLBQYAAAAABAAEAPkAAACUAwAAAAA=&#10;" strokecolor="#24282b" strokeweight="1.7pt">
                    <v:stroke joinstyle="miter"/>
                  </v:line>
                  <v:shape id="Freeform 566" o:spid="_x0000_s1039" style="position:absolute;left:226;top:531;width:282;height:564;visibility:visible;mso-wrap-style:square;v-text-anchor:top" coordsize="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ZnJsUA&#10;AADdAAAADwAAAGRycy9kb3ducmV2LnhtbESPQWvCQBSE70L/w/IK3nRTsVKiqxRBK/Ri00Kvj+wz&#10;G82+DXlbjf76bqHgcZiZb5jFqveNOlMndWADT+MMFHEZbM2Vga/PzegFlERki01gMnAlgdXyYbDA&#10;3IYLf9C5iJVKEJYcDbgY21xrKR15lHFoiZN3CJ3HmGRXadvhJcF9oydZNtMea04LDltaOypPxY83&#10;IO/yTWHbyHXKxXq72R/3b+5mzPCxf52DitTHe/i/vbMGJtnzDP7epCe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9mcmxQAAAN0AAAAPAAAAAAAAAAAAAAAAAJgCAABkcnMv&#10;ZG93bnJldi54bWxQSwUGAAAAAAQABAD1AAAAigMAAAAA&#10;" path="m25,c6,1,,16,,25v,8,6,24,25,25e" filled="f" strokecolor="#24282b" strokeweight="1.15pt">
                    <v:stroke joinstyle="miter"/>
                    <v:path arrowok="t" o:connecttype="custom" o:connectlocs="282,0;0,282;282,564" o:connectangles="0,0,0"/>
                  </v:shape>
                  <v:rect id="Rectangle 567" o:spid="_x0000_s1040" style="position:absolute;left:5267;top:429;width:485;height: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NM8YA&#10;AADdAAAADwAAAGRycy9kb3ducmV2LnhtbESPQWvCQBSE7wX/w/KE3nS3tqYa3YgUhELtobHg9ZF9&#10;JqHZtzG70fTfdwWhx2FmvmHWm8E24kKdrx1reJoqEMSFMzWXGr4Pu8kChA/IBhvHpOGXPGyy0cMa&#10;U+Ou/EWXPJQiQtinqKEKoU2l9EVFFv3UtcTRO7nOYoiyK6Xp8BrhtpEzpRJpsea4UGFLbxUVP3lv&#10;NWDyYs6fp+f94aNPcFkOajc/Kq0fx8N2BSLQEP7D9/a70TBT81e4vY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jNM8YAAADdAAAADwAAAAAAAAAAAAAAAACYAgAAZHJz&#10;L2Rvd25yZXYueG1sUEsFBgAAAAAEAAQA9QAAAIsDAAAAAA==&#10;" stroked="f"/>
                  <v:line id="Line 568" o:spid="_x0000_s1041" style="position:absolute;flip:y;visibility:visible;mso-wrap-style:square" from="5662,779" to="5662,1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CMMMAAADdAAAADwAAAGRycy9kb3ducmV2LnhtbERPy2rCQBTdC/2H4Qrd6YwBbYmOYkNL&#10;izutr+Ulc02imTshM9X4986i4PJw3rNFZ2txpdZXjjWMhgoEce5MxYWG7e/X4B2ED8gGa8ek4U4e&#10;FvOX3gxT4268pusmFCKGsE9RQxlCk0rp85Is+qFriCN3cq3FEGFbSNPiLYbbWiZKTaTFimNDiQ1l&#10;JeWXzZ/V4M8fx132JpPPavWd7cdndT9kF61f+91yCiJQF57if/eP0ZCocZwb38Qn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3QjDDAAAA3QAAAA8AAAAAAAAAAAAA&#10;AAAAoQIAAGRycy9kb3ducmV2LnhtbFBLBQYAAAAABAAEAPkAAACRAwAAAAA=&#10;" strokecolor="#24282b" strokeweight="1.7pt">
                    <v:stroke joinstyle="miter"/>
                  </v:line>
                  <v:shape id="Freeform 569" o:spid="_x0000_s1042" style="position:absolute;left:5358;top:531;width:282;height:564;visibility:visible;mso-wrap-style:square;v-text-anchor:top" coordsize="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zVMUA&#10;AADdAAAADwAAAGRycy9kb3ducmV2LnhtbESPQWvCQBSE74X+h+UVvNVNxRaNrlIEbaEXjYLXR/aZ&#10;jc2+DXlbjf313UKhx2FmvmHmy9436kKd1IENPA0zUMRlsDVXBg779eMElERki01gMnAjgeXi/m6O&#10;uQ1X3tGliJVKEJYcDbgY21xrKR15lGFoiZN3Cp3HmGRXadvhNcF9o0dZ9qI91pwWHLa0clR+Fl/e&#10;gHzIkcKmkduYi9VmvT1v39y3MYOH/nUGKlIf/8N/7XdrYJQ9T+H3TXo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fNUxQAAAN0AAAAPAAAAAAAAAAAAAAAAAJgCAABkcnMv&#10;ZG93bnJldi54bWxQSwUGAAAAAAQABAD1AAAAigMAAAAA&#10;" path="m,c19,1,25,16,25,25,25,33,19,49,,50e" filled="f" strokecolor="#24282b" strokeweight="1.15pt">
                    <v:stroke joinstyle="miter"/>
                    <v:path arrowok="t" o:connecttype="custom" o:connectlocs="0,0;282,282;0,564" o:connectangles="0,0,0"/>
                  </v:shape>
                  <v:line id="Line 570" o:spid="_x0000_s1043" style="position:absolute;visibility:visible;mso-wrap-style:square" from="496,813" to="5369,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AvsIAAADdAAAADwAAAGRycy9kb3ducmV2LnhtbERPTWsCMRC9C/6HMII3TVQQWY1SCkJV&#10;LGjbg7dhM2YXN5PtJurqr28OQo+P971Yta4SN2pC6VnDaKhAEOfelGw1fH+tBzMQISIbrDyThgcF&#10;WC27nQVmxt/5QLdjtCKFcMhQQxFjnUkZ8oIchqGviRN39o3DmGBjpWnwnsJdJcdKTaXDklNDgTW9&#10;F5RfjlenYfPpc/+7e+xPW3OZ/DzPwSo707rfa9/mICK18V/8cn8YDWM1TfvTm/Q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AvsIAAADdAAAADwAAAAAAAAAAAAAA&#10;AAChAgAAZHJzL2Rvd25yZXYueG1sUEsFBgAAAAAEAAQA+QAAAJADAAAAAA==&#10;" strokecolor="#24282b" strokeweight="1.15pt">
                    <v:stroke joinstyle="miter"/>
                  </v:line>
                  <v:line id="Line 571" o:spid="_x0000_s1044" style="position:absolute;visibility:visible;mso-wrap-style:square" from="2560,1400" to="2560,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QrqcYAAADdAAAADwAAAGRycy9kb3ducmV2LnhtbESPUUvDQBCE3wX/w7GCb/bSClXTXIoU&#10;RUH6YOsPWHPbJDa3l96taeqv9wqCj8PMfMMUy9F1aqAQW88GppMMFHHlbcu1gY/t8809qCjIFjvP&#10;ZOBEEZbl5UWBufVHfqdhI7VKEI45GmhE+lzrWDXkME58T5y8nQ8OJclQaxvwmOCu07Msm2uHLaeF&#10;BntaNVTtN9/OwIv7Oux7qUTeHtZPw+1PuNuePo25vhofF6CERvkP/7VfrYFZNp/C+U16Arr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EK6nGAAAA3QAAAA8AAAAAAAAA&#10;AAAAAAAAoQIAAGRycy9kb3ducmV2LnhtbFBLBQYAAAAABAAEAPkAAACUAwAAAAA=&#10;" strokecolor="#24282b" strokeweight=".55pt">
                    <v:stroke joinstyle="miter"/>
                  </v:line>
                  <v:line id="Line 572" o:spid="_x0000_s1045" style="position:absolute;visibility:visible;mso-wrap-style:square" from="2560,1569" to="5561,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Q4l8YAAADdAAAADwAAAGRycy9kb3ducmV2LnhtbESPQWvCQBSE74X+h+UVvNXdphAkdRVJ&#10;lXpUU0qPz+wzSZt9G7Orxn/fLQgeh5n5hpnOB9uKM/W+cazhZaxAEJfONFxp+CxWzxMQPiAbbB2T&#10;hit5mM8eH6aYGXfhLZ13oRIRwj5DDXUIXSalL2uy6MeuI47ewfUWQ5R9JU2Plwi3rUyUSqXFhuNC&#10;jR3lNZW/u5PVkC43xd4t3l+36vv4tf7IVV78LLUePQ2LNxCBhnAP39proyFRaQL/b+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EOJfGAAAA3QAAAA8AAAAAAAAA&#10;AAAAAAAAoQIAAGRycy9kb3ducmV2LnhtbFBLBQYAAAAABAAEAPkAAACUAwAAAAA=&#10;" strokecolor="#24282b" strokeweight="0"/>
                  <v:shape id="Freeform 573" o:spid="_x0000_s1046" style="position:absolute;left:5504;top:1524;width:68;height:90;visibility:visible;mso-wrap-style:square;v-text-anchor:top" coordsize="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MBVsYA&#10;AADdAAAADwAAAGRycy9kb3ducmV2LnhtbESPQWvCQBSE74L/YXmCl6K7GgglzUaKWBBv1YrXR/aZ&#10;pM2+jdmtxv76bqHgcZiZb5h8NdhWXKn3jWMNi7kCQVw603Cl4ePwNnsG4QOywdYxabiTh1UxHuWY&#10;GXfjd7ruQyUihH2GGuoQukxKX9Zk0c9dRxy9s+sthij7SpoebxFuW7lUKpUWG44LNXa0rqn82n9b&#10;Darc7C7np03qFnw8Ncfk8JO0n1pPJ8PrC4hAQ3iE/9tbo2Gp0gT+3sQn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MBVsYAAADdAAAADwAAAAAAAAAAAAAAAACYAgAAZHJz&#10;L2Rvd25yZXYueG1sUEsFBgAAAAAEAAQA9QAAAIsDAAAAAA==&#10;" path="m68,45l,,,90,68,45xe" fillcolor="#24282b" stroked="f">
                    <v:path arrowok="t" o:connecttype="custom" o:connectlocs="68,45;0,0;0,90;68,45" o:connectangles="0,0,0,0"/>
                  </v:shape>
                  <v:shape id="Freeform 580" o:spid="_x0000_s1047" style="position:absolute;left:3373;top:1930;width:78;height:91;visibility:visible;mso-wrap-style:square;v-text-anchor:top" coordsize="7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azj8QA&#10;AADdAAAADwAAAGRycy9kb3ducmV2LnhtbESPwWrDMBBE74X+g9hCbo1Uk4bUjWxCk4KviXPIcbG2&#10;lqm1MpbiOH9fFQo9DjPzhtmWs+vFRGPoPGt4WSoQxI03HbcazvXn8wZEiMgGe8+k4U4ByuLxYYu5&#10;8Tc+0nSKrUgQDjlqsDEOuZShseQwLP1AnLwvPzqMSY6tNCPeEtz1MlNqLR12nBYsDvRhqfk+XZ2G&#10;ud7ZPlPy3h1jNV32b9fq9UBaL57m3TuISHP8D/+1K6MhU+sV/L5JT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Ws4/EAAAA3QAAAA8AAAAAAAAAAAAAAAAAmAIAAGRycy9k&#10;b3ducmV2LnhtbFBLBQYAAAAABAAEAPUAAACJAwAAAAA=&#10;" path="m,23l78,,56,91,,23xe" fillcolor="#24282b" stroked="f">
                    <v:path arrowok="t" o:connecttype="custom" o:connectlocs="0,23;78,0;56,91;0,23" o:connectangles="0,0,0,0"/>
                  </v:shape>
                  <v:rect id="Rectangle 585" o:spid="_x0000_s1048" style="position:absolute;left:5698;top:1450;width:133;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H6MMA&#10;AADdAAAADwAAAGRycy9kb3ducmV2LnhtbESP3WoCMRSE74W+QziF3mnShYpsjVIKghZvXH2Aw+bs&#10;D01OliR117dvBMHLYWa+YdbbyVlxpRB7zxreFwoEce1Nz62Gy3k3X4GICdmg9UwabhRhu3mZrbE0&#10;fuQTXavUigzhWKKGLqWhlDLWHTmMCz8QZ6/xwWHKMrTSBBwz3FlZKLWUDnvOCx0O9N1R/Vv9OQ3y&#10;XO3GVWWD8j9Fc7SH/akhr/Xb6/T1CSLRlJ7hR3tvNBRq+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yH6MMAAADdAAAADwAAAAAAAAAAAAAAAACYAgAAZHJzL2Rv&#10;d25yZXYueG1sUEsFBgAAAAAEAAQA9QAAAIgDAAAAAA==&#10;" filled="f" stroked="f">
                    <v:textbox style="mso-fit-shape-to-text:t" inset="0,0,0,0">
                      <w:txbxContent>
                        <w:p w:rsidR="005F0CF5" w:rsidRDefault="005F0CF5" w:rsidP="00482D85">
                          <w:pPr>
                            <w:spacing w:before="0" w:line="240" w:lineRule="auto"/>
                          </w:pPr>
                          <w:r>
                            <w:rPr>
                              <w:rFonts w:cs="Times New Roman"/>
                              <w:i/>
                              <w:iCs/>
                              <w:color w:val="24282B"/>
                              <w:sz w:val="18"/>
                              <w:szCs w:val="18"/>
                            </w:rPr>
                            <w:t>d</w:t>
                          </w:r>
                        </w:p>
                      </w:txbxContent>
                    </v:textbox>
                  </v:rect>
                </v:group>
                <v:group id="Group 619" o:spid="_x0000_s1049" style="position:absolute;left:13735;top:11760;width:36474;height:18923" coordorigin="2163,1829" coordsize="5744,2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rMPcUAAADdAAAADwAAAGRycy9kb3ducmV2LnhtbESPQYvCMBSE7wv+h/CE&#10;va1pXSxSjSKisgcRVgXx9miebbF5KU1s67/fCMIeh5n5hpkve1OJlhpXWlYQjyIQxJnVJecKzqft&#10;1xSE88gaK8uk4EkOlovBxxxTbTv+pfbocxEg7FJUUHhfp1K6rCCDbmRr4uDdbGPQB9nkUjfYBbip&#10;5DiKEmmw5LBQYE3rgrL78WEU7DrsVt/xpt3fb+vn9TQ5XPYxKfU57FczEJ56/x9+t3+0gnGU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KzD3FAAAA3QAA&#10;AA8AAAAAAAAAAAAAAAAAqgIAAGRycy9kb3ducmV2LnhtbFBLBQYAAAAABAAEAPoAAACcAwAAAAA=&#10;">
                  <v:group id="Group 613" o:spid="_x0000_s1050" style="position:absolute;left:2515;top:1829;width:5392;height:2980" coordorigin="2515,1829" coordsize="5392,2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ZppscAAADdAAAADwAAAGRycy9kb3ducmV2LnhtbESPQWvCQBSE7wX/w/KE&#10;3ppNLE0lZhURKx5CoSqU3h7ZZxLMvg3ZbRL/fbdQ6HGYmW+YfDOZVgzUu8aygiSKQRCXVjdcKbic&#10;356WIJxH1thaJgV3crBZzx5yzLQd+YOGk69EgLDLUEHtfZdJ6cqaDLrIdsTBu9reoA+yr6TucQxw&#10;08pFHKfSYMNhocaOdjWVt9O3UXAYcdw+J/uhuF1396/zy/tnkZBSj/NpuwLhafL/4b/2UStYx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MZppscAAADd&#10;AAAADwAAAAAAAAAAAAAAAACqAgAAZHJzL2Rvd25yZXYueG1sUEsFBgAAAAAEAAQA+gAAAJ4DAAAA&#10;AA==&#10;">
                    <v:shape id="Freeform 553" o:spid="_x0000_s1051" style="position:absolute;left:7365;top:4708;width:68;height:10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JEMAA&#10;AADdAAAADwAAAGRycy9kb3ducmV2LnhtbERPy4rCMBTdC/5DuII7TXQhUo3iCKLoyufg7tLcacs0&#10;N6WJWv16sxBcHs57Om9sKe5U+8KxhkFfgSBOnSk403A6rnpjED4gGywdk4YneZjP2q0pJsY9eE/3&#10;Q8hEDGGfoIY8hCqR0qc5WfR9VxFH7s/VFkOEdSZNjY8Ybks5VGokLRYcG3KsaJlT+n+4WQ2X84uk&#10;2i3c73l7Xa1/jl7erqnW3U6zmIAI1ISv+OPeGA1DNYpz45v4BOTs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MJEMAAAADdAAAADwAAAAAAAAAAAAAAAACYAgAAZHJzL2Rvd25y&#10;ZXYueG1sUEsFBgAAAAAEAAQA9QAAAIUDAAAAAA==&#10;" path="m2,5r,3c2,8,2,8,2,8v,,,,1,l3,8r,1l,9,,8r,c1,8,1,8,1,8v,,,,,l1,1v,,,,,c1,1,1,1,,1r,l,,3,,5,,6,1r,l6,2r,2l5,5,3,5,2,5r,xm2,4l2,3,3,4r,l4,4,5,3r,l5,2r,l4,1,3,1v,,-1,,-1,l2,4xe" fillcolor="#24282b" stroked="f">
                      <v:path arrowok="t" o:connecttype="custom" o:connectlocs="23,56;23,90;23,90;34,90;34,90;34,101;0,101;0,90;0,90;11,90;11,90;11,11;11,11;0,11;0,11;0,0;34,0;57,0;68,11;68,11;68,22;68,45;57,56;34,56;23,56;23,56;23,45;23,34;34,45;34,45;45,45;57,34;57,34;57,22;57,22;45,11;34,11;23,11;23,45" o:connectangles="0,0,0,0,0,0,0,0,0,0,0,0,0,0,0,0,0,0,0,0,0,0,0,0,0,0,0,0,0,0,0,0,0,0,0,0,0,0,0"/>
                      <o:lock v:ext="edit" verticies="t"/>
                    </v:shape>
                    <v:shape id="Freeform 554" o:spid="_x0000_s1052" style="position:absolute;left:7433;top:4798;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988UA&#10;AADdAAAADwAAAGRycy9kb3ducmV2LnhtbESPQWsCMRSE74L/ITyhNzdbC4tujVLE0p4KVQ8eH5tn&#10;du3mZUlSTf31TaHgcZiZb5jlOtleXMiHzrGCx6IEQdw43bFRcNi/TucgQkTW2DsmBT8UYL0aj5ZY&#10;a3flT7rsohEZwqFGBW2MQy1laFqyGAo3EGfv5LzFmKU3Unu8Zrjt5awsK2mx47zQ4kCblpqv3bdV&#10;cDLebD/4Kd3ekjM3ezxXh+NZqYdJenkGESnFe/i//a4VzMpqAX9v8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P3zxQAAAN0AAAAPAAAAAAAAAAAAAAAAAJgCAABkcnMv&#10;ZG93bnJldi54bWxQSwUGAAAAAAQABAD1AAAAigMAAAAA&#10;" path="m1,v,,,,,c1,,1,,1,v,1,,1,,1c1,1,1,1,1,1,,1,,1,,1,,1,,1,,,,,,,,,,,,,1,xe" fillcolor="#24282b" stroked="f">
                      <v:path arrowok="t" o:connecttype="custom" o:connectlocs="11,0;11,0;11,0;11,11;11,11;0,11;0,0;0,0;11,0" o:connectangles="0,0,0,0,0,0,0,0,0"/>
                    </v:shape>
                    <v:shape id="Freeform 555" o:spid="_x0000_s1053" style="position:absolute;left:7456;top:4708;width:67;height:10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yTy8IA&#10;AADdAAAADwAAAGRycy9kb3ducmV2LnhtbERPy4rCMBTdC/MP4Q6402RcOFKN4gzIiK58VHF3aa5t&#10;sbkpTdQ6X28WgsvDeU9mra3EjRpfOtbw1VcgiDNnSs417HeL3giED8gGK8ek4UEeZtOPzgQT4+68&#10;ods25CKGsE9QQxFCnUjps4Is+r6riSN3do3FEGGTS9PgPYbbSg6UGkqLJceGAmv6LSi7bK9WwyH9&#10;J6nWc3dMV6fF38/Oy+sp07r72c7HIAK14S1+uZdGw0B9x/3xTXwC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nJPLwgAAAN0AAAAPAAAAAAAAAAAAAAAAAJgCAABkcnMvZG93&#10;bnJldi54bWxQSwUGAAAAAAQABAD1AAAAhwMAAAAA&#10;" path="m,5l,1r,l,1,1,,3,,5,,6,1r,l6,4r,4l6,8,5,9,2,9,1,9,,8r,l,5xm1,5r,2l1,7,2,8r,l3,8,5,7r,l5,7,5,4,5,2r,l5,2r,l3,1r,l2,1,1,2r,l1,2r,3xe" fillcolor="#24282b" stroked="f">
                      <v:path arrowok="t" o:connecttype="custom" o:connectlocs="0,56;0,11;0,11;0,11;11,0;34,0;56,0;67,11;67,11;67,45;67,90;67,90;56,101;22,101;11,101;0,90;0,90;0,56;11,56;11,79;11,79;22,90;22,90;34,90;56,79;56,79;56,79;56,45;56,22;56,22;56,22;56,22;34,11;34,11;22,11;11,22;11,22;11,22;11,56" o:connectangles="0,0,0,0,0,0,0,0,0,0,0,0,0,0,0,0,0,0,0,0,0,0,0,0,0,0,0,0,0,0,0,0,0,0,0,0,0,0,0"/>
                      <o:lock v:ext="edit" verticies="t"/>
                    </v:shape>
                    <v:shape id="Freeform 556" o:spid="_x0000_s1054" style="position:absolute;left:7535;top:4708;width:56;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0Ds8YA&#10;AADdAAAADwAAAGRycy9kb3ducmV2LnhtbESPzW7CMBCE75V4B2uReisOHFKa4kRVVSouPQDlwG0V&#10;b36UeB3ZLkn79DUSEsfRzHyj2RST6cWFnG8tK1guEhDEpdUt1wq+j9unNQgfkDX2lknBL3ko8tnD&#10;BjNtR97T5RBqESHsM1TQhDBkUvqyIYN+YQfi6FXWGQxRulpqh2OEm16ukiSVBluOCw0O9N5Q2R1+&#10;jALa2jN3+Ecfp7172VWn4eszPSv1OJ/eXkEEmsI9fGvvtIJV8ryE65v4BGT+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0Ds8YAAADdAAAADwAAAAAAAAAAAAAAAACYAgAAZHJz&#10;L2Rvd25yZXYueG1sUEsFBgAAAAAEAAQA9QAAAIsDAAAAAA==&#10;" path="m2,5c1,4,1,4,1,3,,3,,3,,2l,1,1,,3,,4,,5,1r,1c5,2,5,3,5,3,4,4,4,4,3,5v1,,1,,2,1c5,6,5,7,5,7r,1l4,9,2,9,1,9,,8r,l,7c,7,,6,,6,1,6,1,5,2,5xm3,4c3,4,4,3,4,3v,,,,,-1l4,2,3,1r,l2,1,1,2r,c1,2,1,3,1,3v,,,,1,l3,4xm2,5c2,5,1,6,1,6v,,,,,1l1,7,2,8r1,l3,8,4,7r,c4,7,4,7,4,6,3,6,3,6,2,5xe" fillcolor="#24282b" stroked="f">
                      <v:path arrowok="t" o:connecttype="custom" o:connectlocs="22,56;11,34;0,22;0,11;11,0;34,0;45,0;56,11;56,22;56,34;34,56;56,67;56,79;56,90;45,101;22,101;11,101;0,90;0,90;0,79;0,67;22,56;34,45;45,34;45,22;45,22;34,11;34,11;22,11;11,22;11,22;11,34;22,34;34,45;22,56;11,67;11,79;11,79;22,90;34,90;34,90;45,79;45,79;45,67;22,56" o:connectangles="0,0,0,0,0,0,0,0,0,0,0,0,0,0,0,0,0,0,0,0,0,0,0,0,0,0,0,0,0,0,0,0,0,0,0,0,0,0,0,0,0,0,0,0,0"/>
                      <o:lock v:ext="edit" verticies="t"/>
                    </v:shape>
                    <v:shape id="Freeform 557" o:spid="_x0000_s1055" style="position:absolute;left:7602;top:4708;width:57;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dxMYA&#10;AADdAAAADwAAAGRycy9kb3ducmV2LnhtbESPMW/CMBSEdyT+g/WQuoHTDLQEDKoQIJYOSZsh21P8&#10;SCLi58g2kPbX15UqdTzd3Xe6zW40vbiT851lBc+LBARxbXXHjYLPj+P8FYQPyBp7y6TgizzsttPJ&#10;BjNtH5zTvQiNiBD2GSpoQxgyKX3dkkG/sANx9C7WGQxRukZqh48IN71Mk2QpDXYcF1ocaN9SfS1u&#10;RgEdbcVX/KZDmbvV+VIO76dlpdTTbHxbgwg0hv/wX/usFaTJSwq/b+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dxMYAAADdAAAADwAAAAAAAAAAAAAAAACYAgAAZHJz&#10;L2Rvd25yZXYueG1sUEsFBgAAAAAEAAQA9QAAAIsDAAAAAA==&#10;" path="m,2c,1,1,1,1,1,2,,2,,3,l4,,5,1r,l5,2v,,,1,-1,2l4,4,5,5r,1l5,8r,l4,9,2,9c1,9,1,9,,9v,,,,,-1c,8,,8,,8v,,,,1,c1,8,1,8,1,8v,,,,,c2,8,2,8,2,8v,,,,,l3,8,4,7r,l4,6r,l4,6r,l4,6,3,5,2,5,1,5,2,4v,,,,1,c3,4,4,3,4,3v,,,,,-1l4,2,3,1,2,1c1,1,1,1,,2xe" fillcolor="#24282b" stroked="f">
                      <v:path arrowok="t" o:connecttype="custom" o:connectlocs="0,22;11,11;34,0;46,0;57,11;57,11;57,22;46,45;46,45;57,56;57,67;57,90;57,90;46,101;23,101;0,101;0,90;0,90;11,90;11,90;11,90;23,90;23,90;34,90;46,79;46,79;46,67;46,67;46,67;46,67;46,67;34,56;23,56;11,56;23,45;34,45;46,34;46,22;46,22;34,11;23,11;0,22" o:connectangles="0,0,0,0,0,0,0,0,0,0,0,0,0,0,0,0,0,0,0,0,0,0,0,0,0,0,0,0,0,0,0,0,0,0,0,0,0,0,0,0,0,0"/>
                    </v:shape>
                    <v:shape id="Freeform 558" o:spid="_x0000_s1056" style="position:absolute;left:7670;top:4708;width:56;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4X8YA&#10;AADdAAAADwAAAGRycy9kb3ducmV2LnhtbESPQWvCQBSE7wX/w/KE3urGFFIbXYNILV48qPXg7ZF9&#10;JsHs27C7NWl/fVcoeBxm5htmUQymFTdyvrGsYDpJQBCXVjdcKfg6bl5mIHxA1thaJgU/5KFYjp4W&#10;mGvb855uh1CJCGGfo4I6hC6X0pc1GfQT2xFH72KdwRClq6R22Ee4aWWaJJk02HBcqLGjdU3l9fBt&#10;FNDGnvmKv/Rx2rv37eXU7T6zs1LP42E1BxFoCI/wf3urFaTJ2yvc38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M4X8YAAADdAAAADwAAAAAAAAAAAAAAAACYAgAAZHJz&#10;L2Rvd25yZXYueG1sUEsFBgAAAAAEAAQA9QAAAIsDAAAAAA==&#10;" path="m,2c,1,1,1,1,1,2,,2,,3,l4,,5,1r,l5,2v,,,1,-1,2l4,4,5,5r,1l5,8r,l4,9,2,9c1,9,1,9,,9v,,,,,-1c,8,,8,,8v,,,,1,c1,8,1,8,1,8v,,,,,c2,8,2,8,2,8v,,,,,l3,8,4,7r,l4,6r,l4,6r,l4,6,3,5,2,5,1,5,2,4v,,,,1,c3,4,4,3,4,3v,,,,,-1l4,2,3,1,2,1c1,1,1,1,,2xe" fillcolor="#24282b" stroked="f">
                      <v:path arrowok="t" o:connecttype="custom" o:connectlocs="0,22;11,11;34,0;45,0;56,11;56,11;56,22;45,45;45,45;56,56;56,67;56,90;56,90;45,101;22,101;0,101;0,90;0,90;11,90;11,90;11,90;22,90;22,90;34,90;45,79;45,79;45,67;45,67;45,67;45,67;45,67;34,56;22,56;11,56;22,45;34,45;45,34;45,22;45,22;34,11;22,11;0,22" o:connectangles="0,0,0,0,0,0,0,0,0,0,0,0,0,0,0,0,0,0,0,0,0,0,0,0,0,0,0,0,0,0,0,0,0,0,0,0,0,0,0,0,0,0"/>
                    </v:shape>
                    <v:rect id="Rectangle 559" o:spid="_x0000_s1057" style="position:absolute;left:7738;top:4775;width:3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dvb8UA&#10;AADdAAAADwAAAGRycy9kb3ducmV2LnhtbESPQWsCMRSE74L/ITyhF6lZRWpZjSKC1ItgVxG9PTav&#10;u0s3L2sSdf33plDwOMzMN8xs0Zpa3Mj5yrKC4SABQZxbXXGh4LBfv3+C8AFZY22ZFDzIw2Le7cww&#10;1fbO33TLQiEihH2KCsoQmlRKn5dk0A9sQxy9H+sMhihdIbXDe4SbWo6S5EMarDgulNjQqqT8N7sa&#10;BXbz1efDxR/PzqzW26GpTqddptRbr11OQQRqwyv8395oBaNkMoa/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29vxQAAAN0AAAAPAAAAAAAAAAAAAAAAAJgCAABkcnMv&#10;ZG93bnJldi54bWxQSwUGAAAAAAQABAD1AAAAigMAAAAA&#10;" fillcolor="#24282b" stroked="f"/>
                    <v:shape id="Freeform 560" o:spid="_x0000_s1058" style="position:absolute;left:7783;top:4708;width:56;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YFsMYA&#10;AADdAAAADwAAAGRycy9kb3ducmV2LnhtbESPQWvCQBSE7wX/w/KE3urGQFMbXYNILV48qPXg7ZF9&#10;JsHs27C7NWl/fVcoeBxm5htmUQymFTdyvrGsYDpJQBCXVjdcKfg6bl5mIHxA1thaJgU/5KFYjp4W&#10;mGvb855uh1CJCGGfo4I6hC6X0pc1GfQT2xFH72KdwRClq6R22Ee4aWWaJJk02HBcqLGjdU3l9fBt&#10;FNDGnvmKv/Rx2rv37eXU7T6zs1LP42E1BxFoCI/wf3urFaTJ2yvc38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YFsMYAAADdAAAADwAAAAAAAAAAAAAAAACYAgAAZHJz&#10;L2Rvd25yZXYueG1sUEsFBgAAAAAEAAQA9QAAAIsDAAAAAA==&#10;" path="m,5l,1r,l,1,1,,3,,4,,5,1r,l5,4r,4l5,8,4,9,2,9,1,9,,8r,l,5xm1,5r,2l1,7,2,8r,l3,8,4,7r,l4,7,4,4,4,2r,l4,2r,l3,1r,l2,1,1,2r,l1,2r,3xe" fillcolor="#24282b" stroked="f">
                      <v:path arrowok="t" o:connecttype="custom" o:connectlocs="0,56;0,11;0,11;0,11;11,0;34,0;45,0;56,11;56,11;56,45;56,90;56,90;45,101;22,101;11,101;0,90;0,90;0,56;11,56;11,79;11,79;22,90;22,90;34,90;45,79;45,79;45,79;45,45;45,22;45,22;45,22;45,22;34,11;34,11;22,11;11,22;11,22;11,22;11,56" o:connectangles="0,0,0,0,0,0,0,0,0,0,0,0,0,0,0,0,0,0,0,0,0,0,0,0,0,0,0,0,0,0,0,0,0,0,0,0,0,0,0"/>
                      <o:lock v:ext="edit" verticies="t"/>
                    </v:shape>
                    <v:shape id="Freeform 561" o:spid="_x0000_s1059" style="position:absolute;left:7862;top:4708;width:34;height:10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Hl38cA&#10;AADdAAAADwAAAGRycy9kb3ducmV2LnhtbESPzWrDMBCE74W+g9hCb7XcBFzjWgkhJSGQXvJDSG5b&#10;a2ObWCtjqbb79lWhkOMwM98w+Xw0jeipc7VlBa9RDIK4sLrmUsHxsHpJQTiPrLGxTAp+yMF89viQ&#10;Y6btwDvq974UAcIuQwWV920mpSsqMugi2xIH72o7gz7IrpS6wyHATSMncZxIgzWHhQpbWlZU3Pbf&#10;RkG62l6+Pq7TzxM7nezOpl6XfqnU89O4eAfhafT38H97oxVM4rcE/t6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5d/HAAAA3QAAAA8AAAAAAAAAAAAAAAAAmAIAAGRy&#10;cy9kb3ducmV2LnhtbFBLBQYAAAAABAAEAPUAAACMAwAAAAA=&#10;" path="m,1l2,r,l2,8v,,,,,c2,8,2,8,2,8v,,1,,1,l3,9,,9,,8v,,1,,1,c1,8,1,8,1,8v,,,,,l1,2v,,,,,c1,2,1,2,1,2v,,,,,c,2,,2,,2l,1xe" fillcolor="#24282b" stroked="f">
                      <v:path arrowok="t" o:connecttype="custom" o:connectlocs="0,11;23,0;23,0;23,90;23,90;23,90;34,90;34,101;0,101;0,90;11,90;11,90;11,90;11,22;11,22;11,22;11,22;0,22;0,11" o:connectangles="0,0,0,0,0,0,0,0,0,0,0,0,0,0,0,0,0,0,0"/>
                    </v:shape>
                    <v:line id="Line 574" o:spid="_x0000_s1060" style="position:absolute;flip:y;visibility:visible;mso-wrap-style:square" from="2560,1829" to="3395,4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a578YAAADdAAAADwAAAGRycy9kb3ducmV2LnhtbESPzW7CMBCE75V4B2uReitOfcBVwKAK&#10;qeoPJwKHHpd4SSLidRq7EHh6jFSpx9HMfKOZLwfXihP1ofFs4HmSgSAuvW24MrDbvj29gAgR2WLr&#10;mQxcKMByMXqYY279mTd0KmIlEoRDjgbqGLtcylDW5DBMfEecvIPvHcYk+0raHs8J7lqpsmwqHTac&#10;FmrsaFVTeSx+nQH81F/fazX90cXqfSt3e3VVWhnzOB5eZyAiDfE//Nf+sAZUpjXc36Qn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mue/GAAAA3QAAAA8AAAAAAAAA&#10;AAAAAAAAoQIAAGRycy9kb3ducmV2LnhtbFBLBQYAAAAABAAEAPkAAACUAwAAAAA=&#10;" strokecolor="#24282b" strokeweight="1.15pt">
                      <v:stroke endcap="round"/>
                    </v:line>
                    <v:shape id="Freeform 575" o:spid="_x0000_s1061" style="position:absolute;left:2718;top:2292;width:5121;height:1501;visibility:visible;mso-wrap-style:square;v-text-anchor:top" coordsize="45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4/xsQA&#10;AADdAAAADwAAAGRycy9kb3ducmV2LnhtbESPwUrDQBCG7wXfYZmCt3bTCrbEboMIiqgUrKXncXfM&#10;hmRnQ3Zt4ts7B8Hj8M//zTe7agqdutCQmsgGVssCFLGNruHawOnjcbEFlTKywy4yGfihBNX+arbD&#10;0sWR3+lyzLUSCKcSDfic+1LrZD0FTMvYE0v2FYeAWcah1m7AUeCh0+uiuNUBG5YLHnt68GTb43cQ&#10;jRH9WW+7HD/jzYttLb09vR6MuZ5P93egMk35f/mv/ewMrIuN6Mo3ggC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OP8bEAAAA3QAAAA8AAAAAAAAAAAAAAAAAmAIAAGRycy9k&#10;b3ducmV2LnhtbFBLBQYAAAAABAAEAPUAAACJAwAAAAA=&#10;" path="m,133c28,77,54,31,130,16,206,,280,4,454,3e" filled="f" strokecolor="#24282b" strokeweight="1.15pt">
                      <v:stroke endcap="round"/>
                      <v:path arrowok="t" o:connecttype="custom" o:connectlocs="0,1501;1466,181;5121,34" o:connectangles="0,0,0"/>
                    </v:shape>
                    <v:line id="Line 576" o:spid="_x0000_s1062" style="position:absolute;visibility:visible;mso-wrap-style:square" from="3226,2348" to="3880,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uxcsYAAADdAAAADwAAAGRycy9kb3ducmV2LnhtbESPUWvCQBCE3wv9D8cWfKuXKlSNnlJK&#10;SwvSh6o/YM2tSTS3l95tY/TX9wqFPg4z8w2zWPWuUR2FWHs28DDMQBEX3tZcGthtX++noKIgW2w8&#10;k4ELRVgtb28WmFt/5k/qNlKqBOGYo4FKpM21jkVFDuPQt8TJO/jgUJIMpbYBzwnuGj3KskftsOa0&#10;UGFLzxUVp823M/Dmjl+nVgqR9ezjpRtfw2R72RszuOuf5qCEevkP/7XfrYFRNpnB75v0BP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rsXLGAAAA3QAAAA8AAAAAAAAA&#10;AAAAAAAAoQIAAGRycy9kb3ducmV2LnhtbFBLBQYAAAAABAAEAPkAAACUAwAAAAA=&#10;" strokecolor="#24282b" strokeweight=".55pt">
                      <v:stroke joinstyle="miter"/>
                    </v:line>
                    <v:line id="Line 577" o:spid="_x0000_s1063" style="position:absolute;flip:y;visibility:visible;mso-wrap-style:square" from="6835,2382" to="6835,4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mg578AAADcAAAADwAAAGRycy9kb3ducmV2LnhtbERPy4rCMBTdC/5DuMLsNNWFSDWKCFpl&#10;FuJj4fKSXNtic1Oa2Na/nywGXB7Oe7XpbSVaanzpWMF0koAg1s6UnCu43/bjBQgfkA1WjknBhzxs&#10;1sPBClPjOr5Qew25iCHsU1RQhFCnUnpdkEU/cTVx5J6usRgibHJpGuxiuK3kLEnm0mLJsaHAmnYF&#10;6df1bRWYLvvoOuTuV5/bbJedrHw9Dkr9jPrtEkSgPnzF/+6jUTBP4tp4Jh4Buf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Smg578AAADcAAAADwAAAAAAAAAAAAAAAACh&#10;AgAAZHJzL2Rvd25yZXYueG1sUEsFBgAAAAAEAAQA+QAAAI0DAAAAAA==&#10;" strokecolor="#24282b" strokeweight="0"/>
                    <v:shape id="Freeform 578" o:spid="_x0000_s1064" style="position:absolute;left:6790;top:2359;width:90;height:68;visibility:visible;mso-wrap-style:square;v-text-anchor:top" coordsize="9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ddMMA&#10;AADcAAAADwAAAGRycy9kb3ducmV2LnhtbESPT4vCMBTE78J+h/AW9qaJPYh2jaKCsgt68M/eH82z&#10;LTYvoYna/fZGEDwOM/MbZjrvbCNu1IbasYbhQIEgLpypudRwOq77YxAhIhtsHJOGfwown330ppgb&#10;d+c93Q6xFAnCIUcNVYw+lzIUFVkMA+eJk3d2rcWYZFtK0+I9wW0jM6VG0mLNaaFCT6uKisvhajUs&#10;/rbhN1ue9r7bqetmFXy23nitvz67xTeISF18h1/tH6NhpCbwPJOO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vddMMAAADcAAAADwAAAAAAAAAAAAAAAACYAgAAZHJzL2Rv&#10;d25yZXYueG1sUEsFBgAAAAAEAAQA9QAAAIgDAAAAAA==&#10;" path="m45,l,68r90,l45,xe" fillcolor="#24282b" stroked="f">
                      <v:path arrowok="t" o:connecttype="custom" o:connectlocs="45,0;0,68;90,68;45,0" o:connectangles="0,0,0,0"/>
                    </v:shape>
                    <v:shape id="Freeform 579" o:spid="_x0000_s1065" style="position:absolute;left:3440;top:1976;width:237;height:282;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PHYMQA&#10;AADcAAAADwAAAGRycy9kb3ducmV2LnhtbERPy2rCQBTdC/2H4Ra6EZ1ERCR1EmpBsBsfaS1d3mZu&#10;M6GZOyEzavr3nYXg8nDeq2KwrbhQ7xvHCtJpAoK4crrhWsHH+2ayBOEDssbWMSn4Iw9F/jBaYabd&#10;lY90KUMtYgj7DBWYELpMSl8ZsuinriOO3I/rLYYI+1rqHq8x3LZyliQLabHh2GCwo1dD1W95tgp2&#10;Z3Naj7v1IV3uv7b7b/n5ZuZWqafH4eUZRKAh3MU391YrWKRxfjwTj4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x2DEAAAA3AAAAA8AAAAAAAAAAAAAAAAAmAIAAGRycy9k&#10;b3ducmV2LnhtbFBLBQYAAAAABAAEAPUAAACJAwAAAAA=&#10;" path="m,c11,4,20,13,21,25e" filled="f" strokecolor="#24282b" strokeweight="0">
                      <v:path arrowok="t" o:connecttype="custom" o:connectlocs="0,0;237,282" o:connectangles="0,0"/>
                    </v:shape>
                    <v:shape id="Freeform 581" o:spid="_x0000_s1066" style="position:absolute;left:3632;top:2258;width:79;height:68;visibility:visible;mso-wrap-style:square;v-text-anchor:top" coordsize="7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yuMUA&#10;AADcAAAADwAAAGRycy9kb3ducmV2LnhtbESPQWsCMRSE7wX/Q3hCL0WTLa6V1SgiFOrBQ20vvT02&#10;z81i8rJsUt321zeC0OMwM98wq83gnbhQH9vAGoqpAkFcB9Nyo+Hz43WyABETskEXmDT8UITNevSw&#10;wsqEK7/T5ZgakSEcK9RgU+oqKWNtyWOcho44e6fQe0xZ9o00PV4z3Dv5rNRcemw5L1jsaGepPh+/&#10;vYZSqt2vO7yUNh5qVF+le5rtndaP42G7BJFoSP/he/vNaJgXBdzO5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K4xQAAANwAAAAPAAAAAAAAAAAAAAAAAJgCAABkcnMv&#10;ZG93bnJldi54bWxQSwUGAAAAAAQABAD1AAAAigMAAAAA&#10;" path="m45,68l79,,,,45,68xe" fillcolor="#24282b" stroked="f">
                      <v:path arrowok="t" o:connecttype="custom" o:connectlocs="45,68;79,0;0,0;45,68" o:connectangles="0,0,0,0"/>
                    </v:shape>
                    <v:shape id="Freeform 582" o:spid="_x0000_s1067" style="position:absolute;left:2560;top:2337;width:5324;height:1908;visibility:visible;mso-wrap-style:square;v-text-anchor:top" coordsize="47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L8QA&#10;AADcAAAADwAAAGRycy9kb3ducmV2LnhtbESPQWsCMRSE7wX/Q3hCbzWrUGlXo8gulnoqtYJ6e2xe&#10;N0s3L8smavz3jSB4HGbmG2a+jLYVZ+p941jBeJSBIK6cbrhWsPtZv7yB8AFZY+uYFFzJw3IxeJpj&#10;rt2Fv+m8DbVIEPY5KjAhdLmUvjJk0Y9cR5y8X9dbDEn2tdQ9XhLctnKSZVNpseG0YLCjwlD1tz1Z&#10;BXVZHF9tsY/yI26+3lex3JtDqdTzMK5mIALF8Ajf259awXQ8gduZd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hcC/EAAAA3AAAAA8AAAAAAAAAAAAAAAAAmAIAAGRycy9k&#10;b3ducmV2LnhtbFBLBQYAAAAABAAEAPUAAACJAwAAAAA=&#10;" path="m,l,169r472,e" filled="f" strokecolor="#24282b" strokeweight="0">
                      <v:path arrowok="t" o:connecttype="custom" o:connectlocs="0,0;0,1908;5324,1908" o:connectangles="0,0,0"/>
                    </v:shape>
                    <v:shape id="Freeform 583" o:spid="_x0000_s1068" style="position:absolute;left:2515;top:2314;width:79;height:68;visibility:visible;mso-wrap-style:square;v-text-anchor:top" coordsize="7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XJVMUA&#10;AADcAAAADwAAAGRycy9kb3ducmV2LnhtbESPQWsCMRSE74L/ITyhF6mJrWvL1igiFPTgobaX3h6b&#10;183S5GXZRN366xtB8DjMzDfMYtV7J07UxSawhulEgSCugmm41vD1+f74CiImZIMuMGn4owir5XCw&#10;wNKEM3/Q6ZBqkSEcS9RgU2pLKWNlyWOchJY4ez+h85iy7GppOjxnuHfySam59NhwXrDY0sZS9Xs4&#10;eg2FVJuL278UNu4rVN+FG892TuuHUb9+A5GoT/fwrb01GubTZ7iey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clUxQAAANwAAAAPAAAAAAAAAAAAAAAAAJgCAABkcnMv&#10;ZG93bnJldi54bWxQSwUGAAAAAAQABAD1AAAAigMAAAAA&#10;" path="m45,l79,68,,68,45,xe" fillcolor="#24282b" stroked="f">
                      <v:path arrowok="t" o:connecttype="custom" o:connectlocs="45,0;79,68;0,68;45,0" o:connectangles="0,0,0,0"/>
                    </v:shape>
                    <v:shape id="Freeform 584" o:spid="_x0000_s1069" style="position:absolute;left:7839;top:4211;width:68;height:79;visibility:visible;mso-wrap-style:square;v-text-anchor:top" coordsize="6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FMUA&#10;AADcAAAADwAAAGRycy9kb3ducmV2LnhtbESPQWvCQBSE7wX/w/KE3upGCaFEVxGx6KmlacXrI/tM&#10;otm36e6apP++Wyj0OMzMN8xqM5pW9OR8Y1nBfJaAIC6tbrhS8Pnx8vQMwgdkja1lUvBNHjbrycMK&#10;c20Hfqe+CJWIEPY5KqhD6HIpfVmTQT+zHXH0LtYZDFG6SmqHQ4SbVi6SJJMGG44LNXa0q6m8FXej&#10;4DZ2zVWnJ//65c6yPbwN2/1uUOpxOm6XIAKN4T/81z5qBdk8h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n8UxQAAANwAAAAPAAAAAAAAAAAAAAAAAJgCAABkcnMv&#10;ZG93bnJldi54bWxQSwUGAAAAAAQABAD1AAAAigMAAAAA&#10;" path="m68,34l,,,79,68,34xe" fillcolor="#24282b" stroked="f">
                      <v:path arrowok="t" o:connecttype="custom" o:connectlocs="68,34;0,0;0,79;68,34" o:connectangles="0,0,0,0"/>
                    </v:shape>
                    <v:rect id="Rectangle 586" o:spid="_x0000_s1070" style="position:absolute;left:6962;top:3130;width:152;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9HzsEA&#10;AADcAAAADwAAAGRycy9kb3ducmV2LnhtbESPzYoCMRCE7wu+Q2jB25pRUG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fR87BAAAA3AAAAA8AAAAAAAAAAAAAAAAAmAIAAGRycy9kb3du&#10;cmV2LnhtbFBLBQYAAAAABAAEAPUAAACGAwAAAAA=&#10;" filled="f" stroked="f">
                      <v:textbox style="mso-fit-shape-to-text:t" inset="0,0,0,0">
                        <w:txbxContent>
                          <w:p w:rsidR="005F0CF5" w:rsidRDefault="005F0CF5" w:rsidP="00482D85">
                            <w:pPr>
                              <w:spacing w:before="0" w:line="240" w:lineRule="auto"/>
                            </w:pPr>
                            <w:r>
                              <w:rPr>
                                <w:rFonts w:cs="Times New Roman"/>
                                <w:i/>
                                <w:iCs/>
                                <w:color w:val="24282B"/>
                                <w:sz w:val="18"/>
                                <w:szCs w:val="18"/>
                              </w:rPr>
                              <w:t>A</w:t>
                            </w:r>
                          </w:p>
                        </w:txbxContent>
                      </v:textbox>
                    </v:rect>
                    <v:rect id="Rectangle 587" o:spid="_x0000_s1071" style="position:absolute;left:7075;top:3232;width:115;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3ZucEA&#10;AADcAAAADwAAAGRycy9kb3ducmV2LnhtbESPzYoCMRCE74LvEFrYm2b0MMhoFBEElb047gM0k54f&#10;TDpDEp3x7c3Cwh6LqvqK2u5Ha8SLfOgcK1guMhDEldMdNwp+7qf5GkSIyBqNY1LwpgD73XSyxUK7&#10;gW/0KmMjEoRDgQraGPtCylC1ZDEsXE+cvNp5izFJ30jtcUhwa+Qqy3JpseO00GJPx5aqR/m0CuS9&#10;PA3r0vjMXVf1t7mcbzU5pb5m42EDItIY/8N/7bNWkC9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N2bnBAAAA3AAAAA8AAAAAAAAAAAAAAAAAmAIAAGRycy9kb3du&#10;cmV2LnhtbFBLBQYAAAAABAAEAPUAAACGAwAAAAA=&#10;" filled="f" stroked="f">
                      <v:textbox style="mso-fit-shape-to-text:t" inset="0,0,0,0">
                        <w:txbxContent>
                          <w:p w:rsidR="005F0CF5" w:rsidRDefault="005F0CF5" w:rsidP="00482D85">
                            <w:pPr>
                              <w:spacing w:before="0" w:line="240" w:lineRule="auto"/>
                            </w:pPr>
                            <w:r>
                              <w:rPr>
                                <w:rFonts w:cs="Times New Roman"/>
                                <w:i/>
                                <w:iCs/>
                                <w:color w:val="24282B"/>
                                <w:sz w:val="12"/>
                                <w:szCs w:val="12"/>
                              </w:rPr>
                              <w:t>m</w:t>
                            </w:r>
                          </w:p>
                        </w:txbxContent>
                      </v:textbox>
                    </v:rect>
                    <v:rect id="Rectangle 588" o:spid="_x0000_s1072" style="position:absolute;left:3666;top:1885;width:75;height:2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8IsIA&#10;AADcAAAADwAAAGRycy9kb3ducmV2LnhtbESPzYoCMRCE78K+Q2jBm5PRgyuzRlkEQcWL4z5AM+n5&#10;YZPOkGSd8e2NIOyxqKqvqM1utEbcyYfOsYJFloMgrpzuuFHwczvM1yBCRNZoHJOCBwXYbT8mGyy0&#10;G/hK9zI2IkE4FKigjbEvpAxVSxZD5nri5NXOW4xJ+kZqj0OCWyOXeb6SFjtOCy32tG+p+i3/rAJ5&#10;Kw/DujQ+d+dlfTGn47Ump9RsOn5/gYg0xv/wu33UClaLT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XwiwgAAANwAAAAPAAAAAAAAAAAAAAAAAJgCAABkcnMvZG93&#10;bnJldi54bWxQSwUGAAAAAAQABAD1AAAAhwMAAAAA&#10;" filled="f" stroked="f">
                      <v:textbox style="mso-fit-shape-to-text:t" inset="0,0,0,0">
                        <w:txbxContent>
                          <w:p w:rsidR="005F0CF5" w:rsidRDefault="005F0CF5" w:rsidP="00482D85">
                            <w:pPr>
                              <w:spacing w:before="0" w:line="240" w:lineRule="auto"/>
                            </w:pPr>
                            <w:r>
                              <w:rPr>
                                <w:rFonts w:ascii="Symbol" w:hAnsi="Symbol" w:cs="Symbol"/>
                                <w:color w:val="24282B"/>
                                <w:sz w:val="18"/>
                                <w:szCs w:val="18"/>
                              </w:rPr>
                              <w:t></w:t>
                            </w:r>
                          </w:p>
                        </w:txbxContent>
                      </v:textbox>
                    </v:rect>
                  </v:group>
                  <v:shapetype id="_x0000_t202" coordsize="21600,21600" o:spt="202" path="m,l,21600r21600,l21600,xe">
                    <v:stroke joinstyle="miter"/>
                    <v:path gradientshapeok="t" o:connecttype="rect"/>
                  </v:shapetype>
                  <v:shape id="Text Box 617" o:spid="_x0000_s1073" type="#_x0000_t202" style="position:absolute;left:3927;top:4281;width:2701;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GUcEA&#10;AADcAAAADwAAAGRycy9kb3ducmV2LnhtbERPTYvCMBC9C/6HMII3Td1D2a1GEXFBEBZrPXgcm7EN&#10;NpPaRO3+e3NY2OPjfS9WvW3EkzpvHCuYTRMQxKXThisFp+J78gnCB2SNjWNS8EseVsvhYIGZdi/O&#10;6XkMlYgh7DNUUIfQZlL6siaLfupa4shdXWcxRNhVUnf4iuG2kR9JkkqLhmNDjS1taipvx4dVsD5z&#10;vjX3n8shv+amKL4S3qc3pcajfj0HEagP/+I/904rSGdxbT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bBlHBAAAA3AAAAA8AAAAAAAAAAAAAAAAAmAIAAGRycy9kb3du&#10;cmV2LnhtbFBLBQYAAAAABAAEAPUAAACGAwAAAAA=&#10;" filled="f" stroked="f">
                    <v:textbox inset="0,0,0,0">
                      <w:txbxContent>
                        <w:p w:rsidR="005F0CF5" w:rsidRPr="002366A9" w:rsidRDefault="005F0CF5" w:rsidP="002366A9">
                          <w:pPr>
                            <w:spacing w:before="60" w:line="144" w:lineRule="auto"/>
                            <w:jc w:val="center"/>
                            <w:rPr>
                              <w:sz w:val="16"/>
                              <w:szCs w:val="22"/>
                            </w:rPr>
                          </w:pPr>
                          <w:r w:rsidRPr="002366A9">
                            <w:rPr>
                              <w:rFonts w:hint="cs"/>
                              <w:sz w:val="18"/>
                              <w:szCs w:val="24"/>
                              <w:rtl/>
                              <w:lang w:bidi="ar-EG"/>
                            </w:rPr>
                            <w:t xml:space="preserve">طول المسير في منطقة مشجرة، </w:t>
                          </w:r>
                          <w:r w:rsidRPr="002366A9">
                            <w:rPr>
                              <w:i/>
                              <w:iCs/>
                              <w:sz w:val="18"/>
                              <w:szCs w:val="24"/>
                              <w:lang w:bidi="ar-EG"/>
                            </w:rPr>
                            <w:t>d</w:t>
                          </w:r>
                        </w:p>
                      </w:txbxContent>
                    </v:textbox>
                  </v:shape>
                  <v:shape id="Text Box 618" o:spid="_x0000_s1074" type="#_x0000_t202" style="position:absolute;left:2163;top:2355;width:512;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R1sIA&#10;AADcAAAADwAAAGRycy9kb3ducmV2LnhtbESP0YrCMBRE34X9h3CFfdNUxeJWo0hB1idB7QdcmrtN&#10;sbnpNllb/34jCD4OM3OG2ewG24g7db52rGA2TUAQl07XXCkorofJCoQPyBobx6TgQR5224/RBjPt&#10;ej7T/RIqESHsM1RgQmgzKX1pyKKfupY4ej+usxii7CqpO+wj3DZyniSptFhzXDDYUm6ovF3+rILT&#10;Q5p+YZdFmefpKV38HvD23Sj1OR72axCBhvAOv9pHrSCdfcHzTDw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YtHWwgAAANwAAAAPAAAAAAAAAAAAAAAAAJgCAABkcnMvZG93&#10;bnJldi54bWxQSwUGAAAAAAQABAD1AAAAhwMAAAAA&#10;" filled="f" stroked="f">
                    <v:textbox style="layout-flow:vertical;mso-layout-flow-alt:bottom-to-top" inset="0,0,0,0">
                      <w:txbxContent>
                        <w:p w:rsidR="005F0CF5" w:rsidRPr="002366A9" w:rsidRDefault="005F0CF5" w:rsidP="002366A9">
                          <w:pPr>
                            <w:spacing w:before="60" w:line="144" w:lineRule="auto"/>
                            <w:jc w:val="center"/>
                            <w:rPr>
                              <w:sz w:val="16"/>
                              <w:szCs w:val="22"/>
                            </w:rPr>
                          </w:pPr>
                          <w:r w:rsidRPr="002366A9">
                            <w:rPr>
                              <w:rFonts w:hint="cs"/>
                              <w:sz w:val="18"/>
                              <w:szCs w:val="24"/>
                              <w:rtl/>
                              <w:lang w:bidi="ar-EG"/>
                            </w:rPr>
                            <w:t xml:space="preserve">خسارة إضافية </w:t>
                          </w:r>
                          <w:r w:rsidRPr="002366A9">
                            <w:rPr>
                              <w:sz w:val="18"/>
                              <w:szCs w:val="24"/>
                              <w:lang w:bidi="ar-EG"/>
                            </w:rPr>
                            <w:t>(dB) </w:t>
                          </w:r>
                          <w:r w:rsidRPr="002366A9">
                            <w:rPr>
                              <w:i/>
                              <w:iCs/>
                              <w:sz w:val="18"/>
                              <w:szCs w:val="24"/>
                              <w:lang w:bidi="ar-EG"/>
                            </w:rPr>
                            <w:t>A</w:t>
                          </w:r>
                          <w:r w:rsidRPr="002366A9">
                            <w:rPr>
                              <w:i/>
                              <w:iCs/>
                              <w:sz w:val="18"/>
                              <w:szCs w:val="24"/>
                              <w:vertAlign w:val="subscript"/>
                              <w:lang w:bidi="ar-EG"/>
                            </w:rPr>
                            <w:t>ev</w:t>
                          </w:r>
                        </w:p>
                      </w:txbxContent>
                    </v:textbox>
                  </v:shape>
                </v:group>
                <w10:anchorlock/>
              </v:group>
            </w:pict>
          </mc:Fallback>
        </mc:AlternateContent>
      </w:r>
    </w:p>
    <w:p w:rsidR="00707F19" w:rsidRPr="00541795" w:rsidRDefault="00707F19" w:rsidP="00707F19">
      <w:pPr>
        <w:rPr>
          <w:rtl/>
        </w:rPr>
      </w:pPr>
      <w:r>
        <w:rPr>
          <w:rFonts w:hint="cs"/>
          <w:rtl/>
        </w:rPr>
        <w:t>وجدير ب</w:t>
      </w:r>
      <w:r w:rsidRPr="00541795">
        <w:rPr>
          <w:rFonts w:hint="cs"/>
          <w:rtl/>
        </w:rPr>
        <w:t xml:space="preserve">الملاحظة أن التوهين الإضافي </w:t>
      </w:r>
      <w:r w:rsidRPr="0087388A">
        <w:rPr>
          <w:i/>
          <w:iCs/>
        </w:rPr>
        <w:t>A</w:t>
      </w:r>
      <w:r w:rsidRPr="0087388A">
        <w:rPr>
          <w:i/>
          <w:iCs/>
          <w:vertAlign w:val="subscript"/>
        </w:rPr>
        <w:t>ev</w:t>
      </w:r>
      <w:r w:rsidRPr="00541795">
        <w:rPr>
          <w:rFonts w:hint="cs"/>
          <w:rtl/>
        </w:rPr>
        <w:t xml:space="preserve"> يضاف إلى جميع الآليات الأخرى وليس فقط للتوهين</w:t>
      </w:r>
      <w:r>
        <w:rPr>
          <w:rFonts w:hint="cs"/>
          <w:rtl/>
        </w:rPr>
        <w:t xml:space="preserve"> في </w:t>
      </w:r>
      <w:r w:rsidRPr="00541795">
        <w:rPr>
          <w:rFonts w:hint="cs"/>
          <w:rtl/>
        </w:rPr>
        <w:t>الفضاء الحر. وهكذا إذا افترض أن التشكيلة الهندسية للمسير الراديوي</w:t>
      </w:r>
      <w:r>
        <w:rPr>
          <w:rFonts w:hint="cs"/>
          <w:rtl/>
        </w:rPr>
        <w:t xml:space="preserve"> في </w:t>
      </w:r>
      <w:r w:rsidRPr="00541795">
        <w:rPr>
          <w:rFonts w:hint="cs"/>
          <w:rtl/>
        </w:rPr>
        <w:t xml:space="preserve">الشكل </w:t>
      </w:r>
      <w:r w:rsidRPr="00541795">
        <w:t>1</w:t>
      </w:r>
      <w:r w:rsidRPr="00541795">
        <w:rPr>
          <w:rFonts w:hint="cs"/>
          <w:rtl/>
        </w:rPr>
        <w:t xml:space="preserve"> تستبعد</w:t>
      </w:r>
      <w:r>
        <w:rPr>
          <w:rFonts w:hint="cs"/>
          <w:rtl/>
        </w:rPr>
        <w:t xml:space="preserve"> خلوص </w:t>
      </w:r>
      <w:r w:rsidRPr="00541795">
        <w:rPr>
          <w:rFonts w:hint="cs"/>
          <w:rtl/>
        </w:rPr>
        <w:t xml:space="preserve">فرينل </w:t>
      </w:r>
      <w:r>
        <w:rPr>
          <w:rFonts w:hint="cs"/>
          <w:rtl/>
        </w:rPr>
        <w:t>على نحو كامل</w:t>
      </w:r>
      <w:r w:rsidRPr="00541795">
        <w:rPr>
          <w:rFonts w:hint="cs"/>
          <w:rtl/>
        </w:rPr>
        <w:t xml:space="preserve">، فإن </w:t>
      </w:r>
      <w:r w:rsidRPr="0087388A">
        <w:rPr>
          <w:i/>
          <w:iCs/>
        </w:rPr>
        <w:t>A</w:t>
      </w:r>
      <w:r w:rsidRPr="0087388A">
        <w:rPr>
          <w:i/>
          <w:iCs/>
          <w:vertAlign w:val="subscript"/>
        </w:rPr>
        <w:t>ev</w:t>
      </w:r>
      <w:r w:rsidRPr="00541795">
        <w:rPr>
          <w:rFonts w:hint="cs"/>
          <w:rtl/>
        </w:rPr>
        <w:t xml:space="preserve"> قد يضاف إلى التوهين</w:t>
      </w:r>
      <w:r>
        <w:rPr>
          <w:rFonts w:hint="cs"/>
          <w:rtl/>
        </w:rPr>
        <w:t xml:space="preserve"> في </w:t>
      </w:r>
      <w:r w:rsidRPr="00541795">
        <w:rPr>
          <w:rFonts w:hint="cs"/>
          <w:rtl/>
        </w:rPr>
        <w:t xml:space="preserve">الفضاء الحر والخسارة بالانعراج. وعلى غرار ذلك، إذا كان التردد مرتفعاً بشكل كافٍ بحيث يصبح الامتصاص الغازي </w:t>
      </w:r>
      <w:r>
        <w:rPr>
          <w:rFonts w:hint="cs"/>
          <w:rtl/>
        </w:rPr>
        <w:t>كبيراً</w:t>
      </w:r>
      <w:r w:rsidRPr="00541795">
        <w:rPr>
          <w:rFonts w:hint="cs"/>
          <w:rtl/>
        </w:rPr>
        <w:t xml:space="preserve">، يضاف </w:t>
      </w:r>
      <w:r w:rsidRPr="0087388A">
        <w:rPr>
          <w:i/>
          <w:iCs/>
        </w:rPr>
        <w:t>A</w:t>
      </w:r>
      <w:r w:rsidRPr="0087388A">
        <w:rPr>
          <w:i/>
          <w:iCs/>
          <w:vertAlign w:val="subscript"/>
        </w:rPr>
        <w:t>ev</w:t>
      </w:r>
      <w:r w:rsidRPr="00541795">
        <w:rPr>
          <w:rFonts w:hint="cs"/>
          <w:rtl/>
        </w:rPr>
        <w:t xml:space="preserve"> إلى الامتصاص الغازي.</w:t>
      </w:r>
    </w:p>
    <w:p w:rsidR="00707F19" w:rsidRPr="00541795" w:rsidRDefault="00707F19" w:rsidP="00707F19">
      <w:pPr>
        <w:rPr>
          <w:rtl/>
        </w:rPr>
      </w:pPr>
      <w:r>
        <w:rPr>
          <w:rFonts w:hint="cs"/>
          <w:rtl/>
        </w:rPr>
        <w:t>وجدير ب</w:t>
      </w:r>
      <w:r w:rsidRPr="00541795">
        <w:rPr>
          <w:rFonts w:hint="cs"/>
          <w:rtl/>
        </w:rPr>
        <w:t xml:space="preserve">الملاحظة أيضاً أن </w:t>
      </w:r>
      <w:r w:rsidRPr="0087388A">
        <w:rPr>
          <w:i/>
          <w:iCs/>
        </w:rPr>
        <w:t>A</w:t>
      </w:r>
      <w:r w:rsidRPr="0087388A">
        <w:rPr>
          <w:i/>
          <w:iCs/>
          <w:vertAlign w:val="subscript"/>
        </w:rPr>
        <w:t>m</w:t>
      </w:r>
      <w:r w:rsidRPr="00541795">
        <w:rPr>
          <w:rFonts w:hint="cs"/>
          <w:rtl/>
        </w:rPr>
        <w:t xml:space="preserve"> يعادل التوهين الناتج عن الإشارات المشوشة التي يتعرض لها مطراف بسبب التغطية الأرضية.</w:t>
      </w:r>
    </w:p>
    <w:p w:rsidR="00707F19" w:rsidRPr="00541795" w:rsidRDefault="00707F19" w:rsidP="008A0375">
      <w:pPr>
        <w:rPr>
          <w:rtl/>
        </w:rPr>
      </w:pPr>
      <w:r w:rsidRPr="00541795">
        <w:rPr>
          <w:rFonts w:hint="cs"/>
          <w:rtl/>
        </w:rPr>
        <w:t xml:space="preserve">وتعتمد قيمة التوهين الخاص الناتج عن الغطاء النباتي </w:t>
      </w:r>
      <w:r w:rsidRPr="00541795">
        <w:sym w:font="Symbol" w:char="F067"/>
      </w:r>
      <w:r w:rsidRPr="00541795">
        <w:rPr>
          <w:rFonts w:hint="cs"/>
          <w:rtl/>
        </w:rPr>
        <w:t> </w:t>
      </w:r>
      <w:r w:rsidRPr="00541795">
        <w:t>dB/m</w:t>
      </w:r>
      <w:r w:rsidRPr="00541795">
        <w:rPr>
          <w:rFonts w:hint="cs"/>
          <w:rtl/>
        </w:rPr>
        <w:t>، على الأصناف النباتية وكثافتها. ويعطي الشكل</w:t>
      </w:r>
      <w:r w:rsidR="008A0375">
        <w:rPr>
          <w:rFonts w:hint="eastAsia"/>
          <w:rtl/>
        </w:rPr>
        <w:t> </w:t>
      </w:r>
      <w:r w:rsidRPr="00541795">
        <w:t>2</w:t>
      </w:r>
      <w:r w:rsidRPr="00541795">
        <w:rPr>
          <w:rFonts w:hint="cs"/>
          <w:rtl/>
        </w:rPr>
        <w:t xml:space="preserve"> القيم التقريبية لهذا التوهين بدالة التردد.</w:t>
      </w:r>
    </w:p>
    <w:p w:rsidR="00707F19" w:rsidRDefault="00707F19" w:rsidP="008A0375">
      <w:pPr>
        <w:rPr>
          <w:rtl/>
        </w:rPr>
      </w:pPr>
      <w:r>
        <w:rPr>
          <w:rFonts w:hint="cs"/>
          <w:rtl/>
        </w:rPr>
        <w:t>و</w:t>
      </w:r>
      <w:r w:rsidRPr="00541795">
        <w:rPr>
          <w:rFonts w:hint="cs"/>
          <w:rtl/>
        </w:rPr>
        <w:t>يعطي الشكل</w:t>
      </w:r>
      <w:r w:rsidR="008A0375">
        <w:rPr>
          <w:rFonts w:hint="eastAsia"/>
          <w:rtl/>
        </w:rPr>
        <w:t> </w:t>
      </w:r>
      <w:r w:rsidRPr="00541795">
        <w:t>2</w:t>
      </w:r>
      <w:r w:rsidRPr="00541795">
        <w:rPr>
          <w:rFonts w:hint="cs"/>
          <w:rtl/>
        </w:rPr>
        <w:t xml:space="preserve"> القيم </w:t>
      </w:r>
      <w:r>
        <w:rPr>
          <w:rFonts w:hint="cs"/>
          <w:rtl/>
        </w:rPr>
        <w:t>النمطية</w:t>
      </w:r>
      <w:r w:rsidRPr="00541795">
        <w:rPr>
          <w:rFonts w:hint="cs"/>
          <w:rtl/>
        </w:rPr>
        <w:t xml:space="preserve"> للتوهين الخاص المستخلصة من مختلف القياسات التي أجريت</w:t>
      </w:r>
      <w:r>
        <w:rPr>
          <w:rFonts w:hint="cs"/>
          <w:rtl/>
        </w:rPr>
        <w:t xml:space="preserve"> في </w:t>
      </w:r>
      <w:r w:rsidRPr="00541795">
        <w:rPr>
          <w:rFonts w:hint="cs"/>
          <w:rtl/>
        </w:rPr>
        <w:t xml:space="preserve">مدى التردد المتراوح بين </w:t>
      </w:r>
      <w:r w:rsidRPr="00541795">
        <w:t>MHz 30</w:t>
      </w:r>
      <w:r w:rsidRPr="00541795">
        <w:rPr>
          <w:rFonts w:hint="cs"/>
          <w:rtl/>
        </w:rPr>
        <w:t xml:space="preserve"> و</w:t>
      </w:r>
      <w:r w:rsidRPr="00541795">
        <w:t>GHz 30</w:t>
      </w:r>
      <w:r w:rsidRPr="00541795">
        <w:rPr>
          <w:rFonts w:hint="cs"/>
          <w:rtl/>
        </w:rPr>
        <w:t xml:space="preserve"> تقريباً</w:t>
      </w:r>
      <w:r>
        <w:rPr>
          <w:rFonts w:hint="cs"/>
          <w:rtl/>
        </w:rPr>
        <w:t xml:space="preserve"> في </w:t>
      </w:r>
      <w:r w:rsidRPr="00541795">
        <w:rPr>
          <w:rFonts w:hint="cs"/>
          <w:rtl/>
        </w:rPr>
        <w:t xml:space="preserve">المنطقة المشجرة. وتحت حوالي </w:t>
      </w:r>
      <w:r w:rsidRPr="00541795">
        <w:t>GHz 1</w:t>
      </w:r>
      <w:r w:rsidRPr="00541795">
        <w:rPr>
          <w:rFonts w:hint="cs"/>
          <w:rtl/>
        </w:rPr>
        <w:t>، يلاحظ أن الإشارات ذات الاستقطاب العمودي تميل إلى الانخفاض بشكل متزايد عن الإشارات ذات الاستقطاب الأفقي، ويعزى ذلك إلى الانتثار بسبب جذوع الأشجار.</w:t>
      </w:r>
    </w:p>
    <w:p w:rsidR="00707F19" w:rsidRDefault="00707F19" w:rsidP="008A0375">
      <w:pPr>
        <w:pStyle w:val="FigureNo"/>
        <w:rPr>
          <w:rtl/>
        </w:rPr>
      </w:pPr>
      <w:r>
        <w:rPr>
          <w:rFonts w:hint="cs"/>
          <w:rtl/>
        </w:rPr>
        <w:lastRenderedPageBreak/>
        <w:t xml:space="preserve">الشـكل </w:t>
      </w:r>
      <w:r>
        <w:t>2</w:t>
      </w:r>
    </w:p>
    <w:p w:rsidR="00707F19" w:rsidRDefault="00707F19" w:rsidP="008A0375">
      <w:pPr>
        <w:pStyle w:val="FigureTitle"/>
        <w:rPr>
          <w:rtl/>
        </w:rPr>
      </w:pPr>
      <w:r>
        <w:rPr>
          <w:rFonts w:hint="cs"/>
          <w:rtl/>
        </w:rPr>
        <w:t>التوهين الخاص الناجم عن منطقة مشجرة</w:t>
      </w:r>
    </w:p>
    <w:p w:rsidR="008A0375" w:rsidRDefault="00CC3DA7" w:rsidP="008A0375">
      <w:pPr>
        <w:spacing w:before="100" w:beforeAutospacing="1" w:after="100" w:afterAutospacing="1" w:line="240" w:lineRule="auto"/>
        <w:jc w:val="center"/>
        <w:rPr>
          <w:rtl/>
          <w:lang w:val="fr-FR" w:bidi="ar-EG"/>
        </w:rPr>
      </w:pPr>
      <w:r>
        <w:rPr>
          <w:noProof/>
          <w:lang w:eastAsia="en-US"/>
        </w:rPr>
        <mc:AlternateContent>
          <mc:Choice Requires="wpc">
            <w:drawing>
              <wp:inline distT="0" distB="0" distL="0" distR="0">
                <wp:extent cx="4785995" cy="4175125"/>
                <wp:effectExtent l="0" t="1270" r="0" b="0"/>
                <wp:docPr id="623" name="Canvas 6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978" name="Group 752"/>
                        <wpg:cNvGrpSpPr>
                          <a:grpSpLocks/>
                        </wpg:cNvGrpSpPr>
                        <wpg:grpSpPr bwMode="auto">
                          <a:xfrm>
                            <a:off x="247015" y="0"/>
                            <a:ext cx="4436110" cy="3504565"/>
                            <a:chOff x="352" y="-11"/>
                            <a:chExt cx="6986" cy="5519"/>
                          </a:xfrm>
                        </wpg:grpSpPr>
                        <wps:wsp>
                          <wps:cNvPr id="1979" name="Line 633"/>
                          <wps:cNvCnPr>
                            <a:cxnSpLocks noChangeShapeType="1"/>
                          </wps:cNvCnPr>
                          <wps:spPr bwMode="auto">
                            <a:xfrm flipV="1">
                              <a:off x="1248"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1980" name="Line 634"/>
                          <wps:cNvCnPr>
                            <a:cxnSpLocks noChangeShapeType="1"/>
                          </wps:cNvCnPr>
                          <wps:spPr bwMode="auto">
                            <a:xfrm flipV="1">
                              <a:off x="1532"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1981" name="Line 635"/>
                          <wps:cNvCnPr>
                            <a:cxnSpLocks noChangeShapeType="1"/>
                          </wps:cNvCnPr>
                          <wps:spPr bwMode="auto">
                            <a:xfrm flipV="1">
                              <a:off x="1725"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1982" name="Line 636"/>
                          <wps:cNvCnPr>
                            <a:cxnSpLocks noChangeShapeType="1"/>
                          </wps:cNvCnPr>
                          <wps:spPr bwMode="auto">
                            <a:xfrm flipV="1">
                              <a:off x="1872"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1983" name="Line 637"/>
                          <wps:cNvCnPr>
                            <a:cxnSpLocks noChangeShapeType="1"/>
                          </wps:cNvCnPr>
                          <wps:spPr bwMode="auto">
                            <a:xfrm flipV="1">
                              <a:off x="1997"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36" name="Line 638"/>
                          <wps:cNvCnPr>
                            <a:cxnSpLocks noChangeShapeType="1"/>
                          </wps:cNvCnPr>
                          <wps:spPr bwMode="auto">
                            <a:xfrm flipV="1">
                              <a:off x="2099"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37" name="Line 639"/>
                          <wps:cNvCnPr>
                            <a:cxnSpLocks noChangeShapeType="1"/>
                          </wps:cNvCnPr>
                          <wps:spPr bwMode="auto">
                            <a:xfrm flipV="1">
                              <a:off x="2190"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38" name="Line 640"/>
                          <wps:cNvCnPr>
                            <a:cxnSpLocks noChangeShapeType="1"/>
                          </wps:cNvCnPr>
                          <wps:spPr bwMode="auto">
                            <a:xfrm flipV="1">
                              <a:off x="2269"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39" name="Line 641"/>
                          <wps:cNvCnPr>
                            <a:cxnSpLocks noChangeShapeType="1"/>
                          </wps:cNvCnPr>
                          <wps:spPr bwMode="auto">
                            <a:xfrm flipV="1">
                              <a:off x="2337"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40" name="Line 642"/>
                          <wps:cNvCnPr>
                            <a:cxnSpLocks noChangeShapeType="1"/>
                          </wps:cNvCnPr>
                          <wps:spPr bwMode="auto">
                            <a:xfrm flipV="1">
                              <a:off x="2814"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41" name="Line 643"/>
                          <wps:cNvCnPr>
                            <a:cxnSpLocks noChangeShapeType="1"/>
                          </wps:cNvCnPr>
                          <wps:spPr bwMode="auto">
                            <a:xfrm flipV="1">
                              <a:off x="3086"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42" name="Line 644"/>
                          <wps:cNvCnPr>
                            <a:cxnSpLocks noChangeShapeType="1"/>
                          </wps:cNvCnPr>
                          <wps:spPr bwMode="auto">
                            <a:xfrm flipV="1">
                              <a:off x="3279"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43" name="Line 645"/>
                          <wps:cNvCnPr>
                            <a:cxnSpLocks noChangeShapeType="1"/>
                          </wps:cNvCnPr>
                          <wps:spPr bwMode="auto">
                            <a:xfrm flipV="1">
                              <a:off x="3438"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44" name="Line 646"/>
                          <wps:cNvCnPr>
                            <a:cxnSpLocks noChangeShapeType="1"/>
                          </wps:cNvCnPr>
                          <wps:spPr bwMode="auto">
                            <a:xfrm flipV="1">
                              <a:off x="3552"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45" name="Line 647"/>
                          <wps:cNvCnPr>
                            <a:cxnSpLocks noChangeShapeType="1"/>
                          </wps:cNvCnPr>
                          <wps:spPr bwMode="auto">
                            <a:xfrm flipV="1">
                              <a:off x="3665"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46" name="Line 648"/>
                          <wps:cNvCnPr>
                            <a:cxnSpLocks noChangeShapeType="1"/>
                          </wps:cNvCnPr>
                          <wps:spPr bwMode="auto">
                            <a:xfrm flipV="1">
                              <a:off x="3756"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47" name="Line 649"/>
                          <wps:cNvCnPr>
                            <a:cxnSpLocks noChangeShapeType="1"/>
                          </wps:cNvCnPr>
                          <wps:spPr bwMode="auto">
                            <a:xfrm flipV="1">
                              <a:off x="3835"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48" name="Line 650"/>
                          <wps:cNvCnPr>
                            <a:cxnSpLocks noChangeShapeType="1"/>
                          </wps:cNvCnPr>
                          <wps:spPr bwMode="auto">
                            <a:xfrm flipV="1">
                              <a:off x="3903"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49" name="Line 651"/>
                          <wps:cNvCnPr>
                            <a:cxnSpLocks noChangeShapeType="1"/>
                          </wps:cNvCnPr>
                          <wps:spPr bwMode="auto">
                            <a:xfrm flipV="1">
                              <a:off x="4368"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50" name="Line 652"/>
                          <wps:cNvCnPr>
                            <a:cxnSpLocks noChangeShapeType="1"/>
                          </wps:cNvCnPr>
                          <wps:spPr bwMode="auto">
                            <a:xfrm flipV="1">
                              <a:off x="4641"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51" name="Line 653"/>
                          <wps:cNvCnPr>
                            <a:cxnSpLocks noChangeShapeType="1"/>
                          </wps:cNvCnPr>
                          <wps:spPr bwMode="auto">
                            <a:xfrm flipV="1">
                              <a:off x="4845"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52" name="Line 654"/>
                          <wps:cNvCnPr>
                            <a:cxnSpLocks noChangeShapeType="1"/>
                          </wps:cNvCnPr>
                          <wps:spPr bwMode="auto">
                            <a:xfrm flipV="1">
                              <a:off x="4993"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53" name="Line 655"/>
                          <wps:cNvCnPr>
                            <a:cxnSpLocks noChangeShapeType="1"/>
                          </wps:cNvCnPr>
                          <wps:spPr bwMode="auto">
                            <a:xfrm flipV="1">
                              <a:off x="5117"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54" name="Line 656"/>
                          <wps:cNvCnPr>
                            <a:cxnSpLocks noChangeShapeType="1"/>
                          </wps:cNvCnPr>
                          <wps:spPr bwMode="auto">
                            <a:xfrm flipV="1">
                              <a:off x="5219"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55" name="Line 657"/>
                          <wps:cNvCnPr>
                            <a:cxnSpLocks noChangeShapeType="1"/>
                          </wps:cNvCnPr>
                          <wps:spPr bwMode="auto">
                            <a:xfrm flipV="1">
                              <a:off x="5310"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56" name="Line 658"/>
                          <wps:cNvCnPr>
                            <a:cxnSpLocks noChangeShapeType="1"/>
                          </wps:cNvCnPr>
                          <wps:spPr bwMode="auto">
                            <a:xfrm flipV="1">
                              <a:off x="5390"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57" name="Line 659"/>
                          <wps:cNvCnPr>
                            <a:cxnSpLocks noChangeShapeType="1"/>
                          </wps:cNvCnPr>
                          <wps:spPr bwMode="auto">
                            <a:xfrm flipV="1">
                              <a:off x="5458"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58" name="Line 660"/>
                          <wps:cNvCnPr>
                            <a:cxnSpLocks noChangeShapeType="1"/>
                          </wps:cNvCnPr>
                          <wps:spPr bwMode="auto">
                            <a:xfrm flipV="1">
                              <a:off x="5934"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59" name="Line 661"/>
                          <wps:cNvCnPr>
                            <a:cxnSpLocks noChangeShapeType="1"/>
                          </wps:cNvCnPr>
                          <wps:spPr bwMode="auto">
                            <a:xfrm flipV="1">
                              <a:off x="6207"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61" name="Line 662"/>
                          <wps:cNvCnPr>
                            <a:cxnSpLocks noChangeShapeType="1"/>
                          </wps:cNvCnPr>
                          <wps:spPr bwMode="auto">
                            <a:xfrm flipV="1">
                              <a:off x="6400"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62" name="Line 663"/>
                          <wps:cNvCnPr>
                            <a:cxnSpLocks noChangeShapeType="1"/>
                          </wps:cNvCnPr>
                          <wps:spPr bwMode="auto">
                            <a:xfrm flipV="1">
                              <a:off x="6547"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63" name="Line 664"/>
                          <wps:cNvCnPr>
                            <a:cxnSpLocks noChangeShapeType="1"/>
                          </wps:cNvCnPr>
                          <wps:spPr bwMode="auto">
                            <a:xfrm flipV="1">
                              <a:off x="6672"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64" name="Line 665"/>
                          <wps:cNvCnPr>
                            <a:cxnSpLocks noChangeShapeType="1"/>
                          </wps:cNvCnPr>
                          <wps:spPr bwMode="auto">
                            <a:xfrm flipV="1">
                              <a:off x="6774"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65" name="Line 666"/>
                          <wps:cNvCnPr>
                            <a:cxnSpLocks noChangeShapeType="1"/>
                          </wps:cNvCnPr>
                          <wps:spPr bwMode="auto">
                            <a:xfrm flipV="1">
                              <a:off x="6865"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66" name="Line 667"/>
                          <wps:cNvCnPr>
                            <a:cxnSpLocks noChangeShapeType="1"/>
                          </wps:cNvCnPr>
                          <wps:spPr bwMode="auto">
                            <a:xfrm flipV="1">
                              <a:off x="6944"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67" name="Rectangle 668"/>
                          <wps:cNvSpPr>
                            <a:spLocks noChangeArrowheads="1"/>
                          </wps:cNvSpPr>
                          <wps:spPr bwMode="auto">
                            <a:xfrm>
                              <a:off x="783" y="91"/>
                              <a:ext cx="6241" cy="5097"/>
                            </a:xfrm>
                            <a:prstGeom prst="rect">
                              <a:avLst/>
                            </a:prstGeom>
                            <a:noFill/>
                            <a:ln w="14605">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4" name="Line 669"/>
                          <wps:cNvCnPr>
                            <a:cxnSpLocks noChangeShapeType="1"/>
                          </wps:cNvCnPr>
                          <wps:spPr bwMode="auto">
                            <a:xfrm flipH="1">
                              <a:off x="783" y="4813"/>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1985" name="Line 670"/>
                          <wps:cNvCnPr>
                            <a:cxnSpLocks noChangeShapeType="1"/>
                          </wps:cNvCnPr>
                          <wps:spPr bwMode="auto">
                            <a:xfrm flipH="1">
                              <a:off x="783" y="4586"/>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1986" name="Line 671"/>
                          <wps:cNvCnPr>
                            <a:cxnSpLocks noChangeShapeType="1"/>
                          </wps:cNvCnPr>
                          <wps:spPr bwMode="auto">
                            <a:xfrm flipH="1">
                              <a:off x="783" y="4427"/>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1987" name="Line 672"/>
                          <wps:cNvCnPr>
                            <a:cxnSpLocks noChangeShapeType="1"/>
                          </wps:cNvCnPr>
                          <wps:spPr bwMode="auto">
                            <a:xfrm flipH="1">
                              <a:off x="783" y="4302"/>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1988" name="Line 673"/>
                          <wps:cNvCnPr>
                            <a:cxnSpLocks noChangeShapeType="1"/>
                          </wps:cNvCnPr>
                          <wps:spPr bwMode="auto">
                            <a:xfrm flipH="1">
                              <a:off x="783" y="4200"/>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1989" name="Line 674"/>
                          <wps:cNvCnPr>
                            <a:cxnSpLocks noChangeShapeType="1"/>
                          </wps:cNvCnPr>
                          <wps:spPr bwMode="auto">
                            <a:xfrm flipH="1">
                              <a:off x="783" y="4109"/>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1990" name="Line 675"/>
                          <wps:cNvCnPr>
                            <a:cxnSpLocks noChangeShapeType="1"/>
                          </wps:cNvCnPr>
                          <wps:spPr bwMode="auto">
                            <a:xfrm flipH="1">
                              <a:off x="783" y="4041"/>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1991" name="Line 676"/>
                          <wps:cNvCnPr>
                            <a:cxnSpLocks noChangeShapeType="1"/>
                          </wps:cNvCnPr>
                          <wps:spPr bwMode="auto">
                            <a:xfrm flipH="1">
                              <a:off x="783" y="3973"/>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1992" name="Line 677"/>
                          <wps:cNvCnPr>
                            <a:cxnSpLocks noChangeShapeType="1"/>
                          </wps:cNvCnPr>
                          <wps:spPr bwMode="auto">
                            <a:xfrm flipH="1">
                              <a:off x="783" y="3916"/>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1993" name="Line 678"/>
                          <wps:cNvCnPr>
                            <a:cxnSpLocks noChangeShapeType="1"/>
                          </wps:cNvCnPr>
                          <wps:spPr bwMode="auto">
                            <a:xfrm flipH="1">
                              <a:off x="783" y="3530"/>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1994" name="Line 679"/>
                          <wps:cNvCnPr>
                            <a:cxnSpLocks noChangeShapeType="1"/>
                          </wps:cNvCnPr>
                          <wps:spPr bwMode="auto">
                            <a:xfrm flipH="1">
                              <a:off x="783" y="3303"/>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1995" name="Line 680"/>
                          <wps:cNvCnPr>
                            <a:cxnSpLocks noChangeShapeType="1"/>
                          </wps:cNvCnPr>
                          <wps:spPr bwMode="auto">
                            <a:xfrm flipH="1">
                              <a:off x="783" y="3144"/>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1996" name="Line 681"/>
                          <wps:cNvCnPr>
                            <a:cxnSpLocks noChangeShapeType="1"/>
                          </wps:cNvCnPr>
                          <wps:spPr bwMode="auto">
                            <a:xfrm flipH="1">
                              <a:off x="783" y="3019"/>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1997" name="Line 682"/>
                          <wps:cNvCnPr>
                            <a:cxnSpLocks noChangeShapeType="1"/>
                          </wps:cNvCnPr>
                          <wps:spPr bwMode="auto">
                            <a:xfrm flipH="1">
                              <a:off x="783" y="2929"/>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1998" name="Line 683"/>
                          <wps:cNvCnPr>
                            <a:cxnSpLocks noChangeShapeType="1"/>
                          </wps:cNvCnPr>
                          <wps:spPr bwMode="auto">
                            <a:xfrm flipH="1">
                              <a:off x="783" y="2838"/>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1999" name="Line 684"/>
                          <wps:cNvCnPr>
                            <a:cxnSpLocks noChangeShapeType="1"/>
                          </wps:cNvCnPr>
                          <wps:spPr bwMode="auto">
                            <a:xfrm flipH="1">
                              <a:off x="783" y="2758"/>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000" name="Line 685"/>
                          <wps:cNvCnPr>
                            <a:cxnSpLocks noChangeShapeType="1"/>
                          </wps:cNvCnPr>
                          <wps:spPr bwMode="auto">
                            <a:xfrm flipH="1">
                              <a:off x="783" y="2702"/>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001" name="Line 686"/>
                          <wps:cNvCnPr>
                            <a:cxnSpLocks noChangeShapeType="1"/>
                          </wps:cNvCnPr>
                          <wps:spPr bwMode="auto">
                            <a:xfrm flipH="1">
                              <a:off x="783" y="2645"/>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002" name="Line 687"/>
                          <wps:cNvCnPr>
                            <a:cxnSpLocks noChangeShapeType="1"/>
                          </wps:cNvCnPr>
                          <wps:spPr bwMode="auto">
                            <a:xfrm flipH="1">
                              <a:off x="783" y="2259"/>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003" name="Line 688"/>
                          <wps:cNvCnPr>
                            <a:cxnSpLocks noChangeShapeType="1"/>
                          </wps:cNvCnPr>
                          <wps:spPr bwMode="auto">
                            <a:xfrm flipH="1">
                              <a:off x="783" y="2032"/>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004" name="Line 689"/>
                          <wps:cNvCnPr>
                            <a:cxnSpLocks noChangeShapeType="1"/>
                          </wps:cNvCnPr>
                          <wps:spPr bwMode="auto">
                            <a:xfrm flipH="1">
                              <a:off x="783" y="1873"/>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005" name="Line 690"/>
                          <wps:cNvCnPr>
                            <a:cxnSpLocks noChangeShapeType="1"/>
                          </wps:cNvCnPr>
                          <wps:spPr bwMode="auto">
                            <a:xfrm flipH="1">
                              <a:off x="783" y="1748"/>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006" name="Line 691"/>
                          <wps:cNvCnPr>
                            <a:cxnSpLocks noChangeShapeType="1"/>
                          </wps:cNvCnPr>
                          <wps:spPr bwMode="auto">
                            <a:xfrm flipH="1">
                              <a:off x="783" y="1646"/>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007" name="Line 692"/>
                          <wps:cNvCnPr>
                            <a:cxnSpLocks noChangeShapeType="1"/>
                          </wps:cNvCnPr>
                          <wps:spPr bwMode="auto">
                            <a:xfrm flipH="1">
                              <a:off x="783" y="1567"/>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008" name="Line 693"/>
                          <wps:cNvCnPr>
                            <a:cxnSpLocks noChangeShapeType="1"/>
                          </wps:cNvCnPr>
                          <wps:spPr bwMode="auto">
                            <a:xfrm flipH="1">
                              <a:off x="783" y="1487"/>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009" name="Line 694"/>
                          <wps:cNvCnPr>
                            <a:cxnSpLocks noChangeShapeType="1"/>
                          </wps:cNvCnPr>
                          <wps:spPr bwMode="auto">
                            <a:xfrm flipH="1">
                              <a:off x="783" y="1419"/>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010" name="Line 695"/>
                          <wps:cNvCnPr>
                            <a:cxnSpLocks noChangeShapeType="1"/>
                          </wps:cNvCnPr>
                          <wps:spPr bwMode="auto">
                            <a:xfrm flipH="1">
                              <a:off x="783" y="1362"/>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011" name="Line 696"/>
                          <wps:cNvCnPr>
                            <a:cxnSpLocks noChangeShapeType="1"/>
                          </wps:cNvCnPr>
                          <wps:spPr bwMode="auto">
                            <a:xfrm flipH="1">
                              <a:off x="783" y="976"/>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012" name="Line 697"/>
                          <wps:cNvCnPr>
                            <a:cxnSpLocks noChangeShapeType="1"/>
                          </wps:cNvCnPr>
                          <wps:spPr bwMode="auto">
                            <a:xfrm flipH="1">
                              <a:off x="783" y="749"/>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013" name="Line 698"/>
                          <wps:cNvCnPr>
                            <a:cxnSpLocks noChangeShapeType="1"/>
                          </wps:cNvCnPr>
                          <wps:spPr bwMode="auto">
                            <a:xfrm flipH="1">
                              <a:off x="783" y="590"/>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014" name="Line 699"/>
                          <wps:cNvCnPr>
                            <a:cxnSpLocks noChangeShapeType="1"/>
                          </wps:cNvCnPr>
                          <wps:spPr bwMode="auto">
                            <a:xfrm flipH="1">
                              <a:off x="783" y="465"/>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015" name="Line 700"/>
                          <wps:cNvCnPr>
                            <a:cxnSpLocks noChangeShapeType="1"/>
                          </wps:cNvCnPr>
                          <wps:spPr bwMode="auto">
                            <a:xfrm flipH="1">
                              <a:off x="783" y="375"/>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016" name="Line 701"/>
                          <wps:cNvCnPr>
                            <a:cxnSpLocks noChangeShapeType="1"/>
                          </wps:cNvCnPr>
                          <wps:spPr bwMode="auto">
                            <a:xfrm flipH="1">
                              <a:off x="783" y="284"/>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017" name="Line 702"/>
                          <wps:cNvCnPr>
                            <a:cxnSpLocks noChangeShapeType="1"/>
                          </wps:cNvCnPr>
                          <wps:spPr bwMode="auto">
                            <a:xfrm flipH="1">
                              <a:off x="783" y="216"/>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018" name="Line 703"/>
                          <wps:cNvCnPr>
                            <a:cxnSpLocks noChangeShapeType="1"/>
                          </wps:cNvCnPr>
                          <wps:spPr bwMode="auto">
                            <a:xfrm flipH="1">
                              <a:off x="783" y="148"/>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019" name="Line 704"/>
                          <wps:cNvCnPr>
                            <a:cxnSpLocks noChangeShapeType="1"/>
                          </wps:cNvCnPr>
                          <wps:spPr bwMode="auto">
                            <a:xfrm flipH="1">
                              <a:off x="1532" y="363"/>
                              <a:ext cx="4675" cy="3837"/>
                            </a:xfrm>
                            <a:prstGeom prst="line">
                              <a:avLst/>
                            </a:prstGeom>
                            <a:noFill/>
                            <a:ln w="14605" cap="rnd">
                              <a:solidFill>
                                <a:srgbClr val="24282B"/>
                              </a:solidFill>
                              <a:round/>
                              <a:headEnd/>
                              <a:tailEnd/>
                            </a:ln>
                            <a:extLst>
                              <a:ext uri="{909E8E84-426E-40DD-AFC4-6F175D3DCCD1}">
                                <a14:hiddenFill xmlns:a14="http://schemas.microsoft.com/office/drawing/2010/main">
                                  <a:noFill/>
                                </a14:hiddenFill>
                              </a:ext>
                            </a:extLst>
                          </wps:spPr>
                          <wps:bodyPr/>
                        </wps:wsp>
                        <wps:wsp>
                          <wps:cNvPr id="2020" name="Line 705"/>
                          <wps:cNvCnPr>
                            <a:cxnSpLocks noChangeShapeType="1"/>
                          </wps:cNvCnPr>
                          <wps:spPr bwMode="auto">
                            <a:xfrm flipV="1">
                              <a:off x="1532" y="2248"/>
                              <a:ext cx="2383" cy="1271"/>
                            </a:xfrm>
                            <a:prstGeom prst="line">
                              <a:avLst/>
                            </a:prstGeom>
                            <a:noFill/>
                            <a:ln w="14605" cap="rnd">
                              <a:solidFill>
                                <a:srgbClr val="24282B"/>
                              </a:solidFill>
                              <a:round/>
                              <a:headEnd/>
                              <a:tailEnd/>
                            </a:ln>
                            <a:extLst>
                              <a:ext uri="{909E8E84-426E-40DD-AFC4-6F175D3DCCD1}">
                                <a14:hiddenFill xmlns:a14="http://schemas.microsoft.com/office/drawing/2010/main">
                                  <a:noFill/>
                                </a14:hiddenFill>
                              </a:ext>
                            </a:extLst>
                          </wps:spPr>
                          <wps:bodyPr/>
                        </wps:wsp>
                        <wps:wsp>
                          <wps:cNvPr id="2021" name="Rectangle 706"/>
                          <wps:cNvSpPr>
                            <a:spLocks noChangeArrowheads="1"/>
                          </wps:cNvSpPr>
                          <wps:spPr bwMode="auto">
                            <a:xfrm>
                              <a:off x="1294" y="3553"/>
                              <a:ext cx="13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8A0375">
                                <w:pPr>
                                  <w:spacing w:before="0" w:line="240" w:lineRule="auto"/>
                                </w:pPr>
                                <w:r>
                                  <w:rPr>
                                    <w:rFonts w:cs="Times New Roman"/>
                                    <w:color w:val="24282B"/>
                                    <w:sz w:val="18"/>
                                    <w:szCs w:val="18"/>
                                  </w:rPr>
                                  <w:t>V</w:t>
                                </w:r>
                              </w:p>
                            </w:txbxContent>
                          </wps:txbx>
                          <wps:bodyPr rot="0" vert="horz" wrap="none" lIns="0" tIns="0" rIns="0" bIns="0" anchor="t" anchorCtr="0">
                            <a:spAutoFit/>
                          </wps:bodyPr>
                        </wps:wsp>
                        <wps:wsp>
                          <wps:cNvPr id="2022" name="Rectangle 707"/>
                          <wps:cNvSpPr>
                            <a:spLocks noChangeArrowheads="1"/>
                          </wps:cNvSpPr>
                          <wps:spPr bwMode="auto">
                            <a:xfrm>
                              <a:off x="1316" y="4200"/>
                              <a:ext cx="136"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3" name="Rectangle 708"/>
                          <wps:cNvSpPr>
                            <a:spLocks noChangeArrowheads="1"/>
                          </wps:cNvSpPr>
                          <wps:spPr bwMode="auto">
                            <a:xfrm>
                              <a:off x="1294" y="4211"/>
                              <a:ext cx="13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8A0375">
                                <w:pPr>
                                  <w:spacing w:before="0" w:line="240" w:lineRule="auto"/>
                                </w:pPr>
                                <w:r>
                                  <w:rPr>
                                    <w:rFonts w:cs="Times New Roman"/>
                                    <w:color w:val="24282B"/>
                                    <w:sz w:val="18"/>
                                    <w:szCs w:val="18"/>
                                  </w:rPr>
                                  <w:t>H</w:t>
                                </w:r>
                              </w:p>
                            </w:txbxContent>
                          </wps:txbx>
                          <wps:bodyPr rot="0" vert="horz" wrap="none" lIns="0" tIns="0" rIns="0" bIns="0" anchor="t" anchorCtr="0">
                            <a:spAutoFit/>
                          </wps:bodyPr>
                        </wps:wsp>
                        <wps:wsp>
                          <wps:cNvPr id="2024" name="Rectangle 709"/>
                          <wps:cNvSpPr>
                            <a:spLocks noChangeArrowheads="1"/>
                          </wps:cNvSpPr>
                          <wps:spPr bwMode="auto">
                            <a:xfrm>
                              <a:off x="352" y="5097"/>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8A0375">
                                <w:pPr>
                                  <w:spacing w:before="0" w:line="240" w:lineRule="auto"/>
                                </w:pPr>
                                <w:r>
                                  <w:rPr>
                                    <w:rFonts w:cs="Times New Roman"/>
                                    <w:color w:val="24282B"/>
                                    <w:sz w:val="18"/>
                                    <w:szCs w:val="18"/>
                                  </w:rPr>
                                  <w:t>10</w:t>
                                </w:r>
                              </w:p>
                            </w:txbxContent>
                          </wps:txbx>
                          <wps:bodyPr rot="0" vert="horz" wrap="none" lIns="0" tIns="0" rIns="0" bIns="0" anchor="t" anchorCtr="0">
                            <a:spAutoFit/>
                          </wps:bodyPr>
                        </wps:wsp>
                        <wps:wsp>
                          <wps:cNvPr id="2025" name="Rectangle 710"/>
                          <wps:cNvSpPr>
                            <a:spLocks noChangeArrowheads="1"/>
                          </wps:cNvSpPr>
                          <wps:spPr bwMode="auto">
                            <a:xfrm>
                              <a:off x="522" y="5029"/>
                              <a:ext cx="1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8A0375">
                                <w:pPr>
                                  <w:spacing w:before="0" w:line="240" w:lineRule="auto"/>
                                </w:pPr>
                                <w:r>
                                  <w:rPr>
                                    <w:rFonts w:cs="Times New Roman"/>
                                    <w:color w:val="24282B"/>
                                    <w:sz w:val="12"/>
                                    <w:szCs w:val="12"/>
                                  </w:rPr>
                                  <w:t>–3</w:t>
                                </w:r>
                              </w:p>
                            </w:txbxContent>
                          </wps:txbx>
                          <wps:bodyPr rot="0" vert="horz" wrap="none" lIns="0" tIns="0" rIns="0" bIns="0" anchor="t" anchorCtr="0">
                            <a:spAutoFit/>
                          </wps:bodyPr>
                        </wps:wsp>
                        <wps:wsp>
                          <wps:cNvPr id="2026" name="Rectangle 711"/>
                          <wps:cNvSpPr>
                            <a:spLocks noChangeArrowheads="1"/>
                          </wps:cNvSpPr>
                          <wps:spPr bwMode="auto">
                            <a:xfrm>
                              <a:off x="352" y="3814"/>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8A0375">
                                <w:pPr>
                                  <w:spacing w:before="0" w:line="240" w:lineRule="auto"/>
                                </w:pPr>
                                <w:r>
                                  <w:rPr>
                                    <w:rFonts w:cs="Times New Roman"/>
                                    <w:color w:val="24282B"/>
                                    <w:sz w:val="18"/>
                                    <w:szCs w:val="18"/>
                                  </w:rPr>
                                  <w:t>10</w:t>
                                </w:r>
                              </w:p>
                            </w:txbxContent>
                          </wps:txbx>
                          <wps:bodyPr rot="0" vert="horz" wrap="none" lIns="0" tIns="0" rIns="0" bIns="0" anchor="t" anchorCtr="0">
                            <a:spAutoFit/>
                          </wps:bodyPr>
                        </wps:wsp>
                        <wps:wsp>
                          <wps:cNvPr id="2027" name="Rectangle 712"/>
                          <wps:cNvSpPr>
                            <a:spLocks noChangeArrowheads="1"/>
                          </wps:cNvSpPr>
                          <wps:spPr bwMode="auto">
                            <a:xfrm>
                              <a:off x="522" y="3758"/>
                              <a:ext cx="1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8A0375">
                                <w:pPr>
                                  <w:spacing w:before="0" w:line="240" w:lineRule="auto"/>
                                </w:pPr>
                                <w:r>
                                  <w:rPr>
                                    <w:rFonts w:cs="Times New Roman"/>
                                    <w:color w:val="24282B"/>
                                    <w:sz w:val="12"/>
                                    <w:szCs w:val="12"/>
                                  </w:rPr>
                                  <w:t>–2</w:t>
                                </w:r>
                              </w:p>
                            </w:txbxContent>
                          </wps:txbx>
                          <wps:bodyPr rot="0" vert="horz" wrap="none" lIns="0" tIns="0" rIns="0" bIns="0" anchor="t" anchorCtr="0">
                            <a:spAutoFit/>
                          </wps:bodyPr>
                        </wps:wsp>
                        <wps:wsp>
                          <wps:cNvPr id="2028" name="Rectangle 713"/>
                          <wps:cNvSpPr>
                            <a:spLocks noChangeArrowheads="1"/>
                          </wps:cNvSpPr>
                          <wps:spPr bwMode="auto">
                            <a:xfrm>
                              <a:off x="352" y="-11"/>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8A0375">
                                <w:pPr>
                                  <w:spacing w:before="0" w:line="240" w:lineRule="auto"/>
                                </w:pPr>
                                <w:r>
                                  <w:rPr>
                                    <w:rFonts w:cs="Times New Roman"/>
                                    <w:color w:val="24282B"/>
                                    <w:sz w:val="18"/>
                                    <w:szCs w:val="18"/>
                                  </w:rPr>
                                  <w:t>10</w:t>
                                </w:r>
                              </w:p>
                            </w:txbxContent>
                          </wps:txbx>
                          <wps:bodyPr rot="0" vert="horz" wrap="none" lIns="0" tIns="0" rIns="0" bIns="0" anchor="t" anchorCtr="0">
                            <a:spAutoFit/>
                          </wps:bodyPr>
                        </wps:wsp>
                        <wps:wsp>
                          <wps:cNvPr id="2029" name="Rectangle 714"/>
                          <wps:cNvSpPr>
                            <a:spLocks noChangeArrowheads="1"/>
                          </wps:cNvSpPr>
                          <wps:spPr bwMode="auto">
                            <a:xfrm>
                              <a:off x="352" y="2543"/>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8A0375">
                                <w:pPr>
                                  <w:spacing w:before="0" w:line="240" w:lineRule="auto"/>
                                </w:pPr>
                                <w:r>
                                  <w:rPr>
                                    <w:rFonts w:cs="Times New Roman"/>
                                    <w:color w:val="24282B"/>
                                    <w:sz w:val="18"/>
                                    <w:szCs w:val="18"/>
                                  </w:rPr>
                                  <w:t>10</w:t>
                                </w:r>
                              </w:p>
                            </w:txbxContent>
                          </wps:txbx>
                          <wps:bodyPr rot="0" vert="horz" wrap="none" lIns="0" tIns="0" rIns="0" bIns="0" anchor="t" anchorCtr="0">
                            <a:spAutoFit/>
                          </wps:bodyPr>
                        </wps:wsp>
                        <wps:wsp>
                          <wps:cNvPr id="2030" name="Rectangle 715"/>
                          <wps:cNvSpPr>
                            <a:spLocks noChangeArrowheads="1"/>
                          </wps:cNvSpPr>
                          <wps:spPr bwMode="auto">
                            <a:xfrm>
                              <a:off x="522" y="2475"/>
                              <a:ext cx="1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8A0375">
                                <w:pPr>
                                  <w:spacing w:before="0" w:line="240" w:lineRule="auto"/>
                                </w:pPr>
                                <w:r>
                                  <w:rPr>
                                    <w:rFonts w:cs="Times New Roman"/>
                                    <w:color w:val="24282B"/>
                                    <w:sz w:val="12"/>
                                    <w:szCs w:val="12"/>
                                  </w:rPr>
                                  <w:t>–1</w:t>
                                </w:r>
                              </w:p>
                            </w:txbxContent>
                          </wps:txbx>
                          <wps:bodyPr rot="0" vert="horz" wrap="none" lIns="0" tIns="0" rIns="0" bIns="0" anchor="t" anchorCtr="0">
                            <a:spAutoFit/>
                          </wps:bodyPr>
                        </wps:wsp>
                        <wps:wsp>
                          <wps:cNvPr id="2031" name="Rectangle 716"/>
                          <wps:cNvSpPr>
                            <a:spLocks noChangeArrowheads="1"/>
                          </wps:cNvSpPr>
                          <wps:spPr bwMode="auto">
                            <a:xfrm>
                              <a:off x="443" y="1271"/>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8A0375">
                                <w:pPr>
                                  <w:spacing w:before="0" w:line="240" w:lineRule="auto"/>
                                </w:pPr>
                                <w:r>
                                  <w:rPr>
                                    <w:rFonts w:cs="Times New Roman"/>
                                    <w:color w:val="24282B"/>
                                    <w:sz w:val="18"/>
                                    <w:szCs w:val="18"/>
                                  </w:rPr>
                                  <w:t>1</w:t>
                                </w:r>
                              </w:p>
                            </w:txbxContent>
                          </wps:txbx>
                          <wps:bodyPr rot="0" vert="horz" wrap="none" lIns="0" tIns="0" rIns="0" bIns="0" anchor="t" anchorCtr="0">
                            <a:spAutoFit/>
                          </wps:bodyPr>
                        </wps:wsp>
                        <wps:wsp>
                          <wps:cNvPr id="2032" name="Rectangle 717"/>
                          <wps:cNvSpPr>
                            <a:spLocks noChangeArrowheads="1"/>
                          </wps:cNvSpPr>
                          <wps:spPr bwMode="auto">
                            <a:xfrm>
                              <a:off x="1986" y="5301"/>
                              <a:ext cx="68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8A0375">
                                <w:pPr>
                                  <w:spacing w:before="0" w:line="240" w:lineRule="auto"/>
                                </w:pPr>
                                <w:r>
                                  <w:rPr>
                                    <w:rFonts w:cs="Times New Roman"/>
                                    <w:color w:val="24282B"/>
                                    <w:sz w:val="18"/>
                                    <w:szCs w:val="18"/>
                                  </w:rPr>
                                  <w:t>100 MHz</w:t>
                                </w:r>
                              </w:p>
                            </w:txbxContent>
                          </wps:txbx>
                          <wps:bodyPr rot="0" vert="horz" wrap="none" lIns="0" tIns="0" rIns="0" bIns="0" anchor="t" anchorCtr="0">
                            <a:spAutoFit/>
                          </wps:bodyPr>
                        </wps:wsp>
                        <wps:wsp>
                          <wps:cNvPr id="2033" name="Rectangle 718"/>
                          <wps:cNvSpPr>
                            <a:spLocks noChangeArrowheads="1"/>
                          </wps:cNvSpPr>
                          <wps:spPr bwMode="auto">
                            <a:xfrm>
                              <a:off x="465" y="5301"/>
                              <a:ext cx="59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8A0375">
                                <w:pPr>
                                  <w:spacing w:before="0" w:line="240" w:lineRule="auto"/>
                                </w:pPr>
                                <w:r>
                                  <w:rPr>
                                    <w:rFonts w:cs="Times New Roman"/>
                                    <w:color w:val="24282B"/>
                                    <w:sz w:val="18"/>
                                    <w:szCs w:val="18"/>
                                  </w:rPr>
                                  <w:t>10 MHz</w:t>
                                </w:r>
                              </w:p>
                            </w:txbxContent>
                          </wps:txbx>
                          <wps:bodyPr rot="0" vert="horz" wrap="none" lIns="0" tIns="0" rIns="0" bIns="0" anchor="t" anchorCtr="0">
                            <a:spAutoFit/>
                          </wps:bodyPr>
                        </wps:wsp>
                        <wps:wsp>
                          <wps:cNvPr id="2034" name="Rectangle 719"/>
                          <wps:cNvSpPr>
                            <a:spLocks noChangeArrowheads="1"/>
                          </wps:cNvSpPr>
                          <wps:spPr bwMode="auto">
                            <a:xfrm>
                              <a:off x="5185" y="5301"/>
                              <a:ext cx="56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8A0375">
                                <w:pPr>
                                  <w:spacing w:before="0" w:line="240" w:lineRule="auto"/>
                                </w:pPr>
                                <w:r>
                                  <w:rPr>
                                    <w:rFonts w:cs="Times New Roman"/>
                                    <w:color w:val="24282B"/>
                                    <w:sz w:val="18"/>
                                    <w:szCs w:val="18"/>
                                  </w:rPr>
                                  <w:t>10 GHz</w:t>
                                </w:r>
                              </w:p>
                            </w:txbxContent>
                          </wps:txbx>
                          <wps:bodyPr rot="0" vert="horz" wrap="none" lIns="0" tIns="0" rIns="0" bIns="0" anchor="t" anchorCtr="0">
                            <a:spAutoFit/>
                          </wps:bodyPr>
                        </wps:wsp>
                        <wps:wsp>
                          <wps:cNvPr id="2035" name="Rectangle 720"/>
                          <wps:cNvSpPr>
                            <a:spLocks noChangeArrowheads="1"/>
                          </wps:cNvSpPr>
                          <wps:spPr bwMode="auto">
                            <a:xfrm>
                              <a:off x="3665" y="5301"/>
                              <a:ext cx="47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8A0375">
                                <w:pPr>
                                  <w:spacing w:before="0" w:line="240" w:lineRule="auto"/>
                                </w:pPr>
                                <w:r>
                                  <w:rPr>
                                    <w:rFonts w:cs="Times New Roman"/>
                                    <w:color w:val="24282B"/>
                                    <w:sz w:val="18"/>
                                    <w:szCs w:val="18"/>
                                  </w:rPr>
                                  <w:t>1 GHz</w:t>
                                </w:r>
                              </w:p>
                            </w:txbxContent>
                          </wps:txbx>
                          <wps:bodyPr rot="0" vert="horz" wrap="none" lIns="0" tIns="0" rIns="0" bIns="0" anchor="t" anchorCtr="0">
                            <a:spAutoFit/>
                          </wps:bodyPr>
                        </wps:wsp>
                        <wps:wsp>
                          <wps:cNvPr id="2036" name="Rectangle 721"/>
                          <wps:cNvSpPr>
                            <a:spLocks noChangeArrowheads="1"/>
                          </wps:cNvSpPr>
                          <wps:spPr bwMode="auto">
                            <a:xfrm>
                              <a:off x="6683" y="5301"/>
                              <a:ext cx="65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8A0375">
                                <w:pPr>
                                  <w:spacing w:before="0" w:line="240" w:lineRule="auto"/>
                                </w:pPr>
                                <w:r>
                                  <w:rPr>
                                    <w:rFonts w:cs="Times New Roman"/>
                                    <w:color w:val="24282B"/>
                                    <w:sz w:val="18"/>
                                    <w:szCs w:val="18"/>
                                  </w:rPr>
                                  <w:t>100 GHz</w:t>
                                </w:r>
                              </w:p>
                            </w:txbxContent>
                          </wps:txbx>
                          <wps:bodyPr rot="0" vert="horz" wrap="none" lIns="0" tIns="0" rIns="0" bIns="0" anchor="t" anchorCtr="0">
                            <a:spAutoFit/>
                          </wps:bodyPr>
                        </wps:wsp>
                      </wpg:wgp>
                      <wpg:wgp>
                        <wpg:cNvPr id="2037" name="Group 757"/>
                        <wpg:cNvGrpSpPr>
                          <a:grpSpLocks/>
                        </wpg:cNvGrpSpPr>
                        <wpg:grpSpPr bwMode="auto">
                          <a:xfrm>
                            <a:off x="0" y="873760"/>
                            <a:ext cx="4678045" cy="3284855"/>
                            <a:chOff x="-37" y="1365"/>
                            <a:chExt cx="7367" cy="5173"/>
                          </a:xfrm>
                        </wpg:grpSpPr>
                        <wps:wsp>
                          <wps:cNvPr id="2038" name="Freeform 624"/>
                          <wps:cNvSpPr>
                            <a:spLocks noEditPoints="1"/>
                          </wps:cNvSpPr>
                          <wps:spPr bwMode="auto">
                            <a:xfrm>
                              <a:off x="6785" y="6436"/>
                              <a:ext cx="68" cy="102"/>
                            </a:xfrm>
                            <a:custGeom>
                              <a:avLst/>
                              <a:gdLst>
                                <a:gd name="T0" fmla="*/ 2 w 6"/>
                                <a:gd name="T1" fmla="*/ 5 h 9"/>
                                <a:gd name="T2" fmla="*/ 2 w 6"/>
                                <a:gd name="T3" fmla="*/ 8 h 9"/>
                                <a:gd name="T4" fmla="*/ 2 w 6"/>
                                <a:gd name="T5" fmla="*/ 8 h 9"/>
                                <a:gd name="T6" fmla="*/ 3 w 6"/>
                                <a:gd name="T7" fmla="*/ 8 h 9"/>
                                <a:gd name="T8" fmla="*/ 3 w 6"/>
                                <a:gd name="T9" fmla="*/ 8 h 9"/>
                                <a:gd name="T10" fmla="*/ 3 w 6"/>
                                <a:gd name="T11" fmla="*/ 9 h 9"/>
                                <a:gd name="T12" fmla="*/ 0 w 6"/>
                                <a:gd name="T13" fmla="*/ 9 h 9"/>
                                <a:gd name="T14" fmla="*/ 0 w 6"/>
                                <a:gd name="T15" fmla="*/ 8 h 9"/>
                                <a:gd name="T16" fmla="*/ 0 w 6"/>
                                <a:gd name="T17" fmla="*/ 8 h 9"/>
                                <a:gd name="T18" fmla="*/ 1 w 6"/>
                                <a:gd name="T19" fmla="*/ 8 h 9"/>
                                <a:gd name="T20" fmla="*/ 1 w 6"/>
                                <a:gd name="T21" fmla="*/ 8 h 9"/>
                                <a:gd name="T22" fmla="*/ 1 w 6"/>
                                <a:gd name="T23" fmla="*/ 1 h 9"/>
                                <a:gd name="T24" fmla="*/ 1 w 6"/>
                                <a:gd name="T25" fmla="*/ 1 h 9"/>
                                <a:gd name="T26" fmla="*/ 0 w 6"/>
                                <a:gd name="T27" fmla="*/ 1 h 9"/>
                                <a:gd name="T28" fmla="*/ 0 w 6"/>
                                <a:gd name="T29" fmla="*/ 1 h 9"/>
                                <a:gd name="T30" fmla="*/ 0 w 6"/>
                                <a:gd name="T31" fmla="*/ 0 h 9"/>
                                <a:gd name="T32" fmla="*/ 3 w 6"/>
                                <a:gd name="T33" fmla="*/ 0 h 9"/>
                                <a:gd name="T34" fmla="*/ 5 w 6"/>
                                <a:gd name="T35" fmla="*/ 0 h 9"/>
                                <a:gd name="T36" fmla="*/ 6 w 6"/>
                                <a:gd name="T37" fmla="*/ 1 h 9"/>
                                <a:gd name="T38" fmla="*/ 6 w 6"/>
                                <a:gd name="T39" fmla="*/ 1 h 9"/>
                                <a:gd name="T40" fmla="*/ 6 w 6"/>
                                <a:gd name="T41" fmla="*/ 2 h 9"/>
                                <a:gd name="T42" fmla="*/ 6 w 6"/>
                                <a:gd name="T43" fmla="*/ 4 h 9"/>
                                <a:gd name="T44" fmla="*/ 5 w 6"/>
                                <a:gd name="T45" fmla="*/ 5 h 9"/>
                                <a:gd name="T46" fmla="*/ 3 w 6"/>
                                <a:gd name="T47" fmla="*/ 5 h 9"/>
                                <a:gd name="T48" fmla="*/ 2 w 6"/>
                                <a:gd name="T49" fmla="*/ 5 h 9"/>
                                <a:gd name="T50" fmla="*/ 2 w 6"/>
                                <a:gd name="T51" fmla="*/ 5 h 9"/>
                                <a:gd name="T52" fmla="*/ 2 w 6"/>
                                <a:gd name="T53" fmla="*/ 4 h 9"/>
                                <a:gd name="T54" fmla="*/ 2 w 6"/>
                                <a:gd name="T55" fmla="*/ 3 h 9"/>
                                <a:gd name="T56" fmla="*/ 3 w 6"/>
                                <a:gd name="T57" fmla="*/ 4 h 9"/>
                                <a:gd name="T58" fmla="*/ 3 w 6"/>
                                <a:gd name="T59" fmla="*/ 4 h 9"/>
                                <a:gd name="T60" fmla="*/ 4 w 6"/>
                                <a:gd name="T61" fmla="*/ 4 h 9"/>
                                <a:gd name="T62" fmla="*/ 5 w 6"/>
                                <a:gd name="T63" fmla="*/ 3 h 9"/>
                                <a:gd name="T64" fmla="*/ 5 w 6"/>
                                <a:gd name="T65" fmla="*/ 3 h 9"/>
                                <a:gd name="T66" fmla="*/ 5 w 6"/>
                                <a:gd name="T67" fmla="*/ 2 h 9"/>
                                <a:gd name="T68" fmla="*/ 5 w 6"/>
                                <a:gd name="T69" fmla="*/ 2 h 9"/>
                                <a:gd name="T70" fmla="*/ 4 w 6"/>
                                <a:gd name="T71" fmla="*/ 1 h 9"/>
                                <a:gd name="T72" fmla="*/ 3 w 6"/>
                                <a:gd name="T73" fmla="*/ 1 h 9"/>
                                <a:gd name="T74" fmla="*/ 2 w 6"/>
                                <a:gd name="T75" fmla="*/ 1 h 9"/>
                                <a:gd name="T76" fmla="*/ 2 w 6"/>
                                <a:gd name="T77"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 h="9">
                                  <a:moveTo>
                                    <a:pt x="2" y="5"/>
                                  </a:moveTo>
                                  <a:lnTo>
                                    <a:pt x="2" y="8"/>
                                  </a:lnTo>
                                  <a:cubicBezTo>
                                    <a:pt x="2" y="8"/>
                                    <a:pt x="2" y="8"/>
                                    <a:pt x="2" y="8"/>
                                  </a:cubicBezTo>
                                  <a:cubicBezTo>
                                    <a:pt x="2" y="8"/>
                                    <a:pt x="2" y="8"/>
                                    <a:pt x="3" y="8"/>
                                  </a:cubicBezTo>
                                  <a:lnTo>
                                    <a:pt x="3" y="8"/>
                                  </a:lnTo>
                                  <a:lnTo>
                                    <a:pt x="3"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2"/>
                                  </a:lnTo>
                                  <a:lnTo>
                                    <a:pt x="6" y="4"/>
                                  </a:lnTo>
                                  <a:lnTo>
                                    <a:pt x="5" y="5"/>
                                  </a:lnTo>
                                  <a:lnTo>
                                    <a:pt x="3" y="5"/>
                                  </a:lnTo>
                                  <a:lnTo>
                                    <a:pt x="2" y="5"/>
                                  </a:lnTo>
                                  <a:lnTo>
                                    <a:pt x="2" y="5"/>
                                  </a:lnTo>
                                  <a:close/>
                                  <a:moveTo>
                                    <a:pt x="2" y="4"/>
                                  </a:moveTo>
                                  <a:lnTo>
                                    <a:pt x="2" y="3"/>
                                  </a:lnTo>
                                  <a:lnTo>
                                    <a:pt x="3" y="4"/>
                                  </a:lnTo>
                                  <a:lnTo>
                                    <a:pt x="3" y="4"/>
                                  </a:lnTo>
                                  <a:lnTo>
                                    <a:pt x="4" y="4"/>
                                  </a:lnTo>
                                  <a:lnTo>
                                    <a:pt x="5" y="3"/>
                                  </a:lnTo>
                                  <a:lnTo>
                                    <a:pt x="5" y="3"/>
                                  </a:lnTo>
                                  <a:lnTo>
                                    <a:pt x="5" y="2"/>
                                  </a:lnTo>
                                  <a:lnTo>
                                    <a:pt x="5" y="2"/>
                                  </a:lnTo>
                                  <a:lnTo>
                                    <a:pt x="4" y="1"/>
                                  </a:lnTo>
                                  <a:lnTo>
                                    <a:pt x="3" y="1"/>
                                  </a:lnTo>
                                  <a:cubicBezTo>
                                    <a:pt x="3" y="1"/>
                                    <a:pt x="2" y="1"/>
                                    <a:pt x="2" y="1"/>
                                  </a:cubicBezTo>
                                  <a:lnTo>
                                    <a:pt x="2"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 name="Freeform 625"/>
                          <wps:cNvSpPr>
                            <a:spLocks/>
                          </wps:cNvSpPr>
                          <wps:spPr bwMode="auto">
                            <a:xfrm>
                              <a:off x="6853" y="6527"/>
                              <a:ext cx="12" cy="11"/>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0" name="Freeform 626"/>
                          <wps:cNvSpPr>
                            <a:spLocks noEditPoints="1"/>
                          </wps:cNvSpPr>
                          <wps:spPr bwMode="auto">
                            <a:xfrm>
                              <a:off x="6876" y="6436"/>
                              <a:ext cx="57" cy="102"/>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1" name="Freeform 627"/>
                          <wps:cNvSpPr>
                            <a:spLocks noEditPoints="1"/>
                          </wps:cNvSpPr>
                          <wps:spPr bwMode="auto">
                            <a:xfrm>
                              <a:off x="6944" y="6436"/>
                              <a:ext cx="68" cy="102"/>
                            </a:xfrm>
                            <a:custGeom>
                              <a:avLst/>
                              <a:gdLst>
                                <a:gd name="T0" fmla="*/ 3 w 6"/>
                                <a:gd name="T1" fmla="*/ 5 h 9"/>
                                <a:gd name="T2" fmla="*/ 1 w 6"/>
                                <a:gd name="T3" fmla="*/ 3 h 9"/>
                                <a:gd name="T4" fmla="*/ 0 w 6"/>
                                <a:gd name="T5" fmla="*/ 2 h 9"/>
                                <a:gd name="T6" fmla="*/ 0 w 6"/>
                                <a:gd name="T7" fmla="*/ 1 h 9"/>
                                <a:gd name="T8" fmla="*/ 1 w 6"/>
                                <a:gd name="T9" fmla="*/ 0 h 9"/>
                                <a:gd name="T10" fmla="*/ 4 w 6"/>
                                <a:gd name="T11" fmla="*/ 0 h 9"/>
                                <a:gd name="T12" fmla="*/ 5 w 6"/>
                                <a:gd name="T13" fmla="*/ 0 h 9"/>
                                <a:gd name="T14" fmla="*/ 6 w 6"/>
                                <a:gd name="T15" fmla="*/ 1 h 9"/>
                                <a:gd name="T16" fmla="*/ 6 w 6"/>
                                <a:gd name="T17" fmla="*/ 2 h 9"/>
                                <a:gd name="T18" fmla="*/ 6 w 6"/>
                                <a:gd name="T19" fmla="*/ 3 h 9"/>
                                <a:gd name="T20" fmla="*/ 4 w 6"/>
                                <a:gd name="T21" fmla="*/ 5 h 9"/>
                                <a:gd name="T22" fmla="*/ 6 w 6"/>
                                <a:gd name="T23" fmla="*/ 6 h 9"/>
                                <a:gd name="T24" fmla="*/ 6 w 6"/>
                                <a:gd name="T25" fmla="*/ 7 h 9"/>
                                <a:gd name="T26" fmla="*/ 6 w 6"/>
                                <a:gd name="T27" fmla="*/ 8 h 9"/>
                                <a:gd name="T28" fmla="*/ 5 w 6"/>
                                <a:gd name="T29" fmla="*/ 9 h 9"/>
                                <a:gd name="T30" fmla="*/ 3 w 6"/>
                                <a:gd name="T31" fmla="*/ 9 h 9"/>
                                <a:gd name="T32" fmla="*/ 1 w 6"/>
                                <a:gd name="T33" fmla="*/ 9 h 9"/>
                                <a:gd name="T34" fmla="*/ 0 w 6"/>
                                <a:gd name="T35" fmla="*/ 8 h 9"/>
                                <a:gd name="T36" fmla="*/ 0 w 6"/>
                                <a:gd name="T37" fmla="*/ 8 h 9"/>
                                <a:gd name="T38" fmla="*/ 0 w 6"/>
                                <a:gd name="T39" fmla="*/ 7 h 9"/>
                                <a:gd name="T40" fmla="*/ 0 w 6"/>
                                <a:gd name="T41" fmla="*/ 6 h 9"/>
                                <a:gd name="T42" fmla="*/ 3 w 6"/>
                                <a:gd name="T43" fmla="*/ 5 h 9"/>
                                <a:gd name="T44" fmla="*/ 4 w 6"/>
                                <a:gd name="T45" fmla="*/ 4 h 9"/>
                                <a:gd name="T46" fmla="*/ 5 w 6"/>
                                <a:gd name="T47" fmla="*/ 3 h 9"/>
                                <a:gd name="T48" fmla="*/ 5 w 6"/>
                                <a:gd name="T49" fmla="*/ 2 h 9"/>
                                <a:gd name="T50" fmla="*/ 5 w 6"/>
                                <a:gd name="T51" fmla="*/ 2 h 9"/>
                                <a:gd name="T52" fmla="*/ 4 w 6"/>
                                <a:gd name="T53" fmla="*/ 1 h 9"/>
                                <a:gd name="T54" fmla="*/ 4 w 6"/>
                                <a:gd name="T55" fmla="*/ 1 h 9"/>
                                <a:gd name="T56" fmla="*/ 3 w 6"/>
                                <a:gd name="T57" fmla="*/ 1 h 9"/>
                                <a:gd name="T58" fmla="*/ 1 w 6"/>
                                <a:gd name="T59" fmla="*/ 2 h 9"/>
                                <a:gd name="T60" fmla="*/ 1 w 6"/>
                                <a:gd name="T61" fmla="*/ 2 h 9"/>
                                <a:gd name="T62" fmla="*/ 1 w 6"/>
                                <a:gd name="T63" fmla="*/ 3 h 9"/>
                                <a:gd name="T64" fmla="*/ 3 w 6"/>
                                <a:gd name="T65" fmla="*/ 3 h 9"/>
                                <a:gd name="T66" fmla="*/ 4 w 6"/>
                                <a:gd name="T67" fmla="*/ 4 h 9"/>
                                <a:gd name="T68" fmla="*/ 3 w 6"/>
                                <a:gd name="T69" fmla="*/ 5 h 9"/>
                                <a:gd name="T70" fmla="*/ 1 w 6"/>
                                <a:gd name="T71" fmla="*/ 6 h 9"/>
                                <a:gd name="T72" fmla="*/ 1 w 6"/>
                                <a:gd name="T73" fmla="*/ 7 h 9"/>
                                <a:gd name="T74" fmla="*/ 1 w 6"/>
                                <a:gd name="T75" fmla="*/ 7 h 9"/>
                                <a:gd name="T76" fmla="*/ 3 w 6"/>
                                <a:gd name="T77" fmla="*/ 8 h 9"/>
                                <a:gd name="T78" fmla="*/ 4 w 6"/>
                                <a:gd name="T79" fmla="*/ 8 h 9"/>
                                <a:gd name="T80" fmla="*/ 4 w 6"/>
                                <a:gd name="T81" fmla="*/ 8 h 9"/>
                                <a:gd name="T82" fmla="*/ 5 w 6"/>
                                <a:gd name="T83" fmla="*/ 7 h 9"/>
                                <a:gd name="T84" fmla="*/ 5 w 6"/>
                                <a:gd name="T85" fmla="*/ 7 h 9"/>
                                <a:gd name="T86" fmla="*/ 5 w 6"/>
                                <a:gd name="T87" fmla="*/ 6 h 9"/>
                                <a:gd name="T88" fmla="*/ 3 w 6"/>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 h="9">
                                  <a:moveTo>
                                    <a:pt x="3" y="5"/>
                                  </a:moveTo>
                                  <a:cubicBezTo>
                                    <a:pt x="1" y="4"/>
                                    <a:pt x="1" y="4"/>
                                    <a:pt x="1" y="3"/>
                                  </a:cubicBezTo>
                                  <a:cubicBezTo>
                                    <a:pt x="0" y="3"/>
                                    <a:pt x="0" y="3"/>
                                    <a:pt x="0" y="2"/>
                                  </a:cubicBezTo>
                                  <a:lnTo>
                                    <a:pt x="0" y="1"/>
                                  </a:lnTo>
                                  <a:lnTo>
                                    <a:pt x="1" y="0"/>
                                  </a:lnTo>
                                  <a:lnTo>
                                    <a:pt x="4" y="0"/>
                                  </a:lnTo>
                                  <a:lnTo>
                                    <a:pt x="5" y="0"/>
                                  </a:lnTo>
                                  <a:lnTo>
                                    <a:pt x="6" y="1"/>
                                  </a:lnTo>
                                  <a:lnTo>
                                    <a:pt x="6" y="2"/>
                                  </a:lnTo>
                                  <a:cubicBezTo>
                                    <a:pt x="6" y="2"/>
                                    <a:pt x="6" y="3"/>
                                    <a:pt x="6" y="3"/>
                                  </a:cubicBezTo>
                                  <a:cubicBezTo>
                                    <a:pt x="5" y="4"/>
                                    <a:pt x="5" y="4"/>
                                    <a:pt x="4" y="5"/>
                                  </a:cubicBezTo>
                                  <a:cubicBezTo>
                                    <a:pt x="5" y="5"/>
                                    <a:pt x="5" y="5"/>
                                    <a:pt x="6" y="6"/>
                                  </a:cubicBezTo>
                                  <a:cubicBezTo>
                                    <a:pt x="6" y="6"/>
                                    <a:pt x="6" y="7"/>
                                    <a:pt x="6" y="7"/>
                                  </a:cubicBezTo>
                                  <a:lnTo>
                                    <a:pt x="6" y="8"/>
                                  </a:lnTo>
                                  <a:lnTo>
                                    <a:pt x="5" y="9"/>
                                  </a:lnTo>
                                  <a:lnTo>
                                    <a:pt x="3" y="9"/>
                                  </a:lnTo>
                                  <a:lnTo>
                                    <a:pt x="1" y="9"/>
                                  </a:lnTo>
                                  <a:lnTo>
                                    <a:pt x="0" y="8"/>
                                  </a:lnTo>
                                  <a:lnTo>
                                    <a:pt x="0" y="8"/>
                                  </a:lnTo>
                                  <a:lnTo>
                                    <a:pt x="0" y="7"/>
                                  </a:lnTo>
                                  <a:cubicBezTo>
                                    <a:pt x="0" y="7"/>
                                    <a:pt x="0" y="6"/>
                                    <a:pt x="0" y="6"/>
                                  </a:cubicBezTo>
                                  <a:cubicBezTo>
                                    <a:pt x="1" y="6"/>
                                    <a:pt x="1" y="5"/>
                                    <a:pt x="3" y="5"/>
                                  </a:cubicBezTo>
                                  <a:close/>
                                  <a:moveTo>
                                    <a:pt x="4" y="4"/>
                                  </a:moveTo>
                                  <a:cubicBezTo>
                                    <a:pt x="4" y="4"/>
                                    <a:pt x="5" y="3"/>
                                    <a:pt x="5" y="3"/>
                                  </a:cubicBezTo>
                                  <a:cubicBezTo>
                                    <a:pt x="5" y="3"/>
                                    <a:pt x="5" y="3"/>
                                    <a:pt x="5" y="2"/>
                                  </a:cubicBezTo>
                                  <a:lnTo>
                                    <a:pt x="5" y="2"/>
                                  </a:lnTo>
                                  <a:lnTo>
                                    <a:pt x="4" y="1"/>
                                  </a:lnTo>
                                  <a:lnTo>
                                    <a:pt x="4" y="1"/>
                                  </a:lnTo>
                                  <a:lnTo>
                                    <a:pt x="3" y="1"/>
                                  </a:lnTo>
                                  <a:lnTo>
                                    <a:pt x="1" y="2"/>
                                  </a:lnTo>
                                  <a:lnTo>
                                    <a:pt x="1" y="2"/>
                                  </a:lnTo>
                                  <a:cubicBezTo>
                                    <a:pt x="1" y="2"/>
                                    <a:pt x="1" y="3"/>
                                    <a:pt x="1" y="3"/>
                                  </a:cubicBezTo>
                                  <a:cubicBezTo>
                                    <a:pt x="1" y="3"/>
                                    <a:pt x="1" y="3"/>
                                    <a:pt x="3" y="3"/>
                                  </a:cubicBezTo>
                                  <a:lnTo>
                                    <a:pt x="4" y="4"/>
                                  </a:lnTo>
                                  <a:close/>
                                  <a:moveTo>
                                    <a:pt x="3" y="5"/>
                                  </a:moveTo>
                                  <a:cubicBezTo>
                                    <a:pt x="3" y="5"/>
                                    <a:pt x="1" y="6"/>
                                    <a:pt x="1" y="6"/>
                                  </a:cubicBezTo>
                                  <a:cubicBezTo>
                                    <a:pt x="1" y="6"/>
                                    <a:pt x="1" y="6"/>
                                    <a:pt x="1" y="7"/>
                                  </a:cubicBezTo>
                                  <a:lnTo>
                                    <a:pt x="1" y="7"/>
                                  </a:lnTo>
                                  <a:lnTo>
                                    <a:pt x="3" y="8"/>
                                  </a:lnTo>
                                  <a:lnTo>
                                    <a:pt x="4" y="8"/>
                                  </a:lnTo>
                                  <a:lnTo>
                                    <a:pt x="4" y="8"/>
                                  </a:lnTo>
                                  <a:lnTo>
                                    <a:pt x="5" y="7"/>
                                  </a:lnTo>
                                  <a:lnTo>
                                    <a:pt x="5" y="7"/>
                                  </a:lnTo>
                                  <a:cubicBezTo>
                                    <a:pt x="5" y="7"/>
                                    <a:pt x="5" y="7"/>
                                    <a:pt x="5" y="6"/>
                                  </a:cubicBezTo>
                                  <a:cubicBezTo>
                                    <a:pt x="4" y="6"/>
                                    <a:pt x="4" y="6"/>
                                    <a:pt x="3"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2" name="Freeform 628"/>
                          <wps:cNvSpPr>
                            <a:spLocks/>
                          </wps:cNvSpPr>
                          <wps:spPr bwMode="auto">
                            <a:xfrm>
                              <a:off x="7024" y="6436"/>
                              <a:ext cx="56" cy="102"/>
                            </a:xfrm>
                            <a:custGeom>
                              <a:avLst/>
                              <a:gdLst>
                                <a:gd name="T0" fmla="*/ 0 w 5"/>
                                <a:gd name="T1" fmla="*/ 2 h 9"/>
                                <a:gd name="T2" fmla="*/ 1 w 5"/>
                                <a:gd name="T3" fmla="*/ 1 h 9"/>
                                <a:gd name="T4" fmla="*/ 3 w 5"/>
                                <a:gd name="T5" fmla="*/ 0 h 9"/>
                                <a:gd name="T6" fmla="*/ 4 w 5"/>
                                <a:gd name="T7" fmla="*/ 0 h 9"/>
                                <a:gd name="T8" fmla="*/ 5 w 5"/>
                                <a:gd name="T9" fmla="*/ 1 h 9"/>
                                <a:gd name="T10" fmla="*/ 5 w 5"/>
                                <a:gd name="T11" fmla="*/ 1 h 9"/>
                                <a:gd name="T12" fmla="*/ 5 w 5"/>
                                <a:gd name="T13" fmla="*/ 2 h 9"/>
                                <a:gd name="T14" fmla="*/ 4 w 5"/>
                                <a:gd name="T15" fmla="*/ 4 h 9"/>
                                <a:gd name="T16" fmla="*/ 4 w 5"/>
                                <a:gd name="T17" fmla="*/ 4 h 9"/>
                                <a:gd name="T18" fmla="*/ 5 w 5"/>
                                <a:gd name="T19" fmla="*/ 5 h 9"/>
                                <a:gd name="T20" fmla="*/ 5 w 5"/>
                                <a:gd name="T21" fmla="*/ 6 h 9"/>
                                <a:gd name="T22" fmla="*/ 5 w 5"/>
                                <a:gd name="T23" fmla="*/ 8 h 9"/>
                                <a:gd name="T24" fmla="*/ 5 w 5"/>
                                <a:gd name="T25" fmla="*/ 8 h 9"/>
                                <a:gd name="T26" fmla="*/ 4 w 5"/>
                                <a:gd name="T27" fmla="*/ 9 h 9"/>
                                <a:gd name="T28" fmla="*/ 2 w 5"/>
                                <a:gd name="T29" fmla="*/ 9 h 9"/>
                                <a:gd name="T30" fmla="*/ 0 w 5"/>
                                <a:gd name="T31" fmla="*/ 9 h 9"/>
                                <a:gd name="T32" fmla="*/ 0 w 5"/>
                                <a:gd name="T33" fmla="*/ 8 h 9"/>
                                <a:gd name="T34" fmla="*/ 0 w 5"/>
                                <a:gd name="T35" fmla="*/ 8 h 9"/>
                                <a:gd name="T36" fmla="*/ 1 w 5"/>
                                <a:gd name="T37" fmla="*/ 8 h 9"/>
                                <a:gd name="T38" fmla="*/ 1 w 5"/>
                                <a:gd name="T39" fmla="*/ 8 h 9"/>
                                <a:gd name="T40" fmla="*/ 1 w 5"/>
                                <a:gd name="T41" fmla="*/ 8 h 9"/>
                                <a:gd name="T42" fmla="*/ 2 w 5"/>
                                <a:gd name="T43" fmla="*/ 8 h 9"/>
                                <a:gd name="T44" fmla="*/ 2 w 5"/>
                                <a:gd name="T45" fmla="*/ 8 h 9"/>
                                <a:gd name="T46" fmla="*/ 3 w 5"/>
                                <a:gd name="T47" fmla="*/ 8 h 9"/>
                                <a:gd name="T48" fmla="*/ 4 w 5"/>
                                <a:gd name="T49" fmla="*/ 7 h 9"/>
                                <a:gd name="T50" fmla="*/ 4 w 5"/>
                                <a:gd name="T51" fmla="*/ 7 h 9"/>
                                <a:gd name="T52" fmla="*/ 4 w 5"/>
                                <a:gd name="T53" fmla="*/ 6 h 9"/>
                                <a:gd name="T54" fmla="*/ 4 w 5"/>
                                <a:gd name="T55" fmla="*/ 6 h 9"/>
                                <a:gd name="T56" fmla="*/ 4 w 5"/>
                                <a:gd name="T57" fmla="*/ 6 h 9"/>
                                <a:gd name="T58" fmla="*/ 4 w 5"/>
                                <a:gd name="T59" fmla="*/ 6 h 9"/>
                                <a:gd name="T60" fmla="*/ 4 w 5"/>
                                <a:gd name="T61" fmla="*/ 6 h 9"/>
                                <a:gd name="T62" fmla="*/ 3 w 5"/>
                                <a:gd name="T63" fmla="*/ 5 h 9"/>
                                <a:gd name="T64" fmla="*/ 2 w 5"/>
                                <a:gd name="T65" fmla="*/ 5 h 9"/>
                                <a:gd name="T66" fmla="*/ 1 w 5"/>
                                <a:gd name="T67" fmla="*/ 5 h 9"/>
                                <a:gd name="T68" fmla="*/ 2 w 5"/>
                                <a:gd name="T69" fmla="*/ 4 h 9"/>
                                <a:gd name="T70" fmla="*/ 3 w 5"/>
                                <a:gd name="T71" fmla="*/ 4 h 9"/>
                                <a:gd name="T72" fmla="*/ 4 w 5"/>
                                <a:gd name="T73" fmla="*/ 3 h 9"/>
                                <a:gd name="T74" fmla="*/ 4 w 5"/>
                                <a:gd name="T75" fmla="*/ 2 h 9"/>
                                <a:gd name="T76" fmla="*/ 4 w 5"/>
                                <a:gd name="T77" fmla="*/ 2 h 9"/>
                                <a:gd name="T78" fmla="*/ 3 w 5"/>
                                <a:gd name="T79" fmla="*/ 1 h 9"/>
                                <a:gd name="T80" fmla="*/ 2 w 5"/>
                                <a:gd name="T81" fmla="*/ 1 h 9"/>
                                <a:gd name="T82" fmla="*/ 0 w 5"/>
                                <a:gd name="T83" fmla="*/ 2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 h="9">
                                  <a:moveTo>
                                    <a:pt x="0" y="2"/>
                                  </a:moveTo>
                                  <a:cubicBezTo>
                                    <a:pt x="0" y="1"/>
                                    <a:pt x="1" y="1"/>
                                    <a:pt x="1" y="1"/>
                                  </a:cubicBezTo>
                                  <a:cubicBezTo>
                                    <a:pt x="2" y="0"/>
                                    <a:pt x="2" y="0"/>
                                    <a:pt x="3" y="0"/>
                                  </a:cubicBezTo>
                                  <a:lnTo>
                                    <a:pt x="4" y="0"/>
                                  </a:lnTo>
                                  <a:lnTo>
                                    <a:pt x="5" y="1"/>
                                  </a:lnTo>
                                  <a:lnTo>
                                    <a:pt x="5" y="1"/>
                                  </a:lnTo>
                                  <a:lnTo>
                                    <a:pt x="5" y="2"/>
                                  </a:lnTo>
                                  <a:cubicBezTo>
                                    <a:pt x="5" y="2"/>
                                    <a:pt x="5" y="3"/>
                                    <a:pt x="4" y="4"/>
                                  </a:cubicBezTo>
                                  <a:lnTo>
                                    <a:pt x="4" y="4"/>
                                  </a:lnTo>
                                  <a:lnTo>
                                    <a:pt x="5" y="5"/>
                                  </a:lnTo>
                                  <a:lnTo>
                                    <a:pt x="5" y="6"/>
                                  </a:lnTo>
                                  <a:lnTo>
                                    <a:pt x="5" y="8"/>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7"/>
                                  </a:lnTo>
                                  <a:lnTo>
                                    <a:pt x="4" y="6"/>
                                  </a:lnTo>
                                  <a:lnTo>
                                    <a:pt x="4" y="6"/>
                                  </a:lnTo>
                                  <a:lnTo>
                                    <a:pt x="4" y="6"/>
                                  </a:lnTo>
                                  <a:lnTo>
                                    <a:pt x="4" y="6"/>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3" name="Freeform 629"/>
                          <wps:cNvSpPr>
                            <a:spLocks/>
                          </wps:cNvSpPr>
                          <wps:spPr bwMode="auto">
                            <a:xfrm>
                              <a:off x="7092" y="6436"/>
                              <a:ext cx="56" cy="102"/>
                            </a:xfrm>
                            <a:custGeom>
                              <a:avLst/>
                              <a:gdLst>
                                <a:gd name="T0" fmla="*/ 0 w 5"/>
                                <a:gd name="T1" fmla="*/ 2 h 9"/>
                                <a:gd name="T2" fmla="*/ 1 w 5"/>
                                <a:gd name="T3" fmla="*/ 1 h 9"/>
                                <a:gd name="T4" fmla="*/ 3 w 5"/>
                                <a:gd name="T5" fmla="*/ 0 h 9"/>
                                <a:gd name="T6" fmla="*/ 4 w 5"/>
                                <a:gd name="T7" fmla="*/ 0 h 9"/>
                                <a:gd name="T8" fmla="*/ 5 w 5"/>
                                <a:gd name="T9" fmla="*/ 1 h 9"/>
                                <a:gd name="T10" fmla="*/ 5 w 5"/>
                                <a:gd name="T11" fmla="*/ 1 h 9"/>
                                <a:gd name="T12" fmla="*/ 5 w 5"/>
                                <a:gd name="T13" fmla="*/ 2 h 9"/>
                                <a:gd name="T14" fmla="*/ 4 w 5"/>
                                <a:gd name="T15" fmla="*/ 4 h 9"/>
                                <a:gd name="T16" fmla="*/ 4 w 5"/>
                                <a:gd name="T17" fmla="*/ 4 h 9"/>
                                <a:gd name="T18" fmla="*/ 5 w 5"/>
                                <a:gd name="T19" fmla="*/ 5 h 9"/>
                                <a:gd name="T20" fmla="*/ 5 w 5"/>
                                <a:gd name="T21" fmla="*/ 6 h 9"/>
                                <a:gd name="T22" fmla="*/ 5 w 5"/>
                                <a:gd name="T23" fmla="*/ 8 h 9"/>
                                <a:gd name="T24" fmla="*/ 5 w 5"/>
                                <a:gd name="T25" fmla="*/ 8 h 9"/>
                                <a:gd name="T26" fmla="*/ 4 w 5"/>
                                <a:gd name="T27" fmla="*/ 9 h 9"/>
                                <a:gd name="T28" fmla="*/ 2 w 5"/>
                                <a:gd name="T29" fmla="*/ 9 h 9"/>
                                <a:gd name="T30" fmla="*/ 0 w 5"/>
                                <a:gd name="T31" fmla="*/ 9 h 9"/>
                                <a:gd name="T32" fmla="*/ 0 w 5"/>
                                <a:gd name="T33" fmla="*/ 8 h 9"/>
                                <a:gd name="T34" fmla="*/ 0 w 5"/>
                                <a:gd name="T35" fmla="*/ 8 h 9"/>
                                <a:gd name="T36" fmla="*/ 1 w 5"/>
                                <a:gd name="T37" fmla="*/ 8 h 9"/>
                                <a:gd name="T38" fmla="*/ 1 w 5"/>
                                <a:gd name="T39" fmla="*/ 8 h 9"/>
                                <a:gd name="T40" fmla="*/ 1 w 5"/>
                                <a:gd name="T41" fmla="*/ 8 h 9"/>
                                <a:gd name="T42" fmla="*/ 2 w 5"/>
                                <a:gd name="T43" fmla="*/ 8 h 9"/>
                                <a:gd name="T44" fmla="*/ 2 w 5"/>
                                <a:gd name="T45" fmla="*/ 8 h 9"/>
                                <a:gd name="T46" fmla="*/ 3 w 5"/>
                                <a:gd name="T47" fmla="*/ 8 h 9"/>
                                <a:gd name="T48" fmla="*/ 4 w 5"/>
                                <a:gd name="T49" fmla="*/ 7 h 9"/>
                                <a:gd name="T50" fmla="*/ 4 w 5"/>
                                <a:gd name="T51" fmla="*/ 7 h 9"/>
                                <a:gd name="T52" fmla="*/ 4 w 5"/>
                                <a:gd name="T53" fmla="*/ 6 h 9"/>
                                <a:gd name="T54" fmla="*/ 4 w 5"/>
                                <a:gd name="T55" fmla="*/ 6 h 9"/>
                                <a:gd name="T56" fmla="*/ 4 w 5"/>
                                <a:gd name="T57" fmla="*/ 6 h 9"/>
                                <a:gd name="T58" fmla="*/ 4 w 5"/>
                                <a:gd name="T59" fmla="*/ 6 h 9"/>
                                <a:gd name="T60" fmla="*/ 4 w 5"/>
                                <a:gd name="T61" fmla="*/ 6 h 9"/>
                                <a:gd name="T62" fmla="*/ 3 w 5"/>
                                <a:gd name="T63" fmla="*/ 5 h 9"/>
                                <a:gd name="T64" fmla="*/ 2 w 5"/>
                                <a:gd name="T65" fmla="*/ 5 h 9"/>
                                <a:gd name="T66" fmla="*/ 1 w 5"/>
                                <a:gd name="T67" fmla="*/ 5 h 9"/>
                                <a:gd name="T68" fmla="*/ 2 w 5"/>
                                <a:gd name="T69" fmla="*/ 4 h 9"/>
                                <a:gd name="T70" fmla="*/ 3 w 5"/>
                                <a:gd name="T71" fmla="*/ 4 h 9"/>
                                <a:gd name="T72" fmla="*/ 4 w 5"/>
                                <a:gd name="T73" fmla="*/ 3 h 9"/>
                                <a:gd name="T74" fmla="*/ 4 w 5"/>
                                <a:gd name="T75" fmla="*/ 2 h 9"/>
                                <a:gd name="T76" fmla="*/ 4 w 5"/>
                                <a:gd name="T77" fmla="*/ 2 h 9"/>
                                <a:gd name="T78" fmla="*/ 3 w 5"/>
                                <a:gd name="T79" fmla="*/ 1 h 9"/>
                                <a:gd name="T80" fmla="*/ 2 w 5"/>
                                <a:gd name="T81" fmla="*/ 1 h 9"/>
                                <a:gd name="T82" fmla="*/ 0 w 5"/>
                                <a:gd name="T83" fmla="*/ 2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 h="9">
                                  <a:moveTo>
                                    <a:pt x="0" y="2"/>
                                  </a:moveTo>
                                  <a:cubicBezTo>
                                    <a:pt x="0" y="1"/>
                                    <a:pt x="1" y="1"/>
                                    <a:pt x="1" y="1"/>
                                  </a:cubicBezTo>
                                  <a:cubicBezTo>
                                    <a:pt x="2" y="0"/>
                                    <a:pt x="2" y="0"/>
                                    <a:pt x="3" y="0"/>
                                  </a:cubicBezTo>
                                  <a:lnTo>
                                    <a:pt x="4" y="0"/>
                                  </a:lnTo>
                                  <a:lnTo>
                                    <a:pt x="5" y="1"/>
                                  </a:lnTo>
                                  <a:lnTo>
                                    <a:pt x="5" y="1"/>
                                  </a:lnTo>
                                  <a:lnTo>
                                    <a:pt x="5" y="2"/>
                                  </a:lnTo>
                                  <a:cubicBezTo>
                                    <a:pt x="5" y="2"/>
                                    <a:pt x="5" y="3"/>
                                    <a:pt x="4" y="4"/>
                                  </a:cubicBezTo>
                                  <a:lnTo>
                                    <a:pt x="4" y="4"/>
                                  </a:lnTo>
                                  <a:lnTo>
                                    <a:pt x="5" y="5"/>
                                  </a:lnTo>
                                  <a:lnTo>
                                    <a:pt x="5" y="6"/>
                                  </a:lnTo>
                                  <a:lnTo>
                                    <a:pt x="5" y="8"/>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7"/>
                                  </a:lnTo>
                                  <a:lnTo>
                                    <a:pt x="4" y="6"/>
                                  </a:lnTo>
                                  <a:lnTo>
                                    <a:pt x="4" y="6"/>
                                  </a:lnTo>
                                  <a:lnTo>
                                    <a:pt x="4" y="6"/>
                                  </a:lnTo>
                                  <a:lnTo>
                                    <a:pt x="4" y="6"/>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4" name="Rectangle 630"/>
                          <wps:cNvSpPr>
                            <a:spLocks noChangeArrowheads="1"/>
                          </wps:cNvSpPr>
                          <wps:spPr bwMode="auto">
                            <a:xfrm>
                              <a:off x="7160" y="6504"/>
                              <a:ext cx="34" cy="12"/>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5" name="Freeform 631"/>
                          <wps:cNvSpPr>
                            <a:spLocks noEditPoints="1"/>
                          </wps:cNvSpPr>
                          <wps:spPr bwMode="auto">
                            <a:xfrm>
                              <a:off x="7205" y="6436"/>
                              <a:ext cx="57" cy="102"/>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6" name="Freeform 632"/>
                          <wps:cNvSpPr>
                            <a:spLocks/>
                          </wps:cNvSpPr>
                          <wps:spPr bwMode="auto">
                            <a:xfrm>
                              <a:off x="7273" y="6436"/>
                              <a:ext cx="57" cy="102"/>
                            </a:xfrm>
                            <a:custGeom>
                              <a:avLst/>
                              <a:gdLst>
                                <a:gd name="T0" fmla="*/ 5 w 5"/>
                                <a:gd name="T1" fmla="*/ 7 h 9"/>
                                <a:gd name="T2" fmla="*/ 4 w 5"/>
                                <a:gd name="T3" fmla="*/ 9 h 9"/>
                                <a:gd name="T4" fmla="*/ 0 w 5"/>
                                <a:gd name="T5" fmla="*/ 9 h 9"/>
                                <a:gd name="T6" fmla="*/ 0 w 5"/>
                                <a:gd name="T7" fmla="*/ 9 h 9"/>
                                <a:gd name="T8" fmla="*/ 3 w 5"/>
                                <a:gd name="T9" fmla="*/ 6 h 9"/>
                                <a:gd name="T10" fmla="*/ 4 w 5"/>
                                <a:gd name="T11" fmla="*/ 4 h 9"/>
                                <a:gd name="T12" fmla="*/ 3 w 5"/>
                                <a:gd name="T13" fmla="*/ 1 h 9"/>
                                <a:gd name="T14" fmla="*/ 2 w 5"/>
                                <a:gd name="T15" fmla="*/ 1 h 9"/>
                                <a:gd name="T16" fmla="*/ 1 w 5"/>
                                <a:gd name="T17" fmla="*/ 1 h 9"/>
                                <a:gd name="T18" fmla="*/ 0 w 5"/>
                                <a:gd name="T19" fmla="*/ 2 h 9"/>
                                <a:gd name="T20" fmla="*/ 0 w 5"/>
                                <a:gd name="T21" fmla="*/ 2 h 9"/>
                                <a:gd name="T22" fmla="*/ 1 w 5"/>
                                <a:gd name="T23" fmla="*/ 1 h 9"/>
                                <a:gd name="T24" fmla="*/ 3 w 5"/>
                                <a:gd name="T25" fmla="*/ 0 h 9"/>
                                <a:gd name="T26" fmla="*/ 4 w 5"/>
                                <a:gd name="T27" fmla="*/ 1 h 9"/>
                                <a:gd name="T28" fmla="*/ 5 w 5"/>
                                <a:gd name="T29" fmla="*/ 3 h 9"/>
                                <a:gd name="T30" fmla="*/ 5 w 5"/>
                                <a:gd name="T31" fmla="*/ 4 h 9"/>
                                <a:gd name="T32" fmla="*/ 3 w 5"/>
                                <a:gd name="T33" fmla="*/ 6 h 9"/>
                                <a:gd name="T34" fmla="*/ 1 w 5"/>
                                <a:gd name="T35" fmla="*/ 8 h 9"/>
                                <a:gd name="T36" fmla="*/ 3 w 5"/>
                                <a:gd name="T37" fmla="*/ 8 h 9"/>
                                <a:gd name="T38" fmla="*/ 3 w 5"/>
                                <a:gd name="T39" fmla="*/ 8 h 9"/>
                                <a:gd name="T40" fmla="*/ 4 w 5"/>
                                <a:gd name="T41" fmla="*/ 8 h 9"/>
                                <a:gd name="T42" fmla="*/ 4 w 5"/>
                                <a:gd name="T43" fmla="*/ 7 h 9"/>
                                <a:gd name="T44" fmla="*/ 5 w 5"/>
                                <a:gd name="T45" fmla="*/ 7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 h="9">
                                  <a:moveTo>
                                    <a:pt x="5" y="7"/>
                                  </a:moveTo>
                                  <a:lnTo>
                                    <a:pt x="4" y="9"/>
                                  </a:lnTo>
                                  <a:lnTo>
                                    <a:pt x="0" y="9"/>
                                  </a:lnTo>
                                  <a:lnTo>
                                    <a:pt x="0" y="9"/>
                                  </a:lnTo>
                                  <a:cubicBezTo>
                                    <a:pt x="1" y="7"/>
                                    <a:pt x="3" y="6"/>
                                    <a:pt x="3" y="6"/>
                                  </a:cubicBezTo>
                                  <a:cubicBezTo>
                                    <a:pt x="4" y="5"/>
                                    <a:pt x="4" y="4"/>
                                    <a:pt x="4" y="4"/>
                                  </a:cubicBezTo>
                                  <a:cubicBezTo>
                                    <a:pt x="4" y="2"/>
                                    <a:pt x="4" y="2"/>
                                    <a:pt x="3" y="1"/>
                                  </a:cubicBezTo>
                                  <a:cubicBezTo>
                                    <a:pt x="3" y="1"/>
                                    <a:pt x="3" y="1"/>
                                    <a:pt x="2" y="1"/>
                                  </a:cubicBezTo>
                                  <a:cubicBezTo>
                                    <a:pt x="2" y="1"/>
                                    <a:pt x="1" y="1"/>
                                    <a:pt x="1" y="1"/>
                                  </a:cubicBezTo>
                                  <a:cubicBezTo>
                                    <a:pt x="1" y="1"/>
                                    <a:pt x="0" y="2"/>
                                    <a:pt x="0" y="2"/>
                                  </a:cubicBezTo>
                                  <a:lnTo>
                                    <a:pt x="0" y="2"/>
                                  </a:lnTo>
                                  <a:cubicBezTo>
                                    <a:pt x="0" y="1"/>
                                    <a:pt x="0" y="1"/>
                                    <a:pt x="1" y="1"/>
                                  </a:cubicBezTo>
                                  <a:cubicBezTo>
                                    <a:pt x="1" y="0"/>
                                    <a:pt x="2" y="0"/>
                                    <a:pt x="3" y="0"/>
                                  </a:cubicBezTo>
                                  <a:cubicBezTo>
                                    <a:pt x="3" y="0"/>
                                    <a:pt x="4" y="0"/>
                                    <a:pt x="4" y="1"/>
                                  </a:cubicBezTo>
                                  <a:cubicBezTo>
                                    <a:pt x="5" y="1"/>
                                    <a:pt x="5" y="2"/>
                                    <a:pt x="5" y="3"/>
                                  </a:cubicBezTo>
                                  <a:cubicBezTo>
                                    <a:pt x="5" y="3"/>
                                    <a:pt x="5" y="4"/>
                                    <a:pt x="5" y="4"/>
                                  </a:cubicBezTo>
                                  <a:cubicBezTo>
                                    <a:pt x="4" y="5"/>
                                    <a:pt x="4" y="5"/>
                                    <a:pt x="3" y="6"/>
                                  </a:cubicBezTo>
                                  <a:cubicBezTo>
                                    <a:pt x="2" y="7"/>
                                    <a:pt x="2" y="8"/>
                                    <a:pt x="1" y="8"/>
                                  </a:cubicBezTo>
                                  <a:lnTo>
                                    <a:pt x="3" y="8"/>
                                  </a:lnTo>
                                  <a:cubicBezTo>
                                    <a:pt x="3" y="8"/>
                                    <a:pt x="3" y="8"/>
                                    <a:pt x="3" y="8"/>
                                  </a:cubicBezTo>
                                  <a:cubicBezTo>
                                    <a:pt x="4" y="8"/>
                                    <a:pt x="4" y="8"/>
                                    <a:pt x="4" y="8"/>
                                  </a:cubicBezTo>
                                  <a:cubicBezTo>
                                    <a:pt x="4" y="8"/>
                                    <a:pt x="4" y="8"/>
                                    <a:pt x="4" y="7"/>
                                  </a:cubicBezTo>
                                  <a:lnTo>
                                    <a:pt x="5" y="7"/>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7" name="Text Box 753"/>
                          <wps:cNvSpPr txBox="1">
                            <a:spLocks noChangeArrowheads="1"/>
                          </wps:cNvSpPr>
                          <wps:spPr bwMode="auto">
                            <a:xfrm>
                              <a:off x="3245" y="5583"/>
                              <a:ext cx="136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Pr="00F87CE6" w:rsidRDefault="005F0CF5" w:rsidP="00F87CE6">
                                <w:pPr>
                                  <w:spacing w:before="60" w:line="144" w:lineRule="auto"/>
                                  <w:jc w:val="center"/>
                                  <w:rPr>
                                    <w:sz w:val="18"/>
                                    <w:szCs w:val="24"/>
                                    <w:lang w:bidi="ar-SY"/>
                                  </w:rPr>
                                </w:pPr>
                                <w:r>
                                  <w:rPr>
                                    <w:rFonts w:hint="cs"/>
                                    <w:sz w:val="18"/>
                                    <w:szCs w:val="24"/>
                                    <w:rtl/>
                                    <w:lang w:bidi="ar-SY"/>
                                  </w:rPr>
                                  <w:t>التردد</w:t>
                                </w:r>
                              </w:p>
                            </w:txbxContent>
                          </wps:txbx>
                          <wps:bodyPr rot="0" vert="horz" wrap="square" lIns="0" tIns="0" rIns="0" bIns="0" anchor="t" anchorCtr="0" upright="1">
                            <a:noAutofit/>
                          </wps:bodyPr>
                        </wps:wsp>
                        <wps:wsp>
                          <wps:cNvPr id="2048" name="Text Box 754"/>
                          <wps:cNvSpPr txBox="1">
                            <a:spLocks noChangeArrowheads="1"/>
                          </wps:cNvSpPr>
                          <wps:spPr bwMode="auto">
                            <a:xfrm>
                              <a:off x="1000" y="5913"/>
                              <a:ext cx="1954"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Pr="00F87CE6" w:rsidRDefault="005F0CF5" w:rsidP="00F87CE6">
                                <w:pPr>
                                  <w:spacing w:before="60" w:line="144" w:lineRule="auto"/>
                                  <w:jc w:val="left"/>
                                  <w:rPr>
                                    <w:sz w:val="18"/>
                                    <w:szCs w:val="24"/>
                                    <w:lang w:bidi="ar-SY"/>
                                  </w:rPr>
                                </w:pPr>
                                <w:r>
                                  <w:rPr>
                                    <w:rFonts w:hint="cs"/>
                                    <w:sz w:val="18"/>
                                    <w:szCs w:val="24"/>
                                    <w:rtl/>
                                    <w:lang w:bidi="ar-EG"/>
                                  </w:rPr>
                                  <w:t xml:space="preserve"> </w:t>
                                </w:r>
                                <w:r w:rsidRPr="00300C45">
                                  <w:rPr>
                                    <w:sz w:val="18"/>
                                    <w:szCs w:val="24"/>
                                    <w:lang w:bidi="ar-EG"/>
                                  </w:rPr>
                                  <w:t>V</w:t>
                                </w:r>
                                <w:r w:rsidRPr="00300C45">
                                  <w:rPr>
                                    <w:rFonts w:hint="cs"/>
                                    <w:sz w:val="18"/>
                                    <w:szCs w:val="24"/>
                                    <w:rtl/>
                                    <w:lang w:bidi="ar-EG"/>
                                  </w:rPr>
                                  <w:t>: استقطاب عمودي</w:t>
                                </w:r>
                              </w:p>
                            </w:txbxContent>
                          </wps:txbx>
                          <wps:bodyPr rot="0" vert="horz" wrap="square" lIns="0" tIns="0" rIns="0" bIns="0" anchor="t" anchorCtr="0" upright="1">
                            <a:noAutofit/>
                          </wps:bodyPr>
                        </wps:wsp>
                        <wps:wsp>
                          <wps:cNvPr id="2049" name="Text Box 756"/>
                          <wps:cNvSpPr txBox="1">
                            <a:spLocks noChangeArrowheads="1"/>
                          </wps:cNvSpPr>
                          <wps:spPr bwMode="auto">
                            <a:xfrm>
                              <a:off x="-37" y="1365"/>
                              <a:ext cx="422" cy="2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Pr="00F87CE6" w:rsidRDefault="005F0CF5" w:rsidP="00F87CE6">
                                <w:pPr>
                                  <w:spacing w:before="60" w:line="144" w:lineRule="auto"/>
                                  <w:jc w:val="center"/>
                                  <w:rPr>
                                    <w:sz w:val="18"/>
                                    <w:szCs w:val="24"/>
                                    <w:lang w:bidi="ar-SY"/>
                                  </w:rPr>
                                </w:pPr>
                                <w:r w:rsidRPr="00300C45">
                                  <w:rPr>
                                    <w:rFonts w:hint="cs"/>
                                    <w:sz w:val="18"/>
                                    <w:szCs w:val="24"/>
                                    <w:rtl/>
                                    <w:lang w:bidi="ar-EG"/>
                                  </w:rPr>
                                  <w:t xml:space="preserve">توهين خاص </w:t>
                                </w:r>
                                <w:r w:rsidRPr="00300C45">
                                  <w:rPr>
                                    <w:sz w:val="18"/>
                                    <w:szCs w:val="24"/>
                                    <w:lang w:bidi="ar-EG"/>
                                  </w:rPr>
                                  <w:t>(dB/m)</w:t>
                                </w:r>
                              </w:p>
                            </w:txbxContent>
                          </wps:txbx>
                          <wps:bodyPr rot="0" vert="vert270" wrap="square" lIns="0" tIns="0" rIns="0" bIns="0" anchor="t" anchorCtr="0" upright="1">
                            <a:noAutofit/>
                          </wps:bodyPr>
                        </wps:wsp>
                        <wps:wsp>
                          <wps:cNvPr id="2050" name="Text Box 755"/>
                          <wps:cNvSpPr txBox="1">
                            <a:spLocks noChangeArrowheads="1"/>
                          </wps:cNvSpPr>
                          <wps:spPr bwMode="auto">
                            <a:xfrm>
                              <a:off x="1006" y="6189"/>
                              <a:ext cx="1954"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Pr="00F87CE6" w:rsidRDefault="005F0CF5" w:rsidP="00F87CE6">
                                <w:pPr>
                                  <w:spacing w:before="60" w:line="144" w:lineRule="auto"/>
                                  <w:jc w:val="left"/>
                                  <w:rPr>
                                    <w:sz w:val="18"/>
                                    <w:szCs w:val="24"/>
                                    <w:lang w:bidi="ar-SY"/>
                                  </w:rPr>
                                </w:pPr>
                                <w:r>
                                  <w:rPr>
                                    <w:rFonts w:hint="cs"/>
                                    <w:sz w:val="18"/>
                                    <w:szCs w:val="24"/>
                                    <w:rtl/>
                                    <w:lang w:bidi="ar-EG"/>
                                  </w:rPr>
                                  <w:t xml:space="preserve"> </w:t>
                                </w:r>
                                <w:r w:rsidRPr="00300C45">
                                  <w:rPr>
                                    <w:sz w:val="18"/>
                                    <w:szCs w:val="24"/>
                                    <w:lang w:bidi="ar-EG"/>
                                  </w:rPr>
                                  <w:t>H</w:t>
                                </w:r>
                                <w:r w:rsidRPr="00300C45">
                                  <w:rPr>
                                    <w:rFonts w:hint="cs"/>
                                    <w:sz w:val="18"/>
                                    <w:szCs w:val="24"/>
                                    <w:rtl/>
                                    <w:lang w:bidi="ar-EG"/>
                                  </w:rPr>
                                  <w:t>: استقطاب أفقي</w:t>
                                </w:r>
                              </w:p>
                            </w:txbxContent>
                          </wps:txbx>
                          <wps:bodyPr rot="0" vert="horz" wrap="square" lIns="0" tIns="0" rIns="0" bIns="0" anchor="t" anchorCtr="0" upright="1">
                            <a:noAutofit/>
                          </wps:bodyPr>
                        </wps:wsp>
                      </wpg:wgp>
                    </wpc:wpc>
                  </a:graphicData>
                </a:graphic>
              </wp:inline>
            </w:drawing>
          </mc:Choice>
          <mc:Fallback>
            <w:pict>
              <v:group id="Canvas 623" o:spid="_x0000_s1075" editas="canvas" style="width:376.85pt;height:328.75pt;mso-position-horizontal-relative:char;mso-position-vertical-relative:line" coordsize="47859,41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">
                <v:shape id="_x0000_s1076" type="#_x0000_t75" style="position:absolute;width:47859;height:41751;visibility:visible;mso-wrap-style:square">
                  <v:fill o:detectmouseclick="t"/>
                  <v:path o:connecttype="none"/>
                </v:shape>
                <v:group id="Group 752" o:spid="_x0000_s1077" style="position:absolute;left:2470;width:44361;height:35045" coordorigin="352,-11" coordsize="6986,5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VAtscAAADdAAAADwAAAGRycy9kb3ducmV2LnhtbESPT2vCQBDF70K/wzKF&#10;3uomlf4xdRURlR5EUAvF25Adk2B2NmS3Sfz2nUPB2wzvzXu/mS0GV6uO2lB5NpCOE1DEubcVFwa+&#10;T5vnD1AhIlusPZOBGwVYzB9GM8ys7/lA3TEWSkI4ZGigjLHJtA55SQ7D2DfEol186zDK2hbatthL&#10;uKv1S5K8aYcVS0OJDa1Kyq/HX2dg22O/nKTrbne9rG7n0+v+Z5eSMU+Pw/ITVKQh3s3/119W8Kf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RVAtscAAADd&#10;AAAADwAAAAAAAAAAAAAAAACqAgAAZHJzL2Rvd25yZXYueG1sUEsFBgAAAAAEAAQA+gAAAJ4DAAAA&#10;AA==&#10;">
                  <v:line id="Line 633" o:spid="_x0000_s1078" style="position:absolute;flip:y;visibility:visible;mso-wrap-style:square" from="1248,91" to="1248,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mxjMEAAADdAAAADwAAAGRycy9kb3ducmV2LnhtbERPS4vCMBC+C/sfwizsTVNlUVuNshSE&#10;vYmvgrehGduyzaRtslr/vREEb/PxPWe57k0trtS5yrKC8SgCQZxbXXGh4HjYDOcgnEfWWFsmBXdy&#10;sF59DJaYaHvjHV33vhAhhF2CCkrvm0RKl5dk0I1sQxy4i+0M+gC7QuoObyHc1HISRVNpsOLQUGJD&#10;aUn53/7fKDib83b8fcxadDpOW26rU5alSn199j8LEJ56/xa/3L86zI9nMTy/CS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WbGMwQAAAN0AAAAPAAAAAAAAAAAAAAAA&#10;AKECAABkcnMvZG93bnJldi54bWxQSwUGAAAAAAQABAD5AAAAjwMAAAAA&#10;" strokecolor="#24282b" strokeweight=".55pt">
                    <v:stroke joinstyle="miter"/>
                  </v:line>
                  <v:line id="Line 634" o:spid="_x0000_s1079" style="position:absolute;flip:y;visibility:visible;mso-wrap-style:square" from="1532,91" to="1532,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ZoNsUAAADdAAAADwAAAGRycy9kb3ducmV2LnhtbESPQWvCQBCF7wX/wzJCb3UTKUWja5CA&#10;0Fup1YC3ITsmwexskt1q+u87h0JvM7w3732zzSfXqTuNofVsIF0koIgrb1uuDZy+Di8rUCEiW+w8&#10;k4EfCpDvZk9bzKx/8Cfdj7FWEsIhQwNNjH2mdagachgWvicW7epHh1HWsdZ2xIeEu04vk+RNO2xZ&#10;GhrsqWiouh2/nYGLu3ykr6dywGDXxcBDey7Lwpjn+bTfgIo0xX/z3/W7Ffz1SvjlGxlB7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ZoNsUAAADdAAAADwAAAAAAAAAA&#10;AAAAAAChAgAAZHJzL2Rvd25yZXYueG1sUEsFBgAAAAAEAAQA+QAAAJMDAAAAAA==&#10;" strokecolor="#24282b" strokeweight=".55pt">
                    <v:stroke joinstyle="miter"/>
                  </v:line>
                  <v:line id="Line 635" o:spid="_x0000_s1080" style="position:absolute;flip:y;visibility:visible;mso-wrap-style:square" from="1725,91" to="1725,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rcIAAADdAAAADwAAAGRycy9kb3ducmV2LnhtbERPTWuDQBC9F/oflgn0VldDCWqyCUEo&#10;9FaaGsHb4E5V6s6qu0nsv88WCr3N433O7rCYQVxpdr1lBUkUgyBurO65VVB+vj6nIJxH1jhYJgU/&#10;5OCwf3zYYa7tjT/oevKtCCHsclTQeT/mUrqmI4MusiNx4L7sbNAHOLdSz3gL4WaQ6zjeSIM9h4YO&#10;Ryo6ar5PF6OgNvV78lJWEzqdFRNP/bmqCqWeVstxC8LT4v/Ff+43HeZnaQK/34QT5P4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rcIAAADdAAAADwAAAAAAAAAAAAAA&#10;AAChAgAAZHJzL2Rvd25yZXYueG1sUEsFBgAAAAAEAAQA+QAAAJADAAAAAA==&#10;" strokecolor="#24282b" strokeweight=".55pt">
                    <v:stroke joinstyle="miter"/>
                  </v:line>
                  <v:line id="Line 636" o:spid="_x0000_s1081" style="position:absolute;flip:y;visibility:visible;mso-wrap-style:square" from="1872,91" to="1872,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hT2sAAAADdAAAADwAAAGRycy9kb3ducmV2LnhtbERPy6rCMBDdC/5DGMGdpoqIVqNIQbi7&#10;i6+Cu6EZ22IzaZuo9e/NhQvu5nCes952phJPal1pWcFkHIEgzqwuOVdwPu1HCxDOI2usLJOCNznY&#10;bvq9NcbavvhAz6PPRQhhF6OCwvs6ltJlBRl0Y1sTB+5mW4M+wDaXusVXCDeVnEbRXBosOTQUWFNS&#10;UHY/PoyCq7n+TmbntEGnl0nDTXlJ00Sp4aDbrUB46vxX/O/+0WH+cjGFv2/CCXL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soU9rAAAAA3QAAAA8AAAAAAAAAAAAAAAAA&#10;oQIAAGRycy9kb3ducmV2LnhtbFBLBQYAAAAABAAEAPkAAACOAwAAAAA=&#10;" strokecolor="#24282b" strokeweight=".55pt">
                    <v:stroke joinstyle="miter"/>
                  </v:line>
                  <v:line id="Line 637" o:spid="_x0000_s1082" style="position:absolute;flip:y;visibility:visible;mso-wrap-style:square" from="1997,91" to="1997,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T2QcIAAADdAAAADwAAAGRycy9kb3ducmV2LnhtbERPTYvCMBC9C/sfwgh701RXRLtGWQrC&#10;3kStBW9DM9sWm0nbZLX+eyMI3ubxPme16U0trtS5yrKCyTgCQZxbXXGhID1uRwsQziNrrC2Tgjs5&#10;2Kw/BiuMtb3xnq4HX4gQwi5GBaX3TSyly0sy6Ma2IQ7cn+0M+gC7QuoObyHc1HIaRXNpsOLQUGJD&#10;SUn55fBvFJzNeTeZpVmLTi+TltvqlGWJUp/D/ucbhKfev8Uv968O85eLL3h+E06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T2QcIAAADdAAAADwAAAAAAAAAAAAAA&#10;AAChAgAAZHJzL2Rvd25yZXYueG1sUEsFBgAAAAAEAAQA+QAAAJADAAAAAA==&#10;" strokecolor="#24282b" strokeweight=".55pt">
                    <v:stroke joinstyle="miter"/>
                  </v:line>
                  <v:line id="Line 638" o:spid="_x0000_s1083" style="position:absolute;flip:y;visibility:visible;mso-wrap-style:square" from="2099,91" to="2099,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48c8UAAADcAAAADwAAAGRycy9kb3ducmV2LnhtbESPQWvCQBSE7wX/w/KE3urGtqQaXYME&#10;Cr1J1Qa8PbLPJJh9m2S3Sfz33UKhx2FmvmG26WQaMVDvassKlosIBHFhdc2lgvPp/WkFwnlkjY1l&#10;UnAnB+lu9rDFRNuRP2k4+lIECLsEFVTet4mUrqjIoFvYljh4V9sb9EH2pdQ9jgFuGvkcRbE0WHNY&#10;qLClrKLidvw2Ci7mcli+nvMOnV5nHXf1V55nSj3Op/0GhKfJ/4f/2h9awdtLDL9nwh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48c8UAAADcAAAADwAAAAAAAAAA&#10;AAAAAAChAgAAZHJzL2Rvd25yZXYueG1sUEsFBgAAAAAEAAQA+QAAAJMDAAAAAA==&#10;" strokecolor="#24282b" strokeweight=".55pt">
                    <v:stroke joinstyle="miter"/>
                  </v:line>
                  <v:line id="Line 639" o:spid="_x0000_s1084" style="position:absolute;flip:y;visibility:visible;mso-wrap-style:square" from="2190,91" to="2190,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KZ6MUAAADcAAAADwAAAGRycy9kb3ducmV2LnhtbESPQWvCQBSE74X+h+UVvNWNtmgbXUMJ&#10;FLxJUxvw9sg+k9Ds2yS7JvHfdwuCx2FmvmG2yWQaMVDvassKFvMIBHFhdc2lguP35/MbCOeRNTaW&#10;ScGVHCS7x4ctxtqO/EVD5ksRIOxiVFB538ZSuqIig25uW+LgnW1v0AfZl1L3OAa4aeQyilbSYM1h&#10;ocKW0oqK3+xiFJzM6bB4PeYdOv2edtzVP3meKjV7mj42IDxN/h6+tfdawfplDf9nwhG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KZ6MUAAADcAAAADwAAAAAAAAAA&#10;AAAAAAChAgAAZHJzL2Rvd25yZXYueG1sUEsFBgAAAAAEAAQA+QAAAJMDAAAAAA==&#10;" strokecolor="#24282b" strokeweight=".55pt">
                    <v:stroke joinstyle="miter"/>
                  </v:line>
                  <v:line id="Line 640" o:spid="_x0000_s1085" style="position:absolute;flip:y;visibility:visible;mso-wrap-style:square" from="2269,91" to="2269,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0NmsIAAADcAAAADwAAAGRycy9kb3ducmV2LnhtbERPy2qDQBTdB/IPww1kl4xJSx82owSh&#10;kF3Jo0J2F+dWJc4ddSZq/76zCHR5OO9dOplGDNS72rKCzToCQVxYXXOp4HL+XL2BcB5ZY2OZFPyS&#10;gzSZz3YYazvykYaTL0UIYRejgsr7NpbSFRUZdGvbEgfux/YGfYB9KXWPYwg3jdxG0Ys0WHNoqLCl&#10;rKLidrobBVdz/do8X/IOnX7POu7q7zzPlFoupv0HCE+T/xc/3Aet4PUprA1nwhGQy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0NmsIAAADcAAAADwAAAAAAAAAAAAAA&#10;AAChAgAAZHJzL2Rvd25yZXYueG1sUEsFBgAAAAAEAAQA+QAAAJADAAAAAA==&#10;" strokecolor="#24282b" strokeweight=".55pt">
                    <v:stroke joinstyle="miter"/>
                  </v:line>
                  <v:line id="Line 641" o:spid="_x0000_s1086" style="position:absolute;flip:y;visibility:visible;mso-wrap-style:square" from="2337,91" to="2337,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GoAcMAAADcAAAADwAAAGRycy9kb3ducmV2LnhtbESPT4vCMBTE74LfITzB25qqy6rVKFJY&#10;2Nviv4K3R/Nsi81L22S1++2NIHgcZuY3zGrTmUrcqHWlZQXjUQSCOLO65FzB8fD9MQfhPLLGyjIp&#10;+CcHm3W/t8JY2zvv6Lb3uQgQdjEqKLyvYyldVpBBN7I1cfAutjXog2xzqVu8B7ip5CSKvqTBksNC&#10;gTUlBWXX/Z9RcDbn3/HnMW3Q6UXScFOe0jRRajjotksQnjr/Dr/aP1rBbLqA55lw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xqAHDAAAA3AAAAA8AAAAAAAAAAAAA&#10;AAAAoQIAAGRycy9kb3ducmV2LnhtbFBLBQYAAAAABAAEAPkAAACRAwAAAAA=&#10;" strokecolor="#24282b" strokeweight=".55pt">
                    <v:stroke joinstyle="miter"/>
                  </v:line>
                  <v:line id="Line 642" o:spid="_x0000_s1087" style="position:absolute;flip:y;visibility:visible;mso-wrap-style:square" from="2814,91" to="2814,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1y4cAAAADcAAAADwAAAGRycy9kb3ducmV2LnhtbERPy4rCMBTdC/5DuAPubKqIj06jSEGY&#10;nfgquLs0d9oyzU3bZLTz95OF4PJw3uluMI14UO9qywpmUQyCuLC65lLB9XKYrkE4j6yxsUwK/sjB&#10;bjsepZho++QTPc6+FCGEXYIKKu/bREpXVGTQRbYlDty37Q36APtS6h6fIdw0ch7HS2mw5tBQYUtZ&#10;RcXP+dcouJv7cba45h06vck67upbnmdKTT6G/ScIT4N/i1/uL61gtQjzw5lwBOT2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NcuHAAAAA3AAAAA8AAAAAAAAAAAAAAAAA&#10;oQIAAGRycy9kb3ducmV2LnhtbFBLBQYAAAAABAAEAPkAAACOAwAAAAA=&#10;" strokecolor="#24282b" strokeweight=".55pt">
                    <v:stroke joinstyle="miter"/>
                  </v:line>
                  <v:line id="Line 643" o:spid="_x0000_s1088" style="position:absolute;flip:y;visibility:visible;mso-wrap-style:square" from="3086,91" to="3086,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HXesQAAADcAAAADwAAAGRycy9kb3ducmV2LnhtbESPQWuDQBSE74H+h+UVektWizSpzSYU&#10;odBbiUmE3B7ui0rct+pu1f77bKHQ4zAz3zDb/WxaMdLgGssK4lUEgri0uuFKwen4sdyAcB5ZY2uZ&#10;FPyQg/3uYbHFVNuJDzTmvhIBwi5FBbX3XSqlK2sy6Fa2Iw7e1Q4GfZBDJfWAU4CbVj5H0Ys02HBY&#10;qLGjrKbyln8bBRdz+YqTU9Gj069Zz31zLopMqafH+f0NhKfZ/4f/2p9awTqJ4fdMOAJyd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Add6xAAAANwAAAAPAAAAAAAAAAAA&#10;AAAAAKECAABkcnMvZG93bnJldi54bWxQSwUGAAAAAAQABAD5AAAAkgMAAAAA&#10;" strokecolor="#24282b" strokeweight=".55pt">
                    <v:stroke joinstyle="miter"/>
                  </v:line>
                  <v:line id="Line 644" o:spid="_x0000_s1089" style="position:absolute;flip:y;visibility:visible;mso-wrap-style:square" from="3279,91" to="3279,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NJDcMAAADcAAAADwAAAGRycy9kb3ducmV2LnhtbESPQYvCMBSE78L+h/CEvWmqiO52jbIU&#10;hL2JWgveHs3btti8tE3U+u+NIHgcZuYbZrnuTS2u1LnKsoLJOAJBnFtdcaEgPWxGXyCcR9ZYWyYF&#10;d3KwXn0Mlhhre+MdXfe+EAHCLkYFpfdNLKXLSzLoxrYhDt6/7Qz6ILtC6g5vAW5qOY2iuTRYcVgo&#10;saGkpPy8vxgFJ3PaTmZp1qLT30nLbXXMskSpz2H/+wPCU+/f4Vf7TytYzKbwPB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TSQ3DAAAA3AAAAA8AAAAAAAAAAAAA&#10;AAAAoQIAAGRycy9kb3ducmV2LnhtbFBLBQYAAAAABAAEAPkAAACRAwAAAAA=&#10;" strokecolor="#24282b" strokeweight=".55pt">
                    <v:stroke joinstyle="miter"/>
                  </v:line>
                  <v:line id="Line 645" o:spid="_x0000_s1090" style="position:absolute;flip:y;visibility:visible;mso-wrap-style:square" from="3438,91" to="3438,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slsUAAADcAAAADwAAAGRycy9kb3ducmV2LnhtbESPQWvCQBSE7wX/w/KE3urGNrQaXYME&#10;Cr1J1Qa8PbLPJJh9m2S3Sfz33UKhx2FmvmG26WQaMVDvassKlosIBHFhdc2lgvPp/WkFwnlkjY1l&#10;UnAnB+lu9rDFRNuRP2k4+lIECLsEFVTet4mUrqjIoFvYljh4V9sb9EH2pdQ9jgFuGvkcRa/SYM1h&#10;ocKWsoqK2/HbKLiYy2EZn/MOnV5nHXf1V55nSj3Op/0GhKfJ/4f/2h9awVv8Ar9nwh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slsUAAADcAAAADwAAAAAAAAAA&#10;AAAAAAChAgAAZHJzL2Rvd25yZXYueG1sUEsFBgAAAAAEAAQA+QAAAJMDAAAAAA==&#10;" strokecolor="#24282b" strokeweight=".55pt">
                    <v:stroke joinstyle="miter"/>
                  </v:line>
                  <v:line id="Line 646" o:spid="_x0000_s1091" style="position:absolute;flip:y;visibility:visible;mso-wrap-style:square" from="3552,91" to="3552,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Z04sQAAADcAAAADwAAAGRycy9kb3ducmV2LnhtbESPQWuDQBSE74H+h+UVekvWFGlSm40U&#10;odBbSWIEbw/3RSXuW3W3xv77bKHQ4zAz3zC7dDadmGh0rWUF61UEgriyuuVaQX76WG5BOI+ssbNM&#10;Cn7IQbp/WOww0fbGB5qOvhYBwi5BBY33fSKlqxoy6Fa2Jw7exY4GfZBjLfWItwA3nXyOohdpsOWw&#10;0GBPWUPV9fhtFJSm/FrHeTGg06/ZwEN7LopMqafH+f0NhKfZ/4f/2p9awSaO4fdMOAJyf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dnTixAAAANwAAAAPAAAAAAAAAAAA&#10;AAAAAKECAABkcnMvZG93bnJldi54bWxQSwUGAAAAAAQABAD5AAAAkgMAAAAA&#10;" strokecolor="#24282b" strokeweight=".55pt">
                    <v:stroke joinstyle="miter"/>
                  </v:line>
                  <v:line id="Line 647" o:spid="_x0000_s1092" style="position:absolute;flip:y;visibility:visible;mso-wrap-style:square" from="3665,91" to="3665,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rRecUAAADcAAAADwAAAGRycy9kb3ducmV2LnhtbESPzWrDMBCE74W+g9hCb4mc4qStE8UU&#10;QyG3kJ8aclusjW1qrWxLtZ23jwqFHoeZ+YbZpJNpxEC9qy0rWMwjEMSF1TWXCs6nz9kbCOeRNTaW&#10;ScGNHKTbx4cNJtqOfKDh6EsRIOwSVFB53yZSuqIig25uW+LgXW1v0AfZl1L3OAa4aeRLFK2kwZrD&#10;QoUtZRUV38cfo+BiLvtFfM47dPo967irv/I8U+r5afpYg/A0+f/wX3unFbzGS/g9E46A3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rRecUAAADcAAAADwAAAAAAAAAA&#10;AAAAAAChAgAAZHJzL2Rvd25yZXYueG1sUEsFBgAAAAAEAAQA+QAAAJMDAAAAAA==&#10;" strokecolor="#24282b" strokeweight=".55pt">
                    <v:stroke joinstyle="miter"/>
                  </v:line>
                  <v:line id="Line 648" o:spid="_x0000_s1093" style="position:absolute;flip:y;visibility:visible;mso-wrap-style:square" from="3756,91" to="3756,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hPDsMAAADcAAAADwAAAGRycy9kb3ducmV2LnhtbESPQYvCMBSE74L/ITxhb5oqorvVKFIQ&#10;9raoteDt0TzbYvPSNlnt/vuNIHgcZuYbZr3tTS3u1LnKsoLpJAJBnFtdcaEgPe3HnyCcR9ZYWyYF&#10;f+RguxkO1hhr++AD3Y++EAHCLkYFpfdNLKXLSzLoJrYhDt7VdgZ9kF0hdYePADe1nEXRQhqsOCyU&#10;2FBSUn47/hoFF3P5mc7TrEWnv5KW2+qcZYlSH6N+twLhqffv8Kv9rRUs5wt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oTw7DAAAA3AAAAA8AAAAAAAAAAAAA&#10;AAAAoQIAAGRycy9kb3ducmV2LnhtbFBLBQYAAAAABAAEAPkAAACRAwAAAAA=&#10;" strokecolor="#24282b" strokeweight=".55pt">
                    <v:stroke joinstyle="miter"/>
                  </v:line>
                  <v:line id="Line 649" o:spid="_x0000_s1094" style="position:absolute;flip:y;visibility:visible;mso-wrap-style:square" from="3835,91" to="3835,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TqlcQAAADcAAAADwAAAGRycy9kb3ducmV2LnhtbESPQWuDQBSE74X+h+UFemtWQ2ham40U&#10;IdBbqTFCbg/3VSXuW3W30f77biCQ4zAz3zDbdDaduNDoWssK4mUEgriyuuVaQXHYP7+CcB5ZY2eZ&#10;FPyRg3T3+LDFRNuJv+mS+1oECLsEFTTe94mUrmrIoFvanjh4P3Y06IMca6lHnALcdHIVRS/SYMth&#10;ocGesoaqc/5rFJzM6SteF+WATr9lAw/tsSwzpZ4W88c7CE+zv4dv7U+tYLPewPVMOAJy9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pOqVxAAAANwAAAAPAAAAAAAAAAAA&#10;AAAAAKECAABkcnMvZG93bnJldi54bWxQSwUGAAAAAAQABAD5AAAAkgMAAAAA&#10;" strokecolor="#24282b" strokeweight=".55pt">
                    <v:stroke joinstyle="miter"/>
                  </v:line>
                  <v:line id="Line 650" o:spid="_x0000_s1095" style="position:absolute;flip:y;visibility:visible;mso-wrap-style:square" from="3903,91" to="3903,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t+58AAAADcAAAADwAAAGRycy9kb3ducmV2LnhtbERPy4rCMBTdC/5DuAPubKqIj06jSEGY&#10;nfgquLs0d9oyzU3bZLTz95OF4PJw3uluMI14UO9qywpmUQyCuLC65lLB9XKYrkE4j6yxsUwK/sjB&#10;bjsepZho++QTPc6+FCGEXYIKKu/bREpXVGTQRbYlDty37Q36APtS6h6fIdw0ch7HS2mw5tBQYUtZ&#10;RcXP+dcouJv7cba45h06vck67upbnmdKTT6G/ScIT4N/i1/uL61gtQhrw5lwBOT2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Q7fufAAAAA3AAAAA8AAAAAAAAAAAAAAAAA&#10;oQIAAGRycy9kb3ducmV2LnhtbFBLBQYAAAAABAAEAPkAAACOAwAAAAA=&#10;" strokecolor="#24282b" strokeweight=".55pt">
                    <v:stroke joinstyle="miter"/>
                  </v:line>
                  <v:line id="Line 651" o:spid="_x0000_s1096" style="position:absolute;flip:y;visibility:visible;mso-wrap-style:square" from="4368,91" to="4368,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fbfMMAAADcAAAADwAAAGRycy9kb3ducmV2LnhtbESPQYvCMBSE74L/ITzBm6aKrFqNIoUF&#10;b4taC94ezbMtNi9tk9XuvzcLC3scZuYbZrvvTS2e1LnKsoLZNAJBnFtdcaEgvXxOViCcR9ZYWyYF&#10;P+RgvxsOthhr++ITPc++EAHCLkYFpfdNLKXLSzLoprYhDt7ddgZ9kF0hdYevADe1nEfRhzRYcVgo&#10;saGkpPxx/jYKbub2NVukWYtOr5OW2+qaZYlS41F/2IDw1Pv/8F/7qBUsF2v4PROOgNy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323zDAAAA3AAAAA8AAAAAAAAAAAAA&#10;AAAAoQIAAGRycy9kb3ducmV2LnhtbFBLBQYAAAAABAAEAPkAAACRAwAAAAA=&#10;" strokecolor="#24282b" strokeweight=".55pt">
                    <v:stroke joinstyle="miter"/>
                  </v:line>
                  <v:line id="Line 652" o:spid="_x0000_s1097" style="position:absolute;flip:y;visibility:visible;mso-wrap-style:square" from="4641,91" to="4641,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TkPMEAAADcAAAADwAAAGRycy9kb3ducmV2LnhtbERPy4qDMBTdF/oP4Ra6a2PLPJ1GKcJA&#10;d0MfI3R3MXdUam7UpOr8/WRRmOXhvHfpZBoxUO9qywo26wgEcWF1zaWCy/lz9QbCeWSNjWVS8EsO&#10;0mQ+22Gs7chHGk6+FCGEXYwKKu/bWEpXVGTQrW1LHLgf2xv0Afal1D2OIdw0chtFL9JgzaGhwpay&#10;iorb6W4UXM31a/N0yTt0+j3ruKu/8zxTarmY9h8gPE3+X/xwH7SC1+cwP5wJR0Am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lOQ8wQAAANwAAAAPAAAAAAAAAAAAAAAA&#10;AKECAABkcnMvZG93bnJldi54bWxQSwUGAAAAAAQABAD5AAAAjwMAAAAA&#10;" strokecolor="#24282b" strokeweight=".55pt">
                    <v:stroke joinstyle="miter"/>
                  </v:line>
                  <v:line id="Line 653" o:spid="_x0000_s1098" style="position:absolute;flip:y;visibility:visible;mso-wrap-style:square" from="4845,91" to="4845,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hBp8UAAADcAAAADwAAAGRycy9kb3ducmV2LnhtbESPS2vDMBCE74H+B7GF3hLZpc3DsRyK&#10;odBbaR6G3BZrY5tYK9tSE/ffV4FAjsPMfMOkm9G04kKDaywriGcRCOLS6oYrBfvd53QJwnlkja1l&#10;UvBHDjbZ0yTFRNsr/9Bl6ysRIOwSVFB73yVSurImg25mO+Lgnexg0Ac5VFIPeA1w08rXKJpLgw2H&#10;hRo7ymsqz9tfo+Bojt/x277o0elV3nPfHIoiV+rlefxYg/A0+kf43v7SChbvMdzOhCMg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hBp8UAAADcAAAADwAAAAAAAAAA&#10;AAAAAAChAgAAZHJzL2Rvd25yZXYueG1sUEsFBgAAAAAEAAQA+QAAAJMDAAAAAA==&#10;" strokecolor="#24282b" strokeweight=".55pt">
                    <v:stroke joinstyle="miter"/>
                  </v:line>
                  <v:line id="Line 654" o:spid="_x0000_s1099" style="position:absolute;flip:y;visibility:visible;mso-wrap-style:square" from="4993,91" to="4993,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rf0MUAAADcAAAADwAAAGRycy9kb3ducmV2LnhtbESPT2vCQBTE74LfYXlCb3Vj6B+NrkEC&#10;hd5K1Qa8PbLPJJh9m2S3Sfrtu4WCx2FmfsPs0sk0YqDe1ZYVrJYRCOLC6ppLBefT2+MahPPIGhvL&#10;pOCHHKT7+WyHibYjf9Jw9KUIEHYJKqi8bxMpXVGRQbe0LXHwrrY36IPsS6l7HAPcNDKOohdpsOaw&#10;UGFLWUXF7fhtFFzM5WP1dM47dHqTddzVX3meKfWwmA5bEJ4mfw//t9+1gtfnGP7OhCM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rf0MUAAADcAAAADwAAAAAAAAAA&#10;AAAAAAChAgAAZHJzL2Rvd25yZXYueG1sUEsFBgAAAAAEAAQA+QAAAJMDAAAAAA==&#10;" strokecolor="#24282b" strokeweight=".55pt">
                    <v:stroke joinstyle="miter"/>
                  </v:line>
                  <v:line id="Line 655" o:spid="_x0000_s1100" style="position:absolute;flip:y;visibility:visible;mso-wrap-style:square" from="5117,91" to="5117,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Z6S8UAAADcAAAADwAAAGRycy9kb3ducmV2LnhtbESPQWvCQBSE70L/w/IKvekmVVtNs4oE&#10;Cr0VbRrw9si+JqHZt0l2q/HfdwXB4zAz3zDpdjStONHgGssK4lkEgri0uuFKQf71Pl2BcB5ZY2uZ&#10;FFzIwXbzMEkx0fbMezodfCUChF2CCmrvu0RKV9Zk0M1sRxy8HzsY9EEOldQDngPctPI5il6kwYbD&#10;Qo0dZTWVv4c/o+Bojp/xIi96dHqd9dw330WRKfX0OO7eQHga/T18a39oBa/LOVzPhCM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0Z6S8UAAADcAAAADwAAAAAAAAAA&#10;AAAAAAChAgAAZHJzL2Rvd25yZXYueG1sUEsFBgAAAAAEAAQA+QAAAJMDAAAAAA==&#10;" strokecolor="#24282b" strokeweight=".55pt">
                    <v:stroke joinstyle="miter"/>
                  </v:line>
                  <v:line id="Line 656" o:spid="_x0000_s1101" style="position:absolute;flip:y;visibility:visible;mso-wrap-style:square" from="5219,91" to="5219,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iP8UAAADcAAAADwAAAGRycy9kb3ducmV2LnhtbESPzWrDMBCE74W+g9hCb4mc4qStE8UU&#10;QyG3kJ8aclusjW1qrWxLtZ23jwqFHoeZ+YbZpJNpxEC9qy0rWMwjEMSF1TWXCs6nz9kbCOeRNTaW&#10;ScGNHKTbx4cNJtqOfKDh6EsRIOwSVFB53yZSuqIig25uW+LgXW1v0AfZl1L3OAa4aeRLFK2kwZrD&#10;QoUtZRUV38cfo+BiLvtFfM47dPo967irv/I8U+r5afpYg/A0+f/wX3unFbwuY/g9E46A3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iP8UAAADcAAAADwAAAAAAAAAA&#10;AAAAAAChAgAAZHJzL2Rvd25yZXYueG1sUEsFBgAAAAAEAAQA+QAAAJMDAAAAAA==&#10;" strokecolor="#24282b" strokeweight=".55pt">
                    <v:stroke joinstyle="miter"/>
                  </v:line>
                  <v:line id="Line 657" o:spid="_x0000_s1102" style="position:absolute;flip:y;visibility:visible;mso-wrap-style:square" from="5310,91" to="5310,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HpMUAAADcAAAADwAAAGRycy9kb3ducmV2LnhtbESPQWvCQBSE7wX/w/KE3urG0rQaXYME&#10;Cr1J1Qa8PbLPJJh9m2S3Sfz33UKhx2FmvmG26WQaMVDvassKlosIBHFhdc2lgvPp/WkFwnlkjY1l&#10;UnAnB+lu9rDFRNuRP2k4+lIECLsEFVTet4mUrqjIoFvYljh4V9sb9EH2pdQ9jgFuGvkcRa/SYM1h&#10;ocKWsoqK2/HbKLiYy2H5cs47dHqdddzVX3meKfU4n/YbEJ4m/x/+a39oBW9xDL9nwh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HpMUAAADcAAAADwAAAAAAAAAA&#10;AAAAAAChAgAAZHJzL2Rvd25yZXYueG1sUEsFBgAAAAAEAAQA+QAAAJMDAAAAAA==&#10;" strokecolor="#24282b" strokeweight=".55pt">
                    <v:stroke joinstyle="miter"/>
                  </v:line>
                  <v:line id="Line 658" o:spid="_x0000_s1103" style="position:absolute;flip:y;visibility:visible;mso-wrap-style:square" from="5390,91" to="5390,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HZ08UAAADcAAAADwAAAGRycy9kb3ducmV2LnhtbESPQWvCQBSE7wX/w/KE3urG0qYaXYME&#10;Cr1J1Qa8PbLPJJh9m2S3Sfz33UKhx2FmvmG26WQaMVDvassKlosIBHFhdc2lgvPp/WkFwnlkjY1l&#10;UnAnB+lu9rDFRNuRP2k4+lIECLsEFVTet4mUrqjIoFvYljh4V9sb9EH2pdQ9jgFuGvkcRbE0WHNY&#10;qLClrKLidvw2Ci7mcli+nPMOnV5nHXf1V55nSj3Op/0GhKfJ/4f/2h9awdtrDL9nwh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HZ08UAAADcAAAADwAAAAAAAAAA&#10;AAAAAAChAgAAZHJzL2Rvd25yZXYueG1sUEsFBgAAAAAEAAQA+QAAAJMDAAAAAA==&#10;" strokecolor="#24282b" strokeweight=".55pt">
                    <v:stroke joinstyle="miter"/>
                  </v:line>
                  <v:line id="Line 659" o:spid="_x0000_s1104" style="position:absolute;flip:y;visibility:visible;mso-wrap-style:square" from="5458,91" to="5458,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18SMUAAADcAAAADwAAAGRycy9kb3ducmV2LnhtbESPQWvCQBSE74X+h+UVvNWN0mobXUMJ&#10;FLxJUxvw9sg+k9Ds2yS7JvHfdwuCx2FmvmG2yWQaMVDvassKFvMIBHFhdc2lguP35/MbCOeRNTaW&#10;ScGVHCS7x4ctxtqO/EVD5ksRIOxiVFB538ZSuqIig25uW+LgnW1v0AfZl1L3OAa4aeQyilbSYM1h&#10;ocKW0oqK3+xiFJzM6bB4OeYdOv2edtzVP3meKjV7mj42IDxN/h6+tfdawfp1Df9nwhG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18SMUAAADcAAAADwAAAAAAAAAA&#10;AAAAAAChAgAAZHJzL2Rvd25yZXYueG1sUEsFBgAAAAAEAAQA+QAAAJMDAAAAAA==&#10;" strokecolor="#24282b" strokeweight=".55pt">
                    <v:stroke joinstyle="miter"/>
                  </v:line>
                  <v:line id="Line 660" o:spid="_x0000_s1105" style="position:absolute;flip:y;visibility:visible;mso-wrap-style:square" from="5934,91" to="5934,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LoOsEAAADcAAAADwAAAGRycy9kb3ducmV2LnhtbERPy4qDMBTdF/oP4Ra6a2PLPJ1GKcJA&#10;d0MfI3R3MXdUam7UpOr8/WRRmOXhvHfpZBoxUO9qywo26wgEcWF1zaWCy/lz9QbCeWSNjWVS8EsO&#10;0mQ+22Gs7chHGk6+FCGEXYwKKu/bWEpXVGTQrW1LHLgf2xv0Afal1D2OIdw0chtFL9JgzaGhwpay&#10;iorb6W4UXM31a/N0yTt0+j3ruKu/8zxTarmY9h8gPE3+X/xwH7SC1+ewNpwJR0Am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4ug6wQAAANwAAAAPAAAAAAAAAAAAAAAA&#10;AKECAABkcnMvZG93bnJldi54bWxQSwUGAAAAAAQABAD5AAAAjwMAAAAA&#10;" strokecolor="#24282b" strokeweight=".55pt">
                    <v:stroke joinstyle="miter"/>
                  </v:line>
                  <v:line id="Line 661" o:spid="_x0000_s1106" style="position:absolute;flip:y;visibility:visible;mso-wrap-style:square" from="6207,91" to="6207,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5NocMAAADcAAAADwAAAGRycy9kb3ducmV2LnhtbESPT4vCMBTE74LfITzB25oq7qrVKFJY&#10;2Nviv4K3R/Nsi81L22S1++2NIHgcZuY3zGrTmUrcqHWlZQXjUQSCOLO65FzB8fD9MQfhPLLGyjIp&#10;+CcHm3W/t8JY2zvv6Lb3uQgQdjEqKLyvYyldVpBBN7I1cfAutjXog2xzqVu8B7ip5CSKvqTBksNC&#10;gTUlBWXX/Z9RcDbn3/H0mDbo9CJpuClPaZooNRx02yUIT51/h1/tH61g9rmA55lw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uTaHDAAAA3AAAAA8AAAAAAAAAAAAA&#10;AAAAoQIAAGRycy9kb3ducmV2LnhtbFBLBQYAAAAABAAEAPkAAACRAwAAAAA=&#10;" strokecolor="#24282b" strokeweight=".55pt">
                    <v:stroke joinstyle="miter"/>
                  </v:line>
                  <v:line id="Line 662" o:spid="_x0000_s1107" style="position:absolute;flip:y;visibility:visible;mso-wrap-style:square" from="6400,91" to="6400,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SLGsQAAADcAAAADwAAAGRycy9kb3ducmV2LnhtbESPQWuDQBSE74X8h+UFemtWQ7CNySYE&#10;oZBbqU2F3B7ui0rct+pu1f77bqHQ4zAz3zD742xaMdLgGssK4lUEgri0uuFKweXj9ekFhPPIGlvL&#10;pOCbHBwPi4c9ptpO/E5j7isRIOxSVFB736VSurImg25lO+Lg3exg0Ac5VFIPOAW4aeU6ihJpsOGw&#10;UGNHWU3lPf8yCq7m+hZvLkWPTm+znvvmsygypR6X82kHwtPs/8N/7bNW8JzE8HsmHAF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tIsaxAAAANwAAAAPAAAAAAAAAAAA&#10;AAAAAKECAABkcnMvZG93bnJldi54bWxQSwUGAAAAAAQABAD5AAAAkgMAAAAA&#10;" strokecolor="#24282b" strokeweight=".55pt">
                    <v:stroke joinstyle="miter"/>
                  </v:line>
                  <v:line id="Line 663" o:spid="_x0000_s1108" style="position:absolute;flip:y;visibility:visible;mso-wrap-style:square" from="6547,91" to="6547,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YVbcUAAADcAAAADwAAAGRycy9kb3ducmV2LnhtbESPzWrDMBCE74G+g9hAbonsUJzWjWKK&#10;odBbaH4MuS3W1jaxVralxs7bR4VCj8PMfMNss8m04kaDaywriFcRCOLS6oYrBafjx/IFhPPIGlvL&#10;pOBODrLd02yLqbYjf9Ht4CsRIOxSVFB736VSurImg25lO+LgfdvBoA9yqKQecAxw08p1FCXSYMNh&#10;ocaO8prK6+HHKLiYyz5+PhU9Ov2a99w356LIlVrMp/c3EJ4m/x/+a39qBZtkDb9nwhGQu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YVbcUAAADcAAAADwAAAAAAAAAA&#10;AAAAAAChAgAAZHJzL2Rvd25yZXYueG1sUEsFBgAAAAAEAAQA+QAAAJMDAAAAAA==&#10;" strokecolor="#24282b" strokeweight=".55pt">
                    <v:stroke joinstyle="miter"/>
                  </v:line>
                  <v:line id="Line 664" o:spid="_x0000_s1109" style="position:absolute;flip:y;visibility:visible;mso-wrap-style:square" from="6672,91" to="6672,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qw9sUAAADcAAAADwAAAGRycy9kb3ducmV2LnhtbESPQWvCQBSE7wX/w/KE3urGtqQaXYME&#10;Cr1J1Qa8PbLPJJh9m2S3Sfz33UKhx2FmvmG26WQaMVDvassKlosIBHFhdc2lgvPp/WkFwnlkjY1l&#10;UnAnB+lu9rDFRNuRP2k4+lIECLsEFVTet4mUrqjIoFvYljh4V9sb9EH2pdQ9jgFuGvkcRbE0WHNY&#10;qLClrKLidvw2Ci7mcli+nvMOnV5nHXf1V55nSj3Op/0GhKfJ/4f/2h9awVv8Ar9nwh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qw9sUAAADcAAAADwAAAAAAAAAA&#10;AAAAAAChAgAAZHJzL2Rvd25yZXYueG1sUEsFBgAAAAAEAAQA+QAAAJMDAAAAAA==&#10;" strokecolor="#24282b" strokeweight=".55pt">
                    <v:stroke joinstyle="miter"/>
                  </v:line>
                  <v:line id="Line 665" o:spid="_x0000_s1110" style="position:absolute;flip:y;visibility:visible;mso-wrap-style:square" from="6774,91" to="6774,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ogsMAAADcAAAADwAAAGRycy9kb3ducmV2LnhtbESPQYvCMBSE74L/ITxhb5oqorvVKFIQ&#10;9raoteDt0TzbYvPSNlnt/vuNIHgcZuYbZr3tTS3u1LnKsoLpJAJBnFtdcaEgPe3HnyCcR9ZYWyYF&#10;f+RguxkO1hhr++AD3Y++EAHCLkYFpfdNLKXLSzLoJrYhDt7VdgZ9kF0hdYePADe1nEXRQhqsOCyU&#10;2FBSUn47/hoFF3P5mc7TrEWnv5KW2+qcZYlSH6N+twLhqffv8Kv9rRUsF3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DKILDAAAA3AAAAA8AAAAAAAAAAAAA&#10;AAAAoQIAAGRycy9kb3ducmV2LnhtbFBLBQYAAAAABAAEAPkAAACRAwAAAAA=&#10;" strokecolor="#24282b" strokeweight=".55pt">
                    <v:stroke joinstyle="miter"/>
                  </v:line>
                  <v:line id="Line 666" o:spid="_x0000_s1111" style="position:absolute;flip:y;visibility:visible;mso-wrap-style:square" from="6865,91" to="6865,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NGcUAAADcAAAADwAAAGRycy9kb3ducmV2LnhtbESPQWvCQBSE7wX/w/KE3urG0qYaXYME&#10;Cr1J1Qa8PbLPJJh9m2S3Sfz33UKhx2FmvmG26WQaMVDvassKlosIBHFhdc2lgvPp/WkFwnlkjY1l&#10;UnAnB+lu9rDFRNuRP2k4+lIECLsEFVTet4mUrqjIoFvYljh4V9sb9EH2pdQ9jgFuGvkcRbE0WHNY&#10;qLClrKLidvw2Ci7mcli+nPMOnV5nHXf1V55nSj3Op/0GhKfJ/4f/2h9awVv8Cr9nwh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NGcUAAADcAAAADwAAAAAAAAAA&#10;AAAAAAChAgAAZHJzL2Rvd25yZXYueG1sUEsFBgAAAAAEAAQA+QAAAJMDAAAAAA==&#10;" strokecolor="#24282b" strokeweight=".55pt">
                    <v:stroke joinstyle="miter"/>
                  </v:line>
                  <v:line id="Line 667" o:spid="_x0000_s1112" style="position:absolute;flip:y;visibility:visible;mso-wrap-style:square" from="6944,91" to="6944,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0TbsMAAADcAAAADwAAAGRycy9kb3ducmV2LnhtbESPT4vCMBTE78J+h/AWvGnqslS3a5Sl&#10;IOxN/Ffw9miebbF5aZuo9dsbQfA4zMxvmPmyN7W4Uucqywom4wgEcW51xYWC/W41moFwHlljbZkU&#10;3MnBcvExmGOi7Y03dN36QgQIuwQVlN43iZQuL8mgG9uGOHgn2xn0QXaF1B3eAtzU8iuKYmmw4rBQ&#10;YkNpSfl5ezEKjua4nnzvsxad/klbbqtDlqVKDT/7v18Qnnr/Dr/a/1rBNI7heSYc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dE27DAAAA3AAAAA8AAAAAAAAAAAAA&#10;AAAAoQIAAGRycy9kb3ducmV2LnhtbFBLBQYAAAAABAAEAPkAAACRAwAAAAA=&#10;" strokecolor="#24282b" strokeweight=".55pt">
                    <v:stroke joinstyle="miter"/>
                  </v:line>
                  <v:rect id="Rectangle 668" o:spid="_x0000_s1113" style="position:absolute;left:783;top:91;width:6241;height:5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HsMA&#10;AADcAAAADwAAAGRycy9kb3ducmV2LnhtbESPQYvCMBSE78L+h/AWvIimK6JSjaJlF4Q92YrnZ/Ns&#10;i81LaWLt/nsjLHgcZuYbZr3tTS06al1lWcHXJAJBnFtdcaHglP2MlyCcR9ZYWyYFf+Rgu/kYrDHW&#10;9sFH6lJfiABhF6OC0vsmltLlJRl0E9sQB+9qW4M+yLaQusVHgJtaTqNoLg1WHBZKbCgpKb+ld6Mg&#10;2fvu8v1budkuyfLZ/j46nDNSavjZ71YgPPX+Hf5vH7SCxXwBrzPh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iHsMAAADcAAAADwAAAAAAAAAAAAAAAACYAgAAZHJzL2Rv&#10;d25yZXYueG1sUEsFBgAAAAAEAAQA9QAAAIgDAAAAAA==&#10;" filled="f" strokecolor="#24282b" strokeweight="1.15pt"/>
                  <v:line id="Line 669" o:spid="_x0000_s1114" style="position:absolute;flip:x;visibility:visible;mso-wrap-style:square" from="783,4813" to="7024,4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1uNcEAAADdAAAADwAAAGRycy9kb3ducmV2LnhtbERPTYvCMBC9C/6HMII3TV1EtGtapLDg&#10;TXS14G1oZttiM2mbqPXfm4WFvc3jfc42HUwjHtS72rKCxTwCQVxYXXOp4Pz9NVuDcB5ZY2OZFLzI&#10;QZqMR1uMtX3ykR4nX4oQwi5GBZX3bSylKyoy6Oa2JQ7cj+0N+gD7UuoenyHcNPIjilbSYM2hocKW&#10;soqK2+luFFzN9bBYnvMOnd5kHXf1Jc8zpaaTYfcJwtPg/8V/7r0O8zfrJfx+E06Qy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jW41wQAAAN0AAAAPAAAAAAAAAAAAAAAA&#10;AKECAABkcnMvZG93bnJldi54bWxQSwUGAAAAAAQABAD5AAAAjwMAAAAA&#10;" strokecolor="#24282b" strokeweight=".55pt">
                    <v:stroke joinstyle="miter"/>
                  </v:line>
                  <v:line id="Line 670" o:spid="_x0000_s1115" style="position:absolute;flip:x;visibility:visible;mso-wrap-style:square" from="783,4586" to="7024,4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HLrsIAAADdAAAADwAAAGRycy9kb3ducmV2LnhtbERPTYvCMBC9C/sfwgh701RZRbtGWQrC&#10;3kStBW9DM9sWm0nbZLX+eyMI3ubxPme16U0trtS5yrKCyTgCQZxbXXGhID1uRwsQziNrrC2Tgjs5&#10;2Kw/BiuMtb3xnq4HX4gQwi5GBaX3TSyly0sy6Ma2IQ7cn+0M+gC7QuoObyHc1HIaRXNpsOLQUGJD&#10;SUn55fBvFJzNeTf5SrMWnV4mLbfVKcsSpT6H/c83CE+9f4tf7l8d5i8XM3h+E06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HLrsIAAADdAAAADwAAAAAAAAAAAAAA&#10;AAChAgAAZHJzL2Rvd25yZXYueG1sUEsFBgAAAAAEAAQA+QAAAJADAAAAAA==&#10;" strokecolor="#24282b" strokeweight=".55pt">
                    <v:stroke joinstyle="miter"/>
                  </v:line>
                  <v:line id="Line 671" o:spid="_x0000_s1116" style="position:absolute;flip:x;visibility:visible;mso-wrap-style:square" from="783,4427" to="7024,4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NV2cIAAADdAAAADwAAAGRycy9kb3ducmV2LnhtbERPTWuDQBC9F/oflink1qwpRRKbVYJQ&#10;yK3UGiG3wZ2qxJ1VdxPNv+8WCr3N433OPltML240uc6ygs06AkFcW91xo6D8en/egnAeWWNvmRTc&#10;yUGWPj7sMdF25k+6Fb4RIYRdggpa74dESle3ZNCt7UAcuG87GfQBTo3UE84h3PTyJYpiabDj0NDi&#10;QHlL9aW4GgVnc/7YvJbViE7v8pHH7lRVuVKrp+XwBsLT4v/Ff+6jDvN32xh+vwknyPQ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NV2cIAAADdAAAADwAAAAAAAAAAAAAA&#10;AAChAgAAZHJzL2Rvd25yZXYueG1sUEsFBgAAAAAEAAQA+QAAAJADAAAAAA==&#10;" strokecolor="#24282b" strokeweight=".55pt">
                    <v:stroke joinstyle="miter"/>
                  </v:line>
                  <v:line id="Line 672" o:spid="_x0000_s1117" style="position:absolute;flip:x;visibility:visible;mso-wrap-style:square" from="783,4302" to="7024,4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wQsIAAADdAAAADwAAAGRycy9kb3ducmV2LnhtbERPS4vCMBC+C/sfwgh701RZfHSNshSE&#10;vYlaC96GZrYtNpO2yWr990YQvM3H95zVpje1uFLnKssKJuMIBHFudcWFgvS4HS1AOI+ssbZMCu7k&#10;YLP+GKww1vbGe7oefCFCCLsYFZTeN7GULi/JoBvbhjhwf7Yz6APsCqk7vIVwU8tpFM2kwYpDQ4kN&#10;JSXll8O/UXA2593kK81adHqZtNxWpyxLlPoc9j/fIDz1/i1+uX91mL9czOH5TThB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1/wQsIAAADdAAAADwAAAAAAAAAAAAAA&#10;AAChAgAAZHJzL2Rvd25yZXYueG1sUEsFBgAAAAAEAAQA+QAAAJADAAAAAA==&#10;" strokecolor="#24282b" strokeweight=".55pt">
                    <v:stroke joinstyle="miter"/>
                  </v:line>
                  <v:line id="Line 673" o:spid="_x0000_s1118" style="position:absolute;flip:x;visibility:visible;mso-wrap-style:square" from="783,4200" to="702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BkMMUAAADdAAAADwAAAGRycy9kb3ducmV2LnhtbESPQWvCQBCF7wX/wzJCb3UTKUWja5CA&#10;0Fup1YC3ITsmwexskt1q+u87h0JvM7w3732zzSfXqTuNofVsIF0koIgrb1uuDZy+Di8rUCEiW+w8&#10;k4EfCpDvZk9bzKx/8Cfdj7FWEsIhQwNNjH2mdagachgWvicW7epHh1HWsdZ2xIeEu04vk+RNO2xZ&#10;GhrsqWiouh2/nYGLu3ykr6dywGDXxcBDey7Lwpjn+bTfgIo0xX/z3/W7Ffz1SnDlGxlB7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BkMMUAAADdAAAADwAAAAAAAAAA&#10;AAAAAAChAgAAZHJzL2Rvd25yZXYueG1sUEsFBgAAAAAEAAQA+QAAAJMDAAAAAA==&#10;" strokecolor="#24282b" strokeweight=".55pt">
                    <v:stroke joinstyle="miter"/>
                  </v:line>
                  <v:line id="Line 674" o:spid="_x0000_s1119" style="position:absolute;flip:x;visibility:visible;mso-wrap-style:square" from="783,4109" to="7024,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zBq8EAAADdAAAADwAAAGRycy9kb3ducmV2LnhtbERPS4vCMBC+C/6HMII3TV1ksV2jSEHw&#10;Jj624G1oxrbYTNomq/XfbwTB23x8z1mue1OLO3WusqxgNo1AEOdWV1woOJ+2kwUI55E11pZJwZMc&#10;rFfDwRITbR98oPvRFyKEsEtQQel9k0jp8pIMuqltiAN3tZ1BH2BXSN3hI4SbWn5F0bc0WHFoKLGh&#10;tKT8dvwzCi7msp/Nz1mLTsdpy231m2WpUuNRv/kB4an3H/HbvdNhfryI4fVNOEG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jMGrwQAAAN0AAAAPAAAAAAAAAAAAAAAA&#10;AKECAABkcnMvZG93bnJldi54bWxQSwUGAAAAAAQABAD5AAAAjwMAAAAA&#10;" strokecolor="#24282b" strokeweight=".55pt">
                    <v:stroke joinstyle="miter"/>
                  </v:line>
                  <v:line id="Line 675" o:spid="_x0000_s1120" style="position:absolute;flip:x;visibility:visible;mso-wrap-style:square" from="783,4041" to="7024,4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68QAAADdAAAADwAAAGRycy9kb3ducmV2LnhtbESPQWvCQBCF7wX/wzJCb3VjKcWkriIB&#10;wZtUbcDbkB2TYHY2yW41/fedg+BthvfmvW+W69G16kZDaDwbmM8SUMSltw1XBk7H7dsCVIjIFlvP&#10;ZOCPAqxXk5clZtbf+Ztuh1gpCeGQoYE6xi7TOpQ1OQwz3xGLdvGDwyjrUGk74F3CXavfk+RTO2xY&#10;GmrsKK+pvB5+nYGzO+/nH6eix2DTvOe++SmK3JjX6bj5AhVpjE/z43pnBT9NhV++kRH0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b/7rxAAAAN0AAAAPAAAAAAAAAAAA&#10;AAAAAKECAABkcnMvZG93bnJldi54bWxQSwUGAAAAAAQABAD5AAAAkgMAAAAA&#10;" strokecolor="#24282b" strokeweight=".55pt">
                    <v:stroke joinstyle="miter"/>
                  </v:line>
                  <v:line id="Line 676" o:spid="_x0000_s1121" style="position:absolute;flip:x;visibility:visible;mso-wrap-style:square" from="783,3973" to="7024,3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NbcMIAAADdAAAADwAAAGRycy9kb3ducmV2LnhtbERPTWuDQBC9F/Iflgn0VldDKNVmE4oQ&#10;6C3EJoK3wZ2q1J1Vdxvtv88WCr3N433O7rCYXtxocp1lBUkUgyCure64UXD5OD69gHAeWWNvmRT8&#10;kIPDfvWww0zbmc90K3wjQgi7DBW03g+ZlK5uyaCL7EAcuE87GfQBTo3UE84h3PRyE8fP0mDHoaHF&#10;gfKW6q/i2yioTHVKtpdyRKfTfOSxu5ZlrtTjenl7BeFp8f/iP/e7DvPTNIHfb8IJcn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NbcMIAAADdAAAADwAAAAAAAAAAAAAA&#10;AAChAgAAZHJzL2Rvd25yZXYueG1sUEsFBgAAAAAEAAQA+QAAAJADAAAAAA==&#10;" strokecolor="#24282b" strokeweight=".55pt">
                    <v:stroke joinstyle="miter"/>
                  </v:line>
                  <v:line id="Line 677" o:spid="_x0000_s1122" style="position:absolute;flip:x;visibility:visible;mso-wrap-style:square" from="783,3916" to="7024,3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HFB8EAAADdAAAADwAAAGRycy9kb3ducmV2LnhtbERPS4vCMBC+C/sfwgh7s6myiK1GkcKC&#10;t8VXwdvQzLZlm0nbRO3+eyMI3ubje85qM5hG3Kh3tWUF0ygGQVxYXXOp4HT8nixAOI+ssbFMCv7J&#10;wWb9MVphqu2d93Q7+FKEEHYpKqi8b1MpXVGRQRfZljhwv7Y36APsS6l7vIdw08hZHM+lwZpDQ4Ut&#10;ZRUVf4erUXAxl5/p1ynv0Okk67irz3meKfU5HrZLEJ4G/xa/3Dsd5ifJDJ7fhBP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8cUHwQAAAN0AAAAPAAAAAAAAAAAAAAAA&#10;AKECAABkcnMvZG93bnJldi54bWxQSwUGAAAAAAQABAD5AAAAjwMAAAAA&#10;" strokecolor="#24282b" strokeweight=".55pt">
                    <v:stroke joinstyle="miter"/>
                  </v:line>
                  <v:line id="Line 678" o:spid="_x0000_s1123" style="position:absolute;flip:x;visibility:visible;mso-wrap-style:square" from="783,3530" to="7024,3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1gnMEAAADdAAAADwAAAGRycy9kb3ducmV2LnhtbERPS4vCMBC+C/sfwizsTVNdEVuNshSE&#10;vYmvgrehGduyzaRtslr/vREEb/PxPWe57k0trtS5yrKC8SgCQZxbXXGh4HjYDOcgnEfWWFsmBXdy&#10;sF59DJaYaHvjHV33vhAhhF2CCkrvm0RKl5dk0I1sQxy4i+0M+gC7QuoObyHc1HISRTNpsOLQUGJD&#10;aUn53/7fKDib83Y8PWYtOh2nLbfVKctSpb4++58FCE+9f4tf7l8d5sfxNzy/CS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vWCcwQAAAN0AAAAPAAAAAAAAAAAAAAAA&#10;AKECAABkcnMvZG93bnJldi54bWxQSwUGAAAAAAQABAD5AAAAjwMAAAAA&#10;" strokecolor="#24282b" strokeweight=".55pt">
                    <v:stroke joinstyle="miter"/>
                  </v:line>
                  <v:line id="Line 679" o:spid="_x0000_s1124" style="position:absolute;flip:x;visibility:visible;mso-wrap-style:square" from="783,3303" to="7024,3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T46MIAAADdAAAADwAAAGRycy9kb3ducmV2LnhtbERPTWuDQBC9F/Iflgnk1qwpUqrNJgQh&#10;kFuotUJugztRiTur7jaaf98tFHqbx/uc7X42nbjT6FrLCjbrCARxZXXLtYLi8/j8BsJ5ZI2dZVLw&#10;IAf73eJpi6m2E3/QPfe1CCHsUlTQeN+nUrqqIYNubXviwF3taNAHONZSjziFcNPJlyh6lQZbDg0N&#10;9pQ1VN3yb6PgYi7nTVyUAzqdZAMP7VdZZkqtlvPhHYSn2f+L/9wnHeYnSQy/34QT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T46MIAAADdAAAADwAAAAAAAAAAAAAA&#10;AAChAgAAZHJzL2Rvd25yZXYueG1sUEsFBgAAAAAEAAQA+QAAAJADAAAAAA==&#10;" strokecolor="#24282b" strokeweight=".55pt">
                    <v:stroke joinstyle="miter"/>
                  </v:line>
                  <v:line id="Line 680" o:spid="_x0000_s1125" style="position:absolute;flip:x;visibility:visible;mso-wrap-style:square" from="783,3144" to="7024,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hdc8EAAADdAAAADwAAAGRycy9kb3ducmV2LnhtbERPS4vCMBC+C/sfwizsTVNlFVuNshSE&#10;vYmvgrehGduyzaRtslr/vREEb/PxPWe57k0trtS5yrKC8SgCQZxbXXGh4HjYDOcgnEfWWFsmBXdy&#10;sF59DJaYaHvjHV33vhAhhF2CCkrvm0RKl5dk0I1sQxy4i+0M+gC7QuoObyHc1HISRTNpsOLQUGJD&#10;aUn53/7fKDib83b8fcxadDpOW26rU5alSn199j8LEJ56/xa/3L86zI/jKTy/CS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GF1zwQAAAN0AAAAPAAAAAAAAAAAAAAAA&#10;AKECAABkcnMvZG93bnJldi54bWxQSwUGAAAAAAQABAD5AAAAjwMAAAAA&#10;" strokecolor="#24282b" strokeweight=".55pt">
                    <v:stroke joinstyle="miter"/>
                  </v:line>
                  <v:line id="Line 681" o:spid="_x0000_s1126" style="position:absolute;flip:x;visibility:visible;mso-wrap-style:square" from="783,3019" to="7024,3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rDBMEAAADdAAAADwAAAGRycy9kb3ducmV2LnhtbERPS4vCMBC+L/gfwgje1lQR2VajSEHw&#10;Jr4K3oZmbIvNpG2i1n+/WRD2Nh/fc5br3tTiSZ2rLCuYjCMQxLnVFRcKzqft9w8I55E11pZJwZsc&#10;rFeDryUm2r74QM+jL0QIYZeggtL7JpHS5SUZdGPbEAfuZjuDPsCukLrDVwg3tZxG0VwarDg0lNhQ&#10;WlJ+Pz6Mgqu57iezc9ai03HacltdsixVajTsNwsQnnr/L/64dzrMj+M5/H0TTpC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ysMEwQAAAN0AAAAPAAAAAAAAAAAAAAAA&#10;AKECAABkcnMvZG93bnJldi54bWxQSwUGAAAAAAQABAD5AAAAjwMAAAAA&#10;" strokecolor="#24282b" strokeweight=".55pt">
                    <v:stroke joinstyle="miter"/>
                  </v:line>
                  <v:line id="Line 682" o:spid="_x0000_s1127" style="position:absolute;flip:x;visibility:visible;mso-wrap-style:square" from="783,2929" to="7024,2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Zmn8EAAADdAAAADwAAAGRycy9kb3ducmV2LnhtbERPS4vCMBC+C/sfwizsTVNlUVuNshSE&#10;vYmvgrehGduyzaRtslr/vREEb/PxPWe57k0trtS5yrKC8SgCQZxbXXGh4HjYDOcgnEfWWFsmBXdy&#10;sF59DJaYaHvjHV33vhAhhF2CCkrvm0RKl5dk0I1sQxy4i+0M+gC7QuoObyHc1HISRVNpsOLQUGJD&#10;aUn53/7fKDib83b8fcxadDpOW26rU5alSn199j8LEJ56/xa/3L86zI/jGTy/CS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hmafwQAAAN0AAAAPAAAAAAAAAAAAAAAA&#10;AKECAABkcnMvZG93bnJldi54bWxQSwUGAAAAAAQABAD5AAAAjwMAAAAA&#10;" strokecolor="#24282b" strokeweight=".55pt">
                    <v:stroke joinstyle="miter"/>
                  </v:line>
                  <v:line id="Line 683" o:spid="_x0000_s1128" style="position:absolute;flip:x;visibility:visible;mso-wrap-style:square" from="783,2838" to="7024,2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ny7cQAAADdAAAADwAAAGRycy9kb3ducmV2LnhtbESPQWvCQBCF7wX/wzJCb3VjKcWkriIB&#10;wZtUbcDbkB2TYHY2yW41/fedg+BthvfmvW+W69G16kZDaDwbmM8SUMSltw1XBk7H7dsCVIjIFlvP&#10;ZOCPAqxXk5clZtbf+Ztuh1gpCeGQoYE6xi7TOpQ1OQwz3xGLdvGDwyjrUGk74F3CXavfk+RTO2xY&#10;GmrsKK+pvB5+nYGzO+/nH6eix2DTvOe++SmK3JjX6bj5AhVpjE/z43pnBT9NBVe+kRH0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GfLtxAAAAN0AAAAPAAAAAAAAAAAA&#10;AAAAAKECAABkcnMvZG93bnJldi54bWxQSwUGAAAAAAQABAD5AAAAkgMAAAAA&#10;" strokecolor="#24282b" strokeweight=".55pt">
                    <v:stroke joinstyle="miter"/>
                  </v:line>
                  <v:line id="Line 684" o:spid="_x0000_s1129" style="position:absolute;flip:x;visibility:visible;mso-wrap-style:square" from="783,2758" to="7024,2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VXdsEAAADdAAAADwAAAGRycy9kb3ducmV2LnhtbERPS4vCMBC+C/sfwix4s6nLIrZrFCks&#10;eFt8FbwNzWxbbCZtE7X+eyMI3ubje85iNZhGXKl3tWUF0ygGQVxYXXOp4LD/ncxBOI+ssbFMCu7k&#10;YLX8GC0w1fbGW7rufClCCLsUFVTet6mUrqjIoItsSxy4f9sb9AH2pdQ93kK4aeRXHM+kwZpDQ4Ut&#10;ZRUV593FKDiZ09/0+5B36HSSddzVxzzPlBp/DusfEJ4G/xa/3Bsd5idJAs9vwgl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VVd2wQAAAN0AAAAPAAAAAAAAAAAAAAAA&#10;AKECAABkcnMvZG93bnJldi54bWxQSwUGAAAAAAQABAD5AAAAjwMAAAAA&#10;" strokecolor="#24282b" strokeweight=".55pt">
                    <v:stroke joinstyle="miter"/>
                  </v:line>
                  <v:line id="Line 685" o:spid="_x0000_s1130" style="position:absolute;flip:x;visibility:visible;mso-wrap-style:square" from="783,2702" to="7024,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BA08MAAADdAAAADwAAAGRycy9kb3ducmV2LnhtbESPwWrCQBCG70LfYZlCb2ajFKnRVUqg&#10;4E1qNeBtyI5JMDubZFdN3945FHoc/vm/mW+9HV2r7jSExrOBWZKCIi69bbgycPz5mn6AChHZYuuZ&#10;DPxSgO3mZbLGzPoHf9P9ECslEA4ZGqhj7DKtQ1mTw5D4jliyix8cRhmHStsBHwJ3rZ6n6UI7bFgu&#10;1NhRXlN5PdycgbM772fvx6LHYJd5z31zKorcmLfX8XMFKtIY/5f/2jtrQIjyv9iICejN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wQNPDAAAA3QAAAA8AAAAAAAAAAAAA&#10;AAAAoQIAAGRycy9kb3ducmV2LnhtbFBLBQYAAAAABAAEAPkAAACRAwAAAAA=&#10;" strokecolor="#24282b" strokeweight=".55pt">
                    <v:stroke joinstyle="miter"/>
                  </v:line>
                  <v:line id="Line 686" o:spid="_x0000_s1131" style="position:absolute;flip:x;visibility:visible;mso-wrap-style:square" from="783,2645" to="7024,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zlSMMAAADdAAAADwAAAGRycy9kb3ducmV2LnhtbESPQWuDQBSE74X8h+UFcquroZTGZhOK&#10;EMit1Boht4f7qlL3rbobNf++Wyj0OMzMN8z+uJhOTDS61rKCJIpBEFdWt1wrKD5Pjy8gnEfW2Fkm&#10;BXdycDysHvaYajvzB025r0WAsEtRQeN9n0rpqoYMusj2xMH7sqNBH+RYSz3iHOCmk9s4fpYGWw4L&#10;DfaUNVR95zej4Gqu78lTUQ7o9C4beGgvZZkptVkvb68gPC3+P/zXPmsFgZjA75vwBOTh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5UjDAAAA3QAAAA8AAAAAAAAAAAAA&#10;AAAAoQIAAGRycy9kb3ducmV2LnhtbFBLBQYAAAAABAAEAPkAAACRAwAAAAA=&#10;" strokecolor="#24282b" strokeweight=".55pt">
                    <v:stroke joinstyle="miter"/>
                  </v:line>
                  <v:line id="Line 687" o:spid="_x0000_s1132" style="position:absolute;flip:x;visibility:visible;mso-wrap-style:square" from="783,2259" to="7024,2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57P8MAAADdAAAADwAAAGRycy9kb3ducmV2LnhtbESPQWvCQBSE7wX/w/KE3pqNoUiNriIB&#10;wVup1UBuj+wzCWbfJtk1pv++KxR6HGbmG2azm0wrRhpcY1nBIopBEJdWN1wpOH8f3j5AOI+ssbVM&#10;Cn7IwW47e9lgqu2Dv2g8+UoECLsUFdTed6mUrqzJoItsRxy8qx0M+iCHSuoBHwFuWpnE8VIabDgs&#10;1NhRVlN5O92NgsIUn4v3c96j06us57655Hmm1Ot82q9BeJr8f/ivfdQKAjGB55vwBO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uez/DAAAA3QAAAA8AAAAAAAAAAAAA&#10;AAAAoQIAAGRycy9kb3ducmV2LnhtbFBLBQYAAAAABAAEAPkAAACRAwAAAAA=&#10;" strokecolor="#24282b" strokeweight=".55pt">
                    <v:stroke joinstyle="miter"/>
                  </v:line>
                  <v:line id="Line 688" o:spid="_x0000_s1133" style="position:absolute;flip:x;visibility:visible;mso-wrap-style:square" from="783,2032" to="7024,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epMQAAADdAAAADwAAAGRycy9kb3ducmV2LnhtbESPQWvCQBSE7wX/w/IKvdVNrBRNXYME&#10;hN6kVgPeHtnXJDT7Nsluk/jvu4LgcZiZb5hNOplGDNS72rKCeB6BIC6srrlUcPrev65AOI+ssbFM&#10;Cq7kIN3OnjaYaDvyFw1HX4oAYZeggsr7NpHSFRUZdHPbEgfvx/YGfZB9KXWPY4CbRi6i6F0arDks&#10;VNhSVlHxe/wzCi7mcoiXp7xDp9dZx119zvNMqZfnafcBwtPkH+F7+1MrCMQ3uL0JT0B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t6kxAAAAN0AAAAPAAAAAAAAAAAA&#10;AAAAAKECAABkcnMvZG93bnJldi54bWxQSwUGAAAAAAQABAD5AAAAkgMAAAAA&#10;" strokecolor="#24282b" strokeweight=".55pt">
                    <v:stroke joinstyle="miter"/>
                  </v:line>
                  <v:line id="Line 689" o:spid="_x0000_s1134" style="position:absolute;flip:x;visibility:visible;mso-wrap-style:square" from="783,1873" to="7024,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tG0MMAAADdAAAADwAAAGRycy9kb3ducmV2LnhtbESPQWvCQBSE74L/YXkFb2ajiNjUVUpA&#10;6K3UaiC3R/Y1Cc2+TbJrEv99Vyh4HGbmG2Z/nEwjBupdbVnBKopBEBdW11wquHyfljsQziNrbCyT&#10;gjs5OB7msz0m2o78RcPZlyJA2CWooPK+TaR0RUUGXWRb4uD92N6gD7Ivpe5xDHDTyHUcb6XBmsNC&#10;hS2lFRW/55tRkJv8c7W5ZB06/Zp23NXXLEuVWrxM728gPE3+Gf5vf2gFgbiBx5vwBOTh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RtDDAAAA3QAAAA8AAAAAAAAAAAAA&#10;AAAAoQIAAGRycy9kb3ducmV2LnhtbFBLBQYAAAAABAAEAPkAAACRAwAAAAA=&#10;" strokecolor="#24282b" strokeweight=".55pt">
                    <v:stroke joinstyle="miter"/>
                  </v:line>
                  <v:line id="Line 690" o:spid="_x0000_s1135" style="position:absolute;flip:x;visibility:visible;mso-wrap-style:square" from="783,1748" to="7024,1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fjS8QAAADdAAAADwAAAGRycy9kb3ducmV2LnhtbESPQWvCQBSE7wX/w/IKvdVNpBZNXYME&#10;hN6kVgPeHtnXJDT7Nsluk/jvu4LgcZiZb5hNOplGDNS72rKCeB6BIC6srrlUcPrev65AOI+ssbFM&#10;Cq7kIN3OnjaYaDvyFw1HX4oAYZeggsr7NpHSFRUZdHPbEgfvx/YGfZB9KXWPY4CbRi6i6F0arDks&#10;VNhSVlHxe/wzCi7mcojfTnmHTq+zjrv6nOeZUi/P0+4DhKfJP8L39qdWEIhLuL0JT0B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h+NLxAAAAN0AAAAPAAAAAAAAAAAA&#10;AAAAAKECAABkcnMvZG93bnJldi54bWxQSwUGAAAAAAQABAD5AAAAkgMAAAAA&#10;" strokecolor="#24282b" strokeweight=".55pt">
                    <v:stroke joinstyle="miter"/>
                  </v:line>
                  <v:line id="Line 691" o:spid="_x0000_s1136" style="position:absolute;flip:x;visibility:visible;mso-wrap-style:square" from="783,1646" to="7024,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V9PMMAAADdAAAADwAAAGRycy9kb3ducmV2LnhtbESPQWuDQBSE74H8h+UVcourJZTWZiNF&#10;CPRWkiaCt4f7qlL3rbpbNf++Gyj0OMzMN8w+W0wnJhpda1lBEsUgiCurW64VXD6P22cQziNr7CyT&#10;ghs5yA7r1R5TbWc+0XT2tQgQdikqaLzvUyld1ZBBF9meOHhfdjTogxxrqUecA9x08jGOn6TBlsNC&#10;gz3lDVXf5x+joDTlR7K7FAM6/ZIPPLTXosiV2jwsb68gPC3+P/zXftcK7kS4vwlPQB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VfTzDAAAA3QAAAA8AAAAAAAAAAAAA&#10;AAAAoQIAAGRycy9kb3ducmV2LnhtbFBLBQYAAAAABAAEAPkAAACRAwAAAAA=&#10;" strokecolor="#24282b" strokeweight=".55pt">
                    <v:stroke joinstyle="miter"/>
                  </v:line>
                  <v:line id="Line 692" o:spid="_x0000_s1137" style="position:absolute;flip:x;visibility:visible;mso-wrap-style:square" from="783,1567" to="7024,1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nYp8QAAADdAAAADwAAAGRycy9kb3ducmV2LnhtbESPQWvCQBSE7wX/w/IKvdVNpFhNXYME&#10;hN6kVgPeHtnXJDT7Nsluk/jvu4LgcZiZb5hNOplGDNS72rKCeB6BIC6srrlUcPrev65AOI+ssbFM&#10;Cq7kIN3OnjaYaDvyFw1HX4oAYZeggsr7NpHSFRUZdHPbEgfvx/YGfZB9KXWPY4CbRi6iaCkN1hwW&#10;Kmwpq6j4Pf4ZBRdzOcRvp7xDp9dZx119zvNMqZfnafcBwtPkH+F7+1MrCMR3uL0JT0B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GdinxAAAAN0AAAAPAAAAAAAAAAAA&#10;AAAAAKECAABkcnMvZG93bnJldi54bWxQSwUGAAAAAAQABAD5AAAAkgMAAAAA&#10;" strokecolor="#24282b" strokeweight=".55pt">
                    <v:stroke joinstyle="miter"/>
                  </v:line>
                  <v:line id="Line 693" o:spid="_x0000_s1138" style="position:absolute;flip:x;visibility:visible;mso-wrap-style:square" from="783,1487" to="7024,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M1cMAAADdAAAADwAAAGRycy9kb3ducmV2LnhtbESPwWrCQBCG70LfYZlCb2ajFKnRVUqg&#10;4E1qNeBtyI5JMDubZFdN3945FHoc/vm/mW+9HV2r7jSExrOBWZKCIi69bbgycPz5mn6AChHZYuuZ&#10;DPxSgO3mZbLGzPoHf9P9ECslEA4ZGqhj7DKtQ1mTw5D4jliyix8cRhmHStsBHwJ3rZ6n6UI7bFgu&#10;1NhRXlN5PdycgbM772fvx6LHYJd5z31zKorcmLfX8XMFKtIY/5f/2jtrQIjyrtiICejN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GTNXDAAAA3QAAAA8AAAAAAAAAAAAA&#10;AAAAoQIAAGRycy9kb3ducmV2LnhtbFBLBQYAAAAABAAEAPkAAACRAwAAAAA=&#10;" strokecolor="#24282b" strokeweight=".55pt">
                    <v:stroke joinstyle="miter"/>
                  </v:line>
                  <v:line id="Line 694" o:spid="_x0000_s1139" style="position:absolute;flip:x;visibility:visible;mso-wrap-style:square" from="783,1419" to="7024,1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rpTsMAAADdAAAADwAAAGRycy9kb3ducmV2LnhtbESPQYvCMBSE74L/ITxhb5oqsmg1LVIQ&#10;9ia6WvD2aJ5tsXlpm6x2/71ZWPA4zMw3zDYdTCMe1LvasoL5LAJBXFhdc6ng/L2frkA4j6yxsUwK&#10;fslBmoxHW4y1ffKRHidfigBhF6OCyvs2ltIVFRl0M9sSB+9me4M+yL6UusdngJtGLqLoUxqsOSxU&#10;2FJWUXE//RgFV3M9zJfnvEOn11nHXX3J80ypj8mw24DwNPh3+L/9pRUE4hr+3oQnIJ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K6U7DAAAA3QAAAA8AAAAAAAAAAAAA&#10;AAAAoQIAAGRycy9kb3ducmV2LnhtbFBLBQYAAAAABAAEAPkAAACRAwAAAAA=&#10;" strokecolor="#24282b" strokeweight=".55pt">
                    <v:stroke joinstyle="miter"/>
                  </v:line>
                  <v:line id="Line 695" o:spid="_x0000_s1140" style="position:absolute;flip:x;visibility:visible;mso-wrap-style:square" from="783,1362" to="7024,1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nWDsIAAADdAAAADwAAAGRycy9kb3ducmV2LnhtbERPTWuDQBC9F/Iflgn01qyGEhLrGooQ&#10;6K3UGCG3wZ2q1J1Vd5PYf589BHJ8vO90P5teXGlynWUF8SoCQVxb3XGjoDwe3rYgnEfW2FsmBf/k&#10;YJ8tXlJMtL3xD10L34gQwi5BBa33QyKlq1sy6FZ2IA7cr50M+gCnRuoJbyHc9HIdRRtpsOPQ0OJA&#10;eUv1X3ExCs7m/B2/l9WITu/ykcfuVFW5Uq/L+fMDhKfZP8UP95dWsI7isD+8CU9AZ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nWDsIAAADdAAAADwAAAAAAAAAAAAAA&#10;AAChAgAAZHJzL2Rvd25yZXYueG1sUEsFBgAAAAAEAAQA+QAAAJADAAAAAA==&#10;" strokecolor="#24282b" strokeweight=".55pt">
                    <v:stroke joinstyle="miter"/>
                  </v:line>
                  <v:line id="Line 696" o:spid="_x0000_s1141" style="position:absolute;flip:x;visibility:visible;mso-wrap-style:square" from="783,976" to="7024,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VzlcQAAADdAAAADwAAAGRycy9kb3ducmV2LnhtbESPT4vCMBTE78J+h/AWvNm0sojbNcpS&#10;WPC2+K/g7dE822Lz0jZR67c3guBxmJnfMIvVYBpxpd7VlhUkUQyCuLC65lLBfvc3mYNwHlljY5kU&#10;3MnBavkxWmCq7Y03dN36UgQIuxQVVN63qZSuqMigi2xLHLyT7Q36IPtS6h5vAW4aOY3jmTRYc1io&#10;sKWsouK8vRgFR3P8T772eYdOf2cdd/UhzzOlxp/D7w8IT4N/h1/ttVYwjZMEnm/C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ZXOVxAAAAN0AAAAPAAAAAAAAAAAA&#10;AAAAAKECAABkcnMvZG93bnJldi54bWxQSwUGAAAAAAQABAD5AAAAkgMAAAAA&#10;" strokecolor="#24282b" strokeweight=".55pt">
                    <v:stroke joinstyle="miter"/>
                  </v:line>
                  <v:line id="Line 697" o:spid="_x0000_s1142" style="position:absolute;flip:x;visibility:visible;mso-wrap-style:square" from="783,749" to="702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ft4sQAAADdAAAADwAAAGRycy9kb3ducmV2LnhtbESPQWuDQBSE74X8h+UVcqurEkpjsglF&#10;CPQWahPB28N9Van7Vt1tNP++Wyj0OMzMN8z+uJhe3GhynWUFSRSDIK6t7rhRcPk4Pb2AcB5ZY2+Z&#10;FNzJwfGwethjpu3M73QrfCMChF2GClrvh0xKV7dk0EV2IA7ep50M+iCnRuoJ5wA3vUzj+Fka7Dgs&#10;tDhQ3lL9VXwbBZWpzsnmUo7o9DYfeeyuZZkrtX5cXncgPC3+P/zXftMK0jhJ4fdNeALy8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t+3ixAAAAN0AAAAPAAAAAAAAAAAA&#10;AAAAAKECAABkcnMvZG93bnJldi54bWxQSwUGAAAAAAQABAD5AAAAkgMAAAAA&#10;" strokecolor="#24282b" strokeweight=".55pt">
                    <v:stroke joinstyle="miter"/>
                  </v:line>
                  <v:line id="Line 698" o:spid="_x0000_s1143" style="position:absolute;flip:x;visibility:visible;mso-wrap-style:square" from="783,590" to="702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tIecQAAADdAAAADwAAAGRycy9kb3ducmV2LnhtbESPT4vCMBTE78J+h/AW9qZpXRG3a5Sl&#10;sOBN/Ffw9miebbF5aZuo9dsbQfA4zMxvmPmyN7W4UucqywriUQSCOLe64kLBfvc/nIFwHlljbZkU&#10;3MnBcvExmGOi7Y03dN36QgQIuwQVlN43iZQuL8mgG9mGOHgn2xn0QXaF1B3eAtzUchxFU2mw4rBQ&#10;YkNpSfl5ezEKjua4jif7rEWnf9KW2+qQZalSX5/93y8IT71/h1/tlVYwjuJveL4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0h5xAAAAN0AAAAPAAAAAAAAAAAA&#10;AAAAAKECAABkcnMvZG93bnJldi54bWxQSwUGAAAAAAQABAD5AAAAkgMAAAAA&#10;" strokecolor="#24282b" strokeweight=".55pt">
                    <v:stroke joinstyle="miter"/>
                  </v:line>
                  <v:line id="Line 699" o:spid="_x0000_s1144" style="position:absolute;flip:x;visibility:visible;mso-wrap-style:square" from="783,465" to="702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LQDcUAAADdAAAADwAAAGRycy9kb3ducmV2LnhtbESPQWuDQBSE74X8h+UFemtWg5TWZhOC&#10;EOitxFght4f7qhL3rbqbaP99thDocZiZb5jNbjaduNHoWssK4lUEgriyuuVaQXE6vLyBcB5ZY2eZ&#10;FPySg9128bTBVNuJj3TLfS0ChF2KChrv+1RKVzVk0K1sTxy8Hzsa9EGOtdQjTgFuOrmOoldpsOWw&#10;0GBPWUPVJb8aBWdz/oqTohzQ6fds4KH9LstMqeflvP8A4Wn2/+FH+1MrWEdxAn9vwhOQ2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LQDcUAAADdAAAADwAAAAAAAAAA&#10;AAAAAAChAgAAZHJzL2Rvd25yZXYueG1sUEsFBgAAAAAEAAQA+QAAAJMDAAAAAA==&#10;" strokecolor="#24282b" strokeweight=".55pt">
                    <v:stroke joinstyle="miter"/>
                  </v:line>
                  <v:line id="Line 700" o:spid="_x0000_s1145" style="position:absolute;flip:x;visibility:visible;mso-wrap-style:square" from="783,375" to="702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51lsQAAADdAAAADwAAAGRycy9kb3ducmV2LnhtbESPT4vCMBTE78J+h/AW9qZpZRW3a5Sl&#10;sOBN/Ffw9miebbF5aZuo9dsbQfA4zMxvmPmyN7W4UucqywriUQSCOLe64kLBfvc/nIFwHlljbZkU&#10;3MnBcvExmGOi7Y03dN36QgQIuwQVlN43iZQuL8mgG9mGOHgn2xn0QXaF1B3eAtzUchxFU2mw4rBQ&#10;YkNpSfl5ezEKjua4jr/3WYtO/6Qtt9Uhy1Klvj77v18Qnnr/Dr/aK61gHMUTeL4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XnWWxAAAAN0AAAAPAAAAAAAAAAAA&#10;AAAAAKECAABkcnMvZG93bnJldi54bWxQSwUGAAAAAAQABAD5AAAAkgMAAAAA&#10;" strokecolor="#24282b" strokeweight=".55pt">
                    <v:stroke joinstyle="miter"/>
                  </v:line>
                  <v:line id="Line 701" o:spid="_x0000_s1146" style="position:absolute;flip:x;visibility:visible;mso-wrap-style:square" from="783,284" to="7024,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zr4cMAAADdAAAADwAAAGRycy9kb3ducmV2LnhtbESPQYvCMBSE74L/ITxhbzatLOJ2jSIF&#10;wZvougVvj+ZtW2xe2iZq/fdGWPA4zMw3zHI9mEbcqHe1ZQVJFIMgLqyuuVRw+tlOFyCcR9bYWCYF&#10;D3KwXo1HS0y1vfOBbkdfigBhl6KCyvs2ldIVFRl0kW2Jg/dne4M+yL6Uusd7gJtGzuJ4Lg3WHBYq&#10;bCmrqLgcr0bB2Zz3yecp79Dpr6zjrv7N80ypj8mw+QbhafDv8H97pxXM4mQOrzfhCc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M6+HDAAAA3QAAAA8AAAAAAAAAAAAA&#10;AAAAoQIAAGRycy9kb3ducmV2LnhtbFBLBQYAAAAABAAEAPkAAACRAwAAAAA=&#10;" strokecolor="#24282b" strokeweight=".55pt">
                    <v:stroke joinstyle="miter"/>
                  </v:line>
                  <v:line id="Line 702" o:spid="_x0000_s1147" style="position:absolute;flip:x;visibility:visible;mso-wrap-style:square" from="783,216" to="702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BOesQAAADdAAAADwAAAGRycy9kb3ducmV2LnhtbESPT4vCMBTE78J+h/AW9qZpZVG3a5Sl&#10;sOBN/Ffw9miebbF5aZuo9dsbQfA4zMxvmPmyN7W4UucqywriUQSCOLe64kLBfvc/nIFwHlljbZkU&#10;3MnBcvExmGOi7Y03dN36QgQIuwQVlN43iZQuL8mgG9mGOHgn2xn0QXaF1B3eAtzUchxFE2mw4rBQ&#10;YkNpSfl5ezEKjua4jr/3WYtO/6Qtt9Uhy1Klvj77v18Qnnr/Dr/aK61gHMVTeL4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wE56xAAAAN0AAAAPAAAAAAAAAAAA&#10;AAAAAKECAABkcnMvZG93bnJldi54bWxQSwUGAAAAAAQABAD5AAAAkgMAAAAA&#10;" strokecolor="#24282b" strokeweight=".55pt">
                    <v:stroke joinstyle="miter"/>
                  </v:line>
                  <v:line id="Line 703" o:spid="_x0000_s1148" style="position:absolute;flip:x;visibility:visible;mso-wrap-style:square" from="783,148" to="7024,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aCMIAAADdAAAADwAAAGRycy9kb3ducmV2LnhtbERPTWuDQBC9F/Iflgn01qyGEhLrGooQ&#10;6K3UGCG3wZ2q1J1Vd5PYf589BHJ8vO90P5teXGlynWUF8SoCQVxb3XGjoDwe3rYgnEfW2FsmBf/k&#10;YJ8tXlJMtL3xD10L34gQwi5BBa33QyKlq1sy6FZ2IA7cr50M+gCnRuoJbyHc9HIdRRtpsOPQ0OJA&#10;eUv1X3ExCs7m/B2/l9WITu/ykcfuVFW5Uq/L+fMDhKfZP8UP95dWsI7iMDe8CU9AZ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1/aCMIAAADdAAAADwAAAAAAAAAAAAAA&#10;AAChAgAAZHJzL2Rvd25yZXYueG1sUEsFBgAAAAAEAAQA+QAAAJADAAAAAA==&#10;" strokecolor="#24282b" strokeweight=".55pt">
                    <v:stroke joinstyle="miter"/>
                  </v:line>
                  <v:line id="Line 704" o:spid="_x0000_s1149" style="position:absolute;flip:x;visibility:visible;mso-wrap-style:square" from="1532,363" to="6207,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ptpsYAAADdAAAADwAAAGRycy9kb3ducmV2LnhtbESPwW7CMBBE75X4B2uReisOPhAaMKhC&#10;QrRwauDQ4zZekqjxOsQGUr4eV0LqcTQzbzTzZW8bcaHO1441jEcJCOLCmZpLDYf9+mUKwgdkg41j&#10;0vBLHpaLwdMcM+Ou/EmXPJQiQthnqKEKoc2k9EVFFv3ItcTRO7rOYoiyK6Xp8BrhtpEqSSbSYs1x&#10;ocKWVhUVP/nZasCPdPu1U5NTmq82e3n4VjeVKq2fh/3bDESgPvyHH+13o0El41f4exOf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qbabGAAAA3QAAAA8AAAAAAAAA&#10;AAAAAAAAoQIAAGRycy9kb3ducmV2LnhtbFBLBQYAAAAABAAEAPkAAACUAwAAAAA=&#10;" strokecolor="#24282b" strokeweight="1.15pt">
                    <v:stroke endcap="round"/>
                  </v:line>
                  <v:line id="Line 705" o:spid="_x0000_s1150" style="position:absolute;flip:y;visibility:visible;mso-wrap-style:square" from="1532,2248" to="3915,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OhsIAAADdAAAADwAAAGRycy9kb3ducmV2LnhtbERPu27CMBTdK/EP1kViKw4eSJViEEJC&#10;vCYCA+NtfJtEja9DbCDt1+MBqePRec8WvW3EnTpfO9YwGScgiAtnai41nE/r9w8QPiAbbByThl/y&#10;sJgP3maYGffgI93zUIoYwj5DDVUIbSalLyqy6MeuJY7ct+sshgi7UpoOHzHcNlIlyVRarDk2VNjS&#10;qqLiJ79ZDbhL95eDml7TfLU5yfOX+lOp0no07JefIAL14V/8cm+NBpWouD++iU9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wOhsIAAADdAAAADwAAAAAAAAAAAAAA&#10;AAChAgAAZHJzL2Rvd25yZXYueG1sUEsFBgAAAAAEAAQA+QAAAJADAAAAAA==&#10;" strokecolor="#24282b" strokeweight="1.15pt">
                    <v:stroke endcap="round"/>
                  </v:line>
                  <v:rect id="Rectangle 706" o:spid="_x0000_s1151" style="position:absolute;left:1294;top:3553;width:13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04K8IA&#10;AADdAAAADwAAAGRycy9kb3ducmV2LnhtbESP3WoCMRSE7wu+QzhC72riXhTZGkUEQcUb1z7AYXP2&#10;hyYnSxLd9e1NodDLYWa+YdbbyVnxoBB7zxqWCwWCuPam51bD9+3wsQIRE7JB65k0PCnCdjN7W2Np&#10;/MhXelSpFRnCsUQNXUpDKWWsO3IYF34gzl7jg8OUZWilCThmuLOyUOpTOuw5L3Q40L6j+qe6Ow3y&#10;Vh3GVWWD8ueiudjT8dqQ1/p9Pu2+QCSa0n/4r300GgpVLOH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XTgrwgAAAN0AAAAPAAAAAAAAAAAAAAAAAJgCAABkcnMvZG93&#10;bnJldi54bWxQSwUGAAAAAAQABAD1AAAAhwMAAAAA&#10;" filled="f" stroked="f">
                    <v:textbox style="mso-fit-shape-to-text:t" inset="0,0,0,0">
                      <w:txbxContent>
                        <w:p w:rsidR="005F0CF5" w:rsidRDefault="005F0CF5" w:rsidP="008A0375">
                          <w:pPr>
                            <w:spacing w:before="0" w:line="240" w:lineRule="auto"/>
                          </w:pPr>
                          <w:r>
                            <w:rPr>
                              <w:rFonts w:cs="Times New Roman"/>
                              <w:color w:val="24282B"/>
                              <w:sz w:val="18"/>
                              <w:szCs w:val="18"/>
                            </w:rPr>
                            <w:t>V</w:t>
                          </w:r>
                        </w:p>
                      </w:txbxContent>
                    </v:textbox>
                  </v:rect>
                  <v:rect id="Rectangle 707" o:spid="_x0000_s1152" style="position:absolute;left:1316;top:4200;width:13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d1sUA&#10;AADdAAAADwAAAGRycy9kb3ducmV2LnhtbESPT2sCMRTE74V+h/AKvdWkW7voulFEEAraQ1Xw+ti8&#10;/YObl+0m6vbbG0HocZiZ3zD5YrCtuFDvG8ca3kcKBHHhTMOVhsN+/TYB4QOywdYxafgjD4v581OO&#10;mXFX/qHLLlQiQthnqKEOocuk9EVNFv3IdcTRK11vMUTZV9L0eI1w28pEqVRabDgu1NjRqqbitDtb&#10;DZiOze93+bHdb84pTqtBrT+PSuvXl2E5AxFoCP/hR/vLaEhUksD9TX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R3WxQAAAN0AAAAPAAAAAAAAAAAAAAAAAJgCAABkcnMv&#10;ZG93bnJldi54bWxQSwUGAAAAAAQABAD1AAAAigMAAAAA&#10;" stroked="f"/>
                  <v:rect id="Rectangle 708" o:spid="_x0000_s1153" style="position:absolute;left:1294;top:4211;width:13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Dx8IA&#10;AADdAAAADwAAAGRycy9kb3ducmV2LnhtbESP3WoCMRSE74W+QziF3mnSFURWo0hBsNIbVx/gsDn7&#10;g8nJkqTu9u2bQsHLYWa+Ybb7yVnxoBB7zxreFwoEce1Nz62G2/U4X4OICdmg9UwafijCfvcy22Jp&#10;/MgXelSpFRnCsUQNXUpDKWWsO3IYF34gzl7jg8OUZWilCThmuLOyUGolHfacFzoc6KOj+l59Ow3y&#10;Wh3HdWWD8uei+bKfp0tDXuu31+mwAZFoSs/wf/tkNBSqWML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wwPHwgAAAN0AAAAPAAAAAAAAAAAAAAAAAJgCAABkcnMvZG93&#10;bnJldi54bWxQSwUGAAAAAAQABAD1AAAAhwMAAAAA&#10;" filled="f" stroked="f">
                    <v:textbox style="mso-fit-shape-to-text:t" inset="0,0,0,0">
                      <w:txbxContent>
                        <w:p w:rsidR="005F0CF5" w:rsidRDefault="005F0CF5" w:rsidP="008A0375">
                          <w:pPr>
                            <w:spacing w:before="0" w:line="240" w:lineRule="auto"/>
                          </w:pPr>
                          <w:r>
                            <w:rPr>
                              <w:rFonts w:cs="Times New Roman"/>
                              <w:color w:val="24282B"/>
                              <w:sz w:val="18"/>
                              <w:szCs w:val="18"/>
                            </w:rPr>
                            <w:t>H</w:t>
                          </w:r>
                        </w:p>
                      </w:txbxContent>
                    </v:textbox>
                  </v:rect>
                  <v:rect id="Rectangle 709" o:spid="_x0000_s1154" style="position:absolute;left:352;top:5097;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bs8IA&#10;AADdAAAADwAAAGRycy9kb3ducmV2LnhtbESP3WoCMRSE74W+QziF3mnSRURWo0hBsNIbVx/gsDn7&#10;g8nJkqTu9u2bQsHLYWa+Ybb7yVnxoBB7zxreFwoEce1Nz62G2/U4X4OICdmg9UwafijCfvcy22Jp&#10;/MgXelSpFRnCsUQNXUpDKWWsO3IYF34gzl7jg8OUZWilCThmuLOyUGolHfacFzoc6KOj+l59Ow3y&#10;Wh3HdWWD8uei+bKfp0tDXuu31+mwAZFoSs/wf/tkNBSqWML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puzwgAAAN0AAAAPAAAAAAAAAAAAAAAAAJgCAABkcnMvZG93&#10;bnJldi54bWxQSwUGAAAAAAQABAD1AAAAhwMAAAAA&#10;" filled="f" stroked="f">
                    <v:textbox style="mso-fit-shape-to-text:t" inset="0,0,0,0">
                      <w:txbxContent>
                        <w:p w:rsidR="005F0CF5" w:rsidRDefault="005F0CF5" w:rsidP="008A0375">
                          <w:pPr>
                            <w:spacing w:before="0" w:line="240" w:lineRule="auto"/>
                          </w:pPr>
                          <w:r>
                            <w:rPr>
                              <w:rFonts w:cs="Times New Roman"/>
                              <w:color w:val="24282B"/>
                              <w:sz w:val="18"/>
                              <w:szCs w:val="18"/>
                            </w:rPr>
                            <w:t>10</w:t>
                          </w:r>
                        </w:p>
                      </w:txbxContent>
                    </v:textbox>
                  </v:rect>
                  <v:rect id="Rectangle 710" o:spid="_x0000_s1155" style="position:absolute;left:522;top:5029;width:12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KMIA&#10;AADdAAAADwAAAGRycy9kb3ducmV2LnhtbESP3WoCMRSE74W+QziF3mnSBUVWo0hBsNIbVx/gsDn7&#10;g8nJkqTu9u2bQsHLYWa+Ybb7yVnxoBB7zxreFwoEce1Nz62G2/U4X4OICdmg9UwafijCfvcy22Jp&#10;/MgXelSpFRnCsUQNXUpDKWWsO3IYF34gzl7jg8OUZWilCThmuLOyUGolHfacFzoc6KOj+l59Ow3y&#10;Wh3HdWWD8uei+bKfp0tDXuu31+mwAZFoSs/wf/tkNBSqWML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j4owgAAAN0AAAAPAAAAAAAAAAAAAAAAAJgCAABkcnMvZG93&#10;bnJldi54bWxQSwUGAAAAAAQABAD1AAAAhwMAAAAA&#10;" filled="f" stroked="f">
                    <v:textbox style="mso-fit-shape-to-text:t" inset="0,0,0,0">
                      <w:txbxContent>
                        <w:p w:rsidR="005F0CF5" w:rsidRDefault="005F0CF5" w:rsidP="008A0375">
                          <w:pPr>
                            <w:spacing w:before="0" w:line="240" w:lineRule="auto"/>
                          </w:pPr>
                          <w:r>
                            <w:rPr>
                              <w:rFonts w:cs="Times New Roman"/>
                              <w:color w:val="24282B"/>
                              <w:sz w:val="12"/>
                              <w:szCs w:val="12"/>
                            </w:rPr>
                            <w:t>–3</w:t>
                          </w:r>
                        </w:p>
                      </w:txbxContent>
                    </v:textbox>
                  </v:rect>
                  <v:rect id="Rectangle 711" o:spid="_x0000_s1156" style="position:absolute;left:352;top:3814;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gX8MA&#10;AADdAAAADwAAAGRycy9kb3ducmV2LnhtbESPzWrDMBCE74W+g9hCb7VUH0Jwo4QQCLillzh5gMVa&#10;/1BpZSTVdt++KhRyHGbmG2Z3WJ0VM4U4etbwWigQxK03I/cabtfzyxZETMgGrWfS8EMRDvvHhx1W&#10;xi98oblJvcgQjhVqGFKaKiljO5DDWPiJOHudDw5TlqGXJuCS4c7KUqmNdDhyXhhwotNA7Vfz7TTI&#10;a3Neto0Nyn+U3ad9ry8dea2fn9bjG4hEa7qH/9u10VCqcgN/b/IT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SgX8MAAADdAAAADwAAAAAAAAAAAAAAAACYAgAAZHJzL2Rv&#10;d25yZXYueG1sUEsFBgAAAAAEAAQA9QAAAIgDAAAAAA==&#10;" filled="f" stroked="f">
                    <v:textbox style="mso-fit-shape-to-text:t" inset="0,0,0,0">
                      <w:txbxContent>
                        <w:p w:rsidR="005F0CF5" w:rsidRDefault="005F0CF5" w:rsidP="008A0375">
                          <w:pPr>
                            <w:spacing w:before="0" w:line="240" w:lineRule="auto"/>
                          </w:pPr>
                          <w:r>
                            <w:rPr>
                              <w:rFonts w:cs="Times New Roman"/>
                              <w:color w:val="24282B"/>
                              <w:sz w:val="18"/>
                              <w:szCs w:val="18"/>
                            </w:rPr>
                            <w:t>10</w:t>
                          </w:r>
                        </w:p>
                      </w:txbxContent>
                    </v:textbox>
                  </v:rect>
                  <v:rect id="Rectangle 712" o:spid="_x0000_s1157" style="position:absolute;left:522;top:3758;width:12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xMMA&#10;AADdAAAADwAAAGRycy9kb3ducmV2LnhtbESP3WoCMRSE74W+QziF3mnSvVBZjSIFwUpvXH2Aw+bs&#10;DyYnS5K627dvCgUvh5n5htnuJ2fFg0LsPWt4XygQxLU3PbcabtfjfA0iJmSD1jNp+KEI+93LbIul&#10;8SNf6FGlVmQIxxI1dCkNpZSx7shhXPiBOHuNDw5TlqGVJuCY4c7KQqmldNhzXuhwoI+O6nv17TTI&#10;a3Uc15UNyp+L5st+ni4Nea3fXqfDBkSiKT3D/+2T0VCoYgV/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FxMMAAADdAAAADwAAAAAAAAAAAAAAAACYAgAAZHJzL2Rv&#10;d25yZXYueG1sUEsFBgAAAAAEAAQA9QAAAIgDAAAAAA==&#10;" filled="f" stroked="f">
                    <v:textbox style="mso-fit-shape-to-text:t" inset="0,0,0,0">
                      <w:txbxContent>
                        <w:p w:rsidR="005F0CF5" w:rsidRDefault="005F0CF5" w:rsidP="008A0375">
                          <w:pPr>
                            <w:spacing w:before="0" w:line="240" w:lineRule="auto"/>
                          </w:pPr>
                          <w:r>
                            <w:rPr>
                              <w:rFonts w:cs="Times New Roman"/>
                              <w:color w:val="24282B"/>
                              <w:sz w:val="12"/>
                              <w:szCs w:val="12"/>
                            </w:rPr>
                            <w:t>–2</w:t>
                          </w:r>
                        </w:p>
                      </w:txbxContent>
                    </v:textbox>
                  </v:rect>
                  <v:rect id="Rectangle 713" o:spid="_x0000_s1158" style="position:absolute;left:352;top:-11;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Rtr8A&#10;AADdAAAADwAAAGRycy9kb3ducmV2LnhtbERPy4rCMBTdD/gP4QqzGxO7EOkYRQRBxY11PuDS3D6Y&#10;5KYk0da/N4uBWR7Oe7ObnBVPCrH3rGG5UCCIa296bjX83I9faxAxIRu0nknDiyLstrOPDZbGj3yj&#10;Z5VakUM4lqihS2kopYx1Rw7jwg/EmWt8cJgyDK00Accc7qwslFpJhz3nhg4HOnRU/1YPp0Heq+O4&#10;rmxQ/lI0V3s+3RryWn/Op/03iERT+hf/uU9GQ6GKPDe/yU9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Z5G2vwAAAN0AAAAPAAAAAAAAAAAAAAAAAJgCAABkcnMvZG93bnJl&#10;di54bWxQSwUGAAAAAAQABAD1AAAAhAMAAAAA&#10;" filled="f" stroked="f">
                    <v:textbox style="mso-fit-shape-to-text:t" inset="0,0,0,0">
                      <w:txbxContent>
                        <w:p w:rsidR="005F0CF5" w:rsidRDefault="005F0CF5" w:rsidP="008A0375">
                          <w:pPr>
                            <w:spacing w:before="0" w:line="240" w:lineRule="auto"/>
                          </w:pPr>
                          <w:r>
                            <w:rPr>
                              <w:rFonts w:cs="Times New Roman"/>
                              <w:color w:val="24282B"/>
                              <w:sz w:val="18"/>
                              <w:szCs w:val="18"/>
                            </w:rPr>
                            <w:t>10</w:t>
                          </w:r>
                        </w:p>
                      </w:txbxContent>
                    </v:textbox>
                  </v:rect>
                  <v:rect id="Rectangle 714" o:spid="_x0000_s1159" style="position:absolute;left:352;top:2543;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0LcMA&#10;AADdAAAADwAAAGRycy9kb3ducmV2LnhtbESP3WoCMRSE74W+QziF3mnSvRBdjSIFwUpvXH2Aw+bs&#10;DyYnS5K627dvCgUvh5n5htnuJ2fFg0LsPWt4XygQxLU3PbcabtfjfAUiJmSD1jNp+KEI+93LbIul&#10;8SNf6FGlVmQIxxI1dCkNpZSx7shhXPiBOHuNDw5TlqGVJuCY4c7KQqmldNhzXuhwoI+O6nv17TTI&#10;a3UcV5UNyp+L5st+ni4Nea3fXqfDBkSiKT3D/+2T0VCoYg1/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s0LcMAAADdAAAADwAAAAAAAAAAAAAAAACYAgAAZHJzL2Rv&#10;d25yZXYueG1sUEsFBgAAAAAEAAQA9QAAAIgDAAAAAA==&#10;" filled="f" stroked="f">
                    <v:textbox style="mso-fit-shape-to-text:t" inset="0,0,0,0">
                      <w:txbxContent>
                        <w:p w:rsidR="005F0CF5" w:rsidRDefault="005F0CF5" w:rsidP="008A0375">
                          <w:pPr>
                            <w:spacing w:before="0" w:line="240" w:lineRule="auto"/>
                          </w:pPr>
                          <w:r>
                            <w:rPr>
                              <w:rFonts w:cs="Times New Roman"/>
                              <w:color w:val="24282B"/>
                              <w:sz w:val="18"/>
                              <w:szCs w:val="18"/>
                            </w:rPr>
                            <w:t>10</w:t>
                          </w:r>
                        </w:p>
                      </w:txbxContent>
                    </v:textbox>
                  </v:rect>
                  <v:rect id="Rectangle 715" o:spid="_x0000_s1160" style="position:absolute;left:522;top:2475;width:12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Lbb8A&#10;AADdAAAADwAAAGRycy9kb3ducmV2LnhtbERPy2oCMRTdC/2HcAvuNOkIIlOjiCDY4sbRD7hM7jxo&#10;cjMkqTP9+2YhuDyc93Y/OSseFGLvWcPHUoEgrr3pudVwv50WGxAxIRu0nknDH0XY795mWyyNH/lK&#10;jyq1IodwLFFDl9JQShnrjhzGpR+IM9f44DBlGFppAo453FlZKLWWDnvODR0OdOyo/ql+nQZ5q07j&#10;prJB+e+iudiv87Uhr/X8fTp8gkg0pZf46T4bDYVa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yAttvwAAAN0AAAAPAAAAAAAAAAAAAAAAAJgCAABkcnMvZG93bnJl&#10;di54bWxQSwUGAAAAAAQABAD1AAAAhAMAAAAA&#10;" filled="f" stroked="f">
                    <v:textbox style="mso-fit-shape-to-text:t" inset="0,0,0,0">
                      <w:txbxContent>
                        <w:p w:rsidR="005F0CF5" w:rsidRDefault="005F0CF5" w:rsidP="008A0375">
                          <w:pPr>
                            <w:spacing w:before="0" w:line="240" w:lineRule="auto"/>
                          </w:pPr>
                          <w:r>
                            <w:rPr>
                              <w:rFonts w:cs="Times New Roman"/>
                              <w:color w:val="24282B"/>
                              <w:sz w:val="12"/>
                              <w:szCs w:val="12"/>
                            </w:rPr>
                            <w:t>–1</w:t>
                          </w:r>
                        </w:p>
                      </w:txbxContent>
                    </v:textbox>
                  </v:rect>
                  <v:rect id="Rectangle 716" o:spid="_x0000_s1161" style="position:absolute;left:443;top:1271;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u9sMA&#10;AADdAAAADwAAAGRycy9kb3ducmV2LnhtbESP3WoCMRSE74W+QzgF7zRxBZGtUUpBsNIbVx/gsDn7&#10;Q5OTJUnd7ds3QsHLYWa+YXaHyVlxpxB7zxpWSwWCuPam51bD7XpcbEHEhGzQeiYNvxThsH+Z7bA0&#10;fuQL3avUigzhWKKGLqWhlDLWHTmMSz8QZ6/xwWHKMrTSBBwz3FlZKLWRDnvOCx0O9NFR/V39OA3y&#10;Wh3HbWWD8uei+bKfp0tDXuv56/T+BiLRlJ7h//bJaCjUe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Su9sMAAADdAAAADwAAAAAAAAAAAAAAAACYAgAAZHJzL2Rv&#10;d25yZXYueG1sUEsFBgAAAAAEAAQA9QAAAIgDAAAAAA==&#10;" filled="f" stroked="f">
                    <v:textbox style="mso-fit-shape-to-text:t" inset="0,0,0,0">
                      <w:txbxContent>
                        <w:p w:rsidR="005F0CF5" w:rsidRDefault="005F0CF5" w:rsidP="008A0375">
                          <w:pPr>
                            <w:spacing w:before="0" w:line="240" w:lineRule="auto"/>
                          </w:pPr>
                          <w:r>
                            <w:rPr>
                              <w:rFonts w:cs="Times New Roman"/>
                              <w:color w:val="24282B"/>
                              <w:sz w:val="18"/>
                              <w:szCs w:val="18"/>
                            </w:rPr>
                            <w:t>1</w:t>
                          </w:r>
                        </w:p>
                      </w:txbxContent>
                    </v:textbox>
                  </v:rect>
                  <v:rect id="Rectangle 717" o:spid="_x0000_s1162" style="position:absolute;left:1986;top:5301;width:685;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YwgcIA&#10;AADdAAAADwAAAGRycy9kb3ducmV2LnhtbESP3WoCMRSE74W+QziF3mnSFURWo0hBsNIbVx/gsDn7&#10;g8nJkqTu9u2bQsHLYWa+Ybb7yVnxoBB7zxreFwoEce1Nz62G2/U4X4OICdmg9UwafijCfvcy22Jp&#10;/MgXelSpFRnCsUQNXUpDKWWsO3IYF34gzl7jg8OUZWilCThmuLOyUGolHfacFzoc6KOj+l59Ow3y&#10;Wh3HdWWD8uei+bKfp0tDXuu31+mwAZFoSs/wf/tkNBRqW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jCBwgAAAN0AAAAPAAAAAAAAAAAAAAAAAJgCAABkcnMvZG93&#10;bnJldi54bWxQSwUGAAAAAAQABAD1AAAAhwMAAAAA&#10;" filled="f" stroked="f">
                    <v:textbox style="mso-fit-shape-to-text:t" inset="0,0,0,0">
                      <w:txbxContent>
                        <w:p w:rsidR="005F0CF5" w:rsidRDefault="005F0CF5" w:rsidP="008A0375">
                          <w:pPr>
                            <w:spacing w:before="0" w:line="240" w:lineRule="auto"/>
                          </w:pPr>
                          <w:r>
                            <w:rPr>
                              <w:rFonts w:cs="Times New Roman"/>
                              <w:color w:val="24282B"/>
                              <w:sz w:val="18"/>
                              <w:szCs w:val="18"/>
                            </w:rPr>
                            <w:t>100 MHz</w:t>
                          </w:r>
                        </w:p>
                      </w:txbxContent>
                    </v:textbox>
                  </v:rect>
                  <v:rect id="Rectangle 718" o:spid="_x0000_s1163" style="position:absolute;left:465;top:5301;width:595;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VGsMA&#10;AADdAAAADwAAAGRycy9kb3ducmV2LnhtbESP3WoCMRSE74W+QziF3mnSFUS2RikFQYs3rj7AYXP2&#10;hyYnS5K669s3BcHLYWa+YTa7yVlxoxB7zxreFwoEce1Nz62G62U/X4OICdmg9Uwa7hRht32ZbbA0&#10;fuQz3arUigzhWKKGLqWhlDLWHTmMCz8QZ6/xwWHKMrTSBBwz3FlZKLWSDnvOCx0O9NVR/VP9Og3y&#10;Uu3HdWWD8t9Fc7LHw7khr/Xb6/T5ASLRlJ7hR/tgNBRqu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qVGsMAAADdAAAADwAAAAAAAAAAAAAAAACYAgAAZHJzL2Rv&#10;d25yZXYueG1sUEsFBgAAAAAEAAQA9QAAAIgDAAAAAA==&#10;" filled="f" stroked="f">
                    <v:textbox style="mso-fit-shape-to-text:t" inset="0,0,0,0">
                      <w:txbxContent>
                        <w:p w:rsidR="005F0CF5" w:rsidRDefault="005F0CF5" w:rsidP="008A0375">
                          <w:pPr>
                            <w:spacing w:before="0" w:line="240" w:lineRule="auto"/>
                          </w:pPr>
                          <w:r>
                            <w:rPr>
                              <w:rFonts w:cs="Times New Roman"/>
                              <w:color w:val="24282B"/>
                              <w:sz w:val="18"/>
                              <w:szCs w:val="18"/>
                            </w:rPr>
                            <w:t>10 MHz</w:t>
                          </w:r>
                        </w:p>
                      </w:txbxContent>
                    </v:textbox>
                  </v:rect>
                  <v:rect id="Rectangle 719" o:spid="_x0000_s1164" style="position:absolute;left:5185;top:5301;width:565;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NbsMA&#10;AADdAAAADwAAAGRycy9kb3ducmV2LnhtbESP3WoCMRSE7wu+QzhC72riVkS2RpGCYIs3rj7AYXP2&#10;hyYnS5K627dvCgUvh5n5htnuJ2fFnULsPWtYLhQI4tqbnlsNt+vxZQMiJmSD1jNp+KEI+93saYul&#10;8SNf6F6lVmQIxxI1dCkNpZSx7shhXPiBOHuNDw5TlqGVJuCY4c7KQqm1dNhzXuhwoPeO6q/q22mQ&#10;1+o4bioblP8smrP9OF0a8lo/z6fDG4hEU3qE/9sno6FQry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MNbsMAAADdAAAADwAAAAAAAAAAAAAAAACYAgAAZHJzL2Rv&#10;d25yZXYueG1sUEsFBgAAAAAEAAQA9QAAAIgDAAAAAA==&#10;" filled="f" stroked="f">
                    <v:textbox style="mso-fit-shape-to-text:t" inset="0,0,0,0">
                      <w:txbxContent>
                        <w:p w:rsidR="005F0CF5" w:rsidRDefault="005F0CF5" w:rsidP="008A0375">
                          <w:pPr>
                            <w:spacing w:before="0" w:line="240" w:lineRule="auto"/>
                          </w:pPr>
                          <w:r>
                            <w:rPr>
                              <w:rFonts w:cs="Times New Roman"/>
                              <w:color w:val="24282B"/>
                              <w:sz w:val="18"/>
                              <w:szCs w:val="18"/>
                            </w:rPr>
                            <w:t>10 GHz</w:t>
                          </w:r>
                        </w:p>
                      </w:txbxContent>
                    </v:textbox>
                  </v:rect>
                  <v:rect id="Rectangle 720" o:spid="_x0000_s1165" style="position:absolute;left:3665;top:5301;width:475;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9cMA&#10;AADdAAAADwAAAGRycy9kb3ducmV2LnhtbESP3WoCMRSE7wu+QzhC72riFkW2RpGCYIs3rj7AYXP2&#10;hyYnS5K627dvCgUvh5n5htnuJ2fFnULsPWtYLhQI4tqbnlsNt+vxZQMiJmSD1jNp+KEI+93saYul&#10;8SNf6F6lVmQIxxI1dCkNpZSx7shhXPiBOHuNDw5TlqGVJuCY4c7KQqm1dNhzXuhwoPeO6q/q22mQ&#10;1+o4bioblP8smrP9OF0a8lo/z6fDG4hEU3qE/9sno6FQry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o9cMAAADdAAAADwAAAAAAAAAAAAAAAACYAgAAZHJzL2Rv&#10;d25yZXYueG1sUEsFBgAAAAAEAAQA9QAAAIgDAAAAAA==&#10;" filled="f" stroked="f">
                    <v:textbox style="mso-fit-shape-to-text:t" inset="0,0,0,0">
                      <w:txbxContent>
                        <w:p w:rsidR="005F0CF5" w:rsidRDefault="005F0CF5" w:rsidP="008A0375">
                          <w:pPr>
                            <w:spacing w:before="0" w:line="240" w:lineRule="auto"/>
                          </w:pPr>
                          <w:r>
                            <w:rPr>
                              <w:rFonts w:cs="Times New Roman"/>
                              <w:color w:val="24282B"/>
                              <w:sz w:val="18"/>
                              <w:szCs w:val="18"/>
                            </w:rPr>
                            <w:t>1 GHz</w:t>
                          </w:r>
                        </w:p>
                      </w:txbxContent>
                    </v:textbox>
                  </v:rect>
                  <v:rect id="Rectangle 721" o:spid="_x0000_s1166" style="position:absolute;left:6683;top:5301;width:655;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02gsMA&#10;AADdAAAADwAAAGRycy9kb3ducmV2LnhtbESP3WoCMRSE74W+QziF3mnSLYhsjVIKghZvXH2Aw+bs&#10;D01OliR117dvBMHLYWa+YdbbyVlxpRB7zxreFwoEce1Nz62Gy3k3X4GICdmg9UwabhRhu3mZrbE0&#10;fuQTXavUigzhWKKGLqWhlDLWHTmMCz8QZ6/xwWHKMrTSBBwz3FlZKLWUDnvOCx0O9N1R/Vv9OQ3y&#10;XO3GVWWD8j9Fc7SH/akhr/Xb6/T1CSLRlJ7hR3tvNBTqYw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02gsMAAADdAAAADwAAAAAAAAAAAAAAAACYAgAAZHJzL2Rv&#10;d25yZXYueG1sUEsFBgAAAAAEAAQA9QAAAIgDAAAAAA==&#10;" filled="f" stroked="f">
                    <v:textbox style="mso-fit-shape-to-text:t" inset="0,0,0,0">
                      <w:txbxContent>
                        <w:p w:rsidR="005F0CF5" w:rsidRDefault="005F0CF5" w:rsidP="008A0375">
                          <w:pPr>
                            <w:spacing w:before="0" w:line="240" w:lineRule="auto"/>
                          </w:pPr>
                          <w:r>
                            <w:rPr>
                              <w:rFonts w:cs="Times New Roman"/>
                              <w:color w:val="24282B"/>
                              <w:sz w:val="18"/>
                              <w:szCs w:val="18"/>
                            </w:rPr>
                            <w:t>100 GHz</w:t>
                          </w:r>
                        </w:p>
                      </w:txbxContent>
                    </v:textbox>
                  </v:rect>
                </v:group>
                <v:group id="Group 757" o:spid="_x0000_s1167" style="position:absolute;top:8737;width:46780;height:32849" coordorigin="-37,1365" coordsize="7367,5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VGu8UAAADdAAAADwAAAGRycy9kb3ducmV2LnhtbESPQYvCMBSE78L+h/AE&#10;b5pWWV2qUURW2YMsqAvi7dE822LzUprY1n9vhAWPw8x8wyxWnSlFQ7UrLCuIRxEI4tTqgjMFf6ft&#10;8AuE88gaS8uk4EEOVsuP3gITbVs+UHP0mQgQdgkqyL2vEildmpNBN7IVcfCutjbog6wzqWtsA9yU&#10;chxFU2mw4LCQY0WbnNLb8W4U7Fps15P4u9nfrpvH5fT5e97HpNSg363nIDx1/h3+b/9oBeNoM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1RrvFAAAA3QAA&#10;AA8AAAAAAAAAAAAAAAAAqgIAAGRycy9kb3ducmV2LnhtbFBLBQYAAAAABAAEAPoAAACcAwAAAAA=&#10;">
                  <v:shape id="Freeform 624" o:spid="_x0000_s1168" style="position:absolute;left:6785;top:6436;width:68;height:102;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AmDcIA&#10;AADdAAAADwAAAGRycy9kb3ducmV2LnhtbERPy4rCMBTdC/MP4Q6402QUBqlGcQZkRFc+qri7NNe2&#10;2NyUJmqdrzcLweXhvCez1lbiRo0vHWv46isQxJkzJeca9rtFbwTCB2SDlWPS8CAPs+lHZ4KJcXfe&#10;0G0bchFD2CeooQihTqT0WUEWfd/VxJE7u8ZiiLDJpWnwHsNtJQdKfUuLJceGAmv6LSi7bK9WwyH9&#10;J6nWc3dMV6fF38/Oy+sp07r72c7HIAK14S1+uZdGw0AN49z4Jj4B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CYNwgAAAN0AAAAPAAAAAAAAAAAAAAAAAJgCAABkcnMvZG93&#10;bnJldi54bWxQSwUGAAAAAAQABAD1AAAAhwMAAAAA&#10;" path="m2,5r,3c2,8,2,8,2,8v,,,,1,l3,8r,1l,9,,8r,c1,8,1,8,1,8v,,,,,l1,1v,,,,,c1,1,1,1,,1r,l,,3,,5,,6,1r,l6,2r,2l5,5,3,5,2,5r,xm2,4l2,3,3,4r,l4,4,5,3r,l5,2r,l4,1,3,1v,,-1,,-1,l2,4xe" fillcolor="#24282b" stroked="f">
                    <v:path arrowok="t" o:connecttype="custom" o:connectlocs="23,57;23,91;23,91;34,91;34,91;34,102;0,102;0,91;0,91;11,91;11,91;11,11;11,11;0,11;0,11;0,0;34,0;57,0;68,11;68,11;68,23;68,45;57,57;34,57;23,57;23,57;23,45;23,34;34,45;34,45;45,45;57,34;57,34;57,23;57,23;45,11;34,11;23,11;23,45" o:connectangles="0,0,0,0,0,0,0,0,0,0,0,0,0,0,0,0,0,0,0,0,0,0,0,0,0,0,0,0,0,0,0,0,0,0,0,0,0,0,0"/>
                    <o:lock v:ext="edit" verticies="t"/>
                  </v:shape>
                  <v:shape id="Freeform 625" o:spid="_x0000_s1169" style="position:absolute;left:6853;top:6527;width:12;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7sUA&#10;AADdAAAADwAAAGRycy9kb3ducmV2LnhtbESPQWsCMRSE74L/IbxCb5qtgui6UYq0tKdC1YPHx+aZ&#10;3e3mZUlSTf31TaHgcZiZb5hqm2wvLuRD61jB07QAQVw73bJRcDy8TpYgQkTW2DsmBT8UYLsZjyos&#10;tbvyJ1320YgM4VCigibGoZQy1A1ZDFM3EGfv7LzFmKU3Unu8Zrjt5awoFtJiy3mhwYF2DdVf+2+r&#10;4Gy8efngebq9JWdu9tQtjqdOqceH9LwGESnFe/i//a4VzIr5Cv7e5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r9LuxQAAAN0AAAAPAAAAAAAAAAAAAAAAAJgCAABkcnMv&#10;ZG93bnJldi54bWxQSwUGAAAAAAQABAD1AAAAigMAAAAA&#10;" path="m1,v,,,,,c1,,1,,1,v,1,,1,,1c1,1,1,1,1,1,,1,,1,,1,,1,,1,,,,,,,,,,,,,1,xe" fillcolor="#24282b" stroked="f">
                    <v:path arrowok="t" o:connecttype="custom" o:connectlocs="12,0;12,0;12,0;12,11;12,11;0,11;0,0;0,0;12,0" o:connectangles="0,0,0,0,0,0,0,0,0"/>
                  </v:shape>
                  <v:shape id="Freeform 626" o:spid="_x0000_s1170" style="position:absolute;left:6876;top:6436;width:57;height:10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1slcAA&#10;AADdAAAADwAAAGRycy9kb3ducmV2LnhtbERPy4rCMBTdC/5DuII7myoiWo0iouJmFr4W7i7NtS02&#10;NyWJWufrJ4sBl4fzXqxaU4sXOV9ZVjBMUhDEudUVFwou591gCsIHZI21ZVLwIQ+rZbezwEzbNx/p&#10;dQqFiCHsM1RQhtBkUvq8JIM+sQ1x5O7WGQwRukJqh+8Ybmo5StOJNFhxbCixoU1J+eP0NApoZ2/8&#10;wF/aXo9udrhfm5/95KZUv9eu5yACteEr/ncftIJROo7745v4BO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1slcAAAADdAAAADwAAAAAAAAAAAAAAAACYAgAAZHJzL2Rvd25y&#10;ZXYueG1sUEsFBgAAAAAEAAQA9QAAAIUDAAAAAA==&#10;" path="m,5l,1r,l,1,1,,3,,4,,5,1r,l5,4r,4l5,8,4,9,2,9,1,9,,8r,l,5xm1,5r,2l1,7,2,8r,l3,8,4,7r,l4,7,4,4,4,2r,l4,2r,l3,1r,l2,1,1,2r,l1,2r,3xe" fillcolor="#24282b" stroked="f">
                    <v:path arrowok="t" o:connecttype="custom" o:connectlocs="0,57;0,11;0,11;0,11;11,0;34,0;46,0;57,11;57,11;57,45;57,91;57,91;46,102;23,102;11,102;0,91;0,91;0,57;11,57;11,79;11,79;23,91;23,91;34,91;46,79;46,79;46,79;46,45;46,23;46,23;46,23;46,23;34,11;34,11;23,11;11,23;11,23;11,23;11,57" o:connectangles="0,0,0,0,0,0,0,0,0,0,0,0,0,0,0,0,0,0,0,0,0,0,0,0,0,0,0,0,0,0,0,0,0,0,0,0,0,0,0"/>
                    <o:lock v:ext="edit" verticies="t"/>
                  </v:shape>
                  <v:shape id="Freeform 627" o:spid="_x0000_s1171" style="position:absolute;left:6944;top:6436;width:68;height:102;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z87cQA&#10;AADdAAAADwAAAGRycy9kb3ducmV2LnhtbESPQYvCMBSE78L+h/AEb5ooIkvXKLogip7UdRdvj+bZ&#10;FpuX0kSt/nojLHgcZuYbZjxtbCmuVPvCsYZ+T4EgTp0pONPws190P0H4gGywdEwa7uRhOvlojTEx&#10;7sZbuu5CJiKEfYIa8hCqREqf5mTR91xFHL2Tqy2GKOtMmhpvEW5LOVBqJC0WHBdyrOg7p/S8u1gN&#10;v4cHSbWZub/D+rhYzvdeXo6p1p12M/sCEagJ7/B/e2U0DNSwD6838QnIy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8/O3EAAAA3QAAAA8AAAAAAAAAAAAAAAAAmAIAAGRycy9k&#10;b3ducmV2LnhtbFBLBQYAAAAABAAEAPUAAACJAwAAAAA=&#10;" path="m3,5c1,4,1,4,1,3,,3,,3,,2l,1,1,,4,,5,,6,1r,1c6,2,6,3,6,3,5,4,5,4,4,5v1,,1,,2,1c6,6,6,7,6,7r,1l5,9,3,9,1,9,,8r,l,7c,7,,6,,6,1,6,1,5,3,5xm4,4c4,4,5,3,5,3v,,,,,-1l5,2,4,1r,l3,1,1,2r,c1,2,1,3,1,3v,,,,2,l4,4xm3,5c3,5,1,6,1,6v,,,,,1l1,7,3,8r1,l4,8,5,7r,c5,7,5,7,5,6,4,6,4,6,3,5xe" fillcolor="#24282b" stroked="f">
                    <v:path arrowok="t" o:connecttype="custom" o:connectlocs="34,57;11,34;0,23;0,11;11,0;45,0;57,0;68,11;68,23;68,34;45,57;68,68;68,79;68,91;57,102;34,102;11,102;0,91;0,91;0,79;0,68;34,57;45,45;57,34;57,23;57,23;45,11;45,11;34,11;11,23;11,23;11,34;34,34;45,45;34,57;11,68;11,79;11,79;34,91;45,91;45,91;57,79;57,79;57,68;34,57" o:connectangles="0,0,0,0,0,0,0,0,0,0,0,0,0,0,0,0,0,0,0,0,0,0,0,0,0,0,0,0,0,0,0,0,0,0,0,0,0,0,0,0,0,0,0,0,0"/>
                    <o:lock v:ext="edit" verticies="t"/>
                  </v:shape>
                  <v:shape id="Freeform 628" o:spid="_x0000_s1172" style="position:absolute;left:7024;top:6436;width:56;height:10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NXecYA&#10;AADdAAAADwAAAGRycy9kb3ducmV2LnhtbESPQWvCQBSE7wX/w/IEb3XTIKLRNRQxxUsP2uaQ2yP7&#10;TILZt2F3q2l/fbdQ8DjMzDfMNh9NL27kfGdZwcs8AUFcW91xo+Dzo3hegfABWWNvmRR8k4d8N3na&#10;YqbtnU90O4dGRAj7DBW0IQyZlL5uyaCf24E4ehfrDIYoXSO1w3uEm16mSbKUBjuOCy0OtG+pvp6/&#10;jAIqbMVX/KFDeXLr46Uc3t+WlVKz6fi6ARFoDI/wf/uoFaTJIoW/N/EJ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NXecYAAADdAAAADwAAAAAAAAAAAAAAAACYAgAAZHJz&#10;L2Rvd25yZXYueG1sUEsFBgAAAAAEAAQA9QAAAIsDAAAAAA==&#10;" path="m,2c,1,1,1,1,1,2,,2,,3,l4,,5,1r,l5,2v,,,1,-1,2l4,4,5,5r,1l5,8r,l4,9,2,9c1,9,1,9,,9v,,,,,-1c,8,,8,,8v,,,,1,c1,8,1,8,1,8v,,,,,c2,8,2,8,2,8v,,,,,l3,8,4,7r,l4,6r,l4,6r,l4,6,3,5,2,5,1,5,2,4v,,,,1,c3,4,4,3,4,3v,,,,,-1l4,2,3,1,2,1c1,1,1,1,,2xe" fillcolor="#24282b" stroked="f">
                    <v:path arrowok="t" o:connecttype="custom" o:connectlocs="0,23;11,11;34,0;45,0;56,11;56,11;56,23;45,45;45,45;56,57;56,68;56,91;56,91;45,102;22,102;0,102;0,91;0,91;11,91;11,91;11,91;22,91;22,91;34,91;45,79;45,79;45,68;45,68;45,68;45,68;45,68;34,57;22,57;11,57;22,45;34,45;45,34;45,23;45,23;34,11;22,11;0,23" o:connectangles="0,0,0,0,0,0,0,0,0,0,0,0,0,0,0,0,0,0,0,0,0,0,0,0,0,0,0,0,0,0,0,0,0,0,0,0,0,0,0,0,0,0"/>
                  </v:shape>
                  <v:shape id="Freeform 629" o:spid="_x0000_s1173" style="position:absolute;left:7092;top:6436;width:56;height:10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y4sUA&#10;AADdAAAADwAAAGRycy9kb3ducmV2LnhtbESPT4vCMBTE78J+h/AWvNnUP8hajbIsKl72oKsHb4/m&#10;2Rabl5JErX76jSB4HGbmN8xs0ZpaXMn5yrKCfpKCIM6trrhQsP9b9b5A+ICssbZMCu7kYTH/6Mww&#10;0/bGW7ruQiEihH2GCsoQmkxKn5dk0Ce2IY7eyTqDIUpXSO3wFuGmloM0HUuDFceFEhv6KSk/7y5G&#10;Aa3skc/4oOVh6yab06H5XY+PSnU/2+8piEBteIdf7Y1WMEhHQ3i+i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ixQAAAN0AAAAPAAAAAAAAAAAAAAAAAJgCAABkcnMv&#10;ZG93bnJldi54bWxQSwUGAAAAAAQABAD1AAAAigMAAAAA&#10;" path="m,2c,1,1,1,1,1,2,,2,,3,l4,,5,1r,l5,2v,,,1,-1,2l4,4,5,5r,1l5,8r,l4,9,2,9c1,9,1,9,,9v,,,,,-1c,8,,8,,8v,,,,1,c1,8,1,8,1,8v,,,,,c2,8,2,8,2,8v,,,,,l3,8,4,7r,l4,6r,l4,6r,l4,6,3,5,2,5,1,5,2,4v,,,,1,c3,4,4,3,4,3v,,,,,-1l4,2,3,1,2,1c1,1,1,1,,2xe" fillcolor="#24282b" stroked="f">
                    <v:path arrowok="t" o:connecttype="custom" o:connectlocs="0,23;11,11;34,0;45,0;56,11;56,11;56,23;45,45;45,45;56,57;56,68;56,91;56,91;45,102;22,102;0,102;0,91;0,91;11,91;11,91;11,91;22,91;22,91;34,91;45,79;45,79;45,68;45,68;45,68;45,68;45,68;34,57;22,57;11,57;22,45;34,45;45,34;45,23;45,23;34,11;22,11;0,23" o:connectangles="0,0,0,0,0,0,0,0,0,0,0,0,0,0,0,0,0,0,0,0,0,0,0,0,0,0,0,0,0,0,0,0,0,0,0,0,0,0,0,0,0,0"/>
                  </v:shape>
                  <v:rect id="Rectangle 630" o:spid="_x0000_s1174" style="position:absolute;left:7160;top:6504;width:3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l0sUA&#10;AADdAAAADwAAAGRycy9kb3ducmV2LnhtbESPQYvCMBSE78L+h/AWvMiaKiJSjbIIohdBqyx6ezRv&#10;27LNSzeJWv+9EQSPw8x8w8wWranFlZyvLCsY9BMQxLnVFRcKjofV1wSED8gaa8uk4E4eFvOPzgxT&#10;bW+8p2sWChEh7FNUUIbQpFL6vCSDvm8b4uj9WmcwROkKqR3eItzUcpgkY2mw4rhQYkPLkvK/7GIU&#10;2M26x8d//3N2ZrnaDkx1Ou0ypbqf7fcURKA2vMOv9kYrGCajE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6XSxQAAAN0AAAAPAAAAAAAAAAAAAAAAAJgCAABkcnMv&#10;ZG93bnJldi54bWxQSwUGAAAAAAQABAD1AAAAigMAAAAA&#10;" fillcolor="#24282b" stroked="f"/>
                  <v:shape id="Freeform 631" o:spid="_x0000_s1175" style="position:absolute;left:7205;top:6436;width:57;height:10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rPDcQA&#10;AADdAAAADwAAAGRycy9kb3ducmV2LnhtbESPQYvCMBSE78L+h/AWvNlUUVmrUZZFxcsedPXg7dE8&#10;22LzUpKo1V+/EQSPw8x8w8wWranFlZyvLCvoJykI4tzqigsF+79V7wuED8gaa8uk4E4eFvOPzgwz&#10;bW+8pesuFCJC2GeooAyhyaT0eUkGfWIb4uidrDMYonSF1A5vEW5qOUjTsTRYcVwosaGfkvLz7mIU&#10;0Moe+YwPWh62brI5HZrf9fioVPez/Z6CCNSGd/jV3mgFg3Q4gueb+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azw3EAAAA3QAAAA8AAAAAAAAAAAAAAAAAmAIAAGRycy9k&#10;b3ducmV2LnhtbFBLBQYAAAAABAAEAPUAAACJAwAAAAA=&#10;" path="m,5l,1r,l,1,1,,3,,4,,5,1r,l5,4r,4l5,8,4,9,2,9,1,9,,8r,l,5xm1,5r,2l1,7,2,8r,l3,8,4,7r,l4,7,4,4,4,2r,l4,2r,l3,1r,l2,1,1,2r,l1,2r,3xe" fillcolor="#24282b" stroked="f">
                    <v:path arrowok="t" o:connecttype="custom" o:connectlocs="0,57;0,11;0,11;0,11;11,0;34,0;46,0;57,11;57,11;57,45;57,91;57,91;46,102;23,102;11,102;0,91;0,91;0,57;11,57;11,79;11,79;23,91;23,91;34,91;46,79;46,79;46,79;46,45;46,23;46,23;46,23;46,23;34,11;34,11;23,11;11,23;11,23;11,23;11,57" o:connectangles="0,0,0,0,0,0,0,0,0,0,0,0,0,0,0,0,0,0,0,0,0,0,0,0,0,0,0,0,0,0,0,0,0,0,0,0,0,0,0"/>
                    <o:lock v:ext="edit" verticies="t"/>
                  </v:shape>
                  <v:shape id="Freeform 632" o:spid="_x0000_s1176" style="position:absolute;left:7273;top:6436;width:57;height:10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ResQA&#10;AADdAAAADwAAAGRycy9kb3ducmV2LnhtbESPT4vCMBTE74LfITzBm6aKFK1GEdHFyx78d/D2aJ5t&#10;sXkpSVarn36zsOBxmJnfMItVa2rxIOcrywpGwwQEcW51xYWC82k3mILwAVljbZkUvMjDatntLDDT&#10;9skHehxDISKEfYYKyhCaTEqfl2TQD21DHL2bdQZDlK6Q2uEzwk0tx0mSSoMVx4USG9qUlN+PP0YB&#10;7eyV7/im7eXgZvvbpfn+Sq9K9Xvteg4iUBs+4f/2XisYJ5MU/t7E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IUXrEAAAA3QAAAA8AAAAAAAAAAAAAAAAAmAIAAGRycy9k&#10;b3ducmV2LnhtbFBLBQYAAAAABAAEAPUAAACJAwAAAAA=&#10;" path="m5,7l4,9,,9r,c1,7,3,6,3,6,4,5,4,4,4,4,4,2,4,2,3,1v,,,,-1,c2,1,1,1,1,1,1,1,,2,,2r,c,1,,1,1,1,1,,2,,3,v,,1,,1,1c5,1,5,2,5,3v,,,1,,1c4,5,4,5,3,6,2,7,2,8,1,8r2,c3,8,3,8,3,8v1,,1,,1,c4,8,4,8,4,7r1,xe" fillcolor="#24282b" stroked="f">
                    <v:path arrowok="t" o:connecttype="custom" o:connectlocs="57,79;46,102;0,102;0,102;34,68;46,45;34,11;23,11;11,11;0,23;0,23;11,11;34,0;46,11;57,34;57,45;34,68;11,91;34,91;34,91;46,91;46,79;57,79" o:connectangles="0,0,0,0,0,0,0,0,0,0,0,0,0,0,0,0,0,0,0,0,0,0,0"/>
                  </v:shape>
                  <v:shape id="Text Box 753" o:spid="_x0000_s1177" type="#_x0000_t202" style="position:absolute;left:3245;top:5583;width:1362;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E9HcYA&#10;AADdAAAADwAAAGRycy9kb3ducmV2LnhtbESPQWsCMRSE74X+h/AKvdWkUtRujSKiIAil6/bQ4+vm&#10;uRvcvKybqOu/bwqCx2FmvmGm89414kxdsJ41vA4UCOLSG8uVhu9i/TIBESKywcYzabhSgPns8WGK&#10;mfEXzum8i5VIEA4ZaqhjbDMpQ1mTwzDwLXHy9r5zGJPsKmk6vCS4a+RQqZF0aDkt1NjSsqbysDs5&#10;DYsfzlf2+Pn7le9zWxTvirejg9bPT/3iA0SkPt7Dt/bGaBiqtz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E9HcYAAADdAAAADwAAAAAAAAAAAAAAAACYAgAAZHJz&#10;L2Rvd25yZXYueG1sUEsFBgAAAAAEAAQA9QAAAIsDAAAAAA==&#10;" filled="f" stroked="f">
                    <v:textbox inset="0,0,0,0">
                      <w:txbxContent>
                        <w:p w:rsidR="005F0CF5" w:rsidRPr="00F87CE6" w:rsidRDefault="005F0CF5" w:rsidP="00F87CE6">
                          <w:pPr>
                            <w:spacing w:before="60" w:line="144" w:lineRule="auto"/>
                            <w:jc w:val="center"/>
                            <w:rPr>
                              <w:sz w:val="18"/>
                              <w:szCs w:val="24"/>
                              <w:lang w:bidi="ar-SY"/>
                            </w:rPr>
                          </w:pPr>
                          <w:r>
                            <w:rPr>
                              <w:rFonts w:hint="cs"/>
                              <w:sz w:val="18"/>
                              <w:szCs w:val="24"/>
                              <w:rtl/>
                              <w:lang w:bidi="ar-SY"/>
                            </w:rPr>
                            <w:t>التردد</w:t>
                          </w:r>
                        </w:p>
                      </w:txbxContent>
                    </v:textbox>
                  </v:shape>
                  <v:shape id="Text Box 754" o:spid="_x0000_s1178" type="#_x0000_t202" style="position:absolute;left:1000;top:5913;width:1954;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6pb8IA&#10;AADdAAAADwAAAGRycy9kb3ducmV2LnhtbERPz2vCMBS+C/sfwht400QR0WoUkQ0Gg2Gthx3fmmcb&#10;bF5qk2n33y8HwePH93u97V0jbtQF61nDZKxAEJfeWK40nIr30QJEiMgGG8+k4Y8CbDcvgzVmxt85&#10;p9sxViKFcMhQQx1jm0kZypochrFviRN39p3DmGBXSdPhPYW7Rk6VmkuHllNDjS3tayovx1+nYffN&#10;+Zu9fv0c8nNui2Kp+HN+0Xr42u9WICL18Sl+uD+Mhqmapbn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7qlvwgAAAN0AAAAPAAAAAAAAAAAAAAAAAJgCAABkcnMvZG93&#10;bnJldi54bWxQSwUGAAAAAAQABAD1AAAAhwMAAAAA&#10;" filled="f" stroked="f">
                    <v:textbox inset="0,0,0,0">
                      <w:txbxContent>
                        <w:p w:rsidR="005F0CF5" w:rsidRPr="00F87CE6" w:rsidRDefault="005F0CF5" w:rsidP="00F87CE6">
                          <w:pPr>
                            <w:spacing w:before="60" w:line="144" w:lineRule="auto"/>
                            <w:jc w:val="left"/>
                            <w:rPr>
                              <w:sz w:val="18"/>
                              <w:szCs w:val="24"/>
                              <w:lang w:bidi="ar-SY"/>
                            </w:rPr>
                          </w:pPr>
                          <w:r>
                            <w:rPr>
                              <w:rFonts w:hint="cs"/>
                              <w:sz w:val="18"/>
                              <w:szCs w:val="24"/>
                              <w:rtl/>
                              <w:lang w:bidi="ar-EG"/>
                            </w:rPr>
                            <w:t xml:space="preserve"> </w:t>
                          </w:r>
                          <w:r w:rsidRPr="00300C45">
                            <w:rPr>
                              <w:sz w:val="18"/>
                              <w:szCs w:val="24"/>
                              <w:lang w:bidi="ar-EG"/>
                            </w:rPr>
                            <w:t>V</w:t>
                          </w:r>
                          <w:r w:rsidRPr="00300C45">
                            <w:rPr>
                              <w:rFonts w:hint="cs"/>
                              <w:sz w:val="18"/>
                              <w:szCs w:val="24"/>
                              <w:rtl/>
                              <w:lang w:bidi="ar-EG"/>
                            </w:rPr>
                            <w:t>: استقطاب عمودي</w:t>
                          </w:r>
                        </w:p>
                      </w:txbxContent>
                    </v:textbox>
                  </v:shape>
                  <v:shape id="Text Box 756" o:spid="_x0000_s1179" type="#_x0000_t202" style="position:absolute;left:-37;top:1365;width:422;height:2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qoFsMA&#10;AADdAAAADwAAAGRycy9kb3ducmV2LnhtbESP0YrCMBRE3xf8h3AF39ZU3S1ajSIFcZ+EVT/g0lyb&#10;YnNTm2jr328WBB+HmTnDrDa9rcWDWl85VjAZJyCIC6crLhWcT7vPOQgfkDXWjknBkzxs1oOPFWba&#10;dfxLj2MoRYSwz1CBCaHJpPSFIYt+7Bri6F1cazFE2ZZSt9hFuK3lNElSabHiuGCwodxQcT3erYLD&#10;U5puZr/PRZ6nh3R22+F1Xys1GvbbJYhAfXiHX+0frWCafC3g/01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qoFsMAAADdAAAADwAAAAAAAAAAAAAAAACYAgAAZHJzL2Rv&#10;d25yZXYueG1sUEsFBgAAAAAEAAQA9QAAAIgDAAAAAA==&#10;" filled="f" stroked="f">
                    <v:textbox style="layout-flow:vertical;mso-layout-flow-alt:bottom-to-top" inset="0,0,0,0">
                      <w:txbxContent>
                        <w:p w:rsidR="005F0CF5" w:rsidRPr="00F87CE6" w:rsidRDefault="005F0CF5" w:rsidP="00F87CE6">
                          <w:pPr>
                            <w:spacing w:before="60" w:line="144" w:lineRule="auto"/>
                            <w:jc w:val="center"/>
                            <w:rPr>
                              <w:sz w:val="18"/>
                              <w:szCs w:val="24"/>
                              <w:lang w:bidi="ar-SY"/>
                            </w:rPr>
                          </w:pPr>
                          <w:r w:rsidRPr="00300C45">
                            <w:rPr>
                              <w:rFonts w:hint="cs"/>
                              <w:sz w:val="18"/>
                              <w:szCs w:val="24"/>
                              <w:rtl/>
                              <w:lang w:bidi="ar-EG"/>
                            </w:rPr>
                            <w:t xml:space="preserve">توهين خاص </w:t>
                          </w:r>
                          <w:r w:rsidRPr="00300C45">
                            <w:rPr>
                              <w:sz w:val="18"/>
                              <w:szCs w:val="24"/>
                              <w:lang w:bidi="ar-EG"/>
                            </w:rPr>
                            <w:t>(dB/m)</w:t>
                          </w:r>
                        </w:p>
                      </w:txbxContent>
                    </v:textbox>
                  </v:shape>
                  <v:shape id="Text Box 755" o:spid="_x0000_s1180" type="#_x0000_t202" style="position:absolute;left:1006;top:6189;width:1954;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ztMIA&#10;AADdAAAADwAAAGRycy9kb3ducmV2LnhtbERPz2vCMBS+C/sfwht400RB0WoUkQ0Gg2Gthx3fmmcb&#10;bF5qk2n33y8HwePH93u97V0jbtQF61nDZKxAEJfeWK40nIr30QJEiMgGG8+k4Y8CbDcvgzVmxt85&#10;p9sxViKFcMhQQx1jm0kZypochrFviRN39p3DmGBXSdPhPYW7Rk6VmkuHllNDjS3tayovx1+nYffN&#10;+Zu9fv0c8nNui2Kp+HN+0Xr42u9WICL18Sl+uD+Mhqmapf3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QTO0wgAAAN0AAAAPAAAAAAAAAAAAAAAAAJgCAABkcnMvZG93&#10;bnJldi54bWxQSwUGAAAAAAQABAD1AAAAhwMAAAAA&#10;" filled="f" stroked="f">
                    <v:textbox inset="0,0,0,0">
                      <w:txbxContent>
                        <w:p w:rsidR="005F0CF5" w:rsidRPr="00F87CE6" w:rsidRDefault="005F0CF5" w:rsidP="00F87CE6">
                          <w:pPr>
                            <w:spacing w:before="60" w:line="144" w:lineRule="auto"/>
                            <w:jc w:val="left"/>
                            <w:rPr>
                              <w:sz w:val="18"/>
                              <w:szCs w:val="24"/>
                              <w:lang w:bidi="ar-SY"/>
                            </w:rPr>
                          </w:pPr>
                          <w:r>
                            <w:rPr>
                              <w:rFonts w:hint="cs"/>
                              <w:sz w:val="18"/>
                              <w:szCs w:val="24"/>
                              <w:rtl/>
                              <w:lang w:bidi="ar-EG"/>
                            </w:rPr>
                            <w:t xml:space="preserve"> </w:t>
                          </w:r>
                          <w:r w:rsidRPr="00300C45">
                            <w:rPr>
                              <w:sz w:val="18"/>
                              <w:szCs w:val="24"/>
                              <w:lang w:bidi="ar-EG"/>
                            </w:rPr>
                            <w:t>H</w:t>
                          </w:r>
                          <w:r w:rsidRPr="00300C45">
                            <w:rPr>
                              <w:rFonts w:hint="cs"/>
                              <w:sz w:val="18"/>
                              <w:szCs w:val="24"/>
                              <w:rtl/>
                              <w:lang w:bidi="ar-EG"/>
                            </w:rPr>
                            <w:t>: استقطاب أفقي</w:t>
                          </w:r>
                        </w:p>
                      </w:txbxContent>
                    </v:textbox>
                  </v:shape>
                </v:group>
                <w10:anchorlock/>
              </v:group>
            </w:pict>
          </mc:Fallback>
        </mc:AlternateContent>
      </w:r>
    </w:p>
    <w:p w:rsidR="00707F19" w:rsidRPr="00541795" w:rsidRDefault="00707F19" w:rsidP="00707F19">
      <w:pPr>
        <w:rPr>
          <w:rtl/>
        </w:rPr>
      </w:pPr>
      <w:r>
        <w:rPr>
          <w:rFonts w:hint="cs"/>
          <w:rtl/>
        </w:rPr>
        <w:t>و</w:t>
      </w:r>
      <w:r w:rsidRPr="00541795">
        <w:rPr>
          <w:rFonts w:hint="cs"/>
          <w:rtl/>
        </w:rPr>
        <w:t>تجدر الإشارة إلى أن التوهين الناتج عن الغطاء النباتي يكون شديد التغير بسبب الطبيعة غير المنتظمة للبيئة والتنوع الكبير للأصناف والكثافة والمحتوى المائي الملحوظ على المستوى العملي. والقيم الواردة</w:t>
      </w:r>
      <w:r>
        <w:rPr>
          <w:rFonts w:hint="cs"/>
          <w:rtl/>
        </w:rPr>
        <w:t xml:space="preserve"> في </w:t>
      </w:r>
      <w:r w:rsidRPr="00541795">
        <w:rPr>
          <w:rFonts w:hint="cs"/>
          <w:rtl/>
        </w:rPr>
        <w:t xml:space="preserve">الشكل </w:t>
      </w:r>
      <w:r w:rsidRPr="00541795">
        <w:t>2</w:t>
      </w:r>
      <w:r w:rsidRPr="00541795">
        <w:rPr>
          <w:rFonts w:hint="cs"/>
          <w:rtl/>
        </w:rPr>
        <w:t xml:space="preserve"> </w:t>
      </w:r>
      <w:r>
        <w:rPr>
          <w:rFonts w:hint="cs"/>
          <w:rtl/>
        </w:rPr>
        <w:t>ليست سوى قيم نمطية فقط</w:t>
      </w:r>
      <w:r w:rsidRPr="00541795">
        <w:rPr>
          <w:rFonts w:hint="cs"/>
          <w:rtl/>
        </w:rPr>
        <w:t>.</w:t>
      </w:r>
    </w:p>
    <w:p w:rsidR="00707F19" w:rsidRPr="00541795" w:rsidRDefault="00707F19" w:rsidP="00707F19">
      <w:pPr>
        <w:rPr>
          <w:rtl/>
        </w:rPr>
      </w:pPr>
      <w:r w:rsidRPr="00541795">
        <w:rPr>
          <w:rFonts w:hint="cs"/>
          <w:rtl/>
        </w:rPr>
        <w:t xml:space="preserve">وعند ترددات تبلغ حوالي </w:t>
      </w:r>
      <w:r w:rsidRPr="00541795">
        <w:t>GHz 1</w:t>
      </w:r>
      <w:r w:rsidRPr="00541795">
        <w:rPr>
          <w:rFonts w:hint="cs"/>
          <w:rtl/>
        </w:rPr>
        <w:t xml:space="preserve">، يبدو التوهين الخاص الناتج عن الأشجار المورقة </w:t>
      </w:r>
      <w:r>
        <w:rPr>
          <w:rFonts w:hint="cs"/>
          <w:rtl/>
        </w:rPr>
        <w:t>أكثر</w:t>
      </w:r>
      <w:r w:rsidRPr="00541795">
        <w:rPr>
          <w:rFonts w:hint="cs"/>
          <w:rtl/>
        </w:rPr>
        <w:t xml:space="preserve"> بحوالي </w:t>
      </w:r>
      <w:r w:rsidRPr="00541795">
        <w:t>%20</w:t>
      </w:r>
      <w:r w:rsidRPr="00541795">
        <w:rPr>
          <w:rFonts w:hint="cs"/>
          <w:rtl/>
        </w:rPr>
        <w:t xml:space="preserve"> </w:t>
      </w:r>
      <w:r w:rsidRPr="00541795">
        <w:t>(dB/m)</w:t>
      </w:r>
      <w:r w:rsidRPr="00541795">
        <w:rPr>
          <w:rFonts w:hint="cs"/>
          <w:rtl/>
        </w:rPr>
        <w:t xml:space="preserve"> مما هو عليه بالنسبة للأشجار غير المورقة. ويمكن كذلك أن </w:t>
      </w:r>
      <w:r>
        <w:rPr>
          <w:rFonts w:hint="cs"/>
          <w:rtl/>
          <w:lang w:bidi="ar-EG"/>
        </w:rPr>
        <w:t>يتفاوت ا</w:t>
      </w:r>
      <w:r w:rsidRPr="00541795">
        <w:rPr>
          <w:rFonts w:hint="cs"/>
          <w:rtl/>
        </w:rPr>
        <w:t>لتوهين بسبب تحرك الأوراق بسبب الريح</w:t>
      </w:r>
      <w:r>
        <w:rPr>
          <w:rFonts w:hint="cs"/>
          <w:rtl/>
        </w:rPr>
        <w:t xml:space="preserve"> على سبيل المثال</w:t>
      </w:r>
      <w:r w:rsidRPr="00541795">
        <w:rPr>
          <w:rFonts w:hint="cs"/>
          <w:rtl/>
        </w:rPr>
        <w:t>.</w:t>
      </w:r>
    </w:p>
    <w:p w:rsidR="00707F19" w:rsidRDefault="00707F19" w:rsidP="00707F19">
      <w:pPr>
        <w:rPr>
          <w:rtl/>
        </w:rPr>
      </w:pPr>
      <w:r w:rsidRPr="00541795">
        <w:rPr>
          <w:rFonts w:hint="cs"/>
          <w:rtl/>
        </w:rPr>
        <w:t xml:space="preserve">ويعتمد التوهين الأقصى </w:t>
      </w:r>
      <w:r w:rsidRPr="00926CB5">
        <w:rPr>
          <w:i/>
          <w:iCs/>
        </w:rPr>
        <w:t>A</w:t>
      </w:r>
      <w:r w:rsidRPr="00926CB5">
        <w:rPr>
          <w:i/>
          <w:iCs/>
          <w:vertAlign w:val="subscript"/>
        </w:rPr>
        <w:t>m</w:t>
      </w:r>
      <w:r w:rsidRPr="00541795">
        <w:rPr>
          <w:rFonts w:hint="cs"/>
          <w:rtl/>
        </w:rPr>
        <w:t>، المحدود بانتثار الموجة السطحية على أصناف الغطاء النباتي وكثافته وكذلك على مخطط إشعاع هوائي المطراف الموجود ضمن الغطاء النباتي</w:t>
      </w:r>
      <w:r>
        <w:rPr>
          <w:rFonts w:hint="cs"/>
          <w:rtl/>
        </w:rPr>
        <w:t>،</w:t>
      </w:r>
      <w:r w:rsidRPr="00541795">
        <w:rPr>
          <w:rFonts w:hint="cs"/>
          <w:rtl/>
        </w:rPr>
        <w:t xml:space="preserve"> والمسافة العمودية بين الهوائي وقمة التغطية النباتية.</w:t>
      </w:r>
    </w:p>
    <w:p w:rsidR="00707F19" w:rsidRDefault="00707F19" w:rsidP="00637608">
      <w:pPr>
        <w:rPr>
          <w:rtl/>
          <w:lang w:bidi="ar-EG"/>
        </w:rPr>
      </w:pPr>
      <w:r>
        <w:rPr>
          <w:rFonts w:hint="cs"/>
          <w:rtl/>
        </w:rPr>
        <w:t xml:space="preserve">أُجريت القياسات في المدى الترددي </w:t>
      </w:r>
      <w:r>
        <w:t>MHz 2 200</w:t>
      </w:r>
      <w:r>
        <w:noBreakHyphen/>
        <w:t>105</w:t>
      </w:r>
      <w:r>
        <w:rPr>
          <w:rFonts w:hint="cs"/>
          <w:rtl/>
          <w:lang w:bidi="ar-EG"/>
        </w:rPr>
        <w:t xml:space="preserve"> في غطاء نباتي صنوبري-غير مورِق مختلط (غابة مختلطة) بالقرب من سان بطرسبرغ (روسيا) على مسيرات تتراوح في الطول من بضع مئات من الأمتار إلى </w:t>
      </w:r>
      <w:r>
        <w:rPr>
          <w:lang w:bidi="ar-EG"/>
        </w:rPr>
        <w:t>km 7</w:t>
      </w:r>
      <w:r>
        <w:rPr>
          <w:rFonts w:hint="cs"/>
          <w:rtl/>
          <w:lang w:bidi="ar-EG"/>
        </w:rPr>
        <w:t xml:space="preserve"> مع أنواع مختلفة من الأشجار متوسط أطوالها </w:t>
      </w:r>
      <w:r>
        <w:rPr>
          <w:lang w:bidi="ar-EG"/>
        </w:rPr>
        <w:t>m 16</w:t>
      </w:r>
      <w:r>
        <w:rPr>
          <w:rFonts w:hint="cs"/>
          <w:rtl/>
          <w:lang w:bidi="ar-EG"/>
        </w:rPr>
        <w:t xml:space="preserve">. وتبين أن هذا يتفق في المتوسط مع المعادلة </w:t>
      </w:r>
      <w:r>
        <w:rPr>
          <w:lang w:bidi="ar-EG"/>
        </w:rPr>
        <w:t>(1)</w:t>
      </w:r>
      <w:r>
        <w:rPr>
          <w:rFonts w:hint="cs"/>
          <w:rtl/>
          <w:lang w:bidi="ar-EG"/>
        </w:rPr>
        <w:t xml:space="preserve"> مع قيم ثابتة للتوهين المحدد والتوهين الأقصى على النحو المبيّن في الجدول</w:t>
      </w:r>
      <w:r w:rsidR="00637608">
        <w:rPr>
          <w:rFonts w:hint="eastAsia"/>
          <w:rtl/>
          <w:lang w:bidi="ar-EG"/>
        </w:rPr>
        <w:t> </w:t>
      </w:r>
      <w:r>
        <w:rPr>
          <w:lang w:bidi="ar-EG"/>
        </w:rPr>
        <w:t>1</w:t>
      </w:r>
      <w:r>
        <w:rPr>
          <w:rFonts w:hint="cs"/>
          <w:rtl/>
          <w:lang w:bidi="ar-EG"/>
        </w:rPr>
        <w:t>.</w:t>
      </w:r>
    </w:p>
    <w:p w:rsidR="00707F19" w:rsidRDefault="00707F19" w:rsidP="00FF0CF8">
      <w:pPr>
        <w:pStyle w:val="TableNo"/>
        <w:pageBreakBefore/>
        <w:spacing w:after="120"/>
        <w:rPr>
          <w:rtl/>
        </w:rPr>
      </w:pPr>
      <w:r>
        <w:rPr>
          <w:rFonts w:hint="cs"/>
          <w:rtl/>
        </w:rPr>
        <w:lastRenderedPageBreak/>
        <w:t xml:space="preserve">الجـدول </w:t>
      </w:r>
      <w:r>
        <w:t>1</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9"/>
        <w:gridCol w:w="1450"/>
        <w:gridCol w:w="1581"/>
        <w:gridCol w:w="1580"/>
        <w:gridCol w:w="1739"/>
        <w:gridCol w:w="1580"/>
      </w:tblGrid>
      <w:tr w:rsidR="00DF2277" w:rsidRPr="00DF2277" w:rsidTr="00DF2277">
        <w:trPr>
          <w:trHeight w:val="289"/>
          <w:jc w:val="center"/>
        </w:trPr>
        <w:tc>
          <w:tcPr>
            <w:tcW w:w="1709" w:type="dxa"/>
          </w:tcPr>
          <w:p w:rsidR="00DF2277" w:rsidRPr="00FF0CF8" w:rsidRDefault="00DF2277" w:rsidP="008C79CD">
            <w:pPr>
              <w:pStyle w:val="Tablehead"/>
              <w:rPr>
                <w:noProof/>
                <w:rtl/>
                <w:lang w:bidi="ar-EG"/>
              </w:rPr>
            </w:pPr>
            <w:r w:rsidRPr="00FF0CF8">
              <w:rPr>
                <w:rFonts w:hint="cs"/>
                <w:noProof/>
                <w:rtl/>
                <w:lang w:bidi="ar-EG"/>
              </w:rPr>
              <w:t>المعلمة</w:t>
            </w:r>
          </w:p>
        </w:tc>
        <w:tc>
          <w:tcPr>
            <w:tcW w:w="7930" w:type="dxa"/>
            <w:gridSpan w:val="5"/>
          </w:tcPr>
          <w:p w:rsidR="00DF2277" w:rsidRPr="00FF0CF8" w:rsidRDefault="00DF2277" w:rsidP="008C79CD">
            <w:pPr>
              <w:pStyle w:val="Tablehead"/>
              <w:rPr>
                <w:noProof/>
                <w:rtl/>
                <w:lang w:bidi="ar-EG"/>
              </w:rPr>
            </w:pPr>
            <w:r w:rsidRPr="00FF0CF8">
              <w:rPr>
                <w:rFonts w:hint="cs"/>
                <w:noProof/>
                <w:rtl/>
              </w:rPr>
              <w:t xml:space="preserve">التردد </w:t>
            </w:r>
            <w:r w:rsidRPr="00FF0CF8">
              <w:rPr>
                <w:noProof/>
              </w:rPr>
              <w:t>(MHz)</w:t>
            </w:r>
            <w:r w:rsidRPr="00FF0CF8">
              <w:rPr>
                <w:rFonts w:hint="cs"/>
                <w:noProof/>
                <w:rtl/>
                <w:lang w:bidi="ar-EG"/>
              </w:rPr>
              <w:t xml:space="preserve"> والاستقطاب</w:t>
            </w:r>
          </w:p>
        </w:tc>
      </w:tr>
      <w:tr w:rsidR="00DF2277" w:rsidRPr="00DF2277" w:rsidTr="00DF2277">
        <w:trPr>
          <w:jc w:val="center"/>
        </w:trPr>
        <w:tc>
          <w:tcPr>
            <w:tcW w:w="1709" w:type="dxa"/>
          </w:tcPr>
          <w:p w:rsidR="00DF2277" w:rsidRPr="00DF2277" w:rsidRDefault="00DF2277" w:rsidP="008C79CD">
            <w:pPr>
              <w:pStyle w:val="Tabletext"/>
              <w:jc w:val="center"/>
              <w:rPr>
                <w:i/>
                <w:noProof/>
                <w:lang w:val="fr-FR" w:eastAsia="en-US"/>
              </w:rPr>
            </w:pPr>
            <w:r w:rsidRPr="00FF0CF8">
              <w:rPr>
                <w:rFonts w:hint="cs"/>
                <w:noProof/>
                <w:rtl/>
                <w:lang w:bidi="ar-EG"/>
              </w:rPr>
              <w:t xml:space="preserve">التردد </w:t>
            </w:r>
            <w:r w:rsidRPr="00FF0CF8">
              <w:rPr>
                <w:noProof/>
                <w:lang w:bidi="ar-EG"/>
              </w:rPr>
              <w:t>MHz</w:t>
            </w:r>
          </w:p>
        </w:tc>
        <w:tc>
          <w:tcPr>
            <w:tcW w:w="1450" w:type="dxa"/>
          </w:tcPr>
          <w:p w:rsidR="00DF2277" w:rsidRPr="00DF2277" w:rsidRDefault="00DF2277" w:rsidP="008C79CD">
            <w:pPr>
              <w:pStyle w:val="Tabletext"/>
              <w:jc w:val="center"/>
              <w:rPr>
                <w:noProof/>
                <w:lang w:val="fr-FR" w:eastAsia="en-US"/>
              </w:rPr>
            </w:pPr>
            <w:r w:rsidRPr="00DF2277">
              <w:rPr>
                <w:noProof/>
                <w:lang w:val="fr-FR" w:eastAsia="en-US"/>
              </w:rPr>
              <w:t>105</w:t>
            </w:r>
            <w:r w:rsidR="00FF0CF8">
              <w:rPr>
                <w:noProof/>
                <w:lang w:val="fr-FR" w:eastAsia="en-US"/>
              </w:rPr>
              <w:t>,</w:t>
            </w:r>
            <w:r w:rsidRPr="00DF2277">
              <w:rPr>
                <w:noProof/>
                <w:lang w:val="fr-FR" w:eastAsia="en-US"/>
              </w:rPr>
              <w:t>9</w:t>
            </w:r>
            <w:r w:rsidRPr="00DF2277">
              <w:rPr>
                <w:noProof/>
                <w:lang w:val="fr-FR" w:eastAsia="en-US"/>
              </w:rPr>
              <w:br/>
            </w:r>
            <w:r w:rsidR="00FF0CF8">
              <w:rPr>
                <w:rFonts w:hint="cs"/>
                <w:noProof/>
                <w:rtl/>
                <w:lang w:val="fr-FR" w:eastAsia="en-US"/>
              </w:rPr>
              <w:t>أفقي</w:t>
            </w:r>
          </w:p>
        </w:tc>
        <w:tc>
          <w:tcPr>
            <w:tcW w:w="1581" w:type="dxa"/>
          </w:tcPr>
          <w:p w:rsidR="00DF2277" w:rsidRPr="00DF2277" w:rsidRDefault="00DF2277" w:rsidP="008C79CD">
            <w:pPr>
              <w:pStyle w:val="Tabletext"/>
              <w:jc w:val="center"/>
              <w:rPr>
                <w:noProof/>
                <w:lang w:val="fr-FR" w:eastAsia="en-US"/>
              </w:rPr>
            </w:pPr>
            <w:r w:rsidRPr="00DF2277">
              <w:rPr>
                <w:noProof/>
                <w:lang w:val="fr-FR" w:eastAsia="en-US"/>
              </w:rPr>
              <w:t>466</w:t>
            </w:r>
            <w:r w:rsidR="00FF0CF8">
              <w:rPr>
                <w:noProof/>
                <w:lang w:val="fr-FR" w:eastAsia="en-US"/>
              </w:rPr>
              <w:t>,</w:t>
            </w:r>
            <w:r w:rsidRPr="00DF2277">
              <w:rPr>
                <w:noProof/>
                <w:lang w:val="fr-FR" w:eastAsia="en-US"/>
              </w:rPr>
              <w:t>475</w:t>
            </w:r>
            <w:r w:rsidRPr="00DF2277">
              <w:rPr>
                <w:noProof/>
                <w:lang w:val="fr-FR" w:eastAsia="en-US"/>
              </w:rPr>
              <w:br/>
            </w:r>
            <w:r w:rsidR="00FF0CF8">
              <w:rPr>
                <w:rFonts w:hint="cs"/>
                <w:noProof/>
                <w:rtl/>
                <w:lang w:val="fr-FR" w:eastAsia="en-US"/>
              </w:rPr>
              <w:t>دائري</w:t>
            </w:r>
          </w:p>
        </w:tc>
        <w:tc>
          <w:tcPr>
            <w:tcW w:w="1580" w:type="dxa"/>
          </w:tcPr>
          <w:p w:rsidR="00DF2277" w:rsidRPr="00DF2277" w:rsidRDefault="00DF2277" w:rsidP="008C79CD">
            <w:pPr>
              <w:pStyle w:val="Tabletext"/>
              <w:jc w:val="center"/>
              <w:rPr>
                <w:noProof/>
                <w:lang w:val="fr-FR" w:eastAsia="en-US"/>
              </w:rPr>
            </w:pPr>
            <w:r w:rsidRPr="00DF2277">
              <w:rPr>
                <w:noProof/>
                <w:lang w:val="fr-FR" w:eastAsia="en-US"/>
              </w:rPr>
              <w:t>949</w:t>
            </w:r>
            <w:r w:rsidR="00FF0CF8">
              <w:rPr>
                <w:noProof/>
                <w:lang w:val="fr-FR" w:eastAsia="en-US"/>
              </w:rPr>
              <w:t>,</w:t>
            </w:r>
            <w:r w:rsidRPr="00DF2277">
              <w:rPr>
                <w:noProof/>
                <w:lang w:val="fr-FR" w:eastAsia="en-US"/>
              </w:rPr>
              <w:t>0</w:t>
            </w:r>
            <w:r w:rsidRPr="00DF2277">
              <w:rPr>
                <w:noProof/>
                <w:lang w:val="fr-FR" w:eastAsia="en-US"/>
              </w:rPr>
              <w:br/>
            </w:r>
            <w:r w:rsidR="00FF0CF8">
              <w:rPr>
                <w:rFonts w:hint="cs"/>
                <w:noProof/>
                <w:rtl/>
                <w:lang w:val="fr-FR" w:eastAsia="en-US"/>
              </w:rPr>
              <w:t>دائري</w:t>
            </w:r>
          </w:p>
        </w:tc>
        <w:tc>
          <w:tcPr>
            <w:tcW w:w="1739" w:type="dxa"/>
          </w:tcPr>
          <w:p w:rsidR="00DF2277" w:rsidRPr="00DF2277" w:rsidRDefault="00DF2277" w:rsidP="008C79CD">
            <w:pPr>
              <w:pStyle w:val="Tabletext"/>
              <w:jc w:val="center"/>
              <w:rPr>
                <w:noProof/>
                <w:lang w:val="fr-FR" w:eastAsia="en-US"/>
              </w:rPr>
            </w:pPr>
            <w:r w:rsidRPr="00DF2277">
              <w:rPr>
                <w:noProof/>
                <w:lang w:val="fr-FR" w:eastAsia="en-US"/>
              </w:rPr>
              <w:t>1</w:t>
            </w:r>
            <w:r w:rsidR="00637608">
              <w:rPr>
                <w:noProof/>
                <w:lang w:eastAsia="en-US"/>
              </w:rPr>
              <w:t> </w:t>
            </w:r>
            <w:r w:rsidRPr="00DF2277">
              <w:rPr>
                <w:noProof/>
                <w:lang w:val="fr-FR" w:eastAsia="en-US"/>
              </w:rPr>
              <w:t>852</w:t>
            </w:r>
            <w:r w:rsidR="00FF0CF8">
              <w:rPr>
                <w:noProof/>
                <w:lang w:val="fr-FR" w:eastAsia="en-US"/>
              </w:rPr>
              <w:t>,</w:t>
            </w:r>
            <w:r w:rsidRPr="00DF2277">
              <w:rPr>
                <w:noProof/>
                <w:lang w:val="fr-FR" w:eastAsia="en-US"/>
              </w:rPr>
              <w:t>2</w:t>
            </w:r>
            <w:r w:rsidRPr="00DF2277">
              <w:rPr>
                <w:noProof/>
                <w:lang w:val="fr-FR" w:eastAsia="en-US"/>
              </w:rPr>
              <w:br/>
            </w:r>
            <w:r w:rsidR="00FF0CF8">
              <w:rPr>
                <w:rFonts w:hint="cs"/>
                <w:noProof/>
                <w:rtl/>
                <w:lang w:val="fr-FR" w:eastAsia="en-US"/>
              </w:rPr>
              <w:t>دائري</w:t>
            </w:r>
          </w:p>
        </w:tc>
        <w:tc>
          <w:tcPr>
            <w:tcW w:w="1580" w:type="dxa"/>
          </w:tcPr>
          <w:p w:rsidR="00DF2277" w:rsidRPr="00DF2277" w:rsidRDefault="00DF2277" w:rsidP="008C79CD">
            <w:pPr>
              <w:pStyle w:val="Tabletext"/>
              <w:jc w:val="center"/>
              <w:rPr>
                <w:noProof/>
                <w:lang w:val="fr-FR" w:eastAsia="en-US"/>
              </w:rPr>
            </w:pPr>
            <w:r w:rsidRPr="00DF2277">
              <w:rPr>
                <w:noProof/>
                <w:lang w:val="fr-FR" w:eastAsia="en-US"/>
              </w:rPr>
              <w:t>2</w:t>
            </w:r>
            <w:r w:rsidR="00637608">
              <w:rPr>
                <w:noProof/>
                <w:lang w:eastAsia="en-US"/>
              </w:rPr>
              <w:t> </w:t>
            </w:r>
            <w:r w:rsidRPr="00DF2277">
              <w:rPr>
                <w:noProof/>
                <w:lang w:val="fr-FR" w:eastAsia="en-US"/>
              </w:rPr>
              <w:t>117</w:t>
            </w:r>
            <w:r w:rsidR="00FF0CF8">
              <w:rPr>
                <w:noProof/>
                <w:lang w:val="fr-FR" w:eastAsia="en-US"/>
              </w:rPr>
              <w:t>,</w:t>
            </w:r>
            <w:r w:rsidRPr="00DF2277">
              <w:rPr>
                <w:noProof/>
                <w:lang w:val="fr-FR" w:eastAsia="en-US"/>
              </w:rPr>
              <w:t>5</w:t>
            </w:r>
            <w:r w:rsidRPr="00DF2277">
              <w:rPr>
                <w:noProof/>
                <w:lang w:val="fr-FR" w:eastAsia="en-US"/>
              </w:rPr>
              <w:br/>
            </w:r>
            <w:r w:rsidR="00FF0CF8">
              <w:rPr>
                <w:rFonts w:hint="cs"/>
                <w:noProof/>
                <w:rtl/>
                <w:lang w:val="fr-FR" w:eastAsia="en-US"/>
              </w:rPr>
              <w:t>دائري</w:t>
            </w:r>
          </w:p>
        </w:tc>
      </w:tr>
      <w:tr w:rsidR="00DF2277" w:rsidRPr="00DF2277" w:rsidTr="00DF2277">
        <w:trPr>
          <w:jc w:val="center"/>
        </w:trPr>
        <w:tc>
          <w:tcPr>
            <w:tcW w:w="1709" w:type="dxa"/>
          </w:tcPr>
          <w:p w:rsidR="00DF2277" w:rsidRPr="00DF2277" w:rsidRDefault="00DF2277" w:rsidP="008C79CD">
            <w:pPr>
              <w:pStyle w:val="Tabletext"/>
              <w:jc w:val="center"/>
              <w:rPr>
                <w:noProof/>
                <w:lang w:val="fr-FR" w:eastAsia="en-US"/>
              </w:rPr>
            </w:pPr>
            <w:r w:rsidRPr="00DF2277">
              <w:rPr>
                <w:i/>
                <w:noProof/>
                <w:lang w:val="fr-FR" w:eastAsia="en-US"/>
              </w:rPr>
              <w:t>γ</w:t>
            </w:r>
            <w:r w:rsidRPr="00DF2277">
              <w:rPr>
                <w:noProof/>
                <w:lang w:val="fr-FR" w:eastAsia="en-US"/>
              </w:rPr>
              <w:t xml:space="preserve"> (dB</w:t>
            </w:r>
            <w:r w:rsidRPr="00DF2277">
              <w:rPr>
                <w:noProof/>
                <w:lang w:eastAsia="en-US"/>
              </w:rPr>
              <w:t>/m)</w:t>
            </w:r>
          </w:p>
        </w:tc>
        <w:tc>
          <w:tcPr>
            <w:tcW w:w="1450" w:type="dxa"/>
          </w:tcPr>
          <w:p w:rsidR="00DF2277" w:rsidRPr="00DF2277" w:rsidRDefault="00DF2277" w:rsidP="008C79CD">
            <w:pPr>
              <w:pStyle w:val="Tabletext"/>
              <w:jc w:val="center"/>
              <w:rPr>
                <w:noProof/>
                <w:lang w:val="fr-FR" w:eastAsia="en-US"/>
              </w:rPr>
            </w:pPr>
            <w:r w:rsidRPr="00DF2277">
              <w:rPr>
                <w:noProof/>
                <w:lang w:val="fr-FR" w:eastAsia="en-US"/>
              </w:rPr>
              <w:t>0</w:t>
            </w:r>
            <w:r w:rsidR="00FF0CF8">
              <w:rPr>
                <w:noProof/>
                <w:lang w:val="fr-FR" w:eastAsia="en-US"/>
              </w:rPr>
              <w:t>,</w:t>
            </w:r>
            <w:r w:rsidRPr="00DF2277">
              <w:rPr>
                <w:noProof/>
                <w:lang w:val="fr-FR" w:eastAsia="en-US"/>
              </w:rPr>
              <w:t>04</w:t>
            </w:r>
          </w:p>
        </w:tc>
        <w:tc>
          <w:tcPr>
            <w:tcW w:w="1581" w:type="dxa"/>
          </w:tcPr>
          <w:p w:rsidR="00DF2277" w:rsidRPr="00DF2277" w:rsidRDefault="00DF2277" w:rsidP="008C79CD">
            <w:pPr>
              <w:pStyle w:val="Tabletext"/>
              <w:jc w:val="center"/>
              <w:rPr>
                <w:noProof/>
                <w:lang w:val="fr-FR" w:eastAsia="en-US"/>
              </w:rPr>
            </w:pPr>
            <w:r w:rsidRPr="00DF2277">
              <w:rPr>
                <w:noProof/>
                <w:lang w:val="fr-FR" w:eastAsia="en-US"/>
              </w:rPr>
              <w:t>0</w:t>
            </w:r>
            <w:r w:rsidR="00FF0CF8">
              <w:rPr>
                <w:noProof/>
                <w:lang w:val="fr-FR" w:eastAsia="en-US"/>
              </w:rPr>
              <w:t>,</w:t>
            </w:r>
            <w:r w:rsidRPr="00DF2277">
              <w:rPr>
                <w:noProof/>
                <w:lang w:val="fr-FR" w:eastAsia="en-US"/>
              </w:rPr>
              <w:t>12</w:t>
            </w:r>
          </w:p>
        </w:tc>
        <w:tc>
          <w:tcPr>
            <w:tcW w:w="1580" w:type="dxa"/>
          </w:tcPr>
          <w:p w:rsidR="00DF2277" w:rsidRPr="00DF2277" w:rsidRDefault="00DF2277" w:rsidP="008C79CD">
            <w:pPr>
              <w:pStyle w:val="Tabletext"/>
              <w:jc w:val="center"/>
              <w:rPr>
                <w:noProof/>
                <w:lang w:val="fr-FR" w:eastAsia="en-US"/>
              </w:rPr>
            </w:pPr>
            <w:r w:rsidRPr="00DF2277">
              <w:rPr>
                <w:noProof/>
                <w:lang w:val="fr-FR" w:eastAsia="en-US"/>
              </w:rPr>
              <w:t>0</w:t>
            </w:r>
            <w:r w:rsidR="00FF0CF8">
              <w:rPr>
                <w:noProof/>
                <w:lang w:val="fr-FR" w:eastAsia="en-US"/>
              </w:rPr>
              <w:t>,</w:t>
            </w:r>
            <w:r w:rsidRPr="00DF2277">
              <w:rPr>
                <w:noProof/>
                <w:lang w:val="fr-FR" w:eastAsia="en-US"/>
              </w:rPr>
              <w:t>17</w:t>
            </w:r>
          </w:p>
        </w:tc>
        <w:tc>
          <w:tcPr>
            <w:tcW w:w="1739" w:type="dxa"/>
          </w:tcPr>
          <w:p w:rsidR="00DF2277" w:rsidRPr="00DF2277" w:rsidRDefault="00DF2277" w:rsidP="008C79CD">
            <w:pPr>
              <w:pStyle w:val="Tabletext"/>
              <w:jc w:val="center"/>
              <w:rPr>
                <w:noProof/>
                <w:lang w:val="fr-FR" w:eastAsia="en-US"/>
              </w:rPr>
            </w:pPr>
            <w:r w:rsidRPr="00DF2277">
              <w:rPr>
                <w:noProof/>
                <w:lang w:val="fr-FR" w:eastAsia="en-US"/>
              </w:rPr>
              <w:t>0</w:t>
            </w:r>
            <w:r w:rsidR="00FF0CF8">
              <w:rPr>
                <w:noProof/>
                <w:lang w:val="fr-FR" w:eastAsia="en-US"/>
              </w:rPr>
              <w:t>,</w:t>
            </w:r>
            <w:r w:rsidRPr="00DF2277">
              <w:rPr>
                <w:noProof/>
                <w:lang w:val="fr-FR" w:eastAsia="en-US"/>
              </w:rPr>
              <w:t>30</w:t>
            </w:r>
          </w:p>
        </w:tc>
        <w:tc>
          <w:tcPr>
            <w:tcW w:w="1580" w:type="dxa"/>
          </w:tcPr>
          <w:p w:rsidR="00DF2277" w:rsidRPr="00DF2277" w:rsidRDefault="00DF2277" w:rsidP="008C79CD">
            <w:pPr>
              <w:pStyle w:val="Tabletext"/>
              <w:jc w:val="center"/>
              <w:rPr>
                <w:noProof/>
                <w:lang w:val="fr-FR" w:eastAsia="en-US"/>
              </w:rPr>
            </w:pPr>
            <w:r w:rsidRPr="00DF2277">
              <w:rPr>
                <w:noProof/>
                <w:lang w:val="fr-FR" w:eastAsia="en-US"/>
              </w:rPr>
              <w:t>0</w:t>
            </w:r>
            <w:r w:rsidR="00FF0CF8">
              <w:rPr>
                <w:noProof/>
                <w:lang w:val="fr-FR" w:eastAsia="en-US"/>
              </w:rPr>
              <w:t>,</w:t>
            </w:r>
            <w:r w:rsidRPr="00DF2277">
              <w:rPr>
                <w:noProof/>
                <w:lang w:val="fr-FR" w:eastAsia="en-US"/>
              </w:rPr>
              <w:t>34</w:t>
            </w:r>
          </w:p>
        </w:tc>
      </w:tr>
      <w:tr w:rsidR="00DF2277" w:rsidRPr="00DF2277" w:rsidTr="00DF2277">
        <w:trPr>
          <w:jc w:val="center"/>
        </w:trPr>
        <w:tc>
          <w:tcPr>
            <w:tcW w:w="1709" w:type="dxa"/>
          </w:tcPr>
          <w:p w:rsidR="00DF2277" w:rsidRPr="00DF2277" w:rsidRDefault="00DF2277" w:rsidP="008C79CD">
            <w:pPr>
              <w:pStyle w:val="Tabletext"/>
              <w:jc w:val="center"/>
              <w:rPr>
                <w:noProof/>
                <w:lang w:eastAsia="en-US"/>
              </w:rPr>
            </w:pPr>
            <w:r w:rsidRPr="00DF2277">
              <w:rPr>
                <w:i/>
                <w:noProof/>
                <w:lang w:val="fr-FR" w:eastAsia="en-US"/>
              </w:rPr>
              <w:t>А</w:t>
            </w:r>
            <w:r w:rsidRPr="00DF2277">
              <w:rPr>
                <w:i/>
                <w:noProof/>
                <w:vertAlign w:val="subscript"/>
                <w:lang w:eastAsia="en-US"/>
              </w:rPr>
              <w:t>m</w:t>
            </w:r>
            <w:r w:rsidRPr="00DF2277">
              <w:rPr>
                <w:i/>
                <w:noProof/>
                <w:vertAlign w:val="subscript"/>
                <w:lang w:val="fr-FR" w:eastAsia="en-US"/>
              </w:rPr>
              <w:t xml:space="preserve"> </w:t>
            </w:r>
            <w:r w:rsidRPr="00DF2277">
              <w:rPr>
                <w:noProof/>
                <w:lang w:val="fr-FR" w:eastAsia="en-US"/>
              </w:rPr>
              <w:t xml:space="preserve"> (dB)</w:t>
            </w:r>
          </w:p>
        </w:tc>
        <w:tc>
          <w:tcPr>
            <w:tcW w:w="1450" w:type="dxa"/>
          </w:tcPr>
          <w:p w:rsidR="00DF2277" w:rsidRPr="00DF2277" w:rsidRDefault="00DF2277" w:rsidP="008C79CD">
            <w:pPr>
              <w:pStyle w:val="Tabletext"/>
              <w:jc w:val="center"/>
              <w:rPr>
                <w:noProof/>
                <w:lang w:val="fr-FR" w:eastAsia="en-US"/>
              </w:rPr>
            </w:pPr>
            <w:r w:rsidRPr="00DF2277">
              <w:rPr>
                <w:noProof/>
                <w:lang w:val="fr-FR" w:eastAsia="en-US"/>
              </w:rPr>
              <w:t>9</w:t>
            </w:r>
            <w:r w:rsidR="00FF0CF8">
              <w:rPr>
                <w:noProof/>
                <w:lang w:val="fr-FR" w:eastAsia="en-US"/>
              </w:rPr>
              <w:t>,</w:t>
            </w:r>
            <w:r w:rsidRPr="00DF2277">
              <w:rPr>
                <w:noProof/>
                <w:lang w:val="fr-FR" w:eastAsia="en-US"/>
              </w:rPr>
              <w:t>4</w:t>
            </w:r>
          </w:p>
        </w:tc>
        <w:tc>
          <w:tcPr>
            <w:tcW w:w="1581" w:type="dxa"/>
          </w:tcPr>
          <w:p w:rsidR="00DF2277" w:rsidRPr="00DF2277" w:rsidRDefault="00DF2277" w:rsidP="008C79CD">
            <w:pPr>
              <w:pStyle w:val="Tabletext"/>
              <w:jc w:val="center"/>
              <w:rPr>
                <w:noProof/>
                <w:lang w:val="fr-FR" w:eastAsia="en-US"/>
              </w:rPr>
            </w:pPr>
            <w:r w:rsidRPr="00DF2277">
              <w:rPr>
                <w:noProof/>
                <w:lang w:val="fr-FR" w:eastAsia="en-US"/>
              </w:rPr>
              <w:t>18</w:t>
            </w:r>
            <w:r w:rsidR="00FF0CF8">
              <w:rPr>
                <w:noProof/>
                <w:lang w:val="fr-FR" w:eastAsia="en-US"/>
              </w:rPr>
              <w:t>,</w:t>
            </w:r>
            <w:r w:rsidRPr="00DF2277">
              <w:rPr>
                <w:noProof/>
                <w:lang w:val="fr-FR" w:eastAsia="en-US"/>
              </w:rPr>
              <w:t>0</w:t>
            </w:r>
          </w:p>
        </w:tc>
        <w:tc>
          <w:tcPr>
            <w:tcW w:w="1580" w:type="dxa"/>
          </w:tcPr>
          <w:p w:rsidR="00DF2277" w:rsidRPr="00DF2277" w:rsidRDefault="00DF2277" w:rsidP="008C79CD">
            <w:pPr>
              <w:pStyle w:val="Tabletext"/>
              <w:jc w:val="center"/>
              <w:rPr>
                <w:noProof/>
                <w:lang w:val="fr-FR" w:eastAsia="en-US"/>
              </w:rPr>
            </w:pPr>
            <w:r w:rsidRPr="00DF2277">
              <w:rPr>
                <w:noProof/>
                <w:lang w:val="fr-FR" w:eastAsia="en-US"/>
              </w:rPr>
              <w:t>26</w:t>
            </w:r>
            <w:r w:rsidR="00FF0CF8">
              <w:rPr>
                <w:noProof/>
                <w:lang w:val="fr-FR" w:eastAsia="en-US"/>
              </w:rPr>
              <w:t>,</w:t>
            </w:r>
            <w:r w:rsidRPr="00DF2277">
              <w:rPr>
                <w:noProof/>
                <w:lang w:val="fr-FR" w:eastAsia="en-US"/>
              </w:rPr>
              <w:t>5</w:t>
            </w:r>
          </w:p>
        </w:tc>
        <w:tc>
          <w:tcPr>
            <w:tcW w:w="1739" w:type="dxa"/>
          </w:tcPr>
          <w:p w:rsidR="00DF2277" w:rsidRPr="00DF2277" w:rsidRDefault="00DF2277" w:rsidP="008C79CD">
            <w:pPr>
              <w:pStyle w:val="Tabletext"/>
              <w:jc w:val="center"/>
              <w:rPr>
                <w:noProof/>
                <w:lang w:val="fr-FR" w:eastAsia="en-US"/>
              </w:rPr>
            </w:pPr>
            <w:r w:rsidRPr="00DF2277">
              <w:rPr>
                <w:noProof/>
                <w:lang w:val="fr-FR" w:eastAsia="en-US"/>
              </w:rPr>
              <w:t>29</w:t>
            </w:r>
            <w:r w:rsidR="00FF0CF8">
              <w:rPr>
                <w:noProof/>
                <w:lang w:val="fr-FR" w:eastAsia="en-US"/>
              </w:rPr>
              <w:t>,</w:t>
            </w:r>
            <w:r w:rsidRPr="00DF2277">
              <w:rPr>
                <w:noProof/>
                <w:lang w:val="fr-FR" w:eastAsia="en-US"/>
              </w:rPr>
              <w:t>0</w:t>
            </w:r>
          </w:p>
        </w:tc>
        <w:tc>
          <w:tcPr>
            <w:tcW w:w="1580" w:type="dxa"/>
          </w:tcPr>
          <w:p w:rsidR="00DF2277" w:rsidRPr="00DF2277" w:rsidRDefault="00DF2277" w:rsidP="008C79CD">
            <w:pPr>
              <w:pStyle w:val="Tabletext"/>
              <w:jc w:val="center"/>
              <w:rPr>
                <w:noProof/>
                <w:lang w:val="fr-FR" w:eastAsia="en-US"/>
              </w:rPr>
            </w:pPr>
            <w:r w:rsidRPr="00DF2277">
              <w:rPr>
                <w:noProof/>
                <w:lang w:val="fr-FR" w:eastAsia="en-US"/>
              </w:rPr>
              <w:t>34</w:t>
            </w:r>
            <w:r w:rsidR="00FF0CF8">
              <w:rPr>
                <w:noProof/>
                <w:lang w:val="fr-FR" w:eastAsia="en-US"/>
              </w:rPr>
              <w:t>,</w:t>
            </w:r>
            <w:r w:rsidRPr="00DF2277">
              <w:rPr>
                <w:noProof/>
                <w:lang w:val="fr-FR" w:eastAsia="en-US"/>
              </w:rPr>
              <w:t>1</w:t>
            </w:r>
          </w:p>
        </w:tc>
      </w:tr>
    </w:tbl>
    <w:p w:rsidR="00707F19" w:rsidRPr="00541795" w:rsidRDefault="00707F19" w:rsidP="00707F19">
      <w:pPr>
        <w:rPr>
          <w:rtl/>
        </w:rPr>
      </w:pPr>
      <w:r>
        <w:rPr>
          <w:rFonts w:hint="cs"/>
          <w:rtl/>
        </w:rPr>
        <w:t>و</w:t>
      </w:r>
      <w:r w:rsidRPr="00541795">
        <w:rPr>
          <w:rFonts w:hint="cs"/>
          <w:rtl/>
        </w:rPr>
        <w:t>العلاقة بين</w:t>
      </w:r>
      <w:r>
        <w:rPr>
          <w:rFonts w:hint="cs"/>
          <w:rtl/>
        </w:rPr>
        <w:t xml:space="preserve"> </w:t>
      </w:r>
      <w:r w:rsidRPr="00926CB5">
        <w:rPr>
          <w:i/>
          <w:iCs/>
        </w:rPr>
        <w:t>A</w:t>
      </w:r>
      <w:r w:rsidRPr="00926CB5">
        <w:rPr>
          <w:i/>
          <w:iCs/>
          <w:vertAlign w:val="subscript"/>
        </w:rPr>
        <w:t>m</w:t>
      </w:r>
      <w:r w:rsidRPr="00541795">
        <w:rPr>
          <w:rFonts w:hint="cs"/>
          <w:rtl/>
        </w:rPr>
        <w:t xml:space="preserve"> </w:t>
      </w:r>
      <w:r w:rsidRPr="00541795">
        <w:t>(dB)</w:t>
      </w:r>
      <w:r w:rsidRPr="00541795">
        <w:rPr>
          <w:rFonts w:hint="cs"/>
          <w:rtl/>
        </w:rPr>
        <w:t xml:space="preserve"> والتردد للشكل</w:t>
      </w:r>
      <w:r>
        <w:rPr>
          <w:rFonts w:hint="cs"/>
          <w:rtl/>
        </w:rPr>
        <w:t xml:space="preserve"> تتمثل في الصيغة التالية</w:t>
      </w:r>
      <w:r w:rsidRPr="00541795">
        <w:rPr>
          <w:rFonts w:hint="cs"/>
          <w:rtl/>
        </w:rPr>
        <w:t>:</w:t>
      </w:r>
    </w:p>
    <w:p w:rsidR="005F0CF5" w:rsidRDefault="005F0CF5" w:rsidP="005F0CF5">
      <w:pPr>
        <w:pStyle w:val="Equation"/>
        <w:spacing w:before="0"/>
        <w:rPr>
          <w:lang w:eastAsia="en-US"/>
        </w:rPr>
      </w:pPr>
    </w:p>
    <w:p w:rsidR="00FC458C" w:rsidRPr="00FC458C" w:rsidRDefault="00FC458C" w:rsidP="008C79CD">
      <w:pPr>
        <w:pStyle w:val="Equation"/>
        <w:rPr>
          <w:lang w:eastAsia="en-US"/>
        </w:rPr>
      </w:pPr>
      <w:r w:rsidRPr="00FC458C">
        <w:rPr>
          <w:lang w:eastAsia="en-US"/>
        </w:rPr>
        <w:tab/>
      </w:r>
      <w:r w:rsidR="00A70652">
        <w:rPr>
          <w:lang w:val="fr-FR" w:eastAsia="en-US"/>
        </w:rPr>
        <w:pict>
          <v:shape id="_x0000_i1025" type="#_x0000_t75" style="width:57pt;height:21.75pt">
            <v:imagedata r:id="rId14" o:title=""/>
          </v:shape>
        </w:pict>
      </w:r>
      <w:r w:rsidRPr="00FC458C">
        <w:rPr>
          <w:lang w:eastAsia="en-US"/>
        </w:rPr>
        <w:tab/>
        <w:t>(2)</w:t>
      </w:r>
    </w:p>
    <w:p w:rsidR="005F0CF5" w:rsidRDefault="005F0CF5" w:rsidP="005F0CF5">
      <w:pPr>
        <w:spacing w:before="0"/>
      </w:pPr>
    </w:p>
    <w:p w:rsidR="00707F19" w:rsidRPr="00541795" w:rsidRDefault="00707F19" w:rsidP="00707F19">
      <w:pPr>
        <w:rPr>
          <w:rtl/>
        </w:rPr>
      </w:pPr>
      <w:r w:rsidRPr="00541795">
        <w:rPr>
          <w:rFonts w:hint="cs"/>
          <w:rtl/>
        </w:rPr>
        <w:t xml:space="preserve">حيث </w:t>
      </w:r>
      <w:r w:rsidRPr="00541795">
        <w:sym w:font="Symbol" w:char="F0A6"/>
      </w:r>
      <w:r w:rsidRPr="00541795">
        <w:rPr>
          <w:rFonts w:hint="cs"/>
          <w:rtl/>
        </w:rPr>
        <w:t xml:space="preserve"> هو التردد </w:t>
      </w:r>
      <w:r w:rsidRPr="00541795">
        <w:t>(MHz)</w:t>
      </w:r>
      <w:r w:rsidRPr="00541795">
        <w:rPr>
          <w:rFonts w:hint="cs"/>
          <w:rtl/>
        </w:rPr>
        <w:t xml:space="preserve"> المحسوب من خلال تجارب</w:t>
      </w:r>
      <w:r>
        <w:rPr>
          <w:rFonts w:hint="cs"/>
          <w:rtl/>
        </w:rPr>
        <w:t xml:space="preserve"> متنوعة</w:t>
      </w:r>
      <w:r w:rsidRPr="00541795">
        <w:rPr>
          <w:rFonts w:hint="cs"/>
          <w:rtl/>
        </w:rPr>
        <w:t>:</w:t>
      </w:r>
    </w:p>
    <w:p w:rsidR="00707F19" w:rsidRPr="00541795" w:rsidRDefault="00707F19" w:rsidP="00085A9C">
      <w:pPr>
        <w:pStyle w:val="enumlev1"/>
        <w:rPr>
          <w:rtl/>
        </w:rPr>
      </w:pPr>
      <w:r>
        <w:rPr>
          <w:rFonts w:hint="cs"/>
          <w:rtl/>
        </w:rPr>
        <w:t>-</w:t>
      </w:r>
      <w:r>
        <w:rPr>
          <w:rFonts w:hint="cs"/>
          <w:rtl/>
        </w:rPr>
        <w:tab/>
      </w:r>
      <w:r w:rsidRPr="00541795">
        <w:rPr>
          <w:rFonts w:hint="cs"/>
          <w:rtl/>
        </w:rPr>
        <w:t>قياسات</w:t>
      </w:r>
      <w:r>
        <w:rPr>
          <w:rFonts w:hint="cs"/>
          <w:rtl/>
        </w:rPr>
        <w:t xml:space="preserve"> في </w:t>
      </w:r>
      <w:r w:rsidRPr="00541795">
        <w:rPr>
          <w:rFonts w:hint="cs"/>
          <w:rtl/>
        </w:rPr>
        <w:t xml:space="preserve">مدى التردد </w:t>
      </w:r>
      <w:r w:rsidRPr="00541795">
        <w:t>MHz 1</w:t>
      </w:r>
      <w:r>
        <w:t xml:space="preserve"> </w:t>
      </w:r>
      <w:r w:rsidRPr="00541795">
        <w:t>800-900</w:t>
      </w:r>
      <w:r w:rsidRPr="00541795">
        <w:rPr>
          <w:rFonts w:hint="cs"/>
          <w:rtl/>
        </w:rPr>
        <w:t xml:space="preserve"> أجريت</w:t>
      </w:r>
      <w:r>
        <w:rPr>
          <w:rFonts w:hint="cs"/>
          <w:rtl/>
        </w:rPr>
        <w:t xml:space="preserve"> في </w:t>
      </w:r>
      <w:r w:rsidRPr="00541795">
        <w:rPr>
          <w:rFonts w:hint="cs"/>
          <w:rtl/>
        </w:rPr>
        <w:t>منتزه تغطيه أشجار استوائية</w:t>
      </w:r>
      <w:r>
        <w:rPr>
          <w:rFonts w:hint="cs"/>
          <w:rtl/>
        </w:rPr>
        <w:t xml:space="preserve"> في </w:t>
      </w:r>
      <w:r w:rsidRPr="00541795">
        <w:rPr>
          <w:rFonts w:hint="cs"/>
          <w:rtl/>
        </w:rPr>
        <w:t xml:space="preserve">ريو دي جانيرو (البرازيل) حيث يبلغ متوسط ارتفاع الأشجار </w:t>
      </w:r>
      <w:r w:rsidRPr="00541795">
        <w:t>m 15</w:t>
      </w:r>
      <w:r w:rsidRPr="00541795">
        <w:rPr>
          <w:rFonts w:hint="cs"/>
          <w:rtl/>
        </w:rPr>
        <w:t xml:space="preserve"> وأدت هذه القياسات إلى قيمتين: </w:t>
      </w:r>
      <w:r w:rsidRPr="004F33A5">
        <w:rPr>
          <w:i/>
          <w:iCs/>
        </w:rPr>
        <w:t>A</w:t>
      </w:r>
      <w:r w:rsidRPr="004F33A5">
        <w:rPr>
          <w:vertAlign w:val="subscript"/>
        </w:rPr>
        <w:t>1</w:t>
      </w:r>
      <w:r w:rsidRPr="00541795">
        <w:rPr>
          <w:rFonts w:hint="cs"/>
          <w:rtl/>
        </w:rPr>
        <w:t xml:space="preserve"> </w:t>
      </w:r>
      <w:r>
        <w:t>=</w:t>
      </w:r>
      <w:r w:rsidRPr="00541795">
        <w:rPr>
          <w:rFonts w:hint="cs"/>
          <w:rtl/>
        </w:rPr>
        <w:t xml:space="preserve"> </w:t>
      </w:r>
      <w:r w:rsidRPr="00541795">
        <w:t>dB </w:t>
      </w:r>
      <w:r>
        <w:t>0,18</w:t>
      </w:r>
      <w:r w:rsidRPr="00541795">
        <w:rPr>
          <w:rFonts w:hint="cs"/>
          <w:rtl/>
        </w:rPr>
        <w:t xml:space="preserve"> و</w:t>
      </w:r>
      <w:r w:rsidRPr="00541795">
        <w:sym w:font="Symbol" w:char="F061"/>
      </w:r>
      <w:r w:rsidRPr="00541795">
        <w:rPr>
          <w:rFonts w:hint="cs"/>
          <w:rtl/>
        </w:rPr>
        <w:t xml:space="preserve"> </w:t>
      </w:r>
      <w:r>
        <w:t>=</w:t>
      </w:r>
      <w:r w:rsidRPr="00541795">
        <w:rPr>
          <w:rFonts w:hint="cs"/>
          <w:rtl/>
        </w:rPr>
        <w:t xml:space="preserve"> </w:t>
      </w:r>
      <w:r w:rsidRPr="00541795">
        <w:t>0,752</w:t>
      </w:r>
      <w:r w:rsidRPr="00541795">
        <w:rPr>
          <w:rFonts w:hint="cs"/>
          <w:rtl/>
        </w:rPr>
        <w:t xml:space="preserve">. وبلغ ارتفاع هوائي الاستقبال </w:t>
      </w:r>
      <w:r w:rsidRPr="00541795">
        <w:t>m 2,4</w:t>
      </w:r>
      <w:r>
        <w:rPr>
          <w:rFonts w:hint="cs"/>
          <w:rtl/>
        </w:rPr>
        <w:t>.</w:t>
      </w:r>
    </w:p>
    <w:p w:rsidR="00707F19" w:rsidRDefault="00707F19" w:rsidP="009028EC">
      <w:pPr>
        <w:pStyle w:val="enumlev1"/>
        <w:rPr>
          <w:rtl/>
        </w:rPr>
      </w:pPr>
      <w:r>
        <w:rPr>
          <w:rFonts w:hint="cs"/>
          <w:rtl/>
        </w:rPr>
        <w:t>-</w:t>
      </w:r>
      <w:r>
        <w:rPr>
          <w:rFonts w:hint="cs"/>
          <w:rtl/>
        </w:rPr>
        <w:tab/>
      </w:r>
      <w:r w:rsidRPr="00541795">
        <w:rPr>
          <w:rFonts w:hint="cs"/>
          <w:rtl/>
        </w:rPr>
        <w:t>قياسات</w:t>
      </w:r>
      <w:r>
        <w:rPr>
          <w:rFonts w:hint="cs"/>
          <w:rtl/>
        </w:rPr>
        <w:t xml:space="preserve"> في </w:t>
      </w:r>
      <w:r w:rsidRPr="00541795">
        <w:rPr>
          <w:rFonts w:hint="cs"/>
          <w:rtl/>
        </w:rPr>
        <w:t xml:space="preserve">مدى التردد </w:t>
      </w:r>
      <w:r w:rsidRPr="00541795">
        <w:t>MHz 2</w:t>
      </w:r>
      <w:r>
        <w:t xml:space="preserve"> </w:t>
      </w:r>
      <w:r w:rsidRPr="00541795">
        <w:t>200-900</w:t>
      </w:r>
      <w:r w:rsidRPr="00541795">
        <w:rPr>
          <w:rFonts w:hint="cs"/>
          <w:rtl/>
        </w:rPr>
        <w:t xml:space="preserve"> أجريت</w:t>
      </w:r>
      <w:r>
        <w:rPr>
          <w:rFonts w:hint="cs"/>
          <w:rtl/>
        </w:rPr>
        <w:t xml:space="preserve"> في </w:t>
      </w:r>
      <w:r w:rsidRPr="00541795">
        <w:rPr>
          <w:rFonts w:hint="cs"/>
          <w:rtl/>
        </w:rPr>
        <w:t>غابة قريبة من مولو</w:t>
      </w:r>
      <w:r>
        <w:rPr>
          <w:rFonts w:hint="cs"/>
          <w:rtl/>
        </w:rPr>
        <w:t>ز</w:t>
      </w:r>
      <w:r w:rsidRPr="00541795">
        <w:rPr>
          <w:rFonts w:hint="cs"/>
          <w:rtl/>
        </w:rPr>
        <w:t xml:space="preserve"> (فرنسا) على مسيرات يتغير طولها من بعض مئات الأمتار إلى </w:t>
      </w:r>
      <w:r w:rsidRPr="00541795">
        <w:t>km 6</w:t>
      </w:r>
      <w:r>
        <w:rPr>
          <w:rFonts w:hint="cs"/>
          <w:rtl/>
        </w:rPr>
        <w:t xml:space="preserve"> في </w:t>
      </w:r>
      <w:r w:rsidRPr="00541795">
        <w:rPr>
          <w:rFonts w:hint="cs"/>
          <w:rtl/>
        </w:rPr>
        <w:t xml:space="preserve">بيئة تغطيها أصناف متنوعة من الأشجار يبلغ متوسط ارتفاعها </w:t>
      </w:r>
      <w:r w:rsidRPr="00541795">
        <w:t>m 15</w:t>
      </w:r>
      <w:r w:rsidRPr="00541795">
        <w:rPr>
          <w:rFonts w:hint="cs"/>
          <w:rtl/>
        </w:rPr>
        <w:t xml:space="preserve">، وقد أدت هذه القياسات إلى قيمتين: </w:t>
      </w:r>
      <w:r w:rsidRPr="004F33A5">
        <w:rPr>
          <w:i/>
          <w:iCs/>
        </w:rPr>
        <w:t>A</w:t>
      </w:r>
      <w:r w:rsidRPr="004F33A5">
        <w:rPr>
          <w:vertAlign w:val="subscript"/>
        </w:rPr>
        <w:t>1</w:t>
      </w:r>
      <w:r w:rsidRPr="00541795">
        <w:rPr>
          <w:rFonts w:hint="cs"/>
          <w:rtl/>
        </w:rPr>
        <w:t xml:space="preserve"> </w:t>
      </w:r>
      <w:r>
        <w:t>=</w:t>
      </w:r>
      <w:r w:rsidRPr="00541795">
        <w:rPr>
          <w:rFonts w:hint="cs"/>
          <w:rtl/>
        </w:rPr>
        <w:t xml:space="preserve"> </w:t>
      </w:r>
      <w:r w:rsidRPr="00541795">
        <w:t>dB 1,15</w:t>
      </w:r>
      <w:r w:rsidRPr="00541795">
        <w:rPr>
          <w:rFonts w:hint="cs"/>
          <w:rtl/>
        </w:rPr>
        <w:t xml:space="preserve"> و</w:t>
      </w:r>
      <w:r w:rsidRPr="00541795">
        <w:sym w:font="Symbol" w:char="F061"/>
      </w:r>
      <w:r w:rsidRPr="00541795">
        <w:rPr>
          <w:rFonts w:hint="cs"/>
          <w:rtl/>
        </w:rPr>
        <w:t xml:space="preserve"> </w:t>
      </w:r>
      <w:r>
        <w:t>=</w:t>
      </w:r>
      <w:r w:rsidRPr="00541795">
        <w:rPr>
          <w:rFonts w:hint="cs"/>
          <w:rtl/>
        </w:rPr>
        <w:t xml:space="preserve"> </w:t>
      </w:r>
      <w:r w:rsidRPr="00541795">
        <w:t>0,43</w:t>
      </w:r>
      <w:r w:rsidRPr="00541795">
        <w:rPr>
          <w:rFonts w:hint="cs"/>
          <w:rtl/>
        </w:rPr>
        <w:t>. وكان هوائي الاستقبال</w:t>
      </w:r>
      <w:r>
        <w:rPr>
          <w:rFonts w:hint="cs"/>
          <w:rtl/>
        </w:rPr>
        <w:t xml:space="preserve"> في </w:t>
      </w:r>
      <w:r w:rsidRPr="00541795">
        <w:rPr>
          <w:rFonts w:hint="cs"/>
          <w:rtl/>
        </w:rPr>
        <w:t xml:space="preserve">المنطقة المشجرة عبارة عن هوائي أحادي القطب </w:t>
      </w:r>
      <w:r w:rsidRPr="00541795">
        <w:sym w:font="Symbol" w:char="F06C"/>
      </w:r>
      <w:r w:rsidRPr="00541795">
        <w:t>/4</w:t>
      </w:r>
      <w:r w:rsidRPr="00541795">
        <w:rPr>
          <w:rFonts w:hint="cs"/>
          <w:rtl/>
        </w:rPr>
        <w:t xml:space="preserve"> مركب على مركبة عند ارتفاع يبلغ </w:t>
      </w:r>
      <w:r w:rsidRPr="00541795">
        <w:t>m 1,6</w:t>
      </w:r>
      <w:r w:rsidRPr="00541795">
        <w:rPr>
          <w:rFonts w:hint="cs"/>
          <w:rtl/>
        </w:rPr>
        <w:t>، وكان هوائي الإرسال عبارة عن هوائي ثنائي الأقطاب</w:t>
      </w:r>
      <w:r w:rsidR="00637608">
        <w:rPr>
          <w:rFonts w:hint="eastAsia"/>
          <w:rtl/>
        </w:rPr>
        <w:t> </w:t>
      </w:r>
      <w:r w:rsidRPr="00541795">
        <w:sym w:font="Symbol" w:char="F06C"/>
      </w:r>
      <w:r w:rsidRPr="00541795">
        <w:t>/2</w:t>
      </w:r>
      <w:r w:rsidRPr="00541795">
        <w:rPr>
          <w:rFonts w:hint="cs"/>
          <w:rtl/>
        </w:rPr>
        <w:t xml:space="preserve"> عند ارتفاع يبلغ </w:t>
      </w:r>
      <w:r w:rsidRPr="00541795">
        <w:t>m 25</w:t>
      </w:r>
      <w:r w:rsidRPr="00541795">
        <w:rPr>
          <w:rFonts w:hint="cs"/>
          <w:rtl/>
        </w:rPr>
        <w:t xml:space="preserve">. وبلغ الانحراف المعياري للقياسات </w:t>
      </w:r>
      <w:r w:rsidRPr="00541795">
        <w:t>dB 8,7</w:t>
      </w:r>
      <w:r w:rsidRPr="00541795">
        <w:rPr>
          <w:rFonts w:hint="cs"/>
          <w:rtl/>
        </w:rPr>
        <w:t>. وقد لوحظت تغيرات موسمية تبلغ</w:t>
      </w:r>
      <w:r w:rsidR="009028EC">
        <w:rPr>
          <w:rFonts w:hint="eastAsia"/>
          <w:rtl/>
        </w:rPr>
        <w:t> </w:t>
      </w:r>
      <w:r w:rsidRPr="00541795">
        <w:t>dB 2</w:t>
      </w:r>
      <w:r w:rsidRPr="00541795">
        <w:rPr>
          <w:rFonts w:hint="cs"/>
          <w:rtl/>
        </w:rPr>
        <w:t xml:space="preserve"> عند </w:t>
      </w:r>
      <w:r w:rsidRPr="00541795">
        <w:t>MHz 900</w:t>
      </w:r>
      <w:r w:rsidRPr="00541795">
        <w:rPr>
          <w:rFonts w:hint="cs"/>
          <w:rtl/>
        </w:rPr>
        <w:t xml:space="preserve"> و </w:t>
      </w:r>
      <w:r w:rsidRPr="00541795">
        <w:t>dB 8,5</w:t>
      </w:r>
      <w:r w:rsidRPr="00541795">
        <w:rPr>
          <w:rFonts w:hint="cs"/>
          <w:rtl/>
        </w:rPr>
        <w:t xml:space="preserve"> عند </w:t>
      </w:r>
      <w:r w:rsidRPr="00541795">
        <w:t>MHz 2</w:t>
      </w:r>
      <w:r>
        <w:t xml:space="preserve"> </w:t>
      </w:r>
      <w:r w:rsidRPr="00541795">
        <w:t>200</w:t>
      </w:r>
      <w:r w:rsidRPr="00541795">
        <w:rPr>
          <w:rFonts w:hint="cs"/>
          <w:rtl/>
        </w:rPr>
        <w:t>.</w:t>
      </w:r>
    </w:p>
    <w:p w:rsidR="00707F19" w:rsidRDefault="00707F19" w:rsidP="00637608">
      <w:pPr>
        <w:pStyle w:val="enumlev1"/>
        <w:rPr>
          <w:rtl/>
        </w:rPr>
      </w:pPr>
      <w:r>
        <w:rPr>
          <w:rFonts w:hint="cs"/>
          <w:rtl/>
        </w:rPr>
        <w:t>-</w:t>
      </w:r>
      <w:r>
        <w:rPr>
          <w:rFonts w:hint="cs"/>
          <w:rtl/>
        </w:rPr>
        <w:tab/>
        <w:t xml:space="preserve">أجريت القياسات في المدى الترددي </w:t>
      </w:r>
      <w:r>
        <w:t>MHz 2 117,5</w:t>
      </w:r>
      <w:r>
        <w:noBreakHyphen/>
        <w:t>105,9</w:t>
      </w:r>
      <w:r>
        <w:rPr>
          <w:rFonts w:hint="cs"/>
          <w:rtl/>
        </w:rPr>
        <w:t xml:space="preserve"> في منطقتي غابات بغطاء نباتي صنوبري-غير مورق (غابة مختلطة) في سان بطرسبرغ (روسيا) مع ارتفاع للأشجار يتراوح من </w:t>
      </w:r>
      <w:r>
        <w:t>12</w:t>
      </w:r>
      <w:r>
        <w:rPr>
          <w:rFonts w:hint="cs"/>
          <w:rtl/>
        </w:rPr>
        <w:t xml:space="preserve"> إلى </w:t>
      </w:r>
      <w:r>
        <w:t>m 16</w:t>
      </w:r>
      <w:r>
        <w:rPr>
          <w:rFonts w:hint="cs"/>
          <w:rtl/>
        </w:rPr>
        <w:t xml:space="preserve"> ومتوسط المسافة بين الأشجار من </w:t>
      </w:r>
      <w:r>
        <w:t>2</w:t>
      </w:r>
      <w:r w:rsidR="00085A9C">
        <w:rPr>
          <w:rFonts w:hint="eastAsia"/>
          <w:rtl/>
        </w:rPr>
        <w:t> </w:t>
      </w:r>
      <w:r>
        <w:rPr>
          <w:rFonts w:hint="cs"/>
          <w:rtl/>
        </w:rPr>
        <w:t xml:space="preserve">إلى </w:t>
      </w:r>
      <w:r>
        <w:t>m 3</w:t>
      </w:r>
      <w:r>
        <w:rPr>
          <w:rFonts w:hint="cs"/>
          <w:rtl/>
        </w:rPr>
        <w:t xml:space="preserve"> تقريباً، وهو ما يقابل كثافة مقدارها </w:t>
      </w:r>
      <w:r>
        <w:t>10-20</w:t>
      </w:r>
      <w:r>
        <w:rPr>
          <w:rFonts w:hint="cs"/>
          <w:rtl/>
        </w:rPr>
        <w:t xml:space="preserve"> شجرة/</w:t>
      </w:r>
      <w:r w:rsidR="00637608" w:rsidRPr="00637608">
        <w:rPr>
          <w:vertAlign w:val="superscript"/>
        </w:rPr>
        <w:t>2</w:t>
      </w:r>
      <w:r w:rsidR="00637608">
        <w:t>m 100</w:t>
      </w:r>
      <w:r>
        <w:rPr>
          <w:rFonts w:hint="cs"/>
          <w:rtl/>
        </w:rPr>
        <w:t xml:space="preserve"> حيث أعطت قيمة للمعامل </w:t>
      </w:r>
      <w:r>
        <w:t>dB</w:t>
      </w:r>
      <w:r w:rsidR="00085A9C">
        <w:t> </w:t>
      </w:r>
      <w:r>
        <w:t>1,37</w:t>
      </w:r>
      <w:r w:rsidR="00085A9C">
        <w:t> </w:t>
      </w:r>
      <w:r>
        <w:t>=</w:t>
      </w:r>
      <w:r w:rsidR="00085A9C">
        <w:t> </w:t>
      </w:r>
      <w:r w:rsidRPr="0060546C">
        <w:rPr>
          <w:i/>
          <w:iCs/>
        </w:rPr>
        <w:t>A</w:t>
      </w:r>
      <w:r w:rsidRPr="0060546C">
        <w:rPr>
          <w:vertAlign w:val="subscript"/>
        </w:rPr>
        <w:t>1</w:t>
      </w:r>
      <w:r w:rsidRPr="00085A9C">
        <w:rPr>
          <w:rFonts w:hint="cs"/>
          <w:rtl/>
        </w:rPr>
        <w:t xml:space="preserve"> </w:t>
      </w:r>
      <w:r w:rsidRPr="0060546C">
        <w:rPr>
          <w:rFonts w:hint="cs"/>
          <w:rtl/>
        </w:rPr>
        <w:t>و</w:t>
      </w:r>
      <w:r w:rsidRPr="0060546C">
        <w:t>0,42</w:t>
      </w:r>
      <w:r w:rsidR="00085A9C">
        <w:t> </w:t>
      </w:r>
      <w:r w:rsidRPr="0060546C">
        <w:t>=</w:t>
      </w:r>
      <w:r w:rsidR="00085A9C">
        <w:t> </w:t>
      </w:r>
      <w:r w:rsidRPr="00C708BF">
        <w:sym w:font="Symbol" w:char="F061"/>
      </w:r>
      <w:r>
        <w:rPr>
          <w:rFonts w:hint="cs"/>
          <w:rtl/>
        </w:rPr>
        <w:t xml:space="preserve">. ولاستقبال الإشارة، استعمل هوائي ثنائي الأقطاب بربع طول الموجة على ارتفاع </w:t>
      </w:r>
      <w:r w:rsidR="00637608">
        <w:t>m</w:t>
      </w:r>
      <w:r>
        <w:t> 1,5</w:t>
      </w:r>
      <w:r>
        <w:rPr>
          <w:rFonts w:hint="cs"/>
          <w:rtl/>
        </w:rPr>
        <w:t xml:space="preserve"> فوق سطح الأرض. وكانت المسافة بين هوائيي المستقبِل والمرسِل من </w:t>
      </w:r>
      <w:r>
        <w:t>0,4</w:t>
      </w:r>
      <w:r>
        <w:rPr>
          <w:rFonts w:hint="cs"/>
          <w:rtl/>
        </w:rPr>
        <w:t xml:space="preserve"> إلى </w:t>
      </w:r>
      <w:r>
        <w:t>7</w:t>
      </w:r>
      <w:r>
        <w:rPr>
          <w:rFonts w:hint="cs"/>
          <w:rtl/>
        </w:rPr>
        <w:t xml:space="preserve"> </w:t>
      </w:r>
      <w:r>
        <w:t>km</w:t>
      </w:r>
      <w:r>
        <w:rPr>
          <w:rFonts w:hint="cs"/>
          <w:rtl/>
        </w:rPr>
        <w:t xml:space="preserve"> واختيرت مسيرات القياس بحيث يكون هناك خط بصر بين هذين الهوائيين دون أي عوائق خلاف المنطقة المشجرة الجاري قياسها. وأجريت مراحل مختلفة للتجربة في ظروف جوية متشابهة طقس جاف وسرعة الرياح من </w:t>
      </w:r>
      <w:r>
        <w:t>0</w:t>
      </w:r>
      <w:r>
        <w:rPr>
          <w:rFonts w:hint="cs"/>
          <w:rtl/>
        </w:rPr>
        <w:t xml:space="preserve"> إلى </w:t>
      </w:r>
      <w:r>
        <w:t>m/s 7</w:t>
      </w:r>
      <w:r>
        <w:rPr>
          <w:rFonts w:hint="cs"/>
          <w:rtl/>
        </w:rPr>
        <w:t>.</w:t>
      </w:r>
    </w:p>
    <w:p w:rsidR="00707F19" w:rsidRDefault="00707F19" w:rsidP="00085A9C">
      <w:pPr>
        <w:pStyle w:val="Heading2"/>
        <w:rPr>
          <w:rtl/>
          <w:lang w:bidi="ar-EG"/>
        </w:rPr>
      </w:pPr>
      <w:r>
        <w:t>2.2</w:t>
      </w:r>
      <w:r>
        <w:rPr>
          <w:rFonts w:hint="cs"/>
          <w:rtl/>
          <w:lang w:bidi="ar-EG"/>
        </w:rPr>
        <w:tab/>
        <w:t>المسيرات الساتلية الدائرية</w:t>
      </w:r>
    </w:p>
    <w:p w:rsidR="00707F19" w:rsidRDefault="00707F19" w:rsidP="00707F19">
      <w:pPr>
        <w:rPr>
          <w:rtl/>
        </w:rPr>
      </w:pPr>
      <w:r>
        <w:rPr>
          <w:rFonts w:hint="cs"/>
          <w:rtl/>
        </w:rPr>
        <w:t>مسير راديوي تمثيلي في منطقة مشجرة.</w:t>
      </w:r>
    </w:p>
    <w:p w:rsidR="00707F19" w:rsidRDefault="00707F19" w:rsidP="00707F19">
      <w:pPr>
        <w:rPr>
          <w:rtl/>
          <w:lang w:bidi="ar-EG"/>
        </w:rPr>
      </w:pPr>
      <w:r>
        <w:rPr>
          <w:rFonts w:hint="cs"/>
          <w:rtl/>
        </w:rPr>
        <w:t>يقع المرسل</w:t>
      </w:r>
      <w:r w:rsidR="00CA5095">
        <w:rPr>
          <w:rFonts w:hint="eastAsia"/>
          <w:rtl/>
        </w:rPr>
        <w:t> </w:t>
      </w:r>
      <w:r w:rsidR="00CA5095">
        <w:t>(TX)</w:t>
      </w:r>
      <w:r>
        <w:rPr>
          <w:rFonts w:hint="cs"/>
          <w:rtl/>
        </w:rPr>
        <w:t xml:space="preserve"> والمستقبل</w:t>
      </w:r>
      <w:r w:rsidR="00CA5095">
        <w:rPr>
          <w:rFonts w:hint="eastAsia"/>
          <w:rtl/>
          <w:lang w:bidi="ar-EG"/>
        </w:rPr>
        <w:t> </w:t>
      </w:r>
      <w:r w:rsidR="00CA5095">
        <w:rPr>
          <w:lang w:bidi="ar-EG"/>
        </w:rPr>
        <w:t>(RX)</w:t>
      </w:r>
      <w:r>
        <w:rPr>
          <w:rFonts w:hint="cs"/>
          <w:rtl/>
        </w:rPr>
        <w:t xml:space="preserve"> في الشكل </w:t>
      </w:r>
      <w:r>
        <w:t>3</w:t>
      </w:r>
      <w:r>
        <w:rPr>
          <w:rFonts w:hint="cs"/>
          <w:rtl/>
          <w:lang w:bidi="ar-EG"/>
        </w:rPr>
        <w:t xml:space="preserve"> خارج المنطقة المشجرة. والمعلمات ذات الصلة كالتالي:</w:t>
      </w:r>
    </w:p>
    <w:p w:rsidR="00707F19" w:rsidRDefault="00707F19" w:rsidP="00085A9C">
      <w:pPr>
        <w:pStyle w:val="enumlev1"/>
        <w:rPr>
          <w:rtl/>
        </w:rPr>
      </w:pPr>
      <w:r>
        <w:rPr>
          <w:rFonts w:hint="cs"/>
          <w:rtl/>
        </w:rPr>
        <w:t>-</w:t>
      </w:r>
      <w:r>
        <w:rPr>
          <w:rFonts w:hint="cs"/>
          <w:rtl/>
        </w:rPr>
        <w:tab/>
        <w:t xml:space="preserve">طول مسير الغطاء النباتي، </w:t>
      </w:r>
      <w:r>
        <w:rPr>
          <w:i/>
          <w:iCs/>
        </w:rPr>
        <w:t>d</w:t>
      </w:r>
      <w:r>
        <w:rPr>
          <w:rFonts w:hint="cs"/>
          <w:rtl/>
        </w:rPr>
        <w:t>؛</w:t>
      </w:r>
    </w:p>
    <w:p w:rsidR="00707F19" w:rsidRDefault="00707F19" w:rsidP="00085A9C">
      <w:pPr>
        <w:pStyle w:val="enumlev1"/>
        <w:rPr>
          <w:vertAlign w:val="subscript"/>
          <w:rtl/>
        </w:rPr>
      </w:pPr>
      <w:r>
        <w:rPr>
          <w:rFonts w:hint="cs"/>
          <w:rtl/>
        </w:rPr>
        <w:t>-</w:t>
      </w:r>
      <w:r>
        <w:rPr>
          <w:rFonts w:hint="cs"/>
          <w:rtl/>
        </w:rPr>
        <w:tab/>
        <w:t xml:space="preserve">متوسط ارتفاع الأشجار، </w:t>
      </w:r>
      <w:r>
        <w:rPr>
          <w:i/>
          <w:iCs/>
        </w:rPr>
        <w:t>h</w:t>
      </w:r>
      <w:r>
        <w:rPr>
          <w:i/>
          <w:iCs/>
          <w:vertAlign w:val="subscript"/>
        </w:rPr>
        <w:t>v</w:t>
      </w:r>
      <w:r w:rsidRPr="00CA5095">
        <w:rPr>
          <w:rFonts w:hint="cs"/>
          <w:rtl/>
        </w:rPr>
        <w:t>؛</w:t>
      </w:r>
    </w:p>
    <w:p w:rsidR="00707F19" w:rsidRPr="00304C0B" w:rsidRDefault="00707F19" w:rsidP="00085A9C">
      <w:pPr>
        <w:pStyle w:val="enumlev1"/>
        <w:rPr>
          <w:rtl/>
        </w:rPr>
      </w:pPr>
      <w:r w:rsidRPr="00304C0B">
        <w:rPr>
          <w:rFonts w:hint="cs"/>
          <w:rtl/>
        </w:rPr>
        <w:t>-</w:t>
      </w:r>
      <w:r w:rsidRPr="00304C0B">
        <w:rPr>
          <w:rFonts w:hint="cs"/>
          <w:rtl/>
        </w:rPr>
        <w:tab/>
        <w:t xml:space="preserve">ارتفاع هوائي المستقبل فوق سطح الأرض، </w:t>
      </w:r>
      <w:r>
        <w:rPr>
          <w:i/>
          <w:iCs/>
        </w:rPr>
        <w:t>h</w:t>
      </w:r>
      <w:r w:rsidRPr="00304C0B">
        <w:rPr>
          <w:i/>
          <w:iCs/>
          <w:vertAlign w:val="subscript"/>
        </w:rPr>
        <w:t>a</w:t>
      </w:r>
      <w:r w:rsidRPr="00304C0B">
        <w:rPr>
          <w:rFonts w:hint="cs"/>
          <w:rtl/>
        </w:rPr>
        <w:t>؛</w:t>
      </w:r>
    </w:p>
    <w:p w:rsidR="00707F19" w:rsidRDefault="00707F19" w:rsidP="00085A9C">
      <w:pPr>
        <w:pStyle w:val="enumlev1"/>
        <w:rPr>
          <w:rtl/>
        </w:rPr>
      </w:pPr>
      <w:r>
        <w:rPr>
          <w:rFonts w:hint="cs"/>
          <w:rtl/>
        </w:rPr>
        <w:t>-</w:t>
      </w:r>
      <w:r>
        <w:rPr>
          <w:rFonts w:hint="cs"/>
          <w:rtl/>
        </w:rPr>
        <w:tab/>
        <w:t xml:space="preserve">زاوية ارتفاع المسير الراديوي، </w:t>
      </w:r>
      <w:r w:rsidRPr="00904800">
        <w:t>θ</w:t>
      </w:r>
      <w:r>
        <w:rPr>
          <w:rFonts w:hint="cs"/>
          <w:rtl/>
        </w:rPr>
        <w:t>؛</w:t>
      </w:r>
    </w:p>
    <w:p w:rsidR="00707F19" w:rsidRDefault="00707F19" w:rsidP="00CA5095">
      <w:pPr>
        <w:pStyle w:val="enumlev1"/>
        <w:rPr>
          <w:rtl/>
        </w:rPr>
      </w:pPr>
      <w:r>
        <w:rPr>
          <w:rFonts w:hint="cs"/>
          <w:rtl/>
        </w:rPr>
        <w:t>-</w:t>
      </w:r>
      <w:r>
        <w:rPr>
          <w:rFonts w:hint="cs"/>
          <w:rtl/>
        </w:rPr>
        <w:tab/>
        <w:t>المسافة بين ال</w:t>
      </w:r>
      <w:r w:rsidR="00CA5095">
        <w:rPr>
          <w:rFonts w:hint="cs"/>
          <w:rtl/>
        </w:rPr>
        <w:t>هوائي والمنطقة المشجرة على جانب</w:t>
      </w:r>
      <w:r>
        <w:rPr>
          <w:rFonts w:hint="cs"/>
          <w:rtl/>
        </w:rPr>
        <w:t xml:space="preserve">ي الطريق، </w:t>
      </w:r>
      <w:r w:rsidRPr="00904800">
        <w:rPr>
          <w:i/>
          <w:iCs/>
        </w:rPr>
        <w:t>d</w:t>
      </w:r>
      <w:r w:rsidRPr="00904800">
        <w:rPr>
          <w:i/>
          <w:iCs/>
          <w:vertAlign w:val="subscript"/>
        </w:rPr>
        <w:t>w</w:t>
      </w:r>
      <w:r w:rsidR="00CA5095" w:rsidRPr="00CA5095">
        <w:rPr>
          <w:rFonts w:hint="cs"/>
          <w:rtl/>
        </w:rPr>
        <w:t>.</w:t>
      </w:r>
    </w:p>
    <w:p w:rsidR="00707F19" w:rsidRDefault="00707F19" w:rsidP="00085A9C">
      <w:pPr>
        <w:pStyle w:val="FigureNo"/>
        <w:rPr>
          <w:rtl/>
        </w:rPr>
      </w:pPr>
      <w:r>
        <w:rPr>
          <w:rFonts w:hint="cs"/>
          <w:rtl/>
        </w:rPr>
        <w:lastRenderedPageBreak/>
        <w:t xml:space="preserve">الشـكل </w:t>
      </w:r>
      <w:r>
        <w:t>3</w:t>
      </w:r>
    </w:p>
    <w:p w:rsidR="00707F19" w:rsidRPr="00EC20E0" w:rsidRDefault="00707F19" w:rsidP="00AE2BCD">
      <w:pPr>
        <w:pStyle w:val="FigureTitle"/>
        <w:spacing w:before="0"/>
        <w:rPr>
          <w:i/>
          <w:iCs/>
          <w:rtl/>
        </w:rPr>
      </w:pPr>
      <w:r w:rsidRPr="00EC20E0">
        <w:rPr>
          <w:rFonts w:hint="cs"/>
          <w:rtl/>
        </w:rPr>
        <w:t>مسار راديوي تمثيلي</w:t>
      </w:r>
      <w:r>
        <w:rPr>
          <w:rFonts w:hint="cs"/>
          <w:rtl/>
        </w:rPr>
        <w:t xml:space="preserve"> في </w:t>
      </w:r>
      <w:r w:rsidRPr="00EC20E0">
        <w:rPr>
          <w:rFonts w:hint="cs"/>
          <w:rtl/>
        </w:rPr>
        <w:t xml:space="preserve">منطقة مشجرة بطول مسار للغطاء النباتي، </w:t>
      </w:r>
      <w:r w:rsidRPr="00EC20E0">
        <w:rPr>
          <w:i/>
          <w:iCs/>
        </w:rPr>
        <w:t>d</w:t>
      </w:r>
      <w:r w:rsidRPr="00EC20E0">
        <w:rPr>
          <w:rFonts w:hint="cs"/>
          <w:rtl/>
        </w:rPr>
        <w:t xml:space="preserve"> ومتوسط ارتفاع الأشجار، </w:t>
      </w:r>
      <w:r w:rsidRPr="00EC20E0">
        <w:rPr>
          <w:i/>
          <w:iCs/>
        </w:rPr>
        <w:t>h</w:t>
      </w:r>
      <w:r w:rsidRPr="00EC20E0">
        <w:rPr>
          <w:i/>
          <w:iCs/>
          <w:vertAlign w:val="subscript"/>
        </w:rPr>
        <w:t>v</w:t>
      </w:r>
      <w:r w:rsidRPr="00EC20E0">
        <w:rPr>
          <w:rFonts w:hint="cs"/>
          <w:rtl/>
        </w:rPr>
        <w:t>،</w:t>
      </w:r>
      <w:r w:rsidRPr="00EC20E0">
        <w:rPr>
          <w:rFonts w:hint="cs"/>
          <w:rtl/>
        </w:rPr>
        <w:br/>
        <w:t xml:space="preserve">وارتفاع هوائي المستقبل فوق سطح الأرض، </w:t>
      </w:r>
      <w:r w:rsidRPr="00EC20E0">
        <w:rPr>
          <w:i/>
          <w:iCs/>
        </w:rPr>
        <w:t>h</w:t>
      </w:r>
      <w:r w:rsidRPr="00EC20E0">
        <w:rPr>
          <w:i/>
          <w:iCs/>
          <w:vertAlign w:val="subscript"/>
        </w:rPr>
        <w:t>a</w:t>
      </w:r>
      <w:r w:rsidRPr="00EC20E0">
        <w:rPr>
          <w:rFonts w:hint="cs"/>
          <w:rtl/>
        </w:rPr>
        <w:t xml:space="preserve"> وزاوية ارتفاع المسار الراديوي، </w:t>
      </w:r>
      <w:r w:rsidRPr="00904800">
        <w:t>θ</w:t>
      </w:r>
      <w:r w:rsidRPr="00EC20E0">
        <w:rPr>
          <w:rFonts w:hint="cs"/>
          <w:rtl/>
        </w:rPr>
        <w:t>، والمسافة بين</w:t>
      </w:r>
      <w:r w:rsidRPr="00EC20E0">
        <w:rPr>
          <w:rtl/>
        </w:rPr>
        <w:br/>
      </w:r>
      <w:r w:rsidRPr="00EC20E0">
        <w:rPr>
          <w:rFonts w:hint="cs"/>
          <w:rtl/>
        </w:rPr>
        <w:t xml:space="preserve">الهوائي والمنطقة المشجرة على جانبي الطريق، </w:t>
      </w:r>
      <w:r w:rsidRPr="00EC20E0">
        <w:rPr>
          <w:i/>
          <w:iCs/>
        </w:rPr>
        <w:t>d</w:t>
      </w:r>
      <w:r w:rsidRPr="00EC20E0">
        <w:rPr>
          <w:i/>
          <w:iCs/>
          <w:vertAlign w:val="subscript"/>
        </w:rPr>
        <w:t>w</w:t>
      </w:r>
    </w:p>
    <w:p w:rsidR="00707F19" w:rsidRDefault="00CC3DA7" w:rsidP="00AE2BCD">
      <w:pPr>
        <w:spacing w:before="0" w:line="240" w:lineRule="auto"/>
        <w:jc w:val="center"/>
        <w:rPr>
          <w:rtl/>
          <w:lang w:bidi="ar-EG"/>
        </w:rPr>
      </w:pPr>
      <w:r w:rsidRPr="00E02FCF">
        <w:rPr>
          <w:noProof/>
          <w:lang w:eastAsia="en-US"/>
        </w:rPr>
        <w:drawing>
          <wp:inline distT="0" distB="0" distL="0" distR="0">
            <wp:extent cx="4829175" cy="2181225"/>
            <wp:effectExtent l="0" t="0" r="9525" b="9525"/>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9175" cy="2181225"/>
                    </a:xfrm>
                    <a:prstGeom prst="rect">
                      <a:avLst/>
                    </a:prstGeom>
                    <a:noFill/>
                    <a:ln>
                      <a:noFill/>
                    </a:ln>
                  </pic:spPr>
                </pic:pic>
              </a:graphicData>
            </a:graphic>
          </wp:inline>
        </w:drawing>
      </w:r>
    </w:p>
    <w:p w:rsidR="00707F19" w:rsidRDefault="00707F19" w:rsidP="00707F19">
      <w:pPr>
        <w:rPr>
          <w:rtl/>
          <w:lang w:bidi="ar-EG"/>
        </w:rPr>
      </w:pPr>
      <w:r>
        <w:rPr>
          <w:rFonts w:hint="cs"/>
          <w:rtl/>
          <w:lang w:bidi="ar-EG"/>
        </w:rPr>
        <w:t xml:space="preserve">ولوصف خسارة التوهين، </w:t>
      </w:r>
      <w:r>
        <w:rPr>
          <w:i/>
          <w:iCs/>
          <w:lang w:bidi="ar-EG"/>
        </w:rPr>
        <w:t>L</w:t>
      </w:r>
      <w:r>
        <w:rPr>
          <w:rFonts w:hint="cs"/>
          <w:rtl/>
          <w:lang w:bidi="ar-EG"/>
        </w:rPr>
        <w:t>، عبر الانتشار على مسير مورق أفقي ودائري، يقترح النموذج التالي:</w:t>
      </w:r>
    </w:p>
    <w:p w:rsidR="005F0CF5" w:rsidRDefault="005F0CF5" w:rsidP="005F0CF5">
      <w:pPr>
        <w:pStyle w:val="Equation"/>
        <w:spacing w:before="0"/>
      </w:pPr>
    </w:p>
    <w:p w:rsidR="002F7193" w:rsidRPr="0099319F" w:rsidRDefault="002F7193" w:rsidP="002F7193">
      <w:pPr>
        <w:pStyle w:val="Equation"/>
        <w:rPr>
          <w:lang w:val="pt-BR"/>
        </w:rPr>
      </w:pPr>
      <w:r w:rsidRPr="00430811">
        <w:tab/>
      </w:r>
      <w:r w:rsidRPr="00904800">
        <w:rPr>
          <w:i/>
          <w:iCs/>
          <w:lang w:val="pt-BR"/>
        </w:rPr>
        <w:t>L</w:t>
      </w:r>
      <w:r w:rsidRPr="0099319F">
        <w:rPr>
          <w:lang w:val="pt-BR"/>
        </w:rPr>
        <w:t xml:space="preserve">(dB) = </w:t>
      </w:r>
      <w:r w:rsidRPr="00904800">
        <w:rPr>
          <w:i/>
          <w:iCs/>
          <w:lang w:val="pt-BR"/>
        </w:rPr>
        <w:t>A</w:t>
      </w:r>
      <w:r w:rsidRPr="0099319F">
        <w:rPr>
          <w:lang w:val="pt-BR"/>
        </w:rPr>
        <w:t xml:space="preserve"> </w:t>
      </w:r>
      <w:r w:rsidRPr="0099319F">
        <w:rPr>
          <w:i/>
          <w:lang w:val="pt-BR"/>
        </w:rPr>
        <w:t xml:space="preserve">f </w:t>
      </w:r>
      <w:r w:rsidRPr="00904800">
        <w:rPr>
          <w:i/>
          <w:iCs/>
          <w:vertAlign w:val="superscript"/>
          <w:lang w:val="pt-BR"/>
        </w:rPr>
        <w:t>B</w:t>
      </w:r>
      <w:r w:rsidRPr="0099319F">
        <w:rPr>
          <w:lang w:val="pt-BR"/>
        </w:rPr>
        <w:t xml:space="preserve"> </w:t>
      </w:r>
      <w:r w:rsidRPr="0099319F">
        <w:rPr>
          <w:i/>
          <w:lang w:val="pt-BR"/>
        </w:rPr>
        <w:t xml:space="preserve">d </w:t>
      </w:r>
      <w:r w:rsidRPr="00904800">
        <w:rPr>
          <w:i/>
          <w:iCs/>
          <w:vertAlign w:val="superscript"/>
          <w:lang w:val="pt-BR"/>
        </w:rPr>
        <w:t>C</w:t>
      </w:r>
      <w:r w:rsidRPr="0099319F">
        <w:rPr>
          <w:vertAlign w:val="superscript"/>
          <w:lang w:val="pt-BR"/>
        </w:rPr>
        <w:t xml:space="preserve"> </w:t>
      </w:r>
      <w:r w:rsidRPr="0099319F">
        <w:rPr>
          <w:lang w:val="pt-BR"/>
        </w:rPr>
        <w:t>(</w:t>
      </w:r>
      <w:r w:rsidRPr="00904800">
        <w:rPr>
          <w:iCs/>
        </w:rPr>
        <w:t>θ</w:t>
      </w:r>
      <w:r>
        <w:rPr>
          <w:lang w:val="pt-BR"/>
        </w:rPr>
        <w:t xml:space="preserve"> </w:t>
      </w:r>
      <w:r w:rsidRPr="0099319F">
        <w:rPr>
          <w:lang w:val="pt-BR"/>
        </w:rPr>
        <w:t>+</w:t>
      </w:r>
      <w:r>
        <w:rPr>
          <w:lang w:val="pt-BR"/>
        </w:rPr>
        <w:t xml:space="preserve"> </w:t>
      </w:r>
      <w:r w:rsidRPr="00904800">
        <w:rPr>
          <w:i/>
          <w:iCs/>
          <w:lang w:val="pt-BR"/>
        </w:rPr>
        <w:t>E</w:t>
      </w:r>
      <w:r w:rsidRPr="0099319F">
        <w:rPr>
          <w:lang w:val="pt-BR"/>
        </w:rPr>
        <w:t>)</w:t>
      </w:r>
      <w:r w:rsidRPr="00904800">
        <w:rPr>
          <w:i/>
          <w:iCs/>
          <w:vertAlign w:val="superscript"/>
          <w:lang w:val="pt-BR"/>
        </w:rPr>
        <w:t>G</w:t>
      </w:r>
      <w:r w:rsidRPr="0099319F">
        <w:rPr>
          <w:lang w:val="pt-BR"/>
        </w:rPr>
        <w:t xml:space="preserve"> </w:t>
      </w:r>
      <w:r w:rsidRPr="0099319F">
        <w:rPr>
          <w:lang w:val="pt-BR"/>
        </w:rPr>
        <w:tab/>
        <w:t>(3)</w:t>
      </w:r>
    </w:p>
    <w:p w:rsidR="005F0CF5" w:rsidRDefault="005F0CF5" w:rsidP="005F0CF5">
      <w:pPr>
        <w:spacing w:before="0"/>
        <w:rPr>
          <w:lang w:bidi="ar-EG"/>
        </w:rPr>
      </w:pPr>
    </w:p>
    <w:p w:rsidR="00707F19" w:rsidRDefault="00707F19" w:rsidP="00707F19">
      <w:pPr>
        <w:rPr>
          <w:rtl/>
          <w:lang w:bidi="ar-EG"/>
        </w:rPr>
      </w:pPr>
      <w:r>
        <w:rPr>
          <w:rFonts w:hint="cs"/>
          <w:rtl/>
          <w:lang w:bidi="ar-EG"/>
        </w:rPr>
        <w:t>حيث:</w:t>
      </w:r>
    </w:p>
    <w:p w:rsidR="00707F19" w:rsidRDefault="00707F19" w:rsidP="00D36F9F">
      <w:pPr>
        <w:pStyle w:val="Equationlegend"/>
        <w:rPr>
          <w:rtl/>
          <w:lang w:bidi="ar-EG"/>
        </w:rPr>
      </w:pPr>
      <w:r>
        <w:rPr>
          <w:rFonts w:hint="cs"/>
          <w:rtl/>
          <w:lang w:bidi="ar-EG"/>
        </w:rPr>
        <w:tab/>
      </w:r>
      <w:r>
        <w:rPr>
          <w:i/>
          <w:iCs/>
          <w:lang w:bidi="ar-EG"/>
        </w:rPr>
        <w:t>f</w:t>
      </w:r>
      <w:r>
        <w:rPr>
          <w:rFonts w:hint="cs"/>
          <w:rtl/>
          <w:lang w:bidi="ar-EG"/>
        </w:rPr>
        <w:t xml:space="preserve"> </w:t>
      </w:r>
      <w:r w:rsidRPr="00EC20E0">
        <w:rPr>
          <w:rFonts w:hint="cs"/>
          <w:rtl/>
          <w:lang w:bidi="ar-EG"/>
        </w:rPr>
        <w:t>:</w:t>
      </w:r>
      <w:r>
        <w:rPr>
          <w:rFonts w:hint="cs"/>
          <w:rtl/>
          <w:lang w:bidi="ar-EG"/>
        </w:rPr>
        <w:tab/>
        <w:t xml:space="preserve">التردد </w:t>
      </w:r>
      <w:r>
        <w:rPr>
          <w:lang w:bidi="ar-EG"/>
        </w:rPr>
        <w:t>(MHz)</w:t>
      </w:r>
      <w:r>
        <w:rPr>
          <w:rFonts w:hint="cs"/>
          <w:rtl/>
          <w:lang w:bidi="ar-EG"/>
        </w:rPr>
        <w:t>؛</w:t>
      </w:r>
    </w:p>
    <w:p w:rsidR="00707F19" w:rsidRDefault="00707F19" w:rsidP="00D36F9F">
      <w:pPr>
        <w:pStyle w:val="Equationlegend"/>
        <w:rPr>
          <w:rtl/>
          <w:lang w:bidi="ar-EG"/>
        </w:rPr>
      </w:pPr>
      <w:r>
        <w:rPr>
          <w:rFonts w:hint="cs"/>
          <w:rtl/>
          <w:lang w:bidi="ar-EG"/>
        </w:rPr>
        <w:tab/>
      </w:r>
      <w:r>
        <w:rPr>
          <w:i/>
          <w:iCs/>
          <w:lang w:bidi="ar-EG"/>
        </w:rPr>
        <w:t>d</w:t>
      </w:r>
      <w:r>
        <w:rPr>
          <w:rFonts w:hint="cs"/>
          <w:rtl/>
          <w:lang w:bidi="ar-EG"/>
        </w:rPr>
        <w:t xml:space="preserve"> :</w:t>
      </w:r>
      <w:r>
        <w:rPr>
          <w:rFonts w:hint="cs"/>
          <w:rtl/>
          <w:lang w:bidi="ar-EG"/>
        </w:rPr>
        <w:tab/>
        <w:t xml:space="preserve">عمق الغطاء النباتي </w:t>
      </w:r>
      <w:r>
        <w:rPr>
          <w:lang w:bidi="ar-EG"/>
        </w:rPr>
        <w:t>(m)</w:t>
      </w:r>
      <w:r>
        <w:rPr>
          <w:rFonts w:hint="cs"/>
          <w:rtl/>
          <w:lang w:bidi="ar-EG"/>
        </w:rPr>
        <w:t>؛</w:t>
      </w:r>
    </w:p>
    <w:p w:rsidR="00707F19" w:rsidRDefault="00707F19" w:rsidP="00D36F9F">
      <w:pPr>
        <w:pStyle w:val="Equationlegend"/>
        <w:rPr>
          <w:rtl/>
          <w:lang w:bidi="ar-EG"/>
        </w:rPr>
      </w:pPr>
      <w:r>
        <w:rPr>
          <w:rFonts w:hint="cs"/>
          <w:rtl/>
          <w:lang w:bidi="ar-EG"/>
        </w:rPr>
        <w:tab/>
      </w:r>
      <w:r w:rsidRPr="007C1831">
        <w:rPr>
          <w:iCs/>
        </w:rPr>
        <w:t>θ</w:t>
      </w:r>
      <w:r>
        <w:rPr>
          <w:rFonts w:hint="cs"/>
          <w:rtl/>
          <w:lang w:bidi="ar-EG"/>
        </w:rPr>
        <w:t xml:space="preserve"> :</w:t>
      </w:r>
      <w:r>
        <w:rPr>
          <w:rFonts w:hint="cs"/>
          <w:rtl/>
          <w:lang w:bidi="ar-EG"/>
        </w:rPr>
        <w:tab/>
        <w:t>زاوية الارتفاع (بالدرجات)؛</w:t>
      </w:r>
    </w:p>
    <w:p w:rsidR="00707F19" w:rsidRDefault="005F0CF5" w:rsidP="005F0CF5">
      <w:pPr>
        <w:pStyle w:val="Equationlegend"/>
        <w:rPr>
          <w:rtl/>
          <w:lang w:bidi="ar-EG"/>
        </w:rPr>
      </w:pPr>
      <w:r>
        <w:rPr>
          <w:i/>
          <w:iCs/>
          <w:rtl/>
          <w:lang w:bidi="ar-EG"/>
        </w:rPr>
        <w:tab/>
      </w:r>
      <w:r w:rsidR="00707F19">
        <w:rPr>
          <w:i/>
          <w:iCs/>
          <w:lang w:bidi="ar-EG"/>
        </w:rPr>
        <w:t>A</w:t>
      </w:r>
      <w:r w:rsidR="00707F19">
        <w:rPr>
          <w:rFonts w:hint="cs"/>
          <w:i/>
          <w:iCs/>
          <w:rtl/>
          <w:lang w:bidi="ar-EG"/>
        </w:rPr>
        <w:t xml:space="preserve"> </w:t>
      </w:r>
      <w:r w:rsidR="00707F19">
        <w:rPr>
          <w:rFonts w:hint="cs"/>
          <w:rtl/>
          <w:lang w:bidi="ar-EG"/>
        </w:rPr>
        <w:t>و</w:t>
      </w:r>
      <w:r w:rsidR="00707F19">
        <w:rPr>
          <w:i/>
          <w:iCs/>
          <w:lang w:bidi="ar-EG"/>
        </w:rPr>
        <w:t>B</w:t>
      </w:r>
      <w:r w:rsidR="00707F19">
        <w:rPr>
          <w:rFonts w:hint="cs"/>
          <w:i/>
          <w:iCs/>
          <w:rtl/>
          <w:lang w:bidi="ar-EG"/>
        </w:rPr>
        <w:t xml:space="preserve"> </w:t>
      </w:r>
      <w:r w:rsidR="00707F19">
        <w:rPr>
          <w:rFonts w:hint="cs"/>
          <w:rtl/>
          <w:lang w:bidi="ar-EG"/>
        </w:rPr>
        <w:t>و</w:t>
      </w:r>
      <w:r w:rsidR="00707F19">
        <w:rPr>
          <w:i/>
          <w:iCs/>
          <w:lang w:bidi="ar-EG"/>
        </w:rPr>
        <w:t>C</w:t>
      </w:r>
      <w:r w:rsidR="00707F19">
        <w:rPr>
          <w:rFonts w:hint="cs"/>
          <w:rtl/>
          <w:lang w:bidi="ar-EG"/>
        </w:rPr>
        <w:t xml:space="preserve"> و</w:t>
      </w:r>
      <w:r w:rsidR="00707F19">
        <w:rPr>
          <w:i/>
          <w:iCs/>
          <w:lang w:bidi="ar-EG"/>
        </w:rPr>
        <w:t>E</w:t>
      </w:r>
      <w:r w:rsidR="00707F19">
        <w:rPr>
          <w:rFonts w:hint="cs"/>
          <w:i/>
          <w:iCs/>
          <w:rtl/>
          <w:lang w:bidi="ar-EG"/>
        </w:rPr>
        <w:t xml:space="preserve"> </w:t>
      </w:r>
      <w:r w:rsidR="00707F19">
        <w:rPr>
          <w:rFonts w:hint="cs"/>
          <w:rtl/>
          <w:lang w:bidi="ar-EG"/>
        </w:rPr>
        <w:t>و</w:t>
      </w:r>
      <w:r w:rsidR="00707F19">
        <w:rPr>
          <w:i/>
          <w:iCs/>
          <w:lang w:bidi="ar-EG"/>
        </w:rPr>
        <w:t>G</w:t>
      </w:r>
      <w:r w:rsidR="00CA5095" w:rsidRPr="00CA5095">
        <w:rPr>
          <w:rFonts w:hint="cs"/>
          <w:rtl/>
          <w:lang w:bidi="ar-EG"/>
        </w:rPr>
        <w:t>:</w:t>
      </w:r>
      <w:r w:rsidR="00707F19">
        <w:rPr>
          <w:rFonts w:hint="cs"/>
          <w:i/>
          <w:iCs/>
          <w:rtl/>
          <w:lang w:bidi="ar-EG"/>
        </w:rPr>
        <w:tab/>
      </w:r>
      <w:r w:rsidR="00707F19">
        <w:rPr>
          <w:rFonts w:hint="cs"/>
          <w:rtl/>
          <w:lang w:bidi="ar-EG"/>
        </w:rPr>
        <w:t>معلمات مستخرجة تجريبياً.</w:t>
      </w:r>
    </w:p>
    <w:p w:rsidR="00707F19" w:rsidRPr="00EC20E0" w:rsidRDefault="00707F19" w:rsidP="00707F19">
      <w:pPr>
        <w:rPr>
          <w:b/>
          <w:bCs/>
          <w:rtl/>
          <w:lang w:bidi="ar-EG"/>
        </w:rPr>
      </w:pPr>
      <w:r>
        <w:rPr>
          <w:rFonts w:hint="cs"/>
          <w:rtl/>
          <w:lang w:bidi="ar-EG"/>
        </w:rPr>
        <w:t xml:space="preserve">المعلمة </w:t>
      </w:r>
      <w:r>
        <w:rPr>
          <w:lang w:bidi="ar-EG"/>
        </w:rPr>
        <w:t>A</w:t>
      </w:r>
      <w:r>
        <w:rPr>
          <w:rFonts w:hint="cs"/>
          <w:rtl/>
          <w:lang w:bidi="ar-EG"/>
        </w:rPr>
        <w:t xml:space="preserve"> تناسب القياسات التي جرت في منطقة مشجرة بأشجار الصنوبر في النمسا حيث أعطت:</w:t>
      </w:r>
    </w:p>
    <w:p w:rsidR="005F0CF5" w:rsidRDefault="005F0CF5" w:rsidP="005F0CF5">
      <w:pPr>
        <w:pStyle w:val="Equation"/>
        <w:spacing w:before="0"/>
        <w:rPr>
          <w:rtl/>
          <w:lang w:eastAsia="de-AT"/>
        </w:rPr>
      </w:pPr>
    </w:p>
    <w:p w:rsidR="002F7193" w:rsidRDefault="002F7193" w:rsidP="002F7193">
      <w:pPr>
        <w:pStyle w:val="Equation"/>
        <w:rPr>
          <w:rtl/>
          <w:lang w:eastAsia="de-AT"/>
        </w:rPr>
      </w:pPr>
      <w:r w:rsidRPr="00733030">
        <w:rPr>
          <w:lang w:eastAsia="de-AT"/>
        </w:rPr>
        <w:tab/>
      </w:r>
      <w:r w:rsidRPr="00C62812">
        <w:rPr>
          <w:i/>
          <w:iCs/>
          <w:lang w:eastAsia="de-AT"/>
        </w:rPr>
        <w:t>L</w:t>
      </w:r>
      <w:r>
        <w:rPr>
          <w:lang w:eastAsia="de-AT"/>
        </w:rPr>
        <w:t>(dB) = 0,</w:t>
      </w:r>
      <w:r w:rsidRPr="00C62812">
        <w:rPr>
          <w:lang w:eastAsia="de-AT"/>
        </w:rPr>
        <w:t xml:space="preserve">25 </w:t>
      </w:r>
      <w:r w:rsidRPr="00C62812">
        <w:rPr>
          <w:i/>
          <w:iCs/>
          <w:lang w:eastAsia="de-AT"/>
        </w:rPr>
        <w:t xml:space="preserve">f </w:t>
      </w:r>
      <w:r>
        <w:rPr>
          <w:vertAlign w:val="superscript"/>
          <w:lang w:eastAsia="de-AT"/>
        </w:rPr>
        <w:t>0,</w:t>
      </w:r>
      <w:r w:rsidRPr="00C62812">
        <w:rPr>
          <w:vertAlign w:val="superscript"/>
          <w:lang w:eastAsia="de-AT"/>
        </w:rPr>
        <w:t>39</w:t>
      </w:r>
      <w:r w:rsidRPr="00C62812">
        <w:rPr>
          <w:lang w:eastAsia="de-AT"/>
        </w:rPr>
        <w:t xml:space="preserve"> </w:t>
      </w:r>
      <w:r w:rsidRPr="00C62812">
        <w:rPr>
          <w:i/>
          <w:iCs/>
          <w:lang w:eastAsia="de-AT"/>
        </w:rPr>
        <w:t xml:space="preserve">d </w:t>
      </w:r>
      <w:r>
        <w:rPr>
          <w:vertAlign w:val="superscript"/>
          <w:lang w:eastAsia="de-AT"/>
        </w:rPr>
        <w:t>0,</w:t>
      </w:r>
      <w:r w:rsidRPr="00C62812">
        <w:rPr>
          <w:vertAlign w:val="superscript"/>
          <w:lang w:eastAsia="de-AT"/>
        </w:rPr>
        <w:t>25</w:t>
      </w:r>
      <w:r w:rsidRPr="00C62812">
        <w:rPr>
          <w:lang w:eastAsia="de-AT"/>
        </w:rPr>
        <w:t xml:space="preserve"> </w:t>
      </w:r>
      <w:r w:rsidRPr="006343AC">
        <w:rPr>
          <w:lang w:val="el-GR" w:eastAsia="de-AT"/>
        </w:rPr>
        <w:t>θ</w:t>
      </w:r>
      <w:r w:rsidRPr="00C62812">
        <w:rPr>
          <w:i/>
          <w:iCs/>
          <w:lang w:eastAsia="de-AT"/>
        </w:rPr>
        <w:t xml:space="preserve"> </w:t>
      </w:r>
      <w:r>
        <w:rPr>
          <w:vertAlign w:val="superscript"/>
          <w:lang w:eastAsia="de-AT"/>
        </w:rPr>
        <w:t>0,</w:t>
      </w:r>
      <w:r w:rsidRPr="00C62812">
        <w:rPr>
          <w:vertAlign w:val="superscript"/>
          <w:lang w:eastAsia="de-AT"/>
        </w:rPr>
        <w:t>05</w:t>
      </w:r>
      <w:r w:rsidRPr="00C62812">
        <w:rPr>
          <w:vertAlign w:val="superscript"/>
          <w:lang w:eastAsia="de-AT"/>
        </w:rPr>
        <w:tab/>
      </w:r>
      <w:r w:rsidRPr="00C62812">
        <w:rPr>
          <w:lang w:eastAsia="de-AT"/>
        </w:rPr>
        <w:t>(4)</w:t>
      </w:r>
    </w:p>
    <w:p w:rsidR="005F0CF5" w:rsidRPr="00C62812" w:rsidRDefault="005F0CF5" w:rsidP="005F0CF5">
      <w:pPr>
        <w:pStyle w:val="Equation"/>
        <w:spacing w:before="0"/>
        <w:rPr>
          <w:lang w:eastAsia="de-AT"/>
        </w:rPr>
      </w:pPr>
    </w:p>
    <w:p w:rsidR="00707F19" w:rsidRPr="00A82245" w:rsidRDefault="00707F19" w:rsidP="00085A9C">
      <w:pPr>
        <w:pStyle w:val="Heading1"/>
        <w:rPr>
          <w:rtl/>
        </w:rPr>
      </w:pPr>
      <w:r w:rsidRPr="00A82245">
        <w:t>3</w:t>
      </w:r>
      <w:r w:rsidRPr="00A82245">
        <w:rPr>
          <w:rFonts w:hint="cs"/>
          <w:rtl/>
        </w:rPr>
        <w:tab/>
        <w:t>عائق وحيد ناتج عن الغطاء النباتي</w:t>
      </w:r>
    </w:p>
    <w:p w:rsidR="00707F19" w:rsidRPr="00541795" w:rsidRDefault="00707F19" w:rsidP="00085A9C">
      <w:pPr>
        <w:pStyle w:val="Heading2"/>
        <w:rPr>
          <w:rtl/>
          <w:lang w:bidi="ar-EG"/>
        </w:rPr>
      </w:pPr>
      <w:r w:rsidRPr="00541795">
        <w:t>1.3</w:t>
      </w:r>
      <w:r w:rsidRPr="00541795">
        <w:rPr>
          <w:rFonts w:hint="cs"/>
          <w:rtl/>
        </w:rPr>
        <w:tab/>
        <w:t xml:space="preserve">عند </w:t>
      </w:r>
      <w:r w:rsidRPr="00541795">
        <w:t>GHz 1</w:t>
      </w:r>
      <w:r w:rsidRPr="00541795">
        <w:rPr>
          <w:rFonts w:hint="cs"/>
          <w:rtl/>
        </w:rPr>
        <w:t xml:space="preserve"> أو أقل</w:t>
      </w:r>
    </w:p>
    <w:p w:rsidR="00707F19" w:rsidRPr="001C1880" w:rsidRDefault="00707F19" w:rsidP="00707F19">
      <w:pPr>
        <w:rPr>
          <w:spacing w:val="-2"/>
          <w:rtl/>
        </w:rPr>
      </w:pPr>
      <w:r w:rsidRPr="001C1880">
        <w:rPr>
          <w:rFonts w:hint="cs"/>
          <w:spacing w:val="-2"/>
          <w:rtl/>
        </w:rPr>
        <w:t xml:space="preserve">لا تنطبق المعادلة </w:t>
      </w:r>
      <w:r w:rsidRPr="001C1880">
        <w:rPr>
          <w:spacing w:val="-2"/>
        </w:rPr>
        <w:t>(1)</w:t>
      </w:r>
      <w:r w:rsidRPr="001C1880">
        <w:rPr>
          <w:rFonts w:hint="cs"/>
          <w:spacing w:val="-2"/>
          <w:rtl/>
        </w:rPr>
        <w:t xml:space="preserve"> على مسير راديوي يعترض سبيله عائق نباتي وحيد حيث يكون المطرافان خارج التغطية النباتية كما هو الحال بالنسبة إلى مسير يعبر أوراق شجرة وحيدة. وعند الموجات المترية </w:t>
      </w:r>
      <w:r w:rsidRPr="001C1880">
        <w:rPr>
          <w:spacing w:val="-2"/>
        </w:rPr>
        <w:t>(VHF)</w:t>
      </w:r>
      <w:r w:rsidRPr="001C1880">
        <w:rPr>
          <w:rFonts w:hint="cs"/>
          <w:spacing w:val="-2"/>
          <w:rtl/>
        </w:rPr>
        <w:t xml:space="preserve"> والموجات الديسيمترية </w:t>
      </w:r>
      <w:r w:rsidRPr="001C1880">
        <w:rPr>
          <w:spacing w:val="-2"/>
        </w:rPr>
        <w:t>(UHF)</w:t>
      </w:r>
      <w:r w:rsidRPr="001C1880">
        <w:rPr>
          <w:rFonts w:hint="cs"/>
          <w:spacing w:val="-2"/>
          <w:rtl/>
        </w:rPr>
        <w:t>، حيث تكون قيم التوهين الخاص منخفضة نسبياً، ولا سيما عندما لا يشمل الغطاء النباتي سوى جزء صغير نسبياً من المسير الراديوي، يمكن تمثيل هذه الحالة بصورة تقريبية بواسطة نموذج يستند إلى التوهين الخاص والحدود القصوى للتوهين الكلي الإضافي:</w:t>
      </w:r>
    </w:p>
    <w:p w:rsidR="005F0CF5" w:rsidRDefault="005F0CF5" w:rsidP="005F0CF5">
      <w:pPr>
        <w:pStyle w:val="Equation"/>
        <w:keepNext/>
        <w:spacing w:before="0"/>
        <w:rPr>
          <w:rtl/>
        </w:rPr>
      </w:pPr>
    </w:p>
    <w:p w:rsidR="002F7193" w:rsidRPr="009258C6" w:rsidRDefault="002F7193" w:rsidP="002F7193">
      <w:pPr>
        <w:pStyle w:val="Equation"/>
      </w:pPr>
      <w:r w:rsidRPr="009258C6">
        <w:tab/>
      </w:r>
      <w:r w:rsidRPr="00CE07AB">
        <w:rPr>
          <w:position w:val="-12"/>
        </w:rPr>
        <w:object w:dxaOrig="940" w:dyaOrig="360">
          <v:shape id="_x0000_i1026" type="#_x0000_t75" style="width:45.75pt;height:18.75pt" o:ole="">
            <v:imagedata r:id="rId16" o:title=""/>
          </v:shape>
          <o:OLEObject Type="Embed" ProgID="Equation.3" ShapeID="_x0000_i1026" DrawAspect="Content" ObjectID="_1470207661" r:id="rId17"/>
        </w:object>
      </w:r>
      <w:r w:rsidRPr="009258C6">
        <w:tab/>
        <w:t>(</w:t>
      </w:r>
      <w:r>
        <w:t>5</w:t>
      </w:r>
      <w:r w:rsidRPr="009258C6">
        <w:t>)</w:t>
      </w:r>
    </w:p>
    <w:p w:rsidR="00707F19" w:rsidRPr="00541795" w:rsidRDefault="00707F19" w:rsidP="00085A9C">
      <w:pPr>
        <w:keepNext/>
        <w:rPr>
          <w:rtl/>
        </w:rPr>
      </w:pPr>
      <w:r w:rsidRPr="00541795">
        <w:rPr>
          <w:rFonts w:hint="cs"/>
          <w:rtl/>
        </w:rPr>
        <w:lastRenderedPageBreak/>
        <w:t>حيث:</w:t>
      </w:r>
    </w:p>
    <w:p w:rsidR="00707F19" w:rsidRPr="00541795" w:rsidRDefault="00707F19" w:rsidP="006F392D">
      <w:pPr>
        <w:pStyle w:val="Equationlegend"/>
        <w:rPr>
          <w:rtl/>
        </w:rPr>
      </w:pPr>
      <w:r>
        <w:rPr>
          <w:rFonts w:hint="cs"/>
          <w:rtl/>
        </w:rPr>
        <w:tab/>
      </w:r>
      <w:r w:rsidRPr="0086671D">
        <w:rPr>
          <w:i/>
          <w:iCs/>
        </w:rPr>
        <w:t>d</w:t>
      </w:r>
      <w:r>
        <w:rPr>
          <w:rFonts w:hint="cs"/>
          <w:rtl/>
        </w:rPr>
        <w:t>:</w:t>
      </w:r>
      <w:r>
        <w:rPr>
          <w:rFonts w:hint="cs"/>
          <w:rtl/>
        </w:rPr>
        <w:tab/>
      </w:r>
      <w:r w:rsidRPr="00541795">
        <w:rPr>
          <w:rFonts w:hint="cs"/>
          <w:rtl/>
        </w:rPr>
        <w:t xml:space="preserve">طول المسير ضمن المنطقة النباتية </w:t>
      </w:r>
      <w:r w:rsidRPr="00541795">
        <w:t>(m)</w:t>
      </w:r>
      <w:r>
        <w:rPr>
          <w:rFonts w:hint="cs"/>
          <w:rtl/>
        </w:rPr>
        <w:t>؛</w:t>
      </w:r>
    </w:p>
    <w:p w:rsidR="00707F19" w:rsidRPr="00541795" w:rsidRDefault="00707F19" w:rsidP="006F392D">
      <w:pPr>
        <w:pStyle w:val="Equationlegend"/>
        <w:rPr>
          <w:rtl/>
        </w:rPr>
      </w:pPr>
      <w:r>
        <w:rPr>
          <w:rFonts w:hint="cs"/>
          <w:rtl/>
        </w:rPr>
        <w:tab/>
      </w:r>
      <w:r w:rsidRPr="00541795">
        <w:sym w:font="Symbol" w:char="F067"/>
      </w:r>
      <w:r>
        <w:rPr>
          <w:rFonts w:hint="cs"/>
          <w:rtl/>
        </w:rPr>
        <w:t>:</w:t>
      </w:r>
      <w:r>
        <w:rPr>
          <w:rFonts w:hint="cs"/>
          <w:rtl/>
        </w:rPr>
        <w:tab/>
      </w:r>
      <w:r w:rsidRPr="00541795">
        <w:rPr>
          <w:rFonts w:hint="cs"/>
          <w:rtl/>
        </w:rPr>
        <w:t>توهين خاص لمسيرات قصيرة جداً</w:t>
      </w:r>
      <w:r>
        <w:rPr>
          <w:rFonts w:hint="cs"/>
          <w:rtl/>
        </w:rPr>
        <w:t xml:space="preserve"> في </w:t>
      </w:r>
      <w:r w:rsidRPr="00541795">
        <w:rPr>
          <w:rFonts w:hint="cs"/>
          <w:rtl/>
        </w:rPr>
        <w:t xml:space="preserve">البيئة النباتية </w:t>
      </w:r>
      <w:r w:rsidRPr="00541795">
        <w:t>(dB/m)</w:t>
      </w:r>
      <w:r>
        <w:rPr>
          <w:rFonts w:hint="cs"/>
          <w:rtl/>
        </w:rPr>
        <w:t>؛</w:t>
      </w:r>
    </w:p>
    <w:p w:rsidR="00707F19" w:rsidRPr="00541795" w:rsidRDefault="00707F19" w:rsidP="006F392D">
      <w:pPr>
        <w:pStyle w:val="Equationlegend"/>
        <w:rPr>
          <w:rtl/>
        </w:rPr>
      </w:pPr>
      <w:r>
        <w:rPr>
          <w:rFonts w:hint="cs"/>
          <w:rtl/>
        </w:rPr>
        <w:tab/>
      </w:r>
      <w:r w:rsidRPr="0086671D">
        <w:rPr>
          <w:i/>
          <w:iCs/>
        </w:rPr>
        <w:t>A</w:t>
      </w:r>
      <w:r w:rsidRPr="0086671D">
        <w:rPr>
          <w:i/>
          <w:iCs/>
          <w:vertAlign w:val="subscript"/>
        </w:rPr>
        <w:t>et</w:t>
      </w:r>
      <w:r w:rsidRPr="00541795">
        <w:rPr>
          <w:rFonts w:hint="cs"/>
          <w:rtl/>
        </w:rPr>
        <w:t xml:space="preserve"> </w:t>
      </w:r>
      <w:r w:rsidRPr="00541795">
        <w:sym w:font="Symbol" w:char="F0B3"/>
      </w:r>
      <w:r w:rsidR="005727B0">
        <w:rPr>
          <w:rFonts w:hint="cs"/>
          <w:rtl/>
        </w:rPr>
        <w:t>:</w:t>
      </w:r>
      <w:r>
        <w:rPr>
          <w:rFonts w:hint="cs"/>
          <w:rtl/>
          <w:lang w:bidi="ar-EG"/>
        </w:rPr>
        <w:tab/>
      </w:r>
      <w:r w:rsidRPr="00541795">
        <w:rPr>
          <w:rFonts w:hint="cs"/>
          <w:rtl/>
        </w:rPr>
        <w:t xml:space="preserve">أدنى توهين إضافي لمسيرات أخرى </w:t>
      </w:r>
      <w:r w:rsidRPr="00541795">
        <w:t>(dB)</w:t>
      </w:r>
      <w:r w:rsidRPr="00541795">
        <w:rPr>
          <w:rFonts w:hint="cs"/>
          <w:rtl/>
        </w:rPr>
        <w:t>.</w:t>
      </w:r>
    </w:p>
    <w:p w:rsidR="00707F19" w:rsidRPr="00541795" w:rsidRDefault="00707F19" w:rsidP="005727B0">
      <w:pPr>
        <w:rPr>
          <w:rtl/>
        </w:rPr>
      </w:pPr>
      <w:r>
        <w:rPr>
          <w:rFonts w:hint="cs"/>
          <w:rtl/>
        </w:rPr>
        <w:t>و</w:t>
      </w:r>
      <w:r w:rsidRPr="00541795">
        <w:rPr>
          <w:rFonts w:hint="cs"/>
          <w:rtl/>
        </w:rPr>
        <w:t xml:space="preserve">التقييد المتعلق بقيمة قصوى </w:t>
      </w:r>
      <w:r w:rsidRPr="00DE6677">
        <w:rPr>
          <w:i/>
          <w:iCs/>
        </w:rPr>
        <w:t>A</w:t>
      </w:r>
      <w:r w:rsidRPr="00DE6677">
        <w:rPr>
          <w:i/>
          <w:iCs/>
          <w:vertAlign w:val="subscript"/>
        </w:rPr>
        <w:t>et</w:t>
      </w:r>
      <w:r w:rsidRPr="00541795">
        <w:rPr>
          <w:rFonts w:hint="cs"/>
          <w:rtl/>
        </w:rPr>
        <w:t xml:space="preserve"> ضروري</w:t>
      </w:r>
      <w:r>
        <w:rPr>
          <w:rFonts w:hint="cs"/>
          <w:rtl/>
        </w:rPr>
        <w:t xml:space="preserve"> نظراً إلى </w:t>
      </w:r>
      <w:r w:rsidRPr="00541795">
        <w:rPr>
          <w:rFonts w:hint="cs"/>
          <w:rtl/>
        </w:rPr>
        <w:t xml:space="preserve">أنه عندما يكون التوهين الخاص </w:t>
      </w:r>
      <w:r>
        <w:rPr>
          <w:rFonts w:hint="cs"/>
          <w:rtl/>
        </w:rPr>
        <w:t>مرتفعاً</w:t>
      </w:r>
      <w:r w:rsidRPr="00541795">
        <w:rPr>
          <w:rFonts w:hint="cs"/>
          <w:rtl/>
        </w:rPr>
        <w:t xml:space="preserve"> بشكل كافٍ، سوف يوجد مسير بتوهين أدنى يحيط بالغطاء النباتي. ويمكن حساب القيمة التقريبية للتوهين الأدنى لمسيرات أخرى بافتراض أن الكُمّة النباتية التي تكونها الأشجار تشكل شاشة انعراج رقيقة محدودة الأبعاد، باستعمال الطريقة الواردة</w:t>
      </w:r>
      <w:r>
        <w:rPr>
          <w:rFonts w:hint="cs"/>
          <w:rtl/>
        </w:rPr>
        <w:t xml:space="preserve"> في </w:t>
      </w:r>
      <w:r w:rsidRPr="00541795">
        <w:rPr>
          <w:rFonts w:hint="cs"/>
          <w:rtl/>
        </w:rPr>
        <w:t xml:space="preserve">التوصية </w:t>
      </w:r>
      <w:r w:rsidRPr="00541795">
        <w:t>ITU</w:t>
      </w:r>
      <w:r w:rsidR="005727B0">
        <w:noBreakHyphen/>
      </w:r>
      <w:r w:rsidRPr="00541795">
        <w:t>R</w:t>
      </w:r>
      <w:r>
        <w:t> </w:t>
      </w:r>
      <w:r w:rsidRPr="00541795">
        <w:t>P.526</w:t>
      </w:r>
      <w:r w:rsidRPr="00541795">
        <w:rPr>
          <w:rFonts w:hint="cs"/>
          <w:rtl/>
        </w:rPr>
        <w:t>.</w:t>
      </w:r>
    </w:p>
    <w:p w:rsidR="00707F19" w:rsidRPr="005727B0" w:rsidRDefault="00707F19" w:rsidP="00707F19">
      <w:pPr>
        <w:rPr>
          <w:spacing w:val="2"/>
          <w:rtl/>
        </w:rPr>
      </w:pPr>
      <w:r w:rsidRPr="005727B0">
        <w:rPr>
          <w:rFonts w:hint="cs"/>
          <w:spacing w:val="2"/>
          <w:rtl/>
        </w:rPr>
        <w:t xml:space="preserve">ويجدر التأكيد على أن المعادلة </w:t>
      </w:r>
      <w:r w:rsidRPr="005727B0">
        <w:rPr>
          <w:spacing w:val="2"/>
        </w:rPr>
        <w:t>(5)</w:t>
      </w:r>
      <w:r w:rsidRPr="005727B0">
        <w:rPr>
          <w:rFonts w:hint="cs"/>
          <w:spacing w:val="2"/>
          <w:rtl/>
        </w:rPr>
        <w:t xml:space="preserve"> إلى جانب الحدود القصوى للقيمة </w:t>
      </w:r>
      <w:r w:rsidRPr="005727B0">
        <w:rPr>
          <w:i/>
          <w:iCs/>
          <w:spacing w:val="2"/>
        </w:rPr>
        <w:t>A</w:t>
      </w:r>
      <w:r w:rsidRPr="005727B0">
        <w:rPr>
          <w:i/>
          <w:iCs/>
          <w:spacing w:val="2"/>
          <w:vertAlign w:val="subscript"/>
        </w:rPr>
        <w:t>et</w:t>
      </w:r>
      <w:r w:rsidRPr="005727B0">
        <w:rPr>
          <w:rFonts w:hint="cs"/>
          <w:spacing w:val="2"/>
          <w:rtl/>
        </w:rPr>
        <w:t xml:space="preserve"> المرتبطة بها، تمثل قيمة تقريبية فقط. وهي تميل بوجه عام إلى المبالغة في تقييم زيادة التوهين الناتج عن الغطاء النباتي. وهي بالتالي مفيدة جداً لإجراء تقييمات تقريبية للتوهين الإضافي عند تخطيط خدمة مطلوبة. وفي حالة استعمالها من أجل إشارة غير مطلوبة، يمكن أن تؤدي إلى تخفيض كبير في قيمة التداخلات الناتجة.</w:t>
      </w:r>
    </w:p>
    <w:p w:rsidR="00707F19" w:rsidRPr="0086671D" w:rsidRDefault="00707F19" w:rsidP="005727B0">
      <w:pPr>
        <w:pStyle w:val="Heading2"/>
        <w:rPr>
          <w:rtl/>
        </w:rPr>
      </w:pPr>
      <w:r w:rsidRPr="0086671D">
        <w:t>2.3</w:t>
      </w:r>
      <w:r w:rsidRPr="0086671D">
        <w:tab/>
      </w:r>
      <w:r w:rsidRPr="0086671D">
        <w:rPr>
          <w:rFonts w:hint="cs"/>
          <w:rtl/>
        </w:rPr>
        <w:t xml:space="preserve">فوق </w:t>
      </w:r>
      <w:r w:rsidRPr="0086671D">
        <w:t>GHz 1</w:t>
      </w:r>
    </w:p>
    <w:p w:rsidR="00346DC4" w:rsidRDefault="00346DC4" w:rsidP="009028EC">
      <w:pPr>
        <w:rPr>
          <w:spacing w:val="-2"/>
          <w:rtl/>
          <w:lang w:bidi="ar-SY"/>
        </w:rPr>
      </w:pPr>
      <w:r>
        <w:rPr>
          <w:rFonts w:hint="cs"/>
          <w:spacing w:val="-2"/>
          <w:rtl/>
        </w:rPr>
        <w:t xml:space="preserve">بالنسبة للمسيرات الأرضية، ينبغي تطبيق الطريقة التي تستند إلى نظرية نقل الطاقة الإشعاعي </w:t>
      </w:r>
      <w:r>
        <w:rPr>
          <w:spacing w:val="-2"/>
        </w:rPr>
        <w:t>RET</w:t>
      </w:r>
      <w:r>
        <w:rPr>
          <w:rFonts w:hint="cs"/>
          <w:spacing w:val="-2"/>
          <w:rtl/>
          <w:lang w:bidi="ar-SY"/>
        </w:rPr>
        <w:t xml:space="preserve"> المشروحة في الفقرة</w:t>
      </w:r>
      <w:r w:rsidR="009028EC">
        <w:rPr>
          <w:rFonts w:hint="eastAsia"/>
          <w:spacing w:val="-2"/>
          <w:rtl/>
          <w:lang w:bidi="ar-SY"/>
        </w:rPr>
        <w:t> </w:t>
      </w:r>
      <w:r>
        <w:rPr>
          <w:spacing w:val="-2"/>
          <w:lang w:bidi="ar-SY"/>
        </w:rPr>
        <w:t>1.2.3</w:t>
      </w:r>
      <w:r>
        <w:rPr>
          <w:rFonts w:hint="cs"/>
          <w:spacing w:val="-2"/>
          <w:rtl/>
          <w:lang w:bidi="ar-SY"/>
        </w:rPr>
        <w:t>، وذلك لحساب تأثير شجرة وحيدة.</w:t>
      </w:r>
    </w:p>
    <w:p w:rsidR="00346DC4" w:rsidRDefault="00346DC4" w:rsidP="00707F19">
      <w:pPr>
        <w:rPr>
          <w:spacing w:val="-2"/>
          <w:rtl/>
          <w:lang w:bidi="ar-SY"/>
        </w:rPr>
      </w:pPr>
      <w:r>
        <w:rPr>
          <w:rFonts w:hint="cs"/>
          <w:spacing w:val="-2"/>
          <w:rtl/>
          <w:lang w:bidi="ar-SY"/>
        </w:rPr>
        <w:t xml:space="preserve">وبالنسبة للمسيرات المائلة، ينبغي تطبيق الطريقة التي تستند إلى نظرية الانتشار المتعدد المشروحة في الفقرة </w:t>
      </w:r>
      <w:r>
        <w:rPr>
          <w:spacing w:val="-2"/>
          <w:lang w:bidi="ar-SY"/>
        </w:rPr>
        <w:t>2.2.3</w:t>
      </w:r>
      <w:r>
        <w:rPr>
          <w:rFonts w:hint="cs"/>
          <w:spacing w:val="-2"/>
          <w:rtl/>
          <w:lang w:bidi="ar-SY"/>
        </w:rPr>
        <w:t>، وذلك لحساب تأثير شجرة وحيدة.</w:t>
      </w:r>
    </w:p>
    <w:p w:rsidR="00346DC4" w:rsidRDefault="003908AB" w:rsidP="003908AB">
      <w:pPr>
        <w:pStyle w:val="Heading4"/>
        <w:rPr>
          <w:rtl/>
          <w:lang w:bidi="ar-SY"/>
        </w:rPr>
      </w:pPr>
      <w:r>
        <w:rPr>
          <w:lang w:bidi="ar-SY"/>
        </w:rPr>
        <w:t>1.2.3</w:t>
      </w:r>
      <w:r w:rsidR="00346DC4">
        <w:rPr>
          <w:rFonts w:hint="cs"/>
          <w:rtl/>
          <w:lang w:bidi="ar-SY"/>
        </w:rPr>
        <w:tab/>
        <w:t>المسير الأرضي</w:t>
      </w:r>
    </w:p>
    <w:p w:rsidR="00707F19" w:rsidRPr="005727B0" w:rsidRDefault="00707F19" w:rsidP="00707F19">
      <w:pPr>
        <w:rPr>
          <w:spacing w:val="-2"/>
          <w:rtl/>
        </w:rPr>
      </w:pPr>
      <w:r w:rsidRPr="005727B0">
        <w:rPr>
          <w:rFonts w:hint="cs"/>
          <w:spacing w:val="-2"/>
          <w:rtl/>
        </w:rPr>
        <w:t>من أجل تقييم المجال الكلي، تحسب أولاً مكونات الانتثار الناتج عن الغطاء النباتي بسبب الانعكاس المنعرج عند الأرض ثم تجمع.</w:t>
      </w:r>
    </w:p>
    <w:p w:rsidR="00707F19" w:rsidRDefault="00707F19" w:rsidP="00707F19">
      <w:pPr>
        <w:rPr>
          <w:rtl/>
        </w:rPr>
      </w:pPr>
      <w:r w:rsidRPr="00541795">
        <w:rPr>
          <w:rFonts w:hint="cs"/>
          <w:rtl/>
        </w:rPr>
        <w:t xml:space="preserve">تتكون المكونات المنعرجة من المكونات فوق قمة الغطاء النباتي وتلك التي تحيط به. وتحسب هذه المكونات والمكونات المنعرجة عند الأرض باستعمال التوصيات الصادرة عن قطاع الاتصالات الراديوية. وتحسب المكونات الكلية أو المنتثرة باستعمال نموذج يستند إلى نظرية نقل الطاقة الإشعاعي </w:t>
      </w:r>
      <w:r w:rsidRPr="00541795">
        <w:t>(RET)</w:t>
      </w:r>
      <w:r w:rsidRPr="00541795">
        <w:rPr>
          <w:rFonts w:hint="cs"/>
          <w:rtl/>
        </w:rPr>
        <w:t>.</w:t>
      </w:r>
    </w:p>
    <w:p w:rsidR="00707F19" w:rsidRPr="0086671D" w:rsidRDefault="00D875E9" w:rsidP="00247D07">
      <w:pPr>
        <w:pStyle w:val="Heading4"/>
        <w:rPr>
          <w:rtl/>
        </w:rPr>
      </w:pPr>
      <w:r>
        <w:t>1</w:t>
      </w:r>
      <w:r w:rsidR="00247D07">
        <w:t>.</w:t>
      </w:r>
      <w:r w:rsidR="00707F19">
        <w:t>1.2.3</w:t>
      </w:r>
      <w:r w:rsidR="00707F19">
        <w:tab/>
      </w:r>
      <w:r w:rsidR="00707F19" w:rsidRPr="0086671D">
        <w:rPr>
          <w:rFonts w:hint="cs"/>
          <w:rtl/>
        </w:rPr>
        <w:t>حساب المكونة المنعرجة عند القمة</w:t>
      </w:r>
    </w:p>
    <w:p w:rsidR="00707F19" w:rsidRPr="00541795" w:rsidRDefault="00707F19" w:rsidP="00707F19">
      <w:r w:rsidRPr="00541795">
        <w:rPr>
          <w:rFonts w:hint="cs"/>
          <w:rtl/>
        </w:rPr>
        <w:t xml:space="preserve">إن الخسارة بالانعراج </w:t>
      </w:r>
      <w:r w:rsidRPr="0086671D">
        <w:rPr>
          <w:i/>
          <w:iCs/>
        </w:rPr>
        <w:t>L</w:t>
      </w:r>
      <w:r w:rsidRPr="0086671D">
        <w:rPr>
          <w:i/>
          <w:iCs/>
          <w:vertAlign w:val="subscript"/>
        </w:rPr>
        <w:t>top</w:t>
      </w:r>
      <w:r w:rsidRPr="00541795">
        <w:rPr>
          <w:rFonts w:hint="cs"/>
          <w:rtl/>
        </w:rPr>
        <w:t xml:space="preserve"> التي يتعرض لها مسير الإشارة المنعرج عبر الغطاء النباتي يمكن اعتبارها كانعراج على حد السكين مزدوج منعزل للشكل الهندسي المحدد</w:t>
      </w:r>
      <w:r>
        <w:rPr>
          <w:rFonts w:hint="cs"/>
          <w:rtl/>
        </w:rPr>
        <w:t xml:space="preserve"> في </w:t>
      </w:r>
      <w:r w:rsidRPr="00541795">
        <w:rPr>
          <w:rFonts w:hint="cs"/>
          <w:rtl/>
        </w:rPr>
        <w:t xml:space="preserve">الشكل </w:t>
      </w:r>
      <w:r>
        <w:t>4</w:t>
      </w:r>
      <w:r w:rsidRPr="00541795">
        <w:rPr>
          <w:rFonts w:hint="cs"/>
          <w:rtl/>
        </w:rPr>
        <w:t>.</w:t>
      </w:r>
    </w:p>
    <w:p w:rsidR="00707F19" w:rsidRDefault="00707F19" w:rsidP="00247D07">
      <w:pPr>
        <w:pStyle w:val="FigureNo"/>
        <w:rPr>
          <w:rtl/>
        </w:rPr>
      </w:pPr>
      <w:r>
        <w:rPr>
          <w:rFonts w:hint="cs"/>
          <w:rtl/>
        </w:rPr>
        <w:lastRenderedPageBreak/>
        <w:t xml:space="preserve">الشـكل </w:t>
      </w:r>
      <w:r>
        <w:t>4</w:t>
      </w:r>
    </w:p>
    <w:p w:rsidR="00707F19" w:rsidRDefault="00707F19" w:rsidP="00247D07">
      <w:pPr>
        <w:pStyle w:val="FigureTitle"/>
        <w:rPr>
          <w:rtl/>
        </w:rPr>
      </w:pPr>
      <w:r>
        <w:rPr>
          <w:rFonts w:hint="cs"/>
          <w:rtl/>
        </w:rPr>
        <w:t>مكونة منعرجة عبر قمة الغطاء النباتي</w:t>
      </w:r>
    </w:p>
    <w:p w:rsidR="00707F19" w:rsidRDefault="00CC3DA7" w:rsidP="005F0CF5">
      <w:pPr>
        <w:spacing w:after="120" w:line="240" w:lineRule="auto"/>
        <w:jc w:val="center"/>
        <w:rPr>
          <w:lang w:bidi="ar-EG"/>
        </w:rPr>
      </w:pPr>
      <w:r w:rsidRPr="00E02FCF">
        <w:rPr>
          <w:noProof/>
          <w:lang w:eastAsia="en-US"/>
        </w:rPr>
        <w:drawing>
          <wp:inline distT="0" distB="0" distL="0" distR="0">
            <wp:extent cx="3943350" cy="231457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0" cy="2314575"/>
                    </a:xfrm>
                    <a:prstGeom prst="rect">
                      <a:avLst/>
                    </a:prstGeom>
                    <a:noFill/>
                    <a:ln>
                      <a:noFill/>
                    </a:ln>
                  </pic:spPr>
                </pic:pic>
              </a:graphicData>
            </a:graphic>
          </wp:inline>
        </w:drawing>
      </w:r>
    </w:p>
    <w:p w:rsidR="005F0CF5" w:rsidRDefault="005F0CF5" w:rsidP="005F0CF5">
      <w:pPr>
        <w:pStyle w:val="Equation"/>
        <w:keepNext/>
        <w:spacing w:before="0"/>
        <w:rPr>
          <w:rtl/>
        </w:rPr>
      </w:pPr>
    </w:p>
    <w:p w:rsidR="00707F19" w:rsidRDefault="00707F19" w:rsidP="00707F19">
      <w:pPr>
        <w:rPr>
          <w:rtl/>
        </w:rPr>
      </w:pPr>
      <w:r>
        <w:rPr>
          <w:rFonts w:hint="cs"/>
          <w:rtl/>
        </w:rPr>
        <w:t>ويحسب ذلك كالتالي:</w:t>
      </w:r>
    </w:p>
    <w:p w:rsidR="005F0CF5" w:rsidRDefault="005F0CF5" w:rsidP="005F0CF5">
      <w:pPr>
        <w:pStyle w:val="Equation"/>
        <w:keepNext/>
        <w:spacing w:before="0"/>
        <w:rPr>
          <w:rtl/>
        </w:rPr>
      </w:pPr>
    </w:p>
    <w:p w:rsidR="002F7193" w:rsidRPr="009258C6" w:rsidRDefault="002F7193" w:rsidP="002F7193">
      <w:pPr>
        <w:pStyle w:val="Equation"/>
        <w:rPr>
          <w:snapToGrid w:val="0"/>
        </w:rPr>
      </w:pPr>
      <w:r w:rsidRPr="009258C6">
        <w:rPr>
          <w:snapToGrid w:val="0"/>
        </w:rPr>
        <w:tab/>
      </w:r>
      <w:r w:rsidRPr="00ED0D8A">
        <w:rPr>
          <w:snapToGrid w:val="0"/>
          <w:position w:val="-14"/>
        </w:rPr>
        <w:object w:dxaOrig="3400" w:dyaOrig="380">
          <v:shape id="_x0000_i1027" type="#_x0000_t75" style="width:198.75pt;height:18.75pt" o:ole="" fillcolor="window">
            <v:imagedata r:id="rId19" o:title=""/>
          </v:shape>
          <o:OLEObject Type="Embed" ProgID="Equation.3" ShapeID="_x0000_i1027" DrawAspect="Content" ObjectID="_1470207662" r:id="rId20"/>
        </w:object>
      </w:r>
      <w:r w:rsidRPr="009258C6">
        <w:rPr>
          <w:snapToGrid w:val="0"/>
        </w:rPr>
        <w:tab/>
        <w:t>(</w:t>
      </w:r>
      <w:r>
        <w:rPr>
          <w:snapToGrid w:val="0"/>
        </w:rPr>
        <w:t>6</w:t>
      </w:r>
      <w:r w:rsidRPr="009258C6">
        <w:rPr>
          <w:snapToGrid w:val="0"/>
        </w:rPr>
        <w:t>)</w:t>
      </w:r>
    </w:p>
    <w:p w:rsidR="005F0CF5" w:rsidRDefault="005F0CF5" w:rsidP="005F0CF5">
      <w:pPr>
        <w:pStyle w:val="Equation"/>
        <w:keepNext/>
        <w:spacing w:before="0"/>
        <w:rPr>
          <w:rtl/>
        </w:rPr>
      </w:pPr>
    </w:p>
    <w:p w:rsidR="00707F19" w:rsidRPr="00541795" w:rsidRDefault="00707F19" w:rsidP="00707F19">
      <w:pPr>
        <w:rPr>
          <w:rtl/>
        </w:rPr>
      </w:pPr>
      <w:r w:rsidRPr="00541795">
        <w:rPr>
          <w:rFonts w:hint="cs"/>
          <w:rtl/>
        </w:rPr>
        <w:t xml:space="preserve">حيث </w:t>
      </w:r>
      <w:r w:rsidRPr="00882FCE">
        <w:rPr>
          <w:i/>
          <w:iCs/>
        </w:rPr>
        <w:t>G</w:t>
      </w:r>
      <w:r w:rsidRPr="00882FCE">
        <w:rPr>
          <w:i/>
          <w:iCs/>
          <w:vertAlign w:val="subscript"/>
        </w:rPr>
        <w:t>Tx</w:t>
      </w:r>
      <w:r w:rsidRPr="00541795">
        <w:t> (</w:t>
      </w:r>
      <w:r w:rsidRPr="00541795">
        <w:sym w:font="Symbol" w:char="F06A"/>
      </w:r>
      <w:r w:rsidRPr="00541795">
        <w:t>)</w:t>
      </w:r>
      <w:r w:rsidRPr="00541795">
        <w:rPr>
          <w:rFonts w:hint="cs"/>
          <w:rtl/>
        </w:rPr>
        <w:t xml:space="preserve"> و</w:t>
      </w:r>
      <w:r w:rsidRPr="00541795">
        <w:t xml:space="preserve"> </w:t>
      </w:r>
      <w:r w:rsidRPr="00882FCE">
        <w:rPr>
          <w:i/>
          <w:iCs/>
        </w:rPr>
        <w:t>G</w:t>
      </w:r>
      <w:r w:rsidRPr="00882FCE">
        <w:rPr>
          <w:i/>
          <w:iCs/>
          <w:vertAlign w:val="subscript"/>
        </w:rPr>
        <w:t>Rx</w:t>
      </w:r>
      <w:r w:rsidRPr="00541795">
        <w:t> (</w:t>
      </w:r>
      <w:r w:rsidRPr="00541795">
        <w:sym w:font="Symbol" w:char="F06A"/>
      </w:r>
      <w:r w:rsidRPr="00541795">
        <w:t>)</w:t>
      </w:r>
      <w:r w:rsidRPr="00541795">
        <w:rPr>
          <w:rFonts w:hint="cs"/>
          <w:rtl/>
        </w:rPr>
        <w:t>هي الخسائر بسبب زوايا الموجة المنعرجة المغادرة لهوائي الإرسال والواردة لهوائي الاستقبال على التوالي. و</w:t>
      </w:r>
      <w:r w:rsidRPr="00882FCE">
        <w:rPr>
          <w:i/>
          <w:iCs/>
        </w:rPr>
        <w:t>L</w:t>
      </w:r>
      <w:r w:rsidRPr="00882FCE">
        <w:rPr>
          <w:i/>
          <w:iCs/>
          <w:vertAlign w:val="subscript"/>
        </w:rPr>
        <w:t>top_diff</w:t>
      </w:r>
      <w:r>
        <w:rPr>
          <w:rFonts w:hint="cs"/>
          <w:rtl/>
        </w:rPr>
        <w:t xml:space="preserve"> </w:t>
      </w:r>
      <w:r w:rsidRPr="00541795">
        <w:rPr>
          <w:rFonts w:hint="cs"/>
          <w:rtl/>
        </w:rPr>
        <w:t xml:space="preserve">هي الخسارة الكلية بالانعراج التي تحسب باستعمال التوصية </w:t>
      </w:r>
      <w:r w:rsidRPr="00541795">
        <w:t>ITU-R P.526</w:t>
      </w:r>
      <w:r w:rsidRPr="00541795">
        <w:rPr>
          <w:rFonts w:hint="cs"/>
          <w:rtl/>
        </w:rPr>
        <w:t xml:space="preserve"> للجانبين المزدوجين المعزولين.</w:t>
      </w:r>
    </w:p>
    <w:p w:rsidR="00707F19" w:rsidRPr="00882FCE" w:rsidRDefault="00D875E9" w:rsidP="00D82E9B">
      <w:pPr>
        <w:pStyle w:val="Heading3"/>
        <w:rPr>
          <w:rtl/>
        </w:rPr>
      </w:pPr>
      <w:r>
        <w:t>2.1</w:t>
      </w:r>
      <w:r w:rsidR="00707F19">
        <w:t>.2.3</w:t>
      </w:r>
      <w:r w:rsidR="00707F19">
        <w:tab/>
      </w:r>
      <w:r w:rsidR="00707F19" w:rsidRPr="00882FCE">
        <w:rPr>
          <w:rFonts w:hint="cs"/>
          <w:rtl/>
        </w:rPr>
        <w:t>حساب المكونة المنعرجة عند الجانب</w:t>
      </w:r>
    </w:p>
    <w:p w:rsidR="00707F19" w:rsidRPr="00541795" w:rsidRDefault="00707F19" w:rsidP="00D875E9">
      <w:pPr>
        <w:rPr>
          <w:rtl/>
        </w:rPr>
      </w:pPr>
      <w:r w:rsidRPr="00541795">
        <w:rPr>
          <w:rFonts w:hint="cs"/>
          <w:rtl/>
        </w:rPr>
        <w:t xml:space="preserve">إن الخسارة بالانعراج </w:t>
      </w:r>
      <w:r w:rsidRPr="00B12A4B">
        <w:rPr>
          <w:i/>
          <w:iCs/>
        </w:rPr>
        <w:t>L</w:t>
      </w:r>
      <w:r w:rsidRPr="00B12A4B">
        <w:rPr>
          <w:i/>
          <w:iCs/>
          <w:vertAlign w:val="subscript"/>
        </w:rPr>
        <w:t>sidea</w:t>
      </w:r>
      <w:r w:rsidRPr="00541795">
        <w:rPr>
          <w:rFonts w:hint="cs"/>
          <w:rtl/>
        </w:rPr>
        <w:t xml:space="preserve"> والخسارة بالانعراج </w:t>
      </w:r>
      <w:r w:rsidRPr="00B12A4B">
        <w:rPr>
          <w:i/>
          <w:iCs/>
        </w:rPr>
        <w:t>L</w:t>
      </w:r>
      <w:r w:rsidRPr="00B12A4B">
        <w:rPr>
          <w:i/>
          <w:iCs/>
          <w:vertAlign w:val="subscript"/>
        </w:rPr>
        <w:t>sideb</w:t>
      </w:r>
      <w:r w:rsidRPr="00541795">
        <w:rPr>
          <w:rFonts w:hint="cs"/>
          <w:rtl/>
        </w:rPr>
        <w:t>، التي تتعرض لهما الإشارة المنعرجة بسبب الغطاء النباتي، يمكن اعتبارهما أيضاً</w:t>
      </w:r>
      <w:r w:rsidR="00D875E9">
        <w:rPr>
          <w:rFonts w:hint="cs"/>
          <w:rtl/>
          <w:lang w:bidi="ar-EG"/>
        </w:rPr>
        <w:t xml:space="preserve"> </w:t>
      </w:r>
      <w:r w:rsidRPr="00541795">
        <w:rPr>
          <w:rFonts w:hint="cs"/>
          <w:rtl/>
        </w:rPr>
        <w:t>كانعراج على حد السكين مزدوج منعزل للشكل الهندسي المحدد</w:t>
      </w:r>
      <w:r>
        <w:rPr>
          <w:rFonts w:hint="cs"/>
          <w:rtl/>
        </w:rPr>
        <w:t xml:space="preserve"> في </w:t>
      </w:r>
      <w:r w:rsidRPr="00541795">
        <w:rPr>
          <w:rFonts w:hint="cs"/>
          <w:rtl/>
        </w:rPr>
        <w:t xml:space="preserve">الشكل </w:t>
      </w:r>
      <w:r>
        <w:t>5</w:t>
      </w:r>
      <w:r w:rsidRPr="00541795">
        <w:rPr>
          <w:rFonts w:hint="cs"/>
          <w:rtl/>
        </w:rPr>
        <w:t>.</w:t>
      </w:r>
    </w:p>
    <w:p w:rsidR="00707F19" w:rsidRDefault="00707F19" w:rsidP="00D82E9B">
      <w:pPr>
        <w:pStyle w:val="FigureNo"/>
        <w:rPr>
          <w:rtl/>
        </w:rPr>
      </w:pPr>
      <w:r>
        <w:rPr>
          <w:rFonts w:hint="cs"/>
          <w:rtl/>
        </w:rPr>
        <w:t xml:space="preserve">الشـكل </w:t>
      </w:r>
      <w:r>
        <w:t>5</w:t>
      </w:r>
    </w:p>
    <w:p w:rsidR="00707F19" w:rsidRDefault="00707F19" w:rsidP="00D82E9B">
      <w:pPr>
        <w:pStyle w:val="FigureTitle"/>
        <w:rPr>
          <w:rtl/>
        </w:rPr>
      </w:pPr>
      <w:r>
        <w:rPr>
          <w:rFonts w:hint="cs"/>
          <w:rtl/>
        </w:rPr>
        <w:t>المكونات المنعرجة حول الغطاء النباتي</w:t>
      </w:r>
    </w:p>
    <w:p w:rsidR="00D82E9B" w:rsidRDefault="00CC3DA7" w:rsidP="00D82E9B">
      <w:pPr>
        <w:spacing w:before="100" w:beforeAutospacing="1" w:after="100" w:afterAutospacing="1" w:line="240" w:lineRule="auto"/>
        <w:jc w:val="center"/>
        <w:rPr>
          <w:rtl/>
          <w:lang w:val="fr-FR" w:bidi="ar-EG"/>
        </w:rPr>
      </w:pPr>
      <w:r>
        <w:rPr>
          <w:noProof/>
          <w:lang w:eastAsia="en-US"/>
        </w:rPr>
        <mc:AlternateContent>
          <mc:Choice Requires="wpg">
            <w:drawing>
              <wp:anchor distT="0" distB="0" distL="114300" distR="114300" simplePos="0" relativeHeight="251657216" behindDoc="0" locked="0" layoutInCell="1" allowOverlap="1">
                <wp:simplePos x="0" y="0"/>
                <wp:positionH relativeFrom="column">
                  <wp:posOffset>1334135</wp:posOffset>
                </wp:positionH>
                <wp:positionV relativeFrom="paragraph">
                  <wp:posOffset>924560</wp:posOffset>
                </wp:positionV>
                <wp:extent cx="3443605" cy="1454150"/>
                <wp:effectExtent l="0" t="4445" r="0" b="0"/>
                <wp:wrapNone/>
                <wp:docPr id="1975"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3605" cy="1454150"/>
                          <a:chOff x="3235" y="12457"/>
                          <a:chExt cx="5423" cy="2290"/>
                        </a:xfrm>
                      </wpg:grpSpPr>
                      <wps:wsp>
                        <wps:cNvPr id="1976" name="Text Box 980"/>
                        <wps:cNvSpPr txBox="1">
                          <a:spLocks noChangeArrowheads="1"/>
                        </wps:cNvSpPr>
                        <wps:spPr bwMode="auto">
                          <a:xfrm>
                            <a:off x="7872" y="12457"/>
                            <a:ext cx="786"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Pr="00D82E9B" w:rsidRDefault="005F0CF5" w:rsidP="00D82E9B">
                              <w:pPr>
                                <w:spacing w:before="60"/>
                                <w:jc w:val="center"/>
                                <w:rPr>
                                  <w:sz w:val="18"/>
                                  <w:szCs w:val="24"/>
                                  <w:lang w:bidi="ar-SY"/>
                                </w:rPr>
                              </w:pPr>
                              <w:r>
                                <w:rPr>
                                  <w:rFonts w:hint="cs"/>
                                  <w:sz w:val="18"/>
                                  <w:szCs w:val="24"/>
                                  <w:rtl/>
                                  <w:lang w:bidi="ar-SY"/>
                                </w:rPr>
                                <w:t>الحافة ب</w:t>
                              </w:r>
                            </w:p>
                          </w:txbxContent>
                        </wps:txbx>
                        <wps:bodyPr rot="0" vert="horz" wrap="square" lIns="0" tIns="0" rIns="0" bIns="0" anchor="t" anchorCtr="0" upright="1">
                          <a:noAutofit/>
                        </wps:bodyPr>
                      </wps:wsp>
                      <wps:wsp>
                        <wps:cNvPr id="1977" name="Text Box 983"/>
                        <wps:cNvSpPr txBox="1">
                          <a:spLocks noChangeArrowheads="1"/>
                        </wps:cNvSpPr>
                        <wps:spPr bwMode="auto">
                          <a:xfrm>
                            <a:off x="3235" y="14321"/>
                            <a:ext cx="202"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Pr="00D82E9B" w:rsidRDefault="005F0CF5" w:rsidP="00D82E9B">
                              <w:pPr>
                                <w:spacing w:before="60"/>
                                <w:jc w:val="center"/>
                                <w:rPr>
                                  <w:sz w:val="18"/>
                                  <w:szCs w:val="24"/>
                                  <w:lang w:bidi="ar-SY"/>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4" o:spid="_x0000_s1181" style="position:absolute;left:0;text-align:left;margin-left:105.05pt;margin-top:72.8pt;width:271.15pt;height:114.5pt;z-index:251657216;mso-position-horizontal-relative:text;mso-position-vertical-relative:text" coordorigin="3235,12457" coordsize="5423,2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">
                <v:shape id="Text Box 980" o:spid="_x0000_s1182" type="#_x0000_t202" style="position:absolute;left:7872;top:12457;width:78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R5hMMA&#10;AADdAAAADwAAAGRycy9kb3ducmV2LnhtbERPTWvCQBC9F/oflhF6qxs9pDV1FSkKQkGM8eBxmh2T&#10;xexszK4a/31XKHibx/uc6by3jbhS541jBaNhAoK4dNpwpWBfrN4/QfiArLFxTAru5GE+e32ZYqbd&#10;jXO67kIlYgj7DBXUIbSZlL6syaIfupY4ckfXWQwRdpXUHd5iuG3kOElSadFwbKixpe+aytPuYhUs&#10;DpwvzXnzu82PuSmKScI/6Umpt0G/+AIRqA9P8b97reP8yUcKj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R5hMMAAADdAAAADwAAAAAAAAAAAAAAAACYAgAAZHJzL2Rv&#10;d25yZXYueG1sUEsFBgAAAAAEAAQA9QAAAIgDAAAAAA==&#10;" filled="f" stroked="f">
                  <v:textbox inset="0,0,0,0">
                    <w:txbxContent>
                      <w:p w:rsidR="005F0CF5" w:rsidRPr="00D82E9B" w:rsidRDefault="005F0CF5" w:rsidP="00D82E9B">
                        <w:pPr>
                          <w:spacing w:before="60"/>
                          <w:jc w:val="center"/>
                          <w:rPr>
                            <w:sz w:val="18"/>
                            <w:szCs w:val="24"/>
                            <w:lang w:bidi="ar-SY"/>
                          </w:rPr>
                        </w:pPr>
                        <w:r>
                          <w:rPr>
                            <w:rFonts w:hint="cs"/>
                            <w:sz w:val="18"/>
                            <w:szCs w:val="24"/>
                            <w:rtl/>
                            <w:lang w:bidi="ar-SY"/>
                          </w:rPr>
                          <w:t>الحافة ب</w:t>
                        </w:r>
                      </w:p>
                    </w:txbxContent>
                  </v:textbox>
                </v:shape>
                <v:shape id="Text Box 983" o:spid="_x0000_s1183" type="#_x0000_t202" style="position:absolute;left:3235;top:14321;width:202;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cH8MA&#10;AADdAAAADwAAAGRycy9kb3ducmV2LnhtbERPS4vCMBC+C/6HMMLeNNWDj2oUWVxYEBZrPexxthnb&#10;YDPpNlmt/34jCN7m43vOatPZWlyp9caxgvEoAUFcOG24VHDKP4ZzED4ga6wdk4I7edis+70Vptrd&#10;OKPrMZQihrBPUUEVQpNK6YuKLPqRa4gjd3atxRBhW0rd4i2G21pOkmQqLRqODRU29F5RcTn+WQXb&#10;b8525vfr55CdM5Pni4T304tSb4NuuwQRqAsv8dP9qeP8xWwGj2/i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jcH8MAAADdAAAADwAAAAAAAAAAAAAAAACYAgAAZHJzL2Rv&#10;d25yZXYueG1sUEsFBgAAAAAEAAQA9QAAAIgDAAAAAA==&#10;" filled="f" stroked="f">
                  <v:textbox inset="0,0,0,0">
                    <w:txbxContent>
                      <w:p w:rsidR="005F0CF5" w:rsidRPr="00D82E9B" w:rsidRDefault="005F0CF5" w:rsidP="00D82E9B">
                        <w:pPr>
                          <w:spacing w:before="60"/>
                          <w:jc w:val="center"/>
                          <w:rPr>
                            <w:sz w:val="18"/>
                            <w:szCs w:val="24"/>
                            <w:lang w:bidi="ar-SY"/>
                          </w:rPr>
                        </w:pPr>
                      </w:p>
                    </w:txbxContent>
                  </v:textbox>
                </v:shape>
              </v:group>
            </w:pict>
          </mc:Fallback>
        </mc:AlternateContent>
      </w:r>
      <w:r>
        <w:rPr>
          <w:noProof/>
          <w:lang w:eastAsia="en-US"/>
        </w:rPr>
        <mc:AlternateContent>
          <mc:Choice Requires="wpc">
            <w:drawing>
              <wp:inline distT="0" distB="0" distL="0" distR="0">
                <wp:extent cx="3195320" cy="2172970"/>
                <wp:effectExtent l="1270" t="0" r="3810" b="1270"/>
                <wp:docPr id="760" name="Canvas 7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787" name="Group 961"/>
                        <wpg:cNvGrpSpPr>
                          <a:grpSpLocks/>
                        </wpg:cNvGrpSpPr>
                        <wpg:grpSpPr bwMode="auto">
                          <a:xfrm>
                            <a:off x="13970" y="13970"/>
                            <a:ext cx="3138170" cy="2140585"/>
                            <a:chOff x="22" y="22"/>
                            <a:chExt cx="4942" cy="3371"/>
                          </a:xfrm>
                        </wpg:grpSpPr>
                        <wps:wsp>
                          <wps:cNvPr id="1788" name="Freeform 761"/>
                          <wps:cNvSpPr>
                            <a:spLocks noEditPoints="1"/>
                          </wps:cNvSpPr>
                          <wps:spPr bwMode="auto">
                            <a:xfrm>
                              <a:off x="4414" y="3292"/>
                              <a:ext cx="67" cy="101"/>
                            </a:xfrm>
                            <a:custGeom>
                              <a:avLst/>
                              <a:gdLst>
                                <a:gd name="T0" fmla="*/ 2 w 6"/>
                                <a:gd name="T1" fmla="*/ 5 h 9"/>
                                <a:gd name="T2" fmla="*/ 2 w 6"/>
                                <a:gd name="T3" fmla="*/ 8 h 9"/>
                                <a:gd name="T4" fmla="*/ 2 w 6"/>
                                <a:gd name="T5" fmla="*/ 8 h 9"/>
                                <a:gd name="T6" fmla="*/ 3 w 6"/>
                                <a:gd name="T7" fmla="*/ 8 h 9"/>
                                <a:gd name="T8" fmla="*/ 3 w 6"/>
                                <a:gd name="T9" fmla="*/ 8 h 9"/>
                                <a:gd name="T10" fmla="*/ 3 w 6"/>
                                <a:gd name="T11" fmla="*/ 9 h 9"/>
                                <a:gd name="T12" fmla="*/ 0 w 6"/>
                                <a:gd name="T13" fmla="*/ 9 h 9"/>
                                <a:gd name="T14" fmla="*/ 0 w 6"/>
                                <a:gd name="T15" fmla="*/ 8 h 9"/>
                                <a:gd name="T16" fmla="*/ 0 w 6"/>
                                <a:gd name="T17" fmla="*/ 8 h 9"/>
                                <a:gd name="T18" fmla="*/ 1 w 6"/>
                                <a:gd name="T19" fmla="*/ 8 h 9"/>
                                <a:gd name="T20" fmla="*/ 1 w 6"/>
                                <a:gd name="T21" fmla="*/ 8 h 9"/>
                                <a:gd name="T22" fmla="*/ 1 w 6"/>
                                <a:gd name="T23" fmla="*/ 1 h 9"/>
                                <a:gd name="T24" fmla="*/ 1 w 6"/>
                                <a:gd name="T25" fmla="*/ 1 h 9"/>
                                <a:gd name="T26" fmla="*/ 0 w 6"/>
                                <a:gd name="T27" fmla="*/ 1 h 9"/>
                                <a:gd name="T28" fmla="*/ 0 w 6"/>
                                <a:gd name="T29" fmla="*/ 1 h 9"/>
                                <a:gd name="T30" fmla="*/ 0 w 6"/>
                                <a:gd name="T31" fmla="*/ 0 h 9"/>
                                <a:gd name="T32" fmla="*/ 3 w 6"/>
                                <a:gd name="T33" fmla="*/ 0 h 9"/>
                                <a:gd name="T34" fmla="*/ 5 w 6"/>
                                <a:gd name="T35" fmla="*/ 0 h 9"/>
                                <a:gd name="T36" fmla="*/ 6 w 6"/>
                                <a:gd name="T37" fmla="*/ 1 h 9"/>
                                <a:gd name="T38" fmla="*/ 6 w 6"/>
                                <a:gd name="T39" fmla="*/ 1 h 9"/>
                                <a:gd name="T40" fmla="*/ 6 w 6"/>
                                <a:gd name="T41" fmla="*/ 2 h 9"/>
                                <a:gd name="T42" fmla="*/ 6 w 6"/>
                                <a:gd name="T43" fmla="*/ 4 h 9"/>
                                <a:gd name="T44" fmla="*/ 5 w 6"/>
                                <a:gd name="T45" fmla="*/ 5 h 9"/>
                                <a:gd name="T46" fmla="*/ 3 w 6"/>
                                <a:gd name="T47" fmla="*/ 5 h 9"/>
                                <a:gd name="T48" fmla="*/ 2 w 6"/>
                                <a:gd name="T49" fmla="*/ 5 h 9"/>
                                <a:gd name="T50" fmla="*/ 2 w 6"/>
                                <a:gd name="T51" fmla="*/ 5 h 9"/>
                                <a:gd name="T52" fmla="*/ 2 w 6"/>
                                <a:gd name="T53" fmla="*/ 4 h 9"/>
                                <a:gd name="T54" fmla="*/ 2 w 6"/>
                                <a:gd name="T55" fmla="*/ 3 h 9"/>
                                <a:gd name="T56" fmla="*/ 3 w 6"/>
                                <a:gd name="T57" fmla="*/ 4 h 9"/>
                                <a:gd name="T58" fmla="*/ 3 w 6"/>
                                <a:gd name="T59" fmla="*/ 4 h 9"/>
                                <a:gd name="T60" fmla="*/ 4 w 6"/>
                                <a:gd name="T61" fmla="*/ 4 h 9"/>
                                <a:gd name="T62" fmla="*/ 5 w 6"/>
                                <a:gd name="T63" fmla="*/ 3 h 9"/>
                                <a:gd name="T64" fmla="*/ 5 w 6"/>
                                <a:gd name="T65" fmla="*/ 3 h 9"/>
                                <a:gd name="T66" fmla="*/ 5 w 6"/>
                                <a:gd name="T67" fmla="*/ 2 h 9"/>
                                <a:gd name="T68" fmla="*/ 5 w 6"/>
                                <a:gd name="T69" fmla="*/ 2 h 9"/>
                                <a:gd name="T70" fmla="*/ 4 w 6"/>
                                <a:gd name="T71" fmla="*/ 1 h 9"/>
                                <a:gd name="T72" fmla="*/ 3 w 6"/>
                                <a:gd name="T73" fmla="*/ 1 h 9"/>
                                <a:gd name="T74" fmla="*/ 2 w 6"/>
                                <a:gd name="T75" fmla="*/ 1 h 9"/>
                                <a:gd name="T76" fmla="*/ 2 w 6"/>
                                <a:gd name="T77"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 h="9">
                                  <a:moveTo>
                                    <a:pt x="2" y="5"/>
                                  </a:moveTo>
                                  <a:lnTo>
                                    <a:pt x="2" y="8"/>
                                  </a:lnTo>
                                  <a:cubicBezTo>
                                    <a:pt x="2" y="8"/>
                                    <a:pt x="2" y="8"/>
                                    <a:pt x="2" y="8"/>
                                  </a:cubicBezTo>
                                  <a:cubicBezTo>
                                    <a:pt x="2" y="8"/>
                                    <a:pt x="2" y="8"/>
                                    <a:pt x="3" y="8"/>
                                  </a:cubicBezTo>
                                  <a:lnTo>
                                    <a:pt x="3" y="8"/>
                                  </a:lnTo>
                                  <a:lnTo>
                                    <a:pt x="3"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2"/>
                                  </a:lnTo>
                                  <a:lnTo>
                                    <a:pt x="6" y="4"/>
                                  </a:lnTo>
                                  <a:lnTo>
                                    <a:pt x="5" y="5"/>
                                  </a:lnTo>
                                  <a:lnTo>
                                    <a:pt x="3" y="5"/>
                                  </a:lnTo>
                                  <a:lnTo>
                                    <a:pt x="2" y="5"/>
                                  </a:lnTo>
                                  <a:lnTo>
                                    <a:pt x="2" y="5"/>
                                  </a:lnTo>
                                  <a:close/>
                                  <a:moveTo>
                                    <a:pt x="2" y="4"/>
                                  </a:moveTo>
                                  <a:lnTo>
                                    <a:pt x="2" y="3"/>
                                  </a:lnTo>
                                  <a:lnTo>
                                    <a:pt x="3" y="4"/>
                                  </a:lnTo>
                                  <a:lnTo>
                                    <a:pt x="3" y="4"/>
                                  </a:lnTo>
                                  <a:lnTo>
                                    <a:pt x="4" y="4"/>
                                  </a:lnTo>
                                  <a:lnTo>
                                    <a:pt x="5" y="3"/>
                                  </a:lnTo>
                                  <a:lnTo>
                                    <a:pt x="5" y="3"/>
                                  </a:lnTo>
                                  <a:lnTo>
                                    <a:pt x="5" y="2"/>
                                  </a:lnTo>
                                  <a:lnTo>
                                    <a:pt x="5" y="2"/>
                                  </a:lnTo>
                                  <a:lnTo>
                                    <a:pt x="4" y="1"/>
                                  </a:lnTo>
                                  <a:lnTo>
                                    <a:pt x="3" y="1"/>
                                  </a:lnTo>
                                  <a:cubicBezTo>
                                    <a:pt x="3" y="1"/>
                                    <a:pt x="2" y="1"/>
                                    <a:pt x="2" y="1"/>
                                  </a:cubicBezTo>
                                  <a:lnTo>
                                    <a:pt x="2"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9" name="Freeform 762"/>
                          <wps:cNvSpPr>
                            <a:spLocks/>
                          </wps:cNvSpPr>
                          <wps:spPr bwMode="auto">
                            <a:xfrm>
                              <a:off x="4492" y="3382"/>
                              <a:ext cx="11" cy="11"/>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0" name="Freeform 763"/>
                          <wps:cNvSpPr>
                            <a:spLocks noEditPoints="1"/>
                          </wps:cNvSpPr>
                          <wps:spPr bwMode="auto">
                            <a:xfrm>
                              <a:off x="4515" y="3292"/>
                              <a:ext cx="56" cy="101"/>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1" name="Freeform 764"/>
                          <wps:cNvSpPr>
                            <a:spLocks noEditPoints="1"/>
                          </wps:cNvSpPr>
                          <wps:spPr bwMode="auto">
                            <a:xfrm>
                              <a:off x="4582" y="3292"/>
                              <a:ext cx="56" cy="101"/>
                            </a:xfrm>
                            <a:custGeom>
                              <a:avLst/>
                              <a:gdLst>
                                <a:gd name="T0" fmla="*/ 2 w 5"/>
                                <a:gd name="T1" fmla="*/ 5 h 9"/>
                                <a:gd name="T2" fmla="*/ 1 w 5"/>
                                <a:gd name="T3" fmla="*/ 3 h 9"/>
                                <a:gd name="T4" fmla="*/ 0 w 5"/>
                                <a:gd name="T5" fmla="*/ 2 h 9"/>
                                <a:gd name="T6" fmla="*/ 0 w 5"/>
                                <a:gd name="T7" fmla="*/ 1 h 9"/>
                                <a:gd name="T8" fmla="*/ 1 w 5"/>
                                <a:gd name="T9" fmla="*/ 0 h 9"/>
                                <a:gd name="T10" fmla="*/ 3 w 5"/>
                                <a:gd name="T11" fmla="*/ 0 h 9"/>
                                <a:gd name="T12" fmla="*/ 4 w 5"/>
                                <a:gd name="T13" fmla="*/ 0 h 9"/>
                                <a:gd name="T14" fmla="*/ 5 w 5"/>
                                <a:gd name="T15" fmla="*/ 1 h 9"/>
                                <a:gd name="T16" fmla="*/ 5 w 5"/>
                                <a:gd name="T17" fmla="*/ 2 h 9"/>
                                <a:gd name="T18" fmla="*/ 5 w 5"/>
                                <a:gd name="T19" fmla="*/ 3 h 9"/>
                                <a:gd name="T20" fmla="*/ 3 w 5"/>
                                <a:gd name="T21" fmla="*/ 5 h 9"/>
                                <a:gd name="T22" fmla="*/ 5 w 5"/>
                                <a:gd name="T23" fmla="*/ 6 h 9"/>
                                <a:gd name="T24" fmla="*/ 5 w 5"/>
                                <a:gd name="T25" fmla="*/ 7 h 9"/>
                                <a:gd name="T26" fmla="*/ 5 w 5"/>
                                <a:gd name="T27" fmla="*/ 8 h 9"/>
                                <a:gd name="T28" fmla="*/ 4 w 5"/>
                                <a:gd name="T29" fmla="*/ 9 h 9"/>
                                <a:gd name="T30" fmla="*/ 2 w 5"/>
                                <a:gd name="T31" fmla="*/ 9 h 9"/>
                                <a:gd name="T32" fmla="*/ 1 w 5"/>
                                <a:gd name="T33" fmla="*/ 9 h 9"/>
                                <a:gd name="T34" fmla="*/ 0 w 5"/>
                                <a:gd name="T35" fmla="*/ 8 h 9"/>
                                <a:gd name="T36" fmla="*/ 0 w 5"/>
                                <a:gd name="T37" fmla="*/ 8 h 9"/>
                                <a:gd name="T38" fmla="*/ 0 w 5"/>
                                <a:gd name="T39" fmla="*/ 7 h 9"/>
                                <a:gd name="T40" fmla="*/ 0 w 5"/>
                                <a:gd name="T41" fmla="*/ 6 h 9"/>
                                <a:gd name="T42" fmla="*/ 2 w 5"/>
                                <a:gd name="T43" fmla="*/ 5 h 9"/>
                                <a:gd name="T44" fmla="*/ 3 w 5"/>
                                <a:gd name="T45" fmla="*/ 4 h 9"/>
                                <a:gd name="T46" fmla="*/ 4 w 5"/>
                                <a:gd name="T47" fmla="*/ 3 h 9"/>
                                <a:gd name="T48" fmla="*/ 4 w 5"/>
                                <a:gd name="T49" fmla="*/ 2 h 9"/>
                                <a:gd name="T50" fmla="*/ 4 w 5"/>
                                <a:gd name="T51" fmla="*/ 2 h 9"/>
                                <a:gd name="T52" fmla="*/ 3 w 5"/>
                                <a:gd name="T53" fmla="*/ 1 h 9"/>
                                <a:gd name="T54" fmla="*/ 3 w 5"/>
                                <a:gd name="T55" fmla="*/ 1 h 9"/>
                                <a:gd name="T56" fmla="*/ 2 w 5"/>
                                <a:gd name="T57" fmla="*/ 1 h 9"/>
                                <a:gd name="T58" fmla="*/ 1 w 5"/>
                                <a:gd name="T59" fmla="*/ 2 h 9"/>
                                <a:gd name="T60" fmla="*/ 1 w 5"/>
                                <a:gd name="T61" fmla="*/ 2 h 9"/>
                                <a:gd name="T62" fmla="*/ 1 w 5"/>
                                <a:gd name="T63" fmla="*/ 3 h 9"/>
                                <a:gd name="T64" fmla="*/ 2 w 5"/>
                                <a:gd name="T65" fmla="*/ 3 h 9"/>
                                <a:gd name="T66" fmla="*/ 3 w 5"/>
                                <a:gd name="T67" fmla="*/ 4 h 9"/>
                                <a:gd name="T68" fmla="*/ 2 w 5"/>
                                <a:gd name="T69" fmla="*/ 5 h 9"/>
                                <a:gd name="T70" fmla="*/ 1 w 5"/>
                                <a:gd name="T71" fmla="*/ 6 h 9"/>
                                <a:gd name="T72" fmla="*/ 1 w 5"/>
                                <a:gd name="T73" fmla="*/ 7 h 9"/>
                                <a:gd name="T74" fmla="*/ 1 w 5"/>
                                <a:gd name="T75" fmla="*/ 7 h 9"/>
                                <a:gd name="T76" fmla="*/ 2 w 5"/>
                                <a:gd name="T77" fmla="*/ 8 h 9"/>
                                <a:gd name="T78" fmla="*/ 3 w 5"/>
                                <a:gd name="T79" fmla="*/ 8 h 9"/>
                                <a:gd name="T80" fmla="*/ 3 w 5"/>
                                <a:gd name="T81" fmla="*/ 8 h 9"/>
                                <a:gd name="T82" fmla="*/ 4 w 5"/>
                                <a:gd name="T83" fmla="*/ 7 h 9"/>
                                <a:gd name="T84" fmla="*/ 4 w 5"/>
                                <a:gd name="T85" fmla="*/ 7 h 9"/>
                                <a:gd name="T86" fmla="*/ 4 w 5"/>
                                <a:gd name="T87" fmla="*/ 6 h 9"/>
                                <a:gd name="T88" fmla="*/ 2 w 5"/>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 h="9">
                                  <a:moveTo>
                                    <a:pt x="2" y="5"/>
                                  </a:moveTo>
                                  <a:cubicBezTo>
                                    <a:pt x="1" y="4"/>
                                    <a:pt x="1" y="4"/>
                                    <a:pt x="1" y="3"/>
                                  </a:cubicBezTo>
                                  <a:cubicBezTo>
                                    <a:pt x="0" y="3"/>
                                    <a:pt x="0" y="3"/>
                                    <a:pt x="0" y="2"/>
                                  </a:cubicBezTo>
                                  <a:lnTo>
                                    <a:pt x="0" y="1"/>
                                  </a:lnTo>
                                  <a:lnTo>
                                    <a:pt x="1" y="0"/>
                                  </a:lnTo>
                                  <a:lnTo>
                                    <a:pt x="3" y="0"/>
                                  </a:lnTo>
                                  <a:lnTo>
                                    <a:pt x="4" y="0"/>
                                  </a:lnTo>
                                  <a:lnTo>
                                    <a:pt x="5" y="1"/>
                                  </a:lnTo>
                                  <a:lnTo>
                                    <a:pt x="5" y="2"/>
                                  </a:lnTo>
                                  <a:cubicBezTo>
                                    <a:pt x="5" y="2"/>
                                    <a:pt x="5" y="3"/>
                                    <a:pt x="5" y="3"/>
                                  </a:cubicBezTo>
                                  <a:cubicBezTo>
                                    <a:pt x="4" y="4"/>
                                    <a:pt x="4" y="4"/>
                                    <a:pt x="3" y="5"/>
                                  </a:cubicBezTo>
                                  <a:cubicBezTo>
                                    <a:pt x="4" y="5"/>
                                    <a:pt x="4" y="5"/>
                                    <a:pt x="5" y="6"/>
                                  </a:cubicBezTo>
                                  <a:cubicBezTo>
                                    <a:pt x="5" y="6"/>
                                    <a:pt x="5" y="7"/>
                                    <a:pt x="5" y="7"/>
                                  </a:cubicBezTo>
                                  <a:lnTo>
                                    <a:pt x="5" y="8"/>
                                  </a:lnTo>
                                  <a:lnTo>
                                    <a:pt x="4" y="9"/>
                                  </a:lnTo>
                                  <a:lnTo>
                                    <a:pt x="2" y="9"/>
                                  </a:lnTo>
                                  <a:lnTo>
                                    <a:pt x="1" y="9"/>
                                  </a:lnTo>
                                  <a:lnTo>
                                    <a:pt x="0" y="8"/>
                                  </a:lnTo>
                                  <a:lnTo>
                                    <a:pt x="0" y="8"/>
                                  </a:lnTo>
                                  <a:lnTo>
                                    <a:pt x="0" y="7"/>
                                  </a:lnTo>
                                  <a:cubicBezTo>
                                    <a:pt x="0" y="7"/>
                                    <a:pt x="0" y="6"/>
                                    <a:pt x="0" y="6"/>
                                  </a:cubicBezTo>
                                  <a:cubicBezTo>
                                    <a:pt x="1" y="6"/>
                                    <a:pt x="1" y="5"/>
                                    <a:pt x="2" y="5"/>
                                  </a:cubicBezTo>
                                  <a:close/>
                                  <a:moveTo>
                                    <a:pt x="3" y="4"/>
                                  </a:moveTo>
                                  <a:cubicBezTo>
                                    <a:pt x="3" y="4"/>
                                    <a:pt x="4" y="3"/>
                                    <a:pt x="4" y="3"/>
                                  </a:cubicBezTo>
                                  <a:cubicBezTo>
                                    <a:pt x="4" y="3"/>
                                    <a:pt x="4" y="3"/>
                                    <a:pt x="4" y="2"/>
                                  </a:cubicBezTo>
                                  <a:lnTo>
                                    <a:pt x="4" y="2"/>
                                  </a:lnTo>
                                  <a:lnTo>
                                    <a:pt x="3" y="1"/>
                                  </a:lnTo>
                                  <a:lnTo>
                                    <a:pt x="3" y="1"/>
                                  </a:lnTo>
                                  <a:lnTo>
                                    <a:pt x="2" y="1"/>
                                  </a:lnTo>
                                  <a:lnTo>
                                    <a:pt x="1" y="2"/>
                                  </a:lnTo>
                                  <a:lnTo>
                                    <a:pt x="1" y="2"/>
                                  </a:lnTo>
                                  <a:cubicBezTo>
                                    <a:pt x="1" y="2"/>
                                    <a:pt x="1" y="3"/>
                                    <a:pt x="1" y="3"/>
                                  </a:cubicBezTo>
                                  <a:cubicBezTo>
                                    <a:pt x="1" y="3"/>
                                    <a:pt x="1" y="3"/>
                                    <a:pt x="2" y="3"/>
                                  </a:cubicBezTo>
                                  <a:lnTo>
                                    <a:pt x="3" y="4"/>
                                  </a:lnTo>
                                  <a:close/>
                                  <a:moveTo>
                                    <a:pt x="2" y="5"/>
                                  </a:moveTo>
                                  <a:cubicBezTo>
                                    <a:pt x="2" y="5"/>
                                    <a:pt x="1" y="6"/>
                                    <a:pt x="1" y="6"/>
                                  </a:cubicBezTo>
                                  <a:cubicBezTo>
                                    <a:pt x="1" y="6"/>
                                    <a:pt x="1" y="6"/>
                                    <a:pt x="1" y="7"/>
                                  </a:cubicBezTo>
                                  <a:lnTo>
                                    <a:pt x="1" y="7"/>
                                  </a:lnTo>
                                  <a:lnTo>
                                    <a:pt x="2" y="8"/>
                                  </a:lnTo>
                                  <a:lnTo>
                                    <a:pt x="3" y="8"/>
                                  </a:lnTo>
                                  <a:lnTo>
                                    <a:pt x="3" y="8"/>
                                  </a:lnTo>
                                  <a:lnTo>
                                    <a:pt x="4" y="7"/>
                                  </a:lnTo>
                                  <a:lnTo>
                                    <a:pt x="4" y="7"/>
                                  </a:lnTo>
                                  <a:cubicBezTo>
                                    <a:pt x="4" y="7"/>
                                    <a:pt x="4" y="7"/>
                                    <a:pt x="4" y="6"/>
                                  </a:cubicBezTo>
                                  <a:cubicBezTo>
                                    <a:pt x="3" y="6"/>
                                    <a:pt x="3" y="6"/>
                                    <a:pt x="2"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765"/>
                          <wps:cNvSpPr>
                            <a:spLocks/>
                          </wps:cNvSpPr>
                          <wps:spPr bwMode="auto">
                            <a:xfrm>
                              <a:off x="4649" y="3292"/>
                              <a:ext cx="57" cy="101"/>
                            </a:xfrm>
                            <a:custGeom>
                              <a:avLst/>
                              <a:gdLst>
                                <a:gd name="T0" fmla="*/ 0 w 5"/>
                                <a:gd name="T1" fmla="*/ 2 h 9"/>
                                <a:gd name="T2" fmla="*/ 1 w 5"/>
                                <a:gd name="T3" fmla="*/ 1 h 9"/>
                                <a:gd name="T4" fmla="*/ 3 w 5"/>
                                <a:gd name="T5" fmla="*/ 0 h 9"/>
                                <a:gd name="T6" fmla="*/ 4 w 5"/>
                                <a:gd name="T7" fmla="*/ 0 h 9"/>
                                <a:gd name="T8" fmla="*/ 5 w 5"/>
                                <a:gd name="T9" fmla="*/ 1 h 9"/>
                                <a:gd name="T10" fmla="*/ 5 w 5"/>
                                <a:gd name="T11" fmla="*/ 1 h 9"/>
                                <a:gd name="T12" fmla="*/ 5 w 5"/>
                                <a:gd name="T13" fmla="*/ 2 h 9"/>
                                <a:gd name="T14" fmla="*/ 4 w 5"/>
                                <a:gd name="T15" fmla="*/ 4 h 9"/>
                                <a:gd name="T16" fmla="*/ 4 w 5"/>
                                <a:gd name="T17" fmla="*/ 4 h 9"/>
                                <a:gd name="T18" fmla="*/ 5 w 5"/>
                                <a:gd name="T19" fmla="*/ 5 h 9"/>
                                <a:gd name="T20" fmla="*/ 5 w 5"/>
                                <a:gd name="T21" fmla="*/ 6 h 9"/>
                                <a:gd name="T22" fmla="*/ 5 w 5"/>
                                <a:gd name="T23" fmla="*/ 8 h 9"/>
                                <a:gd name="T24" fmla="*/ 5 w 5"/>
                                <a:gd name="T25" fmla="*/ 8 h 9"/>
                                <a:gd name="T26" fmla="*/ 4 w 5"/>
                                <a:gd name="T27" fmla="*/ 9 h 9"/>
                                <a:gd name="T28" fmla="*/ 2 w 5"/>
                                <a:gd name="T29" fmla="*/ 9 h 9"/>
                                <a:gd name="T30" fmla="*/ 0 w 5"/>
                                <a:gd name="T31" fmla="*/ 9 h 9"/>
                                <a:gd name="T32" fmla="*/ 0 w 5"/>
                                <a:gd name="T33" fmla="*/ 8 h 9"/>
                                <a:gd name="T34" fmla="*/ 0 w 5"/>
                                <a:gd name="T35" fmla="*/ 8 h 9"/>
                                <a:gd name="T36" fmla="*/ 1 w 5"/>
                                <a:gd name="T37" fmla="*/ 8 h 9"/>
                                <a:gd name="T38" fmla="*/ 1 w 5"/>
                                <a:gd name="T39" fmla="*/ 8 h 9"/>
                                <a:gd name="T40" fmla="*/ 1 w 5"/>
                                <a:gd name="T41" fmla="*/ 8 h 9"/>
                                <a:gd name="T42" fmla="*/ 2 w 5"/>
                                <a:gd name="T43" fmla="*/ 8 h 9"/>
                                <a:gd name="T44" fmla="*/ 2 w 5"/>
                                <a:gd name="T45" fmla="*/ 8 h 9"/>
                                <a:gd name="T46" fmla="*/ 3 w 5"/>
                                <a:gd name="T47" fmla="*/ 8 h 9"/>
                                <a:gd name="T48" fmla="*/ 4 w 5"/>
                                <a:gd name="T49" fmla="*/ 7 h 9"/>
                                <a:gd name="T50" fmla="*/ 4 w 5"/>
                                <a:gd name="T51" fmla="*/ 7 h 9"/>
                                <a:gd name="T52" fmla="*/ 4 w 5"/>
                                <a:gd name="T53" fmla="*/ 6 h 9"/>
                                <a:gd name="T54" fmla="*/ 4 w 5"/>
                                <a:gd name="T55" fmla="*/ 6 h 9"/>
                                <a:gd name="T56" fmla="*/ 4 w 5"/>
                                <a:gd name="T57" fmla="*/ 6 h 9"/>
                                <a:gd name="T58" fmla="*/ 4 w 5"/>
                                <a:gd name="T59" fmla="*/ 6 h 9"/>
                                <a:gd name="T60" fmla="*/ 4 w 5"/>
                                <a:gd name="T61" fmla="*/ 6 h 9"/>
                                <a:gd name="T62" fmla="*/ 3 w 5"/>
                                <a:gd name="T63" fmla="*/ 5 h 9"/>
                                <a:gd name="T64" fmla="*/ 2 w 5"/>
                                <a:gd name="T65" fmla="*/ 5 h 9"/>
                                <a:gd name="T66" fmla="*/ 1 w 5"/>
                                <a:gd name="T67" fmla="*/ 5 h 9"/>
                                <a:gd name="T68" fmla="*/ 2 w 5"/>
                                <a:gd name="T69" fmla="*/ 4 h 9"/>
                                <a:gd name="T70" fmla="*/ 3 w 5"/>
                                <a:gd name="T71" fmla="*/ 4 h 9"/>
                                <a:gd name="T72" fmla="*/ 4 w 5"/>
                                <a:gd name="T73" fmla="*/ 3 h 9"/>
                                <a:gd name="T74" fmla="*/ 4 w 5"/>
                                <a:gd name="T75" fmla="*/ 2 h 9"/>
                                <a:gd name="T76" fmla="*/ 4 w 5"/>
                                <a:gd name="T77" fmla="*/ 2 h 9"/>
                                <a:gd name="T78" fmla="*/ 3 w 5"/>
                                <a:gd name="T79" fmla="*/ 1 h 9"/>
                                <a:gd name="T80" fmla="*/ 2 w 5"/>
                                <a:gd name="T81" fmla="*/ 1 h 9"/>
                                <a:gd name="T82" fmla="*/ 0 w 5"/>
                                <a:gd name="T83" fmla="*/ 2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 h="9">
                                  <a:moveTo>
                                    <a:pt x="0" y="2"/>
                                  </a:moveTo>
                                  <a:cubicBezTo>
                                    <a:pt x="0" y="1"/>
                                    <a:pt x="1" y="1"/>
                                    <a:pt x="1" y="1"/>
                                  </a:cubicBezTo>
                                  <a:cubicBezTo>
                                    <a:pt x="2" y="0"/>
                                    <a:pt x="2" y="0"/>
                                    <a:pt x="3" y="0"/>
                                  </a:cubicBezTo>
                                  <a:lnTo>
                                    <a:pt x="4" y="0"/>
                                  </a:lnTo>
                                  <a:lnTo>
                                    <a:pt x="5" y="1"/>
                                  </a:lnTo>
                                  <a:lnTo>
                                    <a:pt x="5" y="1"/>
                                  </a:lnTo>
                                  <a:lnTo>
                                    <a:pt x="5" y="2"/>
                                  </a:lnTo>
                                  <a:cubicBezTo>
                                    <a:pt x="5" y="2"/>
                                    <a:pt x="5" y="3"/>
                                    <a:pt x="4" y="4"/>
                                  </a:cubicBezTo>
                                  <a:lnTo>
                                    <a:pt x="4" y="4"/>
                                  </a:lnTo>
                                  <a:lnTo>
                                    <a:pt x="5" y="5"/>
                                  </a:lnTo>
                                  <a:lnTo>
                                    <a:pt x="5" y="6"/>
                                  </a:lnTo>
                                  <a:lnTo>
                                    <a:pt x="5" y="8"/>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7"/>
                                  </a:lnTo>
                                  <a:lnTo>
                                    <a:pt x="4" y="6"/>
                                  </a:lnTo>
                                  <a:lnTo>
                                    <a:pt x="4" y="6"/>
                                  </a:lnTo>
                                  <a:lnTo>
                                    <a:pt x="4" y="6"/>
                                  </a:lnTo>
                                  <a:lnTo>
                                    <a:pt x="4" y="6"/>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766"/>
                          <wps:cNvSpPr>
                            <a:spLocks/>
                          </wps:cNvSpPr>
                          <wps:spPr bwMode="auto">
                            <a:xfrm>
                              <a:off x="4717" y="3292"/>
                              <a:ext cx="56" cy="101"/>
                            </a:xfrm>
                            <a:custGeom>
                              <a:avLst/>
                              <a:gdLst>
                                <a:gd name="T0" fmla="*/ 0 w 5"/>
                                <a:gd name="T1" fmla="*/ 2 h 9"/>
                                <a:gd name="T2" fmla="*/ 1 w 5"/>
                                <a:gd name="T3" fmla="*/ 1 h 9"/>
                                <a:gd name="T4" fmla="*/ 3 w 5"/>
                                <a:gd name="T5" fmla="*/ 0 h 9"/>
                                <a:gd name="T6" fmla="*/ 4 w 5"/>
                                <a:gd name="T7" fmla="*/ 0 h 9"/>
                                <a:gd name="T8" fmla="*/ 5 w 5"/>
                                <a:gd name="T9" fmla="*/ 1 h 9"/>
                                <a:gd name="T10" fmla="*/ 5 w 5"/>
                                <a:gd name="T11" fmla="*/ 1 h 9"/>
                                <a:gd name="T12" fmla="*/ 5 w 5"/>
                                <a:gd name="T13" fmla="*/ 2 h 9"/>
                                <a:gd name="T14" fmla="*/ 4 w 5"/>
                                <a:gd name="T15" fmla="*/ 4 h 9"/>
                                <a:gd name="T16" fmla="*/ 4 w 5"/>
                                <a:gd name="T17" fmla="*/ 4 h 9"/>
                                <a:gd name="T18" fmla="*/ 5 w 5"/>
                                <a:gd name="T19" fmla="*/ 5 h 9"/>
                                <a:gd name="T20" fmla="*/ 5 w 5"/>
                                <a:gd name="T21" fmla="*/ 6 h 9"/>
                                <a:gd name="T22" fmla="*/ 5 w 5"/>
                                <a:gd name="T23" fmla="*/ 8 h 9"/>
                                <a:gd name="T24" fmla="*/ 5 w 5"/>
                                <a:gd name="T25" fmla="*/ 8 h 9"/>
                                <a:gd name="T26" fmla="*/ 4 w 5"/>
                                <a:gd name="T27" fmla="*/ 9 h 9"/>
                                <a:gd name="T28" fmla="*/ 2 w 5"/>
                                <a:gd name="T29" fmla="*/ 9 h 9"/>
                                <a:gd name="T30" fmla="*/ 0 w 5"/>
                                <a:gd name="T31" fmla="*/ 9 h 9"/>
                                <a:gd name="T32" fmla="*/ 0 w 5"/>
                                <a:gd name="T33" fmla="*/ 8 h 9"/>
                                <a:gd name="T34" fmla="*/ 0 w 5"/>
                                <a:gd name="T35" fmla="*/ 8 h 9"/>
                                <a:gd name="T36" fmla="*/ 1 w 5"/>
                                <a:gd name="T37" fmla="*/ 8 h 9"/>
                                <a:gd name="T38" fmla="*/ 1 w 5"/>
                                <a:gd name="T39" fmla="*/ 8 h 9"/>
                                <a:gd name="T40" fmla="*/ 1 w 5"/>
                                <a:gd name="T41" fmla="*/ 8 h 9"/>
                                <a:gd name="T42" fmla="*/ 2 w 5"/>
                                <a:gd name="T43" fmla="*/ 8 h 9"/>
                                <a:gd name="T44" fmla="*/ 2 w 5"/>
                                <a:gd name="T45" fmla="*/ 8 h 9"/>
                                <a:gd name="T46" fmla="*/ 3 w 5"/>
                                <a:gd name="T47" fmla="*/ 8 h 9"/>
                                <a:gd name="T48" fmla="*/ 4 w 5"/>
                                <a:gd name="T49" fmla="*/ 7 h 9"/>
                                <a:gd name="T50" fmla="*/ 4 w 5"/>
                                <a:gd name="T51" fmla="*/ 7 h 9"/>
                                <a:gd name="T52" fmla="*/ 4 w 5"/>
                                <a:gd name="T53" fmla="*/ 6 h 9"/>
                                <a:gd name="T54" fmla="*/ 4 w 5"/>
                                <a:gd name="T55" fmla="*/ 6 h 9"/>
                                <a:gd name="T56" fmla="*/ 4 w 5"/>
                                <a:gd name="T57" fmla="*/ 6 h 9"/>
                                <a:gd name="T58" fmla="*/ 4 w 5"/>
                                <a:gd name="T59" fmla="*/ 6 h 9"/>
                                <a:gd name="T60" fmla="*/ 4 w 5"/>
                                <a:gd name="T61" fmla="*/ 6 h 9"/>
                                <a:gd name="T62" fmla="*/ 3 w 5"/>
                                <a:gd name="T63" fmla="*/ 5 h 9"/>
                                <a:gd name="T64" fmla="*/ 2 w 5"/>
                                <a:gd name="T65" fmla="*/ 5 h 9"/>
                                <a:gd name="T66" fmla="*/ 1 w 5"/>
                                <a:gd name="T67" fmla="*/ 5 h 9"/>
                                <a:gd name="T68" fmla="*/ 2 w 5"/>
                                <a:gd name="T69" fmla="*/ 4 h 9"/>
                                <a:gd name="T70" fmla="*/ 3 w 5"/>
                                <a:gd name="T71" fmla="*/ 4 h 9"/>
                                <a:gd name="T72" fmla="*/ 4 w 5"/>
                                <a:gd name="T73" fmla="*/ 3 h 9"/>
                                <a:gd name="T74" fmla="*/ 4 w 5"/>
                                <a:gd name="T75" fmla="*/ 2 h 9"/>
                                <a:gd name="T76" fmla="*/ 4 w 5"/>
                                <a:gd name="T77" fmla="*/ 2 h 9"/>
                                <a:gd name="T78" fmla="*/ 3 w 5"/>
                                <a:gd name="T79" fmla="*/ 1 h 9"/>
                                <a:gd name="T80" fmla="*/ 2 w 5"/>
                                <a:gd name="T81" fmla="*/ 1 h 9"/>
                                <a:gd name="T82" fmla="*/ 0 w 5"/>
                                <a:gd name="T83" fmla="*/ 2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 h="9">
                                  <a:moveTo>
                                    <a:pt x="0" y="2"/>
                                  </a:moveTo>
                                  <a:cubicBezTo>
                                    <a:pt x="0" y="1"/>
                                    <a:pt x="1" y="1"/>
                                    <a:pt x="1" y="1"/>
                                  </a:cubicBezTo>
                                  <a:cubicBezTo>
                                    <a:pt x="2" y="0"/>
                                    <a:pt x="2" y="0"/>
                                    <a:pt x="3" y="0"/>
                                  </a:cubicBezTo>
                                  <a:lnTo>
                                    <a:pt x="4" y="0"/>
                                  </a:lnTo>
                                  <a:lnTo>
                                    <a:pt x="5" y="1"/>
                                  </a:lnTo>
                                  <a:lnTo>
                                    <a:pt x="5" y="1"/>
                                  </a:lnTo>
                                  <a:lnTo>
                                    <a:pt x="5" y="2"/>
                                  </a:lnTo>
                                  <a:cubicBezTo>
                                    <a:pt x="5" y="2"/>
                                    <a:pt x="5" y="3"/>
                                    <a:pt x="4" y="4"/>
                                  </a:cubicBezTo>
                                  <a:lnTo>
                                    <a:pt x="4" y="4"/>
                                  </a:lnTo>
                                  <a:lnTo>
                                    <a:pt x="5" y="5"/>
                                  </a:lnTo>
                                  <a:lnTo>
                                    <a:pt x="5" y="6"/>
                                  </a:lnTo>
                                  <a:lnTo>
                                    <a:pt x="5" y="8"/>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7"/>
                                  </a:lnTo>
                                  <a:lnTo>
                                    <a:pt x="4" y="6"/>
                                  </a:lnTo>
                                  <a:lnTo>
                                    <a:pt x="4" y="6"/>
                                  </a:lnTo>
                                  <a:lnTo>
                                    <a:pt x="4" y="6"/>
                                  </a:lnTo>
                                  <a:lnTo>
                                    <a:pt x="4" y="6"/>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Rectangle 767"/>
                          <wps:cNvSpPr>
                            <a:spLocks noChangeArrowheads="1"/>
                          </wps:cNvSpPr>
                          <wps:spPr bwMode="auto">
                            <a:xfrm>
                              <a:off x="4784" y="3359"/>
                              <a:ext cx="45" cy="11"/>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 name="Freeform 768"/>
                          <wps:cNvSpPr>
                            <a:spLocks noEditPoints="1"/>
                          </wps:cNvSpPr>
                          <wps:spPr bwMode="auto">
                            <a:xfrm>
                              <a:off x="4840" y="3292"/>
                              <a:ext cx="56" cy="101"/>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769"/>
                          <wps:cNvSpPr>
                            <a:spLocks/>
                          </wps:cNvSpPr>
                          <wps:spPr bwMode="auto">
                            <a:xfrm>
                              <a:off x="4908" y="3292"/>
                              <a:ext cx="56" cy="101"/>
                            </a:xfrm>
                            <a:custGeom>
                              <a:avLst/>
                              <a:gdLst>
                                <a:gd name="T0" fmla="*/ 5 w 5"/>
                                <a:gd name="T1" fmla="*/ 0 h 9"/>
                                <a:gd name="T2" fmla="*/ 5 w 5"/>
                                <a:gd name="T3" fmla="*/ 1 h 9"/>
                                <a:gd name="T4" fmla="*/ 2 w 5"/>
                                <a:gd name="T5" fmla="*/ 1 h 9"/>
                                <a:gd name="T6" fmla="*/ 2 w 5"/>
                                <a:gd name="T7" fmla="*/ 2 h 9"/>
                                <a:gd name="T8" fmla="*/ 4 w 5"/>
                                <a:gd name="T9" fmla="*/ 4 h 9"/>
                                <a:gd name="T10" fmla="*/ 5 w 5"/>
                                <a:gd name="T11" fmla="*/ 6 h 9"/>
                                <a:gd name="T12" fmla="*/ 5 w 5"/>
                                <a:gd name="T13" fmla="*/ 7 h 9"/>
                                <a:gd name="T14" fmla="*/ 4 w 5"/>
                                <a:gd name="T15" fmla="*/ 8 h 9"/>
                                <a:gd name="T16" fmla="*/ 3 w 5"/>
                                <a:gd name="T17" fmla="*/ 9 h 9"/>
                                <a:gd name="T18" fmla="*/ 2 w 5"/>
                                <a:gd name="T19" fmla="*/ 9 h 9"/>
                                <a:gd name="T20" fmla="*/ 0 w 5"/>
                                <a:gd name="T21" fmla="*/ 9 h 9"/>
                                <a:gd name="T22" fmla="*/ 0 w 5"/>
                                <a:gd name="T23" fmla="*/ 8 h 9"/>
                                <a:gd name="T24" fmla="*/ 0 w 5"/>
                                <a:gd name="T25" fmla="*/ 8 h 9"/>
                                <a:gd name="T26" fmla="*/ 0 w 5"/>
                                <a:gd name="T27" fmla="*/ 8 h 9"/>
                                <a:gd name="T28" fmla="*/ 1 w 5"/>
                                <a:gd name="T29" fmla="*/ 8 h 9"/>
                                <a:gd name="T30" fmla="*/ 1 w 5"/>
                                <a:gd name="T31" fmla="*/ 8 h 9"/>
                                <a:gd name="T32" fmla="*/ 2 w 5"/>
                                <a:gd name="T33" fmla="*/ 8 h 9"/>
                                <a:gd name="T34" fmla="*/ 4 w 5"/>
                                <a:gd name="T35" fmla="*/ 7 h 9"/>
                                <a:gd name="T36" fmla="*/ 4 w 5"/>
                                <a:gd name="T37" fmla="*/ 6 h 9"/>
                                <a:gd name="T38" fmla="*/ 4 w 5"/>
                                <a:gd name="T39" fmla="*/ 4 h 9"/>
                                <a:gd name="T40" fmla="*/ 3 w 5"/>
                                <a:gd name="T41" fmla="*/ 3 h 9"/>
                                <a:gd name="T42" fmla="*/ 1 w 5"/>
                                <a:gd name="T43" fmla="*/ 3 h 9"/>
                                <a:gd name="T44" fmla="*/ 2 w 5"/>
                                <a:gd name="T45" fmla="*/ 0 h 9"/>
                                <a:gd name="T46" fmla="*/ 5 w 5"/>
                                <a:gd name="T47"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 h="9">
                                  <a:moveTo>
                                    <a:pt x="5" y="0"/>
                                  </a:moveTo>
                                  <a:lnTo>
                                    <a:pt x="5" y="1"/>
                                  </a:lnTo>
                                  <a:lnTo>
                                    <a:pt x="2" y="1"/>
                                  </a:lnTo>
                                  <a:lnTo>
                                    <a:pt x="2" y="2"/>
                                  </a:lnTo>
                                  <a:cubicBezTo>
                                    <a:pt x="3" y="2"/>
                                    <a:pt x="4" y="3"/>
                                    <a:pt x="4" y="4"/>
                                  </a:cubicBezTo>
                                  <a:cubicBezTo>
                                    <a:pt x="5" y="4"/>
                                    <a:pt x="5" y="5"/>
                                    <a:pt x="5" y="6"/>
                                  </a:cubicBezTo>
                                  <a:cubicBezTo>
                                    <a:pt x="5" y="6"/>
                                    <a:pt x="5" y="7"/>
                                    <a:pt x="5" y="7"/>
                                  </a:cubicBezTo>
                                  <a:cubicBezTo>
                                    <a:pt x="5" y="7"/>
                                    <a:pt x="4" y="8"/>
                                    <a:pt x="4" y="8"/>
                                  </a:cubicBezTo>
                                  <a:cubicBezTo>
                                    <a:pt x="4" y="8"/>
                                    <a:pt x="3" y="8"/>
                                    <a:pt x="3" y="9"/>
                                  </a:cubicBezTo>
                                  <a:cubicBezTo>
                                    <a:pt x="3" y="9"/>
                                    <a:pt x="2" y="9"/>
                                    <a:pt x="2" y="9"/>
                                  </a:cubicBezTo>
                                  <a:cubicBezTo>
                                    <a:pt x="1" y="9"/>
                                    <a:pt x="1" y="9"/>
                                    <a:pt x="0" y="9"/>
                                  </a:cubicBezTo>
                                  <a:cubicBezTo>
                                    <a:pt x="0" y="9"/>
                                    <a:pt x="0" y="8"/>
                                    <a:pt x="0" y="8"/>
                                  </a:cubicBezTo>
                                  <a:cubicBezTo>
                                    <a:pt x="0" y="8"/>
                                    <a:pt x="0" y="8"/>
                                    <a:pt x="0" y="8"/>
                                  </a:cubicBezTo>
                                  <a:cubicBezTo>
                                    <a:pt x="0" y="8"/>
                                    <a:pt x="0" y="8"/>
                                    <a:pt x="0" y="8"/>
                                  </a:cubicBezTo>
                                  <a:cubicBezTo>
                                    <a:pt x="1" y="8"/>
                                    <a:pt x="1" y="8"/>
                                    <a:pt x="1" y="8"/>
                                  </a:cubicBezTo>
                                  <a:cubicBezTo>
                                    <a:pt x="1" y="8"/>
                                    <a:pt x="1" y="8"/>
                                    <a:pt x="1" y="8"/>
                                  </a:cubicBezTo>
                                  <a:cubicBezTo>
                                    <a:pt x="1" y="8"/>
                                    <a:pt x="2" y="8"/>
                                    <a:pt x="2" y="8"/>
                                  </a:cubicBezTo>
                                  <a:cubicBezTo>
                                    <a:pt x="3" y="8"/>
                                    <a:pt x="3" y="8"/>
                                    <a:pt x="4" y="7"/>
                                  </a:cubicBezTo>
                                  <a:cubicBezTo>
                                    <a:pt x="4" y="7"/>
                                    <a:pt x="4" y="7"/>
                                    <a:pt x="4" y="6"/>
                                  </a:cubicBezTo>
                                  <a:cubicBezTo>
                                    <a:pt x="4" y="5"/>
                                    <a:pt x="4" y="5"/>
                                    <a:pt x="4" y="4"/>
                                  </a:cubicBezTo>
                                  <a:cubicBezTo>
                                    <a:pt x="4" y="4"/>
                                    <a:pt x="3" y="4"/>
                                    <a:pt x="3" y="3"/>
                                  </a:cubicBezTo>
                                  <a:cubicBezTo>
                                    <a:pt x="2" y="3"/>
                                    <a:pt x="2" y="3"/>
                                    <a:pt x="1" y="3"/>
                                  </a:cubicBezTo>
                                  <a:lnTo>
                                    <a:pt x="2" y="0"/>
                                  </a:lnTo>
                                  <a:lnTo>
                                    <a:pt x="5"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Line 770"/>
                          <wps:cNvCnPr>
                            <a:cxnSpLocks noChangeShapeType="1"/>
                          </wps:cNvCnPr>
                          <wps:spPr bwMode="auto">
                            <a:xfrm flipH="1">
                              <a:off x="34" y="45"/>
                              <a:ext cx="4200" cy="3270"/>
                            </a:xfrm>
                            <a:prstGeom prst="line">
                              <a:avLst/>
                            </a:prstGeom>
                            <a:noFill/>
                            <a:ln w="6985" cap="rnd">
                              <a:solidFill>
                                <a:srgbClr val="24282B"/>
                              </a:solidFill>
                              <a:round/>
                              <a:headEnd/>
                              <a:tailEnd/>
                            </a:ln>
                            <a:extLst>
                              <a:ext uri="{909E8E84-426E-40DD-AFC4-6F175D3DCCD1}">
                                <a14:hiddenFill xmlns:a14="http://schemas.microsoft.com/office/drawing/2010/main">
                                  <a:noFill/>
                                </a14:hiddenFill>
                              </a:ext>
                            </a:extLst>
                          </wps:spPr>
                          <wps:bodyPr/>
                        </wps:wsp>
                        <wps:wsp>
                          <wps:cNvPr id="966" name="Line 771"/>
                          <wps:cNvCnPr>
                            <a:cxnSpLocks noChangeShapeType="1"/>
                          </wps:cNvCnPr>
                          <wps:spPr bwMode="auto">
                            <a:xfrm>
                              <a:off x="966" y="1646"/>
                              <a:ext cx="853" cy="269"/>
                            </a:xfrm>
                            <a:prstGeom prst="line">
                              <a:avLst/>
                            </a:prstGeom>
                            <a:noFill/>
                            <a:ln w="6985" cap="rnd">
                              <a:solidFill>
                                <a:srgbClr val="24282B"/>
                              </a:solidFill>
                              <a:round/>
                              <a:headEnd/>
                              <a:tailEnd/>
                            </a:ln>
                            <a:extLst>
                              <a:ext uri="{909E8E84-426E-40DD-AFC4-6F175D3DCCD1}">
                                <a14:hiddenFill xmlns:a14="http://schemas.microsoft.com/office/drawing/2010/main">
                                  <a:noFill/>
                                </a14:hiddenFill>
                              </a:ext>
                            </a:extLst>
                          </wps:spPr>
                          <wps:bodyPr/>
                        </wps:wsp>
                        <wps:wsp>
                          <wps:cNvPr id="967" name="Line 772"/>
                          <wps:cNvCnPr>
                            <a:cxnSpLocks noChangeShapeType="1"/>
                          </wps:cNvCnPr>
                          <wps:spPr bwMode="auto">
                            <a:xfrm>
                              <a:off x="2673" y="1288"/>
                              <a:ext cx="1449" cy="291"/>
                            </a:xfrm>
                            <a:prstGeom prst="line">
                              <a:avLst/>
                            </a:prstGeom>
                            <a:noFill/>
                            <a:ln w="6985" cap="rnd">
                              <a:solidFill>
                                <a:srgbClr val="24282B"/>
                              </a:solidFill>
                              <a:round/>
                              <a:headEnd/>
                              <a:tailEnd/>
                            </a:ln>
                            <a:extLst>
                              <a:ext uri="{909E8E84-426E-40DD-AFC4-6F175D3DCCD1}">
                                <a14:hiddenFill xmlns:a14="http://schemas.microsoft.com/office/drawing/2010/main">
                                  <a:noFill/>
                                </a14:hiddenFill>
                              </a:ext>
                            </a:extLst>
                          </wps:spPr>
                          <wps:bodyPr/>
                        </wps:wsp>
                        <wps:wsp>
                          <wps:cNvPr id="968" name="Line 773"/>
                          <wps:cNvCnPr>
                            <a:cxnSpLocks noChangeShapeType="1"/>
                          </wps:cNvCnPr>
                          <wps:spPr bwMode="auto">
                            <a:xfrm>
                              <a:off x="2179" y="1635"/>
                              <a:ext cx="1426" cy="280"/>
                            </a:xfrm>
                            <a:prstGeom prst="line">
                              <a:avLst/>
                            </a:prstGeom>
                            <a:noFill/>
                            <a:ln w="6985" cap="rnd">
                              <a:solidFill>
                                <a:srgbClr val="24282B"/>
                              </a:solidFill>
                              <a:round/>
                              <a:headEnd/>
                              <a:tailEnd/>
                            </a:ln>
                            <a:extLst>
                              <a:ext uri="{909E8E84-426E-40DD-AFC4-6F175D3DCCD1}">
                                <a14:hiddenFill xmlns:a14="http://schemas.microsoft.com/office/drawing/2010/main">
                                  <a:noFill/>
                                </a14:hiddenFill>
                              </a:ext>
                            </a:extLst>
                          </wps:spPr>
                          <wps:bodyPr/>
                        </wps:wsp>
                        <wps:wsp>
                          <wps:cNvPr id="969" name="Freeform 774"/>
                          <wps:cNvSpPr>
                            <a:spLocks/>
                          </wps:cNvSpPr>
                          <wps:spPr bwMode="auto">
                            <a:xfrm>
                              <a:off x="2235" y="1937"/>
                              <a:ext cx="404" cy="1098"/>
                            </a:xfrm>
                            <a:custGeom>
                              <a:avLst/>
                              <a:gdLst>
                                <a:gd name="T0" fmla="*/ 18 w 36"/>
                                <a:gd name="T1" fmla="*/ 0 h 98"/>
                                <a:gd name="T2" fmla="*/ 15 w 36"/>
                                <a:gd name="T3" fmla="*/ 0 h 98"/>
                                <a:gd name="T4" fmla="*/ 11 w 36"/>
                                <a:gd name="T5" fmla="*/ 1 h 98"/>
                                <a:gd name="T6" fmla="*/ 8 w 36"/>
                                <a:gd name="T7" fmla="*/ 1 h 98"/>
                                <a:gd name="T8" fmla="*/ 7 w 36"/>
                                <a:gd name="T9" fmla="*/ 1 h 98"/>
                                <a:gd name="T10" fmla="*/ 6 w 36"/>
                                <a:gd name="T11" fmla="*/ 2 h 98"/>
                                <a:gd name="T12" fmla="*/ 4 w 36"/>
                                <a:gd name="T13" fmla="*/ 2 h 98"/>
                                <a:gd name="T14" fmla="*/ 3 w 36"/>
                                <a:gd name="T15" fmla="*/ 3 h 98"/>
                                <a:gd name="T16" fmla="*/ 2 w 36"/>
                                <a:gd name="T17" fmla="*/ 4 h 98"/>
                                <a:gd name="T18" fmla="*/ 2 w 36"/>
                                <a:gd name="T19" fmla="*/ 4 h 98"/>
                                <a:gd name="T20" fmla="*/ 1 w 36"/>
                                <a:gd name="T21" fmla="*/ 5 h 98"/>
                                <a:gd name="T22" fmla="*/ 1 w 36"/>
                                <a:gd name="T23" fmla="*/ 6 h 98"/>
                                <a:gd name="T24" fmla="*/ 0 w 36"/>
                                <a:gd name="T25" fmla="*/ 6 h 98"/>
                                <a:gd name="T26" fmla="*/ 0 w 36"/>
                                <a:gd name="T27" fmla="*/ 7 h 98"/>
                                <a:gd name="T28" fmla="*/ 0 w 36"/>
                                <a:gd name="T29" fmla="*/ 91 h 98"/>
                                <a:gd name="T30" fmla="*/ 0 w 36"/>
                                <a:gd name="T31" fmla="*/ 91 h 98"/>
                                <a:gd name="T32" fmla="*/ 1 w 36"/>
                                <a:gd name="T33" fmla="*/ 92 h 98"/>
                                <a:gd name="T34" fmla="*/ 1 w 36"/>
                                <a:gd name="T35" fmla="*/ 93 h 98"/>
                                <a:gd name="T36" fmla="*/ 2 w 36"/>
                                <a:gd name="T37" fmla="*/ 93 h 98"/>
                                <a:gd name="T38" fmla="*/ 2 w 36"/>
                                <a:gd name="T39" fmla="*/ 94 h 98"/>
                                <a:gd name="T40" fmla="*/ 3 w 36"/>
                                <a:gd name="T41" fmla="*/ 95 h 98"/>
                                <a:gd name="T42" fmla="*/ 4 w 36"/>
                                <a:gd name="T43" fmla="*/ 95 h 98"/>
                                <a:gd name="T44" fmla="*/ 6 w 36"/>
                                <a:gd name="T45" fmla="*/ 96 h 98"/>
                                <a:gd name="T46" fmla="*/ 7 w 36"/>
                                <a:gd name="T47" fmla="*/ 96 h 98"/>
                                <a:gd name="T48" fmla="*/ 8 w 36"/>
                                <a:gd name="T49" fmla="*/ 97 h 98"/>
                                <a:gd name="T50" fmla="*/ 11 w 36"/>
                                <a:gd name="T51" fmla="*/ 97 h 98"/>
                                <a:gd name="T52" fmla="*/ 15 w 36"/>
                                <a:gd name="T53" fmla="*/ 98 h 98"/>
                                <a:gd name="T54" fmla="*/ 18 w 36"/>
                                <a:gd name="T55" fmla="*/ 98 h 98"/>
                                <a:gd name="T56" fmla="*/ 22 w 36"/>
                                <a:gd name="T57" fmla="*/ 98 h 98"/>
                                <a:gd name="T58" fmla="*/ 25 w 36"/>
                                <a:gd name="T59" fmla="*/ 97 h 98"/>
                                <a:gd name="T60" fmla="*/ 28 w 36"/>
                                <a:gd name="T61" fmla="*/ 97 h 98"/>
                                <a:gd name="T62" fmla="*/ 29 w 36"/>
                                <a:gd name="T63" fmla="*/ 96 h 98"/>
                                <a:gd name="T64" fmla="*/ 31 w 36"/>
                                <a:gd name="T65" fmla="*/ 96 h 98"/>
                                <a:gd name="T66" fmla="*/ 32 w 36"/>
                                <a:gd name="T67" fmla="*/ 95 h 98"/>
                                <a:gd name="T68" fmla="*/ 33 w 36"/>
                                <a:gd name="T69" fmla="*/ 95 h 98"/>
                                <a:gd name="T70" fmla="*/ 34 w 36"/>
                                <a:gd name="T71" fmla="*/ 94 h 98"/>
                                <a:gd name="T72" fmla="*/ 35 w 36"/>
                                <a:gd name="T73" fmla="*/ 93 h 98"/>
                                <a:gd name="T74" fmla="*/ 35 w 36"/>
                                <a:gd name="T75" fmla="*/ 93 h 98"/>
                                <a:gd name="T76" fmla="*/ 36 w 36"/>
                                <a:gd name="T77" fmla="*/ 92 h 98"/>
                                <a:gd name="T78" fmla="*/ 36 w 36"/>
                                <a:gd name="T79" fmla="*/ 91 h 98"/>
                                <a:gd name="T80" fmla="*/ 36 w 36"/>
                                <a:gd name="T81" fmla="*/ 91 h 98"/>
                                <a:gd name="T82" fmla="*/ 36 w 36"/>
                                <a:gd name="T83" fmla="*/ 7 h 98"/>
                                <a:gd name="T84" fmla="*/ 36 w 36"/>
                                <a:gd name="T85" fmla="*/ 6 h 98"/>
                                <a:gd name="T86" fmla="*/ 36 w 36"/>
                                <a:gd name="T87" fmla="*/ 6 h 98"/>
                                <a:gd name="T88" fmla="*/ 35 w 36"/>
                                <a:gd name="T89" fmla="*/ 5 h 98"/>
                                <a:gd name="T90" fmla="*/ 35 w 36"/>
                                <a:gd name="T91" fmla="*/ 4 h 98"/>
                                <a:gd name="T92" fmla="*/ 34 w 36"/>
                                <a:gd name="T93" fmla="*/ 4 h 98"/>
                                <a:gd name="T94" fmla="*/ 33 w 36"/>
                                <a:gd name="T95" fmla="*/ 3 h 98"/>
                                <a:gd name="T96" fmla="*/ 32 w 36"/>
                                <a:gd name="T97" fmla="*/ 2 h 98"/>
                                <a:gd name="T98" fmla="*/ 31 w 36"/>
                                <a:gd name="T99" fmla="*/ 2 h 98"/>
                                <a:gd name="T100" fmla="*/ 29 w 36"/>
                                <a:gd name="T101" fmla="*/ 1 h 98"/>
                                <a:gd name="T102" fmla="*/ 28 w 36"/>
                                <a:gd name="T103" fmla="*/ 1 h 98"/>
                                <a:gd name="T104" fmla="*/ 25 w 36"/>
                                <a:gd name="T105" fmla="*/ 1 h 98"/>
                                <a:gd name="T106" fmla="*/ 22 w 36"/>
                                <a:gd name="T107" fmla="*/ 0 h 98"/>
                                <a:gd name="T108" fmla="*/ 18 w 36"/>
                                <a:gd name="T109"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6" h="98">
                                  <a:moveTo>
                                    <a:pt x="18" y="0"/>
                                  </a:moveTo>
                                  <a:lnTo>
                                    <a:pt x="15" y="0"/>
                                  </a:lnTo>
                                  <a:lnTo>
                                    <a:pt x="11" y="1"/>
                                  </a:lnTo>
                                  <a:lnTo>
                                    <a:pt x="8" y="1"/>
                                  </a:lnTo>
                                  <a:lnTo>
                                    <a:pt x="7" y="1"/>
                                  </a:lnTo>
                                  <a:lnTo>
                                    <a:pt x="6" y="2"/>
                                  </a:lnTo>
                                  <a:lnTo>
                                    <a:pt x="4" y="2"/>
                                  </a:lnTo>
                                  <a:lnTo>
                                    <a:pt x="3" y="3"/>
                                  </a:lnTo>
                                  <a:lnTo>
                                    <a:pt x="2" y="4"/>
                                  </a:lnTo>
                                  <a:lnTo>
                                    <a:pt x="2" y="4"/>
                                  </a:lnTo>
                                  <a:lnTo>
                                    <a:pt x="1" y="5"/>
                                  </a:lnTo>
                                  <a:lnTo>
                                    <a:pt x="1" y="6"/>
                                  </a:lnTo>
                                  <a:lnTo>
                                    <a:pt x="0" y="6"/>
                                  </a:lnTo>
                                  <a:lnTo>
                                    <a:pt x="0" y="7"/>
                                  </a:lnTo>
                                  <a:lnTo>
                                    <a:pt x="0" y="91"/>
                                  </a:lnTo>
                                  <a:lnTo>
                                    <a:pt x="0" y="91"/>
                                  </a:lnTo>
                                  <a:lnTo>
                                    <a:pt x="1" y="92"/>
                                  </a:lnTo>
                                  <a:lnTo>
                                    <a:pt x="1" y="93"/>
                                  </a:lnTo>
                                  <a:lnTo>
                                    <a:pt x="2" y="93"/>
                                  </a:lnTo>
                                  <a:lnTo>
                                    <a:pt x="2" y="94"/>
                                  </a:lnTo>
                                  <a:lnTo>
                                    <a:pt x="3" y="95"/>
                                  </a:lnTo>
                                  <a:lnTo>
                                    <a:pt x="4" y="95"/>
                                  </a:lnTo>
                                  <a:lnTo>
                                    <a:pt x="6" y="96"/>
                                  </a:lnTo>
                                  <a:lnTo>
                                    <a:pt x="7" y="96"/>
                                  </a:lnTo>
                                  <a:lnTo>
                                    <a:pt x="8" y="97"/>
                                  </a:lnTo>
                                  <a:lnTo>
                                    <a:pt x="11" y="97"/>
                                  </a:lnTo>
                                  <a:lnTo>
                                    <a:pt x="15" y="98"/>
                                  </a:lnTo>
                                  <a:lnTo>
                                    <a:pt x="18" y="98"/>
                                  </a:lnTo>
                                  <a:lnTo>
                                    <a:pt x="22" y="98"/>
                                  </a:lnTo>
                                  <a:lnTo>
                                    <a:pt x="25" y="97"/>
                                  </a:lnTo>
                                  <a:lnTo>
                                    <a:pt x="28" y="97"/>
                                  </a:lnTo>
                                  <a:lnTo>
                                    <a:pt x="29" y="96"/>
                                  </a:lnTo>
                                  <a:lnTo>
                                    <a:pt x="31" y="96"/>
                                  </a:lnTo>
                                  <a:lnTo>
                                    <a:pt x="32" y="95"/>
                                  </a:lnTo>
                                  <a:lnTo>
                                    <a:pt x="33" y="95"/>
                                  </a:lnTo>
                                  <a:lnTo>
                                    <a:pt x="34" y="94"/>
                                  </a:lnTo>
                                  <a:lnTo>
                                    <a:pt x="35" y="93"/>
                                  </a:lnTo>
                                  <a:lnTo>
                                    <a:pt x="35" y="93"/>
                                  </a:lnTo>
                                  <a:lnTo>
                                    <a:pt x="36" y="92"/>
                                  </a:lnTo>
                                  <a:lnTo>
                                    <a:pt x="36" y="91"/>
                                  </a:lnTo>
                                  <a:lnTo>
                                    <a:pt x="36" y="91"/>
                                  </a:lnTo>
                                  <a:lnTo>
                                    <a:pt x="36" y="7"/>
                                  </a:lnTo>
                                  <a:lnTo>
                                    <a:pt x="36" y="6"/>
                                  </a:lnTo>
                                  <a:lnTo>
                                    <a:pt x="36" y="6"/>
                                  </a:lnTo>
                                  <a:lnTo>
                                    <a:pt x="35" y="5"/>
                                  </a:lnTo>
                                  <a:lnTo>
                                    <a:pt x="35" y="4"/>
                                  </a:lnTo>
                                  <a:lnTo>
                                    <a:pt x="34" y="4"/>
                                  </a:lnTo>
                                  <a:lnTo>
                                    <a:pt x="33" y="3"/>
                                  </a:lnTo>
                                  <a:lnTo>
                                    <a:pt x="32" y="2"/>
                                  </a:lnTo>
                                  <a:lnTo>
                                    <a:pt x="31" y="2"/>
                                  </a:lnTo>
                                  <a:lnTo>
                                    <a:pt x="29" y="1"/>
                                  </a:lnTo>
                                  <a:lnTo>
                                    <a:pt x="28" y="1"/>
                                  </a:lnTo>
                                  <a:lnTo>
                                    <a:pt x="25" y="1"/>
                                  </a:lnTo>
                                  <a:lnTo>
                                    <a:pt x="22" y="0"/>
                                  </a:lnTo>
                                  <a:lnTo>
                                    <a:pt x="18" y="0"/>
                                  </a:lnTo>
                                  <a:close/>
                                </a:path>
                              </a:pathLst>
                            </a:custGeom>
                            <a:solidFill>
                              <a:srgbClr val="E1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775"/>
                          <wps:cNvSpPr>
                            <a:spLocks/>
                          </wps:cNvSpPr>
                          <wps:spPr bwMode="auto">
                            <a:xfrm>
                              <a:off x="2235" y="1937"/>
                              <a:ext cx="404" cy="157"/>
                            </a:xfrm>
                            <a:custGeom>
                              <a:avLst/>
                              <a:gdLst>
                                <a:gd name="T0" fmla="*/ 0 w 36"/>
                                <a:gd name="T1" fmla="*/ 7 h 14"/>
                                <a:gd name="T2" fmla="*/ 0 w 36"/>
                                <a:gd name="T3" fmla="*/ 8 h 14"/>
                                <a:gd name="T4" fmla="*/ 1 w 36"/>
                                <a:gd name="T5" fmla="*/ 9 h 14"/>
                                <a:gd name="T6" fmla="*/ 1 w 36"/>
                                <a:gd name="T7" fmla="*/ 9 h 14"/>
                                <a:gd name="T8" fmla="*/ 2 w 36"/>
                                <a:gd name="T9" fmla="*/ 10 h 14"/>
                                <a:gd name="T10" fmla="*/ 2 w 36"/>
                                <a:gd name="T11" fmla="*/ 10 h 14"/>
                                <a:gd name="T12" fmla="*/ 3 w 36"/>
                                <a:gd name="T13" fmla="*/ 11 h 14"/>
                                <a:gd name="T14" fmla="*/ 4 w 36"/>
                                <a:gd name="T15" fmla="*/ 12 h 14"/>
                                <a:gd name="T16" fmla="*/ 6 w 36"/>
                                <a:gd name="T17" fmla="*/ 12 h 14"/>
                                <a:gd name="T18" fmla="*/ 7 w 36"/>
                                <a:gd name="T19" fmla="*/ 13 h 14"/>
                                <a:gd name="T20" fmla="*/ 8 w 36"/>
                                <a:gd name="T21" fmla="*/ 13 h 14"/>
                                <a:gd name="T22" fmla="*/ 11 w 36"/>
                                <a:gd name="T23" fmla="*/ 14 h 14"/>
                                <a:gd name="T24" fmla="*/ 15 w 36"/>
                                <a:gd name="T25" fmla="*/ 14 h 14"/>
                                <a:gd name="T26" fmla="*/ 18 w 36"/>
                                <a:gd name="T27" fmla="*/ 14 h 14"/>
                                <a:gd name="T28" fmla="*/ 22 w 36"/>
                                <a:gd name="T29" fmla="*/ 14 h 14"/>
                                <a:gd name="T30" fmla="*/ 25 w 36"/>
                                <a:gd name="T31" fmla="*/ 14 h 14"/>
                                <a:gd name="T32" fmla="*/ 28 w 36"/>
                                <a:gd name="T33" fmla="*/ 13 h 14"/>
                                <a:gd name="T34" fmla="*/ 29 w 36"/>
                                <a:gd name="T35" fmla="*/ 13 h 14"/>
                                <a:gd name="T36" fmla="*/ 31 w 36"/>
                                <a:gd name="T37" fmla="*/ 12 h 14"/>
                                <a:gd name="T38" fmla="*/ 32 w 36"/>
                                <a:gd name="T39" fmla="*/ 12 h 14"/>
                                <a:gd name="T40" fmla="*/ 33 w 36"/>
                                <a:gd name="T41" fmla="*/ 11 h 14"/>
                                <a:gd name="T42" fmla="*/ 34 w 36"/>
                                <a:gd name="T43" fmla="*/ 10 h 14"/>
                                <a:gd name="T44" fmla="*/ 35 w 36"/>
                                <a:gd name="T45" fmla="*/ 10 h 14"/>
                                <a:gd name="T46" fmla="*/ 35 w 36"/>
                                <a:gd name="T47" fmla="*/ 9 h 14"/>
                                <a:gd name="T48" fmla="*/ 36 w 36"/>
                                <a:gd name="T49" fmla="*/ 9 h 14"/>
                                <a:gd name="T50" fmla="*/ 36 w 36"/>
                                <a:gd name="T51" fmla="*/ 8 h 14"/>
                                <a:gd name="T52" fmla="*/ 36 w 36"/>
                                <a:gd name="T53" fmla="*/ 7 h 14"/>
                                <a:gd name="T54" fmla="*/ 36 w 36"/>
                                <a:gd name="T55" fmla="*/ 6 h 14"/>
                                <a:gd name="T56" fmla="*/ 36 w 36"/>
                                <a:gd name="T57" fmla="*/ 6 h 14"/>
                                <a:gd name="T58" fmla="*/ 35 w 36"/>
                                <a:gd name="T59" fmla="*/ 5 h 14"/>
                                <a:gd name="T60" fmla="*/ 35 w 36"/>
                                <a:gd name="T61" fmla="*/ 4 h 14"/>
                                <a:gd name="T62" fmla="*/ 34 w 36"/>
                                <a:gd name="T63" fmla="*/ 4 h 14"/>
                                <a:gd name="T64" fmla="*/ 33 w 36"/>
                                <a:gd name="T65" fmla="*/ 3 h 14"/>
                                <a:gd name="T66" fmla="*/ 32 w 36"/>
                                <a:gd name="T67" fmla="*/ 2 h 14"/>
                                <a:gd name="T68" fmla="*/ 31 w 36"/>
                                <a:gd name="T69" fmla="*/ 2 h 14"/>
                                <a:gd name="T70" fmla="*/ 29 w 36"/>
                                <a:gd name="T71" fmla="*/ 1 h 14"/>
                                <a:gd name="T72" fmla="*/ 28 w 36"/>
                                <a:gd name="T73" fmla="*/ 1 h 14"/>
                                <a:gd name="T74" fmla="*/ 25 w 36"/>
                                <a:gd name="T75" fmla="*/ 1 h 14"/>
                                <a:gd name="T76" fmla="*/ 22 w 36"/>
                                <a:gd name="T77" fmla="*/ 0 h 14"/>
                                <a:gd name="T78" fmla="*/ 18 w 36"/>
                                <a:gd name="T79" fmla="*/ 0 h 14"/>
                                <a:gd name="T80" fmla="*/ 15 w 36"/>
                                <a:gd name="T81" fmla="*/ 0 h 14"/>
                                <a:gd name="T82" fmla="*/ 11 w 36"/>
                                <a:gd name="T83" fmla="*/ 1 h 14"/>
                                <a:gd name="T84" fmla="*/ 8 w 36"/>
                                <a:gd name="T85" fmla="*/ 1 h 14"/>
                                <a:gd name="T86" fmla="*/ 7 w 36"/>
                                <a:gd name="T87" fmla="*/ 1 h 14"/>
                                <a:gd name="T88" fmla="*/ 6 w 36"/>
                                <a:gd name="T89" fmla="*/ 2 h 14"/>
                                <a:gd name="T90" fmla="*/ 4 w 36"/>
                                <a:gd name="T91" fmla="*/ 2 h 14"/>
                                <a:gd name="T92" fmla="*/ 3 w 36"/>
                                <a:gd name="T93" fmla="*/ 3 h 14"/>
                                <a:gd name="T94" fmla="*/ 2 w 36"/>
                                <a:gd name="T95" fmla="*/ 4 h 14"/>
                                <a:gd name="T96" fmla="*/ 2 w 36"/>
                                <a:gd name="T97" fmla="*/ 4 h 14"/>
                                <a:gd name="T98" fmla="*/ 1 w 36"/>
                                <a:gd name="T99" fmla="*/ 5 h 14"/>
                                <a:gd name="T100" fmla="*/ 1 w 36"/>
                                <a:gd name="T101" fmla="*/ 6 h 14"/>
                                <a:gd name="T102" fmla="*/ 0 w 36"/>
                                <a:gd name="T103" fmla="*/ 6 h 14"/>
                                <a:gd name="T104" fmla="*/ 0 w 36"/>
                                <a:gd name="T105" fmla="*/ 7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6" h="14">
                                  <a:moveTo>
                                    <a:pt x="0" y="7"/>
                                  </a:moveTo>
                                  <a:lnTo>
                                    <a:pt x="0" y="8"/>
                                  </a:lnTo>
                                  <a:lnTo>
                                    <a:pt x="1" y="9"/>
                                  </a:lnTo>
                                  <a:lnTo>
                                    <a:pt x="1" y="9"/>
                                  </a:lnTo>
                                  <a:lnTo>
                                    <a:pt x="2" y="10"/>
                                  </a:lnTo>
                                  <a:lnTo>
                                    <a:pt x="2" y="10"/>
                                  </a:lnTo>
                                  <a:lnTo>
                                    <a:pt x="3" y="11"/>
                                  </a:lnTo>
                                  <a:lnTo>
                                    <a:pt x="4" y="12"/>
                                  </a:lnTo>
                                  <a:lnTo>
                                    <a:pt x="6" y="12"/>
                                  </a:lnTo>
                                  <a:lnTo>
                                    <a:pt x="7" y="13"/>
                                  </a:lnTo>
                                  <a:lnTo>
                                    <a:pt x="8" y="13"/>
                                  </a:lnTo>
                                  <a:lnTo>
                                    <a:pt x="11" y="14"/>
                                  </a:lnTo>
                                  <a:lnTo>
                                    <a:pt x="15" y="14"/>
                                  </a:lnTo>
                                  <a:lnTo>
                                    <a:pt x="18" y="14"/>
                                  </a:lnTo>
                                  <a:lnTo>
                                    <a:pt x="22" y="14"/>
                                  </a:lnTo>
                                  <a:lnTo>
                                    <a:pt x="25" y="14"/>
                                  </a:lnTo>
                                  <a:lnTo>
                                    <a:pt x="28" y="13"/>
                                  </a:lnTo>
                                  <a:lnTo>
                                    <a:pt x="29" y="13"/>
                                  </a:lnTo>
                                  <a:lnTo>
                                    <a:pt x="31" y="12"/>
                                  </a:lnTo>
                                  <a:lnTo>
                                    <a:pt x="32" y="12"/>
                                  </a:lnTo>
                                  <a:lnTo>
                                    <a:pt x="33" y="11"/>
                                  </a:lnTo>
                                  <a:lnTo>
                                    <a:pt x="34" y="10"/>
                                  </a:lnTo>
                                  <a:lnTo>
                                    <a:pt x="35" y="10"/>
                                  </a:lnTo>
                                  <a:lnTo>
                                    <a:pt x="35" y="9"/>
                                  </a:lnTo>
                                  <a:lnTo>
                                    <a:pt x="36" y="9"/>
                                  </a:lnTo>
                                  <a:lnTo>
                                    <a:pt x="36" y="8"/>
                                  </a:lnTo>
                                  <a:lnTo>
                                    <a:pt x="36" y="7"/>
                                  </a:lnTo>
                                  <a:lnTo>
                                    <a:pt x="36" y="6"/>
                                  </a:lnTo>
                                  <a:lnTo>
                                    <a:pt x="36" y="6"/>
                                  </a:lnTo>
                                  <a:lnTo>
                                    <a:pt x="35" y="5"/>
                                  </a:lnTo>
                                  <a:lnTo>
                                    <a:pt x="35" y="4"/>
                                  </a:lnTo>
                                  <a:lnTo>
                                    <a:pt x="34" y="4"/>
                                  </a:lnTo>
                                  <a:lnTo>
                                    <a:pt x="33" y="3"/>
                                  </a:lnTo>
                                  <a:lnTo>
                                    <a:pt x="32" y="2"/>
                                  </a:lnTo>
                                  <a:lnTo>
                                    <a:pt x="31" y="2"/>
                                  </a:lnTo>
                                  <a:lnTo>
                                    <a:pt x="29" y="1"/>
                                  </a:lnTo>
                                  <a:lnTo>
                                    <a:pt x="28" y="1"/>
                                  </a:lnTo>
                                  <a:lnTo>
                                    <a:pt x="25" y="1"/>
                                  </a:lnTo>
                                  <a:lnTo>
                                    <a:pt x="22" y="0"/>
                                  </a:lnTo>
                                  <a:lnTo>
                                    <a:pt x="18" y="0"/>
                                  </a:lnTo>
                                  <a:lnTo>
                                    <a:pt x="15" y="0"/>
                                  </a:lnTo>
                                  <a:lnTo>
                                    <a:pt x="11" y="1"/>
                                  </a:lnTo>
                                  <a:lnTo>
                                    <a:pt x="8" y="1"/>
                                  </a:lnTo>
                                  <a:lnTo>
                                    <a:pt x="7" y="1"/>
                                  </a:lnTo>
                                  <a:lnTo>
                                    <a:pt x="6" y="2"/>
                                  </a:lnTo>
                                  <a:lnTo>
                                    <a:pt x="4" y="2"/>
                                  </a:lnTo>
                                  <a:lnTo>
                                    <a:pt x="3" y="3"/>
                                  </a:lnTo>
                                  <a:lnTo>
                                    <a:pt x="2" y="4"/>
                                  </a:lnTo>
                                  <a:lnTo>
                                    <a:pt x="2" y="4"/>
                                  </a:lnTo>
                                  <a:lnTo>
                                    <a:pt x="1" y="5"/>
                                  </a:lnTo>
                                  <a:lnTo>
                                    <a:pt x="1" y="6"/>
                                  </a:lnTo>
                                  <a:lnTo>
                                    <a:pt x="0" y="6"/>
                                  </a:lnTo>
                                  <a:lnTo>
                                    <a:pt x="0" y="7"/>
                                  </a:lnTo>
                                  <a:close/>
                                </a:path>
                              </a:pathLst>
                            </a:custGeom>
                            <a:solidFill>
                              <a:srgbClr val="E2B0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776"/>
                          <wps:cNvSpPr>
                            <a:spLocks/>
                          </wps:cNvSpPr>
                          <wps:spPr bwMode="auto">
                            <a:xfrm>
                              <a:off x="2235" y="1937"/>
                              <a:ext cx="404" cy="1098"/>
                            </a:xfrm>
                            <a:custGeom>
                              <a:avLst/>
                              <a:gdLst>
                                <a:gd name="T0" fmla="*/ 18 w 36"/>
                                <a:gd name="T1" fmla="*/ 0 h 98"/>
                                <a:gd name="T2" fmla="*/ 15 w 36"/>
                                <a:gd name="T3" fmla="*/ 0 h 98"/>
                                <a:gd name="T4" fmla="*/ 11 w 36"/>
                                <a:gd name="T5" fmla="*/ 1 h 98"/>
                                <a:gd name="T6" fmla="*/ 8 w 36"/>
                                <a:gd name="T7" fmla="*/ 1 h 98"/>
                                <a:gd name="T8" fmla="*/ 7 w 36"/>
                                <a:gd name="T9" fmla="*/ 1 h 98"/>
                                <a:gd name="T10" fmla="*/ 6 w 36"/>
                                <a:gd name="T11" fmla="*/ 2 h 98"/>
                                <a:gd name="T12" fmla="*/ 4 w 36"/>
                                <a:gd name="T13" fmla="*/ 2 h 98"/>
                                <a:gd name="T14" fmla="*/ 3 w 36"/>
                                <a:gd name="T15" fmla="*/ 3 h 98"/>
                                <a:gd name="T16" fmla="*/ 2 w 36"/>
                                <a:gd name="T17" fmla="*/ 4 h 98"/>
                                <a:gd name="T18" fmla="*/ 2 w 36"/>
                                <a:gd name="T19" fmla="*/ 4 h 98"/>
                                <a:gd name="T20" fmla="*/ 1 w 36"/>
                                <a:gd name="T21" fmla="*/ 5 h 98"/>
                                <a:gd name="T22" fmla="*/ 1 w 36"/>
                                <a:gd name="T23" fmla="*/ 6 h 98"/>
                                <a:gd name="T24" fmla="*/ 0 w 36"/>
                                <a:gd name="T25" fmla="*/ 6 h 98"/>
                                <a:gd name="T26" fmla="*/ 0 w 36"/>
                                <a:gd name="T27" fmla="*/ 7 h 98"/>
                                <a:gd name="T28" fmla="*/ 0 w 36"/>
                                <a:gd name="T29" fmla="*/ 91 h 98"/>
                                <a:gd name="T30" fmla="*/ 0 w 36"/>
                                <a:gd name="T31" fmla="*/ 91 h 98"/>
                                <a:gd name="T32" fmla="*/ 1 w 36"/>
                                <a:gd name="T33" fmla="*/ 92 h 98"/>
                                <a:gd name="T34" fmla="*/ 1 w 36"/>
                                <a:gd name="T35" fmla="*/ 93 h 98"/>
                                <a:gd name="T36" fmla="*/ 2 w 36"/>
                                <a:gd name="T37" fmla="*/ 93 h 98"/>
                                <a:gd name="T38" fmla="*/ 2 w 36"/>
                                <a:gd name="T39" fmla="*/ 94 h 98"/>
                                <a:gd name="T40" fmla="*/ 3 w 36"/>
                                <a:gd name="T41" fmla="*/ 95 h 98"/>
                                <a:gd name="T42" fmla="*/ 4 w 36"/>
                                <a:gd name="T43" fmla="*/ 95 h 98"/>
                                <a:gd name="T44" fmla="*/ 6 w 36"/>
                                <a:gd name="T45" fmla="*/ 96 h 98"/>
                                <a:gd name="T46" fmla="*/ 7 w 36"/>
                                <a:gd name="T47" fmla="*/ 96 h 98"/>
                                <a:gd name="T48" fmla="*/ 8 w 36"/>
                                <a:gd name="T49" fmla="*/ 97 h 98"/>
                                <a:gd name="T50" fmla="*/ 11 w 36"/>
                                <a:gd name="T51" fmla="*/ 97 h 98"/>
                                <a:gd name="T52" fmla="*/ 15 w 36"/>
                                <a:gd name="T53" fmla="*/ 98 h 98"/>
                                <a:gd name="T54" fmla="*/ 18 w 36"/>
                                <a:gd name="T55" fmla="*/ 98 h 98"/>
                                <a:gd name="T56" fmla="*/ 22 w 36"/>
                                <a:gd name="T57" fmla="*/ 98 h 98"/>
                                <a:gd name="T58" fmla="*/ 25 w 36"/>
                                <a:gd name="T59" fmla="*/ 97 h 98"/>
                                <a:gd name="T60" fmla="*/ 28 w 36"/>
                                <a:gd name="T61" fmla="*/ 97 h 98"/>
                                <a:gd name="T62" fmla="*/ 29 w 36"/>
                                <a:gd name="T63" fmla="*/ 96 h 98"/>
                                <a:gd name="T64" fmla="*/ 31 w 36"/>
                                <a:gd name="T65" fmla="*/ 96 h 98"/>
                                <a:gd name="T66" fmla="*/ 32 w 36"/>
                                <a:gd name="T67" fmla="*/ 95 h 98"/>
                                <a:gd name="T68" fmla="*/ 33 w 36"/>
                                <a:gd name="T69" fmla="*/ 95 h 98"/>
                                <a:gd name="T70" fmla="*/ 34 w 36"/>
                                <a:gd name="T71" fmla="*/ 94 h 98"/>
                                <a:gd name="T72" fmla="*/ 35 w 36"/>
                                <a:gd name="T73" fmla="*/ 93 h 98"/>
                                <a:gd name="T74" fmla="*/ 35 w 36"/>
                                <a:gd name="T75" fmla="*/ 93 h 98"/>
                                <a:gd name="T76" fmla="*/ 36 w 36"/>
                                <a:gd name="T77" fmla="*/ 92 h 98"/>
                                <a:gd name="T78" fmla="*/ 36 w 36"/>
                                <a:gd name="T79" fmla="*/ 91 h 98"/>
                                <a:gd name="T80" fmla="*/ 36 w 36"/>
                                <a:gd name="T81" fmla="*/ 91 h 98"/>
                                <a:gd name="T82" fmla="*/ 36 w 36"/>
                                <a:gd name="T83" fmla="*/ 7 h 98"/>
                                <a:gd name="T84" fmla="*/ 36 w 36"/>
                                <a:gd name="T85" fmla="*/ 6 h 98"/>
                                <a:gd name="T86" fmla="*/ 36 w 36"/>
                                <a:gd name="T87" fmla="*/ 6 h 98"/>
                                <a:gd name="T88" fmla="*/ 35 w 36"/>
                                <a:gd name="T89" fmla="*/ 5 h 98"/>
                                <a:gd name="T90" fmla="*/ 35 w 36"/>
                                <a:gd name="T91" fmla="*/ 4 h 98"/>
                                <a:gd name="T92" fmla="*/ 34 w 36"/>
                                <a:gd name="T93" fmla="*/ 4 h 98"/>
                                <a:gd name="T94" fmla="*/ 33 w 36"/>
                                <a:gd name="T95" fmla="*/ 3 h 98"/>
                                <a:gd name="T96" fmla="*/ 32 w 36"/>
                                <a:gd name="T97" fmla="*/ 2 h 98"/>
                                <a:gd name="T98" fmla="*/ 31 w 36"/>
                                <a:gd name="T99" fmla="*/ 2 h 98"/>
                                <a:gd name="T100" fmla="*/ 29 w 36"/>
                                <a:gd name="T101" fmla="*/ 1 h 98"/>
                                <a:gd name="T102" fmla="*/ 28 w 36"/>
                                <a:gd name="T103" fmla="*/ 1 h 98"/>
                                <a:gd name="T104" fmla="*/ 25 w 36"/>
                                <a:gd name="T105" fmla="*/ 1 h 98"/>
                                <a:gd name="T106" fmla="*/ 22 w 36"/>
                                <a:gd name="T107" fmla="*/ 0 h 98"/>
                                <a:gd name="T108" fmla="*/ 18 w 36"/>
                                <a:gd name="T109"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6" h="98">
                                  <a:moveTo>
                                    <a:pt x="18" y="0"/>
                                  </a:moveTo>
                                  <a:lnTo>
                                    <a:pt x="15" y="0"/>
                                  </a:lnTo>
                                  <a:lnTo>
                                    <a:pt x="11" y="1"/>
                                  </a:lnTo>
                                  <a:lnTo>
                                    <a:pt x="8" y="1"/>
                                  </a:lnTo>
                                  <a:lnTo>
                                    <a:pt x="7" y="1"/>
                                  </a:lnTo>
                                  <a:lnTo>
                                    <a:pt x="6" y="2"/>
                                  </a:lnTo>
                                  <a:lnTo>
                                    <a:pt x="4" y="2"/>
                                  </a:lnTo>
                                  <a:lnTo>
                                    <a:pt x="3" y="3"/>
                                  </a:lnTo>
                                  <a:lnTo>
                                    <a:pt x="2" y="4"/>
                                  </a:lnTo>
                                  <a:lnTo>
                                    <a:pt x="2" y="4"/>
                                  </a:lnTo>
                                  <a:lnTo>
                                    <a:pt x="1" y="5"/>
                                  </a:lnTo>
                                  <a:lnTo>
                                    <a:pt x="1" y="6"/>
                                  </a:lnTo>
                                  <a:lnTo>
                                    <a:pt x="0" y="6"/>
                                  </a:lnTo>
                                  <a:lnTo>
                                    <a:pt x="0" y="7"/>
                                  </a:lnTo>
                                  <a:lnTo>
                                    <a:pt x="0" y="91"/>
                                  </a:lnTo>
                                  <a:lnTo>
                                    <a:pt x="0" y="91"/>
                                  </a:lnTo>
                                  <a:lnTo>
                                    <a:pt x="1" y="92"/>
                                  </a:lnTo>
                                  <a:lnTo>
                                    <a:pt x="1" y="93"/>
                                  </a:lnTo>
                                  <a:lnTo>
                                    <a:pt x="2" y="93"/>
                                  </a:lnTo>
                                  <a:lnTo>
                                    <a:pt x="2" y="94"/>
                                  </a:lnTo>
                                  <a:lnTo>
                                    <a:pt x="3" y="95"/>
                                  </a:lnTo>
                                  <a:lnTo>
                                    <a:pt x="4" y="95"/>
                                  </a:lnTo>
                                  <a:lnTo>
                                    <a:pt x="6" y="96"/>
                                  </a:lnTo>
                                  <a:lnTo>
                                    <a:pt x="7" y="96"/>
                                  </a:lnTo>
                                  <a:lnTo>
                                    <a:pt x="8" y="97"/>
                                  </a:lnTo>
                                  <a:lnTo>
                                    <a:pt x="11" y="97"/>
                                  </a:lnTo>
                                  <a:lnTo>
                                    <a:pt x="15" y="98"/>
                                  </a:lnTo>
                                  <a:lnTo>
                                    <a:pt x="18" y="98"/>
                                  </a:lnTo>
                                  <a:lnTo>
                                    <a:pt x="22" y="98"/>
                                  </a:lnTo>
                                  <a:lnTo>
                                    <a:pt x="25" y="97"/>
                                  </a:lnTo>
                                  <a:lnTo>
                                    <a:pt x="28" y="97"/>
                                  </a:lnTo>
                                  <a:lnTo>
                                    <a:pt x="29" y="96"/>
                                  </a:lnTo>
                                  <a:lnTo>
                                    <a:pt x="31" y="96"/>
                                  </a:lnTo>
                                  <a:lnTo>
                                    <a:pt x="32" y="95"/>
                                  </a:lnTo>
                                  <a:lnTo>
                                    <a:pt x="33" y="95"/>
                                  </a:lnTo>
                                  <a:lnTo>
                                    <a:pt x="34" y="94"/>
                                  </a:lnTo>
                                  <a:lnTo>
                                    <a:pt x="35" y="93"/>
                                  </a:lnTo>
                                  <a:lnTo>
                                    <a:pt x="35" y="93"/>
                                  </a:lnTo>
                                  <a:lnTo>
                                    <a:pt x="36" y="92"/>
                                  </a:lnTo>
                                  <a:lnTo>
                                    <a:pt x="36" y="91"/>
                                  </a:lnTo>
                                  <a:lnTo>
                                    <a:pt x="36" y="91"/>
                                  </a:lnTo>
                                  <a:lnTo>
                                    <a:pt x="36" y="7"/>
                                  </a:lnTo>
                                  <a:lnTo>
                                    <a:pt x="36" y="6"/>
                                  </a:lnTo>
                                  <a:lnTo>
                                    <a:pt x="36" y="6"/>
                                  </a:lnTo>
                                  <a:lnTo>
                                    <a:pt x="35" y="5"/>
                                  </a:lnTo>
                                  <a:lnTo>
                                    <a:pt x="35" y="4"/>
                                  </a:lnTo>
                                  <a:lnTo>
                                    <a:pt x="34" y="4"/>
                                  </a:lnTo>
                                  <a:lnTo>
                                    <a:pt x="33" y="3"/>
                                  </a:lnTo>
                                  <a:lnTo>
                                    <a:pt x="32" y="2"/>
                                  </a:lnTo>
                                  <a:lnTo>
                                    <a:pt x="31" y="2"/>
                                  </a:lnTo>
                                  <a:lnTo>
                                    <a:pt x="29" y="1"/>
                                  </a:lnTo>
                                  <a:lnTo>
                                    <a:pt x="28" y="1"/>
                                  </a:lnTo>
                                  <a:lnTo>
                                    <a:pt x="25" y="1"/>
                                  </a:lnTo>
                                  <a:lnTo>
                                    <a:pt x="22" y="0"/>
                                  </a:lnTo>
                                  <a:lnTo>
                                    <a:pt x="18" y="0"/>
                                  </a:lnTo>
                                  <a:close/>
                                </a:path>
                              </a:pathLst>
                            </a:custGeom>
                            <a:noFill/>
                            <a:ln w="6985" cap="rnd">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Freeform 777"/>
                          <wps:cNvSpPr>
                            <a:spLocks/>
                          </wps:cNvSpPr>
                          <wps:spPr bwMode="auto">
                            <a:xfrm>
                              <a:off x="2235" y="2016"/>
                              <a:ext cx="404" cy="78"/>
                            </a:xfrm>
                            <a:custGeom>
                              <a:avLst/>
                              <a:gdLst>
                                <a:gd name="T0" fmla="*/ 0 w 36"/>
                                <a:gd name="T1" fmla="*/ 0 h 7"/>
                                <a:gd name="T2" fmla="*/ 0 w 36"/>
                                <a:gd name="T3" fmla="*/ 1 h 7"/>
                                <a:gd name="T4" fmla="*/ 1 w 36"/>
                                <a:gd name="T5" fmla="*/ 2 h 7"/>
                                <a:gd name="T6" fmla="*/ 1 w 36"/>
                                <a:gd name="T7" fmla="*/ 2 h 7"/>
                                <a:gd name="T8" fmla="*/ 2 w 36"/>
                                <a:gd name="T9" fmla="*/ 3 h 7"/>
                                <a:gd name="T10" fmla="*/ 2 w 36"/>
                                <a:gd name="T11" fmla="*/ 3 h 7"/>
                                <a:gd name="T12" fmla="*/ 3 w 36"/>
                                <a:gd name="T13" fmla="*/ 4 h 7"/>
                                <a:gd name="T14" fmla="*/ 4 w 36"/>
                                <a:gd name="T15" fmla="*/ 5 h 7"/>
                                <a:gd name="T16" fmla="*/ 6 w 36"/>
                                <a:gd name="T17" fmla="*/ 5 h 7"/>
                                <a:gd name="T18" fmla="*/ 7 w 36"/>
                                <a:gd name="T19" fmla="*/ 6 h 7"/>
                                <a:gd name="T20" fmla="*/ 8 w 36"/>
                                <a:gd name="T21" fmla="*/ 6 h 7"/>
                                <a:gd name="T22" fmla="*/ 11 w 36"/>
                                <a:gd name="T23" fmla="*/ 7 h 7"/>
                                <a:gd name="T24" fmla="*/ 15 w 36"/>
                                <a:gd name="T25" fmla="*/ 7 h 7"/>
                                <a:gd name="T26" fmla="*/ 18 w 36"/>
                                <a:gd name="T27" fmla="*/ 7 h 7"/>
                                <a:gd name="T28" fmla="*/ 22 w 36"/>
                                <a:gd name="T29" fmla="*/ 7 h 7"/>
                                <a:gd name="T30" fmla="*/ 25 w 36"/>
                                <a:gd name="T31" fmla="*/ 7 h 7"/>
                                <a:gd name="T32" fmla="*/ 28 w 36"/>
                                <a:gd name="T33" fmla="*/ 6 h 7"/>
                                <a:gd name="T34" fmla="*/ 29 w 36"/>
                                <a:gd name="T35" fmla="*/ 6 h 7"/>
                                <a:gd name="T36" fmla="*/ 31 w 36"/>
                                <a:gd name="T37" fmla="*/ 5 h 7"/>
                                <a:gd name="T38" fmla="*/ 32 w 36"/>
                                <a:gd name="T39" fmla="*/ 5 h 7"/>
                                <a:gd name="T40" fmla="*/ 33 w 36"/>
                                <a:gd name="T41" fmla="*/ 4 h 7"/>
                                <a:gd name="T42" fmla="*/ 34 w 36"/>
                                <a:gd name="T43" fmla="*/ 3 h 7"/>
                                <a:gd name="T44" fmla="*/ 35 w 36"/>
                                <a:gd name="T45" fmla="*/ 3 h 7"/>
                                <a:gd name="T46" fmla="*/ 35 w 36"/>
                                <a:gd name="T47" fmla="*/ 2 h 7"/>
                                <a:gd name="T48" fmla="*/ 36 w 36"/>
                                <a:gd name="T49" fmla="*/ 2 h 7"/>
                                <a:gd name="T50" fmla="*/ 36 w 36"/>
                                <a:gd name="T51" fmla="*/ 1 h 7"/>
                                <a:gd name="T52" fmla="*/ 36 w 36"/>
                                <a:gd name="T53"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6" h="7">
                                  <a:moveTo>
                                    <a:pt x="0" y="0"/>
                                  </a:moveTo>
                                  <a:lnTo>
                                    <a:pt x="0" y="1"/>
                                  </a:lnTo>
                                  <a:lnTo>
                                    <a:pt x="1" y="2"/>
                                  </a:lnTo>
                                  <a:lnTo>
                                    <a:pt x="1" y="2"/>
                                  </a:lnTo>
                                  <a:lnTo>
                                    <a:pt x="2" y="3"/>
                                  </a:lnTo>
                                  <a:lnTo>
                                    <a:pt x="2" y="3"/>
                                  </a:lnTo>
                                  <a:lnTo>
                                    <a:pt x="3" y="4"/>
                                  </a:lnTo>
                                  <a:lnTo>
                                    <a:pt x="4" y="5"/>
                                  </a:lnTo>
                                  <a:lnTo>
                                    <a:pt x="6" y="5"/>
                                  </a:lnTo>
                                  <a:lnTo>
                                    <a:pt x="7" y="6"/>
                                  </a:lnTo>
                                  <a:lnTo>
                                    <a:pt x="8" y="6"/>
                                  </a:lnTo>
                                  <a:lnTo>
                                    <a:pt x="11" y="7"/>
                                  </a:lnTo>
                                  <a:lnTo>
                                    <a:pt x="15" y="7"/>
                                  </a:lnTo>
                                  <a:lnTo>
                                    <a:pt x="18" y="7"/>
                                  </a:lnTo>
                                  <a:lnTo>
                                    <a:pt x="22" y="7"/>
                                  </a:lnTo>
                                  <a:lnTo>
                                    <a:pt x="25" y="7"/>
                                  </a:lnTo>
                                  <a:lnTo>
                                    <a:pt x="28" y="6"/>
                                  </a:lnTo>
                                  <a:lnTo>
                                    <a:pt x="29" y="6"/>
                                  </a:lnTo>
                                  <a:lnTo>
                                    <a:pt x="31" y="5"/>
                                  </a:lnTo>
                                  <a:lnTo>
                                    <a:pt x="32" y="5"/>
                                  </a:lnTo>
                                  <a:lnTo>
                                    <a:pt x="33" y="4"/>
                                  </a:lnTo>
                                  <a:lnTo>
                                    <a:pt x="34" y="3"/>
                                  </a:lnTo>
                                  <a:lnTo>
                                    <a:pt x="35" y="3"/>
                                  </a:lnTo>
                                  <a:lnTo>
                                    <a:pt x="35" y="2"/>
                                  </a:lnTo>
                                  <a:lnTo>
                                    <a:pt x="36" y="2"/>
                                  </a:lnTo>
                                  <a:lnTo>
                                    <a:pt x="36" y="1"/>
                                  </a:lnTo>
                                  <a:lnTo>
                                    <a:pt x="36" y="0"/>
                                  </a:lnTo>
                                </a:path>
                              </a:pathLst>
                            </a:custGeom>
                            <a:noFill/>
                            <a:ln w="6985" cap="rnd">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Freeform 778"/>
                          <wps:cNvSpPr>
                            <a:spLocks/>
                          </wps:cNvSpPr>
                          <wps:spPr bwMode="auto">
                            <a:xfrm>
                              <a:off x="977" y="784"/>
                              <a:ext cx="3133" cy="1534"/>
                            </a:xfrm>
                            <a:custGeom>
                              <a:avLst/>
                              <a:gdLst>
                                <a:gd name="T0" fmla="*/ 41 w 279"/>
                                <a:gd name="T1" fmla="*/ 0 h 137"/>
                                <a:gd name="T2" fmla="*/ 0 w 279"/>
                                <a:gd name="T3" fmla="*/ 42 h 137"/>
                                <a:gd name="T4" fmla="*/ 0 w 279"/>
                                <a:gd name="T5" fmla="*/ 137 h 137"/>
                                <a:gd name="T6" fmla="*/ 237 w 279"/>
                                <a:gd name="T7" fmla="*/ 137 h 137"/>
                                <a:gd name="T8" fmla="*/ 279 w 279"/>
                                <a:gd name="T9" fmla="*/ 95 h 137"/>
                                <a:gd name="T10" fmla="*/ 279 w 279"/>
                                <a:gd name="T11" fmla="*/ 0 h 137"/>
                                <a:gd name="T12" fmla="*/ 41 w 279"/>
                                <a:gd name="T13" fmla="*/ 0 h 137"/>
                              </a:gdLst>
                              <a:ahLst/>
                              <a:cxnLst>
                                <a:cxn ang="0">
                                  <a:pos x="T0" y="T1"/>
                                </a:cxn>
                                <a:cxn ang="0">
                                  <a:pos x="T2" y="T3"/>
                                </a:cxn>
                                <a:cxn ang="0">
                                  <a:pos x="T4" y="T5"/>
                                </a:cxn>
                                <a:cxn ang="0">
                                  <a:pos x="T6" y="T7"/>
                                </a:cxn>
                                <a:cxn ang="0">
                                  <a:pos x="T8" y="T9"/>
                                </a:cxn>
                                <a:cxn ang="0">
                                  <a:pos x="T10" y="T11"/>
                                </a:cxn>
                                <a:cxn ang="0">
                                  <a:pos x="T12" y="T13"/>
                                </a:cxn>
                              </a:cxnLst>
                              <a:rect l="0" t="0" r="r" b="b"/>
                              <a:pathLst>
                                <a:path w="279" h="137">
                                  <a:moveTo>
                                    <a:pt x="41" y="0"/>
                                  </a:moveTo>
                                  <a:lnTo>
                                    <a:pt x="0" y="42"/>
                                  </a:lnTo>
                                  <a:lnTo>
                                    <a:pt x="0" y="137"/>
                                  </a:lnTo>
                                  <a:lnTo>
                                    <a:pt x="237" y="137"/>
                                  </a:lnTo>
                                  <a:lnTo>
                                    <a:pt x="279" y="95"/>
                                  </a:lnTo>
                                  <a:lnTo>
                                    <a:pt x="279" y="0"/>
                                  </a:lnTo>
                                  <a:lnTo>
                                    <a:pt x="41" y="0"/>
                                  </a:lnTo>
                                  <a:close/>
                                </a:path>
                              </a:pathLst>
                            </a:custGeom>
                            <a:noFill/>
                            <a:ln w="6985" cap="rnd">
                              <a:solidFill>
                                <a:srgbClr val="00A0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Freeform 779"/>
                          <wps:cNvSpPr>
                            <a:spLocks/>
                          </wps:cNvSpPr>
                          <wps:spPr bwMode="auto">
                            <a:xfrm>
                              <a:off x="977" y="784"/>
                              <a:ext cx="3133" cy="470"/>
                            </a:xfrm>
                            <a:custGeom>
                              <a:avLst/>
                              <a:gdLst>
                                <a:gd name="T0" fmla="*/ 0 w 279"/>
                                <a:gd name="T1" fmla="*/ 42 h 42"/>
                                <a:gd name="T2" fmla="*/ 237 w 279"/>
                                <a:gd name="T3" fmla="*/ 42 h 42"/>
                                <a:gd name="T4" fmla="*/ 279 w 279"/>
                                <a:gd name="T5" fmla="*/ 0 h 42"/>
                              </a:gdLst>
                              <a:ahLst/>
                              <a:cxnLst>
                                <a:cxn ang="0">
                                  <a:pos x="T0" y="T1"/>
                                </a:cxn>
                                <a:cxn ang="0">
                                  <a:pos x="T2" y="T3"/>
                                </a:cxn>
                                <a:cxn ang="0">
                                  <a:pos x="T4" y="T5"/>
                                </a:cxn>
                              </a:cxnLst>
                              <a:rect l="0" t="0" r="r" b="b"/>
                              <a:pathLst>
                                <a:path w="279" h="42">
                                  <a:moveTo>
                                    <a:pt x="0" y="42"/>
                                  </a:moveTo>
                                  <a:lnTo>
                                    <a:pt x="237" y="42"/>
                                  </a:lnTo>
                                  <a:lnTo>
                                    <a:pt x="279" y="0"/>
                                  </a:lnTo>
                                </a:path>
                              </a:pathLst>
                            </a:custGeom>
                            <a:noFill/>
                            <a:ln w="6985" cap="rnd">
                              <a:solidFill>
                                <a:srgbClr val="00A0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Line 780"/>
                          <wps:cNvCnPr>
                            <a:cxnSpLocks noChangeShapeType="1"/>
                          </wps:cNvCnPr>
                          <wps:spPr bwMode="auto">
                            <a:xfrm>
                              <a:off x="3639" y="1254"/>
                              <a:ext cx="0" cy="1064"/>
                            </a:xfrm>
                            <a:prstGeom prst="line">
                              <a:avLst/>
                            </a:prstGeom>
                            <a:noFill/>
                            <a:ln w="6985" cap="rnd">
                              <a:solidFill>
                                <a:srgbClr val="00A047"/>
                              </a:solidFill>
                              <a:round/>
                              <a:headEnd/>
                              <a:tailEnd/>
                            </a:ln>
                            <a:extLst>
                              <a:ext uri="{909E8E84-426E-40DD-AFC4-6F175D3DCCD1}">
                                <a14:hiddenFill xmlns:a14="http://schemas.microsoft.com/office/drawing/2010/main">
                                  <a:noFill/>
                                </a14:hiddenFill>
                              </a:ext>
                            </a:extLst>
                          </wps:spPr>
                          <wps:bodyPr/>
                        </wps:wsp>
                        <wps:wsp>
                          <wps:cNvPr id="976" name="Freeform 781"/>
                          <wps:cNvSpPr>
                            <a:spLocks/>
                          </wps:cNvSpPr>
                          <wps:spPr bwMode="auto">
                            <a:xfrm>
                              <a:off x="1561" y="1825"/>
                              <a:ext cx="22" cy="11"/>
                            </a:xfrm>
                            <a:custGeom>
                              <a:avLst/>
                              <a:gdLst>
                                <a:gd name="T0" fmla="*/ 1 w 2"/>
                                <a:gd name="T1" fmla="*/ 0 h 1"/>
                                <a:gd name="T2" fmla="*/ 1 w 2"/>
                                <a:gd name="T3" fmla="*/ 0 h 1"/>
                                <a:gd name="T4" fmla="*/ 1 w 2"/>
                                <a:gd name="T5" fmla="*/ 0 h 1"/>
                                <a:gd name="T6" fmla="*/ 0 w 2"/>
                                <a:gd name="T7" fmla="*/ 0 h 1"/>
                                <a:gd name="T8" fmla="*/ 1 w 2"/>
                                <a:gd name="T9" fmla="*/ 0 h 1"/>
                                <a:gd name="T10" fmla="*/ 1 w 2"/>
                                <a:gd name="T11" fmla="*/ 1 h 1"/>
                                <a:gd name="T12" fmla="*/ 1 w 2"/>
                                <a:gd name="T13" fmla="*/ 1 h 1"/>
                                <a:gd name="T14" fmla="*/ 1 w 2"/>
                                <a:gd name="T15" fmla="*/ 1 h 1"/>
                                <a:gd name="T16" fmla="*/ 1 w 2"/>
                                <a:gd name="T17" fmla="*/ 1 h 1"/>
                                <a:gd name="T18" fmla="*/ 1 w 2"/>
                                <a:gd name="T19" fmla="*/ 0 h 1"/>
                                <a:gd name="T20" fmla="*/ 2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1" y="0"/>
                                  </a:lnTo>
                                  <a:lnTo>
                                    <a:pt x="1" y="0"/>
                                  </a:lnTo>
                                  <a:lnTo>
                                    <a:pt x="0" y="0"/>
                                  </a:lnTo>
                                  <a:lnTo>
                                    <a:pt x="1" y="0"/>
                                  </a:lnTo>
                                  <a:lnTo>
                                    <a:pt x="1" y="1"/>
                                  </a:lnTo>
                                  <a:lnTo>
                                    <a:pt x="1" y="1"/>
                                  </a:lnTo>
                                  <a:lnTo>
                                    <a:pt x="1" y="1"/>
                                  </a:lnTo>
                                  <a:lnTo>
                                    <a:pt x="1" y="1"/>
                                  </a:lnTo>
                                  <a:lnTo>
                                    <a:pt x="1" y="0"/>
                                  </a:lnTo>
                                  <a:lnTo>
                                    <a:pt x="2"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782"/>
                          <wps:cNvSpPr>
                            <a:spLocks/>
                          </wps:cNvSpPr>
                          <wps:spPr bwMode="auto">
                            <a:xfrm>
                              <a:off x="1595" y="1825"/>
                              <a:ext cx="11" cy="11"/>
                            </a:xfrm>
                            <a:custGeom>
                              <a:avLst/>
                              <a:gdLst>
                                <a:gd name="T0" fmla="*/ 0 w 1"/>
                                <a:gd name="T1" fmla="*/ 0 h 1"/>
                                <a:gd name="T2" fmla="*/ 0 w 1"/>
                                <a:gd name="T3" fmla="*/ 0 h 1"/>
                                <a:gd name="T4" fmla="*/ 0 w 1"/>
                                <a:gd name="T5" fmla="*/ 0 h 1"/>
                                <a:gd name="T6" fmla="*/ 0 w 1"/>
                                <a:gd name="T7" fmla="*/ 0 h 1"/>
                                <a:gd name="T8" fmla="*/ 0 w 1"/>
                                <a:gd name="T9" fmla="*/ 0 h 1"/>
                                <a:gd name="T10" fmla="*/ 0 w 1"/>
                                <a:gd name="T11" fmla="*/ 1 h 1"/>
                                <a:gd name="T12" fmla="*/ 0 w 1"/>
                                <a:gd name="T13" fmla="*/ 1 h 1"/>
                                <a:gd name="T14" fmla="*/ 0 w 1"/>
                                <a:gd name="T15" fmla="*/ 1 h 1"/>
                                <a:gd name="T16" fmla="*/ 1 w 1"/>
                                <a:gd name="T17" fmla="*/ 1 h 1"/>
                                <a:gd name="T18" fmla="*/ 1 w 1"/>
                                <a:gd name="T19" fmla="*/ 0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0"/>
                                  </a:lnTo>
                                  <a:lnTo>
                                    <a:pt x="0" y="0"/>
                                  </a:lnTo>
                                  <a:lnTo>
                                    <a:pt x="0" y="0"/>
                                  </a:lnTo>
                                  <a:lnTo>
                                    <a:pt x="0" y="1"/>
                                  </a:lnTo>
                                  <a:lnTo>
                                    <a:pt x="0" y="1"/>
                                  </a:lnTo>
                                  <a:lnTo>
                                    <a:pt x="0" y="1"/>
                                  </a:lnTo>
                                  <a:lnTo>
                                    <a:pt x="1" y="1"/>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783"/>
                          <wps:cNvSpPr>
                            <a:spLocks/>
                          </wps:cNvSpPr>
                          <wps:spPr bwMode="auto">
                            <a:xfrm>
                              <a:off x="1617" y="1825"/>
                              <a:ext cx="11" cy="11"/>
                            </a:xfrm>
                            <a:custGeom>
                              <a:avLst/>
                              <a:gdLst>
                                <a:gd name="T0" fmla="*/ 1 w 1"/>
                                <a:gd name="T1" fmla="*/ 0 h 1"/>
                                <a:gd name="T2" fmla="*/ 0 w 1"/>
                                <a:gd name="T3" fmla="*/ 0 h 1"/>
                                <a:gd name="T4" fmla="*/ 0 w 1"/>
                                <a:gd name="T5" fmla="*/ 0 h 1"/>
                                <a:gd name="T6" fmla="*/ 0 w 1"/>
                                <a:gd name="T7" fmla="*/ 0 h 1"/>
                                <a:gd name="T8" fmla="*/ 0 w 1"/>
                                <a:gd name="T9" fmla="*/ 0 h 1"/>
                                <a:gd name="T10" fmla="*/ 0 w 1"/>
                                <a:gd name="T11" fmla="*/ 1 h 1"/>
                                <a:gd name="T12" fmla="*/ 1 w 1"/>
                                <a:gd name="T13" fmla="*/ 1 h 1"/>
                                <a:gd name="T14" fmla="*/ 1 w 1"/>
                                <a:gd name="T15" fmla="*/ 1 h 1"/>
                                <a:gd name="T16" fmla="*/ 1 w 1"/>
                                <a:gd name="T17" fmla="*/ 1 h 1"/>
                                <a:gd name="T18" fmla="*/ 1 w 1"/>
                                <a:gd name="T19" fmla="*/ 0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0" y="0"/>
                                  </a:lnTo>
                                  <a:lnTo>
                                    <a:pt x="0" y="0"/>
                                  </a:lnTo>
                                  <a:lnTo>
                                    <a:pt x="0" y="0"/>
                                  </a:lnTo>
                                  <a:lnTo>
                                    <a:pt x="0" y="0"/>
                                  </a:lnTo>
                                  <a:lnTo>
                                    <a:pt x="0" y="1"/>
                                  </a:lnTo>
                                  <a:lnTo>
                                    <a:pt x="1" y="1"/>
                                  </a:lnTo>
                                  <a:lnTo>
                                    <a:pt x="1" y="1"/>
                                  </a:lnTo>
                                  <a:lnTo>
                                    <a:pt x="1" y="1"/>
                                  </a:lnTo>
                                  <a:lnTo>
                                    <a:pt x="1" y="0"/>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784"/>
                          <wps:cNvSpPr>
                            <a:spLocks/>
                          </wps:cNvSpPr>
                          <wps:spPr bwMode="auto">
                            <a:xfrm>
                              <a:off x="1651" y="1825"/>
                              <a:ext cx="11" cy="11"/>
                            </a:xfrm>
                            <a:custGeom>
                              <a:avLst/>
                              <a:gdLst>
                                <a:gd name="T0" fmla="*/ 0 w 1"/>
                                <a:gd name="T1" fmla="*/ 0 h 1"/>
                                <a:gd name="T2" fmla="*/ 0 w 1"/>
                                <a:gd name="T3" fmla="*/ 0 h 1"/>
                                <a:gd name="T4" fmla="*/ 0 w 1"/>
                                <a:gd name="T5" fmla="*/ 0 h 1"/>
                                <a:gd name="T6" fmla="*/ 0 w 1"/>
                                <a:gd name="T7" fmla="*/ 0 h 1"/>
                                <a:gd name="T8" fmla="*/ 0 w 1"/>
                                <a:gd name="T9" fmla="*/ 0 h 1"/>
                                <a:gd name="T10" fmla="*/ 0 w 1"/>
                                <a:gd name="T11" fmla="*/ 1 h 1"/>
                                <a:gd name="T12" fmla="*/ 0 w 1"/>
                                <a:gd name="T13" fmla="*/ 1 h 1"/>
                                <a:gd name="T14" fmla="*/ 0 w 1"/>
                                <a:gd name="T15" fmla="*/ 1 h 1"/>
                                <a:gd name="T16" fmla="*/ 0 w 1"/>
                                <a:gd name="T17" fmla="*/ 1 h 1"/>
                                <a:gd name="T18" fmla="*/ 0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0"/>
                                  </a:lnTo>
                                  <a:lnTo>
                                    <a:pt x="0" y="0"/>
                                  </a:lnTo>
                                  <a:lnTo>
                                    <a:pt x="0" y="0"/>
                                  </a:lnTo>
                                  <a:lnTo>
                                    <a:pt x="0" y="1"/>
                                  </a:lnTo>
                                  <a:lnTo>
                                    <a:pt x="0" y="1"/>
                                  </a:lnTo>
                                  <a:lnTo>
                                    <a:pt x="0" y="1"/>
                                  </a:lnTo>
                                  <a:lnTo>
                                    <a:pt x="0" y="1"/>
                                  </a:lnTo>
                                  <a:lnTo>
                                    <a:pt x="0"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785"/>
                          <wps:cNvSpPr>
                            <a:spLocks/>
                          </wps:cNvSpPr>
                          <wps:spPr bwMode="auto">
                            <a:xfrm>
                              <a:off x="1673" y="1825"/>
                              <a:ext cx="12" cy="11"/>
                            </a:xfrm>
                            <a:custGeom>
                              <a:avLst/>
                              <a:gdLst>
                                <a:gd name="T0" fmla="*/ 0 w 1"/>
                                <a:gd name="T1" fmla="*/ 0 h 1"/>
                                <a:gd name="T2" fmla="*/ 0 w 1"/>
                                <a:gd name="T3" fmla="*/ 0 h 1"/>
                                <a:gd name="T4" fmla="*/ 0 w 1"/>
                                <a:gd name="T5" fmla="*/ 0 h 1"/>
                                <a:gd name="T6" fmla="*/ 0 w 1"/>
                                <a:gd name="T7" fmla="*/ 0 h 1"/>
                                <a:gd name="T8" fmla="*/ 0 w 1"/>
                                <a:gd name="T9" fmla="*/ 0 h 1"/>
                                <a:gd name="T10" fmla="*/ 0 w 1"/>
                                <a:gd name="T11" fmla="*/ 1 h 1"/>
                                <a:gd name="T12" fmla="*/ 0 w 1"/>
                                <a:gd name="T13" fmla="*/ 1 h 1"/>
                                <a:gd name="T14" fmla="*/ 0 w 1"/>
                                <a:gd name="T15" fmla="*/ 1 h 1"/>
                                <a:gd name="T16" fmla="*/ 1 w 1"/>
                                <a:gd name="T17" fmla="*/ 1 h 1"/>
                                <a:gd name="T18" fmla="*/ 1 w 1"/>
                                <a:gd name="T19" fmla="*/ 0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0"/>
                                  </a:lnTo>
                                  <a:lnTo>
                                    <a:pt x="0" y="0"/>
                                  </a:lnTo>
                                  <a:lnTo>
                                    <a:pt x="0" y="0"/>
                                  </a:lnTo>
                                  <a:lnTo>
                                    <a:pt x="0" y="1"/>
                                  </a:lnTo>
                                  <a:lnTo>
                                    <a:pt x="0" y="1"/>
                                  </a:lnTo>
                                  <a:lnTo>
                                    <a:pt x="0" y="1"/>
                                  </a:lnTo>
                                  <a:lnTo>
                                    <a:pt x="1" y="1"/>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786"/>
                          <wps:cNvSpPr>
                            <a:spLocks/>
                          </wps:cNvSpPr>
                          <wps:spPr bwMode="auto">
                            <a:xfrm>
                              <a:off x="1696" y="1825"/>
                              <a:ext cx="11" cy="11"/>
                            </a:xfrm>
                            <a:custGeom>
                              <a:avLst/>
                              <a:gdLst>
                                <a:gd name="T0" fmla="*/ 1 w 1"/>
                                <a:gd name="T1" fmla="*/ 0 h 1"/>
                                <a:gd name="T2" fmla="*/ 1 w 1"/>
                                <a:gd name="T3" fmla="*/ 0 h 1"/>
                                <a:gd name="T4" fmla="*/ 0 w 1"/>
                                <a:gd name="T5" fmla="*/ 0 h 1"/>
                                <a:gd name="T6" fmla="*/ 0 w 1"/>
                                <a:gd name="T7" fmla="*/ 0 h 1"/>
                                <a:gd name="T8" fmla="*/ 0 w 1"/>
                                <a:gd name="T9" fmla="*/ 0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0" y="0"/>
                                  </a:lnTo>
                                  <a:lnTo>
                                    <a:pt x="0" y="0"/>
                                  </a:lnTo>
                                  <a:lnTo>
                                    <a:pt x="0" y="0"/>
                                  </a:lnTo>
                                  <a:lnTo>
                                    <a:pt x="1" y="1"/>
                                  </a:lnTo>
                                  <a:lnTo>
                                    <a:pt x="1" y="1"/>
                                  </a:lnTo>
                                  <a:lnTo>
                                    <a:pt x="1" y="1"/>
                                  </a:lnTo>
                                  <a:lnTo>
                                    <a:pt x="1" y="1"/>
                                  </a:lnTo>
                                  <a:lnTo>
                                    <a:pt x="1" y="0"/>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787"/>
                          <wps:cNvSpPr>
                            <a:spLocks/>
                          </wps:cNvSpPr>
                          <wps:spPr bwMode="auto">
                            <a:xfrm>
                              <a:off x="1729" y="1825"/>
                              <a:ext cx="12" cy="11"/>
                            </a:xfrm>
                            <a:custGeom>
                              <a:avLst/>
                              <a:gdLst>
                                <a:gd name="T0" fmla="*/ 0 w 1"/>
                                <a:gd name="T1" fmla="*/ 0 h 1"/>
                                <a:gd name="T2" fmla="*/ 0 w 1"/>
                                <a:gd name="T3" fmla="*/ 0 h 1"/>
                                <a:gd name="T4" fmla="*/ 0 w 1"/>
                                <a:gd name="T5" fmla="*/ 0 h 1"/>
                                <a:gd name="T6" fmla="*/ 0 w 1"/>
                                <a:gd name="T7" fmla="*/ 0 h 1"/>
                                <a:gd name="T8" fmla="*/ 0 w 1"/>
                                <a:gd name="T9" fmla="*/ 0 h 1"/>
                                <a:gd name="T10" fmla="*/ 0 w 1"/>
                                <a:gd name="T11" fmla="*/ 1 h 1"/>
                                <a:gd name="T12" fmla="*/ 0 w 1"/>
                                <a:gd name="T13" fmla="*/ 1 h 1"/>
                                <a:gd name="T14" fmla="*/ 0 w 1"/>
                                <a:gd name="T15" fmla="*/ 1 h 1"/>
                                <a:gd name="T16" fmla="*/ 0 w 1"/>
                                <a:gd name="T17" fmla="*/ 1 h 1"/>
                                <a:gd name="T18" fmla="*/ 1 w 1"/>
                                <a:gd name="T19" fmla="*/ 0 h 1"/>
                                <a:gd name="T20" fmla="*/ 1 w 1"/>
                                <a:gd name="T21" fmla="*/ 0 h 1"/>
                                <a:gd name="T22" fmla="*/ 1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0"/>
                                  </a:lnTo>
                                  <a:lnTo>
                                    <a:pt x="0" y="0"/>
                                  </a:lnTo>
                                  <a:lnTo>
                                    <a:pt x="0" y="0"/>
                                  </a:lnTo>
                                  <a:lnTo>
                                    <a:pt x="0" y="1"/>
                                  </a:lnTo>
                                  <a:lnTo>
                                    <a:pt x="0" y="1"/>
                                  </a:lnTo>
                                  <a:lnTo>
                                    <a:pt x="0" y="1"/>
                                  </a:lnTo>
                                  <a:lnTo>
                                    <a:pt x="0" y="1"/>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788"/>
                          <wps:cNvSpPr>
                            <a:spLocks/>
                          </wps:cNvSpPr>
                          <wps:spPr bwMode="auto">
                            <a:xfrm>
                              <a:off x="1752" y="1825"/>
                              <a:ext cx="11" cy="11"/>
                            </a:xfrm>
                            <a:custGeom>
                              <a:avLst/>
                              <a:gdLst>
                                <a:gd name="T0" fmla="*/ 1 w 1"/>
                                <a:gd name="T1" fmla="*/ 0 h 1"/>
                                <a:gd name="T2" fmla="*/ 0 w 1"/>
                                <a:gd name="T3" fmla="*/ 0 h 1"/>
                                <a:gd name="T4" fmla="*/ 0 w 1"/>
                                <a:gd name="T5" fmla="*/ 0 h 1"/>
                                <a:gd name="T6" fmla="*/ 0 w 1"/>
                                <a:gd name="T7" fmla="*/ 0 h 1"/>
                                <a:gd name="T8" fmla="*/ 0 w 1"/>
                                <a:gd name="T9" fmla="*/ 0 h 1"/>
                                <a:gd name="T10" fmla="*/ 0 w 1"/>
                                <a:gd name="T11" fmla="*/ 1 h 1"/>
                                <a:gd name="T12" fmla="*/ 1 w 1"/>
                                <a:gd name="T13" fmla="*/ 1 h 1"/>
                                <a:gd name="T14" fmla="*/ 1 w 1"/>
                                <a:gd name="T15" fmla="*/ 1 h 1"/>
                                <a:gd name="T16" fmla="*/ 1 w 1"/>
                                <a:gd name="T17" fmla="*/ 1 h 1"/>
                                <a:gd name="T18" fmla="*/ 1 w 1"/>
                                <a:gd name="T19" fmla="*/ 0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0" y="0"/>
                                  </a:lnTo>
                                  <a:lnTo>
                                    <a:pt x="0" y="0"/>
                                  </a:lnTo>
                                  <a:lnTo>
                                    <a:pt x="0" y="0"/>
                                  </a:lnTo>
                                  <a:lnTo>
                                    <a:pt x="0" y="0"/>
                                  </a:lnTo>
                                  <a:lnTo>
                                    <a:pt x="0" y="1"/>
                                  </a:lnTo>
                                  <a:lnTo>
                                    <a:pt x="1" y="1"/>
                                  </a:lnTo>
                                  <a:lnTo>
                                    <a:pt x="1" y="1"/>
                                  </a:lnTo>
                                  <a:lnTo>
                                    <a:pt x="1" y="1"/>
                                  </a:lnTo>
                                  <a:lnTo>
                                    <a:pt x="1" y="0"/>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789"/>
                          <wps:cNvSpPr>
                            <a:spLocks/>
                          </wps:cNvSpPr>
                          <wps:spPr bwMode="auto">
                            <a:xfrm>
                              <a:off x="1774" y="1825"/>
                              <a:ext cx="12" cy="11"/>
                            </a:xfrm>
                            <a:custGeom>
                              <a:avLst/>
                              <a:gdLst>
                                <a:gd name="T0" fmla="*/ 1 w 1"/>
                                <a:gd name="T1" fmla="*/ 0 h 1"/>
                                <a:gd name="T2" fmla="*/ 1 w 1"/>
                                <a:gd name="T3" fmla="*/ 0 h 1"/>
                                <a:gd name="T4" fmla="*/ 0 w 1"/>
                                <a:gd name="T5" fmla="*/ 0 h 1"/>
                                <a:gd name="T6" fmla="*/ 0 w 1"/>
                                <a:gd name="T7" fmla="*/ 0 h 1"/>
                                <a:gd name="T8" fmla="*/ 0 w 1"/>
                                <a:gd name="T9" fmla="*/ 0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0" y="0"/>
                                  </a:lnTo>
                                  <a:lnTo>
                                    <a:pt x="0" y="0"/>
                                  </a:lnTo>
                                  <a:lnTo>
                                    <a:pt x="0" y="0"/>
                                  </a:lnTo>
                                  <a:lnTo>
                                    <a:pt x="1" y="1"/>
                                  </a:lnTo>
                                  <a:lnTo>
                                    <a:pt x="1" y="1"/>
                                  </a:lnTo>
                                  <a:lnTo>
                                    <a:pt x="1" y="1"/>
                                  </a:lnTo>
                                  <a:lnTo>
                                    <a:pt x="1" y="1"/>
                                  </a:lnTo>
                                  <a:lnTo>
                                    <a:pt x="1" y="0"/>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790"/>
                          <wps:cNvSpPr>
                            <a:spLocks/>
                          </wps:cNvSpPr>
                          <wps:spPr bwMode="auto">
                            <a:xfrm>
                              <a:off x="1808" y="1825"/>
                              <a:ext cx="11" cy="11"/>
                            </a:xfrm>
                            <a:custGeom>
                              <a:avLst/>
                              <a:gdLst>
                                <a:gd name="T0" fmla="*/ 0 w 1"/>
                                <a:gd name="T1" fmla="*/ 0 h 1"/>
                                <a:gd name="T2" fmla="*/ 0 w 1"/>
                                <a:gd name="T3" fmla="*/ 0 h 1"/>
                                <a:gd name="T4" fmla="*/ 0 w 1"/>
                                <a:gd name="T5" fmla="*/ 0 h 1"/>
                                <a:gd name="T6" fmla="*/ 0 w 1"/>
                                <a:gd name="T7" fmla="*/ 0 h 1"/>
                                <a:gd name="T8" fmla="*/ 0 w 1"/>
                                <a:gd name="T9" fmla="*/ 0 h 1"/>
                                <a:gd name="T10" fmla="*/ 0 w 1"/>
                                <a:gd name="T11" fmla="*/ 1 h 1"/>
                                <a:gd name="T12" fmla="*/ 0 w 1"/>
                                <a:gd name="T13" fmla="*/ 1 h 1"/>
                                <a:gd name="T14" fmla="*/ 0 w 1"/>
                                <a:gd name="T15" fmla="*/ 1 h 1"/>
                                <a:gd name="T16" fmla="*/ 0 w 1"/>
                                <a:gd name="T17" fmla="*/ 1 h 1"/>
                                <a:gd name="T18" fmla="*/ 1 w 1"/>
                                <a:gd name="T19" fmla="*/ 0 h 1"/>
                                <a:gd name="T20" fmla="*/ 1 w 1"/>
                                <a:gd name="T21" fmla="*/ 0 h 1"/>
                                <a:gd name="T22" fmla="*/ 1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0"/>
                                  </a:lnTo>
                                  <a:lnTo>
                                    <a:pt x="0" y="0"/>
                                  </a:lnTo>
                                  <a:lnTo>
                                    <a:pt x="0" y="0"/>
                                  </a:lnTo>
                                  <a:lnTo>
                                    <a:pt x="0" y="1"/>
                                  </a:lnTo>
                                  <a:lnTo>
                                    <a:pt x="0" y="1"/>
                                  </a:lnTo>
                                  <a:lnTo>
                                    <a:pt x="0" y="1"/>
                                  </a:lnTo>
                                  <a:lnTo>
                                    <a:pt x="0" y="1"/>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791"/>
                          <wps:cNvSpPr>
                            <a:spLocks/>
                          </wps:cNvSpPr>
                          <wps:spPr bwMode="auto">
                            <a:xfrm>
                              <a:off x="1831" y="1825"/>
                              <a:ext cx="11" cy="11"/>
                            </a:xfrm>
                            <a:custGeom>
                              <a:avLst/>
                              <a:gdLst>
                                <a:gd name="T0" fmla="*/ 1 w 1"/>
                                <a:gd name="T1" fmla="*/ 0 h 1"/>
                                <a:gd name="T2" fmla="*/ 0 w 1"/>
                                <a:gd name="T3" fmla="*/ 0 h 1"/>
                                <a:gd name="T4" fmla="*/ 0 w 1"/>
                                <a:gd name="T5" fmla="*/ 0 h 1"/>
                                <a:gd name="T6" fmla="*/ 0 w 1"/>
                                <a:gd name="T7" fmla="*/ 0 h 1"/>
                                <a:gd name="T8" fmla="*/ 0 w 1"/>
                                <a:gd name="T9" fmla="*/ 0 h 1"/>
                                <a:gd name="T10" fmla="*/ 0 w 1"/>
                                <a:gd name="T11" fmla="*/ 1 h 1"/>
                                <a:gd name="T12" fmla="*/ 1 w 1"/>
                                <a:gd name="T13" fmla="*/ 1 h 1"/>
                                <a:gd name="T14" fmla="*/ 1 w 1"/>
                                <a:gd name="T15" fmla="*/ 1 h 1"/>
                                <a:gd name="T16" fmla="*/ 1 w 1"/>
                                <a:gd name="T17" fmla="*/ 1 h 1"/>
                                <a:gd name="T18" fmla="*/ 1 w 1"/>
                                <a:gd name="T19" fmla="*/ 0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0" y="0"/>
                                  </a:lnTo>
                                  <a:lnTo>
                                    <a:pt x="0" y="0"/>
                                  </a:lnTo>
                                  <a:lnTo>
                                    <a:pt x="0" y="0"/>
                                  </a:lnTo>
                                  <a:lnTo>
                                    <a:pt x="0" y="0"/>
                                  </a:lnTo>
                                  <a:lnTo>
                                    <a:pt x="0" y="1"/>
                                  </a:lnTo>
                                  <a:lnTo>
                                    <a:pt x="1" y="1"/>
                                  </a:lnTo>
                                  <a:lnTo>
                                    <a:pt x="1" y="1"/>
                                  </a:lnTo>
                                  <a:lnTo>
                                    <a:pt x="1" y="1"/>
                                  </a:lnTo>
                                  <a:lnTo>
                                    <a:pt x="1" y="0"/>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792"/>
                          <wps:cNvSpPr>
                            <a:spLocks/>
                          </wps:cNvSpPr>
                          <wps:spPr bwMode="auto">
                            <a:xfrm>
                              <a:off x="1853" y="1825"/>
                              <a:ext cx="22" cy="11"/>
                            </a:xfrm>
                            <a:custGeom>
                              <a:avLst/>
                              <a:gdLst>
                                <a:gd name="T0" fmla="*/ 1 w 2"/>
                                <a:gd name="T1" fmla="*/ 0 h 1"/>
                                <a:gd name="T2" fmla="*/ 1 w 2"/>
                                <a:gd name="T3" fmla="*/ 0 h 1"/>
                                <a:gd name="T4" fmla="*/ 1 w 2"/>
                                <a:gd name="T5" fmla="*/ 0 h 1"/>
                                <a:gd name="T6" fmla="*/ 0 w 2"/>
                                <a:gd name="T7" fmla="*/ 0 h 1"/>
                                <a:gd name="T8" fmla="*/ 1 w 2"/>
                                <a:gd name="T9" fmla="*/ 0 h 1"/>
                                <a:gd name="T10" fmla="*/ 1 w 2"/>
                                <a:gd name="T11" fmla="*/ 1 h 1"/>
                                <a:gd name="T12" fmla="*/ 1 w 2"/>
                                <a:gd name="T13" fmla="*/ 1 h 1"/>
                                <a:gd name="T14" fmla="*/ 1 w 2"/>
                                <a:gd name="T15" fmla="*/ 1 h 1"/>
                                <a:gd name="T16" fmla="*/ 1 w 2"/>
                                <a:gd name="T17" fmla="*/ 1 h 1"/>
                                <a:gd name="T18" fmla="*/ 1 w 2"/>
                                <a:gd name="T19" fmla="*/ 0 h 1"/>
                                <a:gd name="T20" fmla="*/ 2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1" y="0"/>
                                  </a:lnTo>
                                  <a:lnTo>
                                    <a:pt x="1" y="0"/>
                                  </a:lnTo>
                                  <a:lnTo>
                                    <a:pt x="0" y="0"/>
                                  </a:lnTo>
                                  <a:lnTo>
                                    <a:pt x="1" y="0"/>
                                  </a:lnTo>
                                  <a:lnTo>
                                    <a:pt x="1" y="1"/>
                                  </a:lnTo>
                                  <a:lnTo>
                                    <a:pt x="1" y="1"/>
                                  </a:lnTo>
                                  <a:lnTo>
                                    <a:pt x="1" y="1"/>
                                  </a:lnTo>
                                  <a:lnTo>
                                    <a:pt x="1" y="1"/>
                                  </a:lnTo>
                                  <a:lnTo>
                                    <a:pt x="1" y="0"/>
                                  </a:lnTo>
                                  <a:lnTo>
                                    <a:pt x="2"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793"/>
                          <wps:cNvSpPr>
                            <a:spLocks/>
                          </wps:cNvSpPr>
                          <wps:spPr bwMode="auto">
                            <a:xfrm>
                              <a:off x="1887" y="1825"/>
                              <a:ext cx="11" cy="11"/>
                            </a:xfrm>
                            <a:custGeom>
                              <a:avLst/>
                              <a:gdLst>
                                <a:gd name="T0" fmla="*/ 0 w 1"/>
                                <a:gd name="T1" fmla="*/ 0 h 1"/>
                                <a:gd name="T2" fmla="*/ 0 w 1"/>
                                <a:gd name="T3" fmla="*/ 0 h 1"/>
                                <a:gd name="T4" fmla="*/ 0 w 1"/>
                                <a:gd name="T5" fmla="*/ 0 h 1"/>
                                <a:gd name="T6" fmla="*/ 0 w 1"/>
                                <a:gd name="T7" fmla="*/ 0 h 1"/>
                                <a:gd name="T8" fmla="*/ 0 w 1"/>
                                <a:gd name="T9" fmla="*/ 0 h 1"/>
                                <a:gd name="T10" fmla="*/ 0 w 1"/>
                                <a:gd name="T11" fmla="*/ 1 h 1"/>
                                <a:gd name="T12" fmla="*/ 0 w 1"/>
                                <a:gd name="T13" fmla="*/ 1 h 1"/>
                                <a:gd name="T14" fmla="*/ 0 w 1"/>
                                <a:gd name="T15" fmla="*/ 1 h 1"/>
                                <a:gd name="T16" fmla="*/ 1 w 1"/>
                                <a:gd name="T17" fmla="*/ 1 h 1"/>
                                <a:gd name="T18" fmla="*/ 1 w 1"/>
                                <a:gd name="T19" fmla="*/ 0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0"/>
                                  </a:lnTo>
                                  <a:lnTo>
                                    <a:pt x="0" y="0"/>
                                  </a:lnTo>
                                  <a:lnTo>
                                    <a:pt x="0" y="0"/>
                                  </a:lnTo>
                                  <a:lnTo>
                                    <a:pt x="0" y="1"/>
                                  </a:lnTo>
                                  <a:lnTo>
                                    <a:pt x="0" y="1"/>
                                  </a:lnTo>
                                  <a:lnTo>
                                    <a:pt x="0" y="1"/>
                                  </a:lnTo>
                                  <a:lnTo>
                                    <a:pt x="1" y="1"/>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794"/>
                          <wps:cNvSpPr>
                            <a:spLocks/>
                          </wps:cNvSpPr>
                          <wps:spPr bwMode="auto">
                            <a:xfrm>
                              <a:off x="1909" y="1825"/>
                              <a:ext cx="11" cy="11"/>
                            </a:xfrm>
                            <a:custGeom>
                              <a:avLst/>
                              <a:gdLst>
                                <a:gd name="T0" fmla="*/ 1 w 1"/>
                                <a:gd name="T1" fmla="*/ 0 h 1"/>
                                <a:gd name="T2" fmla="*/ 0 w 1"/>
                                <a:gd name="T3" fmla="*/ 0 h 1"/>
                                <a:gd name="T4" fmla="*/ 0 w 1"/>
                                <a:gd name="T5" fmla="*/ 0 h 1"/>
                                <a:gd name="T6" fmla="*/ 0 w 1"/>
                                <a:gd name="T7" fmla="*/ 0 h 1"/>
                                <a:gd name="T8" fmla="*/ 0 w 1"/>
                                <a:gd name="T9" fmla="*/ 0 h 1"/>
                                <a:gd name="T10" fmla="*/ 0 w 1"/>
                                <a:gd name="T11" fmla="*/ 1 h 1"/>
                                <a:gd name="T12" fmla="*/ 1 w 1"/>
                                <a:gd name="T13" fmla="*/ 1 h 1"/>
                                <a:gd name="T14" fmla="*/ 1 w 1"/>
                                <a:gd name="T15" fmla="*/ 1 h 1"/>
                                <a:gd name="T16" fmla="*/ 1 w 1"/>
                                <a:gd name="T17" fmla="*/ 1 h 1"/>
                                <a:gd name="T18" fmla="*/ 1 w 1"/>
                                <a:gd name="T19" fmla="*/ 0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0" y="0"/>
                                  </a:lnTo>
                                  <a:lnTo>
                                    <a:pt x="0" y="0"/>
                                  </a:lnTo>
                                  <a:lnTo>
                                    <a:pt x="0" y="0"/>
                                  </a:lnTo>
                                  <a:lnTo>
                                    <a:pt x="0" y="0"/>
                                  </a:lnTo>
                                  <a:lnTo>
                                    <a:pt x="0" y="1"/>
                                  </a:lnTo>
                                  <a:lnTo>
                                    <a:pt x="1" y="1"/>
                                  </a:lnTo>
                                  <a:lnTo>
                                    <a:pt x="1" y="1"/>
                                  </a:lnTo>
                                  <a:lnTo>
                                    <a:pt x="1" y="1"/>
                                  </a:lnTo>
                                  <a:lnTo>
                                    <a:pt x="1" y="0"/>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795"/>
                          <wps:cNvSpPr>
                            <a:spLocks/>
                          </wps:cNvSpPr>
                          <wps:spPr bwMode="auto">
                            <a:xfrm>
                              <a:off x="1932" y="1825"/>
                              <a:ext cx="22" cy="11"/>
                            </a:xfrm>
                            <a:custGeom>
                              <a:avLst/>
                              <a:gdLst>
                                <a:gd name="T0" fmla="*/ 1 w 2"/>
                                <a:gd name="T1" fmla="*/ 0 h 1"/>
                                <a:gd name="T2" fmla="*/ 1 w 2"/>
                                <a:gd name="T3" fmla="*/ 0 h 1"/>
                                <a:gd name="T4" fmla="*/ 1 w 2"/>
                                <a:gd name="T5" fmla="*/ 0 h 1"/>
                                <a:gd name="T6" fmla="*/ 0 w 2"/>
                                <a:gd name="T7" fmla="*/ 0 h 1"/>
                                <a:gd name="T8" fmla="*/ 1 w 2"/>
                                <a:gd name="T9" fmla="*/ 0 h 1"/>
                                <a:gd name="T10" fmla="*/ 1 w 2"/>
                                <a:gd name="T11" fmla="*/ 1 h 1"/>
                                <a:gd name="T12" fmla="*/ 1 w 2"/>
                                <a:gd name="T13" fmla="*/ 1 h 1"/>
                                <a:gd name="T14" fmla="*/ 1 w 2"/>
                                <a:gd name="T15" fmla="*/ 1 h 1"/>
                                <a:gd name="T16" fmla="*/ 1 w 2"/>
                                <a:gd name="T17" fmla="*/ 1 h 1"/>
                                <a:gd name="T18" fmla="*/ 1 w 2"/>
                                <a:gd name="T19" fmla="*/ 0 h 1"/>
                                <a:gd name="T20" fmla="*/ 2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1" y="0"/>
                                  </a:lnTo>
                                  <a:lnTo>
                                    <a:pt x="1" y="0"/>
                                  </a:lnTo>
                                  <a:lnTo>
                                    <a:pt x="0" y="0"/>
                                  </a:lnTo>
                                  <a:lnTo>
                                    <a:pt x="1" y="0"/>
                                  </a:lnTo>
                                  <a:lnTo>
                                    <a:pt x="1" y="1"/>
                                  </a:lnTo>
                                  <a:lnTo>
                                    <a:pt x="1" y="1"/>
                                  </a:lnTo>
                                  <a:lnTo>
                                    <a:pt x="1" y="1"/>
                                  </a:lnTo>
                                  <a:lnTo>
                                    <a:pt x="1" y="1"/>
                                  </a:lnTo>
                                  <a:lnTo>
                                    <a:pt x="1" y="0"/>
                                  </a:lnTo>
                                  <a:lnTo>
                                    <a:pt x="2"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2" name="Freeform 796"/>
                          <wps:cNvSpPr>
                            <a:spLocks/>
                          </wps:cNvSpPr>
                          <wps:spPr bwMode="auto">
                            <a:xfrm>
                              <a:off x="1965" y="1825"/>
                              <a:ext cx="12" cy="11"/>
                            </a:xfrm>
                            <a:custGeom>
                              <a:avLst/>
                              <a:gdLst>
                                <a:gd name="T0" fmla="*/ 0 w 1"/>
                                <a:gd name="T1" fmla="*/ 0 h 1"/>
                                <a:gd name="T2" fmla="*/ 0 w 1"/>
                                <a:gd name="T3" fmla="*/ 0 h 1"/>
                                <a:gd name="T4" fmla="*/ 0 w 1"/>
                                <a:gd name="T5" fmla="*/ 0 h 1"/>
                                <a:gd name="T6" fmla="*/ 0 w 1"/>
                                <a:gd name="T7" fmla="*/ 0 h 1"/>
                                <a:gd name="T8" fmla="*/ 0 w 1"/>
                                <a:gd name="T9" fmla="*/ 0 h 1"/>
                                <a:gd name="T10" fmla="*/ 0 w 1"/>
                                <a:gd name="T11" fmla="*/ 1 h 1"/>
                                <a:gd name="T12" fmla="*/ 0 w 1"/>
                                <a:gd name="T13" fmla="*/ 1 h 1"/>
                                <a:gd name="T14" fmla="*/ 0 w 1"/>
                                <a:gd name="T15" fmla="*/ 1 h 1"/>
                                <a:gd name="T16" fmla="*/ 1 w 1"/>
                                <a:gd name="T17" fmla="*/ 1 h 1"/>
                                <a:gd name="T18" fmla="*/ 1 w 1"/>
                                <a:gd name="T19" fmla="*/ 0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0"/>
                                  </a:lnTo>
                                  <a:lnTo>
                                    <a:pt x="0" y="0"/>
                                  </a:lnTo>
                                  <a:lnTo>
                                    <a:pt x="0" y="0"/>
                                  </a:lnTo>
                                  <a:lnTo>
                                    <a:pt x="0" y="1"/>
                                  </a:lnTo>
                                  <a:lnTo>
                                    <a:pt x="0" y="1"/>
                                  </a:lnTo>
                                  <a:lnTo>
                                    <a:pt x="0" y="1"/>
                                  </a:lnTo>
                                  <a:lnTo>
                                    <a:pt x="1" y="1"/>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3" name="Freeform 797"/>
                          <wps:cNvSpPr>
                            <a:spLocks/>
                          </wps:cNvSpPr>
                          <wps:spPr bwMode="auto">
                            <a:xfrm>
                              <a:off x="1988" y="1825"/>
                              <a:ext cx="11" cy="11"/>
                            </a:xfrm>
                            <a:custGeom>
                              <a:avLst/>
                              <a:gdLst>
                                <a:gd name="T0" fmla="*/ 1 w 1"/>
                                <a:gd name="T1" fmla="*/ 0 h 1"/>
                                <a:gd name="T2" fmla="*/ 1 w 1"/>
                                <a:gd name="T3" fmla="*/ 0 h 1"/>
                                <a:gd name="T4" fmla="*/ 0 w 1"/>
                                <a:gd name="T5" fmla="*/ 0 h 1"/>
                                <a:gd name="T6" fmla="*/ 0 w 1"/>
                                <a:gd name="T7" fmla="*/ 0 h 1"/>
                                <a:gd name="T8" fmla="*/ 0 w 1"/>
                                <a:gd name="T9" fmla="*/ 0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0" y="0"/>
                                  </a:lnTo>
                                  <a:lnTo>
                                    <a:pt x="0" y="0"/>
                                  </a:lnTo>
                                  <a:lnTo>
                                    <a:pt x="0" y="0"/>
                                  </a:lnTo>
                                  <a:lnTo>
                                    <a:pt x="1" y="1"/>
                                  </a:lnTo>
                                  <a:lnTo>
                                    <a:pt x="1" y="1"/>
                                  </a:lnTo>
                                  <a:lnTo>
                                    <a:pt x="1" y="1"/>
                                  </a:lnTo>
                                  <a:lnTo>
                                    <a:pt x="1" y="1"/>
                                  </a:lnTo>
                                  <a:lnTo>
                                    <a:pt x="1" y="0"/>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4" name="Freeform 798"/>
                          <wps:cNvSpPr>
                            <a:spLocks/>
                          </wps:cNvSpPr>
                          <wps:spPr bwMode="auto">
                            <a:xfrm>
                              <a:off x="2021" y="1825"/>
                              <a:ext cx="12" cy="11"/>
                            </a:xfrm>
                            <a:custGeom>
                              <a:avLst/>
                              <a:gdLst>
                                <a:gd name="T0" fmla="*/ 0 w 1"/>
                                <a:gd name="T1" fmla="*/ 0 h 1"/>
                                <a:gd name="T2" fmla="*/ 0 w 1"/>
                                <a:gd name="T3" fmla="*/ 0 h 1"/>
                                <a:gd name="T4" fmla="*/ 0 w 1"/>
                                <a:gd name="T5" fmla="*/ 0 h 1"/>
                                <a:gd name="T6" fmla="*/ 0 w 1"/>
                                <a:gd name="T7" fmla="*/ 0 h 1"/>
                                <a:gd name="T8" fmla="*/ 0 w 1"/>
                                <a:gd name="T9" fmla="*/ 0 h 1"/>
                                <a:gd name="T10" fmla="*/ 0 w 1"/>
                                <a:gd name="T11" fmla="*/ 1 h 1"/>
                                <a:gd name="T12" fmla="*/ 0 w 1"/>
                                <a:gd name="T13" fmla="*/ 1 h 1"/>
                                <a:gd name="T14" fmla="*/ 0 w 1"/>
                                <a:gd name="T15" fmla="*/ 1 h 1"/>
                                <a:gd name="T16" fmla="*/ 0 w 1"/>
                                <a:gd name="T17" fmla="*/ 1 h 1"/>
                                <a:gd name="T18" fmla="*/ 1 w 1"/>
                                <a:gd name="T19" fmla="*/ 0 h 1"/>
                                <a:gd name="T20" fmla="*/ 1 w 1"/>
                                <a:gd name="T21" fmla="*/ 0 h 1"/>
                                <a:gd name="T22" fmla="*/ 1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0"/>
                                  </a:lnTo>
                                  <a:lnTo>
                                    <a:pt x="0" y="0"/>
                                  </a:lnTo>
                                  <a:lnTo>
                                    <a:pt x="0" y="0"/>
                                  </a:lnTo>
                                  <a:lnTo>
                                    <a:pt x="0" y="1"/>
                                  </a:lnTo>
                                  <a:lnTo>
                                    <a:pt x="0" y="1"/>
                                  </a:lnTo>
                                  <a:lnTo>
                                    <a:pt x="0" y="1"/>
                                  </a:lnTo>
                                  <a:lnTo>
                                    <a:pt x="0" y="1"/>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5" name="Freeform 799"/>
                          <wps:cNvSpPr>
                            <a:spLocks/>
                          </wps:cNvSpPr>
                          <wps:spPr bwMode="auto">
                            <a:xfrm>
                              <a:off x="2044" y="1825"/>
                              <a:ext cx="11" cy="11"/>
                            </a:xfrm>
                            <a:custGeom>
                              <a:avLst/>
                              <a:gdLst>
                                <a:gd name="T0" fmla="*/ 0 w 1"/>
                                <a:gd name="T1" fmla="*/ 0 h 1"/>
                                <a:gd name="T2" fmla="*/ 0 w 1"/>
                                <a:gd name="T3" fmla="*/ 0 h 1"/>
                                <a:gd name="T4" fmla="*/ 0 w 1"/>
                                <a:gd name="T5" fmla="*/ 0 h 1"/>
                                <a:gd name="T6" fmla="*/ 0 w 1"/>
                                <a:gd name="T7" fmla="*/ 0 h 1"/>
                                <a:gd name="T8" fmla="*/ 0 w 1"/>
                                <a:gd name="T9" fmla="*/ 0 h 1"/>
                                <a:gd name="T10" fmla="*/ 0 w 1"/>
                                <a:gd name="T11" fmla="*/ 1 h 1"/>
                                <a:gd name="T12" fmla="*/ 0 w 1"/>
                                <a:gd name="T13" fmla="*/ 1 h 1"/>
                                <a:gd name="T14" fmla="*/ 0 w 1"/>
                                <a:gd name="T15" fmla="*/ 1 h 1"/>
                                <a:gd name="T16" fmla="*/ 1 w 1"/>
                                <a:gd name="T17" fmla="*/ 1 h 1"/>
                                <a:gd name="T18" fmla="*/ 1 w 1"/>
                                <a:gd name="T19" fmla="*/ 0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0"/>
                                  </a:lnTo>
                                  <a:lnTo>
                                    <a:pt x="0" y="0"/>
                                  </a:lnTo>
                                  <a:lnTo>
                                    <a:pt x="0" y="0"/>
                                  </a:lnTo>
                                  <a:lnTo>
                                    <a:pt x="0" y="1"/>
                                  </a:lnTo>
                                  <a:lnTo>
                                    <a:pt x="0" y="1"/>
                                  </a:lnTo>
                                  <a:lnTo>
                                    <a:pt x="0" y="1"/>
                                  </a:lnTo>
                                  <a:lnTo>
                                    <a:pt x="1" y="1"/>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6" name="Freeform 800"/>
                          <wps:cNvSpPr>
                            <a:spLocks/>
                          </wps:cNvSpPr>
                          <wps:spPr bwMode="auto">
                            <a:xfrm>
                              <a:off x="2066" y="1825"/>
                              <a:ext cx="12" cy="11"/>
                            </a:xfrm>
                            <a:custGeom>
                              <a:avLst/>
                              <a:gdLst>
                                <a:gd name="T0" fmla="*/ 1 w 1"/>
                                <a:gd name="T1" fmla="*/ 0 h 1"/>
                                <a:gd name="T2" fmla="*/ 1 w 1"/>
                                <a:gd name="T3" fmla="*/ 0 h 1"/>
                                <a:gd name="T4" fmla="*/ 0 w 1"/>
                                <a:gd name="T5" fmla="*/ 0 h 1"/>
                                <a:gd name="T6" fmla="*/ 0 w 1"/>
                                <a:gd name="T7" fmla="*/ 0 h 1"/>
                                <a:gd name="T8" fmla="*/ 0 w 1"/>
                                <a:gd name="T9" fmla="*/ 0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0" y="0"/>
                                  </a:lnTo>
                                  <a:lnTo>
                                    <a:pt x="0" y="0"/>
                                  </a:lnTo>
                                  <a:lnTo>
                                    <a:pt x="0" y="0"/>
                                  </a:lnTo>
                                  <a:lnTo>
                                    <a:pt x="1" y="1"/>
                                  </a:lnTo>
                                  <a:lnTo>
                                    <a:pt x="1" y="1"/>
                                  </a:lnTo>
                                  <a:lnTo>
                                    <a:pt x="1" y="1"/>
                                  </a:lnTo>
                                  <a:lnTo>
                                    <a:pt x="1" y="1"/>
                                  </a:lnTo>
                                  <a:lnTo>
                                    <a:pt x="1" y="0"/>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7" name="Freeform 801"/>
                          <wps:cNvSpPr>
                            <a:spLocks/>
                          </wps:cNvSpPr>
                          <wps:spPr bwMode="auto">
                            <a:xfrm>
                              <a:off x="2100" y="1825"/>
                              <a:ext cx="11" cy="11"/>
                            </a:xfrm>
                            <a:custGeom>
                              <a:avLst/>
                              <a:gdLst>
                                <a:gd name="T0" fmla="*/ 0 w 1"/>
                                <a:gd name="T1" fmla="*/ 0 h 1"/>
                                <a:gd name="T2" fmla="*/ 0 w 1"/>
                                <a:gd name="T3" fmla="*/ 0 h 1"/>
                                <a:gd name="T4" fmla="*/ 0 w 1"/>
                                <a:gd name="T5" fmla="*/ 0 h 1"/>
                                <a:gd name="T6" fmla="*/ 0 w 1"/>
                                <a:gd name="T7" fmla="*/ 0 h 1"/>
                                <a:gd name="T8" fmla="*/ 0 w 1"/>
                                <a:gd name="T9" fmla="*/ 0 h 1"/>
                                <a:gd name="T10" fmla="*/ 0 w 1"/>
                                <a:gd name="T11" fmla="*/ 1 h 1"/>
                                <a:gd name="T12" fmla="*/ 0 w 1"/>
                                <a:gd name="T13" fmla="*/ 1 h 1"/>
                                <a:gd name="T14" fmla="*/ 0 w 1"/>
                                <a:gd name="T15" fmla="*/ 1 h 1"/>
                                <a:gd name="T16" fmla="*/ 0 w 1"/>
                                <a:gd name="T17" fmla="*/ 1 h 1"/>
                                <a:gd name="T18" fmla="*/ 1 w 1"/>
                                <a:gd name="T19" fmla="*/ 0 h 1"/>
                                <a:gd name="T20" fmla="*/ 1 w 1"/>
                                <a:gd name="T21" fmla="*/ 0 h 1"/>
                                <a:gd name="T22" fmla="*/ 1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0"/>
                                  </a:lnTo>
                                  <a:lnTo>
                                    <a:pt x="0" y="0"/>
                                  </a:lnTo>
                                  <a:lnTo>
                                    <a:pt x="0" y="0"/>
                                  </a:lnTo>
                                  <a:lnTo>
                                    <a:pt x="0" y="1"/>
                                  </a:lnTo>
                                  <a:lnTo>
                                    <a:pt x="0" y="1"/>
                                  </a:lnTo>
                                  <a:lnTo>
                                    <a:pt x="0" y="1"/>
                                  </a:lnTo>
                                  <a:lnTo>
                                    <a:pt x="0" y="1"/>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8" name="Freeform 802"/>
                          <wps:cNvSpPr>
                            <a:spLocks/>
                          </wps:cNvSpPr>
                          <wps:spPr bwMode="auto">
                            <a:xfrm>
                              <a:off x="2123" y="1825"/>
                              <a:ext cx="11" cy="11"/>
                            </a:xfrm>
                            <a:custGeom>
                              <a:avLst/>
                              <a:gdLst>
                                <a:gd name="T0" fmla="*/ 1 w 1"/>
                                <a:gd name="T1" fmla="*/ 0 h 1"/>
                                <a:gd name="T2" fmla="*/ 0 w 1"/>
                                <a:gd name="T3" fmla="*/ 0 h 1"/>
                                <a:gd name="T4" fmla="*/ 0 w 1"/>
                                <a:gd name="T5" fmla="*/ 0 h 1"/>
                                <a:gd name="T6" fmla="*/ 0 w 1"/>
                                <a:gd name="T7" fmla="*/ 0 h 1"/>
                                <a:gd name="T8" fmla="*/ 0 w 1"/>
                                <a:gd name="T9" fmla="*/ 0 h 1"/>
                                <a:gd name="T10" fmla="*/ 0 w 1"/>
                                <a:gd name="T11" fmla="*/ 1 h 1"/>
                                <a:gd name="T12" fmla="*/ 1 w 1"/>
                                <a:gd name="T13" fmla="*/ 1 h 1"/>
                                <a:gd name="T14" fmla="*/ 1 w 1"/>
                                <a:gd name="T15" fmla="*/ 1 h 1"/>
                                <a:gd name="T16" fmla="*/ 1 w 1"/>
                                <a:gd name="T17" fmla="*/ 1 h 1"/>
                                <a:gd name="T18" fmla="*/ 1 w 1"/>
                                <a:gd name="T19" fmla="*/ 0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0" y="0"/>
                                  </a:lnTo>
                                  <a:lnTo>
                                    <a:pt x="0" y="0"/>
                                  </a:lnTo>
                                  <a:lnTo>
                                    <a:pt x="0" y="0"/>
                                  </a:lnTo>
                                  <a:lnTo>
                                    <a:pt x="0" y="0"/>
                                  </a:lnTo>
                                  <a:lnTo>
                                    <a:pt x="0" y="1"/>
                                  </a:lnTo>
                                  <a:lnTo>
                                    <a:pt x="1" y="1"/>
                                  </a:lnTo>
                                  <a:lnTo>
                                    <a:pt x="1" y="1"/>
                                  </a:lnTo>
                                  <a:lnTo>
                                    <a:pt x="1" y="1"/>
                                  </a:lnTo>
                                  <a:lnTo>
                                    <a:pt x="1" y="0"/>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9" name="Freeform 803"/>
                          <wps:cNvSpPr>
                            <a:spLocks/>
                          </wps:cNvSpPr>
                          <wps:spPr bwMode="auto">
                            <a:xfrm>
                              <a:off x="2145" y="1825"/>
                              <a:ext cx="11" cy="11"/>
                            </a:xfrm>
                            <a:custGeom>
                              <a:avLst/>
                              <a:gdLst>
                                <a:gd name="T0" fmla="*/ 1 w 1"/>
                                <a:gd name="T1" fmla="*/ 0 h 1"/>
                                <a:gd name="T2" fmla="*/ 1 w 1"/>
                                <a:gd name="T3" fmla="*/ 0 h 1"/>
                                <a:gd name="T4" fmla="*/ 1 w 1"/>
                                <a:gd name="T5" fmla="*/ 0 h 1"/>
                                <a:gd name="T6" fmla="*/ 0 w 1"/>
                                <a:gd name="T7" fmla="*/ 0 h 1"/>
                                <a:gd name="T8" fmla="*/ 1 w 1"/>
                                <a:gd name="T9" fmla="*/ 0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1" y="0"/>
                                  </a:lnTo>
                                  <a:lnTo>
                                    <a:pt x="0" y="0"/>
                                  </a:lnTo>
                                  <a:lnTo>
                                    <a:pt x="1" y="0"/>
                                  </a:lnTo>
                                  <a:lnTo>
                                    <a:pt x="1" y="1"/>
                                  </a:lnTo>
                                  <a:lnTo>
                                    <a:pt x="1" y="1"/>
                                  </a:lnTo>
                                  <a:lnTo>
                                    <a:pt x="1" y="1"/>
                                  </a:lnTo>
                                  <a:lnTo>
                                    <a:pt x="1" y="1"/>
                                  </a:lnTo>
                                  <a:lnTo>
                                    <a:pt x="1" y="0"/>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 name="Freeform 804"/>
                          <wps:cNvSpPr>
                            <a:spLocks/>
                          </wps:cNvSpPr>
                          <wps:spPr bwMode="auto">
                            <a:xfrm>
                              <a:off x="2179" y="1825"/>
                              <a:ext cx="11" cy="11"/>
                            </a:xfrm>
                            <a:custGeom>
                              <a:avLst/>
                              <a:gdLst>
                                <a:gd name="T0" fmla="*/ 0 w 1"/>
                                <a:gd name="T1" fmla="*/ 0 h 1"/>
                                <a:gd name="T2" fmla="*/ 0 w 1"/>
                                <a:gd name="T3" fmla="*/ 0 h 1"/>
                                <a:gd name="T4" fmla="*/ 0 w 1"/>
                                <a:gd name="T5" fmla="*/ 0 h 1"/>
                                <a:gd name="T6" fmla="*/ 0 w 1"/>
                                <a:gd name="T7" fmla="*/ 0 h 1"/>
                                <a:gd name="T8" fmla="*/ 0 w 1"/>
                                <a:gd name="T9" fmla="*/ 0 h 1"/>
                                <a:gd name="T10" fmla="*/ 0 w 1"/>
                                <a:gd name="T11" fmla="*/ 1 h 1"/>
                                <a:gd name="T12" fmla="*/ 0 w 1"/>
                                <a:gd name="T13" fmla="*/ 1 h 1"/>
                                <a:gd name="T14" fmla="*/ 0 w 1"/>
                                <a:gd name="T15" fmla="*/ 1 h 1"/>
                                <a:gd name="T16" fmla="*/ 1 w 1"/>
                                <a:gd name="T17" fmla="*/ 1 h 1"/>
                                <a:gd name="T18" fmla="*/ 1 w 1"/>
                                <a:gd name="T19" fmla="*/ 0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0"/>
                                  </a:lnTo>
                                  <a:lnTo>
                                    <a:pt x="0" y="0"/>
                                  </a:lnTo>
                                  <a:lnTo>
                                    <a:pt x="0" y="0"/>
                                  </a:lnTo>
                                  <a:lnTo>
                                    <a:pt x="0" y="1"/>
                                  </a:lnTo>
                                  <a:lnTo>
                                    <a:pt x="0" y="1"/>
                                  </a:lnTo>
                                  <a:lnTo>
                                    <a:pt x="0" y="1"/>
                                  </a:lnTo>
                                  <a:lnTo>
                                    <a:pt x="1" y="1"/>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1" name="Freeform 805"/>
                          <wps:cNvSpPr>
                            <a:spLocks/>
                          </wps:cNvSpPr>
                          <wps:spPr bwMode="auto">
                            <a:xfrm>
                              <a:off x="2201" y="1825"/>
                              <a:ext cx="11" cy="11"/>
                            </a:xfrm>
                            <a:custGeom>
                              <a:avLst/>
                              <a:gdLst>
                                <a:gd name="T0" fmla="*/ 1 w 1"/>
                                <a:gd name="T1" fmla="*/ 0 h 1"/>
                                <a:gd name="T2" fmla="*/ 0 w 1"/>
                                <a:gd name="T3" fmla="*/ 0 h 1"/>
                                <a:gd name="T4" fmla="*/ 0 w 1"/>
                                <a:gd name="T5" fmla="*/ 0 h 1"/>
                                <a:gd name="T6" fmla="*/ 0 w 1"/>
                                <a:gd name="T7" fmla="*/ 0 h 1"/>
                                <a:gd name="T8" fmla="*/ 0 w 1"/>
                                <a:gd name="T9" fmla="*/ 1 h 1"/>
                                <a:gd name="T10" fmla="*/ 0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0" y="0"/>
                                  </a:lnTo>
                                  <a:lnTo>
                                    <a:pt x="0" y="0"/>
                                  </a:lnTo>
                                  <a:lnTo>
                                    <a:pt x="0" y="0"/>
                                  </a:lnTo>
                                  <a:lnTo>
                                    <a:pt x="0" y="1"/>
                                  </a:lnTo>
                                  <a:lnTo>
                                    <a:pt x="0"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2" name="Freeform 806"/>
                          <wps:cNvSpPr>
                            <a:spLocks/>
                          </wps:cNvSpPr>
                          <wps:spPr bwMode="auto">
                            <a:xfrm>
                              <a:off x="2224" y="1825"/>
                              <a:ext cx="22" cy="11"/>
                            </a:xfrm>
                            <a:custGeom>
                              <a:avLst/>
                              <a:gdLst>
                                <a:gd name="T0" fmla="*/ 1 w 2"/>
                                <a:gd name="T1" fmla="*/ 0 h 1"/>
                                <a:gd name="T2" fmla="*/ 1 w 2"/>
                                <a:gd name="T3" fmla="*/ 0 h 1"/>
                                <a:gd name="T4" fmla="*/ 1 w 2"/>
                                <a:gd name="T5" fmla="*/ 0 h 1"/>
                                <a:gd name="T6" fmla="*/ 0 w 2"/>
                                <a:gd name="T7" fmla="*/ 0 h 1"/>
                                <a:gd name="T8" fmla="*/ 1 w 2"/>
                                <a:gd name="T9" fmla="*/ 1 h 1"/>
                                <a:gd name="T10" fmla="*/ 1 w 2"/>
                                <a:gd name="T11" fmla="*/ 1 h 1"/>
                                <a:gd name="T12" fmla="*/ 1 w 2"/>
                                <a:gd name="T13" fmla="*/ 1 h 1"/>
                                <a:gd name="T14" fmla="*/ 1 w 2"/>
                                <a:gd name="T15" fmla="*/ 1 h 1"/>
                                <a:gd name="T16" fmla="*/ 1 w 2"/>
                                <a:gd name="T17" fmla="*/ 1 h 1"/>
                                <a:gd name="T18" fmla="*/ 1 w 2"/>
                                <a:gd name="T19" fmla="*/ 1 h 1"/>
                                <a:gd name="T20" fmla="*/ 2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1" y="0"/>
                                  </a:lnTo>
                                  <a:lnTo>
                                    <a:pt x="1" y="0"/>
                                  </a:lnTo>
                                  <a:lnTo>
                                    <a:pt x="0" y="0"/>
                                  </a:lnTo>
                                  <a:lnTo>
                                    <a:pt x="1" y="1"/>
                                  </a:lnTo>
                                  <a:lnTo>
                                    <a:pt x="1" y="1"/>
                                  </a:lnTo>
                                  <a:lnTo>
                                    <a:pt x="1" y="1"/>
                                  </a:lnTo>
                                  <a:lnTo>
                                    <a:pt x="1" y="1"/>
                                  </a:lnTo>
                                  <a:lnTo>
                                    <a:pt x="1" y="1"/>
                                  </a:lnTo>
                                  <a:lnTo>
                                    <a:pt x="1" y="1"/>
                                  </a:lnTo>
                                  <a:lnTo>
                                    <a:pt x="2"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3" name="Freeform 807"/>
                          <wps:cNvSpPr>
                            <a:spLocks/>
                          </wps:cNvSpPr>
                          <wps:spPr bwMode="auto">
                            <a:xfrm>
                              <a:off x="2257" y="1825"/>
                              <a:ext cx="12"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1 w 1"/>
                                <a:gd name="T17" fmla="*/ 1 h 1"/>
                                <a:gd name="T18" fmla="*/ 1 w 1"/>
                                <a:gd name="T19" fmla="*/ 1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0"/>
                                  </a:lnTo>
                                  <a:lnTo>
                                    <a:pt x="0" y="0"/>
                                  </a:lnTo>
                                  <a:lnTo>
                                    <a:pt x="0" y="1"/>
                                  </a:lnTo>
                                  <a:lnTo>
                                    <a:pt x="0" y="1"/>
                                  </a:lnTo>
                                  <a:lnTo>
                                    <a:pt x="0" y="1"/>
                                  </a:lnTo>
                                  <a:lnTo>
                                    <a:pt x="0" y="1"/>
                                  </a:lnTo>
                                  <a:lnTo>
                                    <a:pt x="1" y="1"/>
                                  </a:lnTo>
                                  <a:lnTo>
                                    <a:pt x="1" y="1"/>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4" name="Freeform 808"/>
                          <wps:cNvSpPr>
                            <a:spLocks/>
                          </wps:cNvSpPr>
                          <wps:spPr bwMode="auto">
                            <a:xfrm>
                              <a:off x="2280" y="1825"/>
                              <a:ext cx="11" cy="11"/>
                            </a:xfrm>
                            <a:custGeom>
                              <a:avLst/>
                              <a:gdLst>
                                <a:gd name="T0" fmla="*/ 1 w 1"/>
                                <a:gd name="T1" fmla="*/ 0 h 1"/>
                                <a:gd name="T2" fmla="*/ 1 w 1"/>
                                <a:gd name="T3" fmla="*/ 0 h 1"/>
                                <a:gd name="T4" fmla="*/ 0 w 1"/>
                                <a:gd name="T5" fmla="*/ 0 h 1"/>
                                <a:gd name="T6" fmla="*/ 0 w 1"/>
                                <a:gd name="T7" fmla="*/ 0 h 1"/>
                                <a:gd name="T8" fmla="*/ 0 w 1"/>
                                <a:gd name="T9" fmla="*/ 1 h 1"/>
                                <a:gd name="T10" fmla="*/ 1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0" y="0"/>
                                  </a:lnTo>
                                  <a:lnTo>
                                    <a:pt x="0" y="0"/>
                                  </a:lnTo>
                                  <a:lnTo>
                                    <a:pt x="0" y="1"/>
                                  </a:lnTo>
                                  <a:lnTo>
                                    <a:pt x="1"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5" name="Freeform 809"/>
                          <wps:cNvSpPr>
                            <a:spLocks/>
                          </wps:cNvSpPr>
                          <wps:spPr bwMode="auto">
                            <a:xfrm>
                              <a:off x="2313" y="1825"/>
                              <a:ext cx="12"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0 w 1"/>
                                <a:gd name="T17" fmla="*/ 1 h 1"/>
                                <a:gd name="T18" fmla="*/ 0 w 1"/>
                                <a:gd name="T19" fmla="*/ 1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0"/>
                                  </a:lnTo>
                                  <a:lnTo>
                                    <a:pt x="0" y="0"/>
                                  </a:lnTo>
                                  <a:lnTo>
                                    <a:pt x="0" y="1"/>
                                  </a:lnTo>
                                  <a:lnTo>
                                    <a:pt x="0" y="1"/>
                                  </a:lnTo>
                                  <a:lnTo>
                                    <a:pt x="0" y="1"/>
                                  </a:lnTo>
                                  <a:lnTo>
                                    <a:pt x="0" y="1"/>
                                  </a:lnTo>
                                  <a:lnTo>
                                    <a:pt x="0" y="1"/>
                                  </a:lnTo>
                                  <a:lnTo>
                                    <a:pt x="0" y="1"/>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6" name="Freeform 810"/>
                          <wps:cNvSpPr>
                            <a:spLocks/>
                          </wps:cNvSpPr>
                          <wps:spPr bwMode="auto">
                            <a:xfrm>
                              <a:off x="2336" y="1825"/>
                              <a:ext cx="11"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1 w 1"/>
                                <a:gd name="T17" fmla="*/ 1 h 1"/>
                                <a:gd name="T18" fmla="*/ 1 w 1"/>
                                <a:gd name="T19" fmla="*/ 1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0"/>
                                  </a:lnTo>
                                  <a:lnTo>
                                    <a:pt x="0" y="0"/>
                                  </a:lnTo>
                                  <a:lnTo>
                                    <a:pt x="0" y="1"/>
                                  </a:lnTo>
                                  <a:lnTo>
                                    <a:pt x="0" y="1"/>
                                  </a:lnTo>
                                  <a:lnTo>
                                    <a:pt x="0" y="1"/>
                                  </a:lnTo>
                                  <a:lnTo>
                                    <a:pt x="0" y="1"/>
                                  </a:lnTo>
                                  <a:lnTo>
                                    <a:pt x="1" y="1"/>
                                  </a:lnTo>
                                  <a:lnTo>
                                    <a:pt x="1" y="1"/>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7" name="Freeform 811"/>
                          <wps:cNvSpPr>
                            <a:spLocks/>
                          </wps:cNvSpPr>
                          <wps:spPr bwMode="auto">
                            <a:xfrm>
                              <a:off x="2358" y="1825"/>
                              <a:ext cx="12" cy="11"/>
                            </a:xfrm>
                            <a:custGeom>
                              <a:avLst/>
                              <a:gdLst>
                                <a:gd name="T0" fmla="*/ 1 w 1"/>
                                <a:gd name="T1" fmla="*/ 0 h 1"/>
                                <a:gd name="T2" fmla="*/ 1 w 1"/>
                                <a:gd name="T3" fmla="*/ 0 h 1"/>
                                <a:gd name="T4" fmla="*/ 0 w 1"/>
                                <a:gd name="T5" fmla="*/ 0 h 1"/>
                                <a:gd name="T6" fmla="*/ 0 w 1"/>
                                <a:gd name="T7" fmla="*/ 0 h 1"/>
                                <a:gd name="T8" fmla="*/ 0 w 1"/>
                                <a:gd name="T9" fmla="*/ 1 h 1"/>
                                <a:gd name="T10" fmla="*/ 1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0" y="0"/>
                                  </a:lnTo>
                                  <a:lnTo>
                                    <a:pt x="0" y="0"/>
                                  </a:lnTo>
                                  <a:lnTo>
                                    <a:pt x="0" y="1"/>
                                  </a:lnTo>
                                  <a:lnTo>
                                    <a:pt x="1"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8" name="Freeform 812"/>
                          <wps:cNvSpPr>
                            <a:spLocks/>
                          </wps:cNvSpPr>
                          <wps:spPr bwMode="auto">
                            <a:xfrm>
                              <a:off x="2392" y="1825"/>
                              <a:ext cx="11"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0 w 1"/>
                                <a:gd name="T17" fmla="*/ 1 h 1"/>
                                <a:gd name="T18" fmla="*/ 1 w 1"/>
                                <a:gd name="T19" fmla="*/ 1 h 1"/>
                                <a:gd name="T20" fmla="*/ 1 w 1"/>
                                <a:gd name="T21" fmla="*/ 0 h 1"/>
                                <a:gd name="T22" fmla="*/ 1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0"/>
                                  </a:lnTo>
                                  <a:lnTo>
                                    <a:pt x="0" y="0"/>
                                  </a:lnTo>
                                  <a:lnTo>
                                    <a:pt x="0" y="1"/>
                                  </a:lnTo>
                                  <a:lnTo>
                                    <a:pt x="0" y="1"/>
                                  </a:lnTo>
                                  <a:lnTo>
                                    <a:pt x="0" y="1"/>
                                  </a:lnTo>
                                  <a:lnTo>
                                    <a:pt x="0" y="1"/>
                                  </a:lnTo>
                                  <a:lnTo>
                                    <a:pt x="0" y="1"/>
                                  </a:lnTo>
                                  <a:lnTo>
                                    <a:pt x="1" y="1"/>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9" name="Freeform 813"/>
                          <wps:cNvSpPr>
                            <a:spLocks/>
                          </wps:cNvSpPr>
                          <wps:spPr bwMode="auto">
                            <a:xfrm>
                              <a:off x="2415" y="1825"/>
                              <a:ext cx="11" cy="11"/>
                            </a:xfrm>
                            <a:custGeom>
                              <a:avLst/>
                              <a:gdLst>
                                <a:gd name="T0" fmla="*/ 1 w 1"/>
                                <a:gd name="T1" fmla="*/ 0 h 1"/>
                                <a:gd name="T2" fmla="*/ 0 w 1"/>
                                <a:gd name="T3" fmla="*/ 0 h 1"/>
                                <a:gd name="T4" fmla="*/ 0 w 1"/>
                                <a:gd name="T5" fmla="*/ 0 h 1"/>
                                <a:gd name="T6" fmla="*/ 0 w 1"/>
                                <a:gd name="T7" fmla="*/ 0 h 1"/>
                                <a:gd name="T8" fmla="*/ 0 w 1"/>
                                <a:gd name="T9" fmla="*/ 1 h 1"/>
                                <a:gd name="T10" fmla="*/ 0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0" y="0"/>
                                  </a:lnTo>
                                  <a:lnTo>
                                    <a:pt x="0" y="0"/>
                                  </a:lnTo>
                                  <a:lnTo>
                                    <a:pt x="0" y="0"/>
                                  </a:lnTo>
                                  <a:lnTo>
                                    <a:pt x="0" y="1"/>
                                  </a:lnTo>
                                  <a:lnTo>
                                    <a:pt x="0"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0" name="Freeform 814"/>
                          <wps:cNvSpPr>
                            <a:spLocks/>
                          </wps:cNvSpPr>
                          <wps:spPr bwMode="auto">
                            <a:xfrm>
                              <a:off x="2437" y="1825"/>
                              <a:ext cx="22" cy="11"/>
                            </a:xfrm>
                            <a:custGeom>
                              <a:avLst/>
                              <a:gdLst>
                                <a:gd name="T0" fmla="*/ 1 w 2"/>
                                <a:gd name="T1" fmla="*/ 0 h 1"/>
                                <a:gd name="T2" fmla="*/ 1 w 2"/>
                                <a:gd name="T3" fmla="*/ 0 h 1"/>
                                <a:gd name="T4" fmla="*/ 0 w 2"/>
                                <a:gd name="T5" fmla="*/ 0 h 1"/>
                                <a:gd name="T6" fmla="*/ 0 w 2"/>
                                <a:gd name="T7" fmla="*/ 0 h 1"/>
                                <a:gd name="T8" fmla="*/ 0 w 2"/>
                                <a:gd name="T9" fmla="*/ 1 h 1"/>
                                <a:gd name="T10" fmla="*/ 1 w 2"/>
                                <a:gd name="T11" fmla="*/ 1 h 1"/>
                                <a:gd name="T12" fmla="*/ 1 w 2"/>
                                <a:gd name="T13" fmla="*/ 1 h 1"/>
                                <a:gd name="T14" fmla="*/ 1 w 2"/>
                                <a:gd name="T15" fmla="*/ 1 h 1"/>
                                <a:gd name="T16" fmla="*/ 1 w 2"/>
                                <a:gd name="T17" fmla="*/ 1 h 1"/>
                                <a:gd name="T18" fmla="*/ 1 w 2"/>
                                <a:gd name="T19" fmla="*/ 1 h 1"/>
                                <a:gd name="T20" fmla="*/ 2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1" y="0"/>
                                  </a:lnTo>
                                  <a:lnTo>
                                    <a:pt x="0" y="0"/>
                                  </a:lnTo>
                                  <a:lnTo>
                                    <a:pt x="0" y="0"/>
                                  </a:lnTo>
                                  <a:lnTo>
                                    <a:pt x="0" y="1"/>
                                  </a:lnTo>
                                  <a:lnTo>
                                    <a:pt x="1" y="1"/>
                                  </a:lnTo>
                                  <a:lnTo>
                                    <a:pt x="1" y="1"/>
                                  </a:lnTo>
                                  <a:lnTo>
                                    <a:pt x="1" y="1"/>
                                  </a:lnTo>
                                  <a:lnTo>
                                    <a:pt x="1" y="1"/>
                                  </a:lnTo>
                                  <a:lnTo>
                                    <a:pt x="1" y="1"/>
                                  </a:lnTo>
                                  <a:lnTo>
                                    <a:pt x="2"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1" name="Freeform 815"/>
                          <wps:cNvSpPr>
                            <a:spLocks/>
                          </wps:cNvSpPr>
                          <wps:spPr bwMode="auto">
                            <a:xfrm>
                              <a:off x="2471" y="1825"/>
                              <a:ext cx="11"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0 w 1"/>
                                <a:gd name="T17" fmla="*/ 1 h 1"/>
                                <a:gd name="T18" fmla="*/ 1 w 1"/>
                                <a:gd name="T19" fmla="*/ 1 h 1"/>
                                <a:gd name="T20" fmla="*/ 1 w 1"/>
                                <a:gd name="T21" fmla="*/ 0 h 1"/>
                                <a:gd name="T22" fmla="*/ 1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0"/>
                                  </a:lnTo>
                                  <a:lnTo>
                                    <a:pt x="0" y="0"/>
                                  </a:lnTo>
                                  <a:lnTo>
                                    <a:pt x="0" y="1"/>
                                  </a:lnTo>
                                  <a:lnTo>
                                    <a:pt x="0" y="1"/>
                                  </a:lnTo>
                                  <a:lnTo>
                                    <a:pt x="0" y="1"/>
                                  </a:lnTo>
                                  <a:lnTo>
                                    <a:pt x="0" y="1"/>
                                  </a:lnTo>
                                  <a:lnTo>
                                    <a:pt x="0" y="1"/>
                                  </a:lnTo>
                                  <a:lnTo>
                                    <a:pt x="1" y="1"/>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2" name="Freeform 816"/>
                          <wps:cNvSpPr>
                            <a:spLocks/>
                          </wps:cNvSpPr>
                          <wps:spPr bwMode="auto">
                            <a:xfrm>
                              <a:off x="2493" y="1825"/>
                              <a:ext cx="11" cy="11"/>
                            </a:xfrm>
                            <a:custGeom>
                              <a:avLst/>
                              <a:gdLst>
                                <a:gd name="T0" fmla="*/ 1 w 1"/>
                                <a:gd name="T1" fmla="*/ 0 h 1"/>
                                <a:gd name="T2" fmla="*/ 0 w 1"/>
                                <a:gd name="T3" fmla="*/ 0 h 1"/>
                                <a:gd name="T4" fmla="*/ 0 w 1"/>
                                <a:gd name="T5" fmla="*/ 0 h 1"/>
                                <a:gd name="T6" fmla="*/ 0 w 1"/>
                                <a:gd name="T7" fmla="*/ 0 h 1"/>
                                <a:gd name="T8" fmla="*/ 0 w 1"/>
                                <a:gd name="T9" fmla="*/ 1 h 1"/>
                                <a:gd name="T10" fmla="*/ 0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0" y="0"/>
                                  </a:lnTo>
                                  <a:lnTo>
                                    <a:pt x="0" y="0"/>
                                  </a:lnTo>
                                  <a:lnTo>
                                    <a:pt x="0" y="0"/>
                                  </a:lnTo>
                                  <a:lnTo>
                                    <a:pt x="0" y="1"/>
                                  </a:lnTo>
                                  <a:lnTo>
                                    <a:pt x="0"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3" name="Freeform 817"/>
                          <wps:cNvSpPr>
                            <a:spLocks/>
                          </wps:cNvSpPr>
                          <wps:spPr bwMode="auto">
                            <a:xfrm>
                              <a:off x="2516" y="1825"/>
                              <a:ext cx="22" cy="11"/>
                            </a:xfrm>
                            <a:custGeom>
                              <a:avLst/>
                              <a:gdLst>
                                <a:gd name="T0" fmla="*/ 1 w 2"/>
                                <a:gd name="T1" fmla="*/ 0 h 1"/>
                                <a:gd name="T2" fmla="*/ 1 w 2"/>
                                <a:gd name="T3" fmla="*/ 0 h 1"/>
                                <a:gd name="T4" fmla="*/ 1 w 2"/>
                                <a:gd name="T5" fmla="*/ 0 h 1"/>
                                <a:gd name="T6" fmla="*/ 0 w 2"/>
                                <a:gd name="T7" fmla="*/ 0 h 1"/>
                                <a:gd name="T8" fmla="*/ 1 w 2"/>
                                <a:gd name="T9" fmla="*/ 1 h 1"/>
                                <a:gd name="T10" fmla="*/ 1 w 2"/>
                                <a:gd name="T11" fmla="*/ 1 h 1"/>
                                <a:gd name="T12" fmla="*/ 1 w 2"/>
                                <a:gd name="T13" fmla="*/ 1 h 1"/>
                                <a:gd name="T14" fmla="*/ 1 w 2"/>
                                <a:gd name="T15" fmla="*/ 1 h 1"/>
                                <a:gd name="T16" fmla="*/ 1 w 2"/>
                                <a:gd name="T17" fmla="*/ 1 h 1"/>
                                <a:gd name="T18" fmla="*/ 1 w 2"/>
                                <a:gd name="T19" fmla="*/ 1 h 1"/>
                                <a:gd name="T20" fmla="*/ 2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1" y="0"/>
                                  </a:lnTo>
                                  <a:lnTo>
                                    <a:pt x="1" y="0"/>
                                  </a:lnTo>
                                  <a:lnTo>
                                    <a:pt x="0" y="0"/>
                                  </a:lnTo>
                                  <a:lnTo>
                                    <a:pt x="1" y="1"/>
                                  </a:lnTo>
                                  <a:lnTo>
                                    <a:pt x="1" y="1"/>
                                  </a:lnTo>
                                  <a:lnTo>
                                    <a:pt x="1" y="1"/>
                                  </a:lnTo>
                                  <a:lnTo>
                                    <a:pt x="1" y="1"/>
                                  </a:lnTo>
                                  <a:lnTo>
                                    <a:pt x="1" y="1"/>
                                  </a:lnTo>
                                  <a:lnTo>
                                    <a:pt x="1" y="1"/>
                                  </a:lnTo>
                                  <a:lnTo>
                                    <a:pt x="2"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4" name="Freeform 818"/>
                          <wps:cNvSpPr>
                            <a:spLocks/>
                          </wps:cNvSpPr>
                          <wps:spPr bwMode="auto">
                            <a:xfrm>
                              <a:off x="2549" y="1825"/>
                              <a:ext cx="12"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1 w 1"/>
                                <a:gd name="T17" fmla="*/ 1 h 1"/>
                                <a:gd name="T18" fmla="*/ 1 w 1"/>
                                <a:gd name="T19" fmla="*/ 1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0"/>
                                  </a:lnTo>
                                  <a:lnTo>
                                    <a:pt x="0" y="0"/>
                                  </a:lnTo>
                                  <a:lnTo>
                                    <a:pt x="0" y="1"/>
                                  </a:lnTo>
                                  <a:lnTo>
                                    <a:pt x="0" y="1"/>
                                  </a:lnTo>
                                  <a:lnTo>
                                    <a:pt x="0" y="1"/>
                                  </a:lnTo>
                                  <a:lnTo>
                                    <a:pt x="0" y="1"/>
                                  </a:lnTo>
                                  <a:lnTo>
                                    <a:pt x="1" y="1"/>
                                  </a:lnTo>
                                  <a:lnTo>
                                    <a:pt x="1" y="1"/>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5" name="Freeform 819"/>
                          <wps:cNvSpPr>
                            <a:spLocks/>
                          </wps:cNvSpPr>
                          <wps:spPr bwMode="auto">
                            <a:xfrm>
                              <a:off x="2572" y="1825"/>
                              <a:ext cx="11" cy="11"/>
                            </a:xfrm>
                            <a:custGeom>
                              <a:avLst/>
                              <a:gdLst>
                                <a:gd name="T0" fmla="*/ 1 w 1"/>
                                <a:gd name="T1" fmla="*/ 0 h 1"/>
                                <a:gd name="T2" fmla="*/ 1 w 1"/>
                                <a:gd name="T3" fmla="*/ 0 h 1"/>
                                <a:gd name="T4" fmla="*/ 0 w 1"/>
                                <a:gd name="T5" fmla="*/ 0 h 1"/>
                                <a:gd name="T6" fmla="*/ 0 w 1"/>
                                <a:gd name="T7" fmla="*/ 0 h 1"/>
                                <a:gd name="T8" fmla="*/ 0 w 1"/>
                                <a:gd name="T9" fmla="*/ 1 h 1"/>
                                <a:gd name="T10" fmla="*/ 1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0" y="0"/>
                                  </a:lnTo>
                                  <a:lnTo>
                                    <a:pt x="0" y="0"/>
                                  </a:lnTo>
                                  <a:lnTo>
                                    <a:pt x="0" y="1"/>
                                  </a:lnTo>
                                  <a:lnTo>
                                    <a:pt x="1"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6" name="Freeform 820"/>
                          <wps:cNvSpPr>
                            <a:spLocks/>
                          </wps:cNvSpPr>
                          <wps:spPr bwMode="auto">
                            <a:xfrm>
                              <a:off x="2594" y="1825"/>
                              <a:ext cx="23" cy="11"/>
                            </a:xfrm>
                            <a:custGeom>
                              <a:avLst/>
                              <a:gdLst>
                                <a:gd name="T0" fmla="*/ 1 w 2"/>
                                <a:gd name="T1" fmla="*/ 0 h 1"/>
                                <a:gd name="T2" fmla="*/ 1 w 2"/>
                                <a:gd name="T3" fmla="*/ 0 h 1"/>
                                <a:gd name="T4" fmla="*/ 1 w 2"/>
                                <a:gd name="T5" fmla="*/ 0 h 1"/>
                                <a:gd name="T6" fmla="*/ 0 w 2"/>
                                <a:gd name="T7" fmla="*/ 0 h 1"/>
                                <a:gd name="T8" fmla="*/ 1 w 2"/>
                                <a:gd name="T9" fmla="*/ 1 h 1"/>
                                <a:gd name="T10" fmla="*/ 1 w 2"/>
                                <a:gd name="T11" fmla="*/ 1 h 1"/>
                                <a:gd name="T12" fmla="*/ 1 w 2"/>
                                <a:gd name="T13" fmla="*/ 1 h 1"/>
                                <a:gd name="T14" fmla="*/ 1 w 2"/>
                                <a:gd name="T15" fmla="*/ 1 h 1"/>
                                <a:gd name="T16" fmla="*/ 1 w 2"/>
                                <a:gd name="T17" fmla="*/ 1 h 1"/>
                                <a:gd name="T18" fmla="*/ 1 w 2"/>
                                <a:gd name="T19" fmla="*/ 1 h 1"/>
                                <a:gd name="T20" fmla="*/ 2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1" y="0"/>
                                  </a:lnTo>
                                  <a:lnTo>
                                    <a:pt x="1" y="0"/>
                                  </a:lnTo>
                                  <a:lnTo>
                                    <a:pt x="0" y="0"/>
                                  </a:lnTo>
                                  <a:lnTo>
                                    <a:pt x="1" y="1"/>
                                  </a:lnTo>
                                  <a:lnTo>
                                    <a:pt x="1" y="1"/>
                                  </a:lnTo>
                                  <a:lnTo>
                                    <a:pt x="1" y="1"/>
                                  </a:lnTo>
                                  <a:lnTo>
                                    <a:pt x="1" y="1"/>
                                  </a:lnTo>
                                  <a:lnTo>
                                    <a:pt x="1" y="1"/>
                                  </a:lnTo>
                                  <a:lnTo>
                                    <a:pt x="1" y="1"/>
                                  </a:lnTo>
                                  <a:lnTo>
                                    <a:pt x="2"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7" name="Freeform 821"/>
                          <wps:cNvSpPr>
                            <a:spLocks/>
                          </wps:cNvSpPr>
                          <wps:spPr bwMode="auto">
                            <a:xfrm>
                              <a:off x="2628" y="1825"/>
                              <a:ext cx="11"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1 w 1"/>
                                <a:gd name="T17" fmla="*/ 1 h 1"/>
                                <a:gd name="T18" fmla="*/ 1 w 1"/>
                                <a:gd name="T19" fmla="*/ 1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0"/>
                                  </a:lnTo>
                                  <a:lnTo>
                                    <a:pt x="0" y="0"/>
                                  </a:lnTo>
                                  <a:lnTo>
                                    <a:pt x="0" y="1"/>
                                  </a:lnTo>
                                  <a:lnTo>
                                    <a:pt x="0" y="1"/>
                                  </a:lnTo>
                                  <a:lnTo>
                                    <a:pt x="0" y="1"/>
                                  </a:lnTo>
                                  <a:lnTo>
                                    <a:pt x="0" y="1"/>
                                  </a:lnTo>
                                  <a:lnTo>
                                    <a:pt x="1" y="1"/>
                                  </a:lnTo>
                                  <a:lnTo>
                                    <a:pt x="1" y="1"/>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8" name="Freeform 822"/>
                          <wps:cNvSpPr>
                            <a:spLocks/>
                          </wps:cNvSpPr>
                          <wps:spPr bwMode="auto">
                            <a:xfrm>
                              <a:off x="2650" y="1825"/>
                              <a:ext cx="12" cy="11"/>
                            </a:xfrm>
                            <a:custGeom>
                              <a:avLst/>
                              <a:gdLst>
                                <a:gd name="T0" fmla="*/ 1 w 1"/>
                                <a:gd name="T1" fmla="*/ 0 h 1"/>
                                <a:gd name="T2" fmla="*/ 1 w 1"/>
                                <a:gd name="T3" fmla="*/ 0 h 1"/>
                                <a:gd name="T4" fmla="*/ 0 w 1"/>
                                <a:gd name="T5" fmla="*/ 0 h 1"/>
                                <a:gd name="T6" fmla="*/ 0 w 1"/>
                                <a:gd name="T7" fmla="*/ 0 h 1"/>
                                <a:gd name="T8" fmla="*/ 0 w 1"/>
                                <a:gd name="T9" fmla="*/ 1 h 1"/>
                                <a:gd name="T10" fmla="*/ 1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0" y="0"/>
                                  </a:lnTo>
                                  <a:lnTo>
                                    <a:pt x="0" y="0"/>
                                  </a:lnTo>
                                  <a:lnTo>
                                    <a:pt x="0" y="1"/>
                                  </a:lnTo>
                                  <a:lnTo>
                                    <a:pt x="1"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9" name="Freeform 823"/>
                          <wps:cNvSpPr>
                            <a:spLocks/>
                          </wps:cNvSpPr>
                          <wps:spPr bwMode="auto">
                            <a:xfrm>
                              <a:off x="2684" y="1825"/>
                              <a:ext cx="11"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0 w 1"/>
                                <a:gd name="T17" fmla="*/ 1 h 1"/>
                                <a:gd name="T18" fmla="*/ 1 w 1"/>
                                <a:gd name="T19" fmla="*/ 1 h 1"/>
                                <a:gd name="T20" fmla="*/ 1 w 1"/>
                                <a:gd name="T21" fmla="*/ 0 h 1"/>
                                <a:gd name="T22" fmla="*/ 1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0"/>
                                  </a:lnTo>
                                  <a:lnTo>
                                    <a:pt x="0" y="0"/>
                                  </a:lnTo>
                                  <a:lnTo>
                                    <a:pt x="0" y="1"/>
                                  </a:lnTo>
                                  <a:lnTo>
                                    <a:pt x="0" y="1"/>
                                  </a:lnTo>
                                  <a:lnTo>
                                    <a:pt x="0" y="1"/>
                                  </a:lnTo>
                                  <a:lnTo>
                                    <a:pt x="0" y="1"/>
                                  </a:lnTo>
                                  <a:lnTo>
                                    <a:pt x="0" y="1"/>
                                  </a:lnTo>
                                  <a:lnTo>
                                    <a:pt x="1" y="1"/>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0" name="Freeform 824"/>
                          <wps:cNvSpPr>
                            <a:spLocks/>
                          </wps:cNvSpPr>
                          <wps:spPr bwMode="auto">
                            <a:xfrm>
                              <a:off x="2707" y="1825"/>
                              <a:ext cx="11" cy="11"/>
                            </a:xfrm>
                            <a:custGeom>
                              <a:avLst/>
                              <a:gdLst>
                                <a:gd name="T0" fmla="*/ 1 w 1"/>
                                <a:gd name="T1" fmla="*/ 0 h 1"/>
                                <a:gd name="T2" fmla="*/ 0 w 1"/>
                                <a:gd name="T3" fmla="*/ 0 h 1"/>
                                <a:gd name="T4" fmla="*/ 0 w 1"/>
                                <a:gd name="T5" fmla="*/ 0 h 1"/>
                                <a:gd name="T6" fmla="*/ 0 w 1"/>
                                <a:gd name="T7" fmla="*/ 0 h 1"/>
                                <a:gd name="T8" fmla="*/ 0 w 1"/>
                                <a:gd name="T9" fmla="*/ 1 h 1"/>
                                <a:gd name="T10" fmla="*/ 0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0" y="0"/>
                                  </a:lnTo>
                                  <a:lnTo>
                                    <a:pt x="0" y="0"/>
                                  </a:lnTo>
                                  <a:lnTo>
                                    <a:pt x="0" y="0"/>
                                  </a:lnTo>
                                  <a:lnTo>
                                    <a:pt x="0" y="1"/>
                                  </a:lnTo>
                                  <a:lnTo>
                                    <a:pt x="0"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1" name="Freeform 825"/>
                          <wps:cNvSpPr>
                            <a:spLocks/>
                          </wps:cNvSpPr>
                          <wps:spPr bwMode="auto">
                            <a:xfrm>
                              <a:off x="2729" y="1825"/>
                              <a:ext cx="22" cy="11"/>
                            </a:xfrm>
                            <a:custGeom>
                              <a:avLst/>
                              <a:gdLst>
                                <a:gd name="T0" fmla="*/ 1 w 2"/>
                                <a:gd name="T1" fmla="*/ 0 h 1"/>
                                <a:gd name="T2" fmla="*/ 1 w 2"/>
                                <a:gd name="T3" fmla="*/ 0 h 1"/>
                                <a:gd name="T4" fmla="*/ 1 w 2"/>
                                <a:gd name="T5" fmla="*/ 0 h 1"/>
                                <a:gd name="T6" fmla="*/ 0 w 2"/>
                                <a:gd name="T7" fmla="*/ 0 h 1"/>
                                <a:gd name="T8" fmla="*/ 1 w 2"/>
                                <a:gd name="T9" fmla="*/ 1 h 1"/>
                                <a:gd name="T10" fmla="*/ 1 w 2"/>
                                <a:gd name="T11" fmla="*/ 1 h 1"/>
                                <a:gd name="T12" fmla="*/ 1 w 2"/>
                                <a:gd name="T13" fmla="*/ 1 h 1"/>
                                <a:gd name="T14" fmla="*/ 1 w 2"/>
                                <a:gd name="T15" fmla="*/ 1 h 1"/>
                                <a:gd name="T16" fmla="*/ 1 w 2"/>
                                <a:gd name="T17" fmla="*/ 1 h 1"/>
                                <a:gd name="T18" fmla="*/ 1 w 2"/>
                                <a:gd name="T19" fmla="*/ 1 h 1"/>
                                <a:gd name="T20" fmla="*/ 2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1" y="0"/>
                                  </a:lnTo>
                                  <a:lnTo>
                                    <a:pt x="1" y="0"/>
                                  </a:lnTo>
                                  <a:lnTo>
                                    <a:pt x="0" y="0"/>
                                  </a:lnTo>
                                  <a:lnTo>
                                    <a:pt x="1" y="1"/>
                                  </a:lnTo>
                                  <a:lnTo>
                                    <a:pt x="1" y="1"/>
                                  </a:lnTo>
                                  <a:lnTo>
                                    <a:pt x="1" y="1"/>
                                  </a:lnTo>
                                  <a:lnTo>
                                    <a:pt x="1" y="1"/>
                                  </a:lnTo>
                                  <a:lnTo>
                                    <a:pt x="1" y="1"/>
                                  </a:lnTo>
                                  <a:lnTo>
                                    <a:pt x="1" y="1"/>
                                  </a:lnTo>
                                  <a:lnTo>
                                    <a:pt x="2"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2" name="Freeform 826"/>
                          <wps:cNvSpPr>
                            <a:spLocks/>
                          </wps:cNvSpPr>
                          <wps:spPr bwMode="auto">
                            <a:xfrm>
                              <a:off x="2763" y="1825"/>
                              <a:ext cx="11"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0 w 1"/>
                                <a:gd name="T17" fmla="*/ 1 h 1"/>
                                <a:gd name="T18" fmla="*/ 1 w 1"/>
                                <a:gd name="T19" fmla="*/ 1 h 1"/>
                                <a:gd name="T20" fmla="*/ 1 w 1"/>
                                <a:gd name="T21" fmla="*/ 0 h 1"/>
                                <a:gd name="T22" fmla="*/ 1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0"/>
                                  </a:lnTo>
                                  <a:lnTo>
                                    <a:pt x="0" y="0"/>
                                  </a:lnTo>
                                  <a:lnTo>
                                    <a:pt x="0" y="1"/>
                                  </a:lnTo>
                                  <a:lnTo>
                                    <a:pt x="0" y="1"/>
                                  </a:lnTo>
                                  <a:lnTo>
                                    <a:pt x="0" y="1"/>
                                  </a:lnTo>
                                  <a:lnTo>
                                    <a:pt x="0" y="1"/>
                                  </a:lnTo>
                                  <a:lnTo>
                                    <a:pt x="0" y="1"/>
                                  </a:lnTo>
                                  <a:lnTo>
                                    <a:pt x="1" y="1"/>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3" name="Freeform 827"/>
                          <wps:cNvSpPr>
                            <a:spLocks/>
                          </wps:cNvSpPr>
                          <wps:spPr bwMode="auto">
                            <a:xfrm>
                              <a:off x="2785" y="1825"/>
                              <a:ext cx="11" cy="11"/>
                            </a:xfrm>
                            <a:custGeom>
                              <a:avLst/>
                              <a:gdLst>
                                <a:gd name="T0" fmla="*/ 1 w 1"/>
                                <a:gd name="T1" fmla="*/ 0 h 1"/>
                                <a:gd name="T2" fmla="*/ 0 w 1"/>
                                <a:gd name="T3" fmla="*/ 0 h 1"/>
                                <a:gd name="T4" fmla="*/ 0 w 1"/>
                                <a:gd name="T5" fmla="*/ 0 h 1"/>
                                <a:gd name="T6" fmla="*/ 0 w 1"/>
                                <a:gd name="T7" fmla="*/ 0 h 1"/>
                                <a:gd name="T8" fmla="*/ 0 w 1"/>
                                <a:gd name="T9" fmla="*/ 1 h 1"/>
                                <a:gd name="T10" fmla="*/ 0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0" y="0"/>
                                  </a:lnTo>
                                  <a:lnTo>
                                    <a:pt x="0" y="0"/>
                                  </a:lnTo>
                                  <a:lnTo>
                                    <a:pt x="0" y="0"/>
                                  </a:lnTo>
                                  <a:lnTo>
                                    <a:pt x="0" y="1"/>
                                  </a:lnTo>
                                  <a:lnTo>
                                    <a:pt x="0"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4" name="Freeform 828"/>
                          <wps:cNvSpPr>
                            <a:spLocks/>
                          </wps:cNvSpPr>
                          <wps:spPr bwMode="auto">
                            <a:xfrm>
                              <a:off x="2808" y="1825"/>
                              <a:ext cx="22" cy="11"/>
                            </a:xfrm>
                            <a:custGeom>
                              <a:avLst/>
                              <a:gdLst>
                                <a:gd name="T0" fmla="*/ 1 w 2"/>
                                <a:gd name="T1" fmla="*/ 0 h 1"/>
                                <a:gd name="T2" fmla="*/ 1 w 2"/>
                                <a:gd name="T3" fmla="*/ 0 h 1"/>
                                <a:gd name="T4" fmla="*/ 1 w 2"/>
                                <a:gd name="T5" fmla="*/ 0 h 1"/>
                                <a:gd name="T6" fmla="*/ 0 w 2"/>
                                <a:gd name="T7" fmla="*/ 0 h 1"/>
                                <a:gd name="T8" fmla="*/ 1 w 2"/>
                                <a:gd name="T9" fmla="*/ 1 h 1"/>
                                <a:gd name="T10" fmla="*/ 1 w 2"/>
                                <a:gd name="T11" fmla="*/ 1 h 1"/>
                                <a:gd name="T12" fmla="*/ 1 w 2"/>
                                <a:gd name="T13" fmla="*/ 1 h 1"/>
                                <a:gd name="T14" fmla="*/ 1 w 2"/>
                                <a:gd name="T15" fmla="*/ 1 h 1"/>
                                <a:gd name="T16" fmla="*/ 1 w 2"/>
                                <a:gd name="T17" fmla="*/ 1 h 1"/>
                                <a:gd name="T18" fmla="*/ 1 w 2"/>
                                <a:gd name="T19" fmla="*/ 1 h 1"/>
                                <a:gd name="T20" fmla="*/ 2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1" y="0"/>
                                  </a:lnTo>
                                  <a:lnTo>
                                    <a:pt x="1" y="0"/>
                                  </a:lnTo>
                                  <a:lnTo>
                                    <a:pt x="0" y="0"/>
                                  </a:lnTo>
                                  <a:lnTo>
                                    <a:pt x="1" y="1"/>
                                  </a:lnTo>
                                  <a:lnTo>
                                    <a:pt x="1" y="1"/>
                                  </a:lnTo>
                                  <a:lnTo>
                                    <a:pt x="1" y="1"/>
                                  </a:lnTo>
                                  <a:lnTo>
                                    <a:pt x="1" y="1"/>
                                  </a:lnTo>
                                  <a:lnTo>
                                    <a:pt x="1" y="1"/>
                                  </a:lnTo>
                                  <a:lnTo>
                                    <a:pt x="1" y="1"/>
                                  </a:lnTo>
                                  <a:lnTo>
                                    <a:pt x="2"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5" name="Freeform 829"/>
                          <wps:cNvSpPr>
                            <a:spLocks/>
                          </wps:cNvSpPr>
                          <wps:spPr bwMode="auto">
                            <a:xfrm>
                              <a:off x="2841" y="1825"/>
                              <a:ext cx="12"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1 w 1"/>
                                <a:gd name="T17" fmla="*/ 1 h 1"/>
                                <a:gd name="T18" fmla="*/ 1 w 1"/>
                                <a:gd name="T19" fmla="*/ 1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0"/>
                                  </a:lnTo>
                                  <a:lnTo>
                                    <a:pt x="0" y="0"/>
                                  </a:lnTo>
                                  <a:lnTo>
                                    <a:pt x="0" y="1"/>
                                  </a:lnTo>
                                  <a:lnTo>
                                    <a:pt x="0" y="1"/>
                                  </a:lnTo>
                                  <a:lnTo>
                                    <a:pt x="0" y="1"/>
                                  </a:lnTo>
                                  <a:lnTo>
                                    <a:pt x="0" y="1"/>
                                  </a:lnTo>
                                  <a:lnTo>
                                    <a:pt x="1" y="1"/>
                                  </a:lnTo>
                                  <a:lnTo>
                                    <a:pt x="1" y="1"/>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 name="Freeform 830"/>
                          <wps:cNvSpPr>
                            <a:spLocks/>
                          </wps:cNvSpPr>
                          <wps:spPr bwMode="auto">
                            <a:xfrm>
                              <a:off x="2864" y="1825"/>
                              <a:ext cx="11" cy="11"/>
                            </a:xfrm>
                            <a:custGeom>
                              <a:avLst/>
                              <a:gdLst>
                                <a:gd name="T0" fmla="*/ 1 w 1"/>
                                <a:gd name="T1" fmla="*/ 0 h 1"/>
                                <a:gd name="T2" fmla="*/ 1 w 1"/>
                                <a:gd name="T3" fmla="*/ 0 h 1"/>
                                <a:gd name="T4" fmla="*/ 0 w 1"/>
                                <a:gd name="T5" fmla="*/ 0 h 1"/>
                                <a:gd name="T6" fmla="*/ 0 w 1"/>
                                <a:gd name="T7" fmla="*/ 0 h 1"/>
                                <a:gd name="T8" fmla="*/ 0 w 1"/>
                                <a:gd name="T9" fmla="*/ 1 h 1"/>
                                <a:gd name="T10" fmla="*/ 1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0" y="0"/>
                                  </a:lnTo>
                                  <a:lnTo>
                                    <a:pt x="0" y="0"/>
                                  </a:lnTo>
                                  <a:lnTo>
                                    <a:pt x="0" y="1"/>
                                  </a:lnTo>
                                  <a:lnTo>
                                    <a:pt x="1"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7" name="Freeform 831"/>
                          <wps:cNvSpPr>
                            <a:spLocks/>
                          </wps:cNvSpPr>
                          <wps:spPr bwMode="auto">
                            <a:xfrm>
                              <a:off x="2886" y="1825"/>
                              <a:ext cx="23" cy="11"/>
                            </a:xfrm>
                            <a:custGeom>
                              <a:avLst/>
                              <a:gdLst>
                                <a:gd name="T0" fmla="*/ 1 w 2"/>
                                <a:gd name="T1" fmla="*/ 0 h 1"/>
                                <a:gd name="T2" fmla="*/ 1 w 2"/>
                                <a:gd name="T3" fmla="*/ 0 h 1"/>
                                <a:gd name="T4" fmla="*/ 1 w 2"/>
                                <a:gd name="T5" fmla="*/ 0 h 1"/>
                                <a:gd name="T6" fmla="*/ 0 w 2"/>
                                <a:gd name="T7" fmla="*/ 0 h 1"/>
                                <a:gd name="T8" fmla="*/ 1 w 2"/>
                                <a:gd name="T9" fmla="*/ 1 h 1"/>
                                <a:gd name="T10" fmla="*/ 1 w 2"/>
                                <a:gd name="T11" fmla="*/ 1 h 1"/>
                                <a:gd name="T12" fmla="*/ 1 w 2"/>
                                <a:gd name="T13" fmla="*/ 1 h 1"/>
                                <a:gd name="T14" fmla="*/ 1 w 2"/>
                                <a:gd name="T15" fmla="*/ 1 h 1"/>
                                <a:gd name="T16" fmla="*/ 1 w 2"/>
                                <a:gd name="T17" fmla="*/ 1 h 1"/>
                                <a:gd name="T18" fmla="*/ 1 w 2"/>
                                <a:gd name="T19" fmla="*/ 1 h 1"/>
                                <a:gd name="T20" fmla="*/ 2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1" y="0"/>
                                  </a:lnTo>
                                  <a:lnTo>
                                    <a:pt x="1" y="0"/>
                                  </a:lnTo>
                                  <a:lnTo>
                                    <a:pt x="0" y="0"/>
                                  </a:lnTo>
                                  <a:lnTo>
                                    <a:pt x="1" y="1"/>
                                  </a:lnTo>
                                  <a:lnTo>
                                    <a:pt x="1" y="1"/>
                                  </a:lnTo>
                                  <a:lnTo>
                                    <a:pt x="1" y="1"/>
                                  </a:lnTo>
                                  <a:lnTo>
                                    <a:pt x="1" y="1"/>
                                  </a:lnTo>
                                  <a:lnTo>
                                    <a:pt x="1" y="1"/>
                                  </a:lnTo>
                                  <a:lnTo>
                                    <a:pt x="1" y="1"/>
                                  </a:lnTo>
                                  <a:lnTo>
                                    <a:pt x="2"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8" name="Freeform 832"/>
                          <wps:cNvSpPr>
                            <a:spLocks/>
                          </wps:cNvSpPr>
                          <wps:spPr bwMode="auto">
                            <a:xfrm>
                              <a:off x="2920" y="1825"/>
                              <a:ext cx="11"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1 w 1"/>
                                <a:gd name="T17" fmla="*/ 1 h 1"/>
                                <a:gd name="T18" fmla="*/ 1 w 1"/>
                                <a:gd name="T19" fmla="*/ 1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0"/>
                                  </a:lnTo>
                                  <a:lnTo>
                                    <a:pt x="0" y="0"/>
                                  </a:lnTo>
                                  <a:lnTo>
                                    <a:pt x="0" y="1"/>
                                  </a:lnTo>
                                  <a:lnTo>
                                    <a:pt x="0" y="1"/>
                                  </a:lnTo>
                                  <a:lnTo>
                                    <a:pt x="0" y="1"/>
                                  </a:lnTo>
                                  <a:lnTo>
                                    <a:pt x="0" y="1"/>
                                  </a:lnTo>
                                  <a:lnTo>
                                    <a:pt x="1" y="1"/>
                                  </a:lnTo>
                                  <a:lnTo>
                                    <a:pt x="1" y="1"/>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 name="Freeform 833"/>
                          <wps:cNvSpPr>
                            <a:spLocks/>
                          </wps:cNvSpPr>
                          <wps:spPr bwMode="auto">
                            <a:xfrm>
                              <a:off x="2942" y="1825"/>
                              <a:ext cx="12" cy="11"/>
                            </a:xfrm>
                            <a:custGeom>
                              <a:avLst/>
                              <a:gdLst>
                                <a:gd name="T0" fmla="*/ 1 w 1"/>
                                <a:gd name="T1" fmla="*/ 0 h 1"/>
                                <a:gd name="T2" fmla="*/ 1 w 1"/>
                                <a:gd name="T3" fmla="*/ 0 h 1"/>
                                <a:gd name="T4" fmla="*/ 0 w 1"/>
                                <a:gd name="T5" fmla="*/ 0 h 1"/>
                                <a:gd name="T6" fmla="*/ 0 w 1"/>
                                <a:gd name="T7" fmla="*/ 0 h 1"/>
                                <a:gd name="T8" fmla="*/ 0 w 1"/>
                                <a:gd name="T9" fmla="*/ 1 h 1"/>
                                <a:gd name="T10" fmla="*/ 1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0" y="0"/>
                                  </a:lnTo>
                                  <a:lnTo>
                                    <a:pt x="0" y="0"/>
                                  </a:lnTo>
                                  <a:lnTo>
                                    <a:pt x="0" y="1"/>
                                  </a:lnTo>
                                  <a:lnTo>
                                    <a:pt x="1"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0" name="Freeform 834"/>
                          <wps:cNvSpPr>
                            <a:spLocks/>
                          </wps:cNvSpPr>
                          <wps:spPr bwMode="auto">
                            <a:xfrm>
                              <a:off x="2976" y="1825"/>
                              <a:ext cx="11"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0 w 1"/>
                                <a:gd name="T17" fmla="*/ 1 h 1"/>
                                <a:gd name="T18" fmla="*/ 1 w 1"/>
                                <a:gd name="T19" fmla="*/ 1 h 1"/>
                                <a:gd name="T20" fmla="*/ 1 w 1"/>
                                <a:gd name="T21" fmla="*/ 0 h 1"/>
                                <a:gd name="T22" fmla="*/ 1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0"/>
                                  </a:lnTo>
                                  <a:lnTo>
                                    <a:pt x="0" y="0"/>
                                  </a:lnTo>
                                  <a:lnTo>
                                    <a:pt x="0" y="1"/>
                                  </a:lnTo>
                                  <a:lnTo>
                                    <a:pt x="0" y="1"/>
                                  </a:lnTo>
                                  <a:lnTo>
                                    <a:pt x="0" y="1"/>
                                  </a:lnTo>
                                  <a:lnTo>
                                    <a:pt x="0" y="1"/>
                                  </a:lnTo>
                                  <a:lnTo>
                                    <a:pt x="0" y="1"/>
                                  </a:lnTo>
                                  <a:lnTo>
                                    <a:pt x="1" y="1"/>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 name="Freeform 835"/>
                          <wps:cNvSpPr>
                            <a:spLocks/>
                          </wps:cNvSpPr>
                          <wps:spPr bwMode="auto">
                            <a:xfrm>
                              <a:off x="2998" y="1825"/>
                              <a:ext cx="12" cy="11"/>
                            </a:xfrm>
                            <a:custGeom>
                              <a:avLst/>
                              <a:gdLst>
                                <a:gd name="T0" fmla="*/ 1 w 1"/>
                                <a:gd name="T1" fmla="*/ 0 h 1"/>
                                <a:gd name="T2" fmla="*/ 0 w 1"/>
                                <a:gd name="T3" fmla="*/ 0 h 1"/>
                                <a:gd name="T4" fmla="*/ 0 w 1"/>
                                <a:gd name="T5" fmla="*/ 0 h 1"/>
                                <a:gd name="T6" fmla="*/ 0 w 1"/>
                                <a:gd name="T7" fmla="*/ 0 h 1"/>
                                <a:gd name="T8" fmla="*/ 0 w 1"/>
                                <a:gd name="T9" fmla="*/ 1 h 1"/>
                                <a:gd name="T10" fmla="*/ 0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0" y="0"/>
                                  </a:lnTo>
                                  <a:lnTo>
                                    <a:pt x="0" y="0"/>
                                  </a:lnTo>
                                  <a:lnTo>
                                    <a:pt x="0" y="0"/>
                                  </a:lnTo>
                                  <a:lnTo>
                                    <a:pt x="0" y="1"/>
                                  </a:lnTo>
                                  <a:lnTo>
                                    <a:pt x="0"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 name="Freeform 836"/>
                          <wps:cNvSpPr>
                            <a:spLocks/>
                          </wps:cNvSpPr>
                          <wps:spPr bwMode="auto">
                            <a:xfrm>
                              <a:off x="3021" y="1825"/>
                              <a:ext cx="22" cy="11"/>
                            </a:xfrm>
                            <a:custGeom>
                              <a:avLst/>
                              <a:gdLst>
                                <a:gd name="T0" fmla="*/ 1 w 2"/>
                                <a:gd name="T1" fmla="*/ 0 h 1"/>
                                <a:gd name="T2" fmla="*/ 1 w 2"/>
                                <a:gd name="T3" fmla="*/ 0 h 1"/>
                                <a:gd name="T4" fmla="*/ 1 w 2"/>
                                <a:gd name="T5" fmla="*/ 0 h 1"/>
                                <a:gd name="T6" fmla="*/ 0 w 2"/>
                                <a:gd name="T7" fmla="*/ 0 h 1"/>
                                <a:gd name="T8" fmla="*/ 1 w 2"/>
                                <a:gd name="T9" fmla="*/ 1 h 1"/>
                                <a:gd name="T10" fmla="*/ 1 w 2"/>
                                <a:gd name="T11" fmla="*/ 1 h 1"/>
                                <a:gd name="T12" fmla="*/ 1 w 2"/>
                                <a:gd name="T13" fmla="*/ 1 h 1"/>
                                <a:gd name="T14" fmla="*/ 1 w 2"/>
                                <a:gd name="T15" fmla="*/ 1 h 1"/>
                                <a:gd name="T16" fmla="*/ 1 w 2"/>
                                <a:gd name="T17" fmla="*/ 1 h 1"/>
                                <a:gd name="T18" fmla="*/ 1 w 2"/>
                                <a:gd name="T19" fmla="*/ 1 h 1"/>
                                <a:gd name="T20" fmla="*/ 2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1" y="0"/>
                                  </a:lnTo>
                                  <a:lnTo>
                                    <a:pt x="1" y="0"/>
                                  </a:lnTo>
                                  <a:lnTo>
                                    <a:pt x="0" y="0"/>
                                  </a:lnTo>
                                  <a:lnTo>
                                    <a:pt x="1" y="1"/>
                                  </a:lnTo>
                                  <a:lnTo>
                                    <a:pt x="1" y="1"/>
                                  </a:lnTo>
                                  <a:lnTo>
                                    <a:pt x="1" y="1"/>
                                  </a:lnTo>
                                  <a:lnTo>
                                    <a:pt x="1" y="1"/>
                                  </a:lnTo>
                                  <a:lnTo>
                                    <a:pt x="1" y="1"/>
                                  </a:lnTo>
                                  <a:lnTo>
                                    <a:pt x="1" y="1"/>
                                  </a:lnTo>
                                  <a:lnTo>
                                    <a:pt x="2"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 name="Freeform 837"/>
                          <wps:cNvSpPr>
                            <a:spLocks/>
                          </wps:cNvSpPr>
                          <wps:spPr bwMode="auto">
                            <a:xfrm>
                              <a:off x="3055" y="1825"/>
                              <a:ext cx="11"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0 w 1"/>
                                <a:gd name="T17" fmla="*/ 1 h 1"/>
                                <a:gd name="T18" fmla="*/ 1 w 1"/>
                                <a:gd name="T19" fmla="*/ 1 h 1"/>
                                <a:gd name="T20" fmla="*/ 1 w 1"/>
                                <a:gd name="T21" fmla="*/ 0 h 1"/>
                                <a:gd name="T22" fmla="*/ 1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0"/>
                                  </a:lnTo>
                                  <a:lnTo>
                                    <a:pt x="0" y="0"/>
                                  </a:lnTo>
                                  <a:lnTo>
                                    <a:pt x="0" y="1"/>
                                  </a:lnTo>
                                  <a:lnTo>
                                    <a:pt x="0" y="1"/>
                                  </a:lnTo>
                                  <a:lnTo>
                                    <a:pt x="0" y="1"/>
                                  </a:lnTo>
                                  <a:lnTo>
                                    <a:pt x="0" y="1"/>
                                  </a:lnTo>
                                  <a:lnTo>
                                    <a:pt x="0" y="1"/>
                                  </a:lnTo>
                                  <a:lnTo>
                                    <a:pt x="1" y="1"/>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 name="Freeform 838"/>
                          <wps:cNvSpPr>
                            <a:spLocks/>
                          </wps:cNvSpPr>
                          <wps:spPr bwMode="auto">
                            <a:xfrm>
                              <a:off x="3077" y="1825"/>
                              <a:ext cx="11" cy="11"/>
                            </a:xfrm>
                            <a:custGeom>
                              <a:avLst/>
                              <a:gdLst>
                                <a:gd name="T0" fmla="*/ 1 w 1"/>
                                <a:gd name="T1" fmla="*/ 0 h 1"/>
                                <a:gd name="T2" fmla="*/ 0 w 1"/>
                                <a:gd name="T3" fmla="*/ 0 h 1"/>
                                <a:gd name="T4" fmla="*/ 0 w 1"/>
                                <a:gd name="T5" fmla="*/ 0 h 1"/>
                                <a:gd name="T6" fmla="*/ 0 w 1"/>
                                <a:gd name="T7" fmla="*/ 0 h 1"/>
                                <a:gd name="T8" fmla="*/ 0 w 1"/>
                                <a:gd name="T9" fmla="*/ 1 h 1"/>
                                <a:gd name="T10" fmla="*/ 0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0" y="0"/>
                                  </a:lnTo>
                                  <a:lnTo>
                                    <a:pt x="0" y="0"/>
                                  </a:lnTo>
                                  <a:lnTo>
                                    <a:pt x="0" y="0"/>
                                  </a:lnTo>
                                  <a:lnTo>
                                    <a:pt x="0" y="1"/>
                                  </a:lnTo>
                                  <a:lnTo>
                                    <a:pt x="0"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5" name="Freeform 839"/>
                          <wps:cNvSpPr>
                            <a:spLocks/>
                          </wps:cNvSpPr>
                          <wps:spPr bwMode="auto">
                            <a:xfrm>
                              <a:off x="3100" y="1825"/>
                              <a:ext cx="22" cy="11"/>
                            </a:xfrm>
                            <a:custGeom>
                              <a:avLst/>
                              <a:gdLst>
                                <a:gd name="T0" fmla="*/ 1 w 2"/>
                                <a:gd name="T1" fmla="*/ 0 h 1"/>
                                <a:gd name="T2" fmla="*/ 1 w 2"/>
                                <a:gd name="T3" fmla="*/ 0 h 1"/>
                                <a:gd name="T4" fmla="*/ 1 w 2"/>
                                <a:gd name="T5" fmla="*/ 0 h 1"/>
                                <a:gd name="T6" fmla="*/ 0 w 2"/>
                                <a:gd name="T7" fmla="*/ 0 h 1"/>
                                <a:gd name="T8" fmla="*/ 1 w 2"/>
                                <a:gd name="T9" fmla="*/ 1 h 1"/>
                                <a:gd name="T10" fmla="*/ 1 w 2"/>
                                <a:gd name="T11" fmla="*/ 1 h 1"/>
                                <a:gd name="T12" fmla="*/ 1 w 2"/>
                                <a:gd name="T13" fmla="*/ 1 h 1"/>
                                <a:gd name="T14" fmla="*/ 1 w 2"/>
                                <a:gd name="T15" fmla="*/ 1 h 1"/>
                                <a:gd name="T16" fmla="*/ 1 w 2"/>
                                <a:gd name="T17" fmla="*/ 1 h 1"/>
                                <a:gd name="T18" fmla="*/ 1 w 2"/>
                                <a:gd name="T19" fmla="*/ 1 h 1"/>
                                <a:gd name="T20" fmla="*/ 2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1" y="0"/>
                                  </a:lnTo>
                                  <a:lnTo>
                                    <a:pt x="1" y="0"/>
                                  </a:lnTo>
                                  <a:lnTo>
                                    <a:pt x="0" y="0"/>
                                  </a:lnTo>
                                  <a:lnTo>
                                    <a:pt x="1" y="1"/>
                                  </a:lnTo>
                                  <a:lnTo>
                                    <a:pt x="1" y="1"/>
                                  </a:lnTo>
                                  <a:lnTo>
                                    <a:pt x="1" y="1"/>
                                  </a:lnTo>
                                  <a:lnTo>
                                    <a:pt x="1" y="1"/>
                                  </a:lnTo>
                                  <a:lnTo>
                                    <a:pt x="1" y="1"/>
                                  </a:lnTo>
                                  <a:lnTo>
                                    <a:pt x="1" y="1"/>
                                  </a:lnTo>
                                  <a:lnTo>
                                    <a:pt x="2"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6" name="Freeform 840"/>
                          <wps:cNvSpPr>
                            <a:spLocks/>
                          </wps:cNvSpPr>
                          <wps:spPr bwMode="auto">
                            <a:xfrm>
                              <a:off x="3133" y="1825"/>
                              <a:ext cx="11"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0 w 1"/>
                                <a:gd name="T17" fmla="*/ 1 h 1"/>
                                <a:gd name="T18" fmla="*/ 1 w 1"/>
                                <a:gd name="T19" fmla="*/ 1 h 1"/>
                                <a:gd name="T20" fmla="*/ 1 w 1"/>
                                <a:gd name="T21" fmla="*/ 0 h 1"/>
                                <a:gd name="T22" fmla="*/ 1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0"/>
                                  </a:lnTo>
                                  <a:lnTo>
                                    <a:pt x="0" y="0"/>
                                  </a:lnTo>
                                  <a:lnTo>
                                    <a:pt x="0" y="1"/>
                                  </a:lnTo>
                                  <a:lnTo>
                                    <a:pt x="0" y="1"/>
                                  </a:lnTo>
                                  <a:lnTo>
                                    <a:pt x="0" y="1"/>
                                  </a:lnTo>
                                  <a:lnTo>
                                    <a:pt x="0" y="1"/>
                                  </a:lnTo>
                                  <a:lnTo>
                                    <a:pt x="0" y="1"/>
                                  </a:lnTo>
                                  <a:lnTo>
                                    <a:pt x="1" y="1"/>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7" name="Freeform 841"/>
                          <wps:cNvSpPr>
                            <a:spLocks/>
                          </wps:cNvSpPr>
                          <wps:spPr bwMode="auto">
                            <a:xfrm>
                              <a:off x="3156" y="1825"/>
                              <a:ext cx="11" cy="11"/>
                            </a:xfrm>
                            <a:custGeom>
                              <a:avLst/>
                              <a:gdLst>
                                <a:gd name="T0" fmla="*/ 1 w 1"/>
                                <a:gd name="T1" fmla="*/ 0 h 1"/>
                                <a:gd name="T2" fmla="*/ 1 w 1"/>
                                <a:gd name="T3" fmla="*/ 0 h 1"/>
                                <a:gd name="T4" fmla="*/ 0 w 1"/>
                                <a:gd name="T5" fmla="*/ 0 h 1"/>
                                <a:gd name="T6" fmla="*/ 0 w 1"/>
                                <a:gd name="T7" fmla="*/ 0 h 1"/>
                                <a:gd name="T8" fmla="*/ 0 w 1"/>
                                <a:gd name="T9" fmla="*/ 1 h 1"/>
                                <a:gd name="T10" fmla="*/ 1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0" y="0"/>
                                  </a:lnTo>
                                  <a:lnTo>
                                    <a:pt x="0" y="0"/>
                                  </a:lnTo>
                                  <a:lnTo>
                                    <a:pt x="0" y="1"/>
                                  </a:lnTo>
                                  <a:lnTo>
                                    <a:pt x="1"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8" name="Freeform 842"/>
                          <wps:cNvSpPr>
                            <a:spLocks/>
                          </wps:cNvSpPr>
                          <wps:spPr bwMode="auto">
                            <a:xfrm>
                              <a:off x="3178" y="1825"/>
                              <a:ext cx="23" cy="11"/>
                            </a:xfrm>
                            <a:custGeom>
                              <a:avLst/>
                              <a:gdLst>
                                <a:gd name="T0" fmla="*/ 1 w 2"/>
                                <a:gd name="T1" fmla="*/ 0 h 1"/>
                                <a:gd name="T2" fmla="*/ 1 w 2"/>
                                <a:gd name="T3" fmla="*/ 0 h 1"/>
                                <a:gd name="T4" fmla="*/ 1 w 2"/>
                                <a:gd name="T5" fmla="*/ 0 h 1"/>
                                <a:gd name="T6" fmla="*/ 0 w 2"/>
                                <a:gd name="T7" fmla="*/ 0 h 1"/>
                                <a:gd name="T8" fmla="*/ 1 w 2"/>
                                <a:gd name="T9" fmla="*/ 1 h 1"/>
                                <a:gd name="T10" fmla="*/ 1 w 2"/>
                                <a:gd name="T11" fmla="*/ 1 h 1"/>
                                <a:gd name="T12" fmla="*/ 1 w 2"/>
                                <a:gd name="T13" fmla="*/ 1 h 1"/>
                                <a:gd name="T14" fmla="*/ 1 w 2"/>
                                <a:gd name="T15" fmla="*/ 1 h 1"/>
                                <a:gd name="T16" fmla="*/ 1 w 2"/>
                                <a:gd name="T17" fmla="*/ 1 h 1"/>
                                <a:gd name="T18" fmla="*/ 1 w 2"/>
                                <a:gd name="T19" fmla="*/ 1 h 1"/>
                                <a:gd name="T20" fmla="*/ 2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1" y="0"/>
                                  </a:lnTo>
                                  <a:lnTo>
                                    <a:pt x="1" y="0"/>
                                  </a:lnTo>
                                  <a:lnTo>
                                    <a:pt x="0" y="0"/>
                                  </a:lnTo>
                                  <a:lnTo>
                                    <a:pt x="1" y="1"/>
                                  </a:lnTo>
                                  <a:lnTo>
                                    <a:pt x="1" y="1"/>
                                  </a:lnTo>
                                  <a:lnTo>
                                    <a:pt x="1" y="1"/>
                                  </a:lnTo>
                                  <a:lnTo>
                                    <a:pt x="1" y="1"/>
                                  </a:lnTo>
                                  <a:lnTo>
                                    <a:pt x="1" y="1"/>
                                  </a:lnTo>
                                  <a:lnTo>
                                    <a:pt x="1" y="1"/>
                                  </a:lnTo>
                                  <a:lnTo>
                                    <a:pt x="2"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9" name="Freeform 843"/>
                          <wps:cNvSpPr>
                            <a:spLocks/>
                          </wps:cNvSpPr>
                          <wps:spPr bwMode="auto">
                            <a:xfrm>
                              <a:off x="3212" y="1825"/>
                              <a:ext cx="11"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1 w 1"/>
                                <a:gd name="T17" fmla="*/ 1 h 1"/>
                                <a:gd name="T18" fmla="*/ 1 w 1"/>
                                <a:gd name="T19" fmla="*/ 1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0"/>
                                  </a:lnTo>
                                  <a:lnTo>
                                    <a:pt x="0" y="0"/>
                                  </a:lnTo>
                                  <a:lnTo>
                                    <a:pt x="0" y="1"/>
                                  </a:lnTo>
                                  <a:lnTo>
                                    <a:pt x="0" y="1"/>
                                  </a:lnTo>
                                  <a:lnTo>
                                    <a:pt x="0" y="1"/>
                                  </a:lnTo>
                                  <a:lnTo>
                                    <a:pt x="0" y="1"/>
                                  </a:lnTo>
                                  <a:lnTo>
                                    <a:pt x="1" y="1"/>
                                  </a:lnTo>
                                  <a:lnTo>
                                    <a:pt x="1" y="1"/>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0" name="Freeform 844"/>
                          <wps:cNvSpPr>
                            <a:spLocks/>
                          </wps:cNvSpPr>
                          <wps:spPr bwMode="auto">
                            <a:xfrm>
                              <a:off x="3234" y="1825"/>
                              <a:ext cx="12" cy="11"/>
                            </a:xfrm>
                            <a:custGeom>
                              <a:avLst/>
                              <a:gdLst>
                                <a:gd name="T0" fmla="*/ 1 w 1"/>
                                <a:gd name="T1" fmla="*/ 0 h 1"/>
                                <a:gd name="T2" fmla="*/ 1 w 1"/>
                                <a:gd name="T3" fmla="*/ 0 h 1"/>
                                <a:gd name="T4" fmla="*/ 0 w 1"/>
                                <a:gd name="T5" fmla="*/ 0 h 1"/>
                                <a:gd name="T6" fmla="*/ 0 w 1"/>
                                <a:gd name="T7" fmla="*/ 0 h 1"/>
                                <a:gd name="T8" fmla="*/ 0 w 1"/>
                                <a:gd name="T9" fmla="*/ 1 h 1"/>
                                <a:gd name="T10" fmla="*/ 1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0" y="0"/>
                                  </a:lnTo>
                                  <a:lnTo>
                                    <a:pt x="0" y="0"/>
                                  </a:lnTo>
                                  <a:lnTo>
                                    <a:pt x="0" y="1"/>
                                  </a:lnTo>
                                  <a:lnTo>
                                    <a:pt x="1"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 name="Freeform 845"/>
                          <wps:cNvSpPr>
                            <a:spLocks/>
                          </wps:cNvSpPr>
                          <wps:spPr bwMode="auto">
                            <a:xfrm>
                              <a:off x="3257" y="1825"/>
                              <a:ext cx="22" cy="11"/>
                            </a:xfrm>
                            <a:custGeom>
                              <a:avLst/>
                              <a:gdLst>
                                <a:gd name="T0" fmla="*/ 1 w 2"/>
                                <a:gd name="T1" fmla="*/ 0 h 1"/>
                                <a:gd name="T2" fmla="*/ 1 w 2"/>
                                <a:gd name="T3" fmla="*/ 0 h 1"/>
                                <a:gd name="T4" fmla="*/ 1 w 2"/>
                                <a:gd name="T5" fmla="*/ 0 h 1"/>
                                <a:gd name="T6" fmla="*/ 0 w 2"/>
                                <a:gd name="T7" fmla="*/ 0 h 1"/>
                                <a:gd name="T8" fmla="*/ 1 w 2"/>
                                <a:gd name="T9" fmla="*/ 1 h 1"/>
                                <a:gd name="T10" fmla="*/ 1 w 2"/>
                                <a:gd name="T11" fmla="*/ 1 h 1"/>
                                <a:gd name="T12" fmla="*/ 1 w 2"/>
                                <a:gd name="T13" fmla="*/ 1 h 1"/>
                                <a:gd name="T14" fmla="*/ 1 w 2"/>
                                <a:gd name="T15" fmla="*/ 1 h 1"/>
                                <a:gd name="T16" fmla="*/ 1 w 2"/>
                                <a:gd name="T17" fmla="*/ 1 h 1"/>
                                <a:gd name="T18" fmla="*/ 2 w 2"/>
                                <a:gd name="T19" fmla="*/ 1 h 1"/>
                                <a:gd name="T20" fmla="*/ 2 w 2"/>
                                <a:gd name="T21" fmla="*/ 0 h 1"/>
                                <a:gd name="T22" fmla="*/ 2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1" y="0"/>
                                  </a:lnTo>
                                  <a:lnTo>
                                    <a:pt x="1" y="0"/>
                                  </a:lnTo>
                                  <a:lnTo>
                                    <a:pt x="0" y="0"/>
                                  </a:lnTo>
                                  <a:lnTo>
                                    <a:pt x="1" y="1"/>
                                  </a:lnTo>
                                  <a:lnTo>
                                    <a:pt x="1" y="1"/>
                                  </a:lnTo>
                                  <a:lnTo>
                                    <a:pt x="1" y="1"/>
                                  </a:lnTo>
                                  <a:lnTo>
                                    <a:pt x="1" y="1"/>
                                  </a:lnTo>
                                  <a:lnTo>
                                    <a:pt x="1" y="1"/>
                                  </a:lnTo>
                                  <a:lnTo>
                                    <a:pt x="2" y="1"/>
                                  </a:lnTo>
                                  <a:lnTo>
                                    <a:pt x="2" y="0"/>
                                  </a:lnTo>
                                  <a:lnTo>
                                    <a:pt x="2"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2" name="Freeform 846"/>
                          <wps:cNvSpPr>
                            <a:spLocks/>
                          </wps:cNvSpPr>
                          <wps:spPr bwMode="auto">
                            <a:xfrm>
                              <a:off x="3290" y="1825"/>
                              <a:ext cx="12"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1 w 1"/>
                                <a:gd name="T17" fmla="*/ 1 h 1"/>
                                <a:gd name="T18" fmla="*/ 1 w 1"/>
                                <a:gd name="T19" fmla="*/ 1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0"/>
                                  </a:lnTo>
                                  <a:lnTo>
                                    <a:pt x="0" y="0"/>
                                  </a:lnTo>
                                  <a:lnTo>
                                    <a:pt x="0" y="1"/>
                                  </a:lnTo>
                                  <a:lnTo>
                                    <a:pt x="0" y="1"/>
                                  </a:lnTo>
                                  <a:lnTo>
                                    <a:pt x="0" y="1"/>
                                  </a:lnTo>
                                  <a:lnTo>
                                    <a:pt x="0" y="1"/>
                                  </a:lnTo>
                                  <a:lnTo>
                                    <a:pt x="1" y="1"/>
                                  </a:lnTo>
                                  <a:lnTo>
                                    <a:pt x="1" y="1"/>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 name="Freeform 847"/>
                          <wps:cNvSpPr>
                            <a:spLocks/>
                          </wps:cNvSpPr>
                          <wps:spPr bwMode="auto">
                            <a:xfrm>
                              <a:off x="3313" y="1825"/>
                              <a:ext cx="11" cy="11"/>
                            </a:xfrm>
                            <a:custGeom>
                              <a:avLst/>
                              <a:gdLst>
                                <a:gd name="T0" fmla="*/ 1 w 1"/>
                                <a:gd name="T1" fmla="*/ 0 h 1"/>
                                <a:gd name="T2" fmla="*/ 1 w 1"/>
                                <a:gd name="T3" fmla="*/ 0 h 1"/>
                                <a:gd name="T4" fmla="*/ 0 w 1"/>
                                <a:gd name="T5" fmla="*/ 0 h 1"/>
                                <a:gd name="T6" fmla="*/ 0 w 1"/>
                                <a:gd name="T7" fmla="*/ 0 h 1"/>
                                <a:gd name="T8" fmla="*/ 0 w 1"/>
                                <a:gd name="T9" fmla="*/ 1 h 1"/>
                                <a:gd name="T10" fmla="*/ 1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0" y="0"/>
                                  </a:lnTo>
                                  <a:lnTo>
                                    <a:pt x="0" y="0"/>
                                  </a:lnTo>
                                  <a:lnTo>
                                    <a:pt x="0" y="1"/>
                                  </a:lnTo>
                                  <a:lnTo>
                                    <a:pt x="1"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 name="Freeform 848"/>
                          <wps:cNvSpPr>
                            <a:spLocks/>
                          </wps:cNvSpPr>
                          <wps:spPr bwMode="auto">
                            <a:xfrm>
                              <a:off x="3347" y="1825"/>
                              <a:ext cx="11"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0 w 1"/>
                                <a:gd name="T17" fmla="*/ 1 h 1"/>
                                <a:gd name="T18" fmla="*/ 1 w 1"/>
                                <a:gd name="T19" fmla="*/ 1 h 1"/>
                                <a:gd name="T20" fmla="*/ 1 w 1"/>
                                <a:gd name="T21" fmla="*/ 0 h 1"/>
                                <a:gd name="T22" fmla="*/ 1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0"/>
                                  </a:lnTo>
                                  <a:lnTo>
                                    <a:pt x="0" y="0"/>
                                  </a:lnTo>
                                  <a:lnTo>
                                    <a:pt x="0" y="1"/>
                                  </a:lnTo>
                                  <a:lnTo>
                                    <a:pt x="0" y="1"/>
                                  </a:lnTo>
                                  <a:lnTo>
                                    <a:pt x="0" y="1"/>
                                  </a:lnTo>
                                  <a:lnTo>
                                    <a:pt x="0" y="1"/>
                                  </a:lnTo>
                                  <a:lnTo>
                                    <a:pt x="0" y="1"/>
                                  </a:lnTo>
                                  <a:lnTo>
                                    <a:pt x="1" y="1"/>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5" name="Freeform 849"/>
                          <wps:cNvSpPr>
                            <a:spLocks/>
                          </wps:cNvSpPr>
                          <wps:spPr bwMode="auto">
                            <a:xfrm>
                              <a:off x="3369" y="1825"/>
                              <a:ext cx="11" cy="11"/>
                            </a:xfrm>
                            <a:custGeom>
                              <a:avLst/>
                              <a:gdLst>
                                <a:gd name="T0" fmla="*/ 1 w 1"/>
                                <a:gd name="T1" fmla="*/ 0 h 1"/>
                                <a:gd name="T2" fmla="*/ 0 w 1"/>
                                <a:gd name="T3" fmla="*/ 0 h 1"/>
                                <a:gd name="T4" fmla="*/ 0 w 1"/>
                                <a:gd name="T5" fmla="*/ 0 h 1"/>
                                <a:gd name="T6" fmla="*/ 0 w 1"/>
                                <a:gd name="T7" fmla="*/ 0 h 1"/>
                                <a:gd name="T8" fmla="*/ 0 w 1"/>
                                <a:gd name="T9" fmla="*/ 1 h 1"/>
                                <a:gd name="T10" fmla="*/ 0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0" y="0"/>
                                  </a:lnTo>
                                  <a:lnTo>
                                    <a:pt x="0" y="0"/>
                                  </a:lnTo>
                                  <a:lnTo>
                                    <a:pt x="0" y="0"/>
                                  </a:lnTo>
                                  <a:lnTo>
                                    <a:pt x="0" y="1"/>
                                  </a:lnTo>
                                  <a:lnTo>
                                    <a:pt x="0"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 name="Freeform 850"/>
                          <wps:cNvSpPr>
                            <a:spLocks/>
                          </wps:cNvSpPr>
                          <wps:spPr bwMode="auto">
                            <a:xfrm>
                              <a:off x="3392" y="1825"/>
                              <a:ext cx="22" cy="11"/>
                            </a:xfrm>
                            <a:custGeom>
                              <a:avLst/>
                              <a:gdLst>
                                <a:gd name="T0" fmla="*/ 1 w 2"/>
                                <a:gd name="T1" fmla="*/ 0 h 1"/>
                                <a:gd name="T2" fmla="*/ 1 w 2"/>
                                <a:gd name="T3" fmla="*/ 0 h 1"/>
                                <a:gd name="T4" fmla="*/ 1 w 2"/>
                                <a:gd name="T5" fmla="*/ 0 h 1"/>
                                <a:gd name="T6" fmla="*/ 0 w 2"/>
                                <a:gd name="T7" fmla="*/ 0 h 1"/>
                                <a:gd name="T8" fmla="*/ 1 w 2"/>
                                <a:gd name="T9" fmla="*/ 1 h 1"/>
                                <a:gd name="T10" fmla="*/ 1 w 2"/>
                                <a:gd name="T11" fmla="*/ 1 h 1"/>
                                <a:gd name="T12" fmla="*/ 1 w 2"/>
                                <a:gd name="T13" fmla="*/ 1 h 1"/>
                                <a:gd name="T14" fmla="*/ 1 w 2"/>
                                <a:gd name="T15" fmla="*/ 1 h 1"/>
                                <a:gd name="T16" fmla="*/ 1 w 2"/>
                                <a:gd name="T17" fmla="*/ 1 h 1"/>
                                <a:gd name="T18" fmla="*/ 1 w 2"/>
                                <a:gd name="T19" fmla="*/ 1 h 1"/>
                                <a:gd name="T20" fmla="*/ 2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1" y="0"/>
                                  </a:lnTo>
                                  <a:lnTo>
                                    <a:pt x="1" y="0"/>
                                  </a:lnTo>
                                  <a:lnTo>
                                    <a:pt x="0" y="0"/>
                                  </a:lnTo>
                                  <a:lnTo>
                                    <a:pt x="1" y="1"/>
                                  </a:lnTo>
                                  <a:lnTo>
                                    <a:pt x="1" y="1"/>
                                  </a:lnTo>
                                  <a:lnTo>
                                    <a:pt x="1" y="1"/>
                                  </a:lnTo>
                                  <a:lnTo>
                                    <a:pt x="1" y="1"/>
                                  </a:lnTo>
                                  <a:lnTo>
                                    <a:pt x="1" y="1"/>
                                  </a:lnTo>
                                  <a:lnTo>
                                    <a:pt x="1" y="1"/>
                                  </a:lnTo>
                                  <a:lnTo>
                                    <a:pt x="2"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7" name="Freeform 851"/>
                          <wps:cNvSpPr>
                            <a:spLocks/>
                          </wps:cNvSpPr>
                          <wps:spPr bwMode="auto">
                            <a:xfrm>
                              <a:off x="3425" y="1825"/>
                              <a:ext cx="11"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0 w 1"/>
                                <a:gd name="T17" fmla="*/ 1 h 1"/>
                                <a:gd name="T18" fmla="*/ 1 w 1"/>
                                <a:gd name="T19" fmla="*/ 1 h 1"/>
                                <a:gd name="T20" fmla="*/ 1 w 1"/>
                                <a:gd name="T21" fmla="*/ 0 h 1"/>
                                <a:gd name="T22" fmla="*/ 1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0"/>
                                  </a:lnTo>
                                  <a:lnTo>
                                    <a:pt x="0" y="0"/>
                                  </a:lnTo>
                                  <a:lnTo>
                                    <a:pt x="0" y="1"/>
                                  </a:lnTo>
                                  <a:lnTo>
                                    <a:pt x="0" y="1"/>
                                  </a:lnTo>
                                  <a:lnTo>
                                    <a:pt x="0" y="1"/>
                                  </a:lnTo>
                                  <a:lnTo>
                                    <a:pt x="0" y="1"/>
                                  </a:lnTo>
                                  <a:lnTo>
                                    <a:pt x="0" y="1"/>
                                  </a:lnTo>
                                  <a:lnTo>
                                    <a:pt x="1" y="1"/>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8" name="Freeform 852"/>
                          <wps:cNvSpPr>
                            <a:spLocks/>
                          </wps:cNvSpPr>
                          <wps:spPr bwMode="auto">
                            <a:xfrm>
                              <a:off x="3448" y="1825"/>
                              <a:ext cx="11" cy="11"/>
                            </a:xfrm>
                            <a:custGeom>
                              <a:avLst/>
                              <a:gdLst>
                                <a:gd name="T0" fmla="*/ 1 w 1"/>
                                <a:gd name="T1" fmla="*/ 0 h 1"/>
                                <a:gd name="T2" fmla="*/ 0 w 1"/>
                                <a:gd name="T3" fmla="*/ 0 h 1"/>
                                <a:gd name="T4" fmla="*/ 0 w 1"/>
                                <a:gd name="T5" fmla="*/ 0 h 1"/>
                                <a:gd name="T6" fmla="*/ 0 w 1"/>
                                <a:gd name="T7" fmla="*/ 0 h 1"/>
                                <a:gd name="T8" fmla="*/ 0 w 1"/>
                                <a:gd name="T9" fmla="*/ 1 h 1"/>
                                <a:gd name="T10" fmla="*/ 0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0" y="0"/>
                                  </a:lnTo>
                                  <a:lnTo>
                                    <a:pt x="0" y="0"/>
                                  </a:lnTo>
                                  <a:lnTo>
                                    <a:pt x="0" y="0"/>
                                  </a:lnTo>
                                  <a:lnTo>
                                    <a:pt x="0" y="1"/>
                                  </a:lnTo>
                                  <a:lnTo>
                                    <a:pt x="0"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9" name="Freeform 853"/>
                          <wps:cNvSpPr>
                            <a:spLocks/>
                          </wps:cNvSpPr>
                          <wps:spPr bwMode="auto">
                            <a:xfrm>
                              <a:off x="3470" y="1825"/>
                              <a:ext cx="23" cy="11"/>
                            </a:xfrm>
                            <a:custGeom>
                              <a:avLst/>
                              <a:gdLst>
                                <a:gd name="T0" fmla="*/ 1 w 2"/>
                                <a:gd name="T1" fmla="*/ 0 h 1"/>
                                <a:gd name="T2" fmla="*/ 1 w 2"/>
                                <a:gd name="T3" fmla="*/ 0 h 1"/>
                                <a:gd name="T4" fmla="*/ 1 w 2"/>
                                <a:gd name="T5" fmla="*/ 0 h 1"/>
                                <a:gd name="T6" fmla="*/ 0 w 2"/>
                                <a:gd name="T7" fmla="*/ 0 h 1"/>
                                <a:gd name="T8" fmla="*/ 1 w 2"/>
                                <a:gd name="T9" fmla="*/ 1 h 1"/>
                                <a:gd name="T10" fmla="*/ 1 w 2"/>
                                <a:gd name="T11" fmla="*/ 1 h 1"/>
                                <a:gd name="T12" fmla="*/ 1 w 2"/>
                                <a:gd name="T13" fmla="*/ 1 h 1"/>
                                <a:gd name="T14" fmla="*/ 1 w 2"/>
                                <a:gd name="T15" fmla="*/ 1 h 1"/>
                                <a:gd name="T16" fmla="*/ 1 w 2"/>
                                <a:gd name="T17" fmla="*/ 1 h 1"/>
                                <a:gd name="T18" fmla="*/ 1 w 2"/>
                                <a:gd name="T19" fmla="*/ 1 h 1"/>
                                <a:gd name="T20" fmla="*/ 2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1" y="0"/>
                                  </a:lnTo>
                                  <a:lnTo>
                                    <a:pt x="1" y="0"/>
                                  </a:lnTo>
                                  <a:lnTo>
                                    <a:pt x="0" y="0"/>
                                  </a:lnTo>
                                  <a:lnTo>
                                    <a:pt x="1" y="1"/>
                                  </a:lnTo>
                                  <a:lnTo>
                                    <a:pt x="1" y="1"/>
                                  </a:lnTo>
                                  <a:lnTo>
                                    <a:pt x="1" y="1"/>
                                  </a:lnTo>
                                  <a:lnTo>
                                    <a:pt x="1" y="1"/>
                                  </a:lnTo>
                                  <a:lnTo>
                                    <a:pt x="1" y="1"/>
                                  </a:lnTo>
                                  <a:lnTo>
                                    <a:pt x="1" y="1"/>
                                  </a:lnTo>
                                  <a:lnTo>
                                    <a:pt x="2"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0" name="Freeform 854"/>
                          <wps:cNvSpPr>
                            <a:spLocks/>
                          </wps:cNvSpPr>
                          <wps:spPr bwMode="auto">
                            <a:xfrm>
                              <a:off x="3504" y="1825"/>
                              <a:ext cx="11"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1 w 1"/>
                                <a:gd name="T17" fmla="*/ 1 h 1"/>
                                <a:gd name="T18" fmla="*/ 1 w 1"/>
                                <a:gd name="T19" fmla="*/ 1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0"/>
                                  </a:lnTo>
                                  <a:lnTo>
                                    <a:pt x="0" y="0"/>
                                  </a:lnTo>
                                  <a:lnTo>
                                    <a:pt x="0" y="1"/>
                                  </a:lnTo>
                                  <a:lnTo>
                                    <a:pt x="0" y="1"/>
                                  </a:lnTo>
                                  <a:lnTo>
                                    <a:pt x="0" y="1"/>
                                  </a:lnTo>
                                  <a:lnTo>
                                    <a:pt x="0" y="1"/>
                                  </a:lnTo>
                                  <a:lnTo>
                                    <a:pt x="1" y="1"/>
                                  </a:lnTo>
                                  <a:lnTo>
                                    <a:pt x="1" y="1"/>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1" name="Freeform 855"/>
                          <wps:cNvSpPr>
                            <a:spLocks/>
                          </wps:cNvSpPr>
                          <wps:spPr bwMode="auto">
                            <a:xfrm>
                              <a:off x="3526" y="1825"/>
                              <a:ext cx="12" cy="11"/>
                            </a:xfrm>
                            <a:custGeom>
                              <a:avLst/>
                              <a:gdLst>
                                <a:gd name="T0" fmla="*/ 1 w 1"/>
                                <a:gd name="T1" fmla="*/ 0 h 1"/>
                                <a:gd name="T2" fmla="*/ 1 w 1"/>
                                <a:gd name="T3" fmla="*/ 0 h 1"/>
                                <a:gd name="T4" fmla="*/ 0 w 1"/>
                                <a:gd name="T5" fmla="*/ 0 h 1"/>
                                <a:gd name="T6" fmla="*/ 0 w 1"/>
                                <a:gd name="T7" fmla="*/ 0 h 1"/>
                                <a:gd name="T8" fmla="*/ 0 w 1"/>
                                <a:gd name="T9" fmla="*/ 1 h 1"/>
                                <a:gd name="T10" fmla="*/ 1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0" y="0"/>
                                  </a:lnTo>
                                  <a:lnTo>
                                    <a:pt x="0" y="0"/>
                                  </a:lnTo>
                                  <a:lnTo>
                                    <a:pt x="0" y="1"/>
                                  </a:lnTo>
                                  <a:lnTo>
                                    <a:pt x="1"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2" name="Freeform 856"/>
                          <wps:cNvSpPr>
                            <a:spLocks/>
                          </wps:cNvSpPr>
                          <wps:spPr bwMode="auto">
                            <a:xfrm>
                              <a:off x="3549" y="1825"/>
                              <a:ext cx="22" cy="11"/>
                            </a:xfrm>
                            <a:custGeom>
                              <a:avLst/>
                              <a:gdLst>
                                <a:gd name="T0" fmla="*/ 1 w 2"/>
                                <a:gd name="T1" fmla="*/ 0 h 1"/>
                                <a:gd name="T2" fmla="*/ 1 w 2"/>
                                <a:gd name="T3" fmla="*/ 0 h 1"/>
                                <a:gd name="T4" fmla="*/ 1 w 2"/>
                                <a:gd name="T5" fmla="*/ 0 h 1"/>
                                <a:gd name="T6" fmla="*/ 0 w 2"/>
                                <a:gd name="T7" fmla="*/ 0 h 1"/>
                                <a:gd name="T8" fmla="*/ 1 w 2"/>
                                <a:gd name="T9" fmla="*/ 1 h 1"/>
                                <a:gd name="T10" fmla="*/ 1 w 2"/>
                                <a:gd name="T11" fmla="*/ 1 h 1"/>
                                <a:gd name="T12" fmla="*/ 1 w 2"/>
                                <a:gd name="T13" fmla="*/ 1 h 1"/>
                                <a:gd name="T14" fmla="*/ 1 w 2"/>
                                <a:gd name="T15" fmla="*/ 1 h 1"/>
                                <a:gd name="T16" fmla="*/ 1 w 2"/>
                                <a:gd name="T17" fmla="*/ 1 h 1"/>
                                <a:gd name="T18" fmla="*/ 1 w 2"/>
                                <a:gd name="T19" fmla="*/ 1 h 1"/>
                                <a:gd name="T20" fmla="*/ 2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1" y="0"/>
                                  </a:lnTo>
                                  <a:lnTo>
                                    <a:pt x="1" y="0"/>
                                  </a:lnTo>
                                  <a:lnTo>
                                    <a:pt x="0" y="0"/>
                                  </a:lnTo>
                                  <a:lnTo>
                                    <a:pt x="1" y="1"/>
                                  </a:lnTo>
                                  <a:lnTo>
                                    <a:pt x="1" y="1"/>
                                  </a:lnTo>
                                  <a:lnTo>
                                    <a:pt x="1" y="1"/>
                                  </a:lnTo>
                                  <a:lnTo>
                                    <a:pt x="1" y="1"/>
                                  </a:lnTo>
                                  <a:lnTo>
                                    <a:pt x="1" y="1"/>
                                  </a:lnTo>
                                  <a:lnTo>
                                    <a:pt x="1" y="1"/>
                                  </a:lnTo>
                                  <a:lnTo>
                                    <a:pt x="2"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3" name="Freeform 857"/>
                          <wps:cNvSpPr>
                            <a:spLocks/>
                          </wps:cNvSpPr>
                          <wps:spPr bwMode="auto">
                            <a:xfrm>
                              <a:off x="3582" y="1825"/>
                              <a:ext cx="12"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1 w 1"/>
                                <a:gd name="T17" fmla="*/ 1 h 1"/>
                                <a:gd name="T18" fmla="*/ 1 w 1"/>
                                <a:gd name="T19" fmla="*/ 1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0"/>
                                  </a:lnTo>
                                  <a:lnTo>
                                    <a:pt x="0" y="0"/>
                                  </a:lnTo>
                                  <a:lnTo>
                                    <a:pt x="0" y="1"/>
                                  </a:lnTo>
                                  <a:lnTo>
                                    <a:pt x="0" y="1"/>
                                  </a:lnTo>
                                  <a:lnTo>
                                    <a:pt x="0" y="1"/>
                                  </a:lnTo>
                                  <a:lnTo>
                                    <a:pt x="0" y="1"/>
                                  </a:lnTo>
                                  <a:lnTo>
                                    <a:pt x="1" y="1"/>
                                  </a:lnTo>
                                  <a:lnTo>
                                    <a:pt x="1" y="1"/>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 name="Freeform 858"/>
                          <wps:cNvSpPr>
                            <a:spLocks/>
                          </wps:cNvSpPr>
                          <wps:spPr bwMode="auto">
                            <a:xfrm>
                              <a:off x="3605" y="1825"/>
                              <a:ext cx="11" cy="11"/>
                            </a:xfrm>
                            <a:custGeom>
                              <a:avLst/>
                              <a:gdLst>
                                <a:gd name="T0" fmla="*/ 1 w 1"/>
                                <a:gd name="T1" fmla="*/ 0 h 1"/>
                                <a:gd name="T2" fmla="*/ 1 w 1"/>
                                <a:gd name="T3" fmla="*/ 0 h 1"/>
                                <a:gd name="T4" fmla="*/ 0 w 1"/>
                                <a:gd name="T5" fmla="*/ 0 h 1"/>
                                <a:gd name="T6" fmla="*/ 0 w 1"/>
                                <a:gd name="T7" fmla="*/ 0 h 1"/>
                                <a:gd name="T8" fmla="*/ 0 w 1"/>
                                <a:gd name="T9" fmla="*/ 1 h 1"/>
                                <a:gd name="T10" fmla="*/ 1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0" y="0"/>
                                  </a:lnTo>
                                  <a:lnTo>
                                    <a:pt x="0" y="0"/>
                                  </a:lnTo>
                                  <a:lnTo>
                                    <a:pt x="0" y="1"/>
                                  </a:lnTo>
                                  <a:lnTo>
                                    <a:pt x="1"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 name="Freeform 859"/>
                          <wps:cNvSpPr>
                            <a:spLocks/>
                          </wps:cNvSpPr>
                          <wps:spPr bwMode="auto">
                            <a:xfrm>
                              <a:off x="3639" y="1825"/>
                              <a:ext cx="11"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0 w 1"/>
                                <a:gd name="T17" fmla="*/ 1 h 1"/>
                                <a:gd name="T18" fmla="*/ 1 w 1"/>
                                <a:gd name="T19" fmla="*/ 1 h 1"/>
                                <a:gd name="T20" fmla="*/ 1 w 1"/>
                                <a:gd name="T21" fmla="*/ 0 h 1"/>
                                <a:gd name="T22" fmla="*/ 1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0"/>
                                  </a:lnTo>
                                  <a:lnTo>
                                    <a:pt x="0" y="0"/>
                                  </a:lnTo>
                                  <a:lnTo>
                                    <a:pt x="0" y="1"/>
                                  </a:lnTo>
                                  <a:lnTo>
                                    <a:pt x="0" y="1"/>
                                  </a:lnTo>
                                  <a:lnTo>
                                    <a:pt x="0" y="1"/>
                                  </a:lnTo>
                                  <a:lnTo>
                                    <a:pt x="0" y="1"/>
                                  </a:lnTo>
                                  <a:lnTo>
                                    <a:pt x="0" y="1"/>
                                  </a:lnTo>
                                  <a:lnTo>
                                    <a:pt x="1" y="1"/>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6" name="Freeform 860"/>
                          <wps:cNvSpPr>
                            <a:spLocks/>
                          </wps:cNvSpPr>
                          <wps:spPr bwMode="auto">
                            <a:xfrm>
                              <a:off x="3661" y="1825"/>
                              <a:ext cx="11" cy="11"/>
                            </a:xfrm>
                            <a:custGeom>
                              <a:avLst/>
                              <a:gdLst>
                                <a:gd name="T0" fmla="*/ 1 w 1"/>
                                <a:gd name="T1" fmla="*/ 0 h 1"/>
                                <a:gd name="T2" fmla="*/ 0 w 1"/>
                                <a:gd name="T3" fmla="*/ 0 h 1"/>
                                <a:gd name="T4" fmla="*/ 0 w 1"/>
                                <a:gd name="T5" fmla="*/ 0 h 1"/>
                                <a:gd name="T6" fmla="*/ 0 w 1"/>
                                <a:gd name="T7" fmla="*/ 0 h 1"/>
                                <a:gd name="T8" fmla="*/ 0 w 1"/>
                                <a:gd name="T9" fmla="*/ 1 h 1"/>
                                <a:gd name="T10" fmla="*/ 0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0" y="0"/>
                                  </a:lnTo>
                                  <a:lnTo>
                                    <a:pt x="0" y="0"/>
                                  </a:lnTo>
                                  <a:lnTo>
                                    <a:pt x="0" y="0"/>
                                  </a:lnTo>
                                  <a:lnTo>
                                    <a:pt x="0" y="1"/>
                                  </a:lnTo>
                                  <a:lnTo>
                                    <a:pt x="0"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7" name="Freeform 861"/>
                          <wps:cNvSpPr>
                            <a:spLocks/>
                          </wps:cNvSpPr>
                          <wps:spPr bwMode="auto">
                            <a:xfrm>
                              <a:off x="3684" y="1825"/>
                              <a:ext cx="22" cy="11"/>
                            </a:xfrm>
                            <a:custGeom>
                              <a:avLst/>
                              <a:gdLst>
                                <a:gd name="T0" fmla="*/ 1 w 2"/>
                                <a:gd name="T1" fmla="*/ 0 h 1"/>
                                <a:gd name="T2" fmla="*/ 1 w 2"/>
                                <a:gd name="T3" fmla="*/ 0 h 1"/>
                                <a:gd name="T4" fmla="*/ 1 w 2"/>
                                <a:gd name="T5" fmla="*/ 0 h 1"/>
                                <a:gd name="T6" fmla="*/ 0 w 2"/>
                                <a:gd name="T7" fmla="*/ 0 h 1"/>
                                <a:gd name="T8" fmla="*/ 1 w 2"/>
                                <a:gd name="T9" fmla="*/ 1 h 1"/>
                                <a:gd name="T10" fmla="*/ 1 w 2"/>
                                <a:gd name="T11" fmla="*/ 1 h 1"/>
                                <a:gd name="T12" fmla="*/ 1 w 2"/>
                                <a:gd name="T13" fmla="*/ 1 h 1"/>
                                <a:gd name="T14" fmla="*/ 1 w 2"/>
                                <a:gd name="T15" fmla="*/ 1 h 1"/>
                                <a:gd name="T16" fmla="*/ 1 w 2"/>
                                <a:gd name="T17" fmla="*/ 1 h 1"/>
                                <a:gd name="T18" fmla="*/ 1 w 2"/>
                                <a:gd name="T19" fmla="*/ 1 h 1"/>
                                <a:gd name="T20" fmla="*/ 2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1" y="0"/>
                                  </a:lnTo>
                                  <a:lnTo>
                                    <a:pt x="1" y="0"/>
                                  </a:lnTo>
                                  <a:lnTo>
                                    <a:pt x="0" y="0"/>
                                  </a:lnTo>
                                  <a:lnTo>
                                    <a:pt x="1" y="1"/>
                                  </a:lnTo>
                                  <a:lnTo>
                                    <a:pt x="1" y="1"/>
                                  </a:lnTo>
                                  <a:lnTo>
                                    <a:pt x="1" y="1"/>
                                  </a:lnTo>
                                  <a:lnTo>
                                    <a:pt x="1" y="1"/>
                                  </a:lnTo>
                                  <a:lnTo>
                                    <a:pt x="1" y="1"/>
                                  </a:lnTo>
                                  <a:lnTo>
                                    <a:pt x="1" y="1"/>
                                  </a:lnTo>
                                  <a:lnTo>
                                    <a:pt x="2"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8" name="Freeform 862"/>
                          <wps:cNvSpPr>
                            <a:spLocks/>
                          </wps:cNvSpPr>
                          <wps:spPr bwMode="auto">
                            <a:xfrm>
                              <a:off x="3717" y="1825"/>
                              <a:ext cx="11"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0 w 1"/>
                                <a:gd name="T17" fmla="*/ 1 h 1"/>
                                <a:gd name="T18" fmla="*/ 1 w 1"/>
                                <a:gd name="T19" fmla="*/ 1 h 1"/>
                                <a:gd name="T20" fmla="*/ 1 w 1"/>
                                <a:gd name="T21" fmla="*/ 0 h 1"/>
                                <a:gd name="T22" fmla="*/ 1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0"/>
                                  </a:lnTo>
                                  <a:lnTo>
                                    <a:pt x="0" y="0"/>
                                  </a:lnTo>
                                  <a:lnTo>
                                    <a:pt x="0" y="1"/>
                                  </a:lnTo>
                                  <a:lnTo>
                                    <a:pt x="0" y="1"/>
                                  </a:lnTo>
                                  <a:lnTo>
                                    <a:pt x="0" y="1"/>
                                  </a:lnTo>
                                  <a:lnTo>
                                    <a:pt x="0" y="1"/>
                                  </a:lnTo>
                                  <a:lnTo>
                                    <a:pt x="0" y="1"/>
                                  </a:lnTo>
                                  <a:lnTo>
                                    <a:pt x="1" y="1"/>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9" name="Freeform 863"/>
                          <wps:cNvSpPr>
                            <a:spLocks/>
                          </wps:cNvSpPr>
                          <wps:spPr bwMode="auto">
                            <a:xfrm>
                              <a:off x="3740" y="1825"/>
                              <a:ext cx="11" cy="11"/>
                            </a:xfrm>
                            <a:custGeom>
                              <a:avLst/>
                              <a:gdLst>
                                <a:gd name="T0" fmla="*/ 1 w 1"/>
                                <a:gd name="T1" fmla="*/ 0 h 1"/>
                                <a:gd name="T2" fmla="*/ 0 w 1"/>
                                <a:gd name="T3" fmla="*/ 0 h 1"/>
                                <a:gd name="T4" fmla="*/ 0 w 1"/>
                                <a:gd name="T5" fmla="*/ 0 h 1"/>
                                <a:gd name="T6" fmla="*/ 0 w 1"/>
                                <a:gd name="T7" fmla="*/ 0 h 1"/>
                                <a:gd name="T8" fmla="*/ 0 w 1"/>
                                <a:gd name="T9" fmla="*/ 1 h 1"/>
                                <a:gd name="T10" fmla="*/ 0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0" y="0"/>
                                  </a:lnTo>
                                  <a:lnTo>
                                    <a:pt x="0" y="0"/>
                                  </a:lnTo>
                                  <a:lnTo>
                                    <a:pt x="0" y="0"/>
                                  </a:lnTo>
                                  <a:lnTo>
                                    <a:pt x="0" y="1"/>
                                  </a:lnTo>
                                  <a:lnTo>
                                    <a:pt x="0"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0" name="Freeform 864"/>
                          <wps:cNvSpPr>
                            <a:spLocks/>
                          </wps:cNvSpPr>
                          <wps:spPr bwMode="auto">
                            <a:xfrm>
                              <a:off x="3762" y="1825"/>
                              <a:ext cx="23" cy="11"/>
                            </a:xfrm>
                            <a:custGeom>
                              <a:avLst/>
                              <a:gdLst>
                                <a:gd name="T0" fmla="*/ 1 w 2"/>
                                <a:gd name="T1" fmla="*/ 0 h 1"/>
                                <a:gd name="T2" fmla="*/ 1 w 2"/>
                                <a:gd name="T3" fmla="*/ 0 h 1"/>
                                <a:gd name="T4" fmla="*/ 1 w 2"/>
                                <a:gd name="T5" fmla="*/ 0 h 1"/>
                                <a:gd name="T6" fmla="*/ 0 w 2"/>
                                <a:gd name="T7" fmla="*/ 0 h 1"/>
                                <a:gd name="T8" fmla="*/ 1 w 2"/>
                                <a:gd name="T9" fmla="*/ 1 h 1"/>
                                <a:gd name="T10" fmla="*/ 1 w 2"/>
                                <a:gd name="T11" fmla="*/ 1 h 1"/>
                                <a:gd name="T12" fmla="*/ 1 w 2"/>
                                <a:gd name="T13" fmla="*/ 1 h 1"/>
                                <a:gd name="T14" fmla="*/ 1 w 2"/>
                                <a:gd name="T15" fmla="*/ 1 h 1"/>
                                <a:gd name="T16" fmla="*/ 1 w 2"/>
                                <a:gd name="T17" fmla="*/ 1 h 1"/>
                                <a:gd name="T18" fmla="*/ 1 w 2"/>
                                <a:gd name="T19" fmla="*/ 1 h 1"/>
                                <a:gd name="T20" fmla="*/ 2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1" y="0"/>
                                  </a:lnTo>
                                  <a:lnTo>
                                    <a:pt x="1" y="0"/>
                                  </a:lnTo>
                                  <a:lnTo>
                                    <a:pt x="0" y="0"/>
                                  </a:lnTo>
                                  <a:lnTo>
                                    <a:pt x="1" y="1"/>
                                  </a:lnTo>
                                  <a:lnTo>
                                    <a:pt x="1" y="1"/>
                                  </a:lnTo>
                                  <a:lnTo>
                                    <a:pt x="1" y="1"/>
                                  </a:lnTo>
                                  <a:lnTo>
                                    <a:pt x="1" y="1"/>
                                  </a:lnTo>
                                  <a:lnTo>
                                    <a:pt x="1" y="1"/>
                                  </a:lnTo>
                                  <a:lnTo>
                                    <a:pt x="1" y="1"/>
                                  </a:lnTo>
                                  <a:lnTo>
                                    <a:pt x="2"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1" name="Freeform 865"/>
                          <wps:cNvSpPr>
                            <a:spLocks/>
                          </wps:cNvSpPr>
                          <wps:spPr bwMode="auto">
                            <a:xfrm>
                              <a:off x="3796" y="1825"/>
                              <a:ext cx="11"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1 w 1"/>
                                <a:gd name="T17" fmla="*/ 1 h 1"/>
                                <a:gd name="T18" fmla="*/ 1 w 1"/>
                                <a:gd name="T19" fmla="*/ 1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0"/>
                                  </a:lnTo>
                                  <a:lnTo>
                                    <a:pt x="0" y="0"/>
                                  </a:lnTo>
                                  <a:lnTo>
                                    <a:pt x="0" y="1"/>
                                  </a:lnTo>
                                  <a:lnTo>
                                    <a:pt x="0" y="1"/>
                                  </a:lnTo>
                                  <a:lnTo>
                                    <a:pt x="0" y="1"/>
                                  </a:lnTo>
                                  <a:lnTo>
                                    <a:pt x="0" y="1"/>
                                  </a:lnTo>
                                  <a:lnTo>
                                    <a:pt x="1" y="1"/>
                                  </a:lnTo>
                                  <a:lnTo>
                                    <a:pt x="1" y="1"/>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 name="Freeform 866"/>
                          <wps:cNvSpPr>
                            <a:spLocks/>
                          </wps:cNvSpPr>
                          <wps:spPr bwMode="auto">
                            <a:xfrm>
                              <a:off x="3818" y="1825"/>
                              <a:ext cx="12" cy="11"/>
                            </a:xfrm>
                            <a:custGeom>
                              <a:avLst/>
                              <a:gdLst>
                                <a:gd name="T0" fmla="*/ 1 w 1"/>
                                <a:gd name="T1" fmla="*/ 0 h 1"/>
                                <a:gd name="T2" fmla="*/ 1 w 1"/>
                                <a:gd name="T3" fmla="*/ 0 h 1"/>
                                <a:gd name="T4" fmla="*/ 0 w 1"/>
                                <a:gd name="T5" fmla="*/ 0 h 1"/>
                                <a:gd name="T6" fmla="*/ 0 w 1"/>
                                <a:gd name="T7" fmla="*/ 0 h 1"/>
                                <a:gd name="T8" fmla="*/ 0 w 1"/>
                                <a:gd name="T9" fmla="*/ 1 h 1"/>
                                <a:gd name="T10" fmla="*/ 1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0" y="0"/>
                                  </a:lnTo>
                                  <a:lnTo>
                                    <a:pt x="0" y="0"/>
                                  </a:lnTo>
                                  <a:lnTo>
                                    <a:pt x="0" y="1"/>
                                  </a:lnTo>
                                  <a:lnTo>
                                    <a:pt x="1"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 name="Freeform 867"/>
                          <wps:cNvSpPr>
                            <a:spLocks/>
                          </wps:cNvSpPr>
                          <wps:spPr bwMode="auto">
                            <a:xfrm>
                              <a:off x="3841" y="1825"/>
                              <a:ext cx="22" cy="11"/>
                            </a:xfrm>
                            <a:custGeom>
                              <a:avLst/>
                              <a:gdLst>
                                <a:gd name="T0" fmla="*/ 1 w 2"/>
                                <a:gd name="T1" fmla="*/ 0 h 1"/>
                                <a:gd name="T2" fmla="*/ 1 w 2"/>
                                <a:gd name="T3" fmla="*/ 0 h 1"/>
                                <a:gd name="T4" fmla="*/ 1 w 2"/>
                                <a:gd name="T5" fmla="*/ 0 h 1"/>
                                <a:gd name="T6" fmla="*/ 0 w 2"/>
                                <a:gd name="T7" fmla="*/ 0 h 1"/>
                                <a:gd name="T8" fmla="*/ 1 w 2"/>
                                <a:gd name="T9" fmla="*/ 1 h 1"/>
                                <a:gd name="T10" fmla="*/ 1 w 2"/>
                                <a:gd name="T11" fmla="*/ 1 h 1"/>
                                <a:gd name="T12" fmla="*/ 1 w 2"/>
                                <a:gd name="T13" fmla="*/ 1 h 1"/>
                                <a:gd name="T14" fmla="*/ 1 w 2"/>
                                <a:gd name="T15" fmla="*/ 1 h 1"/>
                                <a:gd name="T16" fmla="*/ 1 w 2"/>
                                <a:gd name="T17" fmla="*/ 1 h 1"/>
                                <a:gd name="T18" fmla="*/ 2 w 2"/>
                                <a:gd name="T19" fmla="*/ 1 h 1"/>
                                <a:gd name="T20" fmla="*/ 2 w 2"/>
                                <a:gd name="T21" fmla="*/ 0 h 1"/>
                                <a:gd name="T22" fmla="*/ 2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1" y="0"/>
                                  </a:lnTo>
                                  <a:lnTo>
                                    <a:pt x="1" y="0"/>
                                  </a:lnTo>
                                  <a:lnTo>
                                    <a:pt x="0" y="0"/>
                                  </a:lnTo>
                                  <a:lnTo>
                                    <a:pt x="1" y="1"/>
                                  </a:lnTo>
                                  <a:lnTo>
                                    <a:pt x="1" y="1"/>
                                  </a:lnTo>
                                  <a:lnTo>
                                    <a:pt x="1" y="1"/>
                                  </a:lnTo>
                                  <a:lnTo>
                                    <a:pt x="1" y="1"/>
                                  </a:lnTo>
                                  <a:lnTo>
                                    <a:pt x="1" y="1"/>
                                  </a:lnTo>
                                  <a:lnTo>
                                    <a:pt x="2" y="1"/>
                                  </a:lnTo>
                                  <a:lnTo>
                                    <a:pt x="2" y="0"/>
                                  </a:lnTo>
                                  <a:lnTo>
                                    <a:pt x="2"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4" name="Freeform 868"/>
                          <wps:cNvSpPr>
                            <a:spLocks/>
                          </wps:cNvSpPr>
                          <wps:spPr bwMode="auto">
                            <a:xfrm>
                              <a:off x="3874" y="1825"/>
                              <a:ext cx="12"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1 w 1"/>
                                <a:gd name="T17" fmla="*/ 1 h 1"/>
                                <a:gd name="T18" fmla="*/ 1 w 1"/>
                                <a:gd name="T19" fmla="*/ 1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0"/>
                                  </a:lnTo>
                                  <a:lnTo>
                                    <a:pt x="0" y="0"/>
                                  </a:lnTo>
                                  <a:lnTo>
                                    <a:pt x="0" y="1"/>
                                  </a:lnTo>
                                  <a:lnTo>
                                    <a:pt x="0" y="1"/>
                                  </a:lnTo>
                                  <a:lnTo>
                                    <a:pt x="0" y="1"/>
                                  </a:lnTo>
                                  <a:lnTo>
                                    <a:pt x="0" y="1"/>
                                  </a:lnTo>
                                  <a:lnTo>
                                    <a:pt x="1" y="1"/>
                                  </a:lnTo>
                                  <a:lnTo>
                                    <a:pt x="1" y="1"/>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 name="Freeform 869"/>
                          <wps:cNvSpPr>
                            <a:spLocks/>
                          </wps:cNvSpPr>
                          <wps:spPr bwMode="auto">
                            <a:xfrm>
                              <a:off x="3897" y="1825"/>
                              <a:ext cx="11" cy="11"/>
                            </a:xfrm>
                            <a:custGeom>
                              <a:avLst/>
                              <a:gdLst>
                                <a:gd name="T0" fmla="*/ 1 w 1"/>
                                <a:gd name="T1" fmla="*/ 0 h 1"/>
                                <a:gd name="T2" fmla="*/ 1 w 1"/>
                                <a:gd name="T3" fmla="*/ 0 h 1"/>
                                <a:gd name="T4" fmla="*/ 0 w 1"/>
                                <a:gd name="T5" fmla="*/ 0 h 1"/>
                                <a:gd name="T6" fmla="*/ 0 w 1"/>
                                <a:gd name="T7" fmla="*/ 0 h 1"/>
                                <a:gd name="T8" fmla="*/ 0 w 1"/>
                                <a:gd name="T9" fmla="*/ 1 h 1"/>
                                <a:gd name="T10" fmla="*/ 1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0" y="0"/>
                                  </a:lnTo>
                                  <a:lnTo>
                                    <a:pt x="0" y="0"/>
                                  </a:lnTo>
                                  <a:lnTo>
                                    <a:pt x="0" y="1"/>
                                  </a:lnTo>
                                  <a:lnTo>
                                    <a:pt x="1"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 name="Freeform 870"/>
                          <wps:cNvSpPr>
                            <a:spLocks/>
                          </wps:cNvSpPr>
                          <wps:spPr bwMode="auto">
                            <a:xfrm>
                              <a:off x="3931" y="1825"/>
                              <a:ext cx="11"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0 w 1"/>
                                <a:gd name="T17" fmla="*/ 1 h 1"/>
                                <a:gd name="T18" fmla="*/ 1 w 1"/>
                                <a:gd name="T19" fmla="*/ 1 h 1"/>
                                <a:gd name="T20" fmla="*/ 1 w 1"/>
                                <a:gd name="T21" fmla="*/ 0 h 1"/>
                                <a:gd name="T22" fmla="*/ 1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0"/>
                                  </a:lnTo>
                                  <a:lnTo>
                                    <a:pt x="0" y="0"/>
                                  </a:lnTo>
                                  <a:lnTo>
                                    <a:pt x="0" y="1"/>
                                  </a:lnTo>
                                  <a:lnTo>
                                    <a:pt x="0" y="1"/>
                                  </a:lnTo>
                                  <a:lnTo>
                                    <a:pt x="0" y="1"/>
                                  </a:lnTo>
                                  <a:lnTo>
                                    <a:pt x="0" y="1"/>
                                  </a:lnTo>
                                  <a:lnTo>
                                    <a:pt x="0" y="1"/>
                                  </a:lnTo>
                                  <a:lnTo>
                                    <a:pt x="1" y="1"/>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 name="Freeform 871"/>
                          <wps:cNvSpPr>
                            <a:spLocks/>
                          </wps:cNvSpPr>
                          <wps:spPr bwMode="auto">
                            <a:xfrm>
                              <a:off x="3953" y="1825"/>
                              <a:ext cx="11"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1 w 1"/>
                                <a:gd name="T17" fmla="*/ 1 h 1"/>
                                <a:gd name="T18" fmla="*/ 1 w 1"/>
                                <a:gd name="T19" fmla="*/ 1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0"/>
                                  </a:lnTo>
                                  <a:lnTo>
                                    <a:pt x="0" y="0"/>
                                  </a:lnTo>
                                  <a:lnTo>
                                    <a:pt x="0" y="1"/>
                                  </a:lnTo>
                                  <a:lnTo>
                                    <a:pt x="0" y="1"/>
                                  </a:lnTo>
                                  <a:lnTo>
                                    <a:pt x="0" y="1"/>
                                  </a:lnTo>
                                  <a:lnTo>
                                    <a:pt x="0" y="1"/>
                                  </a:lnTo>
                                  <a:lnTo>
                                    <a:pt x="1" y="1"/>
                                  </a:lnTo>
                                  <a:lnTo>
                                    <a:pt x="1" y="1"/>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8" name="Freeform 872"/>
                          <wps:cNvSpPr>
                            <a:spLocks/>
                          </wps:cNvSpPr>
                          <wps:spPr bwMode="auto">
                            <a:xfrm>
                              <a:off x="3976" y="1825"/>
                              <a:ext cx="11" cy="11"/>
                            </a:xfrm>
                            <a:custGeom>
                              <a:avLst/>
                              <a:gdLst>
                                <a:gd name="T0" fmla="*/ 1 w 1"/>
                                <a:gd name="T1" fmla="*/ 0 h 1"/>
                                <a:gd name="T2" fmla="*/ 1 w 1"/>
                                <a:gd name="T3" fmla="*/ 0 h 1"/>
                                <a:gd name="T4" fmla="*/ 1 w 1"/>
                                <a:gd name="T5" fmla="*/ 0 h 1"/>
                                <a:gd name="T6" fmla="*/ 0 w 1"/>
                                <a:gd name="T7" fmla="*/ 0 h 1"/>
                                <a:gd name="T8" fmla="*/ 1 w 1"/>
                                <a:gd name="T9" fmla="*/ 1 h 1"/>
                                <a:gd name="T10" fmla="*/ 1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1" y="0"/>
                                  </a:lnTo>
                                  <a:lnTo>
                                    <a:pt x="0" y="0"/>
                                  </a:lnTo>
                                  <a:lnTo>
                                    <a:pt x="1" y="1"/>
                                  </a:lnTo>
                                  <a:lnTo>
                                    <a:pt x="1"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9" name="Freeform 873"/>
                          <wps:cNvSpPr>
                            <a:spLocks/>
                          </wps:cNvSpPr>
                          <wps:spPr bwMode="auto">
                            <a:xfrm>
                              <a:off x="4009" y="1825"/>
                              <a:ext cx="11"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0 w 1"/>
                                <a:gd name="T17" fmla="*/ 1 h 1"/>
                                <a:gd name="T18" fmla="*/ 1 w 1"/>
                                <a:gd name="T19" fmla="*/ 1 h 1"/>
                                <a:gd name="T20" fmla="*/ 1 w 1"/>
                                <a:gd name="T21" fmla="*/ 0 h 1"/>
                                <a:gd name="T22" fmla="*/ 1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0"/>
                                  </a:lnTo>
                                  <a:lnTo>
                                    <a:pt x="0" y="0"/>
                                  </a:lnTo>
                                  <a:lnTo>
                                    <a:pt x="0" y="1"/>
                                  </a:lnTo>
                                  <a:lnTo>
                                    <a:pt x="0" y="1"/>
                                  </a:lnTo>
                                  <a:lnTo>
                                    <a:pt x="0" y="1"/>
                                  </a:lnTo>
                                  <a:lnTo>
                                    <a:pt x="0" y="1"/>
                                  </a:lnTo>
                                  <a:lnTo>
                                    <a:pt x="0" y="1"/>
                                  </a:lnTo>
                                  <a:lnTo>
                                    <a:pt x="1" y="1"/>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 name="Freeform 874"/>
                          <wps:cNvSpPr>
                            <a:spLocks/>
                          </wps:cNvSpPr>
                          <wps:spPr bwMode="auto">
                            <a:xfrm>
                              <a:off x="4032" y="1825"/>
                              <a:ext cx="11" cy="11"/>
                            </a:xfrm>
                            <a:custGeom>
                              <a:avLst/>
                              <a:gdLst>
                                <a:gd name="T0" fmla="*/ 1 w 1"/>
                                <a:gd name="T1" fmla="*/ 0 h 1"/>
                                <a:gd name="T2" fmla="*/ 0 w 1"/>
                                <a:gd name="T3" fmla="*/ 0 h 1"/>
                                <a:gd name="T4" fmla="*/ 0 w 1"/>
                                <a:gd name="T5" fmla="*/ 0 h 1"/>
                                <a:gd name="T6" fmla="*/ 0 w 1"/>
                                <a:gd name="T7" fmla="*/ 0 h 1"/>
                                <a:gd name="T8" fmla="*/ 0 w 1"/>
                                <a:gd name="T9" fmla="*/ 1 h 1"/>
                                <a:gd name="T10" fmla="*/ 0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0" y="0"/>
                                  </a:lnTo>
                                  <a:lnTo>
                                    <a:pt x="0" y="0"/>
                                  </a:lnTo>
                                  <a:lnTo>
                                    <a:pt x="0" y="0"/>
                                  </a:lnTo>
                                  <a:lnTo>
                                    <a:pt x="0" y="1"/>
                                  </a:lnTo>
                                  <a:lnTo>
                                    <a:pt x="0"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1" name="Freeform 875"/>
                          <wps:cNvSpPr>
                            <a:spLocks/>
                          </wps:cNvSpPr>
                          <wps:spPr bwMode="auto">
                            <a:xfrm>
                              <a:off x="4054" y="1825"/>
                              <a:ext cx="23" cy="11"/>
                            </a:xfrm>
                            <a:custGeom>
                              <a:avLst/>
                              <a:gdLst>
                                <a:gd name="T0" fmla="*/ 1 w 2"/>
                                <a:gd name="T1" fmla="*/ 0 h 1"/>
                                <a:gd name="T2" fmla="*/ 1 w 2"/>
                                <a:gd name="T3" fmla="*/ 0 h 1"/>
                                <a:gd name="T4" fmla="*/ 1 w 2"/>
                                <a:gd name="T5" fmla="*/ 0 h 1"/>
                                <a:gd name="T6" fmla="*/ 0 w 2"/>
                                <a:gd name="T7" fmla="*/ 0 h 1"/>
                                <a:gd name="T8" fmla="*/ 1 w 2"/>
                                <a:gd name="T9" fmla="*/ 1 h 1"/>
                                <a:gd name="T10" fmla="*/ 1 w 2"/>
                                <a:gd name="T11" fmla="*/ 1 h 1"/>
                                <a:gd name="T12" fmla="*/ 1 w 2"/>
                                <a:gd name="T13" fmla="*/ 1 h 1"/>
                                <a:gd name="T14" fmla="*/ 1 w 2"/>
                                <a:gd name="T15" fmla="*/ 1 h 1"/>
                                <a:gd name="T16" fmla="*/ 1 w 2"/>
                                <a:gd name="T17" fmla="*/ 1 h 1"/>
                                <a:gd name="T18" fmla="*/ 1 w 2"/>
                                <a:gd name="T19" fmla="*/ 1 h 1"/>
                                <a:gd name="T20" fmla="*/ 2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1" y="0"/>
                                  </a:lnTo>
                                  <a:lnTo>
                                    <a:pt x="1" y="0"/>
                                  </a:lnTo>
                                  <a:lnTo>
                                    <a:pt x="0" y="0"/>
                                  </a:lnTo>
                                  <a:lnTo>
                                    <a:pt x="1" y="1"/>
                                  </a:lnTo>
                                  <a:lnTo>
                                    <a:pt x="1" y="1"/>
                                  </a:lnTo>
                                  <a:lnTo>
                                    <a:pt x="1" y="1"/>
                                  </a:lnTo>
                                  <a:lnTo>
                                    <a:pt x="1" y="1"/>
                                  </a:lnTo>
                                  <a:lnTo>
                                    <a:pt x="1" y="1"/>
                                  </a:lnTo>
                                  <a:lnTo>
                                    <a:pt x="1" y="1"/>
                                  </a:lnTo>
                                  <a:lnTo>
                                    <a:pt x="2"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2" name="Freeform 876"/>
                          <wps:cNvSpPr>
                            <a:spLocks/>
                          </wps:cNvSpPr>
                          <wps:spPr bwMode="auto">
                            <a:xfrm>
                              <a:off x="4088" y="1825"/>
                              <a:ext cx="11"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1 w 1"/>
                                <a:gd name="T17" fmla="*/ 1 h 1"/>
                                <a:gd name="T18" fmla="*/ 1 w 1"/>
                                <a:gd name="T19" fmla="*/ 1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0"/>
                                  </a:lnTo>
                                  <a:lnTo>
                                    <a:pt x="0" y="0"/>
                                  </a:lnTo>
                                  <a:lnTo>
                                    <a:pt x="0" y="1"/>
                                  </a:lnTo>
                                  <a:lnTo>
                                    <a:pt x="0" y="1"/>
                                  </a:lnTo>
                                  <a:lnTo>
                                    <a:pt x="0" y="1"/>
                                  </a:lnTo>
                                  <a:lnTo>
                                    <a:pt x="0" y="1"/>
                                  </a:lnTo>
                                  <a:lnTo>
                                    <a:pt x="1" y="1"/>
                                  </a:lnTo>
                                  <a:lnTo>
                                    <a:pt x="1" y="1"/>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3" name="Freeform 877"/>
                          <wps:cNvSpPr>
                            <a:spLocks/>
                          </wps:cNvSpPr>
                          <wps:spPr bwMode="auto">
                            <a:xfrm>
                              <a:off x="966" y="2318"/>
                              <a:ext cx="11" cy="11"/>
                            </a:xfrm>
                            <a:custGeom>
                              <a:avLst/>
                              <a:gdLst>
                                <a:gd name="T0" fmla="*/ 0 w 1"/>
                                <a:gd name="T1" fmla="*/ 0 h 1"/>
                                <a:gd name="T2" fmla="*/ 0 w 1"/>
                                <a:gd name="T3" fmla="*/ 0 h 1"/>
                                <a:gd name="T4" fmla="*/ 0 w 1"/>
                                <a:gd name="T5" fmla="*/ 1 h 1"/>
                                <a:gd name="T6" fmla="*/ 0 w 1"/>
                                <a:gd name="T7" fmla="*/ 1 h 1"/>
                                <a:gd name="T8" fmla="*/ 1 w 1"/>
                                <a:gd name="T9" fmla="*/ 1 h 1"/>
                                <a:gd name="T10" fmla="*/ 1 w 1"/>
                                <a:gd name="T11" fmla="*/ 1 h 1"/>
                                <a:gd name="T12" fmla="*/ 1 w 1"/>
                                <a:gd name="T13" fmla="*/ 1 h 1"/>
                                <a:gd name="T14" fmla="*/ 1 w 1"/>
                                <a:gd name="T15" fmla="*/ 1 h 1"/>
                                <a:gd name="T16" fmla="*/ 1 w 1"/>
                                <a:gd name="T17" fmla="*/ 0 h 1"/>
                                <a:gd name="T18" fmla="*/ 1 w 1"/>
                                <a:gd name="T19" fmla="*/ 0 h 1"/>
                                <a:gd name="T20" fmla="*/ 1 w 1"/>
                                <a:gd name="T21" fmla="*/ 0 h 1"/>
                                <a:gd name="T22" fmla="*/ 1 w 1"/>
                                <a:gd name="T23" fmla="*/ 0 h 1"/>
                                <a:gd name="T24" fmla="*/ 0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1"/>
                                  </a:lnTo>
                                  <a:lnTo>
                                    <a:pt x="0" y="1"/>
                                  </a:lnTo>
                                  <a:lnTo>
                                    <a:pt x="1" y="1"/>
                                  </a:lnTo>
                                  <a:lnTo>
                                    <a:pt x="1" y="1"/>
                                  </a:lnTo>
                                  <a:lnTo>
                                    <a:pt x="1" y="1"/>
                                  </a:lnTo>
                                  <a:lnTo>
                                    <a:pt x="1" y="1"/>
                                  </a:lnTo>
                                  <a:lnTo>
                                    <a:pt x="1" y="0"/>
                                  </a:lnTo>
                                  <a:lnTo>
                                    <a:pt x="1" y="0"/>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4" name="Freeform 878"/>
                          <wps:cNvSpPr>
                            <a:spLocks/>
                          </wps:cNvSpPr>
                          <wps:spPr bwMode="auto">
                            <a:xfrm>
                              <a:off x="988" y="2296"/>
                              <a:ext cx="11" cy="11"/>
                            </a:xfrm>
                            <a:custGeom>
                              <a:avLst/>
                              <a:gdLst>
                                <a:gd name="T0" fmla="*/ 0 w 1"/>
                                <a:gd name="T1" fmla="*/ 0 h 1"/>
                                <a:gd name="T2" fmla="*/ 0 w 1"/>
                                <a:gd name="T3" fmla="*/ 1 h 1"/>
                                <a:gd name="T4" fmla="*/ 0 w 1"/>
                                <a:gd name="T5" fmla="*/ 1 h 1"/>
                                <a:gd name="T6" fmla="*/ 0 w 1"/>
                                <a:gd name="T7" fmla="*/ 1 h 1"/>
                                <a:gd name="T8" fmla="*/ 0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1"/>
                                  </a:lnTo>
                                  <a:lnTo>
                                    <a:pt x="0" y="1"/>
                                  </a:lnTo>
                                  <a:lnTo>
                                    <a:pt x="0" y="1"/>
                                  </a:lnTo>
                                  <a:lnTo>
                                    <a:pt x="0" y="1"/>
                                  </a:lnTo>
                                  <a:lnTo>
                                    <a:pt x="1" y="1"/>
                                  </a:lnTo>
                                  <a:lnTo>
                                    <a:pt x="1" y="1"/>
                                  </a:lnTo>
                                  <a:lnTo>
                                    <a:pt x="1" y="1"/>
                                  </a:lnTo>
                                  <a:lnTo>
                                    <a:pt x="1" y="1"/>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5" name="Freeform 879"/>
                          <wps:cNvSpPr>
                            <a:spLocks/>
                          </wps:cNvSpPr>
                          <wps:spPr bwMode="auto">
                            <a:xfrm>
                              <a:off x="1011" y="2284"/>
                              <a:ext cx="11" cy="12"/>
                            </a:xfrm>
                            <a:custGeom>
                              <a:avLst/>
                              <a:gdLst>
                                <a:gd name="T0" fmla="*/ 0 w 1"/>
                                <a:gd name="T1" fmla="*/ 0 h 1"/>
                                <a:gd name="T2" fmla="*/ 0 w 1"/>
                                <a:gd name="T3" fmla="*/ 0 h 1"/>
                                <a:gd name="T4" fmla="*/ 0 w 1"/>
                                <a:gd name="T5" fmla="*/ 1 h 1"/>
                                <a:gd name="T6" fmla="*/ 0 w 1"/>
                                <a:gd name="T7" fmla="*/ 1 h 1"/>
                                <a:gd name="T8" fmla="*/ 0 w 1"/>
                                <a:gd name="T9" fmla="*/ 1 h 1"/>
                                <a:gd name="T10" fmla="*/ 0 w 1"/>
                                <a:gd name="T11" fmla="*/ 1 h 1"/>
                                <a:gd name="T12" fmla="*/ 1 w 1"/>
                                <a:gd name="T13" fmla="*/ 1 h 1"/>
                                <a:gd name="T14" fmla="*/ 1 w 1"/>
                                <a:gd name="T15" fmla="*/ 1 h 1"/>
                                <a:gd name="T16" fmla="*/ 1 w 1"/>
                                <a:gd name="T17" fmla="*/ 0 h 1"/>
                                <a:gd name="T18" fmla="*/ 1 w 1"/>
                                <a:gd name="T19" fmla="*/ 0 h 1"/>
                                <a:gd name="T20" fmla="*/ 0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1"/>
                                  </a:lnTo>
                                  <a:lnTo>
                                    <a:pt x="0" y="1"/>
                                  </a:lnTo>
                                  <a:lnTo>
                                    <a:pt x="0" y="1"/>
                                  </a:lnTo>
                                  <a:lnTo>
                                    <a:pt x="0" y="1"/>
                                  </a:lnTo>
                                  <a:lnTo>
                                    <a:pt x="1" y="1"/>
                                  </a:lnTo>
                                  <a:lnTo>
                                    <a:pt x="1" y="1"/>
                                  </a:lnTo>
                                  <a:lnTo>
                                    <a:pt x="1" y="0"/>
                                  </a:lnTo>
                                  <a:lnTo>
                                    <a:pt x="1" y="0"/>
                                  </a:lnTo>
                                  <a:lnTo>
                                    <a:pt x="0"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6" name="Freeform 880"/>
                          <wps:cNvSpPr>
                            <a:spLocks/>
                          </wps:cNvSpPr>
                          <wps:spPr bwMode="auto">
                            <a:xfrm>
                              <a:off x="1022" y="2262"/>
                              <a:ext cx="22" cy="11"/>
                            </a:xfrm>
                            <a:custGeom>
                              <a:avLst/>
                              <a:gdLst>
                                <a:gd name="T0" fmla="*/ 1 w 2"/>
                                <a:gd name="T1" fmla="*/ 0 h 1"/>
                                <a:gd name="T2" fmla="*/ 0 w 2"/>
                                <a:gd name="T3" fmla="*/ 1 h 1"/>
                                <a:gd name="T4" fmla="*/ 1 w 2"/>
                                <a:gd name="T5" fmla="*/ 1 h 1"/>
                                <a:gd name="T6" fmla="*/ 1 w 2"/>
                                <a:gd name="T7" fmla="*/ 1 h 1"/>
                                <a:gd name="T8" fmla="*/ 1 w 2"/>
                                <a:gd name="T9" fmla="*/ 1 h 1"/>
                                <a:gd name="T10" fmla="*/ 1 w 2"/>
                                <a:gd name="T11" fmla="*/ 1 h 1"/>
                                <a:gd name="T12" fmla="*/ 2 w 2"/>
                                <a:gd name="T13" fmla="*/ 1 h 1"/>
                                <a:gd name="T14" fmla="*/ 2 w 2"/>
                                <a:gd name="T15" fmla="*/ 1 h 1"/>
                                <a:gd name="T16" fmla="*/ 2 w 2"/>
                                <a:gd name="T17" fmla="*/ 1 h 1"/>
                                <a:gd name="T18" fmla="*/ 1 w 2"/>
                                <a:gd name="T19" fmla="*/ 0 h 1"/>
                                <a:gd name="T20" fmla="*/ 1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0" y="1"/>
                                  </a:lnTo>
                                  <a:lnTo>
                                    <a:pt x="1" y="1"/>
                                  </a:lnTo>
                                  <a:lnTo>
                                    <a:pt x="1" y="1"/>
                                  </a:lnTo>
                                  <a:lnTo>
                                    <a:pt x="1" y="1"/>
                                  </a:lnTo>
                                  <a:lnTo>
                                    <a:pt x="1" y="1"/>
                                  </a:lnTo>
                                  <a:lnTo>
                                    <a:pt x="2" y="1"/>
                                  </a:lnTo>
                                  <a:lnTo>
                                    <a:pt x="2" y="1"/>
                                  </a:lnTo>
                                  <a:lnTo>
                                    <a:pt x="2" y="1"/>
                                  </a:lnTo>
                                  <a:lnTo>
                                    <a:pt x="1" y="0"/>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 name="Freeform 881"/>
                          <wps:cNvSpPr>
                            <a:spLocks/>
                          </wps:cNvSpPr>
                          <wps:spPr bwMode="auto">
                            <a:xfrm>
                              <a:off x="1044" y="2251"/>
                              <a:ext cx="23" cy="11"/>
                            </a:xfrm>
                            <a:custGeom>
                              <a:avLst/>
                              <a:gdLst>
                                <a:gd name="T0" fmla="*/ 0 w 2"/>
                                <a:gd name="T1" fmla="*/ 0 h 1"/>
                                <a:gd name="T2" fmla="*/ 0 w 2"/>
                                <a:gd name="T3" fmla="*/ 0 h 1"/>
                                <a:gd name="T4" fmla="*/ 0 w 2"/>
                                <a:gd name="T5" fmla="*/ 1 h 1"/>
                                <a:gd name="T6" fmla="*/ 1 w 2"/>
                                <a:gd name="T7" fmla="*/ 1 h 1"/>
                                <a:gd name="T8" fmla="*/ 1 w 2"/>
                                <a:gd name="T9" fmla="*/ 1 h 1"/>
                                <a:gd name="T10" fmla="*/ 1 w 2"/>
                                <a:gd name="T11" fmla="*/ 1 h 1"/>
                                <a:gd name="T12" fmla="*/ 1 w 2"/>
                                <a:gd name="T13" fmla="*/ 1 h 1"/>
                                <a:gd name="T14" fmla="*/ 1 w 2"/>
                                <a:gd name="T15" fmla="*/ 1 h 1"/>
                                <a:gd name="T16" fmla="*/ 2 w 2"/>
                                <a:gd name="T17" fmla="*/ 0 h 1"/>
                                <a:gd name="T18" fmla="*/ 1 w 2"/>
                                <a:gd name="T19" fmla="*/ 0 h 1"/>
                                <a:gd name="T20" fmla="*/ 1 w 2"/>
                                <a:gd name="T21" fmla="*/ 0 h 1"/>
                                <a:gd name="T22" fmla="*/ 1 w 2"/>
                                <a:gd name="T23" fmla="*/ 0 h 1"/>
                                <a:gd name="T24" fmla="*/ 1 w 2"/>
                                <a:gd name="T25" fmla="*/ 0 h 1"/>
                                <a:gd name="T26" fmla="*/ 0 w 2"/>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0"/>
                                  </a:moveTo>
                                  <a:lnTo>
                                    <a:pt x="0" y="0"/>
                                  </a:lnTo>
                                  <a:lnTo>
                                    <a:pt x="0" y="1"/>
                                  </a:lnTo>
                                  <a:lnTo>
                                    <a:pt x="1" y="1"/>
                                  </a:lnTo>
                                  <a:lnTo>
                                    <a:pt x="1" y="1"/>
                                  </a:lnTo>
                                  <a:lnTo>
                                    <a:pt x="1" y="1"/>
                                  </a:lnTo>
                                  <a:lnTo>
                                    <a:pt x="1" y="1"/>
                                  </a:lnTo>
                                  <a:lnTo>
                                    <a:pt x="1" y="1"/>
                                  </a:lnTo>
                                  <a:lnTo>
                                    <a:pt x="2"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8" name="Freeform 882"/>
                          <wps:cNvSpPr>
                            <a:spLocks/>
                          </wps:cNvSpPr>
                          <wps:spPr bwMode="auto">
                            <a:xfrm>
                              <a:off x="1067" y="2228"/>
                              <a:ext cx="11" cy="12"/>
                            </a:xfrm>
                            <a:custGeom>
                              <a:avLst/>
                              <a:gdLst>
                                <a:gd name="T0" fmla="*/ 0 w 1"/>
                                <a:gd name="T1" fmla="*/ 0 h 1"/>
                                <a:gd name="T2" fmla="*/ 0 w 1"/>
                                <a:gd name="T3" fmla="*/ 1 h 1"/>
                                <a:gd name="T4" fmla="*/ 0 w 1"/>
                                <a:gd name="T5" fmla="*/ 1 h 1"/>
                                <a:gd name="T6" fmla="*/ 1 w 1"/>
                                <a:gd name="T7" fmla="*/ 1 h 1"/>
                                <a:gd name="T8" fmla="*/ 1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1"/>
                                  </a:lnTo>
                                  <a:lnTo>
                                    <a:pt x="0" y="1"/>
                                  </a:lnTo>
                                  <a:lnTo>
                                    <a:pt x="1" y="1"/>
                                  </a:lnTo>
                                  <a:lnTo>
                                    <a:pt x="1" y="1"/>
                                  </a:lnTo>
                                  <a:lnTo>
                                    <a:pt x="1" y="1"/>
                                  </a:lnTo>
                                  <a:lnTo>
                                    <a:pt x="1" y="1"/>
                                  </a:lnTo>
                                  <a:lnTo>
                                    <a:pt x="1" y="1"/>
                                  </a:lnTo>
                                  <a:lnTo>
                                    <a:pt x="1" y="1"/>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9" name="Freeform 883"/>
                          <wps:cNvSpPr>
                            <a:spLocks/>
                          </wps:cNvSpPr>
                          <wps:spPr bwMode="auto">
                            <a:xfrm>
                              <a:off x="1089" y="2206"/>
                              <a:ext cx="12" cy="22"/>
                            </a:xfrm>
                            <a:custGeom>
                              <a:avLst/>
                              <a:gdLst>
                                <a:gd name="T0" fmla="*/ 0 w 1"/>
                                <a:gd name="T1" fmla="*/ 1 h 2"/>
                                <a:gd name="T2" fmla="*/ 0 w 1"/>
                                <a:gd name="T3" fmla="*/ 1 h 2"/>
                                <a:gd name="T4" fmla="*/ 0 w 1"/>
                                <a:gd name="T5" fmla="*/ 2 h 2"/>
                                <a:gd name="T6" fmla="*/ 0 w 1"/>
                                <a:gd name="T7" fmla="*/ 2 h 2"/>
                                <a:gd name="T8" fmla="*/ 1 w 1"/>
                                <a:gd name="T9" fmla="*/ 2 h 2"/>
                                <a:gd name="T10" fmla="*/ 1 w 1"/>
                                <a:gd name="T11" fmla="*/ 2 h 2"/>
                                <a:gd name="T12" fmla="*/ 1 w 1"/>
                                <a:gd name="T13" fmla="*/ 2 h 2"/>
                                <a:gd name="T14" fmla="*/ 1 w 1"/>
                                <a:gd name="T15" fmla="*/ 2 h 2"/>
                                <a:gd name="T16" fmla="*/ 1 w 1"/>
                                <a:gd name="T17" fmla="*/ 1 h 2"/>
                                <a:gd name="T18" fmla="*/ 1 w 1"/>
                                <a:gd name="T19" fmla="*/ 1 h 2"/>
                                <a:gd name="T20" fmla="*/ 1 w 1"/>
                                <a:gd name="T21" fmla="*/ 0 h 2"/>
                                <a:gd name="T22" fmla="*/ 1 w 1"/>
                                <a:gd name="T23" fmla="*/ 0 h 2"/>
                                <a:gd name="T24" fmla="*/ 0 w 1"/>
                                <a:gd name="T25" fmla="*/ 0 h 2"/>
                                <a:gd name="T26" fmla="*/ 0 w 1"/>
                                <a:gd name="T27"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2">
                                  <a:moveTo>
                                    <a:pt x="0" y="1"/>
                                  </a:moveTo>
                                  <a:lnTo>
                                    <a:pt x="0" y="1"/>
                                  </a:lnTo>
                                  <a:lnTo>
                                    <a:pt x="0" y="2"/>
                                  </a:lnTo>
                                  <a:lnTo>
                                    <a:pt x="0" y="2"/>
                                  </a:lnTo>
                                  <a:lnTo>
                                    <a:pt x="1" y="2"/>
                                  </a:lnTo>
                                  <a:lnTo>
                                    <a:pt x="1" y="2"/>
                                  </a:lnTo>
                                  <a:lnTo>
                                    <a:pt x="1" y="2"/>
                                  </a:lnTo>
                                  <a:lnTo>
                                    <a:pt x="1" y="2"/>
                                  </a:lnTo>
                                  <a:lnTo>
                                    <a:pt x="1" y="1"/>
                                  </a:lnTo>
                                  <a:lnTo>
                                    <a:pt x="1" y="1"/>
                                  </a:lnTo>
                                  <a:lnTo>
                                    <a:pt x="1" y="0"/>
                                  </a:lnTo>
                                  <a:lnTo>
                                    <a:pt x="1" y="0"/>
                                  </a:lnTo>
                                  <a:lnTo>
                                    <a:pt x="0"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0" name="Freeform 884"/>
                          <wps:cNvSpPr>
                            <a:spLocks/>
                          </wps:cNvSpPr>
                          <wps:spPr bwMode="auto">
                            <a:xfrm>
                              <a:off x="1112" y="2195"/>
                              <a:ext cx="11" cy="11"/>
                            </a:xfrm>
                            <a:custGeom>
                              <a:avLst/>
                              <a:gdLst>
                                <a:gd name="T0" fmla="*/ 0 w 1"/>
                                <a:gd name="T1" fmla="*/ 0 h 1"/>
                                <a:gd name="T2" fmla="*/ 0 w 1"/>
                                <a:gd name="T3" fmla="*/ 1 h 1"/>
                                <a:gd name="T4" fmla="*/ 0 w 1"/>
                                <a:gd name="T5" fmla="*/ 1 h 1"/>
                                <a:gd name="T6" fmla="*/ 0 w 1"/>
                                <a:gd name="T7" fmla="*/ 1 h 1"/>
                                <a:gd name="T8" fmla="*/ 0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1"/>
                                  </a:lnTo>
                                  <a:lnTo>
                                    <a:pt x="0" y="1"/>
                                  </a:lnTo>
                                  <a:lnTo>
                                    <a:pt x="0" y="1"/>
                                  </a:lnTo>
                                  <a:lnTo>
                                    <a:pt x="0" y="1"/>
                                  </a:lnTo>
                                  <a:lnTo>
                                    <a:pt x="1" y="1"/>
                                  </a:lnTo>
                                  <a:lnTo>
                                    <a:pt x="1" y="1"/>
                                  </a:lnTo>
                                  <a:lnTo>
                                    <a:pt x="1" y="1"/>
                                  </a:lnTo>
                                  <a:lnTo>
                                    <a:pt x="1" y="1"/>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1" name="Freeform 885"/>
                          <wps:cNvSpPr>
                            <a:spLocks/>
                          </wps:cNvSpPr>
                          <wps:spPr bwMode="auto">
                            <a:xfrm>
                              <a:off x="1134" y="2172"/>
                              <a:ext cx="11" cy="23"/>
                            </a:xfrm>
                            <a:custGeom>
                              <a:avLst/>
                              <a:gdLst>
                                <a:gd name="T0" fmla="*/ 0 w 1"/>
                                <a:gd name="T1" fmla="*/ 1 h 2"/>
                                <a:gd name="T2" fmla="*/ 0 w 1"/>
                                <a:gd name="T3" fmla="*/ 1 h 2"/>
                                <a:gd name="T4" fmla="*/ 0 w 1"/>
                                <a:gd name="T5" fmla="*/ 1 h 2"/>
                                <a:gd name="T6" fmla="*/ 0 w 1"/>
                                <a:gd name="T7" fmla="*/ 2 h 2"/>
                                <a:gd name="T8" fmla="*/ 0 w 1"/>
                                <a:gd name="T9" fmla="*/ 2 h 2"/>
                                <a:gd name="T10" fmla="*/ 1 w 1"/>
                                <a:gd name="T11" fmla="*/ 2 h 2"/>
                                <a:gd name="T12" fmla="*/ 1 w 1"/>
                                <a:gd name="T13" fmla="*/ 1 h 2"/>
                                <a:gd name="T14" fmla="*/ 1 w 1"/>
                                <a:gd name="T15" fmla="*/ 1 h 2"/>
                                <a:gd name="T16" fmla="*/ 1 w 1"/>
                                <a:gd name="T17" fmla="*/ 1 h 2"/>
                                <a:gd name="T18" fmla="*/ 1 w 1"/>
                                <a:gd name="T19" fmla="*/ 1 h 2"/>
                                <a:gd name="T20" fmla="*/ 1 w 1"/>
                                <a:gd name="T21" fmla="*/ 0 h 2"/>
                                <a:gd name="T22" fmla="*/ 0 w 1"/>
                                <a:gd name="T23" fmla="*/ 0 h 2"/>
                                <a:gd name="T24" fmla="*/ 0 w 1"/>
                                <a:gd name="T25" fmla="*/ 0 h 2"/>
                                <a:gd name="T26" fmla="*/ 0 w 1"/>
                                <a:gd name="T27"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2">
                                  <a:moveTo>
                                    <a:pt x="0" y="1"/>
                                  </a:moveTo>
                                  <a:lnTo>
                                    <a:pt x="0" y="1"/>
                                  </a:lnTo>
                                  <a:lnTo>
                                    <a:pt x="0" y="1"/>
                                  </a:lnTo>
                                  <a:lnTo>
                                    <a:pt x="0" y="2"/>
                                  </a:lnTo>
                                  <a:lnTo>
                                    <a:pt x="0" y="2"/>
                                  </a:lnTo>
                                  <a:lnTo>
                                    <a:pt x="1" y="2"/>
                                  </a:lnTo>
                                  <a:lnTo>
                                    <a:pt x="1" y="1"/>
                                  </a:lnTo>
                                  <a:lnTo>
                                    <a:pt x="1" y="1"/>
                                  </a:lnTo>
                                  <a:lnTo>
                                    <a:pt x="1" y="1"/>
                                  </a:lnTo>
                                  <a:lnTo>
                                    <a:pt x="1" y="1"/>
                                  </a:lnTo>
                                  <a:lnTo>
                                    <a:pt x="1" y="0"/>
                                  </a:lnTo>
                                  <a:lnTo>
                                    <a:pt x="0" y="0"/>
                                  </a:lnTo>
                                  <a:lnTo>
                                    <a:pt x="0"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 name="Freeform 886"/>
                          <wps:cNvSpPr>
                            <a:spLocks/>
                          </wps:cNvSpPr>
                          <wps:spPr bwMode="auto">
                            <a:xfrm>
                              <a:off x="1145" y="2161"/>
                              <a:ext cx="23" cy="11"/>
                            </a:xfrm>
                            <a:custGeom>
                              <a:avLst/>
                              <a:gdLst>
                                <a:gd name="T0" fmla="*/ 1 w 2"/>
                                <a:gd name="T1" fmla="*/ 0 h 1"/>
                                <a:gd name="T2" fmla="*/ 0 w 2"/>
                                <a:gd name="T3" fmla="*/ 1 h 1"/>
                                <a:gd name="T4" fmla="*/ 1 w 2"/>
                                <a:gd name="T5" fmla="*/ 1 h 1"/>
                                <a:gd name="T6" fmla="*/ 1 w 2"/>
                                <a:gd name="T7" fmla="*/ 1 h 1"/>
                                <a:gd name="T8" fmla="*/ 1 w 2"/>
                                <a:gd name="T9" fmla="*/ 1 h 1"/>
                                <a:gd name="T10" fmla="*/ 1 w 2"/>
                                <a:gd name="T11" fmla="*/ 1 h 1"/>
                                <a:gd name="T12" fmla="*/ 2 w 2"/>
                                <a:gd name="T13" fmla="*/ 1 h 1"/>
                                <a:gd name="T14" fmla="*/ 2 w 2"/>
                                <a:gd name="T15" fmla="*/ 1 h 1"/>
                                <a:gd name="T16" fmla="*/ 2 w 2"/>
                                <a:gd name="T17" fmla="*/ 1 h 1"/>
                                <a:gd name="T18" fmla="*/ 2 w 2"/>
                                <a:gd name="T19" fmla="*/ 0 h 1"/>
                                <a:gd name="T20" fmla="*/ 1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0" y="1"/>
                                  </a:lnTo>
                                  <a:lnTo>
                                    <a:pt x="1" y="1"/>
                                  </a:lnTo>
                                  <a:lnTo>
                                    <a:pt x="1" y="1"/>
                                  </a:lnTo>
                                  <a:lnTo>
                                    <a:pt x="1" y="1"/>
                                  </a:lnTo>
                                  <a:lnTo>
                                    <a:pt x="1" y="1"/>
                                  </a:lnTo>
                                  <a:lnTo>
                                    <a:pt x="2" y="1"/>
                                  </a:lnTo>
                                  <a:lnTo>
                                    <a:pt x="2" y="1"/>
                                  </a:lnTo>
                                  <a:lnTo>
                                    <a:pt x="2" y="1"/>
                                  </a:lnTo>
                                  <a:lnTo>
                                    <a:pt x="2" y="0"/>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3" name="Freeform 887"/>
                          <wps:cNvSpPr>
                            <a:spLocks/>
                          </wps:cNvSpPr>
                          <wps:spPr bwMode="auto">
                            <a:xfrm>
                              <a:off x="1168" y="2139"/>
                              <a:ext cx="22" cy="22"/>
                            </a:xfrm>
                            <a:custGeom>
                              <a:avLst/>
                              <a:gdLst>
                                <a:gd name="T0" fmla="*/ 1 w 2"/>
                                <a:gd name="T1" fmla="*/ 1 h 2"/>
                                <a:gd name="T2" fmla="*/ 0 w 2"/>
                                <a:gd name="T3" fmla="*/ 1 h 2"/>
                                <a:gd name="T4" fmla="*/ 1 w 2"/>
                                <a:gd name="T5" fmla="*/ 1 h 2"/>
                                <a:gd name="T6" fmla="*/ 1 w 2"/>
                                <a:gd name="T7" fmla="*/ 2 h 2"/>
                                <a:gd name="T8" fmla="*/ 1 w 2"/>
                                <a:gd name="T9" fmla="*/ 2 h 2"/>
                                <a:gd name="T10" fmla="*/ 1 w 2"/>
                                <a:gd name="T11" fmla="*/ 2 h 2"/>
                                <a:gd name="T12" fmla="*/ 1 w 2"/>
                                <a:gd name="T13" fmla="*/ 1 h 2"/>
                                <a:gd name="T14" fmla="*/ 1 w 2"/>
                                <a:gd name="T15" fmla="*/ 1 h 2"/>
                                <a:gd name="T16" fmla="*/ 2 w 2"/>
                                <a:gd name="T17" fmla="*/ 1 h 2"/>
                                <a:gd name="T18" fmla="*/ 1 w 2"/>
                                <a:gd name="T19" fmla="*/ 1 h 2"/>
                                <a:gd name="T20" fmla="*/ 1 w 2"/>
                                <a:gd name="T21" fmla="*/ 0 h 2"/>
                                <a:gd name="T22" fmla="*/ 1 w 2"/>
                                <a:gd name="T23" fmla="*/ 0 h 2"/>
                                <a:gd name="T24" fmla="*/ 1 w 2"/>
                                <a:gd name="T25" fmla="*/ 0 h 2"/>
                                <a:gd name="T26" fmla="*/ 1 w 2"/>
                                <a:gd name="T27"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2">
                                  <a:moveTo>
                                    <a:pt x="1" y="1"/>
                                  </a:moveTo>
                                  <a:lnTo>
                                    <a:pt x="0" y="1"/>
                                  </a:lnTo>
                                  <a:lnTo>
                                    <a:pt x="1" y="1"/>
                                  </a:lnTo>
                                  <a:lnTo>
                                    <a:pt x="1" y="2"/>
                                  </a:lnTo>
                                  <a:lnTo>
                                    <a:pt x="1" y="2"/>
                                  </a:lnTo>
                                  <a:lnTo>
                                    <a:pt x="1" y="2"/>
                                  </a:lnTo>
                                  <a:lnTo>
                                    <a:pt x="1" y="1"/>
                                  </a:lnTo>
                                  <a:lnTo>
                                    <a:pt x="1" y="1"/>
                                  </a:lnTo>
                                  <a:lnTo>
                                    <a:pt x="2" y="1"/>
                                  </a:lnTo>
                                  <a:lnTo>
                                    <a:pt x="1" y="1"/>
                                  </a:lnTo>
                                  <a:lnTo>
                                    <a:pt x="1" y="0"/>
                                  </a:lnTo>
                                  <a:lnTo>
                                    <a:pt x="1" y="0"/>
                                  </a:lnTo>
                                  <a:lnTo>
                                    <a:pt x="1" y="0"/>
                                  </a:lnTo>
                                  <a:lnTo>
                                    <a:pt x="1"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4" name="Freeform 888"/>
                          <wps:cNvSpPr>
                            <a:spLocks/>
                          </wps:cNvSpPr>
                          <wps:spPr bwMode="auto">
                            <a:xfrm>
                              <a:off x="1190" y="2128"/>
                              <a:ext cx="12" cy="11"/>
                            </a:xfrm>
                            <a:custGeom>
                              <a:avLst/>
                              <a:gdLst>
                                <a:gd name="T0" fmla="*/ 0 w 1"/>
                                <a:gd name="T1" fmla="*/ 0 h 1"/>
                                <a:gd name="T2" fmla="*/ 0 w 1"/>
                                <a:gd name="T3" fmla="*/ 0 h 1"/>
                                <a:gd name="T4" fmla="*/ 0 w 1"/>
                                <a:gd name="T5" fmla="*/ 1 h 1"/>
                                <a:gd name="T6" fmla="*/ 1 w 1"/>
                                <a:gd name="T7" fmla="*/ 1 h 1"/>
                                <a:gd name="T8" fmla="*/ 1 w 1"/>
                                <a:gd name="T9" fmla="*/ 1 h 1"/>
                                <a:gd name="T10" fmla="*/ 1 w 1"/>
                                <a:gd name="T11" fmla="*/ 1 h 1"/>
                                <a:gd name="T12" fmla="*/ 1 w 1"/>
                                <a:gd name="T13" fmla="*/ 1 h 1"/>
                                <a:gd name="T14" fmla="*/ 1 w 1"/>
                                <a:gd name="T15" fmla="*/ 1 h 1"/>
                                <a:gd name="T16" fmla="*/ 1 w 1"/>
                                <a:gd name="T17" fmla="*/ 0 h 1"/>
                                <a:gd name="T18" fmla="*/ 1 w 1"/>
                                <a:gd name="T19" fmla="*/ 0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1"/>
                                  </a:lnTo>
                                  <a:lnTo>
                                    <a:pt x="1" y="1"/>
                                  </a:lnTo>
                                  <a:lnTo>
                                    <a:pt x="1" y="1"/>
                                  </a:lnTo>
                                  <a:lnTo>
                                    <a:pt x="1" y="1"/>
                                  </a:lnTo>
                                  <a:lnTo>
                                    <a:pt x="1" y="1"/>
                                  </a:lnTo>
                                  <a:lnTo>
                                    <a:pt x="1" y="1"/>
                                  </a:lnTo>
                                  <a:lnTo>
                                    <a:pt x="1"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5" name="Freeform 889"/>
                          <wps:cNvSpPr>
                            <a:spLocks/>
                          </wps:cNvSpPr>
                          <wps:spPr bwMode="auto">
                            <a:xfrm>
                              <a:off x="1213" y="2105"/>
                              <a:ext cx="11" cy="23"/>
                            </a:xfrm>
                            <a:custGeom>
                              <a:avLst/>
                              <a:gdLst>
                                <a:gd name="T0" fmla="*/ 0 w 1"/>
                                <a:gd name="T1" fmla="*/ 0 h 2"/>
                                <a:gd name="T2" fmla="*/ 0 w 1"/>
                                <a:gd name="T3" fmla="*/ 1 h 2"/>
                                <a:gd name="T4" fmla="*/ 0 w 1"/>
                                <a:gd name="T5" fmla="*/ 1 h 2"/>
                                <a:gd name="T6" fmla="*/ 0 w 1"/>
                                <a:gd name="T7" fmla="*/ 2 h 2"/>
                                <a:gd name="T8" fmla="*/ 1 w 1"/>
                                <a:gd name="T9" fmla="*/ 2 h 2"/>
                                <a:gd name="T10" fmla="*/ 1 w 1"/>
                                <a:gd name="T11" fmla="*/ 2 h 2"/>
                                <a:gd name="T12" fmla="*/ 1 w 1"/>
                                <a:gd name="T13" fmla="*/ 1 h 2"/>
                                <a:gd name="T14" fmla="*/ 1 w 1"/>
                                <a:gd name="T15" fmla="*/ 1 h 2"/>
                                <a:gd name="T16" fmla="*/ 1 w 1"/>
                                <a:gd name="T17" fmla="*/ 1 h 2"/>
                                <a:gd name="T18" fmla="*/ 1 w 1"/>
                                <a:gd name="T19" fmla="*/ 0 h 2"/>
                                <a:gd name="T20" fmla="*/ 1 w 1"/>
                                <a:gd name="T21" fmla="*/ 0 h 2"/>
                                <a:gd name="T22" fmla="*/ 1 w 1"/>
                                <a:gd name="T23" fmla="*/ 0 h 2"/>
                                <a:gd name="T24" fmla="*/ 0 w 1"/>
                                <a:gd name="T25"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2">
                                  <a:moveTo>
                                    <a:pt x="0" y="0"/>
                                  </a:moveTo>
                                  <a:lnTo>
                                    <a:pt x="0" y="1"/>
                                  </a:lnTo>
                                  <a:lnTo>
                                    <a:pt x="0" y="1"/>
                                  </a:lnTo>
                                  <a:lnTo>
                                    <a:pt x="0" y="2"/>
                                  </a:lnTo>
                                  <a:lnTo>
                                    <a:pt x="1" y="2"/>
                                  </a:lnTo>
                                  <a:lnTo>
                                    <a:pt x="1" y="2"/>
                                  </a:lnTo>
                                  <a:lnTo>
                                    <a:pt x="1" y="1"/>
                                  </a:lnTo>
                                  <a:lnTo>
                                    <a:pt x="1" y="1"/>
                                  </a:lnTo>
                                  <a:lnTo>
                                    <a:pt x="1" y="1"/>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 name="Freeform 890"/>
                          <wps:cNvSpPr>
                            <a:spLocks/>
                          </wps:cNvSpPr>
                          <wps:spPr bwMode="auto">
                            <a:xfrm>
                              <a:off x="1235" y="2094"/>
                              <a:ext cx="12" cy="11"/>
                            </a:xfrm>
                            <a:custGeom>
                              <a:avLst/>
                              <a:gdLst>
                                <a:gd name="T0" fmla="*/ 0 w 1"/>
                                <a:gd name="T1" fmla="*/ 0 h 1"/>
                                <a:gd name="T2" fmla="*/ 0 w 1"/>
                                <a:gd name="T3" fmla="*/ 0 h 1"/>
                                <a:gd name="T4" fmla="*/ 0 w 1"/>
                                <a:gd name="T5" fmla="*/ 1 h 1"/>
                                <a:gd name="T6" fmla="*/ 0 w 1"/>
                                <a:gd name="T7" fmla="*/ 1 h 1"/>
                                <a:gd name="T8" fmla="*/ 0 w 1"/>
                                <a:gd name="T9" fmla="*/ 1 h 1"/>
                                <a:gd name="T10" fmla="*/ 1 w 1"/>
                                <a:gd name="T11" fmla="*/ 1 h 1"/>
                                <a:gd name="T12" fmla="*/ 1 w 1"/>
                                <a:gd name="T13" fmla="*/ 1 h 1"/>
                                <a:gd name="T14" fmla="*/ 1 w 1"/>
                                <a:gd name="T15" fmla="*/ 1 h 1"/>
                                <a:gd name="T16" fmla="*/ 1 w 1"/>
                                <a:gd name="T17" fmla="*/ 0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1"/>
                                  </a:lnTo>
                                  <a:lnTo>
                                    <a:pt x="0" y="1"/>
                                  </a:lnTo>
                                  <a:lnTo>
                                    <a:pt x="0" y="1"/>
                                  </a:lnTo>
                                  <a:lnTo>
                                    <a:pt x="1" y="1"/>
                                  </a:lnTo>
                                  <a:lnTo>
                                    <a:pt x="1" y="1"/>
                                  </a:lnTo>
                                  <a:lnTo>
                                    <a:pt x="1" y="1"/>
                                  </a:lnTo>
                                  <a:lnTo>
                                    <a:pt x="1" y="0"/>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7" name="Freeform 891"/>
                          <wps:cNvSpPr>
                            <a:spLocks/>
                          </wps:cNvSpPr>
                          <wps:spPr bwMode="auto">
                            <a:xfrm>
                              <a:off x="1258" y="2072"/>
                              <a:ext cx="11" cy="11"/>
                            </a:xfrm>
                            <a:custGeom>
                              <a:avLst/>
                              <a:gdLst>
                                <a:gd name="T0" fmla="*/ 0 w 1"/>
                                <a:gd name="T1" fmla="*/ 0 h 1"/>
                                <a:gd name="T2" fmla="*/ 0 w 1"/>
                                <a:gd name="T3" fmla="*/ 1 h 1"/>
                                <a:gd name="T4" fmla="*/ 0 w 1"/>
                                <a:gd name="T5" fmla="*/ 1 h 1"/>
                                <a:gd name="T6" fmla="*/ 0 w 1"/>
                                <a:gd name="T7" fmla="*/ 1 h 1"/>
                                <a:gd name="T8" fmla="*/ 0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1"/>
                                  </a:lnTo>
                                  <a:lnTo>
                                    <a:pt x="0" y="1"/>
                                  </a:lnTo>
                                  <a:lnTo>
                                    <a:pt x="0" y="1"/>
                                  </a:lnTo>
                                  <a:lnTo>
                                    <a:pt x="0" y="1"/>
                                  </a:lnTo>
                                  <a:lnTo>
                                    <a:pt x="1" y="1"/>
                                  </a:lnTo>
                                  <a:lnTo>
                                    <a:pt x="1" y="1"/>
                                  </a:lnTo>
                                  <a:lnTo>
                                    <a:pt x="1" y="1"/>
                                  </a:lnTo>
                                  <a:lnTo>
                                    <a:pt x="1" y="1"/>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8" name="Freeform 892"/>
                          <wps:cNvSpPr>
                            <a:spLocks/>
                          </wps:cNvSpPr>
                          <wps:spPr bwMode="auto">
                            <a:xfrm>
                              <a:off x="1269" y="2060"/>
                              <a:ext cx="22" cy="12"/>
                            </a:xfrm>
                            <a:custGeom>
                              <a:avLst/>
                              <a:gdLst>
                                <a:gd name="T0" fmla="*/ 1 w 2"/>
                                <a:gd name="T1" fmla="*/ 0 h 1"/>
                                <a:gd name="T2" fmla="*/ 0 w 2"/>
                                <a:gd name="T3" fmla="*/ 0 h 1"/>
                                <a:gd name="T4" fmla="*/ 1 w 2"/>
                                <a:gd name="T5" fmla="*/ 1 h 1"/>
                                <a:gd name="T6" fmla="*/ 1 w 2"/>
                                <a:gd name="T7" fmla="*/ 1 h 1"/>
                                <a:gd name="T8" fmla="*/ 1 w 2"/>
                                <a:gd name="T9" fmla="*/ 1 h 1"/>
                                <a:gd name="T10" fmla="*/ 1 w 2"/>
                                <a:gd name="T11" fmla="*/ 1 h 1"/>
                                <a:gd name="T12" fmla="*/ 2 w 2"/>
                                <a:gd name="T13" fmla="*/ 1 h 1"/>
                                <a:gd name="T14" fmla="*/ 2 w 2"/>
                                <a:gd name="T15" fmla="*/ 1 h 1"/>
                                <a:gd name="T16" fmla="*/ 2 w 2"/>
                                <a:gd name="T17" fmla="*/ 0 h 1"/>
                                <a:gd name="T18" fmla="*/ 2 w 2"/>
                                <a:gd name="T19" fmla="*/ 0 h 1"/>
                                <a:gd name="T20" fmla="*/ 1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0" y="0"/>
                                  </a:lnTo>
                                  <a:lnTo>
                                    <a:pt x="1" y="1"/>
                                  </a:lnTo>
                                  <a:lnTo>
                                    <a:pt x="1" y="1"/>
                                  </a:lnTo>
                                  <a:lnTo>
                                    <a:pt x="1" y="1"/>
                                  </a:lnTo>
                                  <a:lnTo>
                                    <a:pt x="1" y="1"/>
                                  </a:lnTo>
                                  <a:lnTo>
                                    <a:pt x="2" y="1"/>
                                  </a:lnTo>
                                  <a:lnTo>
                                    <a:pt x="2" y="1"/>
                                  </a:lnTo>
                                  <a:lnTo>
                                    <a:pt x="2" y="0"/>
                                  </a:lnTo>
                                  <a:lnTo>
                                    <a:pt x="2" y="0"/>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9" name="Freeform 893"/>
                          <wps:cNvSpPr>
                            <a:spLocks/>
                          </wps:cNvSpPr>
                          <wps:spPr bwMode="auto">
                            <a:xfrm>
                              <a:off x="1291" y="2038"/>
                              <a:ext cx="23" cy="11"/>
                            </a:xfrm>
                            <a:custGeom>
                              <a:avLst/>
                              <a:gdLst>
                                <a:gd name="T0" fmla="*/ 1 w 2"/>
                                <a:gd name="T1" fmla="*/ 0 h 1"/>
                                <a:gd name="T2" fmla="*/ 0 w 2"/>
                                <a:gd name="T3" fmla="*/ 1 h 1"/>
                                <a:gd name="T4" fmla="*/ 1 w 2"/>
                                <a:gd name="T5" fmla="*/ 1 h 1"/>
                                <a:gd name="T6" fmla="*/ 1 w 2"/>
                                <a:gd name="T7" fmla="*/ 1 h 1"/>
                                <a:gd name="T8" fmla="*/ 1 w 2"/>
                                <a:gd name="T9" fmla="*/ 1 h 1"/>
                                <a:gd name="T10" fmla="*/ 1 w 2"/>
                                <a:gd name="T11" fmla="*/ 1 h 1"/>
                                <a:gd name="T12" fmla="*/ 1 w 2"/>
                                <a:gd name="T13" fmla="*/ 1 h 1"/>
                                <a:gd name="T14" fmla="*/ 1 w 2"/>
                                <a:gd name="T15" fmla="*/ 1 h 1"/>
                                <a:gd name="T16" fmla="*/ 2 w 2"/>
                                <a:gd name="T17" fmla="*/ 1 h 1"/>
                                <a:gd name="T18" fmla="*/ 1 w 2"/>
                                <a:gd name="T19" fmla="*/ 0 h 1"/>
                                <a:gd name="T20" fmla="*/ 1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0" y="1"/>
                                  </a:lnTo>
                                  <a:lnTo>
                                    <a:pt x="1" y="1"/>
                                  </a:lnTo>
                                  <a:lnTo>
                                    <a:pt x="1" y="1"/>
                                  </a:lnTo>
                                  <a:lnTo>
                                    <a:pt x="1" y="1"/>
                                  </a:lnTo>
                                  <a:lnTo>
                                    <a:pt x="1" y="1"/>
                                  </a:lnTo>
                                  <a:lnTo>
                                    <a:pt x="1" y="1"/>
                                  </a:lnTo>
                                  <a:lnTo>
                                    <a:pt x="1" y="1"/>
                                  </a:lnTo>
                                  <a:lnTo>
                                    <a:pt x="2" y="1"/>
                                  </a:lnTo>
                                  <a:lnTo>
                                    <a:pt x="1" y="0"/>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0" name="Freeform 894"/>
                          <wps:cNvSpPr>
                            <a:spLocks/>
                          </wps:cNvSpPr>
                          <wps:spPr bwMode="auto">
                            <a:xfrm>
                              <a:off x="1314" y="2027"/>
                              <a:ext cx="11" cy="11"/>
                            </a:xfrm>
                            <a:custGeom>
                              <a:avLst/>
                              <a:gdLst>
                                <a:gd name="T0" fmla="*/ 0 w 1"/>
                                <a:gd name="T1" fmla="*/ 0 h 1"/>
                                <a:gd name="T2" fmla="*/ 0 w 1"/>
                                <a:gd name="T3" fmla="*/ 0 h 1"/>
                                <a:gd name="T4" fmla="*/ 0 w 1"/>
                                <a:gd name="T5" fmla="*/ 1 h 1"/>
                                <a:gd name="T6" fmla="*/ 1 w 1"/>
                                <a:gd name="T7" fmla="*/ 1 h 1"/>
                                <a:gd name="T8" fmla="*/ 1 w 1"/>
                                <a:gd name="T9" fmla="*/ 1 h 1"/>
                                <a:gd name="T10" fmla="*/ 1 w 1"/>
                                <a:gd name="T11" fmla="*/ 1 h 1"/>
                                <a:gd name="T12" fmla="*/ 1 w 1"/>
                                <a:gd name="T13" fmla="*/ 1 h 1"/>
                                <a:gd name="T14" fmla="*/ 1 w 1"/>
                                <a:gd name="T15" fmla="*/ 1 h 1"/>
                                <a:gd name="T16" fmla="*/ 1 w 1"/>
                                <a:gd name="T17" fmla="*/ 0 h 1"/>
                                <a:gd name="T18" fmla="*/ 1 w 1"/>
                                <a:gd name="T19" fmla="*/ 0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1"/>
                                  </a:lnTo>
                                  <a:lnTo>
                                    <a:pt x="1" y="1"/>
                                  </a:lnTo>
                                  <a:lnTo>
                                    <a:pt x="1" y="1"/>
                                  </a:lnTo>
                                  <a:lnTo>
                                    <a:pt x="1" y="1"/>
                                  </a:lnTo>
                                  <a:lnTo>
                                    <a:pt x="1" y="1"/>
                                  </a:lnTo>
                                  <a:lnTo>
                                    <a:pt x="1" y="1"/>
                                  </a:lnTo>
                                  <a:lnTo>
                                    <a:pt x="1"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1" name="Freeform 895"/>
                          <wps:cNvSpPr>
                            <a:spLocks/>
                          </wps:cNvSpPr>
                          <wps:spPr bwMode="auto">
                            <a:xfrm>
                              <a:off x="1336" y="2004"/>
                              <a:ext cx="12" cy="12"/>
                            </a:xfrm>
                            <a:custGeom>
                              <a:avLst/>
                              <a:gdLst>
                                <a:gd name="T0" fmla="*/ 0 w 1"/>
                                <a:gd name="T1" fmla="*/ 0 h 1"/>
                                <a:gd name="T2" fmla="*/ 0 w 1"/>
                                <a:gd name="T3" fmla="*/ 1 h 1"/>
                                <a:gd name="T4" fmla="*/ 0 w 1"/>
                                <a:gd name="T5" fmla="*/ 1 h 1"/>
                                <a:gd name="T6" fmla="*/ 0 w 1"/>
                                <a:gd name="T7" fmla="*/ 1 h 1"/>
                                <a:gd name="T8" fmla="*/ 1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1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1"/>
                                  </a:lnTo>
                                  <a:lnTo>
                                    <a:pt x="0" y="1"/>
                                  </a:lnTo>
                                  <a:lnTo>
                                    <a:pt x="0" y="1"/>
                                  </a:lnTo>
                                  <a:lnTo>
                                    <a:pt x="1" y="1"/>
                                  </a:lnTo>
                                  <a:lnTo>
                                    <a:pt x="1" y="1"/>
                                  </a:lnTo>
                                  <a:lnTo>
                                    <a:pt x="1" y="1"/>
                                  </a:lnTo>
                                  <a:lnTo>
                                    <a:pt x="1" y="1"/>
                                  </a:lnTo>
                                  <a:lnTo>
                                    <a:pt x="1" y="1"/>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2" name="Freeform 896"/>
                          <wps:cNvSpPr>
                            <a:spLocks/>
                          </wps:cNvSpPr>
                          <wps:spPr bwMode="auto">
                            <a:xfrm>
                              <a:off x="1359" y="1993"/>
                              <a:ext cx="11" cy="11"/>
                            </a:xfrm>
                            <a:custGeom>
                              <a:avLst/>
                              <a:gdLst>
                                <a:gd name="T0" fmla="*/ 0 w 1"/>
                                <a:gd name="T1" fmla="*/ 0 h 1"/>
                                <a:gd name="T2" fmla="*/ 0 w 1"/>
                                <a:gd name="T3" fmla="*/ 0 h 1"/>
                                <a:gd name="T4" fmla="*/ 0 w 1"/>
                                <a:gd name="T5" fmla="*/ 1 h 1"/>
                                <a:gd name="T6" fmla="*/ 0 w 1"/>
                                <a:gd name="T7" fmla="*/ 1 h 1"/>
                                <a:gd name="T8" fmla="*/ 0 w 1"/>
                                <a:gd name="T9" fmla="*/ 1 h 1"/>
                                <a:gd name="T10" fmla="*/ 1 w 1"/>
                                <a:gd name="T11" fmla="*/ 1 h 1"/>
                                <a:gd name="T12" fmla="*/ 1 w 1"/>
                                <a:gd name="T13" fmla="*/ 1 h 1"/>
                                <a:gd name="T14" fmla="*/ 1 w 1"/>
                                <a:gd name="T15" fmla="*/ 1 h 1"/>
                                <a:gd name="T16" fmla="*/ 1 w 1"/>
                                <a:gd name="T17" fmla="*/ 0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1"/>
                                  </a:lnTo>
                                  <a:lnTo>
                                    <a:pt x="0" y="1"/>
                                  </a:lnTo>
                                  <a:lnTo>
                                    <a:pt x="0" y="1"/>
                                  </a:lnTo>
                                  <a:lnTo>
                                    <a:pt x="1" y="1"/>
                                  </a:lnTo>
                                  <a:lnTo>
                                    <a:pt x="1" y="1"/>
                                  </a:lnTo>
                                  <a:lnTo>
                                    <a:pt x="1" y="1"/>
                                  </a:lnTo>
                                  <a:lnTo>
                                    <a:pt x="1" y="0"/>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3" name="Freeform 897"/>
                          <wps:cNvSpPr>
                            <a:spLocks/>
                          </wps:cNvSpPr>
                          <wps:spPr bwMode="auto">
                            <a:xfrm>
                              <a:off x="1381" y="1971"/>
                              <a:ext cx="12" cy="11"/>
                            </a:xfrm>
                            <a:custGeom>
                              <a:avLst/>
                              <a:gdLst>
                                <a:gd name="T0" fmla="*/ 0 w 1"/>
                                <a:gd name="T1" fmla="*/ 0 h 1"/>
                                <a:gd name="T2" fmla="*/ 0 w 1"/>
                                <a:gd name="T3" fmla="*/ 1 h 1"/>
                                <a:gd name="T4" fmla="*/ 0 w 1"/>
                                <a:gd name="T5" fmla="*/ 1 h 1"/>
                                <a:gd name="T6" fmla="*/ 0 w 1"/>
                                <a:gd name="T7" fmla="*/ 1 h 1"/>
                                <a:gd name="T8" fmla="*/ 0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1"/>
                                  </a:lnTo>
                                  <a:lnTo>
                                    <a:pt x="0" y="1"/>
                                  </a:lnTo>
                                  <a:lnTo>
                                    <a:pt x="0" y="1"/>
                                  </a:lnTo>
                                  <a:lnTo>
                                    <a:pt x="0" y="1"/>
                                  </a:lnTo>
                                  <a:lnTo>
                                    <a:pt x="1" y="1"/>
                                  </a:lnTo>
                                  <a:lnTo>
                                    <a:pt x="1" y="1"/>
                                  </a:lnTo>
                                  <a:lnTo>
                                    <a:pt x="1" y="1"/>
                                  </a:lnTo>
                                  <a:lnTo>
                                    <a:pt x="1" y="1"/>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4" name="Freeform 898"/>
                          <wps:cNvSpPr>
                            <a:spLocks/>
                          </wps:cNvSpPr>
                          <wps:spPr bwMode="auto">
                            <a:xfrm>
                              <a:off x="1404" y="1960"/>
                              <a:ext cx="11" cy="11"/>
                            </a:xfrm>
                            <a:custGeom>
                              <a:avLst/>
                              <a:gdLst>
                                <a:gd name="T0" fmla="*/ 0 w 1"/>
                                <a:gd name="T1" fmla="*/ 0 h 1"/>
                                <a:gd name="T2" fmla="*/ 0 w 1"/>
                                <a:gd name="T3" fmla="*/ 0 h 1"/>
                                <a:gd name="T4" fmla="*/ 0 w 1"/>
                                <a:gd name="T5" fmla="*/ 1 h 1"/>
                                <a:gd name="T6" fmla="*/ 0 w 1"/>
                                <a:gd name="T7" fmla="*/ 1 h 1"/>
                                <a:gd name="T8" fmla="*/ 0 w 1"/>
                                <a:gd name="T9" fmla="*/ 1 h 1"/>
                                <a:gd name="T10" fmla="*/ 0 w 1"/>
                                <a:gd name="T11" fmla="*/ 1 h 1"/>
                                <a:gd name="T12" fmla="*/ 1 w 1"/>
                                <a:gd name="T13" fmla="*/ 1 h 1"/>
                                <a:gd name="T14" fmla="*/ 1 w 1"/>
                                <a:gd name="T15" fmla="*/ 1 h 1"/>
                                <a:gd name="T16" fmla="*/ 1 w 1"/>
                                <a:gd name="T17" fmla="*/ 0 h 1"/>
                                <a:gd name="T18" fmla="*/ 1 w 1"/>
                                <a:gd name="T19" fmla="*/ 0 h 1"/>
                                <a:gd name="T20" fmla="*/ 0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1"/>
                                  </a:lnTo>
                                  <a:lnTo>
                                    <a:pt x="0" y="1"/>
                                  </a:lnTo>
                                  <a:lnTo>
                                    <a:pt x="0" y="1"/>
                                  </a:lnTo>
                                  <a:lnTo>
                                    <a:pt x="0" y="1"/>
                                  </a:lnTo>
                                  <a:lnTo>
                                    <a:pt x="1" y="1"/>
                                  </a:lnTo>
                                  <a:lnTo>
                                    <a:pt x="1" y="1"/>
                                  </a:lnTo>
                                  <a:lnTo>
                                    <a:pt x="1" y="0"/>
                                  </a:lnTo>
                                  <a:lnTo>
                                    <a:pt x="1" y="0"/>
                                  </a:lnTo>
                                  <a:lnTo>
                                    <a:pt x="0"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5" name="Freeform 899"/>
                          <wps:cNvSpPr>
                            <a:spLocks/>
                          </wps:cNvSpPr>
                          <wps:spPr bwMode="auto">
                            <a:xfrm>
                              <a:off x="1415" y="1937"/>
                              <a:ext cx="22" cy="11"/>
                            </a:xfrm>
                            <a:custGeom>
                              <a:avLst/>
                              <a:gdLst>
                                <a:gd name="T0" fmla="*/ 1 w 2"/>
                                <a:gd name="T1" fmla="*/ 0 h 1"/>
                                <a:gd name="T2" fmla="*/ 0 w 2"/>
                                <a:gd name="T3" fmla="*/ 1 h 1"/>
                                <a:gd name="T4" fmla="*/ 1 w 2"/>
                                <a:gd name="T5" fmla="*/ 1 h 1"/>
                                <a:gd name="T6" fmla="*/ 1 w 2"/>
                                <a:gd name="T7" fmla="*/ 1 h 1"/>
                                <a:gd name="T8" fmla="*/ 1 w 2"/>
                                <a:gd name="T9" fmla="*/ 1 h 1"/>
                                <a:gd name="T10" fmla="*/ 1 w 2"/>
                                <a:gd name="T11" fmla="*/ 1 h 1"/>
                                <a:gd name="T12" fmla="*/ 1 w 2"/>
                                <a:gd name="T13" fmla="*/ 1 h 1"/>
                                <a:gd name="T14" fmla="*/ 1 w 2"/>
                                <a:gd name="T15" fmla="*/ 1 h 1"/>
                                <a:gd name="T16" fmla="*/ 2 w 2"/>
                                <a:gd name="T17" fmla="*/ 1 h 1"/>
                                <a:gd name="T18" fmla="*/ 1 w 2"/>
                                <a:gd name="T19" fmla="*/ 0 h 1"/>
                                <a:gd name="T20" fmla="*/ 1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0" y="1"/>
                                  </a:lnTo>
                                  <a:lnTo>
                                    <a:pt x="1" y="1"/>
                                  </a:lnTo>
                                  <a:lnTo>
                                    <a:pt x="1" y="1"/>
                                  </a:lnTo>
                                  <a:lnTo>
                                    <a:pt x="1" y="1"/>
                                  </a:lnTo>
                                  <a:lnTo>
                                    <a:pt x="1" y="1"/>
                                  </a:lnTo>
                                  <a:lnTo>
                                    <a:pt x="1" y="1"/>
                                  </a:lnTo>
                                  <a:lnTo>
                                    <a:pt x="1" y="1"/>
                                  </a:lnTo>
                                  <a:lnTo>
                                    <a:pt x="2" y="1"/>
                                  </a:lnTo>
                                  <a:lnTo>
                                    <a:pt x="1" y="0"/>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6" name="Freeform 900"/>
                          <wps:cNvSpPr>
                            <a:spLocks/>
                          </wps:cNvSpPr>
                          <wps:spPr bwMode="auto">
                            <a:xfrm>
                              <a:off x="1437" y="1926"/>
                              <a:ext cx="23" cy="11"/>
                            </a:xfrm>
                            <a:custGeom>
                              <a:avLst/>
                              <a:gdLst>
                                <a:gd name="T0" fmla="*/ 0 w 2"/>
                                <a:gd name="T1" fmla="*/ 0 h 1"/>
                                <a:gd name="T2" fmla="*/ 0 w 2"/>
                                <a:gd name="T3" fmla="*/ 0 h 1"/>
                                <a:gd name="T4" fmla="*/ 0 w 2"/>
                                <a:gd name="T5" fmla="*/ 1 h 1"/>
                                <a:gd name="T6" fmla="*/ 1 w 2"/>
                                <a:gd name="T7" fmla="*/ 1 h 1"/>
                                <a:gd name="T8" fmla="*/ 1 w 2"/>
                                <a:gd name="T9" fmla="*/ 1 h 1"/>
                                <a:gd name="T10" fmla="*/ 1 w 2"/>
                                <a:gd name="T11" fmla="*/ 1 h 1"/>
                                <a:gd name="T12" fmla="*/ 1 w 2"/>
                                <a:gd name="T13" fmla="*/ 1 h 1"/>
                                <a:gd name="T14" fmla="*/ 1 w 2"/>
                                <a:gd name="T15" fmla="*/ 1 h 1"/>
                                <a:gd name="T16" fmla="*/ 2 w 2"/>
                                <a:gd name="T17" fmla="*/ 0 h 1"/>
                                <a:gd name="T18" fmla="*/ 1 w 2"/>
                                <a:gd name="T19" fmla="*/ 0 h 1"/>
                                <a:gd name="T20" fmla="*/ 1 w 2"/>
                                <a:gd name="T21" fmla="*/ 0 h 1"/>
                                <a:gd name="T22" fmla="*/ 1 w 2"/>
                                <a:gd name="T23" fmla="*/ 0 h 1"/>
                                <a:gd name="T24" fmla="*/ 1 w 2"/>
                                <a:gd name="T25" fmla="*/ 0 h 1"/>
                                <a:gd name="T26" fmla="*/ 0 w 2"/>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0"/>
                                  </a:moveTo>
                                  <a:lnTo>
                                    <a:pt x="0" y="0"/>
                                  </a:lnTo>
                                  <a:lnTo>
                                    <a:pt x="0" y="1"/>
                                  </a:lnTo>
                                  <a:lnTo>
                                    <a:pt x="1" y="1"/>
                                  </a:lnTo>
                                  <a:lnTo>
                                    <a:pt x="1" y="1"/>
                                  </a:lnTo>
                                  <a:lnTo>
                                    <a:pt x="1" y="1"/>
                                  </a:lnTo>
                                  <a:lnTo>
                                    <a:pt x="1" y="1"/>
                                  </a:lnTo>
                                  <a:lnTo>
                                    <a:pt x="1" y="1"/>
                                  </a:lnTo>
                                  <a:lnTo>
                                    <a:pt x="2"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7" name="Freeform 901"/>
                          <wps:cNvSpPr>
                            <a:spLocks/>
                          </wps:cNvSpPr>
                          <wps:spPr bwMode="auto">
                            <a:xfrm>
                              <a:off x="1460" y="1904"/>
                              <a:ext cx="11" cy="11"/>
                            </a:xfrm>
                            <a:custGeom>
                              <a:avLst/>
                              <a:gdLst>
                                <a:gd name="T0" fmla="*/ 0 w 1"/>
                                <a:gd name="T1" fmla="*/ 0 h 1"/>
                                <a:gd name="T2" fmla="*/ 0 w 1"/>
                                <a:gd name="T3" fmla="*/ 1 h 1"/>
                                <a:gd name="T4" fmla="*/ 0 w 1"/>
                                <a:gd name="T5" fmla="*/ 1 h 1"/>
                                <a:gd name="T6" fmla="*/ 0 w 1"/>
                                <a:gd name="T7" fmla="*/ 1 h 1"/>
                                <a:gd name="T8" fmla="*/ 1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1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1"/>
                                  </a:lnTo>
                                  <a:lnTo>
                                    <a:pt x="0" y="1"/>
                                  </a:lnTo>
                                  <a:lnTo>
                                    <a:pt x="0" y="1"/>
                                  </a:lnTo>
                                  <a:lnTo>
                                    <a:pt x="1" y="1"/>
                                  </a:lnTo>
                                  <a:lnTo>
                                    <a:pt x="1" y="1"/>
                                  </a:lnTo>
                                  <a:lnTo>
                                    <a:pt x="1" y="1"/>
                                  </a:lnTo>
                                  <a:lnTo>
                                    <a:pt x="1" y="1"/>
                                  </a:lnTo>
                                  <a:lnTo>
                                    <a:pt x="1" y="1"/>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8" name="Freeform 902"/>
                          <wps:cNvSpPr>
                            <a:spLocks/>
                          </wps:cNvSpPr>
                          <wps:spPr bwMode="auto">
                            <a:xfrm>
                              <a:off x="1482" y="1892"/>
                              <a:ext cx="12" cy="12"/>
                            </a:xfrm>
                            <a:custGeom>
                              <a:avLst/>
                              <a:gdLst>
                                <a:gd name="T0" fmla="*/ 0 w 1"/>
                                <a:gd name="T1" fmla="*/ 0 h 1"/>
                                <a:gd name="T2" fmla="*/ 0 w 1"/>
                                <a:gd name="T3" fmla="*/ 0 h 1"/>
                                <a:gd name="T4" fmla="*/ 0 w 1"/>
                                <a:gd name="T5" fmla="*/ 1 h 1"/>
                                <a:gd name="T6" fmla="*/ 0 w 1"/>
                                <a:gd name="T7" fmla="*/ 1 h 1"/>
                                <a:gd name="T8" fmla="*/ 1 w 1"/>
                                <a:gd name="T9" fmla="*/ 1 h 1"/>
                                <a:gd name="T10" fmla="*/ 1 w 1"/>
                                <a:gd name="T11" fmla="*/ 1 h 1"/>
                                <a:gd name="T12" fmla="*/ 1 w 1"/>
                                <a:gd name="T13" fmla="*/ 1 h 1"/>
                                <a:gd name="T14" fmla="*/ 1 w 1"/>
                                <a:gd name="T15" fmla="*/ 1 h 1"/>
                                <a:gd name="T16" fmla="*/ 1 w 1"/>
                                <a:gd name="T17" fmla="*/ 0 h 1"/>
                                <a:gd name="T18" fmla="*/ 1 w 1"/>
                                <a:gd name="T19" fmla="*/ 0 h 1"/>
                                <a:gd name="T20" fmla="*/ 1 w 1"/>
                                <a:gd name="T21" fmla="*/ 0 h 1"/>
                                <a:gd name="T22" fmla="*/ 1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1"/>
                                  </a:lnTo>
                                  <a:lnTo>
                                    <a:pt x="0" y="1"/>
                                  </a:lnTo>
                                  <a:lnTo>
                                    <a:pt x="1" y="1"/>
                                  </a:lnTo>
                                  <a:lnTo>
                                    <a:pt x="1" y="1"/>
                                  </a:lnTo>
                                  <a:lnTo>
                                    <a:pt x="1" y="1"/>
                                  </a:lnTo>
                                  <a:lnTo>
                                    <a:pt x="1" y="1"/>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9" name="Freeform 903"/>
                          <wps:cNvSpPr>
                            <a:spLocks/>
                          </wps:cNvSpPr>
                          <wps:spPr bwMode="auto">
                            <a:xfrm>
                              <a:off x="1505" y="1870"/>
                              <a:ext cx="11" cy="11"/>
                            </a:xfrm>
                            <a:custGeom>
                              <a:avLst/>
                              <a:gdLst>
                                <a:gd name="T0" fmla="*/ 0 w 1"/>
                                <a:gd name="T1" fmla="*/ 0 h 1"/>
                                <a:gd name="T2" fmla="*/ 0 w 1"/>
                                <a:gd name="T3" fmla="*/ 1 h 1"/>
                                <a:gd name="T4" fmla="*/ 0 w 1"/>
                                <a:gd name="T5" fmla="*/ 1 h 1"/>
                                <a:gd name="T6" fmla="*/ 0 w 1"/>
                                <a:gd name="T7" fmla="*/ 1 h 1"/>
                                <a:gd name="T8" fmla="*/ 0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1"/>
                                  </a:lnTo>
                                  <a:lnTo>
                                    <a:pt x="0" y="1"/>
                                  </a:lnTo>
                                  <a:lnTo>
                                    <a:pt x="0" y="1"/>
                                  </a:lnTo>
                                  <a:lnTo>
                                    <a:pt x="0" y="1"/>
                                  </a:lnTo>
                                  <a:lnTo>
                                    <a:pt x="1" y="1"/>
                                  </a:lnTo>
                                  <a:lnTo>
                                    <a:pt x="1" y="1"/>
                                  </a:lnTo>
                                  <a:lnTo>
                                    <a:pt x="1" y="1"/>
                                  </a:lnTo>
                                  <a:lnTo>
                                    <a:pt x="1" y="1"/>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0" name="Freeform 904"/>
                          <wps:cNvSpPr>
                            <a:spLocks/>
                          </wps:cNvSpPr>
                          <wps:spPr bwMode="auto">
                            <a:xfrm>
                              <a:off x="1527" y="1859"/>
                              <a:ext cx="12" cy="11"/>
                            </a:xfrm>
                            <a:custGeom>
                              <a:avLst/>
                              <a:gdLst>
                                <a:gd name="T0" fmla="*/ 0 w 1"/>
                                <a:gd name="T1" fmla="*/ 0 h 1"/>
                                <a:gd name="T2" fmla="*/ 0 w 1"/>
                                <a:gd name="T3" fmla="*/ 0 h 1"/>
                                <a:gd name="T4" fmla="*/ 0 w 1"/>
                                <a:gd name="T5" fmla="*/ 1 h 1"/>
                                <a:gd name="T6" fmla="*/ 0 w 1"/>
                                <a:gd name="T7" fmla="*/ 1 h 1"/>
                                <a:gd name="T8" fmla="*/ 0 w 1"/>
                                <a:gd name="T9" fmla="*/ 1 h 1"/>
                                <a:gd name="T10" fmla="*/ 0 w 1"/>
                                <a:gd name="T11" fmla="*/ 1 h 1"/>
                                <a:gd name="T12" fmla="*/ 1 w 1"/>
                                <a:gd name="T13" fmla="*/ 1 h 1"/>
                                <a:gd name="T14" fmla="*/ 1 w 1"/>
                                <a:gd name="T15" fmla="*/ 1 h 1"/>
                                <a:gd name="T16" fmla="*/ 1 w 1"/>
                                <a:gd name="T17" fmla="*/ 0 h 1"/>
                                <a:gd name="T18" fmla="*/ 1 w 1"/>
                                <a:gd name="T19" fmla="*/ 0 h 1"/>
                                <a:gd name="T20" fmla="*/ 0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1"/>
                                  </a:lnTo>
                                  <a:lnTo>
                                    <a:pt x="0" y="1"/>
                                  </a:lnTo>
                                  <a:lnTo>
                                    <a:pt x="0" y="1"/>
                                  </a:lnTo>
                                  <a:lnTo>
                                    <a:pt x="0" y="1"/>
                                  </a:lnTo>
                                  <a:lnTo>
                                    <a:pt x="1" y="1"/>
                                  </a:lnTo>
                                  <a:lnTo>
                                    <a:pt x="1" y="1"/>
                                  </a:lnTo>
                                  <a:lnTo>
                                    <a:pt x="1" y="0"/>
                                  </a:lnTo>
                                  <a:lnTo>
                                    <a:pt x="1" y="0"/>
                                  </a:lnTo>
                                  <a:lnTo>
                                    <a:pt x="0"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1" name="Freeform 905"/>
                          <wps:cNvSpPr>
                            <a:spLocks/>
                          </wps:cNvSpPr>
                          <wps:spPr bwMode="auto">
                            <a:xfrm>
                              <a:off x="1550" y="1836"/>
                              <a:ext cx="11" cy="12"/>
                            </a:xfrm>
                            <a:custGeom>
                              <a:avLst/>
                              <a:gdLst>
                                <a:gd name="T0" fmla="*/ 0 w 1"/>
                                <a:gd name="T1" fmla="*/ 0 h 1"/>
                                <a:gd name="T2" fmla="*/ 0 w 1"/>
                                <a:gd name="T3" fmla="*/ 1 h 1"/>
                                <a:gd name="T4" fmla="*/ 0 w 1"/>
                                <a:gd name="T5" fmla="*/ 1 h 1"/>
                                <a:gd name="T6" fmla="*/ 0 w 1"/>
                                <a:gd name="T7" fmla="*/ 1 h 1"/>
                                <a:gd name="T8" fmla="*/ 0 w 1"/>
                                <a:gd name="T9" fmla="*/ 1 h 1"/>
                                <a:gd name="T10" fmla="*/ 0 w 1"/>
                                <a:gd name="T11" fmla="*/ 1 h 1"/>
                                <a:gd name="T12" fmla="*/ 0 w 1"/>
                                <a:gd name="T13" fmla="*/ 1 h 1"/>
                                <a:gd name="T14" fmla="*/ 0 w 1"/>
                                <a:gd name="T15" fmla="*/ 1 h 1"/>
                                <a:gd name="T16" fmla="*/ 1 w 1"/>
                                <a:gd name="T17" fmla="*/ 1 h 1"/>
                                <a:gd name="T18" fmla="*/ 0 w 1"/>
                                <a:gd name="T19" fmla="*/ 0 h 1"/>
                                <a:gd name="T20" fmla="*/ 0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1"/>
                                  </a:lnTo>
                                  <a:lnTo>
                                    <a:pt x="0" y="1"/>
                                  </a:lnTo>
                                  <a:lnTo>
                                    <a:pt x="0" y="1"/>
                                  </a:lnTo>
                                  <a:lnTo>
                                    <a:pt x="0" y="1"/>
                                  </a:lnTo>
                                  <a:lnTo>
                                    <a:pt x="0" y="1"/>
                                  </a:lnTo>
                                  <a:lnTo>
                                    <a:pt x="0" y="1"/>
                                  </a:lnTo>
                                  <a:lnTo>
                                    <a:pt x="0" y="1"/>
                                  </a:lnTo>
                                  <a:lnTo>
                                    <a:pt x="1" y="1"/>
                                  </a:lnTo>
                                  <a:lnTo>
                                    <a:pt x="0" y="0"/>
                                  </a:lnTo>
                                  <a:lnTo>
                                    <a:pt x="0"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2" name="Freeform 906"/>
                          <wps:cNvSpPr>
                            <a:spLocks/>
                          </wps:cNvSpPr>
                          <wps:spPr bwMode="auto">
                            <a:xfrm>
                              <a:off x="1561" y="1825"/>
                              <a:ext cx="22" cy="11"/>
                            </a:xfrm>
                            <a:custGeom>
                              <a:avLst/>
                              <a:gdLst>
                                <a:gd name="T0" fmla="*/ 0 w 2"/>
                                <a:gd name="T1" fmla="*/ 0 h 1"/>
                                <a:gd name="T2" fmla="*/ 0 w 2"/>
                                <a:gd name="T3" fmla="*/ 0 h 1"/>
                                <a:gd name="T4" fmla="*/ 0 w 2"/>
                                <a:gd name="T5" fmla="*/ 1 h 1"/>
                                <a:gd name="T6" fmla="*/ 1 w 2"/>
                                <a:gd name="T7" fmla="*/ 1 h 1"/>
                                <a:gd name="T8" fmla="*/ 1 w 2"/>
                                <a:gd name="T9" fmla="*/ 1 h 1"/>
                                <a:gd name="T10" fmla="*/ 1 w 2"/>
                                <a:gd name="T11" fmla="*/ 1 h 1"/>
                                <a:gd name="T12" fmla="*/ 1 w 2"/>
                                <a:gd name="T13" fmla="*/ 1 h 1"/>
                                <a:gd name="T14" fmla="*/ 1 w 2"/>
                                <a:gd name="T15" fmla="*/ 1 h 1"/>
                                <a:gd name="T16" fmla="*/ 2 w 2"/>
                                <a:gd name="T17" fmla="*/ 0 h 1"/>
                                <a:gd name="T18" fmla="*/ 1 w 2"/>
                                <a:gd name="T19" fmla="*/ 0 h 1"/>
                                <a:gd name="T20" fmla="*/ 1 w 2"/>
                                <a:gd name="T21" fmla="*/ 0 h 1"/>
                                <a:gd name="T22" fmla="*/ 1 w 2"/>
                                <a:gd name="T23" fmla="*/ 0 h 1"/>
                                <a:gd name="T24" fmla="*/ 1 w 2"/>
                                <a:gd name="T25" fmla="*/ 0 h 1"/>
                                <a:gd name="T26" fmla="*/ 0 w 2"/>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0"/>
                                  </a:moveTo>
                                  <a:lnTo>
                                    <a:pt x="0" y="0"/>
                                  </a:lnTo>
                                  <a:lnTo>
                                    <a:pt x="0" y="1"/>
                                  </a:lnTo>
                                  <a:lnTo>
                                    <a:pt x="1" y="1"/>
                                  </a:lnTo>
                                  <a:lnTo>
                                    <a:pt x="1" y="1"/>
                                  </a:lnTo>
                                  <a:lnTo>
                                    <a:pt x="1" y="1"/>
                                  </a:lnTo>
                                  <a:lnTo>
                                    <a:pt x="1" y="1"/>
                                  </a:lnTo>
                                  <a:lnTo>
                                    <a:pt x="1" y="1"/>
                                  </a:lnTo>
                                  <a:lnTo>
                                    <a:pt x="2"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3" name="Freeform 907"/>
                          <wps:cNvSpPr>
                            <a:spLocks/>
                          </wps:cNvSpPr>
                          <wps:spPr bwMode="auto">
                            <a:xfrm>
                              <a:off x="1561" y="1792"/>
                              <a:ext cx="22" cy="11"/>
                            </a:xfrm>
                            <a:custGeom>
                              <a:avLst/>
                              <a:gdLst>
                                <a:gd name="T0" fmla="*/ 0 w 2"/>
                                <a:gd name="T1" fmla="*/ 1 h 1"/>
                                <a:gd name="T2" fmla="*/ 1 w 2"/>
                                <a:gd name="T3" fmla="*/ 1 h 1"/>
                                <a:gd name="T4" fmla="*/ 1 w 2"/>
                                <a:gd name="T5" fmla="*/ 1 h 1"/>
                                <a:gd name="T6" fmla="*/ 1 w 2"/>
                                <a:gd name="T7" fmla="*/ 1 h 1"/>
                                <a:gd name="T8" fmla="*/ 1 w 2"/>
                                <a:gd name="T9" fmla="*/ 1 h 1"/>
                                <a:gd name="T10" fmla="*/ 1 w 2"/>
                                <a:gd name="T11" fmla="*/ 1 h 1"/>
                                <a:gd name="T12" fmla="*/ 2 w 2"/>
                                <a:gd name="T13" fmla="*/ 1 h 1"/>
                                <a:gd name="T14" fmla="*/ 2 w 2"/>
                                <a:gd name="T15" fmla="*/ 1 h 1"/>
                                <a:gd name="T16" fmla="*/ 1 w 2"/>
                                <a:gd name="T17" fmla="*/ 0 h 1"/>
                                <a:gd name="T18" fmla="*/ 1 w 2"/>
                                <a:gd name="T19" fmla="*/ 0 h 1"/>
                                <a:gd name="T20" fmla="*/ 1 w 2"/>
                                <a:gd name="T21" fmla="*/ 0 h 1"/>
                                <a:gd name="T22" fmla="*/ 1 w 2"/>
                                <a:gd name="T23" fmla="*/ 0 h 1"/>
                                <a:gd name="T24" fmla="*/ 1 w 2"/>
                                <a:gd name="T25" fmla="*/ 0 h 1"/>
                                <a:gd name="T26" fmla="*/ 0 w 2"/>
                                <a:gd name="T27"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1"/>
                                  </a:moveTo>
                                  <a:lnTo>
                                    <a:pt x="1" y="1"/>
                                  </a:lnTo>
                                  <a:lnTo>
                                    <a:pt x="1" y="1"/>
                                  </a:lnTo>
                                  <a:lnTo>
                                    <a:pt x="1" y="1"/>
                                  </a:lnTo>
                                  <a:lnTo>
                                    <a:pt x="1" y="1"/>
                                  </a:lnTo>
                                  <a:lnTo>
                                    <a:pt x="1" y="1"/>
                                  </a:lnTo>
                                  <a:lnTo>
                                    <a:pt x="2" y="1"/>
                                  </a:lnTo>
                                  <a:lnTo>
                                    <a:pt x="2" y="1"/>
                                  </a:lnTo>
                                  <a:lnTo>
                                    <a:pt x="1" y="0"/>
                                  </a:lnTo>
                                  <a:lnTo>
                                    <a:pt x="1" y="0"/>
                                  </a:lnTo>
                                  <a:lnTo>
                                    <a:pt x="1" y="0"/>
                                  </a:lnTo>
                                  <a:lnTo>
                                    <a:pt x="1" y="0"/>
                                  </a:lnTo>
                                  <a:lnTo>
                                    <a:pt x="1"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4" name="Freeform 908"/>
                          <wps:cNvSpPr>
                            <a:spLocks/>
                          </wps:cNvSpPr>
                          <wps:spPr bwMode="auto">
                            <a:xfrm>
                              <a:off x="1561" y="1769"/>
                              <a:ext cx="22" cy="11"/>
                            </a:xfrm>
                            <a:custGeom>
                              <a:avLst/>
                              <a:gdLst>
                                <a:gd name="T0" fmla="*/ 0 w 2"/>
                                <a:gd name="T1" fmla="*/ 0 h 1"/>
                                <a:gd name="T2" fmla="*/ 1 w 2"/>
                                <a:gd name="T3" fmla="*/ 1 h 1"/>
                                <a:gd name="T4" fmla="*/ 1 w 2"/>
                                <a:gd name="T5" fmla="*/ 1 h 1"/>
                                <a:gd name="T6" fmla="*/ 1 w 2"/>
                                <a:gd name="T7" fmla="*/ 1 h 1"/>
                                <a:gd name="T8" fmla="*/ 1 w 2"/>
                                <a:gd name="T9" fmla="*/ 1 h 1"/>
                                <a:gd name="T10" fmla="*/ 1 w 2"/>
                                <a:gd name="T11" fmla="*/ 1 h 1"/>
                                <a:gd name="T12" fmla="*/ 2 w 2"/>
                                <a:gd name="T13" fmla="*/ 0 h 1"/>
                                <a:gd name="T14" fmla="*/ 2 w 2"/>
                                <a:gd name="T15" fmla="*/ 0 h 1"/>
                                <a:gd name="T16" fmla="*/ 1 w 2"/>
                                <a:gd name="T17" fmla="*/ 0 h 1"/>
                                <a:gd name="T18" fmla="*/ 1 w 2"/>
                                <a:gd name="T19" fmla="*/ 0 h 1"/>
                                <a:gd name="T20" fmla="*/ 1 w 2"/>
                                <a:gd name="T21" fmla="*/ 0 h 1"/>
                                <a:gd name="T22" fmla="*/ 1 w 2"/>
                                <a:gd name="T23" fmla="*/ 0 h 1"/>
                                <a:gd name="T24" fmla="*/ 1 w 2"/>
                                <a:gd name="T25" fmla="*/ 0 h 1"/>
                                <a:gd name="T26" fmla="*/ 0 w 2"/>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0"/>
                                  </a:moveTo>
                                  <a:lnTo>
                                    <a:pt x="1" y="1"/>
                                  </a:lnTo>
                                  <a:lnTo>
                                    <a:pt x="1" y="1"/>
                                  </a:lnTo>
                                  <a:lnTo>
                                    <a:pt x="1" y="1"/>
                                  </a:lnTo>
                                  <a:lnTo>
                                    <a:pt x="1" y="1"/>
                                  </a:lnTo>
                                  <a:lnTo>
                                    <a:pt x="1" y="1"/>
                                  </a:lnTo>
                                  <a:lnTo>
                                    <a:pt x="2" y="0"/>
                                  </a:lnTo>
                                  <a:lnTo>
                                    <a:pt x="2" y="0"/>
                                  </a:lnTo>
                                  <a:lnTo>
                                    <a:pt x="1"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5" name="Freeform 909"/>
                          <wps:cNvSpPr>
                            <a:spLocks/>
                          </wps:cNvSpPr>
                          <wps:spPr bwMode="auto">
                            <a:xfrm>
                              <a:off x="1561" y="1736"/>
                              <a:ext cx="22" cy="22"/>
                            </a:xfrm>
                            <a:custGeom>
                              <a:avLst/>
                              <a:gdLst>
                                <a:gd name="T0" fmla="*/ 0 w 2"/>
                                <a:gd name="T1" fmla="*/ 1 h 2"/>
                                <a:gd name="T2" fmla="*/ 1 w 2"/>
                                <a:gd name="T3" fmla="*/ 1 h 2"/>
                                <a:gd name="T4" fmla="*/ 1 w 2"/>
                                <a:gd name="T5" fmla="*/ 1 h 2"/>
                                <a:gd name="T6" fmla="*/ 1 w 2"/>
                                <a:gd name="T7" fmla="*/ 2 h 2"/>
                                <a:gd name="T8" fmla="*/ 1 w 2"/>
                                <a:gd name="T9" fmla="*/ 1 h 2"/>
                                <a:gd name="T10" fmla="*/ 1 w 2"/>
                                <a:gd name="T11" fmla="*/ 1 h 2"/>
                                <a:gd name="T12" fmla="*/ 2 w 2"/>
                                <a:gd name="T13" fmla="*/ 1 h 2"/>
                                <a:gd name="T14" fmla="*/ 2 w 2"/>
                                <a:gd name="T15" fmla="*/ 1 h 2"/>
                                <a:gd name="T16" fmla="*/ 1 w 2"/>
                                <a:gd name="T17" fmla="*/ 1 h 2"/>
                                <a:gd name="T18" fmla="*/ 1 w 2"/>
                                <a:gd name="T19" fmla="*/ 0 h 2"/>
                                <a:gd name="T20" fmla="*/ 1 w 2"/>
                                <a:gd name="T21" fmla="*/ 0 h 2"/>
                                <a:gd name="T22" fmla="*/ 1 w 2"/>
                                <a:gd name="T23" fmla="*/ 0 h 2"/>
                                <a:gd name="T24" fmla="*/ 1 w 2"/>
                                <a:gd name="T25" fmla="*/ 1 h 2"/>
                                <a:gd name="T26" fmla="*/ 0 w 2"/>
                                <a:gd name="T27"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2">
                                  <a:moveTo>
                                    <a:pt x="0" y="1"/>
                                  </a:moveTo>
                                  <a:lnTo>
                                    <a:pt x="1" y="1"/>
                                  </a:lnTo>
                                  <a:lnTo>
                                    <a:pt x="1" y="1"/>
                                  </a:lnTo>
                                  <a:lnTo>
                                    <a:pt x="1" y="2"/>
                                  </a:lnTo>
                                  <a:lnTo>
                                    <a:pt x="1" y="1"/>
                                  </a:lnTo>
                                  <a:lnTo>
                                    <a:pt x="1" y="1"/>
                                  </a:lnTo>
                                  <a:lnTo>
                                    <a:pt x="2" y="1"/>
                                  </a:lnTo>
                                  <a:lnTo>
                                    <a:pt x="2" y="1"/>
                                  </a:lnTo>
                                  <a:lnTo>
                                    <a:pt x="1" y="1"/>
                                  </a:lnTo>
                                  <a:lnTo>
                                    <a:pt x="1" y="0"/>
                                  </a:lnTo>
                                  <a:lnTo>
                                    <a:pt x="1" y="0"/>
                                  </a:lnTo>
                                  <a:lnTo>
                                    <a:pt x="1" y="0"/>
                                  </a:lnTo>
                                  <a:lnTo>
                                    <a:pt x="1" y="1"/>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6" name="Freeform 910"/>
                          <wps:cNvSpPr>
                            <a:spLocks/>
                          </wps:cNvSpPr>
                          <wps:spPr bwMode="auto">
                            <a:xfrm>
                              <a:off x="1561" y="1713"/>
                              <a:ext cx="22" cy="11"/>
                            </a:xfrm>
                            <a:custGeom>
                              <a:avLst/>
                              <a:gdLst>
                                <a:gd name="T0" fmla="*/ 0 w 2"/>
                                <a:gd name="T1" fmla="*/ 1 h 1"/>
                                <a:gd name="T2" fmla="*/ 1 w 2"/>
                                <a:gd name="T3" fmla="*/ 1 h 1"/>
                                <a:gd name="T4" fmla="*/ 1 w 2"/>
                                <a:gd name="T5" fmla="*/ 1 h 1"/>
                                <a:gd name="T6" fmla="*/ 1 w 2"/>
                                <a:gd name="T7" fmla="*/ 1 h 1"/>
                                <a:gd name="T8" fmla="*/ 1 w 2"/>
                                <a:gd name="T9" fmla="*/ 1 h 1"/>
                                <a:gd name="T10" fmla="*/ 1 w 2"/>
                                <a:gd name="T11" fmla="*/ 1 h 1"/>
                                <a:gd name="T12" fmla="*/ 2 w 2"/>
                                <a:gd name="T13" fmla="*/ 1 h 1"/>
                                <a:gd name="T14" fmla="*/ 2 w 2"/>
                                <a:gd name="T15" fmla="*/ 1 h 1"/>
                                <a:gd name="T16" fmla="*/ 1 w 2"/>
                                <a:gd name="T17" fmla="*/ 0 h 1"/>
                                <a:gd name="T18" fmla="*/ 1 w 2"/>
                                <a:gd name="T19" fmla="*/ 0 h 1"/>
                                <a:gd name="T20" fmla="*/ 1 w 2"/>
                                <a:gd name="T21" fmla="*/ 0 h 1"/>
                                <a:gd name="T22" fmla="*/ 1 w 2"/>
                                <a:gd name="T23" fmla="*/ 0 h 1"/>
                                <a:gd name="T24" fmla="*/ 1 w 2"/>
                                <a:gd name="T25" fmla="*/ 0 h 1"/>
                                <a:gd name="T26" fmla="*/ 0 w 2"/>
                                <a:gd name="T27"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1"/>
                                  </a:moveTo>
                                  <a:lnTo>
                                    <a:pt x="1" y="1"/>
                                  </a:lnTo>
                                  <a:lnTo>
                                    <a:pt x="1" y="1"/>
                                  </a:lnTo>
                                  <a:lnTo>
                                    <a:pt x="1" y="1"/>
                                  </a:lnTo>
                                  <a:lnTo>
                                    <a:pt x="1" y="1"/>
                                  </a:lnTo>
                                  <a:lnTo>
                                    <a:pt x="1" y="1"/>
                                  </a:lnTo>
                                  <a:lnTo>
                                    <a:pt x="2" y="1"/>
                                  </a:lnTo>
                                  <a:lnTo>
                                    <a:pt x="2" y="1"/>
                                  </a:lnTo>
                                  <a:lnTo>
                                    <a:pt x="1" y="0"/>
                                  </a:lnTo>
                                  <a:lnTo>
                                    <a:pt x="1" y="0"/>
                                  </a:lnTo>
                                  <a:lnTo>
                                    <a:pt x="1" y="0"/>
                                  </a:lnTo>
                                  <a:lnTo>
                                    <a:pt x="1" y="0"/>
                                  </a:lnTo>
                                  <a:lnTo>
                                    <a:pt x="1"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7" name="Freeform 911"/>
                          <wps:cNvSpPr>
                            <a:spLocks/>
                          </wps:cNvSpPr>
                          <wps:spPr bwMode="auto">
                            <a:xfrm>
                              <a:off x="1561" y="1680"/>
                              <a:ext cx="22" cy="22"/>
                            </a:xfrm>
                            <a:custGeom>
                              <a:avLst/>
                              <a:gdLst>
                                <a:gd name="T0" fmla="*/ 0 w 2"/>
                                <a:gd name="T1" fmla="*/ 1 h 2"/>
                                <a:gd name="T2" fmla="*/ 1 w 2"/>
                                <a:gd name="T3" fmla="*/ 2 h 2"/>
                                <a:gd name="T4" fmla="*/ 1 w 2"/>
                                <a:gd name="T5" fmla="*/ 2 h 2"/>
                                <a:gd name="T6" fmla="*/ 1 w 2"/>
                                <a:gd name="T7" fmla="*/ 2 h 2"/>
                                <a:gd name="T8" fmla="*/ 1 w 2"/>
                                <a:gd name="T9" fmla="*/ 2 h 2"/>
                                <a:gd name="T10" fmla="*/ 1 w 2"/>
                                <a:gd name="T11" fmla="*/ 2 h 2"/>
                                <a:gd name="T12" fmla="*/ 2 w 2"/>
                                <a:gd name="T13" fmla="*/ 1 h 2"/>
                                <a:gd name="T14" fmla="*/ 2 w 2"/>
                                <a:gd name="T15" fmla="*/ 1 h 2"/>
                                <a:gd name="T16" fmla="*/ 1 w 2"/>
                                <a:gd name="T17" fmla="*/ 1 h 2"/>
                                <a:gd name="T18" fmla="*/ 1 w 2"/>
                                <a:gd name="T19" fmla="*/ 0 h 2"/>
                                <a:gd name="T20" fmla="*/ 1 w 2"/>
                                <a:gd name="T21" fmla="*/ 0 h 2"/>
                                <a:gd name="T22" fmla="*/ 1 w 2"/>
                                <a:gd name="T23" fmla="*/ 0 h 2"/>
                                <a:gd name="T24" fmla="*/ 1 w 2"/>
                                <a:gd name="T25" fmla="*/ 1 h 2"/>
                                <a:gd name="T26" fmla="*/ 0 w 2"/>
                                <a:gd name="T27"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2">
                                  <a:moveTo>
                                    <a:pt x="0" y="1"/>
                                  </a:moveTo>
                                  <a:lnTo>
                                    <a:pt x="1" y="2"/>
                                  </a:lnTo>
                                  <a:lnTo>
                                    <a:pt x="1" y="2"/>
                                  </a:lnTo>
                                  <a:lnTo>
                                    <a:pt x="1" y="2"/>
                                  </a:lnTo>
                                  <a:lnTo>
                                    <a:pt x="1" y="2"/>
                                  </a:lnTo>
                                  <a:lnTo>
                                    <a:pt x="1" y="2"/>
                                  </a:lnTo>
                                  <a:lnTo>
                                    <a:pt x="2" y="1"/>
                                  </a:lnTo>
                                  <a:lnTo>
                                    <a:pt x="2" y="1"/>
                                  </a:lnTo>
                                  <a:lnTo>
                                    <a:pt x="1" y="1"/>
                                  </a:lnTo>
                                  <a:lnTo>
                                    <a:pt x="1" y="0"/>
                                  </a:lnTo>
                                  <a:lnTo>
                                    <a:pt x="1" y="0"/>
                                  </a:lnTo>
                                  <a:lnTo>
                                    <a:pt x="1" y="0"/>
                                  </a:lnTo>
                                  <a:lnTo>
                                    <a:pt x="1" y="1"/>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8" name="Freeform 912"/>
                          <wps:cNvSpPr>
                            <a:spLocks/>
                          </wps:cNvSpPr>
                          <wps:spPr bwMode="auto">
                            <a:xfrm>
                              <a:off x="1561" y="1657"/>
                              <a:ext cx="22" cy="11"/>
                            </a:xfrm>
                            <a:custGeom>
                              <a:avLst/>
                              <a:gdLst>
                                <a:gd name="T0" fmla="*/ 0 w 2"/>
                                <a:gd name="T1" fmla="*/ 1 h 1"/>
                                <a:gd name="T2" fmla="*/ 1 w 2"/>
                                <a:gd name="T3" fmla="*/ 1 h 1"/>
                                <a:gd name="T4" fmla="*/ 1 w 2"/>
                                <a:gd name="T5" fmla="*/ 1 h 1"/>
                                <a:gd name="T6" fmla="*/ 1 w 2"/>
                                <a:gd name="T7" fmla="*/ 1 h 1"/>
                                <a:gd name="T8" fmla="*/ 1 w 2"/>
                                <a:gd name="T9" fmla="*/ 1 h 1"/>
                                <a:gd name="T10" fmla="*/ 1 w 2"/>
                                <a:gd name="T11" fmla="*/ 1 h 1"/>
                                <a:gd name="T12" fmla="*/ 2 w 2"/>
                                <a:gd name="T13" fmla="*/ 1 h 1"/>
                                <a:gd name="T14" fmla="*/ 2 w 2"/>
                                <a:gd name="T15" fmla="*/ 1 h 1"/>
                                <a:gd name="T16" fmla="*/ 1 w 2"/>
                                <a:gd name="T17" fmla="*/ 0 h 1"/>
                                <a:gd name="T18" fmla="*/ 1 w 2"/>
                                <a:gd name="T19" fmla="*/ 0 h 1"/>
                                <a:gd name="T20" fmla="*/ 1 w 2"/>
                                <a:gd name="T21" fmla="*/ 0 h 1"/>
                                <a:gd name="T22" fmla="*/ 1 w 2"/>
                                <a:gd name="T23" fmla="*/ 0 h 1"/>
                                <a:gd name="T24" fmla="*/ 1 w 2"/>
                                <a:gd name="T25" fmla="*/ 0 h 1"/>
                                <a:gd name="T26" fmla="*/ 0 w 2"/>
                                <a:gd name="T27"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1"/>
                                  </a:moveTo>
                                  <a:lnTo>
                                    <a:pt x="1" y="1"/>
                                  </a:lnTo>
                                  <a:lnTo>
                                    <a:pt x="1" y="1"/>
                                  </a:lnTo>
                                  <a:lnTo>
                                    <a:pt x="1" y="1"/>
                                  </a:lnTo>
                                  <a:lnTo>
                                    <a:pt x="1" y="1"/>
                                  </a:lnTo>
                                  <a:lnTo>
                                    <a:pt x="1" y="1"/>
                                  </a:lnTo>
                                  <a:lnTo>
                                    <a:pt x="2" y="1"/>
                                  </a:lnTo>
                                  <a:lnTo>
                                    <a:pt x="2" y="1"/>
                                  </a:lnTo>
                                  <a:lnTo>
                                    <a:pt x="1" y="0"/>
                                  </a:lnTo>
                                  <a:lnTo>
                                    <a:pt x="1" y="0"/>
                                  </a:lnTo>
                                  <a:lnTo>
                                    <a:pt x="1" y="0"/>
                                  </a:lnTo>
                                  <a:lnTo>
                                    <a:pt x="1" y="0"/>
                                  </a:lnTo>
                                  <a:lnTo>
                                    <a:pt x="1"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9" name="Freeform 913"/>
                          <wps:cNvSpPr>
                            <a:spLocks/>
                          </wps:cNvSpPr>
                          <wps:spPr bwMode="auto">
                            <a:xfrm>
                              <a:off x="1561" y="1635"/>
                              <a:ext cx="22" cy="11"/>
                            </a:xfrm>
                            <a:custGeom>
                              <a:avLst/>
                              <a:gdLst>
                                <a:gd name="T0" fmla="*/ 0 w 2"/>
                                <a:gd name="T1" fmla="*/ 0 h 1"/>
                                <a:gd name="T2" fmla="*/ 1 w 2"/>
                                <a:gd name="T3" fmla="*/ 1 h 1"/>
                                <a:gd name="T4" fmla="*/ 1 w 2"/>
                                <a:gd name="T5" fmla="*/ 1 h 1"/>
                                <a:gd name="T6" fmla="*/ 1 w 2"/>
                                <a:gd name="T7" fmla="*/ 1 h 1"/>
                                <a:gd name="T8" fmla="*/ 1 w 2"/>
                                <a:gd name="T9" fmla="*/ 1 h 1"/>
                                <a:gd name="T10" fmla="*/ 1 w 2"/>
                                <a:gd name="T11" fmla="*/ 1 h 1"/>
                                <a:gd name="T12" fmla="*/ 2 w 2"/>
                                <a:gd name="T13" fmla="*/ 0 h 1"/>
                                <a:gd name="T14" fmla="*/ 2 w 2"/>
                                <a:gd name="T15" fmla="*/ 0 h 1"/>
                                <a:gd name="T16" fmla="*/ 1 w 2"/>
                                <a:gd name="T17" fmla="*/ 0 h 1"/>
                                <a:gd name="T18" fmla="*/ 1 w 2"/>
                                <a:gd name="T19" fmla="*/ 0 h 1"/>
                                <a:gd name="T20" fmla="*/ 1 w 2"/>
                                <a:gd name="T21" fmla="*/ 0 h 1"/>
                                <a:gd name="T22" fmla="*/ 1 w 2"/>
                                <a:gd name="T23" fmla="*/ 0 h 1"/>
                                <a:gd name="T24" fmla="*/ 1 w 2"/>
                                <a:gd name="T25" fmla="*/ 0 h 1"/>
                                <a:gd name="T26" fmla="*/ 0 w 2"/>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0"/>
                                  </a:moveTo>
                                  <a:lnTo>
                                    <a:pt x="1" y="1"/>
                                  </a:lnTo>
                                  <a:lnTo>
                                    <a:pt x="1" y="1"/>
                                  </a:lnTo>
                                  <a:lnTo>
                                    <a:pt x="1" y="1"/>
                                  </a:lnTo>
                                  <a:lnTo>
                                    <a:pt x="1" y="1"/>
                                  </a:lnTo>
                                  <a:lnTo>
                                    <a:pt x="1" y="1"/>
                                  </a:lnTo>
                                  <a:lnTo>
                                    <a:pt x="2" y="0"/>
                                  </a:lnTo>
                                  <a:lnTo>
                                    <a:pt x="2" y="0"/>
                                  </a:lnTo>
                                  <a:lnTo>
                                    <a:pt x="1"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0" name="Freeform 914"/>
                          <wps:cNvSpPr>
                            <a:spLocks/>
                          </wps:cNvSpPr>
                          <wps:spPr bwMode="auto">
                            <a:xfrm>
                              <a:off x="1561" y="1601"/>
                              <a:ext cx="22" cy="11"/>
                            </a:xfrm>
                            <a:custGeom>
                              <a:avLst/>
                              <a:gdLst>
                                <a:gd name="T0" fmla="*/ 0 w 2"/>
                                <a:gd name="T1" fmla="*/ 1 h 1"/>
                                <a:gd name="T2" fmla="*/ 1 w 2"/>
                                <a:gd name="T3" fmla="*/ 1 h 1"/>
                                <a:gd name="T4" fmla="*/ 1 w 2"/>
                                <a:gd name="T5" fmla="*/ 1 h 1"/>
                                <a:gd name="T6" fmla="*/ 1 w 2"/>
                                <a:gd name="T7" fmla="*/ 1 h 1"/>
                                <a:gd name="T8" fmla="*/ 1 w 2"/>
                                <a:gd name="T9" fmla="*/ 1 h 1"/>
                                <a:gd name="T10" fmla="*/ 1 w 2"/>
                                <a:gd name="T11" fmla="*/ 1 h 1"/>
                                <a:gd name="T12" fmla="*/ 2 w 2"/>
                                <a:gd name="T13" fmla="*/ 1 h 1"/>
                                <a:gd name="T14" fmla="*/ 2 w 2"/>
                                <a:gd name="T15" fmla="*/ 1 h 1"/>
                                <a:gd name="T16" fmla="*/ 1 w 2"/>
                                <a:gd name="T17" fmla="*/ 0 h 1"/>
                                <a:gd name="T18" fmla="*/ 1 w 2"/>
                                <a:gd name="T19" fmla="*/ 0 h 1"/>
                                <a:gd name="T20" fmla="*/ 1 w 2"/>
                                <a:gd name="T21" fmla="*/ 0 h 1"/>
                                <a:gd name="T22" fmla="*/ 1 w 2"/>
                                <a:gd name="T23" fmla="*/ 0 h 1"/>
                                <a:gd name="T24" fmla="*/ 1 w 2"/>
                                <a:gd name="T25" fmla="*/ 0 h 1"/>
                                <a:gd name="T26" fmla="*/ 0 w 2"/>
                                <a:gd name="T27"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1"/>
                                  </a:moveTo>
                                  <a:lnTo>
                                    <a:pt x="1" y="1"/>
                                  </a:lnTo>
                                  <a:lnTo>
                                    <a:pt x="1" y="1"/>
                                  </a:lnTo>
                                  <a:lnTo>
                                    <a:pt x="1" y="1"/>
                                  </a:lnTo>
                                  <a:lnTo>
                                    <a:pt x="1" y="1"/>
                                  </a:lnTo>
                                  <a:lnTo>
                                    <a:pt x="1" y="1"/>
                                  </a:lnTo>
                                  <a:lnTo>
                                    <a:pt x="2" y="1"/>
                                  </a:lnTo>
                                  <a:lnTo>
                                    <a:pt x="2" y="1"/>
                                  </a:lnTo>
                                  <a:lnTo>
                                    <a:pt x="1" y="0"/>
                                  </a:lnTo>
                                  <a:lnTo>
                                    <a:pt x="1" y="0"/>
                                  </a:lnTo>
                                  <a:lnTo>
                                    <a:pt x="1" y="0"/>
                                  </a:lnTo>
                                  <a:lnTo>
                                    <a:pt x="1" y="0"/>
                                  </a:lnTo>
                                  <a:lnTo>
                                    <a:pt x="1"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1" name="Freeform 915"/>
                          <wps:cNvSpPr>
                            <a:spLocks/>
                          </wps:cNvSpPr>
                          <wps:spPr bwMode="auto">
                            <a:xfrm>
                              <a:off x="1561" y="1579"/>
                              <a:ext cx="22" cy="11"/>
                            </a:xfrm>
                            <a:custGeom>
                              <a:avLst/>
                              <a:gdLst>
                                <a:gd name="T0" fmla="*/ 0 w 2"/>
                                <a:gd name="T1" fmla="*/ 0 h 1"/>
                                <a:gd name="T2" fmla="*/ 1 w 2"/>
                                <a:gd name="T3" fmla="*/ 1 h 1"/>
                                <a:gd name="T4" fmla="*/ 1 w 2"/>
                                <a:gd name="T5" fmla="*/ 1 h 1"/>
                                <a:gd name="T6" fmla="*/ 1 w 2"/>
                                <a:gd name="T7" fmla="*/ 1 h 1"/>
                                <a:gd name="T8" fmla="*/ 1 w 2"/>
                                <a:gd name="T9" fmla="*/ 1 h 1"/>
                                <a:gd name="T10" fmla="*/ 1 w 2"/>
                                <a:gd name="T11" fmla="*/ 1 h 1"/>
                                <a:gd name="T12" fmla="*/ 2 w 2"/>
                                <a:gd name="T13" fmla="*/ 0 h 1"/>
                                <a:gd name="T14" fmla="*/ 2 w 2"/>
                                <a:gd name="T15" fmla="*/ 0 h 1"/>
                                <a:gd name="T16" fmla="*/ 1 w 2"/>
                                <a:gd name="T17" fmla="*/ 0 h 1"/>
                                <a:gd name="T18" fmla="*/ 1 w 2"/>
                                <a:gd name="T19" fmla="*/ 0 h 1"/>
                                <a:gd name="T20" fmla="*/ 1 w 2"/>
                                <a:gd name="T21" fmla="*/ 0 h 1"/>
                                <a:gd name="T22" fmla="*/ 1 w 2"/>
                                <a:gd name="T23" fmla="*/ 0 h 1"/>
                                <a:gd name="T24" fmla="*/ 1 w 2"/>
                                <a:gd name="T25" fmla="*/ 0 h 1"/>
                                <a:gd name="T26" fmla="*/ 0 w 2"/>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0"/>
                                  </a:moveTo>
                                  <a:lnTo>
                                    <a:pt x="1" y="1"/>
                                  </a:lnTo>
                                  <a:lnTo>
                                    <a:pt x="1" y="1"/>
                                  </a:lnTo>
                                  <a:lnTo>
                                    <a:pt x="1" y="1"/>
                                  </a:lnTo>
                                  <a:lnTo>
                                    <a:pt x="1" y="1"/>
                                  </a:lnTo>
                                  <a:lnTo>
                                    <a:pt x="1" y="1"/>
                                  </a:lnTo>
                                  <a:lnTo>
                                    <a:pt x="2" y="0"/>
                                  </a:lnTo>
                                  <a:lnTo>
                                    <a:pt x="2" y="0"/>
                                  </a:lnTo>
                                  <a:lnTo>
                                    <a:pt x="1"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 name="Freeform 916"/>
                          <wps:cNvSpPr>
                            <a:spLocks/>
                          </wps:cNvSpPr>
                          <wps:spPr bwMode="auto">
                            <a:xfrm>
                              <a:off x="1561" y="1545"/>
                              <a:ext cx="22" cy="23"/>
                            </a:xfrm>
                            <a:custGeom>
                              <a:avLst/>
                              <a:gdLst>
                                <a:gd name="T0" fmla="*/ 0 w 2"/>
                                <a:gd name="T1" fmla="*/ 1 h 2"/>
                                <a:gd name="T2" fmla="*/ 1 w 2"/>
                                <a:gd name="T3" fmla="*/ 1 h 2"/>
                                <a:gd name="T4" fmla="*/ 1 w 2"/>
                                <a:gd name="T5" fmla="*/ 1 h 2"/>
                                <a:gd name="T6" fmla="*/ 1 w 2"/>
                                <a:gd name="T7" fmla="*/ 2 h 2"/>
                                <a:gd name="T8" fmla="*/ 1 w 2"/>
                                <a:gd name="T9" fmla="*/ 1 h 2"/>
                                <a:gd name="T10" fmla="*/ 1 w 2"/>
                                <a:gd name="T11" fmla="*/ 1 h 2"/>
                                <a:gd name="T12" fmla="*/ 2 w 2"/>
                                <a:gd name="T13" fmla="*/ 1 h 2"/>
                                <a:gd name="T14" fmla="*/ 2 w 2"/>
                                <a:gd name="T15" fmla="*/ 1 h 2"/>
                                <a:gd name="T16" fmla="*/ 1 w 2"/>
                                <a:gd name="T17" fmla="*/ 1 h 2"/>
                                <a:gd name="T18" fmla="*/ 1 w 2"/>
                                <a:gd name="T19" fmla="*/ 0 h 2"/>
                                <a:gd name="T20" fmla="*/ 1 w 2"/>
                                <a:gd name="T21" fmla="*/ 0 h 2"/>
                                <a:gd name="T22" fmla="*/ 1 w 2"/>
                                <a:gd name="T23" fmla="*/ 0 h 2"/>
                                <a:gd name="T24" fmla="*/ 1 w 2"/>
                                <a:gd name="T25" fmla="*/ 1 h 2"/>
                                <a:gd name="T26" fmla="*/ 0 w 2"/>
                                <a:gd name="T27"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2">
                                  <a:moveTo>
                                    <a:pt x="0" y="1"/>
                                  </a:moveTo>
                                  <a:lnTo>
                                    <a:pt x="1" y="1"/>
                                  </a:lnTo>
                                  <a:lnTo>
                                    <a:pt x="1" y="1"/>
                                  </a:lnTo>
                                  <a:lnTo>
                                    <a:pt x="1" y="2"/>
                                  </a:lnTo>
                                  <a:lnTo>
                                    <a:pt x="1" y="1"/>
                                  </a:lnTo>
                                  <a:lnTo>
                                    <a:pt x="1" y="1"/>
                                  </a:lnTo>
                                  <a:lnTo>
                                    <a:pt x="2" y="1"/>
                                  </a:lnTo>
                                  <a:lnTo>
                                    <a:pt x="2" y="1"/>
                                  </a:lnTo>
                                  <a:lnTo>
                                    <a:pt x="1" y="1"/>
                                  </a:lnTo>
                                  <a:lnTo>
                                    <a:pt x="1" y="0"/>
                                  </a:lnTo>
                                  <a:lnTo>
                                    <a:pt x="1" y="0"/>
                                  </a:lnTo>
                                  <a:lnTo>
                                    <a:pt x="1" y="0"/>
                                  </a:lnTo>
                                  <a:lnTo>
                                    <a:pt x="1" y="1"/>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 name="Freeform 917"/>
                          <wps:cNvSpPr>
                            <a:spLocks/>
                          </wps:cNvSpPr>
                          <wps:spPr bwMode="auto">
                            <a:xfrm>
                              <a:off x="1561" y="1523"/>
                              <a:ext cx="22" cy="11"/>
                            </a:xfrm>
                            <a:custGeom>
                              <a:avLst/>
                              <a:gdLst>
                                <a:gd name="T0" fmla="*/ 0 w 2"/>
                                <a:gd name="T1" fmla="*/ 1 h 1"/>
                                <a:gd name="T2" fmla="*/ 1 w 2"/>
                                <a:gd name="T3" fmla="*/ 1 h 1"/>
                                <a:gd name="T4" fmla="*/ 1 w 2"/>
                                <a:gd name="T5" fmla="*/ 1 h 1"/>
                                <a:gd name="T6" fmla="*/ 1 w 2"/>
                                <a:gd name="T7" fmla="*/ 1 h 1"/>
                                <a:gd name="T8" fmla="*/ 1 w 2"/>
                                <a:gd name="T9" fmla="*/ 1 h 1"/>
                                <a:gd name="T10" fmla="*/ 1 w 2"/>
                                <a:gd name="T11" fmla="*/ 1 h 1"/>
                                <a:gd name="T12" fmla="*/ 2 w 2"/>
                                <a:gd name="T13" fmla="*/ 1 h 1"/>
                                <a:gd name="T14" fmla="*/ 2 w 2"/>
                                <a:gd name="T15" fmla="*/ 1 h 1"/>
                                <a:gd name="T16" fmla="*/ 1 w 2"/>
                                <a:gd name="T17" fmla="*/ 0 h 1"/>
                                <a:gd name="T18" fmla="*/ 1 w 2"/>
                                <a:gd name="T19" fmla="*/ 0 h 1"/>
                                <a:gd name="T20" fmla="*/ 1 w 2"/>
                                <a:gd name="T21" fmla="*/ 0 h 1"/>
                                <a:gd name="T22" fmla="*/ 1 w 2"/>
                                <a:gd name="T23" fmla="*/ 0 h 1"/>
                                <a:gd name="T24" fmla="*/ 1 w 2"/>
                                <a:gd name="T25" fmla="*/ 0 h 1"/>
                                <a:gd name="T26" fmla="*/ 0 w 2"/>
                                <a:gd name="T27"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1"/>
                                  </a:moveTo>
                                  <a:lnTo>
                                    <a:pt x="1" y="1"/>
                                  </a:lnTo>
                                  <a:lnTo>
                                    <a:pt x="1" y="1"/>
                                  </a:lnTo>
                                  <a:lnTo>
                                    <a:pt x="1" y="1"/>
                                  </a:lnTo>
                                  <a:lnTo>
                                    <a:pt x="1" y="1"/>
                                  </a:lnTo>
                                  <a:lnTo>
                                    <a:pt x="1" y="1"/>
                                  </a:lnTo>
                                  <a:lnTo>
                                    <a:pt x="2" y="1"/>
                                  </a:lnTo>
                                  <a:lnTo>
                                    <a:pt x="2" y="1"/>
                                  </a:lnTo>
                                  <a:lnTo>
                                    <a:pt x="1" y="0"/>
                                  </a:lnTo>
                                  <a:lnTo>
                                    <a:pt x="1" y="0"/>
                                  </a:lnTo>
                                  <a:lnTo>
                                    <a:pt x="1" y="0"/>
                                  </a:lnTo>
                                  <a:lnTo>
                                    <a:pt x="1" y="0"/>
                                  </a:lnTo>
                                  <a:lnTo>
                                    <a:pt x="1"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4" name="Freeform 918"/>
                          <wps:cNvSpPr>
                            <a:spLocks/>
                          </wps:cNvSpPr>
                          <wps:spPr bwMode="auto">
                            <a:xfrm>
                              <a:off x="1561" y="1500"/>
                              <a:ext cx="22" cy="12"/>
                            </a:xfrm>
                            <a:custGeom>
                              <a:avLst/>
                              <a:gdLst>
                                <a:gd name="T0" fmla="*/ 0 w 2"/>
                                <a:gd name="T1" fmla="*/ 0 h 1"/>
                                <a:gd name="T2" fmla="*/ 1 w 2"/>
                                <a:gd name="T3" fmla="*/ 1 h 1"/>
                                <a:gd name="T4" fmla="*/ 1 w 2"/>
                                <a:gd name="T5" fmla="*/ 1 h 1"/>
                                <a:gd name="T6" fmla="*/ 1 w 2"/>
                                <a:gd name="T7" fmla="*/ 1 h 1"/>
                                <a:gd name="T8" fmla="*/ 1 w 2"/>
                                <a:gd name="T9" fmla="*/ 1 h 1"/>
                                <a:gd name="T10" fmla="*/ 1 w 2"/>
                                <a:gd name="T11" fmla="*/ 1 h 1"/>
                                <a:gd name="T12" fmla="*/ 2 w 2"/>
                                <a:gd name="T13" fmla="*/ 0 h 1"/>
                                <a:gd name="T14" fmla="*/ 2 w 2"/>
                                <a:gd name="T15" fmla="*/ 0 h 1"/>
                                <a:gd name="T16" fmla="*/ 1 w 2"/>
                                <a:gd name="T17" fmla="*/ 0 h 1"/>
                                <a:gd name="T18" fmla="*/ 1 w 2"/>
                                <a:gd name="T19" fmla="*/ 0 h 1"/>
                                <a:gd name="T20" fmla="*/ 1 w 2"/>
                                <a:gd name="T21" fmla="*/ 0 h 1"/>
                                <a:gd name="T22" fmla="*/ 1 w 2"/>
                                <a:gd name="T23" fmla="*/ 0 h 1"/>
                                <a:gd name="T24" fmla="*/ 1 w 2"/>
                                <a:gd name="T25" fmla="*/ 0 h 1"/>
                                <a:gd name="T26" fmla="*/ 0 w 2"/>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0"/>
                                  </a:moveTo>
                                  <a:lnTo>
                                    <a:pt x="1" y="1"/>
                                  </a:lnTo>
                                  <a:lnTo>
                                    <a:pt x="1" y="1"/>
                                  </a:lnTo>
                                  <a:lnTo>
                                    <a:pt x="1" y="1"/>
                                  </a:lnTo>
                                  <a:lnTo>
                                    <a:pt x="1" y="1"/>
                                  </a:lnTo>
                                  <a:lnTo>
                                    <a:pt x="1" y="1"/>
                                  </a:lnTo>
                                  <a:lnTo>
                                    <a:pt x="2" y="0"/>
                                  </a:lnTo>
                                  <a:lnTo>
                                    <a:pt x="2" y="0"/>
                                  </a:lnTo>
                                  <a:lnTo>
                                    <a:pt x="1"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5" name="Freeform 919"/>
                          <wps:cNvSpPr>
                            <a:spLocks/>
                          </wps:cNvSpPr>
                          <wps:spPr bwMode="auto">
                            <a:xfrm>
                              <a:off x="1561" y="1467"/>
                              <a:ext cx="22" cy="11"/>
                            </a:xfrm>
                            <a:custGeom>
                              <a:avLst/>
                              <a:gdLst>
                                <a:gd name="T0" fmla="*/ 0 w 2"/>
                                <a:gd name="T1" fmla="*/ 1 h 1"/>
                                <a:gd name="T2" fmla="*/ 1 w 2"/>
                                <a:gd name="T3" fmla="*/ 1 h 1"/>
                                <a:gd name="T4" fmla="*/ 1 w 2"/>
                                <a:gd name="T5" fmla="*/ 1 h 1"/>
                                <a:gd name="T6" fmla="*/ 1 w 2"/>
                                <a:gd name="T7" fmla="*/ 1 h 1"/>
                                <a:gd name="T8" fmla="*/ 1 w 2"/>
                                <a:gd name="T9" fmla="*/ 1 h 1"/>
                                <a:gd name="T10" fmla="*/ 1 w 2"/>
                                <a:gd name="T11" fmla="*/ 1 h 1"/>
                                <a:gd name="T12" fmla="*/ 2 w 2"/>
                                <a:gd name="T13" fmla="*/ 1 h 1"/>
                                <a:gd name="T14" fmla="*/ 2 w 2"/>
                                <a:gd name="T15" fmla="*/ 1 h 1"/>
                                <a:gd name="T16" fmla="*/ 1 w 2"/>
                                <a:gd name="T17" fmla="*/ 0 h 1"/>
                                <a:gd name="T18" fmla="*/ 1 w 2"/>
                                <a:gd name="T19" fmla="*/ 0 h 1"/>
                                <a:gd name="T20" fmla="*/ 1 w 2"/>
                                <a:gd name="T21" fmla="*/ 0 h 1"/>
                                <a:gd name="T22" fmla="*/ 1 w 2"/>
                                <a:gd name="T23" fmla="*/ 0 h 1"/>
                                <a:gd name="T24" fmla="*/ 1 w 2"/>
                                <a:gd name="T25" fmla="*/ 0 h 1"/>
                                <a:gd name="T26" fmla="*/ 0 w 2"/>
                                <a:gd name="T27"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1"/>
                                  </a:moveTo>
                                  <a:lnTo>
                                    <a:pt x="1" y="1"/>
                                  </a:lnTo>
                                  <a:lnTo>
                                    <a:pt x="1" y="1"/>
                                  </a:lnTo>
                                  <a:lnTo>
                                    <a:pt x="1" y="1"/>
                                  </a:lnTo>
                                  <a:lnTo>
                                    <a:pt x="1" y="1"/>
                                  </a:lnTo>
                                  <a:lnTo>
                                    <a:pt x="1" y="1"/>
                                  </a:lnTo>
                                  <a:lnTo>
                                    <a:pt x="2" y="1"/>
                                  </a:lnTo>
                                  <a:lnTo>
                                    <a:pt x="2" y="1"/>
                                  </a:lnTo>
                                  <a:lnTo>
                                    <a:pt x="1" y="0"/>
                                  </a:lnTo>
                                  <a:lnTo>
                                    <a:pt x="1" y="0"/>
                                  </a:lnTo>
                                  <a:lnTo>
                                    <a:pt x="1" y="0"/>
                                  </a:lnTo>
                                  <a:lnTo>
                                    <a:pt x="1" y="0"/>
                                  </a:lnTo>
                                  <a:lnTo>
                                    <a:pt x="1"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6" name="Freeform 920"/>
                          <wps:cNvSpPr>
                            <a:spLocks/>
                          </wps:cNvSpPr>
                          <wps:spPr bwMode="auto">
                            <a:xfrm>
                              <a:off x="1561" y="1444"/>
                              <a:ext cx="22" cy="12"/>
                            </a:xfrm>
                            <a:custGeom>
                              <a:avLst/>
                              <a:gdLst>
                                <a:gd name="T0" fmla="*/ 0 w 2"/>
                                <a:gd name="T1" fmla="*/ 0 h 1"/>
                                <a:gd name="T2" fmla="*/ 1 w 2"/>
                                <a:gd name="T3" fmla="*/ 1 h 1"/>
                                <a:gd name="T4" fmla="*/ 1 w 2"/>
                                <a:gd name="T5" fmla="*/ 1 h 1"/>
                                <a:gd name="T6" fmla="*/ 1 w 2"/>
                                <a:gd name="T7" fmla="*/ 1 h 1"/>
                                <a:gd name="T8" fmla="*/ 1 w 2"/>
                                <a:gd name="T9" fmla="*/ 1 h 1"/>
                                <a:gd name="T10" fmla="*/ 1 w 2"/>
                                <a:gd name="T11" fmla="*/ 1 h 1"/>
                                <a:gd name="T12" fmla="*/ 2 w 2"/>
                                <a:gd name="T13" fmla="*/ 0 h 1"/>
                                <a:gd name="T14" fmla="*/ 2 w 2"/>
                                <a:gd name="T15" fmla="*/ 0 h 1"/>
                                <a:gd name="T16" fmla="*/ 1 w 2"/>
                                <a:gd name="T17" fmla="*/ 0 h 1"/>
                                <a:gd name="T18" fmla="*/ 1 w 2"/>
                                <a:gd name="T19" fmla="*/ 0 h 1"/>
                                <a:gd name="T20" fmla="*/ 1 w 2"/>
                                <a:gd name="T21" fmla="*/ 0 h 1"/>
                                <a:gd name="T22" fmla="*/ 1 w 2"/>
                                <a:gd name="T23" fmla="*/ 0 h 1"/>
                                <a:gd name="T24" fmla="*/ 1 w 2"/>
                                <a:gd name="T25" fmla="*/ 0 h 1"/>
                                <a:gd name="T26" fmla="*/ 0 w 2"/>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0"/>
                                  </a:moveTo>
                                  <a:lnTo>
                                    <a:pt x="1" y="1"/>
                                  </a:lnTo>
                                  <a:lnTo>
                                    <a:pt x="1" y="1"/>
                                  </a:lnTo>
                                  <a:lnTo>
                                    <a:pt x="1" y="1"/>
                                  </a:lnTo>
                                  <a:lnTo>
                                    <a:pt x="1" y="1"/>
                                  </a:lnTo>
                                  <a:lnTo>
                                    <a:pt x="1" y="1"/>
                                  </a:lnTo>
                                  <a:lnTo>
                                    <a:pt x="2" y="0"/>
                                  </a:lnTo>
                                  <a:lnTo>
                                    <a:pt x="2" y="0"/>
                                  </a:lnTo>
                                  <a:lnTo>
                                    <a:pt x="1"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7" name="Freeform 921"/>
                          <wps:cNvSpPr>
                            <a:spLocks/>
                          </wps:cNvSpPr>
                          <wps:spPr bwMode="auto">
                            <a:xfrm>
                              <a:off x="1561" y="1411"/>
                              <a:ext cx="22" cy="11"/>
                            </a:xfrm>
                            <a:custGeom>
                              <a:avLst/>
                              <a:gdLst>
                                <a:gd name="T0" fmla="*/ 0 w 2"/>
                                <a:gd name="T1" fmla="*/ 1 h 1"/>
                                <a:gd name="T2" fmla="*/ 1 w 2"/>
                                <a:gd name="T3" fmla="*/ 1 h 1"/>
                                <a:gd name="T4" fmla="*/ 1 w 2"/>
                                <a:gd name="T5" fmla="*/ 1 h 1"/>
                                <a:gd name="T6" fmla="*/ 1 w 2"/>
                                <a:gd name="T7" fmla="*/ 1 h 1"/>
                                <a:gd name="T8" fmla="*/ 1 w 2"/>
                                <a:gd name="T9" fmla="*/ 1 h 1"/>
                                <a:gd name="T10" fmla="*/ 1 w 2"/>
                                <a:gd name="T11" fmla="*/ 1 h 1"/>
                                <a:gd name="T12" fmla="*/ 2 w 2"/>
                                <a:gd name="T13" fmla="*/ 1 h 1"/>
                                <a:gd name="T14" fmla="*/ 2 w 2"/>
                                <a:gd name="T15" fmla="*/ 1 h 1"/>
                                <a:gd name="T16" fmla="*/ 1 w 2"/>
                                <a:gd name="T17" fmla="*/ 0 h 1"/>
                                <a:gd name="T18" fmla="*/ 1 w 2"/>
                                <a:gd name="T19" fmla="*/ 0 h 1"/>
                                <a:gd name="T20" fmla="*/ 1 w 2"/>
                                <a:gd name="T21" fmla="*/ 0 h 1"/>
                                <a:gd name="T22" fmla="*/ 1 w 2"/>
                                <a:gd name="T23" fmla="*/ 0 h 1"/>
                                <a:gd name="T24" fmla="*/ 1 w 2"/>
                                <a:gd name="T25" fmla="*/ 0 h 1"/>
                                <a:gd name="T26" fmla="*/ 0 w 2"/>
                                <a:gd name="T27"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1"/>
                                  </a:moveTo>
                                  <a:lnTo>
                                    <a:pt x="1" y="1"/>
                                  </a:lnTo>
                                  <a:lnTo>
                                    <a:pt x="1" y="1"/>
                                  </a:lnTo>
                                  <a:lnTo>
                                    <a:pt x="1" y="1"/>
                                  </a:lnTo>
                                  <a:lnTo>
                                    <a:pt x="1" y="1"/>
                                  </a:lnTo>
                                  <a:lnTo>
                                    <a:pt x="1" y="1"/>
                                  </a:lnTo>
                                  <a:lnTo>
                                    <a:pt x="2" y="1"/>
                                  </a:lnTo>
                                  <a:lnTo>
                                    <a:pt x="2" y="1"/>
                                  </a:lnTo>
                                  <a:lnTo>
                                    <a:pt x="1" y="0"/>
                                  </a:lnTo>
                                  <a:lnTo>
                                    <a:pt x="1" y="0"/>
                                  </a:lnTo>
                                  <a:lnTo>
                                    <a:pt x="1" y="0"/>
                                  </a:lnTo>
                                  <a:lnTo>
                                    <a:pt x="1" y="0"/>
                                  </a:lnTo>
                                  <a:lnTo>
                                    <a:pt x="1"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8" name="Freeform 922"/>
                          <wps:cNvSpPr>
                            <a:spLocks/>
                          </wps:cNvSpPr>
                          <wps:spPr bwMode="auto">
                            <a:xfrm>
                              <a:off x="1561" y="1389"/>
                              <a:ext cx="22" cy="11"/>
                            </a:xfrm>
                            <a:custGeom>
                              <a:avLst/>
                              <a:gdLst>
                                <a:gd name="T0" fmla="*/ 0 w 2"/>
                                <a:gd name="T1" fmla="*/ 0 h 1"/>
                                <a:gd name="T2" fmla="*/ 1 w 2"/>
                                <a:gd name="T3" fmla="*/ 1 h 1"/>
                                <a:gd name="T4" fmla="*/ 1 w 2"/>
                                <a:gd name="T5" fmla="*/ 1 h 1"/>
                                <a:gd name="T6" fmla="*/ 1 w 2"/>
                                <a:gd name="T7" fmla="*/ 1 h 1"/>
                                <a:gd name="T8" fmla="*/ 1 w 2"/>
                                <a:gd name="T9" fmla="*/ 1 h 1"/>
                                <a:gd name="T10" fmla="*/ 1 w 2"/>
                                <a:gd name="T11" fmla="*/ 1 h 1"/>
                                <a:gd name="T12" fmla="*/ 2 w 2"/>
                                <a:gd name="T13" fmla="*/ 0 h 1"/>
                                <a:gd name="T14" fmla="*/ 2 w 2"/>
                                <a:gd name="T15" fmla="*/ 0 h 1"/>
                                <a:gd name="T16" fmla="*/ 1 w 2"/>
                                <a:gd name="T17" fmla="*/ 0 h 1"/>
                                <a:gd name="T18" fmla="*/ 1 w 2"/>
                                <a:gd name="T19" fmla="*/ 0 h 1"/>
                                <a:gd name="T20" fmla="*/ 1 w 2"/>
                                <a:gd name="T21" fmla="*/ 0 h 1"/>
                                <a:gd name="T22" fmla="*/ 1 w 2"/>
                                <a:gd name="T23" fmla="*/ 0 h 1"/>
                                <a:gd name="T24" fmla="*/ 1 w 2"/>
                                <a:gd name="T25" fmla="*/ 0 h 1"/>
                                <a:gd name="T26" fmla="*/ 0 w 2"/>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0"/>
                                  </a:moveTo>
                                  <a:lnTo>
                                    <a:pt x="1" y="1"/>
                                  </a:lnTo>
                                  <a:lnTo>
                                    <a:pt x="1" y="1"/>
                                  </a:lnTo>
                                  <a:lnTo>
                                    <a:pt x="1" y="1"/>
                                  </a:lnTo>
                                  <a:lnTo>
                                    <a:pt x="1" y="1"/>
                                  </a:lnTo>
                                  <a:lnTo>
                                    <a:pt x="1" y="1"/>
                                  </a:lnTo>
                                  <a:lnTo>
                                    <a:pt x="2" y="0"/>
                                  </a:lnTo>
                                  <a:lnTo>
                                    <a:pt x="2" y="0"/>
                                  </a:lnTo>
                                  <a:lnTo>
                                    <a:pt x="1"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9" name="Freeform 923"/>
                          <wps:cNvSpPr>
                            <a:spLocks/>
                          </wps:cNvSpPr>
                          <wps:spPr bwMode="auto">
                            <a:xfrm>
                              <a:off x="1561" y="1366"/>
                              <a:ext cx="22" cy="11"/>
                            </a:xfrm>
                            <a:custGeom>
                              <a:avLst/>
                              <a:gdLst>
                                <a:gd name="T0" fmla="*/ 0 w 2"/>
                                <a:gd name="T1" fmla="*/ 0 h 1"/>
                                <a:gd name="T2" fmla="*/ 1 w 2"/>
                                <a:gd name="T3" fmla="*/ 0 h 1"/>
                                <a:gd name="T4" fmla="*/ 1 w 2"/>
                                <a:gd name="T5" fmla="*/ 1 h 1"/>
                                <a:gd name="T6" fmla="*/ 1 w 2"/>
                                <a:gd name="T7" fmla="*/ 1 h 1"/>
                                <a:gd name="T8" fmla="*/ 1 w 2"/>
                                <a:gd name="T9" fmla="*/ 1 h 1"/>
                                <a:gd name="T10" fmla="*/ 1 w 2"/>
                                <a:gd name="T11" fmla="*/ 0 h 1"/>
                                <a:gd name="T12" fmla="*/ 2 w 2"/>
                                <a:gd name="T13" fmla="*/ 0 h 1"/>
                                <a:gd name="T14" fmla="*/ 2 w 2"/>
                                <a:gd name="T15" fmla="*/ 0 h 1"/>
                                <a:gd name="T16" fmla="*/ 1 w 2"/>
                                <a:gd name="T17" fmla="*/ 0 h 1"/>
                                <a:gd name="T18" fmla="*/ 1 w 2"/>
                                <a:gd name="T19" fmla="*/ 0 h 1"/>
                                <a:gd name="T20" fmla="*/ 1 w 2"/>
                                <a:gd name="T21" fmla="*/ 0 h 1"/>
                                <a:gd name="T22" fmla="*/ 1 w 2"/>
                                <a:gd name="T23" fmla="*/ 0 h 1"/>
                                <a:gd name="T24" fmla="*/ 1 w 2"/>
                                <a:gd name="T25" fmla="*/ 0 h 1"/>
                                <a:gd name="T26" fmla="*/ 0 w 2"/>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0"/>
                                  </a:moveTo>
                                  <a:lnTo>
                                    <a:pt x="1" y="0"/>
                                  </a:lnTo>
                                  <a:lnTo>
                                    <a:pt x="1" y="1"/>
                                  </a:lnTo>
                                  <a:lnTo>
                                    <a:pt x="1" y="1"/>
                                  </a:lnTo>
                                  <a:lnTo>
                                    <a:pt x="1" y="1"/>
                                  </a:lnTo>
                                  <a:lnTo>
                                    <a:pt x="1" y="0"/>
                                  </a:lnTo>
                                  <a:lnTo>
                                    <a:pt x="2" y="0"/>
                                  </a:lnTo>
                                  <a:lnTo>
                                    <a:pt x="2" y="0"/>
                                  </a:lnTo>
                                  <a:lnTo>
                                    <a:pt x="1"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0" name="Freeform 924"/>
                          <wps:cNvSpPr>
                            <a:spLocks/>
                          </wps:cNvSpPr>
                          <wps:spPr bwMode="auto">
                            <a:xfrm>
                              <a:off x="1561" y="1333"/>
                              <a:ext cx="22" cy="11"/>
                            </a:xfrm>
                            <a:custGeom>
                              <a:avLst/>
                              <a:gdLst>
                                <a:gd name="T0" fmla="*/ 0 w 2"/>
                                <a:gd name="T1" fmla="*/ 1 h 1"/>
                                <a:gd name="T2" fmla="*/ 1 w 2"/>
                                <a:gd name="T3" fmla="*/ 1 h 1"/>
                                <a:gd name="T4" fmla="*/ 1 w 2"/>
                                <a:gd name="T5" fmla="*/ 1 h 1"/>
                                <a:gd name="T6" fmla="*/ 1 w 2"/>
                                <a:gd name="T7" fmla="*/ 1 h 1"/>
                                <a:gd name="T8" fmla="*/ 1 w 2"/>
                                <a:gd name="T9" fmla="*/ 1 h 1"/>
                                <a:gd name="T10" fmla="*/ 1 w 2"/>
                                <a:gd name="T11" fmla="*/ 1 h 1"/>
                                <a:gd name="T12" fmla="*/ 2 w 2"/>
                                <a:gd name="T13" fmla="*/ 1 h 1"/>
                                <a:gd name="T14" fmla="*/ 2 w 2"/>
                                <a:gd name="T15" fmla="*/ 1 h 1"/>
                                <a:gd name="T16" fmla="*/ 1 w 2"/>
                                <a:gd name="T17" fmla="*/ 0 h 1"/>
                                <a:gd name="T18" fmla="*/ 1 w 2"/>
                                <a:gd name="T19" fmla="*/ 0 h 1"/>
                                <a:gd name="T20" fmla="*/ 1 w 2"/>
                                <a:gd name="T21" fmla="*/ 0 h 1"/>
                                <a:gd name="T22" fmla="*/ 1 w 2"/>
                                <a:gd name="T23" fmla="*/ 0 h 1"/>
                                <a:gd name="T24" fmla="*/ 1 w 2"/>
                                <a:gd name="T25" fmla="*/ 0 h 1"/>
                                <a:gd name="T26" fmla="*/ 0 w 2"/>
                                <a:gd name="T27"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1"/>
                                  </a:moveTo>
                                  <a:lnTo>
                                    <a:pt x="1" y="1"/>
                                  </a:lnTo>
                                  <a:lnTo>
                                    <a:pt x="1" y="1"/>
                                  </a:lnTo>
                                  <a:lnTo>
                                    <a:pt x="1" y="1"/>
                                  </a:lnTo>
                                  <a:lnTo>
                                    <a:pt x="1" y="1"/>
                                  </a:lnTo>
                                  <a:lnTo>
                                    <a:pt x="1" y="1"/>
                                  </a:lnTo>
                                  <a:lnTo>
                                    <a:pt x="2" y="1"/>
                                  </a:lnTo>
                                  <a:lnTo>
                                    <a:pt x="2" y="1"/>
                                  </a:lnTo>
                                  <a:lnTo>
                                    <a:pt x="1" y="0"/>
                                  </a:lnTo>
                                  <a:lnTo>
                                    <a:pt x="1" y="0"/>
                                  </a:lnTo>
                                  <a:lnTo>
                                    <a:pt x="1" y="0"/>
                                  </a:lnTo>
                                  <a:lnTo>
                                    <a:pt x="1" y="0"/>
                                  </a:lnTo>
                                  <a:lnTo>
                                    <a:pt x="1"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1" name="Freeform 925"/>
                          <wps:cNvSpPr>
                            <a:spLocks/>
                          </wps:cNvSpPr>
                          <wps:spPr bwMode="auto">
                            <a:xfrm>
                              <a:off x="1561" y="1310"/>
                              <a:ext cx="22" cy="11"/>
                            </a:xfrm>
                            <a:custGeom>
                              <a:avLst/>
                              <a:gdLst>
                                <a:gd name="T0" fmla="*/ 0 w 2"/>
                                <a:gd name="T1" fmla="*/ 0 h 1"/>
                                <a:gd name="T2" fmla="*/ 1 w 2"/>
                                <a:gd name="T3" fmla="*/ 1 h 1"/>
                                <a:gd name="T4" fmla="*/ 1 w 2"/>
                                <a:gd name="T5" fmla="*/ 1 h 1"/>
                                <a:gd name="T6" fmla="*/ 1 w 2"/>
                                <a:gd name="T7" fmla="*/ 1 h 1"/>
                                <a:gd name="T8" fmla="*/ 1 w 2"/>
                                <a:gd name="T9" fmla="*/ 1 h 1"/>
                                <a:gd name="T10" fmla="*/ 1 w 2"/>
                                <a:gd name="T11" fmla="*/ 1 h 1"/>
                                <a:gd name="T12" fmla="*/ 2 w 2"/>
                                <a:gd name="T13" fmla="*/ 0 h 1"/>
                                <a:gd name="T14" fmla="*/ 2 w 2"/>
                                <a:gd name="T15" fmla="*/ 0 h 1"/>
                                <a:gd name="T16" fmla="*/ 1 w 2"/>
                                <a:gd name="T17" fmla="*/ 0 h 1"/>
                                <a:gd name="T18" fmla="*/ 1 w 2"/>
                                <a:gd name="T19" fmla="*/ 0 h 1"/>
                                <a:gd name="T20" fmla="*/ 1 w 2"/>
                                <a:gd name="T21" fmla="*/ 0 h 1"/>
                                <a:gd name="T22" fmla="*/ 1 w 2"/>
                                <a:gd name="T23" fmla="*/ 0 h 1"/>
                                <a:gd name="T24" fmla="*/ 1 w 2"/>
                                <a:gd name="T25" fmla="*/ 0 h 1"/>
                                <a:gd name="T26" fmla="*/ 0 w 2"/>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0"/>
                                  </a:moveTo>
                                  <a:lnTo>
                                    <a:pt x="1" y="1"/>
                                  </a:lnTo>
                                  <a:lnTo>
                                    <a:pt x="1" y="1"/>
                                  </a:lnTo>
                                  <a:lnTo>
                                    <a:pt x="1" y="1"/>
                                  </a:lnTo>
                                  <a:lnTo>
                                    <a:pt x="1" y="1"/>
                                  </a:lnTo>
                                  <a:lnTo>
                                    <a:pt x="1" y="1"/>
                                  </a:lnTo>
                                  <a:lnTo>
                                    <a:pt x="2" y="0"/>
                                  </a:lnTo>
                                  <a:lnTo>
                                    <a:pt x="2" y="0"/>
                                  </a:lnTo>
                                  <a:lnTo>
                                    <a:pt x="1"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2" name="Freeform 926"/>
                          <wps:cNvSpPr>
                            <a:spLocks/>
                          </wps:cNvSpPr>
                          <wps:spPr bwMode="auto">
                            <a:xfrm>
                              <a:off x="1561" y="1277"/>
                              <a:ext cx="22" cy="11"/>
                            </a:xfrm>
                            <a:custGeom>
                              <a:avLst/>
                              <a:gdLst>
                                <a:gd name="T0" fmla="*/ 0 w 2"/>
                                <a:gd name="T1" fmla="*/ 1 h 1"/>
                                <a:gd name="T2" fmla="*/ 1 w 2"/>
                                <a:gd name="T3" fmla="*/ 1 h 1"/>
                                <a:gd name="T4" fmla="*/ 1 w 2"/>
                                <a:gd name="T5" fmla="*/ 1 h 1"/>
                                <a:gd name="T6" fmla="*/ 1 w 2"/>
                                <a:gd name="T7" fmla="*/ 1 h 1"/>
                                <a:gd name="T8" fmla="*/ 1 w 2"/>
                                <a:gd name="T9" fmla="*/ 1 h 1"/>
                                <a:gd name="T10" fmla="*/ 1 w 2"/>
                                <a:gd name="T11" fmla="*/ 1 h 1"/>
                                <a:gd name="T12" fmla="*/ 2 w 2"/>
                                <a:gd name="T13" fmla="*/ 1 h 1"/>
                                <a:gd name="T14" fmla="*/ 2 w 2"/>
                                <a:gd name="T15" fmla="*/ 1 h 1"/>
                                <a:gd name="T16" fmla="*/ 1 w 2"/>
                                <a:gd name="T17" fmla="*/ 0 h 1"/>
                                <a:gd name="T18" fmla="*/ 1 w 2"/>
                                <a:gd name="T19" fmla="*/ 0 h 1"/>
                                <a:gd name="T20" fmla="*/ 1 w 2"/>
                                <a:gd name="T21" fmla="*/ 0 h 1"/>
                                <a:gd name="T22" fmla="*/ 1 w 2"/>
                                <a:gd name="T23" fmla="*/ 0 h 1"/>
                                <a:gd name="T24" fmla="*/ 1 w 2"/>
                                <a:gd name="T25" fmla="*/ 0 h 1"/>
                                <a:gd name="T26" fmla="*/ 0 w 2"/>
                                <a:gd name="T27"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1"/>
                                  </a:moveTo>
                                  <a:lnTo>
                                    <a:pt x="1" y="1"/>
                                  </a:lnTo>
                                  <a:lnTo>
                                    <a:pt x="1" y="1"/>
                                  </a:lnTo>
                                  <a:lnTo>
                                    <a:pt x="1" y="1"/>
                                  </a:lnTo>
                                  <a:lnTo>
                                    <a:pt x="1" y="1"/>
                                  </a:lnTo>
                                  <a:lnTo>
                                    <a:pt x="1" y="1"/>
                                  </a:lnTo>
                                  <a:lnTo>
                                    <a:pt x="2" y="1"/>
                                  </a:lnTo>
                                  <a:lnTo>
                                    <a:pt x="2" y="1"/>
                                  </a:lnTo>
                                  <a:lnTo>
                                    <a:pt x="1" y="0"/>
                                  </a:lnTo>
                                  <a:lnTo>
                                    <a:pt x="1" y="0"/>
                                  </a:lnTo>
                                  <a:lnTo>
                                    <a:pt x="1" y="0"/>
                                  </a:lnTo>
                                  <a:lnTo>
                                    <a:pt x="1" y="0"/>
                                  </a:lnTo>
                                  <a:lnTo>
                                    <a:pt x="1"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3" name="Freeform 927"/>
                          <wps:cNvSpPr>
                            <a:spLocks/>
                          </wps:cNvSpPr>
                          <wps:spPr bwMode="auto">
                            <a:xfrm>
                              <a:off x="1561" y="1254"/>
                              <a:ext cx="22" cy="11"/>
                            </a:xfrm>
                            <a:custGeom>
                              <a:avLst/>
                              <a:gdLst>
                                <a:gd name="T0" fmla="*/ 0 w 2"/>
                                <a:gd name="T1" fmla="*/ 0 h 1"/>
                                <a:gd name="T2" fmla="*/ 1 w 2"/>
                                <a:gd name="T3" fmla="*/ 1 h 1"/>
                                <a:gd name="T4" fmla="*/ 1 w 2"/>
                                <a:gd name="T5" fmla="*/ 1 h 1"/>
                                <a:gd name="T6" fmla="*/ 1 w 2"/>
                                <a:gd name="T7" fmla="*/ 1 h 1"/>
                                <a:gd name="T8" fmla="*/ 1 w 2"/>
                                <a:gd name="T9" fmla="*/ 1 h 1"/>
                                <a:gd name="T10" fmla="*/ 1 w 2"/>
                                <a:gd name="T11" fmla="*/ 1 h 1"/>
                                <a:gd name="T12" fmla="*/ 2 w 2"/>
                                <a:gd name="T13" fmla="*/ 0 h 1"/>
                                <a:gd name="T14" fmla="*/ 2 w 2"/>
                                <a:gd name="T15" fmla="*/ 0 h 1"/>
                                <a:gd name="T16" fmla="*/ 1 w 2"/>
                                <a:gd name="T17" fmla="*/ 0 h 1"/>
                                <a:gd name="T18" fmla="*/ 1 w 2"/>
                                <a:gd name="T19" fmla="*/ 0 h 1"/>
                                <a:gd name="T20" fmla="*/ 1 w 2"/>
                                <a:gd name="T21" fmla="*/ 0 h 1"/>
                                <a:gd name="T22" fmla="*/ 1 w 2"/>
                                <a:gd name="T23" fmla="*/ 0 h 1"/>
                                <a:gd name="T24" fmla="*/ 1 w 2"/>
                                <a:gd name="T25" fmla="*/ 0 h 1"/>
                                <a:gd name="T26" fmla="*/ 0 w 2"/>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0"/>
                                  </a:moveTo>
                                  <a:lnTo>
                                    <a:pt x="1" y="1"/>
                                  </a:lnTo>
                                  <a:lnTo>
                                    <a:pt x="1" y="1"/>
                                  </a:lnTo>
                                  <a:lnTo>
                                    <a:pt x="1" y="1"/>
                                  </a:lnTo>
                                  <a:lnTo>
                                    <a:pt x="1" y="1"/>
                                  </a:lnTo>
                                  <a:lnTo>
                                    <a:pt x="1" y="1"/>
                                  </a:lnTo>
                                  <a:lnTo>
                                    <a:pt x="2" y="0"/>
                                  </a:lnTo>
                                  <a:lnTo>
                                    <a:pt x="2" y="0"/>
                                  </a:lnTo>
                                  <a:lnTo>
                                    <a:pt x="1"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 name="Freeform 928"/>
                          <wps:cNvSpPr>
                            <a:spLocks/>
                          </wps:cNvSpPr>
                          <wps:spPr bwMode="auto">
                            <a:xfrm>
                              <a:off x="1561" y="1221"/>
                              <a:ext cx="22" cy="22"/>
                            </a:xfrm>
                            <a:custGeom>
                              <a:avLst/>
                              <a:gdLst>
                                <a:gd name="T0" fmla="*/ 0 w 2"/>
                                <a:gd name="T1" fmla="*/ 1 h 2"/>
                                <a:gd name="T2" fmla="*/ 1 w 2"/>
                                <a:gd name="T3" fmla="*/ 1 h 2"/>
                                <a:gd name="T4" fmla="*/ 1 w 2"/>
                                <a:gd name="T5" fmla="*/ 2 h 2"/>
                                <a:gd name="T6" fmla="*/ 1 w 2"/>
                                <a:gd name="T7" fmla="*/ 2 h 2"/>
                                <a:gd name="T8" fmla="*/ 1 w 2"/>
                                <a:gd name="T9" fmla="*/ 2 h 2"/>
                                <a:gd name="T10" fmla="*/ 1 w 2"/>
                                <a:gd name="T11" fmla="*/ 1 h 2"/>
                                <a:gd name="T12" fmla="*/ 2 w 2"/>
                                <a:gd name="T13" fmla="*/ 1 h 2"/>
                                <a:gd name="T14" fmla="*/ 2 w 2"/>
                                <a:gd name="T15" fmla="*/ 1 h 2"/>
                                <a:gd name="T16" fmla="*/ 1 w 2"/>
                                <a:gd name="T17" fmla="*/ 1 h 2"/>
                                <a:gd name="T18" fmla="*/ 1 w 2"/>
                                <a:gd name="T19" fmla="*/ 0 h 2"/>
                                <a:gd name="T20" fmla="*/ 1 w 2"/>
                                <a:gd name="T21" fmla="*/ 0 h 2"/>
                                <a:gd name="T22" fmla="*/ 1 w 2"/>
                                <a:gd name="T23" fmla="*/ 0 h 2"/>
                                <a:gd name="T24" fmla="*/ 1 w 2"/>
                                <a:gd name="T25" fmla="*/ 1 h 2"/>
                                <a:gd name="T26" fmla="*/ 0 w 2"/>
                                <a:gd name="T27"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2">
                                  <a:moveTo>
                                    <a:pt x="0" y="1"/>
                                  </a:moveTo>
                                  <a:lnTo>
                                    <a:pt x="1" y="1"/>
                                  </a:lnTo>
                                  <a:lnTo>
                                    <a:pt x="1" y="2"/>
                                  </a:lnTo>
                                  <a:lnTo>
                                    <a:pt x="1" y="2"/>
                                  </a:lnTo>
                                  <a:lnTo>
                                    <a:pt x="1" y="2"/>
                                  </a:lnTo>
                                  <a:lnTo>
                                    <a:pt x="1" y="1"/>
                                  </a:lnTo>
                                  <a:lnTo>
                                    <a:pt x="2" y="1"/>
                                  </a:lnTo>
                                  <a:lnTo>
                                    <a:pt x="2" y="1"/>
                                  </a:lnTo>
                                  <a:lnTo>
                                    <a:pt x="1" y="1"/>
                                  </a:lnTo>
                                  <a:lnTo>
                                    <a:pt x="1" y="0"/>
                                  </a:lnTo>
                                  <a:lnTo>
                                    <a:pt x="1" y="0"/>
                                  </a:lnTo>
                                  <a:lnTo>
                                    <a:pt x="1" y="0"/>
                                  </a:lnTo>
                                  <a:lnTo>
                                    <a:pt x="1" y="1"/>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5" name="Freeform 929"/>
                          <wps:cNvSpPr>
                            <a:spLocks/>
                          </wps:cNvSpPr>
                          <wps:spPr bwMode="auto">
                            <a:xfrm>
                              <a:off x="1561" y="1198"/>
                              <a:ext cx="22" cy="11"/>
                            </a:xfrm>
                            <a:custGeom>
                              <a:avLst/>
                              <a:gdLst>
                                <a:gd name="T0" fmla="*/ 0 w 2"/>
                                <a:gd name="T1" fmla="*/ 1 h 1"/>
                                <a:gd name="T2" fmla="*/ 1 w 2"/>
                                <a:gd name="T3" fmla="*/ 1 h 1"/>
                                <a:gd name="T4" fmla="*/ 1 w 2"/>
                                <a:gd name="T5" fmla="*/ 1 h 1"/>
                                <a:gd name="T6" fmla="*/ 1 w 2"/>
                                <a:gd name="T7" fmla="*/ 1 h 1"/>
                                <a:gd name="T8" fmla="*/ 1 w 2"/>
                                <a:gd name="T9" fmla="*/ 1 h 1"/>
                                <a:gd name="T10" fmla="*/ 1 w 2"/>
                                <a:gd name="T11" fmla="*/ 1 h 1"/>
                                <a:gd name="T12" fmla="*/ 2 w 2"/>
                                <a:gd name="T13" fmla="*/ 1 h 1"/>
                                <a:gd name="T14" fmla="*/ 2 w 2"/>
                                <a:gd name="T15" fmla="*/ 1 h 1"/>
                                <a:gd name="T16" fmla="*/ 1 w 2"/>
                                <a:gd name="T17" fmla="*/ 0 h 1"/>
                                <a:gd name="T18" fmla="*/ 1 w 2"/>
                                <a:gd name="T19" fmla="*/ 0 h 1"/>
                                <a:gd name="T20" fmla="*/ 1 w 2"/>
                                <a:gd name="T21" fmla="*/ 0 h 1"/>
                                <a:gd name="T22" fmla="*/ 1 w 2"/>
                                <a:gd name="T23" fmla="*/ 0 h 1"/>
                                <a:gd name="T24" fmla="*/ 1 w 2"/>
                                <a:gd name="T25" fmla="*/ 0 h 1"/>
                                <a:gd name="T26" fmla="*/ 0 w 2"/>
                                <a:gd name="T27"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1"/>
                                  </a:moveTo>
                                  <a:lnTo>
                                    <a:pt x="1" y="1"/>
                                  </a:lnTo>
                                  <a:lnTo>
                                    <a:pt x="1" y="1"/>
                                  </a:lnTo>
                                  <a:lnTo>
                                    <a:pt x="1" y="1"/>
                                  </a:lnTo>
                                  <a:lnTo>
                                    <a:pt x="1" y="1"/>
                                  </a:lnTo>
                                  <a:lnTo>
                                    <a:pt x="1" y="1"/>
                                  </a:lnTo>
                                  <a:lnTo>
                                    <a:pt x="2" y="1"/>
                                  </a:lnTo>
                                  <a:lnTo>
                                    <a:pt x="2" y="1"/>
                                  </a:lnTo>
                                  <a:lnTo>
                                    <a:pt x="1" y="0"/>
                                  </a:lnTo>
                                  <a:lnTo>
                                    <a:pt x="1" y="0"/>
                                  </a:lnTo>
                                  <a:lnTo>
                                    <a:pt x="1" y="0"/>
                                  </a:lnTo>
                                  <a:lnTo>
                                    <a:pt x="1" y="0"/>
                                  </a:lnTo>
                                  <a:lnTo>
                                    <a:pt x="1"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6" name="Freeform 930"/>
                          <wps:cNvSpPr>
                            <a:spLocks/>
                          </wps:cNvSpPr>
                          <wps:spPr bwMode="auto">
                            <a:xfrm>
                              <a:off x="1561" y="1176"/>
                              <a:ext cx="22" cy="11"/>
                            </a:xfrm>
                            <a:custGeom>
                              <a:avLst/>
                              <a:gdLst>
                                <a:gd name="T0" fmla="*/ 0 w 2"/>
                                <a:gd name="T1" fmla="*/ 0 h 1"/>
                                <a:gd name="T2" fmla="*/ 1 w 2"/>
                                <a:gd name="T3" fmla="*/ 0 h 1"/>
                                <a:gd name="T4" fmla="*/ 1 w 2"/>
                                <a:gd name="T5" fmla="*/ 1 h 1"/>
                                <a:gd name="T6" fmla="*/ 1 w 2"/>
                                <a:gd name="T7" fmla="*/ 1 h 1"/>
                                <a:gd name="T8" fmla="*/ 1 w 2"/>
                                <a:gd name="T9" fmla="*/ 1 h 1"/>
                                <a:gd name="T10" fmla="*/ 1 w 2"/>
                                <a:gd name="T11" fmla="*/ 0 h 1"/>
                                <a:gd name="T12" fmla="*/ 2 w 2"/>
                                <a:gd name="T13" fmla="*/ 0 h 1"/>
                                <a:gd name="T14" fmla="*/ 2 w 2"/>
                                <a:gd name="T15" fmla="*/ 0 h 1"/>
                                <a:gd name="T16" fmla="*/ 1 w 2"/>
                                <a:gd name="T17" fmla="*/ 0 h 1"/>
                                <a:gd name="T18" fmla="*/ 1 w 2"/>
                                <a:gd name="T19" fmla="*/ 0 h 1"/>
                                <a:gd name="T20" fmla="*/ 1 w 2"/>
                                <a:gd name="T21" fmla="*/ 0 h 1"/>
                                <a:gd name="T22" fmla="*/ 1 w 2"/>
                                <a:gd name="T23" fmla="*/ 0 h 1"/>
                                <a:gd name="T24" fmla="*/ 1 w 2"/>
                                <a:gd name="T25" fmla="*/ 0 h 1"/>
                                <a:gd name="T26" fmla="*/ 0 w 2"/>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0"/>
                                  </a:moveTo>
                                  <a:lnTo>
                                    <a:pt x="1" y="0"/>
                                  </a:lnTo>
                                  <a:lnTo>
                                    <a:pt x="1" y="1"/>
                                  </a:lnTo>
                                  <a:lnTo>
                                    <a:pt x="1" y="1"/>
                                  </a:lnTo>
                                  <a:lnTo>
                                    <a:pt x="1" y="1"/>
                                  </a:lnTo>
                                  <a:lnTo>
                                    <a:pt x="1" y="0"/>
                                  </a:lnTo>
                                  <a:lnTo>
                                    <a:pt x="2" y="0"/>
                                  </a:lnTo>
                                  <a:lnTo>
                                    <a:pt x="2" y="0"/>
                                  </a:lnTo>
                                  <a:lnTo>
                                    <a:pt x="1"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7" name="Freeform 931"/>
                          <wps:cNvSpPr>
                            <a:spLocks/>
                          </wps:cNvSpPr>
                          <wps:spPr bwMode="auto">
                            <a:xfrm>
                              <a:off x="1561" y="1142"/>
                              <a:ext cx="22" cy="11"/>
                            </a:xfrm>
                            <a:custGeom>
                              <a:avLst/>
                              <a:gdLst>
                                <a:gd name="T0" fmla="*/ 0 w 2"/>
                                <a:gd name="T1" fmla="*/ 1 h 1"/>
                                <a:gd name="T2" fmla="*/ 1 w 2"/>
                                <a:gd name="T3" fmla="*/ 1 h 1"/>
                                <a:gd name="T4" fmla="*/ 1 w 2"/>
                                <a:gd name="T5" fmla="*/ 1 h 1"/>
                                <a:gd name="T6" fmla="*/ 1 w 2"/>
                                <a:gd name="T7" fmla="*/ 1 h 1"/>
                                <a:gd name="T8" fmla="*/ 1 w 2"/>
                                <a:gd name="T9" fmla="*/ 1 h 1"/>
                                <a:gd name="T10" fmla="*/ 1 w 2"/>
                                <a:gd name="T11" fmla="*/ 1 h 1"/>
                                <a:gd name="T12" fmla="*/ 2 w 2"/>
                                <a:gd name="T13" fmla="*/ 1 h 1"/>
                                <a:gd name="T14" fmla="*/ 2 w 2"/>
                                <a:gd name="T15" fmla="*/ 1 h 1"/>
                                <a:gd name="T16" fmla="*/ 1 w 2"/>
                                <a:gd name="T17" fmla="*/ 0 h 1"/>
                                <a:gd name="T18" fmla="*/ 1 w 2"/>
                                <a:gd name="T19" fmla="*/ 0 h 1"/>
                                <a:gd name="T20" fmla="*/ 1 w 2"/>
                                <a:gd name="T21" fmla="*/ 0 h 1"/>
                                <a:gd name="T22" fmla="*/ 1 w 2"/>
                                <a:gd name="T23" fmla="*/ 0 h 1"/>
                                <a:gd name="T24" fmla="*/ 1 w 2"/>
                                <a:gd name="T25" fmla="*/ 0 h 1"/>
                                <a:gd name="T26" fmla="*/ 0 w 2"/>
                                <a:gd name="T27"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1"/>
                                  </a:moveTo>
                                  <a:lnTo>
                                    <a:pt x="1" y="1"/>
                                  </a:lnTo>
                                  <a:lnTo>
                                    <a:pt x="1" y="1"/>
                                  </a:lnTo>
                                  <a:lnTo>
                                    <a:pt x="1" y="1"/>
                                  </a:lnTo>
                                  <a:lnTo>
                                    <a:pt x="1" y="1"/>
                                  </a:lnTo>
                                  <a:lnTo>
                                    <a:pt x="1" y="1"/>
                                  </a:lnTo>
                                  <a:lnTo>
                                    <a:pt x="2" y="1"/>
                                  </a:lnTo>
                                  <a:lnTo>
                                    <a:pt x="2" y="1"/>
                                  </a:lnTo>
                                  <a:lnTo>
                                    <a:pt x="1" y="0"/>
                                  </a:lnTo>
                                  <a:lnTo>
                                    <a:pt x="1" y="0"/>
                                  </a:lnTo>
                                  <a:lnTo>
                                    <a:pt x="1" y="0"/>
                                  </a:lnTo>
                                  <a:lnTo>
                                    <a:pt x="1" y="0"/>
                                  </a:lnTo>
                                  <a:lnTo>
                                    <a:pt x="1"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 name="Freeform 932"/>
                          <wps:cNvSpPr>
                            <a:spLocks/>
                          </wps:cNvSpPr>
                          <wps:spPr bwMode="auto">
                            <a:xfrm>
                              <a:off x="1561" y="1120"/>
                              <a:ext cx="22" cy="11"/>
                            </a:xfrm>
                            <a:custGeom>
                              <a:avLst/>
                              <a:gdLst>
                                <a:gd name="T0" fmla="*/ 0 w 2"/>
                                <a:gd name="T1" fmla="*/ 0 h 1"/>
                                <a:gd name="T2" fmla="*/ 1 w 2"/>
                                <a:gd name="T3" fmla="*/ 1 h 1"/>
                                <a:gd name="T4" fmla="*/ 1 w 2"/>
                                <a:gd name="T5" fmla="*/ 1 h 1"/>
                                <a:gd name="T6" fmla="*/ 1 w 2"/>
                                <a:gd name="T7" fmla="*/ 1 h 1"/>
                                <a:gd name="T8" fmla="*/ 1 w 2"/>
                                <a:gd name="T9" fmla="*/ 1 h 1"/>
                                <a:gd name="T10" fmla="*/ 1 w 2"/>
                                <a:gd name="T11" fmla="*/ 1 h 1"/>
                                <a:gd name="T12" fmla="*/ 2 w 2"/>
                                <a:gd name="T13" fmla="*/ 0 h 1"/>
                                <a:gd name="T14" fmla="*/ 2 w 2"/>
                                <a:gd name="T15" fmla="*/ 0 h 1"/>
                                <a:gd name="T16" fmla="*/ 1 w 2"/>
                                <a:gd name="T17" fmla="*/ 0 h 1"/>
                                <a:gd name="T18" fmla="*/ 1 w 2"/>
                                <a:gd name="T19" fmla="*/ 0 h 1"/>
                                <a:gd name="T20" fmla="*/ 1 w 2"/>
                                <a:gd name="T21" fmla="*/ 0 h 1"/>
                                <a:gd name="T22" fmla="*/ 1 w 2"/>
                                <a:gd name="T23" fmla="*/ 0 h 1"/>
                                <a:gd name="T24" fmla="*/ 1 w 2"/>
                                <a:gd name="T25" fmla="*/ 0 h 1"/>
                                <a:gd name="T26" fmla="*/ 0 w 2"/>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0"/>
                                  </a:moveTo>
                                  <a:lnTo>
                                    <a:pt x="1" y="1"/>
                                  </a:lnTo>
                                  <a:lnTo>
                                    <a:pt x="1" y="1"/>
                                  </a:lnTo>
                                  <a:lnTo>
                                    <a:pt x="1" y="1"/>
                                  </a:lnTo>
                                  <a:lnTo>
                                    <a:pt x="1" y="1"/>
                                  </a:lnTo>
                                  <a:lnTo>
                                    <a:pt x="1" y="1"/>
                                  </a:lnTo>
                                  <a:lnTo>
                                    <a:pt x="2" y="0"/>
                                  </a:lnTo>
                                  <a:lnTo>
                                    <a:pt x="2" y="0"/>
                                  </a:lnTo>
                                  <a:lnTo>
                                    <a:pt x="1"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9" name="Freeform 933"/>
                          <wps:cNvSpPr>
                            <a:spLocks/>
                          </wps:cNvSpPr>
                          <wps:spPr bwMode="auto">
                            <a:xfrm>
                              <a:off x="1561" y="1086"/>
                              <a:ext cx="22" cy="11"/>
                            </a:xfrm>
                            <a:custGeom>
                              <a:avLst/>
                              <a:gdLst>
                                <a:gd name="T0" fmla="*/ 0 w 2"/>
                                <a:gd name="T1" fmla="*/ 1 h 1"/>
                                <a:gd name="T2" fmla="*/ 1 w 2"/>
                                <a:gd name="T3" fmla="*/ 1 h 1"/>
                                <a:gd name="T4" fmla="*/ 1 w 2"/>
                                <a:gd name="T5" fmla="*/ 1 h 1"/>
                                <a:gd name="T6" fmla="*/ 1 w 2"/>
                                <a:gd name="T7" fmla="*/ 1 h 1"/>
                                <a:gd name="T8" fmla="*/ 1 w 2"/>
                                <a:gd name="T9" fmla="*/ 1 h 1"/>
                                <a:gd name="T10" fmla="*/ 1 w 2"/>
                                <a:gd name="T11" fmla="*/ 1 h 1"/>
                                <a:gd name="T12" fmla="*/ 2 w 2"/>
                                <a:gd name="T13" fmla="*/ 1 h 1"/>
                                <a:gd name="T14" fmla="*/ 2 w 2"/>
                                <a:gd name="T15" fmla="*/ 1 h 1"/>
                                <a:gd name="T16" fmla="*/ 1 w 2"/>
                                <a:gd name="T17" fmla="*/ 0 h 1"/>
                                <a:gd name="T18" fmla="*/ 1 w 2"/>
                                <a:gd name="T19" fmla="*/ 0 h 1"/>
                                <a:gd name="T20" fmla="*/ 1 w 2"/>
                                <a:gd name="T21" fmla="*/ 0 h 1"/>
                                <a:gd name="T22" fmla="*/ 1 w 2"/>
                                <a:gd name="T23" fmla="*/ 0 h 1"/>
                                <a:gd name="T24" fmla="*/ 1 w 2"/>
                                <a:gd name="T25" fmla="*/ 0 h 1"/>
                                <a:gd name="T26" fmla="*/ 0 w 2"/>
                                <a:gd name="T27"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1"/>
                                  </a:moveTo>
                                  <a:lnTo>
                                    <a:pt x="1" y="1"/>
                                  </a:lnTo>
                                  <a:lnTo>
                                    <a:pt x="1" y="1"/>
                                  </a:lnTo>
                                  <a:lnTo>
                                    <a:pt x="1" y="1"/>
                                  </a:lnTo>
                                  <a:lnTo>
                                    <a:pt x="1" y="1"/>
                                  </a:lnTo>
                                  <a:lnTo>
                                    <a:pt x="1" y="1"/>
                                  </a:lnTo>
                                  <a:lnTo>
                                    <a:pt x="2" y="1"/>
                                  </a:lnTo>
                                  <a:lnTo>
                                    <a:pt x="2" y="1"/>
                                  </a:lnTo>
                                  <a:lnTo>
                                    <a:pt x="1" y="0"/>
                                  </a:lnTo>
                                  <a:lnTo>
                                    <a:pt x="1" y="0"/>
                                  </a:lnTo>
                                  <a:lnTo>
                                    <a:pt x="1" y="0"/>
                                  </a:lnTo>
                                  <a:lnTo>
                                    <a:pt x="1" y="0"/>
                                  </a:lnTo>
                                  <a:lnTo>
                                    <a:pt x="1"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0" name="Freeform 934"/>
                          <wps:cNvSpPr>
                            <a:spLocks/>
                          </wps:cNvSpPr>
                          <wps:spPr bwMode="auto">
                            <a:xfrm>
                              <a:off x="1561" y="1064"/>
                              <a:ext cx="22" cy="11"/>
                            </a:xfrm>
                            <a:custGeom>
                              <a:avLst/>
                              <a:gdLst>
                                <a:gd name="T0" fmla="*/ 0 w 2"/>
                                <a:gd name="T1" fmla="*/ 0 h 1"/>
                                <a:gd name="T2" fmla="*/ 1 w 2"/>
                                <a:gd name="T3" fmla="*/ 1 h 1"/>
                                <a:gd name="T4" fmla="*/ 1 w 2"/>
                                <a:gd name="T5" fmla="*/ 1 h 1"/>
                                <a:gd name="T6" fmla="*/ 1 w 2"/>
                                <a:gd name="T7" fmla="*/ 1 h 1"/>
                                <a:gd name="T8" fmla="*/ 1 w 2"/>
                                <a:gd name="T9" fmla="*/ 1 h 1"/>
                                <a:gd name="T10" fmla="*/ 1 w 2"/>
                                <a:gd name="T11" fmla="*/ 1 h 1"/>
                                <a:gd name="T12" fmla="*/ 2 w 2"/>
                                <a:gd name="T13" fmla="*/ 0 h 1"/>
                                <a:gd name="T14" fmla="*/ 2 w 2"/>
                                <a:gd name="T15" fmla="*/ 0 h 1"/>
                                <a:gd name="T16" fmla="*/ 1 w 2"/>
                                <a:gd name="T17" fmla="*/ 0 h 1"/>
                                <a:gd name="T18" fmla="*/ 1 w 2"/>
                                <a:gd name="T19" fmla="*/ 0 h 1"/>
                                <a:gd name="T20" fmla="*/ 1 w 2"/>
                                <a:gd name="T21" fmla="*/ 0 h 1"/>
                                <a:gd name="T22" fmla="*/ 1 w 2"/>
                                <a:gd name="T23" fmla="*/ 0 h 1"/>
                                <a:gd name="T24" fmla="*/ 1 w 2"/>
                                <a:gd name="T25" fmla="*/ 0 h 1"/>
                                <a:gd name="T26" fmla="*/ 0 w 2"/>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0"/>
                                  </a:moveTo>
                                  <a:lnTo>
                                    <a:pt x="1" y="1"/>
                                  </a:lnTo>
                                  <a:lnTo>
                                    <a:pt x="1" y="1"/>
                                  </a:lnTo>
                                  <a:lnTo>
                                    <a:pt x="1" y="1"/>
                                  </a:lnTo>
                                  <a:lnTo>
                                    <a:pt x="1" y="1"/>
                                  </a:lnTo>
                                  <a:lnTo>
                                    <a:pt x="1" y="1"/>
                                  </a:lnTo>
                                  <a:lnTo>
                                    <a:pt x="2" y="0"/>
                                  </a:lnTo>
                                  <a:lnTo>
                                    <a:pt x="2" y="0"/>
                                  </a:lnTo>
                                  <a:lnTo>
                                    <a:pt x="1"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1" name="Freeform 935"/>
                          <wps:cNvSpPr>
                            <a:spLocks/>
                          </wps:cNvSpPr>
                          <wps:spPr bwMode="auto">
                            <a:xfrm>
                              <a:off x="1561" y="1030"/>
                              <a:ext cx="22" cy="23"/>
                            </a:xfrm>
                            <a:custGeom>
                              <a:avLst/>
                              <a:gdLst>
                                <a:gd name="T0" fmla="*/ 0 w 2"/>
                                <a:gd name="T1" fmla="*/ 1 h 2"/>
                                <a:gd name="T2" fmla="*/ 1 w 2"/>
                                <a:gd name="T3" fmla="*/ 1 h 2"/>
                                <a:gd name="T4" fmla="*/ 1 w 2"/>
                                <a:gd name="T5" fmla="*/ 2 h 2"/>
                                <a:gd name="T6" fmla="*/ 1 w 2"/>
                                <a:gd name="T7" fmla="*/ 2 h 2"/>
                                <a:gd name="T8" fmla="*/ 1 w 2"/>
                                <a:gd name="T9" fmla="*/ 2 h 2"/>
                                <a:gd name="T10" fmla="*/ 1 w 2"/>
                                <a:gd name="T11" fmla="*/ 1 h 2"/>
                                <a:gd name="T12" fmla="*/ 2 w 2"/>
                                <a:gd name="T13" fmla="*/ 1 h 2"/>
                                <a:gd name="T14" fmla="*/ 2 w 2"/>
                                <a:gd name="T15" fmla="*/ 1 h 2"/>
                                <a:gd name="T16" fmla="*/ 1 w 2"/>
                                <a:gd name="T17" fmla="*/ 1 h 2"/>
                                <a:gd name="T18" fmla="*/ 1 w 2"/>
                                <a:gd name="T19" fmla="*/ 0 h 2"/>
                                <a:gd name="T20" fmla="*/ 1 w 2"/>
                                <a:gd name="T21" fmla="*/ 0 h 2"/>
                                <a:gd name="T22" fmla="*/ 1 w 2"/>
                                <a:gd name="T23" fmla="*/ 0 h 2"/>
                                <a:gd name="T24" fmla="*/ 1 w 2"/>
                                <a:gd name="T25" fmla="*/ 1 h 2"/>
                                <a:gd name="T26" fmla="*/ 0 w 2"/>
                                <a:gd name="T27"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2">
                                  <a:moveTo>
                                    <a:pt x="0" y="1"/>
                                  </a:moveTo>
                                  <a:lnTo>
                                    <a:pt x="1" y="1"/>
                                  </a:lnTo>
                                  <a:lnTo>
                                    <a:pt x="1" y="2"/>
                                  </a:lnTo>
                                  <a:lnTo>
                                    <a:pt x="1" y="2"/>
                                  </a:lnTo>
                                  <a:lnTo>
                                    <a:pt x="1" y="2"/>
                                  </a:lnTo>
                                  <a:lnTo>
                                    <a:pt x="1" y="1"/>
                                  </a:lnTo>
                                  <a:lnTo>
                                    <a:pt x="2" y="1"/>
                                  </a:lnTo>
                                  <a:lnTo>
                                    <a:pt x="2" y="1"/>
                                  </a:lnTo>
                                  <a:lnTo>
                                    <a:pt x="1" y="1"/>
                                  </a:lnTo>
                                  <a:lnTo>
                                    <a:pt x="1" y="0"/>
                                  </a:lnTo>
                                  <a:lnTo>
                                    <a:pt x="1" y="0"/>
                                  </a:lnTo>
                                  <a:lnTo>
                                    <a:pt x="1" y="0"/>
                                  </a:lnTo>
                                  <a:lnTo>
                                    <a:pt x="1" y="1"/>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2" name="Freeform 936"/>
                          <wps:cNvSpPr>
                            <a:spLocks/>
                          </wps:cNvSpPr>
                          <wps:spPr bwMode="auto">
                            <a:xfrm>
                              <a:off x="1561" y="1008"/>
                              <a:ext cx="22" cy="11"/>
                            </a:xfrm>
                            <a:custGeom>
                              <a:avLst/>
                              <a:gdLst>
                                <a:gd name="T0" fmla="*/ 0 w 2"/>
                                <a:gd name="T1" fmla="*/ 1 h 1"/>
                                <a:gd name="T2" fmla="*/ 1 w 2"/>
                                <a:gd name="T3" fmla="*/ 1 h 1"/>
                                <a:gd name="T4" fmla="*/ 1 w 2"/>
                                <a:gd name="T5" fmla="*/ 1 h 1"/>
                                <a:gd name="T6" fmla="*/ 1 w 2"/>
                                <a:gd name="T7" fmla="*/ 1 h 1"/>
                                <a:gd name="T8" fmla="*/ 1 w 2"/>
                                <a:gd name="T9" fmla="*/ 1 h 1"/>
                                <a:gd name="T10" fmla="*/ 1 w 2"/>
                                <a:gd name="T11" fmla="*/ 1 h 1"/>
                                <a:gd name="T12" fmla="*/ 2 w 2"/>
                                <a:gd name="T13" fmla="*/ 1 h 1"/>
                                <a:gd name="T14" fmla="*/ 2 w 2"/>
                                <a:gd name="T15" fmla="*/ 1 h 1"/>
                                <a:gd name="T16" fmla="*/ 1 w 2"/>
                                <a:gd name="T17" fmla="*/ 0 h 1"/>
                                <a:gd name="T18" fmla="*/ 1 w 2"/>
                                <a:gd name="T19" fmla="*/ 0 h 1"/>
                                <a:gd name="T20" fmla="*/ 1 w 2"/>
                                <a:gd name="T21" fmla="*/ 0 h 1"/>
                                <a:gd name="T22" fmla="*/ 1 w 2"/>
                                <a:gd name="T23" fmla="*/ 0 h 1"/>
                                <a:gd name="T24" fmla="*/ 1 w 2"/>
                                <a:gd name="T25" fmla="*/ 0 h 1"/>
                                <a:gd name="T26" fmla="*/ 0 w 2"/>
                                <a:gd name="T27"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1"/>
                                  </a:moveTo>
                                  <a:lnTo>
                                    <a:pt x="1" y="1"/>
                                  </a:lnTo>
                                  <a:lnTo>
                                    <a:pt x="1" y="1"/>
                                  </a:lnTo>
                                  <a:lnTo>
                                    <a:pt x="1" y="1"/>
                                  </a:lnTo>
                                  <a:lnTo>
                                    <a:pt x="1" y="1"/>
                                  </a:lnTo>
                                  <a:lnTo>
                                    <a:pt x="1" y="1"/>
                                  </a:lnTo>
                                  <a:lnTo>
                                    <a:pt x="2" y="1"/>
                                  </a:lnTo>
                                  <a:lnTo>
                                    <a:pt x="2" y="1"/>
                                  </a:lnTo>
                                  <a:lnTo>
                                    <a:pt x="1" y="0"/>
                                  </a:lnTo>
                                  <a:lnTo>
                                    <a:pt x="1" y="0"/>
                                  </a:lnTo>
                                  <a:lnTo>
                                    <a:pt x="1" y="0"/>
                                  </a:lnTo>
                                  <a:lnTo>
                                    <a:pt x="1" y="0"/>
                                  </a:lnTo>
                                  <a:lnTo>
                                    <a:pt x="1"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3" name="Freeform 937"/>
                          <wps:cNvSpPr>
                            <a:spLocks/>
                          </wps:cNvSpPr>
                          <wps:spPr bwMode="auto">
                            <a:xfrm>
                              <a:off x="1561" y="985"/>
                              <a:ext cx="22" cy="12"/>
                            </a:xfrm>
                            <a:custGeom>
                              <a:avLst/>
                              <a:gdLst>
                                <a:gd name="T0" fmla="*/ 0 w 2"/>
                                <a:gd name="T1" fmla="*/ 0 h 1"/>
                                <a:gd name="T2" fmla="*/ 1 w 2"/>
                                <a:gd name="T3" fmla="*/ 1 h 1"/>
                                <a:gd name="T4" fmla="*/ 1 w 2"/>
                                <a:gd name="T5" fmla="*/ 1 h 1"/>
                                <a:gd name="T6" fmla="*/ 1 w 2"/>
                                <a:gd name="T7" fmla="*/ 1 h 1"/>
                                <a:gd name="T8" fmla="*/ 1 w 2"/>
                                <a:gd name="T9" fmla="*/ 1 h 1"/>
                                <a:gd name="T10" fmla="*/ 1 w 2"/>
                                <a:gd name="T11" fmla="*/ 1 h 1"/>
                                <a:gd name="T12" fmla="*/ 2 w 2"/>
                                <a:gd name="T13" fmla="*/ 0 h 1"/>
                                <a:gd name="T14" fmla="*/ 2 w 2"/>
                                <a:gd name="T15" fmla="*/ 0 h 1"/>
                                <a:gd name="T16" fmla="*/ 1 w 2"/>
                                <a:gd name="T17" fmla="*/ 0 h 1"/>
                                <a:gd name="T18" fmla="*/ 1 w 2"/>
                                <a:gd name="T19" fmla="*/ 0 h 1"/>
                                <a:gd name="T20" fmla="*/ 1 w 2"/>
                                <a:gd name="T21" fmla="*/ 0 h 1"/>
                                <a:gd name="T22" fmla="*/ 1 w 2"/>
                                <a:gd name="T23" fmla="*/ 0 h 1"/>
                                <a:gd name="T24" fmla="*/ 1 w 2"/>
                                <a:gd name="T25" fmla="*/ 0 h 1"/>
                                <a:gd name="T26" fmla="*/ 0 w 2"/>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0"/>
                                  </a:moveTo>
                                  <a:lnTo>
                                    <a:pt x="1" y="1"/>
                                  </a:lnTo>
                                  <a:lnTo>
                                    <a:pt x="1" y="1"/>
                                  </a:lnTo>
                                  <a:lnTo>
                                    <a:pt x="1" y="1"/>
                                  </a:lnTo>
                                  <a:lnTo>
                                    <a:pt x="1" y="1"/>
                                  </a:lnTo>
                                  <a:lnTo>
                                    <a:pt x="1" y="1"/>
                                  </a:lnTo>
                                  <a:lnTo>
                                    <a:pt x="2" y="0"/>
                                  </a:lnTo>
                                  <a:lnTo>
                                    <a:pt x="2" y="0"/>
                                  </a:lnTo>
                                  <a:lnTo>
                                    <a:pt x="1"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4" name="Freeform 938"/>
                          <wps:cNvSpPr>
                            <a:spLocks/>
                          </wps:cNvSpPr>
                          <wps:spPr bwMode="auto">
                            <a:xfrm>
                              <a:off x="1561" y="952"/>
                              <a:ext cx="22" cy="11"/>
                            </a:xfrm>
                            <a:custGeom>
                              <a:avLst/>
                              <a:gdLst>
                                <a:gd name="T0" fmla="*/ 0 w 2"/>
                                <a:gd name="T1" fmla="*/ 1 h 1"/>
                                <a:gd name="T2" fmla="*/ 1 w 2"/>
                                <a:gd name="T3" fmla="*/ 1 h 1"/>
                                <a:gd name="T4" fmla="*/ 1 w 2"/>
                                <a:gd name="T5" fmla="*/ 1 h 1"/>
                                <a:gd name="T6" fmla="*/ 1 w 2"/>
                                <a:gd name="T7" fmla="*/ 1 h 1"/>
                                <a:gd name="T8" fmla="*/ 1 w 2"/>
                                <a:gd name="T9" fmla="*/ 1 h 1"/>
                                <a:gd name="T10" fmla="*/ 1 w 2"/>
                                <a:gd name="T11" fmla="*/ 1 h 1"/>
                                <a:gd name="T12" fmla="*/ 2 w 2"/>
                                <a:gd name="T13" fmla="*/ 1 h 1"/>
                                <a:gd name="T14" fmla="*/ 2 w 2"/>
                                <a:gd name="T15" fmla="*/ 1 h 1"/>
                                <a:gd name="T16" fmla="*/ 1 w 2"/>
                                <a:gd name="T17" fmla="*/ 0 h 1"/>
                                <a:gd name="T18" fmla="*/ 1 w 2"/>
                                <a:gd name="T19" fmla="*/ 0 h 1"/>
                                <a:gd name="T20" fmla="*/ 1 w 2"/>
                                <a:gd name="T21" fmla="*/ 0 h 1"/>
                                <a:gd name="T22" fmla="*/ 1 w 2"/>
                                <a:gd name="T23" fmla="*/ 0 h 1"/>
                                <a:gd name="T24" fmla="*/ 1 w 2"/>
                                <a:gd name="T25" fmla="*/ 0 h 1"/>
                                <a:gd name="T26" fmla="*/ 0 w 2"/>
                                <a:gd name="T27"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1"/>
                                  </a:moveTo>
                                  <a:lnTo>
                                    <a:pt x="1" y="1"/>
                                  </a:lnTo>
                                  <a:lnTo>
                                    <a:pt x="1" y="1"/>
                                  </a:lnTo>
                                  <a:lnTo>
                                    <a:pt x="1" y="1"/>
                                  </a:lnTo>
                                  <a:lnTo>
                                    <a:pt x="1" y="1"/>
                                  </a:lnTo>
                                  <a:lnTo>
                                    <a:pt x="1" y="1"/>
                                  </a:lnTo>
                                  <a:lnTo>
                                    <a:pt x="2" y="1"/>
                                  </a:lnTo>
                                  <a:lnTo>
                                    <a:pt x="2" y="1"/>
                                  </a:lnTo>
                                  <a:lnTo>
                                    <a:pt x="1" y="0"/>
                                  </a:lnTo>
                                  <a:lnTo>
                                    <a:pt x="1" y="0"/>
                                  </a:lnTo>
                                  <a:lnTo>
                                    <a:pt x="1" y="0"/>
                                  </a:lnTo>
                                  <a:lnTo>
                                    <a:pt x="1" y="0"/>
                                  </a:lnTo>
                                  <a:lnTo>
                                    <a:pt x="1"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5" name="Freeform 939"/>
                          <wps:cNvSpPr>
                            <a:spLocks/>
                          </wps:cNvSpPr>
                          <wps:spPr bwMode="auto">
                            <a:xfrm>
                              <a:off x="1561" y="929"/>
                              <a:ext cx="22" cy="12"/>
                            </a:xfrm>
                            <a:custGeom>
                              <a:avLst/>
                              <a:gdLst>
                                <a:gd name="T0" fmla="*/ 0 w 2"/>
                                <a:gd name="T1" fmla="*/ 0 h 1"/>
                                <a:gd name="T2" fmla="*/ 1 w 2"/>
                                <a:gd name="T3" fmla="*/ 1 h 1"/>
                                <a:gd name="T4" fmla="*/ 1 w 2"/>
                                <a:gd name="T5" fmla="*/ 1 h 1"/>
                                <a:gd name="T6" fmla="*/ 1 w 2"/>
                                <a:gd name="T7" fmla="*/ 1 h 1"/>
                                <a:gd name="T8" fmla="*/ 1 w 2"/>
                                <a:gd name="T9" fmla="*/ 1 h 1"/>
                                <a:gd name="T10" fmla="*/ 1 w 2"/>
                                <a:gd name="T11" fmla="*/ 1 h 1"/>
                                <a:gd name="T12" fmla="*/ 2 w 2"/>
                                <a:gd name="T13" fmla="*/ 0 h 1"/>
                                <a:gd name="T14" fmla="*/ 2 w 2"/>
                                <a:gd name="T15" fmla="*/ 0 h 1"/>
                                <a:gd name="T16" fmla="*/ 1 w 2"/>
                                <a:gd name="T17" fmla="*/ 0 h 1"/>
                                <a:gd name="T18" fmla="*/ 1 w 2"/>
                                <a:gd name="T19" fmla="*/ 0 h 1"/>
                                <a:gd name="T20" fmla="*/ 1 w 2"/>
                                <a:gd name="T21" fmla="*/ 0 h 1"/>
                                <a:gd name="T22" fmla="*/ 1 w 2"/>
                                <a:gd name="T23" fmla="*/ 0 h 1"/>
                                <a:gd name="T24" fmla="*/ 1 w 2"/>
                                <a:gd name="T25" fmla="*/ 0 h 1"/>
                                <a:gd name="T26" fmla="*/ 0 w 2"/>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0"/>
                                  </a:moveTo>
                                  <a:lnTo>
                                    <a:pt x="1" y="1"/>
                                  </a:lnTo>
                                  <a:lnTo>
                                    <a:pt x="1" y="1"/>
                                  </a:lnTo>
                                  <a:lnTo>
                                    <a:pt x="1" y="1"/>
                                  </a:lnTo>
                                  <a:lnTo>
                                    <a:pt x="1" y="1"/>
                                  </a:lnTo>
                                  <a:lnTo>
                                    <a:pt x="1" y="1"/>
                                  </a:lnTo>
                                  <a:lnTo>
                                    <a:pt x="2" y="0"/>
                                  </a:lnTo>
                                  <a:lnTo>
                                    <a:pt x="2" y="0"/>
                                  </a:lnTo>
                                  <a:lnTo>
                                    <a:pt x="1"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6" name="Freeform 940"/>
                          <wps:cNvSpPr>
                            <a:spLocks/>
                          </wps:cNvSpPr>
                          <wps:spPr bwMode="auto">
                            <a:xfrm>
                              <a:off x="1561" y="896"/>
                              <a:ext cx="22" cy="11"/>
                            </a:xfrm>
                            <a:custGeom>
                              <a:avLst/>
                              <a:gdLst>
                                <a:gd name="T0" fmla="*/ 0 w 2"/>
                                <a:gd name="T1" fmla="*/ 1 h 1"/>
                                <a:gd name="T2" fmla="*/ 1 w 2"/>
                                <a:gd name="T3" fmla="*/ 1 h 1"/>
                                <a:gd name="T4" fmla="*/ 1 w 2"/>
                                <a:gd name="T5" fmla="*/ 1 h 1"/>
                                <a:gd name="T6" fmla="*/ 1 w 2"/>
                                <a:gd name="T7" fmla="*/ 1 h 1"/>
                                <a:gd name="T8" fmla="*/ 1 w 2"/>
                                <a:gd name="T9" fmla="*/ 1 h 1"/>
                                <a:gd name="T10" fmla="*/ 1 w 2"/>
                                <a:gd name="T11" fmla="*/ 1 h 1"/>
                                <a:gd name="T12" fmla="*/ 2 w 2"/>
                                <a:gd name="T13" fmla="*/ 1 h 1"/>
                                <a:gd name="T14" fmla="*/ 2 w 2"/>
                                <a:gd name="T15" fmla="*/ 1 h 1"/>
                                <a:gd name="T16" fmla="*/ 1 w 2"/>
                                <a:gd name="T17" fmla="*/ 0 h 1"/>
                                <a:gd name="T18" fmla="*/ 1 w 2"/>
                                <a:gd name="T19" fmla="*/ 0 h 1"/>
                                <a:gd name="T20" fmla="*/ 1 w 2"/>
                                <a:gd name="T21" fmla="*/ 0 h 1"/>
                                <a:gd name="T22" fmla="*/ 1 w 2"/>
                                <a:gd name="T23" fmla="*/ 0 h 1"/>
                                <a:gd name="T24" fmla="*/ 1 w 2"/>
                                <a:gd name="T25" fmla="*/ 0 h 1"/>
                                <a:gd name="T26" fmla="*/ 0 w 2"/>
                                <a:gd name="T27"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1"/>
                                  </a:moveTo>
                                  <a:lnTo>
                                    <a:pt x="1" y="1"/>
                                  </a:lnTo>
                                  <a:lnTo>
                                    <a:pt x="1" y="1"/>
                                  </a:lnTo>
                                  <a:lnTo>
                                    <a:pt x="1" y="1"/>
                                  </a:lnTo>
                                  <a:lnTo>
                                    <a:pt x="1" y="1"/>
                                  </a:lnTo>
                                  <a:lnTo>
                                    <a:pt x="1" y="1"/>
                                  </a:lnTo>
                                  <a:lnTo>
                                    <a:pt x="2" y="1"/>
                                  </a:lnTo>
                                  <a:lnTo>
                                    <a:pt x="2" y="1"/>
                                  </a:lnTo>
                                  <a:lnTo>
                                    <a:pt x="1" y="0"/>
                                  </a:lnTo>
                                  <a:lnTo>
                                    <a:pt x="1" y="0"/>
                                  </a:lnTo>
                                  <a:lnTo>
                                    <a:pt x="1" y="0"/>
                                  </a:lnTo>
                                  <a:lnTo>
                                    <a:pt x="1" y="0"/>
                                  </a:lnTo>
                                  <a:lnTo>
                                    <a:pt x="1"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7" name="Freeform 941"/>
                          <wps:cNvSpPr>
                            <a:spLocks/>
                          </wps:cNvSpPr>
                          <wps:spPr bwMode="auto">
                            <a:xfrm>
                              <a:off x="1561" y="873"/>
                              <a:ext cx="22" cy="12"/>
                            </a:xfrm>
                            <a:custGeom>
                              <a:avLst/>
                              <a:gdLst>
                                <a:gd name="T0" fmla="*/ 0 w 2"/>
                                <a:gd name="T1" fmla="*/ 0 h 1"/>
                                <a:gd name="T2" fmla="*/ 1 w 2"/>
                                <a:gd name="T3" fmla="*/ 1 h 1"/>
                                <a:gd name="T4" fmla="*/ 1 w 2"/>
                                <a:gd name="T5" fmla="*/ 1 h 1"/>
                                <a:gd name="T6" fmla="*/ 1 w 2"/>
                                <a:gd name="T7" fmla="*/ 1 h 1"/>
                                <a:gd name="T8" fmla="*/ 1 w 2"/>
                                <a:gd name="T9" fmla="*/ 1 h 1"/>
                                <a:gd name="T10" fmla="*/ 1 w 2"/>
                                <a:gd name="T11" fmla="*/ 1 h 1"/>
                                <a:gd name="T12" fmla="*/ 2 w 2"/>
                                <a:gd name="T13" fmla="*/ 0 h 1"/>
                                <a:gd name="T14" fmla="*/ 2 w 2"/>
                                <a:gd name="T15" fmla="*/ 0 h 1"/>
                                <a:gd name="T16" fmla="*/ 1 w 2"/>
                                <a:gd name="T17" fmla="*/ 0 h 1"/>
                                <a:gd name="T18" fmla="*/ 1 w 2"/>
                                <a:gd name="T19" fmla="*/ 0 h 1"/>
                                <a:gd name="T20" fmla="*/ 1 w 2"/>
                                <a:gd name="T21" fmla="*/ 0 h 1"/>
                                <a:gd name="T22" fmla="*/ 1 w 2"/>
                                <a:gd name="T23" fmla="*/ 0 h 1"/>
                                <a:gd name="T24" fmla="*/ 1 w 2"/>
                                <a:gd name="T25" fmla="*/ 0 h 1"/>
                                <a:gd name="T26" fmla="*/ 0 w 2"/>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0"/>
                                  </a:moveTo>
                                  <a:lnTo>
                                    <a:pt x="1" y="1"/>
                                  </a:lnTo>
                                  <a:lnTo>
                                    <a:pt x="1" y="1"/>
                                  </a:lnTo>
                                  <a:lnTo>
                                    <a:pt x="1" y="1"/>
                                  </a:lnTo>
                                  <a:lnTo>
                                    <a:pt x="1" y="1"/>
                                  </a:lnTo>
                                  <a:lnTo>
                                    <a:pt x="1" y="1"/>
                                  </a:lnTo>
                                  <a:lnTo>
                                    <a:pt x="2" y="0"/>
                                  </a:lnTo>
                                  <a:lnTo>
                                    <a:pt x="2" y="0"/>
                                  </a:lnTo>
                                  <a:lnTo>
                                    <a:pt x="1"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8" name="Freeform 942"/>
                          <wps:cNvSpPr>
                            <a:spLocks/>
                          </wps:cNvSpPr>
                          <wps:spPr bwMode="auto">
                            <a:xfrm>
                              <a:off x="1561" y="840"/>
                              <a:ext cx="22" cy="22"/>
                            </a:xfrm>
                            <a:custGeom>
                              <a:avLst/>
                              <a:gdLst>
                                <a:gd name="T0" fmla="*/ 0 w 2"/>
                                <a:gd name="T1" fmla="*/ 1 h 2"/>
                                <a:gd name="T2" fmla="*/ 1 w 2"/>
                                <a:gd name="T3" fmla="*/ 1 h 2"/>
                                <a:gd name="T4" fmla="*/ 1 w 2"/>
                                <a:gd name="T5" fmla="*/ 2 h 2"/>
                                <a:gd name="T6" fmla="*/ 1 w 2"/>
                                <a:gd name="T7" fmla="*/ 2 h 2"/>
                                <a:gd name="T8" fmla="*/ 1 w 2"/>
                                <a:gd name="T9" fmla="*/ 2 h 2"/>
                                <a:gd name="T10" fmla="*/ 1 w 2"/>
                                <a:gd name="T11" fmla="*/ 1 h 2"/>
                                <a:gd name="T12" fmla="*/ 2 w 2"/>
                                <a:gd name="T13" fmla="*/ 1 h 2"/>
                                <a:gd name="T14" fmla="*/ 2 w 2"/>
                                <a:gd name="T15" fmla="*/ 1 h 2"/>
                                <a:gd name="T16" fmla="*/ 1 w 2"/>
                                <a:gd name="T17" fmla="*/ 1 h 2"/>
                                <a:gd name="T18" fmla="*/ 1 w 2"/>
                                <a:gd name="T19" fmla="*/ 0 h 2"/>
                                <a:gd name="T20" fmla="*/ 1 w 2"/>
                                <a:gd name="T21" fmla="*/ 0 h 2"/>
                                <a:gd name="T22" fmla="*/ 1 w 2"/>
                                <a:gd name="T23" fmla="*/ 0 h 2"/>
                                <a:gd name="T24" fmla="*/ 1 w 2"/>
                                <a:gd name="T25" fmla="*/ 1 h 2"/>
                                <a:gd name="T26" fmla="*/ 0 w 2"/>
                                <a:gd name="T27"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2">
                                  <a:moveTo>
                                    <a:pt x="0" y="1"/>
                                  </a:moveTo>
                                  <a:lnTo>
                                    <a:pt x="1" y="1"/>
                                  </a:lnTo>
                                  <a:lnTo>
                                    <a:pt x="1" y="2"/>
                                  </a:lnTo>
                                  <a:lnTo>
                                    <a:pt x="1" y="2"/>
                                  </a:lnTo>
                                  <a:lnTo>
                                    <a:pt x="1" y="2"/>
                                  </a:lnTo>
                                  <a:lnTo>
                                    <a:pt x="1" y="1"/>
                                  </a:lnTo>
                                  <a:lnTo>
                                    <a:pt x="2" y="1"/>
                                  </a:lnTo>
                                  <a:lnTo>
                                    <a:pt x="2" y="1"/>
                                  </a:lnTo>
                                  <a:lnTo>
                                    <a:pt x="1" y="1"/>
                                  </a:lnTo>
                                  <a:lnTo>
                                    <a:pt x="1" y="0"/>
                                  </a:lnTo>
                                  <a:lnTo>
                                    <a:pt x="1" y="0"/>
                                  </a:lnTo>
                                  <a:lnTo>
                                    <a:pt x="1" y="0"/>
                                  </a:lnTo>
                                  <a:lnTo>
                                    <a:pt x="1" y="1"/>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9" name="Freeform 943"/>
                          <wps:cNvSpPr>
                            <a:spLocks/>
                          </wps:cNvSpPr>
                          <wps:spPr bwMode="auto">
                            <a:xfrm>
                              <a:off x="1561" y="817"/>
                              <a:ext cx="22" cy="12"/>
                            </a:xfrm>
                            <a:custGeom>
                              <a:avLst/>
                              <a:gdLst>
                                <a:gd name="T0" fmla="*/ 0 w 2"/>
                                <a:gd name="T1" fmla="*/ 1 h 1"/>
                                <a:gd name="T2" fmla="*/ 1 w 2"/>
                                <a:gd name="T3" fmla="*/ 1 h 1"/>
                                <a:gd name="T4" fmla="*/ 1 w 2"/>
                                <a:gd name="T5" fmla="*/ 1 h 1"/>
                                <a:gd name="T6" fmla="*/ 1 w 2"/>
                                <a:gd name="T7" fmla="*/ 1 h 1"/>
                                <a:gd name="T8" fmla="*/ 1 w 2"/>
                                <a:gd name="T9" fmla="*/ 1 h 1"/>
                                <a:gd name="T10" fmla="*/ 1 w 2"/>
                                <a:gd name="T11" fmla="*/ 1 h 1"/>
                                <a:gd name="T12" fmla="*/ 2 w 2"/>
                                <a:gd name="T13" fmla="*/ 1 h 1"/>
                                <a:gd name="T14" fmla="*/ 2 w 2"/>
                                <a:gd name="T15" fmla="*/ 1 h 1"/>
                                <a:gd name="T16" fmla="*/ 1 w 2"/>
                                <a:gd name="T17" fmla="*/ 0 h 1"/>
                                <a:gd name="T18" fmla="*/ 1 w 2"/>
                                <a:gd name="T19" fmla="*/ 0 h 1"/>
                                <a:gd name="T20" fmla="*/ 1 w 2"/>
                                <a:gd name="T21" fmla="*/ 0 h 1"/>
                                <a:gd name="T22" fmla="*/ 1 w 2"/>
                                <a:gd name="T23" fmla="*/ 0 h 1"/>
                                <a:gd name="T24" fmla="*/ 1 w 2"/>
                                <a:gd name="T25" fmla="*/ 0 h 1"/>
                                <a:gd name="T26" fmla="*/ 0 w 2"/>
                                <a:gd name="T27"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1"/>
                                  </a:moveTo>
                                  <a:lnTo>
                                    <a:pt x="1" y="1"/>
                                  </a:lnTo>
                                  <a:lnTo>
                                    <a:pt x="1" y="1"/>
                                  </a:lnTo>
                                  <a:lnTo>
                                    <a:pt x="1" y="1"/>
                                  </a:lnTo>
                                  <a:lnTo>
                                    <a:pt x="1" y="1"/>
                                  </a:lnTo>
                                  <a:lnTo>
                                    <a:pt x="1" y="1"/>
                                  </a:lnTo>
                                  <a:lnTo>
                                    <a:pt x="2" y="1"/>
                                  </a:lnTo>
                                  <a:lnTo>
                                    <a:pt x="2" y="1"/>
                                  </a:lnTo>
                                  <a:lnTo>
                                    <a:pt x="1" y="0"/>
                                  </a:lnTo>
                                  <a:lnTo>
                                    <a:pt x="1" y="0"/>
                                  </a:lnTo>
                                  <a:lnTo>
                                    <a:pt x="1" y="0"/>
                                  </a:lnTo>
                                  <a:lnTo>
                                    <a:pt x="1" y="0"/>
                                  </a:lnTo>
                                  <a:lnTo>
                                    <a:pt x="1"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0" name="Freeform 944"/>
                          <wps:cNvSpPr>
                            <a:spLocks/>
                          </wps:cNvSpPr>
                          <wps:spPr bwMode="auto">
                            <a:xfrm>
                              <a:off x="1561" y="795"/>
                              <a:ext cx="22" cy="11"/>
                            </a:xfrm>
                            <a:custGeom>
                              <a:avLst/>
                              <a:gdLst>
                                <a:gd name="T0" fmla="*/ 0 w 2"/>
                                <a:gd name="T1" fmla="*/ 0 h 1"/>
                                <a:gd name="T2" fmla="*/ 1 w 2"/>
                                <a:gd name="T3" fmla="*/ 1 h 1"/>
                                <a:gd name="T4" fmla="*/ 1 w 2"/>
                                <a:gd name="T5" fmla="*/ 1 h 1"/>
                                <a:gd name="T6" fmla="*/ 1 w 2"/>
                                <a:gd name="T7" fmla="*/ 1 h 1"/>
                                <a:gd name="T8" fmla="*/ 1 w 2"/>
                                <a:gd name="T9" fmla="*/ 1 h 1"/>
                                <a:gd name="T10" fmla="*/ 1 w 2"/>
                                <a:gd name="T11" fmla="*/ 1 h 1"/>
                                <a:gd name="T12" fmla="*/ 2 w 2"/>
                                <a:gd name="T13" fmla="*/ 0 h 1"/>
                                <a:gd name="T14" fmla="*/ 2 w 2"/>
                                <a:gd name="T15" fmla="*/ 0 h 1"/>
                                <a:gd name="T16" fmla="*/ 1 w 2"/>
                                <a:gd name="T17" fmla="*/ 0 h 1"/>
                                <a:gd name="T18" fmla="*/ 1 w 2"/>
                                <a:gd name="T19" fmla="*/ 0 h 1"/>
                                <a:gd name="T20" fmla="*/ 1 w 2"/>
                                <a:gd name="T21" fmla="*/ 0 h 1"/>
                                <a:gd name="T22" fmla="*/ 1 w 2"/>
                                <a:gd name="T23" fmla="*/ 0 h 1"/>
                                <a:gd name="T24" fmla="*/ 1 w 2"/>
                                <a:gd name="T25" fmla="*/ 0 h 1"/>
                                <a:gd name="T26" fmla="*/ 0 w 2"/>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0"/>
                                  </a:moveTo>
                                  <a:lnTo>
                                    <a:pt x="1" y="1"/>
                                  </a:lnTo>
                                  <a:lnTo>
                                    <a:pt x="1" y="1"/>
                                  </a:lnTo>
                                  <a:lnTo>
                                    <a:pt x="1" y="1"/>
                                  </a:lnTo>
                                  <a:lnTo>
                                    <a:pt x="1" y="1"/>
                                  </a:lnTo>
                                  <a:lnTo>
                                    <a:pt x="1" y="1"/>
                                  </a:lnTo>
                                  <a:lnTo>
                                    <a:pt x="2" y="0"/>
                                  </a:lnTo>
                                  <a:lnTo>
                                    <a:pt x="2" y="0"/>
                                  </a:lnTo>
                                  <a:lnTo>
                                    <a:pt x="1"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1" name="Freeform 945"/>
                          <wps:cNvSpPr>
                            <a:spLocks/>
                          </wps:cNvSpPr>
                          <wps:spPr bwMode="auto">
                            <a:xfrm>
                              <a:off x="22" y="45"/>
                              <a:ext cx="4234" cy="3292"/>
                            </a:xfrm>
                            <a:custGeom>
                              <a:avLst/>
                              <a:gdLst>
                                <a:gd name="T0" fmla="*/ 0 w 377"/>
                                <a:gd name="T1" fmla="*/ 291 h 294"/>
                                <a:gd name="T2" fmla="*/ 1 w 377"/>
                                <a:gd name="T3" fmla="*/ 294 h 294"/>
                                <a:gd name="T4" fmla="*/ 317 w 377"/>
                                <a:gd name="T5" fmla="*/ 172 h 294"/>
                                <a:gd name="T6" fmla="*/ 365 w 377"/>
                                <a:gd name="T7" fmla="*/ 136 h 294"/>
                                <a:gd name="T8" fmla="*/ 365 w 377"/>
                                <a:gd name="T9" fmla="*/ 136 h 294"/>
                                <a:gd name="T10" fmla="*/ 365 w 377"/>
                                <a:gd name="T11" fmla="*/ 135 h 294"/>
                                <a:gd name="T12" fmla="*/ 365 w 377"/>
                                <a:gd name="T13" fmla="*/ 135 h 294"/>
                                <a:gd name="T14" fmla="*/ 377 w 377"/>
                                <a:gd name="T15" fmla="*/ 0 h 294"/>
                                <a:gd name="T16" fmla="*/ 374 w 377"/>
                                <a:gd name="T17" fmla="*/ 0 h 294"/>
                                <a:gd name="T18" fmla="*/ 362 w 377"/>
                                <a:gd name="T19" fmla="*/ 134 h 294"/>
                                <a:gd name="T20" fmla="*/ 362 w 377"/>
                                <a:gd name="T21" fmla="*/ 133 h 294"/>
                                <a:gd name="T22" fmla="*/ 362 w 377"/>
                                <a:gd name="T23" fmla="*/ 134 h 294"/>
                                <a:gd name="T24" fmla="*/ 362 w 377"/>
                                <a:gd name="T25" fmla="*/ 135 h 294"/>
                                <a:gd name="T26" fmla="*/ 364 w 377"/>
                                <a:gd name="T27" fmla="*/ 135 h 294"/>
                                <a:gd name="T28" fmla="*/ 363 w 377"/>
                                <a:gd name="T29" fmla="*/ 133 h 294"/>
                                <a:gd name="T30" fmla="*/ 316 w 377"/>
                                <a:gd name="T31" fmla="*/ 169 h 294"/>
                                <a:gd name="T32" fmla="*/ 0 w 377"/>
                                <a:gd name="T33" fmla="*/ 291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77" h="294">
                                  <a:moveTo>
                                    <a:pt x="0" y="291"/>
                                  </a:moveTo>
                                  <a:lnTo>
                                    <a:pt x="1" y="294"/>
                                  </a:lnTo>
                                  <a:lnTo>
                                    <a:pt x="317" y="172"/>
                                  </a:lnTo>
                                  <a:lnTo>
                                    <a:pt x="365" y="136"/>
                                  </a:lnTo>
                                  <a:lnTo>
                                    <a:pt x="365" y="136"/>
                                  </a:lnTo>
                                  <a:lnTo>
                                    <a:pt x="365" y="135"/>
                                  </a:lnTo>
                                  <a:lnTo>
                                    <a:pt x="365" y="135"/>
                                  </a:lnTo>
                                  <a:lnTo>
                                    <a:pt x="377" y="0"/>
                                  </a:lnTo>
                                  <a:lnTo>
                                    <a:pt x="374" y="0"/>
                                  </a:lnTo>
                                  <a:lnTo>
                                    <a:pt x="362" y="134"/>
                                  </a:lnTo>
                                  <a:lnTo>
                                    <a:pt x="362" y="133"/>
                                  </a:lnTo>
                                  <a:lnTo>
                                    <a:pt x="362" y="134"/>
                                  </a:lnTo>
                                  <a:lnTo>
                                    <a:pt x="362" y="135"/>
                                  </a:lnTo>
                                  <a:lnTo>
                                    <a:pt x="364" y="135"/>
                                  </a:lnTo>
                                  <a:lnTo>
                                    <a:pt x="363" y="133"/>
                                  </a:lnTo>
                                  <a:lnTo>
                                    <a:pt x="316" y="169"/>
                                  </a:lnTo>
                                  <a:lnTo>
                                    <a:pt x="0" y="291"/>
                                  </a:lnTo>
                                  <a:close/>
                                </a:path>
                              </a:pathLst>
                            </a:custGeom>
                            <a:solidFill>
                              <a:srgbClr val="2D35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2" name="Oval 946"/>
                          <wps:cNvSpPr>
                            <a:spLocks noChangeArrowheads="1"/>
                          </wps:cNvSpPr>
                          <wps:spPr bwMode="auto">
                            <a:xfrm>
                              <a:off x="4043" y="1500"/>
                              <a:ext cx="135" cy="112"/>
                            </a:xfrm>
                            <a:prstGeom prst="ellipse">
                              <a:avLst/>
                            </a:prstGeom>
                            <a:solidFill>
                              <a:srgbClr val="2D3583"/>
                            </a:solidFill>
                            <a:ln w="6985" cap="rnd">
                              <a:solidFill>
                                <a:srgbClr val="24282B"/>
                              </a:solidFill>
                              <a:round/>
                              <a:headEnd/>
                              <a:tailEnd/>
                            </a:ln>
                          </wps:spPr>
                          <wps:bodyPr rot="0" vert="horz" wrap="square" lIns="91440" tIns="45720" rIns="91440" bIns="45720" anchor="t" anchorCtr="0" upright="1">
                            <a:noAutofit/>
                          </wps:bodyPr>
                        </wps:wsp>
                        <wps:wsp>
                          <wps:cNvPr id="1943" name="Oval 947"/>
                          <wps:cNvSpPr>
                            <a:spLocks noChangeArrowheads="1"/>
                          </wps:cNvSpPr>
                          <wps:spPr bwMode="auto">
                            <a:xfrm>
                              <a:off x="3571" y="1870"/>
                              <a:ext cx="135" cy="112"/>
                            </a:xfrm>
                            <a:prstGeom prst="ellipse">
                              <a:avLst/>
                            </a:prstGeom>
                            <a:solidFill>
                              <a:srgbClr val="2D3583"/>
                            </a:solidFill>
                            <a:ln w="6985" cap="rnd">
                              <a:solidFill>
                                <a:srgbClr val="24282B"/>
                              </a:solidFill>
                              <a:round/>
                              <a:headEnd/>
                              <a:tailEnd/>
                            </a:ln>
                          </wps:spPr>
                          <wps:bodyPr rot="0" vert="horz" wrap="square" lIns="91440" tIns="45720" rIns="91440" bIns="45720" anchor="t" anchorCtr="0" upright="1">
                            <a:noAutofit/>
                          </wps:bodyPr>
                        </wps:wsp>
                        <wps:wsp>
                          <wps:cNvPr id="1944" name="Oval 948"/>
                          <wps:cNvSpPr>
                            <a:spLocks noChangeArrowheads="1"/>
                          </wps:cNvSpPr>
                          <wps:spPr bwMode="auto">
                            <a:xfrm>
                              <a:off x="1505" y="1008"/>
                              <a:ext cx="135" cy="112"/>
                            </a:xfrm>
                            <a:prstGeom prst="ellipse">
                              <a:avLst/>
                            </a:prstGeom>
                            <a:solidFill>
                              <a:srgbClr val="2D3583"/>
                            </a:solidFill>
                            <a:ln w="6985" cap="rnd">
                              <a:solidFill>
                                <a:srgbClr val="24282B"/>
                              </a:solidFill>
                              <a:round/>
                              <a:headEnd/>
                              <a:tailEnd/>
                            </a:ln>
                          </wps:spPr>
                          <wps:bodyPr rot="0" vert="horz" wrap="square" lIns="91440" tIns="45720" rIns="91440" bIns="45720" anchor="t" anchorCtr="0" upright="1">
                            <a:noAutofit/>
                          </wps:bodyPr>
                        </wps:wsp>
                        <wps:wsp>
                          <wps:cNvPr id="1945" name="Oval 949"/>
                          <wps:cNvSpPr>
                            <a:spLocks noChangeArrowheads="1"/>
                          </wps:cNvSpPr>
                          <wps:spPr bwMode="auto">
                            <a:xfrm>
                              <a:off x="910" y="1612"/>
                              <a:ext cx="134" cy="112"/>
                            </a:xfrm>
                            <a:prstGeom prst="ellipse">
                              <a:avLst/>
                            </a:prstGeom>
                            <a:solidFill>
                              <a:srgbClr val="2D3583"/>
                            </a:solidFill>
                            <a:ln w="6985" cap="rnd">
                              <a:solidFill>
                                <a:srgbClr val="24282B"/>
                              </a:solidFill>
                              <a:round/>
                              <a:headEnd/>
                              <a:tailEnd/>
                            </a:ln>
                          </wps:spPr>
                          <wps:bodyPr rot="0" vert="horz" wrap="square" lIns="91440" tIns="45720" rIns="91440" bIns="45720" anchor="t" anchorCtr="0" upright="1">
                            <a:noAutofit/>
                          </wps:bodyPr>
                        </wps:wsp>
                        <wps:wsp>
                          <wps:cNvPr id="1946" name="Freeform 950"/>
                          <wps:cNvSpPr>
                            <a:spLocks/>
                          </wps:cNvSpPr>
                          <wps:spPr bwMode="auto">
                            <a:xfrm>
                              <a:off x="22" y="22"/>
                              <a:ext cx="4223" cy="3304"/>
                            </a:xfrm>
                            <a:custGeom>
                              <a:avLst/>
                              <a:gdLst>
                                <a:gd name="T0" fmla="*/ 376 w 376"/>
                                <a:gd name="T1" fmla="*/ 3 h 295"/>
                                <a:gd name="T2" fmla="*/ 375 w 376"/>
                                <a:gd name="T3" fmla="*/ 0 h 295"/>
                                <a:gd name="T4" fmla="*/ 139 w 376"/>
                                <a:gd name="T5" fmla="*/ 91 h 295"/>
                                <a:gd name="T6" fmla="*/ 139 w 376"/>
                                <a:gd name="T7" fmla="*/ 91 h 295"/>
                                <a:gd name="T8" fmla="*/ 138 w 376"/>
                                <a:gd name="T9" fmla="*/ 91 h 295"/>
                                <a:gd name="T10" fmla="*/ 84 w 376"/>
                                <a:gd name="T11" fmla="*/ 145 h 295"/>
                                <a:gd name="T12" fmla="*/ 84 w 376"/>
                                <a:gd name="T13" fmla="*/ 145 h 295"/>
                                <a:gd name="T14" fmla="*/ 84 w 376"/>
                                <a:gd name="T15" fmla="*/ 145 h 295"/>
                                <a:gd name="T16" fmla="*/ 0 w 376"/>
                                <a:gd name="T17" fmla="*/ 293 h 295"/>
                                <a:gd name="T18" fmla="*/ 3 w 376"/>
                                <a:gd name="T19" fmla="*/ 295 h 295"/>
                                <a:gd name="T20" fmla="*/ 87 w 376"/>
                                <a:gd name="T21" fmla="*/ 147 h 295"/>
                                <a:gd name="T22" fmla="*/ 87 w 376"/>
                                <a:gd name="T23" fmla="*/ 147 h 295"/>
                                <a:gd name="T24" fmla="*/ 140 w 376"/>
                                <a:gd name="T25" fmla="*/ 94 h 295"/>
                                <a:gd name="T26" fmla="*/ 376 w 376"/>
                                <a:gd name="T27" fmla="*/ 3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6" h="295">
                                  <a:moveTo>
                                    <a:pt x="376" y="3"/>
                                  </a:moveTo>
                                  <a:lnTo>
                                    <a:pt x="375" y="0"/>
                                  </a:lnTo>
                                  <a:lnTo>
                                    <a:pt x="139" y="91"/>
                                  </a:lnTo>
                                  <a:lnTo>
                                    <a:pt x="139" y="91"/>
                                  </a:lnTo>
                                  <a:lnTo>
                                    <a:pt x="138" y="91"/>
                                  </a:lnTo>
                                  <a:lnTo>
                                    <a:pt x="84" y="145"/>
                                  </a:lnTo>
                                  <a:lnTo>
                                    <a:pt x="84" y="145"/>
                                  </a:lnTo>
                                  <a:lnTo>
                                    <a:pt x="84" y="145"/>
                                  </a:lnTo>
                                  <a:lnTo>
                                    <a:pt x="0" y="293"/>
                                  </a:lnTo>
                                  <a:lnTo>
                                    <a:pt x="3" y="295"/>
                                  </a:lnTo>
                                  <a:lnTo>
                                    <a:pt x="87" y="147"/>
                                  </a:lnTo>
                                  <a:lnTo>
                                    <a:pt x="87" y="147"/>
                                  </a:lnTo>
                                  <a:lnTo>
                                    <a:pt x="140" y="94"/>
                                  </a:lnTo>
                                  <a:lnTo>
                                    <a:pt x="376" y="3"/>
                                  </a:lnTo>
                                  <a:close/>
                                </a:path>
                              </a:pathLst>
                            </a:custGeom>
                            <a:solidFill>
                              <a:srgbClr val="2D35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7" name="Line 951"/>
                          <wps:cNvCnPr>
                            <a:cxnSpLocks noChangeShapeType="1"/>
                          </wps:cNvCnPr>
                          <wps:spPr bwMode="auto">
                            <a:xfrm>
                              <a:off x="1572" y="1053"/>
                              <a:ext cx="921" cy="324"/>
                            </a:xfrm>
                            <a:prstGeom prst="line">
                              <a:avLst/>
                            </a:prstGeom>
                            <a:noFill/>
                            <a:ln w="6985" cap="rnd">
                              <a:solidFill>
                                <a:srgbClr val="24282B"/>
                              </a:solidFill>
                              <a:round/>
                              <a:headEnd/>
                              <a:tailEnd/>
                            </a:ln>
                            <a:extLst>
                              <a:ext uri="{909E8E84-426E-40DD-AFC4-6F175D3DCCD1}">
                                <a14:hiddenFill xmlns:a14="http://schemas.microsoft.com/office/drawing/2010/main">
                                  <a:noFill/>
                                </a14:hiddenFill>
                              </a:ext>
                            </a:extLst>
                          </wps:spPr>
                          <wps:bodyPr/>
                        </wps:wsp>
                        <wps:wsp>
                          <wps:cNvPr id="1948" name="Line 952"/>
                          <wps:cNvCnPr>
                            <a:cxnSpLocks noChangeShapeType="1"/>
                          </wps:cNvCnPr>
                          <wps:spPr bwMode="auto">
                            <a:xfrm>
                              <a:off x="921" y="392"/>
                              <a:ext cx="11" cy="1086"/>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49" name="Freeform 953"/>
                          <wps:cNvSpPr>
                            <a:spLocks/>
                          </wps:cNvSpPr>
                          <wps:spPr bwMode="auto">
                            <a:xfrm>
                              <a:off x="854" y="1400"/>
                              <a:ext cx="145" cy="123"/>
                            </a:xfrm>
                            <a:custGeom>
                              <a:avLst/>
                              <a:gdLst>
                                <a:gd name="T0" fmla="*/ 78 w 145"/>
                                <a:gd name="T1" fmla="*/ 123 h 123"/>
                                <a:gd name="T2" fmla="*/ 145 w 145"/>
                                <a:gd name="T3" fmla="*/ 0 h 123"/>
                                <a:gd name="T4" fmla="*/ 0 w 145"/>
                                <a:gd name="T5" fmla="*/ 0 h 123"/>
                                <a:gd name="T6" fmla="*/ 78 w 145"/>
                                <a:gd name="T7" fmla="*/ 123 h 123"/>
                              </a:gdLst>
                              <a:ahLst/>
                              <a:cxnLst>
                                <a:cxn ang="0">
                                  <a:pos x="T0" y="T1"/>
                                </a:cxn>
                                <a:cxn ang="0">
                                  <a:pos x="T2" y="T3"/>
                                </a:cxn>
                                <a:cxn ang="0">
                                  <a:pos x="T4" y="T5"/>
                                </a:cxn>
                                <a:cxn ang="0">
                                  <a:pos x="T6" y="T7"/>
                                </a:cxn>
                              </a:cxnLst>
                              <a:rect l="0" t="0" r="r" b="b"/>
                              <a:pathLst>
                                <a:path w="145" h="123">
                                  <a:moveTo>
                                    <a:pt x="78" y="123"/>
                                  </a:moveTo>
                                  <a:lnTo>
                                    <a:pt x="145" y="0"/>
                                  </a:lnTo>
                                  <a:lnTo>
                                    <a:pt x="0" y="0"/>
                                  </a:lnTo>
                                  <a:lnTo>
                                    <a:pt x="78" y="12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0" name="Line 954"/>
                          <wps:cNvCnPr>
                            <a:cxnSpLocks noChangeShapeType="1"/>
                          </wps:cNvCnPr>
                          <wps:spPr bwMode="auto">
                            <a:xfrm>
                              <a:off x="1314" y="403"/>
                              <a:ext cx="202" cy="526"/>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51" name="Freeform 955"/>
                          <wps:cNvSpPr>
                            <a:spLocks/>
                          </wps:cNvSpPr>
                          <wps:spPr bwMode="auto">
                            <a:xfrm>
                              <a:off x="1415" y="829"/>
                              <a:ext cx="135" cy="145"/>
                            </a:xfrm>
                            <a:custGeom>
                              <a:avLst/>
                              <a:gdLst>
                                <a:gd name="T0" fmla="*/ 112 w 135"/>
                                <a:gd name="T1" fmla="*/ 145 h 145"/>
                                <a:gd name="T2" fmla="*/ 135 w 135"/>
                                <a:gd name="T3" fmla="*/ 0 h 145"/>
                                <a:gd name="T4" fmla="*/ 0 w 135"/>
                                <a:gd name="T5" fmla="*/ 44 h 145"/>
                                <a:gd name="T6" fmla="*/ 112 w 135"/>
                                <a:gd name="T7" fmla="*/ 145 h 145"/>
                              </a:gdLst>
                              <a:ahLst/>
                              <a:cxnLst>
                                <a:cxn ang="0">
                                  <a:pos x="T0" y="T1"/>
                                </a:cxn>
                                <a:cxn ang="0">
                                  <a:pos x="T2" y="T3"/>
                                </a:cxn>
                                <a:cxn ang="0">
                                  <a:pos x="T4" y="T5"/>
                                </a:cxn>
                                <a:cxn ang="0">
                                  <a:pos x="T6" y="T7"/>
                                </a:cxn>
                              </a:cxnLst>
                              <a:rect l="0" t="0" r="r" b="b"/>
                              <a:pathLst>
                                <a:path w="135" h="145">
                                  <a:moveTo>
                                    <a:pt x="112" y="145"/>
                                  </a:moveTo>
                                  <a:lnTo>
                                    <a:pt x="135" y="0"/>
                                  </a:lnTo>
                                  <a:lnTo>
                                    <a:pt x="0" y="44"/>
                                  </a:lnTo>
                                  <a:lnTo>
                                    <a:pt x="112" y="14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2" name="Line 956"/>
                          <wps:cNvCnPr>
                            <a:cxnSpLocks noChangeShapeType="1"/>
                          </wps:cNvCnPr>
                          <wps:spPr bwMode="auto">
                            <a:xfrm flipH="1" flipV="1">
                              <a:off x="4301" y="1288"/>
                              <a:ext cx="146" cy="89"/>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53" name="Freeform 957"/>
                          <wps:cNvSpPr>
                            <a:spLocks/>
                          </wps:cNvSpPr>
                          <wps:spPr bwMode="auto">
                            <a:xfrm>
                              <a:off x="4268" y="1265"/>
                              <a:ext cx="146" cy="135"/>
                            </a:xfrm>
                            <a:custGeom>
                              <a:avLst/>
                              <a:gdLst>
                                <a:gd name="T0" fmla="*/ 0 w 146"/>
                                <a:gd name="T1" fmla="*/ 0 h 135"/>
                                <a:gd name="T2" fmla="*/ 67 w 146"/>
                                <a:gd name="T3" fmla="*/ 135 h 135"/>
                                <a:gd name="T4" fmla="*/ 146 w 146"/>
                                <a:gd name="T5" fmla="*/ 12 h 135"/>
                                <a:gd name="T6" fmla="*/ 0 w 146"/>
                                <a:gd name="T7" fmla="*/ 0 h 135"/>
                              </a:gdLst>
                              <a:ahLst/>
                              <a:cxnLst>
                                <a:cxn ang="0">
                                  <a:pos x="T0" y="T1"/>
                                </a:cxn>
                                <a:cxn ang="0">
                                  <a:pos x="T2" y="T3"/>
                                </a:cxn>
                                <a:cxn ang="0">
                                  <a:pos x="T4" y="T5"/>
                                </a:cxn>
                                <a:cxn ang="0">
                                  <a:pos x="T6" y="T7"/>
                                </a:cxn>
                              </a:cxnLst>
                              <a:rect l="0" t="0" r="r" b="b"/>
                              <a:pathLst>
                                <a:path w="146" h="135">
                                  <a:moveTo>
                                    <a:pt x="0" y="0"/>
                                  </a:moveTo>
                                  <a:lnTo>
                                    <a:pt x="67" y="135"/>
                                  </a:lnTo>
                                  <a:lnTo>
                                    <a:pt x="146" y="12"/>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4" name="Line 958"/>
                          <wps:cNvCnPr>
                            <a:cxnSpLocks noChangeShapeType="1"/>
                          </wps:cNvCnPr>
                          <wps:spPr bwMode="auto">
                            <a:xfrm flipH="1">
                              <a:off x="3931" y="1512"/>
                              <a:ext cx="483" cy="20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55" name="Freeform 959"/>
                          <wps:cNvSpPr>
                            <a:spLocks/>
                          </wps:cNvSpPr>
                          <wps:spPr bwMode="auto">
                            <a:xfrm>
                              <a:off x="3886" y="1612"/>
                              <a:ext cx="146" cy="135"/>
                            </a:xfrm>
                            <a:custGeom>
                              <a:avLst/>
                              <a:gdLst>
                                <a:gd name="T0" fmla="*/ 0 w 146"/>
                                <a:gd name="T1" fmla="*/ 112 h 135"/>
                                <a:gd name="T2" fmla="*/ 146 w 146"/>
                                <a:gd name="T3" fmla="*/ 135 h 135"/>
                                <a:gd name="T4" fmla="*/ 90 w 146"/>
                                <a:gd name="T5" fmla="*/ 0 h 135"/>
                                <a:gd name="T6" fmla="*/ 0 w 146"/>
                                <a:gd name="T7" fmla="*/ 112 h 135"/>
                              </a:gdLst>
                              <a:ahLst/>
                              <a:cxnLst>
                                <a:cxn ang="0">
                                  <a:pos x="T0" y="T1"/>
                                </a:cxn>
                                <a:cxn ang="0">
                                  <a:pos x="T2" y="T3"/>
                                </a:cxn>
                                <a:cxn ang="0">
                                  <a:pos x="T4" y="T5"/>
                                </a:cxn>
                                <a:cxn ang="0">
                                  <a:pos x="T6" y="T7"/>
                                </a:cxn>
                              </a:cxnLst>
                              <a:rect l="0" t="0" r="r" b="b"/>
                              <a:pathLst>
                                <a:path w="146" h="135">
                                  <a:moveTo>
                                    <a:pt x="0" y="112"/>
                                  </a:moveTo>
                                  <a:lnTo>
                                    <a:pt x="146" y="135"/>
                                  </a:lnTo>
                                  <a:lnTo>
                                    <a:pt x="90" y="0"/>
                                  </a:lnTo>
                                  <a:lnTo>
                                    <a:pt x="0" y="11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6" name="Freeform 960"/>
                          <wps:cNvSpPr>
                            <a:spLocks/>
                          </wps:cNvSpPr>
                          <wps:spPr bwMode="auto">
                            <a:xfrm>
                              <a:off x="3639" y="515"/>
                              <a:ext cx="483" cy="190"/>
                            </a:xfrm>
                            <a:custGeom>
                              <a:avLst/>
                              <a:gdLst>
                                <a:gd name="T0" fmla="*/ 0 w 43"/>
                                <a:gd name="T1" fmla="*/ 0 h 17"/>
                                <a:gd name="T2" fmla="*/ 13 w 43"/>
                                <a:gd name="T3" fmla="*/ 13 h 17"/>
                                <a:gd name="T4" fmla="*/ 43 w 43"/>
                                <a:gd name="T5" fmla="*/ 17 h 17"/>
                              </a:gdLst>
                              <a:ahLst/>
                              <a:cxnLst>
                                <a:cxn ang="0">
                                  <a:pos x="T0" y="T1"/>
                                </a:cxn>
                                <a:cxn ang="0">
                                  <a:pos x="T2" y="T3"/>
                                </a:cxn>
                                <a:cxn ang="0">
                                  <a:pos x="T4" y="T5"/>
                                </a:cxn>
                              </a:cxnLst>
                              <a:rect l="0" t="0" r="r" b="b"/>
                              <a:pathLst>
                                <a:path w="43" h="17">
                                  <a:moveTo>
                                    <a:pt x="0" y="0"/>
                                  </a:moveTo>
                                  <a:cubicBezTo>
                                    <a:pt x="0" y="0"/>
                                    <a:pt x="2" y="8"/>
                                    <a:pt x="13" y="13"/>
                                  </a:cubicBezTo>
                                  <a:cubicBezTo>
                                    <a:pt x="24" y="17"/>
                                    <a:pt x="43" y="17"/>
                                    <a:pt x="43" y="17"/>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957" name="Group 982"/>
                        <wpg:cNvGrpSpPr>
                          <a:grpSpLocks/>
                        </wpg:cNvGrpSpPr>
                        <wpg:grpSpPr bwMode="auto">
                          <a:xfrm>
                            <a:off x="310515" y="44450"/>
                            <a:ext cx="2313940" cy="1683385"/>
                            <a:chOff x="489" y="70"/>
                            <a:chExt cx="3644" cy="2651"/>
                          </a:xfrm>
                        </wpg:grpSpPr>
                        <wpg:grpSp>
                          <wpg:cNvPr id="1958" name="Group 981"/>
                          <wpg:cNvGrpSpPr>
                            <a:grpSpLocks/>
                          </wpg:cNvGrpSpPr>
                          <wpg:grpSpPr bwMode="auto">
                            <a:xfrm>
                              <a:off x="674" y="235"/>
                              <a:ext cx="3459" cy="2486"/>
                              <a:chOff x="674" y="235"/>
                              <a:chExt cx="3459" cy="2486"/>
                            </a:xfrm>
                          </wpg:grpSpPr>
                          <wps:wsp>
                            <wps:cNvPr id="1959" name="Freeform 962"/>
                            <wps:cNvSpPr>
                              <a:spLocks/>
                            </wps:cNvSpPr>
                            <wps:spPr bwMode="auto">
                              <a:xfrm>
                                <a:off x="4054" y="649"/>
                                <a:ext cx="79" cy="101"/>
                              </a:xfrm>
                              <a:custGeom>
                                <a:avLst/>
                                <a:gdLst>
                                  <a:gd name="T0" fmla="*/ 0 w 79"/>
                                  <a:gd name="T1" fmla="*/ 0 h 101"/>
                                  <a:gd name="T2" fmla="*/ 79 w 79"/>
                                  <a:gd name="T3" fmla="*/ 56 h 101"/>
                                  <a:gd name="T4" fmla="*/ 0 w 79"/>
                                  <a:gd name="T5" fmla="*/ 101 h 101"/>
                                </a:gdLst>
                                <a:ahLst/>
                                <a:cxnLst>
                                  <a:cxn ang="0">
                                    <a:pos x="T0" y="T1"/>
                                  </a:cxn>
                                  <a:cxn ang="0">
                                    <a:pos x="T2" y="T3"/>
                                  </a:cxn>
                                  <a:cxn ang="0">
                                    <a:pos x="T4" y="T5"/>
                                  </a:cxn>
                                </a:cxnLst>
                                <a:rect l="0" t="0" r="r" b="b"/>
                                <a:pathLst>
                                  <a:path w="79" h="101">
                                    <a:moveTo>
                                      <a:pt x="0" y="0"/>
                                    </a:moveTo>
                                    <a:lnTo>
                                      <a:pt x="79" y="56"/>
                                    </a:lnTo>
                                    <a:lnTo>
                                      <a:pt x="0" y="101"/>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0" name="Freeform 963"/>
                            <wps:cNvSpPr>
                              <a:spLocks/>
                            </wps:cNvSpPr>
                            <wps:spPr bwMode="auto">
                              <a:xfrm>
                                <a:off x="3392" y="426"/>
                                <a:ext cx="235" cy="111"/>
                              </a:xfrm>
                              <a:custGeom>
                                <a:avLst/>
                                <a:gdLst>
                                  <a:gd name="T0" fmla="*/ 21 w 21"/>
                                  <a:gd name="T1" fmla="*/ 8 h 10"/>
                                  <a:gd name="T2" fmla="*/ 12 w 21"/>
                                  <a:gd name="T3" fmla="*/ 8 h 10"/>
                                  <a:gd name="T4" fmla="*/ 0 w 21"/>
                                  <a:gd name="T5" fmla="*/ 0 h 10"/>
                                </a:gdLst>
                                <a:ahLst/>
                                <a:cxnLst>
                                  <a:cxn ang="0">
                                    <a:pos x="T0" y="T1"/>
                                  </a:cxn>
                                  <a:cxn ang="0">
                                    <a:pos x="T2" y="T3"/>
                                  </a:cxn>
                                  <a:cxn ang="0">
                                    <a:pos x="T4" y="T5"/>
                                  </a:cxn>
                                </a:cxnLst>
                                <a:rect l="0" t="0" r="r" b="b"/>
                                <a:pathLst>
                                  <a:path w="21" h="10">
                                    <a:moveTo>
                                      <a:pt x="21" y="8"/>
                                    </a:moveTo>
                                    <a:cubicBezTo>
                                      <a:pt x="21" y="8"/>
                                      <a:pt x="18" y="10"/>
                                      <a:pt x="12" y="8"/>
                                    </a:cubicBezTo>
                                    <a:cubicBezTo>
                                      <a:pt x="7" y="6"/>
                                      <a:pt x="0" y="0"/>
                                      <a:pt x="0" y="0"/>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1" name="Freeform 964"/>
                            <wps:cNvSpPr>
                              <a:spLocks/>
                            </wps:cNvSpPr>
                            <wps:spPr bwMode="auto">
                              <a:xfrm>
                                <a:off x="3380" y="414"/>
                                <a:ext cx="101" cy="90"/>
                              </a:xfrm>
                              <a:custGeom>
                                <a:avLst/>
                                <a:gdLst>
                                  <a:gd name="T0" fmla="*/ 34 w 101"/>
                                  <a:gd name="T1" fmla="*/ 90 h 90"/>
                                  <a:gd name="T2" fmla="*/ 0 w 101"/>
                                  <a:gd name="T3" fmla="*/ 0 h 90"/>
                                  <a:gd name="T4" fmla="*/ 101 w 101"/>
                                  <a:gd name="T5" fmla="*/ 12 h 90"/>
                                </a:gdLst>
                                <a:ahLst/>
                                <a:cxnLst>
                                  <a:cxn ang="0">
                                    <a:pos x="T0" y="T1"/>
                                  </a:cxn>
                                  <a:cxn ang="0">
                                    <a:pos x="T2" y="T3"/>
                                  </a:cxn>
                                  <a:cxn ang="0">
                                    <a:pos x="T4" y="T5"/>
                                  </a:cxn>
                                </a:cxnLst>
                                <a:rect l="0" t="0" r="r" b="b"/>
                                <a:pathLst>
                                  <a:path w="101" h="90">
                                    <a:moveTo>
                                      <a:pt x="34" y="90"/>
                                    </a:moveTo>
                                    <a:lnTo>
                                      <a:pt x="0" y="0"/>
                                    </a:lnTo>
                                    <a:lnTo>
                                      <a:pt x="101" y="12"/>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2" name="Freeform 965"/>
                            <wps:cNvSpPr>
                              <a:spLocks/>
                            </wps:cNvSpPr>
                            <wps:spPr bwMode="auto">
                              <a:xfrm>
                                <a:off x="696" y="2318"/>
                                <a:ext cx="405" cy="157"/>
                              </a:xfrm>
                              <a:custGeom>
                                <a:avLst/>
                                <a:gdLst>
                                  <a:gd name="T0" fmla="*/ 36 w 36"/>
                                  <a:gd name="T1" fmla="*/ 14 h 14"/>
                                  <a:gd name="T2" fmla="*/ 25 w 36"/>
                                  <a:gd name="T3" fmla="*/ 3 h 14"/>
                                  <a:gd name="T4" fmla="*/ 0 w 36"/>
                                  <a:gd name="T5" fmla="*/ 0 h 14"/>
                                </a:gdLst>
                                <a:ahLst/>
                                <a:cxnLst>
                                  <a:cxn ang="0">
                                    <a:pos x="T0" y="T1"/>
                                  </a:cxn>
                                  <a:cxn ang="0">
                                    <a:pos x="T2" y="T3"/>
                                  </a:cxn>
                                  <a:cxn ang="0">
                                    <a:pos x="T4" y="T5"/>
                                  </a:cxn>
                                </a:cxnLst>
                                <a:rect l="0" t="0" r="r" b="b"/>
                                <a:pathLst>
                                  <a:path w="36" h="14">
                                    <a:moveTo>
                                      <a:pt x="36" y="14"/>
                                    </a:moveTo>
                                    <a:cubicBezTo>
                                      <a:pt x="36" y="14"/>
                                      <a:pt x="35" y="7"/>
                                      <a:pt x="25" y="3"/>
                                    </a:cubicBezTo>
                                    <a:cubicBezTo>
                                      <a:pt x="16" y="0"/>
                                      <a:pt x="0" y="0"/>
                                      <a:pt x="0" y="0"/>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3" name="Freeform 966"/>
                            <wps:cNvSpPr>
                              <a:spLocks/>
                            </wps:cNvSpPr>
                            <wps:spPr bwMode="auto">
                              <a:xfrm>
                                <a:off x="674" y="2262"/>
                                <a:ext cx="78" cy="101"/>
                              </a:xfrm>
                              <a:custGeom>
                                <a:avLst/>
                                <a:gdLst>
                                  <a:gd name="T0" fmla="*/ 78 w 78"/>
                                  <a:gd name="T1" fmla="*/ 101 h 101"/>
                                  <a:gd name="T2" fmla="*/ 0 w 78"/>
                                  <a:gd name="T3" fmla="*/ 56 h 101"/>
                                  <a:gd name="T4" fmla="*/ 78 w 78"/>
                                  <a:gd name="T5" fmla="*/ 0 h 101"/>
                                </a:gdLst>
                                <a:ahLst/>
                                <a:cxnLst>
                                  <a:cxn ang="0">
                                    <a:pos x="T0" y="T1"/>
                                  </a:cxn>
                                  <a:cxn ang="0">
                                    <a:pos x="T2" y="T3"/>
                                  </a:cxn>
                                  <a:cxn ang="0">
                                    <a:pos x="T4" y="T5"/>
                                  </a:cxn>
                                </a:cxnLst>
                                <a:rect l="0" t="0" r="r" b="b"/>
                                <a:pathLst>
                                  <a:path w="78" h="101">
                                    <a:moveTo>
                                      <a:pt x="78" y="101"/>
                                    </a:moveTo>
                                    <a:lnTo>
                                      <a:pt x="0" y="56"/>
                                    </a:lnTo>
                                    <a:lnTo>
                                      <a:pt x="78"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4" name="Freeform 967"/>
                            <wps:cNvSpPr>
                              <a:spLocks/>
                            </wps:cNvSpPr>
                            <wps:spPr bwMode="auto">
                              <a:xfrm>
                                <a:off x="1101" y="2430"/>
                                <a:ext cx="460" cy="224"/>
                              </a:xfrm>
                              <a:custGeom>
                                <a:avLst/>
                                <a:gdLst>
                                  <a:gd name="T0" fmla="*/ 0 w 41"/>
                                  <a:gd name="T1" fmla="*/ 5 h 20"/>
                                  <a:gd name="T2" fmla="*/ 17 w 41"/>
                                  <a:gd name="T3" fmla="*/ 4 h 20"/>
                                  <a:gd name="T4" fmla="*/ 41 w 41"/>
                                  <a:gd name="T5" fmla="*/ 20 h 20"/>
                                </a:gdLst>
                                <a:ahLst/>
                                <a:cxnLst>
                                  <a:cxn ang="0">
                                    <a:pos x="T0" y="T1"/>
                                  </a:cxn>
                                  <a:cxn ang="0">
                                    <a:pos x="T2" y="T3"/>
                                  </a:cxn>
                                  <a:cxn ang="0">
                                    <a:pos x="T4" y="T5"/>
                                  </a:cxn>
                                </a:cxnLst>
                                <a:rect l="0" t="0" r="r" b="b"/>
                                <a:pathLst>
                                  <a:path w="41" h="20">
                                    <a:moveTo>
                                      <a:pt x="0" y="5"/>
                                    </a:moveTo>
                                    <a:cubicBezTo>
                                      <a:pt x="0" y="5"/>
                                      <a:pt x="7" y="0"/>
                                      <a:pt x="17" y="4"/>
                                    </a:cubicBezTo>
                                    <a:cubicBezTo>
                                      <a:pt x="27" y="8"/>
                                      <a:pt x="41" y="20"/>
                                      <a:pt x="41" y="20"/>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5" name="Freeform 968"/>
                            <wps:cNvSpPr>
                              <a:spLocks/>
                            </wps:cNvSpPr>
                            <wps:spPr bwMode="auto">
                              <a:xfrm>
                                <a:off x="1471" y="2575"/>
                                <a:ext cx="101" cy="90"/>
                              </a:xfrm>
                              <a:custGeom>
                                <a:avLst/>
                                <a:gdLst>
                                  <a:gd name="T0" fmla="*/ 68 w 101"/>
                                  <a:gd name="T1" fmla="*/ 0 h 90"/>
                                  <a:gd name="T2" fmla="*/ 101 w 101"/>
                                  <a:gd name="T3" fmla="*/ 90 h 90"/>
                                  <a:gd name="T4" fmla="*/ 0 w 101"/>
                                  <a:gd name="T5" fmla="*/ 79 h 90"/>
                                </a:gdLst>
                                <a:ahLst/>
                                <a:cxnLst>
                                  <a:cxn ang="0">
                                    <a:pos x="T0" y="T1"/>
                                  </a:cxn>
                                  <a:cxn ang="0">
                                    <a:pos x="T2" y="T3"/>
                                  </a:cxn>
                                  <a:cxn ang="0">
                                    <a:pos x="T4" y="T5"/>
                                  </a:cxn>
                                </a:cxnLst>
                                <a:rect l="0" t="0" r="r" b="b"/>
                                <a:pathLst>
                                  <a:path w="101" h="90">
                                    <a:moveTo>
                                      <a:pt x="68" y="0"/>
                                    </a:moveTo>
                                    <a:lnTo>
                                      <a:pt x="101" y="90"/>
                                    </a:lnTo>
                                    <a:lnTo>
                                      <a:pt x="0" y="79"/>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6" name="Rectangle 969"/>
                            <wps:cNvSpPr>
                              <a:spLocks noChangeArrowheads="1"/>
                            </wps:cNvSpPr>
                            <wps:spPr bwMode="auto">
                              <a:xfrm>
                                <a:off x="3785" y="392"/>
                                <a:ext cx="10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D82E9B">
                                  <w:pPr>
                                    <w:spacing w:before="0" w:line="240" w:lineRule="auto"/>
                                  </w:pPr>
                                  <w:r>
                                    <w:rPr>
                                      <w:rFonts w:ascii="Symbol" w:hAnsi="Symbol" w:cs="Symbol"/>
                                      <w:color w:val="24282B"/>
                                      <w:sz w:val="18"/>
                                      <w:szCs w:val="18"/>
                                    </w:rPr>
                                    <w:t></w:t>
                                  </w:r>
                                </w:p>
                              </w:txbxContent>
                            </wps:txbx>
                            <wps:bodyPr rot="0" vert="horz" wrap="none" lIns="0" tIns="0" rIns="0" bIns="0" anchor="t" anchorCtr="0">
                              <a:spAutoFit/>
                            </wps:bodyPr>
                          </wps:wsp>
                          <wps:wsp>
                            <wps:cNvPr id="1967" name="Rectangle 970"/>
                            <wps:cNvSpPr>
                              <a:spLocks noChangeArrowheads="1"/>
                            </wps:cNvSpPr>
                            <wps:spPr bwMode="auto">
                              <a:xfrm>
                                <a:off x="3895" y="515"/>
                                <a:ext cx="89"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D82E9B">
                                  <w:pPr>
                                    <w:spacing w:before="0" w:line="240" w:lineRule="auto"/>
                                  </w:pPr>
                                  <w:r>
                                    <w:rPr>
                                      <w:rFonts w:cs="Times New Roman"/>
                                      <w:i/>
                                      <w:iCs/>
                                      <w:color w:val="24282B"/>
                                      <w:sz w:val="12"/>
                                      <w:szCs w:val="12"/>
                                    </w:rPr>
                                    <w:t>b</w:t>
                                  </w:r>
                                </w:p>
                              </w:txbxContent>
                            </wps:txbx>
                            <wps:bodyPr rot="0" vert="horz" wrap="none" lIns="0" tIns="0" rIns="0" bIns="0" anchor="t" anchorCtr="0">
                              <a:spAutoFit/>
                            </wps:bodyPr>
                          </wps:wsp>
                          <wps:wsp>
                            <wps:cNvPr id="1968" name="Rectangle 971"/>
                            <wps:cNvSpPr>
                              <a:spLocks noChangeArrowheads="1"/>
                            </wps:cNvSpPr>
                            <wps:spPr bwMode="auto">
                              <a:xfrm>
                                <a:off x="3515" y="235"/>
                                <a:ext cx="10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D82E9B">
                                  <w:pPr>
                                    <w:spacing w:before="0" w:line="240" w:lineRule="auto"/>
                                  </w:pPr>
                                  <w:r>
                                    <w:rPr>
                                      <w:rFonts w:ascii="Symbol" w:hAnsi="Symbol" w:cs="Symbol"/>
                                      <w:color w:val="24282B"/>
                                      <w:sz w:val="18"/>
                                      <w:szCs w:val="18"/>
                                    </w:rPr>
                                    <w:t></w:t>
                                  </w:r>
                                </w:p>
                              </w:txbxContent>
                            </wps:txbx>
                            <wps:bodyPr rot="0" vert="horz" wrap="none" lIns="0" tIns="0" rIns="0" bIns="0" anchor="t" anchorCtr="0">
                              <a:spAutoFit/>
                            </wps:bodyPr>
                          </wps:wsp>
                          <wps:wsp>
                            <wps:cNvPr id="1969" name="Rectangle 972"/>
                            <wps:cNvSpPr>
                              <a:spLocks noChangeArrowheads="1"/>
                            </wps:cNvSpPr>
                            <wps:spPr bwMode="auto">
                              <a:xfrm>
                                <a:off x="3629" y="356"/>
                                <a:ext cx="89"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D82E9B">
                                  <w:pPr>
                                    <w:spacing w:before="0" w:line="240" w:lineRule="auto"/>
                                  </w:pPr>
                                  <w:r>
                                    <w:rPr>
                                      <w:rFonts w:cs="Times New Roman"/>
                                      <w:i/>
                                      <w:iCs/>
                                      <w:color w:val="24282B"/>
                                      <w:sz w:val="12"/>
                                      <w:szCs w:val="12"/>
                                    </w:rPr>
                                    <w:t>a</w:t>
                                  </w:r>
                                </w:p>
                              </w:txbxContent>
                            </wps:txbx>
                            <wps:bodyPr rot="0" vert="horz" wrap="none" lIns="0" tIns="0" rIns="0" bIns="0" anchor="t" anchorCtr="0">
                              <a:spAutoFit/>
                            </wps:bodyPr>
                          </wps:wsp>
                          <wps:wsp>
                            <wps:cNvPr id="1970" name="Rectangle 973"/>
                            <wps:cNvSpPr>
                              <a:spLocks noChangeArrowheads="1"/>
                            </wps:cNvSpPr>
                            <wps:spPr bwMode="auto">
                              <a:xfrm>
                                <a:off x="730" y="2329"/>
                                <a:ext cx="10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D82E9B">
                                  <w:pPr>
                                    <w:spacing w:before="0" w:line="240" w:lineRule="auto"/>
                                  </w:pPr>
                                  <w:r>
                                    <w:rPr>
                                      <w:rFonts w:ascii="Symbol" w:hAnsi="Symbol" w:cs="Symbol"/>
                                      <w:color w:val="24282B"/>
                                      <w:sz w:val="18"/>
                                      <w:szCs w:val="18"/>
                                    </w:rPr>
                                    <w:t></w:t>
                                  </w:r>
                                </w:p>
                              </w:txbxContent>
                            </wps:txbx>
                            <wps:bodyPr rot="0" vert="horz" wrap="none" lIns="0" tIns="0" rIns="0" bIns="0" anchor="t" anchorCtr="0">
                              <a:spAutoFit/>
                            </wps:bodyPr>
                          </wps:wsp>
                          <wps:wsp>
                            <wps:cNvPr id="1971" name="Rectangle 974"/>
                            <wps:cNvSpPr>
                              <a:spLocks noChangeArrowheads="1"/>
                            </wps:cNvSpPr>
                            <wps:spPr bwMode="auto">
                              <a:xfrm>
                                <a:off x="846" y="2448"/>
                                <a:ext cx="89"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D82E9B">
                                  <w:pPr>
                                    <w:spacing w:before="0" w:line="240" w:lineRule="auto"/>
                                  </w:pPr>
                                  <w:r>
                                    <w:rPr>
                                      <w:rFonts w:cs="Times New Roman"/>
                                      <w:i/>
                                      <w:iCs/>
                                      <w:color w:val="24282B"/>
                                      <w:sz w:val="12"/>
                                      <w:szCs w:val="12"/>
                                    </w:rPr>
                                    <w:t>a</w:t>
                                  </w:r>
                                </w:p>
                              </w:txbxContent>
                            </wps:txbx>
                            <wps:bodyPr rot="0" vert="horz" wrap="none" lIns="0" tIns="0" rIns="0" bIns="0" anchor="t" anchorCtr="0">
                              <a:spAutoFit/>
                            </wps:bodyPr>
                          </wps:wsp>
                          <wps:wsp>
                            <wps:cNvPr id="1972" name="Rectangle 975"/>
                            <wps:cNvSpPr>
                              <a:spLocks noChangeArrowheads="1"/>
                            </wps:cNvSpPr>
                            <wps:spPr bwMode="auto">
                              <a:xfrm>
                                <a:off x="1134" y="2464"/>
                                <a:ext cx="10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D82E9B">
                                  <w:pPr>
                                    <w:spacing w:before="0" w:line="240" w:lineRule="auto"/>
                                  </w:pPr>
                                  <w:r>
                                    <w:rPr>
                                      <w:rFonts w:ascii="Symbol" w:hAnsi="Symbol" w:cs="Symbol"/>
                                      <w:color w:val="24282B"/>
                                      <w:sz w:val="18"/>
                                      <w:szCs w:val="18"/>
                                    </w:rPr>
                                    <w:t></w:t>
                                  </w:r>
                                </w:p>
                              </w:txbxContent>
                            </wps:txbx>
                            <wps:bodyPr rot="0" vert="horz" wrap="none" lIns="0" tIns="0" rIns="0" bIns="0" anchor="t" anchorCtr="0">
                              <a:spAutoFit/>
                            </wps:bodyPr>
                          </wps:wsp>
                          <wps:wsp>
                            <wps:cNvPr id="1973" name="Rectangle 976"/>
                            <wps:cNvSpPr>
                              <a:spLocks noChangeArrowheads="1"/>
                            </wps:cNvSpPr>
                            <wps:spPr bwMode="auto">
                              <a:xfrm>
                                <a:off x="1252" y="2583"/>
                                <a:ext cx="89"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D82E9B">
                                  <w:pPr>
                                    <w:spacing w:before="0" w:line="240" w:lineRule="auto"/>
                                  </w:pPr>
                                  <w:r>
                                    <w:rPr>
                                      <w:rFonts w:cs="Times New Roman"/>
                                      <w:i/>
                                      <w:iCs/>
                                      <w:color w:val="24282B"/>
                                      <w:sz w:val="12"/>
                                      <w:szCs w:val="12"/>
                                    </w:rPr>
                                    <w:t>b</w:t>
                                  </w:r>
                                </w:p>
                              </w:txbxContent>
                            </wps:txbx>
                            <wps:bodyPr rot="0" vert="horz" wrap="none" lIns="0" tIns="0" rIns="0" bIns="0" anchor="t" anchorCtr="0">
                              <a:spAutoFit/>
                            </wps:bodyPr>
                          </wps:wsp>
                        </wpg:grpSp>
                        <wps:wsp>
                          <wps:cNvPr id="1974" name="Text Box 979"/>
                          <wps:cNvSpPr txBox="1">
                            <a:spLocks noChangeArrowheads="1"/>
                          </wps:cNvSpPr>
                          <wps:spPr bwMode="auto">
                            <a:xfrm>
                              <a:off x="489" y="70"/>
                              <a:ext cx="1236"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Pr="00D82E9B" w:rsidRDefault="005F0CF5" w:rsidP="00D82E9B">
                                <w:pPr>
                                  <w:spacing w:before="60"/>
                                  <w:jc w:val="center"/>
                                  <w:rPr>
                                    <w:sz w:val="18"/>
                                    <w:szCs w:val="24"/>
                                    <w:lang w:bidi="ar-SY"/>
                                  </w:rPr>
                                </w:pPr>
                                <w:r>
                                  <w:rPr>
                                    <w:rFonts w:hint="cs"/>
                                    <w:sz w:val="18"/>
                                    <w:szCs w:val="24"/>
                                    <w:rtl/>
                                    <w:lang w:bidi="ar-SY"/>
                                  </w:rPr>
                                  <w:t>الحافة أ</w:t>
                                </w:r>
                              </w:p>
                            </w:txbxContent>
                          </wps:txbx>
                          <wps:bodyPr rot="0" vert="horz" wrap="square" lIns="0" tIns="0" rIns="0" bIns="0" anchor="t" anchorCtr="0" upright="1">
                            <a:noAutofit/>
                          </wps:bodyPr>
                        </wps:wsp>
                      </wpg:wgp>
                    </wpc:wpc>
                  </a:graphicData>
                </a:graphic>
              </wp:inline>
            </w:drawing>
          </mc:Choice>
          <mc:Fallback>
            <w:pict>
              <v:group id="Canvas 760" o:spid="_x0000_s1184" editas="canvas" style="width:251.6pt;height:171.1pt;mso-position-horizontal-relative:char;mso-position-vertical-relative:line" coordsize="31953,21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">
                <v:shape id="_x0000_s1185" type="#_x0000_t75" style="position:absolute;width:31953;height:21729;visibility:visible;mso-wrap-style:square">
                  <v:fill o:detectmouseclick="t"/>
                  <v:path o:connecttype="none"/>
                </v:shape>
                <v:group id="Group 961" o:spid="_x0000_s1186" style="position:absolute;left:139;top:139;width:31382;height:21406" coordorigin="22,22" coordsize="4942,3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o/KMQAAADdAAAADwAAAGRycy9kb3ducmV2LnhtbERPS4vCMBC+C/sfwix4&#10;07QrPqhGEdld9iCCDxBvQzO2xWZSmmxb/70RBG/z8T1nsepMKRqqXWFZQTyMQBCnVhecKTgdfwYz&#10;EM4jaywtk4I7OVgtP3oLTLRteU/NwWcihLBLUEHufZVI6dKcDLqhrYgDd7W1QR9gnUldYxvCTSm/&#10;omgiDRYcGnKsaJNTejv8GwW/LbbrUfzdbG/Xzf1yHO/O25iU6n926zkIT51/i1/uPx3mT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o/KMQAAADdAAAA&#10;DwAAAAAAAAAAAAAAAACqAgAAZHJzL2Rvd25yZXYueG1sUEsFBgAAAAAEAAQA+gAAAJsDAAAAAA==&#10;">
                  <v:shape id="Freeform 761" o:spid="_x0000_s1187" style="position:absolute;left:4414;top:3292;width:67;height:10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fnscA&#10;AADdAAAADwAAAGRycy9kb3ducmV2LnhtbESPQWvCQBCF74X+h2UKvdVNe6gS3YgtSEs9qU0ltyE7&#10;JsHsbMiumvrrnYPgbYb35r1vZvPBtepEfWg8G3gdJaCIS28brgz8bpcvE1AhIltsPZOBfwowzx4f&#10;Zphaf+Y1nTaxUhLCIUUDdYxdqnUoa3IYRr4jFm3ve4dR1r7StsezhLtWvyXJu3bYsDTU2NFnTeVh&#10;c3QG/vIL6WS18Lv8p1h+fWyDPhalMc9Pw2IKKtIQ7+bb9bcV/PFEcOUbGUF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X57HAAAA3QAAAA8AAAAAAAAAAAAAAAAAmAIAAGRy&#10;cy9kb3ducmV2LnhtbFBLBQYAAAAABAAEAPUAAACMAwAAAAA=&#10;" path="m2,5r,3c2,8,2,8,2,8v,,,,1,l3,8r,1l,9,,8r,c1,8,1,8,1,8v,,,,,l1,1v,,,,,c1,1,1,1,,1r,l,,3,,5,,6,1r,l6,2r,2l5,5,3,5,2,5r,xm2,4l2,3,3,4r,l4,4,5,3r,l5,2r,l4,1,3,1v,,-1,,-1,l2,4xe" fillcolor="#24282b" stroked="f">
                    <v:path arrowok="t" o:connecttype="custom" o:connectlocs="22,56;22,90;22,90;34,90;34,90;34,101;0,101;0,90;0,90;11,90;11,90;11,11;11,11;0,11;0,11;0,0;34,0;56,0;67,11;67,11;67,22;67,45;56,56;34,56;22,56;22,56;22,45;22,34;34,45;34,45;45,45;56,34;56,34;56,22;56,22;45,11;34,11;22,11;22,45" o:connectangles="0,0,0,0,0,0,0,0,0,0,0,0,0,0,0,0,0,0,0,0,0,0,0,0,0,0,0,0,0,0,0,0,0,0,0,0,0,0,0"/>
                    <o:lock v:ext="edit" verticies="t"/>
                  </v:shape>
                  <v:shape id="Freeform 762" o:spid="_x0000_s1188" style="position:absolute;left:4492;top:3382;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rfcIA&#10;AADdAAAADwAAAGRycy9kb3ducmV2LnhtbERPTWsCMRC9F/wPYQq91WwrWN0aRUqlnoSqB4/DZsyu&#10;3UyWJNXorzeC4G0e73Mms2RbcSQfGscK3voFCOLK6YaNgu1m8ToCESKyxtYxKThTgNm09zTBUrsT&#10;/9JxHY3IIRxKVFDH2JVShqomi6HvOuLM7Z23GDP0RmqPpxxuW/leFENpseHcUGNHXzVVf+t/q2Bv&#10;vPle8SBdfpIzF7s7DLe7g1Ivz2n+CSJSig/x3b3Uef7HaAy3b/IJcn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0Kt9wgAAAN0AAAAPAAAAAAAAAAAAAAAAAJgCAABkcnMvZG93&#10;bnJldi54bWxQSwUGAAAAAAQABAD1AAAAhwMAAAAA&#10;" path="m1,v,,,,,c1,,1,,1,v,1,,1,,1c1,1,1,1,1,1,,1,,1,,1,,1,,1,,,,,,,,,,,,,1,xe" fillcolor="#24282b" stroked="f">
                    <v:path arrowok="t" o:connecttype="custom" o:connectlocs="11,0;11,0;11,0;11,11;11,11;0,11;0,0;0,0;11,0" o:connectangles="0,0,0,0,0,0,0,0,0"/>
                  </v:shape>
                  <v:shape id="Freeform 763" o:spid="_x0000_s1189" style="position:absolute;left:4515;top:3292;width:56;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3wpsUA&#10;AADdAAAADwAAAGRycy9kb3ducmV2LnhtbESPQW/CMAyF75P4D5GRdltTOLDRERBCMHHZARgHblZj&#10;2orGqZIAhV8/HybtZus9v/d5tuhdq24UYuPZwCjLQRGX3jZcGfg5bN4+QMWEbLH1TAYeFGExH7zM&#10;sLD+zju67VOlJIRjgQbqlLpC61jW5DBmviMW7eyDwyRrqLQNeJdw1+pxnk+0w4alocaOVjWVl/3V&#10;GaCNP/EFn7Q+7sJ0ez5231+TkzGvw375CSpRn/7Nf9dbK/jvU+GXb2QE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fCmxQAAAN0AAAAPAAAAAAAAAAAAAAAAAJgCAABkcnMv&#10;ZG93bnJldi54bWxQSwUGAAAAAAQABAD1AAAAigMAAAAA&#10;" path="m,5l,1r,l,1,1,,3,,4,,5,1r,l5,4r,4l5,8,4,9,2,9,1,9,,8r,l,5xm1,5r,2l1,7,2,8r,l3,8,4,7r,l4,7,4,4,4,2r,l4,2r,l3,1r,l2,1,1,2r,l1,2r,3xe" fillcolor="#24282b" stroked="f">
                    <v:path arrowok="t" o:connecttype="custom" o:connectlocs="0,56;0,11;0,11;0,11;11,0;34,0;45,0;56,11;56,11;56,45;56,90;56,90;45,101;22,101;11,101;0,90;0,90;0,56;11,56;11,79;11,79;22,90;22,90;34,90;45,79;45,79;45,79;45,45;45,22;45,22;45,22;45,22;34,11;34,11;22,11;11,22;11,22;11,22;11,56" o:connectangles="0,0,0,0,0,0,0,0,0,0,0,0,0,0,0,0,0,0,0,0,0,0,0,0,0,0,0,0,0,0,0,0,0,0,0,0,0,0,0"/>
                    <o:lock v:ext="edit" verticies="t"/>
                  </v:shape>
                  <v:shape id="Freeform 764" o:spid="_x0000_s1190" style="position:absolute;left:4582;top:3292;width:56;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FVPcEA&#10;AADdAAAADwAAAGRycy9kb3ducmV2LnhtbERPy6rCMBDdC/5DGMGdpt6FXqtRRK7ixoWvhbuhGdti&#10;MylJ1OrXG0G4uzmc50znjanEnZwvLSsY9BMQxJnVJecKjodV7xeED8gaK8uk4Eke5rN2a4qptg/e&#10;0X0fchFD2KeooAihTqX0WUEGfd/WxJG7WGcwROhyqR0+Yrip5E+SDKXBkmNDgTUtC8qu+5tRQCt7&#10;5iu+6O+0c+PN5VRv18OzUt1Os5iACNSEf/HXvdFx/mg8gM838QQ5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BVT3BAAAA3QAAAA8AAAAAAAAAAAAAAAAAmAIAAGRycy9kb3du&#10;cmV2LnhtbFBLBQYAAAAABAAEAPUAAACGAwAAAAA=&#10;" path="m2,5c1,4,1,4,1,3,,3,,3,,2l,1,1,,3,,4,,5,1r,1c5,2,5,3,5,3,4,4,4,4,3,5v1,,1,,2,1c5,6,5,7,5,7r,1l4,9,2,9,1,9,,8r,l,7c,7,,6,,6,1,6,1,5,2,5xm3,4c3,4,4,3,4,3v,,,,,-1l4,2,3,1r,l2,1,1,2r,c1,2,1,3,1,3v,,,,1,l3,4xm2,5c2,5,1,6,1,6v,,,,,1l1,7,2,8r1,l3,8,4,7r,c4,7,4,7,4,6,3,6,3,6,2,5xe" fillcolor="#24282b" stroked="f">
                    <v:path arrowok="t" o:connecttype="custom" o:connectlocs="22,56;11,34;0,22;0,11;11,0;34,0;45,0;56,11;56,22;56,34;34,56;56,67;56,79;56,90;45,101;22,101;11,101;0,90;0,90;0,79;0,67;22,56;34,45;45,34;45,22;45,22;34,11;34,11;22,11;11,22;11,22;11,34;22,34;34,45;22,56;11,67;11,79;11,79;22,90;34,90;34,90;45,79;45,79;45,67;22,56" o:connectangles="0,0,0,0,0,0,0,0,0,0,0,0,0,0,0,0,0,0,0,0,0,0,0,0,0,0,0,0,0,0,0,0,0,0,0,0,0,0,0,0,0,0,0,0,0"/>
                    <o:lock v:ext="edit" verticies="t"/>
                  </v:shape>
                  <v:shape id="Freeform 765" o:spid="_x0000_s1191" style="position:absolute;left:4649;top:3292;width:57;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fQDMEA&#10;AADcAAAADwAAAGRycy9kb3ducmV2LnhtbERPPW/CMBDdK/EfrEPq1jgwRCXFIISgytIh0AzZTvGR&#10;RMTnyDaQ9tfXQyXGp/e93k5mEHdyvresYJGkIIgbq3tuFXyfj2/vIHxA1jhYJgU/5GG7mb2sMdf2&#10;wSXdT6EVMYR9jgq6EMZcSt90ZNAndiSO3MU6gyFC10rt8BHDzSCXaZpJgz3Hhg5H2nfUXE83o4CO&#10;tuYr/tKhKt2quFTj12dWK/U6n3YfIAJN4Sn+dxdawSqL8+OZe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H0AzBAAAA3AAAAA8AAAAAAAAAAAAAAAAAmAIAAGRycy9kb3du&#10;cmV2LnhtbFBLBQYAAAAABAAEAPUAAACGAwAAAAA=&#10;" path="m,2c,1,1,1,1,1,2,,2,,3,l4,,5,1r,l5,2v,,,1,-1,2l4,4,5,5r,1l5,8r,l4,9,2,9c1,9,1,9,,9v,,,,,-1c,8,,8,,8v,,,,1,c1,8,1,8,1,8v,,,,,c2,8,2,8,2,8v,,,,,l3,8,4,7r,l4,6r,l4,6r,l4,6,3,5,2,5,1,5,2,4v,,,,1,c3,4,4,3,4,3v,,,,,-1l4,2,3,1,2,1c1,1,1,1,,2xe" fillcolor="#24282b" stroked="f">
                    <v:path arrowok="t" o:connecttype="custom" o:connectlocs="0,22;11,11;34,0;46,0;57,11;57,11;57,22;46,45;46,45;57,56;57,67;57,90;57,90;46,101;23,101;0,101;0,90;0,90;11,90;11,90;11,90;23,90;23,90;34,90;46,79;46,79;46,67;46,67;46,67;46,67;46,67;34,56;23,56;11,56;23,45;34,45;46,34;46,22;46,22;34,11;23,11;0,22" o:connectangles="0,0,0,0,0,0,0,0,0,0,0,0,0,0,0,0,0,0,0,0,0,0,0,0,0,0,0,0,0,0,0,0,0,0,0,0,0,0,0,0,0,0"/>
                  </v:shape>
                  <v:shape id="Freeform 766" o:spid="_x0000_s1192" style="position:absolute;left:4717;top:3292;width:56;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1l8QA&#10;AADcAAAADwAAAGRycy9kb3ducmV2LnhtbESPQWvCQBSE7wX/w/IEb3Wjh9CkriKiJRcPSevB2yP7&#10;TILZt2F3q9Ff3y0Uehxm5htmtRlNL27kfGdZwWKegCCure64UfD1eXh9A+EDssbeMil4kIfNevKy&#10;wlzbO5d0q0IjIoR9jgraEIZcSl+3ZNDP7UAcvYt1BkOUrpHa4T3CTS+XSZJKgx3HhRYH2rVUX6tv&#10;o4AO9sxXfNL+VLqsuJyG40d6Vmo2HbfvIAKN4T/81y60gixd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LdZfEAAAA3AAAAA8AAAAAAAAAAAAAAAAAmAIAAGRycy9k&#10;b3ducmV2LnhtbFBLBQYAAAAABAAEAPUAAACJAwAAAAA=&#10;" path="m,2c,1,1,1,1,1,2,,2,,3,l4,,5,1r,l5,2v,,,1,-1,2l4,4,5,5r,1l5,8r,l4,9,2,9c1,9,1,9,,9v,,,,,-1c,8,,8,,8v,,,,1,c1,8,1,8,1,8v,,,,,c2,8,2,8,2,8v,,,,,l3,8,4,7r,l4,6r,l4,6r,l4,6,3,5,2,5,1,5,2,4v,,,,1,c3,4,4,3,4,3v,,,,,-1l4,2,3,1,2,1c1,1,1,1,,2xe" fillcolor="#24282b" stroked="f">
                    <v:path arrowok="t" o:connecttype="custom" o:connectlocs="0,22;11,11;34,0;45,0;56,11;56,11;56,22;45,45;45,45;56,56;56,67;56,90;56,90;45,101;22,101;0,101;0,90;0,90;11,90;11,90;11,90;22,90;22,90;34,90;45,79;45,79;45,67;45,67;45,67;45,67;45,67;34,56;22,56;11,56;22,45;34,45;45,34;45,22;45,22;34,11;22,11;0,22" o:connectangles="0,0,0,0,0,0,0,0,0,0,0,0,0,0,0,0,0,0,0,0,0,0,0,0,0,0,0,0,0,0,0,0,0,0,0,0,0,0,0,0,0,0"/>
                  </v:shape>
                  <v:rect id="Rectangle 767" o:spid="_x0000_s1193" style="position:absolute;left:4784;top:3359;width:4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rK8YA&#10;AADcAAAADwAAAGRycy9kb3ducmV2LnhtbESPQWvCQBSE7wX/w/KEXopukoO00VVEkOZSaFMRvT2y&#10;zySYfRt3tzH9991CocdhZr5hVpvRdGIg51vLCtJ5AoK4srrlWsHhcz97BuEDssbOMin4Jg+b9eRh&#10;hbm2d/6goQy1iBD2OSpoQuhzKX3VkEE/tz1x9C7WGQxRulpqh/cIN53MkmQhDbYcFxrsaddQdS2/&#10;jAJbvD7x4eaPZ2d2+7fUtKfTe6nU43TcLkEEGsN/+K9daAUviwx+z8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TrK8YAAADcAAAADwAAAAAAAAAAAAAAAACYAgAAZHJz&#10;L2Rvd25yZXYueG1sUEsFBgAAAAAEAAQA9QAAAIsDAAAAAA==&#10;" fillcolor="#24282b" stroked="f"/>
                  <v:shape id="Freeform 768" o:spid="_x0000_s1194" style="position:absolute;left:4840;top:3292;width:56;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Oe8QA&#10;AADcAAAADwAAAGRycy9kb3ducmV2LnhtbESPT4vCMBTE78J+h/CEvdlUF4p2jbIsKl48+O/g7dE8&#10;22LzUpKo3f30RhA8DjPzG2Y670wjbuR8bVnBMElBEBdW11wqOOyXgzEIH5A1NpZJwR95mM8+elPM&#10;tb3zlm67UIoIYZ+jgiqENpfSFxUZ9IltiaN3ts5giNKVUju8R7hp5ChNM2mw5rhQYUu/FRWX3dUo&#10;oKU98QX/aXHcusn6fGw3q+yk1Ge/+/kGEagL7/CrvdYKJtk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VTnvEAAAA3AAAAA8AAAAAAAAAAAAAAAAAmAIAAGRycy9k&#10;b3ducmV2LnhtbFBLBQYAAAAABAAEAPUAAACJAwAAAAA=&#10;" path="m,5l,1r,l,1,1,,3,,4,,5,1r,l5,4r,4l5,8,4,9,2,9,1,9,,8r,l,5xm1,5r,2l1,7,2,8r,l3,8,4,7r,l4,7,4,4,4,2r,l4,2r,l3,1r,l2,1,1,2r,l1,2r,3xe" fillcolor="#24282b" stroked="f">
                    <v:path arrowok="t" o:connecttype="custom" o:connectlocs="0,56;0,11;0,11;0,11;11,0;34,0;45,0;56,11;56,11;56,45;56,90;56,90;45,101;22,101;11,101;0,90;0,90;0,56;11,56;11,79;11,79;22,90;22,90;34,90;45,79;45,79;45,79;45,45;45,22;45,22;45,22;45,22;34,11;34,11;22,11;11,22;11,22;11,22;11,56" o:connectangles="0,0,0,0,0,0,0,0,0,0,0,0,0,0,0,0,0,0,0,0,0,0,0,0,0,0,0,0,0,0,0,0,0,0,0,0,0,0,0"/>
                    <o:lock v:ext="edit" verticies="t"/>
                  </v:shape>
                  <v:shape id="Freeform 769" o:spid="_x0000_s1195" style="position:absolute;left:4908;top:3292;width:56;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WD8QA&#10;AADcAAAADwAAAGRycy9kb3ducmV2LnhtbESPT4vCMBTE78J+h/CEvdlUWYp2jbIsKl48+O/g7dE8&#10;22LzUpKo3f30RhA8DjPzG2Y670wjbuR8bVnBMElBEBdW11wqOOyXgzEIH5A1NpZJwR95mM8+elPM&#10;tb3zlm67UIoIYZ+jgiqENpfSFxUZ9IltiaN3ts5giNKVUju8R7hp5ChNM2mw5rhQYUu/FRWX3dUo&#10;oKU98QX/aXHcusn6fGw3q+yk1Ge/+/kGEagL7/CrvdYKJtk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81g/EAAAA3AAAAA8AAAAAAAAAAAAAAAAAmAIAAGRycy9k&#10;b3ducmV2LnhtbFBLBQYAAAAABAAEAPUAAACJAwAAAAA=&#10;" path="m5,r,1l2,1r,1c3,2,4,3,4,4v1,,1,1,1,2c5,6,5,7,5,7,5,7,4,8,4,8v,,-1,,-1,1c3,9,2,9,2,9,1,9,1,9,,9,,9,,8,,8v,,,,,c,8,,8,,8v1,,1,,1,c1,8,1,8,1,8v,,1,,1,c3,8,3,8,4,7v,,,,,-1c4,5,4,5,4,4,4,4,3,4,3,3,2,3,2,3,1,3l2,,5,xe" fillcolor="#24282b" stroked="f">
                    <v:path arrowok="t" o:connecttype="custom" o:connectlocs="56,0;56,11;22,11;22,22;45,45;56,67;56,79;45,90;34,101;22,101;0,101;0,90;0,90;0,90;11,90;11,90;22,90;45,79;45,67;45,45;34,34;11,34;22,0;56,0" o:connectangles="0,0,0,0,0,0,0,0,0,0,0,0,0,0,0,0,0,0,0,0,0,0,0,0"/>
                  </v:shape>
                  <v:line id="Line 770" o:spid="_x0000_s1196" style="position:absolute;flip:x;visibility:visible;mso-wrap-style:square" from="34,45" to="4234,3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WZ9cEAAADcAAAADwAAAGRycy9kb3ducmV2LnhtbESPzQrCMBCE74LvEFbwpqmCotUoIgh6&#10;Efw7eFuata02m9LEWt/eCILHYWa+YebLxhSipsrllhUM+hEI4sTqnFMF59OmNwHhPLLGwjIpeJOD&#10;5aLdmmOs7YsPVB99KgKEXYwKMu/LWEqXZGTQ9W1JHLybrQz6IKtU6gpfAW4KOYyisTSYc1jIsKR1&#10;Rsnj+DQKkmYyNYauuT6th9f9rr6PLvu7Ut1Os5qB8NT4f/jX3moF0/EIvmfCEZCL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lZn1wQAAANwAAAAPAAAAAAAAAAAAAAAA&#10;AKECAABkcnMvZG93bnJldi54bWxQSwUGAAAAAAQABAD5AAAAjwMAAAAA&#10;" strokecolor="#24282b" strokeweight=".55pt">
                    <v:stroke endcap="round"/>
                  </v:line>
                  <v:line id="Line 771" o:spid="_x0000_s1197" style="position:absolute;visibility:visible;mso-wrap-style:square" from="966,1646" to="1819,1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EnfsQAAADcAAAADwAAAGRycy9kb3ducmV2LnhtbESP0WrCQBRE3wv+w3KFvtVNLQSNbqSm&#10;FXys0Q+4ZK9JSPZuyK5m2693C4U+DjNzhtnugunFnUbXWlbwukhAEFdWt1wruJwPLysQziNr7C2T&#10;gm9ysMtnT1vMtJ34RPfS1yJC2GWooPF+yKR0VUMG3cIOxNG72tGgj3KspR5xinDTy2WSpNJgy3Gh&#10;wYGKhqquvBkF5bo7/OivMC2n8PlRF/tysG+FUs/z8L4B4Sn4//Bf+6gVrNMUfs/EIy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Sd+xAAAANwAAAAPAAAAAAAAAAAA&#10;AAAAAKECAABkcnMvZG93bnJldi54bWxQSwUGAAAAAAQABAD5AAAAkgMAAAAA&#10;" strokecolor="#24282b" strokeweight=".55pt">
                    <v:stroke endcap="round"/>
                  </v:line>
                  <v:line id="Line 772" o:spid="_x0000_s1198" style="position:absolute;visibility:visible;mso-wrap-style:square" from="2673,1288" to="4122,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2C5cQAAADcAAAADwAAAGRycy9kb3ducmV2LnhtbESPwWrDMBBE74H+g9hCbrHcBNLGjRwS&#10;p4EcG7cfsFhb29haGUuJ1X59FSj0OMzMG2a7C6YXNxpda1nBU5KCIK6sbrlW8PlxWryAcB5ZY2+Z&#10;FHyTg13+MNtipu3EF7qVvhYRwi5DBY33Qyalqxoy6BI7EEfvy44GfZRjLfWIU4SbXi7TdC0NthwX&#10;GhyoaKjqyqtRUG66049+D9NyCm/HujiUg10VSs0fw/4VhKfg/8N/7bNWsFk/w/1MPAI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PYLlxAAAANwAAAAPAAAAAAAAAAAA&#10;AAAAAKECAABkcnMvZG93bnJldi54bWxQSwUGAAAAAAQABAD5AAAAkgMAAAAA&#10;" strokecolor="#24282b" strokeweight=".55pt">
                    <v:stroke endcap="round"/>
                  </v:line>
                  <v:line id="Line 773" o:spid="_x0000_s1199" style="position:absolute;visibility:visible;mso-wrap-style:square" from="2179,1635" to="3605,1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IWl8EAAADcAAAADwAAAGRycy9kb3ducmV2LnhtbERP3WqDMBS+L+wdwhnsrsZ1UKozLZ2d&#10;sMvN7gEO5lSl5kRMqtmefrkY9PLj+y8OwQxipsn1lhU8JykI4sbqnlsF3+dqvQPhPLLGwTIp+CEH&#10;h/3DqsBc24W/aK59K2IIuxwVdN6PuZSu6cigS+xIHLmLnQz6CKdW6gmXGG4GuUnTrTTYc2zocKSy&#10;o+Za34yCOrtWv/ozLJslvJ/a8q0e7Uup1NNjOL6C8BT8Xfzv/tAKsm1cG8/EIyD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ohaXwQAAANwAAAAPAAAAAAAAAAAAAAAA&#10;AKECAABkcnMvZG93bnJldi54bWxQSwUGAAAAAAQABAD5AAAAjwMAAAAA&#10;" strokecolor="#24282b" strokeweight=".55pt">
                    <v:stroke endcap="round"/>
                  </v:line>
                  <v:shape id="Freeform 774" o:spid="_x0000_s1200" style="position:absolute;left:2235;top:1937;width:404;height:1098;visibility:visible;mso-wrap-style:square;v-text-anchor:top" coordsize="3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i0MQA&#10;AADcAAAADwAAAGRycy9kb3ducmV2LnhtbESPQWvCQBSE7wX/w/IEL6Vu9BBq6iZooSAolFrBHl+z&#10;zySYfRt2VxP/fVcQehxm5htmWQymFVdyvrGsYDZNQBCXVjdcKTh8f7y8gvABWWNrmRTcyEORj56W&#10;mGnb8xdd96ESEcI+QwV1CF0mpS9rMuintiOO3sk6gyFKV0ntsI9w08p5kqTSYMNxocaO3msqz/uL&#10;UXD8dGsZnpt0m85+f26OcdczKjUZD6s3EIGG8B9+tDdawSJdwP1MP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5YtDEAAAA3AAAAA8AAAAAAAAAAAAAAAAAmAIAAGRycy9k&#10;b3ducmV2LnhtbFBLBQYAAAAABAAEAPUAAACJAwAAAAA=&#10;" path="m18,l15,,11,1,8,1,7,1,6,2,4,2,3,3,2,4r,l1,5r,1l,6,,7,,91r,l1,92r,1l2,93r,1l3,95r1,l6,96r1,l8,97r3,l15,98r3,l22,98r3,-1l28,97r1,-1l31,96r1,-1l33,95r1,-1l35,93r,l36,92r,-1l36,91,36,7r,-1l36,6,35,5r,-1l34,4,33,3,32,2r-1,l29,1r-1,l25,1,22,,18,xe" fillcolor="#e19d26" stroked="f">
                    <v:path arrowok="t" o:connecttype="custom" o:connectlocs="202,0;168,0;123,11;90,11;79,11;67,22;45,22;34,34;22,45;22,45;11,56;11,67;0,67;0,78;0,1020;0,1020;11,1031;11,1042;22,1042;22,1053;34,1064;45,1064;67,1076;79,1076;90,1087;123,1087;168,1098;202,1098;247,1098;281,1087;314,1087;325,1076;348,1076;359,1064;370,1064;382,1053;393,1042;393,1042;404,1031;404,1020;404,1020;404,78;404,67;404,67;393,56;393,45;382,45;370,34;359,22;348,22;325,11;314,11;281,11;247,0;202,0" o:connectangles="0,0,0,0,0,0,0,0,0,0,0,0,0,0,0,0,0,0,0,0,0,0,0,0,0,0,0,0,0,0,0,0,0,0,0,0,0,0,0,0,0,0,0,0,0,0,0,0,0,0,0,0,0,0,0"/>
                  </v:shape>
                  <v:shape id="Freeform 775" o:spid="_x0000_s1201" style="position:absolute;left:2235;top:1937;width:404;height:157;visibility:visible;mso-wrap-style:square;v-text-anchor:top" coordsize="3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9PGMMA&#10;AADcAAAADwAAAGRycy9kb3ducmV2LnhtbERPzW6CQBC+N+k7bKZJb3WhB6roSoyxpKmHRuUBRnYE&#10;lJ0l7BZon757aOLxy/e/yibTioF611hWEM8iEMSl1Q1XCorT+8schPPIGlvLpOCHHGTrx4cVptqO&#10;fKDh6CsRQtilqKD2vkuldGVNBt3MdsSBu9jeoA+wr6TucQzhppWvUZRIgw2Hhho72tZU3o7fRsHc&#10;fcrr5msf5bfzfhEXSf5b7IxSz0/TZgnC0+Tv4n/3h1aweAvzw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9PGMMAAADcAAAADwAAAAAAAAAAAAAAAACYAgAAZHJzL2Rv&#10;d25yZXYueG1sUEsFBgAAAAAEAAQA9QAAAIgDAAAAAA==&#10;" path="m,7l,8,1,9r,l2,10r,l3,11r1,1l6,12r1,1l8,13r3,1l15,14r3,l22,14r3,l28,13r1,l31,12r1,l33,11r1,-1l35,10r,-1l36,9r,-1l36,7r,-1l36,6,35,5r,-1l34,4,33,3,32,2r-1,l29,1r-1,l25,1,22,,18,,15,,11,1,8,1,7,1,6,2,4,2,3,3,2,4r,l1,5r,1l,6,,7xe" fillcolor="#e2b02b" stroked="f">
                    <v:path arrowok="t" o:connecttype="custom" o:connectlocs="0,79;0,90;11,101;11,101;22,112;22,112;34,123;45,135;67,135;79,146;90,146;123,157;168,157;202,157;247,157;281,157;314,146;325,146;348,135;359,135;370,123;382,112;393,112;393,101;404,101;404,90;404,79;404,67;404,67;393,56;393,45;382,45;370,34;359,22;348,22;325,11;314,11;281,11;247,0;202,0;168,0;123,11;90,11;79,11;67,22;45,22;34,34;22,45;22,45;11,56;11,67;0,67;0,79" o:connectangles="0,0,0,0,0,0,0,0,0,0,0,0,0,0,0,0,0,0,0,0,0,0,0,0,0,0,0,0,0,0,0,0,0,0,0,0,0,0,0,0,0,0,0,0,0,0,0,0,0,0,0,0,0"/>
                  </v:shape>
                  <v:shape id="Freeform 776" o:spid="_x0000_s1202" style="position:absolute;left:2235;top:1937;width:404;height:1098;visibility:visible;mso-wrap-style:square;v-text-anchor:top" coordsize="3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998UA&#10;AADcAAAADwAAAGRycy9kb3ducmV2LnhtbESPQWvCQBSE7wX/w/IEb3WjQk2jq4jQYvFibCkeH9ln&#10;Es2+Ddk1xn/vCoLHYWa+YebLzlSipcaVlhWMhhEI4szqknMFf79f7zEI55E1VpZJwY0cLBe9tzkm&#10;2l45pXbvcxEg7BJUUHhfJ1K6rCCDbmhr4uAdbWPQB9nkUjd4DXBTyXEUfUiDJYeFAmtaF5Sd9xej&#10;YEc/6f/p1H7fLvUuLePtJD6sJkoN+t1qBsJT51/hZ3ujFXxOR/A4E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H33xQAAANwAAAAPAAAAAAAAAAAAAAAAAJgCAABkcnMv&#10;ZG93bnJldi54bWxQSwUGAAAAAAQABAD1AAAAigMAAAAA&#10;" path="m18,l15,,11,1,8,1,7,1,6,2,4,2,3,3,2,4r,l1,5r,1l,6,,7,,91r,l1,92r,1l2,93r,1l3,95r1,l6,96r1,l8,97r3,l15,98r3,l22,98r3,-1l28,97r1,-1l31,96r1,-1l33,95r1,-1l35,93r,l36,92r,-1l36,91,36,7r,-1l36,6,35,5r,-1l34,4,33,3,32,2r-1,l29,1r-1,l25,1,22,,18,xe" filled="f" strokecolor="#24282b" strokeweight=".55pt">
                    <v:stroke endcap="round"/>
                    <v:path arrowok="t" o:connecttype="custom" o:connectlocs="202,0;168,0;123,11;90,11;79,11;67,22;45,22;34,34;22,45;22,45;11,56;11,67;0,67;0,78;0,1020;0,1020;11,1031;11,1042;22,1042;22,1053;34,1064;45,1064;67,1076;79,1076;90,1087;123,1087;168,1098;202,1098;247,1098;281,1087;314,1087;325,1076;348,1076;359,1064;370,1064;382,1053;393,1042;393,1042;404,1031;404,1020;404,1020;404,78;404,67;404,67;393,56;393,45;382,45;370,34;359,22;348,22;325,11;314,11;281,11;247,0;202,0" o:connectangles="0,0,0,0,0,0,0,0,0,0,0,0,0,0,0,0,0,0,0,0,0,0,0,0,0,0,0,0,0,0,0,0,0,0,0,0,0,0,0,0,0,0,0,0,0,0,0,0,0,0,0,0,0,0,0"/>
                  </v:shape>
                  <v:shape id="Freeform 777" o:spid="_x0000_s1203" style="position:absolute;left:2235;top:2016;width:404;height:78;visibility:visible;mso-wrap-style:square;v-text-anchor:top" coordsize="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LifMYA&#10;AADcAAAADwAAAGRycy9kb3ducmV2LnhtbESPQWsCMRSE74X+h/AKvdWsEWq7GqUIYi9WtNbzc/N2&#10;s3TzsmxS3fbXN4LgcZiZb5jpvHeNOFEXas8ahoMMBHHhTc2Vhv3n8ukFRIjIBhvPpOGXAsxn93dT&#10;zI0/85ZOu1iJBOGQowYbY5tLGQpLDsPAt8TJK33nMCbZVdJ0eE5w10iVZc/SYc1pwWJLC0vF9+7H&#10;aVDl6KNcfS02+6NSh/XQjv7WB9b68aF/m4CI1Mdb+Np+NxpexwouZ9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LifMYAAADcAAAADwAAAAAAAAAAAAAAAACYAgAAZHJz&#10;L2Rvd25yZXYueG1sUEsFBgAAAAAEAAQA9QAAAIsDAAAAAA==&#10;" path="m,l,1,1,2r,l2,3r,l3,4,4,5r2,l7,6r1,l11,7r4,l18,7r4,l25,7,28,6r1,l31,5r1,l33,4,34,3r1,l35,2r1,l36,1,36,e" filled="f" strokecolor="#24282b" strokeweight=".55pt">
                    <v:stroke endcap="round"/>
                    <v:path arrowok="t" o:connecttype="custom" o:connectlocs="0,0;0,11;11,22;11,22;22,33;22,33;34,45;45,56;67,56;79,67;90,67;123,78;168,78;202,78;247,78;281,78;314,67;325,67;348,56;359,56;370,45;382,33;393,33;393,22;404,22;404,11;404,0" o:connectangles="0,0,0,0,0,0,0,0,0,0,0,0,0,0,0,0,0,0,0,0,0,0,0,0,0,0,0"/>
                  </v:shape>
                  <v:shape id="Freeform 778" o:spid="_x0000_s1204" style="position:absolute;left:977;top:784;width:3133;height:1534;visibility:visible;mso-wrap-style:square;v-text-anchor:top" coordsize="279,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D/cUA&#10;AADcAAAADwAAAGRycy9kb3ducmV2LnhtbESPQWvCQBSE7wX/w/IEb3Wj0lajq5RKweqpKnp9Zp9J&#10;SPZt2N3G+O/dQqHHYWa+YRarztSiJedLywpGwwQEcWZ1ybmC4+HzeQrCB2SNtWVScCcPq2XvaYGp&#10;tjf+pnYfchEh7FNUUITQpFL6rCCDfmgb4uhdrTMYonS51A5vEW5qOU6SV2mw5LhQYEMfBWXV/sco&#10;2BxeTpVf75Iqd3Zy2X5dz+N7q9Sg373PQQTqwn/4r73RCmZvE/g9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8P9xQAAANwAAAAPAAAAAAAAAAAAAAAAAJgCAABkcnMv&#10;ZG93bnJldi54bWxQSwUGAAAAAAQABAD1AAAAigMAAAAA&#10;" path="m41,l,42r,95l237,137,279,95,279,,41,xe" filled="f" strokecolor="#00a047" strokeweight=".55pt">
                    <v:stroke endcap="round"/>
                    <v:path arrowok="t" o:connecttype="custom" o:connectlocs="460,0;0,470;0,1534;2661,1534;3133,1064;3133,0;460,0" o:connectangles="0,0,0,0,0,0,0"/>
                  </v:shape>
                  <v:shape id="Freeform 779" o:spid="_x0000_s1205" style="position:absolute;left:977;top:784;width:3133;height:470;visibility:visible;mso-wrap-style:square;v-text-anchor:top" coordsize="27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7tsIA&#10;AADcAAAADwAAAGRycy9kb3ducmV2LnhtbESPQUsDMRSE74L/ITzBm00Uqe22aRGloiexiufH5nUT&#10;3bysybNd/70RhB6HmfmGWa7H2Ks95RISW7icGFDEbXKBOwtvr5uLGagiyA77xGThhwqsV6cnS2xc&#10;OvAL7bfSqQrh0qAFLzI0WpfWU8QySQNx9XYpR5Qqc6ddxkOFx15fGTPVEQPXBY8D3XlqP7ff0YKR&#10;e/Gb+P6cH8LHjMv8yzyFqbXnZ+PtApTQKMfwf/vRWZjfXMPfmXoE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9ru2wgAAANwAAAAPAAAAAAAAAAAAAAAAAJgCAABkcnMvZG93&#10;bnJldi54bWxQSwUGAAAAAAQABAD1AAAAhwMAAAAA&#10;" path="m,42r237,l279,e" filled="f" strokecolor="#00a047" strokeweight=".55pt">
                    <v:stroke endcap="round"/>
                    <v:path arrowok="t" o:connecttype="custom" o:connectlocs="0,470;2661,470;3133,0" o:connectangles="0,0,0"/>
                  </v:shape>
                  <v:line id="Line 780" o:spid="_x0000_s1206" style="position:absolute;visibility:visible;mso-wrap-style:square" from="3639,1254" to="3639,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PqFsQAAADcAAAADwAAAGRycy9kb3ducmV2LnhtbESPT4vCMBTE7wv7HcJb2Muiqcr6pxpF&#10;BNGLYKveH82zLTYvtclq/fZmQfA4zMxvmNmiNZW4UeNKywp63QgEcWZ1ybmC42HdGYNwHlljZZkU&#10;PMjBYv75McNY2zsndEt9LgKEXYwKCu/rWEqXFWTQdW1NHLyzbQz6IJtc6gbvAW4q2Y+ioTRYclgo&#10;sKZVQdkl/TMK3L7+MfudN4+13g2vp2SzKtOBUt9f7XIKwlPr3+FXe6sVTEa/8H8mHA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o+oWxAAAANwAAAAPAAAAAAAAAAAA&#10;AAAAAKECAABkcnMvZG93bnJldi54bWxQSwUGAAAAAAQABAD5AAAAkgMAAAAA&#10;" strokecolor="#00a047" strokeweight=".55pt">
                    <v:stroke endcap="round"/>
                  </v:line>
                  <v:shape id="Freeform 781" o:spid="_x0000_s1207" style="position:absolute;left:1561;top:1825;width:22;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DiMUA&#10;AADcAAAADwAAAGRycy9kb3ducmV2LnhtbESP3WrCQBSE7wu+w3KE3tWNvUg1uooWAqWVij8PcMge&#10;k2j2bMhu3PTt3UKhl8PMfMMs14NpxJ06V1tWMJ0kIIgLq2suFZxP+csMhPPIGhvLpOCHHKxXo6cl&#10;ZtoGPtD96EsRIewyVFB532ZSuqIig25iW+LoXWxn0EfZlVJ3GCLcNPI1SVJpsOa4UGFL7xUVt2Nv&#10;FIS+vwb3nc/T7e5Ttryfha/cKfU8HjYLEJ4G/x/+a39oBfO3FH7P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oOIxQAAANwAAAAPAAAAAAAAAAAAAAAAAJgCAABkcnMv&#10;ZG93bnJldi54bWxQSwUGAAAAAAQABAD1AAAAigMAAAAA&#10;" path="m1,r,l1,,,,1,r,1l1,1r,l1,1,1,,2,,1,r,xe" fillcolor="#00a047" stroked="f">
                    <v:path arrowok="t" o:connecttype="custom" o:connectlocs="11,0;11,0;11,0;0,0;11,0;11,11;11,11;11,11;11,11;11,0;22,0;11,0;11,0" o:connectangles="0,0,0,0,0,0,0,0,0,0,0,0,0"/>
                  </v:shape>
                  <v:shape id="Freeform 782" o:spid="_x0000_s1208" style="position:absolute;left:1595;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vQcQA&#10;AADcAAAADwAAAGRycy9kb3ducmV2LnhtbESPQWvCQBSE70L/w/IKvemmKSQxukpbKPXatOj1mX0m&#10;0ezbkN0m6b93C4LHYWa+YdbbybRioN41lhU8LyIQxKXVDVcKfr4/5hkI55E1tpZJwR852G4eZmvM&#10;tR35i4bCVyJA2OWooPa+y6V0ZU0G3cJ2xME72d6gD7KvpO5xDHDTyjiKEmmw4bBQY0fvNZWX4tco&#10;uMRv+/JFR9Qdss9zGsdp0hyOSj09Tq8rEJ4mfw/f2jutYJmm8H8mHAG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C70HEAAAA3AAAAA8AAAAAAAAAAAAAAAAAmAIAAGRycy9k&#10;b3ducmV2LnhtbFBLBQYAAAAABAAEAPUAAACJAwAAAAA=&#10;" path="m,l,,,,,,,,,1r,l,1r1,l1,r,l1,r,l,xe" fillcolor="#00a047" stroked="f">
                    <v:path arrowok="t" o:connecttype="custom" o:connectlocs="0,0;0,0;0,0;0,0;0,0;0,11;0,11;0,11;11,11;11,0;11,0;11,0;11,0;0,0" o:connectangles="0,0,0,0,0,0,0,0,0,0,0,0,0,0"/>
                  </v:shape>
                  <v:shape id="Freeform 783" o:spid="_x0000_s1209" style="position:absolute;left:1617;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7M8AA&#10;AADcAAAADwAAAGRycy9kb3ducmV2LnhtbERPTYvCMBC9C/6HMII3TbcL1q2mosKiV3VZr7PN2Hbb&#10;TEoTtf57cxA8Pt73ctWbRtyoc5VlBR/TCARxbnXFhYKf0/dkDsJ5ZI2NZVLwIAerbDhYYqrtnQ90&#10;O/pChBB2KSoovW9TKV1ekkE3tS1x4C62M+gD7AqpO7yHcNPIOIpm0mDFoaHElrYl5fXxahTU8eY3&#10;/9QRtef57j+J42RWnf+UGo/69QKEp96/xS/3Xiv4SsLacCYcAZ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17M8AAAADcAAAADwAAAAAAAAAAAAAAAACYAgAAZHJzL2Rvd25y&#10;ZXYueG1sUEsFBgAAAAAEAAQA9QAAAIUDAAAAAA==&#10;" path="m1,l,,,,,,,,,1r1,l1,1r,l1,r,l1,r,xe" fillcolor="#00a047" stroked="f">
                    <v:path arrowok="t" o:connecttype="custom" o:connectlocs="11,0;0,0;0,0;0,0;0,0;0,11;11,11;11,11;11,11;11,0;11,0;11,0;11,0" o:connectangles="0,0,0,0,0,0,0,0,0,0,0,0,0"/>
                  </v:shape>
                  <v:shape id="Freeform 784" o:spid="_x0000_s1210" style="position:absolute;left:1651;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eqMMA&#10;AADcAAAADwAAAGRycy9kb3ducmV2LnhtbESPQYvCMBSE74L/ITxhb5raBVu7RlFB9Loqen3bvG27&#10;Ni+liVr/vVkQPA4z8w0zW3SmFjdqXWVZwXgUgSDOra64UHA8bIYpCOeRNdaWScGDHCzm/d4MM23v&#10;/E23vS9EgLDLUEHpfZNJ6fKSDLqRbYiD92tbgz7ItpC6xXuAm1rGUTSRBisOCyU2tC4pv+yvRsEl&#10;Xp3yTx1Rc063f0kcJ5Pq/KPUx6BbfoHw1Pl3+NXeaQXTZAr/Z8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HeqMMAAADcAAAADwAAAAAAAAAAAAAAAACYAgAAZHJzL2Rv&#10;d25yZXYueG1sUEsFBgAAAAAEAAQA9QAAAIgDAAAAAA==&#10;" path="m,l,,,,,,,,,1r,l,1r,l,,1,,,,,xe" fillcolor="#00a047" stroked="f">
                    <v:path arrowok="t" o:connecttype="custom" o:connectlocs="0,0;0,0;0,0;0,0;0,0;0,11;0,11;0,11;0,11;0,0;11,0;0,0;0,0" o:connectangles="0,0,0,0,0,0,0,0,0,0,0,0,0"/>
                  </v:shape>
                  <v:shape id="Freeform 785" o:spid="_x0000_s1211" style="position:absolute;left:1673;top:1825;width:12;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HEsAA&#10;AADcAAAADwAAAGRycy9kb3ducmV2LnhtbERPTYvCMBC9C/6HMII3TbcL2q1NRYVFr+qyXmebse3a&#10;TEoTtf57cxA8Pt53tuxNI27Uudqygo9pBIK4sLrmUsHP8XuSgHAeWWNjmRQ8yMEyHw4yTLW9855u&#10;B1+KEMIuRQWV920qpSsqMuimtiUO3Nl2Bn2AXSl1h/cQbhoZR9FMGqw5NFTY0qai4nK4GgWXeP1b&#10;fOqI2lOy/Z/H8XxWn/6UGo/61QKEp96/xS/3Tiv4SsL8cCYcAZ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HEsAAAADcAAAADwAAAAAAAAAAAAAAAACYAgAAZHJzL2Rvd25y&#10;ZXYueG1sUEsFBgAAAAAEAAQA9QAAAIUDAAAAAA==&#10;" path="m,l,,,,,,,,,1r,l,1r1,l1,r,l1,r,l,xe" fillcolor="#00a047" stroked="f">
                    <v:path arrowok="t" o:connecttype="custom" o:connectlocs="0,0;0,0;0,0;0,0;0,0;0,11;0,11;0,11;12,11;12,0;12,0;12,0;12,0;0,0" o:connectangles="0,0,0,0,0,0,0,0,0,0,0,0,0,0"/>
                  </v:shape>
                  <v:shape id="Freeform 786" o:spid="_x0000_s1212" style="position:absolute;left:1696;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iicMA&#10;AADcAAAADwAAAGRycy9kb3ducmV2LnhtbESPT4vCMBTE7wt+h/CEvdnULmitRlFBdq/+Qa/P5tlW&#10;m5fSRO1++40g7HGYmd8ws0VnavGg1lWWFQyjGARxbnXFhYLDfjNIQTiPrLG2TAp+ycFi3vuYYabt&#10;k7f02PlCBAi7DBWU3jeZlC4vyaCLbEMcvIttDfog20LqFp8BbmqZxPFIGqw4LJTY0Lqk/La7GwW3&#10;ZHXMv3RMzSn9vo6TZDyqTmelPvvdcgrCU+f/w+/2j1YwSYfwOh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KiicMAAADcAAAADwAAAAAAAAAAAAAAAACYAgAAZHJzL2Rv&#10;d25yZXYueG1sUEsFBgAAAAAEAAQA9QAAAIgDAAAAAA==&#10;" path="m1,r,l,,,,,,1,1r,l1,1r,l1,r,l1,r,xe" fillcolor="#00a047" stroked="f">
                    <v:path arrowok="t" o:connecttype="custom" o:connectlocs="11,0;11,0;0,0;0,0;0,0;11,11;11,11;11,11;11,11;11,0;11,0;11,0;11,0" o:connectangles="0,0,0,0,0,0,0,0,0,0,0,0,0"/>
                  </v:shape>
                  <v:shape id="Freeform 787" o:spid="_x0000_s1213" style="position:absolute;left:1729;top:1825;width:12;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8/sQA&#10;AADcAAAADwAAAGRycy9kb3ducmV2LnhtbESPQWvCQBSE70L/w/IKvZlNt6BpdCNVKPValXp9Zl+T&#10;1OzbkN3G9N+7BcHjMDPfMMvVaFsxUO8bxxqekxQEcelMw5WGw/59moHwAdlg65g0/JGHVfEwWWJu&#10;3IU/adiFSkQI+xw11CF0uZS+rMmiT1xHHL1v11sMUfaVND1eIty2UqXpTFpsOC7U2NGmpvK8+7Ua&#10;zmr9Vb6YlLpj9vEzV2o+a44nrZ8ex7cFiEBjuIdv7a3R8Jop+D8Tj4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gPP7EAAAA3AAAAA8AAAAAAAAAAAAAAAAAmAIAAGRycy9k&#10;b3ducmV2LnhtbFBLBQYAAAAABAAEAPUAAACJAwAAAAA=&#10;" path="m,l,,,,,,,,,1r,l,1r,l1,r,l1,,,xe" fillcolor="#00a047" stroked="f">
                    <v:path arrowok="t" o:connecttype="custom" o:connectlocs="0,0;0,0;0,0;0,0;0,0;0,11;0,11;0,11;0,11;12,0;12,0;12,0;0,0" o:connectangles="0,0,0,0,0,0,0,0,0,0,0,0,0"/>
                  </v:shape>
                  <v:shape id="Freeform 788" o:spid="_x0000_s1214" style="position:absolute;left:1752;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yZZcQA&#10;AADcAAAADwAAAGRycy9kb3ducmV2LnhtbESPzWrDMBCE74W+g9hCb7VcGxLHiRKSQmmv+SG5bqyN&#10;7cZaGUmN3bevAoUeh5n5hlmsRtOJGznfWlbwmqQgiCurW64VHPbvLwUIH5A1dpZJwQ95WC0fHxZY&#10;ajvwlm67UIsIYV+igiaEvpTSVw0Z9IntiaN3sc5giNLVUjscItx0MkvTiTTYclxosKe3hqrr7tso&#10;uGabY5XrlPpT8fE1zbLppD2dlXp+GtdzEIHG8B/+a39qBbMih/u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smWXEAAAA3AAAAA8AAAAAAAAAAAAAAAAAmAIAAGRycy9k&#10;b3ducmV2LnhtbFBLBQYAAAAABAAEAPUAAACJAwAAAAA=&#10;" path="m1,l,,,,,,,,,1r1,l1,1r,l1,r,l1,r,xe" fillcolor="#00a047" stroked="f">
                    <v:path arrowok="t" o:connecttype="custom" o:connectlocs="11,0;0,0;0,0;0,0;0,0;0,11;11,11;11,11;11,11;11,0;11,0;11,0;11,0" o:connectangles="0,0,0,0,0,0,0,0,0,0,0,0,0"/>
                  </v:shape>
                  <v:shape id="Freeform 789" o:spid="_x0000_s1215" style="position:absolute;left:1774;top:1825;width:12;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BEcMA&#10;AADcAAAADwAAAGRycy9kb3ducmV2LnhtbESPQYvCMBSE7wv+h/AEb2tqFa3VKCos7nVV9Ppsnm21&#10;eSlNVuu/NwsLHoeZ+YaZL1tTiTs1rrSsYNCPQBBnVpecKzjsvz4TEM4ja6wsk4InOVguOh9zTLV9&#10;8A/ddz4XAcIuRQWF93UqpcsKMuj6tiYO3sU2Bn2QTS51g48AN5WMo2gsDZYcFgqsaVNQdtv9GgW3&#10;eH3Mhjqi+pRsr5M4nozL01mpXrddzUB4av07/N/+1gqmyQj+zo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UBEcMAAADcAAAADwAAAAAAAAAAAAAAAACYAgAAZHJzL2Rv&#10;d25yZXYueG1sUEsFBgAAAAAEAAQA9QAAAIgDAAAAAA==&#10;" path="m1,r,l,,,,,,1,1r,l1,1r,l1,r,l1,r,xe" fillcolor="#00a047" stroked="f">
                    <v:path arrowok="t" o:connecttype="custom" o:connectlocs="12,0;12,0;0,0;0,0;0,0;12,11;12,11;12,11;12,11;12,0;12,0;12,0;12,0" o:connectangles="0,0,0,0,0,0,0,0,0,0,0,0,0"/>
                  </v:shape>
                  <v:shape id="Freeform 790" o:spid="_x0000_s1216" style="position:absolute;left:1808;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mkisMA&#10;AADcAAAADwAAAGRycy9kb3ducmV2LnhtbESPQYvCMBSE7wv+h/AEb2tqRa3VKCos7nVV9Ppsnm21&#10;eSlNVuu/NwsLHoeZ+YaZL1tTiTs1rrSsYNCPQBBnVpecKzjsvz4TEM4ja6wsk4InOVguOh9zTLV9&#10;8A/ddz4XAcIuRQWF93UqpcsKMuj6tiYO3sU2Bn2QTS51g48AN5WMo2gsDZYcFgqsaVNQdtv9GgW3&#10;eH3Mhjqi+pRsr5M4nozL01mpXrddzUB4av07/N/+1gqmyQj+zo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mkisMAAADcAAAADwAAAAAAAAAAAAAAAACYAgAAZHJzL2Rv&#10;d25yZXYueG1sUEsFBgAAAAAEAAQA9QAAAIgDAAAAAA==&#10;" path="m,l,,,,,,,,,1r,l,1r,l1,r,l1,,,xe" fillcolor="#00a047" stroked="f">
                    <v:path arrowok="t" o:connecttype="custom" o:connectlocs="0,0;0,0;0,0;0,0;0,0;0,11;0,11;0,11;0,11;11,0;11,0;11,0;0,0" o:connectangles="0,0,0,0,0,0,0,0,0,0,0,0,0"/>
                  </v:shape>
                  <v:shape id="Freeform 791" o:spid="_x0000_s1217" style="position:absolute;left:1831;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s6/cMA&#10;AADcAAAADwAAAGRycy9kb3ducmV2LnhtbESPT4vCMBTE74LfITxhb5rahVq7RlFB1qt/0Ovb5m3b&#10;tXkpTdTutzeC4HGYmd8ws0VnanGj1lWWFYxHEQji3OqKCwXHw2aYgnAeWWNtmRT8k4PFvN+bYabt&#10;nXd02/tCBAi7DBWU3jeZlC4vyaAb2YY4eL+2NeiDbAupW7wHuKllHEWJNFhxWCixoXVJ+WV/NQou&#10;8eqUf+qImnP6/TeJ40lSnX+U+hh0yy8Qnjr/Dr/aW61gmibwPBOO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s6/cMAAADcAAAADwAAAAAAAAAAAAAAAACYAgAAZHJzL2Rv&#10;d25yZXYueG1sUEsFBgAAAAAEAAQA9QAAAIgDAAAAAA==&#10;" path="m1,l,,,,,,,,,1r1,l1,1r,l1,r,l1,r,xe" fillcolor="#00a047" stroked="f">
                    <v:path arrowok="t" o:connecttype="custom" o:connectlocs="11,0;0,0;0,0;0,0;0,0;0,11;11,11;11,11;11,11;11,0;11,0;11,0;11,0" o:connectangles="0,0,0,0,0,0,0,0,0,0,0,0,0"/>
                  </v:shape>
                  <v:shape id="Freeform 792" o:spid="_x0000_s1218" style="position:absolute;left:1853;top:1825;width:22;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DCRsEA&#10;AADcAAAADwAAAGRycy9kb3ducmV2LnhtbERP3WrCMBS+H/gO4QjezdRdSK1GUaEwdGz48wCH5thW&#10;m5PSpKa+/XIx2OXH97/aDKYRT+pcbVnBbJqAIC6srrlUcL3k7ykI55E1NpZJwYscbNajtxVm2gY+&#10;0fPsSxFD2GWooPK+zaR0RUUG3dS2xJG72c6gj7Arpe4wxHDTyI8kmUuDNceGClvaV1Q8zr1REPr+&#10;Htx3vpjvvg6y5Z80HHOn1GQ8bJcgPA3+X/zn/tQKFmlcG8/E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AwkbBAAAA3AAAAA8AAAAAAAAAAAAAAAAAmAIAAGRycy9kb3du&#10;cmV2LnhtbFBLBQYAAAAABAAEAPUAAACGAwAAAAA=&#10;" path="m1,r,l1,,,,1,r,1l1,1r,l1,1,1,,2,,1,r,xe" fillcolor="#00a047" stroked="f">
                    <v:path arrowok="t" o:connecttype="custom" o:connectlocs="11,0;11,0;11,0;0,0;11,0;11,11;11,11;11,11;11,11;11,0;22,0;11,0;11,0" o:connectangles="0,0,0,0,0,0,0,0,0,0,0,0,0"/>
                  </v:shape>
                  <v:shape id="Freeform 793" o:spid="_x0000_s1219" style="position:absolute;left:1887;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uj8MA&#10;AADcAAAADwAAAGRycy9kb3ducmV2LnhtbESPT4vCMBTE7wt+h/CEvWlqF7StRlFBdq/+Qa/P5tlW&#10;m5fSRO1++40g7HGYmd8ws0VnavGg1lWWFYyGEQji3OqKCwWH/WaQgHAeWWNtmRT8koPFvPcxw0zb&#10;J2/psfOFCBB2GSoovW8yKV1ekkE3tA1x8C62NeiDbAupW3wGuKllHEVjabDisFBiQ+uS8tvubhTc&#10;4tUx/9IRNafk+zqJ48m4Op2V+ux3yykIT53/D7/bP1pBmqTwOh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Suj8MAAADcAAAADwAAAAAAAAAAAAAAAACYAgAAZHJzL2Rv&#10;d25yZXYueG1sUEsFBgAAAAAEAAQA9QAAAIgDAAAAAA==&#10;" path="m,l,,,,,,,,,1r,l,1r1,l1,r,l1,r,l,xe" fillcolor="#00a047" stroked="f">
                    <v:path arrowok="t" o:connecttype="custom" o:connectlocs="0,0;0,0;0,0;0,0;0,0;0,11;0,11;0,11;11,11;11,0;11,0;11,0;11,0;0,0" o:connectangles="0,0,0,0,0,0,0,0,0,0,0,0,0,0"/>
                  </v:shape>
                  <v:shape id="Freeform 794" o:spid="_x0000_s1220" style="position:absolute;left:1909;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Rz8AA&#10;AADcAAAADwAAAGRycy9kb3ducmV2LnhtbERPy4rCMBTdC/MP4Q64s+l0QGttlBlh0K0PdHttrm3H&#10;5qY0Uevfm4Xg8nDe+aI3jbhR52rLCr6iGARxYXXNpYL97m+UgnAeWWNjmRQ8yMFi/jHIMdP2zhu6&#10;bX0pQgi7DBVU3reZlK6oyKCLbEscuLPtDPoAu1LqDu8h3DQyieOxNFhzaKiwpWVFxWV7NQouye+h&#10;+NYxtcd09T9Jksm4Pp6UGn72PzMQnnr/Fr/ca61gOg3zw5lwBO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eRz8AAAADcAAAADwAAAAAAAAAAAAAAAACYAgAAZHJzL2Rvd25y&#10;ZXYueG1sUEsFBgAAAAAEAAQA9QAAAIUDAAAAAA==&#10;" path="m1,l,,,,,,,,,1r1,l1,1r,l1,r,l1,r,xe" fillcolor="#00a047" stroked="f">
                    <v:path arrowok="t" o:connecttype="custom" o:connectlocs="11,0;0,0;0,0;0,0;0,0;0,11;11,11;11,11;11,11;11,0;11,0;11,0;11,0" o:connectangles="0,0,0,0,0,0,0,0,0,0,0,0,0"/>
                  </v:shape>
                  <v:shape id="Freeform 795" o:spid="_x0000_s1221" style="position:absolute;left:1932;top:1825;width:22;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9BsQA&#10;AADcAAAADwAAAGRycy9kb3ducmV2LnhtbESP3WrCQBSE7wu+w3IE7+pGL8REV1EhUGpp8ecBDtlj&#10;Es2eDdmNm759t1Do5TAz3zDr7WAa8aTO1ZYVzKYJCOLC6ppLBddL/roE4TyyxsYyKfgmB9vN6GWN&#10;mbaBT/Q8+1JECLsMFVTet5mUrqjIoJvaljh6N9sZ9FF2pdQdhgg3jZwnyUIarDkuVNjSoaLice6N&#10;gtD39+A+83Sx/3iXLX8twzF3Sk3Gw24FwtPg/8N/7TetIE1n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j/QbEAAAA3AAAAA8AAAAAAAAAAAAAAAAAmAIAAGRycy9k&#10;b3ducmV2LnhtbFBLBQYAAAAABAAEAPUAAACJAwAAAAA=&#10;" path="m1,r,l1,,,,1,r,1l1,1r,l1,1,1,,2,,1,r,xe" fillcolor="#00a047" stroked="f">
                    <v:path arrowok="t" o:connecttype="custom" o:connectlocs="11,0;11,0;11,0;0,0;11,0;11,11;11,11;11,11;11,11;11,0;22,0;11,0;11,0" o:connectangles="0,0,0,0,0,0,0,0,0,0,0,0,0"/>
                  </v:shape>
                  <v:shape id="Freeform 796" o:spid="_x0000_s1222" style="position:absolute;left:1965;top:1825;width:12;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T6cIA&#10;AADdAAAADwAAAGRycy9kb3ducmV2LnhtbERPS4vCMBC+C/sfwgh709QsWK1G2V2Q3asP9Do2Y1tt&#10;JqWJ2v33G0HwNh/fc+bLztbiRq2vHGsYDRMQxLkzFRcadtvVYALCB2SDtWPS8Ecelou33hwz4+68&#10;ptsmFCKGsM9QQxlCk0np85Is+qFriCN3cq3FEGFbSNPiPYbbWqokGUuLFceGEhv6Lim/bK5Ww0V9&#10;7fMPk1BzmPycU6XScXU4av3e7z5nIAJ14SV+un9NnJ9OFTy+iS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IpPpwgAAAN0AAAAPAAAAAAAAAAAAAAAAAJgCAABkcnMvZG93&#10;bnJldi54bWxQSwUGAAAAAAQABAD1AAAAhwMAAAAA&#10;" path="m,l,,,,,,,,,1r,l,1r1,l1,r,l1,r,l,xe" fillcolor="#00a047" stroked="f">
                    <v:path arrowok="t" o:connecttype="custom" o:connectlocs="0,0;0,0;0,0;0,0;0,0;0,11;0,11;0,11;12,11;12,0;12,0;12,0;12,0;0,0" o:connectangles="0,0,0,0,0,0,0,0,0,0,0,0,0,0"/>
                  </v:shape>
                  <v:shape id="Freeform 797" o:spid="_x0000_s1223" style="position:absolute;left:1988;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42csEA&#10;AADdAAAADwAAAGRycy9kb3ducmV2LnhtbERPS4vCMBC+C/6HMII3Ta1gtRpFF2T36gO9js3YVptJ&#10;abLa/fcbQfA2H99zFqvWVOJBjSstKxgNIxDEmdUl5wqOh+1gCsJ5ZI2VZVLwRw5Wy25ngam2T97R&#10;Y+9zEULYpaig8L5OpXRZQQbd0NbEgbvaxqAPsMmlbvAZwk0l4yiaSIMlh4YCa/oqKLvvf42Ce7w5&#10;ZWMdUX2eft+SOE4m5fmiVL/XrucgPLX+I367f3SYn8zG8PomnC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uNnLBAAAA3QAAAA8AAAAAAAAAAAAAAAAAmAIAAGRycy9kb3du&#10;cmV2LnhtbFBLBQYAAAAABAAEAPUAAACGAwAAAAA=&#10;" path="m1,r,l,,,,,,1,1r,l1,1r,l1,r,l1,r,xe" fillcolor="#00a047" stroked="f">
                    <v:path arrowok="t" o:connecttype="custom" o:connectlocs="11,0;11,0;0,0;0,0;0,0;11,11;11,11;11,11;11,11;11,0;11,0;11,0;11,0" o:connectangles="0,0,0,0,0,0,0,0,0,0,0,0,0"/>
                  </v:shape>
                  <v:shape id="Freeform 798" o:spid="_x0000_s1224" style="position:absolute;left:2021;top:1825;width:12;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euBsEA&#10;AADdAAAADwAAAGRycy9kb3ducmV2LnhtbERPTYvCMBC9L/gfwgje1tQqVqtRVFjc66rodWzGttpM&#10;SpPV+u/NwoK3ebzPmS9bU4k7Na60rGDQj0AQZ1aXnCs47L8+JyCcR9ZYWSYFT3KwXHQ+5phq++Af&#10;uu98LkIIuxQVFN7XqZQuK8ig69uaOHAX2xj0ATa51A0+QripZBxFY2mw5NBQYE2bgrLb7tcouMXr&#10;YzbUEdWnyfaaxHEyLk9npXrddjUD4an1b/G/+1uH+cl0BH/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HrgbBAAAA3QAAAA8AAAAAAAAAAAAAAAAAmAIAAGRycy9kb3du&#10;cmV2LnhtbFBLBQYAAAAABAAEAPUAAACGAwAAAAA=&#10;" path="m,l,,,,,,,,,1r,l,1r,l1,r,l1,,,xe" fillcolor="#00a047" stroked="f">
                    <v:path arrowok="t" o:connecttype="custom" o:connectlocs="0,0;0,0;0,0;0,0;0,0;0,11;0,11;0,11;0,11;12,0;12,0;12,0;0,0" o:connectangles="0,0,0,0,0,0,0,0,0,0,0,0,0"/>
                  </v:shape>
                  <v:shape id="Freeform 799" o:spid="_x0000_s1225" style="position:absolute;left:2044;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LncEA&#10;AADdAAAADwAAAGRycy9kb3ducmV2LnhtbERPTYvCMBC9L/gfwgje1tSKVqtRVFjc66rodWzGttpM&#10;SpPV+u/NwoK3ebzPmS9bU4k7Na60rGDQj0AQZ1aXnCs47L8+JyCcR9ZYWSYFT3KwXHQ+5phq++Af&#10;uu98LkIIuxQVFN7XqZQuK8ig69uaOHAX2xj0ATa51A0+QripZBxFY2mw5NBQYE2bgrLb7tcouMXr&#10;YzbUEdWnyfaaxHEyLk9npXrddjUD4an1b/G/+1uH+cl0BH/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LC53BAAAA3QAAAA8AAAAAAAAAAAAAAAAAmAIAAGRycy9kb3du&#10;cmV2LnhtbFBLBQYAAAAABAAEAPUAAACGAwAAAAA=&#10;" path="m,l,,,,,,,,,1r,l,1r1,l1,r,l1,r,l,xe" fillcolor="#00a047" stroked="f">
                    <v:path arrowok="t" o:connecttype="custom" o:connectlocs="0,0;0,0;0,0;0,0;0,0;0,11;0,11;0,11;11,11;11,0;11,0;11,0;11,0;0,0" o:connectangles="0,0,0,0,0,0,0,0,0,0,0,0,0,0"/>
                  </v:shape>
                  <v:shape id="Freeform 800" o:spid="_x0000_s1226" style="position:absolute;left:2066;top:1825;width:12;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V6sEA&#10;AADdAAAADwAAAGRycy9kb3ducmV2LnhtbERPTYvCMBC9L/gfwgjeNLVCq12jqCB61V30OtvMtl2b&#10;SWmi1n9vBGFv83ifM192phY3al1lWcF4FIEgzq2uuFDw/bUdTkE4j6yxtkwKHuRgueh9zDHT9s4H&#10;uh19IUIIuwwVlN43mZQuL8mgG9mGOHC/tjXoA2wLqVu8h3BTyziKEmmw4tBQYkObkvLL8WoUXOL1&#10;KZ/oiJrzdPeXxnGaVOcfpQb9bvUJwlPn/8Vv916H+eksgdc34QS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ZlerBAAAA3QAAAA8AAAAAAAAAAAAAAAAAmAIAAGRycy9kb3du&#10;cmV2LnhtbFBLBQYAAAAABAAEAPUAAACGAwAAAAA=&#10;" path="m1,r,l,,,,,,1,1r,l1,1r,l1,r,l1,r,xe" fillcolor="#00a047" stroked="f">
                    <v:path arrowok="t" o:connecttype="custom" o:connectlocs="12,0;12,0;0,0;0,0;0,0;12,11;12,11;12,11;12,11;12,0;12,0;12,0;12,0" o:connectangles="0,0,0,0,0,0,0,0,0,0,0,0,0"/>
                  </v:shape>
                  <v:shape id="Freeform 801" o:spid="_x0000_s1227" style="position:absolute;left:2100;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UwccMA&#10;AADdAAAADwAAAGRycy9kb3ducmV2LnhtbERPTWvCQBC9C/0PyxR6001TSGJ0lbZQ6rVp0euYHZNo&#10;djZkt0n6792C4G0e73PW28m0YqDeNZYVPC8iEMSl1Q1XCn6+P+YZCOeRNbaWScEfOdhuHmZrzLUd&#10;+YuGwlcihLDLUUHtfZdL6cqaDLqF7YgDd7K9QR9gX0nd4xjCTSvjKEqkwYZDQ40dvddUXopfo+AS&#10;v+3LFx1Rd8g+z2kcp0lzOCr19Di9rkB4mvxdfHPvdJifLlP4/yac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UwccMAAADdAAAADwAAAAAAAAAAAAAAAACYAgAAZHJzL2Rv&#10;d25yZXYueG1sUEsFBgAAAAAEAAQA9QAAAIgDAAAAAA==&#10;" path="m,l,,,,,,,,,1r,l,1r,l1,r,l1,,,xe" fillcolor="#00a047" stroked="f">
                    <v:path arrowok="t" o:connecttype="custom" o:connectlocs="0,0;0,0;0,0;0,0;0,0;0,11;0,11;0,11;0,11;11,0;11,0;11,0;0,0" o:connectangles="0,0,0,0,0,0,0,0,0,0,0,0,0"/>
                  </v:shape>
                  <v:shape id="Freeform 802" o:spid="_x0000_s1228" style="position:absolute;left:2123;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kA8UA&#10;AADdAAAADwAAAGRycy9kb3ducmV2LnhtbESPQW/CMAyF75P4D5GRuI10nURZIUUwaYLrYBpXrzFt&#10;18apmgzKv58Pk3az9Z7f+7zejK5TVxpC49nA0zwBRVx623Bl4OP09rgEFSKyxc4zGbhTgE0xeVhj&#10;bv2N3+l6jJWSEA45Gqhj7HOtQ1mTwzD3PbFoFz84jLIOlbYD3iTcdTpNkoV22LA01NjTa01le/xx&#10;Btp091k+24T683L/naVptmjOX8bMpuN2BSrSGP/Nf9cHK/jZi+DKNzKC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qQDxQAAAN0AAAAPAAAAAAAAAAAAAAAAAJgCAABkcnMv&#10;ZG93bnJldi54bWxQSwUGAAAAAAQABAD1AAAAigMAAAAA&#10;" path="m1,l,,,,,,,,,1r1,l1,1r,l1,r,l1,r,xe" fillcolor="#00a047" stroked="f">
                    <v:path arrowok="t" o:connecttype="custom" o:connectlocs="11,0;0,0;0,0;0,0;0,0;0,11;11,11;11,11;11,11;11,0;11,0;11,0;11,0" o:connectangles="0,0,0,0,0,0,0,0,0,0,0,0,0"/>
                  </v:shape>
                  <v:shape id="Freeform 803" o:spid="_x0000_s1229" style="position:absolute;left:2145;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BmMEA&#10;AADdAAAADwAAAGRycy9kb3ducmV2LnhtbERPS4vCMBC+C/sfwix403Qr2FqNsgrLevWBXsdmbKvN&#10;pDRZ7f57Iwje5uN7zmzRmVrcqHWVZQVfwwgEcW51xYWC/e5nkIJwHlljbZkU/JODxfyjN8NM2ztv&#10;6Lb1hQgh7DJUUHrfZFK6vCSDbmgb4sCdbWvQB9gWUrd4D+GmlnEUjaXBikNDiQ2tSsqv2z+j4Bov&#10;D/lIR9Qc099LEsfJuDqelOp/dt9TEJ46/xa/3Gsd5ieTCTy/CS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AZjBAAAA3QAAAA8AAAAAAAAAAAAAAAAAmAIAAGRycy9kb3du&#10;cmV2LnhtbFBLBQYAAAAABAAEAPUAAACGAwAAAAA=&#10;" path="m1,r,l1,,,,1,r,1l1,1r,l1,1,1,r,l1,r,xe" fillcolor="#00a047" stroked="f">
                    <v:path arrowok="t" o:connecttype="custom" o:connectlocs="11,0;11,0;11,0;0,0;11,0;11,11;11,11;11,11;11,11;11,0;11,0;11,0;11,0" o:connectangles="0,0,0,0,0,0,0,0,0,0,0,0,0"/>
                  </v:shape>
                  <v:shape id="Freeform 804" o:spid="_x0000_s1230" style="position:absolute;left:2179;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p1MQA&#10;AADdAAAADwAAAGRycy9kb3ducmV2LnhtbESPQW/CMAyF75P4D5GRdhsJRYKqEBAgTew6No2raUxb&#10;aJyqyaD79/Nh0m623vN7n1ebwbfqTn1sAluYTgwo4jK4hisLnx+vLzmomJAdtoHJwg9F2KxHTyss&#10;XHjwO92PqVISwrFAC3VKXaF1LGvyGCehIxbtEnqPSda+0q7Hh4T7VmfGzLXHhqWhxo72NZW347e3&#10;cMt2X+XMGepO+eG6yLLFvDmdrX0eD9slqERD+jf/Xb85wc+N8Ms3MoJ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CqdTEAAAA3QAAAA8AAAAAAAAAAAAAAAAAmAIAAGRycy9k&#10;b3ducmV2LnhtbFBLBQYAAAAABAAEAPUAAACJAwAAAAA=&#10;" path="m,l,,,,,,,,,1r,l,1r1,l1,r,l1,r,l,xe" fillcolor="#00a047" stroked="f">
                    <v:path arrowok="t" o:connecttype="custom" o:connectlocs="0,0;0,0;0,0;0,0;0,0;0,11;0,11;0,11;11,11;11,0;11,0;11,0;11,0;0,0" o:connectangles="0,0,0,0,0,0,0,0,0,0,0,0,0,0"/>
                  </v:shape>
                  <v:shape id="Freeform 805" o:spid="_x0000_s1231" style="position:absolute;left:2201;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4MT8EA&#10;AADdAAAADwAAAGRycy9kb3ducmV2LnhtbERPS4vCMBC+C/sfwix408QKWrpG2RXEvfpAr7PN2Fab&#10;SWmidv+9EQRv8/E9Z7bobC1u1PrKsYbRUIEgzp2puNCw360GKQgfkA3WjknDP3lYzD96M8yMu/OG&#10;bttQiBjCPkMNZQhNJqXPS7Loh64hjtzJtRZDhG0hTYv3GG5rmSg1kRYrjg0lNrQsKb9sr1bDJfk5&#10;5GOjqDmm6/M0SaaT6vindf+z+/4CEagLb/HL/Wvi/FSN4PlNPEH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ODE/BAAAA3QAAAA8AAAAAAAAAAAAAAAAAmAIAAGRycy9kb3du&#10;cmV2LnhtbFBLBQYAAAAABAAEAPUAAACGAwAAAAA=&#10;" path="m1,l,,,,,,,1r,l1,1r,l1,1r,l1,r,l1,xe" fillcolor="#00a047" stroked="f">
                    <v:path arrowok="t" o:connecttype="custom" o:connectlocs="11,0;0,0;0,0;0,0;0,11;0,11;11,11;11,11;11,11;11,11;11,0;11,0;11,0" o:connectangles="0,0,0,0,0,0,0,0,0,0,0,0,0"/>
                  </v:shape>
                  <v:shape id="Freeform 806" o:spid="_x0000_s1232" style="position:absolute;left:2224;top:1825;width:22;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9j8IA&#10;AADdAAAADwAAAGRycy9kb3ducmV2LnhtbERP22rCQBB9L/Qflin4Vjf1QWJ0lbYQKFoULx8wZMck&#10;Njsbshs3/n1XEHybw7nOYjWYRlypc7VlBR/jBARxYXXNpYLTMX9PQTiPrLGxTApu5GC1fH1ZYKZt&#10;4D1dD74UMYRdhgoq79tMSldUZNCNbUscubPtDPoIu1LqDkMMN42cJMlUGqw5NlTY0ndFxd+hNwpC&#10;31+C2+az6dfvWra8S8Mmd0qN3obPOQhPg3+KH+4fHeenyQTu38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X2PwgAAAN0AAAAPAAAAAAAAAAAAAAAAAJgCAABkcnMvZG93&#10;bnJldi54bWxQSwUGAAAAAAQABAD1AAAAhwMAAAAA&#10;" path="m1,r,l1,,,,1,1r,l1,1r,l1,1r,l2,,1,r,xe" fillcolor="#00a047" stroked="f">
                    <v:path arrowok="t" o:connecttype="custom" o:connectlocs="11,0;11,0;11,0;0,0;11,11;11,11;11,11;11,11;11,11;11,11;22,0;11,0;11,0" o:connectangles="0,0,0,0,0,0,0,0,0,0,0,0,0"/>
                  </v:shape>
                  <v:shape id="Freeform 807" o:spid="_x0000_s1233" style="position:absolute;left:2257;top:1825;width:12;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3o8IA&#10;AADdAAAADwAAAGRycy9kb3ducmV2LnhtbERPTWvCQBC9F/oflin0VnebQAypq7QFqVdtqddpdkyi&#10;2dmQXZP4711B6G0e73MWq8m2YqDeN441vM4UCOLSmYYrDT/f65cchA/IBlvHpOFCHlbLx4cFFsaN&#10;vKVhFyoRQ9gXqKEOoSuk9GVNFv3MdcSRO7jeYoiwr6TpcYzhtpWJUpm02HBsqLGjz5rK0+5sNZyS&#10;j98yNYq6ff51nCfJPGv2f1o/P03vbyACTeFffHdvTJyfqxRu38QT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0DejwgAAAN0AAAAPAAAAAAAAAAAAAAAAAJgCAABkcnMvZG93&#10;bnJldi54bWxQSwUGAAAAAAQABAD1AAAAhwMAAAAA&#10;" path="m,l,,,,,,,1r,l,1r,l1,1r,l1,r,l1,,,xe" fillcolor="#00a047" stroked="f">
                    <v:path arrowok="t" o:connecttype="custom" o:connectlocs="0,0;0,0;0,0;0,0;0,11;0,11;0,11;0,11;12,11;12,11;12,0;12,0;12,0;0,0" o:connectangles="0,0,0,0,0,0,0,0,0,0,0,0,0,0"/>
                  </v:shape>
                  <v:shape id="Freeform 808" o:spid="_x0000_s1234" style="position:absolute;left:2280;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v18IA&#10;AADdAAAADwAAAGRycy9kb3ducmV2LnhtbERPTWvCQBC9C/0PyxS81V2jmBBdpS2IvWqLXsfsmESz&#10;syG71fTfu0LB2zze5yxWvW3ElTpfO9YwHikQxIUzNZcafr7XbxkIH5ANNo5Jwx95WC1fBgvMjbvx&#10;lq67UIoYwj5HDVUIbS6lLyqy6EeuJY7cyXUWQ4RdKU2HtxhuG5koNZMWa44NFbb0WVFx2f1aDZfk&#10;Y19MjKL2kG3OaZKks/pw1Hr42r/PQQTqw1P87/4ycX6mpvD4Jp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a/XwgAAAN0AAAAPAAAAAAAAAAAAAAAAAJgCAABkcnMvZG93&#10;bnJldi54bWxQSwUGAAAAAAQABAD1AAAAhwMAAAAA&#10;" path="m1,r,l,,,,,1r1,l1,1r,l1,1r,l1,r,l1,xe" fillcolor="#00a047" stroked="f">
                    <v:path arrowok="t" o:connecttype="custom" o:connectlocs="11,0;11,0;0,0;0,0;0,11;11,11;11,11;11,11;11,11;11,11;11,0;11,0;11,0" o:connectangles="0,0,0,0,0,0,0,0,0,0,0,0,0"/>
                  </v:shape>
                  <v:shape id="Freeform 809" o:spid="_x0000_s1235" style="position:absolute;left:2313;top:1825;width:12;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KTMIA&#10;AADdAAAADwAAAGRycy9kb3ducmV2LnhtbERPTWvCQBC9C/0PyxS81V0jmhBdpS2IvWqLXsfsmESz&#10;syG71fTfu0LB2zze5yxWvW3ElTpfO9YwHikQxIUzNZcafr7XbxkIH5ANNo5Jwx95WC1fBgvMjbvx&#10;lq67UIoYwj5HDVUIbS6lLyqy6EeuJY7cyXUWQ4RdKU2HtxhuG5koNZMWa44NFbb0WVFx2f1aDZfk&#10;Y19MjKL2kG3OaZKks/pw1Hr42r/PQQTqw1P87/4ycX6mpvD4Jp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QpMwgAAAN0AAAAPAAAAAAAAAAAAAAAAAJgCAABkcnMvZG93&#10;bnJldi54bWxQSwUGAAAAAAQABAD1AAAAhwMAAAAA&#10;" path="m,l,,,,,,,1r,l,1r,l,1r,l1,,,,,xe" fillcolor="#00a047" stroked="f">
                    <v:path arrowok="t" o:connecttype="custom" o:connectlocs="0,0;0,0;0,0;0,0;0,11;0,11;0,11;0,11;0,11;0,11;12,0;0,0;0,0" o:connectangles="0,0,0,0,0,0,0,0,0,0,0,0,0"/>
                  </v:shape>
                  <v:shape id="Freeform 810" o:spid="_x0000_s1236" style="position:absolute;left:2336;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UO8EA&#10;AADdAAAADwAAAGRycy9kb3ducmV2LnhtbERPTWvCQBC9C/6HZYTezK4pxJC6ShXEXrWi1zE7TVKz&#10;syG7avrv3UKht3m8z1msBtuKO/W+caxhligQxKUzDVcajp/baQ7CB2SDrWPS8EMeVsvxaIGFcQ/e&#10;0/0QKhFD2BeooQ6hK6T0ZU0WfeI64sh9ud5iiLCvpOnxEcNtK1OlMmmx4dhQY0ebmsrr4WY1XNP1&#10;qXw1irpzvvuep+k8a84XrV8mw/sbiEBD+Bf/uT9MnJ+rDH6/iS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nlDvBAAAA3QAAAA8AAAAAAAAAAAAAAAAAmAIAAGRycy9kb3du&#10;cmV2LnhtbFBLBQYAAAAABAAEAPUAAACGAwAAAAA=&#10;" path="m,l,,,,,,,1r,l,1r,l1,1r,l1,r,l1,,,xe" fillcolor="#00a047" stroked="f">
                    <v:path arrowok="t" o:connecttype="custom" o:connectlocs="0,0;0,0;0,0;0,0;0,11;0,11;0,11;0,11;11,11;11,11;11,0;11,0;11,0;0,0" o:connectangles="0,0,0,0,0,0,0,0,0,0,0,0,0,0"/>
                  </v:shape>
                  <v:shape id="Freeform 811" o:spid="_x0000_s1237" style="position:absolute;left:2358;top:1825;width:12;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MIA&#10;AADdAAAADwAAAGRycy9kb3ducmV2LnhtbERPTWvCQBC9F/oflil4a3YbwYTUTWgFsVet1Os0O01S&#10;s7Mhu2r6711B6G0e73OW1WR7cabRd441vCQKBHHtTMeNhv3n+jkH4QOywd4xafgjD1X5+LDEwrgL&#10;b+m8C42IIewL1NCGMBRS+roliz5xA3HkftxoMUQ4NtKMeInhtpepUgtpsePY0OJAq5bq4+5kNRzT&#10;9696bhQNh3zzm6VptugO31rPnqa3VxCBpvAvvrs/TJyfqwxu38QTZH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zGgwgAAAN0AAAAPAAAAAAAAAAAAAAAAAJgCAABkcnMvZG93&#10;bnJldi54bWxQSwUGAAAAAAQABAD1AAAAhwMAAAAA&#10;" path="m1,r,l,,,,,1r1,l1,1r,l1,1r,l1,r,l1,xe" fillcolor="#00a047" stroked="f">
                    <v:path arrowok="t" o:connecttype="custom" o:connectlocs="12,0;12,0;0,0;0,0;0,11;12,11;12,11;12,11;12,11;12,11;12,0;12,0;12,0" o:connectangles="0,0,0,0,0,0,0,0,0,0,0,0,0"/>
                  </v:shape>
                  <v:shape id="Freeform 812" o:spid="_x0000_s1238" style="position:absolute;left:2392;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Sl0sQA&#10;AADdAAAADwAAAGRycy9kb3ducmV2LnhtbESPQW/CMAyF75P4D5GRdhsJRYKqEBAgTew6No2raUxb&#10;aJyqyaD79/Nh0m623vN7n1ebwbfqTn1sAluYTgwo4jK4hisLnx+vLzmomJAdtoHJwg9F2KxHTyss&#10;XHjwO92PqVISwrFAC3VKXaF1LGvyGCehIxbtEnqPSda+0q7Hh4T7VmfGzLXHhqWhxo72NZW347e3&#10;cMt2X+XMGepO+eG6yLLFvDmdrX0eD9slqERD+jf/Xb85wc+N4Mo3MoJ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0pdLEAAAA3QAAAA8AAAAAAAAAAAAAAAAAmAIAAGRycy9k&#10;b3ducmV2LnhtbFBLBQYAAAAABAAEAPUAAACJAwAAAAA=&#10;" path="m,l,,,,,,,1r,l,1r,l,1r1,l1,r,l,xe" fillcolor="#00a047" stroked="f">
                    <v:path arrowok="t" o:connecttype="custom" o:connectlocs="0,0;0,0;0,0;0,0;0,11;0,11;0,11;0,11;0,11;11,11;11,0;11,0;0,0" o:connectangles="0,0,0,0,0,0,0,0,0,0,0,0,0"/>
                  </v:shape>
                  <v:shape id="Freeform 813" o:spid="_x0000_s1239" style="position:absolute;left:2415;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AScIA&#10;AADdAAAADwAAAGRycy9kb3ducmV2LnhtbERPS2vCQBC+F/oflil4M7uNoGl0lSqIvfqgXsfsNEnN&#10;zobsqvHfdwWht/n4njNb9LYRV+p87VjDe6JAEBfO1FxqOOzXwwyED8gGG8ek4U4eFvPXlxnmxt14&#10;S9ddKEUMYZ+jhiqENpfSFxVZ9IlriSP34zqLIcKulKbDWwy3jUyVGkuLNceGCltaVVScdxer4Zwu&#10;v4uRUdQes83vJE0n4/p40nrw1n9OQQTqw7/46f4ycX6mPuDxTTxB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OABJwgAAAN0AAAAPAAAAAAAAAAAAAAAAAJgCAABkcnMvZG93&#10;bnJldi54bWxQSwUGAAAAAAQABAD1AAAAhwMAAAAA&#10;" path="m1,l,,,,,,,1r,l1,1r,l1,1r,l1,r,l1,xe" fillcolor="#00a047" stroked="f">
                    <v:path arrowok="t" o:connecttype="custom" o:connectlocs="11,0;0,0;0,0;0,0;0,11;0,11;11,11;11,11;11,11;11,11;11,0;11,0;11,0" o:connectangles="0,0,0,0,0,0,0,0,0,0,0,0,0"/>
                  </v:shape>
                  <v:shape id="Freeform 814" o:spid="_x0000_s1240" style="position:absolute;left:2437;top:1825;width:22;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7QvsYA&#10;AADdAAAADwAAAGRycy9kb3ducmV2LnhtbESPQWvDMAyF74P+B6PCbqvTHkqW1i1bITC2sdFuP0DE&#10;apI2lkPs1Nm/nw6D3STe03uftvvJdepGQ2g9G1guMlDElbct1wa+v8qHHFSIyBY7z2TghwLsd7O7&#10;LRbWJz7S7RRrJSEcCjTQxNgXWoeqIYdh4Xti0c5+cBhlHWptB0wS7jq9yrK1dtiyNDTY06Gh6noa&#10;nYE0jpcUPsrH9fP7q+75M09vZTDmfj49bUBFmuK/+e/6xQp+vhR++UZG0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7QvsYAAADdAAAADwAAAAAAAAAAAAAAAACYAgAAZHJz&#10;L2Rvd25yZXYueG1sUEsFBgAAAAAEAAQA9QAAAIsDAAAAAA==&#10;" path="m1,r,l,,,,,1r1,l1,1r,l1,1r,l2,,1,r,xe" fillcolor="#00a047" stroked="f">
                    <v:path arrowok="t" o:connecttype="custom" o:connectlocs="11,0;11,0;0,0;0,0;0,11;11,11;11,11;11,11;11,11;11,11;22,0;11,0;11,0" o:connectangles="0,0,0,0,0,0,0,0,0,0,0,0,0"/>
                  </v:shape>
                  <v:shape id="Freeform 815" o:spid="_x0000_s1241" style="position:absolute;left:2471;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aksIA&#10;AADdAAAADwAAAGRycy9kb3ducmV2LnhtbERPTWvCQBC9C/6HZQredJMIMaSuUgulXtVSr9PdaZKa&#10;nQ3ZrYn/3i0UvM3jfc56O9pWXKn3jWMF6SIBQaydabhS8HF6mxcgfEA22DomBTfysN1MJ2ssjRv4&#10;QNdjqEQMYV+igjqErpTS65os+oXriCP37XqLIcK+kqbHIYbbVmZJkkuLDceGGjt6rUlfjr9WwSXb&#10;feqlSag7F+8/qyxb5c35S6nZ0/jyDCLQGB7if/fexPlFmsLfN/EE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5qSwgAAAN0AAAAPAAAAAAAAAAAAAAAAAJgCAABkcnMvZG93&#10;bnJldi54bWxQSwUGAAAAAAQABAD1AAAAhwMAAAAA&#10;" path="m,l,,,,,,,1r,l,1r,l,1r1,l1,r,l,xe" fillcolor="#00a047" stroked="f">
                    <v:path arrowok="t" o:connecttype="custom" o:connectlocs="0,0;0,0;0,0;0,0;0,11;0,11;0,11;0,11;0,11;11,11;11,0;11,0;0,0" o:connectangles="0,0,0,0,0,0,0,0,0,0,0,0,0"/>
                  </v:shape>
                  <v:shape id="Freeform 816" o:spid="_x0000_s1242" style="position:absolute;left:2493;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UE5cEA&#10;AADdAAAADwAAAGRycy9kb3ducmV2LnhtbERPS4vCMBC+C/sfwix409QIWrpG2RXEvfpAr7PN2Fab&#10;SWmidv+9EQRv8/E9Z7bobC1u1PrKsYbRMAFBnDtTcaFhv1sNUhA+IBusHZOGf/KwmH/0ZpgZd+cN&#10;3bahEDGEfYYayhCaTEqfl2TRD11DHLmTay2GCNtCmhbvMdzWUiXJRFqsODaU2NCypPyyvVoNF/Vz&#10;yMcmoeaYrs9TpaaT6vindf+z+/4CEagLb/HL/Wvi/HSk4PlNPEH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FBOXBAAAA3QAAAA8AAAAAAAAAAAAAAAAAmAIAAGRycy9kb3du&#10;cmV2LnhtbFBLBQYAAAAABAAEAPUAAACGAwAAAAA=&#10;" path="m1,l,,,,,,,1r,l1,1r,l1,1r,l1,r,l1,xe" fillcolor="#00a047" stroked="f">
                    <v:path arrowok="t" o:connecttype="custom" o:connectlocs="11,0;0,0;0,0;0,0;0,11;0,11;11,11;11,11;11,11;11,11;11,0;11,0;11,0" o:connectangles="0,0,0,0,0,0,0,0,0,0,0,0,0"/>
                  </v:shape>
                  <v:shape id="Freeform 817" o:spid="_x0000_s1243" style="position:absolute;left:2516;top:1825;width:22;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xOycMA&#10;AADdAAAADwAAAGRycy9kb3ducmV2LnhtbERP22rCQBB9L/gPywi+1Y0tSIyuooVAsaXi5QOG7JhE&#10;s7Mhu3HTv+8WCn2bw7nOajOYRjyoc7VlBbNpAoK4sLrmUsHlnD+nIJxH1thYJgXf5GCzHj2tMNM2&#10;8JEeJ1+KGMIuQwWV920mpSsqMuimtiWO3NV2Bn2EXSl1hyGGm0a+JMlcGqw5NlTY0ltFxf3UGwWh&#10;72/BfeWL+e5zL1s+pOEjd0pNxsN2CcLT4P/Ff+53Heens1f4/Sa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xOycMAAADdAAAADwAAAAAAAAAAAAAAAACYAgAAZHJzL2Rv&#10;d25yZXYueG1sUEsFBgAAAAAEAAQA9QAAAIgDAAAAAA==&#10;" path="m1,r,l1,,,,1,1r,l1,1r,l1,1r,l2,,1,r,xe" fillcolor="#00a047" stroked="f">
                    <v:path arrowok="t" o:connecttype="custom" o:connectlocs="11,0;11,0;11,0;0,0;11,11;11,11;11,11;11,11;11,11;11,11;22,0;11,0;11,0" o:connectangles="0,0,0,0,0,0,0,0,0,0,0,0,0"/>
                  </v:shape>
                  <v:shape id="Freeform 818" o:spid="_x0000_s1244" style="position:absolute;left:2549;top:1825;width:12;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5CsEA&#10;AADdAAAADwAAAGRycy9kb3ducmV2LnhtbERPS4vCMBC+C/6HMMLeNLUuWqpRVJDdqw/0OjZjW20m&#10;pYna/fcbQfA2H99zZovWVOJBjSstKxgOIhDEmdUl5woO+00/AeE8ssbKMin4IweLebczw1TbJ2/p&#10;sfO5CCHsUlRQeF+nUrqsIINuYGviwF1sY9AH2ORSN/gM4aaScRSNpcGSQ0OBNa0Lym67u1Fwi1fH&#10;bKQjqk/Jz3USx5NxeTor9dVrl1MQnlr/Eb/dvzrMT4bf8PomnC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gOQrBAAAA3QAAAA8AAAAAAAAAAAAAAAAAmAIAAGRycy9kb3du&#10;cmV2LnhtbFBLBQYAAAAABAAEAPUAAACGAwAAAAA=&#10;" path="m,l,,,,,,,1r,l,1r,l1,1r,l1,r,l1,,,xe" fillcolor="#00a047" stroked="f">
                    <v:path arrowok="t" o:connecttype="custom" o:connectlocs="0,0;0,0;0,0;0,0;0,11;0,11;0,11;0,11;12,11;12,11;12,0;12,0;12,0;0,0" o:connectangles="0,0,0,0,0,0,0,0,0,0,0,0,0,0"/>
                  </v:shape>
                  <v:shape id="Freeform 819" o:spid="_x0000_s1245" style="position:absolute;left:2572;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yckcEA&#10;AADdAAAADwAAAGRycy9kb3ducmV2LnhtbERPS4vCMBC+C/6HMMLeNLWyWqpRVJDdqw/0OjZjW20m&#10;pYna/fcbQfA2H99zZovWVOJBjSstKxgOIhDEmdUl5woO+00/AeE8ssbKMin4IweLebczw1TbJ2/p&#10;sfO5CCHsUlRQeF+nUrqsIINuYGviwF1sY9AH2ORSN/gM4aaScRSNpcGSQ0OBNa0Lym67u1Fwi1fH&#10;bKQjqk/Jz3USx5NxeTor9dVrl1MQnlr/Eb/dvzrMT4bf8PomnC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snJHBAAAA3QAAAA8AAAAAAAAAAAAAAAAAmAIAAGRycy9kb3du&#10;cmV2LnhtbFBLBQYAAAAABAAEAPUAAACGAwAAAAA=&#10;" path="m1,r,l,,,,,1r1,l1,1r,l1,1r,l1,r,l1,xe" fillcolor="#00a047" stroked="f">
                    <v:path arrowok="t" o:connecttype="custom" o:connectlocs="11,0;11,0;0,0;0,0;0,11;11,11;11,11;11,11;11,11;11,11;11,0;11,0;11,0" o:connectangles="0,0,0,0,0,0,0,0,0,0,0,0,0"/>
                  </v:shape>
                  <v:shape id="Freeform 820" o:spid="_x0000_s1246" style="position:absolute;left:2594;top:1825;width:23;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tUcMA&#10;AADdAAAADwAAAGRycy9kb3ducmV2LnhtbERPzWrCQBC+F3yHZQRvdWMPIY2uokKgaGmp9QGG7JhE&#10;s7Mhu3Hj23cLhd7m4/ud1WY0rbhT7xrLChbzBARxaXXDlYLzd/GcgXAeWWNrmRQ8yMFmPXlaYa5t&#10;4C+6n3wlYgi7HBXU3ne5lK6syaCb2444chfbG/QR9pXUPYYYblr5kiSpNNhwbKixo31N5e00GAVh&#10;GK7BfRSv6e79IDv+zMKxcErNpuN2CcLT6P/Ff+43HednixR+v4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vtUcMAAADdAAAADwAAAAAAAAAAAAAAAACYAgAAZHJzL2Rv&#10;d25yZXYueG1sUEsFBgAAAAAEAAQA9QAAAIgDAAAAAA==&#10;" path="m1,r,l1,,,,1,1r,l1,1r,l1,1r,l2,,1,r,xe" fillcolor="#00a047" stroked="f">
                    <v:path arrowok="t" o:connecttype="custom" o:connectlocs="12,0;12,0;12,0;0,0;12,11;12,11;12,11;12,11;12,11;12,11;23,0;12,0;12,0" o:connectangles="0,0,0,0,0,0,0,0,0,0,0,0,0"/>
                  </v:shape>
                  <v:shape id="Freeform 821" o:spid="_x0000_s1247" style="position:absolute;left:2628;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nfcIA&#10;AADdAAAADwAAAGRycy9kb3ducmV2LnhtbERPTWuDQBC9F/oflgn0VtdYUDFuQloozTW21OvEnaiJ&#10;OyvuNjH/Plso9DaP9znlZjaDuNDkessKllEMgrixuudWwdfn+3MOwnlkjYNlUnAjB5v140OJhbZX&#10;3tOl8q0IIewKVNB5PxZSuqYjgy6yI3HgjnYy6AOcWqknvIZwM8gkjlNpsOfQ0OFIbx015+rHKDgn&#10;r9/Ni45prPOPU5YkWdrXB6WeFvN2BcLT7P/Ff+6dDvPzZQa/34QT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Mqd9wgAAAN0AAAAPAAAAAAAAAAAAAAAAAJgCAABkcnMvZG93&#10;bnJldi54bWxQSwUGAAAAAAQABAD1AAAAhwMAAAAA&#10;" path="m,l,,,,,,,1r,l,1r,l1,1r,l1,r,l1,,,xe" fillcolor="#00a047" stroked="f">
                    <v:path arrowok="t" o:connecttype="custom" o:connectlocs="0,0;0,0;0,0;0,0;0,11;0,11;0,11;0,11;11,11;11,11;11,0;11,0;11,0;0,0" o:connectangles="0,0,0,0,0,0,0,0,0,0,0,0,0,0"/>
                  </v:shape>
                  <v:shape id="Freeform 822" o:spid="_x0000_s1248" style="position:absolute;left:2650;top:1825;width:12;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0zD8QA&#10;AADdAAAADwAAAGRycy9kb3ducmV2LnhtbESPQW/CMAyF75P4D5GRuI2UIkFVCAiQJriOIbiaxrSF&#10;xqmaDLp/Px8m7WbrPb/3ebnuXaOe1IXas4HJOAFFXHhbc2ng9PXxnoEKEdli45kM/FCA9WrwtsTc&#10;+hd/0vMYSyUhHHI0UMXY5lqHoiKHYexbYtFuvnMYZe1KbTt8SbhrdJokM+2wZmmosKVdRcXj+O0M&#10;PNLtuZjahNpLtr/P03Q+qy9XY0bDfrMAFamP/+a/64MV/GwiuPKNj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tMw/EAAAA3QAAAA8AAAAAAAAAAAAAAAAAmAIAAGRycy9k&#10;b3ducmV2LnhtbFBLBQYAAAAABAAEAPUAAACJAwAAAAA=&#10;" path="m1,r,l,,,,,1r1,l1,1r,l1,1r,l1,r,l1,xe" fillcolor="#00a047" stroked="f">
                    <v:path arrowok="t" o:connecttype="custom" o:connectlocs="12,0;12,0;0,0;0,0;0,11;12,11;12,11;12,11;12,11;12,11;12,0;12,0;12,0" o:connectangles="0,0,0,0,0,0,0,0,0,0,0,0,0"/>
                  </v:shape>
                  <v:shape id="Freeform 823" o:spid="_x0000_s1249" style="position:absolute;left:2684;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WlMEA&#10;AADdAAAADwAAAGRycy9kb3ducmV2LnhtbERPS4vCMBC+L/gfwgh7s6ld0FqNooLsXn2g17EZ22oz&#10;KU3U7r/fCMLe5uN7zmzRmVo8qHWVZQXDKAZBnFtdcaHgsN8MUhDOI2usLZOCX3KwmPc+Zphp++Qt&#10;PXa+ECGEXYYKSu+bTEqXl2TQRbYhDtzFtgZ9gG0hdYvPEG5qmcTxSBqsODSU2NC6pPy2uxsFt2R1&#10;zL90TM0p/b6Ok2Q8qk5npT773XIKwlPn/8Vv948O89PhBF7fhB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hlpTBAAAA3QAAAA8AAAAAAAAAAAAAAAAAmAIAAGRycy9kb3du&#10;cmV2LnhtbFBLBQYAAAAABAAEAPUAAACGAwAAAAA=&#10;" path="m,l,,,,,,,1r,l,1r,l,1r1,l1,r,l,xe" fillcolor="#00a047" stroked="f">
                    <v:path arrowok="t" o:connecttype="custom" o:connectlocs="0,0;0,0;0,0;0,0;0,11;0,11;0,11;0,11;0,11;11,11;11,0;11,0;0,0" o:connectangles="0,0,0,0,0,0,0,0,0,0,0,0,0"/>
                  </v:shape>
                  <v:shape id="Freeform 824" o:spid="_x0000_s1250" style="position:absolute;left:2707;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f1tMQA&#10;AADdAAAADwAAAGRycy9kb3ducmV2LnhtbESPQW/CMAyF75P4D5GRdhspQYKqEBAgTew6No2raUxb&#10;aJyqyaD79/Nh0m623vN7n1ebwbfqTn1sAluYTjJQxGVwDVcWPj9eX3JQMSE7bAOThR+KsFmPnlZY&#10;uPDgd7ofU6UkhGOBFuqUukLrWNbkMU5CRyzaJfQek6x9pV2PDwn3rTZZNtceG5aGGjva11Tejt/e&#10;ws3svsqZy6g75YfrwpjFvDmdrX0eD9slqERD+jf/Xb85wc+N8Ms3MoJ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39bTEAAAA3QAAAA8AAAAAAAAAAAAAAAAAmAIAAGRycy9k&#10;b3ducmV2LnhtbFBLBQYAAAAABAAEAPUAAACJAwAAAAA=&#10;" path="m1,l,,,,,,,1r,l1,1r,l1,1r,l1,r,l1,xe" fillcolor="#00a047" stroked="f">
                    <v:path arrowok="t" o:connecttype="custom" o:connectlocs="11,0;0,0;0,0;0,0;0,11;0,11;11,11;11,11;11,11;11,11;11,0;11,0;11,0" o:connectangles="0,0,0,0,0,0,0,0,0,0,0,0,0"/>
                  </v:shape>
                  <v:shape id="Freeform 825" o:spid="_x0000_s1251" style="position:absolute;left:2729;top:1825;width:22;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6/mMMA&#10;AADdAAAADwAAAGRycy9kb3ducmV2LnhtbERPzWrCQBC+F/oOyxS81U08SJq6BhUCYotF2wcYstMk&#10;mp0N2Y2bvn1XKPQ2H9/vrIrJdOJGg2stK0jnCQjiyuqWawVfn+VzBsJ5ZI2dZVLwQw6K9ePDCnNt&#10;A5/odva1iCHsclTQeN/nUrqqIYNubnviyH3bwaCPcKilHjDEcNPJRZIspcGWY0ODPe0aqq7n0SgI&#10;43gJ7li+LLfvB9nzRxbeSqfU7GnavILwNPl/8Z97r+P8bJHC/Z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6/mMMAAADdAAAADwAAAAAAAAAAAAAAAACYAgAAZHJzL2Rv&#10;d25yZXYueG1sUEsFBgAAAAAEAAQA9QAAAIgDAAAAAA==&#10;" path="m1,r,l1,,,,1,1r,l1,1r,l1,1r,l2,,1,r,xe" fillcolor="#00a047" stroked="f">
                    <v:path arrowok="t" o:connecttype="custom" o:connectlocs="11,0;11,0;11,0;0,0;11,11;11,11;11,11;11,11;11,11;11,11;22,0;11,0;11,0" o:connectangles="0,0,0,0,0,0,0,0,0,0,0,0,0"/>
                  </v:shape>
                  <v:shape id="Freeform 826" o:spid="_x0000_s1252" style="position:absolute;left:2763;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OWMAA&#10;AADdAAAADwAAAGRycy9kb3ducmV2LnhtbERPTYvCMBC9C/6HMMLeNDULWqpRdGHR67qi17EZ22oz&#10;KU3U+u83grC3ebzPmS87W4s7tb5yrGE8SkAQ585UXGjY/34PUxA+IBusHZOGJ3lYLvq9OWbGPfiH&#10;7rtQiBjCPkMNZQhNJqXPS7LoR64hjtzZtRZDhG0hTYuPGG5rqZJkIi1WHBtKbOirpPy6u1kNV7U+&#10;5J8moeaYbi5TpaaT6njS+mPQrWYgAnXhX/x2b02cnyoFr2/iC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nOWMAAAADdAAAADwAAAAAAAAAAAAAAAACYAgAAZHJzL2Rvd25y&#10;ZXYueG1sUEsFBgAAAAAEAAQA9QAAAIUDAAAAAA==&#10;" path="m,l,,,,,,,1r,l,1r,l,1r1,l1,r,l,xe" fillcolor="#00a047" stroked="f">
                    <v:path arrowok="t" o:connecttype="custom" o:connectlocs="0,0;0,0;0,0;0,0;0,11;0,11;0,11;0,11;0,11;11,11;11,0;11,0;0,0" o:connectangles="0,0,0,0,0,0,0,0,0,0,0,0,0"/>
                  </v:shape>
                  <v:shape id="Freeform 827" o:spid="_x0000_s1253" style="position:absolute;left:2785;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Vrw8EA&#10;AADdAAAADwAAAGRycy9kb3ducmV2LnhtbERPTYvCMBC9C/6HMII3TY2gpRpFhcW9ropex2Zsq82k&#10;NFnt/vvNwoK3ebzPWa47W4sntb5yrGEyTkAQ585UXGg4HT9GKQgfkA3WjknDD3lYr/q9JWbGvfiL&#10;nodQiBjCPkMNZQhNJqXPS7Lox64hjtzNtRZDhG0hTYuvGG5rqZJkJi1WHBtKbGhXUv44fFsND7U9&#10;51OTUHNJ9/e5UvNZdblqPRx0mwWIQF14i//dnybOT9UU/r6JJ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la8PBAAAA3QAAAA8AAAAAAAAAAAAAAAAAmAIAAGRycy9kb3du&#10;cmV2LnhtbFBLBQYAAAAABAAEAPUAAACGAwAAAAA=&#10;" path="m1,l,,,,,,,1r,l1,1r,l1,1r,l1,r,l1,xe" fillcolor="#00a047" stroked="f">
                    <v:path arrowok="t" o:connecttype="custom" o:connectlocs="11,0;0,0;0,0;0,0;0,11;0,11;11,11;11,11;11,11;11,11;11,0;11,0;11,0" o:connectangles="0,0,0,0,0,0,0,0,0,0,0,0,0"/>
                  </v:shape>
                  <v:shape id="Freeform 828" o:spid="_x0000_s1254" style="position:absolute;left:2808;top:1825;width:22;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cAMMA&#10;AADdAAAADwAAAGRycy9kb3ducmV2LnhtbERP3WrCMBS+H/gO4QjezVQRqdUoKhTEjYluD3Bojm23&#10;5qQ0qenefhkMdnc+vt+z2Q2mEQ/qXG1ZwWyagCAurK65VPDxnj+nIJxH1thYJgXf5GC3HT1tMNM2&#10;8JUeN1+KGMIuQwWV920mpSsqMuimtiWO3N12Bn2EXSl1hyGGm0bOk2QpDdYcGyps6VhR8XXrjYLQ&#10;95/BveWr5eH1LFu+pOEld0pNxsN+DcLT4P/Ff+6TjvPT+QJ+v4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kcAMMAAADdAAAADwAAAAAAAAAAAAAAAACYAgAAZHJzL2Rv&#10;d25yZXYueG1sUEsFBgAAAAAEAAQA9QAAAIgDAAAAAA==&#10;" path="m1,r,l1,,,,1,1r,l1,1r,l1,1r,l2,,1,r,xe" fillcolor="#00a047" stroked="f">
                    <v:path arrowok="t" o:connecttype="custom" o:connectlocs="11,0;11,0;11,0;0,0;11,11;11,11;11,11;11,11;11,11;11,11;22,0;11,0;11,0" o:connectangles="0,0,0,0,0,0,0,0,0,0,0,0,0"/>
                  </v:shape>
                  <v:shape id="Freeform 829" o:spid="_x0000_s1255" style="position:absolute;left:2841;top:1825;width:12;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BWLMIA&#10;AADdAAAADwAAAGRycy9kb3ducmV2LnhtbERPS4vCMBC+C/6HMMLe1tQsq6UaRYVl9+oDvY7N2Fab&#10;SWmidv/9RljwNh/fc2aLztbiTq2vHGsYDRMQxLkzFRca9ruv9xSED8gGa8ek4Zc8LOb93gwz4x68&#10;ofs2FCKGsM9QQxlCk0np85Is+qFriCN3dq3FEGFbSNPiI4bbWqokGUuLFceGEhtal5Rftzer4apW&#10;h/zDJNQc0+/LRKnJuDqetH4bdMspiEBdeIn/3T8mzk/VJzy/iS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wFYswgAAAN0AAAAPAAAAAAAAAAAAAAAAAJgCAABkcnMvZG93&#10;bnJldi54bWxQSwUGAAAAAAQABAD1AAAAhwMAAAAA&#10;" path="m,l,,,,,,,1r,l,1r,l1,1r,l1,r,l1,,,xe" fillcolor="#00a047" stroked="f">
                    <v:path arrowok="t" o:connecttype="custom" o:connectlocs="0,0;0,0;0,0;0,0;0,11;0,11;0,11;0,11;12,11;12,11;12,0;12,0;12,0;0,0" o:connectangles="0,0,0,0,0,0,0,0,0,0,0,0,0,0"/>
                  </v:shape>
                  <v:shape id="Freeform 830" o:spid="_x0000_s1256" style="position:absolute;left:2864;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LIW8EA&#10;AADdAAAADwAAAGRycy9kb3ducmV2LnhtbERPTYvCMBC9L/gfwgje1tQItXSNsi4sel0VvY7NbNu1&#10;mZQmav33G0HwNo/3OfNlbxtxpc7XjjVMxgkI4sKZmksN+933ewbCB2SDjWPScCcPy8XgbY65cTf+&#10;oes2lCKGsM9RQxVCm0vpi4os+rFriSP36zqLIcKulKbDWwy3jVRJkkqLNceGClv6qqg4by9Ww1mt&#10;DsXUJNQes/XfTKlZWh9PWo+G/ecHiEB9eImf7o2J8zOVwuObeIJ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SyFvBAAAA3QAAAA8AAAAAAAAAAAAAAAAAmAIAAGRycy9kb3du&#10;cmV2LnhtbFBLBQYAAAAABAAEAPUAAACGAwAAAAA=&#10;" path="m1,r,l,,,,,1r1,l1,1r,l1,1r,l1,r,l1,xe" fillcolor="#00a047" stroked="f">
                    <v:path arrowok="t" o:connecttype="custom" o:connectlocs="11,0;11,0;0,0;0,0;0,11;11,11;11,11;11,11;11,11;11,11;11,0;11,0;11,0" o:connectangles="0,0,0,0,0,0,0,0,0,0,0,0,0"/>
                  </v:shape>
                  <v:shape id="Freeform 831" o:spid="_x0000_s1257" style="position:absolute;left:2886;top:1825;width:23;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uCd8MA&#10;AADdAAAADwAAAGRycy9kb3ducmV2LnhtbERP22rCQBB9L/Qflin4Vjf6YGN0FVsIiC0VLx8wZMck&#10;mp0N2Y0b/75bKPRtDuc6y/VgGnGnztWWFUzGCQjiwuqaSwXnU/6agnAeWWNjmRQ8yMF69fy0xEzb&#10;wAe6H30pYgi7DBVU3reZlK6oyKAb25Y4chfbGfQRdqXUHYYYbho5TZKZNFhzbKiwpY+KituxNwpC&#10;31+D+87ns/evnWx5n4bP3Ck1ehk2CxCeBv8v/nNvdZyfTt/g95t4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uCd8MAAADdAAAADwAAAAAAAAAAAAAAAACYAgAAZHJzL2Rv&#10;d25yZXYueG1sUEsFBgAAAAAEAAQA9QAAAIgDAAAAAA==&#10;" path="m1,r,l1,,,,1,1r,l1,1r,l1,1r,l2,,1,r,xe" fillcolor="#00a047" stroked="f">
                    <v:path arrowok="t" o:connecttype="custom" o:connectlocs="12,0;12,0;12,0;0,0;12,11;12,11;12,11;12,11;12,11;12,11;23,0;12,0;12,0" o:connectangles="0,0,0,0,0,0,0,0,0,0,0,0,0"/>
                  </v:shape>
                  <v:shape id="Freeform 832" o:spid="_x0000_s1258" style="position:absolute;left:2920;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5ssQA&#10;AADdAAAADwAAAGRycy9kb3ducmV2LnhtbESPQW/CMAyF75P4D5GRdhspQYKqEBAgTew6No2raUxb&#10;aJyqyaD79/Nh0m623vN7n1ebwbfqTn1sAluYTjJQxGVwDVcWPj9eX3JQMSE7bAOThR+KsFmPnlZY&#10;uPDgd7ofU6UkhGOBFuqUukLrWNbkMU5CRyzaJfQek6x9pV2PDwn3rTZZNtceG5aGGjva11Tejt/e&#10;ws3svsqZy6g75YfrwpjFvDmdrX0eD9slqERD+jf/Xb85wc+N4Mo3MoJ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B+bLEAAAA3QAAAA8AAAAAAAAAAAAAAAAAmAIAAGRycy9k&#10;b3ducmV2LnhtbFBLBQYAAAAABAAEAPUAAACJAwAAAAA=&#10;" path="m,l,,,,,,,1r,l,1r,l1,1r,l1,r,l1,,,xe" fillcolor="#00a047" stroked="f">
                    <v:path arrowok="t" o:connecttype="custom" o:connectlocs="0,0;0,0;0,0;0,0;0,11;0,11;0,11;0,11;11,11;11,11;11,0;11,0;11,0;0,0" o:connectangles="0,0,0,0,0,0,0,0,0,0,0,0,0,0"/>
                  </v:shape>
                  <v:shape id="Freeform 833" o:spid="_x0000_s1259" style="position:absolute;left:2942;top:1825;width:12;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1cKcIA&#10;AADdAAAADwAAAGRycy9kb3ducmV2LnhtbERPTWvCQBC9C/0PyxR6M5tuQdPoRqpQ6rUq9Tpmp0lq&#10;djZktzH9925B8DaP9znL1WhbMVDvG8canpMUBHHpTMOVhsP+fZqB8AHZYOuYNPyRh1XxMFlibtyF&#10;P2nYhUrEEPY5aqhD6HIpfVmTRZ+4jjhy3663GCLsK2l6vMRw20qVpjNpseHYUGNHm5rK8+7Xajir&#10;9Vf5YlLqjtnHz1yp+aw5nrR+ehzfFiACjeEuvrm3Js7P1Cv8fxNPk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VwpwgAAAN0AAAAPAAAAAAAAAAAAAAAAAJgCAABkcnMvZG93&#10;bnJldi54bWxQSwUGAAAAAAQABAD1AAAAhwMAAAAA&#10;" path="m1,r,l,,,,,1r1,l1,1r,l1,1r,l1,r,l1,xe" fillcolor="#00a047" stroked="f">
                    <v:path arrowok="t" o:connecttype="custom" o:connectlocs="12,0;12,0;0,0;0,0;0,11;12,11;12,11;12,11;12,11;12,11;12,0;12,0;12,0" o:connectangles="0,0,0,0,0,0,0,0,0,0,0,0,0"/>
                  </v:shape>
                  <v:shape id="Freeform 834" o:spid="_x0000_s1260" style="position:absolute;left:2976;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5jacQA&#10;AADdAAAADwAAAGRycy9kb3ducmV2LnhtbESPQW/CMAyF75P4D5GRuI2UIkFVCAgmTXAdQ3A1jWkL&#10;jVM1Abp/Px8m7WbrPb/3ebnuXaOe1IXas4HJOAFFXHhbc2ng+P35noEKEdli45kM/FCA9WrwtsTc&#10;+hd/0fMQSyUhHHI0UMXY5lqHoiKHYexbYtGuvnMYZe1KbTt8SbhrdJokM+2wZmmosKWPior74eEM&#10;3NPtqZjahNpztrvN03Q+q88XY0bDfrMAFamP/+a/670V/Gwq/PKNj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uY2nEAAAA3QAAAA8AAAAAAAAAAAAAAAAAmAIAAGRycy9k&#10;b3ducmV2LnhtbFBLBQYAAAAABAAEAPUAAACJAwAAAAA=&#10;" path="m,l,,,,,,,1r,l,1r,l,1r1,l1,r,l,xe" fillcolor="#00a047" stroked="f">
                    <v:path arrowok="t" o:connecttype="custom" o:connectlocs="0,0;0,0;0,0;0,0;0,11;0,11;0,11;0,11;0,11;11,11;11,0;11,0;0,0" o:connectangles="0,0,0,0,0,0,0,0,0,0,0,0,0"/>
                  </v:shape>
                  <v:shape id="Freeform 835" o:spid="_x0000_s1261" style="position:absolute;left:2998;top:1825;width:12;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LG8sEA&#10;AADdAAAADwAAAGRycy9kb3ducmV2LnhtbERPS4vCMBC+C/6HMMLeNLWClmos7oLsXn2wXmebsa1t&#10;JqWJ2v33RhC8zcf3nFXWm0bcqHOVZQXTSQSCOLe64kLB8bAdJyCcR9bYWCYF/+QgWw8HK0y1vfOO&#10;bntfiBDCLkUFpfdtKqXLSzLoJrYlDtzZdgZ9gF0hdYf3EG4aGUfRXBqsODSU2NJXSXm9vxoFdfz5&#10;m890RO0p+b4s4ngxr05/Sn2M+s0ShKfev8Uv948O85PZFJ7fhB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ixvLBAAAA3QAAAA8AAAAAAAAAAAAAAAAAmAIAAGRycy9kb3du&#10;cmV2LnhtbFBLBQYAAAAABAAEAPUAAACGAwAAAAA=&#10;" path="m1,l,,,,,,,1r,l1,1r,l1,1r,l1,r,l1,xe" fillcolor="#00a047" stroked="f">
                    <v:path arrowok="t" o:connecttype="custom" o:connectlocs="12,0;0,0;0,0;0,0;0,11;0,11;12,11;12,11;12,11;12,11;12,0;12,0;12,0" o:connectangles="0,0,0,0,0,0,0,0,0,0,0,0,0"/>
                  </v:shape>
                  <v:shape id="Freeform 836" o:spid="_x0000_s1262" style="position:absolute;left:3021;top:1825;width:22;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W3MsMA&#10;AADdAAAADwAAAGRycy9kb3ducmV2LnhtbERP3WrCMBS+H/gO4QjezVQFqdUoKhTEjYluD3Bojm23&#10;5qQ0qenefhkMdnc+vt+z2Q2mEQ/qXG1ZwWyagCAurK65VPDxnj+nIJxH1thYJgXf5GC3HT1tMNM2&#10;8JUeN1+KGMIuQwWV920mpSsqMuimtiWO3N12Bn2EXSl1hyGGm0bOk2QpDdYcGyps6VhR8XXrjYLQ&#10;95/BveWr5eH1LFu+pOEld0pNxsN+DcLT4P/Ff+6TjvPTxRx+v4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W3MsMAAADdAAAADwAAAAAAAAAAAAAAAACYAgAAZHJzL2Rv&#10;d25yZXYueG1sUEsFBgAAAAAEAAQA9QAAAIgDAAAAAA==&#10;" path="m1,r,l1,,,,1,1r,l1,1r,l1,1r,l2,,1,r,xe" fillcolor="#00a047" stroked="f">
                    <v:path arrowok="t" o:connecttype="custom" o:connectlocs="11,0;11,0;11,0;0,0;11,11;11,11;11,11;11,11;11,11;11,11;22,0;11,0;11,0" o:connectangles="0,0,0,0,0,0,0,0,0,0,0,0,0"/>
                  </v:shape>
                  <v:shape id="Freeform 837" o:spid="_x0000_s1263" style="position:absolute;left:3055;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9HsEA&#10;AADdAAAADwAAAGRycy9kb3ducmV2LnhtbERPTYvCMBC9L/gfwgjetqktaKlGUUHc67qi17EZ22oz&#10;KU3U7r/fCMLe5vE+Z77sTSMe1LnasoJxFIMgLqyuuVRw+Nl+ZiCcR9bYWCYFv+RguRh8zDHX9snf&#10;9Nj7UoQQdjkqqLxvcyldUZFBF9mWOHAX2xn0AXal1B0+Q7hpZBLHE2mw5tBQYUubiorb/m4U3JL1&#10;sUh1TO0p212nSTKd1KezUqNhv5qB8NT7f/Hb/aXD/CxN4fVNOEE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8/R7BAAAA3QAAAA8AAAAAAAAAAAAAAAAAmAIAAGRycy9kb3du&#10;cmV2LnhtbFBLBQYAAAAABAAEAPUAAACGAwAAAAA=&#10;" path="m,l,,,,,,,1r,l,1r,l,1r1,l1,r,l,xe" fillcolor="#00a047" stroked="f">
                    <v:path arrowok="t" o:connecttype="custom" o:connectlocs="0,0;0,0;0,0;0,0;0,11;0,11;0,11;0,11;0,11;11,11;11,0;11,0;0,0" o:connectangles="0,0,0,0,0,0,0,0,0,0,0,0,0"/>
                  </v:shape>
                  <v:shape id="Freeform 838" o:spid="_x0000_s1264" style="position:absolute;left:3077;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lasEA&#10;AADdAAAADwAAAGRycy9kb3ducmV2LnhtbERPS4vCMBC+C/6HMII3Ta2ipWsUd0H06gO9zjazbddm&#10;Upqo9d8bQfA2H99z5svWVOJGjSstKxgNIxDEmdUl5wqOh/UgAeE8ssbKMil4kIPlotuZY6rtnXd0&#10;2/tchBB2KSoovK9TKV1WkEE3tDVx4P5sY9AH2ORSN3gP4aaScRRNpcGSQ0OBNf0UlF32V6PgEn+f&#10;srGOqD4nm/9ZHM+m5flXqX6vXX2B8NT6j/jt3uowPxlP4PVNOEE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VZWrBAAAA3QAAAA8AAAAAAAAAAAAAAAAAmAIAAGRycy9kb3du&#10;cmV2LnhtbFBLBQYAAAAABAAEAPUAAACGAwAAAAA=&#10;" path="m1,l,,,,,,,1r,l1,1r,l1,1r,l1,r,l1,xe" fillcolor="#00a047" stroked="f">
                    <v:path arrowok="t" o:connecttype="custom" o:connectlocs="11,0;0,0;0,0;0,0;0,11;0,11;11,11;11,11;11,11;11,11;11,0;11,0;11,0" o:connectangles="0,0,0,0,0,0,0,0,0,0,0,0,0"/>
                  </v:shape>
                  <v:shape id="Freeform 839" o:spid="_x0000_s1265" style="position:absolute;left:3100;top:1825;width:22;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wvRsMA&#10;AADdAAAADwAAAGRycy9kb3ducmV2LnhtbERP3WrCMBS+F/YO4Qx2N1M3lK4aRQeFMcUx5wMcmrO2&#10;szkpTWrq2xth4N35+H7PYjWYRpypc7VlBZNxAoK4sLrmUsHxJ39OQTiPrLGxTAou5GC1fBgtMNM2&#10;8DedD74UMYRdhgoq79tMSldUZNCNbUscuV/bGfQRdqXUHYYYbhr5kiQzabDm2FBhS+8VFadDbxSE&#10;vv8Lbp+/zTa7T9nyVxq2uVPq6XFYz0F4Gvxd/O/+0HF++jqF2zfxBL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wvRsMAAADdAAAADwAAAAAAAAAAAAAAAACYAgAAZHJzL2Rv&#10;d25yZXYueG1sUEsFBgAAAAAEAAQA9QAAAIgDAAAAAA==&#10;" path="m1,r,l1,,,,1,1r,l1,1r,l1,1r,l2,,1,r,xe" fillcolor="#00a047" stroked="f">
                    <v:path arrowok="t" o:connecttype="custom" o:connectlocs="11,0;11,0;11,0;0,0;11,11;11,11;11,11;11,11;11,11;11,11;22,0;11,0;11,0" o:connectangles="0,0,0,0,0,0,0,0,0,0,0,0,0"/>
                  </v:shape>
                  <v:shape id="Freeform 840" o:spid="_x0000_s1266" style="position:absolute;left:3133;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ehsIA&#10;AADdAAAADwAAAGRycy9kb3ducmV2LnhtbERPTWvCQBC9F/wPywi9NZsmEEN0lbZQ2qta6nXcHZOY&#10;7GzIbjX9926h4G0e73NWm8n24kKjbx0reE5SEMTamZZrBV/796cShA/IBnvHpOCXPGzWs4cVVsZd&#10;eUuXXahFDGFfoYImhKGS0uuGLPrEDcSRO7nRYohwrKUZ8RrDbS+zNC2kxZZjQ4MDvTWku92PVdBl&#10;r986NykNh/LjvMiyRdEejko9zqeXJYhAU7iL/92fJs4v8wL+vokn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y16GwgAAAN0AAAAPAAAAAAAAAAAAAAAAAJgCAABkcnMvZG93&#10;bnJldi54bWxQSwUGAAAAAAQABAD1AAAAhwMAAAAA&#10;" path="m,l,,,,,,,1r,l,1r,l,1r1,l1,r,l,xe" fillcolor="#00a047" stroked="f">
                    <v:path arrowok="t" o:connecttype="custom" o:connectlocs="0,0;0,0;0,0;0,0;0,11;0,11;0,11;0,11;0,11;11,11;11,0;11,0;0,0" o:connectangles="0,0,0,0,0,0,0,0,0,0,0,0,0"/>
                  </v:shape>
                  <v:shape id="Freeform 841" o:spid="_x0000_s1267" style="position:absolute;left:3156;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f7HcIA&#10;AADdAAAADwAAAGRycy9kb3ducmV2LnhtbERPTWuDQBC9F/Iflgn0VtcoqJhsQloo7TW2NNeJO1Gj&#10;OyvuNrH/Plso9DaP9zmb3WwGcaXJdZYVrKIYBHFtdceNgs+P16cChPPIGgfLpOCHHOy2i4cNltre&#10;+EDXyjcihLArUUHr/VhK6eqWDLrIjsSBO9vJoA9waqSe8BbCzSCTOM6kwY5DQ4sjvbRU99W3UdAn&#10;z191qmMaj8XbJU+SPOuOJ6Uel/N+DcLT7P/Ff+53HeYXaQ6/34QT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h/sdwgAAAN0AAAAPAAAAAAAAAAAAAAAAAJgCAABkcnMvZG93&#10;bnJldi54bWxQSwUGAAAAAAQABAD1AAAAhwMAAAAA&#10;" path="m1,r,l,,,,,1r1,l1,1r,l1,1r,l1,r,l1,xe" fillcolor="#00a047" stroked="f">
                    <v:path arrowok="t" o:connecttype="custom" o:connectlocs="11,0;11,0;0,0;0,0;0,11;11,11;11,11;11,11;11,11;11,11;11,0;11,0;11,0" o:connectangles="0,0,0,0,0,0,0,0,0,0,0,0,0"/>
                  </v:shape>
                  <v:shape id="Freeform 842" o:spid="_x0000_s1268" style="position:absolute;left:3178;top:1825;width:23;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2A2MYA&#10;AADdAAAADwAAAGRycy9kb3ducmV2LnhtbESP0UrDQBBF3wX/YRmhb3ajhRJjt8UWAmKLxeoHDNkx&#10;iWZnQ3bTjX/feSj4NsO9c++Z1WZynTrTEFrPBh7mGSjiytuWawNfn+V9DipEZIudZzLwRwE269ub&#10;FRbWJ/6g8ynWSkI4FGigibEvtA5VQw7D3PfEon37wWGUdai1HTBJuOv0Y5YttcOWpaHBnnYNVb+n&#10;0RlI4/iTwnv5tNwe3nTPxzzty2DM7G56eQYVaYr/5uv1qxX8fCG48o2Mo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2A2MYAAADdAAAADwAAAAAAAAAAAAAAAACYAgAAZHJz&#10;L2Rvd25yZXYueG1sUEsFBgAAAAAEAAQA9QAAAIsDAAAAAA==&#10;" path="m1,r,l1,,,,1,1r,l1,1r,l1,1r,l2,,1,r,xe" fillcolor="#00a047" stroked="f">
                    <v:path arrowok="t" o:connecttype="custom" o:connectlocs="12,0;12,0;12,0;0,0;12,11;12,11;12,11;12,11;12,11;12,11;23,0;12,0;12,0" o:connectangles="0,0,0,0,0,0,0,0,0,0,0,0,0"/>
                  </v:shape>
                  <v:shape id="Freeform 843" o:spid="_x0000_s1269" style="position:absolute;left:3212;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TK9MMA&#10;AADdAAAADwAAAGRycy9kb3ducmV2LnhtbERPS2uDQBC+F/oflin0VtcaUGPchKRQ2msexOvEnaiN&#10;OyvuNrH/vhso9DYf33PK1WR6caXRdZYVvEYxCOLa6o4bBYf9+0sOwnlkjb1lUvBDDlbLx4cSC21v&#10;vKXrzjcihLArUEHr/VBI6eqWDLrIDsSBO9vRoA9wbKQe8RbCTS+TOE6lwY5DQ4sDvbVUX3bfRsEl&#10;2RzrmY5pqPKPryxJsrSrTko9P03rBQhPk/8X/7k/dZifz+Zw/ya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TK9MMAAADdAAAADwAAAAAAAAAAAAAAAACYAgAAZHJzL2Rv&#10;d25yZXYueG1sUEsFBgAAAAAEAAQA9QAAAIgDAAAAAA==&#10;" path="m,l,,,,,,,1r,l,1r,l1,1r,l1,r,l1,,,xe" fillcolor="#00a047" stroked="f">
                    <v:path arrowok="t" o:connecttype="custom" o:connectlocs="0,0;0,0;0,0;0,0;0,11;0,11;0,11;0,11;11,11;11,11;11,0;11,0;11,0;0,0" o:connectangles="0,0,0,0,0,0,0,0,0,0,0,0,0,0"/>
                  </v:shape>
                  <v:shape id="Freeform 844" o:spid="_x0000_s1270" style="position:absolute;left:3234;top:1825;width:12;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gQFMQA&#10;AADdAAAADwAAAGRycy9kb3ducmV2LnhtbESPQW/CMAyF70j8h8hI3CClTFB1BMQmTew6mMbVa0xb&#10;aJyqyaD8+/mAxM3We37v82rTu0ZdqQu1ZwOzaQKKuPC25tLA9+FjkoEKEdli45kM3CnAZj0crDC3&#10;/sZfdN3HUkkIhxwNVDG2udahqMhhmPqWWLST7xxGWbtS2w5vEu4anSbJQjusWRoqbOm9ouKy/3MG&#10;LunbTzG3CbXHbHdepulyUR9/jRmP+u0rqEh9fJof159W8LMX4ZdvZA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oEBTEAAAA3QAAAA8AAAAAAAAAAAAAAAAAmAIAAGRycy9k&#10;b3ducmV2LnhtbFBLBQYAAAAABAAEAPUAAACJAwAAAAA=&#10;" path="m1,r,l,,,,,1r1,l1,1r,l1,1r,l1,r,l1,xe" fillcolor="#00a047" stroked="f">
                    <v:path arrowok="t" o:connecttype="custom" o:connectlocs="12,0;12,0;0,0;0,0;0,11;12,11;12,11;12,11;12,11;12,11;12,0;12,0;12,0" o:connectangles="0,0,0,0,0,0,0,0,0,0,0,0,0"/>
                  </v:shape>
                  <v:shape id="Freeform 845" o:spid="_x0000_s1271" style="position:absolute;left:3257;top:1825;width:22;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OMMA&#10;AADdAAAADwAAAGRycy9kb3ducmV2LnhtbERP22rCQBB9L/gPywi+1Y2lSIyuooVAsaXi5QOG7JhE&#10;s7Mhu3HTv+8WCn2bw7nOajOYRjyoc7VlBbNpAoK4sLrmUsHlnD+nIJxH1thYJgXf5GCzHj2tMNM2&#10;8JEeJ1+KGMIuQwWV920mpSsqMuimtiWO3NV2Bn2EXSl1hyGGm0a+JMlcGqw5NlTY0ltFxf3UGwWh&#10;72/BfeWL+e5zL1s+pOEjd0pNxsN2CcLT4P/Ff+53HeenrzP4/Sa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aOMMAAADdAAAADwAAAAAAAAAAAAAAAACYAgAAZHJzL2Rv&#10;d25yZXYueG1sUEsFBgAAAAAEAAQA9QAAAIgDAAAAAA==&#10;" path="m1,r,l1,,,,1,1r,l1,1r,l1,1r1,l2,r,l1,xe" fillcolor="#00a047" stroked="f">
                    <v:path arrowok="t" o:connecttype="custom" o:connectlocs="11,0;11,0;11,0;0,0;11,11;11,11;11,11;11,11;11,11;22,11;22,0;22,0;11,0" o:connectangles="0,0,0,0,0,0,0,0,0,0,0,0,0"/>
                  </v:shape>
                  <v:shape id="Freeform 846" o:spid="_x0000_s1272" style="position:absolute;left:3290;top:1825;width:12;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Yr+MIA&#10;AADdAAAADwAAAGRycy9kb3ducmV2LnhtbERPS4vCMBC+C/6HMMLe1tTsoqUaRYVl9+oDvY7N2Fab&#10;SWmidv/9RljwNh/fc2aLztbiTq2vHGsYDRMQxLkzFRca9ruv9xSED8gGa8ek4Zc8LOb93gwz4x68&#10;ofs2FCKGsM9QQxlCk0np85Is+qFriCN3dq3FEGFbSNPiI4bbWqokGUuLFceGEhtal5Rftzer4apW&#10;h/zDJNQc0+/LRKnJuDqetH4bdMspiEBdeIn/3T8mzk8/FTy/iS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9iv4wgAAAN0AAAAPAAAAAAAAAAAAAAAAAJgCAABkcnMvZG93&#10;bnJldi54bWxQSwUGAAAAAAQABAD1AAAAhwMAAAAA&#10;" path="m,l,,,,,,,1r,l,1r,l1,1r,l1,r,l1,,,xe" fillcolor="#00a047" stroked="f">
                    <v:path arrowok="t" o:connecttype="custom" o:connectlocs="0,0;0,0;0,0;0,0;0,11;0,11;0,11;0,11;12,11;12,11;12,0;12,0;12,0;0,0" o:connectangles="0,0,0,0,0,0,0,0,0,0,0,0,0,0"/>
                  </v:shape>
                  <v:shape id="Freeform 847" o:spid="_x0000_s1273" style="position:absolute;left:3313;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OY8EA&#10;AADdAAAADwAAAGRycy9kb3ducmV2LnhtbERPS4vCMBC+C/6HMII3Ta2ipWsUd0H06gO9zjazbddm&#10;Upqo9d8bQfA2H99z5svWVOJGjSstKxgNIxDEmdUl5wqOh/UgAeE8ssbKMil4kIPlotuZY6rtnXd0&#10;2/tchBB2KSoovK9TKV1WkEE3tDVx4P5sY9AH2ORSN3gP4aaScRRNpcGSQ0OBNf0UlF32V6PgEn+f&#10;srGOqD4nm/9ZHM+m5flXqX6vXX2B8NT6j/jt3uowP5mM4fVNOEE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6jmPBAAAA3QAAAA8AAAAAAAAAAAAAAAAAmAIAAGRycy9kb3du&#10;cmV2LnhtbFBLBQYAAAAABAAEAPUAAACGAwAAAAA=&#10;" path="m1,r,l,,,,,1r1,l1,1r,l1,1r,l1,r,l1,xe" fillcolor="#00a047" stroked="f">
                    <v:path arrowok="t" o:connecttype="custom" o:connectlocs="11,0;11,0;0,0;0,0;0,11;11,11;11,11;11,11;11,11;11,11;11,0;11,0;11,0" o:connectangles="0,0,0,0,0,0,0,0,0,0,0,0,0"/>
                  </v:shape>
                  <v:shape id="Freeform 848" o:spid="_x0000_s1274" style="position:absolute;left:3347;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WF8EA&#10;AADdAAAADwAAAGRycy9kb3ducmV2LnhtbERPS4vCMBC+L/gfwgh709Su2FKNooLsXn2g17EZ22oz&#10;KU3U7r/fCMLe5uN7zmzRmVo8qHWVZQWjYQSCOLe64kLBYb8ZpCCcR9ZYWyYFv+RgMe99zDDT9slb&#10;eux8IUIIuwwVlN43mZQuL8mgG9qGOHAX2xr0AbaF1C0+Q7ipZRxFE2mw4tBQYkPrkvLb7m4U3OLV&#10;Mf/SETWn9PuaxHEyqU5npT773XIKwlPn/8Vv948O89PxGF7fhB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TFhfBAAAA3QAAAA8AAAAAAAAAAAAAAAAAmAIAAGRycy9kb3du&#10;cmV2LnhtbFBLBQYAAAAABAAEAPUAAACGAwAAAAA=&#10;" path="m,l,,,,,,,1r,l,1r,l,1r1,l1,r,l,xe" fillcolor="#00a047" stroked="f">
                    <v:path arrowok="t" o:connecttype="custom" o:connectlocs="0,0;0,0;0,0;0,0;0,11;0,11;0,11;0,11;0,11;11,11;11,0;11,0;0,0" o:connectangles="0,0,0,0,0,0,0,0,0,0,0,0,0"/>
                  </v:shape>
                  <v:shape id="Freeform 849" o:spid="_x0000_s1275" style="position:absolute;left:3369;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zjMEA&#10;AADdAAAADwAAAGRycy9kb3ducmV2LnhtbERPTYvCMBC9C/6HMMLeNLW6WqpRVBD3uip6HZuxrTaT&#10;0mS1/vvNwoK3ebzPmS9bU4kHNa60rGA4iEAQZ1aXnCs4Hrb9BITzyBory6TgRQ6Wi25njqm2T/6m&#10;x97nIoSwS1FB4X2dSumyggy6ga2JA3e1jUEfYJNL3eAzhJtKxlE0kQZLDg0F1rQpKLvvf4yCe7w+&#10;ZSMdUX1OdrdpHE8n5fmi1EevXc1AeGr9W/zv/tJhfjL+hL9vwgl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fs4zBAAAA3QAAAA8AAAAAAAAAAAAAAAAAmAIAAGRycy9kb3du&#10;cmV2LnhtbFBLBQYAAAAABAAEAPUAAACGAwAAAAA=&#10;" path="m1,l,,,,,,,1r,l1,1r,l1,1r,l1,r,l1,xe" fillcolor="#00a047" stroked="f">
                    <v:path arrowok="t" o:connecttype="custom" o:connectlocs="11,0;0,0;0,0;0,0;0,11;0,11;11,11;11,11;11,11;11,11;11,0;11,0;11,0" o:connectangles="0,0,0,0,0,0,0,0,0,0,0,0,0"/>
                  </v:shape>
                  <v:shape id="Freeform 850" o:spid="_x0000_s1276" style="position:absolute;left:3392;top:1825;width:22;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CTMMA&#10;AADdAAAADwAAAGRycy9kb3ducmV2LnhtbERP3WrCMBS+H/gO4QjezdQxSq1G0UFhuLEx9QEOzbGt&#10;NielSU339stgsLvz8f2e9XY0rbhT7xrLChbzBARxaXXDlYLzqXjMQDiPrLG1TAq+ycF2M3lYY65t&#10;4C+6H30lYgi7HBXU3ne5lK6syaCb2444chfbG/QR9pXUPYYYblr5lCSpNNhwbKixo5eayttxMArC&#10;MFyD+yiW6f79IDv+zMJb4ZSaTcfdCoSn0f+L/9yvOs7PnlP4/Sa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jCTMMAAADdAAAADwAAAAAAAAAAAAAAAACYAgAAZHJzL2Rv&#10;d25yZXYueG1sUEsFBgAAAAAEAAQA9QAAAIgDAAAAAA==&#10;" path="m1,r,l1,,,,1,1r,l1,1r,l1,1r,l2,,1,r,xe" fillcolor="#00a047" stroked="f">
                    <v:path arrowok="t" o:connecttype="custom" o:connectlocs="11,0;11,0;11,0;0,0;11,11;11,11;11,11;11,11;11,11;11,11;22,0;11,0;11,0" o:connectangles="0,0,0,0,0,0,0,0,0,0,0,0,0"/>
                  </v:shape>
                  <v:shape id="Freeform 851" o:spid="_x0000_s1277" style="position:absolute;left:3425;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IYMMA&#10;AADdAAAADwAAAGRycy9kb3ducmV2LnhtbERPTWvCQBC9F/wPywi91Y2xmBCzCVqQ9lpb9DpmxyQm&#10;OxuyW03/fbdQ6G0e73PycjK9uNHoWssKlosIBHFldcu1gs+P/VMKwnlkjb1lUvBNDspi9pBjpu2d&#10;3+l28LUIIewyVNB4P2RSuqohg25hB+LAXexo0Ac41lKPeA/hppdxFK2lwZZDQ4MDvTRUdYcvo6CL&#10;d8dqpSMaTunrNYnjZN2ezko9zqftBoSnyf+L/9xvOsxPnxP4/Sac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GIYMMAAADdAAAADwAAAAAAAAAAAAAAAACYAgAAZHJzL2Rv&#10;d25yZXYueG1sUEsFBgAAAAAEAAQA9QAAAIgDAAAAAA==&#10;" path="m,l,,,,,,,1r,l,1r,l,1r1,l1,r,l,xe" fillcolor="#00a047" stroked="f">
                    <v:path arrowok="t" o:connecttype="custom" o:connectlocs="0,0;0,0;0,0;0,0;0,11;0,11;0,11;0,11;0,11;11,11;11,0;11,0;0,0" o:connectangles="0,0,0,0,0,0,0,0,0,0,0,0,0"/>
                  </v:shape>
                  <v:shape id="Freeform 852" o:spid="_x0000_s1278" style="position:absolute;left:3448;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4cEsQA&#10;AADdAAAADwAAAGRycy9kb3ducmV2LnhtbESPQW/CMAyF70j8h8hI3CClTFB1BMQmTew6mMbVa0xb&#10;aJyqyaD8+/mAxM3We37v82rTu0ZdqQu1ZwOzaQKKuPC25tLA9+FjkoEKEdli45kM3CnAZj0crDC3&#10;/sZfdN3HUkkIhxwNVDG2udahqMhhmPqWWLST7xxGWbtS2w5vEu4anSbJQjusWRoqbOm9ouKy/3MG&#10;LunbTzG3CbXHbHdepulyUR9/jRmP+u0rqEh9fJof159W8LMXwZVvZA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eHBLEAAAA3QAAAA8AAAAAAAAAAAAAAAAAmAIAAGRycy9k&#10;b3ducmV2LnhtbFBLBQYAAAAABAAEAPUAAACJAwAAAAA=&#10;" path="m1,l,,,,,,,1r,l1,1r,l1,1r,l1,r,l1,xe" fillcolor="#00a047" stroked="f">
                    <v:path arrowok="t" o:connecttype="custom" o:connectlocs="11,0;0,0;0,0;0,0;0,11;0,11;11,11;11,11;11,11;11,11;11,0;11,0;11,0" o:connectangles="0,0,0,0,0,0,0,0,0,0,0,0,0"/>
                  </v:shape>
                  <v:shape id="Freeform 853" o:spid="_x0000_s1279" style="position:absolute;left:3470;top:1825;width:23;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WPsMA&#10;AADdAAAADwAAAGRycy9kb3ducmV2LnhtbERP22rCQBB9L/gPywi+1Y2lSIyuooVAsaXi5QOG7JhE&#10;s7Mhu3HTv+8WCn2bw7nOajOYRjyoc7VlBbNpAoK4sLrmUsHlnD+nIJxH1thYJgXf5GCzHj2tMNM2&#10;8JEeJ1+KGMIuQwWV920mpSsqMuimtiWO3NV2Bn2EXSl1hyGGm0a+JMlcGqw5NlTY0ltFxf3UGwWh&#10;72/BfeWL+e5zL1s+pOEjd0pNxsN2CcLT4P/Ff+53Heenrwv4/Sa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dWPsMAAADdAAAADwAAAAAAAAAAAAAAAACYAgAAZHJzL2Rv&#10;d25yZXYueG1sUEsFBgAAAAAEAAQA9QAAAIgDAAAAAA==&#10;" path="m1,r,l1,,,,1,1r,l1,1r,l1,1r,l2,,1,r,xe" fillcolor="#00a047" stroked="f">
                    <v:path arrowok="t" o:connecttype="custom" o:connectlocs="12,0;12,0;12,0;0,0;12,11;12,11;12,11;12,11;12,11;12,11;23,0;12,0;12,0" o:connectangles="0,0,0,0,0,0,0,0,0,0,0,0,0"/>
                  </v:shape>
                  <v:shape id="Freeform 854" o:spid="_x0000_s1280" style="position:absolute;left:3504;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GGycQA&#10;AADdAAAADwAAAGRycy9kb3ducmV2LnhtbESPQW/CMAyF70j8h8hI3CClaFB1BMQmTew6mMbVa0xb&#10;aJyqyaD8+/mAxM3We37v82rTu0ZdqQu1ZwOzaQKKuPC25tLA9+FjkoEKEdli45kM3CnAZj0crDC3&#10;/sZfdN3HUkkIhxwNVDG2udahqMhhmPqWWLST7xxGWbtS2w5vEu4anSbJQjusWRoqbOm9ouKy/3MG&#10;LunbTzG3CbXHbHdepulyUR9/jRmP+u0rqEh9fJof159W8LMX4ZdvZA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xhsnEAAAA3QAAAA8AAAAAAAAAAAAAAAAAmAIAAGRycy9k&#10;b3ducmV2LnhtbFBLBQYAAAAABAAEAPUAAACJAwAAAAA=&#10;" path="m,l,,,,,,,1r,l,1r,l1,1r,l1,r,l1,,,xe" fillcolor="#00a047" stroked="f">
                    <v:path arrowok="t" o:connecttype="custom" o:connectlocs="0,0;0,0;0,0;0,0;0,11;0,11;0,11;0,11;11,11;11,11;11,0;11,0;11,0;0,0" o:connectangles="0,0,0,0,0,0,0,0,0,0,0,0,0,0"/>
                  </v:shape>
                  <v:shape id="Freeform 855" o:spid="_x0000_s1281" style="position:absolute;left:3526;top:1825;width:12;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0jUsEA&#10;AADdAAAADwAAAGRycy9kb3ducmV2LnhtbERPS4vCMBC+C/6HMMLeNLWyWqpRVJDdqw/0OjZjW20m&#10;pYna/fcbQfA2H99zZovWVOJBjSstKxgOIhDEmdUl5woO+00/AeE8ssbKMin4IweLebczw1TbJ2/p&#10;sfO5CCHsUlRQeF+nUrqsIINuYGviwF1sY9AH2ORSN/gM4aaScRSNpcGSQ0OBNa0Lym67u1Fwi1fH&#10;bKQjqk/Jz3USx5NxeTor9dVrl1MQnlr/Eb/dvzrMT76H8PomnC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9I1LBAAAA3QAAAA8AAAAAAAAAAAAAAAAAmAIAAGRycy9kb3du&#10;cmV2LnhtbFBLBQYAAAAABAAEAPUAAACGAwAAAAA=&#10;" path="m1,r,l,,,,,1r1,l1,1r,l1,1r,l1,r,l1,xe" fillcolor="#00a047" stroked="f">
                    <v:path arrowok="t" o:connecttype="custom" o:connectlocs="12,0;12,0;0,0;0,0;0,11;12,11;12,11;12,11;12,11;12,11;12,0;12,0;12,0" o:connectangles="0,0,0,0,0,0,0,0,0,0,0,0,0"/>
                  </v:shape>
                  <v:shape id="Freeform 856" o:spid="_x0000_s1282" style="position:absolute;left:3549;top:1825;width:22;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pSksMA&#10;AADdAAAADwAAAGRycy9kb3ducmV2LnhtbERP3WrCMBS+H/gO4QjezVRBqdUoKhTEjYluD3Bojm23&#10;5qQ0qenefhkMdnc+vt+z2Q2mEQ/qXG1ZwWyagCAurK65VPDxnj+nIJxH1thYJgXf5GC3HT1tMNM2&#10;8JUeN1+KGMIuQwWV920mpSsqMuimtiWO3N12Bn2EXSl1hyGGm0bOk2QpDdYcGyps6VhR8XXrjYLQ&#10;95/BveWr5eH1LFu+pOEld0pNxsN+DcLT4P/Ff+6TjvPTxRx+v4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pSksMAAADdAAAADwAAAAAAAAAAAAAAAACYAgAAZHJzL2Rv&#10;d25yZXYueG1sUEsFBgAAAAAEAAQA9QAAAIgDAAAAAA==&#10;" path="m1,r,l1,,,,1,1r,l1,1r,l1,1r,l2,,1,r,xe" fillcolor="#00a047" stroked="f">
                    <v:path arrowok="t" o:connecttype="custom" o:connectlocs="11,0;11,0;11,0;0,0;11,11;11,11;11,11;11,11;11,11;11,11;22,0;11,0;11,0" o:connectangles="0,0,0,0,0,0,0,0,0,0,0,0,0"/>
                  </v:shape>
                  <v:shape id="Freeform 857" o:spid="_x0000_s1283" style="position:absolute;left:3582;top:1825;width:12;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MYvsEA&#10;AADdAAAADwAAAGRycy9kb3ducmV2LnhtbERPS4vCMBC+C/6HMII3Ta2opWsUd0H06gO9zjazbddm&#10;Upqo9d8bQfA2H99z5svWVOJGjSstKxgNIxDEmdUl5wqOh/UgAeE8ssbKMil4kIPlotuZY6rtnXd0&#10;2/tchBB2KSoovK9TKV1WkEE3tDVx4P5sY9AH2ORSN3gP4aaScRRNpcGSQ0OBNf0UlF32V6PgEn+f&#10;srGOqD4nm/9ZHM+m5flXqX6vXX2B8NT6j/jt3uowP5mM4fVNOEE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jGL7BAAAA3QAAAA8AAAAAAAAAAAAAAAAAmAIAAGRycy9kb3du&#10;cmV2LnhtbFBLBQYAAAAABAAEAPUAAACGAwAAAAA=&#10;" path="m,l,,,,,,,1r,l,1r,l1,1r,l1,r,l1,,,xe" fillcolor="#00a047" stroked="f">
                    <v:path arrowok="t" o:connecttype="custom" o:connectlocs="0,0;0,0;0,0;0,0;0,11;0,11;0,11;0,11;12,11;12,11;12,0;12,0;12,0;0,0" o:connectangles="0,0,0,0,0,0,0,0,0,0,0,0,0,0"/>
                  </v:shape>
                  <v:shape id="Freeform 858" o:spid="_x0000_s1284" style="position:absolute;left:3605;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AysEA&#10;AADdAAAADwAAAGRycy9kb3ducmV2LnhtbERPTYvCMBC9C/6HMMLeNLW6WqpRVBD3uip6HZuxrTaT&#10;0mS1/vvNwoK3ebzPmS9bU4kHNa60rGA4iEAQZ1aXnCs4Hrb9BITzyBory6TgRQ6Wi25njqm2T/6m&#10;x97nIoSwS1FB4X2dSumyggy6ga2JA3e1jUEfYJNL3eAzhJtKxlE0kQZLDg0F1rQpKLvvf4yCe7w+&#10;ZSMdUX1OdrdpHE8n5fmi1EevXc1AeGr9W/zv/tJhfvI5hr9vwgl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KgMrBAAAA3QAAAA8AAAAAAAAAAAAAAAAAmAIAAGRycy9kb3du&#10;cmV2LnhtbFBLBQYAAAAABAAEAPUAAACGAwAAAAA=&#10;" path="m1,r,l,,,,,1r1,l1,1r,l1,1r,l1,r,l1,xe" fillcolor="#00a047" stroked="f">
                    <v:path arrowok="t" o:connecttype="custom" o:connectlocs="11,0;11,0;0,0;0,0;0,11;11,11;11,11;11,11;11,11;11,11;11,0;11,0;11,0" o:connectangles="0,0,0,0,0,0,0,0,0,0,0,0,0"/>
                  </v:shape>
                  <v:shape id="Freeform 859" o:spid="_x0000_s1285" style="position:absolute;left:3639;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YlUcEA&#10;AADdAAAADwAAAGRycy9kb3ducmV2LnhtbERPS4vCMBC+L/gfwgh709Qu2lKNooLsXn2g17EZ22oz&#10;KU3U7r/fCMLe5uN7zmzRmVo8qHWVZQWjYQSCOLe64kLBYb8ZpCCcR9ZYWyYFv+RgMe99zDDT9slb&#10;eux8IUIIuwwVlN43mZQuL8mgG9qGOHAX2xr0AbaF1C0+Q7ipZRxFE2mw4tBQYkPrkvLb7m4U3OLV&#10;Mf/SETWn9PuaxHEyqU5npT773XIKwlPn/8Vv948O89PxGF7fhB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GJVHBAAAA3QAAAA8AAAAAAAAAAAAAAAAAmAIAAGRycy9kb3du&#10;cmV2LnhtbFBLBQYAAAAABAAEAPUAAACGAwAAAAA=&#10;" path="m,l,,,,,,,1r,l,1r,l,1r1,l1,r,l,xe" fillcolor="#00a047" stroked="f">
                    <v:path arrowok="t" o:connecttype="custom" o:connectlocs="0,0;0,0;0,0;0,0;0,11;0,11;0,11;0,11;0,11;11,11;11,0;11,0;0,0" o:connectangles="0,0,0,0,0,0,0,0,0,0,0,0,0"/>
                  </v:shape>
                  <v:shape id="Freeform 860" o:spid="_x0000_s1286" style="position:absolute;left:3661;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7JsEA&#10;AADdAAAADwAAAGRycy9kb3ducmV2LnhtbERPTYvCMBC9C/6HMMLeNLViLdUoKsjudd1Fr2MzttVm&#10;Upqo3X9vFgRv83ifs1h1phZ3al1lWcF4FIEgzq2uuFDw+7MbpiCcR9ZYWyYFf+Rgtez3Fphp++Bv&#10;uu99IUIIuwwVlN43mZQuL8mgG9mGOHBn2xr0AbaF1C0+QripZRxFiTRYcWgosaFtSfl1fzMKrvHm&#10;kE90RM0x/bzM4niWVMeTUh+Dbj0H4anzb/HL/aXD/HSawP834QS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UuybBAAAA3QAAAA8AAAAAAAAAAAAAAAAAmAIAAGRycy9kb3du&#10;cmV2LnhtbFBLBQYAAAAABAAEAPUAAACGAwAAAAA=&#10;" path="m1,l,,,,,,,1r,l1,1r,l1,1r,l1,r,l1,xe" fillcolor="#00a047" stroked="f">
                    <v:path arrowok="t" o:connecttype="custom" o:connectlocs="11,0;0,0;0,0;0,0;0,11;0,11;11,11;11,11;11,11;11,11;11,0;11,0;11,0" o:connectangles="0,0,0,0,0,0,0,0,0,0,0,0,0"/>
                  </v:shape>
                  <v:shape id="Freeform 861" o:spid="_x0000_s1287" style="position:absolute;left:3684;top:1825;width:22;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3xCsMA&#10;AADdAAAADwAAAGRycy9kb3ducmV2LnhtbERP3WrCMBS+H+wdwhl4N1MHulqNooOCuOGY+gCH5thW&#10;m5PSpKZ7+2Uw2N35+H7Pcj2YRtypc7VlBZNxAoK4sLrmUsH5lD+nIJxH1thYJgXf5GC9enxYYqZt&#10;4C+6H30pYgi7DBVU3reZlK6oyKAb25Y4chfbGfQRdqXUHYYYbhr5kiQzabDm2FBhS28VFbdjbxSE&#10;vr8Gd8jns+3HXrb8mYb33Ck1eho2CxCeBv8v/nPvdJyfTl/h95t4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3xCsMAAADdAAAADwAAAAAAAAAAAAAAAACYAgAAZHJzL2Rv&#10;d25yZXYueG1sUEsFBgAAAAAEAAQA9QAAAIgDAAAAAA==&#10;" path="m1,r,l1,,,,1,1r,l1,1r,l1,1r,l2,,1,r,xe" fillcolor="#00a047" stroked="f">
                    <v:path arrowok="t" o:connecttype="custom" o:connectlocs="11,0;11,0;11,0;0,0;11,11;11,11;11,11;11,11;11,11;11,11;22,0;11,0;11,0" o:connectangles="0,0,0,0,0,0,0,0,0,0,0,0,0"/>
                  </v:shape>
                  <v:shape id="Freeform 862" o:spid="_x0000_s1288" style="position:absolute;left:3717;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eKz8QA&#10;AADdAAAADwAAAGRycy9kb3ducmV2LnhtbESPQW/CMAyF70j8h8hI3CClaFB1BMQmTew6mMbVa0xb&#10;aJyqyaD8+/mAxM3We37v82rTu0ZdqQu1ZwOzaQKKuPC25tLA9+FjkoEKEdli45kM3CnAZj0crDC3&#10;/sZfdN3HUkkIhxwNVDG2udahqMhhmPqWWLST7xxGWbtS2w5vEu4anSbJQjusWRoqbOm9ouKy/3MG&#10;LunbTzG3CbXHbHdepulyUR9/jRmP+u0rqEh9fJof159W8LMXwZVvZA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His/EAAAA3QAAAA8AAAAAAAAAAAAAAAAAmAIAAGRycy9k&#10;b3ducmV2LnhtbFBLBQYAAAAABAAEAPUAAACJAwAAAAA=&#10;" path="m,l,,,,,,,1r,l,1r,l,1r1,l1,r,l,xe" fillcolor="#00a047" stroked="f">
                    <v:path arrowok="t" o:connecttype="custom" o:connectlocs="0,0;0,0;0,0;0,0;0,11;0,11;0,11;0,11;0,11;11,11;11,0;11,0;0,0" o:connectangles="0,0,0,0,0,0,0,0,0,0,0,0,0"/>
                  </v:shape>
                  <v:shape id="Freeform 863" o:spid="_x0000_s1289" style="position:absolute;left:3740;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svVMMA&#10;AADdAAAADwAAAGRycy9kb3ducmV2LnhtbERPTWvCQBC9C/6HZQq96aYp1TR1DbYg9Wpa6nWanSap&#10;2dmQXZP4711B8DaP9zmrbDSN6KlztWUFT/MIBHFhdc2lgu+v7SwB4TyyxsYyKTiTg2w9naww1Xbg&#10;PfW5L0UIYZeigsr7NpXSFRUZdHPbEgfuz3YGfYBdKXWHQwg3jYyjaCEN1hwaKmzpo6LimJ+MgmP8&#10;/lM864jaQ/L5v4zj5aI+/Cr1+DBu3kB4Gv1dfHPvdJifvLzC9Ztwgl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svVMMAAADdAAAADwAAAAAAAAAAAAAAAACYAgAAZHJzL2Rv&#10;d25yZXYueG1sUEsFBgAAAAAEAAQA9QAAAIgDAAAAAA==&#10;" path="m1,l,,,,,,,1r,l1,1r,l1,1r,l1,r,l1,xe" fillcolor="#00a047" stroked="f">
                    <v:path arrowok="t" o:connecttype="custom" o:connectlocs="11,0;0,0;0,0;0,0;0,11;0,11;11,11;11,11;11,11;11,11;11,0;11,0;11,0" o:connectangles="0,0,0,0,0,0,0,0,0,0,0,0,0"/>
                  </v:shape>
                  <v:shape id="Freeform 864" o:spid="_x0000_s1290" style="position:absolute;left:3762;top:1825;width:23;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ijw8UA&#10;AADdAAAADwAAAGRycy9kb3ducmV2LnhtbESPQUvEQAyF74L/YYjgzZ3qoXTrzhYVCqLisrv+gNCJ&#10;bbWTKZ1pp/57cxC8JbyX977sqtUNaqEp9J4N3G4yUMSNtz23Bj7O9U0BKkRki4NnMvBDAar95cUO&#10;S+sTH2k5xVZJCIcSDXQxjqXWoenIYdj4kVi0Tz85jLJOrbYTJgl3g77Lslw77FkaOhzpqaPm+zQ7&#10;A2mev1J4r7f549uLHvlQpNc6GHN9tT7cg4q0xn/z3/WzFfwiF375Rkb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KPDxQAAAN0AAAAPAAAAAAAAAAAAAAAAAJgCAABkcnMv&#10;ZG93bnJldi54bWxQSwUGAAAAAAQABAD1AAAAigMAAAAA&#10;" path="m1,r,l1,,,,1,1r,l1,1r,l1,1r,l2,,1,r,xe" fillcolor="#00a047" stroked="f">
                    <v:path arrowok="t" o:connecttype="custom" o:connectlocs="12,0;12,0;12,0;0,0;12,11;12,11;12,11;12,11;12,11;12,11;23,0;12,0;12,0" o:connectangles="0,0,0,0,0,0,0,0,0,0,0,0,0"/>
                  </v:shape>
                  <v:shape id="Freeform 865" o:spid="_x0000_s1291" style="position:absolute;left:3796;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p78EA&#10;AADdAAAADwAAAGRycy9kb3ducmV2LnhtbERPTYvCMBC9C/6HMMLebGoXaqlGUUF2r7qi17EZ22oz&#10;KU1Wu//eCMLe5vE+Z77sTSPu1LnasoJJFIMgLqyuuVRw+NmOMxDOI2tsLJOCP3KwXAwHc8y1ffCO&#10;7ntfihDCLkcFlfdtLqUrKjLoItsSB+5iO4M+wK6UusNHCDeNTOI4lQZrDg0VtrSpqLjtf42CW7I+&#10;Fp86pvaUfV2nSTJN69NZqY9Rv5qB8NT7f/Hb/a3D/CydwOubcIJ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R6e/BAAAA3QAAAA8AAAAAAAAAAAAAAAAAmAIAAGRycy9kb3du&#10;cmV2LnhtbFBLBQYAAAAABAAEAPUAAACGAwAAAAA=&#10;" path="m,l,,,,,,,1r,l,1r,l1,1r,l1,r,l1,,,xe" fillcolor="#00a047" stroked="f">
                    <v:path arrowok="t" o:connecttype="custom" o:connectlocs="0,0;0,0;0,0;0,0;0,11;0,11;0,11;0,11;11,11;11,11;11,0;11,0;11,0;0,0" o:connectangles="0,0,0,0,0,0,0,0,0,0,0,0,0,0"/>
                  </v:shape>
                  <v:shape id="Freeform 866" o:spid="_x0000_s1292" style="position:absolute;left:3818;top:1825;width:12;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3mMEA&#10;AADdAAAADwAAAGRycy9kb3ducmV2LnhtbERPTYvCMBC9L/gfwgje1tQItXSNsi4sel0VvY7NbNu1&#10;mZQmav33G0HwNo/3OfNlbxtxpc7XjjVMxgkI4sKZmksN+933ewbCB2SDjWPScCcPy8XgbY65cTf+&#10;oes2lCKGsM9RQxVCm0vpi4os+rFriSP36zqLIcKulKbDWwy3jVRJkkqLNceGClv6qqg4by9Ww1mt&#10;DsXUJNQes/XfTKlZWh9PWo+G/ecHiEB9eImf7o2J87NUweObeIJ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Dd5jBAAAA3QAAAA8AAAAAAAAAAAAAAAAAmAIAAGRycy9kb3du&#10;cmV2LnhtbFBLBQYAAAAABAAEAPUAAACGAwAAAAA=&#10;" path="m1,r,l,,,,,1r1,l1,1r,l1,1r,l1,r,l1,xe" fillcolor="#00a047" stroked="f">
                    <v:path arrowok="t" o:connecttype="custom" o:connectlocs="12,0;12,0;0,0;0,0;0,11;12,11;12,11;12,11;12,11;12,11;12,0;12,0;12,0" o:connectangles="0,0,0,0,0,0,0,0,0,0,0,0,0"/>
                  </v:shape>
                  <v:shape id="Freeform 867" o:spid="_x0000_s1293" style="position:absolute;left:3841;top:1825;width:22;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9tMMA&#10;AADdAAAADwAAAGRycy9kb3ducmV2LnhtbERP3WrCMBS+H/gO4QjezdQNSq1G0UFhuLEx9QEOzbGt&#10;NielSU339stgsLvz8f2e9XY0rbhT7xrLChbzBARxaXXDlYLzqXjMQDiPrLG1TAq+ycF2M3lYY65t&#10;4C+6H30lYgi7HBXU3ne5lK6syaCb2444chfbG/QR9pXUPYYYblr5lCSpNNhwbKixo5eayttxMArC&#10;MFyD+yiW6f79IDv+zMJb4ZSaTcfdCoSn0f+L/9yvOs7P0mf4/Sa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o9tMMAAADdAAAADwAAAAAAAAAAAAAAAACYAgAAZHJzL2Rv&#10;d25yZXYueG1sUEsFBgAAAAAEAAQA9QAAAIgDAAAAAA==&#10;" path="m1,r,l1,,,,1,1r,l1,1r,l1,1r1,l2,r,l1,xe" fillcolor="#00a047" stroked="f">
                    <v:path arrowok="t" o:connecttype="custom" o:connectlocs="11,0;11,0;11,0;0,0;11,11;11,11;11,11;11,11;11,11;22,11;22,0;22,0;11,0" o:connectangles="0,0,0,0,0,0,0,0,0,0,0,0,0"/>
                  </v:shape>
                  <v:shape id="Freeform 868" o:spid="_x0000_s1294" style="position:absolute;left:3874;top:1825;width:12;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ZKd8EA&#10;AADdAAAADwAAAGRycy9kb3ducmV2LnhtbERPTYvCMBC9C/6HMMLeNLVKLdUoKsjudd1Fr2MzttVm&#10;Upqo3X9vFgRv83ifs1h1phZ3al1lWcF4FIEgzq2uuFDw+7MbpiCcR9ZYWyYFf+Rgtez3Fphp++Bv&#10;uu99IUIIuwwVlN43mZQuL8mgG9mGOHBn2xr0AbaF1C0+QripZRxFiTRYcWgosaFtSfl1fzMKrvHm&#10;kE90RM0x/bzM4niWVMeTUh+Dbj0H4anzb/HL/aXD/DSZwv834QS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mSnfBAAAA3QAAAA8AAAAAAAAAAAAAAAAAmAIAAGRycy9kb3du&#10;cmV2LnhtbFBLBQYAAAAABAAEAPUAAACGAwAAAAA=&#10;" path="m,l,,,,,,,1r,l,1r,l1,1r,l1,r,l1,,,xe" fillcolor="#00a047" stroked="f">
                    <v:path arrowok="t" o:connecttype="custom" o:connectlocs="0,0;0,0;0,0;0,0;0,11;0,11;0,11;0,11;12,11;12,11;12,0;12,0;12,0;0,0" o:connectangles="0,0,0,0,0,0,0,0,0,0,0,0,0,0"/>
                  </v:shape>
                  <v:shape id="Freeform 869" o:spid="_x0000_s1295" style="position:absolute;left:3897;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v7MEA&#10;AADdAAAADwAAAGRycy9kb3ducmV2LnhtbERPTYvCMBC9C/6HMMLeNLViLdUoKsjudd1Fr2MzttVm&#10;Upqo3X9vFgRv83ifs1h1phZ3al1lWcF4FIEgzq2uuFDw+7MbpiCcR9ZYWyYFf+Rgtez3Fphp++Bv&#10;uu99IUIIuwwVlN43mZQuL8mgG9mGOHBn2xr0AbaF1C0+QripZRxFiTRYcWgosaFtSfl1fzMKrvHm&#10;kE90RM0x/bzM4niWVMeTUh+Dbj0H4anzb/HL/aXD/DSZwv834QS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q7+zBAAAA3QAAAA8AAAAAAAAAAAAAAAAAmAIAAGRycy9kb3du&#10;cmV2LnhtbFBLBQYAAAAABAAEAPUAAACGAwAAAAA=&#10;" path="m1,r,l,,,,,1r1,l1,1r,l1,1r,l1,r,l1,xe" fillcolor="#00a047" stroked="f">
                    <v:path arrowok="t" o:connecttype="custom" o:connectlocs="11,0;11,0;0,0;0,0;0,11;11,11;11,11;11,11;11,11;11,11;11,0;11,0;11,0" o:connectangles="0,0,0,0,0,0,0,0,0,0,0,0,0"/>
                  </v:shape>
                  <v:shape id="Freeform 870" o:spid="_x0000_s1296" style="position:absolute;left:3931;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xm8IA&#10;AADdAAAADwAAAGRycy9kb3ducmV2LnhtbERPTWvCQBC9C/6HZYTedGMKMaSuUgulXo1Sr9PsNEmT&#10;nQ3ZbRL/vVsoeJvH+5ztfjKtGKh3tWUF61UEgriwuuZSweX8vkxBOI+ssbVMCm7kYL+bz7aYaTvy&#10;iYbclyKEsMtQQeV9l0npiooMupXtiAP3bXuDPsC+lLrHMYSbVsZRlEiDNYeGCjt6q6ho8l+joIkP&#10;n8Wzjqi7ph8/mzjeJPX1S6mnxfT6AsLT5B/if/dRh/lpksDfN+EE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HGbwgAAAN0AAAAPAAAAAAAAAAAAAAAAAJgCAABkcnMvZG93&#10;bnJldi54bWxQSwUGAAAAAAQABAD1AAAAhwMAAAAA&#10;" path="m,l,,,,,,,1r,l,1r,l,1r1,l1,r,l,xe" fillcolor="#00a047" stroked="f">
                    <v:path arrowok="t" o:connecttype="custom" o:connectlocs="0,0;0,0;0,0;0,0;0,11;0,11;0,11;0,11;0,11;11,11;11,0;11,0;0,0" o:connectangles="0,0,0,0,0,0,0,0,0,0,0,0,0"/>
                  </v:shape>
                  <v:shape id="Freeform 871" o:spid="_x0000_s1297" style="position:absolute;left:3953;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UAMEA&#10;AADdAAAADwAAAGRycy9kb3ducmV2LnhtbERPTYvCMBC9L/gfwgje1tQKbalG0YVFr+uKXsdmbKvN&#10;pDRR67/fCMLe5vE+Z77sTSPu1LnasoLJOAJBXFhdc6lg//v9mYFwHlljY5kUPMnBcjH4mGOu7YN/&#10;6L7zpQgh7HJUUHnf5lK6oiKDbmxb4sCdbWfQB9iVUnf4COGmkXEUJdJgzaGhwpa+Kiquu5tRcI3X&#10;h2KqI2qP2eaSxnGa1MeTUqNhv5qB8NT7f/HbvdVhfpak8PomnC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01ADBAAAA3QAAAA8AAAAAAAAAAAAAAAAAmAIAAGRycy9kb3du&#10;cmV2LnhtbFBLBQYAAAAABAAEAPUAAACGAwAAAAA=&#10;" path="m,l,,,,,,,1r,l,1r,l1,1r,l1,r,l1,,,xe" fillcolor="#00a047" stroked="f">
                    <v:path arrowok="t" o:connecttype="custom" o:connectlocs="0,0;0,0;0,0;0,0;0,11;0,11;0,11;0,11;11,11;11,11;11,0;11,0;11,0;0,0" o:connectangles="0,0,0,0,0,0,0,0,0,0,0,0,0,0"/>
                  </v:shape>
                  <v:shape id="Freeform 872" o:spid="_x0000_s1298" style="position:absolute;left:3976;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tAcsQA&#10;AADdAAAADwAAAGRycy9kb3ducmV2LnhtbESPQW/CMAyF75P2HyJP2m2kdFKpOgICJLRdgWlcvca0&#10;hcapmgDl3+MDEjdb7/m9z9P54Fp1oT40ng2MRwko4tLbhisDv7v1Rw4qRGSLrWcycKMA89nryxQL&#10;66+8ocs2VkpCOBRooI6xK7QOZU0Ow8h3xKIdfO8wytpX2vZ4lXDX6jRJMu2wYWmosaNVTeVpe3YG&#10;Tunyr/y0CXX7/Ps4SdNJ1uz/jXl/GxZfoCIN8Wl+XP9Ywc8zwZVvZAQ9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rQHLEAAAA3QAAAA8AAAAAAAAAAAAAAAAAmAIAAGRycy9k&#10;b3ducmV2LnhtbFBLBQYAAAAABAAEAPUAAACJAwAAAAA=&#10;" path="m1,r,l1,,,,1,1r,l1,1r,l1,1r,l1,r,l1,xe" fillcolor="#00a047" stroked="f">
                    <v:path arrowok="t" o:connecttype="custom" o:connectlocs="11,0;11,0;11,0;0,0;11,11;11,11;11,11;11,11;11,11;11,11;11,0;11,0;11,0" o:connectangles="0,0,0,0,0,0,0,0,0,0,0,0,0"/>
                  </v:shape>
                  <v:shape id="Freeform 873" o:spid="_x0000_s1299" style="position:absolute;left:4009;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l6cEA&#10;AADdAAAADwAAAGRycy9kb3ducmV2LnhtbERPS4vCMBC+C/6HMMLeNLULtXaNooKsVx/odbaZbbs2&#10;k9JE7f57Iwje5uN7zmzRmVrcqHWVZQXjUQSCOLe64kLB8bAZpiCcR9ZYWyYF/+RgMe/3Zphpe+cd&#10;3fa+ECGEXYYKSu+bTEqXl2TQjWxDHLhf2xr0AbaF1C3eQ7ipZRxFiTRYcWgosaF1SfllfzUKLvHq&#10;lH/qiJpz+v03ieNJUp1/lPoYdMsvEJ46/xa/3Fsd5qfJFJ7fhB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n5enBAAAA3QAAAA8AAAAAAAAAAAAAAAAAmAIAAGRycy9kb3du&#10;cmV2LnhtbFBLBQYAAAAABAAEAPUAAACGAwAAAAA=&#10;" path="m,l,,,,,,,1r,l,1r,l,1r1,l1,r,l,xe" fillcolor="#00a047" stroked="f">
                    <v:path arrowok="t" o:connecttype="custom" o:connectlocs="0,0;0,0;0,0;0,0;0,11;0,11;0,11;0,11;0,11;11,11;11,0;11,0;0,0" o:connectangles="0,0,0,0,0,0,0,0,0,0,0,0,0"/>
                  </v:shape>
                  <v:shape id="Freeform 874" o:spid="_x0000_s1300" style="position:absolute;left:4032;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TaqcQA&#10;AADdAAAADwAAAGRycy9kb3ducmV2LnhtbESPQW/CMAyF75P2HyJP2m2kdBKtOgICJLRdYQiuXmPa&#10;QuNUTYDy7/EBaTdb7/m9z9P54Fp1pT40ng2MRwko4tLbhisDu9/1Rw4qRGSLrWcycKcA89nryxQL&#10;62+8oes2VkpCOBRooI6xK7QOZU0Ow8h3xKIdfe8wytpX2vZ4k3DX6jRJJtphw9JQY0ermsrz9uIM&#10;nNPlvvy0CXWH/PuUpWk2aQ5/xry/DYsvUJGG+G9+Xv9Ywc8z4ZdvZAQ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E2qnEAAAA3QAAAA8AAAAAAAAAAAAAAAAAmAIAAGRycy9k&#10;b3ducmV2LnhtbFBLBQYAAAAABAAEAPUAAACJAwAAAAA=&#10;" path="m1,l,,,,,,,1r,l1,1r,l1,1r,l1,r,l1,xe" fillcolor="#00a047" stroked="f">
                    <v:path arrowok="t" o:connecttype="custom" o:connectlocs="11,0;0,0;0,0;0,0;0,11;0,11;11,11;11,11;11,11;11,11;11,0;11,0;11,0" o:connectangles="0,0,0,0,0,0,0,0,0,0,0,0,0"/>
                  </v:shape>
                  <v:shape id="Freeform 875" o:spid="_x0000_s1301" style="position:absolute;left:4054;top:1825;width:23;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2QhcMA&#10;AADdAAAADwAAAGRycy9kb3ducmV2LnhtbERP22rCQBB9L/gPywh9qxv7YGN0FS0Eii0VLx8wZMck&#10;mp0N2Y0b/75bKPRtDuc6y/VgGnGnztWWFUwnCQjiwuqaSwXnU/6SgnAeWWNjmRQ8yMF6NXpaYqZt&#10;4APdj74UMYRdhgoq79tMSldUZNBNbEscuYvtDPoIu1LqDkMMN418TZKZNFhzbKiwpfeKituxNwpC&#10;31+D+87ns+3XTra8T8Nn7pR6Hg+bBQhPg/8X/7k/dJyfvk3h95t4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2QhcMAAADdAAAADwAAAAAAAAAAAAAAAACYAgAAZHJzL2Rv&#10;d25yZXYueG1sUEsFBgAAAAAEAAQA9QAAAIgDAAAAAA==&#10;" path="m1,r,l1,,,,1,1r,l1,1r,l1,1r,l2,,1,r,xe" fillcolor="#00a047" stroked="f">
                    <v:path arrowok="t" o:connecttype="custom" o:connectlocs="12,0;12,0;12,0;0,0;12,11;12,11;12,11;12,11;12,11;12,11;23,0;12,0;12,0" o:connectangles="0,0,0,0,0,0,0,0,0,0,0,0,0"/>
                  </v:shape>
                  <v:shape id="Freeform 876" o:spid="_x0000_s1302" style="position:absolute;left:4088;top:182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rhRcIA&#10;AADdAAAADwAAAGRycy9kb3ducmV2LnhtbERPTWvCQBC9F/oflil4azZdwYTUTWgFsVet1Os0O01S&#10;s7Mhu2r6711B6G0e73OW1WR7cabRd441vCQpCOLamY4bDfvP9XMOwgdkg71j0vBHHqry8WGJhXEX&#10;3tJ5FxoRQ9gXqKENYSik9HVLFn3iBuLI/bjRYohwbKQZ8RLDbS9Vmi6kxY5jQ4sDrVqqj7uT1XBU&#10;71/13KQ0HPLNb6ZUtugO31rPnqa3VxCBpvAvvrs/TJyfZwpu38QTZH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muFFwgAAAN0AAAAPAAAAAAAAAAAAAAAAAJgCAABkcnMvZG93&#10;bnJldi54bWxQSwUGAAAAAAQABAD1AAAAhwMAAAAA&#10;" path="m,l,,,,,,,1r,l,1r,l1,1r,l1,r,l1,,,xe" fillcolor="#00a047" stroked="f">
                    <v:path arrowok="t" o:connecttype="custom" o:connectlocs="0,0;0,0;0,0;0,0;0,11;0,11;0,11;0,11;11,11;11,11;11,0;11,0;11,0;0,0" o:connectangles="0,0,0,0,0,0,0,0,0,0,0,0,0,0"/>
                  </v:shape>
                  <v:shape id="Freeform 877" o:spid="_x0000_s1303" style="position:absolute;left:966;top:2318;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ZE3sIA&#10;AADdAAAADwAAAGRycy9kb3ducmV2LnhtbERPTWuDQBC9F/Iflgn0VtcoqJhsQloo7TW2NNeJO1Gj&#10;OyvuNrH/Plso9DaP9zmb3WwGcaXJdZYVrKIYBHFtdceNgs+P16cChPPIGgfLpOCHHOy2i4cNltre&#10;+EDXyjcihLArUUHr/VhK6eqWDLrIjsSBO9vJoA9waqSe8BbCzSCTOM6kwY5DQ4sjvbRU99W3UdAn&#10;z191qmMaj8XbJU+SPOuOJ6Uel/N+DcLT7P/Ff+53HeYXeQq/34QT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1kTewgAAAN0AAAAPAAAAAAAAAAAAAAAAAJgCAABkcnMvZG93&#10;bnJldi54bWxQSwUGAAAAAAQABAD1AAAAhwMAAAAA&#10;" path="m,l,,,1r,l1,1r,l1,1r,l1,r,l1,r,l,,,xe" fillcolor="#00a047" stroked="f">
                    <v:path arrowok="t" o:connecttype="custom" o:connectlocs="0,0;0,0;0,11;0,11;11,11;11,11;11,11;11,11;11,0;11,0;11,0;11,0;0,0;0,0" o:connectangles="0,0,0,0,0,0,0,0,0,0,0,0,0,0"/>
                  </v:shape>
                  <v:shape id="Freeform 878" o:spid="_x0000_s1304" style="position:absolute;left:988;top:2296;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qsMA&#10;AADdAAAADwAAAGRycy9kb3ducmV2LnhtbERPTWvCQBC9F/wPywi91Y2xmBCzCVqQ9lpb9DpmxyQm&#10;OxuyW03/fbdQ6G0e73PycjK9uNHoWssKlosIBHFldcu1gs+P/VMKwnlkjb1lUvBNDspi9pBjpu2d&#10;3+l28LUIIewyVNB4P2RSuqohg25hB+LAXexo0Ac41lKPeA/hppdxFK2lwZZDQ4MDvTRUdYcvo6CL&#10;d8dqpSMaTunrNYnjZN2ezko9zqftBoSnyf+L/9xvOsxPk2f4/Sac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cqsMAAADdAAAADwAAAAAAAAAAAAAAAACYAgAAZHJzL2Rv&#10;d25yZXYueG1sUEsFBgAAAAAEAAQA9QAAAIgDAAAAAA==&#10;" path="m,l,1r,l,1r,l1,1r,l1,1r,l1,r,l,,,xe" fillcolor="#00a047" stroked="f">
                    <v:path arrowok="t" o:connecttype="custom" o:connectlocs="0,0;0,11;0,11;0,11;0,11;11,11;11,11;11,11;11,11;11,0;11,0;0,0;0,0" o:connectangles="0,0,0,0,0,0,0,0,0,0,0,0,0"/>
                  </v:shape>
                  <v:shape id="Freeform 879" o:spid="_x0000_s1305" style="position:absolute;left:1011;top:2284;width:11;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5McMA&#10;AADdAAAADwAAAGRycy9kb3ducmV2LnhtbERPTWvCQBC9F/wPywi91Y2RmhCzCVqQ9lpb9DpmxyQm&#10;OxuyW03/fbdQ6G0e73PycjK9uNHoWssKlosIBHFldcu1gs+P/VMKwnlkjb1lUvBNDspi9pBjpu2d&#10;3+l28LUIIewyVNB4P2RSuqohg25hB+LAXexo0Ac41lKPeA/hppdxFK2lwZZDQ4MDvTRUdYcvo6CL&#10;d8dqpSMaTunrNYnjZN2ezko9zqftBoSnyf+L/9xvOsxPk2f4/Sac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N5McMAAADdAAAADwAAAAAAAAAAAAAAAACYAgAAZHJzL2Rv&#10;d25yZXYueG1sUEsFBgAAAAAEAAQA9QAAAIgDAAAAAA==&#10;" path="m,l,,,1r,l,1r,l1,1r,l1,r,l,,,,,xe" fillcolor="#00a047" stroked="f">
                    <v:path arrowok="t" o:connecttype="custom" o:connectlocs="0,0;0,0;0,12;0,12;0,12;0,12;11,12;11,12;11,0;11,0;0,0;0,0;0,0" o:connectangles="0,0,0,0,0,0,0,0,0,0,0,0,0"/>
                  </v:shape>
                  <v:shape id="Freeform 880" o:spid="_x0000_s1306" style="position:absolute;left:1022;top:2262;width:22;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I8cMA&#10;AADdAAAADwAAAGRycy9kb3ducmV2LnhtbERPzWrCQBC+F3yHZYTe6sYe0hhdRQuBYktL1QcYsmMS&#10;zc6G7MaNb98tFHqbj+93VpvRtOJGvWssK5jPEhDEpdUNVwpOx+IpA+E8ssbWMim4k4PNevKwwlzb&#10;wN90O/hKxBB2OSqove9yKV1Zk0E3sx1x5M62N+gj7Cupewwx3LTyOUlSabDh2FBjR681ldfDYBSE&#10;YbgE91ks0t3HXnb8lYX3win1OB23SxCeRv8v/nO/6Tg/e0nh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QI8cMAAADdAAAADwAAAAAAAAAAAAAAAACYAgAAZHJzL2Rv&#10;d25yZXYueG1sUEsFBgAAAAAEAAQA9QAAAIgDAAAAAA==&#10;" path="m1,l,1r1,l1,1r,l1,1r1,l2,1r,l1,r,l1,r,xe" fillcolor="#00a047" stroked="f">
                    <v:path arrowok="t" o:connecttype="custom" o:connectlocs="11,0;0,11;11,11;11,11;11,11;11,11;22,11;22,11;22,11;11,0;11,0;11,0;11,0" o:connectangles="0,0,0,0,0,0,0,0,0,0,0,0,0"/>
                  </v:shape>
                  <v:shape id="Freeform 881" o:spid="_x0000_s1307" style="position:absolute;left:1044;top:2251;width:23;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itasMA&#10;AADdAAAADwAAAGRycy9kb3ducmV2LnhtbERPzWrCQBC+F3yHZQRvdWMPGqOrqBAotlS0fYAhOyZp&#10;s7Mhu3HTt+8KQm/z8f3OejuYRtyoc7VlBbNpAoK4sLrmUsHXZ/6cgnAeWWNjmRT8koPtZvS0xkzb&#10;wGe6XXwpYgi7DBVU3reZlK6oyKCb2pY4clfbGfQRdqXUHYYYbhr5kiRzabDm2FBhS4eKip9LbxSE&#10;vv8O7iNfzvfvR9nyKQ1vuVNqMh52KxCeBv8vfrhfdZyfLhZw/ya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itasMAAADdAAAADwAAAAAAAAAAAAAAAACYAgAAZHJzL2Rv&#10;d25yZXYueG1sUEsFBgAAAAAEAAQA9QAAAIgDAAAAAA==&#10;" path="m,l,,,1r1,l1,1r,l1,1r,l2,,1,r,l1,r,l,xe" fillcolor="#00a047" stroked="f">
                    <v:path arrowok="t" o:connecttype="custom" o:connectlocs="0,0;0,0;0,11;12,11;12,11;12,11;12,11;12,11;23,0;12,0;12,0;12,0;12,0;0,0" o:connectangles="0,0,0,0,0,0,0,0,0,0,0,0,0,0"/>
                  </v:shape>
                  <v:shape id="Freeform 882" o:spid="_x0000_s1308" style="position:absolute;left:1067;top:2228;width:11;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LWr8QA&#10;AADdAAAADwAAAGRycy9kb3ducmV2LnhtbESPQW/CMAyF75P2HyJP2m2kdBKtOgICJLRdYQiuXmPa&#10;QuNUTYDy7/EBaTdb7/m9z9P54Fp1pT40ng2MRwko4tLbhisDu9/1Rw4qRGSLrWcycKcA89nryxQL&#10;62+8oes2VkpCOBRooI6xK7QOZU0Ow8h3xKIdfe8wytpX2vZ4k3DX6jRJJtphw9JQY0ermsrz9uIM&#10;nNPlvvy0CXWH/PuUpWk2aQ5/xry/DYsvUJGG+G9+Xv9Ywc8zwZVvZAQ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y1q/EAAAA3QAAAA8AAAAAAAAAAAAAAAAAmAIAAGRycy9k&#10;b3ducmV2LnhtbFBLBQYAAAAABAAEAPUAAACJAwAAAAA=&#10;" path="m,l,1r,l1,1r,l1,1r,l1,1r,l1,r,l1,r,l,xe" fillcolor="#00a047" stroked="f">
                    <v:path arrowok="t" o:connecttype="custom" o:connectlocs="0,0;0,12;0,12;11,12;11,12;11,12;11,12;11,12;11,12;11,0;11,0;11,0;11,0;0,0" o:connectangles="0,0,0,0,0,0,0,0,0,0,0,0,0,0"/>
                  </v:shape>
                  <v:shape id="Freeform 883" o:spid="_x0000_s1309" style="position:absolute;left:1089;top:2206;width:12;height:2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ORsMA&#10;AADdAAAADwAAAGRycy9kb3ducmV2LnhtbERPS2sCMRC+F/wPYQRvNWsPPlajqFQQD60vBG/DZtys&#10;bibLJur23zeFgrf5+J4zmTW2FA+qfeFYQa+bgCDOnC44V3A8rN6HIHxA1lg6JgU/5GE2bb1NMNXu&#10;yTt67EMuYgj7FBWYEKpUSp8Zsui7riKO3MXVFkOEdS51jc8Ybkv5kSR9abHg2GCwoqWh7La/WwX+&#10;62I+q82Stqfd2p/N4nS8flulOu1mPgYRqAkv8b97reP84WAEf9/EE+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aORsMAAADdAAAADwAAAAAAAAAAAAAAAACYAgAAZHJzL2Rv&#10;d25yZXYueG1sUEsFBgAAAAAEAAQA9QAAAIgDAAAAAA==&#10;" path="m,1r,l,2r,l1,2r,l1,2r,l1,1r,l1,r,l,,,1xe" fillcolor="#00a047" stroked="f">
                    <v:path arrowok="t" o:connecttype="custom" o:connectlocs="0,11;0,11;0,22;0,22;12,22;12,22;12,22;12,22;12,11;12,11;12,0;12,0;0,0;0,11" o:connectangles="0,0,0,0,0,0,0,0,0,0,0,0,0,0"/>
                  </v:shape>
                  <v:shape id="Freeform 884" o:spid="_x0000_s1310" style="position:absolute;left:1112;top:219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GqjsUA&#10;AADdAAAADwAAAGRycy9kb3ducmV2LnhtbESPQW/CMAyF70j7D5En7UbTFQmqjrQaSIhdxxBcvcZr&#10;OxqnagJ0/34+TNrN1nt+7/O6mlyvbjSGzrOB5yQFRVx723Fj4Pixm+egQkS22HsmAz8UoCofZmss&#10;rL/zO90OsVESwqFAA22MQ6F1qFtyGBI/EIv25UeHUdax0XbEu4S7XmdputQOO5aGFgfatlRfDldn&#10;4JJtTvXCpjSc8/33KstWy+78aczT4/T6AirSFP/Nf9dvVvDzXPjlGxlB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0aqOxQAAAN0AAAAPAAAAAAAAAAAAAAAAAJgCAABkcnMv&#10;ZG93bnJldi54bWxQSwUGAAAAAAQABAD1AAAAigMAAAAA&#10;" path="m,l,1r,l,1r,l1,1r,l1,1r,l1,r,l,,,xe" fillcolor="#00a047" stroked="f">
                    <v:path arrowok="t" o:connecttype="custom" o:connectlocs="0,0;0,11;0,11;0,11;0,11;11,11;11,11;11,11;11,11;11,0;11,0;0,0;0,0" o:connectangles="0,0,0,0,0,0,0,0,0,0,0,0,0"/>
                  </v:shape>
                  <v:shape id="Freeform 885" o:spid="_x0000_s1311" style="position:absolute;left:1134;top:2172;width:11;height:23;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yZ8QA&#10;AADdAAAADwAAAGRycy9kb3ducmV2LnhtbERPTWvCQBC9C/0PyxS8mY09lJC6ipUWpAetNgi9Ddkx&#10;G5udDdltEv99VxB6m8f7nMVqtI3oqfO1YwXzJAVBXDpdc6Wg+HqfZSB8QNbYOCYFV/KwWj5MFphr&#10;N/CB+mOoRAxhn6MCE0KbS+lLQxZ94lriyJ1dZzFE2FVSdzjEcNvIpzR9lhZrjg0GW9oYKn+Ov1aB&#10;353NW/uxoc/TYeu/zeupuOytUtPHcf0CItAY/sV391bH+Vk2h9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l8mfEAAAA3QAAAA8AAAAAAAAAAAAAAAAAmAIAAGRycy9k&#10;b3ducmV2LnhtbFBLBQYAAAAABAAEAPUAAACJAwAAAAA=&#10;" path="m,1r,l,1,,2r,l1,2,1,1r,l1,1r,l1,,,,,,,1xe" fillcolor="#00a047" stroked="f">
                    <v:path arrowok="t" o:connecttype="custom" o:connectlocs="0,12;0,12;0,12;0,23;0,23;11,23;11,12;11,12;11,12;11,12;11,0;0,0;0,0;0,12" o:connectangles="0,0,0,0,0,0,0,0,0,0,0,0,0,0"/>
                  </v:shape>
                  <v:shape id="Freeform 886" o:spid="_x0000_s1312" style="position:absolute;left:1145;top:2161;width:23;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p+1cIA&#10;AADdAAAADwAAAGRycy9kb3ducmV2LnhtbERP22rCQBB9L/Qflin4Vjf1QWJ0lbYQKFoULx8wZMck&#10;Njsbshs3/n1XEHybw7nOYjWYRlypc7VlBR/jBARxYXXNpYLTMX9PQTiPrLGxTApu5GC1fH1ZYKZt&#10;4D1dD74UMYRdhgoq79tMSldUZNCNbUscubPtDPoIu1LqDkMMN42cJMlUGqw5NlTY0ndFxd+hNwpC&#10;31+C2+az6dfvWra8S8Mmd0qN3obPOQhPg3+KH+4fHeen6QTu38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2n7VwgAAAN0AAAAPAAAAAAAAAAAAAAAAAJgCAABkcnMvZG93&#10;bnJldi54bWxQSwUGAAAAAAQABAD1AAAAhwMAAAAA&#10;" path="m1,l,1r1,l1,1r,l1,1r1,l2,1r,l2,,1,r,l1,xe" fillcolor="#00a047" stroked="f">
                    <v:path arrowok="t" o:connecttype="custom" o:connectlocs="12,0;0,11;12,11;12,11;12,11;12,11;23,11;23,11;23,11;23,0;12,0;12,0;12,0" o:connectangles="0,0,0,0,0,0,0,0,0,0,0,0,0"/>
                  </v:shape>
                  <v:shape id="Freeform 887" o:spid="_x0000_s1313" style="position:absolute;left:1168;top:2139;width:22;height:2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K8MA&#10;AADdAAAADwAAAGRycy9kb3ducmV2LnhtbERP20oDMRB9F/oPYQp9s1lbkO3atEhpoSAi1svzNBk3&#10;q5tJSGK7+vVGEHybw7nOcj24Xpwops6zgqtpBYJYe9Nxq+D5aXdZg0gZ2WDvmRR8UYL1anSxxMb4&#10;Mz/S6ZBbUUI4NajA5hwaKZO25DBNfSAu3JuPDnOBsZUm4rmEu17OqupaOuy4NFgMtLGkPw6fToG5&#10;n4WFfdFx2x7D9/vi4U7b16NSk/FwewMi05D/xX/uvSnz63oOv9+U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f+K8MAAADdAAAADwAAAAAAAAAAAAAAAACYAgAAZHJzL2Rv&#10;d25yZXYueG1sUEsFBgAAAAAEAAQA9QAAAIgDAAAAAA==&#10;" path="m1,1l,1r1,l1,2r,l1,2,1,1r,l2,1,1,1,1,r,l1,r,1xe" fillcolor="#00a047" stroked="f">
                    <v:path arrowok="t" o:connecttype="custom" o:connectlocs="11,11;0,11;11,11;11,22;11,22;11,22;11,11;11,11;22,11;11,11;11,0;11,0;11,0;11,11" o:connectangles="0,0,0,0,0,0,0,0,0,0,0,0,0,0"/>
                  </v:shape>
                  <v:shape id="Freeform 888" o:spid="_x0000_s1314" style="position:absolute;left:1190;top:2128;width:12;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sjcMA&#10;AADdAAAADwAAAGRycy9kb3ducmV2LnhtbERPTWvCQBC9C/6HZYTemk1TMSG6ihZKe9WW5jrNjklq&#10;djZkt0n6712h4G0e73M2u8m0YqDeNZYVPEUxCOLS6oYrBZ8fr48ZCOeRNbaWScEfOdht57MN5tqO&#10;fKTh5CsRQtjlqKD2vsuldGVNBl1kO+LAnW1v0AfYV1L3OIZw08okjlfSYMOhocaOXmoqL6dfo+CS&#10;HL7KZx1TV2RvP2mSpKum+FbqYTHt1yA8Tf4u/ne/6zA/y5Zw+yacIL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qsjcMAAADdAAAADwAAAAAAAAAAAAAAAACYAgAAZHJzL2Rv&#10;d25yZXYueG1sUEsFBgAAAAAEAAQA9QAAAIgDAAAAAA==&#10;" path="m,l,,,1r1,l1,1r,l1,1r,l1,r,l1,r,l1,,,xe" fillcolor="#00a047" stroked="f">
                    <v:path arrowok="t" o:connecttype="custom" o:connectlocs="0,0;0,0;0,11;12,11;12,11;12,11;12,11;12,11;12,0;12,0;12,0;12,0;12,0;0,0" o:connectangles="0,0,0,0,0,0,0,0,0,0,0,0,0,0"/>
                  </v:shape>
                  <v:shape id="Freeform 889" o:spid="_x0000_s1315" style="position:absolute;left:1213;top:2105;width:11;height:23;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70ZMMA&#10;AADdAAAADwAAAGRycy9kb3ducmV2LnhtbERPTWvCQBC9C/6HZYTedFOhJURXsWJBemg1iuBtyI7Z&#10;aHY2ZLea/vuuIHibx/uc6byztbhS6yvHCl5HCQjiwumKSwX73ecwBeEDssbaMSn4Iw/zWb83xUy7&#10;G2/pmodSxBD2GSowITSZlL4wZNGPXEMcuZNrLYYI21LqFm8x3NZynCTv0mLFscFgQ0tDxSX/tQr8&#10;98msmq8lbQ7btT+aj8P+/GOVehl0iwmIQF14ih/utY7z0/QN7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70ZMMAAADdAAAADwAAAAAAAAAAAAAAAACYAgAAZHJzL2Rv&#10;d25yZXYueG1sUEsFBgAAAAAEAAQA9QAAAIgDAAAAAA==&#10;" path="m,l,1r,l,2r1,l1,2,1,1r,l1,1,1,r,l1,,,xe" fillcolor="#00a047" stroked="f">
                    <v:path arrowok="t" o:connecttype="custom" o:connectlocs="0,0;0,12;0,12;0,23;11,23;11,23;11,12;11,12;11,12;11,0;11,0;11,0;0,0" o:connectangles="0,0,0,0,0,0,0,0,0,0,0,0,0"/>
                  </v:shape>
                  <v:shape id="Freeform 890" o:spid="_x0000_s1316" style="position:absolute;left:1235;top:2094;width:12;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YcEA&#10;AADdAAAADwAAAGRycy9kb3ducmV2LnhtbERPTYvCMBC9L/gfwgjetqkVaqlGUUHc67qi17EZ22oz&#10;KU3U7r/fCMLe5vE+Z77sTSMe1LnasoJxFIMgLqyuuVRw+Nl+ZiCcR9bYWCYFv+RguRh8zDHX9snf&#10;9Nj7UoQQdjkqqLxvcyldUZFBF9mWOHAX2xn0AXal1B0+Q7hpZBLHqTRYc2iosKVNRcVtfzcKbsn6&#10;WEx0TO0p212nSTJN69NZqdGwX81AeOr9v/jt/tJhfpal8PomnC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0l2HBAAAA3QAAAA8AAAAAAAAAAAAAAAAAmAIAAGRycy9kb3du&#10;cmV2LnhtbFBLBQYAAAAABAAEAPUAAACGAwAAAAA=&#10;" path="m,l,,,1r,l,1r1,l1,1r,l1,r,l1,,,,,xe" fillcolor="#00a047" stroked="f">
                    <v:path arrowok="t" o:connecttype="custom" o:connectlocs="0,0;0,0;0,11;0,11;0,11;12,11;12,11;12,11;12,0;12,0;12,0;0,0;0,0" o:connectangles="0,0,0,0,0,0,0,0,0,0,0,0,0"/>
                  </v:shape>
                  <v:shape id="Freeform 891" o:spid="_x0000_s1317" style="position:absolute;left:1258;top:2072;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gy+sAA&#10;AADdAAAADwAAAGRycy9kb3ducmV2LnhtbERPTYvCMBC9L/gfwgje1tQKtlSjqCB6XVf0OjZjW20m&#10;pYla//1GEPY2j/c5s0VnavGg1lWWFYyGEQji3OqKCwWH3813CsJ5ZI21ZVLwIgeLee9rhpm2T/6h&#10;x94XIoSwy1BB6X2TSenykgy6oW2IA3exrUEfYFtI3eIzhJtaxlE0kQYrDg0lNrQuKb/t70bBLV4d&#10;87GOqDml22sSx8mkOp2VGvS75RSEp87/iz/unQ7z0zSB9zfhBD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gy+sAAAADdAAAADwAAAAAAAAAAAAAAAACYAgAAZHJzL2Rvd25y&#10;ZXYueG1sUEsFBgAAAAAEAAQA9QAAAIUDAAAAAA==&#10;" path="m,l,1r,l,1r,l1,1r,l1,1r,l1,r,l,,,xe" fillcolor="#00a047" stroked="f">
                    <v:path arrowok="t" o:connecttype="custom" o:connectlocs="0,0;0,11;0,11;0,11;0,11;11,11;11,11;11,11;11,11;11,0;11,0;0,0;0,0" o:connectangles="0,0,0,0,0,0,0,0,0,0,0,0,0"/>
                  </v:shape>
                  <v:shape id="Freeform 892" o:spid="_x0000_s1318" style="position:absolute;left:1269;top:2060;width:22;height:1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JP8YA&#10;AADdAAAADwAAAGRycy9kb3ducmV2LnhtbESPzWrDQAyE74W+w6JCb826PQTXySakBUNpS0p+HkB4&#10;FduJV2u866z79tWhkJvEjGY+LdeT69SVhtB6NvA8y0ARV962XBs4HsqnHFSIyBY7z2TglwKsV/d3&#10;SyysT7yj6z7WSkI4FGigibEvtA5VQw7DzPfEop384DDKOtTaDpgk3HX6Jcvm2mHL0tBgT+8NVZf9&#10;6AykcTynsC1f52/fn7rnnzx9lcGYx4dpswAVaYo38//1hxX8PBdc+UZG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JJP8YAAADdAAAADwAAAAAAAAAAAAAAAACYAgAAZHJz&#10;L2Rvd25yZXYueG1sUEsFBgAAAAAEAAQA9QAAAIsDAAAAAA==&#10;" path="m1,l,,1,1r,l1,1r,l2,1r,l2,r,l1,r,l1,xe" fillcolor="#00a047" stroked="f">
                    <v:path arrowok="t" o:connecttype="custom" o:connectlocs="11,0;0,0;11,12;11,12;11,12;11,12;22,12;22,12;22,0;22,0;11,0;11,0;11,0" o:connectangles="0,0,0,0,0,0,0,0,0,0,0,0,0"/>
                  </v:shape>
                  <v:shape id="Freeform 893" o:spid="_x0000_s1319" style="position:absolute;left:1291;top:2038;width:23;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spMMA&#10;AADdAAAADwAAAGRycy9kb3ducmV2LnhtbERPzWrCQBC+C32HZQredNMeJKauoS0EREtF7QMM2WmS&#10;NjsbsptsfHu3UPA2H9/vbPLJtGKk3jWWFTwtExDEpdUNVwq+LsUiBeE8ssbWMim4koN8+zDbYKZt&#10;4BONZ1+JGMIuQwW1910mpStrMuiWtiOO3LftDfoI+0rqHkMMN618TpKVNNhwbKixo/eayt/zYBSE&#10;YfgJ7rNYr94+9rLjYxoOhVNq/ji9voDwNPm7+N+903F+mq7h75t4gt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spMMAAADdAAAADwAAAAAAAAAAAAAAAACYAgAAZHJzL2Rv&#10;d25yZXYueG1sUEsFBgAAAAAEAAQA9QAAAIgDAAAAAA==&#10;" path="m1,l,1r1,l1,1r,l1,1r,l1,1r1,l1,r,l1,r,xe" fillcolor="#00a047" stroked="f">
                    <v:path arrowok="t" o:connecttype="custom" o:connectlocs="12,0;0,11;12,11;12,11;12,11;12,11;12,11;12,11;23,11;12,0;12,0;12,0;12,0" o:connectangles="0,0,0,0,0,0,0,0,0,0,0,0,0"/>
                  </v:shape>
                  <v:shape id="Freeform 894" o:spid="_x0000_s1320" style="position:absolute;left:1314;top:2027;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8U8UA&#10;AADdAAAADwAAAGRycy9kb3ducmV2LnhtbESPQW/CMAyF75P4D5GRuI10nQRdaYpg0gTXwTSuXmPa&#10;jsapmgzKv58Pk3az9Z7f+1ysR9epKw2h9WzgaZ6AIq68bbk28HF8e8xAhYhssfNMBu4UYF1OHgrM&#10;rb/xO10PsVYSwiFHA02Mfa51qBpyGOa+Jxbt7AeHUdah1nbAm4S7TqdJstAOW5aGBnt6bai6HH6c&#10;gUu6/ayebUL9Kdt9L9N0uWhPX8bMpuNmBSrSGP/Nf9d7K/jZi/DLNzKC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DxTxQAAAN0AAAAPAAAAAAAAAAAAAAAAAJgCAABkcnMv&#10;ZG93bnJldi54bWxQSwUGAAAAAAQABAD1AAAAigMAAAAA&#10;" path="m,l,,,1r1,l1,1r,l1,1r,l1,r,l1,r,l1,,,xe" fillcolor="#00a047" stroked="f">
                    <v:path arrowok="t" o:connecttype="custom" o:connectlocs="0,0;0,0;0,11;11,11;11,11;11,11;11,11;11,11;11,0;11,0;11,0;11,0;11,0;0,0" o:connectangles="0,0,0,0,0,0,0,0,0,0,0,0,0,0"/>
                  </v:shape>
                  <v:shape id="Freeform 895" o:spid="_x0000_s1321" style="position:absolute;left:1336;top:2004;width:12;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SZyMEA&#10;AADdAAAADwAAAGRycy9kb3ducmV2LnhtbERPS4vCMBC+L/gfwgh7s6ld0FqNooLsXn2g17EZ22oz&#10;KU3U7r/fCMLe5uN7zmzRmVo8qHWVZQXDKAZBnFtdcaHgsN8MUhDOI2usLZOCX3KwmPc+Zphp++Qt&#10;PXa+ECGEXYYKSu+bTEqXl2TQRbYhDtzFtgZ9gG0hdYvPEG5qmcTxSBqsODSU2NC6pPy2uxsFt2R1&#10;zL90TM0p/b6Ok2Q8qk5npT773XIKwlPn/8Vv948O89PJEF7fhB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EmcjBAAAA3QAAAA8AAAAAAAAAAAAAAAAAmAIAAGRycy9kb3du&#10;cmV2LnhtbFBLBQYAAAAABAAEAPUAAACGAwAAAAA=&#10;" path="m,l,1r,l,1r1,l1,1r,l1,1r,l1,r,l1,,,xe" fillcolor="#00a047" stroked="f">
                    <v:path arrowok="t" o:connecttype="custom" o:connectlocs="0,0;0,12;0,12;0,12;12,12;12,12;12,12;12,12;12,12;12,0;12,0;12,0;0,0" o:connectangles="0,0,0,0,0,0,0,0,0,0,0,0,0"/>
                  </v:shape>
                  <v:shape id="Freeform 896" o:spid="_x0000_s1322" style="position:absolute;left:1359;top:1993;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YHv8IA&#10;AADdAAAADwAAAGRycy9kb3ducmV2LnhtbERPTWvCQBC9C/0PyxR6M5tuQdPoRqpQ6rUq9Tpmp0lq&#10;djZktzH9925B8DaP9znL1WhbMVDvG8canpMUBHHpTMOVhsP+fZqB8AHZYOuYNPyRh1XxMFlibtyF&#10;P2nYhUrEEPY5aqhD6HIpfVmTRZ+4jjhy3663GCLsK2l6vMRw20qVpjNpseHYUGNHm5rK8+7Xajir&#10;9Vf5YlLqjtnHz1yp+aw5nrR+ehzfFiACjeEuvrm3Js7PXhX8fxNPk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ge/wgAAAN0AAAAPAAAAAAAAAAAAAAAAAJgCAABkcnMvZG93&#10;bnJldi54bWxQSwUGAAAAAAQABAD1AAAAhwMAAAAA&#10;" path="m,l,,,1r,l,1r1,l1,1r,l1,r,l1,,,,,xe" fillcolor="#00a047" stroked="f">
                    <v:path arrowok="t" o:connecttype="custom" o:connectlocs="0,0;0,0;0,11;0,11;0,11;11,11;11,11;11,11;11,0;11,0;11,0;0,0;0,0" o:connectangles="0,0,0,0,0,0,0,0,0,0,0,0,0"/>
                  </v:shape>
                  <v:shape id="Freeform 897" o:spid="_x0000_s1323" style="position:absolute;left:1381;top:1971;width:12;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qiJMMA&#10;AADdAAAADwAAAGRycy9kb3ducmV2LnhtbERPS2uDQBC+F/oflin0VtcaUGPchKRQ2msexOvEnaiN&#10;OyvuNrH/vhso9DYf33PK1WR6caXRdZYVvEYxCOLa6o4bBYf9+0sOwnlkjb1lUvBDDlbLx4cSC21v&#10;vKXrzjcihLArUEHr/VBI6eqWDLrIDsSBO9vRoA9wbKQe8RbCTS+TOE6lwY5DQ4sDvbVUX3bfRsEl&#10;2RzrmY5pqPKPryxJsrSrTko9P03rBQhPk/8X/7k/dZifz2dw/ya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qiJMMAAADdAAAADwAAAAAAAAAAAAAAAACYAgAAZHJzL2Rv&#10;d25yZXYueG1sUEsFBgAAAAAEAAQA9QAAAIgDAAAAAA==&#10;" path="m,l,1r,l,1r,l1,1r,l1,1r,l1,r,l,,,xe" fillcolor="#00a047" stroked="f">
                    <v:path arrowok="t" o:connecttype="custom" o:connectlocs="0,0;0,11;0,11;0,11;0,11;12,11;12,11;12,11;12,11;12,0;12,0;0,0;0,0" o:connectangles="0,0,0,0,0,0,0,0,0,0,0,0,0"/>
                  </v:shape>
                  <v:shape id="Freeform 898" o:spid="_x0000_s1324" style="position:absolute;left:1404;top:1960;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M6UMMA&#10;AADdAAAADwAAAGRycy9kb3ducmV2LnhtbERPTWvCQBC9C/6HZQq96aZp0TR1DbYg9Wpa6nWanSap&#10;2dmQXZP4711B8DaP9zmrbDSN6KlztWUFT/MIBHFhdc2lgu+v7SwB4TyyxsYyKTiTg2w9naww1Xbg&#10;PfW5L0UIYZeigsr7NpXSFRUZdHPbEgfuz3YGfYBdKXWHQwg3jYyjaCEN1hwaKmzpo6LimJ+MgmP8&#10;/lM864jaQ/L5v4zj5aI+/Cr1+DBu3kB4Gv1dfHPvdJifvL7A9Ztwgl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M6UMMAAADdAAAADwAAAAAAAAAAAAAAAACYAgAAZHJzL2Rv&#10;d25yZXYueG1sUEsFBgAAAAAEAAQA9QAAAIgDAAAAAA==&#10;" path="m,l,,,1r,l,1r,l1,1r,l1,r,l,,,,,xe" fillcolor="#00a047" stroked="f">
                    <v:path arrowok="t" o:connecttype="custom" o:connectlocs="0,0;0,0;0,11;0,11;0,11;0,11;11,11;11,11;11,0;11,0;0,0;0,0;0,0" o:connectangles="0,0,0,0,0,0,0,0,0,0,0,0,0"/>
                  </v:shape>
                  <v:shape id="Freeform 899" o:spid="_x0000_s1325" style="position:absolute;left:1415;top:1937;width:22;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MMA&#10;AADdAAAADwAAAGRycy9kb3ducmV2LnhtbERP22rCQBB9L/gPywi+1Y2FSoyuooVAsaXi5QOG7JhE&#10;s7Mhu3HTv+8WCn2bw7nOajOYRjyoc7VlBbNpAoK4sLrmUsHlnD+nIJxH1thYJgXf5GCzHj2tMNM2&#10;8JEeJ1+KGMIuQwWV920mpSsqMuimtiWO3NV2Bn2EXSl1hyGGm0a+JMlcGqw5NlTY0ltFxf3UGwWh&#10;72/BfeWL+e5zL1s+pOEjd0pNxsN2CcLT4P/Ff+53Heeni1f4/Sa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fMMAAADdAAAADwAAAAAAAAAAAAAAAACYAgAAZHJzL2Rv&#10;d25yZXYueG1sUEsFBgAAAAAEAAQA9QAAAIgDAAAAAA==&#10;" path="m1,l,1r1,l1,1r,l1,1r,l1,1r1,l1,r,l1,r,xe" fillcolor="#00a047" stroked="f">
                    <v:path arrowok="t" o:connecttype="custom" o:connectlocs="11,0;0,11;11,11;11,11;11,11;11,11;11,11;11,11;22,11;11,0;11,0;11,0;11,0" o:connectangles="0,0,0,0,0,0,0,0,0,0,0,0,0"/>
                  </v:shape>
                  <v:shape id="Freeform 900" o:spid="_x0000_s1326" style="position:absolute;left:1437;top:1926;width:23;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uC8MA&#10;AADdAAAADwAAAGRycy9kb3ducmV2LnhtbERPzWrCQBC+F3yHZQRvdaOHEKOrqBAotbTU+gBDdkyi&#10;2dmQ3bjp23cLhd7m4/udzW40rXhQ7xrLChbzBARxaXXDlYLLV/GcgXAeWWNrmRR8k4PddvK0wVzb&#10;wJ/0OPtKxBB2OSqove9yKV1Zk0E3tx1x5K62N+gj7Cupewwx3LRymSSpNNhwbKixo2NN5f08GAVh&#10;GG7BvRer9PD2Kjv+yMKpcErNpuN+DcLT6P/Ff+4XHednqxR+v4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juC8MAAADdAAAADwAAAAAAAAAAAAAAAACYAgAAZHJzL2Rv&#10;d25yZXYueG1sUEsFBgAAAAAEAAQA9QAAAIgDAAAAAA==&#10;" path="m,l,,,1r1,l1,1r,l1,1r,l2,,1,r,l1,r,l,xe" fillcolor="#00a047" stroked="f">
                    <v:path arrowok="t" o:connecttype="custom" o:connectlocs="0,0;0,0;0,11;12,11;12,11;12,11;12,11;12,11;23,0;12,0;12,0;12,0;12,0;0,0" o:connectangles="0,0,0,0,0,0,0,0,0,0,0,0,0,0"/>
                  </v:shape>
                  <v:shape id="Freeform 901" o:spid="_x0000_s1327" style="position:absolute;left:1460;top:1904;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J8EA&#10;AADdAAAADwAAAGRycy9kb3ducmV2LnhtbERPS4vCMBC+C/6HMII3Ta1gu9Uo7sKyXn2wXsdmbKvN&#10;pDRZ7f57Iwje5uN7zmLVmVrcqHWVZQWTcQSCOLe64kLBYf89SkE4j6yxtkwK/snBatnvLTDT9s5b&#10;uu18IUIIuwwVlN43mZQuL8mgG9uGOHBn2xr0AbaF1C3eQ7ipZRxFM2mw4tBQYkNfJeXX3Z9RcI0/&#10;f/Opjqg5pj+XJI6TWXU8KTUcdOs5CE+df4tf7o0O89OPB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hpCfBAAAA3QAAAA8AAAAAAAAAAAAAAAAAmAIAAGRycy9kb3du&#10;cmV2LnhtbFBLBQYAAAAABAAEAPUAAACGAwAAAAA=&#10;" path="m,l,1r,l,1r1,l1,1r,l1,1r,l1,r,l1,,,xe" fillcolor="#00a047" stroked="f">
                    <v:path arrowok="t" o:connecttype="custom" o:connectlocs="0,0;0,11;0,11;0,11;11,11;11,11;11,11;11,11;11,11;11,0;11,0;11,0;0,0" o:connectangles="0,0,0,0,0,0,0,0,0,0,0,0,0"/>
                  </v:shape>
                  <v:shape id="Freeform 902" o:spid="_x0000_s1328" style="position:absolute;left:1482;top:1892;width:12;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4wVcUA&#10;AADdAAAADwAAAGRycy9kb3ducmV2LnhtbESPQW/CMAyF75P4D5GRuI10nQRdaYpg0gTXwTSuXmPa&#10;jsapmgzKv58Pk3az9Z7f+1ysR9epKw2h9WzgaZ6AIq68bbk28HF8e8xAhYhssfNMBu4UYF1OHgrM&#10;rb/xO10PsVYSwiFHA02Mfa51qBpyGOa+Jxbt7AeHUdah1nbAm4S7TqdJstAOW5aGBnt6bai6HH6c&#10;gUu6/ayebUL9Kdt9L9N0uWhPX8bMpuNmBSrSGP/Nf9d7K/jZi+DKNzKC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jBVxQAAAN0AAAAPAAAAAAAAAAAAAAAAAJgCAABkcnMv&#10;ZG93bnJldi54bWxQSwUGAAAAAAQABAD1AAAAigMAAAAA&#10;" path="m,l,,,1r,l1,1r,l1,1r,l1,r,l1,r,l,xe" fillcolor="#00a047" stroked="f">
                    <v:path arrowok="t" o:connecttype="custom" o:connectlocs="0,0;0,0;0,12;0,12;12,12;12,12;12,12;12,12;12,0;12,0;12,0;12,0;0,0" o:connectangles="0,0,0,0,0,0,0,0,0,0,0,0,0"/>
                  </v:shape>
                  <v:shape id="Freeform 903" o:spid="_x0000_s1329" style="position:absolute;left:1505;top:1870;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VzsEA&#10;AADdAAAADwAAAGRycy9kb3ducmV2LnhtbERPS4vCMBC+L/gfwgh709QuaFuNooLsXn2g17EZ22oz&#10;KU3U7r/fCMLe5uN7zmzRmVo8qHWVZQWjYQSCOLe64kLBYb8ZJCCcR9ZYWyYFv+RgMe99zDDT9slb&#10;eux8IUIIuwwVlN43mZQuL8mgG9qGOHAX2xr0AbaF1C0+Q7ipZRxFY2mw4tBQYkPrkvLb7m4U3OLV&#10;Mf/SETWn5Ps6iePJuDqdlfrsd8spCE+d/xe/3T86zE/SFF7fhB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ylc7BAAAA3QAAAA8AAAAAAAAAAAAAAAAAmAIAAGRycy9kb3du&#10;cmV2LnhtbFBLBQYAAAAABAAEAPUAAACGAwAAAAA=&#10;" path="m,l,1r,l,1r,l1,1r,l1,1r,l1,r,l,,,xe" fillcolor="#00a047" stroked="f">
                    <v:path arrowok="t" o:connecttype="custom" o:connectlocs="0,0;0,11;0,11;0,11;0,11;11,11;11,11;11,11;11,11;11,0;11,0;0,0;0,0" o:connectangles="0,0,0,0,0,0,0,0,0,0,0,0,0"/>
                  </v:shape>
                  <v:shape id="Freeform 904" o:spid="_x0000_s1330" style="position:absolute;left:1527;top:1859;width:12;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mScUA&#10;AADdAAAADwAAAGRycy9kb3ducmV2LnhtbESPS2/CMBCE75X6H6yt1Fuxm0o8AgYBUtVeeQiuS7wk&#10;KfE6ig2k/549VOptVzM78+1s0ftG3aiLdWAL7wMDirgIrubSwn73+TYGFROywyYwWfilCIv589MM&#10;cxfuvKHbNpVKQjjmaKFKqc21jkVFHuMgtMSinUPnMcnaldp1eJdw3+jMmKH2WLM0VNjSuqLisr16&#10;C5dsdSg+nKH2OP76GWXZaFgfT9a+vvTLKahEffo3/11/O8GfGOGXb2QEP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46ZJxQAAAN0AAAAPAAAAAAAAAAAAAAAAAJgCAABkcnMv&#10;ZG93bnJldi54bWxQSwUGAAAAAAQABAD1AAAAigMAAAAA&#10;" path="m,l,,,1r,l,1r,l1,1r,l1,r,l,,,,,xe" fillcolor="#00a047" stroked="f">
                    <v:path arrowok="t" o:connecttype="custom" o:connectlocs="0,0;0,0;0,11;0,11;0,11;0,11;12,11;12,11;12,0;12,0;0,0;0,0;0,0" o:connectangles="0,0,0,0,0,0,0,0,0,0,0,0,0"/>
                  </v:shape>
                  <v:shape id="Freeform 905" o:spid="_x0000_s1331" style="position:absolute;left:1550;top:1836;width:11;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8D0sEA&#10;AADdAAAADwAAAGRycy9kb3ducmV2LnhtbERPTYvCMBC9C/sfwix408QK6lajrILoVV3W62wztl2b&#10;SWmi1n9vBMHbPN7nzBatrcSVGl861jDoKxDEmTMl5xp+DuveBIQPyAYrx6ThTh4W84/ODFPjbryj&#10;6z7kIoawT1FDEUKdSumzgiz6vquJI3dyjcUQYZNL0+AthttKJkqNpMWSY0OBNa0Kys77i9VwTpa/&#10;2dAoqo+Tzf84Scaj8vindfez/Z6CCNSGt/jl3po4/0sN4PlNPEH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vA9LBAAAA3QAAAA8AAAAAAAAAAAAAAAAAmAIAAGRycy9kb3du&#10;cmV2LnhtbFBLBQYAAAAABAAEAPUAAACGAwAAAAA=&#10;" path="m,l,1r,l,1r,l,1r,l,1r1,l,,,,,,,xe" fillcolor="#00a047" stroked="f">
                    <v:path arrowok="t" o:connecttype="custom" o:connectlocs="0,0;0,12;0,12;0,12;0,12;0,12;0,12;0,12;11,12;0,0;0,0;0,0;0,0" o:connectangles="0,0,0,0,0,0,0,0,0,0,0,0,0"/>
                  </v:shape>
                  <v:shape id="Freeform 906" o:spid="_x0000_s1332" style="position:absolute;left:1561;top:1825;width:22;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hyEsIA&#10;AADdAAAADwAAAGRycy9kb3ducmV2LnhtbERP24rCMBB9X/Afwgi+rak+iFajqFBY1mUXLx8wNGNb&#10;bSalSU39e7OwsG9zONdZbXpTiwe1rrKsYDJOQBDnVldcKLics/c5COeRNdaWScGTHGzWg7cVptoG&#10;PtLj5AsRQ9ilqKD0vkmldHlJBt3YNsSRu9rWoI+wLaRuMcRwU8tpksykwYpjQ4kN7UvK76fOKAhd&#10;dwvuO1vMdl+fsuGfeThkTqnRsN8uQXjq/b/4z/2h4/xFMoXfb+IJ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6HISwgAAAN0AAAAPAAAAAAAAAAAAAAAAAJgCAABkcnMvZG93&#10;bnJldi54bWxQSwUGAAAAAAQABAD1AAAAhwMAAAAA&#10;" path="m,l,,,1r1,l1,1r,l1,1r,l2,,1,r,l1,r,l,xe" fillcolor="#00a047" stroked="f">
                    <v:path arrowok="t" o:connecttype="custom" o:connectlocs="0,0;0,0;0,11;11,11;11,11;11,11;11,11;11,11;22,0;11,0;11,0;11,0;11,0;0,0" o:connectangles="0,0,0,0,0,0,0,0,0,0,0,0,0,0"/>
                  </v:shape>
                  <v:shape id="Freeform 907" o:spid="_x0000_s1333" style="position:absolute;left:1561;top:1792;width:22;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XicIA&#10;AADdAAAADwAAAGRycy9kb3ducmV2LnhtbERP3WrCMBS+H+wdwhl4N9MpiFajbEJBVCZzPsChObZ1&#10;zUlpUlPf3gjC7s7H93sWq97U4kqtqywr+BgmIIhzqysuFJx+s/cpCOeRNdaWScGNHKyWry8LTLUN&#10;/EPXoy9EDGGXooLS+yaV0uUlGXRD2xBH7mxbgz7CtpC6xRDDTS1HSTKRBiuODSU2tC4p/zt2RkHo&#10;uktw39ls8rXfyoYP07DLnFKDt/5zDsJT7//FT/dGx/mzZAyPb+IJ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NeJwgAAAN0AAAAPAAAAAAAAAAAAAAAAAJgCAABkcnMvZG93&#10;bnJldi54bWxQSwUGAAAAAAQABAD1AAAAhwMAAAAA&#10;" path="m,1r1,l1,1r,l1,1r,l2,1r,l1,r,l1,r,l1,,,1xe" fillcolor="#00a047" stroked="f">
                    <v:path arrowok="t" o:connecttype="custom" o:connectlocs="0,11;11,11;11,11;11,11;11,11;11,11;22,11;22,11;11,0;11,0;11,0;11,0;11,0;0,11" o:connectangles="0,0,0,0,0,0,0,0,0,0,0,0,0,0"/>
                  </v:shape>
                  <v:shape id="Freeform 908" o:spid="_x0000_s1334" style="position:absolute;left:1561;top:1769;width:22;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1P/cIA&#10;AADdAAAADwAAAGRycy9kb3ducmV2LnhtbERP3WrCMBS+H+wdwhl4N9OJiFajbEJBVCZzPsChObZ1&#10;zUlpUlPf3gjC7s7H93sWq97U4kqtqywr+BgmIIhzqysuFJx+s/cpCOeRNdaWScGNHKyWry8LTLUN&#10;/EPXoy9EDGGXooLS+yaV0uUlGXRD2xBH7mxbgz7CtpC6xRDDTS1HSTKRBiuODSU2tC4p/zt2RkHo&#10;uktw39ls8rXfyoYP07DLnFKDt/5zDsJT7//FT/dGx/mzZAyPb+IJ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TU/9wgAAAN0AAAAPAAAAAAAAAAAAAAAAAJgCAABkcnMvZG93&#10;bnJldi54bWxQSwUGAAAAAAQABAD1AAAAhwMAAAAA&#10;" path="m,l1,1r,l1,1r,l1,1,2,r,l1,r,l1,r,l1,,,xe" fillcolor="#00a047" stroked="f">
                    <v:path arrowok="t" o:connecttype="custom" o:connectlocs="0,0;11,11;11,11;11,11;11,11;11,11;22,0;22,0;11,0;11,0;11,0;11,0;11,0;0,0" o:connectangles="0,0,0,0,0,0,0,0,0,0,0,0,0,0"/>
                  </v:shape>
                  <v:shape id="Freeform 909" o:spid="_x0000_s1335" style="position:absolute;left:1561;top:1736;width:22;height:2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PA8MA&#10;AADdAAAADwAAAGRycy9kb3ducmV2LnhtbERP20oDMRB9F/yHMIJvNmuh0l2bliIKBZHSenmeJuNm&#10;7WYSktiu/XojFHybw7nObDG4Xhwops6zgttRBYJYe9Nxq+Dt9elmCiJlZIO9Z1LwQwkW88uLGTbG&#10;H3lDh21uRQnh1KACm3NopEzaksM08oG4cJ8+OswFxlaaiMcS7no5rqo76bDj0mAx0IMlvd9+OwXm&#10;ZRxq+67jY7sLp696/aztx06p66theQ8i05D/xWf3ypT5dTWBv2/K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DPA8MAAADdAAAADwAAAAAAAAAAAAAAAACYAgAAZHJzL2Rv&#10;d25yZXYueG1sUEsFBgAAAAAEAAQA9QAAAIgDAAAAAA==&#10;" path="m,1r1,l1,1r,1l1,1r,l2,1r,l1,1,1,r,l1,r,1l,1xe" fillcolor="#00a047" stroked="f">
                    <v:path arrowok="t" o:connecttype="custom" o:connectlocs="0,11;11,11;11,11;11,22;11,11;11,11;22,11;22,11;11,11;11,0;11,0;11,0;11,11;0,11" o:connectangles="0,0,0,0,0,0,0,0,0,0,0,0,0,0"/>
                  </v:shape>
                  <v:shape id="Freeform 910" o:spid="_x0000_s1336" style="position:absolute;left:1561;top:1713;width:22;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0EcIA&#10;AADdAAAADwAAAGRycy9kb3ducmV2LnhtbERPzWrCQBC+C77DMkJvutFD0NRVVAiIlUptH2DITpPU&#10;7GzIbtz07btCwdt8fL+z3g6mEXfqXG1ZwXyWgCAurK65VPD1mU+XIJxH1thYJgW/5GC7GY/WmGkb&#10;+IPuV1+KGMIuQwWV920mpSsqMuhmtiWO3LftDPoIu1LqDkMMN41cJEkqDdYcGyps6VBRcbv2RkHo&#10;+5/g3vNVuj+fZMuXZXjLnVIvk2H3CsLT4J/if/dRx/mrJIXHN/EE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03QRwgAAAN0AAAAPAAAAAAAAAAAAAAAAAJgCAABkcnMvZG93&#10;bnJldi54bWxQSwUGAAAAAAQABAD1AAAAhwMAAAAA&#10;" path="m,1r1,l1,1r,l1,1r,l2,1r,l1,r,l1,r,l1,,,1xe" fillcolor="#00a047" stroked="f">
                    <v:path arrowok="t" o:connecttype="custom" o:connectlocs="0,11;11,11;11,11;11,11;11,11;11,11;22,11;22,11;11,0;11,0;11,0;11,0;11,0;0,11" o:connectangles="0,0,0,0,0,0,0,0,0,0,0,0,0,0"/>
                  </v:shape>
                  <v:shape id="Freeform 911" o:spid="_x0000_s1337" style="position:absolute;left:1561;top:1680;width:22;height:2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7078MA&#10;AADdAAAADwAAAGRycy9kb3ducmV2LnhtbERPS0sDMRC+C/6HMII3m7WH2l2bliIKBZHS+jhPk3Gz&#10;djMJSWzX/nojFLzNx/ec2WJwvThQTJ1nBbejCgSx9qbjVsHb69PNFETKyAZ7z6TghxIs5pcXM2yM&#10;P/KGDtvcihLCqUEFNufQSJm0JYdp5ANx4T59dJgLjK00EY8l3PVyXFUT6bDj0mAx0IMlvd9+OwXm&#10;ZRxq+67jY7sLp696/aztx06p66theQ8i05D/xWf3ypT5dXUHf9+U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7078MAAADdAAAADwAAAAAAAAAAAAAAAACYAgAAZHJzL2Rv&#10;d25yZXYueG1sUEsFBgAAAAAEAAQA9QAAAIgDAAAAAA==&#10;" path="m,1l1,2r,l1,2r,l1,2,2,1r,l1,1,1,r,l1,r,1l,1xe" fillcolor="#00a047" stroked="f">
                    <v:path arrowok="t" o:connecttype="custom" o:connectlocs="0,11;11,22;11,22;11,22;11,22;11,22;22,11;22,11;11,11;11,0;11,0;11,0;11,11;0,11" o:connectangles="0,0,0,0,0,0,0,0,0,0,0,0,0,0"/>
                  </v:shape>
                  <v:shape id="Freeform 912" o:spid="_x0000_s1338" style="position:absolute;left:1561;top:1657;width:22;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F+MYA&#10;AADdAAAADwAAAGRycy9kb3ducmV2LnhtbESPzWrDQAyE74W8w6JAbs06PYTEzSa0AUNJS0t+HkB4&#10;VduJV2u866z79tWh0JvEjGY+bXaja9Wd+tB4NrCYZ6CIS28brgxczsXjClSIyBZbz2TghwLstpOH&#10;DebWJz7S/RQrJSEccjRQx9jlWoeyJodh7jti0b597zDK2lfa9pgk3LX6KcuW2mHD0lBjR/uayttp&#10;cAbSMFxT+CzWy9ePg+74a5Xei2DMbDq+PIOKNMZ/89/1mxX8dSa4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BF+MYAAADdAAAADwAAAAAAAAAAAAAAAACYAgAAZHJz&#10;L2Rvd25yZXYueG1sUEsFBgAAAAAEAAQA9QAAAIsDAAAAAA==&#10;" path="m,1r1,l1,1r,l1,1r,l2,1r,l1,r,l1,r,l1,,,1xe" fillcolor="#00a047" stroked="f">
                    <v:path arrowok="t" o:connecttype="custom" o:connectlocs="0,11;11,11;11,11;11,11;11,11;11,11;22,11;22,11;11,0;11,0;11,0;11,0;11,0;0,11" o:connectangles="0,0,0,0,0,0,0,0,0,0,0,0,0,0"/>
                  </v:shape>
                  <v:shape id="Freeform 913" o:spid="_x0000_s1339" style="position:absolute;left:1561;top:1635;width:22;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zgY8IA&#10;AADdAAAADwAAAGRycy9kb3ducmV2LnhtbERP22rCQBB9L/Qflin4Vjftg5joKm0hICoWLx8wZMck&#10;Njsbshs3/r0rCH2bw7nOfDmYRlypc7VlBR/jBARxYXXNpYLTMX+fgnAeWWNjmRTcyMFy8foyx0zb&#10;wHu6HnwpYgi7DBVU3reZlK6oyKAb25Y4cmfbGfQRdqXUHYYYbhr5mSQTabDm2FBhSz8VFX+H3igI&#10;fX8Jbpenk+/tWrb8Ow2b3Ck1ehu+ZiA8Df5f/HSvdJyfJik8vo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TOBjwgAAAN0AAAAPAAAAAAAAAAAAAAAAAJgCAABkcnMvZG93&#10;bnJldi54bWxQSwUGAAAAAAQABAD1AAAAhwMAAAAA&#10;" path="m,l1,1r,l1,1r,l1,1,2,r,l1,r,l1,r,l1,,,xe" fillcolor="#00a047" stroked="f">
                    <v:path arrowok="t" o:connecttype="custom" o:connectlocs="0,0;11,11;11,11;11,11;11,11;11,11;22,0;22,0;11,0;11,0;11,0;11,0;11,0;0,0" o:connectangles="0,0,0,0,0,0,0,0,0,0,0,0,0,0"/>
                  </v:shape>
                  <v:shape id="Freeform 914" o:spid="_x0000_s1340" style="position:absolute;left:1561;top:1601;width:22;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fI8YA&#10;AADdAAAADwAAAGRycy9kb3ducmV2LnhtbESPQWvCQBCF74X+h2UK3urGHkRTV2kLgaJFqe0PGLJj&#10;EpudDdmNG/995yB4m+G9ee+b1WZ0rbpQHxrPBmbTDBRx6W3DlYHfn+J5ASpEZIutZzJwpQCb9ePD&#10;CnPrE3/T5RgrJSEccjRQx9jlWoeyJodh6jti0U6+dxhl7Stte0wS7lr9kmVz7bBhaaixo4+ayr/j&#10;4AykYTinsC+W8/evre74sEi7IhgzeRrfXkFFGuPdfLv+tIK/nAm/fCMj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fI8YAAADdAAAADwAAAAAAAAAAAAAAAACYAgAAZHJz&#10;L2Rvd25yZXYueG1sUEsFBgAAAAAEAAQA9QAAAIsDAAAAAA==&#10;" path="m,1r1,l1,1r,l1,1r,l2,1r,l1,r,l1,r,l1,,,1xe" fillcolor="#00a047" stroked="f">
                    <v:path arrowok="t" o:connecttype="custom" o:connectlocs="0,11;11,11;11,11;11,11;11,11;11,11;22,11;22,11;11,0;11,0;11,0;11,0;11,0;0,11" o:connectangles="0,0,0,0,0,0,0,0,0,0,0,0,0,0"/>
                  </v:shape>
                  <v:shape id="Freeform 915" o:spid="_x0000_s1341" style="position:absolute;left:1561;top:1579;width:22;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uMMA&#10;AADdAAAADwAAAGRycy9kb3ducmV2LnhtbERP22rCQBB9L/gPywi+1U18EI2uokKg1NLi5QOG7JhE&#10;s7Mhu3HTv+8WCn2bw7nOejuYRjypc7VlBek0AUFcWF1zqeB6yV8XIJxH1thYJgXf5GC7Gb2sMdM2&#10;8ImeZ1+KGMIuQwWV920mpSsqMuimtiWO3M12Bn2EXSl1hyGGm0bOkmQuDdYcGyps6VBR8Tj3RkHo&#10;+3twn/lyvv94ly1/LcIxd0pNxsNuBcLT4P/Ff+43Hecv0xR+v4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6uMMAAADdAAAADwAAAAAAAAAAAAAAAACYAgAAZHJzL2Rv&#10;d25yZXYueG1sUEsFBgAAAAAEAAQA9QAAAIgDAAAAAA==&#10;" path="m,l1,1r,l1,1r,l1,1,2,r,l1,r,l1,r,l1,,,xe" fillcolor="#00a047" stroked="f">
                    <v:path arrowok="t" o:connecttype="custom" o:connectlocs="0,0;11,11;11,11;11,11;11,11;11,11;22,0;22,0;11,0;11,0;11,0;11,0;11,0;0,0" o:connectangles="0,0,0,0,0,0,0,0,0,0,0,0,0,0"/>
                  </v:shape>
                  <v:shape id="Freeform 916" o:spid="_x0000_s1342" style="position:absolute;left:1561;top:1545;width:22;height:23;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DBqsMA&#10;AADdAAAADwAAAGRycy9kb3ducmV2LnhtbERPTUsDMRC9F/ofwgjebLZ7EHdtWkQqCCJiq56nyXSz&#10;dTMJSWxXf70RhN7m8T5nsRrdII4UU+9ZwXxWgSDW3vTcKXjbPlzdgEgZ2eDgmRR8U4LVcjpZYGv8&#10;iV/puMmdKCGcWlRgcw6tlElbcphmPhAXbu+jw1xg7KSJeCrhbpB1VV1Lhz2XBouB7i3pz82XU2Ce&#10;69DYdx3X3S78HJqXJ20/dkpdXox3tyAyjfks/nc/mjK/mdfw9005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DBqsMAAADdAAAADwAAAAAAAAAAAAAAAACYAgAAZHJzL2Rv&#10;d25yZXYueG1sUEsFBgAAAAAEAAQA9QAAAIgDAAAAAA==&#10;" path="m,1r1,l1,1r,1l1,1r,l2,1r,l1,1,1,r,l1,r,1l,1xe" fillcolor="#00a047" stroked="f">
                    <v:path arrowok="t" o:connecttype="custom" o:connectlocs="0,12;11,12;11,12;11,23;11,12;11,12;22,12;22,12;11,12;11,0;11,0;11,0;11,12;0,12" o:connectangles="0,0,0,0,0,0,0,0,0,0,0,0,0,0"/>
                  </v:shape>
                  <v:shape id="Freeform 917" o:spid="_x0000_s1343" style="position:absolute;left:1561;top:1523;width:22;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1BVMMA&#10;AADdAAAADwAAAGRycy9kb3ducmV2LnhtbERP3WrCMBS+F/YO4Qi701QHop1pcUJhbMMx9QEOzVnb&#10;rTkpTWq6t18Ewbvz8f2ebT6aVlyod41lBYt5AoK4tLrhSsH5VMzWIJxH1thaJgV/5CDPHiZbTLUN&#10;/EWXo69EDGGXooLa+y6V0pU1GXRz2xFH7tv2Bn2EfSV1jyGGm1Yuk2QlDTYcG2rsaF9T+XscjIIw&#10;DD/BHYrN6uXjTXb8uQ7vhVPqcTrunkF4Gv1dfHO/6jh/s3iC6zfxB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1BVMMAAADdAAAADwAAAAAAAAAAAAAAAACYAgAAZHJzL2Rv&#10;d25yZXYueG1sUEsFBgAAAAAEAAQA9QAAAIgDAAAAAA==&#10;" path="m,1r1,l1,1r,l1,1r,l2,1r,l1,r,l1,r,l1,,,1xe" fillcolor="#00a047" stroked="f">
                    <v:path arrowok="t" o:connecttype="custom" o:connectlocs="0,11;11,11;11,11;11,11;11,11;11,11;22,11;22,11;11,0;11,0;11,0;11,0;11,0;0,11" o:connectangles="0,0,0,0,0,0,0,0,0,0,0,0,0,0"/>
                  </v:shape>
                  <v:shape id="Freeform 918" o:spid="_x0000_s1344" style="position:absolute;left:1561;top:1500;width:22;height:1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TZIMMA&#10;AADdAAAADwAAAGRycy9kb3ducmV2LnhtbERP3WrCMBS+F/YO4Qi701QZop1pcUJhbMMx9QEOzVnb&#10;rTkpTWq6t18Ewbvz8f2ebT6aVlyod41lBYt5AoK4tLrhSsH5VMzWIJxH1thaJgV/5CDPHiZbTLUN&#10;/EWXo69EDGGXooLa+y6V0pU1GXRz2xFH7tv2Bn2EfSV1jyGGm1Yuk2QlDTYcG2rsaF9T+XscjIIw&#10;DD/BHYrN6uXjTXb8uQ7vhVPqcTrunkF4Gv1dfHO/6jh/s3iC6zfxB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TZIMMAAADdAAAADwAAAAAAAAAAAAAAAACYAgAAZHJzL2Rv&#10;d25yZXYueG1sUEsFBgAAAAAEAAQA9QAAAIgDAAAAAA==&#10;" path="m,l1,1r,l1,1r,l1,1,2,r,l1,r,l1,r,l1,,,xe" fillcolor="#00a047" stroked="f">
                    <v:path arrowok="t" o:connecttype="custom" o:connectlocs="0,0;11,12;11,12;11,12;11,12;11,12;22,0;22,0;11,0;11,0;11,0;11,0;11,0;0,0" o:connectangles="0,0,0,0,0,0,0,0,0,0,0,0,0,0"/>
                  </v:shape>
                  <v:shape id="Freeform 919" o:spid="_x0000_s1345" style="position:absolute;left:1561;top:1467;width:22;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h8u8MA&#10;AADdAAAADwAAAGRycy9kb3ducmV2LnhtbERP3WrCMBS+F/YO4Qi701Rhop1pcUJhbMMx9QEOzVnb&#10;rTkpTWq6t18Ewbvz8f2ebT6aVlyod41lBYt5AoK4tLrhSsH5VMzWIJxH1thaJgV/5CDPHiZbTLUN&#10;/EWXo69EDGGXooLa+y6V0pU1GXRz2xFH7tv2Bn2EfSV1jyGGm1Yuk2QlDTYcG2rsaF9T+XscjIIw&#10;DD/BHYrN6uXjTXb8uQ7vhVPqcTrunkF4Gv1dfHO/6jh/s3iC6zfxB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h8u8MAAADdAAAADwAAAAAAAAAAAAAAAACYAgAAZHJzL2Rv&#10;d25yZXYueG1sUEsFBgAAAAAEAAQA9QAAAIgDAAAAAA==&#10;" path="m,1r1,l1,1r,l1,1r,l2,1r,l1,r,l1,r,l1,,,1xe" fillcolor="#00a047" stroked="f">
                    <v:path arrowok="t" o:connecttype="custom" o:connectlocs="0,11;11,11;11,11;11,11;11,11;11,11;22,11;22,11;11,0;11,0;11,0;11,0;11,0;0,11" o:connectangles="0,0,0,0,0,0,0,0,0,0,0,0,0,0"/>
                  </v:shape>
                  <v:shape id="Freeform 920" o:spid="_x0000_s1346" style="position:absolute;left:1561;top:1444;width:22;height:1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izMMA&#10;AADdAAAADwAAAGRycy9kb3ducmV2LnhtbERPzWrCQBC+F/oOyxR6q5t4CJq6BhUCYkuLtg8wZKdJ&#10;NDsbshs3vr1bKPQ2H9/vrIrJdOJKg2stK0hnCQjiyuqWawXfX+XLAoTzyBo7y6TgRg6K9ePDCnNt&#10;Ax/pevK1iCHsclTQeN/nUrqqIYNuZnviyP3YwaCPcKilHjDEcNPJeZJk0mDLsaHBnnYNVZfTaBSE&#10;cTwH91Eus+37Qfb8uQhvpVPq+WnavILwNPl/8Z97r+P8ZZrB7zfxB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rizMMAAADdAAAADwAAAAAAAAAAAAAAAACYAgAAZHJzL2Rv&#10;d25yZXYueG1sUEsFBgAAAAAEAAQA9QAAAIgDAAAAAA==&#10;" path="m,l1,1r,l1,1r,l1,1,2,r,l1,r,l1,r,l1,,,xe" fillcolor="#00a047" stroked="f">
                    <v:path arrowok="t" o:connecttype="custom" o:connectlocs="0,0;11,12;11,12;11,12;11,12;11,12;22,0;22,0;11,0;11,0;11,0;11,0;11,0;0,0" o:connectangles="0,0,0,0,0,0,0,0,0,0,0,0,0,0"/>
                  </v:shape>
                  <v:shape id="Freeform 921" o:spid="_x0000_s1347" style="position:absolute;left:1561;top:1411;width:22;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ZHV8MA&#10;AADdAAAADwAAAGRycy9kb3ducmV2LnhtbERP22rCQBB9F/yHZQp9qxv74CW6Si0ESpWKth8wZMck&#10;mp0N2Y2b/r0rCL7N4Vxnue5NLa7UusqygvEoAUGcW11xoeDvN3ubgXAeWWNtmRT8k4P1ajhYYqpt&#10;4ANdj74QMYRdigpK75tUSpeXZNCNbEMcuZNtDfoI20LqFkMMN7V8T5KJNFhxbCixoc+S8suxMwpC&#10;152D+8nmk83uWza8n4Vt5pR6fek/FiA89f4pfri/dJw/H0/h/k08Qa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ZHV8MAAADdAAAADwAAAAAAAAAAAAAAAACYAgAAZHJzL2Rv&#10;d25yZXYueG1sUEsFBgAAAAAEAAQA9QAAAIgDAAAAAA==&#10;" path="m,1r1,l1,1r,l1,1r,l2,1r,l1,r,l1,r,l1,,,1xe" fillcolor="#00a047" stroked="f">
                    <v:path arrowok="t" o:connecttype="custom" o:connectlocs="0,11;11,11;11,11;11,11;11,11;11,11;22,11;22,11;11,0;11,0;11,0;11,0;11,0;0,11" o:connectangles="0,0,0,0,0,0,0,0,0,0,0,0,0,0"/>
                  </v:shape>
                  <v:shape id="Freeform 922" o:spid="_x0000_s1348" style="position:absolute;left:1561;top:1389;width:22;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TJcYA&#10;AADdAAAADwAAAGRycy9kb3ducmV2LnhtbESPQWvCQBCF74X+h2UK3urGHkRTV2kLgaJFqe0PGLJj&#10;EpudDdmNG/995yB4m+G9ee+b1WZ0rbpQHxrPBmbTDBRx6W3DlYHfn+J5ASpEZIutZzJwpQCb9ePD&#10;CnPrE3/T5RgrJSEccjRQx9jlWoeyJodh6jti0U6+dxhl7Stte0wS7lr9kmVz7bBhaaixo4+ayr/j&#10;4AykYTinsC+W8/evre74sEi7IhgzeRrfXkFFGuPdfLv+tIK/nAmufCMj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nTJcYAAADdAAAADwAAAAAAAAAAAAAAAACYAgAAZHJz&#10;L2Rvd25yZXYueG1sUEsFBgAAAAAEAAQA9QAAAIsDAAAAAA==&#10;" path="m,l1,1r,l1,1r,l1,1,2,r,l1,r,l1,r,l1,,,xe" fillcolor="#00a047" stroked="f">
                    <v:path arrowok="t" o:connecttype="custom" o:connectlocs="0,0;11,11;11,11;11,11;11,11;11,11;22,0;22,0;11,0;11,0;11,0;11,0;11,0;0,0" o:connectangles="0,0,0,0,0,0,0,0,0,0,0,0,0,0"/>
                  </v:shape>
                  <v:shape id="Freeform 923" o:spid="_x0000_s1349" style="position:absolute;left:1561;top:1366;width:22;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2vsMA&#10;AADdAAAADwAAAGRycy9kb3ducmV2LnhtbERPzWrCQBC+C32HZQq96SYexKSuQYVAaUtF2wcYstMk&#10;mp0N2Y2bvn23UPA2H9/vbIrJdOJGg2stK0gXCQjiyuqWawVfn+V8DcJ5ZI2dZVLwQw6K7cNsg7m2&#10;gU90O/taxBB2OSpovO9zKV3VkEG3sD1x5L7tYNBHONRSDxhiuOnkMklW0mDLsaHBng4NVdfzaBSE&#10;cbwE91Fmq/37q+z5uA5vpVPq6XHaPYPwNPm7+N/9ouP8LM3g75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V2vsMAAADdAAAADwAAAAAAAAAAAAAAAACYAgAAZHJzL2Rv&#10;d25yZXYueG1sUEsFBgAAAAAEAAQA9QAAAIgDAAAAAA==&#10;" path="m,l1,r,1l1,1r,l1,,2,r,l1,r,l1,r,l1,,,xe" fillcolor="#00a047" stroked="f">
                    <v:path arrowok="t" o:connecttype="custom" o:connectlocs="0,0;11,0;11,11;11,11;11,11;11,0;22,0;22,0;11,0;11,0;11,0;11,0;11,0;0,0" o:connectangles="0,0,0,0,0,0,0,0,0,0,0,0,0,0"/>
                  </v:shape>
                  <v:shape id="Freeform 924" o:spid="_x0000_s1350" style="position:absolute;left:1561;top:1333;width:22;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MVnsYA&#10;AADdAAAADwAAAGRycy9kb3ducmV2LnhtbESPQWvCQBCF74X+h2UK3uqmHkSjq9hCoNhiqfUHDNkx&#10;iWZnQ3bjpv++cxB6m+G9ee+b9XZ0rbpRHxrPBl6mGSji0tuGKwOnn+J5ASpEZIutZzLwSwG2m8eH&#10;NebWJ/6m2zFWSkI45GigjrHLtQ5lTQ7D1HfEop197zDK2lfa9pgk3LV6lmVz7bBhaaixo7eayutx&#10;cAbSMFxSOBTL+evnXnf8tUgfRTBm8jTuVqAijfHffL9+t4K/nAm/fCMj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MVnsYAAADdAAAADwAAAAAAAAAAAAAAAACYAgAAZHJz&#10;L2Rvd25yZXYueG1sUEsFBgAAAAAEAAQA9QAAAIsDAAAAAA==&#10;" path="m,1r1,l1,1r,l1,1r,l2,1r,l1,r,l1,r,l1,,,1xe" fillcolor="#00a047" stroked="f">
                    <v:path arrowok="t" o:connecttype="custom" o:connectlocs="0,11;11,11;11,11;11,11;11,11;11,11;22,11;22,11;11,0;11,0;11,0;11,0;11,0;0,11" o:connectangles="0,0,0,0,0,0,0,0,0,0,0,0,0,0"/>
                  </v:shape>
                  <v:shape id="Freeform 925" o:spid="_x0000_s1351" style="position:absolute;left:1561;top:1310;width:22;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BcIA&#10;AADdAAAADwAAAGRycy9kb3ducmV2LnhtbERPzWrCQBC+C32HZQq96UYPotFV2kJAbFGMPsCQHZPY&#10;7GzIbtz07bsFwdt8fL+z3g6mEXfqXG1ZwXSSgCAurK65VHA5Z+MFCOeRNTaWScEvOdhuXkZrTLUN&#10;fKJ77ksRQ9ilqKDyvk2ldEVFBt3EtsSRu9rOoI+wK6XuMMRw08hZksylwZpjQ4UtfVZU/OS9URD6&#10;/hbcIVvOP773suXjInxlTqm31+F9BcLT4J/ih3un4/zlbAr/38QT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7AFwgAAAN0AAAAPAAAAAAAAAAAAAAAAAJgCAABkcnMvZG93&#10;bnJldi54bWxQSwUGAAAAAAQABAD1AAAAhwMAAAAA&#10;" path="m,l1,1r,l1,1r,l1,1,2,r,l1,r,l1,r,l1,,,xe" fillcolor="#00a047" stroked="f">
                    <v:path arrowok="t" o:connecttype="custom" o:connectlocs="0,0;11,11;11,11;11,11;11,11;11,11;22,0;22,0;11,0;11,0;11,0;11,0;11,0;0,0" o:connectangles="0,0,0,0,0,0,0,0,0,0,0,0,0,0"/>
                  </v:shape>
                  <v:shape id="Freeform 926" o:spid="_x0000_s1352" style="position:absolute;left:1561;top:1277;width:22;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0ucsMA&#10;AADdAAAADwAAAGRycy9kb3ducmV2LnhtbERP22rCQBB9F/yHZQp9003zIJq6SisExBbFywcM2WkS&#10;zc6G7MZN/75bEHybw7nOcj2YRtypc7VlBW/TBARxYXXNpYLLOZ/MQTiPrLGxTAp+ycF6NR4tMdM2&#10;8JHuJ1+KGMIuQwWV920mpSsqMuimtiWO3I/tDPoIu1LqDkMMN41Mk2QmDdYcGypsaVNRcTv1RkHo&#10;+2tw+3wx+/zeyZYP8/CVO6VeX4aPdxCeBv8UP9xbHecv0hT+v4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0ucsMAAADdAAAADwAAAAAAAAAAAAAAAACYAgAAZHJzL2Rv&#10;d25yZXYueG1sUEsFBgAAAAAEAAQA9QAAAIgDAAAAAA==&#10;" path="m,1r1,l1,1r,l1,1r,l2,1r,l1,r,l1,r,l1,,,1xe" fillcolor="#00a047" stroked="f">
                    <v:path arrowok="t" o:connecttype="custom" o:connectlocs="0,11;11,11;11,11;11,11;11,11;11,11;22,11;22,11;11,0;11,0;11,0;11,0;11,0;0,11" o:connectangles="0,0,0,0,0,0,0,0,0,0,0,0,0,0"/>
                  </v:shape>
                  <v:shape id="Freeform 927" o:spid="_x0000_s1353" style="position:absolute;left:1561;top:1254;width:22;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GL6cIA&#10;AADdAAAADwAAAGRycy9kb3ducmV2LnhtbERP3WrCMBS+H/gO4Qi7m+kciFajTKEwpkx0e4BDc2yr&#10;zUlpUlPf3gjC7s7H93sWq97U4kqtqywreB8lIIhzqysuFPz9Zm9TEM4ja6wtk4IbOVgtBy8LTLUN&#10;fKDr0RcihrBLUUHpfZNK6fKSDLqRbYgjd7KtQR9hW0jdYojhppbjJJlIgxXHhhIb2pSUX46dURC6&#10;7hzcTzabrHffsuH9NGwzp9TrsP+cg/DU+3/x0/2l4/zZ+AMe38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YvpwgAAAN0AAAAPAAAAAAAAAAAAAAAAAJgCAABkcnMvZG93&#10;bnJldi54bWxQSwUGAAAAAAQABAD1AAAAhwMAAAAA&#10;" path="m,l1,1r,l1,1r,l1,1,2,r,l1,r,l1,r,l1,,,xe" fillcolor="#00a047" stroked="f">
                    <v:path arrowok="t" o:connecttype="custom" o:connectlocs="0,0;11,11;11,11;11,11;11,11;11,11;22,0;22,0;11,0;11,0;11,0;11,0;11,0;0,0" o:connectangles="0,0,0,0,0,0,0,0,0,0,0,0,0,0"/>
                  </v:shape>
                  <v:shape id="Freeform 928" o:spid="_x0000_s1354" style="position:absolute;left:1561;top:1221;width:22;height:2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2+MMA&#10;AADdAAAADwAAAGRycy9kb3ducmV2LnhtbERPTUsDMRC9C/6HMAVvNttFxN02LSIKgojYas/TZNys&#10;biYhie3qrzdCobd5vM9ZrEY3iD3F1HtWMJtWIIi1Nz13Ct42D5c3IFJGNjh4JgU/lGC1PD9bYGv8&#10;gV9pv86dKCGcWlRgcw6tlElbcpimPhAX7sNHh7nA2EkT8VDC3SDrqrqWDnsuDRYD3VnSX+tvp8A8&#10;16Gx7zred7vw+9m8PGm73Sl1MRlv5yAyjfkkProfTZnf1Ffw/005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k2+MMAAADdAAAADwAAAAAAAAAAAAAAAACYAgAAZHJzL2Rv&#10;d25yZXYueG1sUEsFBgAAAAAEAAQA9QAAAIgDAAAAAA==&#10;" path="m,1r1,l1,2r,l1,2,1,1r1,l2,1,1,1,1,r,l1,r,1l,1xe" fillcolor="#00a047" stroked="f">
                    <v:path arrowok="t" o:connecttype="custom" o:connectlocs="0,11;11,11;11,22;11,22;11,22;11,11;22,11;22,11;11,11;11,0;11,0;11,0;11,11;0,11" o:connectangles="0,0,0,0,0,0,0,0,0,0,0,0,0,0"/>
                  </v:shape>
                  <v:shape id="Freeform 929" o:spid="_x0000_s1355" style="position:absolute;left:1561;top:1198;width:22;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S2BsIA&#10;AADdAAAADwAAAGRycy9kb3ducmV2LnhtbERP3WrCMBS+H/gO4Qi7m+mEiVajTKEwpkx0e4BDc2yr&#10;zUlpUlPf3gjC7s7H93sWq97U4kqtqywreB8lIIhzqysuFPz9Zm9TEM4ja6wtk4IbOVgtBy8LTLUN&#10;fKDr0RcihrBLUUHpfZNK6fKSDLqRbYgjd7KtQR9hW0jdYojhppbjJJlIgxXHhhIb2pSUX46dURC6&#10;7hzcTzabrHffsuH9NGwzp9TrsP+cg/DU+3/x0/2l4/zZ+AMe38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LYGwgAAAN0AAAAPAAAAAAAAAAAAAAAAAJgCAABkcnMvZG93&#10;bnJldi54bWxQSwUGAAAAAAQABAD1AAAAhwMAAAAA&#10;" path="m,1r1,l1,1r,l1,1r,l2,1r,l1,r,l1,r,l1,,,1xe" fillcolor="#00a047" stroked="f">
                    <v:path arrowok="t" o:connecttype="custom" o:connectlocs="0,11;11,11;11,11;11,11;11,11;11,11;22,11;22,11;11,0;11,0;11,0;11,0;11,0;0,11" o:connectangles="0,0,0,0,0,0,0,0,0,0,0,0,0,0"/>
                  </v:shape>
                  <v:shape id="Freeform 930" o:spid="_x0000_s1356" style="position:absolute;left:1561;top:1176;width:22;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YoccMA&#10;AADdAAAADwAAAGRycy9kb3ducmV2LnhtbERP22rCQBB9F/yHZQp90019CJq6SisExBbFywcM2WkS&#10;zc6G7MZN/75bEHybw7nOcj2YRtypc7VlBW/TBARxYXXNpYLLOZ/MQTiPrLGxTAp+ycF6NR4tMdM2&#10;8JHuJ1+KGMIuQwWV920mpSsqMuimtiWO3I/tDPoIu1LqDkMMN42cJUkqDdYcGypsaVNRcTv1RkHo&#10;+2tw+3yRfn7vZMuHefjKnVKvL8PHOwhPg3+KH+6tjvMXsxT+v4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YoccMAAADdAAAADwAAAAAAAAAAAAAAAACYAgAAZHJzL2Rv&#10;d25yZXYueG1sUEsFBgAAAAAEAAQA9QAAAIgDAAAAAA==&#10;" path="m,l1,r,1l1,1r,l1,,2,r,l1,r,l1,r,l1,,,xe" fillcolor="#00a047" stroked="f">
                    <v:path arrowok="t" o:connecttype="custom" o:connectlocs="0,0;11,0;11,11;11,11;11,11;11,0;22,0;22,0;11,0;11,0;11,0;11,0;11,0;0,0" o:connectangles="0,0,0,0,0,0,0,0,0,0,0,0,0,0"/>
                  </v:shape>
                  <v:shape id="Freeform 931" o:spid="_x0000_s1357" style="position:absolute;left:1561;top:1142;width:22;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qN6sMA&#10;AADdAAAADwAAAGRycy9kb3ducmV2LnhtbERPzWrCQBC+C77DMoI33dSD1egqVQhIWyy1fYAhOybR&#10;7GzIbtz07buC4G0+vt9Zb3tTixu1rrKs4GWagCDOra64UPD7k00WIJxH1lhbJgV/5GC7GQ7WmGob&#10;+JtuJ1+IGMIuRQWl900qpctLMuimtiGO3Nm2Bn2EbSF1iyGGm1rOkmQuDVYcG0psaF9Sfj11RkHo&#10;uktwx2w5332+y4a/FuEjc0qNR/3bCoSn3j/FD/dBx/nL2Svcv4kn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qN6sMAAADdAAAADwAAAAAAAAAAAAAAAACYAgAAZHJzL2Rv&#10;d25yZXYueG1sUEsFBgAAAAAEAAQA9QAAAIgDAAAAAA==&#10;" path="m,1r1,l1,1r,l1,1r,l2,1r,l1,r,l1,r,l1,,,1xe" fillcolor="#00a047" stroked="f">
                    <v:path arrowok="t" o:connecttype="custom" o:connectlocs="0,11;11,11;11,11;11,11;11,11;11,11;22,11;22,11;11,0;11,0;11,0;11,0;11,0;0,11" o:connectangles="0,0,0,0,0,0,0,0,0,0,0,0,0,0"/>
                  </v:shape>
                  <v:shape id="Freeform 932" o:spid="_x0000_s1358" style="position:absolute;left:1561;top:1120;width:22;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ZmMYA&#10;AADdAAAADwAAAGRycy9kb3ducmV2LnhtbESPQWvCQBCF74X+h2UK3uqmHkSjq9hCoNhiqfUHDNkx&#10;iWZnQ3bjpv++cxB6m+G9ee+b9XZ0rbpRHxrPBl6mGSji0tuGKwOnn+J5ASpEZIutZzLwSwG2m8eH&#10;NebWJ/6m2zFWSkI45GigjrHLtQ5lTQ7D1HfEop197zDK2lfa9pgk3LV6lmVz7bBhaaixo7eayutx&#10;cAbSMFxSOBTL+evnXnf8tUgfRTBm8jTuVqAijfHffL9+t4K/nAmufCMj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UZmMYAAADdAAAADwAAAAAAAAAAAAAAAACYAgAAZHJz&#10;L2Rvd25yZXYueG1sUEsFBgAAAAAEAAQA9QAAAIsDAAAAAA==&#10;" path="m,l1,1r,l1,1r,l1,1,2,r,l1,r,l1,r,l1,,,xe" fillcolor="#00a047" stroked="f">
                    <v:path arrowok="t" o:connecttype="custom" o:connectlocs="0,0;11,11;11,11;11,11;11,11;11,11;22,0;22,0;11,0;11,0;11,0;11,0;11,0;0,0" o:connectangles="0,0,0,0,0,0,0,0,0,0,0,0,0,0"/>
                  </v:shape>
                  <v:shape id="Freeform 933" o:spid="_x0000_s1359" style="position:absolute;left:1561;top:1086;width:22;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8A8MA&#10;AADdAAAADwAAAGRycy9kb3ducmV2LnhtbERP22rCQBB9F/yHZQp90019EJO6SisExBbFywcM2WkS&#10;zc6G7MZN/75bEHybw7nOcj2YRtypc7VlBW/TBARxYXXNpYLLOZ8sQDiPrLGxTAp+ycF6NR4tMdM2&#10;8JHuJ1+KGMIuQwWV920mpSsqMuimtiWO3I/tDPoIu1LqDkMMN42cJclcGqw5NlTY0qai4nbqjYLQ&#10;99fg9nk6//zeyZYPi/CVO6VeX4aPdxCeBv8UP9xbHeensxT+v4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8A8MAAADdAAAADwAAAAAAAAAAAAAAAACYAgAAZHJzL2Rv&#10;d25yZXYueG1sUEsFBgAAAAAEAAQA9QAAAIgDAAAAAA==&#10;" path="m,1r1,l1,1r,l1,1r,l2,1r,l1,r,l1,r,l1,,,1xe" fillcolor="#00a047" stroked="f">
                    <v:path arrowok="t" o:connecttype="custom" o:connectlocs="0,11;11,11;11,11;11,11;11,11;11,11;22,11;22,11;11,0;11,0;11,0;11,0;11,0;0,11" o:connectangles="0,0,0,0,0,0,0,0,0,0,0,0,0,0"/>
                  </v:shape>
                  <v:shape id="Freeform 934" o:spid="_x0000_s1360" style="position:absolute;left:1561;top:1064;width:22;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DQ8YA&#10;AADdAAAADwAAAGRycy9kb3ducmV2LnhtbESP3WrDMAyF7wd7B6PB7lZnG5Q2rVu2QWBsZaU/DyBi&#10;NUkbyyF26uztp4vC7iTO0TmfluvRtepKfWg8G3ieZKCIS28brgwcD8XTDFSIyBZbz2TglwKsV/d3&#10;S8ytT7yj6z5WSkI45GigjrHLtQ5lTQ7DxHfEop187zDK2lfa9pgk3LX6Jcum2mHD0lBjRx81lZf9&#10;4AykYTin8FPMp++bL93xdpa+i2DM48P4tgAVaYz/5tv1pxX8+avwyzcygl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qDQ8YAAADdAAAADwAAAAAAAAAAAAAAAACYAgAAZHJz&#10;L2Rvd25yZXYueG1sUEsFBgAAAAAEAAQA9QAAAIsDAAAAAA==&#10;" path="m,l1,1r,l1,1r,l1,1,2,r,l1,r,l1,r,l1,,,xe" fillcolor="#00a047" stroked="f">
                    <v:path arrowok="t" o:connecttype="custom" o:connectlocs="0,0;11,11;11,11;11,11;11,11;11,11;22,0;22,0;11,0;11,0;11,0;11,0;11,0;0,0" o:connectangles="0,0,0,0,0,0,0,0,0,0,0,0,0,0"/>
                  </v:shape>
                  <v:shape id="Freeform 935" o:spid="_x0000_s1361" style="position:absolute;left:1561;top:1030;width:22;height:23;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DvcMA&#10;AADdAAAADwAAAGRycy9kb3ducmV2LnhtbERPTUsDMRC9C/0PYQrebLYVxF2bllIUBBGxrZ6nybjZ&#10;djMJSWxXf70RBG/zeJ8zXw6uFyeKqfOsYDqpQBBrbzpuFey2D1e3IFJGNth7JgVflGC5GF3MsTH+&#10;zK902uRWlBBODSqwOYdGyqQtOUwTH4gL9+Gjw1xgbKWJeC7hrpezqrqRDjsuDRYDrS3p4+bTKTDP&#10;s1DbNx3v2334PtQvT9q+75W6HA+rOxCZhvwv/nM/mjK/vp7C7zflB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cDvcMAAADdAAAADwAAAAAAAAAAAAAAAACYAgAAZHJzL2Rv&#10;d25yZXYueG1sUEsFBgAAAAAEAAQA9QAAAIgDAAAAAA==&#10;" path="m,1r1,l1,2r,l1,2,1,1r1,l2,1,1,1,1,r,l1,r,1l,1xe" fillcolor="#00a047" stroked="f">
                    <v:path arrowok="t" o:connecttype="custom" o:connectlocs="0,12;11,12;11,23;11,23;11,23;11,12;22,12;22,12;11,12;11,0;11,0;11,0;11,12;0,12" o:connectangles="0,0,0,0,0,0,0,0,0,0,0,0,0,0"/>
                  </v:shape>
                  <v:shape id="Freeform 936" o:spid="_x0000_s1362" style="position:absolute;left:1561;top:1008;width:22;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4r8IA&#10;AADdAAAADwAAAGRycy9kb3ducmV2LnhtbERP3WrCMBS+H/gO4Qi7m+kciFajTKEwpkx0e4BDc2yr&#10;zUlpUlPf3gjC7s7H93sWq97U4kqtqywreB8lIIhzqysuFPz9Zm9TEM4ja6wtk4IbOVgtBy8LTLUN&#10;fKDr0RcihrBLUUHpfZNK6fKSDLqRbYgjd7KtQR9hW0jdYojhppbjJJlIgxXHhhIb2pSUX46dURC6&#10;7hzcTzabrHffsuH9NGwzp9TrsP+cg/DU+3/x0/2l4/zZxxge38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LivwgAAAN0AAAAPAAAAAAAAAAAAAAAAAJgCAABkcnMvZG93&#10;bnJldi54bWxQSwUGAAAAAAQABAD1AAAAhwMAAAAA&#10;" path="m,1r1,l1,1r,l1,1r,l2,1r,l1,r,l1,r,l1,,,1xe" fillcolor="#00a047" stroked="f">
                    <v:path arrowok="t" o:connecttype="custom" o:connectlocs="0,11;11,11;11,11;11,11;11,11;11,11;22,11;22,11;11,0;11,0;11,0;11,0;11,0;0,11" o:connectangles="0,0,0,0,0,0,0,0,0,0,0,0,0,0"/>
                  </v:shape>
                  <v:shape id="Freeform 937" o:spid="_x0000_s1363" style="position:absolute;left:1561;top:985;width:22;height:1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dNMIA&#10;AADdAAAADwAAAGRycy9kb3ducmV2LnhtbERP3WrCMBS+H/gO4Qi7m+kURKtRplCQKRPdHuDQHNtq&#10;c1Ka1NS3N4PB7s7H93uW697U4k6tqywreB8lIIhzqysuFPx8Z28zEM4ja6wtk4IHOVivBi9LTLUN&#10;fKL72RcihrBLUUHpfZNK6fKSDLqRbYgjd7GtQR9hW0jdYojhppbjJJlKgxXHhhIb2paU386dURC6&#10;7hrcVzafbg6fsuHjLOwzp9TrsP9YgPDU+3/xn3un4/z5ZAK/38QT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B00wgAAAN0AAAAPAAAAAAAAAAAAAAAAAJgCAABkcnMvZG93&#10;bnJldi54bWxQSwUGAAAAAAQABAD1AAAAhwMAAAAA&#10;" path="m,l1,1r,l1,1r,l1,1,2,r,l1,r,l1,r,l1,,,xe" fillcolor="#00a047" stroked="f">
                    <v:path arrowok="t" o:connecttype="custom" o:connectlocs="0,0;11,12;11,12;11,12;11,12;11,12;22,0;22,0;11,0;11,0;11,0;11,0;11,0;0,0" o:connectangles="0,0,0,0,0,0,0,0,0,0,0,0,0,0"/>
                  </v:shape>
                  <v:shape id="Freeform 938" o:spid="_x0000_s1364" style="position:absolute;left:1561;top:952;width:22;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FQMMA&#10;AADdAAAADwAAAGRycy9kb3ducmV2LnhtbERP22rCQBB9L/gPywh9qxvbIjG6ihYCpS2Klw8YsmMS&#10;zc6G7MZN/75bKPRtDuc6y/VgGnGnztWWFUwnCQjiwuqaSwXnU/6UgnAeWWNjmRR8k4P1avSwxEzb&#10;wAe6H30pYgi7DBVU3reZlK6oyKCb2JY4chfbGfQRdqXUHYYYbhr5nCQzabDm2FBhS28VFbdjbxSE&#10;vr8Gt8vns+3Xh2x5n4bP3Cn1OB42CxCeBv8v/nO/6zh//vIKv9/E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GFQMMAAADdAAAADwAAAAAAAAAAAAAAAACYAgAAZHJzL2Rv&#10;d25yZXYueG1sUEsFBgAAAAAEAAQA9QAAAIgDAAAAAA==&#10;" path="m,1r1,l1,1r,l1,1r,l2,1r,l1,r,l1,r,l1,,,1xe" fillcolor="#00a047" stroked="f">
                    <v:path arrowok="t" o:connecttype="custom" o:connectlocs="0,11;11,11;11,11;11,11;11,11;11,11;22,11;22,11;11,0;11,0;11,0;11,0;11,0;0,11" o:connectangles="0,0,0,0,0,0,0,0,0,0,0,0,0,0"/>
                  </v:shape>
                  <v:shape id="Freeform 939" o:spid="_x0000_s1365" style="position:absolute;left:1561;top:929;width:22;height:1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0g28MA&#10;AADdAAAADwAAAGRycy9kb3ducmV2LnhtbERP22rCQBB9L/gPywh9qxtbKjG6ihYCpS2Klw8YsmMS&#10;zc6G7MZN/75bKPRtDuc6y/VgGnGnztWWFUwnCQjiwuqaSwXnU/6UgnAeWWNjmRR8k4P1avSwxEzb&#10;wAe6H30pYgi7DBVU3reZlK6oyKCb2JY4chfbGfQRdqXUHYYYbhr5nCQzabDm2FBhS28VFbdjbxSE&#10;vr8Gt8vns+3Xh2x5n4bP3Cn1OB42CxCeBv8v/nO/6zh//vIKv9/E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0g28MAAADdAAAADwAAAAAAAAAAAAAAAACYAgAAZHJzL2Rv&#10;d25yZXYueG1sUEsFBgAAAAAEAAQA9QAAAIgDAAAAAA==&#10;" path="m,l1,1r,l1,1r,l1,1,2,r,l1,r,l1,r,l1,,,xe" fillcolor="#00a047" stroked="f">
                    <v:path arrowok="t" o:connecttype="custom" o:connectlocs="0,0;11,12;11,12;11,12;11,12;11,12;22,0;22,0;11,0;11,0;11,0;11,0;11,0;0,0" o:connectangles="0,0,0,0,0,0,0,0,0,0,0,0,0,0"/>
                  </v:shape>
                  <v:shape id="Freeform 940" o:spid="_x0000_s1366" style="position:absolute;left:1561;top:896;width:22;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rMMA&#10;AADdAAAADwAAAGRycy9kb3ducmV2LnhtbERP22rCQBB9L/gPywi+1Y0tBI2uooVAsaXi5QOG7JhE&#10;s7Mhu3HTv+8WCn2bw7nOajOYRjyoc7VlBbNpAoK4sLrmUsHlnD/PQTiPrLGxTAq+ycFmPXpaYaZt&#10;4CM9Tr4UMYRdhgoq79tMSldUZNBNbUscuavtDPoIu1LqDkMMN418SZJUGqw5NlTY0ltFxf3UGwWh&#10;72/BfeWLdPe5ly0f5uEjd0pNxsN2CcLT4P/Ff+53HecvXlP4/Sa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rMMAAADdAAAADwAAAAAAAAAAAAAAAACYAgAAZHJzL2Rv&#10;d25yZXYueG1sUEsFBgAAAAAEAAQA9QAAAIgDAAAAAA==&#10;" path="m,1r1,l1,1r,l1,1r,l2,1r,l1,r,l1,r,l1,,,1xe" fillcolor="#00a047" stroked="f">
                    <v:path arrowok="t" o:connecttype="custom" o:connectlocs="0,11;11,11;11,11;11,11;11,11;11,11;22,11;22,11;11,0;11,0;11,0;11,0;11,0;0,11" o:connectangles="0,0,0,0,0,0,0,0,0,0,0,0,0,0"/>
                  </v:shape>
                  <v:shape id="Freeform 941" o:spid="_x0000_s1367" style="position:absolute;left:1561;top:873;width:22;height:1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bN8MA&#10;AADdAAAADwAAAGRycy9kb3ducmV2LnhtbERP3WrCMBS+F/YO4Qx2p+kcaO2MsgmFMUWZ2wMcmrO2&#10;W3NSmtTUtzeC4N35+H7Pcj2YRpyoc7VlBc+TBARxYXXNpYKf73ycgnAeWWNjmRScycF69TBaYqZt&#10;4C86HX0pYgi7DBVU3reZlK6oyKCb2JY4cr+2M+gj7EqpOwwx3DRymiQzabDm2FBhS5uKiv9jbxSE&#10;vv8Lbp8vZu+7T9nyIQ3b3Cn19Di8vYLwNPi7+Ob+0HH+4mUO12/iC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MbN8MAAADdAAAADwAAAAAAAAAAAAAAAACYAgAAZHJzL2Rv&#10;d25yZXYueG1sUEsFBgAAAAAEAAQA9QAAAIgDAAAAAA==&#10;" path="m,l1,1r,l1,1r,l1,1,2,r,l1,r,l1,r,l1,,,xe" fillcolor="#00a047" stroked="f">
                    <v:path arrowok="t" o:connecttype="custom" o:connectlocs="0,0;11,12;11,12;11,12;11,12;11,12;22,0;22,0;11,0;11,0;11,0;11,0;11,0;0,0" o:connectangles="0,0,0,0,0,0,0,0,0,0,0,0,0,0"/>
                  </v:shape>
                  <v:shape id="Freeform 942" o:spid="_x0000_s1368" style="position:absolute;left:1561;top:840;width:22;height:2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2qIMUA&#10;AADdAAAADwAAAGRycy9kb3ducmV2LnhtbESPQUsDMRCF74L/IYzgzWatIO62aRFREETEqj1Pk3Gz&#10;upmEJLarv945CN5meG/e+2a5nsKo9pTLENnA+awBRWyjG7g38Ppyd3YFqlRkh2NkMvBNBdar46Ml&#10;di4e+Jn2m9orCeHSoQFfa+q0LtZTwDKLiVi095gDVllzr13Gg4SHUc+b5lIHHFgaPCa68WQ/N1/B&#10;gHucp9a/2Xzb79LPR/v0YP12Z8zpyXS9AFVpqv/mv+t7J/jtheDK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ogxQAAAN0AAAAPAAAAAAAAAAAAAAAAAJgCAABkcnMv&#10;ZG93bnJldi54bWxQSwUGAAAAAAQABAD1AAAAigMAAAAA&#10;" path="m,1r1,l1,2r,l1,2,1,1r1,l2,1,1,1,1,r,l1,r,1l,1xe" fillcolor="#00a047" stroked="f">
                    <v:path arrowok="t" o:connecttype="custom" o:connectlocs="0,11;11,11;11,22;11,22;11,22;11,11;22,11;22,11;11,11;11,0;11,0;11,0;11,11;0,11" o:connectangles="0,0,0,0,0,0,0,0,0,0,0,0,0,0"/>
                  </v:shape>
                  <v:shape id="Freeform 943" o:spid="_x0000_s1369" style="position:absolute;left:1561;top:817;width:22;height:1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q3sMA&#10;AADdAAAADwAAAGRycy9kb3ducmV2LnhtbERP22rCQBB9L/gPywi+1Y0tiImuooVAsaXi5QOG7JhE&#10;s7Mhu3HTv+8WCn2bw7nOajOYRjyoc7VlBbNpAoK4sLrmUsHlnD8vQDiPrLGxTAq+ycFmPXpaYaZt&#10;4CM9Tr4UMYRdhgoq79tMSldUZNBNbUscuavtDPoIu1LqDkMMN418SZK5NFhzbKiwpbeKivupNwpC&#10;39+C+8rT+e5zL1s+LMJH7pSajIftEoSnwf+L/9zvOs5PX1P4/Sa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Aq3sMAAADdAAAADwAAAAAAAAAAAAAAAACYAgAAZHJzL2Rv&#10;d25yZXYueG1sUEsFBgAAAAAEAAQA9QAAAIgDAAAAAA==&#10;" path="m,1r1,l1,1r,l1,1r,l2,1r,l1,r,l1,r,l1,,,1xe" fillcolor="#00a047" stroked="f">
                    <v:path arrowok="t" o:connecttype="custom" o:connectlocs="0,12;11,12;11,12;11,12;11,12;11,12;22,12;22,12;11,0;11,0;11,0;11,0;11,0;0,12" o:connectangles="0,0,0,0,0,0,0,0,0,0,0,0,0,0"/>
                  </v:shape>
                  <v:shape id="Freeform 944" o:spid="_x0000_s1370" style="position:absolute;left:1561;top:795;width:22;height:1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wPsYA&#10;AADdAAAADwAAAGRycy9kb3ducmV2LnhtbESP3WrDMAyF7wd7B6PB7lZnY5Q2rVu2QWBsZaU/DyBi&#10;NUkbyyF26uztp4vC7iTO0TmfluvRtepKfWg8G3ieZKCIS28brgwcD8XTDFSIyBZbz2TglwKsV/d3&#10;S8ytT7yj6z5WSkI45GigjrHLtQ5lTQ7DxHfEop187zDK2lfa9pgk3LX6Jcum2mHD0lBjRx81lZf9&#10;4AykYTin8FPMp++bL93xdpa+i2DM48P4tgAVaYz/5tv1pxX8+avwyzcygl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zwPsYAAADdAAAADwAAAAAAAAAAAAAAAACYAgAAZHJz&#10;L2Rvd25yZXYueG1sUEsFBgAAAAAEAAQA9QAAAIsDAAAAAA==&#10;" path="m,l1,1r,l1,1r,l1,1,2,r,l1,r,l1,r,l1,,,xe" fillcolor="#00a047" stroked="f">
                    <v:path arrowok="t" o:connecttype="custom" o:connectlocs="0,0;11,11;11,11;11,11;11,11;11,11;22,0;22,0;11,0;11,0;11,0;11,0;11,0;0,0" o:connectangles="0,0,0,0,0,0,0,0,0,0,0,0,0,0"/>
                  </v:shape>
                  <v:shape id="Freeform 945" o:spid="_x0000_s1371" style="position:absolute;left:22;top:45;width:4234;height:3292;visibility:visible;mso-wrap-style:square;v-text-anchor:top" coordsize="377,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11gMEA&#10;AADdAAAADwAAAGRycy9kb3ducmV2LnhtbERPS4vCMBC+C/sfwgjeNNVVcatRZFHwJj4OHodmtik2&#10;k24Stf57IyzsbT6+5yxWra3FnXyoHCsYDjIQxIXTFZcKzqdtfwYiRGSNtWNS8KQAq+VHZ4G5dg8+&#10;0P0YS5FCOOSowMTY5FKGwpDFMHANceJ+nLcYE/Sl1B4fKdzWcpRlU2mx4tRgsKFvQ8X1eLMKmvpW&#10;7j9P/vI7zazeTMyVwnmjVK/brucgIrXxX/zn3uk0/2s8hPc36QS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tdYDBAAAA3QAAAA8AAAAAAAAAAAAAAAAAmAIAAGRycy9kb3du&#10;cmV2LnhtbFBLBQYAAAAABAAEAPUAAACGAwAAAAA=&#10;" path="m,291r1,3l317,172r48,-36l365,136r,-1l365,135,377,r-3,l362,134r,-1l362,134r,1l364,135r-1,-2l316,169,,291xe" fillcolor="#2d3583" stroked="f">
                    <v:path arrowok="t" o:connecttype="custom" o:connectlocs="0,3258;11,3292;3560,1926;4099,1523;4099,1523;4099,1512;4099,1512;4234,0;4200,0;4066,1500;4066,1489;4066,1500;4066,1512;4088,1512;4077,1489;3549,1892;0,3258" o:connectangles="0,0,0,0,0,0,0,0,0,0,0,0,0,0,0,0,0"/>
                  </v:shape>
                  <v:oval id="Oval 946" o:spid="_x0000_s1372" style="position:absolute;left:4043;top:1500;width:135;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Bp8QA&#10;AADdAAAADwAAAGRycy9kb3ducmV2LnhtbESPQWsCMRCF7wX/Qxiht5pVrNitUUQQlp6qq0Jvw2a6&#10;WdxMliTq9t83guBthve+N28Wq9624ko+NI4VjEcZCOLK6YZrBYdy+zYHESKyxtYxKfijAKvl4GWB&#10;uXY33tF1H2uRQjjkqMDE2OVShsqQxTByHXHSfp23GNPqa6k93lK4beUky2bSYsPpgsGONoaq8/5i&#10;U43i51j4r7J/L8enaHbS4LcxSr0O+/UniEh9fJofdKET9zGdwP2bN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eQafEAAAA3QAAAA8AAAAAAAAAAAAAAAAAmAIAAGRycy9k&#10;b3ducmV2LnhtbFBLBQYAAAAABAAEAPUAAACJAwAAAAA=&#10;" fillcolor="#2d3583" strokecolor="#24282b" strokeweight=".55pt">
                    <v:stroke endcap="round"/>
                  </v:oval>
                  <v:oval id="Oval 947" o:spid="_x0000_s1373" style="position:absolute;left:3571;top:1870;width:135;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kPMUA&#10;AADdAAAADwAAAGRycy9kb3ducmV2LnhtbESPQWsCMRCF74L/IUyhNzer1dKuRhGhsPRUXS30NmzG&#10;zdLNZElS3f57UxB6m+G9782b1WawnbiQD61jBdMsB0FcO91yo+BYvU1eQISIrLFzTAp+KcBmPR6t&#10;sNDuynu6HGIjUgiHAhWYGPtCylAbshgy1xMn7ey8xZhW30jt8ZrCbSdnef4sLbacLhjsaWeo/j78&#10;2FSj/DqV/r0aFtX0M5q9NPhhjFKPD8N2CSLSEP/Nd7rUiXudP8HfN2kE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uQ8xQAAAN0AAAAPAAAAAAAAAAAAAAAAAJgCAABkcnMv&#10;ZG93bnJldi54bWxQSwUGAAAAAAQABAD1AAAAigMAAAAA&#10;" fillcolor="#2d3583" strokecolor="#24282b" strokeweight=".55pt">
                    <v:stroke endcap="round"/>
                  </v:oval>
                  <v:oval id="Oval 948" o:spid="_x0000_s1374" style="position:absolute;left:1505;top:1008;width:135;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t8SMQA&#10;AADdAAAADwAAAGRycy9kb3ducmV2LnhtbESPQWsCMRCF7wX/QxjBW80qVupqFBEKi6fqVsHbsBk3&#10;i5vJkqS6/fdNoeBthve+N29Wm9624k4+NI4VTMYZCOLK6YZrBV/lx+s7iBCRNbaOScEPBdisBy8r&#10;zLV78IHux1iLFMIhRwUmxi6XMlSGLIax64iTdnXeYkyrr6X2+EjhtpXTLJtLiw2nCwY72hmqbsdv&#10;m2oUl1Ph92X/Vk7O0RykwU9jlBoN++0SRKQ+Ps3/dKETt5jN4O+bN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fEjEAAAA3QAAAA8AAAAAAAAAAAAAAAAAmAIAAGRycy9k&#10;b3ducmV2LnhtbFBLBQYAAAAABAAEAPUAAACJAwAAAAA=&#10;" fillcolor="#2d3583" strokecolor="#24282b" strokeweight=".55pt">
                    <v:stroke endcap="round"/>
                  </v:oval>
                  <v:oval id="Oval 949" o:spid="_x0000_s1375" style="position:absolute;left:910;top:1612;width:134;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Z08QA&#10;AADdAAAADwAAAGRycy9kb3ducmV2LnhtbESPQWsCMRCF74L/IYzgTbOKFrs1igiFpSd1Veht2Ew3&#10;i5vJkqS6/femUOhthve+N2/W29624k4+NI4VzKYZCOLK6YZrBefyfbICESKyxtYxKfihANvNcLDG&#10;XLsHH+l+irVIIRxyVGBi7HIpQ2XIYpi6jjhpX85bjGn1tdQeHynctnKeZS/SYsPpgsGO9oaq2+nb&#10;phrF56XwH2W/LGfXaI7S4MEYpcajfvcGIlIf/81/dKET97pYwu83aQS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32dPEAAAA3QAAAA8AAAAAAAAAAAAAAAAAmAIAAGRycy9k&#10;b3ducmV2LnhtbFBLBQYAAAAABAAEAPUAAACJAwAAAAA=&#10;" fillcolor="#2d3583" strokecolor="#24282b" strokeweight=".55pt">
                    <v:stroke endcap="round"/>
                  </v:oval>
                  <v:shape id="Freeform 950" o:spid="_x0000_s1376" style="position:absolute;left:22;top:22;width:4223;height:3304;visibility:visible;mso-wrap-style:square;v-text-anchor:top" coordsize="376,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DD8QA&#10;AADdAAAADwAAAGRycy9kb3ducmV2LnhtbERPTWsCMRC9F/ofwhS81WxLWe3WKCKU9aCHai+9DZvp&#10;7mIyWZN0Xf31Rih4m8f7nNlisEb05EPrWMHLOANBXDndcq3ge//5PAURIrJG45gUnCnAYv74MMNC&#10;uxN/Ub+LtUghHApU0MTYFVKGqiGLYew64sT9Om8xJuhrqT2eUrg18jXLcmmx5dTQYEerhqrD7s8q&#10;2Bwuy+3wo43x5bGX+aTsJ12p1OhpWH6AiDTEu/jfvdZp/vtbDrdv0gl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Qw/EAAAA3QAAAA8AAAAAAAAAAAAAAAAAmAIAAGRycy9k&#10;b3ducmV2LnhtbFBLBQYAAAAABAAEAPUAAACJAwAAAAA=&#10;" path="m376,3l375,,139,91r,l138,91,84,145r,l84,145,,293r3,2l87,147r,l140,94,376,3xe" fillcolor="#2d3583" stroked="f">
                    <v:path arrowok="t" o:connecttype="custom" o:connectlocs="4223,34;4212,0;1561,1019;1561,1019;1550,1019;943,1624;943,1624;943,1624;0,3282;34,3304;977,1646;977,1646;1572,1053;4223,34" o:connectangles="0,0,0,0,0,0,0,0,0,0,0,0,0,0"/>
                  </v:shape>
                  <v:line id="Line 951" o:spid="_x0000_s1377" style="position:absolute;visibility:visible;mso-wrap-style:square" from="1572,1053" to="2493,1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MpOsMAAADdAAAADwAAAGRycy9kb3ducmV2LnhtbERPzWrCQBC+F/oOyxS81Y1aao1ZpY0V&#10;etTUBxiyYxKSnQ3Z1Wz79K5Q6G0+vt/JtsF04kqDaywrmE0TEMSl1Q1XCk7f++c3EM4ja+wsk4If&#10;crDdPD5kmGo78pGuha9EDGGXooLa+z6V0pU1GXRT2xNH7mwHgz7CoZJ6wDGGm07Ok+RVGmw4NtTY&#10;U15T2RYXo6BYtftffQjjfAyfuyr/KHq7yJWaPIX3NQhPwf+L/9xfOs5fvSzh/k08QW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zKTrDAAAA3QAAAA8AAAAAAAAAAAAA&#10;AAAAoQIAAGRycy9kb3ducmV2LnhtbFBLBQYAAAAABAAEAPkAAACRAwAAAAA=&#10;" strokecolor="#24282b" strokeweight=".55pt">
                    <v:stroke endcap="round"/>
                  </v:line>
                  <v:line id="Line 952" o:spid="_x0000_s1378" style="position:absolute;visibility:visible;mso-wrap-style:square" from="921,392" to="932,1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x4oscAAADdAAAADwAAAGRycy9kb3ducmV2LnhtbESPQU/CQBCF7yb+h82QeJNdlBCtLIRU&#10;jByFGsJx7I5ttTtbuyuUf+8cSLzN5L1575v5cvCtOlIfm8AWJmMDirgMruHKwnvxcvsAKiZkh21g&#10;snCmCMvF9dUcMxdOvKXjLlVKQjhmaKFOqcu0jmVNHuM4dMSifYbeY5K1r7Tr8SThvtV3xsy0x4al&#10;ocaO8prK792vtzBbvxUfYfV8vzWHn/3mNTd58bW29mY0rJ5AJRrSv/lyvXGC/zgVXPlGRt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DHiixwAAAN0AAAAPAAAAAAAA&#10;AAAAAAAAAKECAABkcnMvZG93bnJldi54bWxQSwUGAAAAAAQABAD5AAAAlQMAAAAA&#10;" strokecolor="#24282b" strokeweight="0"/>
                  <v:shape id="Freeform 953" o:spid="_x0000_s1379" style="position:absolute;left:854;top:1400;width:145;height:123;visibility:visible;mso-wrap-style:square;v-text-anchor:top" coordsize="14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q2sUA&#10;AADdAAAADwAAAGRycy9kb3ducmV2LnhtbERP22oCMRB9L/QfwhT6VrNa0boaRQotldLiqh8wbMbN&#10;6mYSNqlu/XpTEPo2h3Od2aKzjThRG2rHCvq9DARx6XTNlYLd9u3pBUSIyBobx6TglwIs5vd3M8y1&#10;O3NBp02sRArhkKMCE6PPpQylIYuh5zxx4vautRgTbCupWzyncNvIQZaNpMWaU4NBT6+GyuPmxyqw&#10;Q/+9uowHhe8Oz6vx+1ex/lwbpR4fuuUURKQu/otv7g+d5k+GE/j7Jp0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6KraxQAAAN0AAAAPAAAAAAAAAAAAAAAAAJgCAABkcnMv&#10;ZG93bnJldi54bWxQSwUGAAAAAAQABAD1AAAAigMAAAAA&#10;" path="m78,123l145,,,,78,123xe" fillcolor="#24282b" stroked="f">
                    <v:path arrowok="t" o:connecttype="custom" o:connectlocs="78,123;145,0;0,0;78,123" o:connectangles="0,0,0,0"/>
                  </v:shape>
                  <v:line id="Line 954" o:spid="_x0000_s1380" style="position:absolute;visibility:visible;mso-wrap-style:square" from="1314,403" to="1516,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PieccAAADdAAAADwAAAGRycy9kb3ducmV2LnhtbESPQU/CQBCF7yb+h82QeJNdNBCtLIRU&#10;jByFGsJx7I5ttTtbuyuUf+8cSLzN5L1575v5cvCtOlIfm8AWJmMDirgMruHKwnvxcvsAKiZkh21g&#10;snCmCMvF9dUcMxdOvKXjLlVKQjhmaKFOqcu0jmVNHuM4dMSifYbeY5K1r7Tr8SThvtV3xsy0x4al&#10;ocaO8prK792vtzBbvxUfYfV8vzWHn/3mNTd58bW29mY0rJ5AJRrSv/lyvXGC/zgVfvlGRt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o+J5xwAAAN0AAAAPAAAAAAAA&#10;AAAAAAAAAKECAABkcnMvZG93bnJldi54bWxQSwUGAAAAAAQABAD5AAAAlQMAAAAA&#10;" strokecolor="#24282b" strokeweight="0"/>
                  <v:shape id="Freeform 955" o:spid="_x0000_s1381" style="position:absolute;left:1415;top:829;width:135;height:145;visibility:visible;mso-wrap-style:square;v-text-anchor:top" coordsize="13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xZcsYA&#10;AADdAAAADwAAAGRycy9kb3ducmV2LnhtbESPQWvCQBCF7wX/wzIFb3WTolVjNlIEoQd7SNT7kB2T&#10;0OxszK4x7a/vFgreZnjve/Mm3Y6mFQP1rrGsIJ5FIIhLqxuuFJyO+5cVCOeRNbaWScE3Odhmk6cU&#10;E23vnNNQ+EqEEHYJKqi97xIpXVmTQTezHXHQLrY36MPaV1L3eA/hppWvUfQmDTYcLtTY0a6m8qu4&#10;mVDjcxjm8fUHV4slFfOzPuT58aDU9Hl834DwNPqH+Z/+0IFbL2L4+yaM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xZcsYAAADdAAAADwAAAAAAAAAAAAAAAACYAgAAZHJz&#10;L2Rvd25yZXYueG1sUEsFBgAAAAAEAAQA9QAAAIsDAAAAAA==&#10;" path="m112,145l135,,,44,112,145xe" fillcolor="#24282b" stroked="f">
                    <v:path arrowok="t" o:connecttype="custom" o:connectlocs="112,145;135,0;0,44;112,145" o:connectangles="0,0,0,0"/>
                  </v:shape>
                  <v:line id="Line 956" o:spid="_x0000_s1382" style="position:absolute;flip:x y;visibility:visible;mso-wrap-style:square" from="4301,1288" to="4447,1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3PvcIAAADdAAAADwAAAGRycy9kb3ducmV2LnhtbERPS2sCMRC+C/0PYQreNOuK1m6NokLB&#10;QxF89D5sppvFzSRsom799aYg9DYf33Pmy8424kptqB0rGA0zEMSl0zVXCk7Hz8EMRIjIGhvHpOCX&#10;AiwXL705FtrdeE/XQ6xECuFQoAIToy+kDKUhi2HoPHHiflxrMSbYVlK3eEvhtpF5lk2lxZpTg0FP&#10;G0Pl+XCxCsYXf19n353fTXNzDPmY9m9fpFT/tVt9gIjUxX/x073Vaf77JIe/b9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13PvcIAAADdAAAADwAAAAAAAAAAAAAA&#10;AAChAgAAZHJzL2Rvd25yZXYueG1sUEsFBgAAAAAEAAQA+QAAAJADAAAAAA==&#10;" strokecolor="#24282b" strokeweight="0"/>
                  <v:shape id="Freeform 957" o:spid="_x0000_s1383" style="position:absolute;left:4268;top:1265;width:146;height:135;visibility:visible;mso-wrap-style:square;v-text-anchor:top" coordsize="14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98MIA&#10;AADdAAAADwAAAGRycy9kb3ducmV2LnhtbERPS4vCMBC+C/6HMII3TXVR3K5RdGHxdVl1vQ/N2Bab&#10;SbeJtv57Iwje5uN7znTemELcqHK5ZQWDfgSCOLE651TB3/GnNwHhPLLGwjIpuJOD+azdmmKsbc17&#10;uh18KkIIuxgVZN6XsZQuycig69uSOHBnWxn0AVap1BXWIdwUchhFY2kw59CQYUnfGSWXw9UoqJvJ&#10;rthvT8vj5nQuyax+h/8uVarbaRZfIDw1/i1+udc6zP8cfcDzm3C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3z3wwgAAAN0AAAAPAAAAAAAAAAAAAAAAAJgCAABkcnMvZG93&#10;bnJldi54bWxQSwUGAAAAAAQABAD1AAAAhwMAAAAA&#10;" path="m,l67,135,146,12,,xe" fillcolor="#24282b" stroked="f">
                    <v:path arrowok="t" o:connecttype="custom" o:connectlocs="0,0;67,135;146,12;0,0" o:connectangles="0,0,0,0"/>
                  </v:shape>
                  <v:line id="Line 958" o:spid="_x0000_s1384" style="position:absolute;flip:x;visibility:visible;mso-wrap-style:square" from="3931,1512" to="4414,1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l3KsMAAADdAAAADwAAAGRycy9kb3ducmV2LnhtbERPTWvCQBC9C/0PyxS86aalShtdpQg2&#10;igfR9uBx2J0mwexsyK5J/PeuIHibx/uc+bK3lWip8aVjBW/jBASxdqbkXMHf73r0CcIHZIOVY1Jw&#10;JQ/LxctgjqlxHR+oPYZcxBD2KSooQqhTKb0uyKIfu5o4cv+usRgibHJpGuxiuK3ke5JMpcWSY0OB&#10;Na0K0ufjxSowXXbVdcjdTu/bbJVtrTyffpQavvbfMxCB+vAUP9wbE+d/TT7g/k08QS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JdyrDAAAA3QAAAA8AAAAAAAAAAAAA&#10;AAAAoQIAAGRycy9kb3ducmV2LnhtbFBLBQYAAAAABAAEAPkAAACRAwAAAAA=&#10;" strokecolor="#24282b" strokeweight="0"/>
                  <v:shape id="Freeform 959" o:spid="_x0000_s1385" style="position:absolute;left:3886;top:1612;width:146;height:135;visibility:visible;mso-wrap-style:square;v-text-anchor:top" coordsize="14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AH8MA&#10;AADdAAAADwAAAGRycy9kb3ducmV2LnhtbERPS2vCQBC+C/6HZQRvZmPAEqNrUKHYx6W+7kN2TILZ&#10;2TS7Nem/7xYKvc3H95x1PphGPKhztWUF8ygGQVxYXXOp4HJ+nqUgnEfW2FgmBd/kIN+MR2vMtO35&#10;SI+TL0UIYZehgsr7NpPSFRUZdJFtiQN3s51BH2BXSt1hH8JNI5M4fpIGaw4NFba0r6i4n76Mgn5I&#10;35vj23V3fr3eWjKHj+TTlUpNJ8N2BcLT4P/Ff+4XHeYvFwv4/Sac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oAH8MAAADdAAAADwAAAAAAAAAAAAAAAACYAgAAZHJzL2Rv&#10;d25yZXYueG1sUEsFBgAAAAAEAAQA9QAAAIgDAAAAAA==&#10;" path="m,112r146,23l90,,,112xe" fillcolor="#24282b" stroked="f">
                    <v:path arrowok="t" o:connecttype="custom" o:connectlocs="0,112;146,135;90,0;0,112" o:connectangles="0,0,0,0"/>
                  </v:shape>
                  <v:shape id="Freeform 960" o:spid="_x0000_s1386" style="position:absolute;left:3639;top:515;width:483;height:190;visibility:visible;mso-wrap-style:square;v-text-anchor:top" coordsize="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RXMYA&#10;AADdAAAADwAAAGRycy9kb3ducmV2LnhtbERP22oCMRB9L/gPYQp9kZooVdqtUcQLVRRKVWofh810&#10;d3EzWTZRt39vBKFvczjXGY4bW4oz1b5wrKHbUSCIU2cKzjTsd4vnVxA+IBssHZOGP/IwHrUehpgY&#10;d+EvOm9DJmII+wQ15CFUiZQ+zcmi77iKOHK/rrYYIqwzaWq8xHBbyp5SA2mx4NiQY0XTnNLj9mQ1&#10;fMwPm66cHdTni9qlp5/2fv29mmv99NhM3kEEasK/+O5emjj/rT+A2zfxBD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ERXMYAAADdAAAADwAAAAAAAAAAAAAAAACYAgAAZHJz&#10;L2Rvd25yZXYueG1sUEsFBgAAAAAEAAQA9QAAAIsDAAAAAA==&#10;" path="m,c,,2,8,13,13v11,4,30,4,30,4e" filled="f" strokecolor="#24211d" strokeweight="0">
                    <v:path arrowok="t" o:connecttype="custom" o:connectlocs="0,0;146,145;483,190" o:connectangles="0,0,0"/>
                  </v:shape>
                </v:group>
                <v:group id="Group 982" o:spid="_x0000_s1387" style="position:absolute;left:3105;top:444;width:23139;height:16834" coordorigin="489,70" coordsize="3644,2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IpMQAAADdAAAADwAAAGRycy9kb3ducmV2LnhtbERPTWvCQBC9F/oflin0&#10;pptUtDV1FREVD1JoFMTbkB2TYHY2ZLdJ/PeuIPQ2j/c5s0VvKtFS40rLCuJhBII4s7rkXMHxsBl8&#10;gXAeWWNlmRTcyMFi/voyw0Tbjn+pTX0uQgi7BBUU3teJlC4ryKAb2po4cBfbGPQBNrnUDXYh3FTy&#10;I4om0mDJoaHAmlYFZdf0zyjYdtgtR/G63V8vq9v5MP457WNS6v2tX36D8NT7f/HTvdNh/nT8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z+IpMQAAADdAAAA&#10;DwAAAAAAAAAAAAAAAACqAgAAZHJzL2Rvd25yZXYueG1sUEsFBgAAAAAEAAQA+gAAAJsDAAAAAA==&#10;">
                  <v:group id="Group 981" o:spid="_x0000_s1388" style="position:absolute;left:674;top:235;width:3459;height:2486" coordorigin="674,235" coordsize="3459,2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Ac1scAAADdAAAADwAAAGRycy9kb3ducmV2LnhtbESPQWvCQBCF70L/wzIF&#10;b7pJi6VNXUWkFQ9SaCyItyE7JsHsbMhuk/jvnUOhtxnem/e+Wa5H16ieulB7NpDOE1DEhbc1lwZ+&#10;jp+zV1AhIltsPJOBGwVYrx4mS8ysH/ib+jyWSkI4ZGigirHNtA5FRQ7D3LfEol185zDK2pXadjhI&#10;uGv0U5K8aIc1S0OFLW0rKq75rzOwG3DYPKcf/eF62d7Ox8XX6ZCSMdPHcfMOKtIY/81/13sr+G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Ac1scAAADd&#10;AAAADwAAAAAAAAAAAAAAAACqAgAAZHJzL2Rvd25yZXYueG1sUEsFBgAAAAAEAAQA+gAAAJ4DAAAA&#10;AA==&#10;">
                    <v:shape id="Freeform 962" o:spid="_x0000_s1389" style="position:absolute;left:4054;top:649;width:79;height:101;visibility:visible;mso-wrap-style:square;v-text-anchor:top" coordsize="7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KW8sMA&#10;AADdAAAADwAAAGRycy9kb3ducmV2LnhtbERP3WrCMBS+F/YO4QjeyEwnKNoZZSsICkOw+gBnzVlb&#10;bE5KEm19eyMMvDsf3+9ZbXrTiBs5X1tW8DFJQBAXVtdcKjiftu8LED4ga2wsk4I7edis3wYrTLXt&#10;+Ei3PJQihrBPUUEVQptK6YuKDPqJbYkj92edwRChK6V22MVw08hpksylwZpjQ4UtZRUVl/xqFGTu&#10;vN99X7NDOT7+/ObzRXcKplNqNOy/PkEE6sNL/O/e6Th/OVvC8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KW8sMAAADdAAAADwAAAAAAAAAAAAAAAACYAgAAZHJzL2Rv&#10;d25yZXYueG1sUEsFBgAAAAAEAAQA9QAAAIgDAAAAAA==&#10;" path="m,l79,56,,101e" filled="f" strokecolor="#24211d" strokeweight="0">
                      <v:path arrowok="t" o:connecttype="custom" o:connectlocs="0,0;79,56;0,101" o:connectangles="0,0,0"/>
                    </v:shape>
                    <v:shape id="Freeform 963" o:spid="_x0000_s1390" style="position:absolute;left:3392;top:426;width:235;height:111;visibility:visible;mso-wrap-style:square;v-text-anchor:top" coordsize="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3y8QA&#10;AADdAAAADwAAAGRycy9kb3ducmV2LnhtbESPQU/DMAyF70j7D5GRdmMJSKugLJs2JEQ5bnCAm9V4&#10;bbXGqRpvK/8eH5C42XrP731ebabYmwuNuUvs4X7hwBDXKXTcePj8eL17BJMFOWCfmDz8UIbNenaz&#10;wjKkK+/pcpDGaAjnEj20IkNpba5bipgXaSBW7ZjGiKLr2Ngw4lXDY28fnCtsxI61ocWBXlqqT4dz&#10;9JArKdLb1uXCLauzvH/tv13aeT+/nbbPYIQm+Tf/XVdB8Z8K5ddvdAS7/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q98vEAAAA3QAAAA8AAAAAAAAAAAAAAAAAmAIAAGRycy9k&#10;b3ducmV2LnhtbFBLBQYAAAAABAAEAPUAAACJAwAAAAA=&#10;" path="m21,8v,,-3,2,-9,c7,6,,,,e" filled="f" strokecolor="#24211d" strokeweight="0">
                      <v:path arrowok="t" o:connecttype="custom" o:connectlocs="235,89;134,89;0,0" o:connectangles="0,0,0"/>
                    </v:shape>
                    <v:shape id="Freeform 964" o:spid="_x0000_s1391" style="position:absolute;left:3380;top:414;width:101;height:90;visibility:visible;mso-wrap-style:square;v-text-anchor:top" coordsize="1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qWMIA&#10;AADdAAAADwAAAGRycy9kb3ducmV2LnhtbERPTYvCMBC9L+x/CCN4W9MKym41iqyInhSrsHgbkrEt&#10;NpPSRK3/3gjC3ubxPmc672wtbtT6yrGCdJCAINbOVFwoOB5WX98gfEA2WDsmBQ/yMJ99fkwxM+7O&#10;e7rloRAxhH2GCsoQmkxKr0uy6AeuIY7c2bUWQ4RtIU2L9xhuazlMkrG0WHFsKLGh35L0Jb9aBdvd&#10;qt7rXXca2Ue+XupR4v7So1L9XreYgAjUhX/x270xcf7POIXXN/EE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8qpYwgAAAN0AAAAPAAAAAAAAAAAAAAAAAJgCAABkcnMvZG93&#10;bnJldi54bWxQSwUGAAAAAAQABAD1AAAAhwMAAAAA&#10;" path="m34,90l,,101,12e" filled="f" strokecolor="#24211d" strokeweight="0">
                      <v:path arrowok="t" o:connecttype="custom" o:connectlocs="34,90;0,0;101,12" o:connectangles="0,0,0"/>
                    </v:shape>
                    <v:shape id="Freeform 965" o:spid="_x0000_s1392" style="position:absolute;left:696;top:2318;width:405;height:157;visibility:visible;mso-wrap-style:square;v-text-anchor:top" coordsize="3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Bz2cMA&#10;AADdAAAADwAAAGRycy9kb3ducmV2LnhtbERPS2vCQBC+C/0PyxS86SYRoqauQQIV6aXWB70O2Wk2&#10;NDsbsltN/323UOhtPr7nbMrRduJGg28dK0jnCQji2umWGwWX8/NsBcIHZI2dY1LwTR7K7cNkg4V2&#10;d36j2yk0IoawL1CBCaEvpPS1IYt+7nriyH24wWKIcGikHvAew20nsyTJpcWWY4PBnipD9efpyyoY&#10;w/Vo0uXLqvevWJnd+36RV5lS08dx9wQi0Bj+xX/ug47z13kG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Bz2cMAAADdAAAADwAAAAAAAAAAAAAAAACYAgAAZHJzL2Rv&#10;d25yZXYueG1sUEsFBgAAAAAEAAQA9QAAAIgDAAAAAA==&#10;" path="m36,14c36,14,35,7,25,3,16,,,,,e" filled="f" strokecolor="#24211d" strokeweight="0">
                      <v:path arrowok="t" o:connecttype="custom" o:connectlocs="405,157;281,34;0,0" o:connectangles="0,0,0"/>
                    </v:shape>
                    <v:shape id="Freeform 966" o:spid="_x0000_s1393" style="position:absolute;left:674;top:2262;width:78;height:101;visibility:visible;mso-wrap-style:square;v-text-anchor:top" coordsize="7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RfMMA&#10;AADdAAAADwAAAGRycy9kb3ducmV2LnhtbERPTWvCQBC9C/0PyxR6040NpDZ1FSkWehKM0vOQnSbR&#10;3dkku2ry77uC0Ns83ucs14M14kq9bxwrmM8SEMSl0w1XCo6Hr+kChA/IGo1jUjCSh/XqabLEXLsb&#10;7+lahErEEPY5KqhDaHMpfVmTRT9zLXHkfl1vMUTYV1L3eIvh1sjXJMmkxYZjQ40tfdZUnouLVdCN&#10;251J6ef0dhg3JilOXZYeO6VenofNB4hAQ/gXP9zfOs5/z1K4fxN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HRfMMAAADdAAAADwAAAAAAAAAAAAAAAACYAgAAZHJzL2Rv&#10;d25yZXYueG1sUEsFBgAAAAAEAAQA9QAAAIgDAAAAAA==&#10;" path="m78,101l,56,78,e" filled="f" strokecolor="#24211d" strokeweight="0">
                      <v:path arrowok="t" o:connecttype="custom" o:connectlocs="78,101;0,56;78,0" o:connectangles="0,0,0"/>
                    </v:shape>
                    <v:shape id="Freeform 967" o:spid="_x0000_s1394" style="position:absolute;left:1101;top:2430;width:460;height:224;visibility:visible;mso-wrap-style:square;v-text-anchor:top" coordsize="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4QMMA&#10;AADdAAAADwAAAGRycy9kb3ducmV2LnhtbERP30/CMBB+N/F/aM6EN+ggMHVSCNEoxjeZ8fmynttk&#10;vZa2sPHfUxMS3+7L9/OW68F04kQ+tJYVTCcZCOLK6pZrBV/l6/gBRIjIGjvLpOBMAdar25slFtr2&#10;/EmnXaxFCuFQoIImRldIGaqGDIaJdcSJ+7HeYEzQ11J77FO46eQsy3JpsOXU0KCj54aq/e5oFLy5&#10;l/y4cB/V/fdhiNvS/2azvlRqdDdsnkBEGuK/+Op+12n+Yz6Hv2/SC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i4QMMAAADdAAAADwAAAAAAAAAAAAAAAACYAgAAZHJzL2Rv&#10;d25yZXYueG1sUEsFBgAAAAAEAAQA9QAAAIgDAAAAAA==&#10;" path="m,5c,5,7,,17,4,27,8,41,20,41,20e" filled="f" strokecolor="#24211d" strokeweight="0">
                      <v:path arrowok="t" o:connecttype="custom" o:connectlocs="0,56;191,45;460,224" o:connectangles="0,0,0"/>
                    </v:shape>
                    <v:shape id="Freeform 968" o:spid="_x0000_s1395" style="position:absolute;left:1471;top:2575;width:101;height:90;visibility:visible;mso-wrap-style:square;v-text-anchor:top" coordsize="1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sW8IA&#10;AADdAAAADwAAAGRycy9kb3ducmV2LnhtbERPTYvCMBC9C/sfwix401Sh4lajLCuipxWrsHgbkrEt&#10;NpPSRK3/fiMI3ubxPme+7GwtbtT6yrGC0TABQaydqbhQcDysB1MQPiAbrB2Tggd5WC4+enPMjLvz&#10;nm55KEQMYZ+hgjKEJpPS65Is+qFriCN3dq3FEGFbSNPiPYbbWo6TZCItVhwbSmzopyR9ya9Wwe9u&#10;Xe/1rjul9pFvVjpN3N/oqFT/s/uegQjUhbf45d6aOP9rksLzm3iC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yaxbwgAAAN0AAAAPAAAAAAAAAAAAAAAAAJgCAABkcnMvZG93&#10;bnJldi54bWxQSwUGAAAAAAQABAD1AAAAhwMAAAAA&#10;" path="m68,r33,90l,79e" filled="f" strokecolor="#24211d" strokeweight="0">
                      <v:path arrowok="t" o:connecttype="custom" o:connectlocs="68,0;101,90;0,79" o:connectangles="0,0,0"/>
                    </v:shape>
                    <v:rect id="Rectangle 969" o:spid="_x0000_s1396" style="position:absolute;left:3785;top:392;width:109;height:2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syIMAA&#10;AADdAAAADwAAAGRycy9kb3ducmV2LnhtbERPzYrCMBC+L+w7hBH2tqZ6KG41igiCiherDzA00x9M&#10;JiXJ2vr2ZkHY23x8v7PajNaIB/nQOVYwm2YgiCunO24U3K777wWIEJE1Gsek4EkBNuvPjxUW2g18&#10;oUcZG5FCOBSooI2xL6QMVUsWw9T1xImrnbcYE/SN1B6HFG6NnGdZLi12nBpa7GnXUnUvf60CeS33&#10;w6I0PnOneX02x8OlJqfU12TcLkFEGuO/+O0+6DT/J8/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syIMAAAADdAAAADwAAAAAAAAAAAAAAAACYAgAAZHJzL2Rvd25y&#10;ZXYueG1sUEsFBgAAAAAEAAQA9QAAAIUDAAAAAA==&#10;" filled="f" stroked="f">
                      <v:textbox style="mso-fit-shape-to-text:t" inset="0,0,0,0">
                        <w:txbxContent>
                          <w:p w:rsidR="005F0CF5" w:rsidRDefault="005F0CF5" w:rsidP="00D82E9B">
                            <w:pPr>
                              <w:spacing w:before="0" w:line="240" w:lineRule="auto"/>
                            </w:pPr>
                            <w:r>
                              <w:rPr>
                                <w:rFonts w:ascii="Symbol" w:hAnsi="Symbol" w:cs="Symbol"/>
                                <w:color w:val="24282B"/>
                                <w:sz w:val="18"/>
                                <w:szCs w:val="18"/>
                              </w:rPr>
                              <w:t></w:t>
                            </w:r>
                          </w:p>
                        </w:txbxContent>
                      </v:textbox>
                    </v:rect>
                    <v:rect id="Rectangle 970" o:spid="_x0000_s1397" style="position:absolute;left:3895;top:515;width:89;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eXu8AA&#10;AADdAAAADwAAAGRycy9kb3ducmV2LnhtbERPzYrCMBC+L/gOYQRva6oH161GEUFQ2Yt1H2Bopj+Y&#10;TEoSbX17IyzsbT6+31lvB2vEg3xoHSuYTTMQxKXTLdcKfq+HzyWIEJE1Gsek4EkBtpvRxxpz7Xq+&#10;0KOItUghHHJU0MTY5VKGsiGLYeo64sRVzluMCfpaao99CrdGzrNsIS22nBoa7GjfUHkr7laBvBaH&#10;flkYn7nzvPoxp+OlIqfUZDzsViAiDfFf/Oc+6jT/e/EF72/S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AeXu8AAAADdAAAADwAAAAAAAAAAAAAAAACYAgAAZHJzL2Rvd25y&#10;ZXYueG1sUEsFBgAAAAAEAAQA9QAAAIUDAAAAAA==&#10;" filled="f" stroked="f">
                      <v:textbox style="mso-fit-shape-to-text:t" inset="0,0,0,0">
                        <w:txbxContent>
                          <w:p w:rsidR="005F0CF5" w:rsidRDefault="005F0CF5" w:rsidP="00D82E9B">
                            <w:pPr>
                              <w:spacing w:before="0" w:line="240" w:lineRule="auto"/>
                            </w:pPr>
                            <w:r>
                              <w:rPr>
                                <w:rFonts w:cs="Times New Roman"/>
                                <w:i/>
                                <w:iCs/>
                                <w:color w:val="24282B"/>
                                <w:sz w:val="12"/>
                                <w:szCs w:val="12"/>
                              </w:rPr>
                              <w:t>b</w:t>
                            </w:r>
                          </w:p>
                        </w:txbxContent>
                      </v:textbox>
                    </v:rect>
                    <v:rect id="Rectangle 971" o:spid="_x0000_s1398" style="position:absolute;left:3515;top:235;width:109;height:2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DycQA&#10;AADdAAAADwAAAGRycy9kb3ducmV2LnhtbESPT2sCMRDF70K/Q5hCb5qtB9HVKKUg2NKLqx9g2Mz+&#10;oclkSVJ3/fbOoeBthvfmvd/sDpN36kYx9YENvC8KUMR1sD23Bq6X43wNKmVkiy4wGbhTgsP+ZbbD&#10;0oaRz3SrcqskhFOJBrqch1LrVHfkMS3CQCxaE6LHLGtstY04Srh3elkUK+2xZ2nocKDPjurf6s8b&#10;0JfqOK4rF4vwvWx+3Nfp3FAw5u11+tiCyjTlp/n/+mQFf7MSXP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YA8nEAAAA3QAAAA8AAAAAAAAAAAAAAAAAmAIAAGRycy9k&#10;b3ducmV2LnhtbFBLBQYAAAAABAAEAPUAAACJAwAAAAA=&#10;" filled="f" stroked="f">
                      <v:textbox style="mso-fit-shape-to-text:t" inset="0,0,0,0">
                        <w:txbxContent>
                          <w:p w:rsidR="005F0CF5" w:rsidRDefault="005F0CF5" w:rsidP="00D82E9B">
                            <w:pPr>
                              <w:spacing w:before="0" w:line="240" w:lineRule="auto"/>
                            </w:pPr>
                            <w:r>
                              <w:rPr>
                                <w:rFonts w:ascii="Symbol" w:hAnsi="Symbol" w:cs="Symbol"/>
                                <w:color w:val="24282B"/>
                                <w:sz w:val="18"/>
                                <w:szCs w:val="18"/>
                              </w:rPr>
                              <w:t></w:t>
                            </w:r>
                          </w:p>
                        </w:txbxContent>
                      </v:textbox>
                    </v:rect>
                    <v:rect id="Rectangle 972" o:spid="_x0000_s1399" style="position:absolute;left:3629;top:356;width:89;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mUr8A&#10;AADdAAAADwAAAGRycy9kb3ducmV2LnhtbERPzYrCMBC+L/gOYQRva6oH0a5RRBBUvFj3AYZm+oPJ&#10;pCTR1rc3wsLe5uP7nfV2sEY8yYfWsYLZNANBXDrdcq3g93b4XoIIEVmjcUwKXhRguxl9rTHXrucr&#10;PYtYixTCIUcFTYxdLmUoG7IYpq4jTlzlvMWYoK+l9tincGvkPMsW0mLLqaHBjvYNlffiYRXIW3Ho&#10;l4XxmTvPq4s5Ha8VOaUm42H3AyLSEP/Ff+6jTvNXix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1KZSvwAAAN0AAAAPAAAAAAAAAAAAAAAAAJgCAABkcnMvZG93bnJl&#10;di54bWxQSwUGAAAAAAQABAD1AAAAhAMAAAAA&#10;" filled="f" stroked="f">
                      <v:textbox style="mso-fit-shape-to-text:t" inset="0,0,0,0">
                        <w:txbxContent>
                          <w:p w:rsidR="005F0CF5" w:rsidRDefault="005F0CF5" w:rsidP="00D82E9B">
                            <w:pPr>
                              <w:spacing w:before="0" w:line="240" w:lineRule="auto"/>
                            </w:pPr>
                            <w:r>
                              <w:rPr>
                                <w:rFonts w:cs="Times New Roman"/>
                                <w:i/>
                                <w:iCs/>
                                <w:color w:val="24282B"/>
                                <w:sz w:val="12"/>
                                <w:szCs w:val="12"/>
                              </w:rPr>
                              <w:t>a</w:t>
                            </w:r>
                          </w:p>
                        </w:txbxContent>
                      </v:textbox>
                    </v:rect>
                    <v:rect id="Rectangle 973" o:spid="_x0000_s1400" style="position:absolute;left:730;top:2329;width:109;height:2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ZEsQA&#10;AADdAAAADwAAAGRycy9kb3ducmV2LnhtbESPzW4CMQyE70h9h8iVeoNsORS6JaCqEhJFXFj6ANbG&#10;+6MmzipJ2e3b4wMSN1sznvm82U3eqSvF1Ac28LooQBHXwfbcGvi57OdrUCkjW3SBycA/Jdhtn2Yb&#10;LG0Y+UzXKrdKQjiVaKDLeSi1TnVHHtMiDMSiNSF6zLLGVtuIo4R7p5dF8aY99iwNHQ701VH9W/15&#10;A/pS7cd15WIRjsvm5L4P54aCMS/P0+cHqExTfpjv1wcr+O8r4Zd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3mRLEAAAA3QAAAA8AAAAAAAAAAAAAAAAAmAIAAGRycy9k&#10;b3ducmV2LnhtbFBLBQYAAAAABAAEAPUAAACJAwAAAAA=&#10;" filled="f" stroked="f">
                      <v:textbox style="mso-fit-shape-to-text:t" inset="0,0,0,0">
                        <w:txbxContent>
                          <w:p w:rsidR="005F0CF5" w:rsidRDefault="005F0CF5" w:rsidP="00D82E9B">
                            <w:pPr>
                              <w:spacing w:before="0" w:line="240" w:lineRule="auto"/>
                            </w:pPr>
                            <w:r>
                              <w:rPr>
                                <w:rFonts w:ascii="Symbol" w:hAnsi="Symbol" w:cs="Symbol"/>
                                <w:color w:val="24282B"/>
                                <w:sz w:val="18"/>
                                <w:szCs w:val="18"/>
                              </w:rPr>
                              <w:t></w:t>
                            </w:r>
                          </w:p>
                        </w:txbxContent>
                      </v:textbox>
                    </v:rect>
                    <v:rect id="Rectangle 974" o:spid="_x0000_s1401" style="position:absolute;left:846;top:2448;width:89;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8icAA&#10;AADdAAAADwAAAGRycy9kb3ducmV2LnhtbERPzYrCMBC+C75DGMGbpnpw3WoUEQRdvFj3AYZm+oPJ&#10;pCRZ2317syDsbT6+39nuB2vEk3xoHStYzDMQxKXTLdcKvu+n2RpEiMgajWNS8EsB9rvxaIu5dj3f&#10;6FnEWqQQDjkqaGLscilD2ZDFMHcdceIq5y3GBH0ttcc+hVsjl1m2khZbTg0NdnRsqHwUP1aBvBen&#10;fl0Yn7mvZXU1l/OtIqfUdDIcNiAiDfFf/HafdZr/+bG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s8icAAAADdAAAADwAAAAAAAAAAAAAAAACYAgAAZHJzL2Rvd25y&#10;ZXYueG1sUEsFBgAAAAAEAAQA9QAAAIUDAAAAAA==&#10;" filled="f" stroked="f">
                      <v:textbox style="mso-fit-shape-to-text:t" inset="0,0,0,0">
                        <w:txbxContent>
                          <w:p w:rsidR="005F0CF5" w:rsidRDefault="005F0CF5" w:rsidP="00D82E9B">
                            <w:pPr>
                              <w:spacing w:before="0" w:line="240" w:lineRule="auto"/>
                            </w:pPr>
                            <w:r>
                              <w:rPr>
                                <w:rFonts w:cs="Times New Roman"/>
                                <w:i/>
                                <w:iCs/>
                                <w:color w:val="24282B"/>
                                <w:sz w:val="12"/>
                                <w:szCs w:val="12"/>
                              </w:rPr>
                              <w:t>a</w:t>
                            </w:r>
                          </w:p>
                        </w:txbxContent>
                      </v:textbox>
                    </v:rect>
                    <v:rect id="Rectangle 975" o:spid="_x0000_s1402" style="position:absolute;left:1134;top:2464;width:109;height:2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i/sEA&#10;AADdAAAADwAAAGRycy9kb3ducmV2LnhtbERPzWoCMRC+F3yHMIK3mnUPVlejiCBo6cXVBxg2sz+Y&#10;TJYkdbdvbwqF3ubj+53tfrRGPMmHzrGCxTwDQVw53XGj4H47va9AhIis0TgmBT8UYL+bvG2x0G7g&#10;Kz3L2IgUwqFABW2MfSFlqFqyGOauJ05c7bzFmKBvpPY4pHBrZJ5lS2mx49TQYk/HlqpH+W0VyFt5&#10;Glal8Zn7zOsvczlfa3JKzabjYQMi0hj/xX/us07z1x85/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pov7BAAAA3QAAAA8AAAAAAAAAAAAAAAAAmAIAAGRycy9kb3du&#10;cmV2LnhtbFBLBQYAAAAABAAEAPUAAACGAwAAAAA=&#10;" filled="f" stroked="f">
                      <v:textbox style="mso-fit-shape-to-text:t" inset="0,0,0,0">
                        <w:txbxContent>
                          <w:p w:rsidR="005F0CF5" w:rsidRDefault="005F0CF5" w:rsidP="00D82E9B">
                            <w:pPr>
                              <w:spacing w:before="0" w:line="240" w:lineRule="auto"/>
                            </w:pPr>
                            <w:r>
                              <w:rPr>
                                <w:rFonts w:ascii="Symbol" w:hAnsi="Symbol" w:cs="Symbol"/>
                                <w:color w:val="24282B"/>
                                <w:sz w:val="18"/>
                                <w:szCs w:val="18"/>
                              </w:rPr>
                              <w:t></w:t>
                            </w:r>
                          </w:p>
                        </w:txbxContent>
                      </v:textbox>
                    </v:rect>
                    <v:rect id="Rectangle 976" o:spid="_x0000_s1403" style="position:absolute;left:1252;top:2583;width:89;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HZcEA&#10;AADdAAAADwAAAGRycy9kb3ducmV2LnhtbERP22oCMRB9L/gPYQTfalaFqqtRpCDY4ourHzBsZi+Y&#10;TJYkdbd/3xQE3+ZwrrPdD9aIB/nQOlYwm2YgiEunW64V3K7H9xWIEJE1Gsek4JcC7Hejty3m2vV8&#10;oUcRa5FCOOSooImxy6UMZUMWw9R1xImrnLcYE/S11B77FG6NnGfZh7TYcmposKPPhsp78WMVyGtx&#10;7FeF8Zn7nldn83W6VOSUmoyHwwZEpCG+xE/3Saf56+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lB2XBAAAA3QAAAA8AAAAAAAAAAAAAAAAAmAIAAGRycy9kb3du&#10;cmV2LnhtbFBLBQYAAAAABAAEAPUAAACGAwAAAAA=&#10;" filled="f" stroked="f">
                      <v:textbox style="mso-fit-shape-to-text:t" inset="0,0,0,0">
                        <w:txbxContent>
                          <w:p w:rsidR="005F0CF5" w:rsidRDefault="005F0CF5" w:rsidP="00D82E9B">
                            <w:pPr>
                              <w:spacing w:before="0" w:line="240" w:lineRule="auto"/>
                            </w:pPr>
                            <w:r>
                              <w:rPr>
                                <w:rFonts w:cs="Times New Roman"/>
                                <w:i/>
                                <w:iCs/>
                                <w:color w:val="24282B"/>
                                <w:sz w:val="12"/>
                                <w:szCs w:val="12"/>
                              </w:rPr>
                              <w:t>b</w:t>
                            </w:r>
                          </w:p>
                        </w:txbxContent>
                      </v:textbox>
                    </v:rect>
                  </v:group>
                  <v:shape id="Text Box 979" o:spid="_x0000_s1404" type="#_x0000_t202" style="position:absolute;left:489;top:70;width:123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CaMMA&#10;AADdAAAADwAAAGRycy9kb3ducmV2LnhtbERPTWvCQBC9C/6HZYTedGMpVlNXEVEoCGJMDz1Os2Oy&#10;mJ1Ns1uN/94VCt7m8T5nvuxsLS7UeuNYwXiUgCAunDZcKvjKt8MpCB+QNdaOScGNPCwX/d4cU+2u&#10;nNHlGEoRQ9inqKAKoUml9EVFFv3INcSRO7nWYoiwLaVu8RrDbS1fk2QiLRqODRU2tK6oOB//rILV&#10;N2cb87v/OWSnzOT5LOHd5KzUy6BbfYAI1IWn+N/9qeP82fs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pCaMMAAADdAAAADwAAAAAAAAAAAAAAAACYAgAAZHJzL2Rv&#10;d25yZXYueG1sUEsFBgAAAAAEAAQA9QAAAIgDAAAAAA==&#10;" filled="f" stroked="f">
                    <v:textbox inset="0,0,0,0">
                      <w:txbxContent>
                        <w:p w:rsidR="005F0CF5" w:rsidRPr="00D82E9B" w:rsidRDefault="005F0CF5" w:rsidP="00D82E9B">
                          <w:pPr>
                            <w:spacing w:before="60"/>
                            <w:jc w:val="center"/>
                            <w:rPr>
                              <w:sz w:val="18"/>
                              <w:szCs w:val="24"/>
                              <w:lang w:bidi="ar-SY"/>
                            </w:rPr>
                          </w:pPr>
                          <w:r>
                            <w:rPr>
                              <w:rFonts w:hint="cs"/>
                              <w:sz w:val="18"/>
                              <w:szCs w:val="24"/>
                              <w:rtl/>
                              <w:lang w:bidi="ar-SY"/>
                            </w:rPr>
                            <w:t>الحافة أ</w:t>
                          </w:r>
                        </w:p>
                      </w:txbxContent>
                    </v:textbox>
                  </v:shape>
                </v:group>
                <w10:anchorlock/>
              </v:group>
            </w:pict>
          </mc:Fallback>
        </mc:AlternateContent>
      </w:r>
    </w:p>
    <w:p w:rsidR="00707F19" w:rsidRPr="00541795" w:rsidRDefault="00707F19" w:rsidP="00496A81">
      <w:pPr>
        <w:keepNext/>
        <w:keepLines/>
        <w:rPr>
          <w:rtl/>
        </w:rPr>
      </w:pPr>
      <w:r w:rsidRPr="00541795">
        <w:rPr>
          <w:rFonts w:hint="cs"/>
          <w:rtl/>
        </w:rPr>
        <w:lastRenderedPageBreak/>
        <w:t xml:space="preserve">تحسب الخسائر باستعمال المعادلتين </w:t>
      </w:r>
      <w:r w:rsidRPr="00541795">
        <w:t>(</w:t>
      </w:r>
      <w:r>
        <w:t>7</w:t>
      </w:r>
      <w:r w:rsidRPr="00541795">
        <w:t>)</w:t>
      </w:r>
      <w:r w:rsidRPr="00541795">
        <w:rPr>
          <w:rFonts w:hint="cs"/>
          <w:rtl/>
        </w:rPr>
        <w:t xml:space="preserve"> و</w:t>
      </w:r>
      <w:r w:rsidRPr="00541795">
        <w:t>(</w:t>
      </w:r>
      <w:r>
        <w:t>8</w:t>
      </w:r>
      <w:r w:rsidRPr="00541795">
        <w:t>)</w:t>
      </w:r>
      <w:r w:rsidRPr="00541795">
        <w:rPr>
          <w:rFonts w:hint="cs"/>
          <w:rtl/>
        </w:rPr>
        <w:t>.</w:t>
      </w:r>
    </w:p>
    <w:p w:rsidR="005F0CF5" w:rsidRDefault="005F0CF5" w:rsidP="005F0CF5">
      <w:pPr>
        <w:pStyle w:val="Equation"/>
        <w:keepNext/>
        <w:spacing w:before="0"/>
        <w:rPr>
          <w:rtl/>
        </w:rPr>
      </w:pPr>
    </w:p>
    <w:p w:rsidR="002F7193" w:rsidRPr="009258C6" w:rsidRDefault="002F7193" w:rsidP="002F7193">
      <w:pPr>
        <w:pStyle w:val="Equation"/>
        <w:rPr>
          <w:snapToGrid w:val="0"/>
        </w:rPr>
      </w:pPr>
      <w:r w:rsidRPr="009258C6">
        <w:rPr>
          <w:snapToGrid w:val="0"/>
        </w:rPr>
        <w:tab/>
      </w:r>
      <w:r w:rsidRPr="00CE07AB">
        <w:rPr>
          <w:snapToGrid w:val="0"/>
          <w:position w:val="-14"/>
        </w:rPr>
        <w:object w:dxaOrig="3980" w:dyaOrig="380">
          <v:shape id="_x0000_i1028" type="#_x0000_t75" style="width:231.75pt;height:18.75pt" o:ole="" fillcolor="window">
            <v:imagedata r:id="rId21" o:title=""/>
          </v:shape>
          <o:OLEObject Type="Embed" ProgID="Equation.3" ShapeID="_x0000_i1028" DrawAspect="Content" ObjectID="_1470207663" r:id="rId22"/>
        </w:object>
      </w:r>
      <w:r w:rsidRPr="009258C6">
        <w:rPr>
          <w:snapToGrid w:val="0"/>
        </w:rPr>
        <w:tab/>
        <w:t>(</w:t>
      </w:r>
      <w:r>
        <w:rPr>
          <w:snapToGrid w:val="0"/>
        </w:rPr>
        <w:t>7</w:t>
      </w:r>
      <w:r w:rsidRPr="009258C6">
        <w:rPr>
          <w:snapToGrid w:val="0"/>
        </w:rPr>
        <w:t>)</w:t>
      </w:r>
    </w:p>
    <w:p w:rsidR="00707F19" w:rsidRPr="00541795" w:rsidRDefault="00707F19" w:rsidP="005209D0">
      <w:pPr>
        <w:spacing w:before="0" w:line="168" w:lineRule="auto"/>
        <w:rPr>
          <w:rtl/>
        </w:rPr>
      </w:pPr>
      <w:r w:rsidRPr="00541795">
        <w:rPr>
          <w:rFonts w:hint="cs"/>
          <w:rtl/>
        </w:rPr>
        <w:t>و</w:t>
      </w:r>
    </w:p>
    <w:p w:rsidR="002F7193" w:rsidRPr="009258C6" w:rsidRDefault="002F7193" w:rsidP="002F7193">
      <w:pPr>
        <w:pStyle w:val="Equation"/>
        <w:rPr>
          <w:snapToGrid w:val="0"/>
        </w:rPr>
      </w:pPr>
      <w:r w:rsidRPr="009258C6">
        <w:rPr>
          <w:snapToGrid w:val="0"/>
        </w:rPr>
        <w:tab/>
      </w:r>
      <w:r w:rsidRPr="00CE07AB">
        <w:rPr>
          <w:snapToGrid w:val="0"/>
          <w:position w:val="-14"/>
        </w:rPr>
        <w:object w:dxaOrig="3960" w:dyaOrig="380">
          <v:shape id="_x0000_i1029" type="#_x0000_t75" style="width:224.25pt;height:18.75pt" o:ole="" fillcolor="window">
            <v:imagedata r:id="rId23" o:title=""/>
          </v:shape>
          <o:OLEObject Type="Embed" ProgID="Equation.3" ShapeID="_x0000_i1029" DrawAspect="Content" ObjectID="_1470207664" r:id="rId24"/>
        </w:object>
      </w:r>
      <w:r w:rsidRPr="009258C6">
        <w:rPr>
          <w:snapToGrid w:val="0"/>
        </w:rPr>
        <w:t xml:space="preserve"> </w:t>
      </w:r>
      <w:r w:rsidRPr="009258C6">
        <w:rPr>
          <w:snapToGrid w:val="0"/>
        </w:rPr>
        <w:tab/>
        <w:t>(</w:t>
      </w:r>
      <w:r>
        <w:rPr>
          <w:snapToGrid w:val="0"/>
        </w:rPr>
        <w:t>8</w:t>
      </w:r>
      <w:r w:rsidRPr="009258C6">
        <w:rPr>
          <w:snapToGrid w:val="0"/>
        </w:rPr>
        <w:t>)</w:t>
      </w:r>
    </w:p>
    <w:p w:rsidR="005F0CF5" w:rsidRDefault="005F0CF5" w:rsidP="005F0CF5">
      <w:pPr>
        <w:pStyle w:val="Equation"/>
        <w:keepNext/>
        <w:spacing w:before="0"/>
        <w:rPr>
          <w:rtl/>
        </w:rPr>
      </w:pPr>
    </w:p>
    <w:p w:rsidR="00707F19" w:rsidRPr="00541795" w:rsidRDefault="00707F19" w:rsidP="00707F19">
      <w:pPr>
        <w:rPr>
          <w:rtl/>
        </w:rPr>
      </w:pPr>
      <w:r w:rsidRPr="00541795">
        <w:rPr>
          <w:rFonts w:hint="cs"/>
          <w:rtl/>
        </w:rPr>
        <w:t xml:space="preserve">حيث </w:t>
      </w:r>
      <w:r w:rsidRPr="00AA6F35">
        <w:rPr>
          <w:i/>
          <w:iCs/>
        </w:rPr>
        <w:t>G</w:t>
      </w:r>
      <w:r w:rsidRPr="00AA6F35">
        <w:rPr>
          <w:i/>
          <w:iCs/>
          <w:vertAlign w:val="subscript"/>
        </w:rPr>
        <w:t>Tx</w:t>
      </w:r>
      <w:r w:rsidRPr="00541795">
        <w:t> (</w:t>
      </w:r>
      <w:r w:rsidRPr="00541795">
        <w:sym w:font="Symbol" w:char="F06A"/>
      </w:r>
      <w:r w:rsidRPr="00AA6F35">
        <w:rPr>
          <w:i/>
          <w:iCs/>
          <w:vertAlign w:val="subscript"/>
        </w:rPr>
        <w:t>a,b</w:t>
      </w:r>
      <w:r w:rsidRPr="00541795">
        <w:t>)</w:t>
      </w:r>
      <w:r w:rsidRPr="00541795">
        <w:rPr>
          <w:rFonts w:hint="cs"/>
          <w:rtl/>
        </w:rPr>
        <w:t xml:space="preserve"> و</w:t>
      </w:r>
      <w:r w:rsidRPr="00AA6F35">
        <w:rPr>
          <w:i/>
          <w:iCs/>
        </w:rPr>
        <w:t>G</w:t>
      </w:r>
      <w:r w:rsidRPr="00AA6F35">
        <w:rPr>
          <w:i/>
          <w:iCs/>
          <w:vertAlign w:val="subscript"/>
        </w:rPr>
        <w:t>Rx</w:t>
      </w:r>
      <w:r w:rsidRPr="00541795">
        <w:t> (</w:t>
      </w:r>
      <w:r w:rsidRPr="00541795">
        <w:sym w:font="Symbol" w:char="F06A"/>
      </w:r>
      <w:r w:rsidRPr="00AA6F35">
        <w:rPr>
          <w:i/>
          <w:iCs/>
          <w:vertAlign w:val="subscript"/>
        </w:rPr>
        <w:t>a,b</w:t>
      </w:r>
      <w:r w:rsidRPr="00541795">
        <w:t>)</w:t>
      </w:r>
      <w:r>
        <w:rPr>
          <w:rFonts w:hint="cs"/>
          <w:rtl/>
        </w:rPr>
        <w:t xml:space="preserve"> </w:t>
      </w:r>
      <w:r w:rsidRPr="00541795">
        <w:rPr>
          <w:rFonts w:hint="cs"/>
          <w:rtl/>
        </w:rPr>
        <w:t xml:space="preserve">هي الخسائر بسبب زوايا الموجة المنعرجة المغادرة لهوائي الإرسال والواردة لهوائي الاستقبال من أجل الجانبين (أ) و(ب) على التوالي. إن الخسارة بالانعراج </w:t>
      </w:r>
      <w:r w:rsidRPr="00541795">
        <w:rPr>
          <w:i/>
          <w:iCs/>
        </w:rPr>
        <w:t>L</w:t>
      </w:r>
      <w:r w:rsidRPr="00541795">
        <w:rPr>
          <w:i/>
          <w:iCs/>
          <w:vertAlign w:val="subscript"/>
        </w:rPr>
        <w:t>diff</w:t>
      </w:r>
      <w:r>
        <w:rPr>
          <w:i/>
          <w:iCs/>
          <w:vertAlign w:val="subscript"/>
        </w:rPr>
        <w:t>_</w:t>
      </w:r>
      <w:r w:rsidRPr="00541795">
        <w:rPr>
          <w:i/>
          <w:iCs/>
          <w:vertAlign w:val="subscript"/>
        </w:rPr>
        <w:t>sidea</w:t>
      </w:r>
      <w:r w:rsidRPr="00541795">
        <w:rPr>
          <w:rFonts w:hint="cs"/>
          <w:rtl/>
        </w:rPr>
        <w:t xml:space="preserve"> والخسارة بالانعراج </w:t>
      </w:r>
      <w:r w:rsidRPr="00541795">
        <w:rPr>
          <w:i/>
          <w:iCs/>
        </w:rPr>
        <w:t>L</w:t>
      </w:r>
      <w:r w:rsidRPr="00541795">
        <w:rPr>
          <w:i/>
          <w:iCs/>
          <w:vertAlign w:val="subscript"/>
        </w:rPr>
        <w:t>diff</w:t>
      </w:r>
      <w:r>
        <w:rPr>
          <w:i/>
          <w:iCs/>
          <w:vertAlign w:val="subscript"/>
        </w:rPr>
        <w:t>_</w:t>
      </w:r>
      <w:r w:rsidRPr="00541795">
        <w:rPr>
          <w:i/>
          <w:iCs/>
          <w:vertAlign w:val="subscript"/>
        </w:rPr>
        <w:t>sideb</w:t>
      </w:r>
      <w:r w:rsidRPr="00541795">
        <w:rPr>
          <w:rFonts w:hint="cs"/>
          <w:rtl/>
        </w:rPr>
        <w:t xml:space="preserve">، هي الخسارة الكلية بالانعراج التي تحسب باستعمال التوصية </w:t>
      </w:r>
      <w:r w:rsidRPr="00541795">
        <w:t>ITU-R P.526</w:t>
      </w:r>
      <w:r w:rsidRPr="00541795">
        <w:rPr>
          <w:rFonts w:hint="cs"/>
          <w:rtl/>
        </w:rPr>
        <w:t xml:space="preserve"> للجانبين المزدوجين المعزولين.</w:t>
      </w:r>
    </w:p>
    <w:p w:rsidR="00707F19" w:rsidRPr="00AA6F35" w:rsidRDefault="00CA179D" w:rsidP="00496A81">
      <w:pPr>
        <w:pStyle w:val="Heading3"/>
        <w:rPr>
          <w:rtl/>
        </w:rPr>
      </w:pPr>
      <w:r>
        <w:t>3.1</w:t>
      </w:r>
      <w:r w:rsidR="00707F19">
        <w:t>.2.3</w:t>
      </w:r>
      <w:r w:rsidR="00707F19">
        <w:tab/>
      </w:r>
      <w:r w:rsidR="00707F19" w:rsidRPr="00AA6F35">
        <w:rPr>
          <w:rFonts w:hint="cs"/>
          <w:rtl/>
        </w:rPr>
        <w:t>حساب المكونة المنعكسة على الأرض</w:t>
      </w:r>
    </w:p>
    <w:p w:rsidR="00707F19" w:rsidRPr="00496A81" w:rsidRDefault="00707F19" w:rsidP="00CA179D">
      <w:pPr>
        <w:rPr>
          <w:spacing w:val="-2"/>
          <w:rtl/>
        </w:rPr>
      </w:pPr>
      <w:r w:rsidRPr="00496A81">
        <w:rPr>
          <w:rFonts w:hint="cs"/>
          <w:spacing w:val="-2"/>
          <w:rtl/>
        </w:rPr>
        <w:t>يفترض أن المسير قصير بشكل كاف</w:t>
      </w:r>
      <w:r w:rsidR="00CA179D">
        <w:rPr>
          <w:rFonts w:hint="cs"/>
          <w:spacing w:val="-2"/>
          <w:rtl/>
          <w:lang w:bidi="ar-EG"/>
        </w:rPr>
        <w:t>ٍ</w:t>
      </w:r>
      <w:r w:rsidRPr="00496A81">
        <w:rPr>
          <w:rFonts w:hint="cs"/>
          <w:spacing w:val="-2"/>
          <w:rtl/>
        </w:rPr>
        <w:t xml:space="preserve"> بحيث أن الموجة المنعكسة على الأرض يمكن نمذجتها بالشكل الهندسي الموضح في الشكل</w:t>
      </w:r>
      <w:r w:rsidR="00CA179D">
        <w:rPr>
          <w:rFonts w:hint="eastAsia"/>
          <w:spacing w:val="-2"/>
          <w:rtl/>
        </w:rPr>
        <w:t> </w:t>
      </w:r>
      <w:r w:rsidRPr="00496A81">
        <w:rPr>
          <w:spacing w:val="-2"/>
        </w:rPr>
        <w:t>6</w:t>
      </w:r>
      <w:r w:rsidRPr="00496A81">
        <w:rPr>
          <w:rFonts w:hint="cs"/>
          <w:spacing w:val="-2"/>
          <w:rtl/>
        </w:rPr>
        <w:t>.</w:t>
      </w:r>
    </w:p>
    <w:p w:rsidR="00707F19" w:rsidRDefault="00707F19" w:rsidP="002E5954">
      <w:pPr>
        <w:pStyle w:val="FigureNo"/>
        <w:rPr>
          <w:rtl/>
          <w:lang w:bidi="ar-SY"/>
        </w:rPr>
      </w:pPr>
      <w:r w:rsidRPr="00254083">
        <w:rPr>
          <w:rFonts w:hint="cs"/>
          <w:rtl/>
        </w:rPr>
        <w:t>الشـكل</w:t>
      </w:r>
      <w:r>
        <w:rPr>
          <w:rFonts w:hint="cs"/>
          <w:rtl/>
        </w:rPr>
        <w:t xml:space="preserve"> </w:t>
      </w:r>
      <w:r w:rsidR="002E5954">
        <w:t>6</w:t>
      </w:r>
    </w:p>
    <w:p w:rsidR="00707F19" w:rsidRDefault="00707F19" w:rsidP="002E5954">
      <w:pPr>
        <w:pStyle w:val="FigureTitle"/>
        <w:rPr>
          <w:rtl/>
        </w:rPr>
      </w:pPr>
      <w:r w:rsidRPr="00254083">
        <w:rPr>
          <w:rFonts w:hint="cs"/>
          <w:szCs w:val="22"/>
          <w:rtl/>
        </w:rPr>
        <w:t>المكونة</w:t>
      </w:r>
      <w:r>
        <w:rPr>
          <w:rFonts w:hint="cs"/>
          <w:rtl/>
        </w:rPr>
        <w:t xml:space="preserve"> المنعكسة على الأرض</w:t>
      </w:r>
    </w:p>
    <w:p w:rsidR="002E5954" w:rsidRDefault="00CC3DA7" w:rsidP="002E5954">
      <w:pPr>
        <w:spacing w:before="100" w:beforeAutospacing="1" w:after="100" w:afterAutospacing="1" w:line="240" w:lineRule="auto"/>
        <w:jc w:val="center"/>
        <w:rPr>
          <w:rtl/>
          <w:lang w:val="fr-FR" w:bidi="ar-EG"/>
        </w:rPr>
      </w:pPr>
      <w:r w:rsidRPr="00E02FCF">
        <w:rPr>
          <w:noProof/>
          <w:lang w:eastAsia="en-US"/>
        </w:rPr>
        <w:drawing>
          <wp:inline distT="0" distB="0" distL="0" distR="0">
            <wp:extent cx="4076700" cy="295275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76700" cy="2952750"/>
                    </a:xfrm>
                    <a:prstGeom prst="rect">
                      <a:avLst/>
                    </a:prstGeom>
                    <a:noFill/>
                    <a:ln>
                      <a:noFill/>
                    </a:ln>
                  </pic:spPr>
                </pic:pic>
              </a:graphicData>
            </a:graphic>
          </wp:inline>
        </w:drawing>
      </w:r>
    </w:p>
    <w:p w:rsidR="00707F19" w:rsidRPr="00541795" w:rsidRDefault="00707F19" w:rsidP="002E5954">
      <w:pPr>
        <w:rPr>
          <w:rtl/>
        </w:rPr>
      </w:pPr>
      <w:r w:rsidRPr="00541795">
        <w:rPr>
          <w:rFonts w:hint="cs"/>
          <w:rtl/>
        </w:rPr>
        <w:t xml:space="preserve">لحساب الخسارة التي تتعرض لها الموجة المنعكسة على الأرض عند المستقبل، يمكن حساب معامل الانعكاس </w:t>
      </w:r>
      <w:r w:rsidRPr="0085486B">
        <w:rPr>
          <w:i/>
          <w:iCs/>
        </w:rPr>
        <w:t>R</w:t>
      </w:r>
      <w:r w:rsidRPr="0085486B">
        <w:rPr>
          <w:vertAlign w:val="subscript"/>
        </w:rPr>
        <w:t>0</w:t>
      </w:r>
      <w:r w:rsidRPr="00541795">
        <w:rPr>
          <w:rFonts w:hint="cs"/>
          <w:rtl/>
        </w:rPr>
        <w:t xml:space="preserve"> للإشارة المنعكسة على الأرض بواسطة زاوية ورود معينة </w:t>
      </w:r>
      <w:r w:rsidRPr="00541795">
        <w:sym w:font="Symbol" w:char="F071"/>
      </w:r>
      <w:r w:rsidRPr="0085486B">
        <w:rPr>
          <w:i/>
          <w:iCs/>
          <w:vertAlign w:val="subscript"/>
        </w:rPr>
        <w:t>g</w:t>
      </w:r>
      <w:r w:rsidRPr="00541795">
        <w:rPr>
          <w:rFonts w:hint="cs"/>
          <w:rtl/>
        </w:rPr>
        <w:t>. وهذه طريقة عادية يرد وصفها</w:t>
      </w:r>
      <w:r>
        <w:rPr>
          <w:rFonts w:hint="cs"/>
          <w:rtl/>
        </w:rPr>
        <w:t xml:space="preserve"> في </w:t>
      </w:r>
      <w:r w:rsidRPr="00541795">
        <w:rPr>
          <w:rFonts w:hint="cs"/>
          <w:rtl/>
        </w:rPr>
        <w:t xml:space="preserve">التوصية </w:t>
      </w:r>
      <w:r w:rsidRPr="00541795">
        <w:t>ITU</w:t>
      </w:r>
      <w:r w:rsidR="002E5954">
        <w:noBreakHyphen/>
      </w:r>
      <w:r w:rsidRPr="00541795">
        <w:t>R</w:t>
      </w:r>
      <w:r w:rsidR="002E5954">
        <w:t> </w:t>
      </w:r>
      <w:r w:rsidRPr="00541795">
        <w:t>P.1238</w:t>
      </w:r>
      <w:r w:rsidRPr="00541795">
        <w:rPr>
          <w:rFonts w:hint="cs"/>
          <w:rtl/>
        </w:rPr>
        <w:t xml:space="preserve">. ويمكن الحصول على قيم السماحية والإيصالية من التوصية </w:t>
      </w:r>
      <w:r w:rsidRPr="00541795">
        <w:t>ITU</w:t>
      </w:r>
      <w:r w:rsidR="002E5954">
        <w:noBreakHyphen/>
      </w:r>
      <w:r w:rsidRPr="00541795">
        <w:t>R</w:t>
      </w:r>
      <w:r w:rsidR="002E5954">
        <w:t> </w:t>
      </w:r>
      <w:r w:rsidRPr="00541795">
        <w:t>P.527</w:t>
      </w:r>
      <w:r w:rsidRPr="00541795">
        <w:rPr>
          <w:rFonts w:hint="cs"/>
          <w:rtl/>
        </w:rPr>
        <w:t>.</w:t>
      </w:r>
    </w:p>
    <w:p w:rsidR="00707F19" w:rsidRDefault="00707F19" w:rsidP="00707F19">
      <w:pPr>
        <w:rPr>
          <w:rtl/>
        </w:rPr>
      </w:pPr>
      <w:r w:rsidRPr="00541795">
        <w:rPr>
          <w:rFonts w:hint="cs"/>
          <w:rtl/>
        </w:rPr>
        <w:t xml:space="preserve">تعطى الخسارة التي تتعرض لها الموجة المنعكسة على الأرض، </w:t>
      </w:r>
      <w:r w:rsidRPr="0085486B">
        <w:rPr>
          <w:i/>
          <w:iCs/>
        </w:rPr>
        <w:t>L</w:t>
      </w:r>
      <w:r w:rsidRPr="0085486B">
        <w:rPr>
          <w:i/>
          <w:iCs/>
          <w:vertAlign w:val="subscript"/>
        </w:rPr>
        <w:t>ground</w:t>
      </w:r>
      <w:r w:rsidRPr="00541795">
        <w:rPr>
          <w:rFonts w:hint="cs"/>
          <w:rtl/>
        </w:rPr>
        <w:t xml:space="preserve"> بالصيغة التالية:</w:t>
      </w:r>
    </w:p>
    <w:p w:rsidR="005F0CF5" w:rsidRDefault="005F0CF5" w:rsidP="005F0CF5">
      <w:pPr>
        <w:pStyle w:val="Equation"/>
        <w:keepNext/>
        <w:spacing w:before="0"/>
        <w:rPr>
          <w:rtl/>
        </w:rPr>
      </w:pPr>
    </w:p>
    <w:p w:rsidR="002F7193" w:rsidRPr="009258C6" w:rsidRDefault="002F7193" w:rsidP="005F0CF5">
      <w:pPr>
        <w:pStyle w:val="Equation"/>
        <w:spacing w:before="0"/>
      </w:pPr>
      <w:r w:rsidRPr="009258C6">
        <w:tab/>
      </w:r>
      <w:r w:rsidRPr="00CE07AB">
        <w:rPr>
          <w:position w:val="-32"/>
        </w:rPr>
        <w:object w:dxaOrig="6200" w:dyaOrig="760">
          <v:shape id="_x0000_i1030" type="#_x0000_t75" style="width:309.75pt;height:38.25pt" o:ole="" fillcolor="window">
            <v:imagedata r:id="rId26" o:title=""/>
          </v:shape>
          <o:OLEObject Type="Embed" ProgID="Equation.3" ShapeID="_x0000_i1030" DrawAspect="Content" ObjectID="_1470207665" r:id="rId27"/>
        </w:object>
      </w:r>
      <w:r w:rsidRPr="009258C6">
        <w:tab/>
        <w:t>(</w:t>
      </w:r>
      <w:r>
        <w:t>9</w:t>
      </w:r>
      <w:r w:rsidRPr="009258C6">
        <w:t>)</w:t>
      </w:r>
    </w:p>
    <w:p w:rsidR="005F0CF5" w:rsidRDefault="005F0CF5" w:rsidP="005F0CF5">
      <w:pPr>
        <w:pStyle w:val="Equation"/>
        <w:spacing w:before="0"/>
        <w:rPr>
          <w:rtl/>
        </w:rPr>
      </w:pPr>
    </w:p>
    <w:p w:rsidR="00707F19" w:rsidRDefault="00707F19" w:rsidP="00707F19">
      <w:pPr>
        <w:rPr>
          <w:rtl/>
          <w:lang w:bidi="ar-EG"/>
        </w:rPr>
      </w:pPr>
      <w:r w:rsidRPr="00541795">
        <w:rPr>
          <w:rFonts w:hint="cs"/>
          <w:rtl/>
        </w:rPr>
        <w:lastRenderedPageBreak/>
        <w:t xml:space="preserve">حيث </w:t>
      </w:r>
      <w:r w:rsidRPr="00F458D4">
        <w:rPr>
          <w:i/>
          <w:iCs/>
        </w:rPr>
        <w:t>G</w:t>
      </w:r>
      <w:r w:rsidRPr="00F458D4">
        <w:rPr>
          <w:i/>
          <w:iCs/>
          <w:vertAlign w:val="subscript"/>
        </w:rPr>
        <w:t>Rx</w:t>
      </w:r>
      <w:r w:rsidRPr="00541795">
        <w:t> (</w:t>
      </w:r>
      <w:r w:rsidRPr="00541795">
        <w:sym w:font="Symbol" w:char="F06A"/>
      </w:r>
      <w:r w:rsidRPr="00541795">
        <w:t>)</w:t>
      </w:r>
      <w:r w:rsidRPr="00541795">
        <w:rPr>
          <w:rFonts w:hint="cs"/>
          <w:rtl/>
        </w:rPr>
        <w:t xml:space="preserve"> و</w:t>
      </w:r>
      <w:r w:rsidRPr="00541795">
        <w:t xml:space="preserve"> </w:t>
      </w:r>
      <w:r w:rsidRPr="00F458D4">
        <w:rPr>
          <w:i/>
          <w:iCs/>
        </w:rPr>
        <w:t>G</w:t>
      </w:r>
      <w:r w:rsidRPr="00F458D4">
        <w:rPr>
          <w:i/>
          <w:iCs/>
          <w:vertAlign w:val="subscript"/>
        </w:rPr>
        <w:t>Tx</w:t>
      </w:r>
      <w:r w:rsidRPr="00541795">
        <w:t> (</w:t>
      </w:r>
      <w:r w:rsidRPr="00541795">
        <w:sym w:font="Symbol" w:char="F06A"/>
      </w:r>
      <w:r w:rsidRPr="00541795">
        <w:t>)</w:t>
      </w:r>
      <w:r w:rsidRPr="00541795">
        <w:rPr>
          <w:rFonts w:hint="cs"/>
          <w:rtl/>
        </w:rPr>
        <w:t>هي الخسائر بسبب زوايا الموجة المنعكسة المغادرة لهوائي الإرسال والواردة لهوائي الاستقبال على التوالي</w:t>
      </w:r>
      <w:r>
        <w:rPr>
          <w:rFonts w:hint="cs"/>
          <w:rtl/>
          <w:lang w:bidi="ar-EG"/>
        </w:rPr>
        <w:t>.</w:t>
      </w:r>
    </w:p>
    <w:p w:rsidR="00707F19" w:rsidRPr="00815A63" w:rsidRDefault="00707F19" w:rsidP="002E5954">
      <w:pPr>
        <w:pStyle w:val="Heading3"/>
        <w:rPr>
          <w:rtl/>
        </w:rPr>
      </w:pPr>
      <w:r>
        <w:t>4</w:t>
      </w:r>
      <w:r w:rsidR="00CA179D">
        <w:t>.1</w:t>
      </w:r>
      <w:r>
        <w:t>.2.3</w:t>
      </w:r>
      <w:r>
        <w:tab/>
      </w:r>
      <w:r w:rsidRPr="00815A63">
        <w:rPr>
          <w:rFonts w:hint="cs"/>
          <w:rtl/>
        </w:rPr>
        <w:t>حساب المكونة "الكلية" أو المنتثرة</w:t>
      </w:r>
    </w:p>
    <w:p w:rsidR="00707F19" w:rsidRPr="00541795" w:rsidRDefault="00707F19" w:rsidP="00CA179D">
      <w:pPr>
        <w:rPr>
          <w:rtl/>
        </w:rPr>
      </w:pPr>
      <w:r>
        <w:rPr>
          <w:rFonts w:hint="cs"/>
          <w:rtl/>
        </w:rPr>
        <w:t xml:space="preserve">ولكي يتسنى التوصل إلى تنبؤات دقيقة </w:t>
      </w:r>
      <w:r w:rsidRPr="00541795">
        <w:rPr>
          <w:rFonts w:hint="cs"/>
          <w:rtl/>
        </w:rPr>
        <w:t>بالتوهين الإضافي الناتج عن الغطاء النباتي</w:t>
      </w:r>
      <w:r>
        <w:rPr>
          <w:rFonts w:hint="cs"/>
          <w:rtl/>
        </w:rPr>
        <w:t>، يتعين على</w:t>
      </w:r>
      <w:r w:rsidRPr="00541795">
        <w:rPr>
          <w:rFonts w:hint="cs"/>
          <w:rtl/>
        </w:rPr>
        <w:t xml:space="preserve"> المستعمل إدخال المعلمات التالية</w:t>
      </w:r>
      <w:r>
        <w:rPr>
          <w:rFonts w:hint="cs"/>
          <w:rtl/>
        </w:rPr>
        <w:t xml:space="preserve"> في </w:t>
      </w:r>
      <w:r w:rsidRPr="00541795">
        <w:rPr>
          <w:rFonts w:hint="cs"/>
          <w:rtl/>
        </w:rPr>
        <w:t xml:space="preserve">المعادلة </w:t>
      </w:r>
      <w:r w:rsidRPr="00541795">
        <w:t>RET</w:t>
      </w:r>
      <w:r w:rsidRPr="00541795">
        <w:rPr>
          <w:rFonts w:hint="cs"/>
          <w:rtl/>
        </w:rPr>
        <w:t xml:space="preserve"> (المعادلة </w:t>
      </w:r>
      <w:r w:rsidRPr="00541795">
        <w:t>(</w:t>
      </w:r>
      <w:r>
        <w:t>10</w:t>
      </w:r>
      <w:r w:rsidRPr="00541795">
        <w:t>)</w:t>
      </w:r>
      <w:r w:rsidR="00CA179D">
        <w:rPr>
          <w:rFonts w:hint="cs"/>
          <w:rtl/>
        </w:rPr>
        <w:t>)</w:t>
      </w:r>
      <w:r w:rsidRPr="00541795">
        <w:rPr>
          <w:rFonts w:hint="cs"/>
          <w:rtl/>
        </w:rPr>
        <w:t>:</w:t>
      </w:r>
    </w:p>
    <w:p w:rsidR="00707F19" w:rsidRPr="00541795" w:rsidRDefault="00707F19" w:rsidP="00B94AF9">
      <w:pPr>
        <w:pStyle w:val="Equationlegend"/>
        <w:rPr>
          <w:rtl/>
        </w:rPr>
      </w:pPr>
      <w:r>
        <w:rPr>
          <w:rtl/>
          <w:lang w:bidi="ar-EG"/>
        </w:rPr>
        <w:tab/>
      </w:r>
      <w:r w:rsidRPr="00541795">
        <w:sym w:font="Symbol" w:char="F061"/>
      </w:r>
      <w:r>
        <w:rPr>
          <w:rFonts w:hint="cs"/>
          <w:rtl/>
        </w:rPr>
        <w:t>:</w:t>
      </w:r>
      <w:r>
        <w:rPr>
          <w:rFonts w:hint="cs"/>
          <w:rtl/>
        </w:rPr>
        <w:tab/>
      </w:r>
      <w:r w:rsidRPr="00541795">
        <w:rPr>
          <w:rFonts w:hint="cs"/>
          <w:rtl/>
        </w:rPr>
        <w:t>معدل القدرة المنتثرة الأمامية بالنسبة إلى القدرة الكلية المنتثرة</w:t>
      </w:r>
      <w:r>
        <w:rPr>
          <w:rFonts w:hint="cs"/>
          <w:rtl/>
        </w:rPr>
        <w:t>؛</w:t>
      </w:r>
    </w:p>
    <w:p w:rsidR="00707F19" w:rsidRPr="00541795" w:rsidRDefault="00707F19" w:rsidP="00B94AF9">
      <w:pPr>
        <w:pStyle w:val="Equationlegend"/>
      </w:pPr>
      <w:r>
        <w:rPr>
          <w:rtl/>
        </w:rPr>
        <w:tab/>
      </w:r>
      <w:r w:rsidRPr="00541795">
        <w:sym w:font="Symbol" w:char="F062"/>
      </w:r>
      <w:r>
        <w:rPr>
          <w:rFonts w:hint="cs"/>
          <w:rtl/>
        </w:rPr>
        <w:t>:</w:t>
      </w:r>
      <w:r>
        <w:rPr>
          <w:rFonts w:hint="cs"/>
          <w:rtl/>
        </w:rPr>
        <w:tab/>
      </w:r>
      <w:r w:rsidRPr="00541795">
        <w:rPr>
          <w:rFonts w:hint="cs"/>
          <w:rtl/>
        </w:rPr>
        <w:t>فتحة الحزمة لدالة الطور (بالدرجات)</w:t>
      </w:r>
      <w:r>
        <w:rPr>
          <w:rFonts w:hint="cs"/>
          <w:rtl/>
        </w:rPr>
        <w:t>؛</w:t>
      </w:r>
    </w:p>
    <w:p w:rsidR="00707F19" w:rsidRPr="00541795" w:rsidRDefault="00707F19" w:rsidP="00B94AF9">
      <w:pPr>
        <w:pStyle w:val="Equationlegend"/>
      </w:pPr>
      <w:r>
        <w:rPr>
          <w:rtl/>
        </w:rPr>
        <w:tab/>
      </w:r>
      <w:r w:rsidRPr="00541795">
        <w:sym w:font="Symbol" w:char="F073"/>
      </w:r>
      <w:r w:rsidRPr="00541795">
        <w:rPr>
          <w:vertAlign w:val="subscript"/>
        </w:rPr>
        <w:sym w:font="Symbol" w:char="F074"/>
      </w:r>
      <w:r>
        <w:rPr>
          <w:rFonts w:hint="cs"/>
          <w:rtl/>
        </w:rPr>
        <w:t>:</w:t>
      </w:r>
      <w:r>
        <w:rPr>
          <w:rFonts w:hint="cs"/>
          <w:rtl/>
        </w:rPr>
        <w:tab/>
      </w:r>
      <w:r w:rsidRPr="00541795">
        <w:rPr>
          <w:rFonts w:hint="cs"/>
          <w:rtl/>
        </w:rPr>
        <w:t>الامتصاص المركب ومعامل الانتثار</w:t>
      </w:r>
      <w:r>
        <w:rPr>
          <w:rFonts w:hint="cs"/>
          <w:rtl/>
        </w:rPr>
        <w:t>؛</w:t>
      </w:r>
    </w:p>
    <w:p w:rsidR="00707F19" w:rsidRPr="00541795" w:rsidRDefault="00707F19" w:rsidP="00B94AF9">
      <w:pPr>
        <w:pStyle w:val="Equationlegend"/>
      </w:pPr>
      <w:r>
        <w:rPr>
          <w:rtl/>
        </w:rPr>
        <w:tab/>
      </w:r>
      <w:r w:rsidRPr="00815A63">
        <w:rPr>
          <w:i/>
          <w:iCs/>
        </w:rPr>
        <w:t>W</w:t>
      </w:r>
      <w:r>
        <w:rPr>
          <w:rFonts w:hint="cs"/>
          <w:rtl/>
        </w:rPr>
        <w:t>:</w:t>
      </w:r>
      <w:r>
        <w:rPr>
          <w:rFonts w:hint="cs"/>
          <w:rtl/>
        </w:rPr>
        <w:tab/>
      </w:r>
      <w:r w:rsidRPr="00541795">
        <w:rPr>
          <w:rFonts w:hint="cs"/>
          <w:rtl/>
        </w:rPr>
        <w:t>البياض الانعكاسي</w:t>
      </w:r>
      <w:r>
        <w:rPr>
          <w:rFonts w:hint="cs"/>
          <w:rtl/>
        </w:rPr>
        <w:t>؛</w:t>
      </w:r>
    </w:p>
    <w:p w:rsidR="00707F19" w:rsidRPr="00541795" w:rsidRDefault="00707F19" w:rsidP="00B94AF9">
      <w:pPr>
        <w:pStyle w:val="Equationlegend"/>
      </w:pPr>
      <w:r>
        <w:rPr>
          <w:rtl/>
        </w:rPr>
        <w:tab/>
      </w:r>
      <w:r w:rsidRPr="00541795">
        <w:sym w:font="Symbol" w:char="F044"/>
      </w:r>
      <w:r w:rsidRPr="00541795">
        <w:sym w:font="Symbol" w:char="F067"/>
      </w:r>
      <w:r w:rsidRPr="00541795">
        <w:rPr>
          <w:vertAlign w:val="subscript"/>
        </w:rPr>
        <w:t>R</w:t>
      </w:r>
      <w:r>
        <w:rPr>
          <w:rFonts w:hint="cs"/>
          <w:rtl/>
        </w:rPr>
        <w:t>:</w:t>
      </w:r>
      <w:r>
        <w:rPr>
          <w:rFonts w:hint="cs"/>
          <w:rtl/>
        </w:rPr>
        <w:tab/>
      </w:r>
      <w:r w:rsidRPr="00541795">
        <w:rPr>
          <w:rFonts w:hint="cs"/>
          <w:rtl/>
        </w:rPr>
        <w:t>فتحة الحزمة لهوائي الاستقبال (بالدرجات)</w:t>
      </w:r>
      <w:r>
        <w:rPr>
          <w:rFonts w:hint="cs"/>
          <w:rtl/>
        </w:rPr>
        <w:t>؛</w:t>
      </w:r>
    </w:p>
    <w:p w:rsidR="00707F19" w:rsidRPr="00541795" w:rsidRDefault="00707F19" w:rsidP="00B94AF9">
      <w:pPr>
        <w:pStyle w:val="Equationlegend"/>
      </w:pPr>
      <w:r>
        <w:rPr>
          <w:rtl/>
        </w:rPr>
        <w:tab/>
      </w:r>
      <w:r>
        <w:rPr>
          <w:i/>
          <w:iCs/>
        </w:rPr>
        <w:t>d</w:t>
      </w:r>
      <w:r>
        <w:rPr>
          <w:rFonts w:hint="cs"/>
          <w:rtl/>
        </w:rPr>
        <w:t>:</w:t>
      </w:r>
      <w:r>
        <w:rPr>
          <w:rFonts w:hint="cs"/>
          <w:rtl/>
        </w:rPr>
        <w:tab/>
      </w:r>
      <w:r w:rsidRPr="00541795">
        <w:rPr>
          <w:rFonts w:hint="cs"/>
          <w:rtl/>
        </w:rPr>
        <w:t xml:space="preserve">المسافة إلى الغطاء النباتي </w:t>
      </w:r>
      <w:r w:rsidRPr="00541795">
        <w:t>(m)</w:t>
      </w:r>
      <w:r>
        <w:rPr>
          <w:rFonts w:hint="cs"/>
          <w:rtl/>
        </w:rPr>
        <w:t>.</w:t>
      </w:r>
    </w:p>
    <w:p w:rsidR="00707F19" w:rsidRPr="00CA7BB0" w:rsidRDefault="00707F19" w:rsidP="00CA179D">
      <w:pPr>
        <w:rPr>
          <w:rtl/>
        </w:rPr>
      </w:pPr>
      <w:r w:rsidRPr="00CA7BB0">
        <w:rPr>
          <w:rFonts w:hint="cs"/>
          <w:rtl/>
        </w:rPr>
        <w:t>نظراً إلى معلمات الدخل</w:t>
      </w:r>
      <w:r w:rsidR="00CA179D">
        <w:rPr>
          <w:rFonts w:hint="cs"/>
          <w:rtl/>
        </w:rPr>
        <w:t>:</w:t>
      </w:r>
      <w:r w:rsidRPr="00CA7BB0">
        <w:rPr>
          <w:rFonts w:hint="cs"/>
          <w:rtl/>
        </w:rPr>
        <w:t xml:space="preserve"> والتردد </w:t>
      </w:r>
      <w:r w:rsidRPr="00CA7BB0">
        <w:t>(GHz)</w:t>
      </w:r>
      <w:r w:rsidRPr="00CA7BB0">
        <w:rPr>
          <w:rFonts w:hint="cs"/>
          <w:rtl/>
        </w:rPr>
        <w:t>، وحجم الورقة النمطي للغطاء النباتي التي ينبغي نمذجتها، ودليل مساحة الأوراق</w:t>
      </w:r>
      <w:r>
        <w:rPr>
          <w:rFonts w:hint="eastAsia"/>
          <w:rtl/>
        </w:rPr>
        <w:t> </w:t>
      </w:r>
      <w:r w:rsidRPr="00CA7BB0">
        <w:t>(LAI)</w:t>
      </w:r>
      <w:r w:rsidRPr="00CA7BB0">
        <w:rPr>
          <w:rFonts w:hint="cs"/>
          <w:rtl/>
        </w:rPr>
        <w:t xml:space="preserve"> لأصناف الأشجار، يمكن الحصول على أقرب قيمة للمعلمات </w:t>
      </w:r>
      <w:r w:rsidRPr="00CA7BB0">
        <w:sym w:font="Symbol" w:char="F061"/>
      </w:r>
      <w:r w:rsidRPr="00CA7BB0">
        <w:rPr>
          <w:rFonts w:hint="cs"/>
          <w:rtl/>
        </w:rPr>
        <w:t xml:space="preserve"> و</w:t>
      </w:r>
      <w:r w:rsidRPr="00CA7BB0">
        <w:sym w:font="Symbol" w:char="F062"/>
      </w:r>
      <w:r w:rsidRPr="00CA7BB0">
        <w:rPr>
          <w:rFonts w:hint="cs"/>
          <w:rtl/>
        </w:rPr>
        <w:t xml:space="preserve"> و</w:t>
      </w:r>
      <w:r w:rsidRPr="00CA7BB0">
        <w:t xml:space="preserve"> </w:t>
      </w:r>
      <w:r w:rsidRPr="00CA7BB0">
        <w:rPr>
          <w:i/>
          <w:iCs/>
        </w:rPr>
        <w:t>W</w:t>
      </w:r>
      <w:r w:rsidRPr="00CA7BB0">
        <w:rPr>
          <w:rFonts w:hint="cs"/>
          <w:rtl/>
        </w:rPr>
        <w:t>و</w:t>
      </w:r>
      <w:r w:rsidRPr="00CA7BB0">
        <w:sym w:font="Symbol" w:char="F073"/>
      </w:r>
      <w:r w:rsidRPr="00CA7BB0">
        <w:rPr>
          <w:vertAlign w:val="subscript"/>
        </w:rPr>
        <w:sym w:font="Symbol" w:char="F074"/>
      </w:r>
      <w:r w:rsidRPr="00CA7BB0">
        <w:rPr>
          <w:rFonts w:hint="cs"/>
          <w:rtl/>
        </w:rPr>
        <w:t xml:space="preserve"> من جدول المعلمات </w:t>
      </w:r>
      <w:r w:rsidRPr="00CA7BB0">
        <w:t>RET</w:t>
      </w:r>
      <w:r w:rsidRPr="00CA7BB0">
        <w:rPr>
          <w:rFonts w:hint="cs"/>
          <w:rtl/>
        </w:rPr>
        <w:t xml:space="preserve"> (الجداول</w:t>
      </w:r>
      <w:r w:rsidR="005F38A5">
        <w:rPr>
          <w:rFonts w:hint="eastAsia"/>
          <w:rtl/>
          <w:lang w:bidi="ar-EG"/>
        </w:rPr>
        <w:t> </w:t>
      </w:r>
      <w:r>
        <w:t>6</w:t>
      </w:r>
      <w:r w:rsidR="005F38A5">
        <w:noBreakHyphen/>
      </w:r>
      <w:r>
        <w:t>3</w:t>
      </w:r>
      <w:r w:rsidRPr="00CA7BB0">
        <w:rPr>
          <w:rFonts w:hint="cs"/>
          <w:rtl/>
        </w:rPr>
        <w:t>)، وفي حالة عدم تيسر هذه المعلمات، يجب افتراض أقرب قيمة من الأصناف الواردة</w:t>
      </w:r>
      <w:r>
        <w:rPr>
          <w:rFonts w:hint="cs"/>
          <w:rtl/>
        </w:rPr>
        <w:t xml:space="preserve"> في </w:t>
      </w:r>
      <w:r w:rsidRPr="00CA7BB0">
        <w:rPr>
          <w:rFonts w:hint="cs"/>
          <w:rtl/>
        </w:rPr>
        <w:t>الجداول.</w:t>
      </w:r>
    </w:p>
    <w:p w:rsidR="00707F19" w:rsidRPr="00541795" w:rsidRDefault="00707F19" w:rsidP="00707F19">
      <w:pPr>
        <w:rPr>
          <w:rtl/>
        </w:rPr>
      </w:pPr>
      <w:r w:rsidRPr="00541795">
        <w:rPr>
          <w:rFonts w:hint="cs"/>
          <w:rtl/>
        </w:rPr>
        <w:t>وبالتالي تستعمل هذه المعلمات بالاقتران مع التردد و</w:t>
      </w:r>
      <w:r w:rsidRPr="00541795">
        <w:sym w:font="Symbol" w:char="F044"/>
      </w:r>
      <w:r w:rsidRPr="00541795">
        <w:sym w:font="Symbol" w:char="F067"/>
      </w:r>
      <w:r w:rsidRPr="00541795">
        <w:rPr>
          <w:vertAlign w:val="subscript"/>
        </w:rPr>
        <w:t>3dB</w:t>
      </w:r>
      <w:r w:rsidRPr="00541795">
        <w:rPr>
          <w:rFonts w:hint="cs"/>
          <w:rtl/>
        </w:rPr>
        <w:t xml:space="preserve"> وفتحة الحزمة بمقدار </w:t>
      </w:r>
      <w:r w:rsidRPr="00541795">
        <w:t>dB 3</w:t>
      </w:r>
      <w:r w:rsidRPr="00541795">
        <w:rPr>
          <w:rFonts w:hint="cs"/>
          <w:rtl/>
        </w:rPr>
        <w:t xml:space="preserve"> لهوائي الاستقبال،</w:t>
      </w:r>
      <w:r>
        <w:rPr>
          <w:rFonts w:hint="cs"/>
          <w:rtl/>
        </w:rPr>
        <w:t xml:space="preserve"> في </w:t>
      </w:r>
      <w:r w:rsidRPr="00541795">
        <w:rPr>
          <w:rFonts w:hint="cs"/>
          <w:rtl/>
        </w:rPr>
        <w:t xml:space="preserve">النموذج </w:t>
      </w:r>
      <w:r w:rsidRPr="00541795">
        <w:t>RET</w:t>
      </w:r>
      <w:r w:rsidRPr="00541795">
        <w:rPr>
          <w:rFonts w:hint="cs"/>
          <w:rtl/>
        </w:rPr>
        <w:t>.</w:t>
      </w:r>
    </w:p>
    <w:p w:rsidR="00707F19" w:rsidRDefault="00707F19" w:rsidP="00707F19">
      <w:pPr>
        <w:rPr>
          <w:rtl/>
        </w:rPr>
      </w:pPr>
      <w:r w:rsidRPr="00541795">
        <w:rPr>
          <w:rFonts w:hint="cs"/>
          <w:rtl/>
        </w:rPr>
        <w:t>ويعطى التوهين بسبب الانتثار</w:t>
      </w:r>
      <w:r>
        <w:rPr>
          <w:rFonts w:hint="cs"/>
          <w:rtl/>
        </w:rPr>
        <w:t xml:space="preserve"> في </w:t>
      </w:r>
      <w:r w:rsidRPr="00541795">
        <w:rPr>
          <w:rFonts w:hint="cs"/>
          <w:rtl/>
        </w:rPr>
        <w:t xml:space="preserve">الغطاء النباتي، </w:t>
      </w:r>
      <w:r w:rsidRPr="00815A63">
        <w:rPr>
          <w:i/>
          <w:iCs/>
        </w:rPr>
        <w:t>L</w:t>
      </w:r>
      <w:r w:rsidRPr="00815A63">
        <w:rPr>
          <w:i/>
          <w:iCs/>
          <w:vertAlign w:val="subscript"/>
        </w:rPr>
        <w:t>scat</w:t>
      </w:r>
      <w:r w:rsidRPr="00541795">
        <w:rPr>
          <w:rFonts w:hint="cs"/>
          <w:rtl/>
        </w:rPr>
        <w:t xml:space="preserve"> بالصيغة التالية:</w:t>
      </w:r>
    </w:p>
    <w:p w:rsidR="005F38A5" w:rsidRPr="005F38A5" w:rsidRDefault="00B94AF9" w:rsidP="00B94AF9">
      <w:pPr>
        <w:pStyle w:val="Equation"/>
        <w:rPr>
          <w:bCs/>
        </w:rPr>
      </w:pPr>
      <w:r w:rsidRPr="00430811">
        <w:tab/>
      </w:r>
      <w:r w:rsidRPr="00CD4056">
        <w:rPr>
          <w:position w:val="-92"/>
        </w:rPr>
        <w:object w:dxaOrig="8020" w:dyaOrig="1960">
          <v:shape id="_x0000_i1031" type="#_x0000_t75" style="width:367.5pt;height:99pt" o:ole="" fillcolor="window">
            <v:imagedata r:id="rId28" o:title=""/>
          </v:shape>
          <o:OLEObject Type="Embed" ProgID="Equation.3" ShapeID="_x0000_i1031" DrawAspect="Content" ObjectID="_1470207666" r:id="rId29"/>
        </w:object>
      </w:r>
      <w:r w:rsidRPr="00430811">
        <w:rPr>
          <w:lang w:eastAsia="ko-KR"/>
        </w:rPr>
        <w:tab/>
      </w:r>
      <w:r w:rsidRPr="00CE07AB">
        <w:rPr>
          <w:bCs/>
        </w:rPr>
        <w:t>(</w:t>
      </w:r>
      <w:r>
        <w:rPr>
          <w:bCs/>
        </w:rPr>
        <w:t>10</w:t>
      </w:r>
      <w:r w:rsidRPr="00CE07AB">
        <w:rPr>
          <w:bCs/>
        </w:rPr>
        <w:t>)</w:t>
      </w:r>
    </w:p>
    <w:p w:rsidR="00707F19" w:rsidRPr="00541795" w:rsidRDefault="00707F19" w:rsidP="00707F19">
      <w:pPr>
        <w:rPr>
          <w:rtl/>
          <w:lang w:bidi="ar-EG"/>
        </w:rPr>
      </w:pPr>
      <w:r w:rsidRPr="00541795">
        <w:rPr>
          <w:rFonts w:hint="cs"/>
          <w:rtl/>
        </w:rPr>
        <w:t>حيث:</w:t>
      </w:r>
    </w:p>
    <w:p w:rsidR="00707F19" w:rsidRPr="00541795" w:rsidRDefault="00707F19" w:rsidP="00B94AF9">
      <w:pPr>
        <w:pStyle w:val="Equationlegend"/>
        <w:rPr>
          <w:rtl/>
        </w:rPr>
      </w:pPr>
      <w:r>
        <w:rPr>
          <w:rFonts w:hint="cs"/>
          <w:rtl/>
        </w:rPr>
        <w:tab/>
      </w:r>
      <w:r>
        <w:rPr>
          <w:position w:val="-12"/>
        </w:rPr>
        <w:object w:dxaOrig="1640" w:dyaOrig="360">
          <v:shape id="_x0000_i1032" type="#_x0000_t75" style="width:81.75pt;height:18.75pt" o:ole="" fillcolor="window">
            <v:imagedata r:id="rId30" o:title=""/>
          </v:shape>
          <o:OLEObject Type="Embed" ProgID="Equation.3" ShapeID="_x0000_i1032" DrawAspect="Content" ObjectID="_1470207667" r:id="rId31"/>
        </w:object>
      </w:r>
      <w:r w:rsidRPr="00541795">
        <w:rPr>
          <w:rFonts w:hint="cs"/>
          <w:rtl/>
        </w:rPr>
        <w:t>:</w:t>
      </w:r>
      <w:r>
        <w:rPr>
          <w:rtl/>
        </w:rPr>
        <w:tab/>
      </w:r>
      <w:r w:rsidRPr="00541795">
        <w:rPr>
          <w:rFonts w:hint="cs"/>
          <w:rtl/>
        </w:rPr>
        <w:t xml:space="preserve">فتحة الحزمة البالغة </w:t>
      </w:r>
      <w:r w:rsidRPr="00541795">
        <w:t>dB 3</w:t>
      </w:r>
      <w:r>
        <w:rPr>
          <w:rFonts w:hint="cs"/>
          <w:rtl/>
        </w:rPr>
        <w:t xml:space="preserve"> لهوائي الاستقبال؛</w:t>
      </w:r>
    </w:p>
    <w:p w:rsidR="00707F19" w:rsidRPr="005F38A5" w:rsidRDefault="00707F19" w:rsidP="00B94AF9">
      <w:pPr>
        <w:pStyle w:val="Equationlegend"/>
        <w:rPr>
          <w:rtl/>
        </w:rPr>
      </w:pPr>
      <w:r w:rsidRPr="005F38A5">
        <w:rPr>
          <w:rFonts w:hint="cs"/>
          <w:i/>
          <w:iCs/>
          <w:rtl/>
        </w:rPr>
        <w:tab/>
      </w:r>
      <w:r w:rsidRPr="005F38A5">
        <w:rPr>
          <w:i/>
          <w:iCs/>
        </w:rPr>
        <w:t>m</w:t>
      </w:r>
      <w:r w:rsidRPr="005F38A5">
        <w:rPr>
          <w:rFonts w:hint="cs"/>
          <w:rtl/>
        </w:rPr>
        <w:t>:</w:t>
      </w:r>
      <w:r w:rsidRPr="005F38A5">
        <w:rPr>
          <w:rtl/>
        </w:rPr>
        <w:tab/>
      </w:r>
      <w:r w:rsidRPr="005F38A5">
        <w:rPr>
          <w:rFonts w:hint="cs"/>
          <w:rtl/>
        </w:rPr>
        <w:t xml:space="preserve">لن يتغير ترتيب التعبير الأول </w:t>
      </w:r>
      <w:r w:rsidRPr="005F38A5">
        <w:rPr>
          <w:i/>
          <w:iCs/>
        </w:rPr>
        <w:t>I</w:t>
      </w:r>
      <w:r w:rsidRPr="005F38A5">
        <w:rPr>
          <w:vertAlign w:val="subscript"/>
        </w:rPr>
        <w:t>1</w:t>
      </w:r>
      <w:r w:rsidRPr="005F38A5">
        <w:rPr>
          <w:rFonts w:hint="cs"/>
          <w:rtl/>
        </w:rPr>
        <w:t xml:space="preserve"> بشكل كبير من أجل </w:t>
      </w:r>
      <w:r w:rsidRPr="005F38A5">
        <w:rPr>
          <w:i/>
          <w:iCs/>
        </w:rPr>
        <w:t>m</w:t>
      </w:r>
      <w:r w:rsidRPr="005F38A5">
        <w:rPr>
          <w:rFonts w:hint="cs"/>
          <w:rtl/>
        </w:rPr>
        <w:t xml:space="preserve"> </w:t>
      </w:r>
      <w:r w:rsidRPr="005F38A5">
        <w:sym w:font="Symbol" w:char="F03C"/>
      </w:r>
      <w:r w:rsidRPr="005F38A5">
        <w:rPr>
          <w:rFonts w:hint="cs"/>
          <w:rtl/>
        </w:rPr>
        <w:t xml:space="preserve"> </w:t>
      </w:r>
      <w:r w:rsidRPr="005F38A5">
        <w:t>10</w:t>
      </w:r>
      <w:r w:rsidRPr="005F38A5">
        <w:rPr>
          <w:rFonts w:hint="cs"/>
          <w:rtl/>
        </w:rPr>
        <w:t xml:space="preserve"> (وبالتالي إن </w:t>
      </w:r>
      <w:r w:rsidRPr="005F38A5">
        <w:rPr>
          <w:i/>
          <w:iCs/>
        </w:rPr>
        <w:t>M</w:t>
      </w:r>
      <w:r w:rsidRPr="005F38A5">
        <w:rPr>
          <w:rFonts w:hint="cs"/>
          <w:rtl/>
        </w:rPr>
        <w:t xml:space="preserve"> = </w:t>
      </w:r>
      <w:r w:rsidRPr="005F38A5">
        <w:t>10</w:t>
      </w:r>
      <w:r w:rsidRPr="005F38A5">
        <w:rPr>
          <w:rFonts w:hint="cs"/>
          <w:rtl/>
        </w:rPr>
        <w:t xml:space="preserve"> في معظم الحالات)؛</w:t>
      </w:r>
    </w:p>
    <w:p w:rsidR="00707F19" w:rsidRPr="00541795" w:rsidRDefault="00707F19" w:rsidP="00B94AF9">
      <w:pPr>
        <w:pStyle w:val="Equationlegend"/>
        <w:rPr>
          <w:rtl/>
        </w:rPr>
      </w:pPr>
      <w:r>
        <w:rPr>
          <w:rtl/>
        </w:rPr>
        <w:tab/>
      </w:r>
      <w:r>
        <w:rPr>
          <w:position w:val="-12"/>
        </w:rPr>
        <w:object w:dxaOrig="1460" w:dyaOrig="360">
          <v:shape id="_x0000_i1033" type="#_x0000_t75" style="width:72.75pt;height:18.75pt" o:ole="" fillcolor="window">
            <v:imagedata r:id="rId32" o:title=""/>
          </v:shape>
          <o:OLEObject Type="Embed" ProgID="Equation.3" ShapeID="_x0000_i1033" DrawAspect="Content" ObjectID="_1470207668" r:id="rId33"/>
        </w:object>
      </w:r>
      <w:r w:rsidRPr="00541795">
        <w:rPr>
          <w:rFonts w:hint="cs"/>
          <w:rtl/>
        </w:rPr>
        <w:t>:</w:t>
      </w:r>
      <w:r>
        <w:rPr>
          <w:rtl/>
        </w:rPr>
        <w:tab/>
      </w:r>
      <w:r w:rsidRPr="00541795">
        <w:rPr>
          <w:rFonts w:hint="cs"/>
          <w:rtl/>
        </w:rPr>
        <w:t xml:space="preserve">الكثافة </w:t>
      </w:r>
      <w:r w:rsidRPr="00756FA8">
        <w:rPr>
          <w:rFonts w:hint="cs"/>
          <w:spacing w:val="-4"/>
          <w:rtl/>
        </w:rPr>
        <w:t>البصرية</w:t>
      </w:r>
      <w:r w:rsidRPr="00541795">
        <w:rPr>
          <w:rFonts w:hint="cs"/>
          <w:rtl/>
        </w:rPr>
        <w:t xml:space="preserve"> </w:t>
      </w:r>
      <w:r w:rsidRPr="00541795">
        <w:sym w:font="Symbol" w:char="F074"/>
      </w:r>
      <w:r w:rsidRPr="00541795">
        <w:rPr>
          <w:rFonts w:hint="cs"/>
          <w:rtl/>
        </w:rPr>
        <w:t xml:space="preserve"> بدالة المسافة </w:t>
      </w:r>
      <w:r w:rsidRPr="00756FA8">
        <w:rPr>
          <w:i/>
          <w:iCs/>
        </w:rPr>
        <w:t>z</w:t>
      </w:r>
    </w:p>
    <w:p w:rsidR="002F7193" w:rsidRDefault="002F7193" w:rsidP="002F7193">
      <w:pPr>
        <w:pStyle w:val="Equation"/>
        <w:spacing w:before="240"/>
      </w:pPr>
      <w:r>
        <w:tab/>
      </w:r>
      <w:r>
        <w:rPr>
          <w:position w:val="-34"/>
        </w:rPr>
        <w:object w:dxaOrig="1740" w:dyaOrig="720">
          <v:shape id="_x0000_i1034" type="#_x0000_t75" style="width:87pt;height:36.75pt" o:ole="" fillcolor="window">
            <v:imagedata r:id="rId34" o:title=""/>
          </v:shape>
          <o:OLEObject Type="Embed" ProgID="Equation.3" ShapeID="_x0000_i1034" DrawAspect="Content" ObjectID="_1470207669" r:id="rId35"/>
        </w:object>
      </w:r>
    </w:p>
    <w:p w:rsidR="002F7193" w:rsidRDefault="002F7193" w:rsidP="002F7193">
      <w:pPr>
        <w:pStyle w:val="Equation"/>
        <w:spacing w:before="240"/>
        <w:rPr>
          <w:bCs/>
        </w:rPr>
      </w:pPr>
      <w:r>
        <w:rPr>
          <w:bCs/>
        </w:rPr>
        <w:tab/>
      </w:r>
      <w:r>
        <w:rPr>
          <w:bCs/>
          <w:position w:val="-12"/>
        </w:rPr>
        <w:object w:dxaOrig="1120" w:dyaOrig="360">
          <v:shape id="_x0000_i1035" type="#_x0000_t75" style="width:56.25pt;height:18.75pt" o:ole="" fillcolor="window">
            <v:imagedata r:id="rId36" o:title=""/>
          </v:shape>
          <o:OLEObject Type="Embed" ProgID="Equation.3" ShapeID="_x0000_i1035" DrawAspect="Content" ObjectID="_1470207670" r:id="rId37"/>
        </w:object>
      </w:r>
    </w:p>
    <w:p w:rsidR="002F7193" w:rsidRPr="00EF1EE3" w:rsidRDefault="002F7193" w:rsidP="002F7193">
      <w:pPr>
        <w:pStyle w:val="Equation"/>
      </w:pPr>
      <w:r w:rsidRPr="00EF1EE3">
        <w:tab/>
      </w:r>
      <w:r w:rsidRPr="00EF1EE3">
        <w:rPr>
          <w:position w:val="-28"/>
        </w:rPr>
        <w:object w:dxaOrig="1620" w:dyaOrig="680">
          <v:shape id="_x0000_i1036" type="#_x0000_t75" style="width:81pt;height:33pt" o:ole="" fillcolor="window">
            <v:imagedata r:id="rId38" o:title=""/>
          </v:shape>
          <o:OLEObject Type="Embed" ProgID="Equation.3" ShapeID="_x0000_i1036" DrawAspect="Content" ObjectID="_1470207671" r:id="rId39"/>
        </w:object>
      </w:r>
      <w:r>
        <w:tab/>
        <w:t>(11)</w:t>
      </w:r>
    </w:p>
    <w:p w:rsidR="002F7193" w:rsidRDefault="002F7193" w:rsidP="002F7193">
      <w:pPr>
        <w:pStyle w:val="Equation"/>
        <w:spacing w:before="240"/>
      </w:pPr>
      <w:r>
        <w:tab/>
      </w:r>
      <w:r w:rsidRPr="008367D5">
        <w:rPr>
          <w:position w:val="-10"/>
        </w:rPr>
        <w:object w:dxaOrig="1480" w:dyaOrig="320">
          <v:shape id="_x0000_i1037" type="#_x0000_t75" style="width:75pt;height:15.75pt" o:ole="" fillcolor="window">
            <v:imagedata r:id="rId40" o:title=""/>
          </v:shape>
          <o:OLEObject Type="Embed" ProgID="Equation.3" ShapeID="_x0000_i1037" DrawAspect="Content" ObjectID="_1470207672" r:id="rId41"/>
        </w:object>
      </w:r>
    </w:p>
    <w:p w:rsidR="00707F19" w:rsidRDefault="00707F19" w:rsidP="00A01E3E">
      <w:pPr>
        <w:keepNext/>
        <w:keepLines/>
        <w:rPr>
          <w:rtl/>
        </w:rPr>
      </w:pPr>
      <w:r w:rsidRPr="00541795">
        <w:rPr>
          <w:rFonts w:hint="cs"/>
          <w:rtl/>
        </w:rPr>
        <w:lastRenderedPageBreak/>
        <w:t xml:space="preserve">تحدد معاملات التوهين </w:t>
      </w:r>
      <w:r w:rsidRPr="00756FA8">
        <w:rPr>
          <w:i/>
          <w:iCs/>
        </w:rPr>
        <w:t>S</w:t>
      </w:r>
      <w:r w:rsidRPr="00756FA8">
        <w:rPr>
          <w:i/>
          <w:iCs/>
          <w:vertAlign w:val="subscript"/>
        </w:rPr>
        <w:t>k</w:t>
      </w:r>
      <w:r w:rsidRPr="00541795">
        <w:rPr>
          <w:rFonts w:hint="cs"/>
          <w:rtl/>
        </w:rPr>
        <w:t xml:space="preserve"> بالمعادلة المميِّزة:</w:t>
      </w:r>
    </w:p>
    <w:p w:rsidR="002F7193" w:rsidRDefault="002F7193" w:rsidP="00D44C0A">
      <w:pPr>
        <w:pStyle w:val="Equation"/>
        <w:spacing w:line="240" w:lineRule="auto"/>
        <w:rPr>
          <w:b/>
        </w:rPr>
      </w:pPr>
      <w:r w:rsidRPr="009258C6">
        <w:tab/>
      </w:r>
      <w:r w:rsidRPr="008367D5">
        <w:rPr>
          <w:position w:val="-54"/>
        </w:rPr>
        <w:object w:dxaOrig="2140" w:dyaOrig="980">
          <v:shape id="_x0000_i1038" type="#_x0000_t75" style="width:107.25pt;height:48.75pt" o:ole="" fillcolor="window">
            <v:imagedata r:id="rId42" o:title=""/>
          </v:shape>
          <o:OLEObject Type="Embed" ProgID="Equation.3" ShapeID="_x0000_i1038" DrawAspect="Content" ObjectID="_1470207673" r:id="rId43"/>
        </w:object>
      </w:r>
    </w:p>
    <w:p w:rsidR="00F92AF3" w:rsidRDefault="00F92AF3" w:rsidP="00F92AF3">
      <w:pPr>
        <w:rPr>
          <w:rtl/>
        </w:rPr>
      </w:pPr>
      <w:r>
        <w:rPr>
          <w:rFonts w:hint="cs"/>
          <w:rtl/>
        </w:rPr>
        <w:t>حيث:</w:t>
      </w:r>
    </w:p>
    <w:p w:rsidR="00EB65FE" w:rsidRPr="00EB65FE" w:rsidRDefault="005C14F7" w:rsidP="00B94AF9">
      <w:pPr>
        <w:pStyle w:val="Equation"/>
        <w:bidi w:val="0"/>
        <w:rPr>
          <w:lang w:eastAsia="en-US"/>
        </w:rPr>
      </w:pPr>
      <w:r w:rsidRPr="00EB65FE">
        <w:rPr>
          <w:lang w:eastAsia="en-US"/>
        </w:rPr>
        <w:t>(12)</w:t>
      </w:r>
      <w:r w:rsidR="00EB65FE" w:rsidRPr="00EB65FE">
        <w:rPr>
          <w:lang w:eastAsia="en-US"/>
        </w:rPr>
        <w:tab/>
      </w:r>
      <w:r w:rsidR="00A70652">
        <w:rPr>
          <w:position w:val="-28"/>
          <w:lang w:val="fr-FR" w:eastAsia="en-US"/>
        </w:rPr>
        <w:pict>
          <v:shape id="_x0000_i1039" type="#_x0000_t75" style="width:119.25pt;height:33pt" fillcolor="window">
            <v:imagedata r:id="rId44" o:title=""/>
          </v:shape>
        </w:pict>
      </w:r>
      <w:r w:rsidR="00EB65FE" w:rsidRPr="00EB65FE">
        <w:rPr>
          <w:lang w:eastAsia="en-US"/>
        </w:rPr>
        <w:t>, (</w:t>
      </w:r>
      <w:r w:rsidR="00EB65FE" w:rsidRPr="00EB65FE">
        <w:rPr>
          <w:i/>
          <w:lang w:eastAsia="en-US"/>
        </w:rPr>
        <w:t>n</w:t>
      </w:r>
      <w:r w:rsidR="00EB65FE" w:rsidRPr="00EB65FE">
        <w:rPr>
          <w:lang w:eastAsia="en-US"/>
        </w:rPr>
        <w:t xml:space="preserve"> = 1, …, </w:t>
      </w:r>
      <w:r w:rsidR="00EB65FE" w:rsidRPr="00EB65FE">
        <w:rPr>
          <w:i/>
          <w:lang w:eastAsia="en-US"/>
        </w:rPr>
        <w:t>N</w:t>
      </w:r>
      <w:r w:rsidR="00EB65FE" w:rsidRPr="00EB65FE">
        <w:rPr>
          <w:lang w:eastAsia="en-US"/>
        </w:rPr>
        <w:t xml:space="preserve">-1), and </w:t>
      </w:r>
      <w:r w:rsidR="00A70652">
        <w:rPr>
          <w:position w:val="-30"/>
          <w:lang w:val="fr-FR" w:eastAsia="en-US"/>
        </w:rPr>
        <w:pict>
          <v:shape id="_x0000_i1040" type="#_x0000_t75" style="width:75pt;height:33pt" fillcolor="window">
            <v:imagedata r:id="rId45" o:title=""/>
          </v:shape>
        </w:pict>
      </w:r>
      <w:r w:rsidR="00EB65FE" w:rsidRPr="00EB65FE">
        <w:rPr>
          <w:lang w:eastAsia="en-US"/>
        </w:rPr>
        <w:tab/>
      </w:r>
    </w:p>
    <w:p w:rsidR="00707F19" w:rsidRPr="00541795" w:rsidRDefault="00707F19" w:rsidP="00707F19">
      <w:pPr>
        <w:rPr>
          <w:rtl/>
        </w:rPr>
      </w:pPr>
      <w:r w:rsidRPr="00541795">
        <w:rPr>
          <w:rFonts w:hint="cs"/>
          <w:rtl/>
        </w:rPr>
        <w:t xml:space="preserve">حيث </w:t>
      </w:r>
      <w:r w:rsidRPr="00DF43D4">
        <w:rPr>
          <w:i/>
          <w:iCs/>
        </w:rPr>
        <w:t>N</w:t>
      </w:r>
      <w:r w:rsidRPr="00541795">
        <w:rPr>
          <w:rFonts w:hint="cs"/>
          <w:rtl/>
        </w:rPr>
        <w:t xml:space="preserve"> عدد صحيح</w:t>
      </w:r>
      <w:r>
        <w:rPr>
          <w:rFonts w:hint="cs"/>
          <w:rtl/>
        </w:rPr>
        <w:t xml:space="preserve"> فردي</w:t>
      </w:r>
      <w:r w:rsidRPr="00541795">
        <w:rPr>
          <w:rFonts w:hint="cs"/>
          <w:rtl/>
        </w:rPr>
        <w:t xml:space="preserve"> اختير </w:t>
      </w:r>
      <w:r>
        <w:rPr>
          <w:rFonts w:hint="cs"/>
          <w:rtl/>
        </w:rPr>
        <w:t>كحل وسط</w:t>
      </w:r>
      <w:r w:rsidRPr="00541795">
        <w:rPr>
          <w:rFonts w:hint="cs"/>
          <w:rtl/>
        </w:rPr>
        <w:t xml:space="preserve"> لحساب الوقت. وسوف تزيد قيم </w:t>
      </w:r>
      <w:r w:rsidRPr="00DF43D4">
        <w:rPr>
          <w:i/>
          <w:iCs/>
        </w:rPr>
        <w:t>N</w:t>
      </w:r>
      <w:r w:rsidRPr="00541795">
        <w:rPr>
          <w:rFonts w:hint="cs"/>
          <w:rtl/>
        </w:rPr>
        <w:t xml:space="preserve"> الكبيرة من حساب الوقت </w:t>
      </w:r>
      <w:r>
        <w:rPr>
          <w:rFonts w:hint="cs"/>
          <w:rtl/>
        </w:rPr>
        <w:t>إلى حد بعيد</w:t>
      </w:r>
      <w:r w:rsidRPr="00541795">
        <w:rPr>
          <w:rFonts w:hint="cs"/>
          <w:rtl/>
        </w:rPr>
        <w:t>. وقد تم تحديد قيم معقولة مثل</w:t>
      </w:r>
      <w:r>
        <w:rPr>
          <w:rFonts w:hint="cs"/>
          <w:rtl/>
        </w:rPr>
        <w:t xml:space="preserve"> </w:t>
      </w:r>
      <w:r>
        <w:t xml:space="preserve">11 </w:t>
      </w:r>
      <w:r>
        <w:rPr>
          <w:rFonts w:cs="Times New Roman"/>
        </w:rPr>
        <w:t>≤</w:t>
      </w:r>
      <w:r>
        <w:t xml:space="preserve"> </w:t>
      </w:r>
      <w:r>
        <w:rPr>
          <w:i/>
          <w:iCs/>
        </w:rPr>
        <w:t>N</w:t>
      </w:r>
      <w:r>
        <w:t xml:space="preserve"> </w:t>
      </w:r>
      <w:r>
        <w:rPr>
          <w:rFonts w:cs="Times New Roman"/>
        </w:rPr>
        <w:t>≤</w:t>
      </w:r>
      <w:r>
        <w:t xml:space="preserve"> 21</w:t>
      </w:r>
      <w:r w:rsidRPr="00541795">
        <w:rPr>
          <w:rFonts w:hint="cs"/>
          <w:rtl/>
        </w:rPr>
        <w:t xml:space="preserve">. وسوف يكون الجانب الأيسر للمعادلة </w:t>
      </w:r>
      <w:r w:rsidRPr="00541795">
        <w:t>(10)</w:t>
      </w:r>
      <w:r w:rsidRPr="00541795">
        <w:rPr>
          <w:rFonts w:hint="cs"/>
          <w:rtl/>
        </w:rPr>
        <w:t xml:space="preserve"> مساوياً لـ </w:t>
      </w:r>
      <w:r w:rsidRPr="00541795">
        <w:t>1</w:t>
      </w:r>
      <w:r w:rsidRPr="00541795">
        <w:rPr>
          <w:rFonts w:hint="cs"/>
          <w:rtl/>
        </w:rPr>
        <w:t xml:space="preserve"> فيما يتعلق بقيم</w:t>
      </w:r>
      <w:r>
        <w:rPr>
          <w:rFonts w:hint="eastAsia"/>
          <w:rtl/>
        </w:rPr>
        <w:t> </w:t>
      </w:r>
      <w:r w:rsidRPr="00DF43D4">
        <w:rPr>
          <w:i/>
          <w:iCs/>
        </w:rPr>
        <w:t>S</w:t>
      </w:r>
      <w:r w:rsidRPr="00541795">
        <w:rPr>
          <w:rFonts w:hint="cs"/>
          <w:rtl/>
        </w:rPr>
        <w:t xml:space="preserve"> التي تمثل جذور هذه المعادلة. وسوف تؤدي إلى </w:t>
      </w:r>
      <w:r w:rsidRPr="00541795">
        <w:t xml:space="preserve">1+ </w:t>
      </w:r>
      <w:r w:rsidRPr="00DF43D4">
        <w:rPr>
          <w:i/>
          <w:iCs/>
        </w:rPr>
        <w:t>N</w:t>
      </w:r>
      <w:r w:rsidRPr="00541795">
        <w:rPr>
          <w:rFonts w:hint="cs"/>
          <w:rtl/>
        </w:rPr>
        <w:t xml:space="preserve"> من الجذور التي ينطبق عليها ما يلي:</w:t>
      </w:r>
    </w:p>
    <w:p w:rsidR="001A2973" w:rsidRDefault="001A2973" w:rsidP="00D44C0A">
      <w:pPr>
        <w:pStyle w:val="Equation"/>
        <w:spacing w:line="240" w:lineRule="auto"/>
      </w:pPr>
      <w:r w:rsidRPr="009258C6">
        <w:tab/>
      </w:r>
      <w:r w:rsidRPr="006D3734">
        <w:rPr>
          <w:position w:val="-36"/>
        </w:rPr>
        <w:object w:dxaOrig="2140" w:dyaOrig="600">
          <v:shape id="_x0000_i1041" type="#_x0000_t75" style="width:107.25pt;height:30pt" o:ole="">
            <v:imagedata r:id="rId46" o:title=""/>
          </v:shape>
          <o:OLEObject Type="Embed" ProgID="Equation.3" ShapeID="_x0000_i1041" DrawAspect="Content" ObjectID="_1470207674" r:id="rId47"/>
        </w:object>
      </w:r>
    </w:p>
    <w:p w:rsidR="00707F19" w:rsidRPr="00541795" w:rsidRDefault="00707F19" w:rsidP="00707F19">
      <w:pPr>
        <w:rPr>
          <w:rtl/>
        </w:rPr>
      </w:pPr>
      <w:r>
        <w:rPr>
          <w:rFonts w:hint="cs"/>
          <w:rtl/>
        </w:rPr>
        <w:t>و</w:t>
      </w:r>
      <w:r w:rsidRPr="00541795">
        <w:rPr>
          <w:rFonts w:hint="cs"/>
          <w:rtl/>
        </w:rPr>
        <w:t xml:space="preserve">تحدد عوامل الاتساع </w:t>
      </w:r>
      <w:r w:rsidRPr="00DF43D4">
        <w:rPr>
          <w:i/>
          <w:iCs/>
        </w:rPr>
        <w:t>A</w:t>
      </w:r>
      <w:r w:rsidRPr="00DF43D4">
        <w:rPr>
          <w:i/>
          <w:iCs/>
          <w:vertAlign w:val="subscript"/>
        </w:rPr>
        <w:t>k</w:t>
      </w:r>
      <w:r w:rsidRPr="00541795">
        <w:rPr>
          <w:rFonts w:hint="cs"/>
          <w:rtl/>
        </w:rPr>
        <w:t xml:space="preserve"> بنظام معادلات خطية </w:t>
      </w:r>
      <w:r>
        <w:rPr>
          <w:rFonts w:hint="cs"/>
          <w:rtl/>
        </w:rPr>
        <w:t>على النحو التالي</w:t>
      </w:r>
      <w:r w:rsidRPr="00541795">
        <w:rPr>
          <w:rFonts w:hint="cs"/>
          <w:rtl/>
        </w:rPr>
        <w:t>:</w:t>
      </w:r>
    </w:p>
    <w:p w:rsidR="005C14F7" w:rsidRPr="005C14F7" w:rsidRDefault="005C14F7" w:rsidP="00D44C0A">
      <w:pPr>
        <w:pStyle w:val="Equation"/>
        <w:bidi w:val="0"/>
        <w:spacing w:line="240" w:lineRule="auto"/>
        <w:rPr>
          <w:lang w:eastAsia="en-US"/>
        </w:rPr>
      </w:pPr>
      <w:r w:rsidRPr="005C14F7">
        <w:rPr>
          <w:lang w:eastAsia="en-US"/>
        </w:rPr>
        <w:t>(13)</w:t>
      </w:r>
      <w:r w:rsidRPr="005C14F7">
        <w:rPr>
          <w:lang w:eastAsia="en-US"/>
        </w:rPr>
        <w:tab/>
      </w:r>
      <w:r w:rsidR="00A70652">
        <w:rPr>
          <w:position w:val="-60"/>
          <w:lang w:val="fr-FR" w:eastAsia="en-US"/>
        </w:rPr>
        <w:pict>
          <v:shape id="_x0000_i1042" type="#_x0000_t75" style="width:102.75pt;height:53.25pt" fillcolor="window">
            <v:imagedata r:id="rId48" o:title=""/>
          </v:shape>
        </w:pict>
      </w:r>
      <w:r w:rsidRPr="005C14F7">
        <w:rPr>
          <w:lang w:eastAsia="en-US"/>
        </w:rPr>
        <w:t xml:space="preserve">                for </w:t>
      </w:r>
      <w:r w:rsidR="00A70652">
        <w:rPr>
          <w:position w:val="-24"/>
          <w:lang w:val="fr-FR" w:eastAsia="en-US"/>
        </w:rPr>
        <w:pict>
          <v:shape id="_x0000_i1043" type="#_x0000_t75" style="width:72.75pt;height:31.5pt" fillcolor="window">
            <v:imagedata r:id="rId49" o:title=""/>
          </v:shape>
        </w:pict>
      </w:r>
      <w:r w:rsidRPr="005C14F7">
        <w:rPr>
          <w:lang w:eastAsia="en-US"/>
        </w:rPr>
        <w:tab/>
      </w:r>
    </w:p>
    <w:p w:rsidR="00707F19" w:rsidRDefault="00707F19" w:rsidP="00707F19">
      <w:pPr>
        <w:rPr>
          <w:rtl/>
        </w:rPr>
      </w:pPr>
      <w:r w:rsidRPr="00541795">
        <w:rPr>
          <w:rFonts w:hint="cs"/>
          <w:rtl/>
        </w:rPr>
        <w:t>حيث:</w:t>
      </w:r>
    </w:p>
    <w:p w:rsidR="00267FA5" w:rsidRDefault="00267FA5" w:rsidP="00267FA5">
      <w:pPr>
        <w:pStyle w:val="Equationlegend"/>
      </w:pPr>
      <w:r w:rsidRPr="00EF1EE3">
        <w:tab/>
      </w:r>
      <w:r>
        <w:tab/>
      </w:r>
      <w:r>
        <w:sym w:font="Symbol" w:char="F06D"/>
      </w:r>
      <w:r w:rsidRPr="005A41C7">
        <w:rPr>
          <w:i/>
          <w:vertAlign w:val="subscript"/>
        </w:rPr>
        <w:t>n</w:t>
      </w:r>
      <w:r w:rsidRPr="005A41C7">
        <w:t xml:space="preserve"> </w:t>
      </w:r>
      <w:r>
        <w:t>=</w:t>
      </w:r>
      <w:r w:rsidRPr="005A41C7">
        <w:rPr>
          <w:position w:val="-26"/>
        </w:rPr>
        <w:object w:dxaOrig="1160" w:dyaOrig="639">
          <v:shape id="_x0000_i1044" type="#_x0000_t75" style="width:59.25pt;height:32.25pt" o:ole="" fillcolor="window">
            <v:imagedata r:id="rId50" o:title=""/>
          </v:shape>
          <o:OLEObject Type="Embed" ProgID="Equation.3" ShapeID="_x0000_i1044" DrawAspect="Content" ObjectID="_1470207675" r:id="rId51"/>
        </w:object>
      </w:r>
    </w:p>
    <w:p w:rsidR="00267FA5" w:rsidRPr="00EF1EE3" w:rsidRDefault="00267FA5" w:rsidP="00267FA5">
      <w:pPr>
        <w:pStyle w:val="Equationlegend"/>
        <w:rPr>
          <w:rtl/>
          <w:lang w:bidi="ar-EG"/>
        </w:rPr>
      </w:pPr>
      <w:r w:rsidRPr="009258C6">
        <w:tab/>
      </w:r>
      <w:r>
        <w:tab/>
      </w:r>
      <w:r w:rsidRPr="009258C6">
        <w:t xml:space="preserve">for </w:t>
      </w:r>
      <w:r>
        <w:rPr>
          <w:position w:val="-10"/>
        </w:rPr>
        <w:object w:dxaOrig="620" w:dyaOrig="320">
          <v:shape id="_x0000_i1045" type="#_x0000_t75" style="width:31.5pt;height:15.75pt" o:ole="" fillcolor="window">
            <v:imagedata r:id="rId52" o:title=""/>
          </v:shape>
          <o:OLEObject Type="Embed" ProgID="Equation.3" ShapeID="_x0000_i1045" DrawAspect="Content" ObjectID="_1470207676" r:id="rId53"/>
        </w:object>
      </w:r>
      <w:r>
        <w:rPr>
          <w:rFonts w:hint="cs"/>
          <w:rtl/>
          <w:lang w:bidi="ar-EG"/>
        </w:rPr>
        <w:t xml:space="preserve">  </w:t>
      </w:r>
      <w:r>
        <w:t>δ</w:t>
      </w:r>
      <w:r w:rsidRPr="005A41C7">
        <w:rPr>
          <w:i/>
          <w:vertAlign w:val="subscript"/>
        </w:rPr>
        <w:t>n</w:t>
      </w:r>
      <w:r>
        <w:t xml:space="preserve"> = 0</w:t>
      </w:r>
    </w:p>
    <w:p w:rsidR="00707F19" w:rsidRDefault="00707F19" w:rsidP="00707F19">
      <w:pPr>
        <w:rPr>
          <w:rtl/>
        </w:rPr>
      </w:pPr>
      <w:r>
        <w:rPr>
          <w:rFonts w:hint="cs"/>
          <w:rtl/>
        </w:rPr>
        <w:t>و</w:t>
      </w:r>
    </w:p>
    <w:p w:rsidR="000E2B19" w:rsidRPr="000E2B19" w:rsidRDefault="00267FA5" w:rsidP="00FC3063">
      <w:pPr>
        <w:tabs>
          <w:tab w:val="left" w:pos="1984"/>
        </w:tabs>
        <w:rPr>
          <w:rFonts w:cs="Times New Roman"/>
          <w:sz w:val="24"/>
          <w:szCs w:val="20"/>
          <w:lang w:eastAsia="en-US"/>
        </w:rPr>
      </w:pPr>
      <w:r w:rsidRPr="009258C6">
        <w:tab/>
      </w:r>
      <w:r w:rsidR="00D036FB">
        <w:t xml:space="preserve">for </w:t>
      </w:r>
      <w:r w:rsidR="00FC3063">
        <w:t xml:space="preserve"> </w:t>
      </w:r>
      <w:r w:rsidR="00D036FB" w:rsidRPr="00D036FB">
        <w:t xml:space="preserve"> </w:t>
      </w:r>
      <w:r w:rsidR="00D036FB">
        <w:rPr>
          <w:position w:val="-10"/>
        </w:rPr>
        <w:object w:dxaOrig="680" w:dyaOrig="300">
          <v:shape id="_x0000_i1046" type="#_x0000_t75" style="width:34.5pt;height:14.25pt" o:ole="" fillcolor="window">
            <v:imagedata r:id="rId54" o:title=""/>
          </v:shape>
          <o:OLEObject Type="Embed" ProgID="Equation.3" ShapeID="_x0000_i1046" DrawAspect="Content" ObjectID="_1470207677" r:id="rId55"/>
        </w:object>
      </w:r>
      <w:r>
        <w:rPr>
          <w:rFonts w:hint="cs"/>
          <w:rtl/>
          <w:lang w:bidi="ar-EG"/>
        </w:rPr>
        <w:t xml:space="preserve">  </w:t>
      </w:r>
      <w:r>
        <w:t>δ</w:t>
      </w:r>
      <w:r w:rsidRPr="005A41C7">
        <w:rPr>
          <w:i/>
          <w:vertAlign w:val="subscript"/>
        </w:rPr>
        <w:t>n</w:t>
      </w:r>
      <w:r>
        <w:t xml:space="preserve"> = 1</w:t>
      </w:r>
    </w:p>
    <w:p w:rsidR="00707F19" w:rsidRPr="00665967" w:rsidRDefault="00707F19" w:rsidP="0020066A">
      <w:pPr>
        <w:pStyle w:val="Heading3"/>
        <w:rPr>
          <w:rtl/>
        </w:rPr>
      </w:pPr>
      <w:r>
        <w:t>5</w:t>
      </w:r>
      <w:r w:rsidR="003F3645">
        <w:t>.1</w:t>
      </w:r>
      <w:r>
        <w:t>.2.3</w:t>
      </w:r>
      <w:r>
        <w:tab/>
      </w:r>
      <w:r w:rsidRPr="00665967">
        <w:rPr>
          <w:rFonts w:hint="cs"/>
          <w:rtl/>
        </w:rPr>
        <w:t>تجميع المكونات الفردية</w:t>
      </w:r>
    </w:p>
    <w:p w:rsidR="00707F19" w:rsidRPr="00541795" w:rsidRDefault="00707F19" w:rsidP="00707F19">
      <w:pPr>
        <w:rPr>
          <w:rtl/>
        </w:rPr>
      </w:pPr>
      <w:r w:rsidRPr="00541795">
        <w:rPr>
          <w:rFonts w:hint="cs"/>
          <w:rtl/>
        </w:rPr>
        <w:t xml:space="preserve">تعطى الخسارة الكلية </w:t>
      </w:r>
      <w:r w:rsidRPr="00665967">
        <w:rPr>
          <w:i/>
          <w:iCs/>
        </w:rPr>
        <w:t>L</w:t>
      </w:r>
      <w:r w:rsidRPr="00665967">
        <w:rPr>
          <w:i/>
          <w:iCs/>
          <w:vertAlign w:val="subscript"/>
        </w:rPr>
        <w:t>total</w:t>
      </w:r>
      <w:r w:rsidRPr="00541795">
        <w:rPr>
          <w:rFonts w:hint="cs"/>
          <w:rtl/>
        </w:rPr>
        <w:t>، التي تخضع لها إشارة تنتشر عبر الأشجار بتجميع تعابير الخسارة التالية:</w:t>
      </w:r>
    </w:p>
    <w:p w:rsidR="001A2973" w:rsidRDefault="001A2973" w:rsidP="001A2973">
      <w:pPr>
        <w:pStyle w:val="Equation"/>
      </w:pPr>
      <w:r w:rsidRPr="00430811">
        <w:tab/>
      </w:r>
      <w:r w:rsidRPr="008367D5">
        <w:rPr>
          <w:position w:val="-50"/>
        </w:rPr>
        <w:object w:dxaOrig="8040" w:dyaOrig="1120">
          <v:shape id="_x0000_i1047" type="#_x0000_t75" style="width:402pt;height:56.25pt" o:ole="" fillcolor="window">
            <v:imagedata r:id="rId56" o:title=""/>
          </v:shape>
          <o:OLEObject Type="Embed" ProgID="Equation.3" ShapeID="_x0000_i1047" DrawAspect="Content" ObjectID="_1470207678" r:id="rId57"/>
        </w:object>
      </w:r>
      <w:r w:rsidRPr="009258C6">
        <w:tab/>
        <w:t>(</w:t>
      </w:r>
      <w:r>
        <w:t>14</w:t>
      </w:r>
      <w:r w:rsidRPr="009258C6">
        <w:t>)</w:t>
      </w:r>
    </w:p>
    <w:p w:rsidR="0020066A" w:rsidRDefault="0020066A" w:rsidP="00707F19">
      <w:pPr>
        <w:rPr>
          <w:rtl/>
          <w:lang w:val="fr-FR"/>
        </w:rPr>
      </w:pPr>
    </w:p>
    <w:p w:rsidR="00707F19" w:rsidRDefault="00707F19" w:rsidP="00707F19">
      <w:pPr>
        <w:rPr>
          <w:rtl/>
          <w:lang w:val="fr-FR"/>
        </w:rPr>
        <w:sectPr w:rsidR="00707F19" w:rsidSect="005305CB">
          <w:headerReference w:type="even" r:id="rId58"/>
          <w:headerReference w:type="default" r:id="rId59"/>
          <w:footerReference w:type="first" r:id="rId60"/>
          <w:pgSz w:w="11907" w:h="16834" w:code="9"/>
          <w:pgMar w:top="1134" w:right="1134" w:bottom="1134" w:left="1134" w:header="720" w:footer="720" w:gutter="0"/>
          <w:paperSrc w:first="15" w:other="15"/>
          <w:pgNumType w:start="1"/>
          <w:cols w:space="720"/>
          <w:bidi/>
          <w:rtlGutter/>
        </w:sectPr>
      </w:pPr>
    </w:p>
    <w:p w:rsidR="00707F19" w:rsidRDefault="00707F19" w:rsidP="005B4CF4">
      <w:pPr>
        <w:pStyle w:val="TableNo"/>
        <w:rPr>
          <w:rtl/>
          <w:lang w:val="fr-FR"/>
        </w:rPr>
      </w:pPr>
      <w:r>
        <w:rPr>
          <w:rFonts w:hint="cs"/>
          <w:rtl/>
          <w:lang w:val="fr-FR"/>
        </w:rPr>
        <w:lastRenderedPageBreak/>
        <w:t xml:space="preserve">الجـدول </w:t>
      </w:r>
      <w:r>
        <w:rPr>
          <w:lang w:val="fr-FR"/>
        </w:rPr>
        <w:t>2</w:t>
      </w:r>
    </w:p>
    <w:p w:rsidR="00707F19" w:rsidRDefault="00707F19" w:rsidP="005B4CF4">
      <w:pPr>
        <w:pStyle w:val="Tabletitle"/>
        <w:rPr>
          <w:rtl/>
          <w:lang w:val="fr-FR"/>
        </w:rPr>
      </w:pPr>
      <w:r w:rsidRPr="002B4DE3">
        <w:rPr>
          <w:rFonts w:hint="cs"/>
          <w:rtl/>
          <w:lang w:val="fr-FR"/>
        </w:rPr>
        <w:t>معلمات الغطاء النباتي</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8"/>
        <w:gridCol w:w="1258"/>
        <w:gridCol w:w="1258"/>
        <w:gridCol w:w="1259"/>
        <w:gridCol w:w="1258"/>
        <w:gridCol w:w="1258"/>
        <w:gridCol w:w="1259"/>
        <w:gridCol w:w="1258"/>
        <w:gridCol w:w="1258"/>
        <w:gridCol w:w="1259"/>
      </w:tblGrid>
      <w:tr w:rsidR="00F9100A" w:rsidRPr="00F9100A" w:rsidTr="00C6593E">
        <w:tc>
          <w:tcPr>
            <w:tcW w:w="1858" w:type="dxa"/>
            <w:vMerge w:val="restart"/>
            <w:vAlign w:val="center"/>
          </w:tcPr>
          <w:p w:rsidR="00F9100A" w:rsidRPr="00F9100A" w:rsidRDefault="00F9100A" w:rsidP="009D3AF5">
            <w:pPr>
              <w:pStyle w:val="Tablehead"/>
              <w:rPr>
                <w:lang w:val="fr-FR"/>
              </w:rPr>
            </w:pPr>
          </w:p>
        </w:tc>
        <w:tc>
          <w:tcPr>
            <w:tcW w:w="1258" w:type="dxa"/>
            <w:vAlign w:val="center"/>
          </w:tcPr>
          <w:p w:rsidR="00F9100A" w:rsidRPr="00F9100A" w:rsidRDefault="00F9100A" w:rsidP="009D3AF5">
            <w:pPr>
              <w:pStyle w:val="Tablehead"/>
              <w:rPr>
                <w:lang w:val="fr-FR"/>
              </w:rPr>
            </w:pPr>
            <w:r w:rsidRPr="00F9100A">
              <w:rPr>
                <w:lang w:val="fr-FR"/>
              </w:rPr>
              <w:t>Horse chestnut</w:t>
            </w:r>
          </w:p>
        </w:tc>
        <w:tc>
          <w:tcPr>
            <w:tcW w:w="2517" w:type="dxa"/>
            <w:gridSpan w:val="2"/>
            <w:vAlign w:val="center"/>
          </w:tcPr>
          <w:p w:rsidR="00F9100A" w:rsidRPr="00F9100A" w:rsidRDefault="00F9100A" w:rsidP="009D3AF5">
            <w:pPr>
              <w:pStyle w:val="Tablehead"/>
              <w:rPr>
                <w:lang w:val="fr-FR"/>
              </w:rPr>
            </w:pPr>
            <w:r w:rsidRPr="00F9100A">
              <w:rPr>
                <w:lang w:val="fr-FR"/>
              </w:rPr>
              <w:t>Silver maple</w:t>
            </w:r>
          </w:p>
        </w:tc>
        <w:tc>
          <w:tcPr>
            <w:tcW w:w="2516" w:type="dxa"/>
            <w:gridSpan w:val="2"/>
            <w:vAlign w:val="center"/>
          </w:tcPr>
          <w:p w:rsidR="00F9100A" w:rsidRPr="00F9100A" w:rsidRDefault="00F9100A" w:rsidP="009D3AF5">
            <w:pPr>
              <w:pStyle w:val="Tablehead"/>
              <w:rPr>
                <w:lang w:val="fr-FR"/>
              </w:rPr>
            </w:pPr>
            <w:r w:rsidRPr="00F9100A">
              <w:rPr>
                <w:lang w:val="fr-FR"/>
              </w:rPr>
              <w:t>London plane</w:t>
            </w:r>
          </w:p>
        </w:tc>
        <w:tc>
          <w:tcPr>
            <w:tcW w:w="2517" w:type="dxa"/>
            <w:gridSpan w:val="2"/>
            <w:vAlign w:val="center"/>
          </w:tcPr>
          <w:p w:rsidR="00F9100A" w:rsidRPr="00F9100A" w:rsidRDefault="00F9100A" w:rsidP="009D3AF5">
            <w:pPr>
              <w:pStyle w:val="Tablehead"/>
              <w:rPr>
                <w:lang w:val="fr-FR"/>
              </w:rPr>
            </w:pPr>
            <w:r w:rsidRPr="00F9100A">
              <w:rPr>
                <w:lang w:val="fr-FR"/>
              </w:rPr>
              <w:t>Common lime</w:t>
            </w:r>
          </w:p>
        </w:tc>
        <w:tc>
          <w:tcPr>
            <w:tcW w:w="2517" w:type="dxa"/>
            <w:gridSpan w:val="2"/>
            <w:vAlign w:val="center"/>
          </w:tcPr>
          <w:p w:rsidR="00F9100A" w:rsidRPr="00F9100A" w:rsidRDefault="00F9100A" w:rsidP="009D3AF5">
            <w:pPr>
              <w:pStyle w:val="Tablehead"/>
              <w:rPr>
                <w:lang w:val="fr-FR"/>
              </w:rPr>
            </w:pPr>
            <w:r w:rsidRPr="00F9100A">
              <w:rPr>
                <w:lang w:val="fr-FR"/>
              </w:rPr>
              <w:t>Sycamore maple</w:t>
            </w:r>
          </w:p>
        </w:tc>
      </w:tr>
      <w:tr w:rsidR="00C6593E" w:rsidRPr="00F9100A" w:rsidTr="00C6593E">
        <w:tc>
          <w:tcPr>
            <w:tcW w:w="1858" w:type="dxa"/>
            <w:vMerge/>
          </w:tcPr>
          <w:p w:rsidR="00C6593E" w:rsidRPr="00F9100A" w:rsidRDefault="00C6593E" w:rsidP="009D3AF5">
            <w:pPr>
              <w:pStyle w:val="Tablehead"/>
              <w:rPr>
                <w:snapToGrid w:val="0"/>
                <w:lang w:val="fr-FR"/>
              </w:rPr>
            </w:pPr>
          </w:p>
        </w:tc>
        <w:tc>
          <w:tcPr>
            <w:tcW w:w="1258" w:type="dxa"/>
          </w:tcPr>
          <w:p w:rsidR="00C6593E" w:rsidRPr="00C6593E" w:rsidRDefault="00C6593E" w:rsidP="009D3AF5">
            <w:pPr>
              <w:pStyle w:val="Tablehead"/>
              <w:rPr>
                <w:snapToGrid w:val="0"/>
              </w:rPr>
            </w:pPr>
            <w:r w:rsidRPr="00C6593E">
              <w:rPr>
                <w:rFonts w:hint="cs"/>
                <w:snapToGrid w:val="0"/>
                <w:rtl/>
              </w:rPr>
              <w:t>مورقة</w:t>
            </w:r>
          </w:p>
        </w:tc>
        <w:tc>
          <w:tcPr>
            <w:tcW w:w="1258" w:type="dxa"/>
          </w:tcPr>
          <w:p w:rsidR="00C6593E" w:rsidRPr="00C6593E" w:rsidRDefault="00C6593E" w:rsidP="009D3AF5">
            <w:pPr>
              <w:pStyle w:val="Tablehead"/>
              <w:rPr>
                <w:snapToGrid w:val="0"/>
              </w:rPr>
            </w:pPr>
            <w:r w:rsidRPr="00C6593E">
              <w:rPr>
                <w:rFonts w:hint="cs"/>
                <w:snapToGrid w:val="0"/>
                <w:rtl/>
              </w:rPr>
              <w:t>مورقة</w:t>
            </w:r>
          </w:p>
        </w:tc>
        <w:tc>
          <w:tcPr>
            <w:tcW w:w="1259" w:type="dxa"/>
          </w:tcPr>
          <w:p w:rsidR="00C6593E" w:rsidRPr="00C6593E" w:rsidRDefault="00C6593E" w:rsidP="009D3AF5">
            <w:pPr>
              <w:pStyle w:val="Tablehead"/>
              <w:rPr>
                <w:snapToGrid w:val="0"/>
              </w:rPr>
            </w:pPr>
            <w:r w:rsidRPr="00C6593E">
              <w:rPr>
                <w:rFonts w:hint="cs"/>
                <w:snapToGrid w:val="0"/>
                <w:rtl/>
              </w:rPr>
              <w:t>غير مورقة</w:t>
            </w:r>
          </w:p>
        </w:tc>
        <w:tc>
          <w:tcPr>
            <w:tcW w:w="1258" w:type="dxa"/>
          </w:tcPr>
          <w:p w:rsidR="00C6593E" w:rsidRPr="00C6593E" w:rsidRDefault="00C6593E" w:rsidP="009D3AF5">
            <w:pPr>
              <w:pStyle w:val="Tablehead"/>
              <w:rPr>
                <w:snapToGrid w:val="0"/>
              </w:rPr>
            </w:pPr>
            <w:r w:rsidRPr="00C6593E">
              <w:rPr>
                <w:rFonts w:hint="cs"/>
                <w:snapToGrid w:val="0"/>
                <w:rtl/>
              </w:rPr>
              <w:t>مورقة</w:t>
            </w:r>
          </w:p>
        </w:tc>
        <w:tc>
          <w:tcPr>
            <w:tcW w:w="1258" w:type="dxa"/>
          </w:tcPr>
          <w:p w:rsidR="00C6593E" w:rsidRPr="00C6593E" w:rsidRDefault="00C6593E" w:rsidP="009D3AF5">
            <w:pPr>
              <w:pStyle w:val="Tablehead"/>
              <w:rPr>
                <w:snapToGrid w:val="0"/>
              </w:rPr>
            </w:pPr>
            <w:r w:rsidRPr="00C6593E">
              <w:rPr>
                <w:rFonts w:hint="cs"/>
                <w:snapToGrid w:val="0"/>
                <w:rtl/>
              </w:rPr>
              <w:t>غير مورقة</w:t>
            </w:r>
          </w:p>
        </w:tc>
        <w:tc>
          <w:tcPr>
            <w:tcW w:w="1259" w:type="dxa"/>
          </w:tcPr>
          <w:p w:rsidR="00C6593E" w:rsidRPr="00C6593E" w:rsidRDefault="00C6593E" w:rsidP="009D3AF5">
            <w:pPr>
              <w:pStyle w:val="Tablehead"/>
              <w:rPr>
                <w:snapToGrid w:val="0"/>
              </w:rPr>
            </w:pPr>
            <w:r w:rsidRPr="00C6593E">
              <w:rPr>
                <w:rFonts w:hint="cs"/>
                <w:snapToGrid w:val="0"/>
                <w:rtl/>
              </w:rPr>
              <w:t>مورقة</w:t>
            </w:r>
          </w:p>
        </w:tc>
        <w:tc>
          <w:tcPr>
            <w:tcW w:w="1258" w:type="dxa"/>
          </w:tcPr>
          <w:p w:rsidR="00C6593E" w:rsidRPr="00C6593E" w:rsidRDefault="00C6593E" w:rsidP="009D3AF5">
            <w:pPr>
              <w:pStyle w:val="Tablehead"/>
              <w:rPr>
                <w:snapToGrid w:val="0"/>
              </w:rPr>
            </w:pPr>
            <w:r w:rsidRPr="00C6593E">
              <w:rPr>
                <w:rFonts w:hint="cs"/>
                <w:snapToGrid w:val="0"/>
                <w:rtl/>
              </w:rPr>
              <w:t>غير مورقة</w:t>
            </w:r>
          </w:p>
        </w:tc>
        <w:tc>
          <w:tcPr>
            <w:tcW w:w="1258" w:type="dxa"/>
          </w:tcPr>
          <w:p w:rsidR="00C6593E" w:rsidRPr="00C6593E" w:rsidRDefault="00C6593E" w:rsidP="009D3AF5">
            <w:pPr>
              <w:pStyle w:val="Tablehead"/>
              <w:rPr>
                <w:snapToGrid w:val="0"/>
              </w:rPr>
            </w:pPr>
            <w:r w:rsidRPr="00C6593E">
              <w:rPr>
                <w:rFonts w:hint="cs"/>
                <w:snapToGrid w:val="0"/>
                <w:rtl/>
              </w:rPr>
              <w:t>مورقة</w:t>
            </w:r>
          </w:p>
        </w:tc>
        <w:tc>
          <w:tcPr>
            <w:tcW w:w="1259" w:type="dxa"/>
          </w:tcPr>
          <w:p w:rsidR="00C6593E" w:rsidRPr="00C6593E" w:rsidRDefault="00C6593E" w:rsidP="009D3AF5">
            <w:pPr>
              <w:pStyle w:val="Tablehead"/>
              <w:rPr>
                <w:snapToGrid w:val="0"/>
              </w:rPr>
            </w:pPr>
            <w:r w:rsidRPr="00C6593E">
              <w:rPr>
                <w:rFonts w:hint="cs"/>
                <w:snapToGrid w:val="0"/>
                <w:rtl/>
              </w:rPr>
              <w:t>غير مورقة</w:t>
            </w:r>
          </w:p>
        </w:tc>
      </w:tr>
      <w:tr w:rsidR="00C6593E" w:rsidRPr="00F9100A" w:rsidTr="00C6593E">
        <w:tc>
          <w:tcPr>
            <w:tcW w:w="1858" w:type="dxa"/>
          </w:tcPr>
          <w:p w:rsidR="00C6593E" w:rsidRPr="00C6593E" w:rsidRDefault="00C6593E" w:rsidP="009D3AF5">
            <w:pPr>
              <w:pStyle w:val="Tabletext"/>
              <w:rPr>
                <w:snapToGrid w:val="0"/>
              </w:rPr>
            </w:pPr>
            <w:r w:rsidRPr="00C6593E">
              <w:rPr>
                <w:rFonts w:hint="cs"/>
                <w:snapToGrid w:val="0"/>
                <w:rtl/>
              </w:rPr>
              <w:t>دليل مساحة الأوراق</w:t>
            </w:r>
          </w:p>
        </w:tc>
        <w:tc>
          <w:tcPr>
            <w:tcW w:w="1258" w:type="dxa"/>
          </w:tcPr>
          <w:p w:rsidR="00C6593E" w:rsidRPr="009D3AF5" w:rsidRDefault="00C6593E" w:rsidP="009D3AF5">
            <w:pPr>
              <w:pStyle w:val="Tabletext"/>
              <w:jc w:val="center"/>
              <w:rPr>
                <w:snapToGrid w:val="0"/>
                <w:lang w:eastAsia="en-US"/>
              </w:rPr>
            </w:pPr>
          </w:p>
        </w:tc>
        <w:tc>
          <w:tcPr>
            <w:tcW w:w="1258" w:type="dxa"/>
          </w:tcPr>
          <w:p w:rsidR="00C6593E" w:rsidRPr="009D3AF5" w:rsidRDefault="00C6593E" w:rsidP="009D3AF5">
            <w:pPr>
              <w:pStyle w:val="Tabletext"/>
              <w:jc w:val="center"/>
              <w:rPr>
                <w:snapToGrid w:val="0"/>
                <w:lang w:eastAsia="en-US"/>
              </w:rPr>
            </w:pPr>
            <w:r w:rsidRPr="009D3AF5">
              <w:rPr>
                <w:snapToGrid w:val="0"/>
                <w:lang w:eastAsia="en-US"/>
              </w:rPr>
              <w:t>1</w:t>
            </w:r>
            <w:r w:rsidR="00B5281A" w:rsidRPr="009D3AF5">
              <w:rPr>
                <w:snapToGrid w:val="0"/>
                <w:lang w:eastAsia="en-US"/>
              </w:rPr>
              <w:t>,</w:t>
            </w:r>
            <w:r w:rsidRPr="009D3AF5">
              <w:rPr>
                <w:snapToGrid w:val="0"/>
                <w:lang w:eastAsia="en-US"/>
              </w:rPr>
              <w:t>691</w:t>
            </w:r>
          </w:p>
        </w:tc>
        <w:tc>
          <w:tcPr>
            <w:tcW w:w="1259" w:type="dxa"/>
          </w:tcPr>
          <w:p w:rsidR="00C6593E" w:rsidRPr="009D3AF5" w:rsidRDefault="00C6593E" w:rsidP="009D3AF5">
            <w:pPr>
              <w:pStyle w:val="Tabletext"/>
              <w:jc w:val="center"/>
              <w:rPr>
                <w:snapToGrid w:val="0"/>
                <w:lang w:eastAsia="en-US"/>
              </w:rPr>
            </w:pPr>
          </w:p>
        </w:tc>
        <w:tc>
          <w:tcPr>
            <w:tcW w:w="1258" w:type="dxa"/>
          </w:tcPr>
          <w:p w:rsidR="00C6593E" w:rsidRPr="009D3AF5" w:rsidRDefault="00C6593E" w:rsidP="009D3AF5">
            <w:pPr>
              <w:pStyle w:val="Tabletext"/>
              <w:jc w:val="center"/>
              <w:rPr>
                <w:snapToGrid w:val="0"/>
                <w:lang w:eastAsia="en-US"/>
              </w:rPr>
            </w:pPr>
            <w:r w:rsidRPr="009D3AF5">
              <w:rPr>
                <w:snapToGrid w:val="0"/>
                <w:lang w:eastAsia="en-US"/>
              </w:rPr>
              <w:t>1</w:t>
            </w:r>
            <w:r w:rsidR="00B5281A" w:rsidRPr="009D3AF5">
              <w:rPr>
                <w:snapToGrid w:val="0"/>
                <w:lang w:eastAsia="en-US"/>
              </w:rPr>
              <w:t>,</w:t>
            </w:r>
            <w:r w:rsidRPr="009D3AF5">
              <w:rPr>
                <w:snapToGrid w:val="0"/>
                <w:lang w:eastAsia="en-US"/>
              </w:rPr>
              <w:t>930</w:t>
            </w:r>
          </w:p>
        </w:tc>
        <w:tc>
          <w:tcPr>
            <w:tcW w:w="1258" w:type="dxa"/>
          </w:tcPr>
          <w:p w:rsidR="00C6593E" w:rsidRPr="009D3AF5" w:rsidRDefault="00C6593E" w:rsidP="009D3AF5">
            <w:pPr>
              <w:pStyle w:val="Tabletext"/>
              <w:jc w:val="center"/>
              <w:rPr>
                <w:snapToGrid w:val="0"/>
                <w:lang w:eastAsia="en-US"/>
              </w:rPr>
            </w:pPr>
          </w:p>
        </w:tc>
        <w:tc>
          <w:tcPr>
            <w:tcW w:w="1259" w:type="dxa"/>
          </w:tcPr>
          <w:p w:rsidR="00C6593E" w:rsidRPr="009D3AF5" w:rsidRDefault="00C6593E" w:rsidP="009D3AF5">
            <w:pPr>
              <w:pStyle w:val="Tabletext"/>
              <w:jc w:val="center"/>
              <w:rPr>
                <w:snapToGrid w:val="0"/>
                <w:lang w:eastAsia="en-US"/>
              </w:rPr>
            </w:pPr>
            <w:r w:rsidRPr="009D3AF5">
              <w:rPr>
                <w:snapToGrid w:val="0"/>
                <w:lang w:eastAsia="en-US"/>
              </w:rPr>
              <w:t>1</w:t>
            </w:r>
            <w:r w:rsidR="00987138" w:rsidRPr="009D3AF5">
              <w:rPr>
                <w:snapToGrid w:val="0"/>
                <w:lang w:eastAsia="en-US"/>
              </w:rPr>
              <w:t>,</w:t>
            </w:r>
            <w:r w:rsidRPr="009D3AF5">
              <w:rPr>
                <w:snapToGrid w:val="0"/>
                <w:lang w:eastAsia="en-US"/>
              </w:rPr>
              <w:t>475</w:t>
            </w:r>
          </w:p>
        </w:tc>
        <w:tc>
          <w:tcPr>
            <w:tcW w:w="1258" w:type="dxa"/>
          </w:tcPr>
          <w:p w:rsidR="00C6593E" w:rsidRPr="009D3AF5" w:rsidRDefault="00C6593E" w:rsidP="009D3AF5">
            <w:pPr>
              <w:pStyle w:val="Tabletext"/>
              <w:jc w:val="center"/>
              <w:rPr>
                <w:snapToGrid w:val="0"/>
                <w:lang w:eastAsia="en-US"/>
              </w:rPr>
            </w:pPr>
          </w:p>
        </w:tc>
        <w:tc>
          <w:tcPr>
            <w:tcW w:w="1258" w:type="dxa"/>
          </w:tcPr>
          <w:p w:rsidR="00C6593E" w:rsidRPr="009D3AF5" w:rsidRDefault="00C6593E" w:rsidP="009D3AF5">
            <w:pPr>
              <w:pStyle w:val="Tabletext"/>
              <w:jc w:val="center"/>
              <w:rPr>
                <w:snapToGrid w:val="0"/>
                <w:lang w:eastAsia="en-US"/>
              </w:rPr>
            </w:pPr>
            <w:r w:rsidRPr="009D3AF5">
              <w:rPr>
                <w:snapToGrid w:val="0"/>
                <w:lang w:eastAsia="en-US"/>
              </w:rPr>
              <w:t>1</w:t>
            </w:r>
            <w:r w:rsidR="00987138" w:rsidRPr="009D3AF5">
              <w:rPr>
                <w:snapToGrid w:val="0"/>
                <w:lang w:eastAsia="en-US"/>
              </w:rPr>
              <w:t>,</w:t>
            </w:r>
            <w:r w:rsidRPr="009D3AF5">
              <w:rPr>
                <w:snapToGrid w:val="0"/>
                <w:lang w:eastAsia="en-US"/>
              </w:rPr>
              <w:t>631</w:t>
            </w:r>
          </w:p>
        </w:tc>
        <w:tc>
          <w:tcPr>
            <w:tcW w:w="1259" w:type="dxa"/>
          </w:tcPr>
          <w:p w:rsidR="00C6593E" w:rsidRPr="009D3AF5" w:rsidRDefault="00C6593E" w:rsidP="009D3AF5">
            <w:pPr>
              <w:pStyle w:val="Tabletext"/>
              <w:jc w:val="center"/>
              <w:rPr>
                <w:snapToGrid w:val="0"/>
                <w:lang w:eastAsia="en-US"/>
              </w:rPr>
            </w:pPr>
            <w:r w:rsidRPr="009D3AF5">
              <w:rPr>
                <w:snapToGrid w:val="0"/>
                <w:lang w:eastAsia="en-US"/>
              </w:rPr>
              <w:t>0</w:t>
            </w:r>
            <w:r w:rsidR="00987138" w:rsidRPr="009D3AF5">
              <w:rPr>
                <w:snapToGrid w:val="0"/>
                <w:lang w:eastAsia="en-US"/>
              </w:rPr>
              <w:t>,</w:t>
            </w:r>
            <w:r w:rsidRPr="009D3AF5">
              <w:rPr>
                <w:snapToGrid w:val="0"/>
                <w:lang w:eastAsia="en-US"/>
              </w:rPr>
              <w:t>483</w:t>
            </w:r>
          </w:p>
        </w:tc>
      </w:tr>
      <w:tr w:rsidR="00C6593E" w:rsidRPr="00F9100A" w:rsidTr="00C6593E">
        <w:tc>
          <w:tcPr>
            <w:tcW w:w="1858" w:type="dxa"/>
          </w:tcPr>
          <w:p w:rsidR="00C6593E" w:rsidRPr="00C6593E" w:rsidRDefault="00C6593E" w:rsidP="009D3AF5">
            <w:pPr>
              <w:pStyle w:val="Tabletext"/>
              <w:rPr>
                <w:b/>
                <w:snapToGrid w:val="0"/>
                <w:lang w:bidi="ar-EG"/>
              </w:rPr>
            </w:pPr>
            <w:r w:rsidRPr="00C6593E">
              <w:rPr>
                <w:rFonts w:hint="cs"/>
                <w:snapToGrid w:val="0"/>
                <w:rtl/>
                <w:lang w:bidi="ar-EG"/>
              </w:rPr>
              <w:t xml:space="preserve">حجم الأوراق </w:t>
            </w:r>
            <w:r w:rsidRPr="00C6593E">
              <w:rPr>
                <w:snapToGrid w:val="0"/>
                <w:lang w:bidi="ar-EG"/>
              </w:rPr>
              <w:t>(m)</w:t>
            </w:r>
          </w:p>
        </w:tc>
        <w:tc>
          <w:tcPr>
            <w:tcW w:w="1258" w:type="dxa"/>
          </w:tcPr>
          <w:p w:rsidR="00C6593E" w:rsidRPr="009D3AF5" w:rsidRDefault="00C6593E" w:rsidP="009D3AF5">
            <w:pPr>
              <w:pStyle w:val="Tabletext"/>
              <w:jc w:val="center"/>
              <w:rPr>
                <w:snapToGrid w:val="0"/>
                <w:lang w:eastAsia="en-US"/>
              </w:rPr>
            </w:pPr>
            <w:r w:rsidRPr="009D3AF5">
              <w:rPr>
                <w:snapToGrid w:val="0"/>
                <w:lang w:eastAsia="en-US"/>
              </w:rPr>
              <w:t>0</w:t>
            </w:r>
            <w:r w:rsidR="00987138" w:rsidRPr="009D3AF5">
              <w:rPr>
                <w:snapToGrid w:val="0"/>
                <w:lang w:eastAsia="en-US"/>
              </w:rPr>
              <w:t>,</w:t>
            </w:r>
            <w:r w:rsidRPr="009D3AF5">
              <w:rPr>
                <w:snapToGrid w:val="0"/>
                <w:lang w:eastAsia="en-US"/>
              </w:rPr>
              <w:t>300</w:t>
            </w:r>
          </w:p>
        </w:tc>
        <w:tc>
          <w:tcPr>
            <w:tcW w:w="1258" w:type="dxa"/>
          </w:tcPr>
          <w:p w:rsidR="00C6593E" w:rsidRPr="009D3AF5" w:rsidRDefault="00C6593E" w:rsidP="009D3AF5">
            <w:pPr>
              <w:pStyle w:val="Tabletext"/>
              <w:jc w:val="center"/>
              <w:rPr>
                <w:snapToGrid w:val="0"/>
                <w:lang w:eastAsia="en-US"/>
              </w:rPr>
            </w:pPr>
            <w:r w:rsidRPr="009D3AF5">
              <w:rPr>
                <w:snapToGrid w:val="0"/>
                <w:lang w:eastAsia="en-US"/>
              </w:rPr>
              <w:t>0</w:t>
            </w:r>
            <w:r w:rsidR="00987138" w:rsidRPr="009D3AF5">
              <w:rPr>
                <w:snapToGrid w:val="0"/>
                <w:lang w:eastAsia="en-US"/>
              </w:rPr>
              <w:t>,</w:t>
            </w:r>
            <w:r w:rsidRPr="009D3AF5">
              <w:rPr>
                <w:snapToGrid w:val="0"/>
                <w:lang w:eastAsia="en-US"/>
              </w:rPr>
              <w:t>150</w:t>
            </w:r>
          </w:p>
        </w:tc>
        <w:tc>
          <w:tcPr>
            <w:tcW w:w="1259" w:type="dxa"/>
          </w:tcPr>
          <w:p w:rsidR="00C6593E" w:rsidRPr="009D3AF5" w:rsidRDefault="00C6593E" w:rsidP="009D3AF5">
            <w:pPr>
              <w:pStyle w:val="Tabletext"/>
              <w:jc w:val="center"/>
              <w:rPr>
                <w:snapToGrid w:val="0"/>
                <w:lang w:eastAsia="en-US"/>
              </w:rPr>
            </w:pPr>
          </w:p>
        </w:tc>
        <w:tc>
          <w:tcPr>
            <w:tcW w:w="1258" w:type="dxa"/>
          </w:tcPr>
          <w:p w:rsidR="00C6593E" w:rsidRPr="009D3AF5" w:rsidRDefault="00C6593E" w:rsidP="009D3AF5">
            <w:pPr>
              <w:pStyle w:val="Tabletext"/>
              <w:jc w:val="center"/>
              <w:rPr>
                <w:snapToGrid w:val="0"/>
                <w:lang w:eastAsia="en-US"/>
              </w:rPr>
            </w:pPr>
            <w:r w:rsidRPr="009D3AF5">
              <w:rPr>
                <w:snapToGrid w:val="0"/>
                <w:lang w:eastAsia="en-US"/>
              </w:rPr>
              <w:t>0</w:t>
            </w:r>
            <w:r w:rsidR="00987138" w:rsidRPr="009D3AF5">
              <w:rPr>
                <w:snapToGrid w:val="0"/>
                <w:lang w:eastAsia="en-US"/>
              </w:rPr>
              <w:t>,</w:t>
            </w:r>
            <w:r w:rsidRPr="009D3AF5">
              <w:rPr>
                <w:snapToGrid w:val="0"/>
                <w:lang w:eastAsia="en-US"/>
              </w:rPr>
              <w:t>250</w:t>
            </w:r>
          </w:p>
        </w:tc>
        <w:tc>
          <w:tcPr>
            <w:tcW w:w="1258" w:type="dxa"/>
          </w:tcPr>
          <w:p w:rsidR="00C6593E" w:rsidRPr="009D3AF5" w:rsidRDefault="00C6593E" w:rsidP="009D3AF5">
            <w:pPr>
              <w:pStyle w:val="Tabletext"/>
              <w:jc w:val="center"/>
              <w:rPr>
                <w:snapToGrid w:val="0"/>
                <w:lang w:eastAsia="en-US"/>
              </w:rPr>
            </w:pPr>
          </w:p>
        </w:tc>
        <w:tc>
          <w:tcPr>
            <w:tcW w:w="1259" w:type="dxa"/>
          </w:tcPr>
          <w:p w:rsidR="00C6593E" w:rsidRPr="009D3AF5" w:rsidRDefault="00C6593E" w:rsidP="009D3AF5">
            <w:pPr>
              <w:pStyle w:val="Tabletext"/>
              <w:jc w:val="center"/>
              <w:rPr>
                <w:snapToGrid w:val="0"/>
                <w:lang w:eastAsia="en-US"/>
              </w:rPr>
            </w:pPr>
            <w:r w:rsidRPr="009D3AF5">
              <w:rPr>
                <w:snapToGrid w:val="0"/>
                <w:lang w:eastAsia="en-US"/>
              </w:rPr>
              <w:t>0</w:t>
            </w:r>
            <w:r w:rsidR="00987138" w:rsidRPr="009D3AF5">
              <w:rPr>
                <w:snapToGrid w:val="0"/>
                <w:lang w:eastAsia="en-US"/>
              </w:rPr>
              <w:t>,</w:t>
            </w:r>
            <w:r w:rsidRPr="009D3AF5">
              <w:rPr>
                <w:snapToGrid w:val="0"/>
                <w:lang w:eastAsia="en-US"/>
              </w:rPr>
              <w:t>100</w:t>
            </w:r>
          </w:p>
        </w:tc>
        <w:tc>
          <w:tcPr>
            <w:tcW w:w="1258" w:type="dxa"/>
          </w:tcPr>
          <w:p w:rsidR="00C6593E" w:rsidRPr="009D3AF5" w:rsidRDefault="00C6593E" w:rsidP="009D3AF5">
            <w:pPr>
              <w:pStyle w:val="Tabletext"/>
              <w:jc w:val="center"/>
              <w:rPr>
                <w:snapToGrid w:val="0"/>
                <w:lang w:eastAsia="en-US"/>
              </w:rPr>
            </w:pPr>
          </w:p>
        </w:tc>
        <w:tc>
          <w:tcPr>
            <w:tcW w:w="1258" w:type="dxa"/>
          </w:tcPr>
          <w:p w:rsidR="00C6593E" w:rsidRPr="009D3AF5" w:rsidRDefault="00C6593E" w:rsidP="009D3AF5">
            <w:pPr>
              <w:pStyle w:val="Tabletext"/>
              <w:jc w:val="center"/>
              <w:rPr>
                <w:snapToGrid w:val="0"/>
                <w:lang w:eastAsia="en-US"/>
              </w:rPr>
            </w:pPr>
            <w:r w:rsidRPr="009D3AF5">
              <w:rPr>
                <w:snapToGrid w:val="0"/>
                <w:lang w:eastAsia="en-US"/>
              </w:rPr>
              <w:t>0</w:t>
            </w:r>
            <w:r w:rsidR="00987138" w:rsidRPr="009D3AF5">
              <w:rPr>
                <w:snapToGrid w:val="0"/>
                <w:lang w:eastAsia="en-US"/>
              </w:rPr>
              <w:t>,</w:t>
            </w:r>
            <w:r w:rsidRPr="009D3AF5">
              <w:rPr>
                <w:snapToGrid w:val="0"/>
                <w:lang w:eastAsia="en-US"/>
              </w:rPr>
              <w:t>150</w:t>
            </w:r>
          </w:p>
        </w:tc>
        <w:tc>
          <w:tcPr>
            <w:tcW w:w="1259" w:type="dxa"/>
          </w:tcPr>
          <w:p w:rsidR="00C6593E" w:rsidRPr="009D3AF5" w:rsidRDefault="00C6593E" w:rsidP="009D3AF5">
            <w:pPr>
              <w:pStyle w:val="Tabletext"/>
              <w:jc w:val="center"/>
              <w:rPr>
                <w:snapToGrid w:val="0"/>
                <w:lang w:eastAsia="en-US"/>
              </w:rPr>
            </w:pPr>
          </w:p>
        </w:tc>
      </w:tr>
    </w:tbl>
    <w:p w:rsidR="00F9100A" w:rsidRPr="00F9100A" w:rsidRDefault="00F9100A" w:rsidP="00C6593E">
      <w:pPr>
        <w:rPr>
          <w:lang w:val="fr-FR" w:eastAsia="ko-KR"/>
        </w:rPr>
      </w:pPr>
    </w:p>
    <w:tbl>
      <w:tblPr>
        <w:bidiVisual/>
        <w:tblW w:w="10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247"/>
        <w:gridCol w:w="1259"/>
        <w:gridCol w:w="1256"/>
        <w:gridCol w:w="1247"/>
        <w:gridCol w:w="1356"/>
        <w:gridCol w:w="1234"/>
        <w:gridCol w:w="1356"/>
      </w:tblGrid>
      <w:tr w:rsidR="00F9100A" w:rsidRPr="00F9100A" w:rsidTr="00280880">
        <w:tc>
          <w:tcPr>
            <w:tcW w:w="1838" w:type="dxa"/>
            <w:vMerge w:val="restart"/>
            <w:vAlign w:val="center"/>
          </w:tcPr>
          <w:p w:rsidR="00F9100A" w:rsidRPr="00F9100A" w:rsidRDefault="00F9100A" w:rsidP="009D3AF5">
            <w:pPr>
              <w:pStyle w:val="Tablehead"/>
              <w:rPr>
                <w:lang w:val="fr-FR"/>
              </w:rPr>
            </w:pPr>
          </w:p>
        </w:tc>
        <w:tc>
          <w:tcPr>
            <w:tcW w:w="1260" w:type="dxa"/>
            <w:vAlign w:val="center"/>
          </w:tcPr>
          <w:p w:rsidR="00F9100A" w:rsidRPr="00F9100A" w:rsidRDefault="00F9100A" w:rsidP="009D3AF5">
            <w:pPr>
              <w:pStyle w:val="Tablehead"/>
              <w:rPr>
                <w:lang w:val="fr-FR"/>
              </w:rPr>
            </w:pPr>
            <w:r w:rsidRPr="00F9100A">
              <w:rPr>
                <w:lang w:val="fr-FR"/>
              </w:rPr>
              <w:t>Ginkgo</w:t>
            </w:r>
          </w:p>
        </w:tc>
        <w:tc>
          <w:tcPr>
            <w:tcW w:w="1273" w:type="dxa"/>
            <w:vAlign w:val="center"/>
          </w:tcPr>
          <w:p w:rsidR="00F9100A" w:rsidRPr="00F9100A" w:rsidRDefault="00F9100A" w:rsidP="009D3AF5">
            <w:pPr>
              <w:pStyle w:val="Tablehead"/>
              <w:rPr>
                <w:lang w:val="fr-FR"/>
              </w:rPr>
            </w:pPr>
            <w:r w:rsidRPr="00F9100A">
              <w:rPr>
                <w:lang w:val="fr-FR"/>
              </w:rPr>
              <w:t>Cherry,</w:t>
            </w:r>
            <w:r w:rsidRPr="00F9100A">
              <w:rPr>
                <w:lang w:val="fr-FR"/>
              </w:rPr>
              <w:br/>
              <w:t>japanese</w:t>
            </w:r>
          </w:p>
        </w:tc>
        <w:tc>
          <w:tcPr>
            <w:tcW w:w="1246" w:type="dxa"/>
            <w:vAlign w:val="center"/>
          </w:tcPr>
          <w:p w:rsidR="00F9100A" w:rsidRPr="00F9100A" w:rsidRDefault="00F9100A" w:rsidP="009D3AF5">
            <w:pPr>
              <w:pStyle w:val="Tablehead"/>
              <w:rPr>
                <w:lang w:val="fr-FR"/>
              </w:rPr>
            </w:pPr>
            <w:r w:rsidRPr="00F9100A">
              <w:rPr>
                <w:lang w:val="fr-FR"/>
              </w:rPr>
              <w:t>Trident maple</w:t>
            </w:r>
          </w:p>
        </w:tc>
        <w:tc>
          <w:tcPr>
            <w:tcW w:w="1260" w:type="dxa"/>
            <w:vAlign w:val="center"/>
          </w:tcPr>
          <w:p w:rsidR="00F9100A" w:rsidRPr="00F9100A" w:rsidRDefault="00F9100A" w:rsidP="009D3AF5">
            <w:pPr>
              <w:pStyle w:val="Tablehead"/>
              <w:rPr>
                <w:lang w:val="fr-FR"/>
              </w:rPr>
            </w:pPr>
            <w:r w:rsidRPr="00F9100A">
              <w:rPr>
                <w:lang w:val="fr-FR"/>
              </w:rPr>
              <w:t>Korean pine</w:t>
            </w:r>
          </w:p>
        </w:tc>
        <w:tc>
          <w:tcPr>
            <w:tcW w:w="1274" w:type="dxa"/>
            <w:vAlign w:val="center"/>
          </w:tcPr>
          <w:p w:rsidR="00F9100A" w:rsidRPr="00F9100A" w:rsidRDefault="00F9100A" w:rsidP="009D3AF5">
            <w:pPr>
              <w:pStyle w:val="Tablehead"/>
              <w:rPr>
                <w:lang w:val="fr-FR"/>
              </w:rPr>
            </w:pPr>
            <w:r w:rsidRPr="00F9100A">
              <w:rPr>
                <w:lang w:val="fr-FR"/>
              </w:rPr>
              <w:t>Himalayan cedar</w:t>
            </w:r>
          </w:p>
        </w:tc>
        <w:tc>
          <w:tcPr>
            <w:tcW w:w="1245" w:type="dxa"/>
            <w:vAlign w:val="center"/>
          </w:tcPr>
          <w:p w:rsidR="00F9100A" w:rsidRPr="00F9100A" w:rsidRDefault="00F9100A" w:rsidP="009D3AF5">
            <w:pPr>
              <w:pStyle w:val="Tablehead"/>
              <w:rPr>
                <w:lang w:val="fr-FR"/>
              </w:rPr>
            </w:pPr>
            <w:r w:rsidRPr="00F9100A">
              <w:rPr>
                <w:lang w:val="fr-FR"/>
              </w:rPr>
              <w:t>Plane tree,</w:t>
            </w:r>
            <w:r w:rsidRPr="00F9100A">
              <w:rPr>
                <w:lang w:val="fr-FR"/>
              </w:rPr>
              <w:br/>
              <w:t>american</w:t>
            </w:r>
          </w:p>
        </w:tc>
        <w:tc>
          <w:tcPr>
            <w:tcW w:w="1260" w:type="dxa"/>
            <w:vAlign w:val="center"/>
          </w:tcPr>
          <w:p w:rsidR="00F9100A" w:rsidRPr="00F9100A" w:rsidRDefault="00F9100A" w:rsidP="009D3AF5">
            <w:pPr>
              <w:pStyle w:val="Tablehead"/>
              <w:rPr>
                <w:lang w:val="fr-FR"/>
              </w:rPr>
            </w:pPr>
            <w:r w:rsidRPr="00F9100A">
              <w:rPr>
                <w:lang w:val="fr-FR"/>
              </w:rPr>
              <w:t>Dawn-redwood</w:t>
            </w:r>
          </w:p>
        </w:tc>
      </w:tr>
      <w:tr w:rsidR="00C6593E" w:rsidRPr="00F9100A" w:rsidTr="00280880">
        <w:tc>
          <w:tcPr>
            <w:tcW w:w="1838" w:type="dxa"/>
            <w:vMerge/>
          </w:tcPr>
          <w:p w:rsidR="00C6593E" w:rsidRPr="00F9100A" w:rsidRDefault="00C6593E" w:rsidP="009D3AF5">
            <w:pPr>
              <w:pStyle w:val="Tablehead"/>
              <w:rPr>
                <w:snapToGrid w:val="0"/>
                <w:lang w:val="fr-FR"/>
              </w:rPr>
            </w:pPr>
          </w:p>
        </w:tc>
        <w:tc>
          <w:tcPr>
            <w:tcW w:w="1260" w:type="dxa"/>
          </w:tcPr>
          <w:p w:rsidR="00C6593E" w:rsidRPr="00C6593E" w:rsidRDefault="00C6593E" w:rsidP="009D3AF5">
            <w:pPr>
              <w:pStyle w:val="Tablehead"/>
              <w:rPr>
                <w:snapToGrid w:val="0"/>
                <w:lang w:val="fr-FR"/>
              </w:rPr>
            </w:pPr>
            <w:r w:rsidRPr="00C6593E">
              <w:rPr>
                <w:rFonts w:hint="cs"/>
                <w:snapToGrid w:val="0"/>
                <w:rtl/>
                <w:lang w:val="fr-FR"/>
              </w:rPr>
              <w:t>مورقة</w:t>
            </w:r>
          </w:p>
        </w:tc>
        <w:tc>
          <w:tcPr>
            <w:tcW w:w="1273" w:type="dxa"/>
          </w:tcPr>
          <w:p w:rsidR="00C6593E" w:rsidRPr="00C6593E" w:rsidRDefault="00C6593E" w:rsidP="009D3AF5">
            <w:pPr>
              <w:pStyle w:val="Tablehead"/>
              <w:rPr>
                <w:snapToGrid w:val="0"/>
                <w:lang w:val="fr-FR"/>
              </w:rPr>
            </w:pPr>
            <w:r w:rsidRPr="00C6593E">
              <w:rPr>
                <w:rFonts w:hint="cs"/>
                <w:snapToGrid w:val="0"/>
                <w:rtl/>
                <w:lang w:val="fr-FR"/>
              </w:rPr>
              <w:t>مورقة</w:t>
            </w:r>
          </w:p>
        </w:tc>
        <w:tc>
          <w:tcPr>
            <w:tcW w:w="1246" w:type="dxa"/>
          </w:tcPr>
          <w:p w:rsidR="00C6593E" w:rsidRPr="00C6593E" w:rsidRDefault="00C6593E" w:rsidP="009D3AF5">
            <w:pPr>
              <w:pStyle w:val="Tablehead"/>
              <w:rPr>
                <w:snapToGrid w:val="0"/>
                <w:lang w:val="fr-FR"/>
              </w:rPr>
            </w:pPr>
            <w:r w:rsidRPr="00C6593E">
              <w:rPr>
                <w:rFonts w:hint="cs"/>
                <w:snapToGrid w:val="0"/>
                <w:rtl/>
                <w:lang w:val="fr-FR"/>
              </w:rPr>
              <w:t>غير مورقة</w:t>
            </w:r>
          </w:p>
        </w:tc>
        <w:tc>
          <w:tcPr>
            <w:tcW w:w="1260" w:type="dxa"/>
          </w:tcPr>
          <w:p w:rsidR="00C6593E" w:rsidRPr="00C6593E" w:rsidRDefault="00C6593E" w:rsidP="009D3AF5">
            <w:pPr>
              <w:pStyle w:val="Tablehead"/>
              <w:rPr>
                <w:snapToGrid w:val="0"/>
                <w:lang w:val="fr-FR"/>
              </w:rPr>
            </w:pPr>
            <w:r w:rsidRPr="00C6593E">
              <w:rPr>
                <w:rFonts w:hint="cs"/>
                <w:snapToGrid w:val="0"/>
                <w:rtl/>
                <w:lang w:val="fr-FR"/>
              </w:rPr>
              <w:t>مورقة</w:t>
            </w:r>
          </w:p>
        </w:tc>
        <w:tc>
          <w:tcPr>
            <w:tcW w:w="1274" w:type="dxa"/>
          </w:tcPr>
          <w:p w:rsidR="00C6593E" w:rsidRPr="00C6593E" w:rsidRDefault="00C6593E" w:rsidP="009D3AF5">
            <w:pPr>
              <w:pStyle w:val="Tablehead"/>
              <w:rPr>
                <w:snapToGrid w:val="0"/>
                <w:lang w:val="fr-FR"/>
              </w:rPr>
            </w:pPr>
            <w:r w:rsidRPr="00C6593E">
              <w:rPr>
                <w:rFonts w:hint="cs"/>
                <w:snapToGrid w:val="0"/>
                <w:rtl/>
                <w:lang w:val="fr-FR"/>
              </w:rPr>
              <w:t>مورقة</w:t>
            </w:r>
          </w:p>
        </w:tc>
        <w:tc>
          <w:tcPr>
            <w:tcW w:w="1245" w:type="dxa"/>
          </w:tcPr>
          <w:p w:rsidR="00C6593E" w:rsidRPr="00C6593E" w:rsidRDefault="00C6593E" w:rsidP="009D3AF5">
            <w:pPr>
              <w:pStyle w:val="Tablehead"/>
              <w:rPr>
                <w:snapToGrid w:val="0"/>
                <w:lang w:val="fr-FR"/>
              </w:rPr>
            </w:pPr>
            <w:r w:rsidRPr="00C6593E">
              <w:rPr>
                <w:rFonts w:hint="cs"/>
                <w:snapToGrid w:val="0"/>
                <w:rtl/>
                <w:lang w:val="fr-FR"/>
              </w:rPr>
              <w:t>مورقة</w:t>
            </w:r>
          </w:p>
        </w:tc>
        <w:tc>
          <w:tcPr>
            <w:tcW w:w="1260" w:type="dxa"/>
          </w:tcPr>
          <w:p w:rsidR="00C6593E" w:rsidRPr="00C6593E" w:rsidRDefault="00C6593E" w:rsidP="009D3AF5">
            <w:pPr>
              <w:pStyle w:val="Tablehead"/>
              <w:rPr>
                <w:snapToGrid w:val="0"/>
                <w:lang w:val="fr-FR"/>
              </w:rPr>
            </w:pPr>
            <w:r w:rsidRPr="00C6593E">
              <w:rPr>
                <w:rFonts w:hint="cs"/>
                <w:snapToGrid w:val="0"/>
                <w:rtl/>
                <w:lang w:val="fr-FR"/>
              </w:rPr>
              <w:t>مورقة</w:t>
            </w:r>
          </w:p>
        </w:tc>
      </w:tr>
      <w:tr w:rsidR="00C6593E" w:rsidRPr="00F9100A" w:rsidTr="00280880">
        <w:tc>
          <w:tcPr>
            <w:tcW w:w="1838" w:type="dxa"/>
          </w:tcPr>
          <w:p w:rsidR="00C6593E" w:rsidRPr="00C6593E" w:rsidRDefault="00C6593E" w:rsidP="009D3AF5">
            <w:pPr>
              <w:pStyle w:val="Tabletext"/>
              <w:rPr>
                <w:snapToGrid w:val="0"/>
              </w:rPr>
            </w:pPr>
            <w:r w:rsidRPr="00C6593E">
              <w:rPr>
                <w:rFonts w:hint="cs"/>
                <w:snapToGrid w:val="0"/>
                <w:rtl/>
              </w:rPr>
              <w:t>دليل مساحة الأوراق</w:t>
            </w:r>
          </w:p>
        </w:tc>
        <w:tc>
          <w:tcPr>
            <w:tcW w:w="1260" w:type="dxa"/>
          </w:tcPr>
          <w:p w:rsidR="00C6593E" w:rsidRPr="009D3AF5" w:rsidRDefault="00C6593E" w:rsidP="009D3AF5">
            <w:pPr>
              <w:pStyle w:val="Tabletext"/>
              <w:jc w:val="center"/>
              <w:rPr>
                <w:snapToGrid w:val="0"/>
                <w:lang w:eastAsia="en-US"/>
              </w:rPr>
            </w:pPr>
            <w:r w:rsidRPr="009D3AF5">
              <w:rPr>
                <w:snapToGrid w:val="0"/>
                <w:lang w:eastAsia="en-US"/>
              </w:rPr>
              <w:t>2</w:t>
            </w:r>
            <w:r w:rsidR="00987138" w:rsidRPr="009D3AF5">
              <w:rPr>
                <w:snapToGrid w:val="0"/>
                <w:lang w:eastAsia="en-US"/>
              </w:rPr>
              <w:t>,</w:t>
            </w:r>
            <w:r w:rsidRPr="009D3AF5">
              <w:rPr>
                <w:snapToGrid w:val="0"/>
                <w:lang w:eastAsia="en-US"/>
              </w:rPr>
              <w:t>08</w:t>
            </w:r>
          </w:p>
        </w:tc>
        <w:tc>
          <w:tcPr>
            <w:tcW w:w="1273" w:type="dxa"/>
          </w:tcPr>
          <w:p w:rsidR="00C6593E" w:rsidRPr="009D3AF5" w:rsidRDefault="00C6593E" w:rsidP="009D3AF5">
            <w:pPr>
              <w:pStyle w:val="Tabletext"/>
              <w:jc w:val="center"/>
              <w:rPr>
                <w:snapToGrid w:val="0"/>
                <w:lang w:eastAsia="en-US"/>
              </w:rPr>
            </w:pPr>
            <w:r w:rsidRPr="009D3AF5">
              <w:rPr>
                <w:snapToGrid w:val="0"/>
                <w:lang w:eastAsia="en-US"/>
              </w:rPr>
              <w:t>1</w:t>
            </w:r>
            <w:r w:rsidR="00987138" w:rsidRPr="009D3AF5">
              <w:rPr>
                <w:snapToGrid w:val="0"/>
                <w:lang w:eastAsia="en-US"/>
              </w:rPr>
              <w:t>,</w:t>
            </w:r>
            <w:r w:rsidRPr="009D3AF5">
              <w:rPr>
                <w:snapToGrid w:val="0"/>
                <w:lang w:eastAsia="en-US"/>
              </w:rPr>
              <w:t>45</w:t>
            </w:r>
          </w:p>
        </w:tc>
        <w:tc>
          <w:tcPr>
            <w:tcW w:w="1246" w:type="dxa"/>
          </w:tcPr>
          <w:p w:rsidR="00C6593E" w:rsidRPr="009D3AF5" w:rsidRDefault="00C6593E" w:rsidP="009D3AF5">
            <w:pPr>
              <w:pStyle w:val="Tabletext"/>
              <w:jc w:val="center"/>
              <w:rPr>
                <w:snapToGrid w:val="0"/>
                <w:lang w:eastAsia="en-US"/>
              </w:rPr>
            </w:pPr>
            <w:r w:rsidRPr="009D3AF5">
              <w:rPr>
                <w:snapToGrid w:val="0"/>
                <w:lang w:eastAsia="en-US"/>
              </w:rPr>
              <w:t>1</w:t>
            </w:r>
            <w:r w:rsidR="00987138" w:rsidRPr="009D3AF5">
              <w:rPr>
                <w:snapToGrid w:val="0"/>
                <w:lang w:eastAsia="en-US"/>
              </w:rPr>
              <w:t>,</w:t>
            </w:r>
            <w:r w:rsidRPr="009D3AF5">
              <w:rPr>
                <w:snapToGrid w:val="0"/>
                <w:lang w:eastAsia="en-US"/>
              </w:rPr>
              <w:t>95</w:t>
            </w:r>
          </w:p>
        </w:tc>
        <w:tc>
          <w:tcPr>
            <w:tcW w:w="1260" w:type="dxa"/>
          </w:tcPr>
          <w:p w:rsidR="00C6593E" w:rsidRPr="009D3AF5" w:rsidRDefault="00C6593E" w:rsidP="009D3AF5">
            <w:pPr>
              <w:pStyle w:val="Tabletext"/>
              <w:jc w:val="center"/>
              <w:rPr>
                <w:snapToGrid w:val="0"/>
                <w:lang w:eastAsia="en-US"/>
              </w:rPr>
            </w:pPr>
          </w:p>
        </w:tc>
        <w:tc>
          <w:tcPr>
            <w:tcW w:w="1274" w:type="dxa"/>
          </w:tcPr>
          <w:p w:rsidR="00C6593E" w:rsidRPr="009D3AF5" w:rsidRDefault="00C6593E" w:rsidP="009D3AF5">
            <w:pPr>
              <w:pStyle w:val="Tabletext"/>
              <w:jc w:val="center"/>
              <w:rPr>
                <w:snapToGrid w:val="0"/>
                <w:lang w:eastAsia="en-US"/>
              </w:rPr>
            </w:pPr>
          </w:p>
        </w:tc>
        <w:tc>
          <w:tcPr>
            <w:tcW w:w="1245" w:type="dxa"/>
          </w:tcPr>
          <w:p w:rsidR="00C6593E" w:rsidRPr="009D3AF5" w:rsidRDefault="00C6593E" w:rsidP="009D3AF5">
            <w:pPr>
              <w:pStyle w:val="Tabletext"/>
              <w:jc w:val="center"/>
              <w:rPr>
                <w:snapToGrid w:val="0"/>
                <w:lang w:eastAsia="en-US"/>
              </w:rPr>
            </w:pPr>
          </w:p>
        </w:tc>
        <w:tc>
          <w:tcPr>
            <w:tcW w:w="1260" w:type="dxa"/>
          </w:tcPr>
          <w:p w:rsidR="00C6593E" w:rsidRPr="009D3AF5" w:rsidRDefault="00C6593E" w:rsidP="009D3AF5">
            <w:pPr>
              <w:pStyle w:val="Tabletext"/>
              <w:jc w:val="center"/>
              <w:rPr>
                <w:snapToGrid w:val="0"/>
                <w:lang w:eastAsia="en-US"/>
              </w:rPr>
            </w:pPr>
          </w:p>
        </w:tc>
      </w:tr>
      <w:tr w:rsidR="00C6593E" w:rsidRPr="00F9100A" w:rsidTr="00280880">
        <w:tc>
          <w:tcPr>
            <w:tcW w:w="1838" w:type="dxa"/>
          </w:tcPr>
          <w:p w:rsidR="00C6593E" w:rsidRPr="00C6593E" w:rsidRDefault="00C6593E" w:rsidP="009D3AF5">
            <w:pPr>
              <w:pStyle w:val="Tabletext"/>
              <w:rPr>
                <w:b/>
                <w:snapToGrid w:val="0"/>
                <w:lang w:bidi="ar-EG"/>
              </w:rPr>
            </w:pPr>
            <w:r w:rsidRPr="00C6593E">
              <w:rPr>
                <w:rFonts w:hint="cs"/>
                <w:snapToGrid w:val="0"/>
                <w:rtl/>
                <w:lang w:bidi="ar-EG"/>
              </w:rPr>
              <w:t xml:space="preserve">حجم الأوراق </w:t>
            </w:r>
            <w:r w:rsidRPr="00C6593E">
              <w:rPr>
                <w:snapToGrid w:val="0"/>
                <w:lang w:bidi="ar-EG"/>
              </w:rPr>
              <w:t>(m)</w:t>
            </w:r>
          </w:p>
        </w:tc>
        <w:tc>
          <w:tcPr>
            <w:tcW w:w="1260" w:type="dxa"/>
          </w:tcPr>
          <w:p w:rsidR="00C6593E" w:rsidRPr="009D3AF5" w:rsidRDefault="00C6593E" w:rsidP="009D3AF5">
            <w:pPr>
              <w:pStyle w:val="Tabletext"/>
              <w:jc w:val="center"/>
              <w:rPr>
                <w:snapToGrid w:val="0"/>
                <w:lang w:eastAsia="en-US"/>
              </w:rPr>
            </w:pPr>
            <w:r w:rsidRPr="009D3AF5">
              <w:rPr>
                <w:snapToGrid w:val="0"/>
                <w:lang w:eastAsia="en-US"/>
              </w:rPr>
              <w:t>0</w:t>
            </w:r>
            <w:r w:rsidR="00987138" w:rsidRPr="009D3AF5">
              <w:rPr>
                <w:snapToGrid w:val="0"/>
                <w:lang w:eastAsia="en-US"/>
              </w:rPr>
              <w:t>,</w:t>
            </w:r>
            <w:r w:rsidRPr="009D3AF5">
              <w:rPr>
                <w:snapToGrid w:val="0"/>
                <w:lang w:eastAsia="en-US"/>
              </w:rPr>
              <w:t>1</w:t>
            </w:r>
            <w:r w:rsidR="00987138" w:rsidRPr="009D3AF5">
              <w:rPr>
                <w:rFonts w:hint="cs"/>
                <w:snapToGrid w:val="0"/>
                <w:rtl/>
                <w:lang w:eastAsia="en-US"/>
              </w:rPr>
              <w:t> </w:t>
            </w:r>
            <w:r w:rsidRPr="009D3AF5">
              <w:rPr>
                <w:snapToGrid w:val="0"/>
                <w:lang w:eastAsia="en-US"/>
              </w:rPr>
              <w:t>×</w:t>
            </w:r>
            <w:r w:rsidR="00987138" w:rsidRPr="009D3AF5">
              <w:rPr>
                <w:rFonts w:hint="cs"/>
                <w:snapToGrid w:val="0"/>
                <w:rtl/>
                <w:lang w:eastAsia="en-US"/>
              </w:rPr>
              <w:t> </w:t>
            </w:r>
            <w:r w:rsidRPr="009D3AF5">
              <w:rPr>
                <w:snapToGrid w:val="0"/>
                <w:lang w:eastAsia="en-US"/>
              </w:rPr>
              <w:t>0</w:t>
            </w:r>
            <w:r w:rsidR="00987138" w:rsidRPr="009D3AF5">
              <w:rPr>
                <w:snapToGrid w:val="0"/>
                <w:lang w:eastAsia="en-US"/>
              </w:rPr>
              <w:t>,</w:t>
            </w:r>
            <w:r w:rsidRPr="009D3AF5">
              <w:rPr>
                <w:snapToGrid w:val="0"/>
                <w:lang w:eastAsia="en-US"/>
              </w:rPr>
              <w:t>055</w:t>
            </w:r>
          </w:p>
        </w:tc>
        <w:tc>
          <w:tcPr>
            <w:tcW w:w="1273" w:type="dxa"/>
          </w:tcPr>
          <w:p w:rsidR="00C6593E" w:rsidRPr="009D3AF5" w:rsidRDefault="00C6593E" w:rsidP="009D3AF5">
            <w:pPr>
              <w:pStyle w:val="Tabletext"/>
              <w:jc w:val="center"/>
              <w:rPr>
                <w:snapToGrid w:val="0"/>
                <w:lang w:eastAsia="en-US"/>
              </w:rPr>
            </w:pPr>
            <w:r w:rsidRPr="009D3AF5">
              <w:rPr>
                <w:snapToGrid w:val="0"/>
                <w:lang w:eastAsia="en-US"/>
              </w:rPr>
              <w:t>0</w:t>
            </w:r>
            <w:r w:rsidR="00987138" w:rsidRPr="009D3AF5">
              <w:rPr>
                <w:snapToGrid w:val="0"/>
                <w:lang w:eastAsia="en-US"/>
              </w:rPr>
              <w:t>,</w:t>
            </w:r>
            <w:r w:rsidRPr="009D3AF5">
              <w:rPr>
                <w:snapToGrid w:val="0"/>
                <w:lang w:eastAsia="en-US"/>
              </w:rPr>
              <w:t>05</w:t>
            </w:r>
            <w:r w:rsidR="00987138" w:rsidRPr="009D3AF5">
              <w:rPr>
                <w:rFonts w:hint="cs"/>
                <w:snapToGrid w:val="0"/>
                <w:rtl/>
                <w:lang w:eastAsia="en-US"/>
              </w:rPr>
              <w:t> </w:t>
            </w:r>
            <w:r w:rsidRPr="009D3AF5">
              <w:rPr>
                <w:snapToGrid w:val="0"/>
                <w:lang w:eastAsia="en-US"/>
              </w:rPr>
              <w:t>×</w:t>
            </w:r>
            <w:r w:rsidR="00987138" w:rsidRPr="009D3AF5">
              <w:rPr>
                <w:rFonts w:hint="cs"/>
                <w:snapToGrid w:val="0"/>
                <w:rtl/>
                <w:lang w:eastAsia="en-US"/>
              </w:rPr>
              <w:t> </w:t>
            </w:r>
            <w:r w:rsidRPr="009D3AF5">
              <w:rPr>
                <w:snapToGrid w:val="0"/>
                <w:lang w:eastAsia="en-US"/>
              </w:rPr>
              <w:t>0</w:t>
            </w:r>
            <w:r w:rsidR="00987138" w:rsidRPr="009D3AF5">
              <w:rPr>
                <w:snapToGrid w:val="0"/>
                <w:lang w:eastAsia="en-US"/>
              </w:rPr>
              <w:t>,</w:t>
            </w:r>
            <w:r w:rsidRPr="009D3AF5">
              <w:rPr>
                <w:snapToGrid w:val="0"/>
                <w:lang w:eastAsia="en-US"/>
              </w:rPr>
              <w:t>08</w:t>
            </w:r>
          </w:p>
        </w:tc>
        <w:tc>
          <w:tcPr>
            <w:tcW w:w="1246" w:type="dxa"/>
          </w:tcPr>
          <w:p w:rsidR="00C6593E" w:rsidRPr="009D3AF5" w:rsidRDefault="00C6593E" w:rsidP="009D3AF5">
            <w:pPr>
              <w:pStyle w:val="Tabletext"/>
              <w:jc w:val="center"/>
              <w:rPr>
                <w:snapToGrid w:val="0"/>
                <w:lang w:eastAsia="en-US"/>
              </w:rPr>
            </w:pPr>
            <w:r w:rsidRPr="009D3AF5">
              <w:rPr>
                <w:snapToGrid w:val="0"/>
                <w:lang w:eastAsia="en-US"/>
              </w:rPr>
              <w:t>0</w:t>
            </w:r>
            <w:r w:rsidR="00987138" w:rsidRPr="009D3AF5">
              <w:rPr>
                <w:snapToGrid w:val="0"/>
                <w:lang w:eastAsia="en-US"/>
              </w:rPr>
              <w:t>,</w:t>
            </w:r>
            <w:r w:rsidRPr="009D3AF5">
              <w:rPr>
                <w:snapToGrid w:val="0"/>
                <w:lang w:eastAsia="en-US"/>
              </w:rPr>
              <w:t>07</w:t>
            </w:r>
            <w:r w:rsidR="00987138" w:rsidRPr="009D3AF5">
              <w:rPr>
                <w:rFonts w:hint="cs"/>
                <w:snapToGrid w:val="0"/>
                <w:rtl/>
                <w:lang w:eastAsia="en-US"/>
              </w:rPr>
              <w:t> </w:t>
            </w:r>
            <w:r w:rsidRPr="009D3AF5">
              <w:rPr>
                <w:snapToGrid w:val="0"/>
                <w:lang w:eastAsia="en-US"/>
              </w:rPr>
              <w:t>×</w:t>
            </w:r>
            <w:r w:rsidR="00987138" w:rsidRPr="009D3AF5">
              <w:rPr>
                <w:rFonts w:hint="cs"/>
                <w:snapToGrid w:val="0"/>
                <w:rtl/>
                <w:lang w:eastAsia="en-US"/>
              </w:rPr>
              <w:t> </w:t>
            </w:r>
            <w:r w:rsidRPr="009D3AF5">
              <w:rPr>
                <w:snapToGrid w:val="0"/>
                <w:lang w:eastAsia="en-US"/>
              </w:rPr>
              <w:t>0</w:t>
            </w:r>
            <w:r w:rsidR="00987138" w:rsidRPr="009D3AF5">
              <w:rPr>
                <w:snapToGrid w:val="0"/>
                <w:lang w:eastAsia="en-US"/>
              </w:rPr>
              <w:t>,</w:t>
            </w:r>
            <w:r w:rsidRPr="009D3AF5">
              <w:rPr>
                <w:snapToGrid w:val="0"/>
                <w:lang w:eastAsia="en-US"/>
              </w:rPr>
              <w:t>085</w:t>
            </w:r>
          </w:p>
        </w:tc>
        <w:tc>
          <w:tcPr>
            <w:tcW w:w="1260" w:type="dxa"/>
          </w:tcPr>
          <w:p w:rsidR="00C6593E" w:rsidRPr="009D3AF5" w:rsidRDefault="00C6593E" w:rsidP="009D3AF5">
            <w:pPr>
              <w:pStyle w:val="Tabletext"/>
              <w:jc w:val="center"/>
              <w:rPr>
                <w:snapToGrid w:val="0"/>
                <w:lang w:eastAsia="en-US"/>
              </w:rPr>
            </w:pPr>
            <w:r w:rsidRPr="009D3AF5">
              <w:rPr>
                <w:snapToGrid w:val="0"/>
                <w:lang w:eastAsia="en-US"/>
              </w:rPr>
              <w:t>0</w:t>
            </w:r>
            <w:r w:rsidR="00987138" w:rsidRPr="009D3AF5">
              <w:rPr>
                <w:snapToGrid w:val="0"/>
                <w:lang w:eastAsia="en-US"/>
              </w:rPr>
              <w:t>,</w:t>
            </w:r>
            <w:r w:rsidRPr="009D3AF5">
              <w:rPr>
                <w:snapToGrid w:val="0"/>
                <w:lang w:eastAsia="en-US"/>
              </w:rPr>
              <w:t>001</w:t>
            </w:r>
            <w:r w:rsidR="00987138" w:rsidRPr="009D3AF5">
              <w:rPr>
                <w:rFonts w:hint="cs"/>
                <w:snapToGrid w:val="0"/>
                <w:rtl/>
                <w:lang w:eastAsia="en-US"/>
              </w:rPr>
              <w:t> </w:t>
            </w:r>
            <w:r w:rsidRPr="009D3AF5">
              <w:rPr>
                <w:snapToGrid w:val="0"/>
                <w:lang w:eastAsia="en-US"/>
              </w:rPr>
              <w:t>×</w:t>
            </w:r>
            <w:r w:rsidR="00987138" w:rsidRPr="009D3AF5">
              <w:rPr>
                <w:rFonts w:hint="cs"/>
                <w:snapToGrid w:val="0"/>
                <w:rtl/>
                <w:lang w:eastAsia="en-US"/>
              </w:rPr>
              <w:t> </w:t>
            </w:r>
            <w:r w:rsidRPr="009D3AF5">
              <w:rPr>
                <w:snapToGrid w:val="0"/>
                <w:lang w:eastAsia="en-US"/>
              </w:rPr>
              <w:t>0</w:t>
            </w:r>
            <w:r w:rsidR="00987138" w:rsidRPr="009D3AF5">
              <w:rPr>
                <w:snapToGrid w:val="0"/>
                <w:lang w:eastAsia="en-US"/>
              </w:rPr>
              <w:t>,</w:t>
            </w:r>
            <w:r w:rsidRPr="009D3AF5">
              <w:rPr>
                <w:snapToGrid w:val="0"/>
                <w:lang w:eastAsia="en-US"/>
              </w:rPr>
              <w:t>1</w:t>
            </w:r>
          </w:p>
        </w:tc>
        <w:tc>
          <w:tcPr>
            <w:tcW w:w="1274" w:type="dxa"/>
          </w:tcPr>
          <w:p w:rsidR="00C6593E" w:rsidRPr="009D3AF5" w:rsidRDefault="00C6593E" w:rsidP="009D3AF5">
            <w:pPr>
              <w:pStyle w:val="Tabletext"/>
              <w:jc w:val="center"/>
              <w:rPr>
                <w:snapToGrid w:val="0"/>
                <w:lang w:eastAsia="en-US"/>
              </w:rPr>
            </w:pPr>
            <w:r w:rsidRPr="009D3AF5">
              <w:rPr>
                <w:snapToGrid w:val="0"/>
                <w:lang w:eastAsia="en-US"/>
              </w:rPr>
              <w:t>0</w:t>
            </w:r>
            <w:r w:rsidR="00987138" w:rsidRPr="009D3AF5">
              <w:rPr>
                <w:snapToGrid w:val="0"/>
                <w:lang w:eastAsia="en-US"/>
              </w:rPr>
              <w:t>,</w:t>
            </w:r>
            <w:r w:rsidRPr="009D3AF5">
              <w:rPr>
                <w:snapToGrid w:val="0"/>
                <w:lang w:eastAsia="en-US"/>
              </w:rPr>
              <w:t>001</w:t>
            </w:r>
            <w:r w:rsidR="00987138" w:rsidRPr="009D3AF5">
              <w:rPr>
                <w:rFonts w:hint="cs"/>
                <w:snapToGrid w:val="0"/>
                <w:rtl/>
                <w:lang w:eastAsia="en-US"/>
              </w:rPr>
              <w:t> </w:t>
            </w:r>
            <w:r w:rsidRPr="009D3AF5">
              <w:rPr>
                <w:snapToGrid w:val="0"/>
                <w:lang w:eastAsia="en-US"/>
              </w:rPr>
              <w:t>×</w:t>
            </w:r>
            <w:r w:rsidR="00987138" w:rsidRPr="009D3AF5">
              <w:rPr>
                <w:rFonts w:hint="cs"/>
                <w:snapToGrid w:val="0"/>
                <w:rtl/>
                <w:lang w:eastAsia="en-US"/>
              </w:rPr>
              <w:t> </w:t>
            </w:r>
            <w:r w:rsidRPr="009D3AF5">
              <w:rPr>
                <w:snapToGrid w:val="0"/>
                <w:lang w:eastAsia="en-US"/>
              </w:rPr>
              <w:t>0</w:t>
            </w:r>
            <w:r w:rsidR="00987138" w:rsidRPr="009D3AF5">
              <w:rPr>
                <w:snapToGrid w:val="0"/>
                <w:lang w:eastAsia="en-US"/>
              </w:rPr>
              <w:t>,</w:t>
            </w:r>
            <w:r w:rsidRPr="009D3AF5">
              <w:rPr>
                <w:snapToGrid w:val="0"/>
                <w:lang w:eastAsia="en-US"/>
              </w:rPr>
              <w:t>046</w:t>
            </w:r>
          </w:p>
        </w:tc>
        <w:tc>
          <w:tcPr>
            <w:tcW w:w="1245" w:type="dxa"/>
          </w:tcPr>
          <w:p w:rsidR="00C6593E" w:rsidRPr="009D3AF5" w:rsidRDefault="00C6593E" w:rsidP="009D3AF5">
            <w:pPr>
              <w:pStyle w:val="Tabletext"/>
              <w:jc w:val="center"/>
              <w:rPr>
                <w:snapToGrid w:val="0"/>
                <w:lang w:eastAsia="en-US"/>
              </w:rPr>
            </w:pPr>
            <w:r w:rsidRPr="009D3AF5">
              <w:rPr>
                <w:snapToGrid w:val="0"/>
                <w:lang w:eastAsia="en-US"/>
              </w:rPr>
              <w:t>0</w:t>
            </w:r>
            <w:r w:rsidR="00987138" w:rsidRPr="009D3AF5">
              <w:rPr>
                <w:snapToGrid w:val="0"/>
                <w:lang w:eastAsia="en-US"/>
              </w:rPr>
              <w:t>,</w:t>
            </w:r>
            <w:r w:rsidRPr="009D3AF5">
              <w:rPr>
                <w:snapToGrid w:val="0"/>
                <w:lang w:eastAsia="en-US"/>
              </w:rPr>
              <w:t>22</w:t>
            </w:r>
            <w:r w:rsidR="00987138" w:rsidRPr="009D3AF5">
              <w:rPr>
                <w:rFonts w:hint="cs"/>
                <w:snapToGrid w:val="0"/>
                <w:rtl/>
                <w:lang w:eastAsia="en-US"/>
              </w:rPr>
              <w:t> </w:t>
            </w:r>
            <w:r w:rsidRPr="009D3AF5">
              <w:rPr>
                <w:snapToGrid w:val="0"/>
                <w:lang w:eastAsia="en-US"/>
              </w:rPr>
              <w:t>×</w:t>
            </w:r>
            <w:r w:rsidR="00987138" w:rsidRPr="009D3AF5">
              <w:rPr>
                <w:rFonts w:hint="cs"/>
                <w:snapToGrid w:val="0"/>
                <w:rtl/>
                <w:lang w:eastAsia="en-US"/>
              </w:rPr>
              <w:t> </w:t>
            </w:r>
            <w:r w:rsidRPr="009D3AF5">
              <w:rPr>
                <w:snapToGrid w:val="0"/>
                <w:lang w:eastAsia="en-US"/>
              </w:rPr>
              <w:t>0</w:t>
            </w:r>
            <w:r w:rsidR="00987138" w:rsidRPr="009D3AF5">
              <w:rPr>
                <w:snapToGrid w:val="0"/>
                <w:lang w:eastAsia="en-US"/>
              </w:rPr>
              <w:t>,</w:t>
            </w:r>
            <w:r w:rsidRPr="009D3AF5">
              <w:rPr>
                <w:snapToGrid w:val="0"/>
                <w:lang w:eastAsia="en-US"/>
              </w:rPr>
              <w:t>16</w:t>
            </w:r>
          </w:p>
        </w:tc>
        <w:tc>
          <w:tcPr>
            <w:tcW w:w="1260" w:type="dxa"/>
          </w:tcPr>
          <w:p w:rsidR="00C6593E" w:rsidRPr="009D3AF5" w:rsidRDefault="00C6593E" w:rsidP="009D3AF5">
            <w:pPr>
              <w:pStyle w:val="Tabletext"/>
              <w:jc w:val="center"/>
              <w:rPr>
                <w:snapToGrid w:val="0"/>
                <w:lang w:eastAsia="en-US"/>
              </w:rPr>
            </w:pPr>
            <w:r w:rsidRPr="009D3AF5">
              <w:rPr>
                <w:snapToGrid w:val="0"/>
                <w:lang w:eastAsia="en-US"/>
              </w:rPr>
              <w:t>0</w:t>
            </w:r>
            <w:r w:rsidR="00987138" w:rsidRPr="009D3AF5">
              <w:rPr>
                <w:snapToGrid w:val="0"/>
                <w:lang w:eastAsia="en-US"/>
              </w:rPr>
              <w:t>,</w:t>
            </w:r>
            <w:r w:rsidRPr="009D3AF5">
              <w:rPr>
                <w:snapToGrid w:val="0"/>
                <w:lang w:eastAsia="en-US"/>
              </w:rPr>
              <w:t>035</w:t>
            </w:r>
            <w:r w:rsidR="00987138" w:rsidRPr="009D3AF5">
              <w:rPr>
                <w:rFonts w:hint="cs"/>
                <w:snapToGrid w:val="0"/>
                <w:rtl/>
                <w:lang w:eastAsia="en-US"/>
              </w:rPr>
              <w:t> </w:t>
            </w:r>
            <w:r w:rsidRPr="009D3AF5">
              <w:rPr>
                <w:snapToGrid w:val="0"/>
                <w:lang w:eastAsia="en-US"/>
              </w:rPr>
              <w:t>×</w:t>
            </w:r>
            <w:r w:rsidR="00987138" w:rsidRPr="009D3AF5">
              <w:rPr>
                <w:rFonts w:hint="cs"/>
                <w:snapToGrid w:val="0"/>
                <w:rtl/>
                <w:lang w:eastAsia="en-US"/>
              </w:rPr>
              <w:t> </w:t>
            </w:r>
            <w:r w:rsidRPr="009D3AF5">
              <w:rPr>
                <w:snapToGrid w:val="0"/>
                <w:lang w:eastAsia="en-US"/>
              </w:rPr>
              <w:t>0</w:t>
            </w:r>
            <w:r w:rsidR="00987138" w:rsidRPr="009D3AF5">
              <w:rPr>
                <w:snapToGrid w:val="0"/>
                <w:lang w:eastAsia="en-US"/>
              </w:rPr>
              <w:t>,</w:t>
            </w:r>
            <w:r w:rsidRPr="009D3AF5">
              <w:rPr>
                <w:snapToGrid w:val="0"/>
                <w:lang w:eastAsia="en-US"/>
              </w:rPr>
              <w:t>078</w:t>
            </w:r>
          </w:p>
        </w:tc>
      </w:tr>
    </w:tbl>
    <w:p w:rsidR="00F9100A" w:rsidRPr="00F9100A" w:rsidRDefault="00F9100A" w:rsidP="00C6593E">
      <w:pPr>
        <w:rPr>
          <w:lang w:val="fr-FR" w:eastAsia="ko-KR"/>
        </w:rPr>
      </w:pPr>
    </w:p>
    <w:p w:rsidR="00F9100A" w:rsidRPr="00F9100A" w:rsidRDefault="00F9100A" w:rsidP="00F9100A">
      <w:pPr>
        <w:tabs>
          <w:tab w:val="left" w:pos="794"/>
          <w:tab w:val="left" w:pos="1191"/>
          <w:tab w:val="left" w:pos="1588"/>
          <w:tab w:val="left" w:pos="1985"/>
        </w:tabs>
        <w:bidi w:val="0"/>
        <w:spacing w:before="0" w:line="240" w:lineRule="auto"/>
        <w:rPr>
          <w:rFonts w:cs="Times New Roman"/>
          <w:sz w:val="20"/>
          <w:szCs w:val="20"/>
          <w:lang w:val="la-Latn" w:eastAsia="en-US"/>
        </w:rPr>
      </w:pPr>
      <w:r w:rsidRPr="00F9100A">
        <w:rPr>
          <w:rFonts w:cs="Times New Roman"/>
          <w:sz w:val="20"/>
          <w:szCs w:val="20"/>
          <w:lang w:val="la-Latn" w:eastAsia="en-US"/>
        </w:rPr>
        <w:t>Cherry, Japanese:</w:t>
      </w:r>
      <w:r w:rsidRPr="00F9100A">
        <w:rPr>
          <w:rFonts w:cs="Times New Roman"/>
          <w:sz w:val="20"/>
          <w:szCs w:val="20"/>
          <w:lang w:val="la-Latn" w:eastAsia="en-US"/>
        </w:rPr>
        <w:tab/>
      </w:r>
      <w:r w:rsidRPr="00F9100A">
        <w:rPr>
          <w:rFonts w:cs="Times New Roman"/>
          <w:sz w:val="20"/>
          <w:szCs w:val="20"/>
          <w:lang w:val="la-Latn" w:eastAsia="en-US"/>
        </w:rPr>
        <w:tab/>
        <w:t>Prunus serrulata var. spontanea</w:t>
      </w:r>
    </w:p>
    <w:p w:rsidR="00F9100A" w:rsidRPr="00F9100A" w:rsidRDefault="00F9100A" w:rsidP="00F9100A">
      <w:pPr>
        <w:tabs>
          <w:tab w:val="left" w:pos="794"/>
          <w:tab w:val="left" w:pos="1191"/>
          <w:tab w:val="left" w:pos="1588"/>
          <w:tab w:val="left" w:pos="1985"/>
        </w:tabs>
        <w:bidi w:val="0"/>
        <w:spacing w:before="0" w:line="240" w:lineRule="auto"/>
        <w:rPr>
          <w:rFonts w:cs="Times New Roman"/>
          <w:sz w:val="20"/>
          <w:szCs w:val="20"/>
          <w:lang w:val="la-Latn" w:eastAsia="en-US"/>
        </w:rPr>
      </w:pPr>
      <w:r w:rsidRPr="00F9100A">
        <w:rPr>
          <w:rFonts w:cs="Times New Roman"/>
          <w:sz w:val="20"/>
          <w:szCs w:val="20"/>
          <w:lang w:val="la-Latn" w:eastAsia="en-US"/>
        </w:rPr>
        <w:t>Common lime:</w:t>
      </w:r>
      <w:r w:rsidRPr="00F9100A">
        <w:rPr>
          <w:rFonts w:cs="Times New Roman"/>
          <w:sz w:val="20"/>
          <w:szCs w:val="20"/>
          <w:lang w:val="la-Latn" w:eastAsia="en-US"/>
        </w:rPr>
        <w:tab/>
      </w:r>
      <w:r w:rsidRPr="00F9100A">
        <w:rPr>
          <w:rFonts w:cs="Times New Roman"/>
          <w:sz w:val="20"/>
          <w:szCs w:val="20"/>
          <w:lang w:val="la-Latn" w:eastAsia="en-US"/>
        </w:rPr>
        <w:tab/>
        <w:t>Tilia x. Europaea</w:t>
      </w:r>
    </w:p>
    <w:p w:rsidR="00F9100A" w:rsidRPr="00F9100A" w:rsidRDefault="00F9100A" w:rsidP="00F9100A">
      <w:pPr>
        <w:tabs>
          <w:tab w:val="left" w:pos="794"/>
          <w:tab w:val="left" w:pos="1191"/>
          <w:tab w:val="left" w:pos="1588"/>
          <w:tab w:val="left" w:pos="1985"/>
        </w:tabs>
        <w:bidi w:val="0"/>
        <w:spacing w:before="0" w:line="240" w:lineRule="auto"/>
        <w:rPr>
          <w:rFonts w:cs="Times New Roman"/>
          <w:sz w:val="20"/>
          <w:szCs w:val="20"/>
          <w:lang w:val="la-Latn" w:eastAsia="en-US"/>
        </w:rPr>
      </w:pPr>
      <w:r w:rsidRPr="00F9100A">
        <w:rPr>
          <w:rFonts w:cs="Times New Roman"/>
          <w:sz w:val="20"/>
          <w:szCs w:val="20"/>
          <w:lang w:val="la-Latn" w:eastAsia="en-US"/>
        </w:rPr>
        <w:t>Dawn redwood:</w:t>
      </w:r>
      <w:r w:rsidRPr="00F9100A">
        <w:rPr>
          <w:rFonts w:cs="Times New Roman"/>
          <w:sz w:val="20"/>
          <w:szCs w:val="20"/>
          <w:lang w:val="la-Latn" w:eastAsia="en-US"/>
        </w:rPr>
        <w:tab/>
      </w:r>
      <w:r w:rsidRPr="00F9100A">
        <w:rPr>
          <w:rFonts w:cs="Times New Roman"/>
          <w:sz w:val="20"/>
          <w:szCs w:val="20"/>
          <w:lang w:val="la-Latn" w:eastAsia="en-US"/>
        </w:rPr>
        <w:tab/>
        <w:t>Metasequoia glyptostroboides</w:t>
      </w:r>
    </w:p>
    <w:p w:rsidR="00F9100A" w:rsidRPr="00F9100A" w:rsidRDefault="00F9100A" w:rsidP="00F9100A">
      <w:pPr>
        <w:tabs>
          <w:tab w:val="left" w:pos="794"/>
          <w:tab w:val="left" w:pos="1191"/>
          <w:tab w:val="left" w:pos="1588"/>
          <w:tab w:val="left" w:pos="1985"/>
        </w:tabs>
        <w:bidi w:val="0"/>
        <w:spacing w:before="0" w:line="240" w:lineRule="auto"/>
        <w:rPr>
          <w:rFonts w:cs="Times New Roman"/>
          <w:sz w:val="20"/>
          <w:szCs w:val="20"/>
          <w:lang w:val="la-Latn" w:eastAsia="en-US"/>
        </w:rPr>
      </w:pPr>
      <w:r w:rsidRPr="00F9100A">
        <w:rPr>
          <w:rFonts w:cs="Times New Roman"/>
          <w:sz w:val="20"/>
          <w:szCs w:val="20"/>
          <w:lang w:val="la-Latn" w:eastAsia="en-US"/>
        </w:rPr>
        <w:t>Ginkgo:</w:t>
      </w:r>
      <w:r w:rsidRPr="00F9100A">
        <w:rPr>
          <w:rFonts w:cs="Times New Roman"/>
          <w:sz w:val="20"/>
          <w:szCs w:val="20"/>
          <w:lang w:val="la-Latn" w:eastAsia="en-US"/>
        </w:rPr>
        <w:tab/>
      </w:r>
      <w:r w:rsidRPr="00F9100A">
        <w:rPr>
          <w:rFonts w:cs="Times New Roman"/>
          <w:sz w:val="20"/>
          <w:szCs w:val="20"/>
          <w:lang w:val="la-Latn" w:eastAsia="en-US"/>
        </w:rPr>
        <w:tab/>
      </w:r>
      <w:r w:rsidRPr="00F9100A">
        <w:rPr>
          <w:rFonts w:cs="Times New Roman"/>
          <w:sz w:val="20"/>
          <w:szCs w:val="20"/>
          <w:lang w:val="la-Latn" w:eastAsia="en-US"/>
        </w:rPr>
        <w:tab/>
      </w:r>
      <w:r w:rsidRPr="00F9100A">
        <w:rPr>
          <w:rFonts w:cs="Times New Roman"/>
          <w:sz w:val="20"/>
          <w:szCs w:val="20"/>
          <w:lang w:val="la-Latn" w:eastAsia="en-US"/>
        </w:rPr>
        <w:tab/>
        <w:t>Ginkgo biloba</w:t>
      </w:r>
    </w:p>
    <w:p w:rsidR="00F9100A" w:rsidRPr="00F9100A" w:rsidRDefault="00F9100A" w:rsidP="00F9100A">
      <w:pPr>
        <w:tabs>
          <w:tab w:val="left" w:pos="794"/>
          <w:tab w:val="left" w:pos="1191"/>
          <w:tab w:val="left" w:pos="1588"/>
          <w:tab w:val="left" w:pos="1985"/>
        </w:tabs>
        <w:bidi w:val="0"/>
        <w:spacing w:before="0" w:line="240" w:lineRule="auto"/>
        <w:rPr>
          <w:rFonts w:cs="Times New Roman"/>
          <w:sz w:val="20"/>
          <w:szCs w:val="20"/>
          <w:lang w:val="la-Latn" w:eastAsia="en-US"/>
        </w:rPr>
      </w:pPr>
      <w:r w:rsidRPr="00F9100A">
        <w:rPr>
          <w:rFonts w:cs="Times New Roman"/>
          <w:sz w:val="20"/>
          <w:szCs w:val="20"/>
          <w:lang w:val="la-Latn" w:eastAsia="en-US"/>
        </w:rPr>
        <w:t>Horse chestnut:</w:t>
      </w:r>
      <w:r w:rsidRPr="00F9100A">
        <w:rPr>
          <w:rFonts w:cs="Times New Roman"/>
          <w:sz w:val="20"/>
          <w:szCs w:val="20"/>
          <w:lang w:val="la-Latn" w:eastAsia="en-US"/>
        </w:rPr>
        <w:tab/>
      </w:r>
      <w:r w:rsidRPr="00F9100A">
        <w:rPr>
          <w:rFonts w:cs="Times New Roman"/>
          <w:sz w:val="20"/>
          <w:szCs w:val="20"/>
          <w:lang w:val="la-Latn" w:eastAsia="en-US"/>
        </w:rPr>
        <w:tab/>
        <w:t xml:space="preserve">Aesculus hippocastanum L </w:t>
      </w:r>
    </w:p>
    <w:p w:rsidR="00F9100A" w:rsidRPr="00F9100A" w:rsidRDefault="00F9100A" w:rsidP="00F9100A">
      <w:pPr>
        <w:tabs>
          <w:tab w:val="left" w:pos="794"/>
          <w:tab w:val="left" w:pos="1191"/>
          <w:tab w:val="left" w:pos="1588"/>
          <w:tab w:val="left" w:pos="1985"/>
        </w:tabs>
        <w:bidi w:val="0"/>
        <w:spacing w:before="0" w:line="240" w:lineRule="auto"/>
        <w:rPr>
          <w:rFonts w:cs="Times New Roman"/>
          <w:sz w:val="20"/>
          <w:szCs w:val="20"/>
          <w:lang w:val="la-Latn" w:eastAsia="en-US"/>
        </w:rPr>
      </w:pPr>
      <w:r w:rsidRPr="00F9100A">
        <w:rPr>
          <w:rFonts w:cs="Times New Roman"/>
          <w:sz w:val="20"/>
          <w:szCs w:val="20"/>
          <w:lang w:val="la-Latn" w:eastAsia="en-US"/>
        </w:rPr>
        <w:t>Himalayan cedar:</w:t>
      </w:r>
      <w:r w:rsidRPr="00F9100A">
        <w:rPr>
          <w:rFonts w:cs="Times New Roman"/>
          <w:sz w:val="20"/>
          <w:szCs w:val="20"/>
          <w:lang w:val="la-Latn" w:eastAsia="en-US"/>
        </w:rPr>
        <w:tab/>
      </w:r>
      <w:r w:rsidRPr="00F9100A">
        <w:rPr>
          <w:rFonts w:cs="Times New Roman"/>
          <w:sz w:val="20"/>
          <w:szCs w:val="20"/>
          <w:lang w:val="la-Latn" w:eastAsia="en-US"/>
        </w:rPr>
        <w:tab/>
        <w:t>Cedrus deodara</w:t>
      </w:r>
    </w:p>
    <w:p w:rsidR="00F9100A" w:rsidRPr="00F9100A" w:rsidRDefault="00F9100A" w:rsidP="00F9100A">
      <w:pPr>
        <w:tabs>
          <w:tab w:val="left" w:pos="794"/>
          <w:tab w:val="left" w:pos="1191"/>
          <w:tab w:val="left" w:pos="1588"/>
          <w:tab w:val="left" w:pos="1985"/>
        </w:tabs>
        <w:bidi w:val="0"/>
        <w:spacing w:before="0" w:line="240" w:lineRule="auto"/>
        <w:rPr>
          <w:rFonts w:cs="Times New Roman"/>
          <w:sz w:val="20"/>
          <w:szCs w:val="20"/>
          <w:lang w:val="la-Latn" w:eastAsia="en-US"/>
        </w:rPr>
      </w:pPr>
      <w:r w:rsidRPr="00F9100A">
        <w:rPr>
          <w:rFonts w:cs="Times New Roman"/>
          <w:sz w:val="20"/>
          <w:szCs w:val="20"/>
          <w:lang w:val="la-Latn" w:eastAsia="en-US"/>
        </w:rPr>
        <w:t>London plane:</w:t>
      </w:r>
      <w:r w:rsidRPr="00F9100A">
        <w:rPr>
          <w:rFonts w:cs="Times New Roman"/>
          <w:sz w:val="20"/>
          <w:szCs w:val="20"/>
          <w:lang w:val="la-Latn" w:eastAsia="en-US"/>
        </w:rPr>
        <w:tab/>
      </w:r>
      <w:r w:rsidRPr="00F9100A">
        <w:rPr>
          <w:rFonts w:cs="Times New Roman"/>
          <w:sz w:val="20"/>
          <w:szCs w:val="20"/>
          <w:lang w:val="la-Latn" w:eastAsia="en-US"/>
        </w:rPr>
        <w:tab/>
      </w:r>
      <w:r w:rsidRPr="00F9100A">
        <w:rPr>
          <w:rFonts w:cs="Times New Roman"/>
          <w:sz w:val="20"/>
          <w:szCs w:val="20"/>
          <w:lang w:val="fr-CH" w:eastAsia="en-US"/>
        </w:rPr>
        <w:tab/>
      </w:r>
      <w:r w:rsidRPr="00F9100A">
        <w:rPr>
          <w:rFonts w:cs="Times New Roman"/>
          <w:sz w:val="20"/>
          <w:szCs w:val="20"/>
          <w:lang w:val="la-Latn" w:eastAsia="en-US"/>
        </w:rPr>
        <w:t>Plantanus hispanica muenchh</w:t>
      </w:r>
    </w:p>
    <w:p w:rsidR="00F9100A" w:rsidRPr="00F9100A" w:rsidRDefault="00F9100A" w:rsidP="00F9100A">
      <w:pPr>
        <w:tabs>
          <w:tab w:val="left" w:pos="794"/>
          <w:tab w:val="left" w:pos="1191"/>
          <w:tab w:val="left" w:pos="1588"/>
          <w:tab w:val="left" w:pos="1985"/>
        </w:tabs>
        <w:bidi w:val="0"/>
        <w:spacing w:before="0" w:line="240" w:lineRule="auto"/>
        <w:rPr>
          <w:rFonts w:cs="Times New Roman"/>
          <w:sz w:val="20"/>
          <w:szCs w:val="20"/>
          <w:lang w:val="la-Latn" w:eastAsia="en-US"/>
        </w:rPr>
      </w:pPr>
      <w:r w:rsidRPr="00F9100A">
        <w:rPr>
          <w:rFonts w:cs="Times New Roman"/>
          <w:sz w:val="20"/>
          <w:szCs w:val="20"/>
          <w:lang w:val="la-Latn" w:eastAsia="en-US"/>
        </w:rPr>
        <w:t>Korean pine:</w:t>
      </w:r>
      <w:r w:rsidRPr="00F9100A">
        <w:rPr>
          <w:rFonts w:cs="Times New Roman"/>
          <w:sz w:val="20"/>
          <w:szCs w:val="20"/>
          <w:lang w:val="la-Latn" w:eastAsia="en-US"/>
        </w:rPr>
        <w:tab/>
      </w:r>
      <w:r w:rsidRPr="00F9100A">
        <w:rPr>
          <w:rFonts w:cs="Times New Roman"/>
          <w:sz w:val="20"/>
          <w:szCs w:val="20"/>
          <w:lang w:val="la-Latn" w:eastAsia="en-US"/>
        </w:rPr>
        <w:tab/>
      </w:r>
      <w:r w:rsidRPr="00F9100A">
        <w:rPr>
          <w:rFonts w:cs="Times New Roman"/>
          <w:sz w:val="20"/>
          <w:szCs w:val="20"/>
          <w:lang w:val="la-Latn" w:eastAsia="en-US"/>
        </w:rPr>
        <w:tab/>
        <w:t>Pinus Koraiensis</w:t>
      </w:r>
    </w:p>
    <w:p w:rsidR="00F9100A" w:rsidRPr="00F9100A" w:rsidRDefault="00F9100A" w:rsidP="00F9100A">
      <w:pPr>
        <w:tabs>
          <w:tab w:val="left" w:pos="794"/>
          <w:tab w:val="left" w:pos="1191"/>
          <w:tab w:val="left" w:pos="1588"/>
          <w:tab w:val="left" w:pos="1985"/>
        </w:tabs>
        <w:bidi w:val="0"/>
        <w:spacing w:before="0" w:line="240" w:lineRule="auto"/>
        <w:rPr>
          <w:rFonts w:cs="Times New Roman"/>
          <w:sz w:val="20"/>
          <w:szCs w:val="20"/>
          <w:lang w:val="la-Latn" w:eastAsia="en-US"/>
        </w:rPr>
      </w:pPr>
      <w:r w:rsidRPr="00F9100A">
        <w:rPr>
          <w:rFonts w:cs="Times New Roman"/>
          <w:sz w:val="20"/>
          <w:szCs w:val="20"/>
          <w:lang w:val="la-Latn" w:eastAsia="en-US"/>
        </w:rPr>
        <w:t>Plane tree, American:</w:t>
      </w:r>
      <w:r w:rsidRPr="00F9100A">
        <w:rPr>
          <w:rFonts w:cs="Times New Roman"/>
          <w:sz w:val="20"/>
          <w:szCs w:val="20"/>
          <w:lang w:val="la-Latn" w:eastAsia="en-US"/>
        </w:rPr>
        <w:tab/>
      </w:r>
      <w:r w:rsidRPr="00F9100A">
        <w:rPr>
          <w:rFonts w:cs="Times New Roman"/>
          <w:sz w:val="20"/>
          <w:szCs w:val="20"/>
          <w:lang w:val="la-Latn" w:eastAsia="en-US"/>
        </w:rPr>
        <w:tab/>
        <w:t>Platanus occidentalis</w:t>
      </w:r>
    </w:p>
    <w:p w:rsidR="00F9100A" w:rsidRPr="00F9100A" w:rsidRDefault="00F9100A" w:rsidP="00F9100A">
      <w:pPr>
        <w:tabs>
          <w:tab w:val="left" w:pos="794"/>
          <w:tab w:val="left" w:pos="1191"/>
          <w:tab w:val="left" w:pos="1588"/>
          <w:tab w:val="left" w:pos="1985"/>
        </w:tabs>
        <w:bidi w:val="0"/>
        <w:spacing w:before="0" w:line="240" w:lineRule="auto"/>
        <w:rPr>
          <w:rFonts w:cs="Times New Roman"/>
          <w:sz w:val="20"/>
          <w:szCs w:val="20"/>
          <w:lang w:val="la-Latn" w:eastAsia="en-US"/>
        </w:rPr>
      </w:pPr>
      <w:r w:rsidRPr="00F9100A">
        <w:rPr>
          <w:rFonts w:cs="Times New Roman"/>
          <w:sz w:val="20"/>
          <w:szCs w:val="20"/>
          <w:lang w:val="la-Latn" w:eastAsia="en-US"/>
        </w:rPr>
        <w:t>Silver maple:</w:t>
      </w:r>
      <w:r w:rsidRPr="00F9100A">
        <w:rPr>
          <w:rFonts w:cs="Times New Roman"/>
          <w:sz w:val="20"/>
          <w:szCs w:val="20"/>
          <w:lang w:val="la-Latn" w:eastAsia="en-US"/>
        </w:rPr>
        <w:tab/>
      </w:r>
      <w:r w:rsidRPr="00F9100A">
        <w:rPr>
          <w:rFonts w:cs="Times New Roman"/>
          <w:sz w:val="20"/>
          <w:szCs w:val="20"/>
          <w:lang w:val="la-Latn" w:eastAsia="en-US"/>
        </w:rPr>
        <w:tab/>
      </w:r>
      <w:r w:rsidRPr="00F9100A">
        <w:rPr>
          <w:rFonts w:cs="Times New Roman"/>
          <w:sz w:val="20"/>
          <w:szCs w:val="20"/>
          <w:lang w:val="la-Latn" w:eastAsia="en-US"/>
        </w:rPr>
        <w:tab/>
        <w:t>Acer saccharinum L</w:t>
      </w:r>
    </w:p>
    <w:p w:rsidR="00F9100A" w:rsidRPr="00F9100A" w:rsidRDefault="00F9100A" w:rsidP="00F9100A">
      <w:pPr>
        <w:tabs>
          <w:tab w:val="left" w:pos="794"/>
          <w:tab w:val="left" w:pos="1191"/>
          <w:tab w:val="left" w:pos="1588"/>
          <w:tab w:val="left" w:pos="1985"/>
        </w:tabs>
        <w:bidi w:val="0"/>
        <w:spacing w:before="0" w:line="240" w:lineRule="auto"/>
        <w:rPr>
          <w:rFonts w:cs="Times New Roman"/>
          <w:sz w:val="20"/>
          <w:szCs w:val="20"/>
          <w:lang w:val="la-Latn" w:eastAsia="en-US"/>
        </w:rPr>
      </w:pPr>
      <w:r w:rsidRPr="00F9100A">
        <w:rPr>
          <w:rFonts w:cs="Times New Roman"/>
          <w:sz w:val="20"/>
          <w:szCs w:val="20"/>
          <w:lang w:val="la-Latn" w:eastAsia="en-US"/>
        </w:rPr>
        <w:t>Sycamore maple:</w:t>
      </w:r>
      <w:r w:rsidRPr="00F9100A">
        <w:rPr>
          <w:rFonts w:cs="Times New Roman"/>
          <w:sz w:val="20"/>
          <w:szCs w:val="20"/>
          <w:lang w:val="la-Latn" w:eastAsia="en-US"/>
        </w:rPr>
        <w:tab/>
      </w:r>
      <w:r w:rsidRPr="00F9100A">
        <w:rPr>
          <w:rFonts w:cs="Times New Roman"/>
          <w:sz w:val="20"/>
          <w:szCs w:val="20"/>
          <w:lang w:val="la-Latn" w:eastAsia="en-US"/>
        </w:rPr>
        <w:tab/>
        <w:t>Acer pseudoplatanus L</w:t>
      </w:r>
    </w:p>
    <w:p w:rsidR="00F9100A" w:rsidRPr="00F9100A" w:rsidRDefault="00F9100A" w:rsidP="00F9100A">
      <w:pPr>
        <w:tabs>
          <w:tab w:val="left" w:pos="794"/>
          <w:tab w:val="left" w:pos="1191"/>
          <w:tab w:val="left" w:pos="1588"/>
          <w:tab w:val="left" w:pos="1985"/>
        </w:tabs>
        <w:bidi w:val="0"/>
        <w:spacing w:before="0" w:line="240" w:lineRule="auto"/>
        <w:rPr>
          <w:rFonts w:cs="Times New Roman"/>
          <w:sz w:val="20"/>
          <w:szCs w:val="20"/>
          <w:lang w:val="la-Latn" w:eastAsia="en-US"/>
        </w:rPr>
      </w:pPr>
      <w:r w:rsidRPr="00F9100A">
        <w:rPr>
          <w:rFonts w:cs="Times New Roman"/>
          <w:sz w:val="20"/>
          <w:szCs w:val="20"/>
          <w:lang w:val="la-Latn" w:eastAsia="en-US"/>
        </w:rPr>
        <w:t>Trident maple:</w:t>
      </w:r>
      <w:r w:rsidRPr="00F9100A">
        <w:rPr>
          <w:rFonts w:cs="Times New Roman"/>
          <w:sz w:val="20"/>
          <w:szCs w:val="20"/>
          <w:lang w:val="la-Latn" w:eastAsia="en-US"/>
        </w:rPr>
        <w:tab/>
      </w:r>
      <w:r w:rsidRPr="00F9100A">
        <w:rPr>
          <w:rFonts w:cs="Times New Roman"/>
          <w:sz w:val="20"/>
          <w:szCs w:val="20"/>
          <w:lang w:val="la-Latn" w:eastAsia="en-US"/>
        </w:rPr>
        <w:tab/>
      </w:r>
      <w:r w:rsidRPr="00F9100A">
        <w:rPr>
          <w:rFonts w:cs="Times New Roman"/>
          <w:sz w:val="20"/>
          <w:szCs w:val="20"/>
          <w:lang w:eastAsia="en-US"/>
        </w:rPr>
        <w:tab/>
      </w:r>
      <w:r w:rsidRPr="00F9100A">
        <w:rPr>
          <w:rFonts w:cs="Times New Roman"/>
          <w:sz w:val="20"/>
          <w:szCs w:val="20"/>
          <w:lang w:val="la-Latn" w:eastAsia="en-US"/>
        </w:rPr>
        <w:t>Acer buergerianum</w:t>
      </w:r>
    </w:p>
    <w:p w:rsidR="00707F19" w:rsidRDefault="00707F19" w:rsidP="00707F19">
      <w:pPr>
        <w:rPr>
          <w:rtl/>
          <w:lang w:val="fr-FR"/>
        </w:rPr>
      </w:pPr>
    </w:p>
    <w:p w:rsidR="00707F19" w:rsidRDefault="00707F19" w:rsidP="00707F19">
      <w:pPr>
        <w:rPr>
          <w:rtl/>
          <w:lang w:val="fr-FR"/>
        </w:rPr>
        <w:sectPr w:rsidR="00707F19">
          <w:pgSz w:w="16834" w:h="11907" w:orient="landscape" w:code="9"/>
          <w:pgMar w:top="1134" w:right="1134" w:bottom="1134" w:left="1134" w:header="720" w:footer="720" w:gutter="0"/>
          <w:paperSrc w:first="15" w:other="15"/>
          <w:cols w:space="720"/>
          <w:bidi/>
          <w:rtlGutter/>
        </w:sectPr>
      </w:pPr>
    </w:p>
    <w:p w:rsidR="00707F19" w:rsidRPr="00254083" w:rsidRDefault="00707F19" w:rsidP="00FE7F96">
      <w:pPr>
        <w:pStyle w:val="TableNo"/>
        <w:rPr>
          <w:rtl/>
        </w:rPr>
      </w:pPr>
      <w:r>
        <w:rPr>
          <w:rFonts w:hint="cs"/>
          <w:rtl/>
          <w:lang w:val="fr-FR"/>
        </w:rPr>
        <w:lastRenderedPageBreak/>
        <w:t xml:space="preserve">الجـدول </w:t>
      </w:r>
      <w:r w:rsidRPr="00D7016D">
        <w:rPr>
          <w:lang w:val="la-Latn"/>
        </w:rPr>
        <w:t>3</w:t>
      </w:r>
    </w:p>
    <w:p w:rsidR="00707F19" w:rsidRPr="00721585" w:rsidRDefault="00707F19" w:rsidP="00FE7F96">
      <w:pPr>
        <w:pStyle w:val="Tabletitle"/>
        <w:rPr>
          <w:rtl/>
          <w:lang w:val="fr-FR"/>
        </w:rPr>
      </w:pPr>
      <w:r w:rsidRPr="00721585">
        <w:rPr>
          <w:rFonts w:hint="cs"/>
          <w:rtl/>
          <w:lang w:val="fr-FR"/>
        </w:rPr>
        <w:t xml:space="preserve">توافق قيم </w:t>
      </w:r>
      <w:r w:rsidRPr="00721585">
        <w:rPr>
          <w:rFonts w:ascii="Symbol" w:hAnsi="Symbol"/>
          <w:snapToGrid w:val="0"/>
        </w:rPr>
        <w:t></w:t>
      </w:r>
      <w:r w:rsidRPr="00721585">
        <w:rPr>
          <w:rFonts w:hint="cs"/>
          <w:rtl/>
          <w:lang w:val="fr-FR"/>
        </w:rPr>
        <w:t xml:space="preserve"> مع التردد/الأصناف</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260"/>
        <w:gridCol w:w="1094"/>
        <w:gridCol w:w="1240"/>
        <w:gridCol w:w="1240"/>
        <w:gridCol w:w="1240"/>
        <w:gridCol w:w="1240"/>
        <w:gridCol w:w="1240"/>
        <w:gridCol w:w="1240"/>
        <w:gridCol w:w="1241"/>
      </w:tblGrid>
      <w:tr w:rsidR="00E52B42" w:rsidRPr="003A4B56" w:rsidTr="009D27E1">
        <w:tc>
          <w:tcPr>
            <w:tcW w:w="1368" w:type="dxa"/>
            <w:vMerge w:val="restart"/>
            <w:vAlign w:val="center"/>
          </w:tcPr>
          <w:p w:rsidR="00E52B42" w:rsidRPr="003A4B56" w:rsidRDefault="00E52B42" w:rsidP="009D3AF5">
            <w:pPr>
              <w:pStyle w:val="Tablehead"/>
            </w:pPr>
            <w:r w:rsidRPr="00E52B42">
              <w:rPr>
                <w:rFonts w:hint="cs"/>
                <w:rtl/>
              </w:rPr>
              <w:t>التردد</w:t>
            </w:r>
            <w:r w:rsidR="002F6946">
              <w:rPr>
                <w:rtl/>
              </w:rPr>
              <w:br/>
            </w:r>
            <w:r w:rsidRPr="003A4B56">
              <w:t xml:space="preserve"> (GHz)</w:t>
            </w:r>
          </w:p>
        </w:tc>
        <w:tc>
          <w:tcPr>
            <w:tcW w:w="1260" w:type="dxa"/>
            <w:vAlign w:val="center"/>
          </w:tcPr>
          <w:p w:rsidR="00E52B42" w:rsidRPr="003A4B56" w:rsidRDefault="00E52B42" w:rsidP="009D3AF5">
            <w:pPr>
              <w:pStyle w:val="Tablehead"/>
            </w:pPr>
            <w:r w:rsidRPr="003A4B56">
              <w:t>Horse chestnut</w:t>
            </w:r>
          </w:p>
        </w:tc>
        <w:tc>
          <w:tcPr>
            <w:tcW w:w="2334" w:type="dxa"/>
            <w:gridSpan w:val="2"/>
            <w:vAlign w:val="center"/>
          </w:tcPr>
          <w:p w:rsidR="00E52B42" w:rsidRPr="003A4B56" w:rsidRDefault="00E52B42" w:rsidP="009D3AF5">
            <w:pPr>
              <w:pStyle w:val="Tablehead"/>
            </w:pPr>
            <w:r w:rsidRPr="003A4B56">
              <w:t>Silver maple</w:t>
            </w:r>
          </w:p>
        </w:tc>
        <w:tc>
          <w:tcPr>
            <w:tcW w:w="2480" w:type="dxa"/>
            <w:gridSpan w:val="2"/>
            <w:vAlign w:val="center"/>
          </w:tcPr>
          <w:p w:rsidR="00E52B42" w:rsidRPr="003A4B56" w:rsidRDefault="00E52B42" w:rsidP="009D3AF5">
            <w:pPr>
              <w:pStyle w:val="Tablehead"/>
            </w:pPr>
            <w:r w:rsidRPr="003A4B56">
              <w:t>London plane</w:t>
            </w:r>
          </w:p>
        </w:tc>
        <w:tc>
          <w:tcPr>
            <w:tcW w:w="2480" w:type="dxa"/>
            <w:gridSpan w:val="2"/>
            <w:vAlign w:val="center"/>
          </w:tcPr>
          <w:p w:rsidR="00E52B42" w:rsidRPr="003A4B56" w:rsidRDefault="00E52B42" w:rsidP="009D3AF5">
            <w:pPr>
              <w:pStyle w:val="Tablehead"/>
            </w:pPr>
            <w:r w:rsidRPr="003A4B56">
              <w:t>Common lime</w:t>
            </w:r>
          </w:p>
        </w:tc>
        <w:tc>
          <w:tcPr>
            <w:tcW w:w="2481" w:type="dxa"/>
            <w:gridSpan w:val="2"/>
            <w:vAlign w:val="center"/>
          </w:tcPr>
          <w:p w:rsidR="00E52B42" w:rsidRPr="003A4B56" w:rsidRDefault="00E52B42" w:rsidP="009D3AF5">
            <w:pPr>
              <w:pStyle w:val="Tablehead"/>
              <w:rPr>
                <w:lang w:val="fr-FR"/>
              </w:rPr>
            </w:pPr>
            <w:r w:rsidRPr="003A4B56">
              <w:t>Sycamor</w:t>
            </w:r>
            <w:r w:rsidRPr="003A4B56">
              <w:rPr>
                <w:lang w:val="fr-FR"/>
              </w:rPr>
              <w:t>e maple</w:t>
            </w:r>
          </w:p>
        </w:tc>
      </w:tr>
      <w:tr w:rsidR="00E52B42" w:rsidRPr="003A4B56" w:rsidTr="009D27E1">
        <w:tc>
          <w:tcPr>
            <w:tcW w:w="1368" w:type="dxa"/>
            <w:vMerge/>
          </w:tcPr>
          <w:p w:rsidR="00E52B42" w:rsidRPr="003A4B56" w:rsidRDefault="00E52B42" w:rsidP="009D3AF5">
            <w:pPr>
              <w:pStyle w:val="Tablehead"/>
              <w:rPr>
                <w:snapToGrid w:val="0"/>
                <w:lang w:val="fr-FR"/>
              </w:rPr>
            </w:pPr>
          </w:p>
        </w:tc>
        <w:tc>
          <w:tcPr>
            <w:tcW w:w="1260" w:type="dxa"/>
          </w:tcPr>
          <w:p w:rsidR="00E52B42" w:rsidRPr="003A4B56" w:rsidRDefault="00E52B42" w:rsidP="009D3AF5">
            <w:pPr>
              <w:pStyle w:val="Tablehead"/>
              <w:rPr>
                <w:snapToGrid w:val="0"/>
                <w:lang w:val="fr-FR"/>
              </w:rPr>
            </w:pPr>
            <w:r w:rsidRPr="00E52B42">
              <w:rPr>
                <w:rFonts w:hint="cs"/>
                <w:snapToGrid w:val="0"/>
                <w:rtl/>
                <w:lang w:val="fr-FR"/>
              </w:rPr>
              <w:t>مورقة</w:t>
            </w:r>
          </w:p>
        </w:tc>
        <w:tc>
          <w:tcPr>
            <w:tcW w:w="1094" w:type="dxa"/>
          </w:tcPr>
          <w:p w:rsidR="00E52B42" w:rsidRPr="003A4B56" w:rsidRDefault="00E52B42" w:rsidP="009D3AF5">
            <w:pPr>
              <w:pStyle w:val="Tablehead"/>
              <w:rPr>
                <w:snapToGrid w:val="0"/>
                <w:lang w:val="fr-FR"/>
              </w:rPr>
            </w:pPr>
            <w:r w:rsidRPr="00E52B42">
              <w:rPr>
                <w:rFonts w:hint="cs"/>
                <w:snapToGrid w:val="0"/>
                <w:rtl/>
                <w:lang w:val="fr-FR"/>
              </w:rPr>
              <w:t>مورقة</w:t>
            </w:r>
          </w:p>
        </w:tc>
        <w:tc>
          <w:tcPr>
            <w:tcW w:w="1240" w:type="dxa"/>
          </w:tcPr>
          <w:p w:rsidR="00E52B42" w:rsidRPr="003A4B56" w:rsidRDefault="00E52B42" w:rsidP="009D3AF5">
            <w:pPr>
              <w:pStyle w:val="Tablehead"/>
              <w:rPr>
                <w:snapToGrid w:val="0"/>
                <w:lang w:val="fr-FR"/>
              </w:rPr>
            </w:pPr>
            <w:r w:rsidRPr="00E52B42">
              <w:rPr>
                <w:rFonts w:hint="cs"/>
                <w:snapToGrid w:val="0"/>
                <w:rtl/>
              </w:rPr>
              <w:t>غير مورقة</w:t>
            </w:r>
          </w:p>
        </w:tc>
        <w:tc>
          <w:tcPr>
            <w:tcW w:w="1240" w:type="dxa"/>
          </w:tcPr>
          <w:p w:rsidR="00E52B42" w:rsidRPr="003A4B56" w:rsidRDefault="00E52B42" w:rsidP="009D3AF5">
            <w:pPr>
              <w:pStyle w:val="Tablehead"/>
              <w:rPr>
                <w:snapToGrid w:val="0"/>
                <w:lang w:val="fr-FR"/>
              </w:rPr>
            </w:pPr>
            <w:r w:rsidRPr="00E52B42">
              <w:rPr>
                <w:rFonts w:hint="cs"/>
                <w:snapToGrid w:val="0"/>
                <w:rtl/>
                <w:lang w:val="fr-FR"/>
              </w:rPr>
              <w:t>مورقة</w:t>
            </w:r>
          </w:p>
        </w:tc>
        <w:tc>
          <w:tcPr>
            <w:tcW w:w="1240" w:type="dxa"/>
          </w:tcPr>
          <w:p w:rsidR="00E52B42" w:rsidRPr="003A4B56" w:rsidRDefault="00E52B42" w:rsidP="009D3AF5">
            <w:pPr>
              <w:pStyle w:val="Tablehead"/>
              <w:rPr>
                <w:snapToGrid w:val="0"/>
                <w:lang w:val="fr-FR"/>
              </w:rPr>
            </w:pPr>
            <w:r w:rsidRPr="00E52B42">
              <w:rPr>
                <w:rFonts w:hint="cs"/>
                <w:snapToGrid w:val="0"/>
                <w:rtl/>
              </w:rPr>
              <w:t>غير مورقة</w:t>
            </w:r>
          </w:p>
        </w:tc>
        <w:tc>
          <w:tcPr>
            <w:tcW w:w="1240" w:type="dxa"/>
          </w:tcPr>
          <w:p w:rsidR="00E52B42" w:rsidRPr="003A4B56" w:rsidRDefault="00E52B42" w:rsidP="009D3AF5">
            <w:pPr>
              <w:pStyle w:val="Tablehead"/>
              <w:rPr>
                <w:snapToGrid w:val="0"/>
                <w:lang w:val="fr-FR"/>
              </w:rPr>
            </w:pPr>
            <w:r w:rsidRPr="00E52B42">
              <w:rPr>
                <w:rFonts w:hint="cs"/>
                <w:snapToGrid w:val="0"/>
                <w:rtl/>
                <w:lang w:val="fr-FR"/>
              </w:rPr>
              <w:t>مورقة</w:t>
            </w:r>
          </w:p>
        </w:tc>
        <w:tc>
          <w:tcPr>
            <w:tcW w:w="1240" w:type="dxa"/>
          </w:tcPr>
          <w:p w:rsidR="00E52B42" w:rsidRPr="003A4B56" w:rsidRDefault="00E52B42" w:rsidP="009D3AF5">
            <w:pPr>
              <w:pStyle w:val="Tablehead"/>
              <w:rPr>
                <w:snapToGrid w:val="0"/>
                <w:lang w:val="fr-FR"/>
              </w:rPr>
            </w:pPr>
            <w:r w:rsidRPr="00E52B42">
              <w:rPr>
                <w:rFonts w:hint="cs"/>
                <w:snapToGrid w:val="0"/>
                <w:rtl/>
              </w:rPr>
              <w:t>غير مورقة</w:t>
            </w:r>
          </w:p>
        </w:tc>
        <w:tc>
          <w:tcPr>
            <w:tcW w:w="1240" w:type="dxa"/>
          </w:tcPr>
          <w:p w:rsidR="00E52B42" w:rsidRPr="003A4B56" w:rsidRDefault="00E52B42" w:rsidP="009D3AF5">
            <w:pPr>
              <w:pStyle w:val="Tablehead"/>
              <w:rPr>
                <w:snapToGrid w:val="0"/>
                <w:lang w:val="fr-FR"/>
              </w:rPr>
            </w:pPr>
            <w:r w:rsidRPr="00E52B42">
              <w:rPr>
                <w:rFonts w:hint="cs"/>
                <w:snapToGrid w:val="0"/>
                <w:rtl/>
                <w:lang w:val="fr-FR"/>
              </w:rPr>
              <w:t>مورقة</w:t>
            </w:r>
          </w:p>
        </w:tc>
        <w:tc>
          <w:tcPr>
            <w:tcW w:w="1241" w:type="dxa"/>
          </w:tcPr>
          <w:p w:rsidR="00E52B42" w:rsidRPr="003A4B56" w:rsidRDefault="00E52B42" w:rsidP="009D3AF5">
            <w:pPr>
              <w:pStyle w:val="Tablehead"/>
              <w:rPr>
                <w:snapToGrid w:val="0"/>
                <w:lang w:val="fr-FR"/>
              </w:rPr>
            </w:pPr>
            <w:r w:rsidRPr="00E52B42">
              <w:rPr>
                <w:rFonts w:hint="cs"/>
                <w:snapToGrid w:val="0"/>
                <w:rtl/>
              </w:rPr>
              <w:t>غير مورقة</w:t>
            </w:r>
          </w:p>
        </w:tc>
      </w:tr>
      <w:tr w:rsidR="00E52B42" w:rsidRPr="003A4B56" w:rsidTr="009D27E1">
        <w:tc>
          <w:tcPr>
            <w:tcW w:w="1368" w:type="dxa"/>
          </w:tcPr>
          <w:p w:rsidR="00E52B42" w:rsidRPr="009D3AF5" w:rsidRDefault="00E52B42" w:rsidP="009D3AF5">
            <w:pPr>
              <w:pStyle w:val="Tabletext"/>
              <w:jc w:val="center"/>
              <w:rPr>
                <w:snapToGrid w:val="0"/>
                <w:lang w:eastAsia="en-US"/>
              </w:rPr>
            </w:pPr>
            <w:r w:rsidRPr="009D3AF5">
              <w:rPr>
                <w:snapToGrid w:val="0"/>
                <w:lang w:eastAsia="en-US"/>
              </w:rPr>
              <w:t>1,3</w:t>
            </w:r>
          </w:p>
        </w:tc>
        <w:tc>
          <w:tcPr>
            <w:tcW w:w="1260" w:type="dxa"/>
          </w:tcPr>
          <w:p w:rsidR="00E52B42" w:rsidRPr="009D3AF5" w:rsidRDefault="00E52B42" w:rsidP="009D3AF5">
            <w:pPr>
              <w:pStyle w:val="Tabletext"/>
              <w:jc w:val="center"/>
              <w:rPr>
                <w:snapToGrid w:val="0"/>
                <w:lang w:eastAsia="en-US"/>
              </w:rPr>
            </w:pPr>
            <w:r w:rsidRPr="009D3AF5">
              <w:rPr>
                <w:snapToGrid w:val="0"/>
                <w:lang w:eastAsia="en-US"/>
              </w:rPr>
              <w:t>0,90</w:t>
            </w:r>
          </w:p>
        </w:tc>
        <w:tc>
          <w:tcPr>
            <w:tcW w:w="1094" w:type="dxa"/>
          </w:tcPr>
          <w:p w:rsidR="00E52B42" w:rsidRPr="009D3AF5" w:rsidRDefault="00E52B42" w:rsidP="009D3AF5">
            <w:pPr>
              <w:pStyle w:val="Tabletext"/>
              <w:jc w:val="center"/>
              <w:rPr>
                <w:snapToGrid w:val="0"/>
                <w:lang w:eastAsia="en-US"/>
              </w:rPr>
            </w:pPr>
            <w:r w:rsidRPr="009D3AF5">
              <w:rPr>
                <w:snapToGrid w:val="0"/>
                <w:lang w:eastAsia="en-US"/>
              </w:rPr>
              <w:t>0,95</w:t>
            </w:r>
          </w:p>
        </w:tc>
        <w:tc>
          <w:tcPr>
            <w:tcW w:w="1240" w:type="dxa"/>
          </w:tcPr>
          <w:p w:rsidR="00E52B42" w:rsidRPr="009D3AF5" w:rsidRDefault="00E52B42" w:rsidP="009D3AF5">
            <w:pPr>
              <w:pStyle w:val="Tabletext"/>
              <w:jc w:val="center"/>
              <w:rPr>
                <w:snapToGrid w:val="0"/>
                <w:lang w:eastAsia="en-US"/>
              </w:rPr>
            </w:pPr>
            <w:r w:rsidRPr="009D3AF5">
              <w:rPr>
                <w:snapToGrid w:val="0"/>
                <w:lang w:eastAsia="en-US"/>
              </w:rPr>
              <w:t>0,90</w:t>
            </w:r>
          </w:p>
        </w:tc>
        <w:tc>
          <w:tcPr>
            <w:tcW w:w="1240" w:type="dxa"/>
          </w:tcPr>
          <w:p w:rsidR="00E52B42" w:rsidRPr="009D3AF5" w:rsidRDefault="00E52B42" w:rsidP="009D3AF5">
            <w:pPr>
              <w:pStyle w:val="Tabletext"/>
              <w:jc w:val="center"/>
              <w:rPr>
                <w:snapToGrid w:val="0"/>
                <w:lang w:eastAsia="en-US"/>
              </w:rPr>
            </w:pPr>
            <w:r w:rsidRPr="009D3AF5">
              <w:rPr>
                <w:snapToGrid w:val="0"/>
                <w:lang w:eastAsia="en-US"/>
              </w:rPr>
              <w:t>0,95</w:t>
            </w:r>
          </w:p>
        </w:tc>
        <w:tc>
          <w:tcPr>
            <w:tcW w:w="1240" w:type="dxa"/>
          </w:tcPr>
          <w:p w:rsidR="00E52B42" w:rsidRPr="009D3AF5" w:rsidRDefault="00E52B42" w:rsidP="009D3AF5">
            <w:pPr>
              <w:pStyle w:val="Tabletext"/>
              <w:jc w:val="center"/>
              <w:rPr>
                <w:snapToGrid w:val="0"/>
                <w:lang w:eastAsia="en-US"/>
              </w:rPr>
            </w:pPr>
            <w:r w:rsidRPr="009D3AF5">
              <w:rPr>
                <w:snapToGrid w:val="0"/>
                <w:lang w:eastAsia="en-US"/>
              </w:rPr>
              <w:t>0,90</w:t>
            </w:r>
          </w:p>
        </w:tc>
        <w:tc>
          <w:tcPr>
            <w:tcW w:w="1240" w:type="dxa"/>
          </w:tcPr>
          <w:p w:rsidR="00E52B42" w:rsidRPr="009D3AF5" w:rsidRDefault="00E52B42" w:rsidP="009D3AF5">
            <w:pPr>
              <w:pStyle w:val="Tabletext"/>
              <w:jc w:val="center"/>
              <w:rPr>
                <w:snapToGrid w:val="0"/>
                <w:lang w:eastAsia="en-US"/>
              </w:rPr>
            </w:pPr>
            <w:r w:rsidRPr="009D3AF5">
              <w:rPr>
                <w:snapToGrid w:val="0"/>
                <w:lang w:eastAsia="en-US"/>
              </w:rPr>
              <w:t>0,90</w:t>
            </w:r>
          </w:p>
        </w:tc>
        <w:tc>
          <w:tcPr>
            <w:tcW w:w="1240" w:type="dxa"/>
          </w:tcPr>
          <w:p w:rsidR="00E52B42" w:rsidRPr="009D3AF5" w:rsidRDefault="00E52B42" w:rsidP="009D3AF5">
            <w:pPr>
              <w:pStyle w:val="Tabletext"/>
              <w:jc w:val="center"/>
              <w:rPr>
                <w:snapToGrid w:val="0"/>
                <w:lang w:eastAsia="en-US"/>
              </w:rPr>
            </w:pPr>
            <w:r w:rsidRPr="009D3AF5">
              <w:rPr>
                <w:snapToGrid w:val="0"/>
                <w:lang w:eastAsia="en-US"/>
              </w:rPr>
              <w:t>0,95</w:t>
            </w:r>
          </w:p>
        </w:tc>
        <w:tc>
          <w:tcPr>
            <w:tcW w:w="1240" w:type="dxa"/>
          </w:tcPr>
          <w:p w:rsidR="00E52B42" w:rsidRPr="009D3AF5" w:rsidRDefault="00E52B42" w:rsidP="009D3AF5">
            <w:pPr>
              <w:pStyle w:val="Tabletext"/>
              <w:jc w:val="center"/>
              <w:rPr>
                <w:snapToGrid w:val="0"/>
                <w:lang w:eastAsia="en-US"/>
              </w:rPr>
            </w:pPr>
          </w:p>
        </w:tc>
        <w:tc>
          <w:tcPr>
            <w:tcW w:w="1241" w:type="dxa"/>
          </w:tcPr>
          <w:p w:rsidR="00E52B42" w:rsidRPr="009D3AF5" w:rsidRDefault="00E52B42" w:rsidP="009D3AF5">
            <w:pPr>
              <w:pStyle w:val="Tabletext"/>
              <w:jc w:val="center"/>
              <w:rPr>
                <w:snapToGrid w:val="0"/>
                <w:lang w:eastAsia="en-US"/>
              </w:rPr>
            </w:pPr>
            <w:r w:rsidRPr="009D3AF5">
              <w:rPr>
                <w:snapToGrid w:val="0"/>
                <w:lang w:eastAsia="en-US"/>
              </w:rPr>
              <w:t>0,95</w:t>
            </w:r>
          </w:p>
        </w:tc>
      </w:tr>
      <w:tr w:rsidR="00E52B42" w:rsidRPr="003A4B56" w:rsidTr="009D27E1">
        <w:tc>
          <w:tcPr>
            <w:tcW w:w="1368" w:type="dxa"/>
          </w:tcPr>
          <w:p w:rsidR="00E52B42" w:rsidRPr="009D3AF5" w:rsidRDefault="00E52B42" w:rsidP="009D3AF5">
            <w:pPr>
              <w:pStyle w:val="Tabletext"/>
              <w:jc w:val="center"/>
              <w:rPr>
                <w:snapToGrid w:val="0"/>
                <w:lang w:eastAsia="en-US"/>
              </w:rPr>
            </w:pPr>
            <w:r w:rsidRPr="009D3AF5">
              <w:rPr>
                <w:snapToGrid w:val="0"/>
                <w:lang w:eastAsia="en-US"/>
              </w:rPr>
              <w:t>2</w:t>
            </w:r>
          </w:p>
        </w:tc>
        <w:tc>
          <w:tcPr>
            <w:tcW w:w="1260" w:type="dxa"/>
          </w:tcPr>
          <w:p w:rsidR="00E52B42" w:rsidRPr="009D3AF5" w:rsidRDefault="00E52B42" w:rsidP="009D3AF5">
            <w:pPr>
              <w:pStyle w:val="Tabletext"/>
              <w:jc w:val="center"/>
              <w:rPr>
                <w:snapToGrid w:val="0"/>
                <w:lang w:eastAsia="en-US"/>
              </w:rPr>
            </w:pPr>
            <w:r w:rsidRPr="009D3AF5">
              <w:rPr>
                <w:snapToGrid w:val="0"/>
                <w:lang w:eastAsia="en-US"/>
              </w:rPr>
              <w:t>0,75</w:t>
            </w:r>
          </w:p>
        </w:tc>
        <w:tc>
          <w:tcPr>
            <w:tcW w:w="1094" w:type="dxa"/>
          </w:tcPr>
          <w:p w:rsidR="00E52B42" w:rsidRPr="009D3AF5" w:rsidRDefault="00E52B42" w:rsidP="009D3AF5">
            <w:pPr>
              <w:pStyle w:val="Tabletext"/>
              <w:jc w:val="center"/>
              <w:rPr>
                <w:snapToGrid w:val="0"/>
                <w:lang w:eastAsia="en-US"/>
              </w:rPr>
            </w:pPr>
          </w:p>
        </w:tc>
        <w:tc>
          <w:tcPr>
            <w:tcW w:w="1240" w:type="dxa"/>
          </w:tcPr>
          <w:p w:rsidR="00E52B42" w:rsidRPr="009D3AF5" w:rsidRDefault="00E52B42" w:rsidP="009D3AF5">
            <w:pPr>
              <w:pStyle w:val="Tabletext"/>
              <w:jc w:val="center"/>
              <w:rPr>
                <w:snapToGrid w:val="0"/>
                <w:lang w:eastAsia="en-US"/>
              </w:rPr>
            </w:pPr>
            <w:r w:rsidRPr="009D3AF5">
              <w:rPr>
                <w:snapToGrid w:val="0"/>
                <w:lang w:eastAsia="en-US"/>
              </w:rPr>
              <w:t>0,95</w:t>
            </w:r>
          </w:p>
        </w:tc>
        <w:tc>
          <w:tcPr>
            <w:tcW w:w="1240" w:type="dxa"/>
          </w:tcPr>
          <w:p w:rsidR="00E52B42" w:rsidRPr="009D3AF5" w:rsidRDefault="00E52B42" w:rsidP="009D3AF5">
            <w:pPr>
              <w:pStyle w:val="Tabletext"/>
              <w:jc w:val="center"/>
              <w:rPr>
                <w:snapToGrid w:val="0"/>
                <w:lang w:eastAsia="en-US"/>
              </w:rPr>
            </w:pPr>
            <w:r w:rsidRPr="009D3AF5">
              <w:rPr>
                <w:snapToGrid w:val="0"/>
                <w:lang w:eastAsia="en-US"/>
              </w:rPr>
              <w:t>0,95</w:t>
            </w:r>
          </w:p>
        </w:tc>
        <w:tc>
          <w:tcPr>
            <w:tcW w:w="1240" w:type="dxa"/>
          </w:tcPr>
          <w:p w:rsidR="00E52B42" w:rsidRPr="009D3AF5" w:rsidRDefault="00E52B42" w:rsidP="009D3AF5">
            <w:pPr>
              <w:pStyle w:val="Tabletext"/>
              <w:jc w:val="center"/>
              <w:rPr>
                <w:snapToGrid w:val="0"/>
                <w:lang w:eastAsia="en-US"/>
              </w:rPr>
            </w:pPr>
          </w:p>
        </w:tc>
        <w:tc>
          <w:tcPr>
            <w:tcW w:w="1240" w:type="dxa"/>
          </w:tcPr>
          <w:p w:rsidR="00E52B42" w:rsidRPr="009D3AF5" w:rsidRDefault="00E52B42" w:rsidP="009D3AF5">
            <w:pPr>
              <w:pStyle w:val="Tabletext"/>
              <w:jc w:val="center"/>
              <w:rPr>
                <w:snapToGrid w:val="0"/>
                <w:lang w:eastAsia="en-US"/>
              </w:rPr>
            </w:pPr>
          </w:p>
        </w:tc>
        <w:tc>
          <w:tcPr>
            <w:tcW w:w="1240" w:type="dxa"/>
          </w:tcPr>
          <w:p w:rsidR="00E52B42" w:rsidRPr="009D3AF5" w:rsidRDefault="00E52B42" w:rsidP="009D3AF5">
            <w:pPr>
              <w:pStyle w:val="Tabletext"/>
              <w:jc w:val="center"/>
              <w:rPr>
                <w:snapToGrid w:val="0"/>
                <w:lang w:eastAsia="en-US"/>
              </w:rPr>
            </w:pPr>
            <w:r w:rsidRPr="009D3AF5">
              <w:rPr>
                <w:snapToGrid w:val="0"/>
                <w:lang w:eastAsia="en-US"/>
              </w:rPr>
              <w:t>0,95</w:t>
            </w:r>
          </w:p>
        </w:tc>
        <w:tc>
          <w:tcPr>
            <w:tcW w:w="1240" w:type="dxa"/>
          </w:tcPr>
          <w:p w:rsidR="00E52B42" w:rsidRPr="009D3AF5" w:rsidRDefault="00E52B42" w:rsidP="009D3AF5">
            <w:pPr>
              <w:pStyle w:val="Tabletext"/>
              <w:jc w:val="center"/>
              <w:rPr>
                <w:snapToGrid w:val="0"/>
                <w:lang w:eastAsia="en-US"/>
              </w:rPr>
            </w:pPr>
          </w:p>
        </w:tc>
        <w:tc>
          <w:tcPr>
            <w:tcW w:w="1241" w:type="dxa"/>
          </w:tcPr>
          <w:p w:rsidR="00E52B42" w:rsidRPr="009D3AF5" w:rsidRDefault="00E52B42" w:rsidP="009D3AF5">
            <w:pPr>
              <w:pStyle w:val="Tabletext"/>
              <w:jc w:val="center"/>
              <w:rPr>
                <w:snapToGrid w:val="0"/>
                <w:lang w:eastAsia="en-US"/>
              </w:rPr>
            </w:pPr>
            <w:r w:rsidRPr="009D3AF5">
              <w:rPr>
                <w:snapToGrid w:val="0"/>
                <w:lang w:eastAsia="en-US"/>
              </w:rPr>
              <w:t>0,95</w:t>
            </w:r>
          </w:p>
        </w:tc>
      </w:tr>
      <w:tr w:rsidR="00E52B42" w:rsidRPr="003A4B56" w:rsidTr="009D27E1">
        <w:tc>
          <w:tcPr>
            <w:tcW w:w="1368" w:type="dxa"/>
          </w:tcPr>
          <w:p w:rsidR="00E52B42" w:rsidRPr="009D3AF5" w:rsidRDefault="00E52B42" w:rsidP="009D3AF5">
            <w:pPr>
              <w:pStyle w:val="Tabletext"/>
              <w:jc w:val="center"/>
              <w:rPr>
                <w:snapToGrid w:val="0"/>
                <w:lang w:eastAsia="en-US"/>
              </w:rPr>
            </w:pPr>
            <w:r w:rsidRPr="009D3AF5">
              <w:rPr>
                <w:snapToGrid w:val="0"/>
                <w:lang w:eastAsia="en-US"/>
              </w:rPr>
              <w:t>2,2</w:t>
            </w:r>
          </w:p>
        </w:tc>
        <w:tc>
          <w:tcPr>
            <w:tcW w:w="1260" w:type="dxa"/>
          </w:tcPr>
          <w:p w:rsidR="00E52B42" w:rsidRPr="009D3AF5" w:rsidRDefault="00E52B42" w:rsidP="009D3AF5">
            <w:pPr>
              <w:pStyle w:val="Tabletext"/>
              <w:jc w:val="center"/>
              <w:rPr>
                <w:snapToGrid w:val="0"/>
                <w:lang w:eastAsia="en-US"/>
              </w:rPr>
            </w:pPr>
          </w:p>
        </w:tc>
        <w:tc>
          <w:tcPr>
            <w:tcW w:w="1094" w:type="dxa"/>
          </w:tcPr>
          <w:p w:rsidR="00E52B42" w:rsidRPr="009D3AF5" w:rsidRDefault="00E52B42" w:rsidP="009D3AF5">
            <w:pPr>
              <w:pStyle w:val="Tabletext"/>
              <w:jc w:val="center"/>
              <w:rPr>
                <w:snapToGrid w:val="0"/>
                <w:lang w:eastAsia="en-US"/>
              </w:rPr>
            </w:pPr>
          </w:p>
        </w:tc>
        <w:tc>
          <w:tcPr>
            <w:tcW w:w="1240" w:type="dxa"/>
          </w:tcPr>
          <w:p w:rsidR="00E52B42" w:rsidRPr="009D3AF5" w:rsidRDefault="00E52B42" w:rsidP="009D3AF5">
            <w:pPr>
              <w:pStyle w:val="Tabletext"/>
              <w:jc w:val="center"/>
              <w:rPr>
                <w:snapToGrid w:val="0"/>
                <w:lang w:eastAsia="en-US"/>
              </w:rPr>
            </w:pPr>
            <w:r w:rsidRPr="009D3AF5">
              <w:rPr>
                <w:snapToGrid w:val="0"/>
                <w:lang w:eastAsia="en-US"/>
              </w:rPr>
              <w:t>0,95</w:t>
            </w:r>
          </w:p>
        </w:tc>
        <w:tc>
          <w:tcPr>
            <w:tcW w:w="1240" w:type="dxa"/>
          </w:tcPr>
          <w:p w:rsidR="00E52B42" w:rsidRPr="009D3AF5" w:rsidRDefault="00E52B42" w:rsidP="009D3AF5">
            <w:pPr>
              <w:pStyle w:val="Tabletext"/>
              <w:jc w:val="center"/>
              <w:rPr>
                <w:snapToGrid w:val="0"/>
                <w:lang w:eastAsia="en-US"/>
              </w:rPr>
            </w:pPr>
            <w:r w:rsidRPr="009D3AF5">
              <w:rPr>
                <w:snapToGrid w:val="0"/>
                <w:lang w:eastAsia="en-US"/>
              </w:rPr>
              <w:t>0,50</w:t>
            </w:r>
          </w:p>
        </w:tc>
        <w:tc>
          <w:tcPr>
            <w:tcW w:w="1240" w:type="dxa"/>
          </w:tcPr>
          <w:p w:rsidR="00E52B42" w:rsidRPr="009D3AF5" w:rsidRDefault="00E52B42" w:rsidP="009D3AF5">
            <w:pPr>
              <w:pStyle w:val="Tabletext"/>
              <w:jc w:val="center"/>
              <w:rPr>
                <w:snapToGrid w:val="0"/>
                <w:lang w:eastAsia="en-US"/>
              </w:rPr>
            </w:pPr>
          </w:p>
        </w:tc>
        <w:tc>
          <w:tcPr>
            <w:tcW w:w="1240" w:type="dxa"/>
          </w:tcPr>
          <w:p w:rsidR="00E52B42" w:rsidRPr="009D3AF5" w:rsidRDefault="00E52B42" w:rsidP="009D3AF5">
            <w:pPr>
              <w:pStyle w:val="Tabletext"/>
              <w:jc w:val="center"/>
              <w:rPr>
                <w:snapToGrid w:val="0"/>
                <w:lang w:eastAsia="en-US"/>
              </w:rPr>
            </w:pPr>
          </w:p>
        </w:tc>
        <w:tc>
          <w:tcPr>
            <w:tcW w:w="1240" w:type="dxa"/>
          </w:tcPr>
          <w:p w:rsidR="00E52B42" w:rsidRPr="009D3AF5" w:rsidRDefault="00E52B42" w:rsidP="009D3AF5">
            <w:pPr>
              <w:pStyle w:val="Tabletext"/>
              <w:jc w:val="center"/>
              <w:rPr>
                <w:snapToGrid w:val="0"/>
                <w:lang w:eastAsia="en-US"/>
              </w:rPr>
            </w:pPr>
          </w:p>
        </w:tc>
        <w:tc>
          <w:tcPr>
            <w:tcW w:w="1240" w:type="dxa"/>
          </w:tcPr>
          <w:p w:rsidR="00E52B42" w:rsidRPr="009D3AF5" w:rsidRDefault="00E52B42" w:rsidP="009D3AF5">
            <w:pPr>
              <w:pStyle w:val="Tabletext"/>
              <w:jc w:val="center"/>
              <w:rPr>
                <w:snapToGrid w:val="0"/>
                <w:lang w:eastAsia="en-US"/>
              </w:rPr>
            </w:pPr>
          </w:p>
        </w:tc>
        <w:tc>
          <w:tcPr>
            <w:tcW w:w="1241" w:type="dxa"/>
          </w:tcPr>
          <w:p w:rsidR="00E52B42" w:rsidRPr="009D3AF5" w:rsidRDefault="00E52B42" w:rsidP="009D3AF5">
            <w:pPr>
              <w:pStyle w:val="Tabletext"/>
              <w:jc w:val="center"/>
              <w:rPr>
                <w:snapToGrid w:val="0"/>
                <w:lang w:eastAsia="en-US"/>
              </w:rPr>
            </w:pPr>
          </w:p>
        </w:tc>
      </w:tr>
      <w:tr w:rsidR="00E52B42" w:rsidRPr="003A4B56" w:rsidTr="009D27E1">
        <w:tc>
          <w:tcPr>
            <w:tcW w:w="1368" w:type="dxa"/>
          </w:tcPr>
          <w:p w:rsidR="00E52B42" w:rsidRPr="009D3AF5" w:rsidRDefault="00E52B42" w:rsidP="009D3AF5">
            <w:pPr>
              <w:pStyle w:val="Tabletext"/>
              <w:jc w:val="center"/>
              <w:rPr>
                <w:snapToGrid w:val="0"/>
                <w:lang w:eastAsia="en-US"/>
              </w:rPr>
            </w:pPr>
            <w:r w:rsidRPr="009D3AF5">
              <w:rPr>
                <w:snapToGrid w:val="0"/>
                <w:lang w:eastAsia="en-US"/>
              </w:rPr>
              <w:t>11</w:t>
            </w:r>
          </w:p>
        </w:tc>
        <w:tc>
          <w:tcPr>
            <w:tcW w:w="1260" w:type="dxa"/>
          </w:tcPr>
          <w:p w:rsidR="00E52B42" w:rsidRPr="009D3AF5" w:rsidRDefault="00E52B42" w:rsidP="009D3AF5">
            <w:pPr>
              <w:pStyle w:val="Tabletext"/>
              <w:jc w:val="center"/>
              <w:rPr>
                <w:snapToGrid w:val="0"/>
                <w:lang w:eastAsia="en-US"/>
              </w:rPr>
            </w:pPr>
            <w:r w:rsidRPr="009D3AF5">
              <w:rPr>
                <w:snapToGrid w:val="0"/>
                <w:lang w:eastAsia="en-US"/>
              </w:rPr>
              <w:t>0,85</w:t>
            </w:r>
          </w:p>
        </w:tc>
        <w:tc>
          <w:tcPr>
            <w:tcW w:w="1094" w:type="dxa"/>
          </w:tcPr>
          <w:p w:rsidR="00E52B42" w:rsidRPr="009D3AF5" w:rsidRDefault="00E52B42" w:rsidP="009D3AF5">
            <w:pPr>
              <w:pStyle w:val="Tabletext"/>
              <w:jc w:val="center"/>
              <w:rPr>
                <w:snapToGrid w:val="0"/>
                <w:lang w:eastAsia="en-US"/>
              </w:rPr>
            </w:pPr>
            <w:r w:rsidRPr="009D3AF5">
              <w:rPr>
                <w:snapToGrid w:val="0"/>
                <w:lang w:eastAsia="en-US"/>
              </w:rPr>
              <w:t>0,90</w:t>
            </w:r>
          </w:p>
        </w:tc>
        <w:tc>
          <w:tcPr>
            <w:tcW w:w="1240" w:type="dxa"/>
          </w:tcPr>
          <w:p w:rsidR="00E52B42" w:rsidRPr="009D3AF5" w:rsidRDefault="00E52B42" w:rsidP="009D3AF5">
            <w:pPr>
              <w:pStyle w:val="Tabletext"/>
              <w:jc w:val="center"/>
              <w:rPr>
                <w:snapToGrid w:val="0"/>
                <w:lang w:eastAsia="en-US"/>
              </w:rPr>
            </w:pPr>
          </w:p>
        </w:tc>
        <w:tc>
          <w:tcPr>
            <w:tcW w:w="1240" w:type="dxa"/>
          </w:tcPr>
          <w:p w:rsidR="00E52B42" w:rsidRPr="009D3AF5" w:rsidRDefault="00E52B42" w:rsidP="009D3AF5">
            <w:pPr>
              <w:pStyle w:val="Tabletext"/>
              <w:jc w:val="center"/>
              <w:rPr>
                <w:snapToGrid w:val="0"/>
                <w:lang w:eastAsia="en-US"/>
              </w:rPr>
            </w:pPr>
            <w:r w:rsidRPr="009D3AF5">
              <w:rPr>
                <w:snapToGrid w:val="0"/>
                <w:lang w:eastAsia="en-US"/>
              </w:rPr>
              <w:t>0,70</w:t>
            </w:r>
          </w:p>
        </w:tc>
        <w:tc>
          <w:tcPr>
            <w:tcW w:w="1240" w:type="dxa"/>
          </w:tcPr>
          <w:p w:rsidR="00E52B42" w:rsidRPr="009D3AF5" w:rsidRDefault="00E52B42" w:rsidP="009D3AF5">
            <w:pPr>
              <w:pStyle w:val="Tabletext"/>
              <w:jc w:val="center"/>
              <w:rPr>
                <w:snapToGrid w:val="0"/>
                <w:lang w:eastAsia="en-US"/>
              </w:rPr>
            </w:pPr>
            <w:r w:rsidRPr="009D3AF5">
              <w:rPr>
                <w:snapToGrid w:val="0"/>
                <w:lang w:eastAsia="en-US"/>
              </w:rPr>
              <w:t>0,95</w:t>
            </w:r>
          </w:p>
        </w:tc>
        <w:tc>
          <w:tcPr>
            <w:tcW w:w="1240" w:type="dxa"/>
          </w:tcPr>
          <w:p w:rsidR="00E52B42" w:rsidRPr="009D3AF5" w:rsidRDefault="00E52B42" w:rsidP="009D3AF5">
            <w:pPr>
              <w:pStyle w:val="Tabletext"/>
              <w:jc w:val="center"/>
              <w:rPr>
                <w:snapToGrid w:val="0"/>
                <w:lang w:eastAsia="en-US"/>
              </w:rPr>
            </w:pPr>
            <w:r w:rsidRPr="009D3AF5">
              <w:rPr>
                <w:snapToGrid w:val="0"/>
                <w:lang w:eastAsia="en-US"/>
              </w:rPr>
              <w:t>0,95</w:t>
            </w:r>
          </w:p>
        </w:tc>
        <w:tc>
          <w:tcPr>
            <w:tcW w:w="1240" w:type="dxa"/>
          </w:tcPr>
          <w:p w:rsidR="00E52B42" w:rsidRPr="009D3AF5" w:rsidRDefault="00E52B42" w:rsidP="009D3AF5">
            <w:pPr>
              <w:pStyle w:val="Tabletext"/>
              <w:jc w:val="center"/>
              <w:rPr>
                <w:snapToGrid w:val="0"/>
                <w:lang w:eastAsia="en-US"/>
              </w:rPr>
            </w:pPr>
            <w:r w:rsidRPr="009D3AF5">
              <w:rPr>
                <w:snapToGrid w:val="0"/>
                <w:lang w:eastAsia="en-US"/>
              </w:rPr>
              <w:t>0,95</w:t>
            </w:r>
          </w:p>
        </w:tc>
        <w:tc>
          <w:tcPr>
            <w:tcW w:w="1240" w:type="dxa"/>
          </w:tcPr>
          <w:p w:rsidR="00E52B42" w:rsidRPr="009D3AF5" w:rsidRDefault="00E52B42" w:rsidP="009D3AF5">
            <w:pPr>
              <w:pStyle w:val="Tabletext"/>
              <w:jc w:val="center"/>
              <w:rPr>
                <w:snapToGrid w:val="0"/>
                <w:lang w:eastAsia="en-US"/>
              </w:rPr>
            </w:pPr>
          </w:p>
        </w:tc>
        <w:tc>
          <w:tcPr>
            <w:tcW w:w="1241" w:type="dxa"/>
          </w:tcPr>
          <w:p w:rsidR="00E52B42" w:rsidRPr="009D3AF5" w:rsidRDefault="00E52B42" w:rsidP="009D3AF5">
            <w:pPr>
              <w:pStyle w:val="Tabletext"/>
              <w:jc w:val="center"/>
              <w:rPr>
                <w:snapToGrid w:val="0"/>
                <w:lang w:eastAsia="en-US"/>
              </w:rPr>
            </w:pPr>
            <w:r w:rsidRPr="009D3AF5">
              <w:rPr>
                <w:snapToGrid w:val="0"/>
                <w:lang w:eastAsia="en-US"/>
              </w:rPr>
              <w:t>0,95</w:t>
            </w:r>
          </w:p>
        </w:tc>
      </w:tr>
      <w:tr w:rsidR="00E52B42" w:rsidRPr="003A4B56" w:rsidTr="009D27E1">
        <w:tc>
          <w:tcPr>
            <w:tcW w:w="1368" w:type="dxa"/>
          </w:tcPr>
          <w:p w:rsidR="00E52B42" w:rsidRPr="009D3AF5" w:rsidRDefault="00E52B42" w:rsidP="009D3AF5">
            <w:pPr>
              <w:pStyle w:val="Tabletext"/>
              <w:jc w:val="center"/>
              <w:rPr>
                <w:snapToGrid w:val="0"/>
                <w:lang w:eastAsia="en-US"/>
              </w:rPr>
            </w:pPr>
            <w:r w:rsidRPr="009D3AF5">
              <w:rPr>
                <w:snapToGrid w:val="0"/>
                <w:lang w:eastAsia="en-US"/>
              </w:rPr>
              <w:t>37</w:t>
            </w:r>
          </w:p>
        </w:tc>
        <w:tc>
          <w:tcPr>
            <w:tcW w:w="1260" w:type="dxa"/>
          </w:tcPr>
          <w:p w:rsidR="00E52B42" w:rsidRPr="009D3AF5" w:rsidRDefault="00E52B42" w:rsidP="009D3AF5">
            <w:pPr>
              <w:pStyle w:val="Tabletext"/>
              <w:jc w:val="center"/>
              <w:rPr>
                <w:snapToGrid w:val="0"/>
                <w:lang w:eastAsia="en-US"/>
              </w:rPr>
            </w:pPr>
          </w:p>
        </w:tc>
        <w:tc>
          <w:tcPr>
            <w:tcW w:w="1094" w:type="dxa"/>
          </w:tcPr>
          <w:p w:rsidR="00E52B42" w:rsidRPr="009D3AF5" w:rsidRDefault="00E52B42" w:rsidP="009D3AF5">
            <w:pPr>
              <w:pStyle w:val="Tabletext"/>
              <w:jc w:val="center"/>
              <w:rPr>
                <w:snapToGrid w:val="0"/>
                <w:lang w:eastAsia="en-US"/>
              </w:rPr>
            </w:pPr>
          </w:p>
        </w:tc>
        <w:tc>
          <w:tcPr>
            <w:tcW w:w="1240" w:type="dxa"/>
          </w:tcPr>
          <w:p w:rsidR="00E52B42" w:rsidRPr="009D3AF5" w:rsidRDefault="00E52B42" w:rsidP="009D3AF5">
            <w:pPr>
              <w:pStyle w:val="Tabletext"/>
              <w:jc w:val="center"/>
              <w:rPr>
                <w:snapToGrid w:val="0"/>
                <w:lang w:eastAsia="en-US"/>
              </w:rPr>
            </w:pPr>
          </w:p>
        </w:tc>
        <w:tc>
          <w:tcPr>
            <w:tcW w:w="1240" w:type="dxa"/>
          </w:tcPr>
          <w:p w:rsidR="00E52B42" w:rsidRPr="009D3AF5" w:rsidRDefault="00E52B42" w:rsidP="009D3AF5">
            <w:pPr>
              <w:pStyle w:val="Tabletext"/>
              <w:jc w:val="center"/>
              <w:rPr>
                <w:snapToGrid w:val="0"/>
                <w:lang w:eastAsia="en-US"/>
              </w:rPr>
            </w:pPr>
            <w:r w:rsidRPr="009D3AF5">
              <w:rPr>
                <w:snapToGrid w:val="0"/>
                <w:lang w:eastAsia="en-US"/>
              </w:rPr>
              <w:t>0,95</w:t>
            </w:r>
          </w:p>
        </w:tc>
        <w:tc>
          <w:tcPr>
            <w:tcW w:w="1240" w:type="dxa"/>
          </w:tcPr>
          <w:p w:rsidR="00E52B42" w:rsidRPr="009D3AF5" w:rsidRDefault="00E52B42" w:rsidP="009D3AF5">
            <w:pPr>
              <w:pStyle w:val="Tabletext"/>
              <w:jc w:val="center"/>
              <w:rPr>
                <w:snapToGrid w:val="0"/>
                <w:lang w:eastAsia="en-US"/>
              </w:rPr>
            </w:pPr>
          </w:p>
        </w:tc>
        <w:tc>
          <w:tcPr>
            <w:tcW w:w="1240" w:type="dxa"/>
          </w:tcPr>
          <w:p w:rsidR="00E52B42" w:rsidRPr="009D3AF5" w:rsidRDefault="00E52B42" w:rsidP="009D3AF5">
            <w:pPr>
              <w:pStyle w:val="Tabletext"/>
              <w:jc w:val="center"/>
              <w:rPr>
                <w:snapToGrid w:val="0"/>
                <w:lang w:eastAsia="en-US"/>
              </w:rPr>
            </w:pPr>
          </w:p>
        </w:tc>
        <w:tc>
          <w:tcPr>
            <w:tcW w:w="1240" w:type="dxa"/>
          </w:tcPr>
          <w:p w:rsidR="00E52B42" w:rsidRPr="009D3AF5" w:rsidRDefault="00E52B42" w:rsidP="009D3AF5">
            <w:pPr>
              <w:pStyle w:val="Tabletext"/>
              <w:jc w:val="center"/>
              <w:rPr>
                <w:snapToGrid w:val="0"/>
                <w:lang w:eastAsia="en-US"/>
              </w:rPr>
            </w:pPr>
          </w:p>
        </w:tc>
        <w:tc>
          <w:tcPr>
            <w:tcW w:w="1240" w:type="dxa"/>
          </w:tcPr>
          <w:p w:rsidR="00E52B42" w:rsidRPr="009D3AF5" w:rsidRDefault="00E52B42" w:rsidP="009D3AF5">
            <w:pPr>
              <w:pStyle w:val="Tabletext"/>
              <w:jc w:val="center"/>
              <w:rPr>
                <w:snapToGrid w:val="0"/>
                <w:lang w:eastAsia="en-US"/>
              </w:rPr>
            </w:pPr>
          </w:p>
        </w:tc>
        <w:tc>
          <w:tcPr>
            <w:tcW w:w="1241" w:type="dxa"/>
          </w:tcPr>
          <w:p w:rsidR="00E52B42" w:rsidRPr="009D3AF5" w:rsidRDefault="00E52B42" w:rsidP="009D3AF5">
            <w:pPr>
              <w:pStyle w:val="Tabletext"/>
              <w:jc w:val="center"/>
              <w:rPr>
                <w:snapToGrid w:val="0"/>
                <w:lang w:eastAsia="en-US"/>
              </w:rPr>
            </w:pPr>
          </w:p>
        </w:tc>
      </w:tr>
      <w:tr w:rsidR="00E52B42" w:rsidRPr="003A4B56" w:rsidTr="009D27E1">
        <w:tc>
          <w:tcPr>
            <w:tcW w:w="1368" w:type="dxa"/>
          </w:tcPr>
          <w:p w:rsidR="00E52B42" w:rsidRPr="009D3AF5" w:rsidRDefault="00E52B42" w:rsidP="009D3AF5">
            <w:pPr>
              <w:pStyle w:val="Tabletext"/>
              <w:jc w:val="center"/>
              <w:rPr>
                <w:snapToGrid w:val="0"/>
                <w:lang w:eastAsia="en-US"/>
              </w:rPr>
            </w:pPr>
            <w:r w:rsidRPr="009D3AF5">
              <w:rPr>
                <w:snapToGrid w:val="0"/>
                <w:lang w:eastAsia="en-US"/>
              </w:rPr>
              <w:t>61,5</w:t>
            </w:r>
          </w:p>
        </w:tc>
        <w:tc>
          <w:tcPr>
            <w:tcW w:w="1260" w:type="dxa"/>
          </w:tcPr>
          <w:p w:rsidR="00E52B42" w:rsidRPr="009D3AF5" w:rsidRDefault="00E52B42" w:rsidP="009D3AF5">
            <w:pPr>
              <w:pStyle w:val="Tabletext"/>
              <w:jc w:val="center"/>
              <w:rPr>
                <w:snapToGrid w:val="0"/>
                <w:lang w:eastAsia="en-US"/>
              </w:rPr>
            </w:pPr>
          </w:p>
        </w:tc>
        <w:tc>
          <w:tcPr>
            <w:tcW w:w="1094" w:type="dxa"/>
          </w:tcPr>
          <w:p w:rsidR="00E52B42" w:rsidRPr="009D3AF5" w:rsidRDefault="00E52B42" w:rsidP="009D3AF5">
            <w:pPr>
              <w:pStyle w:val="Tabletext"/>
              <w:jc w:val="center"/>
              <w:rPr>
                <w:snapToGrid w:val="0"/>
                <w:lang w:eastAsia="en-US"/>
              </w:rPr>
            </w:pPr>
            <w:r w:rsidRPr="009D3AF5">
              <w:rPr>
                <w:snapToGrid w:val="0"/>
                <w:lang w:eastAsia="en-US"/>
              </w:rPr>
              <w:t>0,80</w:t>
            </w:r>
          </w:p>
        </w:tc>
        <w:tc>
          <w:tcPr>
            <w:tcW w:w="1240" w:type="dxa"/>
          </w:tcPr>
          <w:p w:rsidR="00E52B42" w:rsidRPr="009D3AF5" w:rsidRDefault="00E52B42" w:rsidP="009D3AF5">
            <w:pPr>
              <w:pStyle w:val="Tabletext"/>
              <w:jc w:val="center"/>
              <w:rPr>
                <w:snapToGrid w:val="0"/>
                <w:lang w:eastAsia="en-US"/>
              </w:rPr>
            </w:pPr>
          </w:p>
        </w:tc>
        <w:tc>
          <w:tcPr>
            <w:tcW w:w="1240" w:type="dxa"/>
          </w:tcPr>
          <w:p w:rsidR="00E52B42" w:rsidRPr="009D3AF5" w:rsidRDefault="00E52B42" w:rsidP="009D3AF5">
            <w:pPr>
              <w:pStyle w:val="Tabletext"/>
              <w:jc w:val="center"/>
              <w:rPr>
                <w:snapToGrid w:val="0"/>
                <w:lang w:eastAsia="en-US"/>
              </w:rPr>
            </w:pPr>
            <w:r w:rsidRPr="009D3AF5">
              <w:rPr>
                <w:snapToGrid w:val="0"/>
                <w:lang w:eastAsia="en-US"/>
              </w:rPr>
              <w:t>0,25</w:t>
            </w:r>
          </w:p>
        </w:tc>
        <w:tc>
          <w:tcPr>
            <w:tcW w:w="1240" w:type="dxa"/>
          </w:tcPr>
          <w:p w:rsidR="00E52B42" w:rsidRPr="009D3AF5" w:rsidRDefault="00E52B42" w:rsidP="009D3AF5">
            <w:pPr>
              <w:pStyle w:val="Tabletext"/>
              <w:jc w:val="center"/>
              <w:rPr>
                <w:snapToGrid w:val="0"/>
                <w:lang w:eastAsia="en-US"/>
              </w:rPr>
            </w:pPr>
          </w:p>
        </w:tc>
        <w:tc>
          <w:tcPr>
            <w:tcW w:w="1240" w:type="dxa"/>
          </w:tcPr>
          <w:p w:rsidR="00E52B42" w:rsidRPr="009D3AF5" w:rsidRDefault="00E52B42" w:rsidP="009D3AF5">
            <w:pPr>
              <w:pStyle w:val="Tabletext"/>
              <w:jc w:val="center"/>
              <w:rPr>
                <w:snapToGrid w:val="0"/>
                <w:lang w:eastAsia="en-US"/>
              </w:rPr>
            </w:pPr>
          </w:p>
        </w:tc>
        <w:tc>
          <w:tcPr>
            <w:tcW w:w="1240" w:type="dxa"/>
          </w:tcPr>
          <w:p w:rsidR="00E52B42" w:rsidRPr="009D3AF5" w:rsidRDefault="00E52B42" w:rsidP="009D3AF5">
            <w:pPr>
              <w:pStyle w:val="Tabletext"/>
              <w:jc w:val="center"/>
              <w:rPr>
                <w:snapToGrid w:val="0"/>
                <w:lang w:eastAsia="en-US"/>
              </w:rPr>
            </w:pPr>
          </w:p>
        </w:tc>
        <w:tc>
          <w:tcPr>
            <w:tcW w:w="1240" w:type="dxa"/>
          </w:tcPr>
          <w:p w:rsidR="00E52B42" w:rsidRPr="009D3AF5" w:rsidRDefault="00E52B42" w:rsidP="009D3AF5">
            <w:pPr>
              <w:pStyle w:val="Tabletext"/>
              <w:jc w:val="center"/>
              <w:rPr>
                <w:snapToGrid w:val="0"/>
                <w:lang w:eastAsia="en-US"/>
              </w:rPr>
            </w:pPr>
            <w:r w:rsidRPr="009D3AF5">
              <w:rPr>
                <w:snapToGrid w:val="0"/>
                <w:lang w:eastAsia="en-US"/>
              </w:rPr>
              <w:t>0,90</w:t>
            </w:r>
          </w:p>
        </w:tc>
        <w:tc>
          <w:tcPr>
            <w:tcW w:w="1241" w:type="dxa"/>
          </w:tcPr>
          <w:p w:rsidR="00E52B42" w:rsidRPr="009D3AF5" w:rsidRDefault="00E52B42" w:rsidP="009D3AF5">
            <w:pPr>
              <w:pStyle w:val="Tabletext"/>
              <w:jc w:val="center"/>
              <w:rPr>
                <w:snapToGrid w:val="0"/>
                <w:lang w:eastAsia="en-US"/>
              </w:rPr>
            </w:pPr>
          </w:p>
        </w:tc>
      </w:tr>
    </w:tbl>
    <w:p w:rsidR="00E52B42" w:rsidRDefault="00E52B42" w:rsidP="00E52B42">
      <w:pPr>
        <w:rPr>
          <w:rtl/>
          <w:lang w:val="fr-FR" w:bidi="ar-EG"/>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8"/>
        <w:gridCol w:w="1276"/>
        <w:gridCol w:w="1088"/>
        <w:gridCol w:w="1235"/>
        <w:gridCol w:w="1236"/>
        <w:gridCol w:w="1235"/>
        <w:gridCol w:w="1235"/>
        <w:gridCol w:w="1236"/>
      </w:tblGrid>
      <w:tr w:rsidR="00E52B42" w:rsidRPr="003A4B56" w:rsidTr="00E52B42">
        <w:tc>
          <w:tcPr>
            <w:tcW w:w="1348" w:type="dxa"/>
            <w:vMerge w:val="restart"/>
            <w:vAlign w:val="center"/>
          </w:tcPr>
          <w:p w:rsidR="00E52B42" w:rsidRPr="003A4B56" w:rsidRDefault="00E52B42" w:rsidP="009D3AF5">
            <w:pPr>
              <w:pStyle w:val="Tablehead"/>
              <w:rPr>
                <w:lang w:val="fr-FR"/>
              </w:rPr>
            </w:pPr>
            <w:r w:rsidRPr="00E52B42">
              <w:rPr>
                <w:rFonts w:hint="cs"/>
                <w:rtl/>
                <w:lang w:val="fr-FR"/>
              </w:rPr>
              <w:t>التردد</w:t>
            </w:r>
            <w:r w:rsidR="002F6946">
              <w:rPr>
                <w:rtl/>
                <w:lang w:val="fr-FR"/>
              </w:rPr>
              <w:br/>
            </w:r>
            <w:r w:rsidRPr="003A4B56">
              <w:rPr>
                <w:lang w:val="fr-FR"/>
              </w:rPr>
              <w:t>(GHz)</w:t>
            </w:r>
          </w:p>
        </w:tc>
        <w:tc>
          <w:tcPr>
            <w:tcW w:w="1276" w:type="dxa"/>
            <w:vAlign w:val="center"/>
          </w:tcPr>
          <w:p w:rsidR="00E52B42" w:rsidRPr="003A4B56" w:rsidRDefault="00E52B42" w:rsidP="009D3AF5">
            <w:pPr>
              <w:pStyle w:val="Tablehead"/>
              <w:rPr>
                <w:lang w:val="fr-FR"/>
              </w:rPr>
            </w:pPr>
            <w:r w:rsidRPr="003A4B56">
              <w:rPr>
                <w:lang w:val="fr-FR"/>
              </w:rPr>
              <w:t>Ginkgo</w:t>
            </w:r>
          </w:p>
        </w:tc>
        <w:tc>
          <w:tcPr>
            <w:tcW w:w="1088" w:type="dxa"/>
            <w:vAlign w:val="center"/>
          </w:tcPr>
          <w:p w:rsidR="00E52B42" w:rsidRPr="003A4B56" w:rsidRDefault="00E52B42" w:rsidP="009D3AF5">
            <w:pPr>
              <w:pStyle w:val="Tablehead"/>
              <w:rPr>
                <w:lang w:val="fr-FR"/>
              </w:rPr>
            </w:pPr>
            <w:r w:rsidRPr="003A4B56">
              <w:rPr>
                <w:lang w:val="fr-FR"/>
              </w:rPr>
              <w:t>Cherry,</w:t>
            </w:r>
            <w:r w:rsidRPr="003A4B56">
              <w:rPr>
                <w:lang w:val="fr-FR"/>
              </w:rPr>
              <w:br/>
              <w:t>Japanese</w:t>
            </w:r>
          </w:p>
        </w:tc>
        <w:tc>
          <w:tcPr>
            <w:tcW w:w="1235" w:type="dxa"/>
            <w:vAlign w:val="center"/>
          </w:tcPr>
          <w:p w:rsidR="00E52B42" w:rsidRPr="003A4B56" w:rsidRDefault="00E52B42" w:rsidP="009D3AF5">
            <w:pPr>
              <w:pStyle w:val="Tablehead"/>
              <w:rPr>
                <w:lang w:val="fr-FR"/>
              </w:rPr>
            </w:pPr>
            <w:r w:rsidRPr="003A4B56">
              <w:rPr>
                <w:lang w:val="fr-FR"/>
              </w:rPr>
              <w:t>Trident maple</w:t>
            </w:r>
          </w:p>
        </w:tc>
        <w:tc>
          <w:tcPr>
            <w:tcW w:w="1236" w:type="dxa"/>
            <w:vAlign w:val="center"/>
          </w:tcPr>
          <w:p w:rsidR="00E52B42" w:rsidRPr="003A4B56" w:rsidRDefault="00E52B42" w:rsidP="009D3AF5">
            <w:pPr>
              <w:pStyle w:val="Tablehead"/>
              <w:rPr>
                <w:lang w:val="fr-FR"/>
              </w:rPr>
            </w:pPr>
            <w:r w:rsidRPr="003A4B56">
              <w:rPr>
                <w:lang w:val="fr-FR"/>
              </w:rPr>
              <w:t>Korean pine</w:t>
            </w:r>
          </w:p>
        </w:tc>
        <w:tc>
          <w:tcPr>
            <w:tcW w:w="1235" w:type="dxa"/>
            <w:vAlign w:val="center"/>
          </w:tcPr>
          <w:p w:rsidR="00E52B42" w:rsidRPr="003A4B56" w:rsidRDefault="00E52B42" w:rsidP="009D3AF5">
            <w:pPr>
              <w:pStyle w:val="Tablehead"/>
              <w:rPr>
                <w:lang w:val="fr-FR"/>
              </w:rPr>
            </w:pPr>
            <w:r w:rsidRPr="003A4B56">
              <w:rPr>
                <w:lang w:val="fr-FR"/>
              </w:rPr>
              <w:t>Himalayan cedar</w:t>
            </w:r>
          </w:p>
        </w:tc>
        <w:tc>
          <w:tcPr>
            <w:tcW w:w="1235" w:type="dxa"/>
            <w:vAlign w:val="center"/>
          </w:tcPr>
          <w:p w:rsidR="00E52B42" w:rsidRPr="003A4B56" w:rsidRDefault="00E52B42" w:rsidP="009D3AF5">
            <w:pPr>
              <w:pStyle w:val="Tablehead"/>
              <w:rPr>
                <w:lang w:val="fr-FR"/>
              </w:rPr>
            </w:pPr>
            <w:r w:rsidRPr="003A4B56">
              <w:rPr>
                <w:lang w:val="fr-FR"/>
              </w:rPr>
              <w:t>Plane tree, american</w:t>
            </w:r>
          </w:p>
        </w:tc>
        <w:tc>
          <w:tcPr>
            <w:tcW w:w="1236" w:type="dxa"/>
            <w:vAlign w:val="center"/>
          </w:tcPr>
          <w:p w:rsidR="00E52B42" w:rsidRPr="003A4B56" w:rsidRDefault="00E52B42" w:rsidP="009D3AF5">
            <w:pPr>
              <w:pStyle w:val="Tablehead"/>
              <w:rPr>
                <w:lang w:val="fr-FR"/>
              </w:rPr>
            </w:pPr>
            <w:r w:rsidRPr="003A4B56">
              <w:rPr>
                <w:lang w:val="fr-FR"/>
              </w:rPr>
              <w:t>Dawn-redwood</w:t>
            </w:r>
          </w:p>
        </w:tc>
      </w:tr>
      <w:tr w:rsidR="00E52B42" w:rsidRPr="003A4B56" w:rsidTr="00E52B42">
        <w:tc>
          <w:tcPr>
            <w:tcW w:w="1348" w:type="dxa"/>
            <w:vMerge/>
          </w:tcPr>
          <w:p w:rsidR="00E52B42" w:rsidRPr="003A4B56" w:rsidRDefault="00E52B42" w:rsidP="009D3AF5">
            <w:pPr>
              <w:pStyle w:val="Tablehead"/>
              <w:rPr>
                <w:snapToGrid w:val="0"/>
                <w:lang w:val="fr-FR"/>
              </w:rPr>
            </w:pPr>
          </w:p>
        </w:tc>
        <w:tc>
          <w:tcPr>
            <w:tcW w:w="1276" w:type="dxa"/>
          </w:tcPr>
          <w:p w:rsidR="00E52B42" w:rsidRPr="003A4B56" w:rsidRDefault="00E52B42" w:rsidP="009D3AF5">
            <w:pPr>
              <w:pStyle w:val="Tablehead"/>
              <w:rPr>
                <w:snapToGrid w:val="0"/>
                <w:lang w:val="fr-FR"/>
              </w:rPr>
            </w:pPr>
            <w:r w:rsidRPr="00E52B42">
              <w:rPr>
                <w:rFonts w:hint="cs"/>
                <w:snapToGrid w:val="0"/>
                <w:rtl/>
                <w:lang w:val="fr-FR"/>
              </w:rPr>
              <w:t>مورقة</w:t>
            </w:r>
          </w:p>
        </w:tc>
        <w:tc>
          <w:tcPr>
            <w:tcW w:w="1088" w:type="dxa"/>
          </w:tcPr>
          <w:p w:rsidR="00E52B42" w:rsidRPr="003A4B56" w:rsidRDefault="00E52B42" w:rsidP="009D3AF5">
            <w:pPr>
              <w:pStyle w:val="Tablehead"/>
              <w:rPr>
                <w:snapToGrid w:val="0"/>
                <w:lang w:val="fr-FR"/>
              </w:rPr>
            </w:pPr>
            <w:r w:rsidRPr="00E52B42">
              <w:rPr>
                <w:rFonts w:hint="cs"/>
                <w:snapToGrid w:val="0"/>
                <w:rtl/>
                <w:lang w:val="fr-FR"/>
              </w:rPr>
              <w:t>مورقة</w:t>
            </w:r>
          </w:p>
        </w:tc>
        <w:tc>
          <w:tcPr>
            <w:tcW w:w="1235" w:type="dxa"/>
          </w:tcPr>
          <w:p w:rsidR="00E52B42" w:rsidRPr="003A4B56" w:rsidRDefault="00E52B42" w:rsidP="009D3AF5">
            <w:pPr>
              <w:pStyle w:val="Tablehead"/>
              <w:rPr>
                <w:snapToGrid w:val="0"/>
                <w:lang w:val="fr-FR"/>
              </w:rPr>
            </w:pPr>
            <w:r w:rsidRPr="00E52B42">
              <w:rPr>
                <w:rFonts w:hint="cs"/>
                <w:snapToGrid w:val="0"/>
                <w:rtl/>
                <w:lang w:val="fr-FR"/>
              </w:rPr>
              <w:t>مورقة</w:t>
            </w:r>
          </w:p>
        </w:tc>
        <w:tc>
          <w:tcPr>
            <w:tcW w:w="1236" w:type="dxa"/>
          </w:tcPr>
          <w:p w:rsidR="00E52B42" w:rsidRPr="003A4B56" w:rsidRDefault="00E52B42" w:rsidP="009D3AF5">
            <w:pPr>
              <w:pStyle w:val="Tablehead"/>
              <w:rPr>
                <w:snapToGrid w:val="0"/>
                <w:lang w:val="fr-FR"/>
              </w:rPr>
            </w:pPr>
            <w:r w:rsidRPr="00E52B42">
              <w:rPr>
                <w:rFonts w:hint="cs"/>
                <w:snapToGrid w:val="0"/>
                <w:rtl/>
                <w:lang w:val="fr-FR"/>
              </w:rPr>
              <w:t>مورقة</w:t>
            </w:r>
          </w:p>
        </w:tc>
        <w:tc>
          <w:tcPr>
            <w:tcW w:w="1235" w:type="dxa"/>
          </w:tcPr>
          <w:p w:rsidR="00E52B42" w:rsidRPr="003A4B56" w:rsidRDefault="00E52B42" w:rsidP="009D3AF5">
            <w:pPr>
              <w:pStyle w:val="Tablehead"/>
              <w:rPr>
                <w:snapToGrid w:val="0"/>
                <w:lang w:val="fr-FR"/>
              </w:rPr>
            </w:pPr>
            <w:r w:rsidRPr="00E52B42">
              <w:rPr>
                <w:rFonts w:hint="cs"/>
                <w:snapToGrid w:val="0"/>
                <w:rtl/>
                <w:lang w:val="fr-FR"/>
              </w:rPr>
              <w:t>مورقة</w:t>
            </w:r>
          </w:p>
        </w:tc>
        <w:tc>
          <w:tcPr>
            <w:tcW w:w="1235" w:type="dxa"/>
          </w:tcPr>
          <w:p w:rsidR="00E52B42" w:rsidRPr="003A4B56" w:rsidRDefault="00E52B42" w:rsidP="009D3AF5">
            <w:pPr>
              <w:pStyle w:val="Tablehead"/>
              <w:rPr>
                <w:snapToGrid w:val="0"/>
                <w:lang w:val="fr-FR"/>
              </w:rPr>
            </w:pPr>
            <w:r w:rsidRPr="00E52B42">
              <w:rPr>
                <w:rFonts w:hint="cs"/>
                <w:snapToGrid w:val="0"/>
                <w:rtl/>
                <w:lang w:val="fr-FR"/>
              </w:rPr>
              <w:t>مورقة</w:t>
            </w:r>
          </w:p>
        </w:tc>
        <w:tc>
          <w:tcPr>
            <w:tcW w:w="1236" w:type="dxa"/>
          </w:tcPr>
          <w:p w:rsidR="00E52B42" w:rsidRPr="003A4B56" w:rsidRDefault="00E52B42" w:rsidP="009D3AF5">
            <w:pPr>
              <w:pStyle w:val="Tablehead"/>
              <w:rPr>
                <w:snapToGrid w:val="0"/>
                <w:lang w:val="fr-FR"/>
              </w:rPr>
            </w:pPr>
            <w:r w:rsidRPr="00E52B42">
              <w:rPr>
                <w:rFonts w:hint="cs"/>
                <w:snapToGrid w:val="0"/>
                <w:rtl/>
                <w:lang w:val="fr-FR"/>
              </w:rPr>
              <w:t>مورقة</w:t>
            </w:r>
          </w:p>
        </w:tc>
      </w:tr>
      <w:tr w:rsidR="00E52B42" w:rsidRPr="003A4B56" w:rsidTr="00E52B42">
        <w:tc>
          <w:tcPr>
            <w:tcW w:w="1348" w:type="dxa"/>
          </w:tcPr>
          <w:p w:rsidR="00E52B42" w:rsidRPr="009D3AF5" w:rsidRDefault="00E52B42" w:rsidP="009D3AF5">
            <w:pPr>
              <w:pStyle w:val="Tabletext"/>
              <w:jc w:val="center"/>
              <w:rPr>
                <w:snapToGrid w:val="0"/>
                <w:lang w:eastAsia="en-US"/>
              </w:rPr>
            </w:pPr>
            <w:r w:rsidRPr="009D3AF5">
              <w:rPr>
                <w:snapToGrid w:val="0"/>
                <w:lang w:eastAsia="en-US"/>
              </w:rPr>
              <w:t>1</w:t>
            </w:r>
            <w:r w:rsidR="00253E2E" w:rsidRPr="009D3AF5">
              <w:rPr>
                <w:snapToGrid w:val="0"/>
                <w:lang w:eastAsia="en-US"/>
              </w:rPr>
              <w:t>,</w:t>
            </w:r>
            <w:r w:rsidRPr="009D3AF5">
              <w:rPr>
                <w:snapToGrid w:val="0"/>
                <w:lang w:eastAsia="en-US"/>
              </w:rPr>
              <w:t>5</w:t>
            </w:r>
          </w:p>
        </w:tc>
        <w:tc>
          <w:tcPr>
            <w:tcW w:w="1276" w:type="dxa"/>
          </w:tcPr>
          <w:p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90</w:t>
            </w:r>
          </w:p>
        </w:tc>
        <w:tc>
          <w:tcPr>
            <w:tcW w:w="1088" w:type="dxa"/>
          </w:tcPr>
          <w:p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95</w:t>
            </w:r>
          </w:p>
        </w:tc>
        <w:tc>
          <w:tcPr>
            <w:tcW w:w="1235" w:type="dxa"/>
          </w:tcPr>
          <w:p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95</w:t>
            </w:r>
          </w:p>
        </w:tc>
        <w:tc>
          <w:tcPr>
            <w:tcW w:w="1236" w:type="dxa"/>
          </w:tcPr>
          <w:p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70</w:t>
            </w:r>
          </w:p>
        </w:tc>
        <w:tc>
          <w:tcPr>
            <w:tcW w:w="1235" w:type="dxa"/>
          </w:tcPr>
          <w:p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48</w:t>
            </w:r>
          </w:p>
        </w:tc>
        <w:tc>
          <w:tcPr>
            <w:tcW w:w="1235" w:type="dxa"/>
          </w:tcPr>
          <w:p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95</w:t>
            </w:r>
          </w:p>
        </w:tc>
        <w:tc>
          <w:tcPr>
            <w:tcW w:w="1236" w:type="dxa"/>
          </w:tcPr>
          <w:p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93</w:t>
            </w:r>
          </w:p>
        </w:tc>
      </w:tr>
      <w:tr w:rsidR="00E52B42" w:rsidRPr="003A4B56" w:rsidTr="00E52B42">
        <w:tc>
          <w:tcPr>
            <w:tcW w:w="1348" w:type="dxa"/>
          </w:tcPr>
          <w:p w:rsidR="00E52B42" w:rsidRPr="009D3AF5" w:rsidRDefault="00E52B42" w:rsidP="009D3AF5">
            <w:pPr>
              <w:pStyle w:val="Tabletext"/>
              <w:jc w:val="center"/>
              <w:rPr>
                <w:snapToGrid w:val="0"/>
                <w:lang w:eastAsia="en-US"/>
              </w:rPr>
            </w:pPr>
            <w:r w:rsidRPr="009D3AF5">
              <w:rPr>
                <w:snapToGrid w:val="0"/>
                <w:lang w:eastAsia="en-US"/>
              </w:rPr>
              <w:t>2</w:t>
            </w:r>
            <w:r w:rsidR="00253E2E" w:rsidRPr="009D3AF5">
              <w:rPr>
                <w:snapToGrid w:val="0"/>
                <w:lang w:eastAsia="en-US"/>
              </w:rPr>
              <w:t>,</w:t>
            </w:r>
            <w:r w:rsidRPr="009D3AF5">
              <w:rPr>
                <w:snapToGrid w:val="0"/>
                <w:lang w:eastAsia="en-US"/>
              </w:rPr>
              <w:t>5</w:t>
            </w:r>
          </w:p>
        </w:tc>
        <w:tc>
          <w:tcPr>
            <w:tcW w:w="1276" w:type="dxa"/>
          </w:tcPr>
          <w:p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90</w:t>
            </w:r>
          </w:p>
        </w:tc>
        <w:tc>
          <w:tcPr>
            <w:tcW w:w="1088" w:type="dxa"/>
          </w:tcPr>
          <w:p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93</w:t>
            </w:r>
          </w:p>
        </w:tc>
        <w:tc>
          <w:tcPr>
            <w:tcW w:w="1235" w:type="dxa"/>
          </w:tcPr>
          <w:p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95</w:t>
            </w:r>
          </w:p>
        </w:tc>
        <w:tc>
          <w:tcPr>
            <w:tcW w:w="1236" w:type="dxa"/>
          </w:tcPr>
          <w:p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82</w:t>
            </w:r>
          </w:p>
        </w:tc>
        <w:tc>
          <w:tcPr>
            <w:tcW w:w="1235" w:type="dxa"/>
          </w:tcPr>
          <w:p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74</w:t>
            </w:r>
          </w:p>
        </w:tc>
        <w:tc>
          <w:tcPr>
            <w:tcW w:w="1235" w:type="dxa"/>
          </w:tcPr>
          <w:p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74</w:t>
            </w:r>
          </w:p>
        </w:tc>
        <w:tc>
          <w:tcPr>
            <w:tcW w:w="1236" w:type="dxa"/>
          </w:tcPr>
          <w:p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82</w:t>
            </w:r>
          </w:p>
        </w:tc>
      </w:tr>
      <w:tr w:rsidR="00E52B42" w:rsidRPr="003A4B56" w:rsidTr="00E52B42">
        <w:tc>
          <w:tcPr>
            <w:tcW w:w="1348" w:type="dxa"/>
          </w:tcPr>
          <w:p w:rsidR="00E52B42" w:rsidRPr="009D3AF5" w:rsidRDefault="00E52B42" w:rsidP="009D3AF5">
            <w:pPr>
              <w:pStyle w:val="Tabletext"/>
              <w:jc w:val="center"/>
              <w:rPr>
                <w:snapToGrid w:val="0"/>
                <w:lang w:eastAsia="en-US"/>
              </w:rPr>
            </w:pPr>
            <w:r w:rsidRPr="009D3AF5">
              <w:rPr>
                <w:snapToGrid w:val="0"/>
                <w:lang w:eastAsia="en-US"/>
              </w:rPr>
              <w:t>3</w:t>
            </w:r>
            <w:r w:rsidR="00253E2E" w:rsidRPr="009D3AF5">
              <w:rPr>
                <w:snapToGrid w:val="0"/>
                <w:lang w:eastAsia="en-US"/>
              </w:rPr>
              <w:t>,</w:t>
            </w:r>
            <w:r w:rsidRPr="009D3AF5">
              <w:rPr>
                <w:snapToGrid w:val="0"/>
                <w:lang w:eastAsia="en-US"/>
              </w:rPr>
              <w:t>5</w:t>
            </w:r>
          </w:p>
        </w:tc>
        <w:tc>
          <w:tcPr>
            <w:tcW w:w="1276" w:type="dxa"/>
          </w:tcPr>
          <w:p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30</w:t>
            </w:r>
          </w:p>
        </w:tc>
        <w:tc>
          <w:tcPr>
            <w:tcW w:w="1088" w:type="dxa"/>
          </w:tcPr>
          <w:p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90</w:t>
            </w:r>
          </w:p>
        </w:tc>
        <w:tc>
          <w:tcPr>
            <w:tcW w:w="1235" w:type="dxa"/>
          </w:tcPr>
          <w:p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95</w:t>
            </w:r>
          </w:p>
        </w:tc>
        <w:tc>
          <w:tcPr>
            <w:tcW w:w="1236" w:type="dxa"/>
          </w:tcPr>
          <w:p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74</w:t>
            </w:r>
          </w:p>
        </w:tc>
        <w:tc>
          <w:tcPr>
            <w:tcW w:w="1235" w:type="dxa"/>
          </w:tcPr>
          <w:p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92</w:t>
            </w:r>
          </w:p>
        </w:tc>
        <w:tc>
          <w:tcPr>
            <w:tcW w:w="1235" w:type="dxa"/>
          </w:tcPr>
          <w:p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85</w:t>
            </w:r>
          </w:p>
        </w:tc>
        <w:tc>
          <w:tcPr>
            <w:tcW w:w="1236" w:type="dxa"/>
          </w:tcPr>
          <w:p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85</w:t>
            </w:r>
          </w:p>
        </w:tc>
      </w:tr>
      <w:tr w:rsidR="00E52B42" w:rsidRPr="003A4B56" w:rsidTr="00E52B42">
        <w:tc>
          <w:tcPr>
            <w:tcW w:w="1348" w:type="dxa"/>
          </w:tcPr>
          <w:p w:rsidR="00E52B42" w:rsidRPr="009D3AF5" w:rsidRDefault="00E52B42" w:rsidP="009D3AF5">
            <w:pPr>
              <w:pStyle w:val="Tabletext"/>
              <w:jc w:val="center"/>
              <w:rPr>
                <w:snapToGrid w:val="0"/>
                <w:lang w:eastAsia="en-US"/>
              </w:rPr>
            </w:pPr>
            <w:r w:rsidRPr="009D3AF5">
              <w:rPr>
                <w:snapToGrid w:val="0"/>
                <w:lang w:eastAsia="en-US"/>
              </w:rPr>
              <w:t>4</w:t>
            </w:r>
            <w:r w:rsidR="00253E2E" w:rsidRPr="009D3AF5">
              <w:rPr>
                <w:snapToGrid w:val="0"/>
                <w:lang w:eastAsia="en-US"/>
              </w:rPr>
              <w:t>,</w:t>
            </w:r>
            <w:r w:rsidRPr="009D3AF5">
              <w:rPr>
                <w:snapToGrid w:val="0"/>
                <w:lang w:eastAsia="en-US"/>
              </w:rPr>
              <w:t>5</w:t>
            </w:r>
          </w:p>
        </w:tc>
        <w:tc>
          <w:tcPr>
            <w:tcW w:w="1276" w:type="dxa"/>
          </w:tcPr>
          <w:p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40</w:t>
            </w:r>
          </w:p>
        </w:tc>
        <w:tc>
          <w:tcPr>
            <w:tcW w:w="1088" w:type="dxa"/>
          </w:tcPr>
          <w:p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90</w:t>
            </w:r>
          </w:p>
        </w:tc>
        <w:tc>
          <w:tcPr>
            <w:tcW w:w="1235" w:type="dxa"/>
          </w:tcPr>
          <w:p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90</w:t>
            </w:r>
          </w:p>
        </w:tc>
        <w:tc>
          <w:tcPr>
            <w:tcW w:w="1236" w:type="dxa"/>
          </w:tcPr>
          <w:p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72</w:t>
            </w:r>
          </w:p>
        </w:tc>
        <w:tc>
          <w:tcPr>
            <w:tcW w:w="1235" w:type="dxa"/>
          </w:tcPr>
          <w:p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91</w:t>
            </w:r>
          </w:p>
        </w:tc>
        <w:tc>
          <w:tcPr>
            <w:tcW w:w="1235" w:type="dxa"/>
          </w:tcPr>
          <w:p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75</w:t>
            </w:r>
          </w:p>
        </w:tc>
        <w:tc>
          <w:tcPr>
            <w:tcW w:w="1236" w:type="dxa"/>
          </w:tcPr>
          <w:p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89</w:t>
            </w:r>
          </w:p>
        </w:tc>
      </w:tr>
      <w:tr w:rsidR="00E52B42" w:rsidRPr="003A4B56" w:rsidTr="00E52B42">
        <w:tc>
          <w:tcPr>
            <w:tcW w:w="1348" w:type="dxa"/>
          </w:tcPr>
          <w:p w:rsidR="00E52B42" w:rsidRPr="009D3AF5" w:rsidRDefault="00E52B42" w:rsidP="009D3AF5">
            <w:pPr>
              <w:pStyle w:val="Tabletext"/>
              <w:jc w:val="center"/>
              <w:rPr>
                <w:snapToGrid w:val="0"/>
                <w:lang w:eastAsia="en-US"/>
              </w:rPr>
            </w:pPr>
            <w:r w:rsidRPr="009D3AF5">
              <w:rPr>
                <w:snapToGrid w:val="0"/>
                <w:lang w:eastAsia="en-US"/>
              </w:rPr>
              <w:t>5</w:t>
            </w:r>
            <w:r w:rsidR="00253E2E" w:rsidRPr="009D3AF5">
              <w:rPr>
                <w:snapToGrid w:val="0"/>
                <w:lang w:eastAsia="en-US"/>
              </w:rPr>
              <w:t>,</w:t>
            </w:r>
            <w:r w:rsidRPr="009D3AF5">
              <w:rPr>
                <w:snapToGrid w:val="0"/>
                <w:lang w:eastAsia="en-US"/>
              </w:rPr>
              <w:t>5</w:t>
            </w:r>
          </w:p>
        </w:tc>
        <w:tc>
          <w:tcPr>
            <w:tcW w:w="1276" w:type="dxa"/>
          </w:tcPr>
          <w:p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40</w:t>
            </w:r>
          </w:p>
        </w:tc>
        <w:tc>
          <w:tcPr>
            <w:tcW w:w="1088" w:type="dxa"/>
          </w:tcPr>
          <w:p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95</w:t>
            </w:r>
          </w:p>
        </w:tc>
        <w:tc>
          <w:tcPr>
            <w:tcW w:w="1235" w:type="dxa"/>
          </w:tcPr>
          <w:p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90</w:t>
            </w:r>
          </w:p>
        </w:tc>
        <w:tc>
          <w:tcPr>
            <w:tcW w:w="1236" w:type="dxa"/>
          </w:tcPr>
          <w:p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73</w:t>
            </w:r>
          </w:p>
        </w:tc>
        <w:tc>
          <w:tcPr>
            <w:tcW w:w="1235" w:type="dxa"/>
          </w:tcPr>
          <w:p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96</w:t>
            </w:r>
          </w:p>
        </w:tc>
        <w:tc>
          <w:tcPr>
            <w:tcW w:w="1235" w:type="dxa"/>
          </w:tcPr>
          <w:p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70</w:t>
            </w:r>
          </w:p>
        </w:tc>
        <w:tc>
          <w:tcPr>
            <w:tcW w:w="1236" w:type="dxa"/>
          </w:tcPr>
          <w:p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82</w:t>
            </w:r>
          </w:p>
        </w:tc>
      </w:tr>
      <w:tr w:rsidR="00E52B42" w:rsidRPr="003A4B56" w:rsidTr="00E52B42">
        <w:tc>
          <w:tcPr>
            <w:tcW w:w="1348" w:type="dxa"/>
            <w:tcBorders>
              <w:bottom w:val="single" w:sz="4" w:space="0" w:color="auto"/>
            </w:tcBorders>
          </w:tcPr>
          <w:p w:rsidR="00E52B42" w:rsidRPr="009D3AF5" w:rsidRDefault="00E52B42" w:rsidP="009D3AF5">
            <w:pPr>
              <w:pStyle w:val="Tabletext"/>
              <w:jc w:val="center"/>
              <w:rPr>
                <w:snapToGrid w:val="0"/>
                <w:lang w:eastAsia="en-US"/>
              </w:rPr>
            </w:pPr>
            <w:r w:rsidRPr="009D3AF5">
              <w:rPr>
                <w:snapToGrid w:val="0"/>
                <w:lang w:eastAsia="en-US"/>
              </w:rPr>
              <w:t>12</w:t>
            </w:r>
            <w:r w:rsidR="00253E2E" w:rsidRPr="009D3AF5">
              <w:rPr>
                <w:snapToGrid w:val="0"/>
                <w:lang w:eastAsia="en-US"/>
              </w:rPr>
              <w:t>,</w:t>
            </w:r>
            <w:r w:rsidRPr="009D3AF5">
              <w:rPr>
                <w:snapToGrid w:val="0"/>
                <w:lang w:eastAsia="en-US"/>
              </w:rPr>
              <w:t>5</w:t>
            </w:r>
          </w:p>
        </w:tc>
        <w:tc>
          <w:tcPr>
            <w:tcW w:w="1276" w:type="dxa"/>
            <w:tcBorders>
              <w:bottom w:val="single" w:sz="4" w:space="0" w:color="auto"/>
            </w:tcBorders>
          </w:tcPr>
          <w:p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20</w:t>
            </w:r>
          </w:p>
        </w:tc>
        <w:tc>
          <w:tcPr>
            <w:tcW w:w="1088" w:type="dxa"/>
            <w:tcBorders>
              <w:bottom w:val="single" w:sz="4" w:space="0" w:color="auto"/>
            </w:tcBorders>
          </w:tcPr>
          <w:p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16</w:t>
            </w:r>
          </w:p>
        </w:tc>
        <w:tc>
          <w:tcPr>
            <w:tcW w:w="1235" w:type="dxa"/>
            <w:tcBorders>
              <w:bottom w:val="single" w:sz="4" w:space="0" w:color="auto"/>
            </w:tcBorders>
          </w:tcPr>
          <w:p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25</w:t>
            </w:r>
          </w:p>
        </w:tc>
        <w:tc>
          <w:tcPr>
            <w:tcW w:w="1236" w:type="dxa"/>
            <w:tcBorders>
              <w:bottom w:val="single" w:sz="4" w:space="0" w:color="auto"/>
            </w:tcBorders>
          </w:tcPr>
          <w:p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23</w:t>
            </w:r>
          </w:p>
        </w:tc>
        <w:tc>
          <w:tcPr>
            <w:tcW w:w="1235" w:type="dxa"/>
            <w:tcBorders>
              <w:bottom w:val="single" w:sz="4" w:space="0" w:color="auto"/>
            </w:tcBorders>
          </w:tcPr>
          <w:p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27</w:t>
            </w:r>
          </w:p>
        </w:tc>
        <w:tc>
          <w:tcPr>
            <w:tcW w:w="1235" w:type="dxa"/>
            <w:tcBorders>
              <w:bottom w:val="single" w:sz="4" w:space="0" w:color="auto"/>
            </w:tcBorders>
          </w:tcPr>
          <w:p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71</w:t>
            </w:r>
          </w:p>
        </w:tc>
        <w:tc>
          <w:tcPr>
            <w:tcW w:w="1236" w:type="dxa"/>
            <w:tcBorders>
              <w:bottom w:val="single" w:sz="4" w:space="0" w:color="auto"/>
            </w:tcBorders>
          </w:tcPr>
          <w:p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21</w:t>
            </w:r>
          </w:p>
        </w:tc>
      </w:tr>
      <w:tr w:rsidR="00E52B42" w:rsidRPr="003A4B56" w:rsidTr="009D27E1">
        <w:tc>
          <w:tcPr>
            <w:tcW w:w="9889" w:type="dxa"/>
            <w:gridSpan w:val="8"/>
            <w:tcBorders>
              <w:left w:val="nil"/>
              <w:bottom w:val="nil"/>
              <w:right w:val="nil"/>
            </w:tcBorders>
          </w:tcPr>
          <w:p w:rsidR="00E52B42" w:rsidRPr="003A4B56" w:rsidRDefault="00E52B42" w:rsidP="00E52B4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napToGrid w:val="0"/>
                <w:sz w:val="20"/>
                <w:szCs w:val="26"/>
                <w:lang w:eastAsia="ko-KR"/>
              </w:rPr>
            </w:pPr>
            <w:r w:rsidRPr="00E52B42">
              <w:rPr>
                <w:rFonts w:hint="cs"/>
                <w:b/>
                <w:bCs/>
                <w:sz w:val="20"/>
                <w:szCs w:val="26"/>
                <w:rtl/>
                <w:lang w:val="fr-FR" w:bidi="ar-EG"/>
              </w:rPr>
              <w:t>ملاحظة -</w:t>
            </w:r>
            <w:r w:rsidRPr="00E52B42">
              <w:rPr>
                <w:rFonts w:hint="cs"/>
                <w:sz w:val="20"/>
                <w:szCs w:val="26"/>
                <w:rtl/>
                <w:lang w:val="fr-FR" w:bidi="ar-EG"/>
              </w:rPr>
              <w:t xml:space="preserve"> حجم الأوراق مقدر بالمتر.</w:t>
            </w:r>
          </w:p>
        </w:tc>
      </w:tr>
    </w:tbl>
    <w:p w:rsidR="00707F19" w:rsidRDefault="00707F19" w:rsidP="00577EB5">
      <w:pPr>
        <w:pStyle w:val="TableNo"/>
        <w:rPr>
          <w:rtl/>
          <w:lang w:val="fr-FR"/>
        </w:rPr>
      </w:pPr>
      <w:r>
        <w:rPr>
          <w:rtl/>
          <w:lang w:val="fr-FR"/>
        </w:rPr>
        <w:br w:type="page"/>
      </w:r>
      <w:r>
        <w:rPr>
          <w:rFonts w:hint="cs"/>
          <w:rtl/>
          <w:lang w:val="fr-FR"/>
        </w:rPr>
        <w:lastRenderedPageBreak/>
        <w:t xml:space="preserve">الجـدول </w:t>
      </w:r>
      <w:r>
        <w:rPr>
          <w:lang w:val="fr-FR"/>
        </w:rPr>
        <w:t>4</w:t>
      </w:r>
    </w:p>
    <w:p w:rsidR="00707F19" w:rsidRDefault="00707F19" w:rsidP="00577EB5">
      <w:pPr>
        <w:pStyle w:val="Tabletitle"/>
        <w:rPr>
          <w:rtl/>
          <w:lang w:val="fr-FR"/>
        </w:rPr>
      </w:pPr>
      <w:r w:rsidRPr="00721585">
        <w:rPr>
          <w:rFonts w:hint="cs"/>
          <w:rtl/>
          <w:lang w:val="fr-FR"/>
        </w:rPr>
        <w:t xml:space="preserve">توافق قيم </w:t>
      </w:r>
      <w:r w:rsidRPr="00890977">
        <w:rPr>
          <w:rFonts w:ascii="Symbol" w:hAnsi="Symbol"/>
          <w:snapToGrid w:val="0"/>
        </w:rPr>
        <w:t></w:t>
      </w:r>
      <w:r w:rsidRPr="00721585">
        <w:rPr>
          <w:rFonts w:hint="cs"/>
          <w:rtl/>
          <w:lang w:val="fr-FR"/>
        </w:rPr>
        <w:t xml:space="preserve"> مع التردد/الأصناف</w:t>
      </w:r>
    </w:p>
    <w:tbl>
      <w:tblPr>
        <w:bidiVisual/>
        <w:tblW w:w="13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1345"/>
        <w:gridCol w:w="1346"/>
        <w:gridCol w:w="1346"/>
        <w:gridCol w:w="1346"/>
        <w:gridCol w:w="1346"/>
        <w:gridCol w:w="1346"/>
        <w:gridCol w:w="1346"/>
        <w:gridCol w:w="1346"/>
        <w:gridCol w:w="1346"/>
      </w:tblGrid>
      <w:tr w:rsidR="00577EB5" w:rsidRPr="00577EB5" w:rsidTr="00577EB5">
        <w:tc>
          <w:tcPr>
            <w:tcW w:w="1668" w:type="dxa"/>
            <w:vMerge w:val="restart"/>
            <w:vAlign w:val="center"/>
          </w:tcPr>
          <w:p w:rsidR="00577EB5" w:rsidRPr="00577EB5" w:rsidRDefault="008E2A8E" w:rsidP="009D3AF5">
            <w:pPr>
              <w:pStyle w:val="Tablehead"/>
            </w:pPr>
            <w:r w:rsidRPr="008E2A8E">
              <w:rPr>
                <w:rFonts w:hint="cs"/>
                <w:rtl/>
              </w:rPr>
              <w:t>التردد</w:t>
            </w:r>
            <w:r w:rsidR="002F6946">
              <w:rPr>
                <w:rFonts w:hint="cs"/>
                <w:rtl/>
              </w:rPr>
              <w:t xml:space="preserve"> </w:t>
            </w:r>
            <w:r w:rsidR="00577EB5" w:rsidRPr="00577EB5">
              <w:br/>
              <w:t>(GHz)</w:t>
            </w:r>
          </w:p>
        </w:tc>
        <w:tc>
          <w:tcPr>
            <w:tcW w:w="1345" w:type="dxa"/>
            <w:vAlign w:val="center"/>
          </w:tcPr>
          <w:p w:rsidR="00577EB5" w:rsidRPr="00577EB5" w:rsidRDefault="00577EB5" w:rsidP="009D3AF5">
            <w:pPr>
              <w:pStyle w:val="Tablehead"/>
            </w:pPr>
            <w:r w:rsidRPr="00577EB5">
              <w:t>Horse chestnut</w:t>
            </w:r>
          </w:p>
        </w:tc>
        <w:tc>
          <w:tcPr>
            <w:tcW w:w="2692" w:type="dxa"/>
            <w:gridSpan w:val="2"/>
            <w:vAlign w:val="center"/>
          </w:tcPr>
          <w:p w:rsidR="00577EB5" w:rsidRPr="00577EB5" w:rsidRDefault="00577EB5" w:rsidP="009D3AF5">
            <w:pPr>
              <w:pStyle w:val="Tablehead"/>
            </w:pPr>
            <w:r w:rsidRPr="00577EB5">
              <w:t>Silver maple</w:t>
            </w:r>
          </w:p>
        </w:tc>
        <w:tc>
          <w:tcPr>
            <w:tcW w:w="2692" w:type="dxa"/>
            <w:gridSpan w:val="2"/>
            <w:vAlign w:val="center"/>
          </w:tcPr>
          <w:p w:rsidR="00577EB5" w:rsidRPr="00577EB5" w:rsidRDefault="00577EB5" w:rsidP="009D3AF5">
            <w:pPr>
              <w:pStyle w:val="Tablehead"/>
            </w:pPr>
            <w:r w:rsidRPr="00577EB5">
              <w:t>London plane</w:t>
            </w:r>
          </w:p>
        </w:tc>
        <w:tc>
          <w:tcPr>
            <w:tcW w:w="2692" w:type="dxa"/>
            <w:gridSpan w:val="2"/>
            <w:vAlign w:val="center"/>
          </w:tcPr>
          <w:p w:rsidR="00577EB5" w:rsidRPr="00577EB5" w:rsidRDefault="00577EB5" w:rsidP="009D3AF5">
            <w:pPr>
              <w:pStyle w:val="Tablehead"/>
            </w:pPr>
            <w:r w:rsidRPr="00577EB5">
              <w:t>Common lime</w:t>
            </w:r>
          </w:p>
        </w:tc>
        <w:tc>
          <w:tcPr>
            <w:tcW w:w="2692" w:type="dxa"/>
            <w:gridSpan w:val="2"/>
            <w:vAlign w:val="center"/>
          </w:tcPr>
          <w:p w:rsidR="00577EB5" w:rsidRPr="00577EB5" w:rsidRDefault="00577EB5" w:rsidP="009D3AF5">
            <w:pPr>
              <w:pStyle w:val="Tablehead"/>
            </w:pPr>
            <w:r w:rsidRPr="00577EB5">
              <w:t>Sycamore maple</w:t>
            </w:r>
          </w:p>
        </w:tc>
      </w:tr>
      <w:tr w:rsidR="008E2A8E" w:rsidRPr="00577EB5" w:rsidTr="00577EB5">
        <w:tc>
          <w:tcPr>
            <w:tcW w:w="1668" w:type="dxa"/>
            <w:vMerge/>
          </w:tcPr>
          <w:p w:rsidR="008E2A8E" w:rsidRPr="00577EB5" w:rsidRDefault="008E2A8E" w:rsidP="009D3AF5">
            <w:pPr>
              <w:pStyle w:val="Tablehead"/>
              <w:rPr>
                <w:snapToGrid w:val="0"/>
              </w:rPr>
            </w:pPr>
          </w:p>
        </w:tc>
        <w:tc>
          <w:tcPr>
            <w:tcW w:w="1345" w:type="dxa"/>
          </w:tcPr>
          <w:p w:rsidR="008E2A8E" w:rsidRPr="008E2A8E" w:rsidRDefault="008E2A8E" w:rsidP="009D3AF5">
            <w:pPr>
              <w:pStyle w:val="Tablehead"/>
              <w:rPr>
                <w:snapToGrid w:val="0"/>
                <w:lang w:val="fr-FR"/>
              </w:rPr>
            </w:pPr>
            <w:r w:rsidRPr="008E2A8E">
              <w:rPr>
                <w:rFonts w:hint="cs"/>
                <w:snapToGrid w:val="0"/>
                <w:rtl/>
                <w:lang w:val="fr-FR"/>
              </w:rPr>
              <w:t>مورقة</w:t>
            </w:r>
          </w:p>
        </w:tc>
        <w:tc>
          <w:tcPr>
            <w:tcW w:w="1346" w:type="dxa"/>
          </w:tcPr>
          <w:p w:rsidR="008E2A8E" w:rsidRPr="008E2A8E" w:rsidRDefault="008E2A8E" w:rsidP="009D3AF5">
            <w:pPr>
              <w:pStyle w:val="Tablehead"/>
              <w:rPr>
                <w:snapToGrid w:val="0"/>
                <w:lang w:val="fr-FR"/>
              </w:rPr>
            </w:pPr>
            <w:r w:rsidRPr="008E2A8E">
              <w:rPr>
                <w:rFonts w:hint="cs"/>
                <w:snapToGrid w:val="0"/>
                <w:rtl/>
                <w:lang w:val="fr-FR"/>
              </w:rPr>
              <w:t>مورقة</w:t>
            </w:r>
          </w:p>
        </w:tc>
        <w:tc>
          <w:tcPr>
            <w:tcW w:w="1346" w:type="dxa"/>
          </w:tcPr>
          <w:p w:rsidR="008E2A8E" w:rsidRPr="008E2A8E" w:rsidRDefault="008E2A8E" w:rsidP="009D3AF5">
            <w:pPr>
              <w:pStyle w:val="Tablehead"/>
              <w:rPr>
                <w:snapToGrid w:val="0"/>
                <w:lang w:val="fr-FR"/>
              </w:rPr>
            </w:pPr>
            <w:r w:rsidRPr="008E2A8E">
              <w:rPr>
                <w:rFonts w:hint="cs"/>
                <w:snapToGrid w:val="0"/>
                <w:rtl/>
              </w:rPr>
              <w:t>غير مورقة</w:t>
            </w:r>
          </w:p>
        </w:tc>
        <w:tc>
          <w:tcPr>
            <w:tcW w:w="1346" w:type="dxa"/>
          </w:tcPr>
          <w:p w:rsidR="008E2A8E" w:rsidRPr="008E2A8E" w:rsidRDefault="008E2A8E" w:rsidP="009D3AF5">
            <w:pPr>
              <w:pStyle w:val="Tablehead"/>
              <w:rPr>
                <w:snapToGrid w:val="0"/>
                <w:lang w:val="fr-FR"/>
              </w:rPr>
            </w:pPr>
            <w:r w:rsidRPr="008E2A8E">
              <w:rPr>
                <w:rFonts w:hint="cs"/>
                <w:snapToGrid w:val="0"/>
                <w:rtl/>
                <w:lang w:val="fr-FR"/>
              </w:rPr>
              <w:t>مورقة</w:t>
            </w:r>
          </w:p>
        </w:tc>
        <w:tc>
          <w:tcPr>
            <w:tcW w:w="1346" w:type="dxa"/>
          </w:tcPr>
          <w:p w:rsidR="008E2A8E" w:rsidRPr="008E2A8E" w:rsidRDefault="008E2A8E" w:rsidP="009D3AF5">
            <w:pPr>
              <w:pStyle w:val="Tablehead"/>
              <w:rPr>
                <w:snapToGrid w:val="0"/>
                <w:lang w:val="fr-FR"/>
              </w:rPr>
            </w:pPr>
            <w:r w:rsidRPr="008E2A8E">
              <w:rPr>
                <w:rFonts w:hint="cs"/>
                <w:snapToGrid w:val="0"/>
                <w:rtl/>
              </w:rPr>
              <w:t>غير مورقة</w:t>
            </w:r>
          </w:p>
        </w:tc>
        <w:tc>
          <w:tcPr>
            <w:tcW w:w="1346" w:type="dxa"/>
          </w:tcPr>
          <w:p w:rsidR="008E2A8E" w:rsidRPr="008E2A8E" w:rsidRDefault="008E2A8E" w:rsidP="009D3AF5">
            <w:pPr>
              <w:pStyle w:val="Tablehead"/>
              <w:rPr>
                <w:snapToGrid w:val="0"/>
                <w:lang w:val="fr-FR"/>
              </w:rPr>
            </w:pPr>
            <w:r w:rsidRPr="008E2A8E">
              <w:rPr>
                <w:rFonts w:hint="cs"/>
                <w:snapToGrid w:val="0"/>
                <w:rtl/>
                <w:lang w:val="fr-FR"/>
              </w:rPr>
              <w:t>مورقة</w:t>
            </w:r>
          </w:p>
        </w:tc>
        <w:tc>
          <w:tcPr>
            <w:tcW w:w="1346" w:type="dxa"/>
          </w:tcPr>
          <w:p w:rsidR="008E2A8E" w:rsidRPr="008E2A8E" w:rsidRDefault="008E2A8E" w:rsidP="009D3AF5">
            <w:pPr>
              <w:pStyle w:val="Tablehead"/>
              <w:rPr>
                <w:snapToGrid w:val="0"/>
                <w:lang w:val="fr-FR"/>
              </w:rPr>
            </w:pPr>
            <w:r w:rsidRPr="008E2A8E">
              <w:rPr>
                <w:rFonts w:hint="cs"/>
                <w:snapToGrid w:val="0"/>
                <w:rtl/>
              </w:rPr>
              <w:t>غير مورقة</w:t>
            </w:r>
          </w:p>
        </w:tc>
        <w:tc>
          <w:tcPr>
            <w:tcW w:w="1346" w:type="dxa"/>
          </w:tcPr>
          <w:p w:rsidR="008E2A8E" w:rsidRPr="008E2A8E" w:rsidRDefault="008E2A8E" w:rsidP="009D3AF5">
            <w:pPr>
              <w:pStyle w:val="Tablehead"/>
              <w:rPr>
                <w:snapToGrid w:val="0"/>
                <w:lang w:val="fr-FR"/>
              </w:rPr>
            </w:pPr>
            <w:r w:rsidRPr="008E2A8E">
              <w:rPr>
                <w:rFonts w:hint="cs"/>
                <w:snapToGrid w:val="0"/>
                <w:rtl/>
                <w:lang w:val="fr-FR"/>
              </w:rPr>
              <w:t>مورقة</w:t>
            </w:r>
          </w:p>
        </w:tc>
        <w:tc>
          <w:tcPr>
            <w:tcW w:w="1346" w:type="dxa"/>
          </w:tcPr>
          <w:p w:rsidR="008E2A8E" w:rsidRPr="008E2A8E" w:rsidRDefault="008E2A8E" w:rsidP="009D3AF5">
            <w:pPr>
              <w:pStyle w:val="Tablehead"/>
              <w:rPr>
                <w:snapToGrid w:val="0"/>
                <w:lang w:val="fr-FR"/>
              </w:rPr>
            </w:pPr>
            <w:r w:rsidRPr="008E2A8E">
              <w:rPr>
                <w:rFonts w:hint="cs"/>
                <w:snapToGrid w:val="0"/>
                <w:rtl/>
              </w:rPr>
              <w:t>غير مورقة</w:t>
            </w:r>
          </w:p>
        </w:tc>
      </w:tr>
      <w:tr w:rsidR="008E2A8E" w:rsidRPr="00577EB5" w:rsidTr="00577EB5">
        <w:tc>
          <w:tcPr>
            <w:tcW w:w="1668" w:type="dxa"/>
          </w:tcPr>
          <w:p w:rsidR="008E2A8E" w:rsidRPr="009D3AF5" w:rsidRDefault="008E2A8E" w:rsidP="009D3AF5">
            <w:pPr>
              <w:pStyle w:val="Tabletext"/>
              <w:jc w:val="center"/>
              <w:rPr>
                <w:snapToGrid w:val="0"/>
                <w:lang w:eastAsia="en-US"/>
              </w:rPr>
            </w:pPr>
            <w:r w:rsidRPr="009D3AF5">
              <w:rPr>
                <w:snapToGrid w:val="0"/>
                <w:lang w:eastAsia="en-US"/>
              </w:rPr>
              <w:t>1,3</w:t>
            </w:r>
          </w:p>
        </w:tc>
        <w:tc>
          <w:tcPr>
            <w:tcW w:w="1345" w:type="dxa"/>
          </w:tcPr>
          <w:p w:rsidR="008E2A8E" w:rsidRPr="009D3AF5" w:rsidRDefault="008E2A8E" w:rsidP="009D3AF5">
            <w:pPr>
              <w:pStyle w:val="Tabletext"/>
              <w:jc w:val="center"/>
              <w:rPr>
                <w:snapToGrid w:val="0"/>
                <w:lang w:eastAsia="en-US"/>
              </w:rPr>
            </w:pPr>
            <w:r w:rsidRPr="009D3AF5">
              <w:rPr>
                <w:snapToGrid w:val="0"/>
                <w:lang w:eastAsia="en-US"/>
              </w:rPr>
              <w:t>21</w:t>
            </w:r>
          </w:p>
        </w:tc>
        <w:tc>
          <w:tcPr>
            <w:tcW w:w="1346" w:type="dxa"/>
          </w:tcPr>
          <w:p w:rsidR="008E2A8E" w:rsidRPr="009D3AF5" w:rsidRDefault="008E2A8E" w:rsidP="009D3AF5">
            <w:pPr>
              <w:pStyle w:val="Tabletext"/>
              <w:jc w:val="center"/>
              <w:rPr>
                <w:snapToGrid w:val="0"/>
                <w:lang w:eastAsia="en-US"/>
              </w:rPr>
            </w:pPr>
            <w:r w:rsidRPr="009D3AF5">
              <w:rPr>
                <w:snapToGrid w:val="0"/>
                <w:lang w:eastAsia="en-US"/>
              </w:rPr>
              <w:t>14</w:t>
            </w:r>
          </w:p>
        </w:tc>
        <w:tc>
          <w:tcPr>
            <w:tcW w:w="1346" w:type="dxa"/>
          </w:tcPr>
          <w:p w:rsidR="008E2A8E" w:rsidRPr="009D3AF5" w:rsidRDefault="008E2A8E" w:rsidP="009D3AF5">
            <w:pPr>
              <w:pStyle w:val="Tabletext"/>
              <w:jc w:val="center"/>
              <w:rPr>
                <w:snapToGrid w:val="0"/>
                <w:lang w:eastAsia="en-US"/>
              </w:rPr>
            </w:pPr>
            <w:r w:rsidRPr="009D3AF5">
              <w:rPr>
                <w:snapToGrid w:val="0"/>
                <w:lang w:eastAsia="en-US"/>
              </w:rPr>
              <w:t>43</w:t>
            </w:r>
          </w:p>
        </w:tc>
        <w:tc>
          <w:tcPr>
            <w:tcW w:w="1346" w:type="dxa"/>
          </w:tcPr>
          <w:p w:rsidR="008E2A8E" w:rsidRPr="009D3AF5" w:rsidRDefault="008E2A8E" w:rsidP="009D3AF5">
            <w:pPr>
              <w:pStyle w:val="Tabletext"/>
              <w:jc w:val="center"/>
              <w:rPr>
                <w:snapToGrid w:val="0"/>
                <w:lang w:eastAsia="en-US"/>
              </w:rPr>
            </w:pPr>
            <w:r w:rsidRPr="009D3AF5">
              <w:rPr>
                <w:snapToGrid w:val="0"/>
                <w:lang w:eastAsia="en-US"/>
              </w:rPr>
              <w:t>42</w:t>
            </w:r>
          </w:p>
        </w:tc>
        <w:tc>
          <w:tcPr>
            <w:tcW w:w="1346" w:type="dxa"/>
          </w:tcPr>
          <w:p w:rsidR="008E2A8E" w:rsidRPr="009D3AF5" w:rsidRDefault="008E2A8E" w:rsidP="009D3AF5">
            <w:pPr>
              <w:pStyle w:val="Tabletext"/>
              <w:jc w:val="center"/>
              <w:rPr>
                <w:snapToGrid w:val="0"/>
                <w:lang w:eastAsia="en-US"/>
              </w:rPr>
            </w:pPr>
            <w:r w:rsidRPr="009D3AF5">
              <w:rPr>
                <w:snapToGrid w:val="0"/>
                <w:lang w:eastAsia="en-US"/>
              </w:rPr>
              <w:t>16</w:t>
            </w:r>
          </w:p>
        </w:tc>
        <w:tc>
          <w:tcPr>
            <w:tcW w:w="1346" w:type="dxa"/>
          </w:tcPr>
          <w:p w:rsidR="008E2A8E" w:rsidRPr="009D3AF5" w:rsidRDefault="008E2A8E" w:rsidP="009D3AF5">
            <w:pPr>
              <w:pStyle w:val="Tabletext"/>
              <w:jc w:val="center"/>
              <w:rPr>
                <w:snapToGrid w:val="0"/>
                <w:lang w:eastAsia="en-US"/>
              </w:rPr>
            </w:pPr>
            <w:r w:rsidRPr="009D3AF5">
              <w:rPr>
                <w:snapToGrid w:val="0"/>
                <w:lang w:eastAsia="en-US"/>
              </w:rPr>
              <w:t>76</w:t>
            </w:r>
          </w:p>
        </w:tc>
        <w:tc>
          <w:tcPr>
            <w:tcW w:w="1346" w:type="dxa"/>
          </w:tcPr>
          <w:p w:rsidR="008E2A8E" w:rsidRPr="009D3AF5" w:rsidRDefault="008E2A8E" w:rsidP="009D3AF5">
            <w:pPr>
              <w:pStyle w:val="Tabletext"/>
              <w:jc w:val="center"/>
              <w:rPr>
                <w:snapToGrid w:val="0"/>
                <w:lang w:eastAsia="en-US"/>
              </w:rPr>
            </w:pPr>
            <w:r w:rsidRPr="009D3AF5">
              <w:rPr>
                <w:snapToGrid w:val="0"/>
                <w:lang w:eastAsia="en-US"/>
              </w:rPr>
              <w:t>50</w:t>
            </w:r>
          </w:p>
        </w:tc>
        <w:tc>
          <w:tcPr>
            <w:tcW w:w="1346" w:type="dxa"/>
          </w:tcPr>
          <w:p w:rsidR="008E2A8E" w:rsidRPr="009D3AF5" w:rsidRDefault="008E2A8E" w:rsidP="009D3AF5">
            <w:pPr>
              <w:pStyle w:val="Tabletext"/>
              <w:jc w:val="center"/>
              <w:rPr>
                <w:snapToGrid w:val="0"/>
                <w:lang w:eastAsia="en-US"/>
              </w:rPr>
            </w:pPr>
          </w:p>
        </w:tc>
        <w:tc>
          <w:tcPr>
            <w:tcW w:w="1346" w:type="dxa"/>
          </w:tcPr>
          <w:p w:rsidR="008E2A8E" w:rsidRPr="009D3AF5" w:rsidRDefault="008E2A8E" w:rsidP="009D3AF5">
            <w:pPr>
              <w:pStyle w:val="Tabletext"/>
              <w:jc w:val="center"/>
              <w:rPr>
                <w:snapToGrid w:val="0"/>
                <w:lang w:eastAsia="en-US"/>
              </w:rPr>
            </w:pPr>
            <w:r w:rsidRPr="009D3AF5">
              <w:rPr>
                <w:snapToGrid w:val="0"/>
                <w:lang w:eastAsia="en-US"/>
              </w:rPr>
              <w:t>70</w:t>
            </w:r>
          </w:p>
        </w:tc>
      </w:tr>
      <w:tr w:rsidR="008E2A8E" w:rsidRPr="00577EB5" w:rsidTr="00577EB5">
        <w:tc>
          <w:tcPr>
            <w:tcW w:w="1668" w:type="dxa"/>
          </w:tcPr>
          <w:p w:rsidR="008E2A8E" w:rsidRPr="009D3AF5" w:rsidRDefault="008E2A8E" w:rsidP="009D3AF5">
            <w:pPr>
              <w:pStyle w:val="Tabletext"/>
              <w:jc w:val="center"/>
              <w:rPr>
                <w:snapToGrid w:val="0"/>
                <w:lang w:eastAsia="en-US"/>
              </w:rPr>
            </w:pPr>
            <w:r w:rsidRPr="009D3AF5">
              <w:rPr>
                <w:snapToGrid w:val="0"/>
                <w:lang w:eastAsia="en-US"/>
              </w:rPr>
              <w:t>2</w:t>
            </w:r>
          </w:p>
        </w:tc>
        <w:tc>
          <w:tcPr>
            <w:tcW w:w="1345" w:type="dxa"/>
          </w:tcPr>
          <w:p w:rsidR="008E2A8E" w:rsidRPr="009D3AF5" w:rsidRDefault="008E2A8E" w:rsidP="009D3AF5">
            <w:pPr>
              <w:pStyle w:val="Tabletext"/>
              <w:jc w:val="center"/>
              <w:rPr>
                <w:snapToGrid w:val="0"/>
                <w:lang w:eastAsia="en-US"/>
              </w:rPr>
            </w:pPr>
            <w:r w:rsidRPr="009D3AF5">
              <w:rPr>
                <w:snapToGrid w:val="0"/>
                <w:lang w:eastAsia="en-US"/>
              </w:rPr>
              <w:t>80</w:t>
            </w:r>
          </w:p>
        </w:tc>
        <w:tc>
          <w:tcPr>
            <w:tcW w:w="1346" w:type="dxa"/>
          </w:tcPr>
          <w:p w:rsidR="008E2A8E" w:rsidRPr="009D3AF5" w:rsidRDefault="008E2A8E" w:rsidP="009D3AF5">
            <w:pPr>
              <w:pStyle w:val="Tabletext"/>
              <w:jc w:val="center"/>
              <w:rPr>
                <w:snapToGrid w:val="0"/>
                <w:lang w:eastAsia="en-US"/>
              </w:rPr>
            </w:pPr>
          </w:p>
        </w:tc>
        <w:tc>
          <w:tcPr>
            <w:tcW w:w="1346" w:type="dxa"/>
          </w:tcPr>
          <w:p w:rsidR="008E2A8E" w:rsidRPr="009D3AF5" w:rsidRDefault="008E2A8E" w:rsidP="009D3AF5">
            <w:pPr>
              <w:pStyle w:val="Tabletext"/>
              <w:jc w:val="center"/>
              <w:rPr>
                <w:snapToGrid w:val="0"/>
                <w:lang w:eastAsia="en-US"/>
              </w:rPr>
            </w:pPr>
            <w:r w:rsidRPr="009D3AF5">
              <w:rPr>
                <w:snapToGrid w:val="0"/>
                <w:lang w:eastAsia="en-US"/>
              </w:rPr>
              <w:t>31</w:t>
            </w:r>
          </w:p>
        </w:tc>
        <w:tc>
          <w:tcPr>
            <w:tcW w:w="1346" w:type="dxa"/>
          </w:tcPr>
          <w:p w:rsidR="008E2A8E" w:rsidRPr="009D3AF5" w:rsidRDefault="008E2A8E" w:rsidP="009D3AF5">
            <w:pPr>
              <w:pStyle w:val="Tabletext"/>
              <w:jc w:val="center"/>
              <w:rPr>
                <w:snapToGrid w:val="0"/>
                <w:lang w:eastAsia="en-US"/>
              </w:rPr>
            </w:pPr>
            <w:r w:rsidRPr="009D3AF5">
              <w:rPr>
                <w:snapToGrid w:val="0"/>
                <w:lang w:eastAsia="en-US"/>
              </w:rPr>
              <w:t>49</w:t>
            </w:r>
          </w:p>
        </w:tc>
        <w:tc>
          <w:tcPr>
            <w:tcW w:w="1346" w:type="dxa"/>
          </w:tcPr>
          <w:p w:rsidR="008E2A8E" w:rsidRPr="009D3AF5" w:rsidRDefault="008E2A8E" w:rsidP="009D3AF5">
            <w:pPr>
              <w:pStyle w:val="Tabletext"/>
              <w:jc w:val="center"/>
              <w:rPr>
                <w:snapToGrid w:val="0"/>
                <w:lang w:eastAsia="en-US"/>
              </w:rPr>
            </w:pPr>
          </w:p>
        </w:tc>
        <w:tc>
          <w:tcPr>
            <w:tcW w:w="1346" w:type="dxa"/>
          </w:tcPr>
          <w:p w:rsidR="008E2A8E" w:rsidRPr="009D3AF5" w:rsidRDefault="008E2A8E" w:rsidP="009D3AF5">
            <w:pPr>
              <w:pStyle w:val="Tabletext"/>
              <w:jc w:val="center"/>
              <w:rPr>
                <w:snapToGrid w:val="0"/>
                <w:lang w:eastAsia="en-US"/>
              </w:rPr>
            </w:pPr>
          </w:p>
        </w:tc>
        <w:tc>
          <w:tcPr>
            <w:tcW w:w="1346" w:type="dxa"/>
          </w:tcPr>
          <w:p w:rsidR="008E2A8E" w:rsidRPr="009D3AF5" w:rsidRDefault="008E2A8E" w:rsidP="009D3AF5">
            <w:pPr>
              <w:pStyle w:val="Tabletext"/>
              <w:jc w:val="center"/>
              <w:rPr>
                <w:snapToGrid w:val="0"/>
                <w:lang w:eastAsia="en-US"/>
              </w:rPr>
            </w:pPr>
            <w:r w:rsidRPr="009D3AF5">
              <w:rPr>
                <w:snapToGrid w:val="0"/>
                <w:lang w:eastAsia="en-US"/>
              </w:rPr>
              <w:t>60</w:t>
            </w:r>
          </w:p>
        </w:tc>
        <w:tc>
          <w:tcPr>
            <w:tcW w:w="1346" w:type="dxa"/>
          </w:tcPr>
          <w:p w:rsidR="008E2A8E" w:rsidRPr="009D3AF5" w:rsidRDefault="008E2A8E" w:rsidP="009D3AF5">
            <w:pPr>
              <w:pStyle w:val="Tabletext"/>
              <w:jc w:val="center"/>
              <w:rPr>
                <w:snapToGrid w:val="0"/>
                <w:lang w:eastAsia="en-US"/>
              </w:rPr>
            </w:pPr>
          </w:p>
        </w:tc>
        <w:tc>
          <w:tcPr>
            <w:tcW w:w="1346" w:type="dxa"/>
          </w:tcPr>
          <w:p w:rsidR="008E2A8E" w:rsidRPr="009D3AF5" w:rsidRDefault="008E2A8E" w:rsidP="009D3AF5">
            <w:pPr>
              <w:pStyle w:val="Tabletext"/>
              <w:jc w:val="center"/>
              <w:rPr>
                <w:snapToGrid w:val="0"/>
                <w:lang w:eastAsia="en-US"/>
              </w:rPr>
            </w:pPr>
            <w:r w:rsidRPr="009D3AF5">
              <w:rPr>
                <w:snapToGrid w:val="0"/>
                <w:lang w:eastAsia="en-US"/>
              </w:rPr>
              <w:t>62</w:t>
            </w:r>
          </w:p>
        </w:tc>
      </w:tr>
      <w:tr w:rsidR="008E2A8E" w:rsidRPr="00577EB5" w:rsidTr="00577EB5">
        <w:tc>
          <w:tcPr>
            <w:tcW w:w="1668" w:type="dxa"/>
          </w:tcPr>
          <w:p w:rsidR="008E2A8E" w:rsidRPr="009D3AF5" w:rsidRDefault="008E2A8E" w:rsidP="009D3AF5">
            <w:pPr>
              <w:pStyle w:val="Tabletext"/>
              <w:jc w:val="center"/>
              <w:rPr>
                <w:snapToGrid w:val="0"/>
                <w:lang w:eastAsia="en-US"/>
              </w:rPr>
            </w:pPr>
            <w:r w:rsidRPr="009D3AF5">
              <w:rPr>
                <w:snapToGrid w:val="0"/>
                <w:lang w:eastAsia="en-US"/>
              </w:rPr>
              <w:t>2,2</w:t>
            </w:r>
          </w:p>
        </w:tc>
        <w:tc>
          <w:tcPr>
            <w:tcW w:w="1345" w:type="dxa"/>
          </w:tcPr>
          <w:p w:rsidR="008E2A8E" w:rsidRPr="009D3AF5" w:rsidRDefault="008E2A8E" w:rsidP="009D3AF5">
            <w:pPr>
              <w:pStyle w:val="Tabletext"/>
              <w:jc w:val="center"/>
              <w:rPr>
                <w:snapToGrid w:val="0"/>
                <w:lang w:eastAsia="en-US"/>
              </w:rPr>
            </w:pPr>
          </w:p>
        </w:tc>
        <w:tc>
          <w:tcPr>
            <w:tcW w:w="1346" w:type="dxa"/>
          </w:tcPr>
          <w:p w:rsidR="008E2A8E" w:rsidRPr="009D3AF5" w:rsidRDefault="008E2A8E" w:rsidP="009D3AF5">
            <w:pPr>
              <w:pStyle w:val="Tabletext"/>
              <w:jc w:val="center"/>
              <w:rPr>
                <w:snapToGrid w:val="0"/>
                <w:lang w:eastAsia="en-US"/>
              </w:rPr>
            </w:pPr>
          </w:p>
        </w:tc>
        <w:tc>
          <w:tcPr>
            <w:tcW w:w="1346" w:type="dxa"/>
          </w:tcPr>
          <w:p w:rsidR="008E2A8E" w:rsidRPr="009D3AF5" w:rsidRDefault="008E2A8E" w:rsidP="009D3AF5">
            <w:pPr>
              <w:pStyle w:val="Tabletext"/>
              <w:jc w:val="center"/>
              <w:rPr>
                <w:snapToGrid w:val="0"/>
                <w:lang w:eastAsia="en-US"/>
              </w:rPr>
            </w:pPr>
            <w:r w:rsidRPr="009D3AF5">
              <w:rPr>
                <w:snapToGrid w:val="0"/>
                <w:lang w:eastAsia="en-US"/>
              </w:rPr>
              <w:t>25</w:t>
            </w:r>
          </w:p>
        </w:tc>
        <w:tc>
          <w:tcPr>
            <w:tcW w:w="1346" w:type="dxa"/>
          </w:tcPr>
          <w:p w:rsidR="008E2A8E" w:rsidRPr="009D3AF5" w:rsidRDefault="008E2A8E" w:rsidP="009D3AF5">
            <w:pPr>
              <w:pStyle w:val="Tabletext"/>
              <w:jc w:val="center"/>
              <w:rPr>
                <w:snapToGrid w:val="0"/>
                <w:lang w:eastAsia="en-US"/>
              </w:rPr>
            </w:pPr>
            <w:r w:rsidRPr="009D3AF5">
              <w:rPr>
                <w:snapToGrid w:val="0"/>
                <w:lang w:eastAsia="en-US"/>
              </w:rPr>
              <w:t>13</w:t>
            </w:r>
          </w:p>
        </w:tc>
        <w:tc>
          <w:tcPr>
            <w:tcW w:w="1346" w:type="dxa"/>
          </w:tcPr>
          <w:p w:rsidR="008E2A8E" w:rsidRPr="009D3AF5" w:rsidRDefault="008E2A8E" w:rsidP="009D3AF5">
            <w:pPr>
              <w:pStyle w:val="Tabletext"/>
              <w:jc w:val="center"/>
              <w:rPr>
                <w:snapToGrid w:val="0"/>
                <w:lang w:eastAsia="en-US"/>
              </w:rPr>
            </w:pPr>
          </w:p>
        </w:tc>
        <w:tc>
          <w:tcPr>
            <w:tcW w:w="1346" w:type="dxa"/>
          </w:tcPr>
          <w:p w:rsidR="008E2A8E" w:rsidRPr="009D3AF5" w:rsidRDefault="008E2A8E" w:rsidP="009D3AF5">
            <w:pPr>
              <w:pStyle w:val="Tabletext"/>
              <w:jc w:val="center"/>
              <w:rPr>
                <w:snapToGrid w:val="0"/>
                <w:lang w:eastAsia="en-US"/>
              </w:rPr>
            </w:pPr>
          </w:p>
        </w:tc>
        <w:tc>
          <w:tcPr>
            <w:tcW w:w="1346" w:type="dxa"/>
          </w:tcPr>
          <w:p w:rsidR="008E2A8E" w:rsidRPr="009D3AF5" w:rsidRDefault="008E2A8E" w:rsidP="009D3AF5">
            <w:pPr>
              <w:pStyle w:val="Tabletext"/>
              <w:jc w:val="center"/>
              <w:rPr>
                <w:snapToGrid w:val="0"/>
                <w:lang w:eastAsia="en-US"/>
              </w:rPr>
            </w:pPr>
          </w:p>
        </w:tc>
        <w:tc>
          <w:tcPr>
            <w:tcW w:w="1346" w:type="dxa"/>
          </w:tcPr>
          <w:p w:rsidR="008E2A8E" w:rsidRPr="009D3AF5" w:rsidRDefault="008E2A8E" w:rsidP="009D3AF5">
            <w:pPr>
              <w:pStyle w:val="Tabletext"/>
              <w:jc w:val="center"/>
              <w:rPr>
                <w:snapToGrid w:val="0"/>
                <w:lang w:eastAsia="en-US"/>
              </w:rPr>
            </w:pPr>
          </w:p>
        </w:tc>
        <w:tc>
          <w:tcPr>
            <w:tcW w:w="1346" w:type="dxa"/>
          </w:tcPr>
          <w:p w:rsidR="008E2A8E" w:rsidRPr="009D3AF5" w:rsidRDefault="008E2A8E" w:rsidP="009D3AF5">
            <w:pPr>
              <w:pStyle w:val="Tabletext"/>
              <w:jc w:val="center"/>
              <w:rPr>
                <w:snapToGrid w:val="0"/>
                <w:lang w:eastAsia="en-US"/>
              </w:rPr>
            </w:pPr>
          </w:p>
        </w:tc>
      </w:tr>
      <w:tr w:rsidR="008E2A8E" w:rsidRPr="00577EB5" w:rsidTr="00577EB5">
        <w:tc>
          <w:tcPr>
            <w:tcW w:w="1668" w:type="dxa"/>
          </w:tcPr>
          <w:p w:rsidR="008E2A8E" w:rsidRPr="009D3AF5" w:rsidRDefault="008E2A8E" w:rsidP="009D3AF5">
            <w:pPr>
              <w:pStyle w:val="Tabletext"/>
              <w:jc w:val="center"/>
              <w:rPr>
                <w:snapToGrid w:val="0"/>
                <w:lang w:eastAsia="en-US"/>
              </w:rPr>
            </w:pPr>
            <w:r w:rsidRPr="009D3AF5">
              <w:rPr>
                <w:snapToGrid w:val="0"/>
                <w:lang w:eastAsia="en-US"/>
              </w:rPr>
              <w:t>11</w:t>
            </w:r>
          </w:p>
        </w:tc>
        <w:tc>
          <w:tcPr>
            <w:tcW w:w="1345" w:type="dxa"/>
          </w:tcPr>
          <w:p w:rsidR="008E2A8E" w:rsidRPr="009D3AF5" w:rsidRDefault="008E2A8E" w:rsidP="009D3AF5">
            <w:pPr>
              <w:pStyle w:val="Tabletext"/>
              <w:jc w:val="center"/>
              <w:rPr>
                <w:snapToGrid w:val="0"/>
                <w:lang w:eastAsia="en-US"/>
              </w:rPr>
            </w:pPr>
            <w:r w:rsidRPr="009D3AF5">
              <w:rPr>
                <w:snapToGrid w:val="0"/>
                <w:lang w:eastAsia="en-US"/>
              </w:rPr>
              <w:t>69</w:t>
            </w:r>
          </w:p>
        </w:tc>
        <w:tc>
          <w:tcPr>
            <w:tcW w:w="1346" w:type="dxa"/>
          </w:tcPr>
          <w:p w:rsidR="008E2A8E" w:rsidRPr="009D3AF5" w:rsidRDefault="008E2A8E" w:rsidP="009D3AF5">
            <w:pPr>
              <w:pStyle w:val="Tabletext"/>
              <w:jc w:val="center"/>
              <w:rPr>
                <w:snapToGrid w:val="0"/>
                <w:lang w:eastAsia="en-US"/>
              </w:rPr>
            </w:pPr>
            <w:r w:rsidRPr="009D3AF5">
              <w:rPr>
                <w:snapToGrid w:val="0"/>
                <w:lang w:eastAsia="en-US"/>
              </w:rPr>
              <w:t>58</w:t>
            </w:r>
          </w:p>
        </w:tc>
        <w:tc>
          <w:tcPr>
            <w:tcW w:w="1346" w:type="dxa"/>
          </w:tcPr>
          <w:p w:rsidR="008E2A8E" w:rsidRPr="009D3AF5" w:rsidRDefault="008E2A8E" w:rsidP="009D3AF5">
            <w:pPr>
              <w:pStyle w:val="Tabletext"/>
              <w:jc w:val="center"/>
              <w:rPr>
                <w:snapToGrid w:val="0"/>
                <w:lang w:eastAsia="en-US"/>
              </w:rPr>
            </w:pPr>
          </w:p>
        </w:tc>
        <w:tc>
          <w:tcPr>
            <w:tcW w:w="1346" w:type="dxa"/>
          </w:tcPr>
          <w:p w:rsidR="008E2A8E" w:rsidRPr="009D3AF5" w:rsidRDefault="008E2A8E" w:rsidP="009D3AF5">
            <w:pPr>
              <w:pStyle w:val="Tabletext"/>
              <w:jc w:val="center"/>
              <w:rPr>
                <w:snapToGrid w:val="0"/>
                <w:lang w:eastAsia="en-US"/>
              </w:rPr>
            </w:pPr>
            <w:r w:rsidRPr="009D3AF5">
              <w:rPr>
                <w:snapToGrid w:val="0"/>
                <w:lang w:eastAsia="en-US"/>
              </w:rPr>
              <w:t>100</w:t>
            </w:r>
          </w:p>
        </w:tc>
        <w:tc>
          <w:tcPr>
            <w:tcW w:w="1346" w:type="dxa"/>
          </w:tcPr>
          <w:p w:rsidR="008E2A8E" w:rsidRPr="009D3AF5" w:rsidRDefault="008E2A8E" w:rsidP="009D3AF5">
            <w:pPr>
              <w:pStyle w:val="Tabletext"/>
              <w:jc w:val="center"/>
              <w:rPr>
                <w:snapToGrid w:val="0"/>
                <w:lang w:eastAsia="en-US"/>
              </w:rPr>
            </w:pPr>
            <w:r w:rsidRPr="009D3AF5">
              <w:rPr>
                <w:snapToGrid w:val="0"/>
                <w:lang w:eastAsia="en-US"/>
              </w:rPr>
              <w:t>19</w:t>
            </w:r>
          </w:p>
        </w:tc>
        <w:tc>
          <w:tcPr>
            <w:tcW w:w="1346" w:type="dxa"/>
          </w:tcPr>
          <w:p w:rsidR="008E2A8E" w:rsidRPr="009D3AF5" w:rsidRDefault="008E2A8E" w:rsidP="009D3AF5">
            <w:pPr>
              <w:pStyle w:val="Tabletext"/>
              <w:jc w:val="center"/>
              <w:rPr>
                <w:snapToGrid w:val="0"/>
                <w:lang w:eastAsia="en-US"/>
              </w:rPr>
            </w:pPr>
            <w:r w:rsidRPr="009D3AF5">
              <w:rPr>
                <w:snapToGrid w:val="0"/>
                <w:lang w:eastAsia="en-US"/>
              </w:rPr>
              <w:t>78</w:t>
            </w:r>
          </w:p>
        </w:tc>
        <w:tc>
          <w:tcPr>
            <w:tcW w:w="1346" w:type="dxa"/>
          </w:tcPr>
          <w:p w:rsidR="008E2A8E" w:rsidRPr="009D3AF5" w:rsidRDefault="008E2A8E" w:rsidP="009D3AF5">
            <w:pPr>
              <w:pStyle w:val="Tabletext"/>
              <w:jc w:val="center"/>
              <w:rPr>
                <w:snapToGrid w:val="0"/>
                <w:lang w:eastAsia="en-US"/>
              </w:rPr>
            </w:pPr>
            <w:r w:rsidRPr="009D3AF5">
              <w:rPr>
                <w:snapToGrid w:val="0"/>
                <w:lang w:eastAsia="en-US"/>
              </w:rPr>
              <w:t>48</w:t>
            </w:r>
          </w:p>
        </w:tc>
        <w:tc>
          <w:tcPr>
            <w:tcW w:w="1346" w:type="dxa"/>
          </w:tcPr>
          <w:p w:rsidR="008E2A8E" w:rsidRPr="009D3AF5" w:rsidRDefault="008E2A8E" w:rsidP="009D3AF5">
            <w:pPr>
              <w:pStyle w:val="Tabletext"/>
              <w:jc w:val="center"/>
              <w:rPr>
                <w:snapToGrid w:val="0"/>
                <w:lang w:eastAsia="en-US"/>
              </w:rPr>
            </w:pPr>
          </w:p>
        </w:tc>
        <w:tc>
          <w:tcPr>
            <w:tcW w:w="1346" w:type="dxa"/>
          </w:tcPr>
          <w:p w:rsidR="008E2A8E" w:rsidRPr="009D3AF5" w:rsidRDefault="008E2A8E" w:rsidP="009D3AF5">
            <w:pPr>
              <w:pStyle w:val="Tabletext"/>
              <w:jc w:val="center"/>
              <w:rPr>
                <w:snapToGrid w:val="0"/>
                <w:lang w:eastAsia="en-US"/>
              </w:rPr>
            </w:pPr>
            <w:r w:rsidRPr="009D3AF5">
              <w:rPr>
                <w:snapToGrid w:val="0"/>
                <w:lang w:eastAsia="en-US"/>
              </w:rPr>
              <w:t>44</w:t>
            </w:r>
          </w:p>
        </w:tc>
      </w:tr>
      <w:tr w:rsidR="008E2A8E" w:rsidRPr="00577EB5" w:rsidTr="00577EB5">
        <w:tc>
          <w:tcPr>
            <w:tcW w:w="1668" w:type="dxa"/>
          </w:tcPr>
          <w:p w:rsidR="008E2A8E" w:rsidRPr="009D3AF5" w:rsidRDefault="008E2A8E" w:rsidP="009D3AF5">
            <w:pPr>
              <w:pStyle w:val="Tabletext"/>
              <w:jc w:val="center"/>
              <w:rPr>
                <w:snapToGrid w:val="0"/>
                <w:lang w:eastAsia="en-US"/>
              </w:rPr>
            </w:pPr>
            <w:r w:rsidRPr="009D3AF5">
              <w:rPr>
                <w:snapToGrid w:val="0"/>
                <w:lang w:eastAsia="en-US"/>
              </w:rPr>
              <w:t>37</w:t>
            </w:r>
          </w:p>
        </w:tc>
        <w:tc>
          <w:tcPr>
            <w:tcW w:w="1345" w:type="dxa"/>
          </w:tcPr>
          <w:p w:rsidR="008E2A8E" w:rsidRPr="009D3AF5" w:rsidRDefault="008E2A8E" w:rsidP="009D3AF5">
            <w:pPr>
              <w:pStyle w:val="Tabletext"/>
              <w:jc w:val="center"/>
              <w:rPr>
                <w:snapToGrid w:val="0"/>
                <w:lang w:eastAsia="en-US"/>
              </w:rPr>
            </w:pPr>
          </w:p>
        </w:tc>
        <w:tc>
          <w:tcPr>
            <w:tcW w:w="1346" w:type="dxa"/>
          </w:tcPr>
          <w:p w:rsidR="008E2A8E" w:rsidRPr="009D3AF5" w:rsidRDefault="008E2A8E" w:rsidP="009D3AF5">
            <w:pPr>
              <w:pStyle w:val="Tabletext"/>
              <w:jc w:val="center"/>
              <w:rPr>
                <w:snapToGrid w:val="0"/>
                <w:lang w:eastAsia="en-US"/>
              </w:rPr>
            </w:pPr>
          </w:p>
        </w:tc>
        <w:tc>
          <w:tcPr>
            <w:tcW w:w="1346" w:type="dxa"/>
          </w:tcPr>
          <w:p w:rsidR="008E2A8E" w:rsidRPr="009D3AF5" w:rsidRDefault="008E2A8E" w:rsidP="009D3AF5">
            <w:pPr>
              <w:pStyle w:val="Tabletext"/>
              <w:jc w:val="center"/>
              <w:rPr>
                <w:snapToGrid w:val="0"/>
                <w:lang w:eastAsia="en-US"/>
              </w:rPr>
            </w:pPr>
          </w:p>
        </w:tc>
        <w:tc>
          <w:tcPr>
            <w:tcW w:w="1346" w:type="dxa"/>
          </w:tcPr>
          <w:p w:rsidR="008E2A8E" w:rsidRPr="009D3AF5" w:rsidRDefault="008E2A8E" w:rsidP="009D3AF5">
            <w:pPr>
              <w:pStyle w:val="Tabletext"/>
              <w:jc w:val="center"/>
              <w:rPr>
                <w:snapToGrid w:val="0"/>
                <w:lang w:eastAsia="en-US"/>
              </w:rPr>
            </w:pPr>
            <w:r w:rsidRPr="009D3AF5">
              <w:rPr>
                <w:snapToGrid w:val="0"/>
                <w:lang w:eastAsia="en-US"/>
              </w:rPr>
              <w:t>18</w:t>
            </w:r>
          </w:p>
        </w:tc>
        <w:tc>
          <w:tcPr>
            <w:tcW w:w="1346" w:type="dxa"/>
          </w:tcPr>
          <w:p w:rsidR="008E2A8E" w:rsidRPr="009D3AF5" w:rsidRDefault="008E2A8E" w:rsidP="009D3AF5">
            <w:pPr>
              <w:pStyle w:val="Tabletext"/>
              <w:jc w:val="center"/>
              <w:rPr>
                <w:snapToGrid w:val="0"/>
                <w:lang w:eastAsia="en-US"/>
              </w:rPr>
            </w:pPr>
          </w:p>
        </w:tc>
        <w:tc>
          <w:tcPr>
            <w:tcW w:w="1346" w:type="dxa"/>
          </w:tcPr>
          <w:p w:rsidR="008E2A8E" w:rsidRPr="009D3AF5" w:rsidRDefault="008E2A8E" w:rsidP="009D3AF5">
            <w:pPr>
              <w:pStyle w:val="Tabletext"/>
              <w:jc w:val="center"/>
              <w:rPr>
                <w:snapToGrid w:val="0"/>
                <w:lang w:eastAsia="en-US"/>
              </w:rPr>
            </w:pPr>
          </w:p>
        </w:tc>
        <w:tc>
          <w:tcPr>
            <w:tcW w:w="1346" w:type="dxa"/>
          </w:tcPr>
          <w:p w:rsidR="008E2A8E" w:rsidRPr="009D3AF5" w:rsidRDefault="008E2A8E" w:rsidP="009D3AF5">
            <w:pPr>
              <w:pStyle w:val="Tabletext"/>
              <w:jc w:val="center"/>
              <w:rPr>
                <w:snapToGrid w:val="0"/>
                <w:lang w:eastAsia="en-US"/>
              </w:rPr>
            </w:pPr>
          </w:p>
        </w:tc>
        <w:tc>
          <w:tcPr>
            <w:tcW w:w="1346" w:type="dxa"/>
          </w:tcPr>
          <w:p w:rsidR="008E2A8E" w:rsidRPr="009D3AF5" w:rsidRDefault="008E2A8E" w:rsidP="009D3AF5">
            <w:pPr>
              <w:pStyle w:val="Tabletext"/>
              <w:jc w:val="center"/>
              <w:rPr>
                <w:snapToGrid w:val="0"/>
                <w:lang w:eastAsia="en-US"/>
              </w:rPr>
            </w:pPr>
          </w:p>
        </w:tc>
        <w:tc>
          <w:tcPr>
            <w:tcW w:w="1346" w:type="dxa"/>
          </w:tcPr>
          <w:p w:rsidR="008E2A8E" w:rsidRPr="009D3AF5" w:rsidRDefault="008E2A8E" w:rsidP="009D3AF5">
            <w:pPr>
              <w:pStyle w:val="Tabletext"/>
              <w:jc w:val="center"/>
              <w:rPr>
                <w:snapToGrid w:val="0"/>
                <w:lang w:eastAsia="en-US"/>
              </w:rPr>
            </w:pPr>
          </w:p>
        </w:tc>
      </w:tr>
      <w:tr w:rsidR="008E2A8E" w:rsidRPr="00577EB5" w:rsidTr="00577EB5">
        <w:tc>
          <w:tcPr>
            <w:tcW w:w="1668" w:type="dxa"/>
          </w:tcPr>
          <w:p w:rsidR="008E2A8E" w:rsidRPr="009D3AF5" w:rsidRDefault="008E2A8E" w:rsidP="009D3AF5">
            <w:pPr>
              <w:pStyle w:val="Tabletext"/>
              <w:jc w:val="center"/>
              <w:rPr>
                <w:snapToGrid w:val="0"/>
                <w:lang w:eastAsia="en-US"/>
              </w:rPr>
            </w:pPr>
            <w:r w:rsidRPr="009D3AF5">
              <w:rPr>
                <w:snapToGrid w:val="0"/>
                <w:lang w:eastAsia="en-US"/>
              </w:rPr>
              <w:t>61,5</w:t>
            </w:r>
          </w:p>
        </w:tc>
        <w:tc>
          <w:tcPr>
            <w:tcW w:w="1345" w:type="dxa"/>
          </w:tcPr>
          <w:p w:rsidR="008E2A8E" w:rsidRPr="009D3AF5" w:rsidRDefault="008E2A8E" w:rsidP="009D3AF5">
            <w:pPr>
              <w:pStyle w:val="Tabletext"/>
              <w:jc w:val="center"/>
              <w:rPr>
                <w:snapToGrid w:val="0"/>
                <w:lang w:eastAsia="en-US"/>
              </w:rPr>
            </w:pPr>
          </w:p>
        </w:tc>
        <w:tc>
          <w:tcPr>
            <w:tcW w:w="1346" w:type="dxa"/>
          </w:tcPr>
          <w:p w:rsidR="008E2A8E" w:rsidRPr="009D3AF5" w:rsidRDefault="008E2A8E" w:rsidP="009D3AF5">
            <w:pPr>
              <w:pStyle w:val="Tabletext"/>
              <w:jc w:val="center"/>
              <w:rPr>
                <w:snapToGrid w:val="0"/>
                <w:lang w:eastAsia="en-US"/>
              </w:rPr>
            </w:pPr>
            <w:r w:rsidRPr="009D3AF5">
              <w:rPr>
                <w:snapToGrid w:val="0"/>
                <w:lang w:eastAsia="en-US"/>
              </w:rPr>
              <w:t>48</w:t>
            </w:r>
          </w:p>
        </w:tc>
        <w:tc>
          <w:tcPr>
            <w:tcW w:w="1346" w:type="dxa"/>
          </w:tcPr>
          <w:p w:rsidR="008E2A8E" w:rsidRPr="009D3AF5" w:rsidRDefault="008E2A8E" w:rsidP="009D3AF5">
            <w:pPr>
              <w:pStyle w:val="Tabletext"/>
              <w:jc w:val="center"/>
              <w:rPr>
                <w:snapToGrid w:val="0"/>
                <w:lang w:eastAsia="en-US"/>
              </w:rPr>
            </w:pPr>
          </w:p>
        </w:tc>
        <w:tc>
          <w:tcPr>
            <w:tcW w:w="1346" w:type="dxa"/>
          </w:tcPr>
          <w:p w:rsidR="008E2A8E" w:rsidRPr="009D3AF5" w:rsidRDefault="008E2A8E" w:rsidP="009D3AF5">
            <w:pPr>
              <w:pStyle w:val="Tabletext"/>
              <w:jc w:val="center"/>
              <w:rPr>
                <w:snapToGrid w:val="0"/>
                <w:lang w:eastAsia="en-US"/>
              </w:rPr>
            </w:pPr>
            <w:r w:rsidRPr="009D3AF5">
              <w:rPr>
                <w:snapToGrid w:val="0"/>
                <w:lang w:eastAsia="en-US"/>
              </w:rPr>
              <w:t>2</w:t>
            </w:r>
          </w:p>
        </w:tc>
        <w:tc>
          <w:tcPr>
            <w:tcW w:w="1346" w:type="dxa"/>
          </w:tcPr>
          <w:p w:rsidR="008E2A8E" w:rsidRPr="009D3AF5" w:rsidRDefault="008E2A8E" w:rsidP="009D3AF5">
            <w:pPr>
              <w:pStyle w:val="Tabletext"/>
              <w:jc w:val="center"/>
              <w:rPr>
                <w:snapToGrid w:val="0"/>
                <w:lang w:eastAsia="en-US"/>
              </w:rPr>
            </w:pPr>
          </w:p>
        </w:tc>
        <w:tc>
          <w:tcPr>
            <w:tcW w:w="1346" w:type="dxa"/>
          </w:tcPr>
          <w:p w:rsidR="008E2A8E" w:rsidRPr="009D3AF5" w:rsidRDefault="008E2A8E" w:rsidP="009D3AF5">
            <w:pPr>
              <w:pStyle w:val="Tabletext"/>
              <w:jc w:val="center"/>
              <w:rPr>
                <w:snapToGrid w:val="0"/>
                <w:lang w:eastAsia="en-US"/>
              </w:rPr>
            </w:pPr>
          </w:p>
        </w:tc>
        <w:tc>
          <w:tcPr>
            <w:tcW w:w="1346" w:type="dxa"/>
          </w:tcPr>
          <w:p w:rsidR="008E2A8E" w:rsidRPr="009D3AF5" w:rsidRDefault="008E2A8E" w:rsidP="009D3AF5">
            <w:pPr>
              <w:pStyle w:val="Tabletext"/>
              <w:jc w:val="center"/>
              <w:rPr>
                <w:snapToGrid w:val="0"/>
                <w:lang w:eastAsia="en-US"/>
              </w:rPr>
            </w:pPr>
          </w:p>
        </w:tc>
        <w:tc>
          <w:tcPr>
            <w:tcW w:w="1346" w:type="dxa"/>
          </w:tcPr>
          <w:p w:rsidR="008E2A8E" w:rsidRPr="009D3AF5" w:rsidRDefault="008E2A8E" w:rsidP="009D3AF5">
            <w:pPr>
              <w:pStyle w:val="Tabletext"/>
              <w:jc w:val="center"/>
              <w:rPr>
                <w:snapToGrid w:val="0"/>
                <w:lang w:eastAsia="en-US"/>
              </w:rPr>
            </w:pPr>
            <w:r w:rsidRPr="009D3AF5">
              <w:rPr>
                <w:snapToGrid w:val="0"/>
                <w:lang w:eastAsia="en-US"/>
              </w:rPr>
              <w:t>59</w:t>
            </w:r>
          </w:p>
        </w:tc>
        <w:tc>
          <w:tcPr>
            <w:tcW w:w="1346" w:type="dxa"/>
          </w:tcPr>
          <w:p w:rsidR="008E2A8E" w:rsidRPr="009D3AF5" w:rsidRDefault="008E2A8E" w:rsidP="009D3AF5">
            <w:pPr>
              <w:pStyle w:val="Tabletext"/>
              <w:jc w:val="center"/>
              <w:rPr>
                <w:snapToGrid w:val="0"/>
                <w:lang w:eastAsia="en-US"/>
              </w:rPr>
            </w:pPr>
          </w:p>
        </w:tc>
      </w:tr>
    </w:tbl>
    <w:p w:rsidR="00577EB5" w:rsidRDefault="00577EB5" w:rsidP="008A55ED">
      <w:pPr>
        <w:rPr>
          <w:rtl/>
          <w:lang w:val="fr-FR"/>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1351"/>
        <w:gridCol w:w="1352"/>
        <w:gridCol w:w="1352"/>
        <w:gridCol w:w="1351"/>
        <w:gridCol w:w="1352"/>
        <w:gridCol w:w="1352"/>
        <w:gridCol w:w="1352"/>
      </w:tblGrid>
      <w:tr w:rsidR="00577EB5" w:rsidRPr="00577EB5" w:rsidTr="00577EB5">
        <w:tc>
          <w:tcPr>
            <w:tcW w:w="1668" w:type="dxa"/>
            <w:vMerge w:val="restart"/>
            <w:vAlign w:val="center"/>
          </w:tcPr>
          <w:p w:rsidR="00577EB5" w:rsidRPr="00577EB5" w:rsidRDefault="008E2A8E" w:rsidP="009D3AF5">
            <w:pPr>
              <w:pStyle w:val="Tablehead"/>
            </w:pPr>
            <w:r w:rsidRPr="008E2A8E">
              <w:rPr>
                <w:rFonts w:hint="cs"/>
                <w:rtl/>
              </w:rPr>
              <w:t>التردد</w:t>
            </w:r>
            <w:r w:rsidR="002F6946">
              <w:rPr>
                <w:rFonts w:hint="cs"/>
                <w:rtl/>
              </w:rPr>
              <w:t xml:space="preserve"> </w:t>
            </w:r>
            <w:r w:rsidR="00577EB5" w:rsidRPr="00577EB5">
              <w:br/>
              <w:t>(GHz)</w:t>
            </w:r>
          </w:p>
        </w:tc>
        <w:tc>
          <w:tcPr>
            <w:tcW w:w="1351" w:type="dxa"/>
            <w:vAlign w:val="center"/>
          </w:tcPr>
          <w:p w:rsidR="00577EB5" w:rsidRPr="00577EB5" w:rsidRDefault="00577EB5" w:rsidP="009D3AF5">
            <w:pPr>
              <w:pStyle w:val="Tablehead"/>
            </w:pPr>
            <w:r w:rsidRPr="00577EB5">
              <w:t>Ginkgo</w:t>
            </w:r>
          </w:p>
        </w:tc>
        <w:tc>
          <w:tcPr>
            <w:tcW w:w="1352" w:type="dxa"/>
            <w:vAlign w:val="center"/>
          </w:tcPr>
          <w:p w:rsidR="00577EB5" w:rsidRPr="00577EB5" w:rsidRDefault="00577EB5" w:rsidP="009D3AF5">
            <w:pPr>
              <w:pStyle w:val="Tablehead"/>
            </w:pPr>
            <w:r w:rsidRPr="00577EB5">
              <w:t>Cherry, Japanese</w:t>
            </w:r>
          </w:p>
        </w:tc>
        <w:tc>
          <w:tcPr>
            <w:tcW w:w="1352" w:type="dxa"/>
            <w:vAlign w:val="center"/>
          </w:tcPr>
          <w:p w:rsidR="00577EB5" w:rsidRPr="00577EB5" w:rsidRDefault="00577EB5" w:rsidP="009D3AF5">
            <w:pPr>
              <w:pStyle w:val="Tablehead"/>
            </w:pPr>
            <w:r w:rsidRPr="00577EB5">
              <w:t>Trident maple</w:t>
            </w:r>
          </w:p>
        </w:tc>
        <w:tc>
          <w:tcPr>
            <w:tcW w:w="1351" w:type="dxa"/>
            <w:vAlign w:val="center"/>
          </w:tcPr>
          <w:p w:rsidR="00577EB5" w:rsidRPr="00577EB5" w:rsidRDefault="00577EB5" w:rsidP="009D3AF5">
            <w:pPr>
              <w:pStyle w:val="Tablehead"/>
            </w:pPr>
            <w:r w:rsidRPr="00577EB5">
              <w:t>Korean pine</w:t>
            </w:r>
          </w:p>
        </w:tc>
        <w:tc>
          <w:tcPr>
            <w:tcW w:w="1352" w:type="dxa"/>
            <w:vAlign w:val="center"/>
          </w:tcPr>
          <w:p w:rsidR="00577EB5" w:rsidRPr="00577EB5" w:rsidRDefault="00577EB5" w:rsidP="009D3AF5">
            <w:pPr>
              <w:pStyle w:val="Tablehead"/>
            </w:pPr>
            <w:r w:rsidRPr="00577EB5">
              <w:t>Himalayan cedar</w:t>
            </w:r>
          </w:p>
        </w:tc>
        <w:tc>
          <w:tcPr>
            <w:tcW w:w="1352" w:type="dxa"/>
            <w:vAlign w:val="center"/>
          </w:tcPr>
          <w:p w:rsidR="00577EB5" w:rsidRPr="00577EB5" w:rsidRDefault="00577EB5" w:rsidP="009D3AF5">
            <w:pPr>
              <w:pStyle w:val="Tablehead"/>
            </w:pPr>
            <w:r w:rsidRPr="00577EB5">
              <w:t>Plane tree, american</w:t>
            </w:r>
          </w:p>
        </w:tc>
        <w:tc>
          <w:tcPr>
            <w:tcW w:w="1352" w:type="dxa"/>
            <w:vAlign w:val="center"/>
          </w:tcPr>
          <w:p w:rsidR="00577EB5" w:rsidRPr="00577EB5" w:rsidRDefault="00577EB5" w:rsidP="009D3AF5">
            <w:pPr>
              <w:pStyle w:val="Tablehead"/>
            </w:pPr>
            <w:r w:rsidRPr="00577EB5">
              <w:t>Dawn-redwood</w:t>
            </w:r>
          </w:p>
        </w:tc>
      </w:tr>
      <w:tr w:rsidR="008E2A8E" w:rsidRPr="00577EB5" w:rsidTr="00577EB5">
        <w:tc>
          <w:tcPr>
            <w:tcW w:w="1668" w:type="dxa"/>
            <w:vMerge/>
          </w:tcPr>
          <w:p w:rsidR="008E2A8E" w:rsidRPr="00577EB5" w:rsidRDefault="008E2A8E" w:rsidP="009D3AF5">
            <w:pPr>
              <w:pStyle w:val="Tablehead"/>
              <w:rPr>
                <w:snapToGrid w:val="0"/>
              </w:rPr>
            </w:pPr>
          </w:p>
        </w:tc>
        <w:tc>
          <w:tcPr>
            <w:tcW w:w="1351" w:type="dxa"/>
          </w:tcPr>
          <w:p w:rsidR="008E2A8E" w:rsidRPr="008E2A8E" w:rsidRDefault="008E2A8E" w:rsidP="009D3AF5">
            <w:pPr>
              <w:pStyle w:val="Tablehead"/>
              <w:rPr>
                <w:snapToGrid w:val="0"/>
                <w:lang w:val="fr-FR"/>
              </w:rPr>
            </w:pPr>
            <w:r w:rsidRPr="008E2A8E">
              <w:rPr>
                <w:rFonts w:hint="cs"/>
                <w:snapToGrid w:val="0"/>
                <w:rtl/>
                <w:lang w:val="fr-FR"/>
              </w:rPr>
              <w:t>مورقة</w:t>
            </w:r>
          </w:p>
        </w:tc>
        <w:tc>
          <w:tcPr>
            <w:tcW w:w="1352" w:type="dxa"/>
          </w:tcPr>
          <w:p w:rsidR="008E2A8E" w:rsidRPr="008E2A8E" w:rsidRDefault="008E2A8E" w:rsidP="009D3AF5">
            <w:pPr>
              <w:pStyle w:val="Tablehead"/>
              <w:rPr>
                <w:snapToGrid w:val="0"/>
                <w:lang w:val="fr-FR"/>
              </w:rPr>
            </w:pPr>
            <w:r w:rsidRPr="008E2A8E">
              <w:rPr>
                <w:rFonts w:hint="cs"/>
                <w:snapToGrid w:val="0"/>
                <w:rtl/>
                <w:lang w:val="fr-FR"/>
              </w:rPr>
              <w:t>مورقة</w:t>
            </w:r>
          </w:p>
        </w:tc>
        <w:tc>
          <w:tcPr>
            <w:tcW w:w="1352" w:type="dxa"/>
          </w:tcPr>
          <w:p w:rsidR="008E2A8E" w:rsidRPr="008E2A8E" w:rsidRDefault="008E2A8E" w:rsidP="009D3AF5">
            <w:pPr>
              <w:pStyle w:val="Tablehead"/>
              <w:rPr>
                <w:snapToGrid w:val="0"/>
                <w:lang w:val="fr-FR"/>
              </w:rPr>
            </w:pPr>
            <w:r w:rsidRPr="008E2A8E">
              <w:rPr>
                <w:rFonts w:hint="cs"/>
                <w:snapToGrid w:val="0"/>
                <w:rtl/>
                <w:lang w:val="fr-FR"/>
              </w:rPr>
              <w:t>مورقة</w:t>
            </w:r>
          </w:p>
        </w:tc>
        <w:tc>
          <w:tcPr>
            <w:tcW w:w="1351" w:type="dxa"/>
          </w:tcPr>
          <w:p w:rsidR="008E2A8E" w:rsidRPr="008E2A8E" w:rsidRDefault="008E2A8E" w:rsidP="009D3AF5">
            <w:pPr>
              <w:pStyle w:val="Tablehead"/>
              <w:rPr>
                <w:snapToGrid w:val="0"/>
                <w:lang w:val="fr-FR"/>
              </w:rPr>
            </w:pPr>
            <w:r w:rsidRPr="008E2A8E">
              <w:rPr>
                <w:rFonts w:hint="cs"/>
                <w:snapToGrid w:val="0"/>
                <w:rtl/>
                <w:lang w:val="fr-FR"/>
              </w:rPr>
              <w:t>مورقة</w:t>
            </w:r>
          </w:p>
        </w:tc>
        <w:tc>
          <w:tcPr>
            <w:tcW w:w="1352" w:type="dxa"/>
          </w:tcPr>
          <w:p w:rsidR="008E2A8E" w:rsidRPr="008E2A8E" w:rsidRDefault="008E2A8E" w:rsidP="009D3AF5">
            <w:pPr>
              <w:pStyle w:val="Tablehead"/>
              <w:rPr>
                <w:snapToGrid w:val="0"/>
                <w:lang w:val="fr-FR"/>
              </w:rPr>
            </w:pPr>
            <w:r w:rsidRPr="008E2A8E">
              <w:rPr>
                <w:rFonts w:hint="cs"/>
                <w:snapToGrid w:val="0"/>
                <w:rtl/>
                <w:lang w:val="fr-FR"/>
              </w:rPr>
              <w:t>مورقة</w:t>
            </w:r>
          </w:p>
        </w:tc>
        <w:tc>
          <w:tcPr>
            <w:tcW w:w="1352" w:type="dxa"/>
          </w:tcPr>
          <w:p w:rsidR="008E2A8E" w:rsidRPr="008E2A8E" w:rsidRDefault="008E2A8E" w:rsidP="009D3AF5">
            <w:pPr>
              <w:pStyle w:val="Tablehead"/>
              <w:rPr>
                <w:snapToGrid w:val="0"/>
                <w:lang w:val="fr-FR"/>
              </w:rPr>
            </w:pPr>
            <w:r w:rsidRPr="008E2A8E">
              <w:rPr>
                <w:rFonts w:hint="cs"/>
                <w:snapToGrid w:val="0"/>
                <w:rtl/>
                <w:lang w:val="fr-FR"/>
              </w:rPr>
              <w:t>مورقة</w:t>
            </w:r>
          </w:p>
        </w:tc>
        <w:tc>
          <w:tcPr>
            <w:tcW w:w="1352" w:type="dxa"/>
          </w:tcPr>
          <w:p w:rsidR="008E2A8E" w:rsidRPr="008E2A8E" w:rsidRDefault="008E2A8E" w:rsidP="009D3AF5">
            <w:pPr>
              <w:pStyle w:val="Tablehead"/>
              <w:rPr>
                <w:snapToGrid w:val="0"/>
                <w:lang w:val="fr-FR"/>
              </w:rPr>
            </w:pPr>
            <w:r w:rsidRPr="008E2A8E">
              <w:rPr>
                <w:rFonts w:hint="cs"/>
                <w:snapToGrid w:val="0"/>
                <w:rtl/>
                <w:lang w:val="fr-FR"/>
              </w:rPr>
              <w:t>مورقة</w:t>
            </w:r>
          </w:p>
        </w:tc>
      </w:tr>
      <w:tr w:rsidR="00577EB5" w:rsidRPr="00577EB5" w:rsidTr="00577EB5">
        <w:tc>
          <w:tcPr>
            <w:tcW w:w="1668" w:type="dxa"/>
          </w:tcPr>
          <w:p w:rsidR="00577EB5" w:rsidRPr="00577EB5" w:rsidRDefault="00577EB5" w:rsidP="009D3AF5">
            <w:pPr>
              <w:pStyle w:val="Tabletext"/>
              <w:jc w:val="center"/>
              <w:rPr>
                <w:snapToGrid w:val="0"/>
                <w:lang w:eastAsia="en-US"/>
              </w:rPr>
            </w:pPr>
            <w:r w:rsidRPr="00577EB5">
              <w:rPr>
                <w:snapToGrid w:val="0"/>
                <w:lang w:eastAsia="en-US"/>
              </w:rPr>
              <w:t>1</w:t>
            </w:r>
            <w:r w:rsidR="008E2A8E">
              <w:rPr>
                <w:snapToGrid w:val="0"/>
                <w:lang w:eastAsia="en-US"/>
              </w:rPr>
              <w:t>,</w:t>
            </w:r>
            <w:r w:rsidRPr="00577EB5">
              <w:rPr>
                <w:snapToGrid w:val="0"/>
                <w:lang w:eastAsia="en-US"/>
              </w:rPr>
              <w:t>5</w:t>
            </w:r>
          </w:p>
        </w:tc>
        <w:tc>
          <w:tcPr>
            <w:tcW w:w="1351" w:type="dxa"/>
          </w:tcPr>
          <w:p w:rsidR="00577EB5" w:rsidRPr="00577EB5" w:rsidRDefault="00577EB5" w:rsidP="009D3AF5">
            <w:pPr>
              <w:pStyle w:val="Tabletext"/>
              <w:jc w:val="center"/>
              <w:rPr>
                <w:snapToGrid w:val="0"/>
                <w:lang w:eastAsia="en-US"/>
              </w:rPr>
            </w:pPr>
            <w:r w:rsidRPr="00577EB5">
              <w:rPr>
                <w:snapToGrid w:val="0"/>
                <w:lang w:eastAsia="en-US"/>
              </w:rPr>
              <w:t>28</w:t>
            </w:r>
            <w:r w:rsidR="008E2A8E">
              <w:rPr>
                <w:snapToGrid w:val="0"/>
                <w:lang w:eastAsia="en-US"/>
              </w:rPr>
              <w:t>,</w:t>
            </w:r>
            <w:r w:rsidRPr="00577EB5">
              <w:rPr>
                <w:snapToGrid w:val="0"/>
                <w:lang w:eastAsia="en-US"/>
              </w:rPr>
              <w:t>65</w:t>
            </w:r>
          </w:p>
        </w:tc>
        <w:tc>
          <w:tcPr>
            <w:tcW w:w="1352" w:type="dxa"/>
          </w:tcPr>
          <w:p w:rsidR="00577EB5" w:rsidRPr="00577EB5" w:rsidRDefault="00577EB5" w:rsidP="009D3AF5">
            <w:pPr>
              <w:pStyle w:val="Tabletext"/>
              <w:jc w:val="center"/>
              <w:rPr>
                <w:snapToGrid w:val="0"/>
                <w:lang w:eastAsia="en-US"/>
              </w:rPr>
            </w:pPr>
            <w:r w:rsidRPr="00577EB5">
              <w:rPr>
                <w:snapToGrid w:val="0"/>
                <w:lang w:eastAsia="en-US"/>
              </w:rPr>
              <w:t>57</w:t>
            </w:r>
            <w:r w:rsidR="008E2A8E">
              <w:rPr>
                <w:snapToGrid w:val="0"/>
                <w:lang w:eastAsia="en-US"/>
              </w:rPr>
              <w:t>,</w:t>
            </w:r>
            <w:r w:rsidRPr="00577EB5">
              <w:rPr>
                <w:snapToGrid w:val="0"/>
                <w:lang w:eastAsia="en-US"/>
              </w:rPr>
              <w:t>30</w:t>
            </w:r>
          </w:p>
        </w:tc>
        <w:tc>
          <w:tcPr>
            <w:tcW w:w="1352" w:type="dxa"/>
          </w:tcPr>
          <w:p w:rsidR="00577EB5" w:rsidRPr="009D3AF5" w:rsidRDefault="00577EB5" w:rsidP="009D3AF5">
            <w:pPr>
              <w:pStyle w:val="Tabletext"/>
              <w:jc w:val="center"/>
              <w:rPr>
                <w:snapToGrid w:val="0"/>
                <w:lang w:eastAsia="en-US"/>
              </w:rPr>
            </w:pPr>
            <w:r w:rsidRPr="00577EB5">
              <w:rPr>
                <w:snapToGrid w:val="0"/>
                <w:lang w:eastAsia="en-US"/>
              </w:rPr>
              <w:t>18</w:t>
            </w:r>
            <w:r w:rsidR="008E2A8E" w:rsidRPr="009D3AF5">
              <w:rPr>
                <w:snapToGrid w:val="0"/>
                <w:lang w:eastAsia="en-US"/>
              </w:rPr>
              <w:t>,</w:t>
            </w:r>
            <w:r w:rsidRPr="009D3AF5">
              <w:rPr>
                <w:snapToGrid w:val="0"/>
                <w:lang w:eastAsia="en-US"/>
              </w:rPr>
              <w:t>47</w:t>
            </w:r>
          </w:p>
        </w:tc>
        <w:tc>
          <w:tcPr>
            <w:tcW w:w="1351" w:type="dxa"/>
          </w:tcPr>
          <w:p w:rsidR="00577EB5" w:rsidRPr="009D3AF5" w:rsidRDefault="00577EB5" w:rsidP="009D3AF5">
            <w:pPr>
              <w:pStyle w:val="Tabletext"/>
              <w:jc w:val="center"/>
              <w:rPr>
                <w:snapToGrid w:val="0"/>
                <w:lang w:eastAsia="en-US"/>
              </w:rPr>
            </w:pPr>
            <w:r w:rsidRPr="009D3AF5">
              <w:rPr>
                <w:snapToGrid w:val="0"/>
                <w:lang w:eastAsia="en-US"/>
              </w:rPr>
              <w:t>70</w:t>
            </w:r>
          </w:p>
        </w:tc>
        <w:tc>
          <w:tcPr>
            <w:tcW w:w="1352" w:type="dxa"/>
          </w:tcPr>
          <w:p w:rsidR="00577EB5" w:rsidRPr="009D3AF5" w:rsidRDefault="00577EB5" w:rsidP="009D3AF5">
            <w:pPr>
              <w:pStyle w:val="Tabletext"/>
              <w:jc w:val="center"/>
              <w:rPr>
                <w:snapToGrid w:val="0"/>
                <w:lang w:eastAsia="en-US"/>
              </w:rPr>
            </w:pPr>
            <w:r w:rsidRPr="009D3AF5">
              <w:rPr>
                <w:snapToGrid w:val="0"/>
                <w:lang w:eastAsia="en-US"/>
              </w:rPr>
              <w:t>51</w:t>
            </w:r>
            <w:r w:rsidR="008E2A8E" w:rsidRPr="009D3AF5">
              <w:rPr>
                <w:snapToGrid w:val="0"/>
                <w:lang w:eastAsia="en-US"/>
              </w:rPr>
              <w:t>,</w:t>
            </w:r>
            <w:r w:rsidRPr="009D3AF5">
              <w:rPr>
                <w:snapToGrid w:val="0"/>
                <w:lang w:eastAsia="en-US"/>
              </w:rPr>
              <w:t>5</w:t>
            </w:r>
          </w:p>
        </w:tc>
        <w:tc>
          <w:tcPr>
            <w:tcW w:w="1352" w:type="dxa"/>
          </w:tcPr>
          <w:p w:rsidR="00577EB5" w:rsidRPr="009D3AF5" w:rsidRDefault="00577EB5" w:rsidP="009D3AF5">
            <w:pPr>
              <w:pStyle w:val="Tabletext"/>
              <w:jc w:val="center"/>
              <w:rPr>
                <w:snapToGrid w:val="0"/>
                <w:lang w:eastAsia="en-US"/>
              </w:rPr>
            </w:pPr>
            <w:r w:rsidRPr="009D3AF5">
              <w:rPr>
                <w:snapToGrid w:val="0"/>
                <w:lang w:eastAsia="en-US"/>
              </w:rPr>
              <w:t>61</w:t>
            </w:r>
          </w:p>
        </w:tc>
        <w:tc>
          <w:tcPr>
            <w:tcW w:w="1352" w:type="dxa"/>
          </w:tcPr>
          <w:p w:rsidR="00577EB5" w:rsidRPr="009D3AF5" w:rsidRDefault="00577EB5" w:rsidP="009D3AF5">
            <w:pPr>
              <w:pStyle w:val="Tabletext"/>
              <w:jc w:val="center"/>
              <w:rPr>
                <w:snapToGrid w:val="0"/>
                <w:lang w:eastAsia="en-US"/>
              </w:rPr>
            </w:pPr>
            <w:r w:rsidRPr="009D3AF5">
              <w:rPr>
                <w:snapToGrid w:val="0"/>
                <w:lang w:eastAsia="en-US"/>
              </w:rPr>
              <w:t>44</w:t>
            </w:r>
          </w:p>
        </w:tc>
      </w:tr>
      <w:tr w:rsidR="00577EB5" w:rsidRPr="00577EB5" w:rsidTr="00577EB5">
        <w:tc>
          <w:tcPr>
            <w:tcW w:w="1668" w:type="dxa"/>
          </w:tcPr>
          <w:p w:rsidR="00577EB5" w:rsidRPr="009D3AF5" w:rsidRDefault="00577EB5" w:rsidP="009D3AF5">
            <w:pPr>
              <w:pStyle w:val="Tabletext"/>
              <w:jc w:val="center"/>
              <w:rPr>
                <w:snapToGrid w:val="0"/>
                <w:lang w:eastAsia="en-US"/>
              </w:rPr>
            </w:pPr>
            <w:r w:rsidRPr="009D3AF5">
              <w:rPr>
                <w:snapToGrid w:val="0"/>
                <w:lang w:eastAsia="en-US"/>
              </w:rPr>
              <w:t>2</w:t>
            </w:r>
            <w:r w:rsidR="008E2A8E" w:rsidRPr="009D3AF5">
              <w:rPr>
                <w:snapToGrid w:val="0"/>
                <w:lang w:eastAsia="en-US"/>
              </w:rPr>
              <w:t>,</w:t>
            </w:r>
            <w:r w:rsidRPr="009D3AF5">
              <w:rPr>
                <w:snapToGrid w:val="0"/>
                <w:lang w:eastAsia="en-US"/>
              </w:rPr>
              <w:t>5</w:t>
            </w:r>
          </w:p>
        </w:tc>
        <w:tc>
          <w:tcPr>
            <w:tcW w:w="1351" w:type="dxa"/>
          </w:tcPr>
          <w:p w:rsidR="00577EB5" w:rsidRPr="009D3AF5" w:rsidRDefault="00577EB5" w:rsidP="009D3AF5">
            <w:pPr>
              <w:pStyle w:val="Tabletext"/>
              <w:jc w:val="center"/>
              <w:rPr>
                <w:snapToGrid w:val="0"/>
                <w:lang w:eastAsia="en-US"/>
              </w:rPr>
            </w:pPr>
            <w:r w:rsidRPr="009D3AF5">
              <w:rPr>
                <w:snapToGrid w:val="0"/>
                <w:lang w:eastAsia="en-US"/>
              </w:rPr>
              <w:t>36</w:t>
            </w:r>
            <w:r w:rsidR="008E2A8E" w:rsidRPr="009D3AF5">
              <w:rPr>
                <w:snapToGrid w:val="0"/>
                <w:lang w:eastAsia="en-US"/>
              </w:rPr>
              <w:t>,</w:t>
            </w:r>
            <w:r w:rsidRPr="009D3AF5">
              <w:rPr>
                <w:snapToGrid w:val="0"/>
                <w:lang w:eastAsia="en-US"/>
              </w:rPr>
              <w:t>89</w:t>
            </w:r>
          </w:p>
        </w:tc>
        <w:tc>
          <w:tcPr>
            <w:tcW w:w="1352" w:type="dxa"/>
          </w:tcPr>
          <w:p w:rsidR="00577EB5" w:rsidRPr="009D3AF5" w:rsidRDefault="00577EB5" w:rsidP="009D3AF5">
            <w:pPr>
              <w:pStyle w:val="Tabletext"/>
              <w:jc w:val="center"/>
              <w:rPr>
                <w:snapToGrid w:val="0"/>
                <w:lang w:eastAsia="en-US"/>
              </w:rPr>
            </w:pPr>
            <w:r w:rsidRPr="009D3AF5">
              <w:rPr>
                <w:snapToGrid w:val="0"/>
                <w:lang w:eastAsia="en-US"/>
              </w:rPr>
              <w:t>57</w:t>
            </w:r>
            <w:r w:rsidR="008E2A8E" w:rsidRPr="009D3AF5">
              <w:rPr>
                <w:snapToGrid w:val="0"/>
                <w:lang w:eastAsia="en-US"/>
              </w:rPr>
              <w:t>,</w:t>
            </w:r>
            <w:r w:rsidRPr="009D3AF5">
              <w:rPr>
                <w:snapToGrid w:val="0"/>
                <w:lang w:eastAsia="en-US"/>
              </w:rPr>
              <w:t>30</w:t>
            </w:r>
          </w:p>
        </w:tc>
        <w:tc>
          <w:tcPr>
            <w:tcW w:w="1352" w:type="dxa"/>
          </w:tcPr>
          <w:p w:rsidR="00577EB5" w:rsidRPr="009D3AF5" w:rsidRDefault="00577EB5" w:rsidP="009D3AF5">
            <w:pPr>
              <w:pStyle w:val="Tabletext"/>
              <w:jc w:val="center"/>
              <w:rPr>
                <w:snapToGrid w:val="0"/>
                <w:lang w:eastAsia="en-US"/>
              </w:rPr>
            </w:pPr>
            <w:r w:rsidRPr="009D3AF5">
              <w:rPr>
                <w:snapToGrid w:val="0"/>
                <w:lang w:eastAsia="en-US"/>
              </w:rPr>
              <w:t>45</w:t>
            </w:r>
            <w:r w:rsidR="008E2A8E" w:rsidRPr="009D3AF5">
              <w:rPr>
                <w:snapToGrid w:val="0"/>
                <w:lang w:eastAsia="en-US"/>
              </w:rPr>
              <w:t>,</w:t>
            </w:r>
            <w:r w:rsidRPr="009D3AF5">
              <w:rPr>
                <w:snapToGrid w:val="0"/>
                <w:lang w:eastAsia="en-US"/>
              </w:rPr>
              <w:t>34</w:t>
            </w:r>
          </w:p>
        </w:tc>
        <w:tc>
          <w:tcPr>
            <w:tcW w:w="1351" w:type="dxa"/>
          </w:tcPr>
          <w:p w:rsidR="00577EB5" w:rsidRPr="009D3AF5" w:rsidRDefault="00577EB5" w:rsidP="009D3AF5">
            <w:pPr>
              <w:pStyle w:val="Tabletext"/>
              <w:jc w:val="center"/>
              <w:rPr>
                <w:snapToGrid w:val="0"/>
                <w:lang w:eastAsia="en-US"/>
              </w:rPr>
            </w:pPr>
            <w:r w:rsidRPr="009D3AF5">
              <w:rPr>
                <w:snapToGrid w:val="0"/>
                <w:lang w:eastAsia="en-US"/>
              </w:rPr>
              <w:t>55</w:t>
            </w:r>
          </w:p>
        </w:tc>
        <w:tc>
          <w:tcPr>
            <w:tcW w:w="1352" w:type="dxa"/>
          </w:tcPr>
          <w:p w:rsidR="00577EB5" w:rsidRPr="009D3AF5" w:rsidRDefault="00577EB5" w:rsidP="009D3AF5">
            <w:pPr>
              <w:pStyle w:val="Tabletext"/>
              <w:jc w:val="center"/>
              <w:rPr>
                <w:snapToGrid w:val="0"/>
                <w:lang w:eastAsia="en-US"/>
              </w:rPr>
            </w:pPr>
            <w:r w:rsidRPr="009D3AF5">
              <w:rPr>
                <w:snapToGrid w:val="0"/>
                <w:lang w:eastAsia="en-US"/>
              </w:rPr>
              <w:t>77</w:t>
            </w:r>
            <w:r w:rsidR="008E2A8E" w:rsidRPr="009D3AF5">
              <w:rPr>
                <w:snapToGrid w:val="0"/>
                <w:lang w:eastAsia="en-US"/>
              </w:rPr>
              <w:t>,</w:t>
            </w:r>
            <w:r w:rsidRPr="009D3AF5">
              <w:rPr>
                <w:snapToGrid w:val="0"/>
                <w:lang w:eastAsia="en-US"/>
              </w:rPr>
              <w:t>5</w:t>
            </w:r>
          </w:p>
        </w:tc>
        <w:tc>
          <w:tcPr>
            <w:tcW w:w="1352" w:type="dxa"/>
          </w:tcPr>
          <w:p w:rsidR="00577EB5" w:rsidRPr="009D3AF5" w:rsidRDefault="00577EB5" w:rsidP="009D3AF5">
            <w:pPr>
              <w:pStyle w:val="Tabletext"/>
              <w:jc w:val="center"/>
              <w:rPr>
                <w:snapToGrid w:val="0"/>
                <w:lang w:eastAsia="en-US"/>
              </w:rPr>
            </w:pPr>
            <w:r w:rsidRPr="009D3AF5">
              <w:rPr>
                <w:snapToGrid w:val="0"/>
                <w:lang w:eastAsia="en-US"/>
              </w:rPr>
              <w:t>23</w:t>
            </w:r>
          </w:p>
        </w:tc>
        <w:tc>
          <w:tcPr>
            <w:tcW w:w="1352" w:type="dxa"/>
          </w:tcPr>
          <w:p w:rsidR="00577EB5" w:rsidRPr="009D3AF5" w:rsidRDefault="00577EB5" w:rsidP="009D3AF5">
            <w:pPr>
              <w:pStyle w:val="Tabletext"/>
              <w:jc w:val="center"/>
              <w:rPr>
                <w:snapToGrid w:val="0"/>
                <w:lang w:eastAsia="en-US"/>
              </w:rPr>
            </w:pPr>
            <w:r w:rsidRPr="009D3AF5">
              <w:rPr>
                <w:snapToGrid w:val="0"/>
                <w:lang w:eastAsia="en-US"/>
              </w:rPr>
              <w:t>71</w:t>
            </w:r>
          </w:p>
        </w:tc>
      </w:tr>
      <w:tr w:rsidR="00577EB5" w:rsidRPr="00577EB5" w:rsidTr="00577EB5">
        <w:tc>
          <w:tcPr>
            <w:tcW w:w="1668" w:type="dxa"/>
          </w:tcPr>
          <w:p w:rsidR="00577EB5" w:rsidRPr="009D3AF5" w:rsidRDefault="00577EB5" w:rsidP="009D3AF5">
            <w:pPr>
              <w:pStyle w:val="Tabletext"/>
              <w:jc w:val="center"/>
              <w:rPr>
                <w:snapToGrid w:val="0"/>
                <w:lang w:eastAsia="en-US"/>
              </w:rPr>
            </w:pPr>
            <w:r w:rsidRPr="009D3AF5">
              <w:rPr>
                <w:snapToGrid w:val="0"/>
                <w:lang w:eastAsia="en-US"/>
              </w:rPr>
              <w:t>3</w:t>
            </w:r>
            <w:r w:rsidR="008E2A8E" w:rsidRPr="009D3AF5">
              <w:rPr>
                <w:snapToGrid w:val="0"/>
                <w:lang w:eastAsia="en-US"/>
              </w:rPr>
              <w:t>,</w:t>
            </w:r>
            <w:r w:rsidRPr="009D3AF5">
              <w:rPr>
                <w:snapToGrid w:val="0"/>
                <w:lang w:eastAsia="en-US"/>
              </w:rPr>
              <w:t>5</w:t>
            </w:r>
          </w:p>
        </w:tc>
        <w:tc>
          <w:tcPr>
            <w:tcW w:w="1351" w:type="dxa"/>
          </w:tcPr>
          <w:p w:rsidR="00577EB5" w:rsidRPr="009D3AF5" w:rsidRDefault="00577EB5" w:rsidP="009D3AF5">
            <w:pPr>
              <w:pStyle w:val="Tabletext"/>
              <w:jc w:val="center"/>
              <w:rPr>
                <w:snapToGrid w:val="0"/>
                <w:lang w:eastAsia="en-US"/>
              </w:rPr>
            </w:pPr>
            <w:r w:rsidRPr="009D3AF5">
              <w:rPr>
                <w:snapToGrid w:val="0"/>
                <w:lang w:eastAsia="en-US"/>
              </w:rPr>
              <w:t>57</w:t>
            </w:r>
            <w:r w:rsidR="008E2A8E" w:rsidRPr="009D3AF5">
              <w:rPr>
                <w:snapToGrid w:val="0"/>
                <w:lang w:eastAsia="en-US"/>
              </w:rPr>
              <w:t>,</w:t>
            </w:r>
            <w:r w:rsidRPr="009D3AF5">
              <w:rPr>
                <w:snapToGrid w:val="0"/>
                <w:lang w:eastAsia="en-US"/>
              </w:rPr>
              <w:t>30</w:t>
            </w:r>
          </w:p>
        </w:tc>
        <w:tc>
          <w:tcPr>
            <w:tcW w:w="1352" w:type="dxa"/>
          </w:tcPr>
          <w:p w:rsidR="00577EB5" w:rsidRPr="009D3AF5" w:rsidRDefault="00577EB5" w:rsidP="009D3AF5">
            <w:pPr>
              <w:pStyle w:val="Tabletext"/>
              <w:jc w:val="center"/>
              <w:rPr>
                <w:snapToGrid w:val="0"/>
                <w:lang w:eastAsia="en-US"/>
              </w:rPr>
            </w:pPr>
            <w:r w:rsidRPr="009D3AF5">
              <w:rPr>
                <w:snapToGrid w:val="0"/>
                <w:lang w:eastAsia="en-US"/>
              </w:rPr>
              <w:t>114</w:t>
            </w:r>
            <w:r w:rsidR="008E2A8E" w:rsidRPr="009D3AF5">
              <w:rPr>
                <w:snapToGrid w:val="0"/>
                <w:lang w:eastAsia="en-US"/>
              </w:rPr>
              <w:t>,</w:t>
            </w:r>
            <w:r w:rsidRPr="009D3AF5">
              <w:rPr>
                <w:snapToGrid w:val="0"/>
                <w:lang w:eastAsia="en-US"/>
              </w:rPr>
              <w:t>59</w:t>
            </w:r>
          </w:p>
        </w:tc>
        <w:tc>
          <w:tcPr>
            <w:tcW w:w="1352" w:type="dxa"/>
          </w:tcPr>
          <w:p w:rsidR="00577EB5" w:rsidRPr="009D3AF5" w:rsidRDefault="00577EB5" w:rsidP="009D3AF5">
            <w:pPr>
              <w:pStyle w:val="Tabletext"/>
              <w:jc w:val="center"/>
              <w:rPr>
                <w:snapToGrid w:val="0"/>
                <w:lang w:eastAsia="en-US"/>
              </w:rPr>
            </w:pPr>
            <w:r w:rsidRPr="009D3AF5">
              <w:rPr>
                <w:snapToGrid w:val="0"/>
                <w:lang w:eastAsia="en-US"/>
              </w:rPr>
              <w:t>13</w:t>
            </w:r>
            <w:r w:rsidR="008E2A8E" w:rsidRPr="009D3AF5">
              <w:rPr>
                <w:snapToGrid w:val="0"/>
                <w:lang w:eastAsia="en-US"/>
              </w:rPr>
              <w:t>,</w:t>
            </w:r>
            <w:r w:rsidRPr="009D3AF5">
              <w:rPr>
                <w:snapToGrid w:val="0"/>
                <w:lang w:eastAsia="en-US"/>
              </w:rPr>
              <w:t>43</w:t>
            </w:r>
          </w:p>
        </w:tc>
        <w:tc>
          <w:tcPr>
            <w:tcW w:w="1351" w:type="dxa"/>
          </w:tcPr>
          <w:p w:rsidR="00577EB5" w:rsidRPr="009D3AF5" w:rsidRDefault="00577EB5" w:rsidP="009D3AF5">
            <w:pPr>
              <w:pStyle w:val="Tabletext"/>
              <w:jc w:val="center"/>
              <w:rPr>
                <w:snapToGrid w:val="0"/>
                <w:lang w:eastAsia="en-US"/>
              </w:rPr>
            </w:pPr>
            <w:r w:rsidRPr="009D3AF5">
              <w:rPr>
                <w:snapToGrid w:val="0"/>
                <w:lang w:eastAsia="en-US"/>
              </w:rPr>
              <w:t>72</w:t>
            </w:r>
          </w:p>
        </w:tc>
        <w:tc>
          <w:tcPr>
            <w:tcW w:w="1352" w:type="dxa"/>
          </w:tcPr>
          <w:p w:rsidR="00577EB5" w:rsidRPr="009D3AF5" w:rsidRDefault="00577EB5" w:rsidP="009D3AF5">
            <w:pPr>
              <w:pStyle w:val="Tabletext"/>
              <w:jc w:val="center"/>
              <w:rPr>
                <w:snapToGrid w:val="0"/>
                <w:lang w:eastAsia="en-US"/>
              </w:rPr>
            </w:pPr>
            <w:r w:rsidRPr="009D3AF5">
              <w:rPr>
                <w:snapToGrid w:val="0"/>
                <w:lang w:eastAsia="en-US"/>
              </w:rPr>
              <w:t>103</w:t>
            </w:r>
          </w:p>
        </w:tc>
        <w:tc>
          <w:tcPr>
            <w:tcW w:w="1352" w:type="dxa"/>
          </w:tcPr>
          <w:p w:rsidR="00577EB5" w:rsidRPr="009D3AF5" w:rsidRDefault="00577EB5" w:rsidP="009D3AF5">
            <w:pPr>
              <w:pStyle w:val="Tabletext"/>
              <w:jc w:val="center"/>
              <w:rPr>
                <w:snapToGrid w:val="0"/>
                <w:lang w:eastAsia="en-US"/>
              </w:rPr>
            </w:pPr>
            <w:r w:rsidRPr="009D3AF5">
              <w:rPr>
                <w:snapToGrid w:val="0"/>
                <w:lang w:eastAsia="en-US"/>
              </w:rPr>
              <w:t>105</w:t>
            </w:r>
          </w:p>
        </w:tc>
        <w:tc>
          <w:tcPr>
            <w:tcW w:w="1352" w:type="dxa"/>
          </w:tcPr>
          <w:p w:rsidR="00577EB5" w:rsidRPr="009D3AF5" w:rsidRDefault="00577EB5" w:rsidP="009D3AF5">
            <w:pPr>
              <w:pStyle w:val="Tabletext"/>
              <w:jc w:val="center"/>
              <w:rPr>
                <w:snapToGrid w:val="0"/>
                <w:lang w:eastAsia="en-US"/>
              </w:rPr>
            </w:pPr>
            <w:r w:rsidRPr="009D3AF5">
              <w:rPr>
                <w:snapToGrid w:val="0"/>
                <w:lang w:eastAsia="en-US"/>
              </w:rPr>
              <w:t>65</w:t>
            </w:r>
          </w:p>
        </w:tc>
      </w:tr>
      <w:tr w:rsidR="00577EB5" w:rsidRPr="00577EB5" w:rsidTr="00577EB5">
        <w:tc>
          <w:tcPr>
            <w:tcW w:w="1668" w:type="dxa"/>
          </w:tcPr>
          <w:p w:rsidR="00577EB5" w:rsidRPr="009D3AF5" w:rsidRDefault="00577EB5" w:rsidP="009D3AF5">
            <w:pPr>
              <w:pStyle w:val="Tabletext"/>
              <w:jc w:val="center"/>
              <w:rPr>
                <w:snapToGrid w:val="0"/>
                <w:lang w:eastAsia="en-US"/>
              </w:rPr>
            </w:pPr>
            <w:r w:rsidRPr="009D3AF5">
              <w:rPr>
                <w:snapToGrid w:val="0"/>
                <w:lang w:eastAsia="en-US"/>
              </w:rPr>
              <w:t>4</w:t>
            </w:r>
            <w:r w:rsidR="008E2A8E" w:rsidRPr="009D3AF5">
              <w:rPr>
                <w:snapToGrid w:val="0"/>
                <w:lang w:eastAsia="en-US"/>
              </w:rPr>
              <w:t>,</w:t>
            </w:r>
            <w:r w:rsidRPr="009D3AF5">
              <w:rPr>
                <w:snapToGrid w:val="0"/>
                <w:lang w:eastAsia="en-US"/>
              </w:rPr>
              <w:t>5</w:t>
            </w:r>
          </w:p>
        </w:tc>
        <w:tc>
          <w:tcPr>
            <w:tcW w:w="1351" w:type="dxa"/>
          </w:tcPr>
          <w:p w:rsidR="00577EB5" w:rsidRPr="009D3AF5" w:rsidRDefault="00577EB5" w:rsidP="009D3AF5">
            <w:pPr>
              <w:pStyle w:val="Tabletext"/>
              <w:jc w:val="center"/>
              <w:rPr>
                <w:snapToGrid w:val="0"/>
                <w:lang w:eastAsia="en-US"/>
              </w:rPr>
            </w:pPr>
            <w:r w:rsidRPr="009D3AF5">
              <w:rPr>
                <w:snapToGrid w:val="0"/>
                <w:lang w:eastAsia="en-US"/>
              </w:rPr>
              <w:t>28</w:t>
            </w:r>
            <w:r w:rsidR="008E2A8E" w:rsidRPr="009D3AF5">
              <w:rPr>
                <w:snapToGrid w:val="0"/>
                <w:lang w:eastAsia="en-US"/>
              </w:rPr>
              <w:t>,</w:t>
            </w:r>
            <w:r w:rsidRPr="009D3AF5">
              <w:rPr>
                <w:snapToGrid w:val="0"/>
                <w:lang w:eastAsia="en-US"/>
              </w:rPr>
              <w:t>65</w:t>
            </w:r>
          </w:p>
        </w:tc>
        <w:tc>
          <w:tcPr>
            <w:tcW w:w="1352" w:type="dxa"/>
          </w:tcPr>
          <w:p w:rsidR="00577EB5" w:rsidRPr="009D3AF5" w:rsidRDefault="00577EB5" w:rsidP="009D3AF5">
            <w:pPr>
              <w:pStyle w:val="Tabletext"/>
              <w:jc w:val="center"/>
              <w:rPr>
                <w:snapToGrid w:val="0"/>
                <w:lang w:eastAsia="en-US"/>
              </w:rPr>
            </w:pPr>
            <w:r w:rsidRPr="009D3AF5">
              <w:rPr>
                <w:snapToGrid w:val="0"/>
                <w:lang w:eastAsia="en-US"/>
              </w:rPr>
              <w:t>114</w:t>
            </w:r>
            <w:r w:rsidR="008E2A8E" w:rsidRPr="009D3AF5">
              <w:rPr>
                <w:snapToGrid w:val="0"/>
                <w:lang w:eastAsia="en-US"/>
              </w:rPr>
              <w:t>,</w:t>
            </w:r>
            <w:r w:rsidRPr="009D3AF5">
              <w:rPr>
                <w:snapToGrid w:val="0"/>
                <w:lang w:eastAsia="en-US"/>
              </w:rPr>
              <w:t>59</w:t>
            </w:r>
          </w:p>
        </w:tc>
        <w:tc>
          <w:tcPr>
            <w:tcW w:w="1352" w:type="dxa"/>
          </w:tcPr>
          <w:p w:rsidR="00577EB5" w:rsidRPr="009D3AF5" w:rsidRDefault="00577EB5" w:rsidP="009D3AF5">
            <w:pPr>
              <w:pStyle w:val="Tabletext"/>
              <w:jc w:val="center"/>
              <w:rPr>
                <w:snapToGrid w:val="0"/>
                <w:lang w:eastAsia="en-US"/>
              </w:rPr>
            </w:pPr>
            <w:r w:rsidRPr="009D3AF5">
              <w:rPr>
                <w:snapToGrid w:val="0"/>
                <w:lang w:eastAsia="en-US"/>
              </w:rPr>
              <w:t>57</w:t>
            </w:r>
            <w:r w:rsidR="008E2A8E" w:rsidRPr="009D3AF5">
              <w:rPr>
                <w:snapToGrid w:val="0"/>
                <w:lang w:eastAsia="en-US"/>
              </w:rPr>
              <w:t>,</w:t>
            </w:r>
            <w:r w:rsidRPr="009D3AF5">
              <w:rPr>
                <w:snapToGrid w:val="0"/>
                <w:lang w:eastAsia="en-US"/>
              </w:rPr>
              <w:t>30</w:t>
            </w:r>
          </w:p>
        </w:tc>
        <w:tc>
          <w:tcPr>
            <w:tcW w:w="1351" w:type="dxa"/>
          </w:tcPr>
          <w:p w:rsidR="00577EB5" w:rsidRPr="009D3AF5" w:rsidRDefault="00577EB5" w:rsidP="009D3AF5">
            <w:pPr>
              <w:pStyle w:val="Tabletext"/>
              <w:jc w:val="center"/>
              <w:rPr>
                <w:snapToGrid w:val="0"/>
                <w:lang w:eastAsia="en-US"/>
              </w:rPr>
            </w:pPr>
            <w:r w:rsidRPr="009D3AF5">
              <w:rPr>
                <w:snapToGrid w:val="0"/>
                <w:lang w:eastAsia="en-US"/>
              </w:rPr>
              <w:t>71</w:t>
            </w:r>
          </w:p>
        </w:tc>
        <w:tc>
          <w:tcPr>
            <w:tcW w:w="1352" w:type="dxa"/>
          </w:tcPr>
          <w:p w:rsidR="00577EB5" w:rsidRPr="009D3AF5" w:rsidRDefault="00577EB5" w:rsidP="009D3AF5">
            <w:pPr>
              <w:pStyle w:val="Tabletext"/>
              <w:jc w:val="center"/>
              <w:rPr>
                <w:snapToGrid w:val="0"/>
                <w:lang w:eastAsia="en-US"/>
              </w:rPr>
            </w:pPr>
            <w:r w:rsidRPr="009D3AF5">
              <w:rPr>
                <w:snapToGrid w:val="0"/>
                <w:lang w:eastAsia="en-US"/>
              </w:rPr>
              <w:t>94</w:t>
            </w:r>
          </w:p>
        </w:tc>
        <w:tc>
          <w:tcPr>
            <w:tcW w:w="1352" w:type="dxa"/>
          </w:tcPr>
          <w:p w:rsidR="00577EB5" w:rsidRPr="009D3AF5" w:rsidRDefault="00577EB5" w:rsidP="009D3AF5">
            <w:pPr>
              <w:pStyle w:val="Tabletext"/>
              <w:jc w:val="center"/>
              <w:rPr>
                <w:snapToGrid w:val="0"/>
                <w:lang w:eastAsia="en-US"/>
              </w:rPr>
            </w:pPr>
            <w:r w:rsidRPr="009D3AF5">
              <w:rPr>
                <w:snapToGrid w:val="0"/>
                <w:lang w:eastAsia="en-US"/>
              </w:rPr>
              <w:t>65</w:t>
            </w:r>
          </w:p>
        </w:tc>
        <w:tc>
          <w:tcPr>
            <w:tcW w:w="1352" w:type="dxa"/>
          </w:tcPr>
          <w:p w:rsidR="00577EB5" w:rsidRPr="009D3AF5" w:rsidRDefault="00577EB5" w:rsidP="009D3AF5">
            <w:pPr>
              <w:pStyle w:val="Tabletext"/>
              <w:jc w:val="center"/>
              <w:rPr>
                <w:snapToGrid w:val="0"/>
                <w:lang w:eastAsia="en-US"/>
              </w:rPr>
            </w:pPr>
            <w:r w:rsidRPr="009D3AF5">
              <w:rPr>
                <w:snapToGrid w:val="0"/>
                <w:lang w:eastAsia="en-US"/>
              </w:rPr>
              <w:t>34</w:t>
            </w:r>
          </w:p>
        </w:tc>
      </w:tr>
      <w:tr w:rsidR="00577EB5" w:rsidRPr="00577EB5" w:rsidTr="00577EB5">
        <w:tc>
          <w:tcPr>
            <w:tcW w:w="1668" w:type="dxa"/>
          </w:tcPr>
          <w:p w:rsidR="00577EB5" w:rsidRPr="009D3AF5" w:rsidRDefault="00577EB5" w:rsidP="009D3AF5">
            <w:pPr>
              <w:pStyle w:val="Tabletext"/>
              <w:jc w:val="center"/>
              <w:rPr>
                <w:snapToGrid w:val="0"/>
                <w:lang w:eastAsia="en-US"/>
              </w:rPr>
            </w:pPr>
            <w:r w:rsidRPr="009D3AF5">
              <w:rPr>
                <w:snapToGrid w:val="0"/>
                <w:lang w:eastAsia="en-US"/>
              </w:rPr>
              <w:t>5</w:t>
            </w:r>
            <w:r w:rsidR="008E2A8E" w:rsidRPr="009D3AF5">
              <w:rPr>
                <w:snapToGrid w:val="0"/>
                <w:lang w:eastAsia="en-US"/>
              </w:rPr>
              <w:t>,</w:t>
            </w:r>
            <w:r w:rsidRPr="009D3AF5">
              <w:rPr>
                <w:snapToGrid w:val="0"/>
                <w:lang w:eastAsia="en-US"/>
              </w:rPr>
              <w:t>5</w:t>
            </w:r>
          </w:p>
        </w:tc>
        <w:tc>
          <w:tcPr>
            <w:tcW w:w="1351" w:type="dxa"/>
          </w:tcPr>
          <w:p w:rsidR="00577EB5" w:rsidRPr="009D3AF5" w:rsidRDefault="00577EB5" w:rsidP="009D3AF5">
            <w:pPr>
              <w:pStyle w:val="Tabletext"/>
              <w:jc w:val="center"/>
              <w:rPr>
                <w:snapToGrid w:val="0"/>
                <w:lang w:eastAsia="en-US"/>
              </w:rPr>
            </w:pPr>
            <w:r w:rsidRPr="009D3AF5">
              <w:rPr>
                <w:snapToGrid w:val="0"/>
                <w:lang w:eastAsia="en-US"/>
              </w:rPr>
              <w:t>28</w:t>
            </w:r>
            <w:r w:rsidR="008E2A8E" w:rsidRPr="009D3AF5">
              <w:rPr>
                <w:snapToGrid w:val="0"/>
                <w:lang w:eastAsia="en-US"/>
              </w:rPr>
              <w:t>,</w:t>
            </w:r>
            <w:r w:rsidRPr="009D3AF5">
              <w:rPr>
                <w:snapToGrid w:val="0"/>
                <w:lang w:eastAsia="en-US"/>
              </w:rPr>
              <w:t>65</w:t>
            </w:r>
          </w:p>
        </w:tc>
        <w:tc>
          <w:tcPr>
            <w:tcW w:w="1352" w:type="dxa"/>
          </w:tcPr>
          <w:p w:rsidR="00577EB5" w:rsidRPr="009D3AF5" w:rsidRDefault="00577EB5" w:rsidP="009D3AF5">
            <w:pPr>
              <w:pStyle w:val="Tabletext"/>
              <w:jc w:val="center"/>
              <w:rPr>
                <w:snapToGrid w:val="0"/>
                <w:lang w:eastAsia="en-US"/>
              </w:rPr>
            </w:pPr>
            <w:r w:rsidRPr="009D3AF5">
              <w:rPr>
                <w:snapToGrid w:val="0"/>
                <w:lang w:eastAsia="en-US"/>
              </w:rPr>
              <w:t>229</w:t>
            </w:r>
            <w:r w:rsidR="008E2A8E" w:rsidRPr="009D3AF5">
              <w:rPr>
                <w:snapToGrid w:val="0"/>
                <w:lang w:eastAsia="en-US"/>
              </w:rPr>
              <w:t>,</w:t>
            </w:r>
            <w:r w:rsidRPr="009D3AF5">
              <w:rPr>
                <w:snapToGrid w:val="0"/>
                <w:lang w:eastAsia="en-US"/>
              </w:rPr>
              <w:t>18</w:t>
            </w:r>
          </w:p>
        </w:tc>
        <w:tc>
          <w:tcPr>
            <w:tcW w:w="1352" w:type="dxa"/>
          </w:tcPr>
          <w:p w:rsidR="00577EB5" w:rsidRPr="009D3AF5" w:rsidRDefault="00577EB5" w:rsidP="009D3AF5">
            <w:pPr>
              <w:pStyle w:val="Tabletext"/>
              <w:jc w:val="center"/>
              <w:rPr>
                <w:snapToGrid w:val="0"/>
                <w:lang w:eastAsia="en-US"/>
              </w:rPr>
            </w:pPr>
            <w:r w:rsidRPr="009D3AF5">
              <w:rPr>
                <w:snapToGrid w:val="0"/>
                <w:lang w:eastAsia="en-US"/>
              </w:rPr>
              <w:t>114</w:t>
            </w:r>
            <w:r w:rsidR="008E2A8E" w:rsidRPr="009D3AF5">
              <w:rPr>
                <w:snapToGrid w:val="0"/>
                <w:lang w:eastAsia="en-US"/>
              </w:rPr>
              <w:t>,</w:t>
            </w:r>
            <w:r w:rsidRPr="009D3AF5">
              <w:rPr>
                <w:snapToGrid w:val="0"/>
                <w:lang w:eastAsia="en-US"/>
              </w:rPr>
              <w:t>59</w:t>
            </w:r>
          </w:p>
        </w:tc>
        <w:tc>
          <w:tcPr>
            <w:tcW w:w="1351" w:type="dxa"/>
          </w:tcPr>
          <w:p w:rsidR="00577EB5" w:rsidRPr="009D3AF5" w:rsidRDefault="00577EB5" w:rsidP="009D3AF5">
            <w:pPr>
              <w:pStyle w:val="Tabletext"/>
              <w:jc w:val="center"/>
              <w:rPr>
                <w:snapToGrid w:val="0"/>
                <w:lang w:eastAsia="en-US"/>
              </w:rPr>
            </w:pPr>
            <w:r w:rsidRPr="009D3AF5">
              <w:rPr>
                <w:snapToGrid w:val="0"/>
                <w:lang w:eastAsia="en-US"/>
              </w:rPr>
              <w:t>75</w:t>
            </w:r>
          </w:p>
        </w:tc>
        <w:tc>
          <w:tcPr>
            <w:tcW w:w="1352" w:type="dxa"/>
          </w:tcPr>
          <w:p w:rsidR="00577EB5" w:rsidRPr="009D3AF5" w:rsidRDefault="00577EB5" w:rsidP="009D3AF5">
            <w:pPr>
              <w:pStyle w:val="Tabletext"/>
              <w:jc w:val="center"/>
              <w:rPr>
                <w:snapToGrid w:val="0"/>
                <w:lang w:eastAsia="en-US"/>
              </w:rPr>
            </w:pPr>
            <w:r w:rsidRPr="009D3AF5">
              <w:rPr>
                <w:snapToGrid w:val="0"/>
                <w:lang w:eastAsia="en-US"/>
              </w:rPr>
              <w:t>100</w:t>
            </w:r>
          </w:p>
        </w:tc>
        <w:tc>
          <w:tcPr>
            <w:tcW w:w="1352" w:type="dxa"/>
          </w:tcPr>
          <w:p w:rsidR="00577EB5" w:rsidRPr="009D3AF5" w:rsidRDefault="00577EB5" w:rsidP="009D3AF5">
            <w:pPr>
              <w:pStyle w:val="Tabletext"/>
              <w:jc w:val="center"/>
              <w:rPr>
                <w:snapToGrid w:val="0"/>
                <w:lang w:eastAsia="en-US"/>
              </w:rPr>
            </w:pPr>
            <w:r w:rsidRPr="009D3AF5">
              <w:rPr>
                <w:snapToGrid w:val="0"/>
                <w:lang w:eastAsia="en-US"/>
              </w:rPr>
              <w:t>77</w:t>
            </w:r>
          </w:p>
        </w:tc>
        <w:tc>
          <w:tcPr>
            <w:tcW w:w="1352" w:type="dxa"/>
          </w:tcPr>
          <w:p w:rsidR="00577EB5" w:rsidRPr="009D3AF5" w:rsidRDefault="00577EB5" w:rsidP="009D3AF5">
            <w:pPr>
              <w:pStyle w:val="Tabletext"/>
              <w:jc w:val="center"/>
              <w:rPr>
                <w:snapToGrid w:val="0"/>
                <w:lang w:eastAsia="en-US"/>
              </w:rPr>
            </w:pPr>
            <w:r w:rsidRPr="009D3AF5">
              <w:rPr>
                <w:snapToGrid w:val="0"/>
                <w:lang w:eastAsia="en-US"/>
              </w:rPr>
              <w:t>77</w:t>
            </w:r>
          </w:p>
        </w:tc>
      </w:tr>
      <w:tr w:rsidR="00577EB5" w:rsidRPr="00577EB5" w:rsidTr="00577EB5">
        <w:tc>
          <w:tcPr>
            <w:tcW w:w="1668" w:type="dxa"/>
          </w:tcPr>
          <w:p w:rsidR="00577EB5" w:rsidRPr="009D3AF5" w:rsidRDefault="00577EB5" w:rsidP="009D3AF5">
            <w:pPr>
              <w:pStyle w:val="Tabletext"/>
              <w:jc w:val="center"/>
              <w:rPr>
                <w:snapToGrid w:val="0"/>
                <w:lang w:eastAsia="en-US"/>
              </w:rPr>
            </w:pPr>
            <w:r w:rsidRPr="009D3AF5">
              <w:rPr>
                <w:snapToGrid w:val="0"/>
                <w:lang w:eastAsia="en-US"/>
              </w:rPr>
              <w:t>12</w:t>
            </w:r>
            <w:r w:rsidR="008E2A8E" w:rsidRPr="009D3AF5">
              <w:rPr>
                <w:snapToGrid w:val="0"/>
                <w:lang w:eastAsia="en-US"/>
              </w:rPr>
              <w:t>,</w:t>
            </w:r>
            <w:r w:rsidRPr="009D3AF5">
              <w:rPr>
                <w:snapToGrid w:val="0"/>
                <w:lang w:eastAsia="en-US"/>
              </w:rPr>
              <w:t>5</w:t>
            </w:r>
          </w:p>
        </w:tc>
        <w:tc>
          <w:tcPr>
            <w:tcW w:w="1351" w:type="dxa"/>
          </w:tcPr>
          <w:p w:rsidR="00577EB5" w:rsidRPr="009D3AF5" w:rsidRDefault="00577EB5" w:rsidP="009D3AF5">
            <w:pPr>
              <w:pStyle w:val="Tabletext"/>
              <w:jc w:val="center"/>
              <w:rPr>
                <w:snapToGrid w:val="0"/>
                <w:lang w:eastAsia="en-US"/>
              </w:rPr>
            </w:pPr>
            <w:r w:rsidRPr="009D3AF5">
              <w:rPr>
                <w:snapToGrid w:val="0"/>
                <w:lang w:eastAsia="en-US"/>
              </w:rPr>
              <w:t>3</w:t>
            </w:r>
            <w:r w:rsidR="008E2A8E" w:rsidRPr="009D3AF5">
              <w:rPr>
                <w:snapToGrid w:val="0"/>
                <w:lang w:eastAsia="en-US"/>
              </w:rPr>
              <w:t>,</w:t>
            </w:r>
            <w:r w:rsidRPr="009D3AF5">
              <w:rPr>
                <w:snapToGrid w:val="0"/>
                <w:lang w:eastAsia="en-US"/>
              </w:rPr>
              <w:t>58</w:t>
            </w:r>
          </w:p>
        </w:tc>
        <w:tc>
          <w:tcPr>
            <w:tcW w:w="1352" w:type="dxa"/>
          </w:tcPr>
          <w:p w:rsidR="00577EB5" w:rsidRPr="009D3AF5" w:rsidRDefault="00577EB5" w:rsidP="009D3AF5">
            <w:pPr>
              <w:pStyle w:val="Tabletext"/>
              <w:jc w:val="center"/>
              <w:rPr>
                <w:snapToGrid w:val="0"/>
                <w:lang w:eastAsia="en-US"/>
              </w:rPr>
            </w:pPr>
            <w:r w:rsidRPr="009D3AF5">
              <w:rPr>
                <w:snapToGrid w:val="0"/>
                <w:lang w:eastAsia="en-US"/>
              </w:rPr>
              <w:t>3</w:t>
            </w:r>
            <w:r w:rsidR="008E2A8E" w:rsidRPr="009D3AF5">
              <w:rPr>
                <w:snapToGrid w:val="0"/>
                <w:lang w:eastAsia="en-US"/>
              </w:rPr>
              <w:t>,</w:t>
            </w:r>
            <w:r w:rsidRPr="009D3AF5">
              <w:rPr>
                <w:snapToGrid w:val="0"/>
                <w:lang w:eastAsia="en-US"/>
              </w:rPr>
              <w:t>38</w:t>
            </w:r>
          </w:p>
        </w:tc>
        <w:tc>
          <w:tcPr>
            <w:tcW w:w="1352" w:type="dxa"/>
          </w:tcPr>
          <w:p w:rsidR="00577EB5" w:rsidRPr="009D3AF5" w:rsidRDefault="00577EB5" w:rsidP="009D3AF5">
            <w:pPr>
              <w:pStyle w:val="Tabletext"/>
              <w:jc w:val="center"/>
              <w:rPr>
                <w:snapToGrid w:val="0"/>
                <w:lang w:eastAsia="en-US"/>
              </w:rPr>
            </w:pPr>
            <w:r w:rsidRPr="009D3AF5">
              <w:rPr>
                <w:snapToGrid w:val="0"/>
                <w:lang w:eastAsia="en-US"/>
              </w:rPr>
              <w:t>4</w:t>
            </w:r>
            <w:r w:rsidR="008E2A8E" w:rsidRPr="009D3AF5">
              <w:rPr>
                <w:snapToGrid w:val="0"/>
                <w:lang w:eastAsia="en-US"/>
              </w:rPr>
              <w:t>,</w:t>
            </w:r>
            <w:r w:rsidRPr="009D3AF5">
              <w:rPr>
                <w:snapToGrid w:val="0"/>
                <w:lang w:eastAsia="en-US"/>
              </w:rPr>
              <w:t>25</w:t>
            </w:r>
          </w:p>
        </w:tc>
        <w:tc>
          <w:tcPr>
            <w:tcW w:w="1351" w:type="dxa"/>
          </w:tcPr>
          <w:p w:rsidR="00577EB5" w:rsidRPr="009D3AF5" w:rsidRDefault="00577EB5" w:rsidP="009D3AF5">
            <w:pPr>
              <w:pStyle w:val="Tabletext"/>
              <w:jc w:val="center"/>
              <w:rPr>
                <w:snapToGrid w:val="0"/>
                <w:lang w:eastAsia="en-US"/>
              </w:rPr>
            </w:pPr>
            <w:r w:rsidRPr="009D3AF5">
              <w:rPr>
                <w:snapToGrid w:val="0"/>
                <w:lang w:eastAsia="en-US"/>
              </w:rPr>
              <w:t>4</w:t>
            </w:r>
            <w:r w:rsidR="008E2A8E" w:rsidRPr="009D3AF5">
              <w:rPr>
                <w:snapToGrid w:val="0"/>
                <w:lang w:eastAsia="en-US"/>
              </w:rPr>
              <w:t>,</w:t>
            </w:r>
            <w:r w:rsidRPr="009D3AF5">
              <w:rPr>
                <w:snapToGrid w:val="0"/>
                <w:lang w:eastAsia="en-US"/>
              </w:rPr>
              <w:t>37</w:t>
            </w:r>
          </w:p>
        </w:tc>
        <w:tc>
          <w:tcPr>
            <w:tcW w:w="1352" w:type="dxa"/>
          </w:tcPr>
          <w:p w:rsidR="00577EB5" w:rsidRPr="009D3AF5" w:rsidRDefault="00577EB5" w:rsidP="009D3AF5">
            <w:pPr>
              <w:pStyle w:val="Tabletext"/>
              <w:jc w:val="center"/>
              <w:rPr>
                <w:snapToGrid w:val="0"/>
                <w:lang w:eastAsia="en-US"/>
              </w:rPr>
            </w:pPr>
            <w:r w:rsidRPr="009D3AF5">
              <w:rPr>
                <w:snapToGrid w:val="0"/>
                <w:lang w:eastAsia="en-US"/>
              </w:rPr>
              <w:t>3</w:t>
            </w:r>
            <w:r w:rsidR="008E2A8E" w:rsidRPr="009D3AF5">
              <w:rPr>
                <w:snapToGrid w:val="0"/>
                <w:lang w:eastAsia="en-US"/>
              </w:rPr>
              <w:t>,</w:t>
            </w:r>
            <w:r w:rsidRPr="009D3AF5">
              <w:rPr>
                <w:snapToGrid w:val="0"/>
                <w:lang w:eastAsia="en-US"/>
              </w:rPr>
              <w:t>54</w:t>
            </w:r>
          </w:p>
        </w:tc>
        <w:tc>
          <w:tcPr>
            <w:tcW w:w="1352" w:type="dxa"/>
          </w:tcPr>
          <w:p w:rsidR="00577EB5" w:rsidRPr="009D3AF5" w:rsidRDefault="00577EB5" w:rsidP="009D3AF5">
            <w:pPr>
              <w:pStyle w:val="Tabletext"/>
              <w:jc w:val="center"/>
              <w:rPr>
                <w:snapToGrid w:val="0"/>
                <w:lang w:eastAsia="en-US"/>
              </w:rPr>
            </w:pPr>
            <w:r w:rsidRPr="009D3AF5">
              <w:rPr>
                <w:snapToGrid w:val="0"/>
                <w:lang w:eastAsia="en-US"/>
              </w:rPr>
              <w:t>2</w:t>
            </w:r>
            <w:r w:rsidR="008E2A8E" w:rsidRPr="009D3AF5">
              <w:rPr>
                <w:snapToGrid w:val="0"/>
                <w:lang w:eastAsia="en-US"/>
              </w:rPr>
              <w:t>,</w:t>
            </w:r>
            <w:r w:rsidRPr="009D3AF5">
              <w:rPr>
                <w:snapToGrid w:val="0"/>
                <w:lang w:eastAsia="en-US"/>
              </w:rPr>
              <w:t>36</w:t>
            </w:r>
          </w:p>
        </w:tc>
        <w:tc>
          <w:tcPr>
            <w:tcW w:w="1352" w:type="dxa"/>
          </w:tcPr>
          <w:p w:rsidR="00577EB5" w:rsidRPr="009D3AF5" w:rsidRDefault="00577EB5" w:rsidP="009D3AF5">
            <w:pPr>
              <w:pStyle w:val="Tabletext"/>
              <w:jc w:val="center"/>
              <w:rPr>
                <w:snapToGrid w:val="0"/>
                <w:lang w:eastAsia="en-US"/>
              </w:rPr>
            </w:pPr>
            <w:r w:rsidRPr="009D3AF5">
              <w:rPr>
                <w:snapToGrid w:val="0"/>
                <w:lang w:eastAsia="en-US"/>
              </w:rPr>
              <w:t>2</w:t>
            </w:r>
            <w:r w:rsidR="008E2A8E" w:rsidRPr="009D3AF5">
              <w:rPr>
                <w:snapToGrid w:val="0"/>
                <w:lang w:eastAsia="en-US"/>
              </w:rPr>
              <w:t>,</w:t>
            </w:r>
            <w:r w:rsidRPr="009D3AF5">
              <w:rPr>
                <w:snapToGrid w:val="0"/>
                <w:lang w:eastAsia="en-US"/>
              </w:rPr>
              <w:t>57</w:t>
            </w:r>
          </w:p>
        </w:tc>
      </w:tr>
    </w:tbl>
    <w:p w:rsidR="00707F19" w:rsidRPr="00D7016D" w:rsidRDefault="00707F19" w:rsidP="008E2A8E">
      <w:pPr>
        <w:rPr>
          <w:sz w:val="18"/>
          <w:szCs w:val="24"/>
          <w:rtl/>
          <w:lang w:val="fr-FR" w:bidi="ar-EG"/>
        </w:rPr>
      </w:pPr>
      <w:r w:rsidRPr="00D7016D">
        <w:rPr>
          <w:rFonts w:hint="cs"/>
          <w:b/>
          <w:bCs/>
          <w:sz w:val="18"/>
          <w:szCs w:val="24"/>
          <w:rtl/>
          <w:lang w:val="fr-FR" w:bidi="ar-EG"/>
        </w:rPr>
        <w:t>ملاحظة</w:t>
      </w:r>
      <w:r w:rsidR="008E2A8E">
        <w:rPr>
          <w:rFonts w:hint="cs"/>
          <w:b/>
          <w:bCs/>
          <w:sz w:val="18"/>
          <w:szCs w:val="24"/>
          <w:rtl/>
          <w:lang w:val="fr-FR" w:bidi="ar-EG"/>
        </w:rPr>
        <w:t xml:space="preserve"> -</w:t>
      </w:r>
      <w:r w:rsidRPr="00D7016D">
        <w:rPr>
          <w:rFonts w:hint="cs"/>
          <w:sz w:val="18"/>
          <w:szCs w:val="24"/>
          <w:rtl/>
          <w:lang w:val="fr-FR" w:bidi="ar-EG"/>
        </w:rPr>
        <w:t xml:space="preserve"> حجم الأوراق مقدر بالمتر.</w:t>
      </w:r>
    </w:p>
    <w:p w:rsidR="00707F19" w:rsidRDefault="00707F19" w:rsidP="00F17C83">
      <w:pPr>
        <w:pStyle w:val="TableNo"/>
        <w:rPr>
          <w:lang w:val="fr-FR"/>
        </w:rPr>
      </w:pPr>
      <w:r w:rsidRPr="00F17C83">
        <w:rPr>
          <w:rtl/>
        </w:rPr>
        <w:br w:type="page"/>
      </w:r>
      <w:r>
        <w:rPr>
          <w:rFonts w:hint="cs"/>
          <w:rtl/>
          <w:lang w:val="fr-FR"/>
        </w:rPr>
        <w:lastRenderedPageBreak/>
        <w:t xml:space="preserve">الجـدول </w:t>
      </w:r>
      <w:r>
        <w:rPr>
          <w:lang w:val="fr-FR"/>
        </w:rPr>
        <w:t>5</w:t>
      </w:r>
    </w:p>
    <w:p w:rsidR="00707F19" w:rsidRPr="00721585" w:rsidRDefault="00707F19" w:rsidP="00F17C83">
      <w:pPr>
        <w:pStyle w:val="Tabletitle"/>
        <w:rPr>
          <w:rtl/>
          <w:lang w:val="fr-FR"/>
        </w:rPr>
      </w:pPr>
      <w:r w:rsidRPr="00721585">
        <w:rPr>
          <w:rFonts w:hint="cs"/>
          <w:rtl/>
          <w:lang w:val="fr-FR"/>
        </w:rPr>
        <w:t xml:space="preserve">توافق </w:t>
      </w:r>
      <w:r>
        <w:rPr>
          <w:rFonts w:hint="cs"/>
          <w:rtl/>
          <w:lang w:val="fr-FR"/>
        </w:rPr>
        <w:t xml:space="preserve">قيم البياض الانعكاسي </w:t>
      </w:r>
      <w:r w:rsidRPr="00721585">
        <w:rPr>
          <w:rFonts w:hint="cs"/>
          <w:rtl/>
          <w:lang w:val="fr-FR"/>
        </w:rPr>
        <w:t>مع التردد/الأصناف</w:t>
      </w:r>
    </w:p>
    <w:tbl>
      <w:tblPr>
        <w:bidiVisual/>
        <w:tblW w:w="14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9"/>
        <w:gridCol w:w="1364"/>
        <w:gridCol w:w="1365"/>
        <w:gridCol w:w="1364"/>
        <w:gridCol w:w="1365"/>
        <w:gridCol w:w="1364"/>
        <w:gridCol w:w="1365"/>
        <w:gridCol w:w="1364"/>
        <w:gridCol w:w="1365"/>
        <w:gridCol w:w="1365"/>
      </w:tblGrid>
      <w:tr w:rsidR="0074559A" w:rsidRPr="0074559A" w:rsidTr="0074559A">
        <w:tc>
          <w:tcPr>
            <w:tcW w:w="1739" w:type="dxa"/>
            <w:vMerge w:val="restart"/>
            <w:vAlign w:val="center"/>
          </w:tcPr>
          <w:p w:rsidR="0074559A" w:rsidRPr="0074559A" w:rsidRDefault="0074559A" w:rsidP="009D3AF5">
            <w:pPr>
              <w:pStyle w:val="Tablehead"/>
            </w:pPr>
            <w:r w:rsidRPr="0074559A">
              <w:rPr>
                <w:rFonts w:hint="cs"/>
                <w:rtl/>
              </w:rPr>
              <w:t>التردد</w:t>
            </w:r>
            <w:r w:rsidR="002F6946">
              <w:rPr>
                <w:rFonts w:hint="cs"/>
                <w:rtl/>
              </w:rPr>
              <w:t xml:space="preserve"> </w:t>
            </w:r>
            <w:r w:rsidRPr="0074559A">
              <w:br/>
              <w:t>(GHz)</w:t>
            </w:r>
          </w:p>
        </w:tc>
        <w:tc>
          <w:tcPr>
            <w:tcW w:w="1364" w:type="dxa"/>
            <w:vAlign w:val="center"/>
          </w:tcPr>
          <w:p w:rsidR="0074559A" w:rsidRPr="0074559A" w:rsidRDefault="0074559A" w:rsidP="009D3AF5">
            <w:pPr>
              <w:pStyle w:val="Tablehead"/>
            </w:pPr>
            <w:r w:rsidRPr="0074559A">
              <w:t>Horse chestnut</w:t>
            </w:r>
          </w:p>
        </w:tc>
        <w:tc>
          <w:tcPr>
            <w:tcW w:w="2729" w:type="dxa"/>
            <w:gridSpan w:val="2"/>
            <w:vAlign w:val="center"/>
          </w:tcPr>
          <w:p w:rsidR="0074559A" w:rsidRPr="0074559A" w:rsidRDefault="0074559A" w:rsidP="009D3AF5">
            <w:pPr>
              <w:pStyle w:val="Tablehead"/>
            </w:pPr>
            <w:r w:rsidRPr="0074559A">
              <w:t>Silver maple</w:t>
            </w:r>
          </w:p>
        </w:tc>
        <w:tc>
          <w:tcPr>
            <w:tcW w:w="2729" w:type="dxa"/>
            <w:gridSpan w:val="2"/>
            <w:vAlign w:val="center"/>
          </w:tcPr>
          <w:p w:rsidR="0074559A" w:rsidRPr="0074559A" w:rsidRDefault="0074559A" w:rsidP="009D3AF5">
            <w:pPr>
              <w:pStyle w:val="Tablehead"/>
            </w:pPr>
            <w:r w:rsidRPr="0074559A">
              <w:t>London plane</w:t>
            </w:r>
          </w:p>
        </w:tc>
        <w:tc>
          <w:tcPr>
            <w:tcW w:w="2729" w:type="dxa"/>
            <w:gridSpan w:val="2"/>
            <w:vAlign w:val="center"/>
          </w:tcPr>
          <w:p w:rsidR="0074559A" w:rsidRPr="0074559A" w:rsidRDefault="0074559A" w:rsidP="009D3AF5">
            <w:pPr>
              <w:pStyle w:val="Tablehead"/>
            </w:pPr>
            <w:r w:rsidRPr="0074559A">
              <w:t>Common lime</w:t>
            </w:r>
          </w:p>
        </w:tc>
        <w:tc>
          <w:tcPr>
            <w:tcW w:w="2730" w:type="dxa"/>
            <w:gridSpan w:val="2"/>
            <w:vAlign w:val="center"/>
          </w:tcPr>
          <w:p w:rsidR="0074559A" w:rsidRPr="0074559A" w:rsidRDefault="0074559A" w:rsidP="009D3AF5">
            <w:pPr>
              <w:pStyle w:val="Tablehead"/>
            </w:pPr>
            <w:r w:rsidRPr="0074559A">
              <w:t>Sycamore maple</w:t>
            </w:r>
          </w:p>
        </w:tc>
      </w:tr>
      <w:tr w:rsidR="0074559A" w:rsidRPr="0074559A" w:rsidTr="0074559A">
        <w:tc>
          <w:tcPr>
            <w:tcW w:w="1739" w:type="dxa"/>
            <w:vMerge/>
          </w:tcPr>
          <w:p w:rsidR="0074559A" w:rsidRPr="0074559A" w:rsidRDefault="0074559A" w:rsidP="009D3AF5">
            <w:pPr>
              <w:pStyle w:val="Tablehead"/>
            </w:pPr>
          </w:p>
        </w:tc>
        <w:tc>
          <w:tcPr>
            <w:tcW w:w="1364" w:type="dxa"/>
          </w:tcPr>
          <w:p w:rsidR="0074559A" w:rsidRPr="0074559A" w:rsidRDefault="0074559A" w:rsidP="009D3AF5">
            <w:pPr>
              <w:pStyle w:val="Tablehead"/>
              <w:rPr>
                <w:snapToGrid w:val="0"/>
                <w:lang w:val="fr-FR"/>
              </w:rPr>
            </w:pPr>
            <w:r w:rsidRPr="0074559A">
              <w:rPr>
                <w:rFonts w:hint="cs"/>
                <w:snapToGrid w:val="0"/>
                <w:rtl/>
                <w:lang w:val="fr-FR"/>
              </w:rPr>
              <w:t>مورقة</w:t>
            </w:r>
          </w:p>
        </w:tc>
        <w:tc>
          <w:tcPr>
            <w:tcW w:w="1365" w:type="dxa"/>
          </w:tcPr>
          <w:p w:rsidR="0074559A" w:rsidRPr="0074559A" w:rsidRDefault="0074559A" w:rsidP="009D3AF5">
            <w:pPr>
              <w:pStyle w:val="Tablehead"/>
              <w:rPr>
                <w:snapToGrid w:val="0"/>
                <w:lang w:val="fr-FR"/>
              </w:rPr>
            </w:pPr>
            <w:r w:rsidRPr="0074559A">
              <w:rPr>
                <w:rFonts w:hint="cs"/>
                <w:snapToGrid w:val="0"/>
                <w:rtl/>
                <w:lang w:val="fr-FR"/>
              </w:rPr>
              <w:t>مورقة</w:t>
            </w:r>
          </w:p>
        </w:tc>
        <w:tc>
          <w:tcPr>
            <w:tcW w:w="1364" w:type="dxa"/>
          </w:tcPr>
          <w:p w:rsidR="0074559A" w:rsidRPr="0074559A" w:rsidRDefault="0074559A" w:rsidP="009D3AF5">
            <w:pPr>
              <w:pStyle w:val="Tablehead"/>
              <w:rPr>
                <w:snapToGrid w:val="0"/>
                <w:lang w:val="fr-FR"/>
              </w:rPr>
            </w:pPr>
            <w:r w:rsidRPr="0074559A">
              <w:rPr>
                <w:rFonts w:hint="cs"/>
                <w:snapToGrid w:val="0"/>
                <w:rtl/>
              </w:rPr>
              <w:t>غير مورقة</w:t>
            </w:r>
          </w:p>
        </w:tc>
        <w:tc>
          <w:tcPr>
            <w:tcW w:w="1365" w:type="dxa"/>
          </w:tcPr>
          <w:p w:rsidR="0074559A" w:rsidRPr="0074559A" w:rsidRDefault="0074559A" w:rsidP="009D3AF5">
            <w:pPr>
              <w:pStyle w:val="Tablehead"/>
              <w:rPr>
                <w:snapToGrid w:val="0"/>
                <w:lang w:val="fr-FR"/>
              </w:rPr>
            </w:pPr>
            <w:r w:rsidRPr="0074559A">
              <w:rPr>
                <w:rFonts w:hint="cs"/>
                <w:snapToGrid w:val="0"/>
                <w:rtl/>
                <w:lang w:val="fr-FR"/>
              </w:rPr>
              <w:t>مورقة</w:t>
            </w:r>
          </w:p>
        </w:tc>
        <w:tc>
          <w:tcPr>
            <w:tcW w:w="1364" w:type="dxa"/>
          </w:tcPr>
          <w:p w:rsidR="0074559A" w:rsidRPr="0074559A" w:rsidRDefault="0074559A" w:rsidP="009D3AF5">
            <w:pPr>
              <w:pStyle w:val="Tablehead"/>
              <w:rPr>
                <w:snapToGrid w:val="0"/>
                <w:lang w:val="fr-FR"/>
              </w:rPr>
            </w:pPr>
            <w:r w:rsidRPr="0074559A">
              <w:rPr>
                <w:rFonts w:hint="cs"/>
                <w:snapToGrid w:val="0"/>
                <w:rtl/>
              </w:rPr>
              <w:t>غير مورقة</w:t>
            </w:r>
          </w:p>
        </w:tc>
        <w:tc>
          <w:tcPr>
            <w:tcW w:w="1365" w:type="dxa"/>
          </w:tcPr>
          <w:p w:rsidR="0074559A" w:rsidRPr="0074559A" w:rsidRDefault="0074559A" w:rsidP="009D3AF5">
            <w:pPr>
              <w:pStyle w:val="Tablehead"/>
              <w:rPr>
                <w:snapToGrid w:val="0"/>
                <w:lang w:val="fr-FR"/>
              </w:rPr>
            </w:pPr>
            <w:r w:rsidRPr="0074559A">
              <w:rPr>
                <w:rFonts w:hint="cs"/>
                <w:snapToGrid w:val="0"/>
                <w:rtl/>
                <w:lang w:val="fr-FR"/>
              </w:rPr>
              <w:t>مورقة</w:t>
            </w:r>
          </w:p>
        </w:tc>
        <w:tc>
          <w:tcPr>
            <w:tcW w:w="1364" w:type="dxa"/>
          </w:tcPr>
          <w:p w:rsidR="0074559A" w:rsidRPr="0074559A" w:rsidRDefault="0074559A" w:rsidP="009D3AF5">
            <w:pPr>
              <w:pStyle w:val="Tablehead"/>
              <w:rPr>
                <w:snapToGrid w:val="0"/>
                <w:lang w:val="fr-FR"/>
              </w:rPr>
            </w:pPr>
            <w:r w:rsidRPr="0074559A">
              <w:rPr>
                <w:rFonts w:hint="cs"/>
                <w:snapToGrid w:val="0"/>
                <w:rtl/>
              </w:rPr>
              <w:t>غير مورقة</w:t>
            </w:r>
          </w:p>
        </w:tc>
        <w:tc>
          <w:tcPr>
            <w:tcW w:w="1365" w:type="dxa"/>
          </w:tcPr>
          <w:p w:rsidR="0074559A" w:rsidRPr="0074559A" w:rsidRDefault="0074559A" w:rsidP="009D3AF5">
            <w:pPr>
              <w:pStyle w:val="Tablehead"/>
              <w:rPr>
                <w:snapToGrid w:val="0"/>
                <w:lang w:val="fr-FR"/>
              </w:rPr>
            </w:pPr>
            <w:r w:rsidRPr="0074559A">
              <w:rPr>
                <w:rFonts w:hint="cs"/>
                <w:snapToGrid w:val="0"/>
                <w:rtl/>
                <w:lang w:val="fr-FR"/>
              </w:rPr>
              <w:t>مورقة</w:t>
            </w:r>
          </w:p>
        </w:tc>
        <w:tc>
          <w:tcPr>
            <w:tcW w:w="1365" w:type="dxa"/>
          </w:tcPr>
          <w:p w:rsidR="0074559A" w:rsidRPr="0074559A" w:rsidRDefault="0074559A" w:rsidP="009D3AF5">
            <w:pPr>
              <w:pStyle w:val="Tablehead"/>
              <w:rPr>
                <w:snapToGrid w:val="0"/>
                <w:lang w:val="fr-FR"/>
              </w:rPr>
            </w:pPr>
            <w:r w:rsidRPr="0074559A">
              <w:rPr>
                <w:rFonts w:hint="cs"/>
                <w:snapToGrid w:val="0"/>
                <w:rtl/>
              </w:rPr>
              <w:t>غير مورقة</w:t>
            </w:r>
          </w:p>
        </w:tc>
      </w:tr>
      <w:tr w:rsidR="0074559A" w:rsidRPr="0074559A" w:rsidTr="0074559A">
        <w:tc>
          <w:tcPr>
            <w:tcW w:w="1739" w:type="dxa"/>
          </w:tcPr>
          <w:p w:rsidR="0074559A" w:rsidRPr="009D3AF5" w:rsidRDefault="0074559A" w:rsidP="009D3AF5">
            <w:pPr>
              <w:pStyle w:val="Tabletext"/>
              <w:jc w:val="center"/>
              <w:rPr>
                <w:snapToGrid w:val="0"/>
                <w:lang w:eastAsia="en-US"/>
              </w:rPr>
            </w:pPr>
            <w:r w:rsidRPr="009D3AF5">
              <w:rPr>
                <w:snapToGrid w:val="0"/>
                <w:lang w:eastAsia="en-US"/>
              </w:rPr>
              <w:t>1</w:t>
            </w:r>
            <w:r w:rsidR="005B2366" w:rsidRPr="009D3AF5">
              <w:rPr>
                <w:snapToGrid w:val="0"/>
                <w:lang w:eastAsia="en-US"/>
              </w:rPr>
              <w:t>,</w:t>
            </w:r>
            <w:r w:rsidRPr="009D3AF5">
              <w:rPr>
                <w:snapToGrid w:val="0"/>
                <w:lang w:eastAsia="en-US"/>
              </w:rPr>
              <w:t>3</w:t>
            </w:r>
          </w:p>
        </w:tc>
        <w:tc>
          <w:tcPr>
            <w:tcW w:w="1364" w:type="dxa"/>
          </w:tcPr>
          <w:p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25</w:t>
            </w:r>
          </w:p>
        </w:tc>
        <w:tc>
          <w:tcPr>
            <w:tcW w:w="1365" w:type="dxa"/>
          </w:tcPr>
          <w:p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95</w:t>
            </w:r>
          </w:p>
        </w:tc>
        <w:tc>
          <w:tcPr>
            <w:tcW w:w="1364" w:type="dxa"/>
          </w:tcPr>
          <w:p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25</w:t>
            </w:r>
          </w:p>
        </w:tc>
        <w:tc>
          <w:tcPr>
            <w:tcW w:w="1365" w:type="dxa"/>
          </w:tcPr>
          <w:p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95</w:t>
            </w:r>
          </w:p>
        </w:tc>
        <w:tc>
          <w:tcPr>
            <w:tcW w:w="1364" w:type="dxa"/>
          </w:tcPr>
          <w:p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95</w:t>
            </w:r>
          </w:p>
        </w:tc>
        <w:tc>
          <w:tcPr>
            <w:tcW w:w="1365" w:type="dxa"/>
          </w:tcPr>
          <w:p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95</w:t>
            </w:r>
          </w:p>
        </w:tc>
        <w:tc>
          <w:tcPr>
            <w:tcW w:w="1364" w:type="dxa"/>
          </w:tcPr>
          <w:p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95</w:t>
            </w:r>
          </w:p>
        </w:tc>
        <w:tc>
          <w:tcPr>
            <w:tcW w:w="1365" w:type="dxa"/>
          </w:tcPr>
          <w:p w:rsidR="0074559A" w:rsidRPr="009D3AF5" w:rsidRDefault="0074559A" w:rsidP="009D3AF5">
            <w:pPr>
              <w:pStyle w:val="Tabletext"/>
              <w:jc w:val="center"/>
              <w:rPr>
                <w:snapToGrid w:val="0"/>
                <w:lang w:eastAsia="en-US"/>
              </w:rPr>
            </w:pPr>
          </w:p>
        </w:tc>
        <w:tc>
          <w:tcPr>
            <w:tcW w:w="1365" w:type="dxa"/>
          </w:tcPr>
          <w:p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85</w:t>
            </w:r>
          </w:p>
        </w:tc>
      </w:tr>
      <w:tr w:rsidR="0074559A" w:rsidRPr="0074559A" w:rsidTr="0074559A">
        <w:tc>
          <w:tcPr>
            <w:tcW w:w="1739" w:type="dxa"/>
          </w:tcPr>
          <w:p w:rsidR="0074559A" w:rsidRPr="009D3AF5" w:rsidRDefault="0074559A" w:rsidP="009D3AF5">
            <w:pPr>
              <w:pStyle w:val="Tabletext"/>
              <w:jc w:val="center"/>
              <w:rPr>
                <w:snapToGrid w:val="0"/>
                <w:lang w:eastAsia="en-US"/>
              </w:rPr>
            </w:pPr>
            <w:r w:rsidRPr="009D3AF5">
              <w:rPr>
                <w:snapToGrid w:val="0"/>
                <w:lang w:eastAsia="en-US"/>
              </w:rPr>
              <w:t>2</w:t>
            </w:r>
          </w:p>
        </w:tc>
        <w:tc>
          <w:tcPr>
            <w:tcW w:w="1364" w:type="dxa"/>
          </w:tcPr>
          <w:p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55</w:t>
            </w:r>
          </w:p>
        </w:tc>
        <w:tc>
          <w:tcPr>
            <w:tcW w:w="1365" w:type="dxa"/>
          </w:tcPr>
          <w:p w:rsidR="0074559A" w:rsidRPr="009D3AF5" w:rsidRDefault="0074559A" w:rsidP="009D3AF5">
            <w:pPr>
              <w:pStyle w:val="Tabletext"/>
              <w:jc w:val="center"/>
              <w:rPr>
                <w:snapToGrid w:val="0"/>
                <w:lang w:eastAsia="en-US"/>
              </w:rPr>
            </w:pPr>
          </w:p>
        </w:tc>
        <w:tc>
          <w:tcPr>
            <w:tcW w:w="1364" w:type="dxa"/>
          </w:tcPr>
          <w:p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95</w:t>
            </w:r>
          </w:p>
        </w:tc>
        <w:tc>
          <w:tcPr>
            <w:tcW w:w="1365" w:type="dxa"/>
          </w:tcPr>
          <w:p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95</w:t>
            </w:r>
          </w:p>
        </w:tc>
        <w:tc>
          <w:tcPr>
            <w:tcW w:w="1364" w:type="dxa"/>
          </w:tcPr>
          <w:p w:rsidR="0074559A" w:rsidRPr="009D3AF5" w:rsidRDefault="0074559A" w:rsidP="009D3AF5">
            <w:pPr>
              <w:pStyle w:val="Tabletext"/>
              <w:jc w:val="center"/>
              <w:rPr>
                <w:snapToGrid w:val="0"/>
                <w:lang w:eastAsia="en-US"/>
              </w:rPr>
            </w:pPr>
          </w:p>
        </w:tc>
        <w:tc>
          <w:tcPr>
            <w:tcW w:w="1365" w:type="dxa"/>
          </w:tcPr>
          <w:p w:rsidR="0074559A" w:rsidRPr="009D3AF5" w:rsidRDefault="0074559A" w:rsidP="009D3AF5">
            <w:pPr>
              <w:pStyle w:val="Tabletext"/>
              <w:jc w:val="center"/>
              <w:rPr>
                <w:snapToGrid w:val="0"/>
                <w:lang w:eastAsia="en-US"/>
              </w:rPr>
            </w:pPr>
          </w:p>
        </w:tc>
        <w:tc>
          <w:tcPr>
            <w:tcW w:w="1364" w:type="dxa"/>
          </w:tcPr>
          <w:p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95</w:t>
            </w:r>
          </w:p>
        </w:tc>
        <w:tc>
          <w:tcPr>
            <w:tcW w:w="1365" w:type="dxa"/>
          </w:tcPr>
          <w:p w:rsidR="0074559A" w:rsidRPr="009D3AF5" w:rsidRDefault="0074559A" w:rsidP="009D3AF5">
            <w:pPr>
              <w:pStyle w:val="Tabletext"/>
              <w:jc w:val="center"/>
              <w:rPr>
                <w:snapToGrid w:val="0"/>
                <w:lang w:eastAsia="en-US"/>
              </w:rPr>
            </w:pPr>
          </w:p>
        </w:tc>
        <w:tc>
          <w:tcPr>
            <w:tcW w:w="1365" w:type="dxa"/>
          </w:tcPr>
          <w:p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95</w:t>
            </w:r>
          </w:p>
        </w:tc>
      </w:tr>
      <w:tr w:rsidR="0074559A" w:rsidRPr="0074559A" w:rsidTr="0074559A">
        <w:tc>
          <w:tcPr>
            <w:tcW w:w="1739" w:type="dxa"/>
          </w:tcPr>
          <w:p w:rsidR="0074559A" w:rsidRPr="009D3AF5" w:rsidRDefault="0074559A" w:rsidP="009D3AF5">
            <w:pPr>
              <w:pStyle w:val="Tabletext"/>
              <w:jc w:val="center"/>
              <w:rPr>
                <w:snapToGrid w:val="0"/>
                <w:lang w:eastAsia="en-US"/>
              </w:rPr>
            </w:pPr>
            <w:r w:rsidRPr="009D3AF5">
              <w:rPr>
                <w:snapToGrid w:val="0"/>
                <w:lang w:eastAsia="en-US"/>
              </w:rPr>
              <w:t>2</w:t>
            </w:r>
            <w:r w:rsidR="005B2366" w:rsidRPr="009D3AF5">
              <w:rPr>
                <w:snapToGrid w:val="0"/>
                <w:lang w:eastAsia="en-US"/>
              </w:rPr>
              <w:t>,</w:t>
            </w:r>
            <w:r w:rsidRPr="009D3AF5">
              <w:rPr>
                <w:snapToGrid w:val="0"/>
                <w:lang w:eastAsia="en-US"/>
              </w:rPr>
              <w:t>2</w:t>
            </w:r>
          </w:p>
        </w:tc>
        <w:tc>
          <w:tcPr>
            <w:tcW w:w="1364" w:type="dxa"/>
          </w:tcPr>
          <w:p w:rsidR="0074559A" w:rsidRPr="009D3AF5" w:rsidRDefault="0074559A" w:rsidP="009D3AF5">
            <w:pPr>
              <w:pStyle w:val="Tabletext"/>
              <w:jc w:val="center"/>
              <w:rPr>
                <w:snapToGrid w:val="0"/>
                <w:lang w:eastAsia="en-US"/>
              </w:rPr>
            </w:pPr>
          </w:p>
        </w:tc>
        <w:tc>
          <w:tcPr>
            <w:tcW w:w="1365" w:type="dxa"/>
          </w:tcPr>
          <w:p w:rsidR="0074559A" w:rsidRPr="009D3AF5" w:rsidRDefault="0074559A" w:rsidP="009D3AF5">
            <w:pPr>
              <w:pStyle w:val="Tabletext"/>
              <w:jc w:val="center"/>
              <w:rPr>
                <w:snapToGrid w:val="0"/>
                <w:lang w:eastAsia="en-US"/>
              </w:rPr>
            </w:pPr>
          </w:p>
        </w:tc>
        <w:tc>
          <w:tcPr>
            <w:tcW w:w="1364" w:type="dxa"/>
          </w:tcPr>
          <w:p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95</w:t>
            </w:r>
          </w:p>
        </w:tc>
        <w:tc>
          <w:tcPr>
            <w:tcW w:w="1365" w:type="dxa"/>
          </w:tcPr>
          <w:p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45</w:t>
            </w:r>
          </w:p>
        </w:tc>
        <w:tc>
          <w:tcPr>
            <w:tcW w:w="1364" w:type="dxa"/>
          </w:tcPr>
          <w:p w:rsidR="0074559A" w:rsidRPr="009D3AF5" w:rsidRDefault="0074559A" w:rsidP="009D3AF5">
            <w:pPr>
              <w:pStyle w:val="Tabletext"/>
              <w:jc w:val="center"/>
              <w:rPr>
                <w:snapToGrid w:val="0"/>
                <w:lang w:eastAsia="en-US"/>
              </w:rPr>
            </w:pPr>
          </w:p>
        </w:tc>
        <w:tc>
          <w:tcPr>
            <w:tcW w:w="1365" w:type="dxa"/>
          </w:tcPr>
          <w:p w:rsidR="0074559A" w:rsidRPr="009D3AF5" w:rsidRDefault="0074559A" w:rsidP="009D3AF5">
            <w:pPr>
              <w:pStyle w:val="Tabletext"/>
              <w:jc w:val="center"/>
              <w:rPr>
                <w:snapToGrid w:val="0"/>
                <w:lang w:eastAsia="en-US"/>
              </w:rPr>
            </w:pPr>
          </w:p>
        </w:tc>
        <w:tc>
          <w:tcPr>
            <w:tcW w:w="1364" w:type="dxa"/>
          </w:tcPr>
          <w:p w:rsidR="0074559A" w:rsidRPr="009D3AF5" w:rsidRDefault="0074559A" w:rsidP="009D3AF5">
            <w:pPr>
              <w:pStyle w:val="Tabletext"/>
              <w:jc w:val="center"/>
              <w:rPr>
                <w:snapToGrid w:val="0"/>
                <w:lang w:eastAsia="en-US"/>
              </w:rPr>
            </w:pPr>
          </w:p>
        </w:tc>
        <w:tc>
          <w:tcPr>
            <w:tcW w:w="1365" w:type="dxa"/>
          </w:tcPr>
          <w:p w:rsidR="0074559A" w:rsidRPr="009D3AF5" w:rsidRDefault="0074559A" w:rsidP="009D3AF5">
            <w:pPr>
              <w:pStyle w:val="Tabletext"/>
              <w:jc w:val="center"/>
              <w:rPr>
                <w:snapToGrid w:val="0"/>
                <w:lang w:eastAsia="en-US"/>
              </w:rPr>
            </w:pPr>
          </w:p>
        </w:tc>
        <w:tc>
          <w:tcPr>
            <w:tcW w:w="1365" w:type="dxa"/>
          </w:tcPr>
          <w:p w:rsidR="0074559A" w:rsidRPr="009D3AF5" w:rsidRDefault="0074559A" w:rsidP="009D3AF5">
            <w:pPr>
              <w:pStyle w:val="Tabletext"/>
              <w:jc w:val="center"/>
              <w:rPr>
                <w:snapToGrid w:val="0"/>
                <w:lang w:eastAsia="en-US"/>
              </w:rPr>
            </w:pPr>
          </w:p>
        </w:tc>
      </w:tr>
      <w:tr w:rsidR="0074559A" w:rsidRPr="0074559A" w:rsidTr="0074559A">
        <w:tc>
          <w:tcPr>
            <w:tcW w:w="1739" w:type="dxa"/>
          </w:tcPr>
          <w:p w:rsidR="0074559A" w:rsidRPr="009D3AF5" w:rsidRDefault="0074559A" w:rsidP="009D3AF5">
            <w:pPr>
              <w:pStyle w:val="Tabletext"/>
              <w:jc w:val="center"/>
              <w:rPr>
                <w:snapToGrid w:val="0"/>
                <w:lang w:eastAsia="en-US"/>
              </w:rPr>
            </w:pPr>
            <w:r w:rsidRPr="009D3AF5">
              <w:rPr>
                <w:snapToGrid w:val="0"/>
                <w:lang w:eastAsia="en-US"/>
              </w:rPr>
              <w:t>11</w:t>
            </w:r>
          </w:p>
        </w:tc>
        <w:tc>
          <w:tcPr>
            <w:tcW w:w="1364" w:type="dxa"/>
          </w:tcPr>
          <w:p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95</w:t>
            </w:r>
          </w:p>
        </w:tc>
        <w:tc>
          <w:tcPr>
            <w:tcW w:w="1365" w:type="dxa"/>
          </w:tcPr>
          <w:p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95</w:t>
            </w:r>
          </w:p>
        </w:tc>
        <w:tc>
          <w:tcPr>
            <w:tcW w:w="1364" w:type="dxa"/>
          </w:tcPr>
          <w:p w:rsidR="0074559A" w:rsidRPr="009D3AF5" w:rsidRDefault="0074559A" w:rsidP="009D3AF5">
            <w:pPr>
              <w:pStyle w:val="Tabletext"/>
              <w:jc w:val="center"/>
              <w:rPr>
                <w:snapToGrid w:val="0"/>
                <w:lang w:eastAsia="en-US"/>
              </w:rPr>
            </w:pPr>
          </w:p>
        </w:tc>
        <w:tc>
          <w:tcPr>
            <w:tcW w:w="1365" w:type="dxa"/>
          </w:tcPr>
          <w:p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95</w:t>
            </w:r>
          </w:p>
        </w:tc>
        <w:tc>
          <w:tcPr>
            <w:tcW w:w="1364" w:type="dxa"/>
          </w:tcPr>
          <w:p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95</w:t>
            </w:r>
          </w:p>
        </w:tc>
        <w:tc>
          <w:tcPr>
            <w:tcW w:w="1365" w:type="dxa"/>
          </w:tcPr>
          <w:p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75</w:t>
            </w:r>
          </w:p>
        </w:tc>
        <w:tc>
          <w:tcPr>
            <w:tcW w:w="1364" w:type="dxa"/>
          </w:tcPr>
          <w:p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95</w:t>
            </w:r>
          </w:p>
        </w:tc>
        <w:tc>
          <w:tcPr>
            <w:tcW w:w="1365" w:type="dxa"/>
          </w:tcPr>
          <w:p w:rsidR="0074559A" w:rsidRPr="009D3AF5" w:rsidRDefault="0074559A" w:rsidP="009D3AF5">
            <w:pPr>
              <w:pStyle w:val="Tabletext"/>
              <w:jc w:val="center"/>
              <w:rPr>
                <w:snapToGrid w:val="0"/>
                <w:lang w:eastAsia="en-US"/>
              </w:rPr>
            </w:pPr>
          </w:p>
        </w:tc>
        <w:tc>
          <w:tcPr>
            <w:tcW w:w="1365" w:type="dxa"/>
          </w:tcPr>
          <w:p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95</w:t>
            </w:r>
          </w:p>
        </w:tc>
      </w:tr>
      <w:tr w:rsidR="0074559A" w:rsidRPr="0074559A" w:rsidTr="0074559A">
        <w:tc>
          <w:tcPr>
            <w:tcW w:w="1739" w:type="dxa"/>
          </w:tcPr>
          <w:p w:rsidR="0074559A" w:rsidRPr="009D3AF5" w:rsidRDefault="0074559A" w:rsidP="009D3AF5">
            <w:pPr>
              <w:pStyle w:val="Tabletext"/>
              <w:jc w:val="center"/>
              <w:rPr>
                <w:snapToGrid w:val="0"/>
                <w:lang w:eastAsia="en-US"/>
              </w:rPr>
            </w:pPr>
            <w:r w:rsidRPr="009D3AF5">
              <w:rPr>
                <w:snapToGrid w:val="0"/>
                <w:lang w:eastAsia="en-US"/>
              </w:rPr>
              <w:t>37</w:t>
            </w:r>
          </w:p>
        </w:tc>
        <w:tc>
          <w:tcPr>
            <w:tcW w:w="1364" w:type="dxa"/>
          </w:tcPr>
          <w:p w:rsidR="0074559A" w:rsidRPr="009D3AF5" w:rsidRDefault="0074559A" w:rsidP="009D3AF5">
            <w:pPr>
              <w:pStyle w:val="Tabletext"/>
              <w:jc w:val="center"/>
              <w:rPr>
                <w:snapToGrid w:val="0"/>
                <w:lang w:eastAsia="en-US"/>
              </w:rPr>
            </w:pPr>
          </w:p>
        </w:tc>
        <w:tc>
          <w:tcPr>
            <w:tcW w:w="1365" w:type="dxa"/>
          </w:tcPr>
          <w:p w:rsidR="0074559A" w:rsidRPr="009D3AF5" w:rsidRDefault="0074559A" w:rsidP="009D3AF5">
            <w:pPr>
              <w:pStyle w:val="Tabletext"/>
              <w:jc w:val="center"/>
              <w:rPr>
                <w:snapToGrid w:val="0"/>
                <w:lang w:eastAsia="en-US"/>
              </w:rPr>
            </w:pPr>
          </w:p>
        </w:tc>
        <w:tc>
          <w:tcPr>
            <w:tcW w:w="1364" w:type="dxa"/>
          </w:tcPr>
          <w:p w:rsidR="0074559A" w:rsidRPr="009D3AF5" w:rsidRDefault="0074559A" w:rsidP="009D3AF5">
            <w:pPr>
              <w:pStyle w:val="Tabletext"/>
              <w:jc w:val="center"/>
              <w:rPr>
                <w:snapToGrid w:val="0"/>
                <w:lang w:eastAsia="en-US"/>
              </w:rPr>
            </w:pPr>
          </w:p>
        </w:tc>
        <w:tc>
          <w:tcPr>
            <w:tcW w:w="1365" w:type="dxa"/>
          </w:tcPr>
          <w:p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95</w:t>
            </w:r>
          </w:p>
        </w:tc>
        <w:tc>
          <w:tcPr>
            <w:tcW w:w="1364" w:type="dxa"/>
          </w:tcPr>
          <w:p w:rsidR="0074559A" w:rsidRPr="009D3AF5" w:rsidRDefault="0074559A" w:rsidP="009D3AF5">
            <w:pPr>
              <w:pStyle w:val="Tabletext"/>
              <w:jc w:val="center"/>
              <w:rPr>
                <w:snapToGrid w:val="0"/>
                <w:lang w:eastAsia="en-US"/>
              </w:rPr>
            </w:pPr>
          </w:p>
        </w:tc>
        <w:tc>
          <w:tcPr>
            <w:tcW w:w="1365" w:type="dxa"/>
          </w:tcPr>
          <w:p w:rsidR="0074559A" w:rsidRPr="009D3AF5" w:rsidRDefault="0074559A" w:rsidP="009D3AF5">
            <w:pPr>
              <w:pStyle w:val="Tabletext"/>
              <w:jc w:val="center"/>
              <w:rPr>
                <w:snapToGrid w:val="0"/>
                <w:lang w:eastAsia="en-US"/>
              </w:rPr>
            </w:pPr>
          </w:p>
        </w:tc>
        <w:tc>
          <w:tcPr>
            <w:tcW w:w="1364" w:type="dxa"/>
          </w:tcPr>
          <w:p w:rsidR="0074559A" w:rsidRPr="009D3AF5" w:rsidRDefault="0074559A" w:rsidP="009D3AF5">
            <w:pPr>
              <w:pStyle w:val="Tabletext"/>
              <w:jc w:val="center"/>
              <w:rPr>
                <w:snapToGrid w:val="0"/>
                <w:lang w:eastAsia="en-US"/>
              </w:rPr>
            </w:pPr>
          </w:p>
        </w:tc>
        <w:tc>
          <w:tcPr>
            <w:tcW w:w="1365" w:type="dxa"/>
          </w:tcPr>
          <w:p w:rsidR="0074559A" w:rsidRPr="009D3AF5" w:rsidRDefault="0074559A" w:rsidP="009D3AF5">
            <w:pPr>
              <w:pStyle w:val="Tabletext"/>
              <w:jc w:val="center"/>
              <w:rPr>
                <w:snapToGrid w:val="0"/>
                <w:lang w:eastAsia="en-US"/>
              </w:rPr>
            </w:pPr>
          </w:p>
        </w:tc>
        <w:tc>
          <w:tcPr>
            <w:tcW w:w="1365" w:type="dxa"/>
          </w:tcPr>
          <w:p w:rsidR="0074559A" w:rsidRPr="009D3AF5" w:rsidRDefault="0074559A" w:rsidP="009D3AF5">
            <w:pPr>
              <w:pStyle w:val="Tabletext"/>
              <w:jc w:val="center"/>
              <w:rPr>
                <w:snapToGrid w:val="0"/>
                <w:lang w:eastAsia="en-US"/>
              </w:rPr>
            </w:pPr>
          </w:p>
        </w:tc>
      </w:tr>
      <w:tr w:rsidR="0074559A" w:rsidRPr="0074559A" w:rsidTr="0074559A">
        <w:tc>
          <w:tcPr>
            <w:tcW w:w="1739" w:type="dxa"/>
          </w:tcPr>
          <w:p w:rsidR="0074559A" w:rsidRPr="009D3AF5" w:rsidRDefault="0074559A" w:rsidP="009D3AF5">
            <w:pPr>
              <w:pStyle w:val="Tabletext"/>
              <w:jc w:val="center"/>
              <w:rPr>
                <w:snapToGrid w:val="0"/>
                <w:lang w:eastAsia="en-US"/>
              </w:rPr>
            </w:pPr>
            <w:r w:rsidRPr="009D3AF5">
              <w:rPr>
                <w:snapToGrid w:val="0"/>
                <w:lang w:eastAsia="en-US"/>
              </w:rPr>
              <w:t>61</w:t>
            </w:r>
            <w:r w:rsidR="005B2366" w:rsidRPr="009D3AF5">
              <w:rPr>
                <w:snapToGrid w:val="0"/>
                <w:lang w:eastAsia="en-US"/>
              </w:rPr>
              <w:t>,</w:t>
            </w:r>
            <w:r w:rsidRPr="009D3AF5">
              <w:rPr>
                <w:snapToGrid w:val="0"/>
                <w:lang w:eastAsia="en-US"/>
              </w:rPr>
              <w:t>5</w:t>
            </w:r>
          </w:p>
        </w:tc>
        <w:tc>
          <w:tcPr>
            <w:tcW w:w="1364" w:type="dxa"/>
          </w:tcPr>
          <w:p w:rsidR="0074559A" w:rsidRPr="009D3AF5" w:rsidRDefault="0074559A" w:rsidP="009D3AF5">
            <w:pPr>
              <w:pStyle w:val="Tabletext"/>
              <w:jc w:val="center"/>
              <w:rPr>
                <w:snapToGrid w:val="0"/>
                <w:lang w:eastAsia="en-US"/>
              </w:rPr>
            </w:pPr>
          </w:p>
        </w:tc>
        <w:tc>
          <w:tcPr>
            <w:tcW w:w="1365" w:type="dxa"/>
          </w:tcPr>
          <w:p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80</w:t>
            </w:r>
          </w:p>
        </w:tc>
        <w:tc>
          <w:tcPr>
            <w:tcW w:w="1364" w:type="dxa"/>
          </w:tcPr>
          <w:p w:rsidR="0074559A" w:rsidRPr="009D3AF5" w:rsidRDefault="0074559A" w:rsidP="009D3AF5">
            <w:pPr>
              <w:pStyle w:val="Tabletext"/>
              <w:jc w:val="center"/>
              <w:rPr>
                <w:snapToGrid w:val="0"/>
                <w:lang w:eastAsia="en-US"/>
              </w:rPr>
            </w:pPr>
          </w:p>
        </w:tc>
        <w:tc>
          <w:tcPr>
            <w:tcW w:w="1365" w:type="dxa"/>
          </w:tcPr>
          <w:p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50</w:t>
            </w:r>
          </w:p>
        </w:tc>
        <w:tc>
          <w:tcPr>
            <w:tcW w:w="1364" w:type="dxa"/>
          </w:tcPr>
          <w:p w:rsidR="0074559A" w:rsidRPr="009D3AF5" w:rsidRDefault="0074559A" w:rsidP="009D3AF5">
            <w:pPr>
              <w:pStyle w:val="Tabletext"/>
              <w:jc w:val="center"/>
              <w:rPr>
                <w:snapToGrid w:val="0"/>
                <w:lang w:eastAsia="en-US"/>
              </w:rPr>
            </w:pPr>
          </w:p>
        </w:tc>
        <w:tc>
          <w:tcPr>
            <w:tcW w:w="1365" w:type="dxa"/>
          </w:tcPr>
          <w:p w:rsidR="0074559A" w:rsidRPr="009D3AF5" w:rsidRDefault="0074559A" w:rsidP="009D3AF5">
            <w:pPr>
              <w:pStyle w:val="Tabletext"/>
              <w:jc w:val="center"/>
              <w:rPr>
                <w:snapToGrid w:val="0"/>
                <w:lang w:eastAsia="en-US"/>
              </w:rPr>
            </w:pPr>
          </w:p>
        </w:tc>
        <w:tc>
          <w:tcPr>
            <w:tcW w:w="1364" w:type="dxa"/>
          </w:tcPr>
          <w:p w:rsidR="0074559A" w:rsidRPr="009D3AF5" w:rsidRDefault="0074559A" w:rsidP="009D3AF5">
            <w:pPr>
              <w:pStyle w:val="Tabletext"/>
              <w:jc w:val="center"/>
              <w:rPr>
                <w:snapToGrid w:val="0"/>
                <w:lang w:eastAsia="en-US"/>
              </w:rPr>
            </w:pPr>
          </w:p>
        </w:tc>
        <w:tc>
          <w:tcPr>
            <w:tcW w:w="1365" w:type="dxa"/>
          </w:tcPr>
          <w:p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90</w:t>
            </w:r>
          </w:p>
        </w:tc>
        <w:tc>
          <w:tcPr>
            <w:tcW w:w="1365" w:type="dxa"/>
          </w:tcPr>
          <w:p w:rsidR="0074559A" w:rsidRPr="009D3AF5" w:rsidRDefault="0074559A" w:rsidP="009D3AF5">
            <w:pPr>
              <w:pStyle w:val="Tabletext"/>
              <w:jc w:val="center"/>
              <w:rPr>
                <w:snapToGrid w:val="0"/>
                <w:lang w:eastAsia="en-US"/>
              </w:rPr>
            </w:pPr>
          </w:p>
        </w:tc>
      </w:tr>
    </w:tbl>
    <w:p w:rsidR="00707F19" w:rsidRDefault="00707F19" w:rsidP="00F17C83">
      <w:pPr>
        <w:rPr>
          <w:rtl/>
          <w:lang w:val="fr-FR" w:bidi="ar-EG"/>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1356"/>
        <w:gridCol w:w="1357"/>
        <w:gridCol w:w="1357"/>
        <w:gridCol w:w="1356"/>
        <w:gridCol w:w="1357"/>
        <w:gridCol w:w="1357"/>
        <w:gridCol w:w="1357"/>
      </w:tblGrid>
      <w:tr w:rsidR="0074559A" w:rsidRPr="0074559A" w:rsidTr="0074559A">
        <w:tc>
          <w:tcPr>
            <w:tcW w:w="1843" w:type="dxa"/>
            <w:vMerge w:val="restart"/>
            <w:vAlign w:val="center"/>
          </w:tcPr>
          <w:p w:rsidR="0074559A" w:rsidRPr="0074559A" w:rsidRDefault="0074559A" w:rsidP="009D3AF5">
            <w:pPr>
              <w:pStyle w:val="Tablehead"/>
            </w:pPr>
            <w:r w:rsidRPr="0074559A">
              <w:rPr>
                <w:rFonts w:hint="cs"/>
                <w:rtl/>
              </w:rPr>
              <w:t>التردد</w:t>
            </w:r>
            <w:r w:rsidR="002F6946">
              <w:rPr>
                <w:rFonts w:hint="cs"/>
                <w:rtl/>
              </w:rPr>
              <w:t xml:space="preserve"> </w:t>
            </w:r>
            <w:r w:rsidRPr="0074559A">
              <w:br/>
              <w:t>(GHz)</w:t>
            </w:r>
          </w:p>
        </w:tc>
        <w:tc>
          <w:tcPr>
            <w:tcW w:w="1356" w:type="dxa"/>
            <w:vAlign w:val="center"/>
          </w:tcPr>
          <w:p w:rsidR="0074559A" w:rsidRPr="0074559A" w:rsidRDefault="0074559A" w:rsidP="009D3AF5">
            <w:pPr>
              <w:pStyle w:val="Tablehead"/>
            </w:pPr>
            <w:r w:rsidRPr="0074559A">
              <w:t>Ginkgo</w:t>
            </w:r>
          </w:p>
        </w:tc>
        <w:tc>
          <w:tcPr>
            <w:tcW w:w="1357" w:type="dxa"/>
            <w:vAlign w:val="center"/>
          </w:tcPr>
          <w:p w:rsidR="0074559A" w:rsidRPr="0074559A" w:rsidRDefault="0074559A" w:rsidP="009D3AF5">
            <w:pPr>
              <w:pStyle w:val="Tablehead"/>
            </w:pPr>
            <w:r w:rsidRPr="0074559A">
              <w:t>Cherry, japanese</w:t>
            </w:r>
          </w:p>
        </w:tc>
        <w:tc>
          <w:tcPr>
            <w:tcW w:w="1357" w:type="dxa"/>
            <w:vAlign w:val="center"/>
          </w:tcPr>
          <w:p w:rsidR="0074559A" w:rsidRPr="0074559A" w:rsidRDefault="0074559A" w:rsidP="009D3AF5">
            <w:pPr>
              <w:pStyle w:val="Tablehead"/>
            </w:pPr>
            <w:r w:rsidRPr="0074559A">
              <w:t>Trident maple</w:t>
            </w:r>
          </w:p>
        </w:tc>
        <w:tc>
          <w:tcPr>
            <w:tcW w:w="1356" w:type="dxa"/>
            <w:vAlign w:val="center"/>
          </w:tcPr>
          <w:p w:rsidR="0074559A" w:rsidRPr="0074559A" w:rsidRDefault="0074559A" w:rsidP="009D3AF5">
            <w:pPr>
              <w:pStyle w:val="Tablehead"/>
            </w:pPr>
            <w:r w:rsidRPr="0074559A">
              <w:t>Korean pine</w:t>
            </w:r>
          </w:p>
        </w:tc>
        <w:tc>
          <w:tcPr>
            <w:tcW w:w="1357" w:type="dxa"/>
            <w:vAlign w:val="center"/>
          </w:tcPr>
          <w:p w:rsidR="0074559A" w:rsidRPr="0074559A" w:rsidRDefault="0074559A" w:rsidP="009D3AF5">
            <w:pPr>
              <w:pStyle w:val="Tablehead"/>
            </w:pPr>
            <w:r w:rsidRPr="0074559A">
              <w:t>Himalayan cedar</w:t>
            </w:r>
          </w:p>
        </w:tc>
        <w:tc>
          <w:tcPr>
            <w:tcW w:w="1357" w:type="dxa"/>
            <w:vAlign w:val="center"/>
          </w:tcPr>
          <w:p w:rsidR="0074559A" w:rsidRPr="0074559A" w:rsidRDefault="0074559A" w:rsidP="009D3AF5">
            <w:pPr>
              <w:pStyle w:val="Tablehead"/>
            </w:pPr>
            <w:r w:rsidRPr="0074559A">
              <w:t>Plane tree, american</w:t>
            </w:r>
          </w:p>
        </w:tc>
        <w:tc>
          <w:tcPr>
            <w:tcW w:w="1357" w:type="dxa"/>
            <w:vAlign w:val="center"/>
          </w:tcPr>
          <w:p w:rsidR="0074559A" w:rsidRPr="0074559A" w:rsidRDefault="0074559A" w:rsidP="009D3AF5">
            <w:pPr>
              <w:pStyle w:val="Tablehead"/>
            </w:pPr>
            <w:r w:rsidRPr="0074559A">
              <w:t>Dawn-redwood</w:t>
            </w:r>
          </w:p>
        </w:tc>
      </w:tr>
      <w:tr w:rsidR="0074559A" w:rsidRPr="0074559A" w:rsidTr="0074559A">
        <w:tc>
          <w:tcPr>
            <w:tcW w:w="1843" w:type="dxa"/>
            <w:vMerge/>
          </w:tcPr>
          <w:p w:rsidR="0074559A" w:rsidRPr="0074559A" w:rsidRDefault="0074559A" w:rsidP="009D3AF5">
            <w:pPr>
              <w:pStyle w:val="Tablehead"/>
            </w:pPr>
          </w:p>
        </w:tc>
        <w:tc>
          <w:tcPr>
            <w:tcW w:w="1356" w:type="dxa"/>
          </w:tcPr>
          <w:p w:rsidR="0074559A" w:rsidRPr="0074559A" w:rsidRDefault="0074559A" w:rsidP="009D3AF5">
            <w:pPr>
              <w:pStyle w:val="Tablehead"/>
              <w:rPr>
                <w:snapToGrid w:val="0"/>
                <w:lang w:val="fr-FR"/>
              </w:rPr>
            </w:pPr>
            <w:r w:rsidRPr="0074559A">
              <w:rPr>
                <w:rFonts w:hint="cs"/>
                <w:snapToGrid w:val="0"/>
                <w:rtl/>
                <w:lang w:val="fr-FR"/>
              </w:rPr>
              <w:t>مورقة</w:t>
            </w:r>
          </w:p>
        </w:tc>
        <w:tc>
          <w:tcPr>
            <w:tcW w:w="1357" w:type="dxa"/>
          </w:tcPr>
          <w:p w:rsidR="0074559A" w:rsidRPr="0074559A" w:rsidRDefault="0074559A" w:rsidP="009D3AF5">
            <w:pPr>
              <w:pStyle w:val="Tablehead"/>
              <w:rPr>
                <w:snapToGrid w:val="0"/>
                <w:lang w:val="fr-FR"/>
              </w:rPr>
            </w:pPr>
            <w:r w:rsidRPr="0074559A">
              <w:rPr>
                <w:rFonts w:hint="cs"/>
                <w:snapToGrid w:val="0"/>
                <w:rtl/>
                <w:lang w:val="fr-FR"/>
              </w:rPr>
              <w:t>مورقة</w:t>
            </w:r>
          </w:p>
        </w:tc>
        <w:tc>
          <w:tcPr>
            <w:tcW w:w="1357" w:type="dxa"/>
          </w:tcPr>
          <w:p w:rsidR="0074559A" w:rsidRPr="0074559A" w:rsidRDefault="0074559A" w:rsidP="009D3AF5">
            <w:pPr>
              <w:pStyle w:val="Tablehead"/>
              <w:rPr>
                <w:snapToGrid w:val="0"/>
                <w:lang w:val="fr-FR"/>
              </w:rPr>
            </w:pPr>
            <w:r w:rsidRPr="0074559A">
              <w:rPr>
                <w:rFonts w:hint="cs"/>
                <w:snapToGrid w:val="0"/>
                <w:rtl/>
                <w:lang w:val="fr-FR"/>
              </w:rPr>
              <w:t>مورقة</w:t>
            </w:r>
          </w:p>
        </w:tc>
        <w:tc>
          <w:tcPr>
            <w:tcW w:w="1356" w:type="dxa"/>
          </w:tcPr>
          <w:p w:rsidR="0074559A" w:rsidRPr="0074559A" w:rsidRDefault="0074559A" w:rsidP="009D3AF5">
            <w:pPr>
              <w:pStyle w:val="Tablehead"/>
              <w:rPr>
                <w:snapToGrid w:val="0"/>
                <w:lang w:val="fr-FR"/>
              </w:rPr>
            </w:pPr>
            <w:r w:rsidRPr="0074559A">
              <w:rPr>
                <w:rFonts w:hint="cs"/>
                <w:snapToGrid w:val="0"/>
                <w:rtl/>
                <w:lang w:val="fr-FR"/>
              </w:rPr>
              <w:t>مورقة</w:t>
            </w:r>
          </w:p>
        </w:tc>
        <w:tc>
          <w:tcPr>
            <w:tcW w:w="1357" w:type="dxa"/>
          </w:tcPr>
          <w:p w:rsidR="0074559A" w:rsidRPr="0074559A" w:rsidRDefault="0074559A" w:rsidP="009D3AF5">
            <w:pPr>
              <w:pStyle w:val="Tablehead"/>
              <w:rPr>
                <w:snapToGrid w:val="0"/>
                <w:lang w:val="fr-FR"/>
              </w:rPr>
            </w:pPr>
            <w:r w:rsidRPr="0074559A">
              <w:rPr>
                <w:rFonts w:hint="cs"/>
                <w:snapToGrid w:val="0"/>
                <w:rtl/>
                <w:lang w:val="fr-FR"/>
              </w:rPr>
              <w:t>مورقة</w:t>
            </w:r>
          </w:p>
        </w:tc>
        <w:tc>
          <w:tcPr>
            <w:tcW w:w="1357" w:type="dxa"/>
          </w:tcPr>
          <w:p w:rsidR="0074559A" w:rsidRPr="0074559A" w:rsidRDefault="0074559A" w:rsidP="009D3AF5">
            <w:pPr>
              <w:pStyle w:val="Tablehead"/>
              <w:rPr>
                <w:snapToGrid w:val="0"/>
                <w:lang w:val="fr-FR"/>
              </w:rPr>
            </w:pPr>
            <w:r w:rsidRPr="0074559A">
              <w:rPr>
                <w:rFonts w:hint="cs"/>
                <w:snapToGrid w:val="0"/>
                <w:rtl/>
                <w:lang w:val="fr-FR"/>
              </w:rPr>
              <w:t>مورقة</w:t>
            </w:r>
          </w:p>
        </w:tc>
        <w:tc>
          <w:tcPr>
            <w:tcW w:w="1357" w:type="dxa"/>
          </w:tcPr>
          <w:p w:rsidR="0074559A" w:rsidRPr="0074559A" w:rsidRDefault="0074559A" w:rsidP="009D3AF5">
            <w:pPr>
              <w:pStyle w:val="Tablehead"/>
              <w:rPr>
                <w:snapToGrid w:val="0"/>
                <w:lang w:val="fr-FR"/>
              </w:rPr>
            </w:pPr>
            <w:r w:rsidRPr="0074559A">
              <w:rPr>
                <w:rFonts w:hint="cs"/>
                <w:snapToGrid w:val="0"/>
                <w:rtl/>
                <w:lang w:val="fr-FR"/>
              </w:rPr>
              <w:t>مورقة</w:t>
            </w:r>
          </w:p>
        </w:tc>
      </w:tr>
      <w:tr w:rsidR="0074559A" w:rsidRPr="0074559A" w:rsidTr="0074559A">
        <w:tc>
          <w:tcPr>
            <w:tcW w:w="1843" w:type="dxa"/>
          </w:tcPr>
          <w:p w:rsidR="0074559A" w:rsidRPr="0074559A" w:rsidRDefault="0074559A" w:rsidP="009D3AF5">
            <w:pPr>
              <w:pStyle w:val="Tabletext"/>
              <w:jc w:val="center"/>
              <w:rPr>
                <w:snapToGrid w:val="0"/>
                <w:lang w:eastAsia="en-US"/>
              </w:rPr>
            </w:pPr>
            <w:r w:rsidRPr="0074559A">
              <w:rPr>
                <w:snapToGrid w:val="0"/>
                <w:lang w:eastAsia="en-US"/>
              </w:rPr>
              <w:t>1</w:t>
            </w:r>
            <w:r w:rsidR="005B2366">
              <w:rPr>
                <w:snapToGrid w:val="0"/>
                <w:lang w:eastAsia="en-US"/>
              </w:rPr>
              <w:t>,</w:t>
            </w:r>
            <w:r w:rsidRPr="0074559A">
              <w:rPr>
                <w:snapToGrid w:val="0"/>
                <w:lang w:eastAsia="en-US"/>
              </w:rPr>
              <w:t>5</w:t>
            </w:r>
          </w:p>
        </w:tc>
        <w:tc>
          <w:tcPr>
            <w:tcW w:w="1356" w:type="dxa"/>
          </w:tcPr>
          <w:p w:rsidR="0074559A" w:rsidRPr="0074559A" w:rsidRDefault="0074559A" w:rsidP="009D3AF5">
            <w:pPr>
              <w:pStyle w:val="Tabletext"/>
              <w:jc w:val="center"/>
              <w:rPr>
                <w:snapToGrid w:val="0"/>
                <w:lang w:eastAsia="en-US"/>
              </w:rPr>
            </w:pPr>
            <w:r w:rsidRPr="0074559A">
              <w:rPr>
                <w:snapToGrid w:val="0"/>
                <w:lang w:eastAsia="ko-KR"/>
              </w:rPr>
              <w:t>0</w:t>
            </w:r>
            <w:r w:rsidR="005B2366">
              <w:rPr>
                <w:snapToGrid w:val="0"/>
                <w:lang w:eastAsia="ko-KR"/>
              </w:rPr>
              <w:t>,</w:t>
            </w:r>
            <w:r w:rsidRPr="0074559A">
              <w:rPr>
                <w:snapToGrid w:val="0"/>
                <w:lang w:eastAsia="ko-KR"/>
              </w:rPr>
              <w:t>95</w:t>
            </w:r>
          </w:p>
        </w:tc>
        <w:tc>
          <w:tcPr>
            <w:tcW w:w="1357" w:type="dxa"/>
          </w:tcPr>
          <w:p w:rsidR="0074559A" w:rsidRPr="0074559A" w:rsidRDefault="0074559A" w:rsidP="009D3AF5">
            <w:pPr>
              <w:pStyle w:val="Tabletext"/>
              <w:jc w:val="center"/>
              <w:rPr>
                <w:snapToGrid w:val="0"/>
                <w:lang w:eastAsia="ko-KR"/>
              </w:rPr>
            </w:pPr>
            <w:r w:rsidRPr="0074559A">
              <w:rPr>
                <w:snapToGrid w:val="0"/>
                <w:lang w:eastAsia="ko-KR"/>
              </w:rPr>
              <w:t>0</w:t>
            </w:r>
            <w:r w:rsidR="005B2366">
              <w:rPr>
                <w:snapToGrid w:val="0"/>
                <w:lang w:eastAsia="ko-KR"/>
              </w:rPr>
              <w:t>,</w:t>
            </w:r>
            <w:r w:rsidRPr="0074559A">
              <w:rPr>
                <w:snapToGrid w:val="0"/>
                <w:lang w:eastAsia="ko-KR"/>
              </w:rPr>
              <w:t>95</w:t>
            </w:r>
          </w:p>
        </w:tc>
        <w:tc>
          <w:tcPr>
            <w:tcW w:w="1357" w:type="dxa"/>
          </w:tcPr>
          <w:p w:rsidR="0074559A" w:rsidRPr="0074559A" w:rsidRDefault="0074559A" w:rsidP="009D3AF5">
            <w:pPr>
              <w:pStyle w:val="Tabletext"/>
              <w:jc w:val="center"/>
              <w:rPr>
                <w:snapToGrid w:val="0"/>
                <w:lang w:eastAsia="ko-KR"/>
              </w:rPr>
            </w:pPr>
            <w:r w:rsidRPr="0074559A">
              <w:rPr>
                <w:snapToGrid w:val="0"/>
                <w:lang w:eastAsia="ko-KR"/>
              </w:rPr>
              <w:t>0</w:t>
            </w:r>
            <w:r w:rsidR="005B2366">
              <w:rPr>
                <w:snapToGrid w:val="0"/>
                <w:lang w:eastAsia="ko-KR"/>
              </w:rPr>
              <w:t>,</w:t>
            </w:r>
            <w:r w:rsidRPr="0074559A">
              <w:rPr>
                <w:snapToGrid w:val="0"/>
                <w:lang w:eastAsia="ko-KR"/>
              </w:rPr>
              <w:t>96</w:t>
            </w:r>
          </w:p>
        </w:tc>
        <w:tc>
          <w:tcPr>
            <w:tcW w:w="1356" w:type="dxa"/>
          </w:tcPr>
          <w:p w:rsidR="0074559A" w:rsidRPr="0074559A" w:rsidRDefault="0074559A" w:rsidP="009D3AF5">
            <w:pPr>
              <w:pStyle w:val="Tabletext"/>
              <w:jc w:val="center"/>
              <w:rPr>
                <w:snapToGrid w:val="0"/>
                <w:lang w:val="fr-FR" w:eastAsia="en-US"/>
              </w:rPr>
            </w:pPr>
            <w:r w:rsidRPr="0074559A">
              <w:rPr>
                <w:snapToGrid w:val="0"/>
                <w:lang w:val="fr-FR" w:eastAsia="en-US"/>
              </w:rPr>
              <w:t>0</w:t>
            </w:r>
            <w:r w:rsidR="005B2366">
              <w:rPr>
                <w:snapToGrid w:val="0"/>
                <w:lang w:val="fr-FR" w:eastAsia="en-US"/>
              </w:rPr>
              <w:t>,</w:t>
            </w:r>
            <w:r w:rsidRPr="0074559A">
              <w:rPr>
                <w:snapToGrid w:val="0"/>
                <w:lang w:val="fr-FR" w:eastAsia="en-US"/>
              </w:rPr>
              <w:t>78</w:t>
            </w:r>
          </w:p>
        </w:tc>
        <w:tc>
          <w:tcPr>
            <w:tcW w:w="1357" w:type="dxa"/>
          </w:tcPr>
          <w:p w:rsidR="0074559A" w:rsidRPr="0074559A" w:rsidRDefault="0074559A" w:rsidP="009D3AF5">
            <w:pPr>
              <w:pStyle w:val="Tabletext"/>
              <w:jc w:val="center"/>
              <w:rPr>
                <w:snapToGrid w:val="0"/>
                <w:lang w:val="fr-FR" w:eastAsia="en-US"/>
              </w:rPr>
            </w:pPr>
            <w:r w:rsidRPr="0074559A">
              <w:rPr>
                <w:snapToGrid w:val="0"/>
                <w:lang w:val="fr-FR" w:eastAsia="en-US"/>
              </w:rPr>
              <w:t>0</w:t>
            </w:r>
            <w:r w:rsidR="005B2366">
              <w:rPr>
                <w:snapToGrid w:val="0"/>
                <w:lang w:val="fr-FR" w:eastAsia="en-US"/>
              </w:rPr>
              <w:t>,</w:t>
            </w:r>
            <w:r w:rsidRPr="0074559A">
              <w:rPr>
                <w:snapToGrid w:val="0"/>
                <w:lang w:val="fr-FR" w:eastAsia="en-US"/>
              </w:rPr>
              <w:t>43</w:t>
            </w:r>
          </w:p>
        </w:tc>
        <w:tc>
          <w:tcPr>
            <w:tcW w:w="1357" w:type="dxa"/>
          </w:tcPr>
          <w:p w:rsidR="0074559A" w:rsidRPr="0074559A" w:rsidRDefault="0074559A" w:rsidP="009D3AF5">
            <w:pPr>
              <w:pStyle w:val="Tabletext"/>
              <w:jc w:val="center"/>
              <w:rPr>
                <w:snapToGrid w:val="0"/>
                <w:lang w:val="fr-FR" w:eastAsia="en-US"/>
              </w:rPr>
            </w:pPr>
            <w:r w:rsidRPr="0074559A">
              <w:rPr>
                <w:snapToGrid w:val="0"/>
                <w:lang w:val="fr-FR" w:eastAsia="en-US"/>
              </w:rPr>
              <w:t>0</w:t>
            </w:r>
            <w:r w:rsidR="005B2366">
              <w:rPr>
                <w:snapToGrid w:val="0"/>
                <w:lang w:val="fr-FR" w:eastAsia="en-US"/>
              </w:rPr>
              <w:t>,</w:t>
            </w:r>
            <w:r w:rsidRPr="0074559A">
              <w:rPr>
                <w:snapToGrid w:val="0"/>
                <w:lang w:val="fr-FR" w:eastAsia="en-US"/>
              </w:rPr>
              <w:t>88</w:t>
            </w:r>
          </w:p>
        </w:tc>
        <w:tc>
          <w:tcPr>
            <w:tcW w:w="1357" w:type="dxa"/>
          </w:tcPr>
          <w:p w:rsidR="0074559A" w:rsidRPr="0074559A" w:rsidRDefault="0074559A" w:rsidP="009D3AF5">
            <w:pPr>
              <w:pStyle w:val="Tabletext"/>
              <w:jc w:val="center"/>
              <w:rPr>
                <w:snapToGrid w:val="0"/>
                <w:lang w:val="fr-FR" w:eastAsia="en-US"/>
              </w:rPr>
            </w:pPr>
            <w:r w:rsidRPr="0074559A">
              <w:rPr>
                <w:snapToGrid w:val="0"/>
                <w:lang w:val="fr-FR" w:eastAsia="en-US"/>
              </w:rPr>
              <w:t>0</w:t>
            </w:r>
            <w:r w:rsidR="005B2366">
              <w:rPr>
                <w:snapToGrid w:val="0"/>
                <w:lang w:val="fr-FR" w:eastAsia="en-US"/>
              </w:rPr>
              <w:t>,</w:t>
            </w:r>
            <w:r w:rsidRPr="0074559A">
              <w:rPr>
                <w:snapToGrid w:val="0"/>
                <w:lang w:val="fr-FR" w:eastAsia="en-US"/>
              </w:rPr>
              <w:t>98</w:t>
            </w:r>
          </w:p>
        </w:tc>
      </w:tr>
      <w:tr w:rsidR="0074559A" w:rsidRPr="0074559A" w:rsidTr="0074559A">
        <w:tc>
          <w:tcPr>
            <w:tcW w:w="1843" w:type="dxa"/>
          </w:tcPr>
          <w:p w:rsidR="0074559A" w:rsidRPr="0074559A" w:rsidRDefault="0074559A" w:rsidP="009D3AF5">
            <w:pPr>
              <w:pStyle w:val="Tabletext"/>
              <w:jc w:val="center"/>
              <w:rPr>
                <w:snapToGrid w:val="0"/>
                <w:lang w:val="fr-FR" w:eastAsia="ko-KR"/>
              </w:rPr>
            </w:pPr>
            <w:r w:rsidRPr="0074559A">
              <w:rPr>
                <w:snapToGrid w:val="0"/>
                <w:lang w:val="fr-FR" w:eastAsia="en-US"/>
              </w:rPr>
              <w:t>2</w:t>
            </w:r>
            <w:r w:rsidR="005B2366">
              <w:rPr>
                <w:snapToGrid w:val="0"/>
                <w:lang w:val="fr-FR" w:eastAsia="ko-KR"/>
              </w:rPr>
              <w:t>,</w:t>
            </w:r>
            <w:r w:rsidRPr="0074559A">
              <w:rPr>
                <w:snapToGrid w:val="0"/>
                <w:lang w:val="fr-FR" w:eastAsia="ko-KR"/>
              </w:rPr>
              <w:t>5</w:t>
            </w:r>
          </w:p>
        </w:tc>
        <w:tc>
          <w:tcPr>
            <w:tcW w:w="1356" w:type="dxa"/>
          </w:tcPr>
          <w:p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92</w:t>
            </w:r>
          </w:p>
        </w:tc>
        <w:tc>
          <w:tcPr>
            <w:tcW w:w="1357" w:type="dxa"/>
          </w:tcPr>
          <w:p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95</w:t>
            </w:r>
          </w:p>
        </w:tc>
        <w:tc>
          <w:tcPr>
            <w:tcW w:w="1357" w:type="dxa"/>
          </w:tcPr>
          <w:p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95</w:t>
            </w:r>
          </w:p>
        </w:tc>
        <w:tc>
          <w:tcPr>
            <w:tcW w:w="1356" w:type="dxa"/>
          </w:tcPr>
          <w:p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92</w:t>
            </w:r>
          </w:p>
        </w:tc>
        <w:tc>
          <w:tcPr>
            <w:tcW w:w="1357" w:type="dxa"/>
          </w:tcPr>
          <w:p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71</w:t>
            </w:r>
          </w:p>
        </w:tc>
        <w:tc>
          <w:tcPr>
            <w:tcW w:w="1357" w:type="dxa"/>
          </w:tcPr>
          <w:p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71</w:t>
            </w:r>
          </w:p>
        </w:tc>
        <w:tc>
          <w:tcPr>
            <w:tcW w:w="1357" w:type="dxa"/>
          </w:tcPr>
          <w:p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97</w:t>
            </w:r>
          </w:p>
        </w:tc>
      </w:tr>
      <w:tr w:rsidR="0074559A" w:rsidRPr="0074559A" w:rsidTr="0074559A">
        <w:tc>
          <w:tcPr>
            <w:tcW w:w="1843" w:type="dxa"/>
          </w:tcPr>
          <w:p w:rsidR="0074559A" w:rsidRPr="0074559A" w:rsidRDefault="0074559A" w:rsidP="009D3AF5">
            <w:pPr>
              <w:pStyle w:val="Tabletext"/>
              <w:jc w:val="center"/>
              <w:rPr>
                <w:snapToGrid w:val="0"/>
                <w:lang w:val="fr-FR" w:eastAsia="ko-KR"/>
              </w:rPr>
            </w:pPr>
            <w:r w:rsidRPr="0074559A">
              <w:rPr>
                <w:snapToGrid w:val="0"/>
                <w:lang w:val="fr-FR" w:eastAsia="ko-KR"/>
              </w:rPr>
              <w:t>3</w:t>
            </w:r>
            <w:r w:rsidR="005B2366">
              <w:rPr>
                <w:snapToGrid w:val="0"/>
                <w:lang w:val="fr-FR" w:eastAsia="ko-KR"/>
              </w:rPr>
              <w:t>,</w:t>
            </w:r>
            <w:r w:rsidRPr="0074559A">
              <w:rPr>
                <w:snapToGrid w:val="0"/>
                <w:lang w:val="fr-FR" w:eastAsia="ko-KR"/>
              </w:rPr>
              <w:t>5</w:t>
            </w:r>
          </w:p>
        </w:tc>
        <w:tc>
          <w:tcPr>
            <w:tcW w:w="1356" w:type="dxa"/>
          </w:tcPr>
          <w:p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10</w:t>
            </w:r>
          </w:p>
        </w:tc>
        <w:tc>
          <w:tcPr>
            <w:tcW w:w="1357" w:type="dxa"/>
          </w:tcPr>
          <w:p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95</w:t>
            </w:r>
          </w:p>
        </w:tc>
        <w:tc>
          <w:tcPr>
            <w:tcW w:w="1357" w:type="dxa"/>
          </w:tcPr>
          <w:p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95</w:t>
            </w:r>
          </w:p>
        </w:tc>
        <w:tc>
          <w:tcPr>
            <w:tcW w:w="1356" w:type="dxa"/>
          </w:tcPr>
          <w:p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71</w:t>
            </w:r>
          </w:p>
        </w:tc>
        <w:tc>
          <w:tcPr>
            <w:tcW w:w="1357" w:type="dxa"/>
          </w:tcPr>
          <w:p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87</w:t>
            </w:r>
          </w:p>
        </w:tc>
        <w:tc>
          <w:tcPr>
            <w:tcW w:w="1357" w:type="dxa"/>
          </w:tcPr>
          <w:p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84</w:t>
            </w:r>
          </w:p>
        </w:tc>
        <w:tc>
          <w:tcPr>
            <w:tcW w:w="1357" w:type="dxa"/>
          </w:tcPr>
          <w:p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93</w:t>
            </w:r>
          </w:p>
        </w:tc>
      </w:tr>
      <w:tr w:rsidR="0074559A" w:rsidRPr="0074559A" w:rsidTr="0074559A">
        <w:tc>
          <w:tcPr>
            <w:tcW w:w="1843" w:type="dxa"/>
          </w:tcPr>
          <w:p w:rsidR="0074559A" w:rsidRPr="0074559A" w:rsidRDefault="0074559A" w:rsidP="009D3AF5">
            <w:pPr>
              <w:pStyle w:val="Tabletext"/>
              <w:jc w:val="center"/>
              <w:rPr>
                <w:snapToGrid w:val="0"/>
                <w:lang w:val="fr-FR" w:eastAsia="ko-KR"/>
              </w:rPr>
            </w:pPr>
            <w:r w:rsidRPr="0074559A">
              <w:rPr>
                <w:snapToGrid w:val="0"/>
                <w:lang w:val="fr-FR" w:eastAsia="ko-KR"/>
              </w:rPr>
              <w:t>4</w:t>
            </w:r>
            <w:r w:rsidR="005B2366">
              <w:rPr>
                <w:snapToGrid w:val="0"/>
                <w:lang w:val="fr-FR" w:eastAsia="ko-KR"/>
              </w:rPr>
              <w:t>,</w:t>
            </w:r>
            <w:r w:rsidRPr="0074559A">
              <w:rPr>
                <w:snapToGrid w:val="0"/>
                <w:lang w:val="fr-FR" w:eastAsia="ko-KR"/>
              </w:rPr>
              <w:t>5</w:t>
            </w:r>
          </w:p>
        </w:tc>
        <w:tc>
          <w:tcPr>
            <w:tcW w:w="1356" w:type="dxa"/>
          </w:tcPr>
          <w:p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83</w:t>
            </w:r>
          </w:p>
        </w:tc>
        <w:tc>
          <w:tcPr>
            <w:tcW w:w="1357" w:type="dxa"/>
          </w:tcPr>
          <w:p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30</w:t>
            </w:r>
          </w:p>
        </w:tc>
        <w:tc>
          <w:tcPr>
            <w:tcW w:w="1357" w:type="dxa"/>
          </w:tcPr>
          <w:p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95</w:t>
            </w:r>
          </w:p>
        </w:tc>
        <w:tc>
          <w:tcPr>
            <w:tcW w:w="1356" w:type="dxa"/>
          </w:tcPr>
          <w:p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87</w:t>
            </w:r>
          </w:p>
        </w:tc>
        <w:tc>
          <w:tcPr>
            <w:tcW w:w="1357" w:type="dxa"/>
          </w:tcPr>
          <w:p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92</w:t>
            </w:r>
          </w:p>
        </w:tc>
        <w:tc>
          <w:tcPr>
            <w:tcW w:w="1357" w:type="dxa"/>
          </w:tcPr>
          <w:p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95</w:t>
            </w:r>
          </w:p>
        </w:tc>
        <w:tc>
          <w:tcPr>
            <w:tcW w:w="1357" w:type="dxa"/>
          </w:tcPr>
          <w:p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99</w:t>
            </w:r>
          </w:p>
        </w:tc>
      </w:tr>
      <w:tr w:rsidR="0074559A" w:rsidRPr="0074559A" w:rsidTr="0074559A">
        <w:tc>
          <w:tcPr>
            <w:tcW w:w="1843" w:type="dxa"/>
          </w:tcPr>
          <w:p w:rsidR="0074559A" w:rsidRPr="0074559A" w:rsidRDefault="0074559A" w:rsidP="009D3AF5">
            <w:pPr>
              <w:pStyle w:val="Tabletext"/>
              <w:jc w:val="center"/>
              <w:rPr>
                <w:snapToGrid w:val="0"/>
                <w:lang w:val="fr-FR" w:eastAsia="ko-KR"/>
              </w:rPr>
            </w:pPr>
            <w:r w:rsidRPr="0074559A">
              <w:rPr>
                <w:snapToGrid w:val="0"/>
                <w:lang w:val="fr-FR" w:eastAsia="ko-KR"/>
              </w:rPr>
              <w:t>5</w:t>
            </w:r>
            <w:r w:rsidR="005B2366">
              <w:rPr>
                <w:snapToGrid w:val="0"/>
                <w:lang w:val="fr-FR" w:eastAsia="ko-KR"/>
              </w:rPr>
              <w:t>,</w:t>
            </w:r>
            <w:r w:rsidRPr="0074559A">
              <w:rPr>
                <w:snapToGrid w:val="0"/>
                <w:lang w:val="fr-FR" w:eastAsia="ko-KR"/>
              </w:rPr>
              <w:t>5</w:t>
            </w:r>
          </w:p>
        </w:tc>
        <w:tc>
          <w:tcPr>
            <w:tcW w:w="1356" w:type="dxa"/>
          </w:tcPr>
          <w:p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90</w:t>
            </w:r>
          </w:p>
        </w:tc>
        <w:tc>
          <w:tcPr>
            <w:tcW w:w="1357" w:type="dxa"/>
          </w:tcPr>
          <w:p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90</w:t>
            </w:r>
          </w:p>
        </w:tc>
        <w:tc>
          <w:tcPr>
            <w:tcW w:w="1357" w:type="dxa"/>
          </w:tcPr>
          <w:p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95</w:t>
            </w:r>
          </w:p>
        </w:tc>
        <w:tc>
          <w:tcPr>
            <w:tcW w:w="1356" w:type="dxa"/>
          </w:tcPr>
          <w:p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75</w:t>
            </w:r>
          </w:p>
        </w:tc>
        <w:tc>
          <w:tcPr>
            <w:tcW w:w="1357" w:type="dxa"/>
          </w:tcPr>
          <w:p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97</w:t>
            </w:r>
          </w:p>
        </w:tc>
        <w:tc>
          <w:tcPr>
            <w:tcW w:w="1357" w:type="dxa"/>
          </w:tcPr>
          <w:p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96</w:t>
            </w:r>
          </w:p>
        </w:tc>
        <w:tc>
          <w:tcPr>
            <w:tcW w:w="1357" w:type="dxa"/>
          </w:tcPr>
          <w:p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94</w:t>
            </w:r>
          </w:p>
        </w:tc>
      </w:tr>
      <w:tr w:rsidR="0074559A" w:rsidRPr="0074559A" w:rsidTr="0074559A">
        <w:tc>
          <w:tcPr>
            <w:tcW w:w="1843" w:type="dxa"/>
          </w:tcPr>
          <w:p w:rsidR="0074559A" w:rsidRPr="0074559A" w:rsidRDefault="0074559A" w:rsidP="009D3AF5">
            <w:pPr>
              <w:pStyle w:val="Tabletext"/>
              <w:jc w:val="center"/>
              <w:rPr>
                <w:snapToGrid w:val="0"/>
                <w:lang w:val="fr-FR" w:eastAsia="ko-KR"/>
              </w:rPr>
            </w:pPr>
            <w:r w:rsidRPr="0074559A">
              <w:rPr>
                <w:snapToGrid w:val="0"/>
                <w:lang w:val="fr-FR" w:eastAsia="ko-KR"/>
              </w:rPr>
              <w:t>12</w:t>
            </w:r>
            <w:r w:rsidR="005B2366">
              <w:rPr>
                <w:snapToGrid w:val="0"/>
                <w:lang w:val="fr-FR" w:eastAsia="ko-KR"/>
              </w:rPr>
              <w:t>,</w:t>
            </w:r>
            <w:r w:rsidRPr="0074559A">
              <w:rPr>
                <w:snapToGrid w:val="0"/>
                <w:lang w:val="fr-FR" w:eastAsia="ko-KR"/>
              </w:rPr>
              <w:t>5</w:t>
            </w:r>
          </w:p>
        </w:tc>
        <w:tc>
          <w:tcPr>
            <w:tcW w:w="1356" w:type="dxa"/>
          </w:tcPr>
          <w:p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97</w:t>
            </w:r>
          </w:p>
        </w:tc>
        <w:tc>
          <w:tcPr>
            <w:tcW w:w="1357" w:type="dxa"/>
          </w:tcPr>
          <w:p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90</w:t>
            </w:r>
          </w:p>
        </w:tc>
        <w:tc>
          <w:tcPr>
            <w:tcW w:w="1357" w:type="dxa"/>
          </w:tcPr>
          <w:p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94</w:t>
            </w:r>
          </w:p>
        </w:tc>
        <w:tc>
          <w:tcPr>
            <w:tcW w:w="1356" w:type="dxa"/>
          </w:tcPr>
          <w:p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98</w:t>
            </w:r>
          </w:p>
        </w:tc>
        <w:tc>
          <w:tcPr>
            <w:tcW w:w="1357" w:type="dxa"/>
          </w:tcPr>
          <w:p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98</w:t>
            </w:r>
          </w:p>
        </w:tc>
        <w:tc>
          <w:tcPr>
            <w:tcW w:w="1357" w:type="dxa"/>
          </w:tcPr>
          <w:p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25</w:t>
            </w:r>
          </w:p>
        </w:tc>
        <w:tc>
          <w:tcPr>
            <w:tcW w:w="1357" w:type="dxa"/>
          </w:tcPr>
          <w:p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99</w:t>
            </w:r>
          </w:p>
        </w:tc>
      </w:tr>
    </w:tbl>
    <w:p w:rsidR="00707F19" w:rsidRPr="00D7016D" w:rsidRDefault="00707F19" w:rsidP="0074559A">
      <w:pPr>
        <w:rPr>
          <w:sz w:val="18"/>
          <w:szCs w:val="24"/>
          <w:rtl/>
          <w:lang w:val="fr-FR" w:bidi="ar-EG"/>
        </w:rPr>
      </w:pPr>
      <w:r w:rsidRPr="00D7016D">
        <w:rPr>
          <w:rFonts w:hint="cs"/>
          <w:b/>
          <w:bCs/>
          <w:sz w:val="18"/>
          <w:szCs w:val="24"/>
          <w:rtl/>
          <w:lang w:val="fr-FR" w:bidi="ar-EG"/>
        </w:rPr>
        <w:t>ملاحظة</w:t>
      </w:r>
      <w:r w:rsidR="0074559A">
        <w:rPr>
          <w:rFonts w:hint="cs"/>
          <w:b/>
          <w:bCs/>
          <w:sz w:val="18"/>
          <w:szCs w:val="24"/>
          <w:rtl/>
          <w:lang w:val="fr-FR" w:bidi="ar-EG"/>
        </w:rPr>
        <w:t xml:space="preserve"> -</w:t>
      </w:r>
      <w:r w:rsidRPr="00D7016D">
        <w:rPr>
          <w:rFonts w:hint="cs"/>
          <w:sz w:val="18"/>
          <w:szCs w:val="24"/>
          <w:rtl/>
          <w:lang w:val="fr-FR" w:bidi="ar-EG"/>
        </w:rPr>
        <w:t xml:space="preserve"> حجم الأوراق مقدر بالمتر.</w:t>
      </w:r>
    </w:p>
    <w:p w:rsidR="00707F19" w:rsidRPr="00254083" w:rsidRDefault="00707F19" w:rsidP="00764B51">
      <w:pPr>
        <w:pStyle w:val="TableNo"/>
      </w:pPr>
      <w:r>
        <w:rPr>
          <w:rtl/>
          <w:lang w:val="fr-FR"/>
        </w:rPr>
        <w:br w:type="page"/>
      </w:r>
      <w:r>
        <w:rPr>
          <w:rFonts w:hint="cs"/>
          <w:rtl/>
          <w:lang w:val="fr-FR"/>
        </w:rPr>
        <w:lastRenderedPageBreak/>
        <w:t xml:space="preserve">الجـدول </w:t>
      </w:r>
      <w:r>
        <w:rPr>
          <w:lang w:val="fr-FR"/>
        </w:rPr>
        <w:t>6</w:t>
      </w:r>
    </w:p>
    <w:p w:rsidR="00707F19" w:rsidRPr="00721585" w:rsidRDefault="00707F19" w:rsidP="00764B51">
      <w:pPr>
        <w:pStyle w:val="Tabletitle"/>
        <w:rPr>
          <w:rtl/>
          <w:lang w:val="fr-FR"/>
        </w:rPr>
      </w:pPr>
      <w:r w:rsidRPr="00721585">
        <w:rPr>
          <w:rFonts w:hint="cs"/>
          <w:rtl/>
          <w:lang w:val="fr-FR"/>
        </w:rPr>
        <w:t xml:space="preserve">توافق </w:t>
      </w:r>
      <w:r>
        <w:rPr>
          <w:rFonts w:hint="cs"/>
          <w:rtl/>
          <w:lang w:val="fr-FR"/>
        </w:rPr>
        <w:t xml:space="preserve">قيم </w:t>
      </w:r>
      <w:r w:rsidRPr="007A20A0">
        <w:rPr>
          <w:rFonts w:ascii="Symbol" w:hAnsi="Symbol"/>
          <w:snapToGrid w:val="0"/>
        </w:rPr>
        <w:t></w:t>
      </w:r>
      <w:r w:rsidRPr="007A20A0">
        <w:rPr>
          <w:rFonts w:ascii="Symbol" w:hAnsi="Symbol"/>
          <w:snapToGrid w:val="0"/>
          <w:vertAlign w:val="subscript"/>
        </w:rPr>
        <w:t></w:t>
      </w:r>
      <w:r>
        <w:rPr>
          <w:rFonts w:hint="cs"/>
          <w:rtl/>
          <w:lang w:val="fr-FR"/>
        </w:rPr>
        <w:t xml:space="preserve"> </w:t>
      </w:r>
      <w:r w:rsidRPr="00721585">
        <w:rPr>
          <w:rFonts w:hint="cs"/>
          <w:rtl/>
          <w:lang w:val="fr-FR"/>
        </w:rPr>
        <w:t>مع التردد/الأصناف</w:t>
      </w:r>
    </w:p>
    <w:tbl>
      <w:tblPr>
        <w:bidiVisual/>
        <w:tblW w:w="13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1"/>
        <w:gridCol w:w="1370"/>
        <w:gridCol w:w="1370"/>
        <w:gridCol w:w="1371"/>
        <w:gridCol w:w="1370"/>
        <w:gridCol w:w="1370"/>
        <w:gridCol w:w="1371"/>
        <w:gridCol w:w="1370"/>
        <w:gridCol w:w="1370"/>
        <w:gridCol w:w="1371"/>
      </w:tblGrid>
      <w:tr w:rsidR="002F6946" w:rsidRPr="002F6946" w:rsidTr="002F6946">
        <w:tc>
          <w:tcPr>
            <w:tcW w:w="1481" w:type="dxa"/>
            <w:vMerge w:val="restart"/>
            <w:vAlign w:val="center"/>
          </w:tcPr>
          <w:p w:rsidR="002F6946" w:rsidRPr="002F6946" w:rsidRDefault="002F6946" w:rsidP="009D3AF5">
            <w:pPr>
              <w:pStyle w:val="Tablehead"/>
            </w:pPr>
            <w:r w:rsidRPr="002F6946">
              <w:rPr>
                <w:rFonts w:hint="cs"/>
                <w:rtl/>
              </w:rPr>
              <w:t>التردد</w:t>
            </w:r>
            <w:r w:rsidRPr="002F6946">
              <w:rPr>
                <w:rtl/>
              </w:rPr>
              <w:br/>
            </w:r>
            <w:r w:rsidRPr="002F6946">
              <w:t xml:space="preserve"> (GHz)</w:t>
            </w:r>
          </w:p>
        </w:tc>
        <w:tc>
          <w:tcPr>
            <w:tcW w:w="1370" w:type="dxa"/>
            <w:vAlign w:val="center"/>
          </w:tcPr>
          <w:p w:rsidR="002F6946" w:rsidRPr="002F6946" w:rsidRDefault="002F6946" w:rsidP="009D3AF5">
            <w:pPr>
              <w:pStyle w:val="Tablehead"/>
            </w:pPr>
            <w:r w:rsidRPr="002F6946">
              <w:t>Horse chestnut</w:t>
            </w:r>
          </w:p>
        </w:tc>
        <w:tc>
          <w:tcPr>
            <w:tcW w:w="2741" w:type="dxa"/>
            <w:gridSpan w:val="2"/>
            <w:vAlign w:val="center"/>
          </w:tcPr>
          <w:p w:rsidR="002F6946" w:rsidRPr="002F6946" w:rsidRDefault="002F6946" w:rsidP="009D3AF5">
            <w:pPr>
              <w:pStyle w:val="Tablehead"/>
            </w:pPr>
            <w:r w:rsidRPr="002F6946">
              <w:t>Silver maple</w:t>
            </w:r>
          </w:p>
        </w:tc>
        <w:tc>
          <w:tcPr>
            <w:tcW w:w="2740" w:type="dxa"/>
            <w:gridSpan w:val="2"/>
            <w:vAlign w:val="center"/>
          </w:tcPr>
          <w:p w:rsidR="002F6946" w:rsidRPr="002F6946" w:rsidRDefault="002F6946" w:rsidP="009D3AF5">
            <w:pPr>
              <w:pStyle w:val="Tablehead"/>
            </w:pPr>
            <w:r w:rsidRPr="002F6946">
              <w:t>London plane</w:t>
            </w:r>
          </w:p>
        </w:tc>
        <w:tc>
          <w:tcPr>
            <w:tcW w:w="2741" w:type="dxa"/>
            <w:gridSpan w:val="2"/>
            <w:vAlign w:val="center"/>
          </w:tcPr>
          <w:p w:rsidR="002F6946" w:rsidRPr="002F6946" w:rsidRDefault="002F6946" w:rsidP="009D3AF5">
            <w:pPr>
              <w:pStyle w:val="Tablehead"/>
            </w:pPr>
            <w:r w:rsidRPr="002F6946">
              <w:t>Common lime</w:t>
            </w:r>
          </w:p>
        </w:tc>
        <w:tc>
          <w:tcPr>
            <w:tcW w:w="2741" w:type="dxa"/>
            <w:gridSpan w:val="2"/>
            <w:vAlign w:val="center"/>
          </w:tcPr>
          <w:p w:rsidR="002F6946" w:rsidRPr="002F6946" w:rsidRDefault="002F6946" w:rsidP="009D3AF5">
            <w:pPr>
              <w:pStyle w:val="Tablehead"/>
            </w:pPr>
            <w:r w:rsidRPr="002F6946">
              <w:t>Sycamore maple</w:t>
            </w:r>
          </w:p>
        </w:tc>
      </w:tr>
      <w:tr w:rsidR="00671900" w:rsidRPr="002F6946" w:rsidTr="002F6946">
        <w:tc>
          <w:tcPr>
            <w:tcW w:w="1481" w:type="dxa"/>
            <w:vMerge/>
          </w:tcPr>
          <w:p w:rsidR="00671900" w:rsidRPr="002F6946" w:rsidRDefault="00671900" w:rsidP="009D3AF5">
            <w:pPr>
              <w:pStyle w:val="Tablehead"/>
            </w:pPr>
          </w:p>
        </w:tc>
        <w:tc>
          <w:tcPr>
            <w:tcW w:w="1370" w:type="dxa"/>
          </w:tcPr>
          <w:p w:rsidR="00671900" w:rsidRPr="0074559A" w:rsidRDefault="00671900" w:rsidP="009D3AF5">
            <w:pPr>
              <w:pStyle w:val="Tablehead"/>
              <w:rPr>
                <w:snapToGrid w:val="0"/>
                <w:lang w:val="fr-FR"/>
              </w:rPr>
            </w:pPr>
            <w:r w:rsidRPr="0074559A">
              <w:rPr>
                <w:rFonts w:hint="cs"/>
                <w:snapToGrid w:val="0"/>
                <w:rtl/>
                <w:lang w:val="fr-FR"/>
              </w:rPr>
              <w:t>مورقة</w:t>
            </w:r>
          </w:p>
        </w:tc>
        <w:tc>
          <w:tcPr>
            <w:tcW w:w="1370" w:type="dxa"/>
          </w:tcPr>
          <w:p w:rsidR="00671900" w:rsidRPr="0074559A" w:rsidRDefault="00671900" w:rsidP="009D3AF5">
            <w:pPr>
              <w:pStyle w:val="Tablehead"/>
              <w:rPr>
                <w:snapToGrid w:val="0"/>
                <w:lang w:val="fr-FR"/>
              </w:rPr>
            </w:pPr>
            <w:r w:rsidRPr="0074559A">
              <w:rPr>
                <w:rFonts w:hint="cs"/>
                <w:snapToGrid w:val="0"/>
                <w:rtl/>
                <w:lang w:val="fr-FR"/>
              </w:rPr>
              <w:t>مورقة</w:t>
            </w:r>
          </w:p>
        </w:tc>
        <w:tc>
          <w:tcPr>
            <w:tcW w:w="1371" w:type="dxa"/>
          </w:tcPr>
          <w:p w:rsidR="00671900" w:rsidRPr="0074559A" w:rsidRDefault="00671900" w:rsidP="009D3AF5">
            <w:pPr>
              <w:pStyle w:val="Tablehead"/>
              <w:rPr>
                <w:snapToGrid w:val="0"/>
                <w:lang w:val="fr-FR"/>
              </w:rPr>
            </w:pPr>
            <w:r w:rsidRPr="0074559A">
              <w:rPr>
                <w:rFonts w:hint="cs"/>
                <w:snapToGrid w:val="0"/>
                <w:rtl/>
              </w:rPr>
              <w:t>غير مورقة</w:t>
            </w:r>
          </w:p>
        </w:tc>
        <w:tc>
          <w:tcPr>
            <w:tcW w:w="1370" w:type="dxa"/>
          </w:tcPr>
          <w:p w:rsidR="00671900" w:rsidRPr="0074559A" w:rsidRDefault="00671900" w:rsidP="009D3AF5">
            <w:pPr>
              <w:pStyle w:val="Tablehead"/>
              <w:rPr>
                <w:snapToGrid w:val="0"/>
                <w:lang w:val="fr-FR"/>
              </w:rPr>
            </w:pPr>
            <w:r w:rsidRPr="0074559A">
              <w:rPr>
                <w:rFonts w:hint="cs"/>
                <w:snapToGrid w:val="0"/>
                <w:rtl/>
                <w:lang w:val="fr-FR"/>
              </w:rPr>
              <w:t>مورقة</w:t>
            </w:r>
          </w:p>
        </w:tc>
        <w:tc>
          <w:tcPr>
            <w:tcW w:w="1370" w:type="dxa"/>
          </w:tcPr>
          <w:p w:rsidR="00671900" w:rsidRPr="0074559A" w:rsidRDefault="00671900" w:rsidP="009D3AF5">
            <w:pPr>
              <w:pStyle w:val="Tablehead"/>
              <w:rPr>
                <w:snapToGrid w:val="0"/>
                <w:lang w:val="fr-FR"/>
              </w:rPr>
            </w:pPr>
            <w:r w:rsidRPr="0074559A">
              <w:rPr>
                <w:rFonts w:hint="cs"/>
                <w:snapToGrid w:val="0"/>
                <w:rtl/>
              </w:rPr>
              <w:t>غير مورقة</w:t>
            </w:r>
          </w:p>
        </w:tc>
        <w:tc>
          <w:tcPr>
            <w:tcW w:w="1371" w:type="dxa"/>
          </w:tcPr>
          <w:p w:rsidR="00671900" w:rsidRPr="0074559A" w:rsidRDefault="00671900" w:rsidP="009D3AF5">
            <w:pPr>
              <w:pStyle w:val="Tablehead"/>
              <w:rPr>
                <w:snapToGrid w:val="0"/>
                <w:lang w:val="fr-FR"/>
              </w:rPr>
            </w:pPr>
            <w:r w:rsidRPr="0074559A">
              <w:rPr>
                <w:rFonts w:hint="cs"/>
                <w:snapToGrid w:val="0"/>
                <w:rtl/>
                <w:lang w:val="fr-FR"/>
              </w:rPr>
              <w:t>مورقة</w:t>
            </w:r>
          </w:p>
        </w:tc>
        <w:tc>
          <w:tcPr>
            <w:tcW w:w="1370" w:type="dxa"/>
          </w:tcPr>
          <w:p w:rsidR="00671900" w:rsidRPr="0074559A" w:rsidRDefault="00671900" w:rsidP="009D3AF5">
            <w:pPr>
              <w:pStyle w:val="Tablehead"/>
              <w:rPr>
                <w:snapToGrid w:val="0"/>
                <w:lang w:val="fr-FR"/>
              </w:rPr>
            </w:pPr>
            <w:r w:rsidRPr="0074559A">
              <w:rPr>
                <w:rFonts w:hint="cs"/>
                <w:snapToGrid w:val="0"/>
                <w:rtl/>
              </w:rPr>
              <w:t>غير مورقة</w:t>
            </w:r>
          </w:p>
        </w:tc>
        <w:tc>
          <w:tcPr>
            <w:tcW w:w="1370" w:type="dxa"/>
          </w:tcPr>
          <w:p w:rsidR="00671900" w:rsidRPr="0074559A" w:rsidRDefault="00671900" w:rsidP="009D3AF5">
            <w:pPr>
              <w:pStyle w:val="Tablehead"/>
              <w:rPr>
                <w:snapToGrid w:val="0"/>
                <w:lang w:val="fr-FR"/>
              </w:rPr>
            </w:pPr>
            <w:r w:rsidRPr="0074559A">
              <w:rPr>
                <w:rFonts w:hint="cs"/>
                <w:snapToGrid w:val="0"/>
                <w:rtl/>
                <w:lang w:val="fr-FR"/>
              </w:rPr>
              <w:t>مورقة</w:t>
            </w:r>
          </w:p>
        </w:tc>
        <w:tc>
          <w:tcPr>
            <w:tcW w:w="1371" w:type="dxa"/>
          </w:tcPr>
          <w:p w:rsidR="00671900" w:rsidRPr="0074559A" w:rsidRDefault="00671900" w:rsidP="009D3AF5">
            <w:pPr>
              <w:pStyle w:val="Tablehead"/>
              <w:rPr>
                <w:snapToGrid w:val="0"/>
                <w:lang w:val="fr-FR"/>
              </w:rPr>
            </w:pPr>
            <w:r w:rsidRPr="0074559A">
              <w:rPr>
                <w:rFonts w:hint="cs"/>
                <w:snapToGrid w:val="0"/>
                <w:rtl/>
              </w:rPr>
              <w:t>غير مورقة</w:t>
            </w:r>
          </w:p>
        </w:tc>
      </w:tr>
      <w:tr w:rsidR="002F6946" w:rsidRPr="002F6946" w:rsidTr="002F6946">
        <w:tc>
          <w:tcPr>
            <w:tcW w:w="1481" w:type="dxa"/>
          </w:tcPr>
          <w:p w:rsidR="002F6946" w:rsidRPr="002F6946" w:rsidRDefault="002F6946" w:rsidP="009D3AF5">
            <w:pPr>
              <w:pStyle w:val="Tabletext"/>
              <w:jc w:val="center"/>
              <w:rPr>
                <w:snapToGrid w:val="0"/>
                <w:lang w:val="fr-FR" w:eastAsia="en-US"/>
              </w:rPr>
            </w:pPr>
            <w:r w:rsidRPr="002F6946">
              <w:rPr>
                <w:snapToGrid w:val="0"/>
                <w:lang w:val="fr-FR" w:eastAsia="en-US"/>
              </w:rPr>
              <w:t>1</w:t>
            </w:r>
            <w:r w:rsidR="00671900">
              <w:rPr>
                <w:snapToGrid w:val="0"/>
                <w:lang w:val="fr-FR" w:eastAsia="en-US"/>
              </w:rPr>
              <w:t>,</w:t>
            </w:r>
            <w:r w:rsidRPr="002F6946">
              <w:rPr>
                <w:snapToGrid w:val="0"/>
                <w:lang w:val="fr-FR" w:eastAsia="en-US"/>
              </w:rPr>
              <w:t>3</w:t>
            </w:r>
          </w:p>
        </w:tc>
        <w:tc>
          <w:tcPr>
            <w:tcW w:w="1370" w:type="dxa"/>
          </w:tcPr>
          <w:p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772</w:t>
            </w:r>
          </w:p>
        </w:tc>
        <w:tc>
          <w:tcPr>
            <w:tcW w:w="1370" w:type="dxa"/>
          </w:tcPr>
          <w:p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241</w:t>
            </w:r>
          </w:p>
        </w:tc>
        <w:tc>
          <w:tcPr>
            <w:tcW w:w="1371" w:type="dxa"/>
          </w:tcPr>
          <w:p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139</w:t>
            </w:r>
          </w:p>
        </w:tc>
        <w:tc>
          <w:tcPr>
            <w:tcW w:w="1370" w:type="dxa"/>
          </w:tcPr>
          <w:p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147</w:t>
            </w:r>
          </w:p>
        </w:tc>
        <w:tc>
          <w:tcPr>
            <w:tcW w:w="1370" w:type="dxa"/>
          </w:tcPr>
          <w:p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221</w:t>
            </w:r>
          </w:p>
        </w:tc>
        <w:tc>
          <w:tcPr>
            <w:tcW w:w="1371" w:type="dxa"/>
          </w:tcPr>
          <w:p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22</w:t>
            </w:r>
          </w:p>
        </w:tc>
        <w:tc>
          <w:tcPr>
            <w:tcW w:w="1370" w:type="dxa"/>
          </w:tcPr>
          <w:p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591</w:t>
            </w:r>
          </w:p>
        </w:tc>
        <w:tc>
          <w:tcPr>
            <w:tcW w:w="1370" w:type="dxa"/>
          </w:tcPr>
          <w:p w:rsidR="002F6946" w:rsidRPr="002F6946" w:rsidRDefault="002F6946" w:rsidP="009D3AF5">
            <w:pPr>
              <w:pStyle w:val="Tabletext"/>
              <w:jc w:val="center"/>
              <w:rPr>
                <w:snapToGrid w:val="0"/>
                <w:lang w:val="fr-FR" w:eastAsia="en-US"/>
              </w:rPr>
            </w:pPr>
          </w:p>
        </w:tc>
        <w:tc>
          <w:tcPr>
            <w:tcW w:w="1371" w:type="dxa"/>
          </w:tcPr>
          <w:p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360</w:t>
            </w:r>
          </w:p>
        </w:tc>
      </w:tr>
      <w:tr w:rsidR="002F6946" w:rsidRPr="002F6946" w:rsidTr="002F6946">
        <w:tc>
          <w:tcPr>
            <w:tcW w:w="1481" w:type="dxa"/>
          </w:tcPr>
          <w:p w:rsidR="002F6946" w:rsidRPr="002F6946" w:rsidRDefault="002F6946" w:rsidP="009D3AF5">
            <w:pPr>
              <w:pStyle w:val="Tabletext"/>
              <w:jc w:val="center"/>
              <w:rPr>
                <w:snapToGrid w:val="0"/>
                <w:lang w:val="fr-FR" w:eastAsia="en-US"/>
              </w:rPr>
            </w:pPr>
            <w:r w:rsidRPr="002F6946">
              <w:rPr>
                <w:snapToGrid w:val="0"/>
                <w:lang w:val="fr-FR" w:eastAsia="en-US"/>
              </w:rPr>
              <w:t>2</w:t>
            </w:r>
          </w:p>
        </w:tc>
        <w:tc>
          <w:tcPr>
            <w:tcW w:w="1370" w:type="dxa"/>
          </w:tcPr>
          <w:p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091</w:t>
            </w:r>
          </w:p>
        </w:tc>
        <w:tc>
          <w:tcPr>
            <w:tcW w:w="1370" w:type="dxa"/>
          </w:tcPr>
          <w:p w:rsidR="002F6946" w:rsidRPr="002F6946" w:rsidRDefault="002F6946" w:rsidP="009D3AF5">
            <w:pPr>
              <w:pStyle w:val="Tabletext"/>
              <w:jc w:val="center"/>
              <w:rPr>
                <w:snapToGrid w:val="0"/>
                <w:lang w:val="fr-FR" w:eastAsia="en-US"/>
              </w:rPr>
            </w:pPr>
          </w:p>
        </w:tc>
        <w:tc>
          <w:tcPr>
            <w:tcW w:w="1371" w:type="dxa"/>
          </w:tcPr>
          <w:p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176</w:t>
            </w:r>
          </w:p>
        </w:tc>
        <w:tc>
          <w:tcPr>
            <w:tcW w:w="1370" w:type="dxa"/>
          </w:tcPr>
          <w:p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203</w:t>
            </w:r>
          </w:p>
        </w:tc>
        <w:tc>
          <w:tcPr>
            <w:tcW w:w="1370" w:type="dxa"/>
          </w:tcPr>
          <w:p w:rsidR="002F6946" w:rsidRPr="002F6946" w:rsidRDefault="002F6946" w:rsidP="009D3AF5">
            <w:pPr>
              <w:pStyle w:val="Tabletext"/>
              <w:jc w:val="center"/>
              <w:rPr>
                <w:snapToGrid w:val="0"/>
                <w:lang w:val="fr-FR" w:eastAsia="en-US"/>
              </w:rPr>
            </w:pPr>
          </w:p>
        </w:tc>
        <w:tc>
          <w:tcPr>
            <w:tcW w:w="1371" w:type="dxa"/>
          </w:tcPr>
          <w:p w:rsidR="002F6946" w:rsidRPr="002F6946" w:rsidRDefault="002F6946" w:rsidP="009D3AF5">
            <w:pPr>
              <w:pStyle w:val="Tabletext"/>
              <w:jc w:val="center"/>
              <w:rPr>
                <w:snapToGrid w:val="0"/>
                <w:lang w:val="fr-FR" w:eastAsia="en-US"/>
              </w:rPr>
            </w:pPr>
          </w:p>
        </w:tc>
        <w:tc>
          <w:tcPr>
            <w:tcW w:w="1370" w:type="dxa"/>
          </w:tcPr>
          <w:p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692</w:t>
            </w:r>
          </w:p>
        </w:tc>
        <w:tc>
          <w:tcPr>
            <w:tcW w:w="1370" w:type="dxa"/>
          </w:tcPr>
          <w:p w:rsidR="002F6946" w:rsidRPr="002F6946" w:rsidRDefault="002F6946" w:rsidP="009D3AF5">
            <w:pPr>
              <w:pStyle w:val="Tabletext"/>
              <w:jc w:val="center"/>
              <w:rPr>
                <w:snapToGrid w:val="0"/>
                <w:lang w:val="fr-FR" w:eastAsia="en-US"/>
              </w:rPr>
            </w:pPr>
          </w:p>
        </w:tc>
        <w:tc>
          <w:tcPr>
            <w:tcW w:w="1371" w:type="dxa"/>
          </w:tcPr>
          <w:p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249</w:t>
            </w:r>
          </w:p>
        </w:tc>
      </w:tr>
      <w:tr w:rsidR="002F6946" w:rsidRPr="002F6946" w:rsidTr="002F6946">
        <w:tc>
          <w:tcPr>
            <w:tcW w:w="1481" w:type="dxa"/>
          </w:tcPr>
          <w:p w:rsidR="002F6946" w:rsidRPr="002F6946" w:rsidRDefault="002F6946" w:rsidP="009D3AF5">
            <w:pPr>
              <w:pStyle w:val="Tabletext"/>
              <w:jc w:val="center"/>
              <w:rPr>
                <w:snapToGrid w:val="0"/>
                <w:lang w:val="fr-FR" w:eastAsia="en-US"/>
              </w:rPr>
            </w:pPr>
            <w:r w:rsidRPr="002F6946">
              <w:rPr>
                <w:snapToGrid w:val="0"/>
                <w:lang w:val="fr-FR" w:eastAsia="en-US"/>
              </w:rPr>
              <w:t>2</w:t>
            </w:r>
            <w:r w:rsidR="00671900">
              <w:rPr>
                <w:snapToGrid w:val="0"/>
                <w:lang w:val="fr-FR" w:eastAsia="en-US"/>
              </w:rPr>
              <w:t>,</w:t>
            </w:r>
            <w:r w:rsidRPr="002F6946">
              <w:rPr>
                <w:snapToGrid w:val="0"/>
                <w:lang w:val="fr-FR" w:eastAsia="en-US"/>
              </w:rPr>
              <w:t>2</w:t>
            </w:r>
          </w:p>
        </w:tc>
        <w:tc>
          <w:tcPr>
            <w:tcW w:w="1370" w:type="dxa"/>
          </w:tcPr>
          <w:p w:rsidR="002F6946" w:rsidRPr="002F6946" w:rsidRDefault="002F6946" w:rsidP="009D3AF5">
            <w:pPr>
              <w:pStyle w:val="Tabletext"/>
              <w:jc w:val="center"/>
              <w:rPr>
                <w:snapToGrid w:val="0"/>
                <w:lang w:val="fr-FR" w:eastAsia="en-US"/>
              </w:rPr>
            </w:pPr>
          </w:p>
        </w:tc>
        <w:tc>
          <w:tcPr>
            <w:tcW w:w="1370" w:type="dxa"/>
          </w:tcPr>
          <w:p w:rsidR="002F6946" w:rsidRPr="002F6946" w:rsidRDefault="002F6946" w:rsidP="009D3AF5">
            <w:pPr>
              <w:pStyle w:val="Tabletext"/>
              <w:jc w:val="center"/>
              <w:rPr>
                <w:snapToGrid w:val="0"/>
                <w:lang w:val="fr-FR" w:eastAsia="en-US"/>
              </w:rPr>
            </w:pPr>
          </w:p>
        </w:tc>
        <w:tc>
          <w:tcPr>
            <w:tcW w:w="1371" w:type="dxa"/>
          </w:tcPr>
          <w:p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377</w:t>
            </w:r>
          </w:p>
        </w:tc>
        <w:tc>
          <w:tcPr>
            <w:tcW w:w="1370" w:type="dxa"/>
          </w:tcPr>
          <w:p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244</w:t>
            </w:r>
          </w:p>
        </w:tc>
        <w:tc>
          <w:tcPr>
            <w:tcW w:w="1370" w:type="dxa"/>
          </w:tcPr>
          <w:p w:rsidR="002F6946" w:rsidRPr="002F6946" w:rsidRDefault="002F6946" w:rsidP="009D3AF5">
            <w:pPr>
              <w:pStyle w:val="Tabletext"/>
              <w:jc w:val="center"/>
              <w:rPr>
                <w:snapToGrid w:val="0"/>
                <w:lang w:val="fr-FR" w:eastAsia="en-US"/>
              </w:rPr>
            </w:pPr>
          </w:p>
        </w:tc>
        <w:tc>
          <w:tcPr>
            <w:tcW w:w="1371" w:type="dxa"/>
          </w:tcPr>
          <w:p w:rsidR="002F6946" w:rsidRPr="002F6946" w:rsidRDefault="002F6946" w:rsidP="009D3AF5">
            <w:pPr>
              <w:pStyle w:val="Tabletext"/>
              <w:jc w:val="center"/>
              <w:rPr>
                <w:snapToGrid w:val="0"/>
                <w:lang w:val="fr-FR" w:eastAsia="en-US"/>
              </w:rPr>
            </w:pPr>
          </w:p>
        </w:tc>
        <w:tc>
          <w:tcPr>
            <w:tcW w:w="1370" w:type="dxa"/>
          </w:tcPr>
          <w:p w:rsidR="002F6946" w:rsidRPr="002F6946" w:rsidRDefault="002F6946" w:rsidP="009D3AF5">
            <w:pPr>
              <w:pStyle w:val="Tabletext"/>
              <w:jc w:val="center"/>
              <w:rPr>
                <w:snapToGrid w:val="0"/>
                <w:lang w:val="fr-FR" w:eastAsia="en-US"/>
              </w:rPr>
            </w:pPr>
          </w:p>
        </w:tc>
        <w:tc>
          <w:tcPr>
            <w:tcW w:w="1370" w:type="dxa"/>
          </w:tcPr>
          <w:p w:rsidR="002F6946" w:rsidRPr="002F6946" w:rsidRDefault="002F6946" w:rsidP="009D3AF5">
            <w:pPr>
              <w:pStyle w:val="Tabletext"/>
              <w:jc w:val="center"/>
              <w:rPr>
                <w:snapToGrid w:val="0"/>
                <w:lang w:val="fr-FR" w:eastAsia="en-US"/>
              </w:rPr>
            </w:pPr>
          </w:p>
        </w:tc>
        <w:tc>
          <w:tcPr>
            <w:tcW w:w="1371" w:type="dxa"/>
          </w:tcPr>
          <w:p w:rsidR="002F6946" w:rsidRPr="002F6946" w:rsidRDefault="002F6946" w:rsidP="009D3AF5">
            <w:pPr>
              <w:pStyle w:val="Tabletext"/>
              <w:jc w:val="center"/>
              <w:rPr>
                <w:snapToGrid w:val="0"/>
                <w:lang w:val="fr-FR" w:eastAsia="en-US"/>
              </w:rPr>
            </w:pPr>
          </w:p>
        </w:tc>
      </w:tr>
      <w:tr w:rsidR="002F6946" w:rsidRPr="002F6946" w:rsidTr="002F6946">
        <w:tc>
          <w:tcPr>
            <w:tcW w:w="1481" w:type="dxa"/>
          </w:tcPr>
          <w:p w:rsidR="002F6946" w:rsidRPr="002F6946" w:rsidRDefault="002F6946" w:rsidP="009D3AF5">
            <w:pPr>
              <w:pStyle w:val="Tabletext"/>
              <w:jc w:val="center"/>
              <w:rPr>
                <w:snapToGrid w:val="0"/>
                <w:lang w:val="fr-FR" w:eastAsia="en-US"/>
              </w:rPr>
            </w:pPr>
            <w:r w:rsidRPr="002F6946">
              <w:rPr>
                <w:snapToGrid w:val="0"/>
                <w:lang w:val="fr-FR" w:eastAsia="en-US"/>
              </w:rPr>
              <w:t>11</w:t>
            </w:r>
          </w:p>
        </w:tc>
        <w:tc>
          <w:tcPr>
            <w:tcW w:w="1370" w:type="dxa"/>
          </w:tcPr>
          <w:p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124</w:t>
            </w:r>
          </w:p>
        </w:tc>
        <w:tc>
          <w:tcPr>
            <w:tcW w:w="1370" w:type="dxa"/>
          </w:tcPr>
          <w:p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321</w:t>
            </w:r>
          </w:p>
        </w:tc>
        <w:tc>
          <w:tcPr>
            <w:tcW w:w="1371" w:type="dxa"/>
          </w:tcPr>
          <w:p w:rsidR="002F6946" w:rsidRPr="002F6946" w:rsidRDefault="002F6946" w:rsidP="009D3AF5">
            <w:pPr>
              <w:pStyle w:val="Tabletext"/>
              <w:jc w:val="center"/>
              <w:rPr>
                <w:snapToGrid w:val="0"/>
                <w:lang w:val="fr-FR" w:eastAsia="en-US"/>
              </w:rPr>
            </w:pPr>
          </w:p>
        </w:tc>
        <w:tc>
          <w:tcPr>
            <w:tcW w:w="1370" w:type="dxa"/>
          </w:tcPr>
          <w:p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750</w:t>
            </w:r>
          </w:p>
        </w:tc>
        <w:tc>
          <w:tcPr>
            <w:tcW w:w="1370" w:type="dxa"/>
          </w:tcPr>
          <w:p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459</w:t>
            </w:r>
          </w:p>
        </w:tc>
        <w:tc>
          <w:tcPr>
            <w:tcW w:w="1371" w:type="dxa"/>
          </w:tcPr>
          <w:p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56</w:t>
            </w:r>
          </w:p>
        </w:tc>
        <w:tc>
          <w:tcPr>
            <w:tcW w:w="1370" w:type="dxa"/>
          </w:tcPr>
          <w:p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757</w:t>
            </w:r>
          </w:p>
        </w:tc>
        <w:tc>
          <w:tcPr>
            <w:tcW w:w="1370" w:type="dxa"/>
          </w:tcPr>
          <w:p w:rsidR="002F6946" w:rsidRPr="002F6946" w:rsidRDefault="002F6946" w:rsidP="009D3AF5">
            <w:pPr>
              <w:pStyle w:val="Tabletext"/>
              <w:jc w:val="center"/>
              <w:rPr>
                <w:snapToGrid w:val="0"/>
                <w:lang w:val="fr-FR" w:eastAsia="en-US"/>
              </w:rPr>
            </w:pPr>
          </w:p>
        </w:tc>
        <w:tc>
          <w:tcPr>
            <w:tcW w:w="1371" w:type="dxa"/>
          </w:tcPr>
          <w:p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179</w:t>
            </w:r>
          </w:p>
        </w:tc>
      </w:tr>
      <w:tr w:rsidR="002F6946" w:rsidRPr="002F6946" w:rsidTr="002F6946">
        <w:tc>
          <w:tcPr>
            <w:tcW w:w="1481" w:type="dxa"/>
          </w:tcPr>
          <w:p w:rsidR="002F6946" w:rsidRPr="002F6946" w:rsidRDefault="002F6946" w:rsidP="009D3AF5">
            <w:pPr>
              <w:pStyle w:val="Tabletext"/>
              <w:jc w:val="center"/>
              <w:rPr>
                <w:snapToGrid w:val="0"/>
                <w:lang w:val="fr-FR" w:eastAsia="en-US"/>
              </w:rPr>
            </w:pPr>
            <w:r w:rsidRPr="002F6946">
              <w:rPr>
                <w:snapToGrid w:val="0"/>
                <w:lang w:val="fr-FR" w:eastAsia="en-US"/>
              </w:rPr>
              <w:t>37</w:t>
            </w:r>
          </w:p>
        </w:tc>
        <w:tc>
          <w:tcPr>
            <w:tcW w:w="1370" w:type="dxa"/>
          </w:tcPr>
          <w:p w:rsidR="002F6946" w:rsidRPr="002F6946" w:rsidRDefault="002F6946" w:rsidP="009D3AF5">
            <w:pPr>
              <w:pStyle w:val="Tabletext"/>
              <w:jc w:val="center"/>
              <w:rPr>
                <w:snapToGrid w:val="0"/>
                <w:lang w:val="fr-FR" w:eastAsia="en-US"/>
              </w:rPr>
            </w:pPr>
          </w:p>
        </w:tc>
        <w:tc>
          <w:tcPr>
            <w:tcW w:w="1370" w:type="dxa"/>
          </w:tcPr>
          <w:p w:rsidR="002F6946" w:rsidRPr="002F6946" w:rsidRDefault="002F6946" w:rsidP="009D3AF5">
            <w:pPr>
              <w:pStyle w:val="Tabletext"/>
              <w:jc w:val="center"/>
              <w:rPr>
                <w:snapToGrid w:val="0"/>
                <w:lang w:val="fr-FR" w:eastAsia="en-US"/>
              </w:rPr>
            </w:pPr>
          </w:p>
        </w:tc>
        <w:tc>
          <w:tcPr>
            <w:tcW w:w="1371" w:type="dxa"/>
          </w:tcPr>
          <w:p w:rsidR="002F6946" w:rsidRPr="002F6946" w:rsidRDefault="002F6946" w:rsidP="009D3AF5">
            <w:pPr>
              <w:pStyle w:val="Tabletext"/>
              <w:jc w:val="center"/>
              <w:rPr>
                <w:snapToGrid w:val="0"/>
                <w:lang w:val="fr-FR" w:eastAsia="en-US"/>
              </w:rPr>
            </w:pPr>
          </w:p>
        </w:tc>
        <w:tc>
          <w:tcPr>
            <w:tcW w:w="1370" w:type="dxa"/>
          </w:tcPr>
          <w:p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441</w:t>
            </w:r>
          </w:p>
        </w:tc>
        <w:tc>
          <w:tcPr>
            <w:tcW w:w="1370" w:type="dxa"/>
          </w:tcPr>
          <w:p w:rsidR="002F6946" w:rsidRPr="002F6946" w:rsidRDefault="002F6946" w:rsidP="009D3AF5">
            <w:pPr>
              <w:pStyle w:val="Tabletext"/>
              <w:jc w:val="center"/>
              <w:rPr>
                <w:snapToGrid w:val="0"/>
                <w:lang w:val="fr-FR" w:eastAsia="en-US"/>
              </w:rPr>
            </w:pPr>
          </w:p>
        </w:tc>
        <w:tc>
          <w:tcPr>
            <w:tcW w:w="1371" w:type="dxa"/>
          </w:tcPr>
          <w:p w:rsidR="002F6946" w:rsidRPr="002F6946" w:rsidRDefault="002F6946" w:rsidP="009D3AF5">
            <w:pPr>
              <w:pStyle w:val="Tabletext"/>
              <w:jc w:val="center"/>
              <w:rPr>
                <w:snapToGrid w:val="0"/>
                <w:lang w:val="fr-FR" w:eastAsia="en-US"/>
              </w:rPr>
            </w:pPr>
          </w:p>
        </w:tc>
        <w:tc>
          <w:tcPr>
            <w:tcW w:w="1370" w:type="dxa"/>
          </w:tcPr>
          <w:p w:rsidR="002F6946" w:rsidRPr="002F6946" w:rsidRDefault="002F6946" w:rsidP="009D3AF5">
            <w:pPr>
              <w:pStyle w:val="Tabletext"/>
              <w:jc w:val="center"/>
              <w:rPr>
                <w:snapToGrid w:val="0"/>
                <w:lang w:val="fr-FR" w:eastAsia="en-US"/>
              </w:rPr>
            </w:pPr>
          </w:p>
        </w:tc>
        <w:tc>
          <w:tcPr>
            <w:tcW w:w="1370" w:type="dxa"/>
          </w:tcPr>
          <w:p w:rsidR="002F6946" w:rsidRPr="002F6946" w:rsidRDefault="002F6946" w:rsidP="009D3AF5">
            <w:pPr>
              <w:pStyle w:val="Tabletext"/>
              <w:jc w:val="center"/>
              <w:rPr>
                <w:snapToGrid w:val="0"/>
                <w:lang w:val="fr-FR" w:eastAsia="en-US"/>
              </w:rPr>
            </w:pPr>
          </w:p>
        </w:tc>
        <w:tc>
          <w:tcPr>
            <w:tcW w:w="1371" w:type="dxa"/>
          </w:tcPr>
          <w:p w:rsidR="002F6946" w:rsidRPr="002F6946" w:rsidRDefault="002F6946" w:rsidP="009D3AF5">
            <w:pPr>
              <w:pStyle w:val="Tabletext"/>
              <w:jc w:val="center"/>
              <w:rPr>
                <w:snapToGrid w:val="0"/>
                <w:lang w:val="fr-FR" w:eastAsia="en-US"/>
              </w:rPr>
            </w:pPr>
          </w:p>
        </w:tc>
      </w:tr>
      <w:tr w:rsidR="002F6946" w:rsidRPr="002F6946" w:rsidTr="002F6946">
        <w:tc>
          <w:tcPr>
            <w:tcW w:w="1481" w:type="dxa"/>
          </w:tcPr>
          <w:p w:rsidR="002F6946" w:rsidRPr="002F6946" w:rsidRDefault="002F6946" w:rsidP="009D3AF5">
            <w:pPr>
              <w:pStyle w:val="Tabletext"/>
              <w:jc w:val="center"/>
              <w:rPr>
                <w:snapToGrid w:val="0"/>
                <w:lang w:val="fr-FR" w:eastAsia="en-US"/>
              </w:rPr>
            </w:pPr>
            <w:r w:rsidRPr="002F6946">
              <w:rPr>
                <w:snapToGrid w:val="0"/>
                <w:lang w:val="fr-FR" w:eastAsia="en-US"/>
              </w:rPr>
              <w:t>61</w:t>
            </w:r>
            <w:r w:rsidR="00671900">
              <w:rPr>
                <w:snapToGrid w:val="0"/>
                <w:lang w:val="fr-FR" w:eastAsia="en-US"/>
              </w:rPr>
              <w:t>,</w:t>
            </w:r>
            <w:r w:rsidRPr="002F6946">
              <w:rPr>
                <w:snapToGrid w:val="0"/>
                <w:lang w:val="fr-FR" w:eastAsia="en-US"/>
              </w:rPr>
              <w:t>5</w:t>
            </w:r>
          </w:p>
        </w:tc>
        <w:tc>
          <w:tcPr>
            <w:tcW w:w="1370" w:type="dxa"/>
          </w:tcPr>
          <w:p w:rsidR="002F6946" w:rsidRPr="002F6946" w:rsidRDefault="002F6946" w:rsidP="009D3AF5">
            <w:pPr>
              <w:pStyle w:val="Tabletext"/>
              <w:jc w:val="center"/>
              <w:rPr>
                <w:snapToGrid w:val="0"/>
                <w:lang w:val="fr-FR" w:eastAsia="en-US"/>
              </w:rPr>
            </w:pPr>
          </w:p>
        </w:tc>
        <w:tc>
          <w:tcPr>
            <w:tcW w:w="1370" w:type="dxa"/>
          </w:tcPr>
          <w:p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567</w:t>
            </w:r>
          </w:p>
        </w:tc>
        <w:tc>
          <w:tcPr>
            <w:tcW w:w="1371" w:type="dxa"/>
          </w:tcPr>
          <w:p w:rsidR="002F6946" w:rsidRPr="002F6946" w:rsidRDefault="002F6946" w:rsidP="009D3AF5">
            <w:pPr>
              <w:pStyle w:val="Tabletext"/>
              <w:jc w:val="center"/>
              <w:rPr>
                <w:snapToGrid w:val="0"/>
                <w:lang w:val="fr-FR" w:eastAsia="en-US"/>
              </w:rPr>
            </w:pPr>
          </w:p>
        </w:tc>
        <w:tc>
          <w:tcPr>
            <w:tcW w:w="1370" w:type="dxa"/>
          </w:tcPr>
          <w:p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498</w:t>
            </w:r>
          </w:p>
        </w:tc>
        <w:tc>
          <w:tcPr>
            <w:tcW w:w="1370" w:type="dxa"/>
          </w:tcPr>
          <w:p w:rsidR="002F6946" w:rsidRPr="002F6946" w:rsidRDefault="002F6946" w:rsidP="009D3AF5">
            <w:pPr>
              <w:pStyle w:val="Tabletext"/>
              <w:jc w:val="center"/>
              <w:rPr>
                <w:snapToGrid w:val="0"/>
                <w:lang w:val="fr-FR" w:eastAsia="en-US"/>
              </w:rPr>
            </w:pPr>
          </w:p>
        </w:tc>
        <w:tc>
          <w:tcPr>
            <w:tcW w:w="1371" w:type="dxa"/>
          </w:tcPr>
          <w:p w:rsidR="002F6946" w:rsidRPr="002F6946" w:rsidRDefault="002F6946" w:rsidP="009D3AF5">
            <w:pPr>
              <w:pStyle w:val="Tabletext"/>
              <w:jc w:val="center"/>
              <w:rPr>
                <w:snapToGrid w:val="0"/>
                <w:lang w:val="fr-FR" w:eastAsia="en-US"/>
              </w:rPr>
            </w:pPr>
          </w:p>
        </w:tc>
        <w:tc>
          <w:tcPr>
            <w:tcW w:w="1370" w:type="dxa"/>
          </w:tcPr>
          <w:p w:rsidR="002F6946" w:rsidRPr="002F6946" w:rsidRDefault="002F6946" w:rsidP="009D3AF5">
            <w:pPr>
              <w:pStyle w:val="Tabletext"/>
              <w:jc w:val="center"/>
              <w:rPr>
                <w:snapToGrid w:val="0"/>
                <w:lang w:val="fr-FR" w:eastAsia="en-US"/>
              </w:rPr>
            </w:pPr>
          </w:p>
        </w:tc>
        <w:tc>
          <w:tcPr>
            <w:tcW w:w="1370" w:type="dxa"/>
          </w:tcPr>
          <w:p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647</w:t>
            </w:r>
          </w:p>
        </w:tc>
        <w:tc>
          <w:tcPr>
            <w:tcW w:w="1371" w:type="dxa"/>
          </w:tcPr>
          <w:p w:rsidR="002F6946" w:rsidRPr="002F6946" w:rsidRDefault="002F6946" w:rsidP="009D3AF5">
            <w:pPr>
              <w:pStyle w:val="Tabletext"/>
              <w:jc w:val="center"/>
              <w:rPr>
                <w:snapToGrid w:val="0"/>
                <w:lang w:val="fr-FR" w:eastAsia="en-US"/>
              </w:rPr>
            </w:pPr>
          </w:p>
        </w:tc>
      </w:tr>
    </w:tbl>
    <w:p w:rsidR="002F6946" w:rsidRDefault="002F6946" w:rsidP="002F6946">
      <w:pPr>
        <w:rPr>
          <w:rtl/>
          <w:lang w:val="fr-FR" w:bidi="ar-EG"/>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9"/>
        <w:gridCol w:w="1377"/>
        <w:gridCol w:w="1377"/>
        <w:gridCol w:w="1377"/>
        <w:gridCol w:w="1377"/>
        <w:gridCol w:w="1377"/>
        <w:gridCol w:w="1377"/>
        <w:gridCol w:w="1377"/>
      </w:tblGrid>
      <w:tr w:rsidR="002F6946" w:rsidRPr="002F6946" w:rsidTr="002F6946">
        <w:tc>
          <w:tcPr>
            <w:tcW w:w="1419" w:type="dxa"/>
            <w:vMerge w:val="restart"/>
            <w:vAlign w:val="center"/>
          </w:tcPr>
          <w:p w:rsidR="002F6946" w:rsidRPr="002F6946" w:rsidRDefault="002F6946" w:rsidP="009D3AF5">
            <w:pPr>
              <w:pStyle w:val="Tablehead"/>
            </w:pPr>
            <w:r w:rsidRPr="002F6946">
              <w:rPr>
                <w:rFonts w:hint="cs"/>
                <w:rtl/>
              </w:rPr>
              <w:t>التردد</w:t>
            </w:r>
            <w:r w:rsidRPr="002F6946">
              <w:rPr>
                <w:rtl/>
              </w:rPr>
              <w:br/>
            </w:r>
            <w:r w:rsidRPr="002F6946">
              <w:t xml:space="preserve"> (GHz)</w:t>
            </w:r>
          </w:p>
        </w:tc>
        <w:tc>
          <w:tcPr>
            <w:tcW w:w="1377" w:type="dxa"/>
            <w:vAlign w:val="center"/>
          </w:tcPr>
          <w:p w:rsidR="002F6946" w:rsidRPr="002F6946" w:rsidRDefault="002F6946" w:rsidP="009D3AF5">
            <w:pPr>
              <w:pStyle w:val="Tablehead"/>
            </w:pPr>
            <w:r w:rsidRPr="002F6946">
              <w:t>Ginkgo</w:t>
            </w:r>
          </w:p>
        </w:tc>
        <w:tc>
          <w:tcPr>
            <w:tcW w:w="1377" w:type="dxa"/>
            <w:vAlign w:val="center"/>
          </w:tcPr>
          <w:p w:rsidR="002F6946" w:rsidRPr="002F6946" w:rsidRDefault="002F6946" w:rsidP="009D3AF5">
            <w:pPr>
              <w:pStyle w:val="Tablehead"/>
            </w:pPr>
            <w:r w:rsidRPr="002F6946">
              <w:t>Cherry, Japanese</w:t>
            </w:r>
          </w:p>
        </w:tc>
        <w:tc>
          <w:tcPr>
            <w:tcW w:w="1377" w:type="dxa"/>
            <w:vAlign w:val="center"/>
          </w:tcPr>
          <w:p w:rsidR="002F6946" w:rsidRPr="002F6946" w:rsidRDefault="002F6946" w:rsidP="009D3AF5">
            <w:pPr>
              <w:pStyle w:val="Tablehead"/>
            </w:pPr>
            <w:r w:rsidRPr="002F6946">
              <w:t>Trident maple</w:t>
            </w:r>
          </w:p>
        </w:tc>
        <w:tc>
          <w:tcPr>
            <w:tcW w:w="1377" w:type="dxa"/>
            <w:vAlign w:val="center"/>
          </w:tcPr>
          <w:p w:rsidR="002F6946" w:rsidRPr="002F6946" w:rsidRDefault="002F6946" w:rsidP="009D3AF5">
            <w:pPr>
              <w:pStyle w:val="Tablehead"/>
            </w:pPr>
            <w:r w:rsidRPr="002F6946">
              <w:t>Korean pine</w:t>
            </w:r>
          </w:p>
        </w:tc>
        <w:tc>
          <w:tcPr>
            <w:tcW w:w="1377" w:type="dxa"/>
            <w:vAlign w:val="center"/>
          </w:tcPr>
          <w:p w:rsidR="002F6946" w:rsidRPr="002F6946" w:rsidRDefault="002F6946" w:rsidP="009D3AF5">
            <w:pPr>
              <w:pStyle w:val="Tablehead"/>
            </w:pPr>
            <w:r w:rsidRPr="002F6946">
              <w:t>Himalayan cedar</w:t>
            </w:r>
          </w:p>
        </w:tc>
        <w:tc>
          <w:tcPr>
            <w:tcW w:w="1377" w:type="dxa"/>
            <w:vAlign w:val="center"/>
          </w:tcPr>
          <w:p w:rsidR="002F6946" w:rsidRPr="002F6946" w:rsidRDefault="002F6946" w:rsidP="009D3AF5">
            <w:pPr>
              <w:pStyle w:val="Tablehead"/>
            </w:pPr>
            <w:r w:rsidRPr="002F6946">
              <w:t>Plane tree, american</w:t>
            </w:r>
          </w:p>
        </w:tc>
        <w:tc>
          <w:tcPr>
            <w:tcW w:w="1377" w:type="dxa"/>
            <w:vAlign w:val="center"/>
          </w:tcPr>
          <w:p w:rsidR="002F6946" w:rsidRPr="002F6946" w:rsidRDefault="002F6946" w:rsidP="009D3AF5">
            <w:pPr>
              <w:pStyle w:val="Tablehead"/>
            </w:pPr>
            <w:r w:rsidRPr="002F6946">
              <w:t>Dawn-redwood</w:t>
            </w:r>
          </w:p>
        </w:tc>
      </w:tr>
      <w:tr w:rsidR="00671900" w:rsidRPr="002F6946" w:rsidTr="002F6946">
        <w:tc>
          <w:tcPr>
            <w:tcW w:w="1419" w:type="dxa"/>
            <w:vMerge/>
          </w:tcPr>
          <w:p w:rsidR="00671900" w:rsidRPr="002F6946" w:rsidRDefault="00671900" w:rsidP="009D3AF5">
            <w:pPr>
              <w:pStyle w:val="Tablehead"/>
            </w:pPr>
          </w:p>
        </w:tc>
        <w:tc>
          <w:tcPr>
            <w:tcW w:w="1377" w:type="dxa"/>
          </w:tcPr>
          <w:p w:rsidR="00671900" w:rsidRPr="0074559A" w:rsidRDefault="00671900" w:rsidP="009D3AF5">
            <w:pPr>
              <w:pStyle w:val="Tablehead"/>
              <w:rPr>
                <w:snapToGrid w:val="0"/>
                <w:lang w:val="fr-FR"/>
              </w:rPr>
            </w:pPr>
            <w:r w:rsidRPr="0074559A">
              <w:rPr>
                <w:rFonts w:hint="cs"/>
                <w:snapToGrid w:val="0"/>
                <w:rtl/>
                <w:lang w:val="fr-FR"/>
              </w:rPr>
              <w:t>مورقة</w:t>
            </w:r>
          </w:p>
        </w:tc>
        <w:tc>
          <w:tcPr>
            <w:tcW w:w="1377" w:type="dxa"/>
          </w:tcPr>
          <w:p w:rsidR="00671900" w:rsidRPr="0074559A" w:rsidRDefault="00671900" w:rsidP="009D3AF5">
            <w:pPr>
              <w:pStyle w:val="Tablehead"/>
              <w:rPr>
                <w:snapToGrid w:val="0"/>
                <w:lang w:val="fr-FR"/>
              </w:rPr>
            </w:pPr>
            <w:r w:rsidRPr="0074559A">
              <w:rPr>
                <w:rFonts w:hint="cs"/>
                <w:snapToGrid w:val="0"/>
                <w:rtl/>
                <w:lang w:val="fr-FR"/>
              </w:rPr>
              <w:t>مورقة</w:t>
            </w:r>
          </w:p>
        </w:tc>
        <w:tc>
          <w:tcPr>
            <w:tcW w:w="1377" w:type="dxa"/>
          </w:tcPr>
          <w:p w:rsidR="00671900" w:rsidRPr="0074559A" w:rsidRDefault="00671900" w:rsidP="009D3AF5">
            <w:pPr>
              <w:pStyle w:val="Tablehead"/>
              <w:rPr>
                <w:snapToGrid w:val="0"/>
                <w:lang w:val="fr-FR"/>
              </w:rPr>
            </w:pPr>
            <w:r w:rsidRPr="0074559A">
              <w:rPr>
                <w:rFonts w:hint="cs"/>
                <w:snapToGrid w:val="0"/>
                <w:rtl/>
                <w:lang w:val="fr-FR"/>
              </w:rPr>
              <w:t>مورقة</w:t>
            </w:r>
          </w:p>
        </w:tc>
        <w:tc>
          <w:tcPr>
            <w:tcW w:w="1377" w:type="dxa"/>
          </w:tcPr>
          <w:p w:rsidR="00671900" w:rsidRPr="0074559A" w:rsidRDefault="00671900" w:rsidP="009D3AF5">
            <w:pPr>
              <w:pStyle w:val="Tablehead"/>
              <w:rPr>
                <w:snapToGrid w:val="0"/>
                <w:lang w:val="fr-FR"/>
              </w:rPr>
            </w:pPr>
            <w:r w:rsidRPr="0074559A">
              <w:rPr>
                <w:rFonts w:hint="cs"/>
                <w:snapToGrid w:val="0"/>
                <w:rtl/>
                <w:lang w:val="fr-FR"/>
              </w:rPr>
              <w:t>مورقة</w:t>
            </w:r>
          </w:p>
        </w:tc>
        <w:tc>
          <w:tcPr>
            <w:tcW w:w="1377" w:type="dxa"/>
          </w:tcPr>
          <w:p w:rsidR="00671900" w:rsidRPr="0074559A" w:rsidRDefault="00671900" w:rsidP="009D3AF5">
            <w:pPr>
              <w:pStyle w:val="Tablehead"/>
              <w:rPr>
                <w:snapToGrid w:val="0"/>
                <w:lang w:val="fr-FR"/>
              </w:rPr>
            </w:pPr>
            <w:r w:rsidRPr="0074559A">
              <w:rPr>
                <w:rFonts w:hint="cs"/>
                <w:snapToGrid w:val="0"/>
                <w:rtl/>
                <w:lang w:val="fr-FR"/>
              </w:rPr>
              <w:t>مورقة</w:t>
            </w:r>
          </w:p>
        </w:tc>
        <w:tc>
          <w:tcPr>
            <w:tcW w:w="1377" w:type="dxa"/>
          </w:tcPr>
          <w:p w:rsidR="00671900" w:rsidRPr="0074559A" w:rsidRDefault="00671900" w:rsidP="009D3AF5">
            <w:pPr>
              <w:pStyle w:val="Tablehead"/>
              <w:rPr>
                <w:snapToGrid w:val="0"/>
                <w:lang w:val="fr-FR"/>
              </w:rPr>
            </w:pPr>
            <w:r w:rsidRPr="0074559A">
              <w:rPr>
                <w:rFonts w:hint="cs"/>
                <w:snapToGrid w:val="0"/>
                <w:rtl/>
                <w:lang w:val="fr-FR"/>
              </w:rPr>
              <w:t>مورقة</w:t>
            </w:r>
          </w:p>
        </w:tc>
        <w:tc>
          <w:tcPr>
            <w:tcW w:w="1377" w:type="dxa"/>
          </w:tcPr>
          <w:p w:rsidR="00671900" w:rsidRPr="0074559A" w:rsidRDefault="00671900" w:rsidP="009D3AF5">
            <w:pPr>
              <w:pStyle w:val="Tablehead"/>
              <w:rPr>
                <w:snapToGrid w:val="0"/>
                <w:lang w:val="fr-FR"/>
              </w:rPr>
            </w:pPr>
            <w:r w:rsidRPr="0074559A">
              <w:rPr>
                <w:rFonts w:hint="cs"/>
                <w:snapToGrid w:val="0"/>
                <w:rtl/>
                <w:lang w:val="fr-FR"/>
              </w:rPr>
              <w:t>مورقة</w:t>
            </w:r>
          </w:p>
        </w:tc>
      </w:tr>
      <w:tr w:rsidR="002F6946" w:rsidRPr="002F6946" w:rsidTr="002F6946">
        <w:tc>
          <w:tcPr>
            <w:tcW w:w="1419" w:type="dxa"/>
          </w:tcPr>
          <w:p w:rsidR="002F6946" w:rsidRPr="002F6946" w:rsidRDefault="002F6946" w:rsidP="009D3AF5">
            <w:pPr>
              <w:pStyle w:val="Tabletext"/>
              <w:jc w:val="center"/>
              <w:rPr>
                <w:snapToGrid w:val="0"/>
                <w:lang w:eastAsia="en-US"/>
              </w:rPr>
            </w:pPr>
            <w:r w:rsidRPr="002F6946">
              <w:rPr>
                <w:snapToGrid w:val="0"/>
                <w:lang w:eastAsia="en-US"/>
              </w:rPr>
              <w:t>1</w:t>
            </w:r>
            <w:r w:rsidR="00671900">
              <w:rPr>
                <w:snapToGrid w:val="0"/>
                <w:lang w:eastAsia="en-US"/>
              </w:rPr>
              <w:t>,</w:t>
            </w:r>
            <w:r w:rsidRPr="002F6946">
              <w:rPr>
                <w:snapToGrid w:val="0"/>
                <w:lang w:eastAsia="en-US"/>
              </w:rPr>
              <w:t>5</w:t>
            </w:r>
          </w:p>
        </w:tc>
        <w:tc>
          <w:tcPr>
            <w:tcW w:w="1377" w:type="dxa"/>
          </w:tcPr>
          <w:p w:rsidR="002F6946" w:rsidRPr="002F6946" w:rsidRDefault="002F6946" w:rsidP="009D3AF5">
            <w:pPr>
              <w:pStyle w:val="Tabletext"/>
              <w:jc w:val="center"/>
              <w:rPr>
                <w:snapToGrid w:val="0"/>
                <w:lang w:eastAsia="en-US"/>
              </w:rPr>
            </w:pPr>
            <w:r w:rsidRPr="002F6946">
              <w:rPr>
                <w:snapToGrid w:val="0"/>
                <w:lang w:eastAsia="ko-KR"/>
              </w:rPr>
              <w:t>0</w:t>
            </w:r>
            <w:r w:rsidR="00671900">
              <w:rPr>
                <w:snapToGrid w:val="0"/>
                <w:lang w:eastAsia="ko-KR"/>
              </w:rPr>
              <w:t>,</w:t>
            </w:r>
            <w:r w:rsidRPr="002F6946">
              <w:rPr>
                <w:snapToGrid w:val="0"/>
                <w:lang w:eastAsia="ko-KR"/>
              </w:rPr>
              <w:t>40</w:t>
            </w:r>
          </w:p>
        </w:tc>
        <w:tc>
          <w:tcPr>
            <w:tcW w:w="1377" w:type="dxa"/>
          </w:tcPr>
          <w:p w:rsidR="002F6946" w:rsidRPr="002F6946" w:rsidRDefault="002F6946" w:rsidP="009D3AF5">
            <w:pPr>
              <w:pStyle w:val="Tabletext"/>
              <w:jc w:val="center"/>
              <w:rPr>
                <w:snapToGrid w:val="0"/>
                <w:lang w:eastAsia="ko-KR"/>
              </w:rPr>
            </w:pPr>
            <w:r w:rsidRPr="002F6946">
              <w:rPr>
                <w:snapToGrid w:val="0"/>
                <w:lang w:eastAsia="ko-KR"/>
              </w:rPr>
              <w:t>0</w:t>
            </w:r>
            <w:r w:rsidR="00671900">
              <w:rPr>
                <w:snapToGrid w:val="0"/>
                <w:lang w:eastAsia="ko-KR"/>
              </w:rPr>
              <w:t>,</w:t>
            </w:r>
            <w:r w:rsidRPr="002F6946">
              <w:rPr>
                <w:snapToGrid w:val="0"/>
                <w:lang w:eastAsia="ko-KR"/>
              </w:rPr>
              <w:t>30</w:t>
            </w:r>
          </w:p>
        </w:tc>
        <w:tc>
          <w:tcPr>
            <w:tcW w:w="1377" w:type="dxa"/>
          </w:tcPr>
          <w:p w:rsidR="002F6946" w:rsidRPr="002F6946" w:rsidRDefault="002F6946" w:rsidP="009D3AF5">
            <w:pPr>
              <w:pStyle w:val="Tabletext"/>
              <w:jc w:val="center"/>
              <w:rPr>
                <w:snapToGrid w:val="0"/>
                <w:lang w:eastAsia="ko-KR"/>
              </w:rPr>
            </w:pPr>
            <w:r w:rsidRPr="002F6946">
              <w:rPr>
                <w:snapToGrid w:val="0"/>
                <w:lang w:eastAsia="ko-KR"/>
              </w:rPr>
              <w:t>0</w:t>
            </w:r>
            <w:r w:rsidR="00671900">
              <w:rPr>
                <w:snapToGrid w:val="0"/>
                <w:lang w:eastAsia="ko-KR"/>
              </w:rPr>
              <w:t>,</w:t>
            </w:r>
            <w:r w:rsidRPr="002F6946">
              <w:rPr>
                <w:snapToGrid w:val="0"/>
                <w:lang w:eastAsia="ko-KR"/>
              </w:rPr>
              <w:t>47</w:t>
            </w:r>
          </w:p>
        </w:tc>
        <w:tc>
          <w:tcPr>
            <w:tcW w:w="1377" w:type="dxa"/>
          </w:tcPr>
          <w:p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215</w:t>
            </w:r>
          </w:p>
        </w:tc>
        <w:tc>
          <w:tcPr>
            <w:tcW w:w="1377" w:type="dxa"/>
          </w:tcPr>
          <w:p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271</w:t>
            </w:r>
          </w:p>
        </w:tc>
        <w:tc>
          <w:tcPr>
            <w:tcW w:w="1377" w:type="dxa"/>
          </w:tcPr>
          <w:p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490</w:t>
            </w:r>
          </w:p>
        </w:tc>
        <w:tc>
          <w:tcPr>
            <w:tcW w:w="1377" w:type="dxa"/>
          </w:tcPr>
          <w:p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261</w:t>
            </w:r>
          </w:p>
        </w:tc>
      </w:tr>
      <w:tr w:rsidR="002F6946" w:rsidRPr="002F6946" w:rsidTr="002F6946">
        <w:tc>
          <w:tcPr>
            <w:tcW w:w="1419" w:type="dxa"/>
          </w:tcPr>
          <w:p w:rsidR="002F6946" w:rsidRPr="002F6946" w:rsidRDefault="002F6946" w:rsidP="009D3AF5">
            <w:pPr>
              <w:pStyle w:val="Tabletext"/>
              <w:jc w:val="center"/>
              <w:rPr>
                <w:snapToGrid w:val="0"/>
                <w:lang w:val="fr-FR" w:eastAsia="ko-KR"/>
              </w:rPr>
            </w:pPr>
            <w:r w:rsidRPr="002F6946">
              <w:rPr>
                <w:snapToGrid w:val="0"/>
                <w:lang w:val="fr-FR" w:eastAsia="en-US"/>
              </w:rPr>
              <w:t>2</w:t>
            </w:r>
            <w:r w:rsidR="00671900">
              <w:rPr>
                <w:snapToGrid w:val="0"/>
                <w:lang w:val="fr-FR" w:eastAsia="ko-KR"/>
              </w:rPr>
              <w:t>,</w:t>
            </w:r>
            <w:r w:rsidRPr="002F6946">
              <w:rPr>
                <w:snapToGrid w:val="0"/>
                <w:lang w:val="fr-FR" w:eastAsia="ko-KR"/>
              </w:rPr>
              <w:t>5</w:t>
            </w:r>
          </w:p>
        </w:tc>
        <w:tc>
          <w:tcPr>
            <w:tcW w:w="1377" w:type="dxa"/>
          </w:tcPr>
          <w:p w:rsidR="002F6946" w:rsidRPr="002F6946" w:rsidRDefault="002F6946" w:rsidP="009D3AF5">
            <w:pPr>
              <w:pStyle w:val="Tabletext"/>
              <w:jc w:val="center"/>
              <w:rPr>
                <w:snapToGrid w:val="0"/>
                <w:lang w:val="fr-FR" w:eastAsia="ko-KR"/>
              </w:rPr>
            </w:pPr>
            <w:r w:rsidRPr="002F6946">
              <w:rPr>
                <w:snapToGrid w:val="0"/>
                <w:lang w:val="fr-FR" w:eastAsia="ko-KR"/>
              </w:rPr>
              <w:t>1</w:t>
            </w:r>
            <w:r w:rsidR="00671900">
              <w:rPr>
                <w:snapToGrid w:val="0"/>
                <w:lang w:val="fr-FR" w:eastAsia="ko-KR"/>
              </w:rPr>
              <w:t>,</w:t>
            </w:r>
            <w:r w:rsidRPr="002F6946">
              <w:rPr>
                <w:snapToGrid w:val="0"/>
                <w:lang w:val="fr-FR" w:eastAsia="ko-KR"/>
              </w:rPr>
              <w:t>10</w:t>
            </w:r>
          </w:p>
        </w:tc>
        <w:tc>
          <w:tcPr>
            <w:tcW w:w="1377" w:type="dxa"/>
          </w:tcPr>
          <w:p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49</w:t>
            </w:r>
          </w:p>
        </w:tc>
        <w:tc>
          <w:tcPr>
            <w:tcW w:w="1377" w:type="dxa"/>
          </w:tcPr>
          <w:p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73</w:t>
            </w:r>
          </w:p>
        </w:tc>
        <w:tc>
          <w:tcPr>
            <w:tcW w:w="1377" w:type="dxa"/>
          </w:tcPr>
          <w:p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617</w:t>
            </w:r>
          </w:p>
        </w:tc>
        <w:tc>
          <w:tcPr>
            <w:tcW w:w="1377" w:type="dxa"/>
          </w:tcPr>
          <w:p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402</w:t>
            </w:r>
          </w:p>
        </w:tc>
        <w:tc>
          <w:tcPr>
            <w:tcW w:w="1377" w:type="dxa"/>
          </w:tcPr>
          <w:p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486</w:t>
            </w:r>
          </w:p>
        </w:tc>
        <w:tc>
          <w:tcPr>
            <w:tcW w:w="1377" w:type="dxa"/>
          </w:tcPr>
          <w:p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350</w:t>
            </w:r>
          </w:p>
        </w:tc>
      </w:tr>
      <w:tr w:rsidR="002F6946" w:rsidRPr="002F6946" w:rsidTr="002F6946">
        <w:tc>
          <w:tcPr>
            <w:tcW w:w="1419" w:type="dxa"/>
          </w:tcPr>
          <w:p w:rsidR="002F6946" w:rsidRPr="002F6946" w:rsidRDefault="002F6946" w:rsidP="009D3AF5">
            <w:pPr>
              <w:pStyle w:val="Tabletext"/>
              <w:jc w:val="center"/>
              <w:rPr>
                <w:snapToGrid w:val="0"/>
                <w:lang w:val="fr-FR" w:eastAsia="ko-KR"/>
              </w:rPr>
            </w:pPr>
            <w:r w:rsidRPr="002F6946">
              <w:rPr>
                <w:snapToGrid w:val="0"/>
                <w:lang w:val="fr-FR" w:eastAsia="ko-KR"/>
              </w:rPr>
              <w:t>3</w:t>
            </w:r>
            <w:r w:rsidR="00671900">
              <w:rPr>
                <w:snapToGrid w:val="0"/>
                <w:lang w:val="fr-FR" w:eastAsia="ko-KR"/>
              </w:rPr>
              <w:t>,</w:t>
            </w:r>
            <w:r w:rsidRPr="002F6946">
              <w:rPr>
                <w:snapToGrid w:val="0"/>
                <w:lang w:val="fr-FR" w:eastAsia="ko-KR"/>
              </w:rPr>
              <w:t>5</w:t>
            </w:r>
          </w:p>
        </w:tc>
        <w:tc>
          <w:tcPr>
            <w:tcW w:w="1377" w:type="dxa"/>
          </w:tcPr>
          <w:p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30</w:t>
            </w:r>
          </w:p>
        </w:tc>
        <w:tc>
          <w:tcPr>
            <w:tcW w:w="1377" w:type="dxa"/>
          </w:tcPr>
          <w:p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21</w:t>
            </w:r>
          </w:p>
        </w:tc>
        <w:tc>
          <w:tcPr>
            <w:tcW w:w="1377" w:type="dxa"/>
          </w:tcPr>
          <w:p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73</w:t>
            </w:r>
          </w:p>
        </w:tc>
        <w:tc>
          <w:tcPr>
            <w:tcW w:w="1377" w:type="dxa"/>
          </w:tcPr>
          <w:p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334</w:t>
            </w:r>
          </w:p>
        </w:tc>
        <w:tc>
          <w:tcPr>
            <w:tcW w:w="1377" w:type="dxa"/>
          </w:tcPr>
          <w:p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603</w:t>
            </w:r>
          </w:p>
        </w:tc>
        <w:tc>
          <w:tcPr>
            <w:tcW w:w="1377" w:type="dxa"/>
          </w:tcPr>
          <w:p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513</w:t>
            </w:r>
          </w:p>
        </w:tc>
        <w:tc>
          <w:tcPr>
            <w:tcW w:w="1377" w:type="dxa"/>
          </w:tcPr>
          <w:p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370</w:t>
            </w:r>
          </w:p>
        </w:tc>
      </w:tr>
      <w:tr w:rsidR="002F6946" w:rsidRPr="002F6946" w:rsidTr="002F6946">
        <w:tc>
          <w:tcPr>
            <w:tcW w:w="1419" w:type="dxa"/>
          </w:tcPr>
          <w:p w:rsidR="002F6946" w:rsidRPr="002F6946" w:rsidRDefault="002F6946" w:rsidP="009D3AF5">
            <w:pPr>
              <w:pStyle w:val="Tabletext"/>
              <w:jc w:val="center"/>
              <w:rPr>
                <w:snapToGrid w:val="0"/>
                <w:lang w:val="fr-FR" w:eastAsia="ko-KR"/>
              </w:rPr>
            </w:pPr>
            <w:r w:rsidRPr="002F6946">
              <w:rPr>
                <w:snapToGrid w:val="0"/>
                <w:lang w:val="fr-FR" w:eastAsia="ko-KR"/>
              </w:rPr>
              <w:t>4</w:t>
            </w:r>
            <w:r w:rsidR="00671900">
              <w:rPr>
                <w:snapToGrid w:val="0"/>
                <w:lang w:val="fr-FR" w:eastAsia="ko-KR"/>
              </w:rPr>
              <w:t>,</w:t>
            </w:r>
            <w:r w:rsidRPr="002F6946">
              <w:rPr>
                <w:snapToGrid w:val="0"/>
                <w:lang w:val="fr-FR" w:eastAsia="ko-KR"/>
              </w:rPr>
              <w:t>5</w:t>
            </w:r>
          </w:p>
        </w:tc>
        <w:tc>
          <w:tcPr>
            <w:tcW w:w="1377" w:type="dxa"/>
          </w:tcPr>
          <w:p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46</w:t>
            </w:r>
          </w:p>
        </w:tc>
        <w:tc>
          <w:tcPr>
            <w:tcW w:w="1377" w:type="dxa"/>
          </w:tcPr>
          <w:p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20</w:t>
            </w:r>
          </w:p>
        </w:tc>
        <w:tc>
          <w:tcPr>
            <w:tcW w:w="1377" w:type="dxa"/>
          </w:tcPr>
          <w:p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27</w:t>
            </w:r>
          </w:p>
        </w:tc>
        <w:tc>
          <w:tcPr>
            <w:tcW w:w="1377" w:type="dxa"/>
          </w:tcPr>
          <w:p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545</w:t>
            </w:r>
          </w:p>
        </w:tc>
        <w:tc>
          <w:tcPr>
            <w:tcW w:w="1377" w:type="dxa"/>
          </w:tcPr>
          <w:p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540</w:t>
            </w:r>
          </w:p>
        </w:tc>
        <w:tc>
          <w:tcPr>
            <w:tcW w:w="1377" w:type="dxa"/>
          </w:tcPr>
          <w:p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691</w:t>
            </w:r>
          </w:p>
        </w:tc>
        <w:tc>
          <w:tcPr>
            <w:tcW w:w="1377" w:type="dxa"/>
          </w:tcPr>
          <w:p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266</w:t>
            </w:r>
          </w:p>
        </w:tc>
      </w:tr>
      <w:tr w:rsidR="002F6946" w:rsidRPr="002F6946" w:rsidTr="002F6946">
        <w:tc>
          <w:tcPr>
            <w:tcW w:w="1419" w:type="dxa"/>
          </w:tcPr>
          <w:p w:rsidR="002F6946" w:rsidRPr="002F6946" w:rsidRDefault="002F6946" w:rsidP="009D3AF5">
            <w:pPr>
              <w:pStyle w:val="Tabletext"/>
              <w:jc w:val="center"/>
              <w:rPr>
                <w:snapToGrid w:val="0"/>
                <w:lang w:val="fr-FR" w:eastAsia="ko-KR"/>
              </w:rPr>
            </w:pPr>
            <w:r w:rsidRPr="002F6946">
              <w:rPr>
                <w:snapToGrid w:val="0"/>
                <w:lang w:val="fr-FR" w:eastAsia="ko-KR"/>
              </w:rPr>
              <w:t>5</w:t>
            </w:r>
            <w:r w:rsidR="00671900">
              <w:rPr>
                <w:snapToGrid w:val="0"/>
                <w:lang w:val="fr-FR" w:eastAsia="ko-KR"/>
              </w:rPr>
              <w:t>,</w:t>
            </w:r>
            <w:r w:rsidRPr="002F6946">
              <w:rPr>
                <w:snapToGrid w:val="0"/>
                <w:lang w:val="fr-FR" w:eastAsia="ko-KR"/>
              </w:rPr>
              <w:t>5</w:t>
            </w:r>
          </w:p>
        </w:tc>
        <w:tc>
          <w:tcPr>
            <w:tcW w:w="1377" w:type="dxa"/>
          </w:tcPr>
          <w:p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48</w:t>
            </w:r>
          </w:p>
        </w:tc>
        <w:tc>
          <w:tcPr>
            <w:tcW w:w="1377" w:type="dxa"/>
          </w:tcPr>
          <w:p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24</w:t>
            </w:r>
          </w:p>
        </w:tc>
        <w:tc>
          <w:tcPr>
            <w:tcW w:w="1377" w:type="dxa"/>
          </w:tcPr>
          <w:p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31</w:t>
            </w:r>
          </w:p>
        </w:tc>
        <w:tc>
          <w:tcPr>
            <w:tcW w:w="1377" w:type="dxa"/>
          </w:tcPr>
          <w:p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310</w:t>
            </w:r>
          </w:p>
        </w:tc>
        <w:tc>
          <w:tcPr>
            <w:tcW w:w="1377" w:type="dxa"/>
          </w:tcPr>
          <w:p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502</w:t>
            </w:r>
          </w:p>
        </w:tc>
        <w:tc>
          <w:tcPr>
            <w:tcW w:w="1377" w:type="dxa"/>
          </w:tcPr>
          <w:p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558</w:t>
            </w:r>
          </w:p>
        </w:tc>
        <w:tc>
          <w:tcPr>
            <w:tcW w:w="1377" w:type="dxa"/>
          </w:tcPr>
          <w:p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200</w:t>
            </w:r>
          </w:p>
        </w:tc>
      </w:tr>
      <w:tr w:rsidR="002F6946" w:rsidRPr="002F6946" w:rsidTr="002F6946">
        <w:tc>
          <w:tcPr>
            <w:tcW w:w="1419" w:type="dxa"/>
          </w:tcPr>
          <w:p w:rsidR="002F6946" w:rsidRPr="002F6946" w:rsidRDefault="002F6946" w:rsidP="009D3AF5">
            <w:pPr>
              <w:pStyle w:val="Tabletext"/>
              <w:jc w:val="center"/>
              <w:rPr>
                <w:snapToGrid w:val="0"/>
                <w:lang w:val="fr-FR" w:eastAsia="ko-KR"/>
              </w:rPr>
            </w:pPr>
            <w:r w:rsidRPr="002F6946">
              <w:rPr>
                <w:snapToGrid w:val="0"/>
                <w:lang w:val="fr-FR" w:eastAsia="ko-KR"/>
              </w:rPr>
              <w:t>12</w:t>
            </w:r>
            <w:r w:rsidR="00671900">
              <w:rPr>
                <w:snapToGrid w:val="0"/>
                <w:lang w:val="fr-FR" w:eastAsia="ko-KR"/>
              </w:rPr>
              <w:t>,</w:t>
            </w:r>
            <w:r w:rsidRPr="002F6946">
              <w:rPr>
                <w:snapToGrid w:val="0"/>
                <w:lang w:val="fr-FR" w:eastAsia="ko-KR"/>
              </w:rPr>
              <w:t>5</w:t>
            </w:r>
          </w:p>
        </w:tc>
        <w:tc>
          <w:tcPr>
            <w:tcW w:w="1377" w:type="dxa"/>
          </w:tcPr>
          <w:p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74</w:t>
            </w:r>
          </w:p>
        </w:tc>
        <w:tc>
          <w:tcPr>
            <w:tcW w:w="1377" w:type="dxa"/>
          </w:tcPr>
          <w:p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18</w:t>
            </w:r>
          </w:p>
        </w:tc>
        <w:tc>
          <w:tcPr>
            <w:tcW w:w="1377" w:type="dxa"/>
          </w:tcPr>
          <w:p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47</w:t>
            </w:r>
          </w:p>
        </w:tc>
        <w:tc>
          <w:tcPr>
            <w:tcW w:w="1377" w:type="dxa"/>
          </w:tcPr>
          <w:p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500</w:t>
            </w:r>
          </w:p>
        </w:tc>
        <w:tc>
          <w:tcPr>
            <w:tcW w:w="1377" w:type="dxa"/>
          </w:tcPr>
          <w:p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900</w:t>
            </w:r>
          </w:p>
        </w:tc>
        <w:tc>
          <w:tcPr>
            <w:tcW w:w="1377" w:type="dxa"/>
          </w:tcPr>
          <w:p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170</w:t>
            </w:r>
          </w:p>
        </w:tc>
        <w:tc>
          <w:tcPr>
            <w:tcW w:w="1377" w:type="dxa"/>
          </w:tcPr>
          <w:p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440</w:t>
            </w:r>
          </w:p>
        </w:tc>
      </w:tr>
    </w:tbl>
    <w:p w:rsidR="00707F19" w:rsidRDefault="00707F19" w:rsidP="00707F19">
      <w:pPr>
        <w:rPr>
          <w:sz w:val="18"/>
          <w:szCs w:val="24"/>
          <w:rtl/>
          <w:lang w:val="fr-FR" w:bidi="ar-EG"/>
        </w:rPr>
      </w:pPr>
      <w:r w:rsidRPr="00D7016D">
        <w:rPr>
          <w:rFonts w:hint="cs"/>
          <w:b/>
          <w:bCs/>
          <w:sz w:val="18"/>
          <w:szCs w:val="24"/>
          <w:rtl/>
          <w:lang w:val="fr-FR" w:bidi="ar-EG"/>
        </w:rPr>
        <w:t>ملاحظة:</w:t>
      </w:r>
      <w:r w:rsidRPr="00D7016D">
        <w:rPr>
          <w:rFonts w:hint="cs"/>
          <w:sz w:val="18"/>
          <w:szCs w:val="24"/>
          <w:rtl/>
          <w:lang w:val="fr-FR" w:bidi="ar-EG"/>
        </w:rPr>
        <w:t xml:space="preserve"> حجم الأوراق مقدر بالمتر.</w:t>
      </w:r>
    </w:p>
    <w:p w:rsidR="002F6946" w:rsidRPr="00D7016D" w:rsidRDefault="002F6946" w:rsidP="00707F19">
      <w:pPr>
        <w:rPr>
          <w:sz w:val="20"/>
          <w:szCs w:val="28"/>
          <w:rtl/>
          <w:lang w:val="fr-FR" w:bidi="ar-EG"/>
        </w:rPr>
        <w:sectPr w:rsidR="002F6946" w:rsidRPr="00D7016D">
          <w:pgSz w:w="16834" w:h="11907" w:orient="landscape" w:code="9"/>
          <w:pgMar w:top="1134" w:right="1418" w:bottom="1134" w:left="1418" w:header="720" w:footer="720" w:gutter="0"/>
          <w:paperSrc w:first="15" w:other="15"/>
          <w:cols w:space="720"/>
          <w:bidi/>
          <w:rtlGutter/>
        </w:sectPr>
      </w:pPr>
    </w:p>
    <w:p w:rsidR="00707F19" w:rsidRPr="00541795" w:rsidRDefault="00707F19" w:rsidP="00AE4772">
      <w:pPr>
        <w:pStyle w:val="FigureNo"/>
        <w:rPr>
          <w:rtl/>
        </w:rPr>
      </w:pPr>
      <w:r w:rsidRPr="00541795">
        <w:rPr>
          <w:rFonts w:hint="cs"/>
          <w:rtl/>
        </w:rPr>
        <w:lastRenderedPageBreak/>
        <w:t>الش</w:t>
      </w:r>
      <w:r>
        <w:rPr>
          <w:rFonts w:hint="cs"/>
          <w:rtl/>
        </w:rPr>
        <w:t>ـ</w:t>
      </w:r>
      <w:r w:rsidRPr="00541795">
        <w:rPr>
          <w:rFonts w:hint="cs"/>
          <w:rtl/>
        </w:rPr>
        <w:t xml:space="preserve">كل </w:t>
      </w:r>
      <w:r>
        <w:t>7</w:t>
      </w:r>
    </w:p>
    <w:p w:rsidR="00707F19" w:rsidRDefault="00707F19" w:rsidP="00E30CBD">
      <w:pPr>
        <w:pStyle w:val="FigureTitle"/>
        <w:rPr>
          <w:rFonts w:cs="Times New Roman Bold"/>
          <w:position w:val="6"/>
          <w:sz w:val="18"/>
          <w:szCs w:val="18"/>
          <w:rtl/>
        </w:rPr>
      </w:pPr>
      <w:r w:rsidRPr="00541795">
        <w:rPr>
          <w:rFonts w:hint="cs"/>
          <w:rtl/>
        </w:rPr>
        <w:t xml:space="preserve">توهين خاص بمنطقة الإضاءة بمقدار </w:t>
      </w:r>
      <w:r w:rsidRPr="00541795">
        <w:rPr>
          <w:vertAlign w:val="superscript"/>
        </w:rPr>
        <w:t>2</w:t>
      </w:r>
      <w:r w:rsidRPr="00541795">
        <w:t>m 0,5</w:t>
      </w:r>
      <w:r w:rsidRPr="00541795">
        <w:rPr>
          <w:rFonts w:hint="cs"/>
          <w:rtl/>
        </w:rPr>
        <w:t xml:space="preserve"> و</w:t>
      </w:r>
      <w:r w:rsidRPr="00541795">
        <w:rPr>
          <w:vertAlign w:val="superscript"/>
        </w:rPr>
        <w:t>2</w:t>
      </w:r>
      <w:r w:rsidRPr="00541795">
        <w:t>m 2</w:t>
      </w:r>
      <w:r w:rsidRPr="00541795">
        <w:rPr>
          <w:rFonts w:hint="cs"/>
          <w:rtl/>
        </w:rPr>
        <w:t>، أ)</w:t>
      </w:r>
      <w:r>
        <w:rPr>
          <w:rFonts w:hint="cs"/>
          <w:rtl/>
        </w:rPr>
        <w:t xml:space="preserve"> أشجار مورقة،</w:t>
      </w:r>
      <w:r w:rsidR="00E30CBD">
        <w:rPr>
          <w:rFonts w:hint="cs"/>
          <w:rtl/>
        </w:rPr>
        <w:t xml:space="preserve"> </w:t>
      </w:r>
      <w:r>
        <w:rPr>
          <w:rFonts w:hint="cs"/>
          <w:rtl/>
        </w:rPr>
        <w:t>ب) أشجار غير مورقة</w:t>
      </w:r>
      <w:r w:rsidRPr="00AE4772">
        <w:rPr>
          <w:rFonts w:cs="Times New Roman Bold" w:hint="cs"/>
          <w:position w:val="6"/>
          <w:sz w:val="18"/>
          <w:szCs w:val="18"/>
          <w:rtl/>
        </w:rPr>
        <w:t>*</w:t>
      </w:r>
    </w:p>
    <w:p w:rsidR="00AE4772" w:rsidRDefault="00CC3DA7" w:rsidP="00E30CBD">
      <w:pPr>
        <w:spacing w:before="100" w:beforeAutospacing="1" w:after="100" w:afterAutospacing="1" w:line="240" w:lineRule="auto"/>
        <w:jc w:val="center"/>
        <w:rPr>
          <w:rtl/>
          <w:lang w:val="fr-FR" w:bidi="ar-EG"/>
        </w:rPr>
      </w:pPr>
      <w:r>
        <w:rPr>
          <w:noProof/>
          <w:lang w:eastAsia="en-US"/>
        </w:rPr>
        <mc:AlternateContent>
          <mc:Choice Requires="wpc">
            <w:drawing>
              <wp:inline distT="0" distB="0" distL="0" distR="0">
                <wp:extent cx="4485640" cy="7780020"/>
                <wp:effectExtent l="4445" t="0" r="0" b="0"/>
                <wp:docPr id="987" name="Canvas 9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2" name="Group 1420"/>
                        <wpg:cNvGrpSpPr>
                          <a:grpSpLocks/>
                        </wpg:cNvGrpSpPr>
                        <wpg:grpSpPr bwMode="auto">
                          <a:xfrm>
                            <a:off x="0" y="0"/>
                            <a:ext cx="4443730" cy="2842895"/>
                            <a:chOff x="-37" y="-12"/>
                            <a:chExt cx="6998" cy="4477"/>
                          </a:xfrm>
                        </wpg:grpSpPr>
                        <wpg:grpSp>
                          <wpg:cNvPr id="63" name="Group 1403"/>
                          <wpg:cNvGrpSpPr>
                            <a:grpSpLocks/>
                          </wpg:cNvGrpSpPr>
                          <wpg:grpSpPr bwMode="auto">
                            <a:xfrm>
                              <a:off x="338" y="-12"/>
                              <a:ext cx="6623" cy="3989"/>
                              <a:chOff x="338" y="-12"/>
                              <a:chExt cx="6623" cy="3989"/>
                            </a:xfrm>
                          </wpg:grpSpPr>
                          <wps:wsp>
                            <wps:cNvPr id="1408" name="Freeform 1189"/>
                            <wps:cNvSpPr>
                              <a:spLocks/>
                            </wps:cNvSpPr>
                            <wps:spPr bwMode="auto">
                              <a:xfrm>
                                <a:off x="2714" y="1148"/>
                                <a:ext cx="405" cy="225"/>
                              </a:xfrm>
                              <a:custGeom>
                                <a:avLst/>
                                <a:gdLst>
                                  <a:gd name="T0" fmla="*/ 0 w 405"/>
                                  <a:gd name="T1" fmla="*/ 225 h 225"/>
                                  <a:gd name="T2" fmla="*/ 33 w 405"/>
                                  <a:gd name="T3" fmla="*/ 203 h 225"/>
                                  <a:gd name="T4" fmla="*/ 112 w 405"/>
                                  <a:gd name="T5" fmla="*/ 158 h 225"/>
                                  <a:gd name="T6" fmla="*/ 191 w 405"/>
                                  <a:gd name="T7" fmla="*/ 113 h 225"/>
                                  <a:gd name="T8" fmla="*/ 270 w 405"/>
                                  <a:gd name="T9" fmla="*/ 68 h 225"/>
                                  <a:gd name="T10" fmla="*/ 349 w 405"/>
                                  <a:gd name="T11" fmla="*/ 34 h 225"/>
                                  <a:gd name="T12" fmla="*/ 405 w 405"/>
                                  <a:gd name="T13" fmla="*/ 0 h 225"/>
                                </a:gdLst>
                                <a:ahLst/>
                                <a:cxnLst>
                                  <a:cxn ang="0">
                                    <a:pos x="T0" y="T1"/>
                                  </a:cxn>
                                  <a:cxn ang="0">
                                    <a:pos x="T2" y="T3"/>
                                  </a:cxn>
                                  <a:cxn ang="0">
                                    <a:pos x="T4" y="T5"/>
                                  </a:cxn>
                                  <a:cxn ang="0">
                                    <a:pos x="T6" y="T7"/>
                                  </a:cxn>
                                  <a:cxn ang="0">
                                    <a:pos x="T8" y="T9"/>
                                  </a:cxn>
                                  <a:cxn ang="0">
                                    <a:pos x="T10" y="T11"/>
                                  </a:cxn>
                                  <a:cxn ang="0">
                                    <a:pos x="T12" y="T13"/>
                                  </a:cxn>
                                </a:cxnLst>
                                <a:rect l="0" t="0" r="r" b="b"/>
                                <a:pathLst>
                                  <a:path w="405" h="225">
                                    <a:moveTo>
                                      <a:pt x="0" y="225"/>
                                    </a:moveTo>
                                    <a:lnTo>
                                      <a:pt x="33" y="203"/>
                                    </a:lnTo>
                                    <a:lnTo>
                                      <a:pt x="112" y="158"/>
                                    </a:lnTo>
                                    <a:lnTo>
                                      <a:pt x="191" y="113"/>
                                    </a:lnTo>
                                    <a:lnTo>
                                      <a:pt x="270" y="68"/>
                                    </a:lnTo>
                                    <a:lnTo>
                                      <a:pt x="349" y="34"/>
                                    </a:lnTo>
                                    <a:lnTo>
                                      <a:pt x="405"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Line 1190"/>
                            <wps:cNvCnPr>
                              <a:cxnSpLocks noChangeShapeType="1"/>
                            </wps:cNvCnPr>
                            <wps:spPr bwMode="auto">
                              <a:xfrm flipV="1">
                                <a:off x="3164" y="1092"/>
                                <a:ext cx="56"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10" name="Freeform 1191"/>
                            <wps:cNvSpPr>
                              <a:spLocks/>
                            </wps:cNvSpPr>
                            <wps:spPr bwMode="auto">
                              <a:xfrm>
                                <a:off x="3265" y="878"/>
                                <a:ext cx="417" cy="191"/>
                              </a:xfrm>
                              <a:custGeom>
                                <a:avLst/>
                                <a:gdLst>
                                  <a:gd name="T0" fmla="*/ 0 w 417"/>
                                  <a:gd name="T1" fmla="*/ 191 h 191"/>
                                  <a:gd name="T2" fmla="*/ 124 w 417"/>
                                  <a:gd name="T3" fmla="*/ 135 h 191"/>
                                  <a:gd name="T4" fmla="*/ 304 w 417"/>
                                  <a:gd name="T5" fmla="*/ 56 h 191"/>
                                  <a:gd name="T6" fmla="*/ 417 w 417"/>
                                  <a:gd name="T7" fmla="*/ 0 h 191"/>
                                </a:gdLst>
                                <a:ahLst/>
                                <a:cxnLst>
                                  <a:cxn ang="0">
                                    <a:pos x="T0" y="T1"/>
                                  </a:cxn>
                                  <a:cxn ang="0">
                                    <a:pos x="T2" y="T3"/>
                                  </a:cxn>
                                  <a:cxn ang="0">
                                    <a:pos x="T4" y="T5"/>
                                  </a:cxn>
                                  <a:cxn ang="0">
                                    <a:pos x="T6" y="T7"/>
                                  </a:cxn>
                                </a:cxnLst>
                                <a:rect l="0" t="0" r="r" b="b"/>
                                <a:pathLst>
                                  <a:path w="417" h="191">
                                    <a:moveTo>
                                      <a:pt x="0" y="191"/>
                                    </a:moveTo>
                                    <a:lnTo>
                                      <a:pt x="124" y="135"/>
                                    </a:lnTo>
                                    <a:lnTo>
                                      <a:pt x="304" y="56"/>
                                    </a:lnTo>
                                    <a:lnTo>
                                      <a:pt x="417"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Freeform 1192"/>
                            <wps:cNvSpPr>
                              <a:spLocks/>
                            </wps:cNvSpPr>
                            <wps:spPr bwMode="auto">
                              <a:xfrm>
                                <a:off x="3738" y="833"/>
                                <a:ext cx="57" cy="22"/>
                              </a:xfrm>
                              <a:custGeom>
                                <a:avLst/>
                                <a:gdLst>
                                  <a:gd name="T0" fmla="*/ 0 w 57"/>
                                  <a:gd name="T1" fmla="*/ 22 h 22"/>
                                  <a:gd name="T2" fmla="*/ 12 w 57"/>
                                  <a:gd name="T3" fmla="*/ 22 h 22"/>
                                  <a:gd name="T4" fmla="*/ 57 w 57"/>
                                  <a:gd name="T5" fmla="*/ 0 h 22"/>
                                </a:gdLst>
                                <a:ahLst/>
                                <a:cxnLst>
                                  <a:cxn ang="0">
                                    <a:pos x="T0" y="T1"/>
                                  </a:cxn>
                                  <a:cxn ang="0">
                                    <a:pos x="T2" y="T3"/>
                                  </a:cxn>
                                  <a:cxn ang="0">
                                    <a:pos x="T4" y="T5"/>
                                  </a:cxn>
                                </a:cxnLst>
                                <a:rect l="0" t="0" r="r" b="b"/>
                                <a:pathLst>
                                  <a:path w="57" h="22">
                                    <a:moveTo>
                                      <a:pt x="0" y="22"/>
                                    </a:moveTo>
                                    <a:lnTo>
                                      <a:pt x="12" y="22"/>
                                    </a:lnTo>
                                    <a:lnTo>
                                      <a:pt x="57"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 name="Freeform 1193"/>
                            <wps:cNvSpPr>
                              <a:spLocks/>
                            </wps:cNvSpPr>
                            <wps:spPr bwMode="auto">
                              <a:xfrm>
                                <a:off x="3840" y="642"/>
                                <a:ext cx="428" cy="180"/>
                              </a:xfrm>
                              <a:custGeom>
                                <a:avLst/>
                                <a:gdLst>
                                  <a:gd name="T0" fmla="*/ 0 w 428"/>
                                  <a:gd name="T1" fmla="*/ 180 h 180"/>
                                  <a:gd name="T2" fmla="*/ 90 w 428"/>
                                  <a:gd name="T3" fmla="*/ 135 h 180"/>
                                  <a:gd name="T4" fmla="*/ 292 w 428"/>
                                  <a:gd name="T5" fmla="*/ 56 h 180"/>
                                  <a:gd name="T6" fmla="*/ 428 w 428"/>
                                  <a:gd name="T7" fmla="*/ 0 h 180"/>
                                </a:gdLst>
                                <a:ahLst/>
                                <a:cxnLst>
                                  <a:cxn ang="0">
                                    <a:pos x="T0" y="T1"/>
                                  </a:cxn>
                                  <a:cxn ang="0">
                                    <a:pos x="T2" y="T3"/>
                                  </a:cxn>
                                  <a:cxn ang="0">
                                    <a:pos x="T4" y="T5"/>
                                  </a:cxn>
                                  <a:cxn ang="0">
                                    <a:pos x="T6" y="T7"/>
                                  </a:cxn>
                                </a:cxnLst>
                                <a:rect l="0" t="0" r="r" b="b"/>
                                <a:pathLst>
                                  <a:path w="428" h="180">
                                    <a:moveTo>
                                      <a:pt x="0" y="180"/>
                                    </a:moveTo>
                                    <a:lnTo>
                                      <a:pt x="90" y="135"/>
                                    </a:lnTo>
                                    <a:lnTo>
                                      <a:pt x="292" y="56"/>
                                    </a:lnTo>
                                    <a:lnTo>
                                      <a:pt x="428"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 name="Freeform 1194"/>
                            <wps:cNvSpPr>
                              <a:spLocks/>
                            </wps:cNvSpPr>
                            <wps:spPr bwMode="auto">
                              <a:xfrm>
                                <a:off x="4324" y="608"/>
                                <a:ext cx="56" cy="22"/>
                              </a:xfrm>
                              <a:custGeom>
                                <a:avLst/>
                                <a:gdLst>
                                  <a:gd name="T0" fmla="*/ 0 w 56"/>
                                  <a:gd name="T1" fmla="*/ 22 h 22"/>
                                  <a:gd name="T2" fmla="*/ 11 w 56"/>
                                  <a:gd name="T3" fmla="*/ 11 h 22"/>
                                  <a:gd name="T4" fmla="*/ 56 w 56"/>
                                  <a:gd name="T5" fmla="*/ 0 h 22"/>
                                </a:gdLst>
                                <a:ahLst/>
                                <a:cxnLst>
                                  <a:cxn ang="0">
                                    <a:pos x="T0" y="T1"/>
                                  </a:cxn>
                                  <a:cxn ang="0">
                                    <a:pos x="T2" y="T3"/>
                                  </a:cxn>
                                  <a:cxn ang="0">
                                    <a:pos x="T4" y="T5"/>
                                  </a:cxn>
                                </a:cxnLst>
                                <a:rect l="0" t="0" r="r" b="b"/>
                                <a:pathLst>
                                  <a:path w="56" h="22">
                                    <a:moveTo>
                                      <a:pt x="0" y="22"/>
                                    </a:moveTo>
                                    <a:lnTo>
                                      <a:pt x="11" y="11"/>
                                    </a:lnTo>
                                    <a:lnTo>
                                      <a:pt x="56"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 name="Freeform 1195"/>
                            <wps:cNvSpPr>
                              <a:spLocks/>
                            </wps:cNvSpPr>
                            <wps:spPr bwMode="auto">
                              <a:xfrm>
                                <a:off x="4425" y="428"/>
                                <a:ext cx="439" cy="157"/>
                              </a:xfrm>
                              <a:custGeom>
                                <a:avLst/>
                                <a:gdLst>
                                  <a:gd name="T0" fmla="*/ 0 w 439"/>
                                  <a:gd name="T1" fmla="*/ 157 h 157"/>
                                  <a:gd name="T2" fmla="*/ 113 w 439"/>
                                  <a:gd name="T3" fmla="*/ 112 h 157"/>
                                  <a:gd name="T4" fmla="*/ 338 w 439"/>
                                  <a:gd name="T5" fmla="*/ 33 h 157"/>
                                  <a:gd name="T6" fmla="*/ 439 w 439"/>
                                  <a:gd name="T7" fmla="*/ 0 h 157"/>
                                </a:gdLst>
                                <a:ahLst/>
                                <a:cxnLst>
                                  <a:cxn ang="0">
                                    <a:pos x="T0" y="T1"/>
                                  </a:cxn>
                                  <a:cxn ang="0">
                                    <a:pos x="T2" y="T3"/>
                                  </a:cxn>
                                  <a:cxn ang="0">
                                    <a:pos x="T4" y="T5"/>
                                  </a:cxn>
                                  <a:cxn ang="0">
                                    <a:pos x="T6" y="T7"/>
                                  </a:cxn>
                                </a:cxnLst>
                                <a:rect l="0" t="0" r="r" b="b"/>
                                <a:pathLst>
                                  <a:path w="439" h="157">
                                    <a:moveTo>
                                      <a:pt x="0" y="157"/>
                                    </a:moveTo>
                                    <a:lnTo>
                                      <a:pt x="113" y="112"/>
                                    </a:lnTo>
                                    <a:lnTo>
                                      <a:pt x="338" y="33"/>
                                    </a:lnTo>
                                    <a:lnTo>
                                      <a:pt x="439"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 name="Line 1196"/>
                            <wps:cNvCnPr>
                              <a:cxnSpLocks noChangeShapeType="1"/>
                            </wps:cNvCnPr>
                            <wps:spPr bwMode="auto">
                              <a:xfrm flipV="1">
                                <a:off x="4909" y="394"/>
                                <a:ext cx="57" cy="1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16" name="Line 1197"/>
                            <wps:cNvCnPr>
                              <a:cxnSpLocks noChangeShapeType="1"/>
                            </wps:cNvCnPr>
                            <wps:spPr bwMode="auto">
                              <a:xfrm flipV="1">
                                <a:off x="5022" y="304"/>
                                <a:ext cx="191" cy="67"/>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17" name="Line 1198"/>
                            <wps:cNvCnPr>
                              <a:cxnSpLocks noChangeShapeType="1"/>
                            </wps:cNvCnPr>
                            <wps:spPr bwMode="auto">
                              <a:xfrm flipV="1">
                                <a:off x="5022" y="304"/>
                                <a:ext cx="191" cy="67"/>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18" name="Line 1199"/>
                            <wps:cNvCnPr>
                              <a:cxnSpLocks noChangeShapeType="1"/>
                            </wps:cNvCnPr>
                            <wps:spPr bwMode="auto">
                              <a:xfrm flipH="1">
                                <a:off x="6024" y="304"/>
                                <a:ext cx="214" cy="67"/>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19" name="Freeform 1200"/>
                            <wps:cNvSpPr>
                              <a:spLocks/>
                            </wps:cNvSpPr>
                            <wps:spPr bwMode="auto">
                              <a:xfrm>
                                <a:off x="5698" y="405"/>
                                <a:ext cx="214" cy="68"/>
                              </a:xfrm>
                              <a:custGeom>
                                <a:avLst/>
                                <a:gdLst>
                                  <a:gd name="T0" fmla="*/ 214 w 214"/>
                                  <a:gd name="T1" fmla="*/ 0 h 68"/>
                                  <a:gd name="T2" fmla="*/ 214 w 214"/>
                                  <a:gd name="T3" fmla="*/ 0 h 68"/>
                                  <a:gd name="T4" fmla="*/ 0 w 214"/>
                                  <a:gd name="T5" fmla="*/ 68 h 68"/>
                                </a:gdLst>
                                <a:ahLst/>
                                <a:cxnLst>
                                  <a:cxn ang="0">
                                    <a:pos x="T0" y="T1"/>
                                  </a:cxn>
                                  <a:cxn ang="0">
                                    <a:pos x="T2" y="T3"/>
                                  </a:cxn>
                                  <a:cxn ang="0">
                                    <a:pos x="T4" y="T5"/>
                                  </a:cxn>
                                </a:cxnLst>
                                <a:rect l="0" t="0" r="r" b="b"/>
                                <a:pathLst>
                                  <a:path w="214" h="68">
                                    <a:moveTo>
                                      <a:pt x="214" y="0"/>
                                    </a:moveTo>
                                    <a:lnTo>
                                      <a:pt x="214" y="0"/>
                                    </a:lnTo>
                                    <a:lnTo>
                                      <a:pt x="0" y="68"/>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0" name="Line 1201"/>
                            <wps:cNvCnPr>
                              <a:cxnSpLocks noChangeShapeType="1"/>
                            </wps:cNvCnPr>
                            <wps:spPr bwMode="auto">
                              <a:xfrm flipH="1">
                                <a:off x="5371" y="506"/>
                                <a:ext cx="214" cy="68"/>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21" name="Line 1202"/>
                            <wps:cNvCnPr>
                              <a:cxnSpLocks noChangeShapeType="1"/>
                            </wps:cNvCnPr>
                            <wps:spPr bwMode="auto">
                              <a:xfrm flipH="1">
                                <a:off x="5033" y="608"/>
                                <a:ext cx="225" cy="79"/>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22" name="Freeform 1203"/>
                            <wps:cNvSpPr>
                              <a:spLocks/>
                            </wps:cNvSpPr>
                            <wps:spPr bwMode="auto">
                              <a:xfrm>
                                <a:off x="4707" y="720"/>
                                <a:ext cx="225" cy="68"/>
                              </a:xfrm>
                              <a:custGeom>
                                <a:avLst/>
                                <a:gdLst>
                                  <a:gd name="T0" fmla="*/ 225 w 225"/>
                                  <a:gd name="T1" fmla="*/ 0 h 68"/>
                                  <a:gd name="T2" fmla="*/ 11 w 225"/>
                                  <a:gd name="T3" fmla="*/ 68 h 68"/>
                                  <a:gd name="T4" fmla="*/ 0 w 225"/>
                                  <a:gd name="T5" fmla="*/ 68 h 68"/>
                                </a:gdLst>
                                <a:ahLst/>
                                <a:cxnLst>
                                  <a:cxn ang="0">
                                    <a:pos x="T0" y="T1"/>
                                  </a:cxn>
                                  <a:cxn ang="0">
                                    <a:pos x="T2" y="T3"/>
                                  </a:cxn>
                                  <a:cxn ang="0">
                                    <a:pos x="T4" y="T5"/>
                                  </a:cxn>
                                </a:cxnLst>
                                <a:rect l="0" t="0" r="r" b="b"/>
                                <a:pathLst>
                                  <a:path w="225" h="68">
                                    <a:moveTo>
                                      <a:pt x="225" y="0"/>
                                    </a:moveTo>
                                    <a:lnTo>
                                      <a:pt x="11" y="68"/>
                                    </a:lnTo>
                                    <a:lnTo>
                                      <a:pt x="0" y="68"/>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Freeform 1204"/>
                            <wps:cNvSpPr>
                              <a:spLocks/>
                            </wps:cNvSpPr>
                            <wps:spPr bwMode="auto">
                              <a:xfrm>
                                <a:off x="4380" y="822"/>
                                <a:ext cx="225" cy="67"/>
                              </a:xfrm>
                              <a:custGeom>
                                <a:avLst/>
                                <a:gdLst>
                                  <a:gd name="T0" fmla="*/ 225 w 225"/>
                                  <a:gd name="T1" fmla="*/ 0 h 67"/>
                                  <a:gd name="T2" fmla="*/ 79 w 225"/>
                                  <a:gd name="T3" fmla="*/ 45 h 67"/>
                                  <a:gd name="T4" fmla="*/ 0 w 225"/>
                                  <a:gd name="T5" fmla="*/ 67 h 67"/>
                                </a:gdLst>
                                <a:ahLst/>
                                <a:cxnLst>
                                  <a:cxn ang="0">
                                    <a:pos x="T0" y="T1"/>
                                  </a:cxn>
                                  <a:cxn ang="0">
                                    <a:pos x="T2" y="T3"/>
                                  </a:cxn>
                                  <a:cxn ang="0">
                                    <a:pos x="T4" y="T5"/>
                                  </a:cxn>
                                </a:cxnLst>
                                <a:rect l="0" t="0" r="r" b="b"/>
                                <a:pathLst>
                                  <a:path w="225" h="67">
                                    <a:moveTo>
                                      <a:pt x="225" y="0"/>
                                    </a:moveTo>
                                    <a:lnTo>
                                      <a:pt x="79" y="45"/>
                                    </a:lnTo>
                                    <a:lnTo>
                                      <a:pt x="0" y="67"/>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4" name="Freeform 1205"/>
                            <wps:cNvSpPr>
                              <a:spLocks/>
                            </wps:cNvSpPr>
                            <wps:spPr bwMode="auto">
                              <a:xfrm>
                                <a:off x="4065" y="934"/>
                                <a:ext cx="214" cy="68"/>
                              </a:xfrm>
                              <a:custGeom>
                                <a:avLst/>
                                <a:gdLst>
                                  <a:gd name="T0" fmla="*/ 214 w 214"/>
                                  <a:gd name="T1" fmla="*/ 0 h 68"/>
                                  <a:gd name="T2" fmla="*/ 135 w 214"/>
                                  <a:gd name="T3" fmla="*/ 23 h 68"/>
                                  <a:gd name="T4" fmla="*/ 0 w 214"/>
                                  <a:gd name="T5" fmla="*/ 68 h 68"/>
                                </a:gdLst>
                                <a:ahLst/>
                                <a:cxnLst>
                                  <a:cxn ang="0">
                                    <a:pos x="T0" y="T1"/>
                                  </a:cxn>
                                  <a:cxn ang="0">
                                    <a:pos x="T2" y="T3"/>
                                  </a:cxn>
                                  <a:cxn ang="0">
                                    <a:pos x="T4" y="T5"/>
                                  </a:cxn>
                                </a:cxnLst>
                                <a:rect l="0" t="0" r="r" b="b"/>
                                <a:pathLst>
                                  <a:path w="214" h="68">
                                    <a:moveTo>
                                      <a:pt x="214" y="0"/>
                                    </a:moveTo>
                                    <a:lnTo>
                                      <a:pt x="135" y="23"/>
                                    </a:lnTo>
                                    <a:lnTo>
                                      <a:pt x="0" y="68"/>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6" name="Freeform 1206"/>
                            <wps:cNvSpPr>
                              <a:spLocks/>
                            </wps:cNvSpPr>
                            <wps:spPr bwMode="auto">
                              <a:xfrm>
                                <a:off x="3738" y="1047"/>
                                <a:ext cx="214" cy="67"/>
                              </a:xfrm>
                              <a:custGeom>
                                <a:avLst/>
                                <a:gdLst>
                                  <a:gd name="T0" fmla="*/ 214 w 214"/>
                                  <a:gd name="T1" fmla="*/ 0 h 67"/>
                                  <a:gd name="T2" fmla="*/ 102 w 214"/>
                                  <a:gd name="T3" fmla="*/ 33 h 67"/>
                                  <a:gd name="T4" fmla="*/ 0 w 214"/>
                                  <a:gd name="T5" fmla="*/ 67 h 67"/>
                                </a:gdLst>
                                <a:ahLst/>
                                <a:cxnLst>
                                  <a:cxn ang="0">
                                    <a:pos x="T0" y="T1"/>
                                  </a:cxn>
                                  <a:cxn ang="0">
                                    <a:pos x="T2" y="T3"/>
                                  </a:cxn>
                                  <a:cxn ang="0">
                                    <a:pos x="T4" y="T5"/>
                                  </a:cxn>
                                </a:cxnLst>
                                <a:rect l="0" t="0" r="r" b="b"/>
                                <a:pathLst>
                                  <a:path w="214" h="67">
                                    <a:moveTo>
                                      <a:pt x="214" y="0"/>
                                    </a:moveTo>
                                    <a:lnTo>
                                      <a:pt x="102" y="33"/>
                                    </a:lnTo>
                                    <a:lnTo>
                                      <a:pt x="0" y="67"/>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7" name="Freeform 1207"/>
                            <wps:cNvSpPr>
                              <a:spLocks/>
                            </wps:cNvSpPr>
                            <wps:spPr bwMode="auto">
                              <a:xfrm>
                                <a:off x="3423" y="1159"/>
                                <a:ext cx="203" cy="79"/>
                              </a:xfrm>
                              <a:custGeom>
                                <a:avLst/>
                                <a:gdLst>
                                  <a:gd name="T0" fmla="*/ 203 w 203"/>
                                  <a:gd name="T1" fmla="*/ 0 h 79"/>
                                  <a:gd name="T2" fmla="*/ 180 w 203"/>
                                  <a:gd name="T3" fmla="*/ 12 h 79"/>
                                  <a:gd name="T4" fmla="*/ 68 w 203"/>
                                  <a:gd name="T5" fmla="*/ 57 h 79"/>
                                  <a:gd name="T6" fmla="*/ 0 w 203"/>
                                  <a:gd name="T7" fmla="*/ 79 h 79"/>
                                </a:gdLst>
                                <a:ahLst/>
                                <a:cxnLst>
                                  <a:cxn ang="0">
                                    <a:pos x="T0" y="T1"/>
                                  </a:cxn>
                                  <a:cxn ang="0">
                                    <a:pos x="T2" y="T3"/>
                                  </a:cxn>
                                  <a:cxn ang="0">
                                    <a:pos x="T4" y="T5"/>
                                  </a:cxn>
                                  <a:cxn ang="0">
                                    <a:pos x="T6" y="T7"/>
                                  </a:cxn>
                                </a:cxnLst>
                                <a:rect l="0" t="0" r="r" b="b"/>
                                <a:pathLst>
                                  <a:path w="203" h="79">
                                    <a:moveTo>
                                      <a:pt x="203" y="0"/>
                                    </a:moveTo>
                                    <a:lnTo>
                                      <a:pt x="180" y="12"/>
                                    </a:lnTo>
                                    <a:lnTo>
                                      <a:pt x="68" y="57"/>
                                    </a:lnTo>
                                    <a:lnTo>
                                      <a:pt x="0" y="79"/>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8" name="Freeform 1208"/>
                            <wps:cNvSpPr>
                              <a:spLocks/>
                            </wps:cNvSpPr>
                            <wps:spPr bwMode="auto">
                              <a:xfrm>
                                <a:off x="3097" y="1283"/>
                                <a:ext cx="213" cy="90"/>
                              </a:xfrm>
                              <a:custGeom>
                                <a:avLst/>
                                <a:gdLst>
                                  <a:gd name="T0" fmla="*/ 213 w 213"/>
                                  <a:gd name="T1" fmla="*/ 0 h 90"/>
                                  <a:gd name="T2" fmla="*/ 180 w 213"/>
                                  <a:gd name="T3" fmla="*/ 23 h 90"/>
                                  <a:gd name="T4" fmla="*/ 78 w 213"/>
                                  <a:gd name="T5" fmla="*/ 68 h 90"/>
                                  <a:gd name="T6" fmla="*/ 0 w 213"/>
                                  <a:gd name="T7" fmla="*/ 90 h 90"/>
                                </a:gdLst>
                                <a:ahLst/>
                                <a:cxnLst>
                                  <a:cxn ang="0">
                                    <a:pos x="T0" y="T1"/>
                                  </a:cxn>
                                  <a:cxn ang="0">
                                    <a:pos x="T2" y="T3"/>
                                  </a:cxn>
                                  <a:cxn ang="0">
                                    <a:pos x="T4" y="T5"/>
                                  </a:cxn>
                                  <a:cxn ang="0">
                                    <a:pos x="T6" y="T7"/>
                                  </a:cxn>
                                </a:cxnLst>
                                <a:rect l="0" t="0" r="r" b="b"/>
                                <a:pathLst>
                                  <a:path w="213" h="90">
                                    <a:moveTo>
                                      <a:pt x="213" y="0"/>
                                    </a:moveTo>
                                    <a:lnTo>
                                      <a:pt x="180" y="23"/>
                                    </a:lnTo>
                                    <a:lnTo>
                                      <a:pt x="78" y="68"/>
                                    </a:lnTo>
                                    <a:lnTo>
                                      <a:pt x="0" y="9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Freeform 1209"/>
                            <wps:cNvSpPr>
                              <a:spLocks/>
                            </wps:cNvSpPr>
                            <wps:spPr bwMode="auto">
                              <a:xfrm>
                                <a:off x="2793" y="1429"/>
                                <a:ext cx="202" cy="90"/>
                              </a:xfrm>
                              <a:custGeom>
                                <a:avLst/>
                                <a:gdLst>
                                  <a:gd name="T0" fmla="*/ 202 w 202"/>
                                  <a:gd name="T1" fmla="*/ 0 h 90"/>
                                  <a:gd name="T2" fmla="*/ 180 w 202"/>
                                  <a:gd name="T3" fmla="*/ 12 h 90"/>
                                  <a:gd name="T4" fmla="*/ 78 w 202"/>
                                  <a:gd name="T5" fmla="*/ 57 h 90"/>
                                  <a:gd name="T6" fmla="*/ 0 w 202"/>
                                  <a:gd name="T7" fmla="*/ 90 h 90"/>
                                </a:gdLst>
                                <a:ahLst/>
                                <a:cxnLst>
                                  <a:cxn ang="0">
                                    <a:pos x="T0" y="T1"/>
                                  </a:cxn>
                                  <a:cxn ang="0">
                                    <a:pos x="T2" y="T3"/>
                                  </a:cxn>
                                  <a:cxn ang="0">
                                    <a:pos x="T4" y="T5"/>
                                  </a:cxn>
                                  <a:cxn ang="0">
                                    <a:pos x="T6" y="T7"/>
                                  </a:cxn>
                                </a:cxnLst>
                                <a:rect l="0" t="0" r="r" b="b"/>
                                <a:pathLst>
                                  <a:path w="202" h="90">
                                    <a:moveTo>
                                      <a:pt x="202" y="0"/>
                                    </a:moveTo>
                                    <a:lnTo>
                                      <a:pt x="180" y="12"/>
                                    </a:lnTo>
                                    <a:lnTo>
                                      <a:pt x="78" y="57"/>
                                    </a:lnTo>
                                    <a:lnTo>
                                      <a:pt x="0" y="9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0" name="Freeform 1210"/>
                            <wps:cNvSpPr>
                              <a:spLocks/>
                            </wps:cNvSpPr>
                            <wps:spPr bwMode="auto">
                              <a:xfrm>
                                <a:off x="2488" y="1576"/>
                                <a:ext cx="203" cy="112"/>
                              </a:xfrm>
                              <a:custGeom>
                                <a:avLst/>
                                <a:gdLst>
                                  <a:gd name="T0" fmla="*/ 203 w 203"/>
                                  <a:gd name="T1" fmla="*/ 0 h 112"/>
                                  <a:gd name="T2" fmla="*/ 203 w 203"/>
                                  <a:gd name="T3" fmla="*/ 0 h 112"/>
                                  <a:gd name="T4" fmla="*/ 102 w 203"/>
                                  <a:gd name="T5" fmla="*/ 56 h 112"/>
                                  <a:gd name="T6" fmla="*/ 12 w 203"/>
                                  <a:gd name="T7" fmla="*/ 101 h 112"/>
                                  <a:gd name="T8" fmla="*/ 0 w 203"/>
                                  <a:gd name="T9" fmla="*/ 112 h 112"/>
                                </a:gdLst>
                                <a:ahLst/>
                                <a:cxnLst>
                                  <a:cxn ang="0">
                                    <a:pos x="T0" y="T1"/>
                                  </a:cxn>
                                  <a:cxn ang="0">
                                    <a:pos x="T2" y="T3"/>
                                  </a:cxn>
                                  <a:cxn ang="0">
                                    <a:pos x="T4" y="T5"/>
                                  </a:cxn>
                                  <a:cxn ang="0">
                                    <a:pos x="T6" y="T7"/>
                                  </a:cxn>
                                  <a:cxn ang="0">
                                    <a:pos x="T8" y="T9"/>
                                  </a:cxn>
                                </a:cxnLst>
                                <a:rect l="0" t="0" r="r" b="b"/>
                                <a:pathLst>
                                  <a:path w="203" h="112">
                                    <a:moveTo>
                                      <a:pt x="203" y="0"/>
                                    </a:moveTo>
                                    <a:lnTo>
                                      <a:pt x="203" y="0"/>
                                    </a:lnTo>
                                    <a:lnTo>
                                      <a:pt x="102" y="56"/>
                                    </a:lnTo>
                                    <a:lnTo>
                                      <a:pt x="12" y="101"/>
                                    </a:lnTo>
                                    <a:lnTo>
                                      <a:pt x="0" y="112"/>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1" name="Freeform 1211"/>
                            <wps:cNvSpPr>
                              <a:spLocks/>
                            </wps:cNvSpPr>
                            <wps:spPr bwMode="auto">
                              <a:xfrm>
                                <a:off x="2196" y="1745"/>
                                <a:ext cx="191" cy="123"/>
                              </a:xfrm>
                              <a:custGeom>
                                <a:avLst/>
                                <a:gdLst>
                                  <a:gd name="T0" fmla="*/ 191 w 191"/>
                                  <a:gd name="T1" fmla="*/ 0 h 123"/>
                                  <a:gd name="T2" fmla="*/ 135 w 191"/>
                                  <a:gd name="T3" fmla="*/ 33 h 123"/>
                                  <a:gd name="T4" fmla="*/ 135 w 191"/>
                                  <a:gd name="T5" fmla="*/ 33 h 123"/>
                                  <a:gd name="T6" fmla="*/ 45 w 191"/>
                                  <a:gd name="T7" fmla="*/ 90 h 123"/>
                                  <a:gd name="T8" fmla="*/ 0 w 191"/>
                                  <a:gd name="T9" fmla="*/ 123 h 123"/>
                                </a:gdLst>
                                <a:ahLst/>
                                <a:cxnLst>
                                  <a:cxn ang="0">
                                    <a:pos x="T0" y="T1"/>
                                  </a:cxn>
                                  <a:cxn ang="0">
                                    <a:pos x="T2" y="T3"/>
                                  </a:cxn>
                                  <a:cxn ang="0">
                                    <a:pos x="T4" y="T5"/>
                                  </a:cxn>
                                  <a:cxn ang="0">
                                    <a:pos x="T6" y="T7"/>
                                  </a:cxn>
                                  <a:cxn ang="0">
                                    <a:pos x="T8" y="T9"/>
                                  </a:cxn>
                                </a:cxnLst>
                                <a:rect l="0" t="0" r="r" b="b"/>
                                <a:pathLst>
                                  <a:path w="191" h="123">
                                    <a:moveTo>
                                      <a:pt x="191" y="0"/>
                                    </a:moveTo>
                                    <a:lnTo>
                                      <a:pt x="135" y="33"/>
                                    </a:lnTo>
                                    <a:lnTo>
                                      <a:pt x="135" y="33"/>
                                    </a:lnTo>
                                    <a:lnTo>
                                      <a:pt x="45" y="90"/>
                                    </a:lnTo>
                                    <a:lnTo>
                                      <a:pt x="0" y="123"/>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2" name="Freeform 1212"/>
                            <wps:cNvSpPr>
                              <a:spLocks/>
                            </wps:cNvSpPr>
                            <wps:spPr bwMode="auto">
                              <a:xfrm>
                                <a:off x="1914" y="1936"/>
                                <a:ext cx="192" cy="135"/>
                              </a:xfrm>
                              <a:custGeom>
                                <a:avLst/>
                                <a:gdLst>
                                  <a:gd name="T0" fmla="*/ 192 w 192"/>
                                  <a:gd name="T1" fmla="*/ 0 h 135"/>
                                  <a:gd name="T2" fmla="*/ 169 w 192"/>
                                  <a:gd name="T3" fmla="*/ 11 h 135"/>
                                  <a:gd name="T4" fmla="*/ 102 w 192"/>
                                  <a:gd name="T5" fmla="*/ 56 h 135"/>
                                  <a:gd name="T6" fmla="*/ 23 w 192"/>
                                  <a:gd name="T7" fmla="*/ 112 h 135"/>
                                  <a:gd name="T8" fmla="*/ 0 w 192"/>
                                  <a:gd name="T9" fmla="*/ 135 h 135"/>
                                </a:gdLst>
                                <a:ahLst/>
                                <a:cxnLst>
                                  <a:cxn ang="0">
                                    <a:pos x="T0" y="T1"/>
                                  </a:cxn>
                                  <a:cxn ang="0">
                                    <a:pos x="T2" y="T3"/>
                                  </a:cxn>
                                  <a:cxn ang="0">
                                    <a:pos x="T4" y="T5"/>
                                  </a:cxn>
                                  <a:cxn ang="0">
                                    <a:pos x="T6" y="T7"/>
                                  </a:cxn>
                                  <a:cxn ang="0">
                                    <a:pos x="T8" y="T9"/>
                                  </a:cxn>
                                </a:cxnLst>
                                <a:rect l="0" t="0" r="r" b="b"/>
                                <a:pathLst>
                                  <a:path w="192" h="135">
                                    <a:moveTo>
                                      <a:pt x="192" y="0"/>
                                    </a:moveTo>
                                    <a:lnTo>
                                      <a:pt x="169" y="11"/>
                                    </a:lnTo>
                                    <a:lnTo>
                                      <a:pt x="102" y="56"/>
                                    </a:lnTo>
                                    <a:lnTo>
                                      <a:pt x="23" y="112"/>
                                    </a:lnTo>
                                    <a:lnTo>
                                      <a:pt x="0" y="135"/>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Freeform 1213"/>
                            <wps:cNvSpPr>
                              <a:spLocks/>
                            </wps:cNvSpPr>
                            <wps:spPr bwMode="auto">
                              <a:xfrm>
                                <a:off x="1655" y="2138"/>
                                <a:ext cx="169" cy="147"/>
                              </a:xfrm>
                              <a:custGeom>
                                <a:avLst/>
                                <a:gdLst>
                                  <a:gd name="T0" fmla="*/ 169 w 169"/>
                                  <a:gd name="T1" fmla="*/ 0 h 147"/>
                                  <a:gd name="T2" fmla="*/ 147 w 169"/>
                                  <a:gd name="T3" fmla="*/ 23 h 147"/>
                                  <a:gd name="T4" fmla="*/ 90 w 169"/>
                                  <a:gd name="T5" fmla="*/ 68 h 147"/>
                                  <a:gd name="T6" fmla="*/ 23 w 169"/>
                                  <a:gd name="T7" fmla="*/ 124 h 147"/>
                                  <a:gd name="T8" fmla="*/ 0 w 169"/>
                                  <a:gd name="T9" fmla="*/ 147 h 147"/>
                                </a:gdLst>
                                <a:ahLst/>
                                <a:cxnLst>
                                  <a:cxn ang="0">
                                    <a:pos x="T0" y="T1"/>
                                  </a:cxn>
                                  <a:cxn ang="0">
                                    <a:pos x="T2" y="T3"/>
                                  </a:cxn>
                                  <a:cxn ang="0">
                                    <a:pos x="T4" y="T5"/>
                                  </a:cxn>
                                  <a:cxn ang="0">
                                    <a:pos x="T6" y="T7"/>
                                  </a:cxn>
                                  <a:cxn ang="0">
                                    <a:pos x="T8" y="T9"/>
                                  </a:cxn>
                                </a:cxnLst>
                                <a:rect l="0" t="0" r="r" b="b"/>
                                <a:pathLst>
                                  <a:path w="169" h="147">
                                    <a:moveTo>
                                      <a:pt x="169" y="0"/>
                                    </a:moveTo>
                                    <a:lnTo>
                                      <a:pt x="147" y="23"/>
                                    </a:lnTo>
                                    <a:lnTo>
                                      <a:pt x="90" y="68"/>
                                    </a:lnTo>
                                    <a:lnTo>
                                      <a:pt x="23" y="124"/>
                                    </a:lnTo>
                                    <a:lnTo>
                                      <a:pt x="0" y="147"/>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Freeform 1214"/>
                            <wps:cNvSpPr>
                              <a:spLocks/>
                            </wps:cNvSpPr>
                            <wps:spPr bwMode="auto">
                              <a:xfrm>
                                <a:off x="1408" y="2364"/>
                                <a:ext cx="168" cy="168"/>
                              </a:xfrm>
                              <a:custGeom>
                                <a:avLst/>
                                <a:gdLst>
                                  <a:gd name="T0" fmla="*/ 168 w 168"/>
                                  <a:gd name="T1" fmla="*/ 0 h 168"/>
                                  <a:gd name="T2" fmla="*/ 157 w 168"/>
                                  <a:gd name="T3" fmla="*/ 11 h 168"/>
                                  <a:gd name="T4" fmla="*/ 101 w 168"/>
                                  <a:gd name="T5" fmla="*/ 67 h 168"/>
                                  <a:gd name="T6" fmla="*/ 45 w 168"/>
                                  <a:gd name="T7" fmla="*/ 123 h 168"/>
                                  <a:gd name="T8" fmla="*/ 0 w 168"/>
                                  <a:gd name="T9" fmla="*/ 168 h 168"/>
                                </a:gdLst>
                                <a:ahLst/>
                                <a:cxnLst>
                                  <a:cxn ang="0">
                                    <a:pos x="T0" y="T1"/>
                                  </a:cxn>
                                  <a:cxn ang="0">
                                    <a:pos x="T2" y="T3"/>
                                  </a:cxn>
                                  <a:cxn ang="0">
                                    <a:pos x="T4" y="T5"/>
                                  </a:cxn>
                                  <a:cxn ang="0">
                                    <a:pos x="T6" y="T7"/>
                                  </a:cxn>
                                  <a:cxn ang="0">
                                    <a:pos x="T8" y="T9"/>
                                  </a:cxn>
                                </a:cxnLst>
                                <a:rect l="0" t="0" r="r" b="b"/>
                                <a:pathLst>
                                  <a:path w="168" h="168">
                                    <a:moveTo>
                                      <a:pt x="168" y="0"/>
                                    </a:moveTo>
                                    <a:lnTo>
                                      <a:pt x="157" y="11"/>
                                    </a:lnTo>
                                    <a:lnTo>
                                      <a:pt x="101" y="67"/>
                                    </a:lnTo>
                                    <a:lnTo>
                                      <a:pt x="45" y="123"/>
                                    </a:lnTo>
                                    <a:lnTo>
                                      <a:pt x="0" y="168"/>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Freeform 1215"/>
                            <wps:cNvSpPr>
                              <a:spLocks/>
                            </wps:cNvSpPr>
                            <wps:spPr bwMode="auto">
                              <a:xfrm>
                                <a:off x="1194" y="2611"/>
                                <a:ext cx="146" cy="180"/>
                              </a:xfrm>
                              <a:custGeom>
                                <a:avLst/>
                                <a:gdLst>
                                  <a:gd name="T0" fmla="*/ 146 w 146"/>
                                  <a:gd name="T1" fmla="*/ 0 h 180"/>
                                  <a:gd name="T2" fmla="*/ 112 w 146"/>
                                  <a:gd name="T3" fmla="*/ 45 h 180"/>
                                  <a:gd name="T4" fmla="*/ 67 w 146"/>
                                  <a:gd name="T5" fmla="*/ 101 h 180"/>
                                  <a:gd name="T6" fmla="*/ 22 w 146"/>
                                  <a:gd name="T7" fmla="*/ 158 h 180"/>
                                  <a:gd name="T8" fmla="*/ 0 w 146"/>
                                  <a:gd name="T9" fmla="*/ 180 h 180"/>
                                </a:gdLst>
                                <a:ahLst/>
                                <a:cxnLst>
                                  <a:cxn ang="0">
                                    <a:pos x="T0" y="T1"/>
                                  </a:cxn>
                                  <a:cxn ang="0">
                                    <a:pos x="T2" y="T3"/>
                                  </a:cxn>
                                  <a:cxn ang="0">
                                    <a:pos x="T4" y="T5"/>
                                  </a:cxn>
                                  <a:cxn ang="0">
                                    <a:pos x="T6" y="T7"/>
                                  </a:cxn>
                                  <a:cxn ang="0">
                                    <a:pos x="T8" y="T9"/>
                                  </a:cxn>
                                </a:cxnLst>
                                <a:rect l="0" t="0" r="r" b="b"/>
                                <a:pathLst>
                                  <a:path w="146" h="180">
                                    <a:moveTo>
                                      <a:pt x="146" y="0"/>
                                    </a:moveTo>
                                    <a:lnTo>
                                      <a:pt x="112" y="45"/>
                                    </a:lnTo>
                                    <a:lnTo>
                                      <a:pt x="67" y="101"/>
                                    </a:lnTo>
                                    <a:lnTo>
                                      <a:pt x="22" y="158"/>
                                    </a:lnTo>
                                    <a:lnTo>
                                      <a:pt x="0" y="18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 name="Freeform 1216"/>
                            <wps:cNvSpPr>
                              <a:spLocks/>
                            </wps:cNvSpPr>
                            <wps:spPr bwMode="auto">
                              <a:xfrm>
                                <a:off x="1002" y="2881"/>
                                <a:ext cx="124" cy="192"/>
                              </a:xfrm>
                              <a:custGeom>
                                <a:avLst/>
                                <a:gdLst>
                                  <a:gd name="T0" fmla="*/ 124 w 124"/>
                                  <a:gd name="T1" fmla="*/ 0 h 192"/>
                                  <a:gd name="T2" fmla="*/ 124 w 124"/>
                                  <a:gd name="T3" fmla="*/ 12 h 192"/>
                                  <a:gd name="T4" fmla="*/ 79 w 124"/>
                                  <a:gd name="T5" fmla="*/ 68 h 192"/>
                                  <a:gd name="T6" fmla="*/ 34 w 124"/>
                                  <a:gd name="T7" fmla="*/ 135 h 192"/>
                                  <a:gd name="T8" fmla="*/ 0 w 124"/>
                                  <a:gd name="T9" fmla="*/ 192 h 192"/>
                                  <a:gd name="T10" fmla="*/ 0 w 124"/>
                                  <a:gd name="T11" fmla="*/ 192 h 192"/>
                                </a:gdLst>
                                <a:ahLst/>
                                <a:cxnLst>
                                  <a:cxn ang="0">
                                    <a:pos x="T0" y="T1"/>
                                  </a:cxn>
                                  <a:cxn ang="0">
                                    <a:pos x="T2" y="T3"/>
                                  </a:cxn>
                                  <a:cxn ang="0">
                                    <a:pos x="T4" y="T5"/>
                                  </a:cxn>
                                  <a:cxn ang="0">
                                    <a:pos x="T6" y="T7"/>
                                  </a:cxn>
                                  <a:cxn ang="0">
                                    <a:pos x="T8" y="T9"/>
                                  </a:cxn>
                                  <a:cxn ang="0">
                                    <a:pos x="T10" y="T11"/>
                                  </a:cxn>
                                </a:cxnLst>
                                <a:rect l="0" t="0" r="r" b="b"/>
                                <a:pathLst>
                                  <a:path w="124" h="192">
                                    <a:moveTo>
                                      <a:pt x="124" y="0"/>
                                    </a:moveTo>
                                    <a:lnTo>
                                      <a:pt x="124" y="12"/>
                                    </a:lnTo>
                                    <a:lnTo>
                                      <a:pt x="79" y="68"/>
                                    </a:lnTo>
                                    <a:lnTo>
                                      <a:pt x="34" y="135"/>
                                    </a:lnTo>
                                    <a:lnTo>
                                      <a:pt x="0" y="192"/>
                                    </a:lnTo>
                                    <a:lnTo>
                                      <a:pt x="0" y="192"/>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 name="Freeform 1217"/>
                            <wps:cNvSpPr>
                              <a:spLocks/>
                            </wps:cNvSpPr>
                            <wps:spPr bwMode="auto">
                              <a:xfrm>
                                <a:off x="822" y="3174"/>
                                <a:ext cx="113" cy="191"/>
                              </a:xfrm>
                              <a:custGeom>
                                <a:avLst/>
                                <a:gdLst>
                                  <a:gd name="T0" fmla="*/ 113 w 113"/>
                                  <a:gd name="T1" fmla="*/ 0 h 191"/>
                                  <a:gd name="T2" fmla="*/ 56 w 113"/>
                                  <a:gd name="T3" fmla="*/ 90 h 191"/>
                                  <a:gd name="T4" fmla="*/ 0 w 113"/>
                                  <a:gd name="T5" fmla="*/ 191 h 191"/>
                                </a:gdLst>
                                <a:ahLst/>
                                <a:cxnLst>
                                  <a:cxn ang="0">
                                    <a:pos x="T0" y="T1"/>
                                  </a:cxn>
                                  <a:cxn ang="0">
                                    <a:pos x="T2" y="T3"/>
                                  </a:cxn>
                                  <a:cxn ang="0">
                                    <a:pos x="T4" y="T5"/>
                                  </a:cxn>
                                </a:cxnLst>
                                <a:rect l="0" t="0" r="r" b="b"/>
                                <a:pathLst>
                                  <a:path w="113" h="191">
                                    <a:moveTo>
                                      <a:pt x="113" y="0"/>
                                    </a:moveTo>
                                    <a:lnTo>
                                      <a:pt x="56" y="90"/>
                                    </a:lnTo>
                                    <a:lnTo>
                                      <a:pt x="0" y="191"/>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 name="Freeform 1218"/>
                            <wps:cNvSpPr>
                              <a:spLocks/>
                            </wps:cNvSpPr>
                            <wps:spPr bwMode="auto">
                              <a:xfrm>
                                <a:off x="653" y="3467"/>
                                <a:ext cx="113" cy="202"/>
                              </a:xfrm>
                              <a:custGeom>
                                <a:avLst/>
                                <a:gdLst>
                                  <a:gd name="T0" fmla="*/ 113 w 113"/>
                                  <a:gd name="T1" fmla="*/ 0 h 202"/>
                                  <a:gd name="T2" fmla="*/ 68 w 113"/>
                                  <a:gd name="T3" fmla="*/ 67 h 202"/>
                                  <a:gd name="T4" fmla="*/ 0 w 113"/>
                                  <a:gd name="T5" fmla="*/ 202 h 202"/>
                                </a:gdLst>
                                <a:ahLst/>
                                <a:cxnLst>
                                  <a:cxn ang="0">
                                    <a:pos x="T0" y="T1"/>
                                  </a:cxn>
                                  <a:cxn ang="0">
                                    <a:pos x="T2" y="T3"/>
                                  </a:cxn>
                                  <a:cxn ang="0">
                                    <a:pos x="T4" y="T5"/>
                                  </a:cxn>
                                </a:cxnLst>
                                <a:rect l="0" t="0" r="r" b="b"/>
                                <a:pathLst>
                                  <a:path w="113" h="202">
                                    <a:moveTo>
                                      <a:pt x="113" y="0"/>
                                    </a:moveTo>
                                    <a:lnTo>
                                      <a:pt x="68" y="67"/>
                                    </a:lnTo>
                                    <a:lnTo>
                                      <a:pt x="0" y="202"/>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9" name="Freeform 1219"/>
                            <wps:cNvSpPr>
                              <a:spLocks/>
                            </wps:cNvSpPr>
                            <wps:spPr bwMode="auto">
                              <a:xfrm>
                                <a:off x="642" y="315"/>
                                <a:ext cx="4380" cy="3354"/>
                              </a:xfrm>
                              <a:custGeom>
                                <a:avLst/>
                                <a:gdLst>
                                  <a:gd name="T0" fmla="*/ 389 w 389"/>
                                  <a:gd name="T1" fmla="*/ 0 h 298"/>
                                  <a:gd name="T2" fmla="*/ 0 w 389"/>
                                  <a:gd name="T3" fmla="*/ 298 h 298"/>
                                </a:gdLst>
                                <a:ahLst/>
                                <a:cxnLst>
                                  <a:cxn ang="0">
                                    <a:pos x="T0" y="T1"/>
                                  </a:cxn>
                                  <a:cxn ang="0">
                                    <a:pos x="T2" y="T3"/>
                                  </a:cxn>
                                </a:cxnLst>
                                <a:rect l="0" t="0" r="r" b="b"/>
                                <a:pathLst>
                                  <a:path w="389" h="298">
                                    <a:moveTo>
                                      <a:pt x="389" y="0"/>
                                    </a:moveTo>
                                    <a:cubicBezTo>
                                      <a:pt x="212" y="106"/>
                                      <a:pt x="88" y="213"/>
                                      <a:pt x="0" y="298"/>
                                    </a:cubicBezTo>
                                  </a:path>
                                </a:pathLst>
                              </a:custGeom>
                              <a:noFill/>
                              <a:ln w="6985" cap="rnd">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Line 1220"/>
                            <wps:cNvCnPr>
                              <a:cxnSpLocks noChangeShapeType="1"/>
                            </wps:cNvCnPr>
                            <wps:spPr bwMode="auto">
                              <a:xfrm flipH="1">
                                <a:off x="4797" y="315"/>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41" name="Line 1221"/>
                            <wps:cNvCnPr>
                              <a:cxnSpLocks noChangeShapeType="1"/>
                            </wps:cNvCnPr>
                            <wps:spPr bwMode="auto">
                              <a:xfrm flipH="1">
                                <a:off x="4707" y="383"/>
                                <a:ext cx="45" cy="33"/>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42" name="Freeform 1222"/>
                            <wps:cNvSpPr>
                              <a:spLocks/>
                            </wps:cNvSpPr>
                            <wps:spPr bwMode="auto">
                              <a:xfrm>
                                <a:off x="4605" y="439"/>
                                <a:ext cx="45" cy="34"/>
                              </a:xfrm>
                              <a:custGeom>
                                <a:avLst/>
                                <a:gdLst>
                                  <a:gd name="T0" fmla="*/ 45 w 45"/>
                                  <a:gd name="T1" fmla="*/ 0 h 34"/>
                                  <a:gd name="T2" fmla="*/ 23 w 45"/>
                                  <a:gd name="T3" fmla="*/ 22 h 34"/>
                                  <a:gd name="T4" fmla="*/ 0 w 45"/>
                                  <a:gd name="T5" fmla="*/ 34 h 34"/>
                                </a:gdLst>
                                <a:ahLst/>
                                <a:cxnLst>
                                  <a:cxn ang="0">
                                    <a:pos x="T0" y="T1"/>
                                  </a:cxn>
                                  <a:cxn ang="0">
                                    <a:pos x="T2" y="T3"/>
                                  </a:cxn>
                                  <a:cxn ang="0">
                                    <a:pos x="T4" y="T5"/>
                                  </a:cxn>
                                </a:cxnLst>
                                <a:rect l="0" t="0" r="r" b="b"/>
                                <a:pathLst>
                                  <a:path w="45" h="34">
                                    <a:moveTo>
                                      <a:pt x="45" y="0"/>
                                    </a:moveTo>
                                    <a:lnTo>
                                      <a:pt x="23" y="22"/>
                                    </a:lnTo>
                                    <a:lnTo>
                                      <a:pt x="0" y="34"/>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 name="Line 1223"/>
                            <wps:cNvCnPr>
                              <a:cxnSpLocks noChangeShapeType="1"/>
                            </wps:cNvCnPr>
                            <wps:spPr bwMode="auto">
                              <a:xfrm flipH="1">
                                <a:off x="4504" y="506"/>
                                <a:ext cx="56"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44" name="Line 1224"/>
                            <wps:cNvCnPr>
                              <a:cxnSpLocks noChangeShapeType="1"/>
                            </wps:cNvCnPr>
                            <wps:spPr bwMode="auto">
                              <a:xfrm flipH="1">
                                <a:off x="4414" y="563"/>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45" name="Line 1225"/>
                            <wps:cNvCnPr>
                              <a:cxnSpLocks noChangeShapeType="1"/>
                            </wps:cNvCnPr>
                            <wps:spPr bwMode="auto">
                              <a:xfrm flipH="1">
                                <a:off x="4324" y="630"/>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46" name="Line 1226"/>
                            <wps:cNvCnPr>
                              <a:cxnSpLocks noChangeShapeType="1"/>
                            </wps:cNvCnPr>
                            <wps:spPr bwMode="auto">
                              <a:xfrm flipH="1">
                                <a:off x="4223" y="698"/>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47" name="Line 1227"/>
                            <wps:cNvCnPr>
                              <a:cxnSpLocks noChangeShapeType="1"/>
                            </wps:cNvCnPr>
                            <wps:spPr bwMode="auto">
                              <a:xfrm flipH="1">
                                <a:off x="4132" y="754"/>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48" name="Line 1228"/>
                            <wps:cNvCnPr>
                              <a:cxnSpLocks noChangeShapeType="1"/>
                            </wps:cNvCnPr>
                            <wps:spPr bwMode="auto">
                              <a:xfrm flipH="1">
                                <a:off x="4031" y="822"/>
                                <a:ext cx="56" cy="33"/>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49" name="Line 1229"/>
                            <wps:cNvCnPr>
                              <a:cxnSpLocks noChangeShapeType="1"/>
                            </wps:cNvCnPr>
                            <wps:spPr bwMode="auto">
                              <a:xfrm flipH="1">
                                <a:off x="3941" y="889"/>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50" name="Line 1230"/>
                            <wps:cNvCnPr>
                              <a:cxnSpLocks noChangeShapeType="1"/>
                            </wps:cNvCnPr>
                            <wps:spPr bwMode="auto">
                              <a:xfrm flipH="1">
                                <a:off x="3851" y="957"/>
                                <a:ext cx="45" cy="33"/>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51" name="Freeform 1231"/>
                            <wps:cNvSpPr>
                              <a:spLocks/>
                            </wps:cNvSpPr>
                            <wps:spPr bwMode="auto">
                              <a:xfrm>
                                <a:off x="3761" y="1024"/>
                                <a:ext cx="45" cy="34"/>
                              </a:xfrm>
                              <a:custGeom>
                                <a:avLst/>
                                <a:gdLst>
                                  <a:gd name="T0" fmla="*/ 45 w 45"/>
                                  <a:gd name="T1" fmla="*/ 0 h 34"/>
                                  <a:gd name="T2" fmla="*/ 22 w 45"/>
                                  <a:gd name="T3" fmla="*/ 11 h 34"/>
                                  <a:gd name="T4" fmla="*/ 0 w 45"/>
                                  <a:gd name="T5" fmla="*/ 34 h 34"/>
                                </a:gdLst>
                                <a:ahLst/>
                                <a:cxnLst>
                                  <a:cxn ang="0">
                                    <a:pos x="T0" y="T1"/>
                                  </a:cxn>
                                  <a:cxn ang="0">
                                    <a:pos x="T2" y="T3"/>
                                  </a:cxn>
                                  <a:cxn ang="0">
                                    <a:pos x="T4" y="T5"/>
                                  </a:cxn>
                                </a:cxnLst>
                                <a:rect l="0" t="0" r="r" b="b"/>
                                <a:pathLst>
                                  <a:path w="45" h="34">
                                    <a:moveTo>
                                      <a:pt x="45" y="0"/>
                                    </a:moveTo>
                                    <a:lnTo>
                                      <a:pt x="22" y="11"/>
                                    </a:lnTo>
                                    <a:lnTo>
                                      <a:pt x="0" y="34"/>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 name="Line 1232"/>
                            <wps:cNvCnPr>
                              <a:cxnSpLocks noChangeShapeType="1"/>
                            </wps:cNvCnPr>
                            <wps:spPr bwMode="auto">
                              <a:xfrm flipH="1">
                                <a:off x="3660" y="1092"/>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53" name="Freeform 1233"/>
                            <wps:cNvSpPr>
                              <a:spLocks/>
                            </wps:cNvSpPr>
                            <wps:spPr bwMode="auto">
                              <a:xfrm>
                                <a:off x="3569" y="1159"/>
                                <a:ext cx="45" cy="34"/>
                              </a:xfrm>
                              <a:custGeom>
                                <a:avLst/>
                                <a:gdLst>
                                  <a:gd name="T0" fmla="*/ 45 w 45"/>
                                  <a:gd name="T1" fmla="*/ 0 h 34"/>
                                  <a:gd name="T2" fmla="*/ 12 w 45"/>
                                  <a:gd name="T3" fmla="*/ 23 h 34"/>
                                  <a:gd name="T4" fmla="*/ 0 w 45"/>
                                  <a:gd name="T5" fmla="*/ 34 h 34"/>
                                </a:gdLst>
                                <a:ahLst/>
                                <a:cxnLst>
                                  <a:cxn ang="0">
                                    <a:pos x="T0" y="T1"/>
                                  </a:cxn>
                                  <a:cxn ang="0">
                                    <a:pos x="T2" y="T3"/>
                                  </a:cxn>
                                  <a:cxn ang="0">
                                    <a:pos x="T4" y="T5"/>
                                  </a:cxn>
                                </a:cxnLst>
                                <a:rect l="0" t="0" r="r" b="b"/>
                                <a:pathLst>
                                  <a:path w="45" h="34">
                                    <a:moveTo>
                                      <a:pt x="45" y="0"/>
                                    </a:moveTo>
                                    <a:lnTo>
                                      <a:pt x="12" y="23"/>
                                    </a:lnTo>
                                    <a:lnTo>
                                      <a:pt x="0" y="34"/>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Line 1234"/>
                            <wps:cNvCnPr>
                              <a:cxnSpLocks noChangeShapeType="1"/>
                            </wps:cNvCnPr>
                            <wps:spPr bwMode="auto">
                              <a:xfrm flipH="1">
                                <a:off x="3479" y="1227"/>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55" name="Freeform 1235"/>
                            <wps:cNvSpPr>
                              <a:spLocks/>
                            </wps:cNvSpPr>
                            <wps:spPr bwMode="auto">
                              <a:xfrm>
                                <a:off x="3389" y="1294"/>
                                <a:ext cx="45" cy="34"/>
                              </a:xfrm>
                              <a:custGeom>
                                <a:avLst/>
                                <a:gdLst>
                                  <a:gd name="T0" fmla="*/ 45 w 45"/>
                                  <a:gd name="T1" fmla="*/ 0 h 34"/>
                                  <a:gd name="T2" fmla="*/ 0 w 45"/>
                                  <a:gd name="T3" fmla="*/ 34 h 34"/>
                                  <a:gd name="T4" fmla="*/ 0 w 45"/>
                                  <a:gd name="T5" fmla="*/ 34 h 34"/>
                                </a:gdLst>
                                <a:ahLst/>
                                <a:cxnLst>
                                  <a:cxn ang="0">
                                    <a:pos x="T0" y="T1"/>
                                  </a:cxn>
                                  <a:cxn ang="0">
                                    <a:pos x="T2" y="T3"/>
                                  </a:cxn>
                                  <a:cxn ang="0">
                                    <a:pos x="T4" y="T5"/>
                                  </a:cxn>
                                </a:cxnLst>
                                <a:rect l="0" t="0" r="r" b="b"/>
                                <a:pathLst>
                                  <a:path w="45" h="34">
                                    <a:moveTo>
                                      <a:pt x="45" y="0"/>
                                    </a:moveTo>
                                    <a:lnTo>
                                      <a:pt x="0" y="34"/>
                                    </a:lnTo>
                                    <a:lnTo>
                                      <a:pt x="0" y="34"/>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 name="Line 1236"/>
                            <wps:cNvCnPr>
                              <a:cxnSpLocks noChangeShapeType="1"/>
                            </wps:cNvCnPr>
                            <wps:spPr bwMode="auto">
                              <a:xfrm flipH="1">
                                <a:off x="3299" y="1362"/>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57" name="Line 1237"/>
                            <wps:cNvCnPr>
                              <a:cxnSpLocks noChangeShapeType="1"/>
                            </wps:cNvCnPr>
                            <wps:spPr bwMode="auto">
                              <a:xfrm flipH="1">
                                <a:off x="3209" y="1429"/>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58" name="Line 1238"/>
                            <wps:cNvCnPr>
                              <a:cxnSpLocks noChangeShapeType="1"/>
                            </wps:cNvCnPr>
                            <wps:spPr bwMode="auto">
                              <a:xfrm flipH="1">
                                <a:off x="3119" y="1497"/>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59" name="Line 1239"/>
                            <wps:cNvCnPr>
                              <a:cxnSpLocks noChangeShapeType="1"/>
                            </wps:cNvCnPr>
                            <wps:spPr bwMode="auto">
                              <a:xfrm flipH="1">
                                <a:off x="3029" y="1564"/>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60" name="Line 1240"/>
                            <wps:cNvCnPr>
                              <a:cxnSpLocks noChangeShapeType="1"/>
                            </wps:cNvCnPr>
                            <wps:spPr bwMode="auto">
                              <a:xfrm flipH="1">
                                <a:off x="2939" y="1643"/>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61" name="Line 1241"/>
                            <wps:cNvCnPr>
                              <a:cxnSpLocks noChangeShapeType="1"/>
                            </wps:cNvCnPr>
                            <wps:spPr bwMode="auto">
                              <a:xfrm flipH="1">
                                <a:off x="2849" y="1711"/>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62" name="Line 1242"/>
                            <wps:cNvCnPr>
                              <a:cxnSpLocks noChangeShapeType="1"/>
                            </wps:cNvCnPr>
                            <wps:spPr bwMode="auto">
                              <a:xfrm flipH="1">
                                <a:off x="2759" y="1778"/>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63" name="Line 1243"/>
                            <wps:cNvCnPr>
                              <a:cxnSpLocks noChangeShapeType="1"/>
                            </wps:cNvCnPr>
                            <wps:spPr bwMode="auto">
                              <a:xfrm flipH="1">
                                <a:off x="2669" y="1846"/>
                                <a:ext cx="45" cy="4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64" name="Line 1244"/>
                            <wps:cNvCnPr>
                              <a:cxnSpLocks noChangeShapeType="1"/>
                            </wps:cNvCnPr>
                            <wps:spPr bwMode="auto">
                              <a:xfrm flipH="1">
                                <a:off x="2579" y="1925"/>
                                <a:ext cx="45" cy="33"/>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65" name="Line 1245"/>
                            <wps:cNvCnPr>
                              <a:cxnSpLocks noChangeShapeType="1"/>
                            </wps:cNvCnPr>
                            <wps:spPr bwMode="auto">
                              <a:xfrm flipH="1">
                                <a:off x="2488" y="1992"/>
                                <a:ext cx="46"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66" name="Line 1246"/>
                            <wps:cNvCnPr>
                              <a:cxnSpLocks noChangeShapeType="1"/>
                            </wps:cNvCnPr>
                            <wps:spPr bwMode="auto">
                              <a:xfrm flipH="1">
                                <a:off x="2398" y="2071"/>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67" name="Freeform 1247"/>
                            <wps:cNvSpPr>
                              <a:spLocks/>
                            </wps:cNvSpPr>
                            <wps:spPr bwMode="auto">
                              <a:xfrm>
                                <a:off x="2308" y="2138"/>
                                <a:ext cx="45" cy="34"/>
                              </a:xfrm>
                              <a:custGeom>
                                <a:avLst/>
                                <a:gdLst>
                                  <a:gd name="T0" fmla="*/ 45 w 45"/>
                                  <a:gd name="T1" fmla="*/ 0 h 34"/>
                                  <a:gd name="T2" fmla="*/ 12 w 45"/>
                                  <a:gd name="T3" fmla="*/ 34 h 34"/>
                                  <a:gd name="T4" fmla="*/ 0 w 45"/>
                                  <a:gd name="T5" fmla="*/ 34 h 34"/>
                                </a:gdLst>
                                <a:ahLst/>
                                <a:cxnLst>
                                  <a:cxn ang="0">
                                    <a:pos x="T0" y="T1"/>
                                  </a:cxn>
                                  <a:cxn ang="0">
                                    <a:pos x="T2" y="T3"/>
                                  </a:cxn>
                                  <a:cxn ang="0">
                                    <a:pos x="T4" y="T5"/>
                                  </a:cxn>
                                </a:cxnLst>
                                <a:rect l="0" t="0" r="r" b="b"/>
                                <a:pathLst>
                                  <a:path w="45" h="34">
                                    <a:moveTo>
                                      <a:pt x="45" y="0"/>
                                    </a:moveTo>
                                    <a:lnTo>
                                      <a:pt x="12" y="34"/>
                                    </a:lnTo>
                                    <a:lnTo>
                                      <a:pt x="0" y="34"/>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 name="Line 1248"/>
                            <wps:cNvCnPr>
                              <a:cxnSpLocks noChangeShapeType="1"/>
                            </wps:cNvCnPr>
                            <wps:spPr bwMode="auto">
                              <a:xfrm flipH="1">
                                <a:off x="2218" y="2217"/>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69" name="Freeform 1249"/>
                            <wps:cNvSpPr>
                              <a:spLocks/>
                            </wps:cNvSpPr>
                            <wps:spPr bwMode="auto">
                              <a:xfrm>
                                <a:off x="2139" y="2285"/>
                                <a:ext cx="34" cy="34"/>
                              </a:xfrm>
                              <a:custGeom>
                                <a:avLst/>
                                <a:gdLst>
                                  <a:gd name="T0" fmla="*/ 34 w 34"/>
                                  <a:gd name="T1" fmla="*/ 0 h 34"/>
                                  <a:gd name="T2" fmla="*/ 23 w 34"/>
                                  <a:gd name="T3" fmla="*/ 11 h 34"/>
                                  <a:gd name="T4" fmla="*/ 0 w 34"/>
                                  <a:gd name="T5" fmla="*/ 34 h 34"/>
                                </a:gdLst>
                                <a:ahLst/>
                                <a:cxnLst>
                                  <a:cxn ang="0">
                                    <a:pos x="T0" y="T1"/>
                                  </a:cxn>
                                  <a:cxn ang="0">
                                    <a:pos x="T2" y="T3"/>
                                  </a:cxn>
                                  <a:cxn ang="0">
                                    <a:pos x="T4" y="T5"/>
                                  </a:cxn>
                                </a:cxnLst>
                                <a:rect l="0" t="0" r="r" b="b"/>
                                <a:pathLst>
                                  <a:path w="34" h="34">
                                    <a:moveTo>
                                      <a:pt x="34" y="0"/>
                                    </a:moveTo>
                                    <a:lnTo>
                                      <a:pt x="23" y="11"/>
                                    </a:lnTo>
                                    <a:lnTo>
                                      <a:pt x="0" y="34"/>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Line 1250"/>
                            <wps:cNvCnPr>
                              <a:cxnSpLocks noChangeShapeType="1"/>
                            </wps:cNvCnPr>
                            <wps:spPr bwMode="auto">
                              <a:xfrm flipH="1">
                                <a:off x="2049" y="2364"/>
                                <a:ext cx="45" cy="33"/>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71" name="Line 1251"/>
                            <wps:cNvCnPr>
                              <a:cxnSpLocks noChangeShapeType="1"/>
                            </wps:cNvCnPr>
                            <wps:spPr bwMode="auto">
                              <a:xfrm flipH="1">
                                <a:off x="1959" y="2431"/>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72" name="Line 1252"/>
                            <wps:cNvCnPr>
                              <a:cxnSpLocks noChangeShapeType="1"/>
                            </wps:cNvCnPr>
                            <wps:spPr bwMode="auto">
                              <a:xfrm flipH="1">
                                <a:off x="1869" y="2510"/>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73" name="Line 1253"/>
                            <wps:cNvCnPr>
                              <a:cxnSpLocks noChangeShapeType="1"/>
                            </wps:cNvCnPr>
                            <wps:spPr bwMode="auto">
                              <a:xfrm flipH="1">
                                <a:off x="1790" y="2577"/>
                                <a:ext cx="34" cy="4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74" name="Freeform 1254"/>
                            <wps:cNvSpPr>
                              <a:spLocks/>
                            </wps:cNvSpPr>
                            <wps:spPr bwMode="auto">
                              <a:xfrm>
                                <a:off x="1700" y="2656"/>
                                <a:ext cx="45" cy="34"/>
                              </a:xfrm>
                              <a:custGeom>
                                <a:avLst/>
                                <a:gdLst>
                                  <a:gd name="T0" fmla="*/ 45 w 45"/>
                                  <a:gd name="T1" fmla="*/ 0 h 34"/>
                                  <a:gd name="T2" fmla="*/ 23 w 45"/>
                                  <a:gd name="T3" fmla="*/ 23 h 34"/>
                                  <a:gd name="T4" fmla="*/ 0 w 45"/>
                                  <a:gd name="T5" fmla="*/ 34 h 34"/>
                                </a:gdLst>
                                <a:ahLst/>
                                <a:cxnLst>
                                  <a:cxn ang="0">
                                    <a:pos x="T0" y="T1"/>
                                  </a:cxn>
                                  <a:cxn ang="0">
                                    <a:pos x="T2" y="T3"/>
                                  </a:cxn>
                                  <a:cxn ang="0">
                                    <a:pos x="T4" y="T5"/>
                                  </a:cxn>
                                </a:cxnLst>
                                <a:rect l="0" t="0" r="r" b="b"/>
                                <a:pathLst>
                                  <a:path w="45" h="34">
                                    <a:moveTo>
                                      <a:pt x="45" y="0"/>
                                    </a:moveTo>
                                    <a:lnTo>
                                      <a:pt x="23" y="23"/>
                                    </a:lnTo>
                                    <a:lnTo>
                                      <a:pt x="0" y="34"/>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 name="Line 1255"/>
                            <wps:cNvCnPr>
                              <a:cxnSpLocks noChangeShapeType="1"/>
                            </wps:cNvCnPr>
                            <wps:spPr bwMode="auto">
                              <a:xfrm flipH="1">
                                <a:off x="1610" y="2735"/>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76" name="Line 1256"/>
                            <wps:cNvCnPr>
                              <a:cxnSpLocks noChangeShapeType="1"/>
                            </wps:cNvCnPr>
                            <wps:spPr bwMode="auto">
                              <a:xfrm flipH="1">
                                <a:off x="1531" y="2803"/>
                                <a:ext cx="45" cy="4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77" name="Freeform 1257"/>
                            <wps:cNvSpPr>
                              <a:spLocks/>
                            </wps:cNvSpPr>
                            <wps:spPr bwMode="auto">
                              <a:xfrm>
                                <a:off x="1441" y="2881"/>
                                <a:ext cx="45" cy="45"/>
                              </a:xfrm>
                              <a:custGeom>
                                <a:avLst/>
                                <a:gdLst>
                                  <a:gd name="T0" fmla="*/ 45 w 45"/>
                                  <a:gd name="T1" fmla="*/ 0 h 45"/>
                                  <a:gd name="T2" fmla="*/ 23 w 45"/>
                                  <a:gd name="T3" fmla="*/ 23 h 45"/>
                                  <a:gd name="T4" fmla="*/ 0 w 45"/>
                                  <a:gd name="T5" fmla="*/ 45 h 45"/>
                                </a:gdLst>
                                <a:ahLst/>
                                <a:cxnLst>
                                  <a:cxn ang="0">
                                    <a:pos x="T0" y="T1"/>
                                  </a:cxn>
                                  <a:cxn ang="0">
                                    <a:pos x="T2" y="T3"/>
                                  </a:cxn>
                                  <a:cxn ang="0">
                                    <a:pos x="T4" y="T5"/>
                                  </a:cxn>
                                </a:cxnLst>
                                <a:rect l="0" t="0" r="r" b="b"/>
                                <a:pathLst>
                                  <a:path w="45" h="45">
                                    <a:moveTo>
                                      <a:pt x="45" y="0"/>
                                    </a:moveTo>
                                    <a:lnTo>
                                      <a:pt x="23" y="23"/>
                                    </a:lnTo>
                                    <a:lnTo>
                                      <a:pt x="0" y="45"/>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8" name="Line 1258"/>
                            <wps:cNvCnPr>
                              <a:cxnSpLocks noChangeShapeType="1"/>
                            </wps:cNvCnPr>
                            <wps:spPr bwMode="auto">
                              <a:xfrm flipH="1">
                                <a:off x="1362" y="2960"/>
                                <a:ext cx="34"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79" name="Line 1259"/>
                            <wps:cNvCnPr>
                              <a:cxnSpLocks noChangeShapeType="1"/>
                            </wps:cNvCnPr>
                            <wps:spPr bwMode="auto">
                              <a:xfrm flipH="1">
                                <a:off x="1272" y="3039"/>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80" name="Line 1260"/>
                            <wps:cNvCnPr>
                              <a:cxnSpLocks noChangeShapeType="1"/>
                            </wps:cNvCnPr>
                            <wps:spPr bwMode="auto">
                              <a:xfrm flipH="1">
                                <a:off x="1194" y="3118"/>
                                <a:ext cx="33" cy="33"/>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81" name="Freeform 1261"/>
                            <wps:cNvSpPr>
                              <a:spLocks/>
                            </wps:cNvSpPr>
                            <wps:spPr bwMode="auto">
                              <a:xfrm>
                                <a:off x="1103" y="3196"/>
                                <a:ext cx="46" cy="34"/>
                              </a:xfrm>
                              <a:custGeom>
                                <a:avLst/>
                                <a:gdLst>
                                  <a:gd name="T0" fmla="*/ 46 w 46"/>
                                  <a:gd name="T1" fmla="*/ 0 h 34"/>
                                  <a:gd name="T2" fmla="*/ 34 w 46"/>
                                  <a:gd name="T3" fmla="*/ 0 h 34"/>
                                  <a:gd name="T4" fmla="*/ 0 w 46"/>
                                  <a:gd name="T5" fmla="*/ 34 h 34"/>
                                </a:gdLst>
                                <a:ahLst/>
                                <a:cxnLst>
                                  <a:cxn ang="0">
                                    <a:pos x="T0" y="T1"/>
                                  </a:cxn>
                                  <a:cxn ang="0">
                                    <a:pos x="T2" y="T3"/>
                                  </a:cxn>
                                  <a:cxn ang="0">
                                    <a:pos x="T4" y="T5"/>
                                  </a:cxn>
                                </a:cxnLst>
                                <a:rect l="0" t="0" r="r" b="b"/>
                                <a:pathLst>
                                  <a:path w="46" h="34">
                                    <a:moveTo>
                                      <a:pt x="46" y="0"/>
                                    </a:moveTo>
                                    <a:lnTo>
                                      <a:pt x="34" y="0"/>
                                    </a:lnTo>
                                    <a:lnTo>
                                      <a:pt x="0" y="34"/>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 name="Line 1262"/>
                            <wps:cNvCnPr>
                              <a:cxnSpLocks noChangeShapeType="1"/>
                            </wps:cNvCnPr>
                            <wps:spPr bwMode="auto">
                              <a:xfrm flipH="1">
                                <a:off x="1025" y="3264"/>
                                <a:ext cx="33" cy="4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83" name="Freeform 1263"/>
                            <wps:cNvSpPr>
                              <a:spLocks/>
                            </wps:cNvSpPr>
                            <wps:spPr bwMode="auto">
                              <a:xfrm>
                                <a:off x="935" y="3343"/>
                                <a:ext cx="45" cy="45"/>
                              </a:xfrm>
                              <a:custGeom>
                                <a:avLst/>
                                <a:gdLst>
                                  <a:gd name="T0" fmla="*/ 45 w 45"/>
                                  <a:gd name="T1" fmla="*/ 0 h 45"/>
                                  <a:gd name="T2" fmla="*/ 33 w 45"/>
                                  <a:gd name="T3" fmla="*/ 22 h 45"/>
                                  <a:gd name="T4" fmla="*/ 0 w 45"/>
                                  <a:gd name="T5" fmla="*/ 45 h 45"/>
                                </a:gdLst>
                                <a:ahLst/>
                                <a:cxnLst>
                                  <a:cxn ang="0">
                                    <a:pos x="T0" y="T1"/>
                                  </a:cxn>
                                  <a:cxn ang="0">
                                    <a:pos x="T2" y="T3"/>
                                  </a:cxn>
                                  <a:cxn ang="0">
                                    <a:pos x="T4" y="T5"/>
                                  </a:cxn>
                                </a:cxnLst>
                                <a:rect l="0" t="0" r="r" b="b"/>
                                <a:pathLst>
                                  <a:path w="45" h="45">
                                    <a:moveTo>
                                      <a:pt x="45" y="0"/>
                                    </a:moveTo>
                                    <a:lnTo>
                                      <a:pt x="33" y="22"/>
                                    </a:lnTo>
                                    <a:lnTo>
                                      <a:pt x="0" y="45"/>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Line 1264"/>
                            <wps:cNvCnPr>
                              <a:cxnSpLocks noChangeShapeType="1"/>
                            </wps:cNvCnPr>
                            <wps:spPr bwMode="auto">
                              <a:xfrm flipH="1">
                                <a:off x="856" y="3422"/>
                                <a:ext cx="45" cy="4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85" name="Line 1265"/>
                            <wps:cNvCnPr>
                              <a:cxnSpLocks noChangeShapeType="1"/>
                            </wps:cNvCnPr>
                            <wps:spPr bwMode="auto">
                              <a:xfrm flipH="1">
                                <a:off x="777" y="3500"/>
                                <a:ext cx="34" cy="4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86" name="Freeform 1266"/>
                            <wps:cNvSpPr>
                              <a:spLocks/>
                            </wps:cNvSpPr>
                            <wps:spPr bwMode="auto">
                              <a:xfrm>
                                <a:off x="687" y="3579"/>
                                <a:ext cx="45" cy="45"/>
                              </a:xfrm>
                              <a:custGeom>
                                <a:avLst/>
                                <a:gdLst>
                                  <a:gd name="T0" fmla="*/ 45 w 45"/>
                                  <a:gd name="T1" fmla="*/ 0 h 45"/>
                                  <a:gd name="T2" fmla="*/ 34 w 45"/>
                                  <a:gd name="T3" fmla="*/ 23 h 45"/>
                                  <a:gd name="T4" fmla="*/ 0 w 45"/>
                                  <a:gd name="T5" fmla="*/ 45 h 45"/>
                                </a:gdLst>
                                <a:ahLst/>
                                <a:cxnLst>
                                  <a:cxn ang="0">
                                    <a:pos x="T0" y="T1"/>
                                  </a:cxn>
                                  <a:cxn ang="0">
                                    <a:pos x="T2" y="T3"/>
                                  </a:cxn>
                                  <a:cxn ang="0">
                                    <a:pos x="T4" y="T5"/>
                                  </a:cxn>
                                </a:cxnLst>
                                <a:rect l="0" t="0" r="r" b="b"/>
                                <a:pathLst>
                                  <a:path w="45" h="45">
                                    <a:moveTo>
                                      <a:pt x="45" y="0"/>
                                    </a:moveTo>
                                    <a:lnTo>
                                      <a:pt x="34" y="23"/>
                                    </a:lnTo>
                                    <a:lnTo>
                                      <a:pt x="0" y="45"/>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7" name="Line 1267"/>
                            <wps:cNvCnPr>
                              <a:cxnSpLocks noChangeShapeType="1"/>
                            </wps:cNvCnPr>
                            <wps:spPr bwMode="auto">
                              <a:xfrm flipH="1">
                                <a:off x="631" y="3669"/>
                                <a:ext cx="22" cy="1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88" name="Line 1268"/>
                            <wps:cNvCnPr>
                              <a:cxnSpLocks noChangeShapeType="1"/>
                            </wps:cNvCnPr>
                            <wps:spPr bwMode="auto">
                              <a:xfrm flipH="1">
                                <a:off x="631" y="3669"/>
                                <a:ext cx="22" cy="1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89" name="Oval 1294"/>
                            <wps:cNvSpPr>
                              <a:spLocks noChangeArrowheads="1"/>
                            </wps:cNvSpPr>
                            <wps:spPr bwMode="auto">
                              <a:xfrm>
                                <a:off x="5022" y="203"/>
                                <a:ext cx="349" cy="540"/>
                              </a:xfrm>
                              <a:prstGeom prst="ellipse">
                                <a:avLst/>
                              </a:prstGeom>
                              <a:noFill/>
                              <a:ln w="6985"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 name="Line 1295"/>
                            <wps:cNvCnPr>
                              <a:cxnSpLocks noChangeShapeType="1"/>
                            </wps:cNvCnPr>
                            <wps:spPr bwMode="auto">
                              <a:xfrm flipV="1">
                                <a:off x="5360" y="180"/>
                                <a:ext cx="157" cy="169"/>
                              </a:xfrm>
                              <a:prstGeom prst="line">
                                <a:avLst/>
                              </a:prstGeom>
                              <a:noFill/>
                              <a:ln w="6985" cap="rnd">
                                <a:solidFill>
                                  <a:srgbClr val="24282B"/>
                                </a:solidFill>
                                <a:round/>
                                <a:headEnd/>
                                <a:tailEnd/>
                              </a:ln>
                              <a:extLst>
                                <a:ext uri="{909E8E84-426E-40DD-AFC4-6F175D3DCCD1}">
                                  <a14:hiddenFill xmlns:a14="http://schemas.microsoft.com/office/drawing/2010/main">
                                    <a:noFill/>
                                  </a14:hiddenFill>
                                </a:ext>
                              </a:extLst>
                            </wps:spPr>
                            <wps:bodyPr/>
                          </wps:wsp>
                          <wps:wsp>
                            <wps:cNvPr id="1491" name="Oval 1296"/>
                            <wps:cNvSpPr>
                              <a:spLocks noChangeArrowheads="1"/>
                            </wps:cNvSpPr>
                            <wps:spPr bwMode="auto">
                              <a:xfrm>
                                <a:off x="1824" y="2184"/>
                                <a:ext cx="349" cy="551"/>
                              </a:xfrm>
                              <a:prstGeom prst="ellipse">
                                <a:avLst/>
                              </a:prstGeom>
                              <a:noFill/>
                              <a:ln w="6985"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2" name="Line 1297"/>
                            <wps:cNvCnPr>
                              <a:cxnSpLocks noChangeShapeType="1"/>
                            </wps:cNvCnPr>
                            <wps:spPr bwMode="auto">
                              <a:xfrm>
                                <a:off x="2162" y="2589"/>
                                <a:ext cx="214" cy="225"/>
                              </a:xfrm>
                              <a:prstGeom prst="line">
                                <a:avLst/>
                              </a:prstGeom>
                              <a:noFill/>
                              <a:ln w="6985" cap="rnd">
                                <a:solidFill>
                                  <a:srgbClr val="24282B"/>
                                </a:solidFill>
                                <a:round/>
                                <a:headEnd/>
                                <a:tailEnd/>
                              </a:ln>
                              <a:extLst>
                                <a:ext uri="{909E8E84-426E-40DD-AFC4-6F175D3DCCD1}">
                                  <a14:hiddenFill xmlns:a14="http://schemas.microsoft.com/office/drawing/2010/main">
                                    <a:noFill/>
                                  </a14:hiddenFill>
                                </a:ext>
                              </a:extLst>
                            </wps:spPr>
                            <wps:bodyPr/>
                          </wps:wsp>
                          <wps:wsp>
                            <wps:cNvPr id="1493" name="Oval 1300"/>
                            <wps:cNvSpPr>
                              <a:spLocks noChangeArrowheads="1"/>
                            </wps:cNvSpPr>
                            <wps:spPr bwMode="auto">
                              <a:xfrm>
                                <a:off x="5912" y="1171"/>
                                <a:ext cx="349" cy="551"/>
                              </a:xfrm>
                              <a:prstGeom prst="ellipse">
                                <a:avLst/>
                              </a:prstGeom>
                              <a:noFill/>
                              <a:ln w="6985"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4" name="Line 1301"/>
                            <wps:cNvCnPr>
                              <a:cxnSpLocks noChangeShapeType="1"/>
                            </wps:cNvCnPr>
                            <wps:spPr bwMode="auto">
                              <a:xfrm flipV="1">
                                <a:off x="6249" y="1159"/>
                                <a:ext cx="158" cy="158"/>
                              </a:xfrm>
                              <a:prstGeom prst="line">
                                <a:avLst/>
                              </a:prstGeom>
                              <a:noFill/>
                              <a:ln w="6985" cap="rnd">
                                <a:solidFill>
                                  <a:srgbClr val="24282B"/>
                                </a:solidFill>
                                <a:round/>
                                <a:headEnd/>
                                <a:tailEnd/>
                              </a:ln>
                              <a:extLst>
                                <a:ext uri="{909E8E84-426E-40DD-AFC4-6F175D3DCCD1}">
                                  <a14:hiddenFill xmlns:a14="http://schemas.microsoft.com/office/drawing/2010/main">
                                    <a:noFill/>
                                  </a14:hiddenFill>
                                </a:ext>
                              </a:extLst>
                            </wps:spPr>
                            <wps:bodyPr/>
                          </wps:wsp>
                          <wps:wsp>
                            <wps:cNvPr id="1495" name="Rectangle 1315"/>
                            <wps:cNvSpPr>
                              <a:spLocks noChangeArrowheads="1"/>
                            </wps:cNvSpPr>
                            <wps:spPr bwMode="auto">
                              <a:xfrm>
                                <a:off x="428" y="3590"/>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441C8F">
                                  <w:pPr>
                                    <w:spacing w:before="0" w:line="240" w:lineRule="auto"/>
                                  </w:pPr>
                                  <w:r>
                                    <w:rPr>
                                      <w:rFonts w:cs="Times New Roman"/>
                                      <w:color w:val="24282B"/>
                                      <w:sz w:val="18"/>
                                      <w:szCs w:val="18"/>
                                    </w:rPr>
                                    <w:t>0</w:t>
                                  </w:r>
                                </w:p>
                              </w:txbxContent>
                            </wps:txbx>
                            <wps:bodyPr rot="0" vert="horz" wrap="none" lIns="0" tIns="0" rIns="0" bIns="0" anchor="t" anchorCtr="0">
                              <a:spAutoFit/>
                            </wps:bodyPr>
                          </wps:wsp>
                          <wps:wsp>
                            <wps:cNvPr id="1496" name="Rectangle 1316"/>
                            <wps:cNvSpPr>
                              <a:spLocks noChangeArrowheads="1"/>
                            </wps:cNvSpPr>
                            <wps:spPr bwMode="auto">
                              <a:xfrm>
                                <a:off x="338" y="3027"/>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441C8F">
                                  <w:pPr>
                                    <w:spacing w:before="0" w:line="240" w:lineRule="auto"/>
                                  </w:pPr>
                                  <w:r>
                                    <w:rPr>
                                      <w:rFonts w:cs="Times New Roman"/>
                                      <w:color w:val="24282B"/>
                                      <w:sz w:val="18"/>
                                      <w:szCs w:val="18"/>
                                    </w:rPr>
                                    <w:t>10</w:t>
                                  </w:r>
                                </w:p>
                              </w:txbxContent>
                            </wps:txbx>
                            <wps:bodyPr rot="0" vert="horz" wrap="none" lIns="0" tIns="0" rIns="0" bIns="0" anchor="t" anchorCtr="0">
                              <a:spAutoFit/>
                            </wps:bodyPr>
                          </wps:wsp>
                          <wps:wsp>
                            <wps:cNvPr id="1497" name="Rectangle 1317"/>
                            <wps:cNvSpPr>
                              <a:spLocks noChangeArrowheads="1"/>
                            </wps:cNvSpPr>
                            <wps:spPr bwMode="auto">
                              <a:xfrm>
                                <a:off x="338" y="2464"/>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441C8F">
                                  <w:pPr>
                                    <w:spacing w:before="0" w:line="240" w:lineRule="auto"/>
                                  </w:pPr>
                                  <w:r>
                                    <w:rPr>
                                      <w:rFonts w:cs="Times New Roman"/>
                                      <w:color w:val="24282B"/>
                                      <w:sz w:val="18"/>
                                      <w:szCs w:val="18"/>
                                    </w:rPr>
                                    <w:t>20</w:t>
                                  </w:r>
                                </w:p>
                              </w:txbxContent>
                            </wps:txbx>
                            <wps:bodyPr rot="0" vert="horz" wrap="none" lIns="0" tIns="0" rIns="0" bIns="0" anchor="t" anchorCtr="0">
                              <a:spAutoFit/>
                            </wps:bodyPr>
                          </wps:wsp>
                          <wps:wsp>
                            <wps:cNvPr id="1498" name="Rectangle 1318"/>
                            <wps:cNvSpPr>
                              <a:spLocks noChangeArrowheads="1"/>
                            </wps:cNvSpPr>
                            <wps:spPr bwMode="auto">
                              <a:xfrm>
                                <a:off x="338" y="1902"/>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441C8F">
                                  <w:pPr>
                                    <w:spacing w:before="0" w:line="240" w:lineRule="auto"/>
                                  </w:pPr>
                                  <w:r>
                                    <w:rPr>
                                      <w:rFonts w:cs="Times New Roman"/>
                                      <w:color w:val="24282B"/>
                                      <w:sz w:val="18"/>
                                      <w:szCs w:val="18"/>
                                    </w:rPr>
                                    <w:t>30</w:t>
                                  </w:r>
                                </w:p>
                              </w:txbxContent>
                            </wps:txbx>
                            <wps:bodyPr rot="0" vert="horz" wrap="none" lIns="0" tIns="0" rIns="0" bIns="0" anchor="t" anchorCtr="0">
                              <a:spAutoFit/>
                            </wps:bodyPr>
                          </wps:wsp>
                          <wps:wsp>
                            <wps:cNvPr id="1499" name="Rectangle 1319"/>
                            <wps:cNvSpPr>
                              <a:spLocks noChangeArrowheads="1"/>
                            </wps:cNvSpPr>
                            <wps:spPr bwMode="auto">
                              <a:xfrm>
                                <a:off x="338" y="1339"/>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441C8F">
                                  <w:pPr>
                                    <w:spacing w:before="0" w:line="240" w:lineRule="auto"/>
                                  </w:pPr>
                                  <w:r>
                                    <w:rPr>
                                      <w:rFonts w:cs="Times New Roman"/>
                                      <w:color w:val="24282B"/>
                                      <w:sz w:val="18"/>
                                      <w:szCs w:val="18"/>
                                    </w:rPr>
                                    <w:t>40</w:t>
                                  </w:r>
                                </w:p>
                              </w:txbxContent>
                            </wps:txbx>
                            <wps:bodyPr rot="0" vert="horz" wrap="none" lIns="0" tIns="0" rIns="0" bIns="0" anchor="t" anchorCtr="0">
                              <a:spAutoFit/>
                            </wps:bodyPr>
                          </wps:wsp>
                          <wps:wsp>
                            <wps:cNvPr id="1500" name="Rectangle 1320"/>
                            <wps:cNvSpPr>
                              <a:spLocks noChangeArrowheads="1"/>
                            </wps:cNvSpPr>
                            <wps:spPr bwMode="auto">
                              <a:xfrm>
                                <a:off x="338" y="776"/>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441C8F">
                                  <w:pPr>
                                    <w:spacing w:before="0" w:line="240" w:lineRule="auto"/>
                                  </w:pPr>
                                  <w:r>
                                    <w:rPr>
                                      <w:rFonts w:cs="Times New Roman"/>
                                      <w:color w:val="24282B"/>
                                      <w:sz w:val="18"/>
                                      <w:szCs w:val="18"/>
                                    </w:rPr>
                                    <w:t>50</w:t>
                                  </w:r>
                                </w:p>
                              </w:txbxContent>
                            </wps:txbx>
                            <wps:bodyPr rot="0" vert="horz" wrap="none" lIns="0" tIns="0" rIns="0" bIns="0" anchor="t" anchorCtr="0">
                              <a:spAutoFit/>
                            </wps:bodyPr>
                          </wps:wsp>
                          <wps:wsp>
                            <wps:cNvPr id="1501" name="Rectangle 1321"/>
                            <wps:cNvSpPr>
                              <a:spLocks noChangeArrowheads="1"/>
                            </wps:cNvSpPr>
                            <wps:spPr bwMode="auto">
                              <a:xfrm>
                                <a:off x="338" y="213"/>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441C8F">
                                  <w:pPr>
                                    <w:spacing w:before="0" w:line="240" w:lineRule="auto"/>
                                  </w:pPr>
                                  <w:r>
                                    <w:rPr>
                                      <w:rFonts w:cs="Times New Roman"/>
                                      <w:color w:val="24282B"/>
                                      <w:sz w:val="18"/>
                                      <w:szCs w:val="18"/>
                                    </w:rPr>
                                    <w:t>60</w:t>
                                  </w:r>
                                </w:p>
                              </w:txbxContent>
                            </wps:txbx>
                            <wps:bodyPr rot="0" vert="horz" wrap="none" lIns="0" tIns="0" rIns="0" bIns="0" anchor="t" anchorCtr="0">
                              <a:spAutoFit/>
                            </wps:bodyPr>
                          </wps:wsp>
                          <wps:wsp>
                            <wps:cNvPr id="1502" name="Rectangle 1333"/>
                            <wps:cNvSpPr>
                              <a:spLocks noChangeArrowheads="1"/>
                            </wps:cNvSpPr>
                            <wps:spPr bwMode="auto">
                              <a:xfrm>
                                <a:off x="597" y="3770"/>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441C8F">
                                  <w:pPr>
                                    <w:spacing w:before="0" w:line="240" w:lineRule="auto"/>
                                  </w:pPr>
                                  <w:r>
                                    <w:rPr>
                                      <w:rFonts w:cs="Times New Roman"/>
                                      <w:color w:val="24282B"/>
                                      <w:sz w:val="18"/>
                                      <w:szCs w:val="18"/>
                                    </w:rPr>
                                    <w:t>0</w:t>
                                  </w:r>
                                </w:p>
                              </w:txbxContent>
                            </wps:txbx>
                            <wps:bodyPr rot="0" vert="horz" wrap="none" lIns="0" tIns="0" rIns="0" bIns="0" anchor="t" anchorCtr="0">
                              <a:spAutoFit/>
                            </wps:bodyPr>
                          </wps:wsp>
                          <wps:wsp>
                            <wps:cNvPr id="1503" name="Rectangle 1334"/>
                            <wps:cNvSpPr>
                              <a:spLocks noChangeArrowheads="1"/>
                            </wps:cNvSpPr>
                            <wps:spPr bwMode="auto">
                              <a:xfrm>
                                <a:off x="1115" y="3770"/>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441C8F">
                                  <w:pPr>
                                    <w:spacing w:before="0" w:line="240" w:lineRule="auto"/>
                                  </w:pPr>
                                  <w:r>
                                    <w:rPr>
                                      <w:rFonts w:cs="Times New Roman"/>
                                      <w:color w:val="24282B"/>
                                      <w:sz w:val="18"/>
                                      <w:szCs w:val="18"/>
                                    </w:rPr>
                                    <w:t>10</w:t>
                                  </w:r>
                                </w:p>
                              </w:txbxContent>
                            </wps:txbx>
                            <wps:bodyPr rot="0" vert="horz" wrap="none" lIns="0" tIns="0" rIns="0" bIns="0" anchor="t" anchorCtr="0">
                              <a:spAutoFit/>
                            </wps:bodyPr>
                          </wps:wsp>
                          <wps:wsp>
                            <wps:cNvPr id="1504" name="Rectangle 1335"/>
                            <wps:cNvSpPr>
                              <a:spLocks noChangeArrowheads="1"/>
                            </wps:cNvSpPr>
                            <wps:spPr bwMode="auto">
                              <a:xfrm>
                                <a:off x="1678" y="3770"/>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441C8F">
                                  <w:pPr>
                                    <w:spacing w:before="0" w:line="240" w:lineRule="auto"/>
                                  </w:pPr>
                                  <w:r>
                                    <w:rPr>
                                      <w:rFonts w:cs="Times New Roman"/>
                                      <w:color w:val="24282B"/>
                                      <w:sz w:val="18"/>
                                      <w:szCs w:val="18"/>
                                    </w:rPr>
                                    <w:t>20</w:t>
                                  </w:r>
                                </w:p>
                              </w:txbxContent>
                            </wps:txbx>
                            <wps:bodyPr rot="0" vert="horz" wrap="none" lIns="0" tIns="0" rIns="0" bIns="0" anchor="t" anchorCtr="0">
                              <a:spAutoFit/>
                            </wps:bodyPr>
                          </wps:wsp>
                          <wps:wsp>
                            <wps:cNvPr id="1505" name="Rectangle 1336"/>
                            <wps:cNvSpPr>
                              <a:spLocks noChangeArrowheads="1"/>
                            </wps:cNvSpPr>
                            <wps:spPr bwMode="auto">
                              <a:xfrm>
                                <a:off x="2241" y="3770"/>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441C8F">
                                  <w:pPr>
                                    <w:spacing w:before="0" w:line="240" w:lineRule="auto"/>
                                  </w:pPr>
                                  <w:r>
                                    <w:rPr>
                                      <w:rFonts w:cs="Times New Roman"/>
                                      <w:color w:val="24282B"/>
                                      <w:sz w:val="18"/>
                                      <w:szCs w:val="18"/>
                                    </w:rPr>
                                    <w:t>30</w:t>
                                  </w:r>
                                </w:p>
                              </w:txbxContent>
                            </wps:txbx>
                            <wps:bodyPr rot="0" vert="horz" wrap="none" lIns="0" tIns="0" rIns="0" bIns="0" anchor="t" anchorCtr="0">
                              <a:spAutoFit/>
                            </wps:bodyPr>
                          </wps:wsp>
                          <wps:wsp>
                            <wps:cNvPr id="1506" name="Rectangle 1337"/>
                            <wps:cNvSpPr>
                              <a:spLocks noChangeArrowheads="1"/>
                            </wps:cNvSpPr>
                            <wps:spPr bwMode="auto">
                              <a:xfrm>
                                <a:off x="2804" y="3770"/>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441C8F">
                                  <w:pPr>
                                    <w:spacing w:before="0" w:line="240" w:lineRule="auto"/>
                                  </w:pPr>
                                  <w:r>
                                    <w:rPr>
                                      <w:rFonts w:cs="Times New Roman"/>
                                      <w:color w:val="24282B"/>
                                      <w:sz w:val="18"/>
                                      <w:szCs w:val="18"/>
                                    </w:rPr>
                                    <w:t>40</w:t>
                                  </w:r>
                                </w:p>
                              </w:txbxContent>
                            </wps:txbx>
                            <wps:bodyPr rot="0" vert="horz" wrap="none" lIns="0" tIns="0" rIns="0" bIns="0" anchor="t" anchorCtr="0">
                              <a:spAutoFit/>
                            </wps:bodyPr>
                          </wps:wsp>
                          <wps:wsp>
                            <wps:cNvPr id="1507" name="Rectangle 1338"/>
                            <wps:cNvSpPr>
                              <a:spLocks noChangeArrowheads="1"/>
                            </wps:cNvSpPr>
                            <wps:spPr bwMode="auto">
                              <a:xfrm>
                                <a:off x="3367" y="3770"/>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441C8F">
                                  <w:pPr>
                                    <w:spacing w:before="0" w:line="240" w:lineRule="auto"/>
                                  </w:pPr>
                                  <w:r>
                                    <w:rPr>
                                      <w:rFonts w:cs="Times New Roman"/>
                                      <w:color w:val="24282B"/>
                                      <w:sz w:val="18"/>
                                      <w:szCs w:val="18"/>
                                    </w:rPr>
                                    <w:t>50</w:t>
                                  </w:r>
                                </w:p>
                              </w:txbxContent>
                            </wps:txbx>
                            <wps:bodyPr rot="0" vert="horz" wrap="none" lIns="0" tIns="0" rIns="0" bIns="0" anchor="t" anchorCtr="0">
                              <a:spAutoFit/>
                            </wps:bodyPr>
                          </wps:wsp>
                          <wps:wsp>
                            <wps:cNvPr id="1508" name="Rectangle 1339"/>
                            <wps:cNvSpPr>
                              <a:spLocks noChangeArrowheads="1"/>
                            </wps:cNvSpPr>
                            <wps:spPr bwMode="auto">
                              <a:xfrm>
                                <a:off x="3930" y="3770"/>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441C8F">
                                  <w:pPr>
                                    <w:spacing w:before="0" w:line="240" w:lineRule="auto"/>
                                  </w:pPr>
                                  <w:r>
                                    <w:rPr>
                                      <w:rFonts w:cs="Times New Roman"/>
                                      <w:color w:val="24282B"/>
                                      <w:sz w:val="18"/>
                                      <w:szCs w:val="18"/>
                                    </w:rPr>
                                    <w:t>60</w:t>
                                  </w:r>
                                </w:p>
                              </w:txbxContent>
                            </wps:txbx>
                            <wps:bodyPr rot="0" vert="horz" wrap="none" lIns="0" tIns="0" rIns="0" bIns="0" anchor="t" anchorCtr="0">
                              <a:spAutoFit/>
                            </wps:bodyPr>
                          </wps:wsp>
                          <wps:wsp>
                            <wps:cNvPr id="1509" name="Rectangle 1340"/>
                            <wps:cNvSpPr>
                              <a:spLocks noChangeArrowheads="1"/>
                            </wps:cNvSpPr>
                            <wps:spPr bwMode="auto">
                              <a:xfrm>
                                <a:off x="4493" y="3770"/>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441C8F">
                                  <w:pPr>
                                    <w:spacing w:before="0" w:line="240" w:lineRule="auto"/>
                                  </w:pPr>
                                  <w:r>
                                    <w:rPr>
                                      <w:rFonts w:cs="Times New Roman"/>
                                      <w:color w:val="24282B"/>
                                      <w:sz w:val="18"/>
                                      <w:szCs w:val="18"/>
                                    </w:rPr>
                                    <w:t>70</w:t>
                                  </w:r>
                                </w:p>
                              </w:txbxContent>
                            </wps:txbx>
                            <wps:bodyPr rot="0" vert="horz" wrap="none" lIns="0" tIns="0" rIns="0" bIns="0" anchor="t" anchorCtr="0">
                              <a:spAutoFit/>
                            </wps:bodyPr>
                          </wps:wsp>
                          <wps:wsp>
                            <wps:cNvPr id="1510" name="Rectangle 1341"/>
                            <wps:cNvSpPr>
                              <a:spLocks noChangeArrowheads="1"/>
                            </wps:cNvSpPr>
                            <wps:spPr bwMode="auto">
                              <a:xfrm>
                                <a:off x="5056" y="3770"/>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441C8F">
                                  <w:pPr>
                                    <w:spacing w:before="0" w:line="240" w:lineRule="auto"/>
                                  </w:pPr>
                                  <w:r>
                                    <w:rPr>
                                      <w:rFonts w:cs="Times New Roman"/>
                                      <w:color w:val="24282B"/>
                                      <w:sz w:val="18"/>
                                      <w:szCs w:val="18"/>
                                    </w:rPr>
                                    <w:t>80</w:t>
                                  </w:r>
                                </w:p>
                              </w:txbxContent>
                            </wps:txbx>
                            <wps:bodyPr rot="0" vert="horz" wrap="none" lIns="0" tIns="0" rIns="0" bIns="0" anchor="t" anchorCtr="0">
                              <a:spAutoFit/>
                            </wps:bodyPr>
                          </wps:wsp>
                          <wps:wsp>
                            <wps:cNvPr id="1511" name="Rectangle 1342"/>
                            <wps:cNvSpPr>
                              <a:spLocks noChangeArrowheads="1"/>
                            </wps:cNvSpPr>
                            <wps:spPr bwMode="auto">
                              <a:xfrm>
                                <a:off x="5619" y="3770"/>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441C8F">
                                  <w:pPr>
                                    <w:spacing w:before="0" w:line="240" w:lineRule="auto"/>
                                  </w:pPr>
                                  <w:r>
                                    <w:rPr>
                                      <w:rFonts w:cs="Times New Roman"/>
                                      <w:color w:val="24282B"/>
                                      <w:sz w:val="18"/>
                                      <w:szCs w:val="18"/>
                                    </w:rPr>
                                    <w:t>90</w:t>
                                  </w:r>
                                </w:p>
                              </w:txbxContent>
                            </wps:txbx>
                            <wps:bodyPr rot="0" vert="horz" wrap="none" lIns="0" tIns="0" rIns="0" bIns="0" anchor="t" anchorCtr="0">
                              <a:spAutoFit/>
                            </wps:bodyPr>
                          </wps:wsp>
                          <wps:wsp>
                            <wps:cNvPr id="1512" name="Rectangle 1343"/>
                            <wps:cNvSpPr>
                              <a:spLocks noChangeArrowheads="1"/>
                            </wps:cNvSpPr>
                            <wps:spPr bwMode="auto">
                              <a:xfrm>
                                <a:off x="6125" y="3770"/>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441C8F">
                                  <w:pPr>
                                    <w:spacing w:before="0" w:line="240" w:lineRule="auto"/>
                                  </w:pPr>
                                  <w:r>
                                    <w:rPr>
                                      <w:rFonts w:cs="Times New Roman"/>
                                      <w:color w:val="24282B"/>
                                      <w:sz w:val="18"/>
                                      <w:szCs w:val="18"/>
                                    </w:rPr>
                                    <w:t>100</w:t>
                                  </w:r>
                                </w:p>
                              </w:txbxContent>
                            </wps:txbx>
                            <wps:bodyPr rot="0" vert="horz" wrap="none" lIns="0" tIns="0" rIns="0" bIns="0" anchor="t" anchorCtr="0">
                              <a:spAutoFit/>
                            </wps:bodyPr>
                          </wps:wsp>
                          <wps:wsp>
                            <wps:cNvPr id="1513" name="Rectangle 1348"/>
                            <wps:cNvSpPr>
                              <a:spLocks noChangeArrowheads="1"/>
                            </wps:cNvSpPr>
                            <wps:spPr bwMode="auto">
                              <a:xfrm>
                                <a:off x="5495" y="-12"/>
                                <a:ext cx="56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106FB9">
                                  <w:pPr>
                                    <w:spacing w:before="0" w:line="240" w:lineRule="auto"/>
                                  </w:pPr>
                                  <w:r>
                                    <w:rPr>
                                      <w:rFonts w:cs="Times New Roman"/>
                                      <w:color w:val="24282B"/>
                                      <w:sz w:val="18"/>
                                      <w:szCs w:val="18"/>
                                    </w:rPr>
                                    <w:t>10</w:t>
                                  </w:r>
                                  <w:r>
                                    <w:rPr>
                                      <w:rFonts w:cs="Times New Roman" w:hint="cs"/>
                                      <w:color w:val="24282B"/>
                                      <w:sz w:val="18"/>
                                      <w:szCs w:val="18"/>
                                      <w:rtl/>
                                    </w:rPr>
                                    <w:t> </w:t>
                                  </w:r>
                                  <w:r>
                                    <w:rPr>
                                      <w:rFonts w:cs="Times New Roman"/>
                                      <w:color w:val="24282B"/>
                                      <w:sz w:val="18"/>
                                      <w:szCs w:val="18"/>
                                    </w:rPr>
                                    <w:t>GHz</w:t>
                                  </w:r>
                                </w:p>
                              </w:txbxContent>
                            </wps:txbx>
                            <wps:bodyPr rot="0" vert="horz" wrap="none" lIns="0" tIns="0" rIns="0" bIns="0" anchor="t" anchorCtr="0">
                              <a:spAutoFit/>
                            </wps:bodyPr>
                          </wps:wsp>
                          <wps:wsp>
                            <wps:cNvPr id="1514" name="Rectangle 1352"/>
                            <wps:cNvSpPr>
                              <a:spLocks noChangeArrowheads="1"/>
                            </wps:cNvSpPr>
                            <wps:spPr bwMode="auto">
                              <a:xfrm>
                                <a:off x="2398" y="2836"/>
                                <a:ext cx="473"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5" name="Rectangle 1353"/>
                            <wps:cNvSpPr>
                              <a:spLocks noChangeArrowheads="1"/>
                            </wps:cNvSpPr>
                            <wps:spPr bwMode="auto">
                              <a:xfrm>
                                <a:off x="2398" y="2836"/>
                                <a:ext cx="47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441C8F">
                                  <w:pPr>
                                    <w:spacing w:before="0" w:line="240" w:lineRule="auto"/>
                                  </w:pPr>
                                  <w:r>
                                    <w:rPr>
                                      <w:rFonts w:cs="Times New Roman"/>
                                      <w:color w:val="24282B"/>
                                      <w:sz w:val="18"/>
                                      <w:szCs w:val="18"/>
                                    </w:rPr>
                                    <w:t>5 GHz</w:t>
                                  </w:r>
                                </w:p>
                              </w:txbxContent>
                            </wps:txbx>
                            <wps:bodyPr rot="0" vert="horz" wrap="none" lIns="0" tIns="0" rIns="0" bIns="0" anchor="t" anchorCtr="0">
                              <a:spAutoFit/>
                            </wps:bodyPr>
                          </wps:wsp>
                          <wps:wsp>
                            <wps:cNvPr id="1516" name="Rectangle 1354"/>
                            <wps:cNvSpPr>
                              <a:spLocks noChangeArrowheads="1"/>
                            </wps:cNvSpPr>
                            <wps:spPr bwMode="auto">
                              <a:xfrm>
                                <a:off x="6396" y="956"/>
                                <a:ext cx="56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106FB9">
                                  <w:pPr>
                                    <w:spacing w:before="0" w:line="240" w:lineRule="auto"/>
                                  </w:pPr>
                                  <w:r>
                                    <w:rPr>
                                      <w:rFonts w:cs="Times New Roman"/>
                                      <w:color w:val="24282B"/>
                                      <w:sz w:val="18"/>
                                      <w:szCs w:val="18"/>
                                    </w:rPr>
                                    <w:t>40</w:t>
                                  </w:r>
                                  <w:r>
                                    <w:rPr>
                                      <w:rFonts w:cs="Times New Roman" w:hint="cs"/>
                                      <w:color w:val="24282B"/>
                                      <w:sz w:val="18"/>
                                      <w:szCs w:val="18"/>
                                      <w:rtl/>
                                    </w:rPr>
                                    <w:t> </w:t>
                                  </w:r>
                                  <w:r>
                                    <w:rPr>
                                      <w:rFonts w:cs="Times New Roman"/>
                                      <w:color w:val="24282B"/>
                                      <w:sz w:val="18"/>
                                      <w:szCs w:val="18"/>
                                    </w:rPr>
                                    <w:t>GHz</w:t>
                                  </w:r>
                                </w:p>
                              </w:txbxContent>
                            </wps:txbx>
                            <wps:bodyPr rot="0" vert="horz" wrap="none" lIns="0" tIns="0" rIns="0" bIns="0" anchor="t" anchorCtr="0">
                              <a:spAutoFit/>
                            </wps:bodyPr>
                          </wps:wsp>
                        </wpg:grpSp>
                        <wps:wsp>
                          <wps:cNvPr id="1517" name="Text Box 1406"/>
                          <wps:cNvSpPr txBox="1">
                            <a:spLocks noChangeArrowheads="1"/>
                          </wps:cNvSpPr>
                          <wps:spPr bwMode="auto">
                            <a:xfrm>
                              <a:off x="2366" y="4067"/>
                              <a:ext cx="2160"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Pr="002D3859" w:rsidRDefault="005F0CF5" w:rsidP="002D3859">
                                <w:pPr>
                                  <w:spacing w:before="60" w:line="144" w:lineRule="auto"/>
                                  <w:jc w:val="center"/>
                                  <w:rPr>
                                    <w:sz w:val="18"/>
                                    <w:szCs w:val="24"/>
                                  </w:rPr>
                                </w:pPr>
                                <w:r w:rsidRPr="00F7112E">
                                  <w:rPr>
                                    <w:rFonts w:hint="cs"/>
                                    <w:sz w:val="18"/>
                                    <w:szCs w:val="24"/>
                                    <w:rtl/>
                                    <w:lang w:bidi="ar-EG"/>
                                  </w:rPr>
                                  <w:t xml:space="preserve">عمق الغطاء النباتي </w:t>
                                </w:r>
                                <w:r w:rsidRPr="00F7112E">
                                  <w:rPr>
                                    <w:sz w:val="18"/>
                                    <w:szCs w:val="24"/>
                                    <w:lang w:bidi="ar-EG"/>
                                  </w:rPr>
                                  <w:t>(m)</w:t>
                                </w:r>
                              </w:p>
                            </w:txbxContent>
                          </wps:txbx>
                          <wps:bodyPr rot="0" vert="horz" wrap="square" lIns="0" tIns="0" rIns="0" bIns="0" anchor="t" anchorCtr="0" upright="1">
                            <a:noAutofit/>
                          </wps:bodyPr>
                        </wps:wsp>
                        <wps:wsp>
                          <wps:cNvPr id="1518" name="Text Box 1408"/>
                          <wps:cNvSpPr txBox="1">
                            <a:spLocks noChangeArrowheads="1"/>
                          </wps:cNvSpPr>
                          <wps:spPr bwMode="auto">
                            <a:xfrm>
                              <a:off x="-37" y="1146"/>
                              <a:ext cx="536"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Pr="002D3859" w:rsidRDefault="005F0CF5" w:rsidP="002D3859">
                                <w:pPr>
                                  <w:spacing w:before="60" w:line="144" w:lineRule="auto"/>
                                  <w:jc w:val="center"/>
                                  <w:rPr>
                                    <w:sz w:val="18"/>
                                    <w:szCs w:val="24"/>
                                  </w:rPr>
                                </w:pPr>
                                <w:r>
                                  <w:rPr>
                                    <w:rFonts w:hint="cs"/>
                                    <w:sz w:val="18"/>
                                    <w:szCs w:val="24"/>
                                    <w:rtl/>
                                    <w:lang w:bidi="ar-EG"/>
                                  </w:rPr>
                                  <w:t>ال</w:t>
                                </w:r>
                                <w:r w:rsidRPr="00F7112E">
                                  <w:rPr>
                                    <w:rFonts w:hint="cs"/>
                                    <w:sz w:val="18"/>
                                    <w:szCs w:val="24"/>
                                    <w:rtl/>
                                    <w:lang w:bidi="ar-EG"/>
                                  </w:rPr>
                                  <w:t xml:space="preserve">توهين </w:t>
                                </w:r>
                                <w:r w:rsidRPr="00F7112E">
                                  <w:rPr>
                                    <w:sz w:val="18"/>
                                    <w:szCs w:val="24"/>
                                    <w:lang w:bidi="ar-EG"/>
                                  </w:rPr>
                                  <w:t>(dB)</w:t>
                                </w:r>
                              </w:p>
                            </w:txbxContent>
                          </wps:txbx>
                          <wps:bodyPr rot="0" vert="vert270" wrap="square" lIns="0" tIns="0" rIns="0" bIns="0" anchor="t" anchorCtr="0" upright="1">
                            <a:noAutofit/>
                          </wps:bodyPr>
                        </wps:wsp>
                      </wpg:wgp>
                      <wpg:wgp>
                        <wpg:cNvPr id="1519" name="Group 1422"/>
                        <wpg:cNvGrpSpPr>
                          <a:grpSpLocks/>
                        </wpg:cNvGrpSpPr>
                        <wpg:grpSpPr bwMode="auto">
                          <a:xfrm>
                            <a:off x="635" y="200660"/>
                            <a:ext cx="4443095" cy="7561580"/>
                            <a:chOff x="-36" y="304"/>
                            <a:chExt cx="6997" cy="11908"/>
                          </a:xfrm>
                        </wpg:grpSpPr>
                        <wpg:grpSp>
                          <wpg:cNvPr id="1520" name="Group 1188"/>
                          <wpg:cNvGrpSpPr>
                            <a:grpSpLocks/>
                          </wpg:cNvGrpSpPr>
                          <wpg:grpSpPr bwMode="auto">
                            <a:xfrm>
                              <a:off x="631" y="304"/>
                              <a:ext cx="6305" cy="11908"/>
                              <a:chOff x="631" y="304"/>
                              <a:chExt cx="6305" cy="11908"/>
                            </a:xfrm>
                          </wpg:grpSpPr>
                          <wps:wsp>
                            <wps:cNvPr id="1521" name="Freeform 988"/>
                            <wps:cNvSpPr>
                              <a:spLocks noEditPoints="1"/>
                            </wps:cNvSpPr>
                            <wps:spPr bwMode="auto">
                              <a:xfrm>
                                <a:off x="6396" y="12111"/>
                                <a:ext cx="67" cy="101"/>
                              </a:xfrm>
                              <a:custGeom>
                                <a:avLst/>
                                <a:gdLst>
                                  <a:gd name="T0" fmla="*/ 2 w 6"/>
                                  <a:gd name="T1" fmla="*/ 5 h 9"/>
                                  <a:gd name="T2" fmla="*/ 2 w 6"/>
                                  <a:gd name="T3" fmla="*/ 8 h 9"/>
                                  <a:gd name="T4" fmla="*/ 2 w 6"/>
                                  <a:gd name="T5" fmla="*/ 8 h 9"/>
                                  <a:gd name="T6" fmla="*/ 3 w 6"/>
                                  <a:gd name="T7" fmla="*/ 8 h 9"/>
                                  <a:gd name="T8" fmla="*/ 3 w 6"/>
                                  <a:gd name="T9" fmla="*/ 8 h 9"/>
                                  <a:gd name="T10" fmla="*/ 3 w 6"/>
                                  <a:gd name="T11" fmla="*/ 9 h 9"/>
                                  <a:gd name="T12" fmla="*/ 0 w 6"/>
                                  <a:gd name="T13" fmla="*/ 9 h 9"/>
                                  <a:gd name="T14" fmla="*/ 0 w 6"/>
                                  <a:gd name="T15" fmla="*/ 8 h 9"/>
                                  <a:gd name="T16" fmla="*/ 0 w 6"/>
                                  <a:gd name="T17" fmla="*/ 8 h 9"/>
                                  <a:gd name="T18" fmla="*/ 1 w 6"/>
                                  <a:gd name="T19" fmla="*/ 8 h 9"/>
                                  <a:gd name="T20" fmla="*/ 1 w 6"/>
                                  <a:gd name="T21" fmla="*/ 8 h 9"/>
                                  <a:gd name="T22" fmla="*/ 1 w 6"/>
                                  <a:gd name="T23" fmla="*/ 1 h 9"/>
                                  <a:gd name="T24" fmla="*/ 1 w 6"/>
                                  <a:gd name="T25" fmla="*/ 1 h 9"/>
                                  <a:gd name="T26" fmla="*/ 0 w 6"/>
                                  <a:gd name="T27" fmla="*/ 1 h 9"/>
                                  <a:gd name="T28" fmla="*/ 0 w 6"/>
                                  <a:gd name="T29" fmla="*/ 1 h 9"/>
                                  <a:gd name="T30" fmla="*/ 0 w 6"/>
                                  <a:gd name="T31" fmla="*/ 0 h 9"/>
                                  <a:gd name="T32" fmla="*/ 3 w 6"/>
                                  <a:gd name="T33" fmla="*/ 0 h 9"/>
                                  <a:gd name="T34" fmla="*/ 5 w 6"/>
                                  <a:gd name="T35" fmla="*/ 0 h 9"/>
                                  <a:gd name="T36" fmla="*/ 6 w 6"/>
                                  <a:gd name="T37" fmla="*/ 1 h 9"/>
                                  <a:gd name="T38" fmla="*/ 6 w 6"/>
                                  <a:gd name="T39" fmla="*/ 1 h 9"/>
                                  <a:gd name="T40" fmla="*/ 6 w 6"/>
                                  <a:gd name="T41" fmla="*/ 2 h 9"/>
                                  <a:gd name="T42" fmla="*/ 6 w 6"/>
                                  <a:gd name="T43" fmla="*/ 4 h 9"/>
                                  <a:gd name="T44" fmla="*/ 5 w 6"/>
                                  <a:gd name="T45" fmla="*/ 5 h 9"/>
                                  <a:gd name="T46" fmla="*/ 3 w 6"/>
                                  <a:gd name="T47" fmla="*/ 5 h 9"/>
                                  <a:gd name="T48" fmla="*/ 2 w 6"/>
                                  <a:gd name="T49" fmla="*/ 5 h 9"/>
                                  <a:gd name="T50" fmla="*/ 2 w 6"/>
                                  <a:gd name="T51" fmla="*/ 5 h 9"/>
                                  <a:gd name="T52" fmla="*/ 2 w 6"/>
                                  <a:gd name="T53" fmla="*/ 4 h 9"/>
                                  <a:gd name="T54" fmla="*/ 2 w 6"/>
                                  <a:gd name="T55" fmla="*/ 3 h 9"/>
                                  <a:gd name="T56" fmla="*/ 3 w 6"/>
                                  <a:gd name="T57" fmla="*/ 4 h 9"/>
                                  <a:gd name="T58" fmla="*/ 3 w 6"/>
                                  <a:gd name="T59" fmla="*/ 4 h 9"/>
                                  <a:gd name="T60" fmla="*/ 4 w 6"/>
                                  <a:gd name="T61" fmla="*/ 4 h 9"/>
                                  <a:gd name="T62" fmla="*/ 5 w 6"/>
                                  <a:gd name="T63" fmla="*/ 3 h 9"/>
                                  <a:gd name="T64" fmla="*/ 5 w 6"/>
                                  <a:gd name="T65" fmla="*/ 3 h 9"/>
                                  <a:gd name="T66" fmla="*/ 5 w 6"/>
                                  <a:gd name="T67" fmla="*/ 2 h 9"/>
                                  <a:gd name="T68" fmla="*/ 5 w 6"/>
                                  <a:gd name="T69" fmla="*/ 2 h 9"/>
                                  <a:gd name="T70" fmla="*/ 4 w 6"/>
                                  <a:gd name="T71" fmla="*/ 1 h 9"/>
                                  <a:gd name="T72" fmla="*/ 3 w 6"/>
                                  <a:gd name="T73" fmla="*/ 1 h 9"/>
                                  <a:gd name="T74" fmla="*/ 2 w 6"/>
                                  <a:gd name="T75" fmla="*/ 1 h 9"/>
                                  <a:gd name="T76" fmla="*/ 2 w 6"/>
                                  <a:gd name="T77"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 h="9">
                                    <a:moveTo>
                                      <a:pt x="2" y="5"/>
                                    </a:moveTo>
                                    <a:lnTo>
                                      <a:pt x="2" y="8"/>
                                    </a:lnTo>
                                    <a:cubicBezTo>
                                      <a:pt x="2" y="8"/>
                                      <a:pt x="2" y="8"/>
                                      <a:pt x="2" y="8"/>
                                    </a:cubicBezTo>
                                    <a:cubicBezTo>
                                      <a:pt x="2" y="8"/>
                                      <a:pt x="2" y="8"/>
                                      <a:pt x="3" y="8"/>
                                    </a:cubicBezTo>
                                    <a:lnTo>
                                      <a:pt x="3" y="8"/>
                                    </a:lnTo>
                                    <a:lnTo>
                                      <a:pt x="3"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2"/>
                                    </a:lnTo>
                                    <a:lnTo>
                                      <a:pt x="6" y="4"/>
                                    </a:lnTo>
                                    <a:lnTo>
                                      <a:pt x="5" y="5"/>
                                    </a:lnTo>
                                    <a:lnTo>
                                      <a:pt x="3" y="5"/>
                                    </a:lnTo>
                                    <a:lnTo>
                                      <a:pt x="2" y="5"/>
                                    </a:lnTo>
                                    <a:lnTo>
                                      <a:pt x="2" y="5"/>
                                    </a:lnTo>
                                    <a:close/>
                                    <a:moveTo>
                                      <a:pt x="2" y="4"/>
                                    </a:moveTo>
                                    <a:lnTo>
                                      <a:pt x="2" y="3"/>
                                    </a:lnTo>
                                    <a:lnTo>
                                      <a:pt x="3" y="4"/>
                                    </a:lnTo>
                                    <a:lnTo>
                                      <a:pt x="3" y="4"/>
                                    </a:lnTo>
                                    <a:lnTo>
                                      <a:pt x="4" y="4"/>
                                    </a:lnTo>
                                    <a:lnTo>
                                      <a:pt x="5" y="3"/>
                                    </a:lnTo>
                                    <a:lnTo>
                                      <a:pt x="5" y="3"/>
                                    </a:lnTo>
                                    <a:lnTo>
                                      <a:pt x="5" y="2"/>
                                    </a:lnTo>
                                    <a:lnTo>
                                      <a:pt x="5" y="2"/>
                                    </a:lnTo>
                                    <a:lnTo>
                                      <a:pt x="4" y="1"/>
                                    </a:lnTo>
                                    <a:lnTo>
                                      <a:pt x="3" y="1"/>
                                    </a:lnTo>
                                    <a:cubicBezTo>
                                      <a:pt x="3" y="1"/>
                                      <a:pt x="2" y="1"/>
                                      <a:pt x="2" y="1"/>
                                    </a:cubicBezTo>
                                    <a:lnTo>
                                      <a:pt x="2"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 name="Freeform 989"/>
                            <wps:cNvSpPr>
                              <a:spLocks/>
                            </wps:cNvSpPr>
                            <wps:spPr bwMode="auto">
                              <a:xfrm>
                                <a:off x="6463" y="12201"/>
                                <a:ext cx="12" cy="11"/>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 name="Freeform 990"/>
                            <wps:cNvSpPr>
                              <a:spLocks noEditPoints="1"/>
                            </wps:cNvSpPr>
                            <wps:spPr bwMode="auto">
                              <a:xfrm>
                                <a:off x="6486" y="12111"/>
                                <a:ext cx="56" cy="101"/>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Freeform 991"/>
                            <wps:cNvSpPr>
                              <a:spLocks noEditPoints="1"/>
                            </wps:cNvSpPr>
                            <wps:spPr bwMode="auto">
                              <a:xfrm>
                                <a:off x="6553" y="12111"/>
                                <a:ext cx="68" cy="101"/>
                              </a:xfrm>
                              <a:custGeom>
                                <a:avLst/>
                                <a:gdLst>
                                  <a:gd name="T0" fmla="*/ 3 w 6"/>
                                  <a:gd name="T1" fmla="*/ 5 h 9"/>
                                  <a:gd name="T2" fmla="*/ 1 w 6"/>
                                  <a:gd name="T3" fmla="*/ 3 h 9"/>
                                  <a:gd name="T4" fmla="*/ 0 w 6"/>
                                  <a:gd name="T5" fmla="*/ 2 h 9"/>
                                  <a:gd name="T6" fmla="*/ 0 w 6"/>
                                  <a:gd name="T7" fmla="*/ 1 h 9"/>
                                  <a:gd name="T8" fmla="*/ 1 w 6"/>
                                  <a:gd name="T9" fmla="*/ 0 h 9"/>
                                  <a:gd name="T10" fmla="*/ 4 w 6"/>
                                  <a:gd name="T11" fmla="*/ 0 h 9"/>
                                  <a:gd name="T12" fmla="*/ 5 w 6"/>
                                  <a:gd name="T13" fmla="*/ 0 h 9"/>
                                  <a:gd name="T14" fmla="*/ 6 w 6"/>
                                  <a:gd name="T15" fmla="*/ 1 h 9"/>
                                  <a:gd name="T16" fmla="*/ 6 w 6"/>
                                  <a:gd name="T17" fmla="*/ 2 h 9"/>
                                  <a:gd name="T18" fmla="*/ 6 w 6"/>
                                  <a:gd name="T19" fmla="*/ 3 h 9"/>
                                  <a:gd name="T20" fmla="*/ 4 w 6"/>
                                  <a:gd name="T21" fmla="*/ 5 h 9"/>
                                  <a:gd name="T22" fmla="*/ 6 w 6"/>
                                  <a:gd name="T23" fmla="*/ 6 h 9"/>
                                  <a:gd name="T24" fmla="*/ 6 w 6"/>
                                  <a:gd name="T25" fmla="*/ 7 h 9"/>
                                  <a:gd name="T26" fmla="*/ 6 w 6"/>
                                  <a:gd name="T27" fmla="*/ 8 h 9"/>
                                  <a:gd name="T28" fmla="*/ 5 w 6"/>
                                  <a:gd name="T29" fmla="*/ 9 h 9"/>
                                  <a:gd name="T30" fmla="*/ 3 w 6"/>
                                  <a:gd name="T31" fmla="*/ 9 h 9"/>
                                  <a:gd name="T32" fmla="*/ 1 w 6"/>
                                  <a:gd name="T33" fmla="*/ 9 h 9"/>
                                  <a:gd name="T34" fmla="*/ 0 w 6"/>
                                  <a:gd name="T35" fmla="*/ 8 h 9"/>
                                  <a:gd name="T36" fmla="*/ 0 w 6"/>
                                  <a:gd name="T37" fmla="*/ 8 h 9"/>
                                  <a:gd name="T38" fmla="*/ 0 w 6"/>
                                  <a:gd name="T39" fmla="*/ 7 h 9"/>
                                  <a:gd name="T40" fmla="*/ 0 w 6"/>
                                  <a:gd name="T41" fmla="*/ 6 h 9"/>
                                  <a:gd name="T42" fmla="*/ 3 w 6"/>
                                  <a:gd name="T43" fmla="*/ 5 h 9"/>
                                  <a:gd name="T44" fmla="*/ 4 w 6"/>
                                  <a:gd name="T45" fmla="*/ 4 h 9"/>
                                  <a:gd name="T46" fmla="*/ 5 w 6"/>
                                  <a:gd name="T47" fmla="*/ 3 h 9"/>
                                  <a:gd name="T48" fmla="*/ 5 w 6"/>
                                  <a:gd name="T49" fmla="*/ 2 h 9"/>
                                  <a:gd name="T50" fmla="*/ 5 w 6"/>
                                  <a:gd name="T51" fmla="*/ 2 h 9"/>
                                  <a:gd name="T52" fmla="*/ 4 w 6"/>
                                  <a:gd name="T53" fmla="*/ 1 h 9"/>
                                  <a:gd name="T54" fmla="*/ 4 w 6"/>
                                  <a:gd name="T55" fmla="*/ 1 h 9"/>
                                  <a:gd name="T56" fmla="*/ 3 w 6"/>
                                  <a:gd name="T57" fmla="*/ 1 h 9"/>
                                  <a:gd name="T58" fmla="*/ 1 w 6"/>
                                  <a:gd name="T59" fmla="*/ 2 h 9"/>
                                  <a:gd name="T60" fmla="*/ 1 w 6"/>
                                  <a:gd name="T61" fmla="*/ 2 h 9"/>
                                  <a:gd name="T62" fmla="*/ 1 w 6"/>
                                  <a:gd name="T63" fmla="*/ 3 h 9"/>
                                  <a:gd name="T64" fmla="*/ 3 w 6"/>
                                  <a:gd name="T65" fmla="*/ 3 h 9"/>
                                  <a:gd name="T66" fmla="*/ 4 w 6"/>
                                  <a:gd name="T67" fmla="*/ 4 h 9"/>
                                  <a:gd name="T68" fmla="*/ 3 w 6"/>
                                  <a:gd name="T69" fmla="*/ 5 h 9"/>
                                  <a:gd name="T70" fmla="*/ 1 w 6"/>
                                  <a:gd name="T71" fmla="*/ 6 h 9"/>
                                  <a:gd name="T72" fmla="*/ 1 w 6"/>
                                  <a:gd name="T73" fmla="*/ 7 h 9"/>
                                  <a:gd name="T74" fmla="*/ 1 w 6"/>
                                  <a:gd name="T75" fmla="*/ 7 h 9"/>
                                  <a:gd name="T76" fmla="*/ 3 w 6"/>
                                  <a:gd name="T77" fmla="*/ 8 h 9"/>
                                  <a:gd name="T78" fmla="*/ 4 w 6"/>
                                  <a:gd name="T79" fmla="*/ 8 h 9"/>
                                  <a:gd name="T80" fmla="*/ 4 w 6"/>
                                  <a:gd name="T81" fmla="*/ 8 h 9"/>
                                  <a:gd name="T82" fmla="*/ 5 w 6"/>
                                  <a:gd name="T83" fmla="*/ 7 h 9"/>
                                  <a:gd name="T84" fmla="*/ 5 w 6"/>
                                  <a:gd name="T85" fmla="*/ 7 h 9"/>
                                  <a:gd name="T86" fmla="*/ 5 w 6"/>
                                  <a:gd name="T87" fmla="*/ 6 h 9"/>
                                  <a:gd name="T88" fmla="*/ 3 w 6"/>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 h="9">
                                    <a:moveTo>
                                      <a:pt x="3" y="5"/>
                                    </a:moveTo>
                                    <a:cubicBezTo>
                                      <a:pt x="1" y="4"/>
                                      <a:pt x="1" y="4"/>
                                      <a:pt x="1" y="3"/>
                                    </a:cubicBezTo>
                                    <a:cubicBezTo>
                                      <a:pt x="0" y="3"/>
                                      <a:pt x="0" y="3"/>
                                      <a:pt x="0" y="2"/>
                                    </a:cubicBezTo>
                                    <a:lnTo>
                                      <a:pt x="0" y="1"/>
                                    </a:lnTo>
                                    <a:lnTo>
                                      <a:pt x="1" y="0"/>
                                    </a:lnTo>
                                    <a:lnTo>
                                      <a:pt x="4" y="0"/>
                                    </a:lnTo>
                                    <a:lnTo>
                                      <a:pt x="5" y="0"/>
                                    </a:lnTo>
                                    <a:lnTo>
                                      <a:pt x="6" y="1"/>
                                    </a:lnTo>
                                    <a:lnTo>
                                      <a:pt x="6" y="2"/>
                                    </a:lnTo>
                                    <a:cubicBezTo>
                                      <a:pt x="6" y="2"/>
                                      <a:pt x="6" y="3"/>
                                      <a:pt x="6" y="3"/>
                                    </a:cubicBezTo>
                                    <a:cubicBezTo>
                                      <a:pt x="5" y="4"/>
                                      <a:pt x="5" y="4"/>
                                      <a:pt x="4" y="5"/>
                                    </a:cubicBezTo>
                                    <a:cubicBezTo>
                                      <a:pt x="5" y="5"/>
                                      <a:pt x="5" y="5"/>
                                      <a:pt x="6" y="6"/>
                                    </a:cubicBezTo>
                                    <a:cubicBezTo>
                                      <a:pt x="6" y="6"/>
                                      <a:pt x="6" y="7"/>
                                      <a:pt x="6" y="7"/>
                                    </a:cubicBezTo>
                                    <a:lnTo>
                                      <a:pt x="6" y="8"/>
                                    </a:lnTo>
                                    <a:lnTo>
                                      <a:pt x="5" y="9"/>
                                    </a:lnTo>
                                    <a:lnTo>
                                      <a:pt x="3" y="9"/>
                                    </a:lnTo>
                                    <a:lnTo>
                                      <a:pt x="1" y="9"/>
                                    </a:lnTo>
                                    <a:lnTo>
                                      <a:pt x="0" y="8"/>
                                    </a:lnTo>
                                    <a:lnTo>
                                      <a:pt x="0" y="8"/>
                                    </a:lnTo>
                                    <a:lnTo>
                                      <a:pt x="0" y="7"/>
                                    </a:lnTo>
                                    <a:cubicBezTo>
                                      <a:pt x="0" y="7"/>
                                      <a:pt x="0" y="6"/>
                                      <a:pt x="0" y="6"/>
                                    </a:cubicBezTo>
                                    <a:cubicBezTo>
                                      <a:pt x="1" y="6"/>
                                      <a:pt x="1" y="5"/>
                                      <a:pt x="3" y="5"/>
                                    </a:cubicBezTo>
                                    <a:close/>
                                    <a:moveTo>
                                      <a:pt x="4" y="4"/>
                                    </a:moveTo>
                                    <a:cubicBezTo>
                                      <a:pt x="4" y="4"/>
                                      <a:pt x="5" y="3"/>
                                      <a:pt x="5" y="3"/>
                                    </a:cubicBezTo>
                                    <a:cubicBezTo>
                                      <a:pt x="5" y="3"/>
                                      <a:pt x="5" y="3"/>
                                      <a:pt x="5" y="2"/>
                                    </a:cubicBezTo>
                                    <a:lnTo>
                                      <a:pt x="5" y="2"/>
                                    </a:lnTo>
                                    <a:lnTo>
                                      <a:pt x="4" y="1"/>
                                    </a:lnTo>
                                    <a:lnTo>
                                      <a:pt x="4" y="1"/>
                                    </a:lnTo>
                                    <a:lnTo>
                                      <a:pt x="3" y="1"/>
                                    </a:lnTo>
                                    <a:lnTo>
                                      <a:pt x="1" y="2"/>
                                    </a:lnTo>
                                    <a:lnTo>
                                      <a:pt x="1" y="2"/>
                                    </a:lnTo>
                                    <a:cubicBezTo>
                                      <a:pt x="1" y="2"/>
                                      <a:pt x="1" y="3"/>
                                      <a:pt x="1" y="3"/>
                                    </a:cubicBezTo>
                                    <a:cubicBezTo>
                                      <a:pt x="1" y="3"/>
                                      <a:pt x="1" y="3"/>
                                      <a:pt x="3" y="3"/>
                                    </a:cubicBezTo>
                                    <a:lnTo>
                                      <a:pt x="4" y="4"/>
                                    </a:lnTo>
                                    <a:close/>
                                    <a:moveTo>
                                      <a:pt x="3" y="5"/>
                                    </a:moveTo>
                                    <a:cubicBezTo>
                                      <a:pt x="3" y="5"/>
                                      <a:pt x="1" y="6"/>
                                      <a:pt x="1" y="6"/>
                                    </a:cubicBezTo>
                                    <a:cubicBezTo>
                                      <a:pt x="1" y="6"/>
                                      <a:pt x="1" y="6"/>
                                      <a:pt x="1" y="7"/>
                                    </a:cubicBezTo>
                                    <a:lnTo>
                                      <a:pt x="1" y="7"/>
                                    </a:lnTo>
                                    <a:lnTo>
                                      <a:pt x="3" y="8"/>
                                    </a:lnTo>
                                    <a:lnTo>
                                      <a:pt x="4" y="8"/>
                                    </a:lnTo>
                                    <a:lnTo>
                                      <a:pt x="4" y="8"/>
                                    </a:lnTo>
                                    <a:lnTo>
                                      <a:pt x="5" y="7"/>
                                    </a:lnTo>
                                    <a:lnTo>
                                      <a:pt x="5" y="7"/>
                                    </a:lnTo>
                                    <a:cubicBezTo>
                                      <a:pt x="5" y="7"/>
                                      <a:pt x="5" y="7"/>
                                      <a:pt x="5" y="6"/>
                                    </a:cubicBezTo>
                                    <a:cubicBezTo>
                                      <a:pt x="4" y="6"/>
                                      <a:pt x="4" y="6"/>
                                      <a:pt x="3"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 name="Freeform 992"/>
                            <wps:cNvSpPr>
                              <a:spLocks/>
                            </wps:cNvSpPr>
                            <wps:spPr bwMode="auto">
                              <a:xfrm>
                                <a:off x="6632" y="12111"/>
                                <a:ext cx="56" cy="101"/>
                              </a:xfrm>
                              <a:custGeom>
                                <a:avLst/>
                                <a:gdLst>
                                  <a:gd name="T0" fmla="*/ 0 w 5"/>
                                  <a:gd name="T1" fmla="*/ 2 h 9"/>
                                  <a:gd name="T2" fmla="*/ 1 w 5"/>
                                  <a:gd name="T3" fmla="*/ 1 h 9"/>
                                  <a:gd name="T4" fmla="*/ 3 w 5"/>
                                  <a:gd name="T5" fmla="*/ 0 h 9"/>
                                  <a:gd name="T6" fmla="*/ 4 w 5"/>
                                  <a:gd name="T7" fmla="*/ 0 h 9"/>
                                  <a:gd name="T8" fmla="*/ 5 w 5"/>
                                  <a:gd name="T9" fmla="*/ 1 h 9"/>
                                  <a:gd name="T10" fmla="*/ 5 w 5"/>
                                  <a:gd name="T11" fmla="*/ 1 h 9"/>
                                  <a:gd name="T12" fmla="*/ 5 w 5"/>
                                  <a:gd name="T13" fmla="*/ 2 h 9"/>
                                  <a:gd name="T14" fmla="*/ 4 w 5"/>
                                  <a:gd name="T15" fmla="*/ 4 h 9"/>
                                  <a:gd name="T16" fmla="*/ 4 w 5"/>
                                  <a:gd name="T17" fmla="*/ 4 h 9"/>
                                  <a:gd name="T18" fmla="*/ 5 w 5"/>
                                  <a:gd name="T19" fmla="*/ 5 h 9"/>
                                  <a:gd name="T20" fmla="*/ 5 w 5"/>
                                  <a:gd name="T21" fmla="*/ 6 h 9"/>
                                  <a:gd name="T22" fmla="*/ 5 w 5"/>
                                  <a:gd name="T23" fmla="*/ 8 h 9"/>
                                  <a:gd name="T24" fmla="*/ 5 w 5"/>
                                  <a:gd name="T25" fmla="*/ 8 h 9"/>
                                  <a:gd name="T26" fmla="*/ 4 w 5"/>
                                  <a:gd name="T27" fmla="*/ 9 h 9"/>
                                  <a:gd name="T28" fmla="*/ 2 w 5"/>
                                  <a:gd name="T29" fmla="*/ 9 h 9"/>
                                  <a:gd name="T30" fmla="*/ 0 w 5"/>
                                  <a:gd name="T31" fmla="*/ 9 h 9"/>
                                  <a:gd name="T32" fmla="*/ 0 w 5"/>
                                  <a:gd name="T33" fmla="*/ 8 h 9"/>
                                  <a:gd name="T34" fmla="*/ 0 w 5"/>
                                  <a:gd name="T35" fmla="*/ 8 h 9"/>
                                  <a:gd name="T36" fmla="*/ 1 w 5"/>
                                  <a:gd name="T37" fmla="*/ 8 h 9"/>
                                  <a:gd name="T38" fmla="*/ 1 w 5"/>
                                  <a:gd name="T39" fmla="*/ 8 h 9"/>
                                  <a:gd name="T40" fmla="*/ 1 w 5"/>
                                  <a:gd name="T41" fmla="*/ 8 h 9"/>
                                  <a:gd name="T42" fmla="*/ 2 w 5"/>
                                  <a:gd name="T43" fmla="*/ 8 h 9"/>
                                  <a:gd name="T44" fmla="*/ 2 w 5"/>
                                  <a:gd name="T45" fmla="*/ 8 h 9"/>
                                  <a:gd name="T46" fmla="*/ 3 w 5"/>
                                  <a:gd name="T47" fmla="*/ 8 h 9"/>
                                  <a:gd name="T48" fmla="*/ 4 w 5"/>
                                  <a:gd name="T49" fmla="*/ 7 h 9"/>
                                  <a:gd name="T50" fmla="*/ 4 w 5"/>
                                  <a:gd name="T51" fmla="*/ 7 h 9"/>
                                  <a:gd name="T52" fmla="*/ 4 w 5"/>
                                  <a:gd name="T53" fmla="*/ 6 h 9"/>
                                  <a:gd name="T54" fmla="*/ 4 w 5"/>
                                  <a:gd name="T55" fmla="*/ 6 h 9"/>
                                  <a:gd name="T56" fmla="*/ 4 w 5"/>
                                  <a:gd name="T57" fmla="*/ 6 h 9"/>
                                  <a:gd name="T58" fmla="*/ 4 w 5"/>
                                  <a:gd name="T59" fmla="*/ 6 h 9"/>
                                  <a:gd name="T60" fmla="*/ 4 w 5"/>
                                  <a:gd name="T61" fmla="*/ 6 h 9"/>
                                  <a:gd name="T62" fmla="*/ 3 w 5"/>
                                  <a:gd name="T63" fmla="*/ 5 h 9"/>
                                  <a:gd name="T64" fmla="*/ 2 w 5"/>
                                  <a:gd name="T65" fmla="*/ 5 h 9"/>
                                  <a:gd name="T66" fmla="*/ 1 w 5"/>
                                  <a:gd name="T67" fmla="*/ 5 h 9"/>
                                  <a:gd name="T68" fmla="*/ 2 w 5"/>
                                  <a:gd name="T69" fmla="*/ 4 h 9"/>
                                  <a:gd name="T70" fmla="*/ 3 w 5"/>
                                  <a:gd name="T71" fmla="*/ 4 h 9"/>
                                  <a:gd name="T72" fmla="*/ 4 w 5"/>
                                  <a:gd name="T73" fmla="*/ 3 h 9"/>
                                  <a:gd name="T74" fmla="*/ 4 w 5"/>
                                  <a:gd name="T75" fmla="*/ 2 h 9"/>
                                  <a:gd name="T76" fmla="*/ 4 w 5"/>
                                  <a:gd name="T77" fmla="*/ 2 h 9"/>
                                  <a:gd name="T78" fmla="*/ 3 w 5"/>
                                  <a:gd name="T79" fmla="*/ 1 h 9"/>
                                  <a:gd name="T80" fmla="*/ 2 w 5"/>
                                  <a:gd name="T81" fmla="*/ 1 h 9"/>
                                  <a:gd name="T82" fmla="*/ 0 w 5"/>
                                  <a:gd name="T83" fmla="*/ 2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 h="9">
                                    <a:moveTo>
                                      <a:pt x="0" y="2"/>
                                    </a:moveTo>
                                    <a:cubicBezTo>
                                      <a:pt x="0" y="1"/>
                                      <a:pt x="1" y="1"/>
                                      <a:pt x="1" y="1"/>
                                    </a:cubicBezTo>
                                    <a:cubicBezTo>
                                      <a:pt x="2" y="0"/>
                                      <a:pt x="2" y="0"/>
                                      <a:pt x="3" y="0"/>
                                    </a:cubicBezTo>
                                    <a:lnTo>
                                      <a:pt x="4" y="0"/>
                                    </a:lnTo>
                                    <a:lnTo>
                                      <a:pt x="5" y="1"/>
                                    </a:lnTo>
                                    <a:lnTo>
                                      <a:pt x="5" y="1"/>
                                    </a:lnTo>
                                    <a:lnTo>
                                      <a:pt x="5" y="2"/>
                                    </a:lnTo>
                                    <a:cubicBezTo>
                                      <a:pt x="5" y="2"/>
                                      <a:pt x="5" y="3"/>
                                      <a:pt x="4" y="4"/>
                                    </a:cubicBezTo>
                                    <a:lnTo>
                                      <a:pt x="4" y="4"/>
                                    </a:lnTo>
                                    <a:lnTo>
                                      <a:pt x="5" y="5"/>
                                    </a:lnTo>
                                    <a:lnTo>
                                      <a:pt x="5" y="6"/>
                                    </a:lnTo>
                                    <a:lnTo>
                                      <a:pt x="5" y="8"/>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7"/>
                                    </a:lnTo>
                                    <a:lnTo>
                                      <a:pt x="4" y="6"/>
                                    </a:lnTo>
                                    <a:lnTo>
                                      <a:pt x="4" y="6"/>
                                    </a:lnTo>
                                    <a:lnTo>
                                      <a:pt x="4" y="6"/>
                                    </a:lnTo>
                                    <a:lnTo>
                                      <a:pt x="4" y="6"/>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6" name="Freeform 993"/>
                            <wps:cNvSpPr>
                              <a:spLocks/>
                            </wps:cNvSpPr>
                            <wps:spPr bwMode="auto">
                              <a:xfrm>
                                <a:off x="6700" y="12111"/>
                                <a:ext cx="56" cy="101"/>
                              </a:xfrm>
                              <a:custGeom>
                                <a:avLst/>
                                <a:gdLst>
                                  <a:gd name="T0" fmla="*/ 0 w 5"/>
                                  <a:gd name="T1" fmla="*/ 2 h 9"/>
                                  <a:gd name="T2" fmla="*/ 1 w 5"/>
                                  <a:gd name="T3" fmla="*/ 1 h 9"/>
                                  <a:gd name="T4" fmla="*/ 3 w 5"/>
                                  <a:gd name="T5" fmla="*/ 0 h 9"/>
                                  <a:gd name="T6" fmla="*/ 4 w 5"/>
                                  <a:gd name="T7" fmla="*/ 0 h 9"/>
                                  <a:gd name="T8" fmla="*/ 5 w 5"/>
                                  <a:gd name="T9" fmla="*/ 1 h 9"/>
                                  <a:gd name="T10" fmla="*/ 5 w 5"/>
                                  <a:gd name="T11" fmla="*/ 1 h 9"/>
                                  <a:gd name="T12" fmla="*/ 5 w 5"/>
                                  <a:gd name="T13" fmla="*/ 2 h 9"/>
                                  <a:gd name="T14" fmla="*/ 4 w 5"/>
                                  <a:gd name="T15" fmla="*/ 4 h 9"/>
                                  <a:gd name="T16" fmla="*/ 4 w 5"/>
                                  <a:gd name="T17" fmla="*/ 4 h 9"/>
                                  <a:gd name="T18" fmla="*/ 5 w 5"/>
                                  <a:gd name="T19" fmla="*/ 5 h 9"/>
                                  <a:gd name="T20" fmla="*/ 5 w 5"/>
                                  <a:gd name="T21" fmla="*/ 6 h 9"/>
                                  <a:gd name="T22" fmla="*/ 5 w 5"/>
                                  <a:gd name="T23" fmla="*/ 8 h 9"/>
                                  <a:gd name="T24" fmla="*/ 5 w 5"/>
                                  <a:gd name="T25" fmla="*/ 8 h 9"/>
                                  <a:gd name="T26" fmla="*/ 4 w 5"/>
                                  <a:gd name="T27" fmla="*/ 9 h 9"/>
                                  <a:gd name="T28" fmla="*/ 2 w 5"/>
                                  <a:gd name="T29" fmla="*/ 9 h 9"/>
                                  <a:gd name="T30" fmla="*/ 0 w 5"/>
                                  <a:gd name="T31" fmla="*/ 9 h 9"/>
                                  <a:gd name="T32" fmla="*/ 0 w 5"/>
                                  <a:gd name="T33" fmla="*/ 8 h 9"/>
                                  <a:gd name="T34" fmla="*/ 0 w 5"/>
                                  <a:gd name="T35" fmla="*/ 8 h 9"/>
                                  <a:gd name="T36" fmla="*/ 1 w 5"/>
                                  <a:gd name="T37" fmla="*/ 8 h 9"/>
                                  <a:gd name="T38" fmla="*/ 1 w 5"/>
                                  <a:gd name="T39" fmla="*/ 8 h 9"/>
                                  <a:gd name="T40" fmla="*/ 1 w 5"/>
                                  <a:gd name="T41" fmla="*/ 8 h 9"/>
                                  <a:gd name="T42" fmla="*/ 2 w 5"/>
                                  <a:gd name="T43" fmla="*/ 8 h 9"/>
                                  <a:gd name="T44" fmla="*/ 2 w 5"/>
                                  <a:gd name="T45" fmla="*/ 8 h 9"/>
                                  <a:gd name="T46" fmla="*/ 3 w 5"/>
                                  <a:gd name="T47" fmla="*/ 8 h 9"/>
                                  <a:gd name="T48" fmla="*/ 4 w 5"/>
                                  <a:gd name="T49" fmla="*/ 7 h 9"/>
                                  <a:gd name="T50" fmla="*/ 4 w 5"/>
                                  <a:gd name="T51" fmla="*/ 7 h 9"/>
                                  <a:gd name="T52" fmla="*/ 4 w 5"/>
                                  <a:gd name="T53" fmla="*/ 6 h 9"/>
                                  <a:gd name="T54" fmla="*/ 4 w 5"/>
                                  <a:gd name="T55" fmla="*/ 6 h 9"/>
                                  <a:gd name="T56" fmla="*/ 4 w 5"/>
                                  <a:gd name="T57" fmla="*/ 6 h 9"/>
                                  <a:gd name="T58" fmla="*/ 4 w 5"/>
                                  <a:gd name="T59" fmla="*/ 6 h 9"/>
                                  <a:gd name="T60" fmla="*/ 4 w 5"/>
                                  <a:gd name="T61" fmla="*/ 6 h 9"/>
                                  <a:gd name="T62" fmla="*/ 3 w 5"/>
                                  <a:gd name="T63" fmla="*/ 5 h 9"/>
                                  <a:gd name="T64" fmla="*/ 2 w 5"/>
                                  <a:gd name="T65" fmla="*/ 5 h 9"/>
                                  <a:gd name="T66" fmla="*/ 1 w 5"/>
                                  <a:gd name="T67" fmla="*/ 5 h 9"/>
                                  <a:gd name="T68" fmla="*/ 2 w 5"/>
                                  <a:gd name="T69" fmla="*/ 4 h 9"/>
                                  <a:gd name="T70" fmla="*/ 3 w 5"/>
                                  <a:gd name="T71" fmla="*/ 4 h 9"/>
                                  <a:gd name="T72" fmla="*/ 4 w 5"/>
                                  <a:gd name="T73" fmla="*/ 3 h 9"/>
                                  <a:gd name="T74" fmla="*/ 4 w 5"/>
                                  <a:gd name="T75" fmla="*/ 2 h 9"/>
                                  <a:gd name="T76" fmla="*/ 4 w 5"/>
                                  <a:gd name="T77" fmla="*/ 2 h 9"/>
                                  <a:gd name="T78" fmla="*/ 3 w 5"/>
                                  <a:gd name="T79" fmla="*/ 1 h 9"/>
                                  <a:gd name="T80" fmla="*/ 2 w 5"/>
                                  <a:gd name="T81" fmla="*/ 1 h 9"/>
                                  <a:gd name="T82" fmla="*/ 0 w 5"/>
                                  <a:gd name="T83" fmla="*/ 2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 h="9">
                                    <a:moveTo>
                                      <a:pt x="0" y="2"/>
                                    </a:moveTo>
                                    <a:cubicBezTo>
                                      <a:pt x="0" y="1"/>
                                      <a:pt x="1" y="1"/>
                                      <a:pt x="1" y="1"/>
                                    </a:cubicBezTo>
                                    <a:cubicBezTo>
                                      <a:pt x="2" y="0"/>
                                      <a:pt x="2" y="0"/>
                                      <a:pt x="3" y="0"/>
                                    </a:cubicBezTo>
                                    <a:lnTo>
                                      <a:pt x="4" y="0"/>
                                    </a:lnTo>
                                    <a:lnTo>
                                      <a:pt x="5" y="1"/>
                                    </a:lnTo>
                                    <a:lnTo>
                                      <a:pt x="5" y="1"/>
                                    </a:lnTo>
                                    <a:lnTo>
                                      <a:pt x="5" y="2"/>
                                    </a:lnTo>
                                    <a:cubicBezTo>
                                      <a:pt x="5" y="2"/>
                                      <a:pt x="5" y="3"/>
                                      <a:pt x="4" y="4"/>
                                    </a:cubicBezTo>
                                    <a:lnTo>
                                      <a:pt x="4" y="4"/>
                                    </a:lnTo>
                                    <a:lnTo>
                                      <a:pt x="5" y="5"/>
                                    </a:lnTo>
                                    <a:lnTo>
                                      <a:pt x="5" y="6"/>
                                    </a:lnTo>
                                    <a:lnTo>
                                      <a:pt x="5" y="8"/>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7"/>
                                    </a:lnTo>
                                    <a:lnTo>
                                      <a:pt x="4" y="6"/>
                                    </a:lnTo>
                                    <a:lnTo>
                                      <a:pt x="4" y="6"/>
                                    </a:lnTo>
                                    <a:lnTo>
                                      <a:pt x="4" y="6"/>
                                    </a:lnTo>
                                    <a:lnTo>
                                      <a:pt x="4" y="6"/>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 name="Rectangle 994"/>
                            <wps:cNvSpPr>
                              <a:spLocks noChangeArrowheads="1"/>
                            </wps:cNvSpPr>
                            <wps:spPr bwMode="auto">
                              <a:xfrm>
                                <a:off x="6767" y="12178"/>
                                <a:ext cx="34" cy="11"/>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8" name="Freeform 995"/>
                            <wps:cNvSpPr>
                              <a:spLocks noEditPoints="1"/>
                            </wps:cNvSpPr>
                            <wps:spPr bwMode="auto">
                              <a:xfrm>
                                <a:off x="6812" y="12111"/>
                                <a:ext cx="57" cy="101"/>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 name="Freeform 996"/>
                            <wps:cNvSpPr>
                              <a:spLocks/>
                            </wps:cNvSpPr>
                            <wps:spPr bwMode="auto">
                              <a:xfrm>
                                <a:off x="6880" y="12111"/>
                                <a:ext cx="56" cy="101"/>
                              </a:xfrm>
                              <a:custGeom>
                                <a:avLst/>
                                <a:gdLst>
                                  <a:gd name="T0" fmla="*/ 1 w 5"/>
                                  <a:gd name="T1" fmla="*/ 0 h 9"/>
                                  <a:gd name="T2" fmla="*/ 5 w 5"/>
                                  <a:gd name="T3" fmla="*/ 0 h 9"/>
                                  <a:gd name="T4" fmla="*/ 5 w 5"/>
                                  <a:gd name="T5" fmla="*/ 1 h 9"/>
                                  <a:gd name="T6" fmla="*/ 3 w 5"/>
                                  <a:gd name="T7" fmla="*/ 9 h 9"/>
                                  <a:gd name="T8" fmla="*/ 2 w 5"/>
                                  <a:gd name="T9" fmla="*/ 9 h 9"/>
                                  <a:gd name="T10" fmla="*/ 4 w 5"/>
                                  <a:gd name="T11" fmla="*/ 1 h 9"/>
                                  <a:gd name="T12" fmla="*/ 2 w 5"/>
                                  <a:gd name="T13" fmla="*/ 1 h 9"/>
                                  <a:gd name="T14" fmla="*/ 1 w 5"/>
                                  <a:gd name="T15" fmla="*/ 1 h 9"/>
                                  <a:gd name="T16" fmla="*/ 0 w 5"/>
                                  <a:gd name="T17" fmla="*/ 2 h 9"/>
                                  <a:gd name="T18" fmla="*/ 0 w 5"/>
                                  <a:gd name="T19" fmla="*/ 2 h 9"/>
                                  <a:gd name="T20" fmla="*/ 1 w 5"/>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9">
                                    <a:moveTo>
                                      <a:pt x="1" y="0"/>
                                    </a:moveTo>
                                    <a:lnTo>
                                      <a:pt x="5" y="0"/>
                                    </a:lnTo>
                                    <a:lnTo>
                                      <a:pt x="5" y="1"/>
                                    </a:lnTo>
                                    <a:lnTo>
                                      <a:pt x="3" y="9"/>
                                    </a:lnTo>
                                    <a:lnTo>
                                      <a:pt x="2" y="9"/>
                                    </a:lnTo>
                                    <a:lnTo>
                                      <a:pt x="4" y="1"/>
                                    </a:lnTo>
                                    <a:lnTo>
                                      <a:pt x="2" y="1"/>
                                    </a:lnTo>
                                    <a:cubicBezTo>
                                      <a:pt x="1" y="1"/>
                                      <a:pt x="1" y="1"/>
                                      <a:pt x="1" y="1"/>
                                    </a:cubicBezTo>
                                    <a:cubicBezTo>
                                      <a:pt x="1" y="1"/>
                                      <a:pt x="0" y="2"/>
                                      <a:pt x="0" y="2"/>
                                    </a:cubicBezTo>
                                    <a:lnTo>
                                      <a:pt x="0" y="2"/>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 name="Rectangle 997"/>
                            <wps:cNvSpPr>
                              <a:spLocks noChangeArrowheads="1"/>
                            </wps:cNvSpPr>
                            <wps:spPr bwMode="auto">
                              <a:xfrm>
                                <a:off x="631" y="5155"/>
                                <a:ext cx="5630" cy="3376"/>
                              </a:xfrm>
                              <a:prstGeom prst="rect">
                                <a:avLst/>
                              </a:prstGeom>
                              <a:noFill/>
                              <a:ln w="6985" cap="sq">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 name="Line 998"/>
                            <wps:cNvCnPr>
                              <a:cxnSpLocks noChangeShapeType="1"/>
                            </wps:cNvCnPr>
                            <wps:spPr bwMode="auto">
                              <a:xfrm flipV="1">
                                <a:off x="1194" y="5155"/>
                                <a:ext cx="0" cy="3376"/>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32" name="Line 999"/>
                            <wps:cNvCnPr>
                              <a:cxnSpLocks noChangeShapeType="1"/>
                            </wps:cNvCnPr>
                            <wps:spPr bwMode="auto">
                              <a:xfrm flipV="1">
                                <a:off x="1757" y="5155"/>
                                <a:ext cx="0" cy="3376"/>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33" name="Line 1000"/>
                            <wps:cNvCnPr>
                              <a:cxnSpLocks noChangeShapeType="1"/>
                            </wps:cNvCnPr>
                            <wps:spPr bwMode="auto">
                              <a:xfrm flipV="1">
                                <a:off x="2320" y="5155"/>
                                <a:ext cx="0" cy="3376"/>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34" name="Line 1001"/>
                            <wps:cNvCnPr>
                              <a:cxnSpLocks noChangeShapeType="1"/>
                            </wps:cNvCnPr>
                            <wps:spPr bwMode="auto">
                              <a:xfrm flipV="1">
                                <a:off x="2883" y="5155"/>
                                <a:ext cx="0" cy="3376"/>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35" name="Line 1002"/>
                            <wps:cNvCnPr>
                              <a:cxnSpLocks noChangeShapeType="1"/>
                            </wps:cNvCnPr>
                            <wps:spPr bwMode="auto">
                              <a:xfrm flipV="1">
                                <a:off x="3446" y="5155"/>
                                <a:ext cx="0" cy="3376"/>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36" name="Line 1003"/>
                            <wps:cNvCnPr>
                              <a:cxnSpLocks noChangeShapeType="1"/>
                            </wps:cNvCnPr>
                            <wps:spPr bwMode="auto">
                              <a:xfrm flipV="1">
                                <a:off x="4009" y="5155"/>
                                <a:ext cx="0" cy="3376"/>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37" name="Line 1004"/>
                            <wps:cNvCnPr>
                              <a:cxnSpLocks noChangeShapeType="1"/>
                            </wps:cNvCnPr>
                            <wps:spPr bwMode="auto">
                              <a:xfrm flipV="1">
                                <a:off x="4572" y="5155"/>
                                <a:ext cx="0" cy="3376"/>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38" name="Line 1005"/>
                            <wps:cNvCnPr>
                              <a:cxnSpLocks noChangeShapeType="1"/>
                            </wps:cNvCnPr>
                            <wps:spPr bwMode="auto">
                              <a:xfrm flipV="1">
                                <a:off x="5135" y="5155"/>
                                <a:ext cx="0" cy="3376"/>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39" name="Line 1006"/>
                            <wps:cNvCnPr>
                              <a:cxnSpLocks noChangeShapeType="1"/>
                            </wps:cNvCnPr>
                            <wps:spPr bwMode="auto">
                              <a:xfrm flipV="1">
                                <a:off x="5698" y="5155"/>
                                <a:ext cx="0" cy="3376"/>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40" name="Line 1007"/>
                            <wps:cNvCnPr>
                              <a:cxnSpLocks noChangeShapeType="1"/>
                            </wps:cNvCnPr>
                            <wps:spPr bwMode="auto">
                              <a:xfrm>
                                <a:off x="631" y="5718"/>
                                <a:ext cx="5630"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41" name="Line 1008"/>
                            <wps:cNvCnPr>
                              <a:cxnSpLocks noChangeShapeType="1"/>
                            </wps:cNvCnPr>
                            <wps:spPr bwMode="auto">
                              <a:xfrm>
                                <a:off x="631" y="6280"/>
                                <a:ext cx="5630"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42" name="Line 1009"/>
                            <wps:cNvCnPr>
                              <a:cxnSpLocks noChangeShapeType="1"/>
                            </wps:cNvCnPr>
                            <wps:spPr bwMode="auto">
                              <a:xfrm>
                                <a:off x="631" y="6843"/>
                                <a:ext cx="5630"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43" name="Line 1010"/>
                            <wps:cNvCnPr>
                              <a:cxnSpLocks noChangeShapeType="1"/>
                            </wps:cNvCnPr>
                            <wps:spPr bwMode="auto">
                              <a:xfrm>
                                <a:off x="631" y="7406"/>
                                <a:ext cx="5630"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44" name="Line 1011"/>
                            <wps:cNvCnPr>
                              <a:cxnSpLocks noChangeShapeType="1"/>
                            </wps:cNvCnPr>
                            <wps:spPr bwMode="auto">
                              <a:xfrm>
                                <a:off x="631" y="7969"/>
                                <a:ext cx="5630"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45" name="Rectangle 1012"/>
                            <wps:cNvSpPr>
                              <a:spLocks noChangeArrowheads="1"/>
                            </wps:cNvSpPr>
                            <wps:spPr bwMode="auto">
                              <a:xfrm>
                                <a:off x="631" y="304"/>
                                <a:ext cx="5630" cy="3376"/>
                              </a:xfrm>
                              <a:prstGeom prst="rect">
                                <a:avLst/>
                              </a:prstGeom>
                              <a:noFill/>
                              <a:ln w="6985" cap="sq">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 name="Line 1013"/>
                            <wps:cNvCnPr>
                              <a:cxnSpLocks noChangeShapeType="1"/>
                            </wps:cNvCnPr>
                            <wps:spPr bwMode="auto">
                              <a:xfrm flipV="1">
                                <a:off x="1194" y="304"/>
                                <a:ext cx="0" cy="3376"/>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47" name="Line 1014"/>
                            <wps:cNvCnPr>
                              <a:cxnSpLocks noChangeShapeType="1"/>
                            </wps:cNvCnPr>
                            <wps:spPr bwMode="auto">
                              <a:xfrm flipV="1">
                                <a:off x="1757" y="304"/>
                                <a:ext cx="0" cy="3376"/>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48" name="Line 1015"/>
                            <wps:cNvCnPr>
                              <a:cxnSpLocks noChangeShapeType="1"/>
                            </wps:cNvCnPr>
                            <wps:spPr bwMode="auto">
                              <a:xfrm flipV="1">
                                <a:off x="2320" y="304"/>
                                <a:ext cx="0" cy="3376"/>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49" name="Line 1016"/>
                            <wps:cNvCnPr>
                              <a:cxnSpLocks noChangeShapeType="1"/>
                            </wps:cNvCnPr>
                            <wps:spPr bwMode="auto">
                              <a:xfrm flipV="1">
                                <a:off x="2883" y="304"/>
                                <a:ext cx="0" cy="3376"/>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50" name="Line 1017"/>
                            <wps:cNvCnPr>
                              <a:cxnSpLocks noChangeShapeType="1"/>
                            </wps:cNvCnPr>
                            <wps:spPr bwMode="auto">
                              <a:xfrm flipV="1">
                                <a:off x="3446" y="304"/>
                                <a:ext cx="0" cy="3376"/>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51" name="Line 1018"/>
                            <wps:cNvCnPr>
                              <a:cxnSpLocks noChangeShapeType="1"/>
                            </wps:cNvCnPr>
                            <wps:spPr bwMode="auto">
                              <a:xfrm flipV="1">
                                <a:off x="4009" y="304"/>
                                <a:ext cx="0" cy="3376"/>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52" name="Line 1019"/>
                            <wps:cNvCnPr>
                              <a:cxnSpLocks noChangeShapeType="1"/>
                            </wps:cNvCnPr>
                            <wps:spPr bwMode="auto">
                              <a:xfrm flipV="1">
                                <a:off x="4572" y="304"/>
                                <a:ext cx="0" cy="3376"/>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53" name="Line 1020"/>
                            <wps:cNvCnPr>
                              <a:cxnSpLocks noChangeShapeType="1"/>
                            </wps:cNvCnPr>
                            <wps:spPr bwMode="auto">
                              <a:xfrm flipV="1">
                                <a:off x="5135" y="304"/>
                                <a:ext cx="0" cy="3376"/>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54" name="Line 1021"/>
                            <wps:cNvCnPr>
                              <a:cxnSpLocks noChangeShapeType="1"/>
                            </wps:cNvCnPr>
                            <wps:spPr bwMode="auto">
                              <a:xfrm flipV="1">
                                <a:off x="5698" y="304"/>
                                <a:ext cx="0" cy="3376"/>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55" name="Line 1022"/>
                            <wps:cNvCnPr>
                              <a:cxnSpLocks noChangeShapeType="1"/>
                            </wps:cNvCnPr>
                            <wps:spPr bwMode="auto">
                              <a:xfrm>
                                <a:off x="631" y="867"/>
                                <a:ext cx="5630"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56" name="Line 1023"/>
                            <wps:cNvCnPr>
                              <a:cxnSpLocks noChangeShapeType="1"/>
                            </wps:cNvCnPr>
                            <wps:spPr bwMode="auto">
                              <a:xfrm>
                                <a:off x="631" y="1429"/>
                                <a:ext cx="5630"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57" name="Line 1024"/>
                            <wps:cNvCnPr>
                              <a:cxnSpLocks noChangeShapeType="1"/>
                            </wps:cNvCnPr>
                            <wps:spPr bwMode="auto">
                              <a:xfrm>
                                <a:off x="631" y="1992"/>
                                <a:ext cx="5630"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58" name="Line 1025"/>
                            <wps:cNvCnPr>
                              <a:cxnSpLocks noChangeShapeType="1"/>
                            </wps:cNvCnPr>
                            <wps:spPr bwMode="auto">
                              <a:xfrm>
                                <a:off x="631" y="2555"/>
                                <a:ext cx="5630"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59" name="Line 1026"/>
                            <wps:cNvCnPr>
                              <a:cxnSpLocks noChangeShapeType="1"/>
                            </wps:cNvCnPr>
                            <wps:spPr bwMode="auto">
                              <a:xfrm>
                                <a:off x="631" y="3118"/>
                                <a:ext cx="5630"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60" name="Freeform 1027"/>
                            <wps:cNvSpPr>
                              <a:spLocks/>
                            </wps:cNvSpPr>
                            <wps:spPr bwMode="auto">
                              <a:xfrm>
                                <a:off x="631" y="8092"/>
                                <a:ext cx="123" cy="439"/>
                              </a:xfrm>
                              <a:custGeom>
                                <a:avLst/>
                                <a:gdLst>
                                  <a:gd name="T0" fmla="*/ 0 w 123"/>
                                  <a:gd name="T1" fmla="*/ 439 h 439"/>
                                  <a:gd name="T2" fmla="*/ 22 w 123"/>
                                  <a:gd name="T3" fmla="*/ 327 h 439"/>
                                  <a:gd name="T4" fmla="*/ 45 w 123"/>
                                  <a:gd name="T5" fmla="*/ 226 h 439"/>
                                  <a:gd name="T6" fmla="*/ 56 w 123"/>
                                  <a:gd name="T7" fmla="*/ 169 h 439"/>
                                  <a:gd name="T8" fmla="*/ 67 w 123"/>
                                  <a:gd name="T9" fmla="*/ 136 h 439"/>
                                  <a:gd name="T10" fmla="*/ 78 w 123"/>
                                  <a:gd name="T11" fmla="*/ 91 h 439"/>
                                  <a:gd name="T12" fmla="*/ 90 w 123"/>
                                  <a:gd name="T13" fmla="*/ 45 h 439"/>
                                  <a:gd name="T14" fmla="*/ 101 w 123"/>
                                  <a:gd name="T15" fmla="*/ 34 h 439"/>
                                  <a:gd name="T16" fmla="*/ 112 w 123"/>
                                  <a:gd name="T17" fmla="*/ 12 h 439"/>
                                  <a:gd name="T18" fmla="*/ 123 w 123"/>
                                  <a:gd name="T19" fmla="*/ 0 h 439"/>
                                  <a:gd name="T20" fmla="*/ 123 w 123"/>
                                  <a:gd name="T21" fmla="*/ 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3" h="439">
                                    <a:moveTo>
                                      <a:pt x="0" y="439"/>
                                    </a:moveTo>
                                    <a:lnTo>
                                      <a:pt x="22" y="327"/>
                                    </a:lnTo>
                                    <a:lnTo>
                                      <a:pt x="45" y="226"/>
                                    </a:lnTo>
                                    <a:lnTo>
                                      <a:pt x="56" y="169"/>
                                    </a:lnTo>
                                    <a:lnTo>
                                      <a:pt x="67" y="136"/>
                                    </a:lnTo>
                                    <a:lnTo>
                                      <a:pt x="78" y="91"/>
                                    </a:lnTo>
                                    <a:lnTo>
                                      <a:pt x="90" y="45"/>
                                    </a:lnTo>
                                    <a:lnTo>
                                      <a:pt x="101" y="34"/>
                                    </a:lnTo>
                                    <a:lnTo>
                                      <a:pt x="112" y="12"/>
                                    </a:lnTo>
                                    <a:lnTo>
                                      <a:pt x="123" y="0"/>
                                    </a:lnTo>
                                    <a:lnTo>
                                      <a:pt x="123"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 name="Freeform 1028"/>
                            <wps:cNvSpPr>
                              <a:spLocks/>
                            </wps:cNvSpPr>
                            <wps:spPr bwMode="auto">
                              <a:xfrm>
                                <a:off x="946" y="7901"/>
                                <a:ext cx="450" cy="68"/>
                              </a:xfrm>
                              <a:custGeom>
                                <a:avLst/>
                                <a:gdLst>
                                  <a:gd name="T0" fmla="*/ 0 w 450"/>
                                  <a:gd name="T1" fmla="*/ 68 h 68"/>
                                  <a:gd name="T2" fmla="*/ 0 w 450"/>
                                  <a:gd name="T3" fmla="*/ 68 h 68"/>
                                  <a:gd name="T4" fmla="*/ 34 w 450"/>
                                  <a:gd name="T5" fmla="*/ 56 h 68"/>
                                  <a:gd name="T6" fmla="*/ 56 w 450"/>
                                  <a:gd name="T7" fmla="*/ 56 h 68"/>
                                  <a:gd name="T8" fmla="*/ 56 w 450"/>
                                  <a:gd name="T9" fmla="*/ 56 h 68"/>
                                  <a:gd name="T10" fmla="*/ 146 w 450"/>
                                  <a:gd name="T11" fmla="*/ 45 h 68"/>
                                  <a:gd name="T12" fmla="*/ 270 w 450"/>
                                  <a:gd name="T13" fmla="*/ 23 h 68"/>
                                  <a:gd name="T14" fmla="*/ 439 w 450"/>
                                  <a:gd name="T15" fmla="*/ 0 h 68"/>
                                  <a:gd name="T16" fmla="*/ 450 w 450"/>
                                  <a:gd name="T17"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0" h="68">
                                    <a:moveTo>
                                      <a:pt x="0" y="68"/>
                                    </a:moveTo>
                                    <a:lnTo>
                                      <a:pt x="0" y="68"/>
                                    </a:lnTo>
                                    <a:lnTo>
                                      <a:pt x="34" y="56"/>
                                    </a:lnTo>
                                    <a:lnTo>
                                      <a:pt x="56" y="56"/>
                                    </a:lnTo>
                                    <a:lnTo>
                                      <a:pt x="56" y="56"/>
                                    </a:lnTo>
                                    <a:lnTo>
                                      <a:pt x="146" y="45"/>
                                    </a:lnTo>
                                    <a:lnTo>
                                      <a:pt x="270" y="23"/>
                                    </a:lnTo>
                                    <a:lnTo>
                                      <a:pt x="439" y="0"/>
                                    </a:lnTo>
                                    <a:lnTo>
                                      <a:pt x="450"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2" name="Freeform 1029"/>
                            <wps:cNvSpPr>
                              <a:spLocks/>
                            </wps:cNvSpPr>
                            <wps:spPr bwMode="auto">
                              <a:xfrm>
                                <a:off x="1621" y="7822"/>
                                <a:ext cx="451" cy="57"/>
                              </a:xfrm>
                              <a:custGeom>
                                <a:avLst/>
                                <a:gdLst>
                                  <a:gd name="T0" fmla="*/ 0 w 451"/>
                                  <a:gd name="T1" fmla="*/ 57 h 57"/>
                                  <a:gd name="T2" fmla="*/ 226 w 451"/>
                                  <a:gd name="T3" fmla="*/ 23 h 57"/>
                                  <a:gd name="T4" fmla="*/ 451 w 451"/>
                                  <a:gd name="T5" fmla="*/ 0 h 57"/>
                                </a:gdLst>
                                <a:ahLst/>
                                <a:cxnLst>
                                  <a:cxn ang="0">
                                    <a:pos x="T0" y="T1"/>
                                  </a:cxn>
                                  <a:cxn ang="0">
                                    <a:pos x="T2" y="T3"/>
                                  </a:cxn>
                                  <a:cxn ang="0">
                                    <a:pos x="T4" y="T5"/>
                                  </a:cxn>
                                </a:cxnLst>
                                <a:rect l="0" t="0" r="r" b="b"/>
                                <a:pathLst>
                                  <a:path w="451" h="57">
                                    <a:moveTo>
                                      <a:pt x="0" y="57"/>
                                    </a:moveTo>
                                    <a:lnTo>
                                      <a:pt x="226" y="23"/>
                                    </a:lnTo>
                                    <a:lnTo>
                                      <a:pt x="451"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 name="Freeform 1030"/>
                            <wps:cNvSpPr>
                              <a:spLocks/>
                            </wps:cNvSpPr>
                            <wps:spPr bwMode="auto">
                              <a:xfrm>
                                <a:off x="2308" y="7744"/>
                                <a:ext cx="451" cy="56"/>
                              </a:xfrm>
                              <a:custGeom>
                                <a:avLst/>
                                <a:gdLst>
                                  <a:gd name="T0" fmla="*/ 0 w 451"/>
                                  <a:gd name="T1" fmla="*/ 56 h 56"/>
                                  <a:gd name="T2" fmla="*/ 124 w 451"/>
                                  <a:gd name="T3" fmla="*/ 33 h 56"/>
                                  <a:gd name="T4" fmla="*/ 451 w 451"/>
                                  <a:gd name="T5" fmla="*/ 0 h 56"/>
                                </a:gdLst>
                                <a:ahLst/>
                                <a:cxnLst>
                                  <a:cxn ang="0">
                                    <a:pos x="T0" y="T1"/>
                                  </a:cxn>
                                  <a:cxn ang="0">
                                    <a:pos x="T2" y="T3"/>
                                  </a:cxn>
                                  <a:cxn ang="0">
                                    <a:pos x="T4" y="T5"/>
                                  </a:cxn>
                                </a:cxnLst>
                                <a:rect l="0" t="0" r="r" b="b"/>
                                <a:pathLst>
                                  <a:path w="451" h="56">
                                    <a:moveTo>
                                      <a:pt x="0" y="56"/>
                                    </a:moveTo>
                                    <a:lnTo>
                                      <a:pt x="124" y="33"/>
                                    </a:lnTo>
                                    <a:lnTo>
                                      <a:pt x="451"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Freeform 1031"/>
                            <wps:cNvSpPr>
                              <a:spLocks/>
                            </wps:cNvSpPr>
                            <wps:spPr bwMode="auto">
                              <a:xfrm>
                                <a:off x="2984" y="7665"/>
                                <a:ext cx="462" cy="56"/>
                              </a:xfrm>
                              <a:custGeom>
                                <a:avLst/>
                                <a:gdLst>
                                  <a:gd name="T0" fmla="*/ 0 w 462"/>
                                  <a:gd name="T1" fmla="*/ 56 h 56"/>
                                  <a:gd name="T2" fmla="*/ 158 w 462"/>
                                  <a:gd name="T3" fmla="*/ 34 h 56"/>
                                  <a:gd name="T4" fmla="*/ 462 w 462"/>
                                  <a:gd name="T5" fmla="*/ 0 h 56"/>
                                </a:gdLst>
                                <a:ahLst/>
                                <a:cxnLst>
                                  <a:cxn ang="0">
                                    <a:pos x="T0" y="T1"/>
                                  </a:cxn>
                                  <a:cxn ang="0">
                                    <a:pos x="T2" y="T3"/>
                                  </a:cxn>
                                  <a:cxn ang="0">
                                    <a:pos x="T4" y="T5"/>
                                  </a:cxn>
                                </a:cxnLst>
                                <a:rect l="0" t="0" r="r" b="b"/>
                                <a:pathLst>
                                  <a:path w="462" h="56">
                                    <a:moveTo>
                                      <a:pt x="0" y="56"/>
                                    </a:moveTo>
                                    <a:lnTo>
                                      <a:pt x="158" y="34"/>
                                    </a:lnTo>
                                    <a:lnTo>
                                      <a:pt x="462"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5" name="Freeform 1032"/>
                            <wps:cNvSpPr>
                              <a:spLocks/>
                            </wps:cNvSpPr>
                            <wps:spPr bwMode="auto">
                              <a:xfrm>
                                <a:off x="3671" y="7586"/>
                                <a:ext cx="450" cy="56"/>
                              </a:xfrm>
                              <a:custGeom>
                                <a:avLst/>
                                <a:gdLst>
                                  <a:gd name="T0" fmla="*/ 0 w 450"/>
                                  <a:gd name="T1" fmla="*/ 56 h 56"/>
                                  <a:gd name="T2" fmla="*/ 281 w 450"/>
                                  <a:gd name="T3" fmla="*/ 22 h 56"/>
                                  <a:gd name="T4" fmla="*/ 450 w 450"/>
                                  <a:gd name="T5" fmla="*/ 0 h 56"/>
                                </a:gdLst>
                                <a:ahLst/>
                                <a:cxnLst>
                                  <a:cxn ang="0">
                                    <a:pos x="T0" y="T1"/>
                                  </a:cxn>
                                  <a:cxn ang="0">
                                    <a:pos x="T2" y="T3"/>
                                  </a:cxn>
                                  <a:cxn ang="0">
                                    <a:pos x="T4" y="T5"/>
                                  </a:cxn>
                                </a:cxnLst>
                                <a:rect l="0" t="0" r="r" b="b"/>
                                <a:pathLst>
                                  <a:path w="450" h="56">
                                    <a:moveTo>
                                      <a:pt x="0" y="56"/>
                                    </a:moveTo>
                                    <a:lnTo>
                                      <a:pt x="281" y="22"/>
                                    </a:lnTo>
                                    <a:lnTo>
                                      <a:pt x="450"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6" name="Freeform 1033"/>
                            <wps:cNvSpPr>
                              <a:spLocks/>
                            </wps:cNvSpPr>
                            <wps:spPr bwMode="auto">
                              <a:xfrm>
                                <a:off x="4346" y="7518"/>
                                <a:ext cx="462" cy="45"/>
                              </a:xfrm>
                              <a:custGeom>
                                <a:avLst/>
                                <a:gdLst>
                                  <a:gd name="T0" fmla="*/ 0 w 462"/>
                                  <a:gd name="T1" fmla="*/ 45 h 45"/>
                                  <a:gd name="T2" fmla="*/ 45 w 462"/>
                                  <a:gd name="T3" fmla="*/ 45 h 45"/>
                                  <a:gd name="T4" fmla="*/ 462 w 462"/>
                                  <a:gd name="T5" fmla="*/ 0 h 45"/>
                                </a:gdLst>
                                <a:ahLst/>
                                <a:cxnLst>
                                  <a:cxn ang="0">
                                    <a:pos x="T0" y="T1"/>
                                  </a:cxn>
                                  <a:cxn ang="0">
                                    <a:pos x="T2" y="T3"/>
                                  </a:cxn>
                                  <a:cxn ang="0">
                                    <a:pos x="T4" y="T5"/>
                                  </a:cxn>
                                </a:cxnLst>
                                <a:rect l="0" t="0" r="r" b="b"/>
                                <a:pathLst>
                                  <a:path w="462" h="45">
                                    <a:moveTo>
                                      <a:pt x="0" y="45"/>
                                    </a:moveTo>
                                    <a:lnTo>
                                      <a:pt x="45" y="45"/>
                                    </a:lnTo>
                                    <a:lnTo>
                                      <a:pt x="462"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7" name="Freeform 1034"/>
                            <wps:cNvSpPr>
                              <a:spLocks/>
                            </wps:cNvSpPr>
                            <wps:spPr bwMode="auto">
                              <a:xfrm>
                                <a:off x="5033" y="7440"/>
                                <a:ext cx="451" cy="45"/>
                              </a:xfrm>
                              <a:custGeom>
                                <a:avLst/>
                                <a:gdLst>
                                  <a:gd name="T0" fmla="*/ 0 w 451"/>
                                  <a:gd name="T1" fmla="*/ 45 h 45"/>
                                  <a:gd name="T2" fmla="*/ 271 w 451"/>
                                  <a:gd name="T3" fmla="*/ 22 h 45"/>
                                  <a:gd name="T4" fmla="*/ 451 w 451"/>
                                  <a:gd name="T5" fmla="*/ 0 h 45"/>
                                </a:gdLst>
                                <a:ahLst/>
                                <a:cxnLst>
                                  <a:cxn ang="0">
                                    <a:pos x="T0" y="T1"/>
                                  </a:cxn>
                                  <a:cxn ang="0">
                                    <a:pos x="T2" y="T3"/>
                                  </a:cxn>
                                  <a:cxn ang="0">
                                    <a:pos x="T4" y="T5"/>
                                  </a:cxn>
                                </a:cxnLst>
                                <a:rect l="0" t="0" r="r" b="b"/>
                                <a:pathLst>
                                  <a:path w="451" h="45">
                                    <a:moveTo>
                                      <a:pt x="0" y="45"/>
                                    </a:moveTo>
                                    <a:lnTo>
                                      <a:pt x="271" y="22"/>
                                    </a:lnTo>
                                    <a:lnTo>
                                      <a:pt x="451"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8" name="Freeform 1035"/>
                            <wps:cNvSpPr>
                              <a:spLocks/>
                            </wps:cNvSpPr>
                            <wps:spPr bwMode="auto">
                              <a:xfrm>
                                <a:off x="5709" y="7361"/>
                                <a:ext cx="462" cy="56"/>
                              </a:xfrm>
                              <a:custGeom>
                                <a:avLst/>
                                <a:gdLst>
                                  <a:gd name="T0" fmla="*/ 0 w 462"/>
                                  <a:gd name="T1" fmla="*/ 56 h 56"/>
                                  <a:gd name="T2" fmla="*/ 67 w 462"/>
                                  <a:gd name="T3" fmla="*/ 45 h 56"/>
                                  <a:gd name="T4" fmla="*/ 462 w 462"/>
                                  <a:gd name="T5" fmla="*/ 0 h 56"/>
                                </a:gdLst>
                                <a:ahLst/>
                                <a:cxnLst>
                                  <a:cxn ang="0">
                                    <a:pos x="T0" y="T1"/>
                                  </a:cxn>
                                  <a:cxn ang="0">
                                    <a:pos x="T2" y="T3"/>
                                  </a:cxn>
                                  <a:cxn ang="0">
                                    <a:pos x="T4" y="T5"/>
                                  </a:cxn>
                                </a:cxnLst>
                                <a:rect l="0" t="0" r="r" b="b"/>
                                <a:pathLst>
                                  <a:path w="462" h="56">
                                    <a:moveTo>
                                      <a:pt x="0" y="56"/>
                                    </a:moveTo>
                                    <a:lnTo>
                                      <a:pt x="67" y="45"/>
                                    </a:lnTo>
                                    <a:lnTo>
                                      <a:pt x="462"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9" name="Line 1036"/>
                            <wps:cNvCnPr>
                              <a:cxnSpLocks noChangeShapeType="1"/>
                            </wps:cNvCnPr>
                            <wps:spPr bwMode="auto">
                              <a:xfrm flipH="1">
                                <a:off x="5810" y="7023"/>
                                <a:ext cx="462" cy="4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70" name="Line 1037"/>
                            <wps:cNvCnPr>
                              <a:cxnSpLocks noChangeShapeType="1"/>
                            </wps:cNvCnPr>
                            <wps:spPr bwMode="auto">
                              <a:xfrm flipH="1">
                                <a:off x="5585" y="7080"/>
                                <a:ext cx="113" cy="22"/>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71" name="Line 1038"/>
                            <wps:cNvCnPr>
                              <a:cxnSpLocks noChangeShapeType="1"/>
                            </wps:cNvCnPr>
                            <wps:spPr bwMode="auto">
                              <a:xfrm flipH="1">
                                <a:off x="5360" y="7113"/>
                                <a:ext cx="112" cy="12"/>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72" name="Freeform 1039"/>
                            <wps:cNvSpPr>
                              <a:spLocks/>
                            </wps:cNvSpPr>
                            <wps:spPr bwMode="auto">
                              <a:xfrm>
                                <a:off x="4786" y="7136"/>
                                <a:ext cx="461" cy="45"/>
                              </a:xfrm>
                              <a:custGeom>
                                <a:avLst/>
                                <a:gdLst>
                                  <a:gd name="T0" fmla="*/ 461 w 461"/>
                                  <a:gd name="T1" fmla="*/ 0 h 45"/>
                                  <a:gd name="T2" fmla="*/ 45 w 461"/>
                                  <a:gd name="T3" fmla="*/ 45 h 45"/>
                                  <a:gd name="T4" fmla="*/ 0 w 461"/>
                                  <a:gd name="T5" fmla="*/ 45 h 45"/>
                                </a:gdLst>
                                <a:ahLst/>
                                <a:cxnLst>
                                  <a:cxn ang="0">
                                    <a:pos x="T0" y="T1"/>
                                  </a:cxn>
                                  <a:cxn ang="0">
                                    <a:pos x="T2" y="T3"/>
                                  </a:cxn>
                                  <a:cxn ang="0">
                                    <a:pos x="T4" y="T5"/>
                                  </a:cxn>
                                </a:cxnLst>
                                <a:rect l="0" t="0" r="r" b="b"/>
                                <a:pathLst>
                                  <a:path w="461" h="45">
                                    <a:moveTo>
                                      <a:pt x="461" y="0"/>
                                    </a:moveTo>
                                    <a:lnTo>
                                      <a:pt x="45" y="45"/>
                                    </a:lnTo>
                                    <a:lnTo>
                                      <a:pt x="0" y="45"/>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3" name="Line 1040"/>
                            <wps:cNvCnPr>
                              <a:cxnSpLocks noChangeShapeType="1"/>
                            </wps:cNvCnPr>
                            <wps:spPr bwMode="auto">
                              <a:xfrm flipH="1">
                                <a:off x="4560" y="7203"/>
                                <a:ext cx="113" cy="12"/>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74" name="Freeform 1041"/>
                            <wps:cNvSpPr>
                              <a:spLocks/>
                            </wps:cNvSpPr>
                            <wps:spPr bwMode="auto">
                              <a:xfrm>
                                <a:off x="4335" y="7226"/>
                                <a:ext cx="113" cy="11"/>
                              </a:xfrm>
                              <a:custGeom>
                                <a:avLst/>
                                <a:gdLst>
                                  <a:gd name="T0" fmla="*/ 113 w 113"/>
                                  <a:gd name="T1" fmla="*/ 0 h 11"/>
                                  <a:gd name="T2" fmla="*/ 56 w 113"/>
                                  <a:gd name="T3" fmla="*/ 0 h 11"/>
                                  <a:gd name="T4" fmla="*/ 0 w 113"/>
                                  <a:gd name="T5" fmla="*/ 11 h 11"/>
                                </a:gdLst>
                                <a:ahLst/>
                                <a:cxnLst>
                                  <a:cxn ang="0">
                                    <a:pos x="T0" y="T1"/>
                                  </a:cxn>
                                  <a:cxn ang="0">
                                    <a:pos x="T2" y="T3"/>
                                  </a:cxn>
                                  <a:cxn ang="0">
                                    <a:pos x="T4" y="T5"/>
                                  </a:cxn>
                                </a:cxnLst>
                                <a:rect l="0" t="0" r="r" b="b"/>
                                <a:pathLst>
                                  <a:path w="113" h="11">
                                    <a:moveTo>
                                      <a:pt x="113" y="0"/>
                                    </a:moveTo>
                                    <a:lnTo>
                                      <a:pt x="56" y="0"/>
                                    </a:lnTo>
                                    <a:lnTo>
                                      <a:pt x="0" y="11"/>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 name="Freeform 1042"/>
                            <wps:cNvSpPr>
                              <a:spLocks/>
                            </wps:cNvSpPr>
                            <wps:spPr bwMode="auto">
                              <a:xfrm>
                                <a:off x="3772" y="7248"/>
                                <a:ext cx="451" cy="45"/>
                              </a:xfrm>
                              <a:custGeom>
                                <a:avLst/>
                                <a:gdLst>
                                  <a:gd name="T0" fmla="*/ 451 w 451"/>
                                  <a:gd name="T1" fmla="*/ 0 h 45"/>
                                  <a:gd name="T2" fmla="*/ 203 w 451"/>
                                  <a:gd name="T3" fmla="*/ 23 h 45"/>
                                  <a:gd name="T4" fmla="*/ 0 w 451"/>
                                  <a:gd name="T5" fmla="*/ 45 h 45"/>
                                </a:gdLst>
                                <a:ahLst/>
                                <a:cxnLst>
                                  <a:cxn ang="0">
                                    <a:pos x="T0" y="T1"/>
                                  </a:cxn>
                                  <a:cxn ang="0">
                                    <a:pos x="T2" y="T3"/>
                                  </a:cxn>
                                  <a:cxn ang="0">
                                    <a:pos x="T4" y="T5"/>
                                  </a:cxn>
                                </a:cxnLst>
                                <a:rect l="0" t="0" r="r" b="b"/>
                                <a:pathLst>
                                  <a:path w="451" h="45">
                                    <a:moveTo>
                                      <a:pt x="451" y="0"/>
                                    </a:moveTo>
                                    <a:lnTo>
                                      <a:pt x="203" y="23"/>
                                    </a:lnTo>
                                    <a:lnTo>
                                      <a:pt x="0" y="45"/>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 name="Freeform 1043"/>
                            <wps:cNvSpPr>
                              <a:spLocks/>
                            </wps:cNvSpPr>
                            <wps:spPr bwMode="auto">
                              <a:xfrm>
                                <a:off x="3536" y="7305"/>
                                <a:ext cx="112" cy="11"/>
                              </a:xfrm>
                              <a:custGeom>
                                <a:avLst/>
                                <a:gdLst>
                                  <a:gd name="T0" fmla="*/ 112 w 112"/>
                                  <a:gd name="T1" fmla="*/ 0 h 11"/>
                                  <a:gd name="T2" fmla="*/ 33 w 112"/>
                                  <a:gd name="T3" fmla="*/ 11 h 11"/>
                                  <a:gd name="T4" fmla="*/ 0 w 112"/>
                                  <a:gd name="T5" fmla="*/ 11 h 11"/>
                                </a:gdLst>
                                <a:ahLst/>
                                <a:cxnLst>
                                  <a:cxn ang="0">
                                    <a:pos x="T0" y="T1"/>
                                  </a:cxn>
                                  <a:cxn ang="0">
                                    <a:pos x="T2" y="T3"/>
                                  </a:cxn>
                                  <a:cxn ang="0">
                                    <a:pos x="T4" y="T5"/>
                                  </a:cxn>
                                </a:cxnLst>
                                <a:rect l="0" t="0" r="r" b="b"/>
                                <a:pathLst>
                                  <a:path w="112" h="11">
                                    <a:moveTo>
                                      <a:pt x="112" y="0"/>
                                    </a:moveTo>
                                    <a:lnTo>
                                      <a:pt x="33" y="11"/>
                                    </a:lnTo>
                                    <a:lnTo>
                                      <a:pt x="0" y="11"/>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7" name="Line 1044"/>
                            <wps:cNvCnPr>
                              <a:cxnSpLocks noChangeShapeType="1"/>
                            </wps:cNvCnPr>
                            <wps:spPr bwMode="auto">
                              <a:xfrm flipH="1">
                                <a:off x="3310" y="7338"/>
                                <a:ext cx="113" cy="12"/>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78" name="Freeform 1045"/>
                            <wps:cNvSpPr>
                              <a:spLocks/>
                            </wps:cNvSpPr>
                            <wps:spPr bwMode="auto">
                              <a:xfrm>
                                <a:off x="2747" y="7361"/>
                                <a:ext cx="451" cy="45"/>
                              </a:xfrm>
                              <a:custGeom>
                                <a:avLst/>
                                <a:gdLst>
                                  <a:gd name="T0" fmla="*/ 451 w 451"/>
                                  <a:gd name="T1" fmla="*/ 0 h 45"/>
                                  <a:gd name="T2" fmla="*/ 113 w 451"/>
                                  <a:gd name="T3" fmla="*/ 34 h 45"/>
                                  <a:gd name="T4" fmla="*/ 0 w 451"/>
                                  <a:gd name="T5" fmla="*/ 45 h 45"/>
                                </a:gdLst>
                                <a:ahLst/>
                                <a:cxnLst>
                                  <a:cxn ang="0">
                                    <a:pos x="T0" y="T1"/>
                                  </a:cxn>
                                  <a:cxn ang="0">
                                    <a:pos x="T2" y="T3"/>
                                  </a:cxn>
                                  <a:cxn ang="0">
                                    <a:pos x="T4" y="T5"/>
                                  </a:cxn>
                                </a:cxnLst>
                                <a:rect l="0" t="0" r="r" b="b"/>
                                <a:pathLst>
                                  <a:path w="451" h="45">
                                    <a:moveTo>
                                      <a:pt x="451" y="0"/>
                                    </a:moveTo>
                                    <a:lnTo>
                                      <a:pt x="113" y="34"/>
                                    </a:lnTo>
                                    <a:lnTo>
                                      <a:pt x="0" y="45"/>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9" name="Freeform 1046"/>
                            <wps:cNvSpPr>
                              <a:spLocks/>
                            </wps:cNvSpPr>
                            <wps:spPr bwMode="auto">
                              <a:xfrm>
                                <a:off x="2511" y="7417"/>
                                <a:ext cx="124" cy="11"/>
                              </a:xfrm>
                              <a:custGeom>
                                <a:avLst/>
                                <a:gdLst>
                                  <a:gd name="T0" fmla="*/ 124 w 124"/>
                                  <a:gd name="T1" fmla="*/ 0 h 11"/>
                                  <a:gd name="T2" fmla="*/ 23 w 124"/>
                                  <a:gd name="T3" fmla="*/ 11 h 11"/>
                                  <a:gd name="T4" fmla="*/ 0 w 124"/>
                                  <a:gd name="T5" fmla="*/ 11 h 11"/>
                                </a:gdLst>
                                <a:ahLst/>
                                <a:cxnLst>
                                  <a:cxn ang="0">
                                    <a:pos x="T0" y="T1"/>
                                  </a:cxn>
                                  <a:cxn ang="0">
                                    <a:pos x="T2" y="T3"/>
                                  </a:cxn>
                                  <a:cxn ang="0">
                                    <a:pos x="T4" y="T5"/>
                                  </a:cxn>
                                </a:cxnLst>
                                <a:rect l="0" t="0" r="r" b="b"/>
                                <a:pathLst>
                                  <a:path w="124" h="11">
                                    <a:moveTo>
                                      <a:pt x="124" y="0"/>
                                    </a:moveTo>
                                    <a:lnTo>
                                      <a:pt x="23" y="11"/>
                                    </a:lnTo>
                                    <a:lnTo>
                                      <a:pt x="0" y="11"/>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0" name="Line 1047"/>
                            <wps:cNvCnPr>
                              <a:cxnSpLocks noChangeShapeType="1"/>
                            </wps:cNvCnPr>
                            <wps:spPr bwMode="auto">
                              <a:xfrm flipH="1">
                                <a:off x="2286" y="7440"/>
                                <a:ext cx="112" cy="22"/>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81" name="Freeform 1048"/>
                            <wps:cNvSpPr>
                              <a:spLocks/>
                            </wps:cNvSpPr>
                            <wps:spPr bwMode="auto">
                              <a:xfrm>
                                <a:off x="1723" y="7473"/>
                                <a:ext cx="450" cy="45"/>
                              </a:xfrm>
                              <a:custGeom>
                                <a:avLst/>
                                <a:gdLst>
                                  <a:gd name="T0" fmla="*/ 450 w 450"/>
                                  <a:gd name="T1" fmla="*/ 0 h 45"/>
                                  <a:gd name="T2" fmla="*/ 270 w 450"/>
                                  <a:gd name="T3" fmla="*/ 23 h 45"/>
                                  <a:gd name="T4" fmla="*/ 34 w 450"/>
                                  <a:gd name="T5" fmla="*/ 45 h 45"/>
                                  <a:gd name="T6" fmla="*/ 0 w 450"/>
                                  <a:gd name="T7" fmla="*/ 45 h 45"/>
                                </a:gdLst>
                                <a:ahLst/>
                                <a:cxnLst>
                                  <a:cxn ang="0">
                                    <a:pos x="T0" y="T1"/>
                                  </a:cxn>
                                  <a:cxn ang="0">
                                    <a:pos x="T2" y="T3"/>
                                  </a:cxn>
                                  <a:cxn ang="0">
                                    <a:pos x="T4" y="T5"/>
                                  </a:cxn>
                                  <a:cxn ang="0">
                                    <a:pos x="T6" y="T7"/>
                                  </a:cxn>
                                </a:cxnLst>
                                <a:rect l="0" t="0" r="r" b="b"/>
                                <a:pathLst>
                                  <a:path w="450" h="45">
                                    <a:moveTo>
                                      <a:pt x="450" y="0"/>
                                    </a:moveTo>
                                    <a:lnTo>
                                      <a:pt x="270" y="23"/>
                                    </a:lnTo>
                                    <a:lnTo>
                                      <a:pt x="34" y="45"/>
                                    </a:lnTo>
                                    <a:lnTo>
                                      <a:pt x="0" y="45"/>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2" name="Freeform 1049"/>
                            <wps:cNvSpPr>
                              <a:spLocks/>
                            </wps:cNvSpPr>
                            <wps:spPr bwMode="auto">
                              <a:xfrm>
                                <a:off x="1498" y="7541"/>
                                <a:ext cx="112" cy="11"/>
                              </a:xfrm>
                              <a:custGeom>
                                <a:avLst/>
                                <a:gdLst>
                                  <a:gd name="T0" fmla="*/ 112 w 112"/>
                                  <a:gd name="T1" fmla="*/ 0 h 11"/>
                                  <a:gd name="T2" fmla="*/ 67 w 112"/>
                                  <a:gd name="T3" fmla="*/ 0 h 11"/>
                                  <a:gd name="T4" fmla="*/ 0 w 112"/>
                                  <a:gd name="T5" fmla="*/ 11 h 11"/>
                                </a:gdLst>
                                <a:ahLst/>
                                <a:cxnLst>
                                  <a:cxn ang="0">
                                    <a:pos x="T0" y="T1"/>
                                  </a:cxn>
                                  <a:cxn ang="0">
                                    <a:pos x="T2" y="T3"/>
                                  </a:cxn>
                                  <a:cxn ang="0">
                                    <a:pos x="T4" y="T5"/>
                                  </a:cxn>
                                </a:cxnLst>
                                <a:rect l="0" t="0" r="r" b="b"/>
                                <a:pathLst>
                                  <a:path w="112" h="11">
                                    <a:moveTo>
                                      <a:pt x="112" y="0"/>
                                    </a:moveTo>
                                    <a:lnTo>
                                      <a:pt x="67" y="0"/>
                                    </a:lnTo>
                                    <a:lnTo>
                                      <a:pt x="0" y="11"/>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3" name="Freeform 1050"/>
                            <wps:cNvSpPr>
                              <a:spLocks/>
                            </wps:cNvSpPr>
                            <wps:spPr bwMode="auto">
                              <a:xfrm>
                                <a:off x="1272" y="7563"/>
                                <a:ext cx="113" cy="23"/>
                              </a:xfrm>
                              <a:custGeom>
                                <a:avLst/>
                                <a:gdLst>
                                  <a:gd name="T0" fmla="*/ 113 w 113"/>
                                  <a:gd name="T1" fmla="*/ 0 h 23"/>
                                  <a:gd name="T2" fmla="*/ 68 w 113"/>
                                  <a:gd name="T3" fmla="*/ 12 h 23"/>
                                  <a:gd name="T4" fmla="*/ 12 w 113"/>
                                  <a:gd name="T5" fmla="*/ 23 h 23"/>
                                  <a:gd name="T6" fmla="*/ 0 w 113"/>
                                  <a:gd name="T7" fmla="*/ 23 h 23"/>
                                </a:gdLst>
                                <a:ahLst/>
                                <a:cxnLst>
                                  <a:cxn ang="0">
                                    <a:pos x="T0" y="T1"/>
                                  </a:cxn>
                                  <a:cxn ang="0">
                                    <a:pos x="T2" y="T3"/>
                                  </a:cxn>
                                  <a:cxn ang="0">
                                    <a:pos x="T4" y="T5"/>
                                  </a:cxn>
                                  <a:cxn ang="0">
                                    <a:pos x="T6" y="T7"/>
                                  </a:cxn>
                                </a:cxnLst>
                                <a:rect l="0" t="0" r="r" b="b"/>
                                <a:pathLst>
                                  <a:path w="113" h="23">
                                    <a:moveTo>
                                      <a:pt x="113" y="0"/>
                                    </a:moveTo>
                                    <a:lnTo>
                                      <a:pt x="68" y="12"/>
                                    </a:lnTo>
                                    <a:lnTo>
                                      <a:pt x="12" y="23"/>
                                    </a:lnTo>
                                    <a:lnTo>
                                      <a:pt x="0" y="23"/>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4" name="Freeform 1051"/>
                            <wps:cNvSpPr>
                              <a:spLocks/>
                            </wps:cNvSpPr>
                            <wps:spPr bwMode="auto">
                              <a:xfrm>
                                <a:off x="799" y="7608"/>
                                <a:ext cx="361" cy="271"/>
                              </a:xfrm>
                              <a:custGeom>
                                <a:avLst/>
                                <a:gdLst>
                                  <a:gd name="T0" fmla="*/ 361 w 361"/>
                                  <a:gd name="T1" fmla="*/ 0 h 271"/>
                                  <a:gd name="T2" fmla="*/ 338 w 361"/>
                                  <a:gd name="T3" fmla="*/ 12 h 271"/>
                                  <a:gd name="T4" fmla="*/ 293 w 361"/>
                                  <a:gd name="T5" fmla="*/ 23 h 271"/>
                                  <a:gd name="T6" fmla="*/ 259 w 361"/>
                                  <a:gd name="T7" fmla="*/ 34 h 271"/>
                                  <a:gd name="T8" fmla="*/ 237 w 361"/>
                                  <a:gd name="T9" fmla="*/ 46 h 271"/>
                                  <a:gd name="T10" fmla="*/ 214 w 361"/>
                                  <a:gd name="T11" fmla="*/ 57 h 271"/>
                                  <a:gd name="T12" fmla="*/ 192 w 361"/>
                                  <a:gd name="T13" fmla="*/ 68 h 271"/>
                                  <a:gd name="T14" fmla="*/ 169 w 361"/>
                                  <a:gd name="T15" fmla="*/ 79 h 271"/>
                                  <a:gd name="T16" fmla="*/ 147 w 361"/>
                                  <a:gd name="T17" fmla="*/ 91 h 271"/>
                                  <a:gd name="T18" fmla="*/ 124 w 361"/>
                                  <a:gd name="T19" fmla="*/ 113 h 271"/>
                                  <a:gd name="T20" fmla="*/ 102 w 361"/>
                                  <a:gd name="T21" fmla="*/ 124 h 271"/>
                                  <a:gd name="T22" fmla="*/ 91 w 361"/>
                                  <a:gd name="T23" fmla="*/ 147 h 271"/>
                                  <a:gd name="T24" fmla="*/ 68 w 361"/>
                                  <a:gd name="T25" fmla="*/ 169 h 271"/>
                                  <a:gd name="T26" fmla="*/ 57 w 361"/>
                                  <a:gd name="T27" fmla="*/ 192 h 271"/>
                                  <a:gd name="T28" fmla="*/ 34 w 361"/>
                                  <a:gd name="T29" fmla="*/ 214 h 271"/>
                                  <a:gd name="T30" fmla="*/ 23 w 361"/>
                                  <a:gd name="T31" fmla="*/ 237 h 271"/>
                                  <a:gd name="T32" fmla="*/ 12 w 361"/>
                                  <a:gd name="T33" fmla="*/ 271 h 271"/>
                                  <a:gd name="T34" fmla="*/ 0 w 361"/>
                                  <a:gd name="T35" fmla="*/ 271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1" h="271">
                                    <a:moveTo>
                                      <a:pt x="361" y="0"/>
                                    </a:moveTo>
                                    <a:lnTo>
                                      <a:pt x="338" y="12"/>
                                    </a:lnTo>
                                    <a:lnTo>
                                      <a:pt x="293" y="23"/>
                                    </a:lnTo>
                                    <a:lnTo>
                                      <a:pt x="259" y="34"/>
                                    </a:lnTo>
                                    <a:lnTo>
                                      <a:pt x="237" y="46"/>
                                    </a:lnTo>
                                    <a:lnTo>
                                      <a:pt x="214" y="57"/>
                                    </a:lnTo>
                                    <a:lnTo>
                                      <a:pt x="192" y="68"/>
                                    </a:lnTo>
                                    <a:lnTo>
                                      <a:pt x="169" y="79"/>
                                    </a:lnTo>
                                    <a:lnTo>
                                      <a:pt x="147" y="91"/>
                                    </a:lnTo>
                                    <a:lnTo>
                                      <a:pt x="124" y="113"/>
                                    </a:lnTo>
                                    <a:lnTo>
                                      <a:pt x="102" y="124"/>
                                    </a:lnTo>
                                    <a:lnTo>
                                      <a:pt x="91" y="147"/>
                                    </a:lnTo>
                                    <a:lnTo>
                                      <a:pt x="68" y="169"/>
                                    </a:lnTo>
                                    <a:lnTo>
                                      <a:pt x="57" y="192"/>
                                    </a:lnTo>
                                    <a:lnTo>
                                      <a:pt x="34" y="214"/>
                                    </a:lnTo>
                                    <a:lnTo>
                                      <a:pt x="23" y="237"/>
                                    </a:lnTo>
                                    <a:lnTo>
                                      <a:pt x="12" y="271"/>
                                    </a:lnTo>
                                    <a:lnTo>
                                      <a:pt x="0" y="271"/>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5" name="Freeform 1052"/>
                            <wps:cNvSpPr>
                              <a:spLocks/>
                            </wps:cNvSpPr>
                            <wps:spPr bwMode="auto">
                              <a:xfrm>
                                <a:off x="721" y="7980"/>
                                <a:ext cx="33" cy="112"/>
                              </a:xfrm>
                              <a:custGeom>
                                <a:avLst/>
                                <a:gdLst>
                                  <a:gd name="T0" fmla="*/ 33 w 33"/>
                                  <a:gd name="T1" fmla="*/ 0 h 112"/>
                                  <a:gd name="T2" fmla="*/ 33 w 33"/>
                                  <a:gd name="T3" fmla="*/ 22 h 112"/>
                                  <a:gd name="T4" fmla="*/ 22 w 33"/>
                                  <a:gd name="T5" fmla="*/ 67 h 112"/>
                                  <a:gd name="T6" fmla="*/ 11 w 33"/>
                                  <a:gd name="T7" fmla="*/ 112 h 112"/>
                                  <a:gd name="T8" fmla="*/ 0 w 33"/>
                                  <a:gd name="T9" fmla="*/ 112 h 112"/>
                                </a:gdLst>
                                <a:ahLst/>
                                <a:cxnLst>
                                  <a:cxn ang="0">
                                    <a:pos x="T0" y="T1"/>
                                  </a:cxn>
                                  <a:cxn ang="0">
                                    <a:pos x="T2" y="T3"/>
                                  </a:cxn>
                                  <a:cxn ang="0">
                                    <a:pos x="T4" y="T5"/>
                                  </a:cxn>
                                  <a:cxn ang="0">
                                    <a:pos x="T6" y="T7"/>
                                  </a:cxn>
                                  <a:cxn ang="0">
                                    <a:pos x="T8" y="T9"/>
                                  </a:cxn>
                                </a:cxnLst>
                                <a:rect l="0" t="0" r="r" b="b"/>
                                <a:pathLst>
                                  <a:path w="33" h="112">
                                    <a:moveTo>
                                      <a:pt x="33" y="0"/>
                                    </a:moveTo>
                                    <a:lnTo>
                                      <a:pt x="33" y="22"/>
                                    </a:lnTo>
                                    <a:lnTo>
                                      <a:pt x="22" y="67"/>
                                    </a:lnTo>
                                    <a:lnTo>
                                      <a:pt x="11" y="112"/>
                                    </a:lnTo>
                                    <a:lnTo>
                                      <a:pt x="0" y="112"/>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6" name="Freeform 1053"/>
                            <wps:cNvSpPr>
                              <a:spLocks/>
                            </wps:cNvSpPr>
                            <wps:spPr bwMode="auto">
                              <a:xfrm>
                                <a:off x="676" y="8205"/>
                                <a:ext cx="22" cy="113"/>
                              </a:xfrm>
                              <a:custGeom>
                                <a:avLst/>
                                <a:gdLst>
                                  <a:gd name="T0" fmla="*/ 22 w 22"/>
                                  <a:gd name="T1" fmla="*/ 0 h 113"/>
                                  <a:gd name="T2" fmla="*/ 0 w 22"/>
                                  <a:gd name="T3" fmla="*/ 79 h 113"/>
                                  <a:gd name="T4" fmla="*/ 0 w 22"/>
                                  <a:gd name="T5" fmla="*/ 113 h 113"/>
                                </a:gdLst>
                                <a:ahLst/>
                                <a:cxnLst>
                                  <a:cxn ang="0">
                                    <a:pos x="T0" y="T1"/>
                                  </a:cxn>
                                  <a:cxn ang="0">
                                    <a:pos x="T2" y="T3"/>
                                  </a:cxn>
                                  <a:cxn ang="0">
                                    <a:pos x="T4" y="T5"/>
                                  </a:cxn>
                                </a:cxnLst>
                                <a:rect l="0" t="0" r="r" b="b"/>
                                <a:pathLst>
                                  <a:path w="22" h="113">
                                    <a:moveTo>
                                      <a:pt x="22" y="0"/>
                                    </a:moveTo>
                                    <a:lnTo>
                                      <a:pt x="0" y="79"/>
                                    </a:lnTo>
                                    <a:lnTo>
                                      <a:pt x="0" y="113"/>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 name="Line 1054"/>
                            <wps:cNvCnPr>
                              <a:cxnSpLocks noChangeShapeType="1"/>
                            </wps:cNvCnPr>
                            <wps:spPr bwMode="auto">
                              <a:xfrm flipH="1">
                                <a:off x="631" y="8430"/>
                                <a:ext cx="22" cy="10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88" name="Line 1055"/>
                            <wps:cNvCnPr>
                              <a:cxnSpLocks noChangeShapeType="1"/>
                            </wps:cNvCnPr>
                            <wps:spPr bwMode="auto">
                              <a:xfrm flipH="1">
                                <a:off x="631" y="8430"/>
                                <a:ext cx="22" cy="10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89" name="Line 1056"/>
                            <wps:cNvCnPr>
                              <a:cxnSpLocks noChangeShapeType="1"/>
                            </wps:cNvCnPr>
                            <wps:spPr bwMode="auto">
                              <a:xfrm flipH="1">
                                <a:off x="6035" y="5931"/>
                                <a:ext cx="214" cy="79"/>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90" name="Freeform 1057"/>
                            <wps:cNvSpPr>
                              <a:spLocks/>
                            </wps:cNvSpPr>
                            <wps:spPr bwMode="auto">
                              <a:xfrm>
                                <a:off x="5709" y="6055"/>
                                <a:ext cx="225" cy="79"/>
                              </a:xfrm>
                              <a:custGeom>
                                <a:avLst/>
                                <a:gdLst>
                                  <a:gd name="T0" fmla="*/ 225 w 225"/>
                                  <a:gd name="T1" fmla="*/ 0 h 79"/>
                                  <a:gd name="T2" fmla="*/ 135 w 225"/>
                                  <a:gd name="T3" fmla="*/ 34 h 79"/>
                                  <a:gd name="T4" fmla="*/ 0 w 225"/>
                                  <a:gd name="T5" fmla="*/ 79 h 79"/>
                                </a:gdLst>
                                <a:ahLst/>
                                <a:cxnLst>
                                  <a:cxn ang="0">
                                    <a:pos x="T0" y="T1"/>
                                  </a:cxn>
                                  <a:cxn ang="0">
                                    <a:pos x="T2" y="T3"/>
                                  </a:cxn>
                                  <a:cxn ang="0">
                                    <a:pos x="T4" y="T5"/>
                                  </a:cxn>
                                </a:cxnLst>
                                <a:rect l="0" t="0" r="r" b="b"/>
                                <a:pathLst>
                                  <a:path w="225" h="79">
                                    <a:moveTo>
                                      <a:pt x="225" y="0"/>
                                    </a:moveTo>
                                    <a:lnTo>
                                      <a:pt x="135" y="34"/>
                                    </a:lnTo>
                                    <a:lnTo>
                                      <a:pt x="0" y="79"/>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1" name="Freeform 1058"/>
                            <wps:cNvSpPr>
                              <a:spLocks/>
                            </wps:cNvSpPr>
                            <wps:spPr bwMode="auto">
                              <a:xfrm>
                                <a:off x="5394" y="6168"/>
                                <a:ext cx="214" cy="79"/>
                              </a:xfrm>
                              <a:custGeom>
                                <a:avLst/>
                                <a:gdLst>
                                  <a:gd name="T0" fmla="*/ 214 w 214"/>
                                  <a:gd name="T1" fmla="*/ 0 h 79"/>
                                  <a:gd name="T2" fmla="*/ 45 w 214"/>
                                  <a:gd name="T3" fmla="*/ 67 h 79"/>
                                  <a:gd name="T4" fmla="*/ 0 w 214"/>
                                  <a:gd name="T5" fmla="*/ 79 h 79"/>
                                </a:gdLst>
                                <a:ahLst/>
                                <a:cxnLst>
                                  <a:cxn ang="0">
                                    <a:pos x="T0" y="T1"/>
                                  </a:cxn>
                                  <a:cxn ang="0">
                                    <a:pos x="T2" y="T3"/>
                                  </a:cxn>
                                  <a:cxn ang="0">
                                    <a:pos x="T4" y="T5"/>
                                  </a:cxn>
                                </a:cxnLst>
                                <a:rect l="0" t="0" r="r" b="b"/>
                                <a:pathLst>
                                  <a:path w="214" h="79">
                                    <a:moveTo>
                                      <a:pt x="214" y="0"/>
                                    </a:moveTo>
                                    <a:lnTo>
                                      <a:pt x="45" y="67"/>
                                    </a:lnTo>
                                    <a:lnTo>
                                      <a:pt x="0" y="79"/>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2" name="Line 1059"/>
                            <wps:cNvCnPr>
                              <a:cxnSpLocks noChangeShapeType="1"/>
                            </wps:cNvCnPr>
                            <wps:spPr bwMode="auto">
                              <a:xfrm flipH="1">
                                <a:off x="5067" y="6292"/>
                                <a:ext cx="214" cy="78"/>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93" name="Line 1060"/>
                            <wps:cNvCnPr>
                              <a:cxnSpLocks noChangeShapeType="1"/>
                            </wps:cNvCnPr>
                            <wps:spPr bwMode="auto">
                              <a:xfrm flipH="1">
                                <a:off x="4752" y="6404"/>
                                <a:ext cx="214" cy="79"/>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94" name="Line 1061"/>
                            <wps:cNvCnPr>
                              <a:cxnSpLocks noChangeShapeType="1"/>
                            </wps:cNvCnPr>
                            <wps:spPr bwMode="auto">
                              <a:xfrm flipH="1">
                                <a:off x="4425" y="6528"/>
                                <a:ext cx="214" cy="79"/>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95" name="Freeform 1062"/>
                            <wps:cNvSpPr>
                              <a:spLocks/>
                            </wps:cNvSpPr>
                            <wps:spPr bwMode="auto">
                              <a:xfrm>
                                <a:off x="4099" y="6641"/>
                                <a:ext cx="214" cy="78"/>
                              </a:xfrm>
                              <a:custGeom>
                                <a:avLst/>
                                <a:gdLst>
                                  <a:gd name="T0" fmla="*/ 214 w 214"/>
                                  <a:gd name="T1" fmla="*/ 0 h 78"/>
                                  <a:gd name="T2" fmla="*/ 202 w 214"/>
                                  <a:gd name="T3" fmla="*/ 11 h 78"/>
                                  <a:gd name="T4" fmla="*/ 0 w 214"/>
                                  <a:gd name="T5" fmla="*/ 78 h 78"/>
                                </a:gdLst>
                                <a:ahLst/>
                                <a:cxnLst>
                                  <a:cxn ang="0">
                                    <a:pos x="T0" y="T1"/>
                                  </a:cxn>
                                  <a:cxn ang="0">
                                    <a:pos x="T2" y="T3"/>
                                  </a:cxn>
                                  <a:cxn ang="0">
                                    <a:pos x="T4" y="T5"/>
                                  </a:cxn>
                                </a:cxnLst>
                                <a:rect l="0" t="0" r="r" b="b"/>
                                <a:pathLst>
                                  <a:path w="214" h="78">
                                    <a:moveTo>
                                      <a:pt x="214" y="0"/>
                                    </a:moveTo>
                                    <a:lnTo>
                                      <a:pt x="202" y="11"/>
                                    </a:lnTo>
                                    <a:lnTo>
                                      <a:pt x="0" y="78"/>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6" name="Freeform 1063"/>
                            <wps:cNvSpPr>
                              <a:spLocks/>
                            </wps:cNvSpPr>
                            <wps:spPr bwMode="auto">
                              <a:xfrm>
                                <a:off x="3783" y="6764"/>
                                <a:ext cx="214" cy="79"/>
                              </a:xfrm>
                              <a:custGeom>
                                <a:avLst/>
                                <a:gdLst>
                                  <a:gd name="T0" fmla="*/ 214 w 214"/>
                                  <a:gd name="T1" fmla="*/ 0 h 79"/>
                                  <a:gd name="T2" fmla="*/ 169 w 214"/>
                                  <a:gd name="T3" fmla="*/ 12 h 79"/>
                                  <a:gd name="T4" fmla="*/ 0 w 214"/>
                                  <a:gd name="T5" fmla="*/ 79 h 79"/>
                                </a:gdLst>
                                <a:ahLst/>
                                <a:cxnLst>
                                  <a:cxn ang="0">
                                    <a:pos x="T0" y="T1"/>
                                  </a:cxn>
                                  <a:cxn ang="0">
                                    <a:pos x="T2" y="T3"/>
                                  </a:cxn>
                                  <a:cxn ang="0">
                                    <a:pos x="T4" y="T5"/>
                                  </a:cxn>
                                </a:cxnLst>
                                <a:rect l="0" t="0" r="r" b="b"/>
                                <a:pathLst>
                                  <a:path w="214" h="79">
                                    <a:moveTo>
                                      <a:pt x="214" y="0"/>
                                    </a:moveTo>
                                    <a:lnTo>
                                      <a:pt x="169" y="12"/>
                                    </a:lnTo>
                                    <a:lnTo>
                                      <a:pt x="0" y="79"/>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7" name="Freeform 1064"/>
                            <wps:cNvSpPr>
                              <a:spLocks/>
                            </wps:cNvSpPr>
                            <wps:spPr bwMode="auto">
                              <a:xfrm>
                                <a:off x="3457" y="6877"/>
                                <a:ext cx="214" cy="79"/>
                              </a:xfrm>
                              <a:custGeom>
                                <a:avLst/>
                                <a:gdLst>
                                  <a:gd name="T0" fmla="*/ 214 w 214"/>
                                  <a:gd name="T1" fmla="*/ 0 h 79"/>
                                  <a:gd name="T2" fmla="*/ 157 w 214"/>
                                  <a:gd name="T3" fmla="*/ 22 h 79"/>
                                  <a:gd name="T4" fmla="*/ 0 w 214"/>
                                  <a:gd name="T5" fmla="*/ 79 h 79"/>
                                </a:gdLst>
                                <a:ahLst/>
                                <a:cxnLst>
                                  <a:cxn ang="0">
                                    <a:pos x="T0" y="T1"/>
                                  </a:cxn>
                                  <a:cxn ang="0">
                                    <a:pos x="T2" y="T3"/>
                                  </a:cxn>
                                  <a:cxn ang="0">
                                    <a:pos x="T4" y="T5"/>
                                  </a:cxn>
                                </a:cxnLst>
                                <a:rect l="0" t="0" r="r" b="b"/>
                                <a:pathLst>
                                  <a:path w="214" h="79">
                                    <a:moveTo>
                                      <a:pt x="214" y="0"/>
                                    </a:moveTo>
                                    <a:lnTo>
                                      <a:pt x="157" y="22"/>
                                    </a:lnTo>
                                    <a:lnTo>
                                      <a:pt x="0" y="79"/>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 name="Freeform 1065"/>
                            <wps:cNvSpPr>
                              <a:spLocks/>
                            </wps:cNvSpPr>
                            <wps:spPr bwMode="auto">
                              <a:xfrm>
                                <a:off x="3142" y="7001"/>
                                <a:ext cx="214" cy="79"/>
                              </a:xfrm>
                              <a:custGeom>
                                <a:avLst/>
                                <a:gdLst>
                                  <a:gd name="T0" fmla="*/ 214 w 214"/>
                                  <a:gd name="T1" fmla="*/ 0 h 79"/>
                                  <a:gd name="T2" fmla="*/ 157 w 214"/>
                                  <a:gd name="T3" fmla="*/ 11 h 79"/>
                                  <a:gd name="T4" fmla="*/ 0 w 214"/>
                                  <a:gd name="T5" fmla="*/ 79 h 79"/>
                                </a:gdLst>
                                <a:ahLst/>
                                <a:cxnLst>
                                  <a:cxn ang="0">
                                    <a:pos x="T0" y="T1"/>
                                  </a:cxn>
                                  <a:cxn ang="0">
                                    <a:pos x="T2" y="T3"/>
                                  </a:cxn>
                                  <a:cxn ang="0">
                                    <a:pos x="T4" y="T5"/>
                                  </a:cxn>
                                </a:cxnLst>
                                <a:rect l="0" t="0" r="r" b="b"/>
                                <a:pathLst>
                                  <a:path w="214" h="79">
                                    <a:moveTo>
                                      <a:pt x="214" y="0"/>
                                    </a:moveTo>
                                    <a:lnTo>
                                      <a:pt x="157" y="11"/>
                                    </a:lnTo>
                                    <a:lnTo>
                                      <a:pt x="0" y="79"/>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9" name="Freeform 1066"/>
                            <wps:cNvSpPr>
                              <a:spLocks/>
                            </wps:cNvSpPr>
                            <wps:spPr bwMode="auto">
                              <a:xfrm>
                                <a:off x="2815" y="7113"/>
                                <a:ext cx="214" cy="79"/>
                              </a:xfrm>
                              <a:custGeom>
                                <a:avLst/>
                                <a:gdLst>
                                  <a:gd name="T0" fmla="*/ 214 w 214"/>
                                  <a:gd name="T1" fmla="*/ 0 h 79"/>
                                  <a:gd name="T2" fmla="*/ 180 w 214"/>
                                  <a:gd name="T3" fmla="*/ 12 h 79"/>
                                  <a:gd name="T4" fmla="*/ 0 w 214"/>
                                  <a:gd name="T5" fmla="*/ 79 h 79"/>
                                </a:gdLst>
                                <a:ahLst/>
                                <a:cxnLst>
                                  <a:cxn ang="0">
                                    <a:pos x="T0" y="T1"/>
                                  </a:cxn>
                                  <a:cxn ang="0">
                                    <a:pos x="T2" y="T3"/>
                                  </a:cxn>
                                  <a:cxn ang="0">
                                    <a:pos x="T4" y="T5"/>
                                  </a:cxn>
                                </a:cxnLst>
                                <a:rect l="0" t="0" r="r" b="b"/>
                                <a:pathLst>
                                  <a:path w="214" h="79">
                                    <a:moveTo>
                                      <a:pt x="214" y="0"/>
                                    </a:moveTo>
                                    <a:lnTo>
                                      <a:pt x="180" y="12"/>
                                    </a:lnTo>
                                    <a:lnTo>
                                      <a:pt x="0" y="79"/>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Line 1067"/>
                            <wps:cNvCnPr>
                              <a:cxnSpLocks noChangeShapeType="1"/>
                            </wps:cNvCnPr>
                            <wps:spPr bwMode="auto">
                              <a:xfrm flipH="1">
                                <a:off x="2500" y="7237"/>
                                <a:ext cx="202" cy="79"/>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01" name="Freeform 1068"/>
                            <wps:cNvSpPr>
                              <a:spLocks/>
                            </wps:cNvSpPr>
                            <wps:spPr bwMode="auto">
                              <a:xfrm>
                                <a:off x="2173" y="7361"/>
                                <a:ext cx="214" cy="79"/>
                              </a:xfrm>
                              <a:custGeom>
                                <a:avLst/>
                                <a:gdLst>
                                  <a:gd name="T0" fmla="*/ 214 w 214"/>
                                  <a:gd name="T1" fmla="*/ 0 h 79"/>
                                  <a:gd name="T2" fmla="*/ 68 w 214"/>
                                  <a:gd name="T3" fmla="*/ 56 h 79"/>
                                  <a:gd name="T4" fmla="*/ 0 w 214"/>
                                  <a:gd name="T5" fmla="*/ 79 h 79"/>
                                </a:gdLst>
                                <a:ahLst/>
                                <a:cxnLst>
                                  <a:cxn ang="0">
                                    <a:pos x="T0" y="T1"/>
                                  </a:cxn>
                                  <a:cxn ang="0">
                                    <a:pos x="T2" y="T3"/>
                                  </a:cxn>
                                  <a:cxn ang="0">
                                    <a:pos x="T4" y="T5"/>
                                  </a:cxn>
                                </a:cxnLst>
                                <a:rect l="0" t="0" r="r" b="b"/>
                                <a:pathLst>
                                  <a:path w="214" h="79">
                                    <a:moveTo>
                                      <a:pt x="214" y="0"/>
                                    </a:moveTo>
                                    <a:lnTo>
                                      <a:pt x="68" y="56"/>
                                    </a:lnTo>
                                    <a:lnTo>
                                      <a:pt x="0" y="79"/>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2" name="Freeform 1069"/>
                            <wps:cNvSpPr>
                              <a:spLocks/>
                            </wps:cNvSpPr>
                            <wps:spPr bwMode="auto">
                              <a:xfrm>
                                <a:off x="1858" y="7485"/>
                                <a:ext cx="214" cy="90"/>
                              </a:xfrm>
                              <a:custGeom>
                                <a:avLst/>
                                <a:gdLst>
                                  <a:gd name="T0" fmla="*/ 214 w 214"/>
                                  <a:gd name="T1" fmla="*/ 0 h 90"/>
                                  <a:gd name="T2" fmla="*/ 180 w 214"/>
                                  <a:gd name="T3" fmla="*/ 11 h 90"/>
                                  <a:gd name="T4" fmla="*/ 11 w 214"/>
                                  <a:gd name="T5" fmla="*/ 90 h 90"/>
                                  <a:gd name="T6" fmla="*/ 0 w 214"/>
                                  <a:gd name="T7" fmla="*/ 90 h 90"/>
                                </a:gdLst>
                                <a:ahLst/>
                                <a:cxnLst>
                                  <a:cxn ang="0">
                                    <a:pos x="T0" y="T1"/>
                                  </a:cxn>
                                  <a:cxn ang="0">
                                    <a:pos x="T2" y="T3"/>
                                  </a:cxn>
                                  <a:cxn ang="0">
                                    <a:pos x="T4" y="T5"/>
                                  </a:cxn>
                                  <a:cxn ang="0">
                                    <a:pos x="T6" y="T7"/>
                                  </a:cxn>
                                </a:cxnLst>
                                <a:rect l="0" t="0" r="r" b="b"/>
                                <a:pathLst>
                                  <a:path w="214" h="90">
                                    <a:moveTo>
                                      <a:pt x="214" y="0"/>
                                    </a:moveTo>
                                    <a:lnTo>
                                      <a:pt x="180" y="11"/>
                                    </a:lnTo>
                                    <a:lnTo>
                                      <a:pt x="11" y="90"/>
                                    </a:lnTo>
                                    <a:lnTo>
                                      <a:pt x="0" y="9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3" name="Freeform 1070"/>
                            <wps:cNvSpPr>
                              <a:spLocks/>
                            </wps:cNvSpPr>
                            <wps:spPr bwMode="auto">
                              <a:xfrm>
                                <a:off x="1543" y="7620"/>
                                <a:ext cx="214" cy="101"/>
                              </a:xfrm>
                              <a:custGeom>
                                <a:avLst/>
                                <a:gdLst>
                                  <a:gd name="T0" fmla="*/ 214 w 214"/>
                                  <a:gd name="T1" fmla="*/ 0 h 101"/>
                                  <a:gd name="T2" fmla="*/ 180 w 214"/>
                                  <a:gd name="T3" fmla="*/ 11 h 101"/>
                                  <a:gd name="T4" fmla="*/ 112 w 214"/>
                                  <a:gd name="T5" fmla="*/ 45 h 101"/>
                                  <a:gd name="T6" fmla="*/ 67 w 214"/>
                                  <a:gd name="T7" fmla="*/ 67 h 101"/>
                                  <a:gd name="T8" fmla="*/ 67 w 214"/>
                                  <a:gd name="T9" fmla="*/ 67 h 101"/>
                                  <a:gd name="T10" fmla="*/ 0 w 214"/>
                                  <a:gd name="T11" fmla="*/ 101 h 101"/>
                                </a:gdLst>
                                <a:ahLst/>
                                <a:cxnLst>
                                  <a:cxn ang="0">
                                    <a:pos x="T0" y="T1"/>
                                  </a:cxn>
                                  <a:cxn ang="0">
                                    <a:pos x="T2" y="T3"/>
                                  </a:cxn>
                                  <a:cxn ang="0">
                                    <a:pos x="T4" y="T5"/>
                                  </a:cxn>
                                  <a:cxn ang="0">
                                    <a:pos x="T6" y="T7"/>
                                  </a:cxn>
                                  <a:cxn ang="0">
                                    <a:pos x="T8" y="T9"/>
                                  </a:cxn>
                                  <a:cxn ang="0">
                                    <a:pos x="T10" y="T11"/>
                                  </a:cxn>
                                </a:cxnLst>
                                <a:rect l="0" t="0" r="r" b="b"/>
                                <a:pathLst>
                                  <a:path w="214" h="101">
                                    <a:moveTo>
                                      <a:pt x="214" y="0"/>
                                    </a:moveTo>
                                    <a:lnTo>
                                      <a:pt x="180" y="11"/>
                                    </a:lnTo>
                                    <a:lnTo>
                                      <a:pt x="112" y="45"/>
                                    </a:lnTo>
                                    <a:lnTo>
                                      <a:pt x="67" y="67"/>
                                    </a:lnTo>
                                    <a:lnTo>
                                      <a:pt x="67" y="67"/>
                                    </a:lnTo>
                                    <a:lnTo>
                                      <a:pt x="0" y="101"/>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4" name="Freeform 1071"/>
                            <wps:cNvSpPr>
                              <a:spLocks/>
                            </wps:cNvSpPr>
                            <wps:spPr bwMode="auto">
                              <a:xfrm>
                                <a:off x="1250" y="7777"/>
                                <a:ext cx="191" cy="113"/>
                              </a:xfrm>
                              <a:custGeom>
                                <a:avLst/>
                                <a:gdLst>
                                  <a:gd name="T0" fmla="*/ 191 w 191"/>
                                  <a:gd name="T1" fmla="*/ 0 h 113"/>
                                  <a:gd name="T2" fmla="*/ 180 w 191"/>
                                  <a:gd name="T3" fmla="*/ 12 h 113"/>
                                  <a:gd name="T4" fmla="*/ 101 w 191"/>
                                  <a:gd name="T5" fmla="*/ 57 h 113"/>
                                  <a:gd name="T6" fmla="*/ 22 w 191"/>
                                  <a:gd name="T7" fmla="*/ 102 h 113"/>
                                  <a:gd name="T8" fmla="*/ 0 w 191"/>
                                  <a:gd name="T9" fmla="*/ 113 h 113"/>
                                </a:gdLst>
                                <a:ahLst/>
                                <a:cxnLst>
                                  <a:cxn ang="0">
                                    <a:pos x="T0" y="T1"/>
                                  </a:cxn>
                                  <a:cxn ang="0">
                                    <a:pos x="T2" y="T3"/>
                                  </a:cxn>
                                  <a:cxn ang="0">
                                    <a:pos x="T4" y="T5"/>
                                  </a:cxn>
                                  <a:cxn ang="0">
                                    <a:pos x="T6" y="T7"/>
                                  </a:cxn>
                                  <a:cxn ang="0">
                                    <a:pos x="T8" y="T9"/>
                                  </a:cxn>
                                </a:cxnLst>
                                <a:rect l="0" t="0" r="r" b="b"/>
                                <a:pathLst>
                                  <a:path w="191" h="113">
                                    <a:moveTo>
                                      <a:pt x="191" y="0"/>
                                    </a:moveTo>
                                    <a:lnTo>
                                      <a:pt x="180" y="12"/>
                                    </a:lnTo>
                                    <a:lnTo>
                                      <a:pt x="101" y="57"/>
                                    </a:lnTo>
                                    <a:lnTo>
                                      <a:pt x="22" y="102"/>
                                    </a:lnTo>
                                    <a:lnTo>
                                      <a:pt x="0" y="113"/>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5" name="Freeform 1072"/>
                            <wps:cNvSpPr>
                              <a:spLocks/>
                            </wps:cNvSpPr>
                            <wps:spPr bwMode="auto">
                              <a:xfrm>
                                <a:off x="980" y="7957"/>
                                <a:ext cx="180" cy="147"/>
                              </a:xfrm>
                              <a:custGeom>
                                <a:avLst/>
                                <a:gdLst>
                                  <a:gd name="T0" fmla="*/ 180 w 180"/>
                                  <a:gd name="T1" fmla="*/ 0 h 147"/>
                                  <a:gd name="T2" fmla="*/ 169 w 180"/>
                                  <a:gd name="T3" fmla="*/ 12 h 147"/>
                                  <a:gd name="T4" fmla="*/ 112 w 180"/>
                                  <a:gd name="T5" fmla="*/ 45 h 147"/>
                                  <a:gd name="T6" fmla="*/ 56 w 180"/>
                                  <a:gd name="T7" fmla="*/ 90 h 147"/>
                                  <a:gd name="T8" fmla="*/ 11 w 180"/>
                                  <a:gd name="T9" fmla="*/ 147 h 147"/>
                                  <a:gd name="T10" fmla="*/ 0 w 180"/>
                                  <a:gd name="T11" fmla="*/ 147 h 147"/>
                                </a:gdLst>
                                <a:ahLst/>
                                <a:cxnLst>
                                  <a:cxn ang="0">
                                    <a:pos x="T0" y="T1"/>
                                  </a:cxn>
                                  <a:cxn ang="0">
                                    <a:pos x="T2" y="T3"/>
                                  </a:cxn>
                                  <a:cxn ang="0">
                                    <a:pos x="T4" y="T5"/>
                                  </a:cxn>
                                  <a:cxn ang="0">
                                    <a:pos x="T6" y="T7"/>
                                  </a:cxn>
                                  <a:cxn ang="0">
                                    <a:pos x="T8" y="T9"/>
                                  </a:cxn>
                                  <a:cxn ang="0">
                                    <a:pos x="T10" y="T11"/>
                                  </a:cxn>
                                </a:cxnLst>
                                <a:rect l="0" t="0" r="r" b="b"/>
                                <a:pathLst>
                                  <a:path w="180" h="147">
                                    <a:moveTo>
                                      <a:pt x="180" y="0"/>
                                    </a:moveTo>
                                    <a:lnTo>
                                      <a:pt x="169" y="12"/>
                                    </a:lnTo>
                                    <a:lnTo>
                                      <a:pt x="112" y="45"/>
                                    </a:lnTo>
                                    <a:lnTo>
                                      <a:pt x="56" y="90"/>
                                    </a:lnTo>
                                    <a:lnTo>
                                      <a:pt x="11" y="147"/>
                                    </a:lnTo>
                                    <a:lnTo>
                                      <a:pt x="0" y="147"/>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6" name="Freeform 1073"/>
                            <wps:cNvSpPr>
                              <a:spLocks/>
                            </wps:cNvSpPr>
                            <wps:spPr bwMode="auto">
                              <a:xfrm>
                                <a:off x="754" y="8194"/>
                                <a:ext cx="147" cy="169"/>
                              </a:xfrm>
                              <a:custGeom>
                                <a:avLst/>
                                <a:gdLst>
                                  <a:gd name="T0" fmla="*/ 147 w 147"/>
                                  <a:gd name="T1" fmla="*/ 0 h 169"/>
                                  <a:gd name="T2" fmla="*/ 136 w 147"/>
                                  <a:gd name="T3" fmla="*/ 11 h 169"/>
                                  <a:gd name="T4" fmla="*/ 91 w 147"/>
                                  <a:gd name="T5" fmla="*/ 67 h 169"/>
                                  <a:gd name="T6" fmla="*/ 34 w 147"/>
                                  <a:gd name="T7" fmla="*/ 124 h 169"/>
                                  <a:gd name="T8" fmla="*/ 0 w 147"/>
                                  <a:gd name="T9" fmla="*/ 169 h 169"/>
                                </a:gdLst>
                                <a:ahLst/>
                                <a:cxnLst>
                                  <a:cxn ang="0">
                                    <a:pos x="T0" y="T1"/>
                                  </a:cxn>
                                  <a:cxn ang="0">
                                    <a:pos x="T2" y="T3"/>
                                  </a:cxn>
                                  <a:cxn ang="0">
                                    <a:pos x="T4" y="T5"/>
                                  </a:cxn>
                                  <a:cxn ang="0">
                                    <a:pos x="T6" y="T7"/>
                                  </a:cxn>
                                  <a:cxn ang="0">
                                    <a:pos x="T8" y="T9"/>
                                  </a:cxn>
                                </a:cxnLst>
                                <a:rect l="0" t="0" r="r" b="b"/>
                                <a:pathLst>
                                  <a:path w="147" h="169">
                                    <a:moveTo>
                                      <a:pt x="147" y="0"/>
                                    </a:moveTo>
                                    <a:lnTo>
                                      <a:pt x="136" y="11"/>
                                    </a:lnTo>
                                    <a:lnTo>
                                      <a:pt x="91" y="67"/>
                                    </a:lnTo>
                                    <a:lnTo>
                                      <a:pt x="34" y="124"/>
                                    </a:lnTo>
                                    <a:lnTo>
                                      <a:pt x="0" y="169"/>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7" name="Line 1074"/>
                            <wps:cNvCnPr>
                              <a:cxnSpLocks noChangeShapeType="1"/>
                            </wps:cNvCnPr>
                            <wps:spPr bwMode="auto">
                              <a:xfrm flipH="1">
                                <a:off x="631" y="8453"/>
                                <a:ext cx="56" cy="78"/>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08" name="Line 1075"/>
                            <wps:cNvCnPr>
                              <a:cxnSpLocks noChangeShapeType="1"/>
                            </wps:cNvCnPr>
                            <wps:spPr bwMode="auto">
                              <a:xfrm flipH="1">
                                <a:off x="631" y="8453"/>
                                <a:ext cx="56" cy="78"/>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09" name="Freeform 1076"/>
                            <wps:cNvSpPr>
                              <a:spLocks/>
                            </wps:cNvSpPr>
                            <wps:spPr bwMode="auto">
                              <a:xfrm>
                                <a:off x="5833" y="5594"/>
                                <a:ext cx="428" cy="157"/>
                              </a:xfrm>
                              <a:custGeom>
                                <a:avLst/>
                                <a:gdLst>
                                  <a:gd name="T0" fmla="*/ 428 w 428"/>
                                  <a:gd name="T1" fmla="*/ 0 h 157"/>
                                  <a:gd name="T2" fmla="*/ 22 w 428"/>
                                  <a:gd name="T3" fmla="*/ 146 h 157"/>
                                  <a:gd name="T4" fmla="*/ 0 w 428"/>
                                  <a:gd name="T5" fmla="*/ 157 h 157"/>
                                </a:gdLst>
                                <a:ahLst/>
                                <a:cxnLst>
                                  <a:cxn ang="0">
                                    <a:pos x="T0" y="T1"/>
                                  </a:cxn>
                                  <a:cxn ang="0">
                                    <a:pos x="T2" y="T3"/>
                                  </a:cxn>
                                  <a:cxn ang="0">
                                    <a:pos x="T4" y="T5"/>
                                  </a:cxn>
                                </a:cxnLst>
                                <a:rect l="0" t="0" r="r" b="b"/>
                                <a:pathLst>
                                  <a:path w="428" h="157">
                                    <a:moveTo>
                                      <a:pt x="428" y="0"/>
                                    </a:moveTo>
                                    <a:lnTo>
                                      <a:pt x="22" y="146"/>
                                    </a:lnTo>
                                    <a:lnTo>
                                      <a:pt x="0" y="157"/>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 name="Line 1077"/>
                            <wps:cNvCnPr>
                              <a:cxnSpLocks noChangeShapeType="1"/>
                            </wps:cNvCnPr>
                            <wps:spPr bwMode="auto">
                              <a:xfrm flipH="1">
                                <a:off x="5720" y="5774"/>
                                <a:ext cx="56" cy="1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11" name="Freeform 1078"/>
                            <wps:cNvSpPr>
                              <a:spLocks/>
                            </wps:cNvSpPr>
                            <wps:spPr bwMode="auto">
                              <a:xfrm>
                                <a:off x="5236" y="5808"/>
                                <a:ext cx="428" cy="157"/>
                              </a:xfrm>
                              <a:custGeom>
                                <a:avLst/>
                                <a:gdLst>
                                  <a:gd name="T0" fmla="*/ 428 w 428"/>
                                  <a:gd name="T1" fmla="*/ 0 h 157"/>
                                  <a:gd name="T2" fmla="*/ 236 w 428"/>
                                  <a:gd name="T3" fmla="*/ 67 h 157"/>
                                  <a:gd name="T4" fmla="*/ 0 w 428"/>
                                  <a:gd name="T5" fmla="*/ 157 h 157"/>
                                </a:gdLst>
                                <a:ahLst/>
                                <a:cxnLst>
                                  <a:cxn ang="0">
                                    <a:pos x="T0" y="T1"/>
                                  </a:cxn>
                                  <a:cxn ang="0">
                                    <a:pos x="T2" y="T3"/>
                                  </a:cxn>
                                  <a:cxn ang="0">
                                    <a:pos x="T4" y="T5"/>
                                  </a:cxn>
                                </a:cxnLst>
                                <a:rect l="0" t="0" r="r" b="b"/>
                                <a:pathLst>
                                  <a:path w="428" h="157">
                                    <a:moveTo>
                                      <a:pt x="428" y="0"/>
                                    </a:moveTo>
                                    <a:lnTo>
                                      <a:pt x="236" y="67"/>
                                    </a:lnTo>
                                    <a:lnTo>
                                      <a:pt x="0" y="157"/>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2" name="Line 1079"/>
                            <wps:cNvCnPr>
                              <a:cxnSpLocks noChangeShapeType="1"/>
                            </wps:cNvCnPr>
                            <wps:spPr bwMode="auto">
                              <a:xfrm flipH="1">
                                <a:off x="5135" y="5988"/>
                                <a:ext cx="45" cy="22"/>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13" name="Freeform 1080"/>
                            <wps:cNvSpPr>
                              <a:spLocks/>
                            </wps:cNvSpPr>
                            <wps:spPr bwMode="auto">
                              <a:xfrm>
                                <a:off x="4650" y="6022"/>
                                <a:ext cx="428" cy="157"/>
                              </a:xfrm>
                              <a:custGeom>
                                <a:avLst/>
                                <a:gdLst>
                                  <a:gd name="T0" fmla="*/ 428 w 428"/>
                                  <a:gd name="T1" fmla="*/ 0 h 157"/>
                                  <a:gd name="T2" fmla="*/ 124 w 428"/>
                                  <a:gd name="T3" fmla="*/ 112 h 157"/>
                                  <a:gd name="T4" fmla="*/ 0 w 428"/>
                                  <a:gd name="T5" fmla="*/ 157 h 157"/>
                                </a:gdLst>
                                <a:ahLst/>
                                <a:cxnLst>
                                  <a:cxn ang="0">
                                    <a:pos x="T0" y="T1"/>
                                  </a:cxn>
                                  <a:cxn ang="0">
                                    <a:pos x="T2" y="T3"/>
                                  </a:cxn>
                                  <a:cxn ang="0">
                                    <a:pos x="T4" y="T5"/>
                                  </a:cxn>
                                </a:cxnLst>
                                <a:rect l="0" t="0" r="r" b="b"/>
                                <a:pathLst>
                                  <a:path w="428" h="157">
                                    <a:moveTo>
                                      <a:pt x="428" y="0"/>
                                    </a:moveTo>
                                    <a:lnTo>
                                      <a:pt x="124" y="112"/>
                                    </a:lnTo>
                                    <a:lnTo>
                                      <a:pt x="0" y="157"/>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4" name="Line 1081"/>
                            <wps:cNvCnPr>
                              <a:cxnSpLocks noChangeShapeType="1"/>
                            </wps:cNvCnPr>
                            <wps:spPr bwMode="auto">
                              <a:xfrm flipH="1">
                                <a:off x="4538" y="6202"/>
                                <a:ext cx="56" cy="22"/>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15" name="Freeform 1082"/>
                            <wps:cNvSpPr>
                              <a:spLocks/>
                            </wps:cNvSpPr>
                            <wps:spPr bwMode="auto">
                              <a:xfrm>
                                <a:off x="4054" y="6247"/>
                                <a:ext cx="428" cy="157"/>
                              </a:xfrm>
                              <a:custGeom>
                                <a:avLst/>
                                <a:gdLst>
                                  <a:gd name="T0" fmla="*/ 428 w 428"/>
                                  <a:gd name="T1" fmla="*/ 0 h 157"/>
                                  <a:gd name="T2" fmla="*/ 394 w 428"/>
                                  <a:gd name="T3" fmla="*/ 11 h 157"/>
                                  <a:gd name="T4" fmla="*/ 90 w 428"/>
                                  <a:gd name="T5" fmla="*/ 123 h 157"/>
                                  <a:gd name="T6" fmla="*/ 0 w 428"/>
                                  <a:gd name="T7" fmla="*/ 157 h 157"/>
                                </a:gdLst>
                                <a:ahLst/>
                                <a:cxnLst>
                                  <a:cxn ang="0">
                                    <a:pos x="T0" y="T1"/>
                                  </a:cxn>
                                  <a:cxn ang="0">
                                    <a:pos x="T2" y="T3"/>
                                  </a:cxn>
                                  <a:cxn ang="0">
                                    <a:pos x="T4" y="T5"/>
                                  </a:cxn>
                                  <a:cxn ang="0">
                                    <a:pos x="T6" y="T7"/>
                                  </a:cxn>
                                </a:cxnLst>
                                <a:rect l="0" t="0" r="r" b="b"/>
                                <a:pathLst>
                                  <a:path w="428" h="157">
                                    <a:moveTo>
                                      <a:pt x="428" y="0"/>
                                    </a:moveTo>
                                    <a:lnTo>
                                      <a:pt x="394" y="11"/>
                                    </a:lnTo>
                                    <a:lnTo>
                                      <a:pt x="90" y="123"/>
                                    </a:lnTo>
                                    <a:lnTo>
                                      <a:pt x="0" y="157"/>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 name="Line 1083"/>
                            <wps:cNvCnPr>
                              <a:cxnSpLocks noChangeShapeType="1"/>
                            </wps:cNvCnPr>
                            <wps:spPr bwMode="auto">
                              <a:xfrm flipH="1">
                                <a:off x="3952" y="6427"/>
                                <a:ext cx="57" cy="22"/>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17" name="Freeform 1084"/>
                            <wps:cNvSpPr>
                              <a:spLocks/>
                            </wps:cNvSpPr>
                            <wps:spPr bwMode="auto">
                              <a:xfrm>
                                <a:off x="3468" y="6460"/>
                                <a:ext cx="428" cy="169"/>
                              </a:xfrm>
                              <a:custGeom>
                                <a:avLst/>
                                <a:gdLst>
                                  <a:gd name="T0" fmla="*/ 428 w 428"/>
                                  <a:gd name="T1" fmla="*/ 0 h 169"/>
                                  <a:gd name="T2" fmla="*/ 394 w 428"/>
                                  <a:gd name="T3" fmla="*/ 23 h 169"/>
                                  <a:gd name="T4" fmla="*/ 135 w 428"/>
                                  <a:gd name="T5" fmla="*/ 124 h 169"/>
                                  <a:gd name="T6" fmla="*/ 0 w 428"/>
                                  <a:gd name="T7" fmla="*/ 169 h 169"/>
                                </a:gdLst>
                                <a:ahLst/>
                                <a:cxnLst>
                                  <a:cxn ang="0">
                                    <a:pos x="T0" y="T1"/>
                                  </a:cxn>
                                  <a:cxn ang="0">
                                    <a:pos x="T2" y="T3"/>
                                  </a:cxn>
                                  <a:cxn ang="0">
                                    <a:pos x="T4" y="T5"/>
                                  </a:cxn>
                                  <a:cxn ang="0">
                                    <a:pos x="T6" y="T7"/>
                                  </a:cxn>
                                </a:cxnLst>
                                <a:rect l="0" t="0" r="r" b="b"/>
                                <a:pathLst>
                                  <a:path w="428" h="169">
                                    <a:moveTo>
                                      <a:pt x="428" y="0"/>
                                    </a:moveTo>
                                    <a:lnTo>
                                      <a:pt x="394" y="23"/>
                                    </a:lnTo>
                                    <a:lnTo>
                                      <a:pt x="135" y="124"/>
                                    </a:lnTo>
                                    <a:lnTo>
                                      <a:pt x="0" y="169"/>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Line 1085"/>
                            <wps:cNvCnPr>
                              <a:cxnSpLocks noChangeShapeType="1"/>
                            </wps:cNvCnPr>
                            <wps:spPr bwMode="auto">
                              <a:xfrm flipH="1">
                                <a:off x="3367" y="6652"/>
                                <a:ext cx="56" cy="22"/>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19" name="Freeform 1086"/>
                            <wps:cNvSpPr>
                              <a:spLocks/>
                            </wps:cNvSpPr>
                            <wps:spPr bwMode="auto">
                              <a:xfrm>
                                <a:off x="2883" y="6697"/>
                                <a:ext cx="427" cy="169"/>
                              </a:xfrm>
                              <a:custGeom>
                                <a:avLst/>
                                <a:gdLst>
                                  <a:gd name="T0" fmla="*/ 427 w 427"/>
                                  <a:gd name="T1" fmla="*/ 0 h 169"/>
                                  <a:gd name="T2" fmla="*/ 236 w 427"/>
                                  <a:gd name="T3" fmla="*/ 67 h 169"/>
                                  <a:gd name="T4" fmla="*/ 22 w 427"/>
                                  <a:gd name="T5" fmla="*/ 157 h 169"/>
                                  <a:gd name="T6" fmla="*/ 0 w 427"/>
                                  <a:gd name="T7" fmla="*/ 169 h 169"/>
                                </a:gdLst>
                                <a:ahLst/>
                                <a:cxnLst>
                                  <a:cxn ang="0">
                                    <a:pos x="T0" y="T1"/>
                                  </a:cxn>
                                  <a:cxn ang="0">
                                    <a:pos x="T2" y="T3"/>
                                  </a:cxn>
                                  <a:cxn ang="0">
                                    <a:pos x="T4" y="T5"/>
                                  </a:cxn>
                                  <a:cxn ang="0">
                                    <a:pos x="T6" y="T7"/>
                                  </a:cxn>
                                </a:cxnLst>
                                <a:rect l="0" t="0" r="r" b="b"/>
                                <a:pathLst>
                                  <a:path w="427" h="169">
                                    <a:moveTo>
                                      <a:pt x="427" y="0"/>
                                    </a:moveTo>
                                    <a:lnTo>
                                      <a:pt x="236" y="67"/>
                                    </a:lnTo>
                                    <a:lnTo>
                                      <a:pt x="22" y="157"/>
                                    </a:lnTo>
                                    <a:lnTo>
                                      <a:pt x="0" y="169"/>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0" name="Line 1087"/>
                            <wps:cNvCnPr>
                              <a:cxnSpLocks noChangeShapeType="1"/>
                            </wps:cNvCnPr>
                            <wps:spPr bwMode="auto">
                              <a:xfrm flipH="1">
                                <a:off x="2781" y="6888"/>
                                <a:ext cx="57" cy="23"/>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21" name="Freeform 1088"/>
                            <wps:cNvSpPr>
                              <a:spLocks/>
                            </wps:cNvSpPr>
                            <wps:spPr bwMode="auto">
                              <a:xfrm>
                                <a:off x="2308" y="6933"/>
                                <a:ext cx="417" cy="180"/>
                              </a:xfrm>
                              <a:custGeom>
                                <a:avLst/>
                                <a:gdLst>
                                  <a:gd name="T0" fmla="*/ 417 w 417"/>
                                  <a:gd name="T1" fmla="*/ 0 h 180"/>
                                  <a:gd name="T2" fmla="*/ 406 w 417"/>
                                  <a:gd name="T3" fmla="*/ 0 h 180"/>
                                  <a:gd name="T4" fmla="*/ 226 w 417"/>
                                  <a:gd name="T5" fmla="*/ 79 h 180"/>
                                  <a:gd name="T6" fmla="*/ 68 w 417"/>
                                  <a:gd name="T7" fmla="*/ 158 h 180"/>
                                  <a:gd name="T8" fmla="*/ 0 w 417"/>
                                  <a:gd name="T9" fmla="*/ 180 h 180"/>
                                </a:gdLst>
                                <a:ahLst/>
                                <a:cxnLst>
                                  <a:cxn ang="0">
                                    <a:pos x="T0" y="T1"/>
                                  </a:cxn>
                                  <a:cxn ang="0">
                                    <a:pos x="T2" y="T3"/>
                                  </a:cxn>
                                  <a:cxn ang="0">
                                    <a:pos x="T4" y="T5"/>
                                  </a:cxn>
                                  <a:cxn ang="0">
                                    <a:pos x="T6" y="T7"/>
                                  </a:cxn>
                                  <a:cxn ang="0">
                                    <a:pos x="T8" y="T9"/>
                                  </a:cxn>
                                </a:cxnLst>
                                <a:rect l="0" t="0" r="r" b="b"/>
                                <a:pathLst>
                                  <a:path w="417" h="180">
                                    <a:moveTo>
                                      <a:pt x="417" y="0"/>
                                    </a:moveTo>
                                    <a:lnTo>
                                      <a:pt x="406" y="0"/>
                                    </a:lnTo>
                                    <a:lnTo>
                                      <a:pt x="226" y="79"/>
                                    </a:lnTo>
                                    <a:lnTo>
                                      <a:pt x="68" y="158"/>
                                    </a:lnTo>
                                    <a:lnTo>
                                      <a:pt x="0" y="18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2" name="Freeform 1089"/>
                            <wps:cNvSpPr>
                              <a:spLocks/>
                            </wps:cNvSpPr>
                            <wps:spPr bwMode="auto">
                              <a:xfrm>
                                <a:off x="2207" y="7147"/>
                                <a:ext cx="56" cy="23"/>
                              </a:xfrm>
                              <a:custGeom>
                                <a:avLst/>
                                <a:gdLst>
                                  <a:gd name="T0" fmla="*/ 56 w 56"/>
                                  <a:gd name="T1" fmla="*/ 0 h 23"/>
                                  <a:gd name="T2" fmla="*/ 22 w 56"/>
                                  <a:gd name="T3" fmla="*/ 11 h 23"/>
                                  <a:gd name="T4" fmla="*/ 0 w 56"/>
                                  <a:gd name="T5" fmla="*/ 23 h 23"/>
                                </a:gdLst>
                                <a:ahLst/>
                                <a:cxnLst>
                                  <a:cxn ang="0">
                                    <a:pos x="T0" y="T1"/>
                                  </a:cxn>
                                  <a:cxn ang="0">
                                    <a:pos x="T2" y="T3"/>
                                  </a:cxn>
                                  <a:cxn ang="0">
                                    <a:pos x="T4" y="T5"/>
                                  </a:cxn>
                                </a:cxnLst>
                                <a:rect l="0" t="0" r="r" b="b"/>
                                <a:pathLst>
                                  <a:path w="56" h="23">
                                    <a:moveTo>
                                      <a:pt x="56" y="0"/>
                                    </a:moveTo>
                                    <a:lnTo>
                                      <a:pt x="22" y="11"/>
                                    </a:lnTo>
                                    <a:lnTo>
                                      <a:pt x="0" y="23"/>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3" name="Freeform 1090"/>
                            <wps:cNvSpPr>
                              <a:spLocks/>
                            </wps:cNvSpPr>
                            <wps:spPr bwMode="auto">
                              <a:xfrm>
                                <a:off x="1757" y="7192"/>
                                <a:ext cx="405" cy="225"/>
                              </a:xfrm>
                              <a:custGeom>
                                <a:avLst/>
                                <a:gdLst>
                                  <a:gd name="T0" fmla="*/ 405 w 405"/>
                                  <a:gd name="T1" fmla="*/ 0 h 225"/>
                                  <a:gd name="T2" fmla="*/ 337 w 405"/>
                                  <a:gd name="T3" fmla="*/ 34 h 225"/>
                                  <a:gd name="T4" fmla="*/ 337 w 405"/>
                                  <a:gd name="T5" fmla="*/ 34 h 225"/>
                                  <a:gd name="T6" fmla="*/ 214 w 405"/>
                                  <a:gd name="T7" fmla="*/ 101 h 225"/>
                                  <a:gd name="T8" fmla="*/ 90 w 405"/>
                                  <a:gd name="T9" fmla="*/ 169 h 225"/>
                                  <a:gd name="T10" fmla="*/ 0 w 405"/>
                                  <a:gd name="T11" fmla="*/ 225 h 225"/>
                                </a:gdLst>
                                <a:ahLst/>
                                <a:cxnLst>
                                  <a:cxn ang="0">
                                    <a:pos x="T0" y="T1"/>
                                  </a:cxn>
                                  <a:cxn ang="0">
                                    <a:pos x="T2" y="T3"/>
                                  </a:cxn>
                                  <a:cxn ang="0">
                                    <a:pos x="T4" y="T5"/>
                                  </a:cxn>
                                  <a:cxn ang="0">
                                    <a:pos x="T6" y="T7"/>
                                  </a:cxn>
                                  <a:cxn ang="0">
                                    <a:pos x="T8" y="T9"/>
                                  </a:cxn>
                                  <a:cxn ang="0">
                                    <a:pos x="T10" y="T11"/>
                                  </a:cxn>
                                </a:cxnLst>
                                <a:rect l="0" t="0" r="r" b="b"/>
                                <a:pathLst>
                                  <a:path w="405" h="225">
                                    <a:moveTo>
                                      <a:pt x="405" y="0"/>
                                    </a:moveTo>
                                    <a:lnTo>
                                      <a:pt x="337" y="34"/>
                                    </a:lnTo>
                                    <a:lnTo>
                                      <a:pt x="337" y="34"/>
                                    </a:lnTo>
                                    <a:lnTo>
                                      <a:pt x="214" y="101"/>
                                    </a:lnTo>
                                    <a:lnTo>
                                      <a:pt x="90" y="169"/>
                                    </a:lnTo>
                                    <a:lnTo>
                                      <a:pt x="0" y="225"/>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 name="Line 1091"/>
                            <wps:cNvCnPr>
                              <a:cxnSpLocks noChangeShapeType="1"/>
                            </wps:cNvCnPr>
                            <wps:spPr bwMode="auto">
                              <a:xfrm flipH="1">
                                <a:off x="1666" y="7451"/>
                                <a:ext cx="46" cy="22"/>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25" name="Freeform 1092"/>
                            <wps:cNvSpPr>
                              <a:spLocks/>
                            </wps:cNvSpPr>
                            <wps:spPr bwMode="auto">
                              <a:xfrm>
                                <a:off x="1250" y="7507"/>
                                <a:ext cx="360" cy="282"/>
                              </a:xfrm>
                              <a:custGeom>
                                <a:avLst/>
                                <a:gdLst>
                                  <a:gd name="T0" fmla="*/ 360 w 360"/>
                                  <a:gd name="T1" fmla="*/ 0 h 282"/>
                                  <a:gd name="T2" fmla="*/ 338 w 360"/>
                                  <a:gd name="T3" fmla="*/ 23 h 282"/>
                                  <a:gd name="T4" fmla="*/ 281 w 360"/>
                                  <a:gd name="T5" fmla="*/ 56 h 282"/>
                                  <a:gd name="T6" fmla="*/ 236 w 360"/>
                                  <a:gd name="T7" fmla="*/ 90 h 282"/>
                                  <a:gd name="T8" fmla="*/ 180 w 360"/>
                                  <a:gd name="T9" fmla="*/ 124 h 282"/>
                                  <a:gd name="T10" fmla="*/ 135 w 360"/>
                                  <a:gd name="T11" fmla="*/ 158 h 282"/>
                                  <a:gd name="T12" fmla="*/ 90 w 360"/>
                                  <a:gd name="T13" fmla="*/ 203 h 282"/>
                                  <a:gd name="T14" fmla="*/ 45 w 360"/>
                                  <a:gd name="T15" fmla="*/ 237 h 282"/>
                                  <a:gd name="T16" fmla="*/ 0 w 360"/>
                                  <a:gd name="T17" fmla="*/ 270 h 282"/>
                                  <a:gd name="T18" fmla="*/ 0 w 360"/>
                                  <a:gd name="T19" fmla="*/ 28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0" h="282">
                                    <a:moveTo>
                                      <a:pt x="360" y="0"/>
                                    </a:moveTo>
                                    <a:lnTo>
                                      <a:pt x="338" y="23"/>
                                    </a:lnTo>
                                    <a:lnTo>
                                      <a:pt x="281" y="56"/>
                                    </a:lnTo>
                                    <a:lnTo>
                                      <a:pt x="236" y="90"/>
                                    </a:lnTo>
                                    <a:lnTo>
                                      <a:pt x="180" y="124"/>
                                    </a:lnTo>
                                    <a:lnTo>
                                      <a:pt x="135" y="158"/>
                                    </a:lnTo>
                                    <a:lnTo>
                                      <a:pt x="90" y="203"/>
                                    </a:lnTo>
                                    <a:lnTo>
                                      <a:pt x="45" y="237"/>
                                    </a:lnTo>
                                    <a:lnTo>
                                      <a:pt x="0" y="270"/>
                                    </a:lnTo>
                                    <a:lnTo>
                                      <a:pt x="0" y="282"/>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 name="Freeform 1093"/>
                            <wps:cNvSpPr>
                              <a:spLocks/>
                            </wps:cNvSpPr>
                            <wps:spPr bwMode="auto">
                              <a:xfrm>
                                <a:off x="1160" y="7822"/>
                                <a:ext cx="45" cy="34"/>
                              </a:xfrm>
                              <a:custGeom>
                                <a:avLst/>
                                <a:gdLst>
                                  <a:gd name="T0" fmla="*/ 45 w 45"/>
                                  <a:gd name="T1" fmla="*/ 0 h 34"/>
                                  <a:gd name="T2" fmla="*/ 0 w 45"/>
                                  <a:gd name="T3" fmla="*/ 34 h 34"/>
                                  <a:gd name="T4" fmla="*/ 0 w 45"/>
                                  <a:gd name="T5" fmla="*/ 34 h 34"/>
                                </a:gdLst>
                                <a:ahLst/>
                                <a:cxnLst>
                                  <a:cxn ang="0">
                                    <a:pos x="T0" y="T1"/>
                                  </a:cxn>
                                  <a:cxn ang="0">
                                    <a:pos x="T2" y="T3"/>
                                  </a:cxn>
                                  <a:cxn ang="0">
                                    <a:pos x="T4" y="T5"/>
                                  </a:cxn>
                                </a:cxnLst>
                                <a:rect l="0" t="0" r="r" b="b"/>
                                <a:pathLst>
                                  <a:path w="45" h="34">
                                    <a:moveTo>
                                      <a:pt x="45" y="0"/>
                                    </a:moveTo>
                                    <a:lnTo>
                                      <a:pt x="0" y="34"/>
                                    </a:lnTo>
                                    <a:lnTo>
                                      <a:pt x="0" y="34"/>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 name="Freeform 1094"/>
                            <wps:cNvSpPr>
                              <a:spLocks/>
                            </wps:cNvSpPr>
                            <wps:spPr bwMode="auto">
                              <a:xfrm>
                                <a:off x="822" y="7901"/>
                                <a:ext cx="304" cy="349"/>
                              </a:xfrm>
                              <a:custGeom>
                                <a:avLst/>
                                <a:gdLst>
                                  <a:gd name="T0" fmla="*/ 304 w 304"/>
                                  <a:gd name="T1" fmla="*/ 0 h 349"/>
                                  <a:gd name="T2" fmla="*/ 304 w 304"/>
                                  <a:gd name="T3" fmla="*/ 0 h 349"/>
                                  <a:gd name="T4" fmla="*/ 259 w 304"/>
                                  <a:gd name="T5" fmla="*/ 45 h 349"/>
                                  <a:gd name="T6" fmla="*/ 214 w 304"/>
                                  <a:gd name="T7" fmla="*/ 79 h 349"/>
                                  <a:gd name="T8" fmla="*/ 180 w 304"/>
                                  <a:gd name="T9" fmla="*/ 124 h 349"/>
                                  <a:gd name="T10" fmla="*/ 135 w 304"/>
                                  <a:gd name="T11" fmla="*/ 169 h 349"/>
                                  <a:gd name="T12" fmla="*/ 101 w 304"/>
                                  <a:gd name="T13" fmla="*/ 214 h 349"/>
                                  <a:gd name="T14" fmla="*/ 68 w 304"/>
                                  <a:gd name="T15" fmla="*/ 259 h 349"/>
                                  <a:gd name="T16" fmla="*/ 23 w 304"/>
                                  <a:gd name="T17" fmla="*/ 315 h 349"/>
                                  <a:gd name="T18" fmla="*/ 0 w 304"/>
                                  <a:gd name="T19" fmla="*/ 349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4" h="349">
                                    <a:moveTo>
                                      <a:pt x="304" y="0"/>
                                    </a:moveTo>
                                    <a:lnTo>
                                      <a:pt x="304" y="0"/>
                                    </a:lnTo>
                                    <a:lnTo>
                                      <a:pt x="259" y="45"/>
                                    </a:lnTo>
                                    <a:lnTo>
                                      <a:pt x="214" y="79"/>
                                    </a:lnTo>
                                    <a:lnTo>
                                      <a:pt x="180" y="124"/>
                                    </a:lnTo>
                                    <a:lnTo>
                                      <a:pt x="135" y="169"/>
                                    </a:lnTo>
                                    <a:lnTo>
                                      <a:pt x="101" y="214"/>
                                    </a:lnTo>
                                    <a:lnTo>
                                      <a:pt x="68" y="259"/>
                                    </a:lnTo>
                                    <a:lnTo>
                                      <a:pt x="23" y="315"/>
                                    </a:lnTo>
                                    <a:lnTo>
                                      <a:pt x="0" y="349"/>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8" name="Freeform 1095"/>
                            <wps:cNvSpPr>
                              <a:spLocks/>
                            </wps:cNvSpPr>
                            <wps:spPr bwMode="auto">
                              <a:xfrm>
                                <a:off x="754" y="8295"/>
                                <a:ext cx="34" cy="45"/>
                              </a:xfrm>
                              <a:custGeom>
                                <a:avLst/>
                                <a:gdLst>
                                  <a:gd name="T0" fmla="*/ 34 w 34"/>
                                  <a:gd name="T1" fmla="*/ 0 h 45"/>
                                  <a:gd name="T2" fmla="*/ 23 w 34"/>
                                  <a:gd name="T3" fmla="*/ 23 h 45"/>
                                  <a:gd name="T4" fmla="*/ 0 w 34"/>
                                  <a:gd name="T5" fmla="*/ 45 h 45"/>
                                </a:gdLst>
                                <a:ahLst/>
                                <a:cxnLst>
                                  <a:cxn ang="0">
                                    <a:pos x="T0" y="T1"/>
                                  </a:cxn>
                                  <a:cxn ang="0">
                                    <a:pos x="T2" y="T3"/>
                                  </a:cxn>
                                  <a:cxn ang="0">
                                    <a:pos x="T4" y="T5"/>
                                  </a:cxn>
                                </a:cxnLst>
                                <a:rect l="0" t="0" r="r" b="b"/>
                                <a:pathLst>
                                  <a:path w="34" h="45">
                                    <a:moveTo>
                                      <a:pt x="34" y="0"/>
                                    </a:moveTo>
                                    <a:lnTo>
                                      <a:pt x="23" y="23"/>
                                    </a:lnTo>
                                    <a:lnTo>
                                      <a:pt x="0" y="45"/>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9" name="Freeform 1096"/>
                            <wps:cNvSpPr>
                              <a:spLocks/>
                            </wps:cNvSpPr>
                            <wps:spPr bwMode="auto">
                              <a:xfrm>
                                <a:off x="631" y="8385"/>
                                <a:ext cx="90" cy="146"/>
                              </a:xfrm>
                              <a:custGeom>
                                <a:avLst/>
                                <a:gdLst>
                                  <a:gd name="T0" fmla="*/ 90 w 90"/>
                                  <a:gd name="T1" fmla="*/ 0 h 146"/>
                                  <a:gd name="T2" fmla="*/ 67 w 90"/>
                                  <a:gd name="T3" fmla="*/ 34 h 146"/>
                                  <a:gd name="T4" fmla="*/ 33 w 90"/>
                                  <a:gd name="T5" fmla="*/ 90 h 146"/>
                                  <a:gd name="T6" fmla="*/ 0 w 90"/>
                                  <a:gd name="T7" fmla="*/ 146 h 146"/>
                                </a:gdLst>
                                <a:ahLst/>
                                <a:cxnLst>
                                  <a:cxn ang="0">
                                    <a:pos x="T0" y="T1"/>
                                  </a:cxn>
                                  <a:cxn ang="0">
                                    <a:pos x="T2" y="T3"/>
                                  </a:cxn>
                                  <a:cxn ang="0">
                                    <a:pos x="T4" y="T5"/>
                                  </a:cxn>
                                  <a:cxn ang="0">
                                    <a:pos x="T6" y="T7"/>
                                  </a:cxn>
                                </a:cxnLst>
                                <a:rect l="0" t="0" r="r" b="b"/>
                                <a:pathLst>
                                  <a:path w="90" h="146">
                                    <a:moveTo>
                                      <a:pt x="90" y="0"/>
                                    </a:moveTo>
                                    <a:lnTo>
                                      <a:pt x="67" y="34"/>
                                    </a:lnTo>
                                    <a:lnTo>
                                      <a:pt x="33" y="90"/>
                                    </a:lnTo>
                                    <a:lnTo>
                                      <a:pt x="0" y="146"/>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0" name="Freeform 1097"/>
                            <wps:cNvSpPr>
                              <a:spLocks/>
                            </wps:cNvSpPr>
                            <wps:spPr bwMode="auto">
                              <a:xfrm>
                                <a:off x="631" y="8385"/>
                                <a:ext cx="90" cy="146"/>
                              </a:xfrm>
                              <a:custGeom>
                                <a:avLst/>
                                <a:gdLst>
                                  <a:gd name="T0" fmla="*/ 90 w 90"/>
                                  <a:gd name="T1" fmla="*/ 0 h 146"/>
                                  <a:gd name="T2" fmla="*/ 67 w 90"/>
                                  <a:gd name="T3" fmla="*/ 34 h 146"/>
                                  <a:gd name="T4" fmla="*/ 33 w 90"/>
                                  <a:gd name="T5" fmla="*/ 90 h 146"/>
                                  <a:gd name="T6" fmla="*/ 0 w 90"/>
                                  <a:gd name="T7" fmla="*/ 146 h 146"/>
                                </a:gdLst>
                                <a:ahLst/>
                                <a:cxnLst>
                                  <a:cxn ang="0">
                                    <a:pos x="T0" y="T1"/>
                                  </a:cxn>
                                  <a:cxn ang="0">
                                    <a:pos x="T2" y="T3"/>
                                  </a:cxn>
                                  <a:cxn ang="0">
                                    <a:pos x="T4" y="T5"/>
                                  </a:cxn>
                                  <a:cxn ang="0">
                                    <a:pos x="T6" y="T7"/>
                                  </a:cxn>
                                </a:cxnLst>
                                <a:rect l="0" t="0" r="r" b="b"/>
                                <a:pathLst>
                                  <a:path w="90" h="146">
                                    <a:moveTo>
                                      <a:pt x="90" y="0"/>
                                    </a:moveTo>
                                    <a:lnTo>
                                      <a:pt x="67" y="34"/>
                                    </a:lnTo>
                                    <a:lnTo>
                                      <a:pt x="33" y="90"/>
                                    </a:lnTo>
                                    <a:lnTo>
                                      <a:pt x="0" y="146"/>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1" name="Freeform 1098"/>
                            <wps:cNvSpPr>
                              <a:spLocks/>
                            </wps:cNvSpPr>
                            <wps:spPr bwMode="auto">
                              <a:xfrm>
                                <a:off x="631" y="5155"/>
                                <a:ext cx="4549" cy="3376"/>
                              </a:xfrm>
                              <a:custGeom>
                                <a:avLst/>
                                <a:gdLst>
                                  <a:gd name="T0" fmla="*/ 404 w 404"/>
                                  <a:gd name="T1" fmla="*/ 0 h 300"/>
                                  <a:gd name="T2" fmla="*/ 148 w 404"/>
                                  <a:gd name="T3" fmla="*/ 185 h 300"/>
                                  <a:gd name="T4" fmla="*/ 0 w 404"/>
                                  <a:gd name="T5" fmla="*/ 300 h 300"/>
                                </a:gdLst>
                                <a:ahLst/>
                                <a:cxnLst>
                                  <a:cxn ang="0">
                                    <a:pos x="T0" y="T1"/>
                                  </a:cxn>
                                  <a:cxn ang="0">
                                    <a:pos x="T2" y="T3"/>
                                  </a:cxn>
                                  <a:cxn ang="0">
                                    <a:pos x="T4" y="T5"/>
                                  </a:cxn>
                                </a:cxnLst>
                                <a:rect l="0" t="0" r="r" b="b"/>
                                <a:pathLst>
                                  <a:path w="404" h="300">
                                    <a:moveTo>
                                      <a:pt x="404" y="0"/>
                                    </a:moveTo>
                                    <a:cubicBezTo>
                                      <a:pt x="300" y="73"/>
                                      <a:pt x="216" y="134"/>
                                      <a:pt x="148" y="185"/>
                                    </a:cubicBezTo>
                                    <a:cubicBezTo>
                                      <a:pt x="80" y="235"/>
                                      <a:pt x="54" y="257"/>
                                      <a:pt x="0" y="300"/>
                                    </a:cubicBezTo>
                                  </a:path>
                                </a:pathLst>
                              </a:custGeom>
                              <a:noFill/>
                              <a:ln w="6985" cap="rnd">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Line 1099"/>
                            <wps:cNvCnPr>
                              <a:cxnSpLocks noChangeShapeType="1"/>
                            </wps:cNvCnPr>
                            <wps:spPr bwMode="auto">
                              <a:xfrm flipH="1">
                                <a:off x="5033" y="5144"/>
                                <a:ext cx="45" cy="33"/>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33" name="Line 1100"/>
                            <wps:cNvCnPr>
                              <a:cxnSpLocks noChangeShapeType="1"/>
                            </wps:cNvCnPr>
                            <wps:spPr bwMode="auto">
                              <a:xfrm flipH="1">
                                <a:off x="4932" y="5211"/>
                                <a:ext cx="56"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34" name="Freeform 1101"/>
                            <wps:cNvSpPr>
                              <a:spLocks/>
                            </wps:cNvSpPr>
                            <wps:spPr bwMode="auto">
                              <a:xfrm>
                                <a:off x="4842" y="5279"/>
                                <a:ext cx="45" cy="33"/>
                              </a:xfrm>
                              <a:custGeom>
                                <a:avLst/>
                                <a:gdLst>
                                  <a:gd name="T0" fmla="*/ 45 w 45"/>
                                  <a:gd name="T1" fmla="*/ 0 h 33"/>
                                  <a:gd name="T2" fmla="*/ 22 w 45"/>
                                  <a:gd name="T3" fmla="*/ 22 h 33"/>
                                  <a:gd name="T4" fmla="*/ 0 w 45"/>
                                  <a:gd name="T5" fmla="*/ 33 h 33"/>
                                </a:gdLst>
                                <a:ahLst/>
                                <a:cxnLst>
                                  <a:cxn ang="0">
                                    <a:pos x="T0" y="T1"/>
                                  </a:cxn>
                                  <a:cxn ang="0">
                                    <a:pos x="T2" y="T3"/>
                                  </a:cxn>
                                  <a:cxn ang="0">
                                    <a:pos x="T4" y="T5"/>
                                  </a:cxn>
                                </a:cxnLst>
                                <a:rect l="0" t="0" r="r" b="b"/>
                                <a:pathLst>
                                  <a:path w="45" h="33">
                                    <a:moveTo>
                                      <a:pt x="45" y="0"/>
                                    </a:moveTo>
                                    <a:lnTo>
                                      <a:pt x="22" y="22"/>
                                    </a:lnTo>
                                    <a:lnTo>
                                      <a:pt x="0" y="33"/>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5" name="Line 1102"/>
                            <wps:cNvCnPr>
                              <a:cxnSpLocks noChangeShapeType="1"/>
                            </wps:cNvCnPr>
                            <wps:spPr bwMode="auto">
                              <a:xfrm flipH="1">
                                <a:off x="4752" y="5346"/>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36" name="Line 1103"/>
                            <wps:cNvCnPr>
                              <a:cxnSpLocks noChangeShapeType="1"/>
                            </wps:cNvCnPr>
                            <wps:spPr bwMode="auto">
                              <a:xfrm flipH="1">
                                <a:off x="4662" y="5414"/>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37" name="Line 1104"/>
                            <wps:cNvCnPr>
                              <a:cxnSpLocks noChangeShapeType="1"/>
                            </wps:cNvCnPr>
                            <wps:spPr bwMode="auto">
                              <a:xfrm flipH="1">
                                <a:off x="4560" y="5481"/>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38" name="Line 1105"/>
                            <wps:cNvCnPr>
                              <a:cxnSpLocks noChangeShapeType="1"/>
                            </wps:cNvCnPr>
                            <wps:spPr bwMode="auto">
                              <a:xfrm flipH="1">
                                <a:off x="4470" y="5549"/>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39" name="Line 1106"/>
                            <wps:cNvCnPr>
                              <a:cxnSpLocks noChangeShapeType="1"/>
                            </wps:cNvCnPr>
                            <wps:spPr bwMode="auto">
                              <a:xfrm flipH="1">
                                <a:off x="4380" y="5616"/>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40" name="Line 1107"/>
                            <wps:cNvCnPr>
                              <a:cxnSpLocks noChangeShapeType="1"/>
                            </wps:cNvCnPr>
                            <wps:spPr bwMode="auto">
                              <a:xfrm flipH="1">
                                <a:off x="4290" y="5684"/>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41" name="Line 1108"/>
                            <wps:cNvCnPr>
                              <a:cxnSpLocks noChangeShapeType="1"/>
                            </wps:cNvCnPr>
                            <wps:spPr bwMode="auto">
                              <a:xfrm flipH="1">
                                <a:off x="4200" y="5751"/>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42" name="Line 1109"/>
                            <wps:cNvCnPr>
                              <a:cxnSpLocks noChangeShapeType="1"/>
                            </wps:cNvCnPr>
                            <wps:spPr bwMode="auto">
                              <a:xfrm flipH="1">
                                <a:off x="4099" y="5819"/>
                                <a:ext cx="56"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43" name="Line 1110"/>
                            <wps:cNvCnPr>
                              <a:cxnSpLocks noChangeShapeType="1"/>
                            </wps:cNvCnPr>
                            <wps:spPr bwMode="auto">
                              <a:xfrm flipH="1">
                                <a:off x="4009" y="5886"/>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44" name="Line 1111"/>
                            <wps:cNvCnPr>
                              <a:cxnSpLocks noChangeShapeType="1"/>
                            </wps:cNvCnPr>
                            <wps:spPr bwMode="auto">
                              <a:xfrm flipH="1">
                                <a:off x="3919" y="5954"/>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45" name="Line 1112"/>
                            <wps:cNvCnPr>
                              <a:cxnSpLocks noChangeShapeType="1"/>
                            </wps:cNvCnPr>
                            <wps:spPr bwMode="auto">
                              <a:xfrm flipH="1">
                                <a:off x="3828" y="6022"/>
                                <a:ext cx="45" cy="33"/>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46" name="Line 1113"/>
                            <wps:cNvCnPr>
                              <a:cxnSpLocks noChangeShapeType="1"/>
                            </wps:cNvCnPr>
                            <wps:spPr bwMode="auto">
                              <a:xfrm flipH="1">
                                <a:off x="3738" y="6089"/>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47" name="Line 1114"/>
                            <wps:cNvCnPr>
                              <a:cxnSpLocks noChangeShapeType="1"/>
                            </wps:cNvCnPr>
                            <wps:spPr bwMode="auto">
                              <a:xfrm flipH="1">
                                <a:off x="3648" y="6157"/>
                                <a:ext cx="45" cy="33"/>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48" name="Line 1115"/>
                            <wps:cNvCnPr>
                              <a:cxnSpLocks noChangeShapeType="1"/>
                            </wps:cNvCnPr>
                            <wps:spPr bwMode="auto">
                              <a:xfrm flipH="1">
                                <a:off x="3558" y="6224"/>
                                <a:ext cx="45" cy="4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49" name="Line 1116"/>
                            <wps:cNvCnPr>
                              <a:cxnSpLocks noChangeShapeType="1"/>
                            </wps:cNvCnPr>
                            <wps:spPr bwMode="auto">
                              <a:xfrm flipH="1">
                                <a:off x="3468" y="6303"/>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50" name="Line 1117"/>
                            <wps:cNvCnPr>
                              <a:cxnSpLocks noChangeShapeType="1"/>
                            </wps:cNvCnPr>
                            <wps:spPr bwMode="auto">
                              <a:xfrm flipH="1">
                                <a:off x="3378" y="6370"/>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51" name="Line 1118"/>
                            <wps:cNvCnPr>
                              <a:cxnSpLocks noChangeShapeType="1"/>
                            </wps:cNvCnPr>
                            <wps:spPr bwMode="auto">
                              <a:xfrm flipH="1">
                                <a:off x="3288" y="6438"/>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52" name="Freeform 1119"/>
                            <wps:cNvSpPr>
                              <a:spLocks/>
                            </wps:cNvSpPr>
                            <wps:spPr bwMode="auto">
                              <a:xfrm>
                                <a:off x="3198" y="6505"/>
                                <a:ext cx="45" cy="34"/>
                              </a:xfrm>
                              <a:custGeom>
                                <a:avLst/>
                                <a:gdLst>
                                  <a:gd name="T0" fmla="*/ 45 w 45"/>
                                  <a:gd name="T1" fmla="*/ 0 h 34"/>
                                  <a:gd name="T2" fmla="*/ 0 w 45"/>
                                  <a:gd name="T3" fmla="*/ 34 h 34"/>
                                  <a:gd name="T4" fmla="*/ 0 w 45"/>
                                  <a:gd name="T5" fmla="*/ 34 h 34"/>
                                </a:gdLst>
                                <a:ahLst/>
                                <a:cxnLst>
                                  <a:cxn ang="0">
                                    <a:pos x="T0" y="T1"/>
                                  </a:cxn>
                                  <a:cxn ang="0">
                                    <a:pos x="T2" y="T3"/>
                                  </a:cxn>
                                  <a:cxn ang="0">
                                    <a:pos x="T4" y="T5"/>
                                  </a:cxn>
                                </a:cxnLst>
                                <a:rect l="0" t="0" r="r" b="b"/>
                                <a:pathLst>
                                  <a:path w="45" h="34">
                                    <a:moveTo>
                                      <a:pt x="45" y="0"/>
                                    </a:moveTo>
                                    <a:lnTo>
                                      <a:pt x="0" y="34"/>
                                    </a:lnTo>
                                    <a:lnTo>
                                      <a:pt x="0" y="34"/>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3" name="Line 1120"/>
                            <wps:cNvCnPr>
                              <a:cxnSpLocks noChangeShapeType="1"/>
                            </wps:cNvCnPr>
                            <wps:spPr bwMode="auto">
                              <a:xfrm flipH="1">
                                <a:off x="3097" y="6573"/>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54" name="Freeform 1121"/>
                            <wps:cNvSpPr>
                              <a:spLocks/>
                            </wps:cNvSpPr>
                            <wps:spPr bwMode="auto">
                              <a:xfrm>
                                <a:off x="3006" y="6652"/>
                                <a:ext cx="45" cy="34"/>
                              </a:xfrm>
                              <a:custGeom>
                                <a:avLst/>
                                <a:gdLst>
                                  <a:gd name="T0" fmla="*/ 45 w 45"/>
                                  <a:gd name="T1" fmla="*/ 0 h 34"/>
                                  <a:gd name="T2" fmla="*/ 34 w 45"/>
                                  <a:gd name="T3" fmla="*/ 0 h 34"/>
                                  <a:gd name="T4" fmla="*/ 0 w 45"/>
                                  <a:gd name="T5" fmla="*/ 34 h 34"/>
                                </a:gdLst>
                                <a:ahLst/>
                                <a:cxnLst>
                                  <a:cxn ang="0">
                                    <a:pos x="T0" y="T1"/>
                                  </a:cxn>
                                  <a:cxn ang="0">
                                    <a:pos x="T2" y="T3"/>
                                  </a:cxn>
                                  <a:cxn ang="0">
                                    <a:pos x="T4" y="T5"/>
                                  </a:cxn>
                                </a:cxnLst>
                                <a:rect l="0" t="0" r="r" b="b"/>
                                <a:pathLst>
                                  <a:path w="45" h="34">
                                    <a:moveTo>
                                      <a:pt x="45" y="0"/>
                                    </a:moveTo>
                                    <a:lnTo>
                                      <a:pt x="34" y="0"/>
                                    </a:lnTo>
                                    <a:lnTo>
                                      <a:pt x="0" y="34"/>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5" name="Line 1122"/>
                            <wps:cNvCnPr>
                              <a:cxnSpLocks noChangeShapeType="1"/>
                            </wps:cNvCnPr>
                            <wps:spPr bwMode="auto">
                              <a:xfrm flipH="1">
                                <a:off x="2916" y="6719"/>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56" name="Line 1123"/>
                            <wps:cNvCnPr>
                              <a:cxnSpLocks noChangeShapeType="1"/>
                            </wps:cNvCnPr>
                            <wps:spPr bwMode="auto">
                              <a:xfrm flipH="1">
                                <a:off x="2826" y="6787"/>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57" name="Line 1124"/>
                            <wps:cNvCnPr>
                              <a:cxnSpLocks noChangeShapeType="1"/>
                            </wps:cNvCnPr>
                            <wps:spPr bwMode="auto">
                              <a:xfrm flipH="1">
                                <a:off x="2736" y="6854"/>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58" name="Line 1125"/>
                            <wps:cNvCnPr>
                              <a:cxnSpLocks noChangeShapeType="1"/>
                            </wps:cNvCnPr>
                            <wps:spPr bwMode="auto">
                              <a:xfrm flipH="1">
                                <a:off x="2646" y="6922"/>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59" name="Freeform 1126"/>
                            <wps:cNvSpPr>
                              <a:spLocks/>
                            </wps:cNvSpPr>
                            <wps:spPr bwMode="auto">
                              <a:xfrm>
                                <a:off x="2556" y="6989"/>
                                <a:ext cx="45" cy="34"/>
                              </a:xfrm>
                              <a:custGeom>
                                <a:avLst/>
                                <a:gdLst>
                                  <a:gd name="T0" fmla="*/ 45 w 45"/>
                                  <a:gd name="T1" fmla="*/ 0 h 34"/>
                                  <a:gd name="T2" fmla="*/ 34 w 45"/>
                                  <a:gd name="T3" fmla="*/ 12 h 34"/>
                                  <a:gd name="T4" fmla="*/ 0 w 45"/>
                                  <a:gd name="T5" fmla="*/ 34 h 34"/>
                                </a:gdLst>
                                <a:ahLst/>
                                <a:cxnLst>
                                  <a:cxn ang="0">
                                    <a:pos x="T0" y="T1"/>
                                  </a:cxn>
                                  <a:cxn ang="0">
                                    <a:pos x="T2" y="T3"/>
                                  </a:cxn>
                                  <a:cxn ang="0">
                                    <a:pos x="T4" y="T5"/>
                                  </a:cxn>
                                </a:cxnLst>
                                <a:rect l="0" t="0" r="r" b="b"/>
                                <a:pathLst>
                                  <a:path w="45" h="34">
                                    <a:moveTo>
                                      <a:pt x="45" y="0"/>
                                    </a:moveTo>
                                    <a:lnTo>
                                      <a:pt x="34" y="12"/>
                                    </a:lnTo>
                                    <a:lnTo>
                                      <a:pt x="0" y="34"/>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0" name="Line 1127"/>
                            <wps:cNvCnPr>
                              <a:cxnSpLocks noChangeShapeType="1"/>
                            </wps:cNvCnPr>
                            <wps:spPr bwMode="auto">
                              <a:xfrm flipH="1">
                                <a:off x="2466" y="7068"/>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61" name="Line 1128"/>
                            <wps:cNvCnPr>
                              <a:cxnSpLocks noChangeShapeType="1"/>
                            </wps:cNvCnPr>
                            <wps:spPr bwMode="auto">
                              <a:xfrm flipH="1">
                                <a:off x="2376" y="7136"/>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62" name="Freeform 1129"/>
                            <wps:cNvSpPr>
                              <a:spLocks/>
                            </wps:cNvSpPr>
                            <wps:spPr bwMode="auto">
                              <a:xfrm>
                                <a:off x="2286" y="7203"/>
                                <a:ext cx="45" cy="34"/>
                              </a:xfrm>
                              <a:custGeom>
                                <a:avLst/>
                                <a:gdLst>
                                  <a:gd name="T0" fmla="*/ 45 w 45"/>
                                  <a:gd name="T1" fmla="*/ 0 h 34"/>
                                  <a:gd name="T2" fmla="*/ 11 w 45"/>
                                  <a:gd name="T3" fmla="*/ 23 h 34"/>
                                  <a:gd name="T4" fmla="*/ 11 w 45"/>
                                  <a:gd name="T5" fmla="*/ 23 h 34"/>
                                  <a:gd name="T6" fmla="*/ 0 w 45"/>
                                  <a:gd name="T7" fmla="*/ 34 h 34"/>
                                </a:gdLst>
                                <a:ahLst/>
                                <a:cxnLst>
                                  <a:cxn ang="0">
                                    <a:pos x="T0" y="T1"/>
                                  </a:cxn>
                                  <a:cxn ang="0">
                                    <a:pos x="T2" y="T3"/>
                                  </a:cxn>
                                  <a:cxn ang="0">
                                    <a:pos x="T4" y="T5"/>
                                  </a:cxn>
                                  <a:cxn ang="0">
                                    <a:pos x="T6" y="T7"/>
                                  </a:cxn>
                                </a:cxnLst>
                                <a:rect l="0" t="0" r="r" b="b"/>
                                <a:pathLst>
                                  <a:path w="45" h="34">
                                    <a:moveTo>
                                      <a:pt x="45" y="0"/>
                                    </a:moveTo>
                                    <a:lnTo>
                                      <a:pt x="11" y="23"/>
                                    </a:lnTo>
                                    <a:lnTo>
                                      <a:pt x="11" y="23"/>
                                    </a:lnTo>
                                    <a:lnTo>
                                      <a:pt x="0" y="34"/>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3" name="Line 1130"/>
                            <wps:cNvCnPr>
                              <a:cxnSpLocks noChangeShapeType="1"/>
                            </wps:cNvCnPr>
                            <wps:spPr bwMode="auto">
                              <a:xfrm flipH="1">
                                <a:off x="2196" y="7271"/>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64" name="Line 1131"/>
                            <wps:cNvCnPr>
                              <a:cxnSpLocks noChangeShapeType="1"/>
                            </wps:cNvCnPr>
                            <wps:spPr bwMode="auto">
                              <a:xfrm flipH="1">
                                <a:off x="2094" y="7338"/>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65" name="Freeform 1132"/>
                            <wps:cNvSpPr>
                              <a:spLocks/>
                            </wps:cNvSpPr>
                            <wps:spPr bwMode="auto">
                              <a:xfrm>
                                <a:off x="2004" y="7406"/>
                                <a:ext cx="45" cy="34"/>
                              </a:xfrm>
                              <a:custGeom>
                                <a:avLst/>
                                <a:gdLst>
                                  <a:gd name="T0" fmla="*/ 45 w 45"/>
                                  <a:gd name="T1" fmla="*/ 0 h 34"/>
                                  <a:gd name="T2" fmla="*/ 23 w 45"/>
                                  <a:gd name="T3" fmla="*/ 11 h 34"/>
                                  <a:gd name="T4" fmla="*/ 0 w 45"/>
                                  <a:gd name="T5" fmla="*/ 34 h 34"/>
                                </a:gdLst>
                                <a:ahLst/>
                                <a:cxnLst>
                                  <a:cxn ang="0">
                                    <a:pos x="T0" y="T1"/>
                                  </a:cxn>
                                  <a:cxn ang="0">
                                    <a:pos x="T2" y="T3"/>
                                  </a:cxn>
                                  <a:cxn ang="0">
                                    <a:pos x="T4" y="T5"/>
                                  </a:cxn>
                                </a:cxnLst>
                                <a:rect l="0" t="0" r="r" b="b"/>
                                <a:pathLst>
                                  <a:path w="45" h="34">
                                    <a:moveTo>
                                      <a:pt x="45" y="0"/>
                                    </a:moveTo>
                                    <a:lnTo>
                                      <a:pt x="23" y="11"/>
                                    </a:lnTo>
                                    <a:lnTo>
                                      <a:pt x="0" y="34"/>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6" name="Line 1133"/>
                            <wps:cNvCnPr>
                              <a:cxnSpLocks noChangeShapeType="1"/>
                            </wps:cNvCnPr>
                            <wps:spPr bwMode="auto">
                              <a:xfrm flipH="1">
                                <a:off x="1914" y="7473"/>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67" name="Line 1134"/>
                            <wps:cNvCnPr>
                              <a:cxnSpLocks noChangeShapeType="1"/>
                            </wps:cNvCnPr>
                            <wps:spPr bwMode="auto">
                              <a:xfrm flipH="1">
                                <a:off x="1824" y="7541"/>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68" name="Line 1135"/>
                            <wps:cNvCnPr>
                              <a:cxnSpLocks noChangeShapeType="1"/>
                            </wps:cNvCnPr>
                            <wps:spPr bwMode="auto">
                              <a:xfrm flipH="1">
                                <a:off x="1734" y="7620"/>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69" name="Line 1136"/>
                            <wps:cNvCnPr>
                              <a:cxnSpLocks noChangeShapeType="1"/>
                            </wps:cNvCnPr>
                            <wps:spPr bwMode="auto">
                              <a:xfrm flipH="1">
                                <a:off x="1644" y="7687"/>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70" name="Freeform 1137"/>
                            <wps:cNvSpPr>
                              <a:spLocks/>
                            </wps:cNvSpPr>
                            <wps:spPr bwMode="auto">
                              <a:xfrm>
                                <a:off x="1554" y="7755"/>
                                <a:ext cx="45" cy="34"/>
                              </a:xfrm>
                              <a:custGeom>
                                <a:avLst/>
                                <a:gdLst>
                                  <a:gd name="T0" fmla="*/ 45 w 45"/>
                                  <a:gd name="T1" fmla="*/ 0 h 34"/>
                                  <a:gd name="T2" fmla="*/ 45 w 45"/>
                                  <a:gd name="T3" fmla="*/ 0 h 34"/>
                                  <a:gd name="T4" fmla="*/ 0 w 45"/>
                                  <a:gd name="T5" fmla="*/ 34 h 34"/>
                                </a:gdLst>
                                <a:ahLst/>
                                <a:cxnLst>
                                  <a:cxn ang="0">
                                    <a:pos x="T0" y="T1"/>
                                  </a:cxn>
                                  <a:cxn ang="0">
                                    <a:pos x="T2" y="T3"/>
                                  </a:cxn>
                                  <a:cxn ang="0">
                                    <a:pos x="T4" y="T5"/>
                                  </a:cxn>
                                </a:cxnLst>
                                <a:rect l="0" t="0" r="r" b="b"/>
                                <a:pathLst>
                                  <a:path w="45" h="34">
                                    <a:moveTo>
                                      <a:pt x="45" y="0"/>
                                    </a:moveTo>
                                    <a:lnTo>
                                      <a:pt x="45" y="0"/>
                                    </a:lnTo>
                                    <a:lnTo>
                                      <a:pt x="0" y="34"/>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Freeform 1138"/>
                            <wps:cNvSpPr>
                              <a:spLocks/>
                            </wps:cNvSpPr>
                            <wps:spPr bwMode="auto">
                              <a:xfrm>
                                <a:off x="1464" y="7822"/>
                                <a:ext cx="45" cy="45"/>
                              </a:xfrm>
                              <a:custGeom>
                                <a:avLst/>
                                <a:gdLst>
                                  <a:gd name="T0" fmla="*/ 45 w 45"/>
                                  <a:gd name="T1" fmla="*/ 0 h 45"/>
                                  <a:gd name="T2" fmla="*/ 34 w 45"/>
                                  <a:gd name="T3" fmla="*/ 12 h 45"/>
                                  <a:gd name="T4" fmla="*/ 0 w 45"/>
                                  <a:gd name="T5" fmla="*/ 45 h 45"/>
                                </a:gdLst>
                                <a:ahLst/>
                                <a:cxnLst>
                                  <a:cxn ang="0">
                                    <a:pos x="T0" y="T1"/>
                                  </a:cxn>
                                  <a:cxn ang="0">
                                    <a:pos x="T2" y="T3"/>
                                  </a:cxn>
                                  <a:cxn ang="0">
                                    <a:pos x="T4" y="T5"/>
                                  </a:cxn>
                                </a:cxnLst>
                                <a:rect l="0" t="0" r="r" b="b"/>
                                <a:pathLst>
                                  <a:path w="45" h="45">
                                    <a:moveTo>
                                      <a:pt x="45" y="0"/>
                                    </a:moveTo>
                                    <a:lnTo>
                                      <a:pt x="34" y="12"/>
                                    </a:lnTo>
                                    <a:lnTo>
                                      <a:pt x="0" y="45"/>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2" name="Freeform 1139"/>
                            <wps:cNvSpPr>
                              <a:spLocks/>
                            </wps:cNvSpPr>
                            <wps:spPr bwMode="auto">
                              <a:xfrm>
                                <a:off x="1374" y="7901"/>
                                <a:ext cx="45" cy="34"/>
                              </a:xfrm>
                              <a:custGeom>
                                <a:avLst/>
                                <a:gdLst>
                                  <a:gd name="T0" fmla="*/ 45 w 45"/>
                                  <a:gd name="T1" fmla="*/ 0 h 34"/>
                                  <a:gd name="T2" fmla="*/ 34 w 45"/>
                                  <a:gd name="T3" fmla="*/ 11 h 34"/>
                                  <a:gd name="T4" fmla="*/ 0 w 45"/>
                                  <a:gd name="T5" fmla="*/ 34 h 34"/>
                                </a:gdLst>
                                <a:ahLst/>
                                <a:cxnLst>
                                  <a:cxn ang="0">
                                    <a:pos x="T0" y="T1"/>
                                  </a:cxn>
                                  <a:cxn ang="0">
                                    <a:pos x="T2" y="T3"/>
                                  </a:cxn>
                                  <a:cxn ang="0">
                                    <a:pos x="T4" y="T5"/>
                                  </a:cxn>
                                </a:cxnLst>
                                <a:rect l="0" t="0" r="r" b="b"/>
                                <a:pathLst>
                                  <a:path w="45" h="34">
                                    <a:moveTo>
                                      <a:pt x="45" y="0"/>
                                    </a:moveTo>
                                    <a:lnTo>
                                      <a:pt x="34" y="11"/>
                                    </a:lnTo>
                                    <a:lnTo>
                                      <a:pt x="0" y="34"/>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 name="Freeform 1140"/>
                            <wps:cNvSpPr>
                              <a:spLocks/>
                            </wps:cNvSpPr>
                            <wps:spPr bwMode="auto">
                              <a:xfrm>
                                <a:off x="1284" y="7969"/>
                                <a:ext cx="45" cy="33"/>
                              </a:xfrm>
                              <a:custGeom>
                                <a:avLst/>
                                <a:gdLst>
                                  <a:gd name="T0" fmla="*/ 45 w 45"/>
                                  <a:gd name="T1" fmla="*/ 0 h 33"/>
                                  <a:gd name="T2" fmla="*/ 33 w 45"/>
                                  <a:gd name="T3" fmla="*/ 11 h 33"/>
                                  <a:gd name="T4" fmla="*/ 0 w 45"/>
                                  <a:gd name="T5" fmla="*/ 33 h 33"/>
                                </a:gdLst>
                                <a:ahLst/>
                                <a:cxnLst>
                                  <a:cxn ang="0">
                                    <a:pos x="T0" y="T1"/>
                                  </a:cxn>
                                  <a:cxn ang="0">
                                    <a:pos x="T2" y="T3"/>
                                  </a:cxn>
                                  <a:cxn ang="0">
                                    <a:pos x="T4" y="T5"/>
                                  </a:cxn>
                                </a:cxnLst>
                                <a:rect l="0" t="0" r="r" b="b"/>
                                <a:pathLst>
                                  <a:path w="45" h="33">
                                    <a:moveTo>
                                      <a:pt x="45" y="0"/>
                                    </a:moveTo>
                                    <a:lnTo>
                                      <a:pt x="33" y="11"/>
                                    </a:lnTo>
                                    <a:lnTo>
                                      <a:pt x="0" y="33"/>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 name="Freeform 1141"/>
                            <wps:cNvSpPr>
                              <a:spLocks/>
                            </wps:cNvSpPr>
                            <wps:spPr bwMode="auto">
                              <a:xfrm>
                                <a:off x="1205" y="8036"/>
                                <a:ext cx="34" cy="45"/>
                              </a:xfrm>
                              <a:custGeom>
                                <a:avLst/>
                                <a:gdLst>
                                  <a:gd name="T0" fmla="*/ 34 w 34"/>
                                  <a:gd name="T1" fmla="*/ 0 h 45"/>
                                  <a:gd name="T2" fmla="*/ 22 w 34"/>
                                  <a:gd name="T3" fmla="*/ 23 h 45"/>
                                  <a:gd name="T4" fmla="*/ 0 w 34"/>
                                  <a:gd name="T5" fmla="*/ 45 h 45"/>
                                </a:gdLst>
                                <a:ahLst/>
                                <a:cxnLst>
                                  <a:cxn ang="0">
                                    <a:pos x="T0" y="T1"/>
                                  </a:cxn>
                                  <a:cxn ang="0">
                                    <a:pos x="T2" y="T3"/>
                                  </a:cxn>
                                  <a:cxn ang="0">
                                    <a:pos x="T4" y="T5"/>
                                  </a:cxn>
                                </a:cxnLst>
                                <a:rect l="0" t="0" r="r" b="b"/>
                                <a:pathLst>
                                  <a:path w="34" h="45">
                                    <a:moveTo>
                                      <a:pt x="34" y="0"/>
                                    </a:moveTo>
                                    <a:lnTo>
                                      <a:pt x="22" y="23"/>
                                    </a:lnTo>
                                    <a:lnTo>
                                      <a:pt x="0" y="45"/>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5" name="Freeform 1142"/>
                            <wps:cNvSpPr>
                              <a:spLocks/>
                            </wps:cNvSpPr>
                            <wps:spPr bwMode="auto">
                              <a:xfrm>
                                <a:off x="1115" y="8115"/>
                                <a:ext cx="45" cy="34"/>
                              </a:xfrm>
                              <a:custGeom>
                                <a:avLst/>
                                <a:gdLst>
                                  <a:gd name="T0" fmla="*/ 45 w 45"/>
                                  <a:gd name="T1" fmla="*/ 0 h 34"/>
                                  <a:gd name="T2" fmla="*/ 22 w 45"/>
                                  <a:gd name="T3" fmla="*/ 11 h 34"/>
                                  <a:gd name="T4" fmla="*/ 0 w 45"/>
                                  <a:gd name="T5" fmla="*/ 34 h 34"/>
                                </a:gdLst>
                                <a:ahLst/>
                                <a:cxnLst>
                                  <a:cxn ang="0">
                                    <a:pos x="T0" y="T1"/>
                                  </a:cxn>
                                  <a:cxn ang="0">
                                    <a:pos x="T2" y="T3"/>
                                  </a:cxn>
                                  <a:cxn ang="0">
                                    <a:pos x="T4" y="T5"/>
                                  </a:cxn>
                                </a:cxnLst>
                                <a:rect l="0" t="0" r="r" b="b"/>
                                <a:pathLst>
                                  <a:path w="45" h="34">
                                    <a:moveTo>
                                      <a:pt x="45" y="0"/>
                                    </a:moveTo>
                                    <a:lnTo>
                                      <a:pt x="22" y="11"/>
                                    </a:lnTo>
                                    <a:lnTo>
                                      <a:pt x="0" y="34"/>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 name="Freeform 1143"/>
                            <wps:cNvSpPr>
                              <a:spLocks/>
                            </wps:cNvSpPr>
                            <wps:spPr bwMode="auto">
                              <a:xfrm>
                                <a:off x="1025" y="8183"/>
                                <a:ext cx="45" cy="33"/>
                              </a:xfrm>
                              <a:custGeom>
                                <a:avLst/>
                                <a:gdLst>
                                  <a:gd name="T0" fmla="*/ 45 w 45"/>
                                  <a:gd name="T1" fmla="*/ 0 h 33"/>
                                  <a:gd name="T2" fmla="*/ 22 w 45"/>
                                  <a:gd name="T3" fmla="*/ 22 h 33"/>
                                  <a:gd name="T4" fmla="*/ 0 w 45"/>
                                  <a:gd name="T5" fmla="*/ 33 h 33"/>
                                </a:gdLst>
                                <a:ahLst/>
                                <a:cxnLst>
                                  <a:cxn ang="0">
                                    <a:pos x="T0" y="T1"/>
                                  </a:cxn>
                                  <a:cxn ang="0">
                                    <a:pos x="T2" y="T3"/>
                                  </a:cxn>
                                  <a:cxn ang="0">
                                    <a:pos x="T4" y="T5"/>
                                  </a:cxn>
                                </a:cxnLst>
                                <a:rect l="0" t="0" r="r" b="b"/>
                                <a:pathLst>
                                  <a:path w="45" h="33">
                                    <a:moveTo>
                                      <a:pt x="45" y="0"/>
                                    </a:moveTo>
                                    <a:lnTo>
                                      <a:pt x="22" y="22"/>
                                    </a:lnTo>
                                    <a:lnTo>
                                      <a:pt x="0" y="33"/>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7" name="Freeform 1144"/>
                            <wps:cNvSpPr>
                              <a:spLocks/>
                            </wps:cNvSpPr>
                            <wps:spPr bwMode="auto">
                              <a:xfrm>
                                <a:off x="935" y="8261"/>
                                <a:ext cx="45" cy="34"/>
                              </a:xfrm>
                              <a:custGeom>
                                <a:avLst/>
                                <a:gdLst>
                                  <a:gd name="T0" fmla="*/ 45 w 45"/>
                                  <a:gd name="T1" fmla="*/ 0 h 34"/>
                                  <a:gd name="T2" fmla="*/ 11 w 45"/>
                                  <a:gd name="T3" fmla="*/ 23 h 34"/>
                                  <a:gd name="T4" fmla="*/ 0 w 45"/>
                                  <a:gd name="T5" fmla="*/ 34 h 34"/>
                                </a:gdLst>
                                <a:ahLst/>
                                <a:cxnLst>
                                  <a:cxn ang="0">
                                    <a:pos x="T0" y="T1"/>
                                  </a:cxn>
                                  <a:cxn ang="0">
                                    <a:pos x="T2" y="T3"/>
                                  </a:cxn>
                                  <a:cxn ang="0">
                                    <a:pos x="T4" y="T5"/>
                                  </a:cxn>
                                </a:cxnLst>
                                <a:rect l="0" t="0" r="r" b="b"/>
                                <a:pathLst>
                                  <a:path w="45" h="34">
                                    <a:moveTo>
                                      <a:pt x="45" y="0"/>
                                    </a:moveTo>
                                    <a:lnTo>
                                      <a:pt x="11" y="23"/>
                                    </a:lnTo>
                                    <a:lnTo>
                                      <a:pt x="0" y="34"/>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8" name="Freeform 1145"/>
                            <wps:cNvSpPr>
                              <a:spLocks/>
                            </wps:cNvSpPr>
                            <wps:spPr bwMode="auto">
                              <a:xfrm>
                                <a:off x="845" y="8329"/>
                                <a:ext cx="45" cy="34"/>
                              </a:xfrm>
                              <a:custGeom>
                                <a:avLst/>
                                <a:gdLst>
                                  <a:gd name="T0" fmla="*/ 45 w 45"/>
                                  <a:gd name="T1" fmla="*/ 0 h 34"/>
                                  <a:gd name="T2" fmla="*/ 11 w 45"/>
                                  <a:gd name="T3" fmla="*/ 34 h 34"/>
                                  <a:gd name="T4" fmla="*/ 0 w 45"/>
                                  <a:gd name="T5" fmla="*/ 34 h 34"/>
                                </a:gdLst>
                                <a:ahLst/>
                                <a:cxnLst>
                                  <a:cxn ang="0">
                                    <a:pos x="T0" y="T1"/>
                                  </a:cxn>
                                  <a:cxn ang="0">
                                    <a:pos x="T2" y="T3"/>
                                  </a:cxn>
                                  <a:cxn ang="0">
                                    <a:pos x="T4" y="T5"/>
                                  </a:cxn>
                                </a:cxnLst>
                                <a:rect l="0" t="0" r="r" b="b"/>
                                <a:pathLst>
                                  <a:path w="45" h="34">
                                    <a:moveTo>
                                      <a:pt x="45" y="0"/>
                                    </a:moveTo>
                                    <a:lnTo>
                                      <a:pt x="11" y="34"/>
                                    </a:lnTo>
                                    <a:lnTo>
                                      <a:pt x="0" y="34"/>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9" name="Line 1146"/>
                            <wps:cNvCnPr>
                              <a:cxnSpLocks noChangeShapeType="1"/>
                            </wps:cNvCnPr>
                            <wps:spPr bwMode="auto">
                              <a:xfrm flipH="1">
                                <a:off x="754" y="8396"/>
                                <a:ext cx="45" cy="4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80" name="Line 1147"/>
                            <wps:cNvCnPr>
                              <a:cxnSpLocks noChangeShapeType="1"/>
                            </wps:cNvCnPr>
                            <wps:spPr bwMode="auto">
                              <a:xfrm flipH="1">
                                <a:off x="664" y="8475"/>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81" name="Freeform 1148"/>
                            <wps:cNvSpPr>
                              <a:spLocks/>
                            </wps:cNvSpPr>
                            <wps:spPr bwMode="auto">
                              <a:xfrm>
                                <a:off x="631" y="3230"/>
                                <a:ext cx="78" cy="450"/>
                              </a:xfrm>
                              <a:custGeom>
                                <a:avLst/>
                                <a:gdLst>
                                  <a:gd name="T0" fmla="*/ 0 w 78"/>
                                  <a:gd name="T1" fmla="*/ 450 h 450"/>
                                  <a:gd name="T2" fmla="*/ 33 w 78"/>
                                  <a:gd name="T3" fmla="*/ 293 h 450"/>
                                  <a:gd name="T4" fmla="*/ 56 w 78"/>
                                  <a:gd name="T5" fmla="*/ 135 h 450"/>
                                  <a:gd name="T6" fmla="*/ 78 w 78"/>
                                  <a:gd name="T7" fmla="*/ 0 h 450"/>
                                </a:gdLst>
                                <a:ahLst/>
                                <a:cxnLst>
                                  <a:cxn ang="0">
                                    <a:pos x="T0" y="T1"/>
                                  </a:cxn>
                                  <a:cxn ang="0">
                                    <a:pos x="T2" y="T3"/>
                                  </a:cxn>
                                  <a:cxn ang="0">
                                    <a:pos x="T4" y="T5"/>
                                  </a:cxn>
                                  <a:cxn ang="0">
                                    <a:pos x="T6" y="T7"/>
                                  </a:cxn>
                                </a:cxnLst>
                                <a:rect l="0" t="0" r="r" b="b"/>
                                <a:pathLst>
                                  <a:path w="78" h="450">
                                    <a:moveTo>
                                      <a:pt x="0" y="450"/>
                                    </a:moveTo>
                                    <a:lnTo>
                                      <a:pt x="33" y="293"/>
                                    </a:lnTo>
                                    <a:lnTo>
                                      <a:pt x="56" y="135"/>
                                    </a:lnTo>
                                    <a:lnTo>
                                      <a:pt x="78"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2" name="Freeform 1149"/>
                            <wps:cNvSpPr>
                              <a:spLocks/>
                            </wps:cNvSpPr>
                            <wps:spPr bwMode="auto">
                              <a:xfrm>
                                <a:off x="754" y="2577"/>
                                <a:ext cx="147" cy="428"/>
                              </a:xfrm>
                              <a:custGeom>
                                <a:avLst/>
                                <a:gdLst>
                                  <a:gd name="T0" fmla="*/ 0 w 147"/>
                                  <a:gd name="T1" fmla="*/ 428 h 428"/>
                                  <a:gd name="T2" fmla="*/ 12 w 147"/>
                                  <a:gd name="T3" fmla="*/ 394 h 428"/>
                                  <a:gd name="T4" fmla="*/ 23 w 147"/>
                                  <a:gd name="T5" fmla="*/ 327 h 428"/>
                                  <a:gd name="T6" fmla="*/ 45 w 147"/>
                                  <a:gd name="T7" fmla="*/ 271 h 428"/>
                                  <a:gd name="T8" fmla="*/ 57 w 147"/>
                                  <a:gd name="T9" fmla="*/ 226 h 428"/>
                                  <a:gd name="T10" fmla="*/ 79 w 147"/>
                                  <a:gd name="T11" fmla="*/ 169 h 428"/>
                                  <a:gd name="T12" fmla="*/ 91 w 147"/>
                                  <a:gd name="T13" fmla="*/ 124 h 428"/>
                                  <a:gd name="T14" fmla="*/ 113 w 147"/>
                                  <a:gd name="T15" fmla="*/ 68 h 428"/>
                                  <a:gd name="T16" fmla="*/ 136 w 147"/>
                                  <a:gd name="T17" fmla="*/ 23 h 428"/>
                                  <a:gd name="T18" fmla="*/ 147 w 147"/>
                                  <a:gd name="T19" fmla="*/ 0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7" h="428">
                                    <a:moveTo>
                                      <a:pt x="0" y="428"/>
                                    </a:moveTo>
                                    <a:lnTo>
                                      <a:pt x="12" y="394"/>
                                    </a:lnTo>
                                    <a:lnTo>
                                      <a:pt x="23" y="327"/>
                                    </a:lnTo>
                                    <a:lnTo>
                                      <a:pt x="45" y="271"/>
                                    </a:lnTo>
                                    <a:lnTo>
                                      <a:pt x="57" y="226"/>
                                    </a:lnTo>
                                    <a:lnTo>
                                      <a:pt x="79" y="169"/>
                                    </a:lnTo>
                                    <a:lnTo>
                                      <a:pt x="91" y="124"/>
                                    </a:lnTo>
                                    <a:lnTo>
                                      <a:pt x="113" y="68"/>
                                    </a:lnTo>
                                    <a:lnTo>
                                      <a:pt x="136" y="23"/>
                                    </a:lnTo>
                                    <a:lnTo>
                                      <a:pt x="147"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3" name="Freeform 1150"/>
                            <wps:cNvSpPr>
                              <a:spLocks/>
                            </wps:cNvSpPr>
                            <wps:spPr bwMode="auto">
                              <a:xfrm>
                                <a:off x="1047" y="2217"/>
                                <a:ext cx="417" cy="180"/>
                              </a:xfrm>
                              <a:custGeom>
                                <a:avLst/>
                                <a:gdLst>
                                  <a:gd name="T0" fmla="*/ 0 w 417"/>
                                  <a:gd name="T1" fmla="*/ 180 h 180"/>
                                  <a:gd name="T2" fmla="*/ 11 w 417"/>
                                  <a:gd name="T3" fmla="*/ 169 h 180"/>
                                  <a:gd name="T4" fmla="*/ 45 w 417"/>
                                  <a:gd name="T5" fmla="*/ 135 h 180"/>
                                  <a:gd name="T6" fmla="*/ 90 w 417"/>
                                  <a:gd name="T7" fmla="*/ 113 h 180"/>
                                  <a:gd name="T8" fmla="*/ 135 w 417"/>
                                  <a:gd name="T9" fmla="*/ 90 h 180"/>
                                  <a:gd name="T10" fmla="*/ 180 w 417"/>
                                  <a:gd name="T11" fmla="*/ 68 h 180"/>
                                  <a:gd name="T12" fmla="*/ 225 w 417"/>
                                  <a:gd name="T13" fmla="*/ 45 h 180"/>
                                  <a:gd name="T14" fmla="*/ 270 w 417"/>
                                  <a:gd name="T15" fmla="*/ 34 h 180"/>
                                  <a:gd name="T16" fmla="*/ 327 w 417"/>
                                  <a:gd name="T17" fmla="*/ 12 h 180"/>
                                  <a:gd name="T18" fmla="*/ 383 w 417"/>
                                  <a:gd name="T19" fmla="*/ 0 h 180"/>
                                  <a:gd name="T20" fmla="*/ 417 w 417"/>
                                  <a:gd name="T21" fmla="*/ 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17" h="180">
                                    <a:moveTo>
                                      <a:pt x="0" y="180"/>
                                    </a:moveTo>
                                    <a:lnTo>
                                      <a:pt x="11" y="169"/>
                                    </a:lnTo>
                                    <a:lnTo>
                                      <a:pt x="45" y="135"/>
                                    </a:lnTo>
                                    <a:lnTo>
                                      <a:pt x="90" y="113"/>
                                    </a:lnTo>
                                    <a:lnTo>
                                      <a:pt x="135" y="90"/>
                                    </a:lnTo>
                                    <a:lnTo>
                                      <a:pt x="180" y="68"/>
                                    </a:lnTo>
                                    <a:lnTo>
                                      <a:pt x="225" y="45"/>
                                    </a:lnTo>
                                    <a:lnTo>
                                      <a:pt x="270" y="34"/>
                                    </a:lnTo>
                                    <a:lnTo>
                                      <a:pt x="327" y="12"/>
                                    </a:lnTo>
                                    <a:lnTo>
                                      <a:pt x="383" y="0"/>
                                    </a:lnTo>
                                    <a:lnTo>
                                      <a:pt x="417"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4" name="Freeform 1151"/>
                            <wps:cNvSpPr>
                              <a:spLocks/>
                            </wps:cNvSpPr>
                            <wps:spPr bwMode="auto">
                              <a:xfrm>
                                <a:off x="1689" y="2116"/>
                                <a:ext cx="450" cy="68"/>
                              </a:xfrm>
                              <a:custGeom>
                                <a:avLst/>
                                <a:gdLst>
                                  <a:gd name="T0" fmla="*/ 0 w 450"/>
                                  <a:gd name="T1" fmla="*/ 68 h 68"/>
                                  <a:gd name="T2" fmla="*/ 113 w 450"/>
                                  <a:gd name="T3" fmla="*/ 56 h 68"/>
                                  <a:gd name="T4" fmla="*/ 293 w 450"/>
                                  <a:gd name="T5" fmla="*/ 22 h 68"/>
                                  <a:gd name="T6" fmla="*/ 450 w 450"/>
                                  <a:gd name="T7" fmla="*/ 0 h 68"/>
                                </a:gdLst>
                                <a:ahLst/>
                                <a:cxnLst>
                                  <a:cxn ang="0">
                                    <a:pos x="T0" y="T1"/>
                                  </a:cxn>
                                  <a:cxn ang="0">
                                    <a:pos x="T2" y="T3"/>
                                  </a:cxn>
                                  <a:cxn ang="0">
                                    <a:pos x="T4" y="T5"/>
                                  </a:cxn>
                                  <a:cxn ang="0">
                                    <a:pos x="T6" y="T7"/>
                                  </a:cxn>
                                </a:cxnLst>
                                <a:rect l="0" t="0" r="r" b="b"/>
                                <a:pathLst>
                                  <a:path w="450" h="68">
                                    <a:moveTo>
                                      <a:pt x="0" y="68"/>
                                    </a:moveTo>
                                    <a:lnTo>
                                      <a:pt x="113" y="56"/>
                                    </a:lnTo>
                                    <a:lnTo>
                                      <a:pt x="293" y="22"/>
                                    </a:lnTo>
                                    <a:lnTo>
                                      <a:pt x="450"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5" name="Freeform 1152"/>
                            <wps:cNvSpPr>
                              <a:spLocks/>
                            </wps:cNvSpPr>
                            <wps:spPr bwMode="auto">
                              <a:xfrm>
                                <a:off x="2365" y="2037"/>
                                <a:ext cx="461" cy="56"/>
                              </a:xfrm>
                              <a:custGeom>
                                <a:avLst/>
                                <a:gdLst>
                                  <a:gd name="T0" fmla="*/ 0 w 461"/>
                                  <a:gd name="T1" fmla="*/ 56 h 56"/>
                                  <a:gd name="T2" fmla="*/ 56 w 461"/>
                                  <a:gd name="T3" fmla="*/ 45 h 56"/>
                                  <a:gd name="T4" fmla="*/ 304 w 461"/>
                                  <a:gd name="T5" fmla="*/ 11 h 56"/>
                                  <a:gd name="T6" fmla="*/ 461 w 461"/>
                                  <a:gd name="T7" fmla="*/ 0 h 56"/>
                                </a:gdLst>
                                <a:ahLst/>
                                <a:cxnLst>
                                  <a:cxn ang="0">
                                    <a:pos x="T0" y="T1"/>
                                  </a:cxn>
                                  <a:cxn ang="0">
                                    <a:pos x="T2" y="T3"/>
                                  </a:cxn>
                                  <a:cxn ang="0">
                                    <a:pos x="T4" y="T5"/>
                                  </a:cxn>
                                  <a:cxn ang="0">
                                    <a:pos x="T6" y="T7"/>
                                  </a:cxn>
                                </a:cxnLst>
                                <a:rect l="0" t="0" r="r" b="b"/>
                                <a:pathLst>
                                  <a:path w="461" h="56">
                                    <a:moveTo>
                                      <a:pt x="0" y="56"/>
                                    </a:moveTo>
                                    <a:lnTo>
                                      <a:pt x="56" y="45"/>
                                    </a:lnTo>
                                    <a:lnTo>
                                      <a:pt x="304" y="11"/>
                                    </a:lnTo>
                                    <a:lnTo>
                                      <a:pt x="461"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 name="Freeform 1153"/>
                            <wps:cNvSpPr>
                              <a:spLocks/>
                            </wps:cNvSpPr>
                            <wps:spPr bwMode="auto">
                              <a:xfrm>
                                <a:off x="3051" y="1947"/>
                                <a:ext cx="451" cy="56"/>
                              </a:xfrm>
                              <a:custGeom>
                                <a:avLst/>
                                <a:gdLst>
                                  <a:gd name="T0" fmla="*/ 0 w 451"/>
                                  <a:gd name="T1" fmla="*/ 56 h 56"/>
                                  <a:gd name="T2" fmla="*/ 169 w 451"/>
                                  <a:gd name="T3" fmla="*/ 34 h 56"/>
                                  <a:gd name="T4" fmla="*/ 451 w 451"/>
                                  <a:gd name="T5" fmla="*/ 0 h 56"/>
                                </a:gdLst>
                                <a:ahLst/>
                                <a:cxnLst>
                                  <a:cxn ang="0">
                                    <a:pos x="T0" y="T1"/>
                                  </a:cxn>
                                  <a:cxn ang="0">
                                    <a:pos x="T2" y="T3"/>
                                  </a:cxn>
                                  <a:cxn ang="0">
                                    <a:pos x="T4" y="T5"/>
                                  </a:cxn>
                                </a:cxnLst>
                                <a:rect l="0" t="0" r="r" b="b"/>
                                <a:pathLst>
                                  <a:path w="451" h="56">
                                    <a:moveTo>
                                      <a:pt x="0" y="56"/>
                                    </a:moveTo>
                                    <a:lnTo>
                                      <a:pt x="169" y="34"/>
                                    </a:lnTo>
                                    <a:lnTo>
                                      <a:pt x="451"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7" name="Freeform 1154"/>
                            <wps:cNvSpPr>
                              <a:spLocks/>
                            </wps:cNvSpPr>
                            <wps:spPr bwMode="auto">
                              <a:xfrm>
                                <a:off x="3727" y="1857"/>
                                <a:ext cx="462" cy="68"/>
                              </a:xfrm>
                              <a:custGeom>
                                <a:avLst/>
                                <a:gdLst>
                                  <a:gd name="T0" fmla="*/ 0 w 462"/>
                                  <a:gd name="T1" fmla="*/ 68 h 68"/>
                                  <a:gd name="T2" fmla="*/ 135 w 462"/>
                                  <a:gd name="T3" fmla="*/ 45 h 68"/>
                                  <a:gd name="T4" fmla="*/ 462 w 462"/>
                                  <a:gd name="T5" fmla="*/ 0 h 68"/>
                                </a:gdLst>
                                <a:ahLst/>
                                <a:cxnLst>
                                  <a:cxn ang="0">
                                    <a:pos x="T0" y="T1"/>
                                  </a:cxn>
                                  <a:cxn ang="0">
                                    <a:pos x="T2" y="T3"/>
                                  </a:cxn>
                                  <a:cxn ang="0">
                                    <a:pos x="T4" y="T5"/>
                                  </a:cxn>
                                </a:cxnLst>
                                <a:rect l="0" t="0" r="r" b="b"/>
                                <a:pathLst>
                                  <a:path w="462" h="68">
                                    <a:moveTo>
                                      <a:pt x="0" y="68"/>
                                    </a:moveTo>
                                    <a:lnTo>
                                      <a:pt x="135" y="45"/>
                                    </a:lnTo>
                                    <a:lnTo>
                                      <a:pt x="462"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8" name="Freeform 1155"/>
                            <wps:cNvSpPr>
                              <a:spLocks/>
                            </wps:cNvSpPr>
                            <wps:spPr bwMode="auto">
                              <a:xfrm>
                                <a:off x="4414" y="1778"/>
                                <a:ext cx="450" cy="57"/>
                              </a:xfrm>
                              <a:custGeom>
                                <a:avLst/>
                                <a:gdLst>
                                  <a:gd name="T0" fmla="*/ 0 w 450"/>
                                  <a:gd name="T1" fmla="*/ 57 h 57"/>
                                  <a:gd name="T2" fmla="*/ 169 w 450"/>
                                  <a:gd name="T3" fmla="*/ 34 h 57"/>
                                  <a:gd name="T4" fmla="*/ 450 w 450"/>
                                  <a:gd name="T5" fmla="*/ 0 h 57"/>
                                </a:gdLst>
                                <a:ahLst/>
                                <a:cxnLst>
                                  <a:cxn ang="0">
                                    <a:pos x="T0" y="T1"/>
                                  </a:cxn>
                                  <a:cxn ang="0">
                                    <a:pos x="T2" y="T3"/>
                                  </a:cxn>
                                  <a:cxn ang="0">
                                    <a:pos x="T4" y="T5"/>
                                  </a:cxn>
                                </a:cxnLst>
                                <a:rect l="0" t="0" r="r" b="b"/>
                                <a:pathLst>
                                  <a:path w="450" h="57">
                                    <a:moveTo>
                                      <a:pt x="0" y="57"/>
                                    </a:moveTo>
                                    <a:lnTo>
                                      <a:pt x="169" y="34"/>
                                    </a:lnTo>
                                    <a:lnTo>
                                      <a:pt x="450"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9" name="Freeform 1156"/>
                            <wps:cNvSpPr>
                              <a:spLocks/>
                            </wps:cNvSpPr>
                            <wps:spPr bwMode="auto">
                              <a:xfrm>
                                <a:off x="5090" y="1688"/>
                                <a:ext cx="450" cy="57"/>
                              </a:xfrm>
                              <a:custGeom>
                                <a:avLst/>
                                <a:gdLst>
                                  <a:gd name="T0" fmla="*/ 0 w 450"/>
                                  <a:gd name="T1" fmla="*/ 57 h 57"/>
                                  <a:gd name="T2" fmla="*/ 292 w 450"/>
                                  <a:gd name="T3" fmla="*/ 23 h 57"/>
                                  <a:gd name="T4" fmla="*/ 450 w 450"/>
                                  <a:gd name="T5" fmla="*/ 0 h 57"/>
                                </a:gdLst>
                                <a:ahLst/>
                                <a:cxnLst>
                                  <a:cxn ang="0">
                                    <a:pos x="T0" y="T1"/>
                                  </a:cxn>
                                  <a:cxn ang="0">
                                    <a:pos x="T2" y="T3"/>
                                  </a:cxn>
                                  <a:cxn ang="0">
                                    <a:pos x="T4" y="T5"/>
                                  </a:cxn>
                                </a:cxnLst>
                                <a:rect l="0" t="0" r="r" b="b"/>
                                <a:pathLst>
                                  <a:path w="450" h="57">
                                    <a:moveTo>
                                      <a:pt x="0" y="57"/>
                                    </a:moveTo>
                                    <a:lnTo>
                                      <a:pt x="292" y="23"/>
                                    </a:lnTo>
                                    <a:lnTo>
                                      <a:pt x="450"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0" name="Freeform 1157"/>
                            <wps:cNvSpPr>
                              <a:spLocks/>
                            </wps:cNvSpPr>
                            <wps:spPr bwMode="auto">
                              <a:xfrm>
                                <a:off x="5776" y="1609"/>
                                <a:ext cx="451" cy="57"/>
                              </a:xfrm>
                              <a:custGeom>
                                <a:avLst/>
                                <a:gdLst>
                                  <a:gd name="T0" fmla="*/ 0 w 451"/>
                                  <a:gd name="T1" fmla="*/ 57 h 57"/>
                                  <a:gd name="T2" fmla="*/ 23 w 451"/>
                                  <a:gd name="T3" fmla="*/ 57 h 57"/>
                                  <a:gd name="T4" fmla="*/ 451 w 451"/>
                                  <a:gd name="T5" fmla="*/ 0 h 57"/>
                                </a:gdLst>
                                <a:ahLst/>
                                <a:cxnLst>
                                  <a:cxn ang="0">
                                    <a:pos x="T0" y="T1"/>
                                  </a:cxn>
                                  <a:cxn ang="0">
                                    <a:pos x="T2" y="T3"/>
                                  </a:cxn>
                                  <a:cxn ang="0">
                                    <a:pos x="T4" y="T5"/>
                                  </a:cxn>
                                </a:cxnLst>
                                <a:rect l="0" t="0" r="r" b="b"/>
                                <a:pathLst>
                                  <a:path w="451" h="57">
                                    <a:moveTo>
                                      <a:pt x="0" y="57"/>
                                    </a:moveTo>
                                    <a:lnTo>
                                      <a:pt x="23" y="57"/>
                                    </a:lnTo>
                                    <a:lnTo>
                                      <a:pt x="451"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1" name="Freeform 1158"/>
                            <wps:cNvSpPr>
                              <a:spLocks/>
                            </wps:cNvSpPr>
                            <wps:spPr bwMode="auto">
                              <a:xfrm>
                                <a:off x="5799" y="1261"/>
                                <a:ext cx="450" cy="67"/>
                              </a:xfrm>
                              <a:custGeom>
                                <a:avLst/>
                                <a:gdLst>
                                  <a:gd name="T0" fmla="*/ 450 w 450"/>
                                  <a:gd name="T1" fmla="*/ 0 h 67"/>
                                  <a:gd name="T2" fmla="*/ 11 w 450"/>
                                  <a:gd name="T3" fmla="*/ 56 h 67"/>
                                  <a:gd name="T4" fmla="*/ 0 w 450"/>
                                  <a:gd name="T5" fmla="*/ 67 h 67"/>
                                </a:gdLst>
                                <a:ahLst/>
                                <a:cxnLst>
                                  <a:cxn ang="0">
                                    <a:pos x="T0" y="T1"/>
                                  </a:cxn>
                                  <a:cxn ang="0">
                                    <a:pos x="T2" y="T3"/>
                                  </a:cxn>
                                  <a:cxn ang="0">
                                    <a:pos x="T4" y="T5"/>
                                  </a:cxn>
                                </a:cxnLst>
                                <a:rect l="0" t="0" r="r" b="b"/>
                                <a:pathLst>
                                  <a:path w="450" h="67">
                                    <a:moveTo>
                                      <a:pt x="450" y="0"/>
                                    </a:moveTo>
                                    <a:lnTo>
                                      <a:pt x="11" y="56"/>
                                    </a:lnTo>
                                    <a:lnTo>
                                      <a:pt x="0" y="67"/>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2" name="Line 1159"/>
                            <wps:cNvCnPr>
                              <a:cxnSpLocks noChangeShapeType="1"/>
                            </wps:cNvCnPr>
                            <wps:spPr bwMode="auto">
                              <a:xfrm flipH="1">
                                <a:off x="5574" y="1339"/>
                                <a:ext cx="112" cy="12"/>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93" name="Freeform 1160"/>
                            <wps:cNvSpPr>
                              <a:spLocks/>
                            </wps:cNvSpPr>
                            <wps:spPr bwMode="auto">
                              <a:xfrm>
                                <a:off x="5349" y="1362"/>
                                <a:ext cx="112" cy="22"/>
                              </a:xfrm>
                              <a:custGeom>
                                <a:avLst/>
                                <a:gdLst>
                                  <a:gd name="T0" fmla="*/ 112 w 112"/>
                                  <a:gd name="T1" fmla="*/ 0 h 22"/>
                                  <a:gd name="T2" fmla="*/ 33 w 112"/>
                                  <a:gd name="T3" fmla="*/ 11 h 22"/>
                                  <a:gd name="T4" fmla="*/ 0 w 112"/>
                                  <a:gd name="T5" fmla="*/ 22 h 22"/>
                                </a:gdLst>
                                <a:ahLst/>
                                <a:cxnLst>
                                  <a:cxn ang="0">
                                    <a:pos x="T0" y="T1"/>
                                  </a:cxn>
                                  <a:cxn ang="0">
                                    <a:pos x="T2" y="T3"/>
                                  </a:cxn>
                                  <a:cxn ang="0">
                                    <a:pos x="T4" y="T5"/>
                                  </a:cxn>
                                </a:cxnLst>
                                <a:rect l="0" t="0" r="r" b="b"/>
                                <a:pathLst>
                                  <a:path w="112" h="22">
                                    <a:moveTo>
                                      <a:pt x="112" y="0"/>
                                    </a:moveTo>
                                    <a:lnTo>
                                      <a:pt x="33" y="11"/>
                                    </a:lnTo>
                                    <a:lnTo>
                                      <a:pt x="0" y="22"/>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4" name="Freeform 1161"/>
                            <wps:cNvSpPr>
                              <a:spLocks/>
                            </wps:cNvSpPr>
                            <wps:spPr bwMode="auto">
                              <a:xfrm>
                                <a:off x="4774" y="1396"/>
                                <a:ext cx="451" cy="56"/>
                              </a:xfrm>
                              <a:custGeom>
                                <a:avLst/>
                                <a:gdLst>
                                  <a:gd name="T0" fmla="*/ 451 w 451"/>
                                  <a:gd name="T1" fmla="*/ 0 h 56"/>
                                  <a:gd name="T2" fmla="*/ 203 w 451"/>
                                  <a:gd name="T3" fmla="*/ 33 h 56"/>
                                  <a:gd name="T4" fmla="*/ 0 w 451"/>
                                  <a:gd name="T5" fmla="*/ 56 h 56"/>
                                </a:gdLst>
                                <a:ahLst/>
                                <a:cxnLst>
                                  <a:cxn ang="0">
                                    <a:pos x="T0" y="T1"/>
                                  </a:cxn>
                                  <a:cxn ang="0">
                                    <a:pos x="T2" y="T3"/>
                                  </a:cxn>
                                  <a:cxn ang="0">
                                    <a:pos x="T4" y="T5"/>
                                  </a:cxn>
                                </a:cxnLst>
                                <a:rect l="0" t="0" r="r" b="b"/>
                                <a:pathLst>
                                  <a:path w="451" h="56">
                                    <a:moveTo>
                                      <a:pt x="451" y="0"/>
                                    </a:moveTo>
                                    <a:lnTo>
                                      <a:pt x="203" y="33"/>
                                    </a:lnTo>
                                    <a:lnTo>
                                      <a:pt x="0" y="56"/>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5" name="Freeform 1162"/>
                            <wps:cNvSpPr>
                              <a:spLocks/>
                            </wps:cNvSpPr>
                            <wps:spPr bwMode="auto">
                              <a:xfrm>
                                <a:off x="4549" y="1463"/>
                                <a:ext cx="113" cy="11"/>
                              </a:xfrm>
                              <a:custGeom>
                                <a:avLst/>
                                <a:gdLst>
                                  <a:gd name="T0" fmla="*/ 113 w 113"/>
                                  <a:gd name="T1" fmla="*/ 0 h 11"/>
                                  <a:gd name="T2" fmla="*/ 34 w 113"/>
                                  <a:gd name="T3" fmla="*/ 11 h 11"/>
                                  <a:gd name="T4" fmla="*/ 0 w 113"/>
                                  <a:gd name="T5" fmla="*/ 11 h 11"/>
                                </a:gdLst>
                                <a:ahLst/>
                                <a:cxnLst>
                                  <a:cxn ang="0">
                                    <a:pos x="T0" y="T1"/>
                                  </a:cxn>
                                  <a:cxn ang="0">
                                    <a:pos x="T2" y="T3"/>
                                  </a:cxn>
                                  <a:cxn ang="0">
                                    <a:pos x="T4" y="T5"/>
                                  </a:cxn>
                                </a:cxnLst>
                                <a:rect l="0" t="0" r="r" b="b"/>
                                <a:pathLst>
                                  <a:path w="113" h="11">
                                    <a:moveTo>
                                      <a:pt x="113" y="0"/>
                                    </a:moveTo>
                                    <a:lnTo>
                                      <a:pt x="34" y="11"/>
                                    </a:lnTo>
                                    <a:lnTo>
                                      <a:pt x="0" y="11"/>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6" name="Line 1163"/>
                            <wps:cNvCnPr>
                              <a:cxnSpLocks noChangeShapeType="1"/>
                            </wps:cNvCnPr>
                            <wps:spPr bwMode="auto">
                              <a:xfrm flipH="1">
                                <a:off x="4324" y="1497"/>
                                <a:ext cx="112" cy="1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97" name="Freeform 1164"/>
                            <wps:cNvSpPr>
                              <a:spLocks/>
                            </wps:cNvSpPr>
                            <wps:spPr bwMode="auto">
                              <a:xfrm>
                                <a:off x="3750" y="1519"/>
                                <a:ext cx="461" cy="57"/>
                              </a:xfrm>
                              <a:custGeom>
                                <a:avLst/>
                                <a:gdLst>
                                  <a:gd name="T0" fmla="*/ 461 w 461"/>
                                  <a:gd name="T1" fmla="*/ 0 h 57"/>
                                  <a:gd name="T2" fmla="*/ 112 w 461"/>
                                  <a:gd name="T3" fmla="*/ 45 h 57"/>
                                  <a:gd name="T4" fmla="*/ 0 w 461"/>
                                  <a:gd name="T5" fmla="*/ 57 h 57"/>
                                </a:gdLst>
                                <a:ahLst/>
                                <a:cxnLst>
                                  <a:cxn ang="0">
                                    <a:pos x="T0" y="T1"/>
                                  </a:cxn>
                                  <a:cxn ang="0">
                                    <a:pos x="T2" y="T3"/>
                                  </a:cxn>
                                  <a:cxn ang="0">
                                    <a:pos x="T4" y="T5"/>
                                  </a:cxn>
                                </a:cxnLst>
                                <a:rect l="0" t="0" r="r" b="b"/>
                                <a:pathLst>
                                  <a:path w="461" h="57">
                                    <a:moveTo>
                                      <a:pt x="461" y="0"/>
                                    </a:moveTo>
                                    <a:lnTo>
                                      <a:pt x="112" y="45"/>
                                    </a:lnTo>
                                    <a:lnTo>
                                      <a:pt x="0" y="57"/>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8" name="Freeform 1165"/>
                            <wps:cNvSpPr>
                              <a:spLocks/>
                            </wps:cNvSpPr>
                            <wps:spPr bwMode="auto">
                              <a:xfrm>
                                <a:off x="3524" y="1587"/>
                                <a:ext cx="113" cy="22"/>
                              </a:xfrm>
                              <a:custGeom>
                                <a:avLst/>
                                <a:gdLst>
                                  <a:gd name="T0" fmla="*/ 113 w 113"/>
                                  <a:gd name="T1" fmla="*/ 0 h 22"/>
                                  <a:gd name="T2" fmla="*/ 0 w 113"/>
                                  <a:gd name="T3" fmla="*/ 22 h 22"/>
                                  <a:gd name="T4" fmla="*/ 0 w 113"/>
                                  <a:gd name="T5" fmla="*/ 22 h 22"/>
                                </a:gdLst>
                                <a:ahLst/>
                                <a:cxnLst>
                                  <a:cxn ang="0">
                                    <a:pos x="T0" y="T1"/>
                                  </a:cxn>
                                  <a:cxn ang="0">
                                    <a:pos x="T2" y="T3"/>
                                  </a:cxn>
                                  <a:cxn ang="0">
                                    <a:pos x="T4" y="T5"/>
                                  </a:cxn>
                                </a:cxnLst>
                                <a:rect l="0" t="0" r="r" b="b"/>
                                <a:pathLst>
                                  <a:path w="113" h="22">
                                    <a:moveTo>
                                      <a:pt x="113" y="0"/>
                                    </a:moveTo>
                                    <a:lnTo>
                                      <a:pt x="0" y="22"/>
                                    </a:lnTo>
                                    <a:lnTo>
                                      <a:pt x="0" y="22"/>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9" name="Line 1166"/>
                            <wps:cNvCnPr>
                              <a:cxnSpLocks noChangeShapeType="1"/>
                            </wps:cNvCnPr>
                            <wps:spPr bwMode="auto">
                              <a:xfrm flipH="1">
                                <a:off x="3299" y="1621"/>
                                <a:ext cx="113" cy="1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00" name="Freeform 1167"/>
                            <wps:cNvSpPr>
                              <a:spLocks/>
                            </wps:cNvSpPr>
                            <wps:spPr bwMode="auto">
                              <a:xfrm>
                                <a:off x="2736" y="1643"/>
                                <a:ext cx="451" cy="57"/>
                              </a:xfrm>
                              <a:custGeom>
                                <a:avLst/>
                                <a:gdLst>
                                  <a:gd name="T0" fmla="*/ 451 w 451"/>
                                  <a:gd name="T1" fmla="*/ 0 h 57"/>
                                  <a:gd name="T2" fmla="*/ 192 w 451"/>
                                  <a:gd name="T3" fmla="*/ 34 h 57"/>
                                  <a:gd name="T4" fmla="*/ 0 w 451"/>
                                  <a:gd name="T5" fmla="*/ 57 h 57"/>
                                </a:gdLst>
                                <a:ahLst/>
                                <a:cxnLst>
                                  <a:cxn ang="0">
                                    <a:pos x="T0" y="T1"/>
                                  </a:cxn>
                                  <a:cxn ang="0">
                                    <a:pos x="T2" y="T3"/>
                                  </a:cxn>
                                  <a:cxn ang="0">
                                    <a:pos x="T4" y="T5"/>
                                  </a:cxn>
                                </a:cxnLst>
                                <a:rect l="0" t="0" r="r" b="b"/>
                                <a:pathLst>
                                  <a:path w="451" h="57">
                                    <a:moveTo>
                                      <a:pt x="451" y="0"/>
                                    </a:moveTo>
                                    <a:lnTo>
                                      <a:pt x="192" y="34"/>
                                    </a:lnTo>
                                    <a:lnTo>
                                      <a:pt x="0" y="57"/>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1" name="Line 1168"/>
                            <wps:cNvCnPr>
                              <a:cxnSpLocks noChangeShapeType="1"/>
                            </wps:cNvCnPr>
                            <wps:spPr bwMode="auto">
                              <a:xfrm flipH="1">
                                <a:off x="2500" y="1722"/>
                                <a:ext cx="124" cy="1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02" name="Line 1169"/>
                            <wps:cNvCnPr>
                              <a:cxnSpLocks noChangeShapeType="1"/>
                            </wps:cNvCnPr>
                            <wps:spPr bwMode="auto">
                              <a:xfrm flipH="1">
                                <a:off x="2275" y="1745"/>
                                <a:ext cx="112" cy="1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03" name="Freeform 1170"/>
                            <wps:cNvSpPr>
                              <a:spLocks/>
                            </wps:cNvSpPr>
                            <wps:spPr bwMode="auto">
                              <a:xfrm>
                                <a:off x="1712" y="1778"/>
                                <a:ext cx="450" cy="68"/>
                              </a:xfrm>
                              <a:custGeom>
                                <a:avLst/>
                                <a:gdLst>
                                  <a:gd name="T0" fmla="*/ 450 w 450"/>
                                  <a:gd name="T1" fmla="*/ 0 h 68"/>
                                  <a:gd name="T2" fmla="*/ 259 w 450"/>
                                  <a:gd name="T3" fmla="*/ 23 h 68"/>
                                  <a:gd name="T4" fmla="*/ 90 w 450"/>
                                  <a:gd name="T5" fmla="*/ 57 h 68"/>
                                  <a:gd name="T6" fmla="*/ 0 w 450"/>
                                  <a:gd name="T7" fmla="*/ 68 h 68"/>
                                </a:gdLst>
                                <a:ahLst/>
                                <a:cxnLst>
                                  <a:cxn ang="0">
                                    <a:pos x="T0" y="T1"/>
                                  </a:cxn>
                                  <a:cxn ang="0">
                                    <a:pos x="T2" y="T3"/>
                                  </a:cxn>
                                  <a:cxn ang="0">
                                    <a:pos x="T4" y="T5"/>
                                  </a:cxn>
                                  <a:cxn ang="0">
                                    <a:pos x="T6" y="T7"/>
                                  </a:cxn>
                                </a:cxnLst>
                                <a:rect l="0" t="0" r="r" b="b"/>
                                <a:pathLst>
                                  <a:path w="450" h="68">
                                    <a:moveTo>
                                      <a:pt x="450" y="0"/>
                                    </a:moveTo>
                                    <a:lnTo>
                                      <a:pt x="259" y="23"/>
                                    </a:lnTo>
                                    <a:lnTo>
                                      <a:pt x="90" y="57"/>
                                    </a:lnTo>
                                    <a:lnTo>
                                      <a:pt x="0" y="68"/>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4" name="Freeform 1171"/>
                            <wps:cNvSpPr>
                              <a:spLocks/>
                            </wps:cNvSpPr>
                            <wps:spPr bwMode="auto">
                              <a:xfrm>
                                <a:off x="1486" y="1868"/>
                                <a:ext cx="113" cy="23"/>
                              </a:xfrm>
                              <a:custGeom>
                                <a:avLst/>
                                <a:gdLst>
                                  <a:gd name="T0" fmla="*/ 113 w 113"/>
                                  <a:gd name="T1" fmla="*/ 0 h 23"/>
                                  <a:gd name="T2" fmla="*/ 34 w 113"/>
                                  <a:gd name="T3" fmla="*/ 12 h 23"/>
                                  <a:gd name="T4" fmla="*/ 34 w 113"/>
                                  <a:gd name="T5" fmla="*/ 12 h 23"/>
                                  <a:gd name="T6" fmla="*/ 0 w 113"/>
                                  <a:gd name="T7" fmla="*/ 23 h 23"/>
                                </a:gdLst>
                                <a:ahLst/>
                                <a:cxnLst>
                                  <a:cxn ang="0">
                                    <a:pos x="T0" y="T1"/>
                                  </a:cxn>
                                  <a:cxn ang="0">
                                    <a:pos x="T2" y="T3"/>
                                  </a:cxn>
                                  <a:cxn ang="0">
                                    <a:pos x="T4" y="T5"/>
                                  </a:cxn>
                                  <a:cxn ang="0">
                                    <a:pos x="T6" y="T7"/>
                                  </a:cxn>
                                </a:cxnLst>
                                <a:rect l="0" t="0" r="r" b="b"/>
                                <a:pathLst>
                                  <a:path w="113" h="23">
                                    <a:moveTo>
                                      <a:pt x="113" y="0"/>
                                    </a:moveTo>
                                    <a:lnTo>
                                      <a:pt x="34" y="12"/>
                                    </a:lnTo>
                                    <a:lnTo>
                                      <a:pt x="34" y="12"/>
                                    </a:lnTo>
                                    <a:lnTo>
                                      <a:pt x="0" y="23"/>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5" name="Freeform 1172"/>
                            <wps:cNvSpPr>
                              <a:spLocks/>
                            </wps:cNvSpPr>
                            <wps:spPr bwMode="auto">
                              <a:xfrm>
                                <a:off x="1272" y="1925"/>
                                <a:ext cx="102" cy="45"/>
                              </a:xfrm>
                              <a:custGeom>
                                <a:avLst/>
                                <a:gdLst>
                                  <a:gd name="T0" fmla="*/ 102 w 102"/>
                                  <a:gd name="T1" fmla="*/ 0 h 45"/>
                                  <a:gd name="T2" fmla="*/ 90 w 102"/>
                                  <a:gd name="T3" fmla="*/ 0 h 45"/>
                                  <a:gd name="T4" fmla="*/ 45 w 102"/>
                                  <a:gd name="T5" fmla="*/ 22 h 45"/>
                                  <a:gd name="T6" fmla="*/ 0 w 102"/>
                                  <a:gd name="T7" fmla="*/ 45 h 45"/>
                                </a:gdLst>
                                <a:ahLst/>
                                <a:cxnLst>
                                  <a:cxn ang="0">
                                    <a:pos x="T0" y="T1"/>
                                  </a:cxn>
                                  <a:cxn ang="0">
                                    <a:pos x="T2" y="T3"/>
                                  </a:cxn>
                                  <a:cxn ang="0">
                                    <a:pos x="T4" y="T5"/>
                                  </a:cxn>
                                  <a:cxn ang="0">
                                    <a:pos x="T6" y="T7"/>
                                  </a:cxn>
                                </a:cxnLst>
                                <a:rect l="0" t="0" r="r" b="b"/>
                                <a:pathLst>
                                  <a:path w="102" h="45">
                                    <a:moveTo>
                                      <a:pt x="102" y="0"/>
                                    </a:moveTo>
                                    <a:lnTo>
                                      <a:pt x="90" y="0"/>
                                    </a:lnTo>
                                    <a:lnTo>
                                      <a:pt x="45" y="22"/>
                                    </a:lnTo>
                                    <a:lnTo>
                                      <a:pt x="0" y="45"/>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6" name="Freeform 1173"/>
                            <wps:cNvSpPr>
                              <a:spLocks/>
                            </wps:cNvSpPr>
                            <wps:spPr bwMode="auto">
                              <a:xfrm>
                                <a:off x="923" y="2037"/>
                                <a:ext cx="259" cy="372"/>
                              </a:xfrm>
                              <a:custGeom>
                                <a:avLst/>
                                <a:gdLst>
                                  <a:gd name="T0" fmla="*/ 259 w 259"/>
                                  <a:gd name="T1" fmla="*/ 0 h 372"/>
                                  <a:gd name="T2" fmla="*/ 226 w 259"/>
                                  <a:gd name="T3" fmla="*/ 23 h 372"/>
                                  <a:gd name="T4" fmla="*/ 192 w 259"/>
                                  <a:gd name="T5" fmla="*/ 45 h 372"/>
                                  <a:gd name="T6" fmla="*/ 169 w 259"/>
                                  <a:gd name="T7" fmla="*/ 90 h 372"/>
                                  <a:gd name="T8" fmla="*/ 135 w 259"/>
                                  <a:gd name="T9" fmla="*/ 124 h 372"/>
                                  <a:gd name="T10" fmla="*/ 102 w 259"/>
                                  <a:gd name="T11" fmla="*/ 158 h 372"/>
                                  <a:gd name="T12" fmla="*/ 79 w 259"/>
                                  <a:gd name="T13" fmla="*/ 203 h 372"/>
                                  <a:gd name="T14" fmla="*/ 45 w 259"/>
                                  <a:gd name="T15" fmla="*/ 248 h 372"/>
                                  <a:gd name="T16" fmla="*/ 23 w 259"/>
                                  <a:gd name="T17" fmla="*/ 304 h 372"/>
                                  <a:gd name="T18" fmla="*/ 0 w 259"/>
                                  <a:gd name="T19" fmla="*/ 349 h 372"/>
                                  <a:gd name="T20" fmla="*/ 0 w 259"/>
                                  <a:gd name="T21" fmla="*/ 372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9" h="372">
                                    <a:moveTo>
                                      <a:pt x="259" y="0"/>
                                    </a:moveTo>
                                    <a:lnTo>
                                      <a:pt x="226" y="23"/>
                                    </a:lnTo>
                                    <a:lnTo>
                                      <a:pt x="192" y="45"/>
                                    </a:lnTo>
                                    <a:lnTo>
                                      <a:pt x="169" y="90"/>
                                    </a:lnTo>
                                    <a:lnTo>
                                      <a:pt x="135" y="124"/>
                                    </a:lnTo>
                                    <a:lnTo>
                                      <a:pt x="102" y="158"/>
                                    </a:lnTo>
                                    <a:lnTo>
                                      <a:pt x="79" y="203"/>
                                    </a:lnTo>
                                    <a:lnTo>
                                      <a:pt x="45" y="248"/>
                                    </a:lnTo>
                                    <a:lnTo>
                                      <a:pt x="23" y="304"/>
                                    </a:lnTo>
                                    <a:lnTo>
                                      <a:pt x="0" y="349"/>
                                    </a:lnTo>
                                    <a:lnTo>
                                      <a:pt x="0" y="372"/>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7" name="Freeform 1174"/>
                            <wps:cNvSpPr>
                              <a:spLocks/>
                            </wps:cNvSpPr>
                            <wps:spPr bwMode="auto">
                              <a:xfrm>
                                <a:off x="845" y="2510"/>
                                <a:ext cx="33" cy="112"/>
                              </a:xfrm>
                              <a:custGeom>
                                <a:avLst/>
                                <a:gdLst>
                                  <a:gd name="T0" fmla="*/ 33 w 33"/>
                                  <a:gd name="T1" fmla="*/ 0 h 112"/>
                                  <a:gd name="T2" fmla="*/ 22 w 33"/>
                                  <a:gd name="T3" fmla="*/ 56 h 112"/>
                                  <a:gd name="T4" fmla="*/ 0 w 33"/>
                                  <a:gd name="T5" fmla="*/ 112 h 112"/>
                                </a:gdLst>
                                <a:ahLst/>
                                <a:cxnLst>
                                  <a:cxn ang="0">
                                    <a:pos x="T0" y="T1"/>
                                  </a:cxn>
                                  <a:cxn ang="0">
                                    <a:pos x="T2" y="T3"/>
                                  </a:cxn>
                                  <a:cxn ang="0">
                                    <a:pos x="T4" y="T5"/>
                                  </a:cxn>
                                </a:cxnLst>
                                <a:rect l="0" t="0" r="r" b="b"/>
                                <a:pathLst>
                                  <a:path w="33" h="112">
                                    <a:moveTo>
                                      <a:pt x="33" y="0"/>
                                    </a:moveTo>
                                    <a:lnTo>
                                      <a:pt x="22" y="56"/>
                                    </a:lnTo>
                                    <a:lnTo>
                                      <a:pt x="0" y="112"/>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8" name="Freeform 1175"/>
                            <wps:cNvSpPr>
                              <a:spLocks/>
                            </wps:cNvSpPr>
                            <wps:spPr bwMode="auto">
                              <a:xfrm>
                                <a:off x="788" y="2735"/>
                                <a:ext cx="34" cy="113"/>
                              </a:xfrm>
                              <a:custGeom>
                                <a:avLst/>
                                <a:gdLst>
                                  <a:gd name="T0" fmla="*/ 34 w 34"/>
                                  <a:gd name="T1" fmla="*/ 0 h 113"/>
                                  <a:gd name="T2" fmla="*/ 23 w 34"/>
                                  <a:gd name="T3" fmla="*/ 34 h 113"/>
                                  <a:gd name="T4" fmla="*/ 0 w 34"/>
                                  <a:gd name="T5" fmla="*/ 113 h 113"/>
                                </a:gdLst>
                                <a:ahLst/>
                                <a:cxnLst>
                                  <a:cxn ang="0">
                                    <a:pos x="T0" y="T1"/>
                                  </a:cxn>
                                  <a:cxn ang="0">
                                    <a:pos x="T2" y="T3"/>
                                  </a:cxn>
                                  <a:cxn ang="0">
                                    <a:pos x="T4" y="T5"/>
                                  </a:cxn>
                                </a:cxnLst>
                                <a:rect l="0" t="0" r="r" b="b"/>
                                <a:pathLst>
                                  <a:path w="34" h="113">
                                    <a:moveTo>
                                      <a:pt x="34" y="0"/>
                                    </a:moveTo>
                                    <a:lnTo>
                                      <a:pt x="23" y="34"/>
                                    </a:lnTo>
                                    <a:lnTo>
                                      <a:pt x="0" y="113"/>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9" name="Freeform 1176"/>
                            <wps:cNvSpPr>
                              <a:spLocks/>
                            </wps:cNvSpPr>
                            <wps:spPr bwMode="auto">
                              <a:xfrm>
                                <a:off x="687" y="2960"/>
                                <a:ext cx="79" cy="439"/>
                              </a:xfrm>
                              <a:custGeom>
                                <a:avLst/>
                                <a:gdLst>
                                  <a:gd name="T0" fmla="*/ 79 w 79"/>
                                  <a:gd name="T1" fmla="*/ 0 h 439"/>
                                  <a:gd name="T2" fmla="*/ 56 w 79"/>
                                  <a:gd name="T3" fmla="*/ 135 h 439"/>
                                  <a:gd name="T4" fmla="*/ 22 w 79"/>
                                  <a:gd name="T5" fmla="*/ 315 h 439"/>
                                  <a:gd name="T6" fmla="*/ 0 w 79"/>
                                  <a:gd name="T7" fmla="*/ 439 h 439"/>
                                </a:gdLst>
                                <a:ahLst/>
                                <a:cxnLst>
                                  <a:cxn ang="0">
                                    <a:pos x="T0" y="T1"/>
                                  </a:cxn>
                                  <a:cxn ang="0">
                                    <a:pos x="T2" y="T3"/>
                                  </a:cxn>
                                  <a:cxn ang="0">
                                    <a:pos x="T4" y="T5"/>
                                  </a:cxn>
                                  <a:cxn ang="0">
                                    <a:pos x="T6" y="T7"/>
                                  </a:cxn>
                                </a:cxnLst>
                                <a:rect l="0" t="0" r="r" b="b"/>
                                <a:pathLst>
                                  <a:path w="79" h="439">
                                    <a:moveTo>
                                      <a:pt x="79" y="0"/>
                                    </a:moveTo>
                                    <a:lnTo>
                                      <a:pt x="56" y="135"/>
                                    </a:lnTo>
                                    <a:lnTo>
                                      <a:pt x="22" y="315"/>
                                    </a:lnTo>
                                    <a:lnTo>
                                      <a:pt x="0" y="439"/>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0" name="Line 1177"/>
                            <wps:cNvCnPr>
                              <a:cxnSpLocks noChangeShapeType="1"/>
                            </wps:cNvCnPr>
                            <wps:spPr bwMode="auto">
                              <a:xfrm flipH="1">
                                <a:off x="642" y="3512"/>
                                <a:ext cx="22" cy="112"/>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11" name="Freeform 1178"/>
                            <wps:cNvSpPr>
                              <a:spLocks/>
                            </wps:cNvSpPr>
                            <wps:spPr bwMode="auto">
                              <a:xfrm>
                                <a:off x="642" y="3275"/>
                                <a:ext cx="225" cy="394"/>
                              </a:xfrm>
                              <a:custGeom>
                                <a:avLst/>
                                <a:gdLst>
                                  <a:gd name="T0" fmla="*/ 0 w 225"/>
                                  <a:gd name="T1" fmla="*/ 394 h 394"/>
                                  <a:gd name="T2" fmla="*/ 45 w 225"/>
                                  <a:gd name="T3" fmla="*/ 304 h 394"/>
                                  <a:gd name="T4" fmla="*/ 101 w 225"/>
                                  <a:gd name="T5" fmla="*/ 214 h 394"/>
                                  <a:gd name="T6" fmla="*/ 146 w 225"/>
                                  <a:gd name="T7" fmla="*/ 135 h 394"/>
                                  <a:gd name="T8" fmla="*/ 191 w 225"/>
                                  <a:gd name="T9" fmla="*/ 45 h 394"/>
                                  <a:gd name="T10" fmla="*/ 225 w 225"/>
                                  <a:gd name="T11" fmla="*/ 0 h 394"/>
                                </a:gdLst>
                                <a:ahLst/>
                                <a:cxnLst>
                                  <a:cxn ang="0">
                                    <a:pos x="T0" y="T1"/>
                                  </a:cxn>
                                  <a:cxn ang="0">
                                    <a:pos x="T2" y="T3"/>
                                  </a:cxn>
                                  <a:cxn ang="0">
                                    <a:pos x="T4" y="T5"/>
                                  </a:cxn>
                                  <a:cxn ang="0">
                                    <a:pos x="T6" y="T7"/>
                                  </a:cxn>
                                  <a:cxn ang="0">
                                    <a:pos x="T8" y="T9"/>
                                  </a:cxn>
                                  <a:cxn ang="0">
                                    <a:pos x="T10" y="T11"/>
                                  </a:cxn>
                                </a:cxnLst>
                                <a:rect l="0" t="0" r="r" b="b"/>
                                <a:pathLst>
                                  <a:path w="225" h="394">
                                    <a:moveTo>
                                      <a:pt x="0" y="394"/>
                                    </a:moveTo>
                                    <a:lnTo>
                                      <a:pt x="45" y="304"/>
                                    </a:lnTo>
                                    <a:lnTo>
                                      <a:pt x="101" y="214"/>
                                    </a:lnTo>
                                    <a:lnTo>
                                      <a:pt x="146" y="135"/>
                                    </a:lnTo>
                                    <a:lnTo>
                                      <a:pt x="191" y="45"/>
                                    </a:lnTo>
                                    <a:lnTo>
                                      <a:pt x="225"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2" name="Line 1179"/>
                            <wps:cNvCnPr>
                              <a:cxnSpLocks noChangeShapeType="1"/>
                            </wps:cNvCnPr>
                            <wps:spPr bwMode="auto">
                              <a:xfrm flipV="1">
                                <a:off x="890" y="3174"/>
                                <a:ext cx="33" cy="4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13" name="Freeform 1180"/>
                            <wps:cNvSpPr>
                              <a:spLocks/>
                            </wps:cNvSpPr>
                            <wps:spPr bwMode="auto">
                              <a:xfrm>
                                <a:off x="946" y="2746"/>
                                <a:ext cx="259" cy="383"/>
                              </a:xfrm>
                              <a:custGeom>
                                <a:avLst/>
                                <a:gdLst>
                                  <a:gd name="T0" fmla="*/ 0 w 259"/>
                                  <a:gd name="T1" fmla="*/ 383 h 383"/>
                                  <a:gd name="T2" fmla="*/ 34 w 259"/>
                                  <a:gd name="T3" fmla="*/ 338 h 383"/>
                                  <a:gd name="T4" fmla="*/ 79 w 259"/>
                                  <a:gd name="T5" fmla="*/ 259 h 383"/>
                                  <a:gd name="T6" fmla="*/ 124 w 259"/>
                                  <a:gd name="T7" fmla="*/ 180 h 383"/>
                                  <a:gd name="T8" fmla="*/ 180 w 259"/>
                                  <a:gd name="T9" fmla="*/ 113 h 383"/>
                                  <a:gd name="T10" fmla="*/ 225 w 259"/>
                                  <a:gd name="T11" fmla="*/ 45 h 383"/>
                                  <a:gd name="T12" fmla="*/ 259 w 259"/>
                                  <a:gd name="T13" fmla="*/ 0 h 383"/>
                                </a:gdLst>
                                <a:ahLst/>
                                <a:cxnLst>
                                  <a:cxn ang="0">
                                    <a:pos x="T0" y="T1"/>
                                  </a:cxn>
                                  <a:cxn ang="0">
                                    <a:pos x="T2" y="T3"/>
                                  </a:cxn>
                                  <a:cxn ang="0">
                                    <a:pos x="T4" y="T5"/>
                                  </a:cxn>
                                  <a:cxn ang="0">
                                    <a:pos x="T6" y="T7"/>
                                  </a:cxn>
                                  <a:cxn ang="0">
                                    <a:pos x="T8" y="T9"/>
                                  </a:cxn>
                                  <a:cxn ang="0">
                                    <a:pos x="T10" y="T11"/>
                                  </a:cxn>
                                  <a:cxn ang="0">
                                    <a:pos x="T12" y="T13"/>
                                  </a:cxn>
                                </a:cxnLst>
                                <a:rect l="0" t="0" r="r" b="b"/>
                                <a:pathLst>
                                  <a:path w="259" h="383">
                                    <a:moveTo>
                                      <a:pt x="0" y="383"/>
                                    </a:moveTo>
                                    <a:lnTo>
                                      <a:pt x="34" y="338"/>
                                    </a:lnTo>
                                    <a:lnTo>
                                      <a:pt x="79" y="259"/>
                                    </a:lnTo>
                                    <a:lnTo>
                                      <a:pt x="124" y="180"/>
                                    </a:lnTo>
                                    <a:lnTo>
                                      <a:pt x="180" y="113"/>
                                    </a:lnTo>
                                    <a:lnTo>
                                      <a:pt x="225" y="45"/>
                                    </a:lnTo>
                                    <a:lnTo>
                                      <a:pt x="259"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4" name="Freeform 1181"/>
                            <wps:cNvSpPr>
                              <a:spLocks/>
                            </wps:cNvSpPr>
                            <wps:spPr bwMode="auto">
                              <a:xfrm>
                                <a:off x="1239" y="2656"/>
                                <a:ext cx="33" cy="45"/>
                              </a:xfrm>
                              <a:custGeom>
                                <a:avLst/>
                                <a:gdLst>
                                  <a:gd name="T0" fmla="*/ 0 w 33"/>
                                  <a:gd name="T1" fmla="*/ 45 h 45"/>
                                  <a:gd name="T2" fmla="*/ 33 w 33"/>
                                  <a:gd name="T3" fmla="*/ 0 h 45"/>
                                  <a:gd name="T4" fmla="*/ 33 w 33"/>
                                  <a:gd name="T5" fmla="*/ 0 h 45"/>
                                </a:gdLst>
                                <a:ahLst/>
                                <a:cxnLst>
                                  <a:cxn ang="0">
                                    <a:pos x="T0" y="T1"/>
                                  </a:cxn>
                                  <a:cxn ang="0">
                                    <a:pos x="T2" y="T3"/>
                                  </a:cxn>
                                  <a:cxn ang="0">
                                    <a:pos x="T4" y="T5"/>
                                  </a:cxn>
                                </a:cxnLst>
                                <a:rect l="0" t="0" r="r" b="b"/>
                                <a:pathLst>
                                  <a:path w="33" h="45">
                                    <a:moveTo>
                                      <a:pt x="0" y="45"/>
                                    </a:moveTo>
                                    <a:lnTo>
                                      <a:pt x="33" y="0"/>
                                    </a:lnTo>
                                    <a:lnTo>
                                      <a:pt x="33"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5" name="Freeform 1182"/>
                            <wps:cNvSpPr>
                              <a:spLocks/>
                            </wps:cNvSpPr>
                            <wps:spPr bwMode="auto">
                              <a:xfrm>
                                <a:off x="1306" y="2262"/>
                                <a:ext cx="293" cy="349"/>
                              </a:xfrm>
                              <a:custGeom>
                                <a:avLst/>
                                <a:gdLst>
                                  <a:gd name="T0" fmla="*/ 0 w 293"/>
                                  <a:gd name="T1" fmla="*/ 349 h 349"/>
                                  <a:gd name="T2" fmla="*/ 11 w 293"/>
                                  <a:gd name="T3" fmla="*/ 327 h 349"/>
                                  <a:gd name="T4" fmla="*/ 68 w 293"/>
                                  <a:gd name="T5" fmla="*/ 259 h 349"/>
                                  <a:gd name="T6" fmla="*/ 113 w 293"/>
                                  <a:gd name="T7" fmla="*/ 203 h 349"/>
                                  <a:gd name="T8" fmla="*/ 169 w 293"/>
                                  <a:gd name="T9" fmla="*/ 135 h 349"/>
                                  <a:gd name="T10" fmla="*/ 225 w 293"/>
                                  <a:gd name="T11" fmla="*/ 79 h 349"/>
                                  <a:gd name="T12" fmla="*/ 270 w 293"/>
                                  <a:gd name="T13" fmla="*/ 23 h 349"/>
                                  <a:gd name="T14" fmla="*/ 293 w 293"/>
                                  <a:gd name="T15" fmla="*/ 0 h 34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3" h="349">
                                    <a:moveTo>
                                      <a:pt x="0" y="349"/>
                                    </a:moveTo>
                                    <a:lnTo>
                                      <a:pt x="11" y="327"/>
                                    </a:lnTo>
                                    <a:lnTo>
                                      <a:pt x="68" y="259"/>
                                    </a:lnTo>
                                    <a:lnTo>
                                      <a:pt x="113" y="203"/>
                                    </a:lnTo>
                                    <a:lnTo>
                                      <a:pt x="169" y="135"/>
                                    </a:lnTo>
                                    <a:lnTo>
                                      <a:pt x="225" y="79"/>
                                    </a:lnTo>
                                    <a:lnTo>
                                      <a:pt x="270" y="23"/>
                                    </a:lnTo>
                                    <a:lnTo>
                                      <a:pt x="293"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6" name="Line 1183"/>
                            <wps:cNvCnPr>
                              <a:cxnSpLocks noChangeShapeType="1"/>
                            </wps:cNvCnPr>
                            <wps:spPr bwMode="auto">
                              <a:xfrm flipV="1">
                                <a:off x="1644" y="2172"/>
                                <a:ext cx="34" cy="4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17" name="Freeform 1184"/>
                            <wps:cNvSpPr>
                              <a:spLocks/>
                            </wps:cNvSpPr>
                            <wps:spPr bwMode="auto">
                              <a:xfrm>
                                <a:off x="1723" y="1835"/>
                                <a:ext cx="338" cy="303"/>
                              </a:xfrm>
                              <a:custGeom>
                                <a:avLst/>
                                <a:gdLst>
                                  <a:gd name="T0" fmla="*/ 0 w 338"/>
                                  <a:gd name="T1" fmla="*/ 303 h 303"/>
                                  <a:gd name="T2" fmla="*/ 22 w 338"/>
                                  <a:gd name="T3" fmla="*/ 281 h 303"/>
                                  <a:gd name="T4" fmla="*/ 79 w 338"/>
                                  <a:gd name="T5" fmla="*/ 236 h 303"/>
                                  <a:gd name="T6" fmla="*/ 135 w 338"/>
                                  <a:gd name="T7" fmla="*/ 180 h 303"/>
                                  <a:gd name="T8" fmla="*/ 191 w 338"/>
                                  <a:gd name="T9" fmla="*/ 123 h 303"/>
                                  <a:gd name="T10" fmla="*/ 248 w 338"/>
                                  <a:gd name="T11" fmla="*/ 78 h 303"/>
                                  <a:gd name="T12" fmla="*/ 304 w 338"/>
                                  <a:gd name="T13" fmla="*/ 22 h 303"/>
                                  <a:gd name="T14" fmla="*/ 338 w 338"/>
                                  <a:gd name="T15" fmla="*/ 0 h 30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8" h="303">
                                    <a:moveTo>
                                      <a:pt x="0" y="303"/>
                                    </a:moveTo>
                                    <a:lnTo>
                                      <a:pt x="22" y="281"/>
                                    </a:lnTo>
                                    <a:lnTo>
                                      <a:pt x="79" y="236"/>
                                    </a:lnTo>
                                    <a:lnTo>
                                      <a:pt x="135" y="180"/>
                                    </a:lnTo>
                                    <a:lnTo>
                                      <a:pt x="191" y="123"/>
                                    </a:lnTo>
                                    <a:lnTo>
                                      <a:pt x="248" y="78"/>
                                    </a:lnTo>
                                    <a:lnTo>
                                      <a:pt x="304" y="22"/>
                                    </a:lnTo>
                                    <a:lnTo>
                                      <a:pt x="338"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8" name="Freeform 1185"/>
                            <wps:cNvSpPr>
                              <a:spLocks/>
                            </wps:cNvSpPr>
                            <wps:spPr bwMode="auto">
                              <a:xfrm>
                                <a:off x="2106" y="1756"/>
                                <a:ext cx="45" cy="34"/>
                              </a:xfrm>
                              <a:custGeom>
                                <a:avLst/>
                                <a:gdLst>
                                  <a:gd name="T0" fmla="*/ 0 w 45"/>
                                  <a:gd name="T1" fmla="*/ 34 h 34"/>
                                  <a:gd name="T2" fmla="*/ 45 w 45"/>
                                  <a:gd name="T3" fmla="*/ 11 h 34"/>
                                  <a:gd name="T4" fmla="*/ 45 w 45"/>
                                  <a:gd name="T5" fmla="*/ 0 h 34"/>
                                </a:gdLst>
                                <a:ahLst/>
                                <a:cxnLst>
                                  <a:cxn ang="0">
                                    <a:pos x="T0" y="T1"/>
                                  </a:cxn>
                                  <a:cxn ang="0">
                                    <a:pos x="T2" y="T3"/>
                                  </a:cxn>
                                  <a:cxn ang="0">
                                    <a:pos x="T4" y="T5"/>
                                  </a:cxn>
                                </a:cxnLst>
                                <a:rect l="0" t="0" r="r" b="b"/>
                                <a:pathLst>
                                  <a:path w="45" h="34">
                                    <a:moveTo>
                                      <a:pt x="0" y="34"/>
                                    </a:moveTo>
                                    <a:lnTo>
                                      <a:pt x="45" y="11"/>
                                    </a:lnTo>
                                    <a:lnTo>
                                      <a:pt x="45"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9" name="Freeform 1186"/>
                            <wps:cNvSpPr>
                              <a:spLocks/>
                            </wps:cNvSpPr>
                            <wps:spPr bwMode="auto">
                              <a:xfrm>
                                <a:off x="2196" y="1463"/>
                                <a:ext cx="371" cy="259"/>
                              </a:xfrm>
                              <a:custGeom>
                                <a:avLst/>
                                <a:gdLst>
                                  <a:gd name="T0" fmla="*/ 0 w 371"/>
                                  <a:gd name="T1" fmla="*/ 259 h 259"/>
                                  <a:gd name="T2" fmla="*/ 11 w 371"/>
                                  <a:gd name="T3" fmla="*/ 248 h 259"/>
                                  <a:gd name="T4" fmla="*/ 79 w 371"/>
                                  <a:gd name="T5" fmla="*/ 203 h 259"/>
                                  <a:gd name="T6" fmla="*/ 146 w 371"/>
                                  <a:gd name="T7" fmla="*/ 158 h 259"/>
                                  <a:gd name="T8" fmla="*/ 146 w 371"/>
                                  <a:gd name="T9" fmla="*/ 158 h 259"/>
                                  <a:gd name="T10" fmla="*/ 202 w 371"/>
                                  <a:gd name="T11" fmla="*/ 113 h 259"/>
                                  <a:gd name="T12" fmla="*/ 270 w 371"/>
                                  <a:gd name="T13" fmla="*/ 56 h 259"/>
                                  <a:gd name="T14" fmla="*/ 338 w 371"/>
                                  <a:gd name="T15" fmla="*/ 11 h 259"/>
                                  <a:gd name="T16" fmla="*/ 371 w 371"/>
                                  <a:gd name="T17" fmla="*/ 0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1" h="259">
                                    <a:moveTo>
                                      <a:pt x="0" y="259"/>
                                    </a:moveTo>
                                    <a:lnTo>
                                      <a:pt x="11" y="248"/>
                                    </a:lnTo>
                                    <a:lnTo>
                                      <a:pt x="79" y="203"/>
                                    </a:lnTo>
                                    <a:lnTo>
                                      <a:pt x="146" y="158"/>
                                    </a:lnTo>
                                    <a:lnTo>
                                      <a:pt x="146" y="158"/>
                                    </a:lnTo>
                                    <a:lnTo>
                                      <a:pt x="202" y="113"/>
                                    </a:lnTo>
                                    <a:lnTo>
                                      <a:pt x="270" y="56"/>
                                    </a:lnTo>
                                    <a:lnTo>
                                      <a:pt x="338" y="11"/>
                                    </a:lnTo>
                                    <a:lnTo>
                                      <a:pt x="371"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0" name="Line 1187"/>
                            <wps:cNvCnPr>
                              <a:cxnSpLocks noChangeShapeType="1"/>
                            </wps:cNvCnPr>
                            <wps:spPr bwMode="auto">
                              <a:xfrm flipV="1">
                                <a:off x="2612" y="1396"/>
                                <a:ext cx="57" cy="33"/>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g:grpSp>
                        <wpg:grpSp>
                          <wpg:cNvPr id="1721" name="Group 1421"/>
                          <wpg:cNvGrpSpPr>
                            <a:grpSpLocks/>
                          </wpg:cNvGrpSpPr>
                          <wpg:grpSpPr bwMode="auto">
                            <a:xfrm>
                              <a:off x="-36" y="4487"/>
                              <a:ext cx="6997" cy="7656"/>
                              <a:chOff x="-36" y="4487"/>
                              <a:chExt cx="6997" cy="7656"/>
                            </a:xfrm>
                          </wpg:grpSpPr>
                          <wpg:grpSp>
                            <wpg:cNvPr id="1722" name="Group 1405"/>
                            <wpg:cNvGrpSpPr>
                              <a:grpSpLocks/>
                            </wpg:cNvGrpSpPr>
                            <wpg:grpSpPr bwMode="auto">
                              <a:xfrm>
                                <a:off x="2314" y="9837"/>
                                <a:ext cx="3431" cy="575"/>
                                <a:chOff x="2314" y="9837"/>
                                <a:chExt cx="3431" cy="575"/>
                              </a:xfrm>
                            </wpg:grpSpPr>
                            <wps:wsp>
                              <wps:cNvPr id="1723" name="Line 1269"/>
                              <wps:cNvCnPr>
                                <a:cxnSpLocks noChangeShapeType="1"/>
                              </wps:cNvCnPr>
                              <wps:spPr bwMode="auto">
                                <a:xfrm>
                                  <a:off x="4901" y="10118"/>
                                  <a:ext cx="844" cy="1"/>
                                </a:xfrm>
                                <a:prstGeom prst="line">
                                  <a:avLst/>
                                </a:prstGeom>
                                <a:noFill/>
                                <a:ln w="6985" cap="rnd">
                                  <a:solidFill>
                                    <a:srgbClr val="24282B"/>
                                  </a:solidFill>
                                  <a:round/>
                                  <a:headEnd/>
                                  <a:tailEnd/>
                                </a:ln>
                                <a:extLst>
                                  <a:ext uri="{909E8E84-426E-40DD-AFC4-6F175D3DCCD1}">
                                    <a14:hiddenFill xmlns:a14="http://schemas.microsoft.com/office/drawing/2010/main">
                                      <a:noFill/>
                                    </a14:hiddenFill>
                                  </a:ext>
                                </a:extLst>
                              </wps:spPr>
                              <wps:bodyPr/>
                            </wps:wsp>
                            <wps:wsp>
                              <wps:cNvPr id="1724" name="Line 1270"/>
                              <wps:cNvCnPr>
                                <a:cxnSpLocks noChangeShapeType="1"/>
                              </wps:cNvCnPr>
                              <wps:spPr bwMode="auto">
                                <a:xfrm>
                                  <a:off x="4901" y="9848"/>
                                  <a:ext cx="56"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25" name="Line 1271"/>
                              <wps:cNvCnPr>
                                <a:cxnSpLocks noChangeShapeType="1"/>
                              </wps:cNvCnPr>
                              <wps:spPr bwMode="auto">
                                <a:xfrm>
                                  <a:off x="5013" y="9848"/>
                                  <a:ext cx="68"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26" name="Line 1272"/>
                              <wps:cNvCnPr>
                                <a:cxnSpLocks noChangeShapeType="1"/>
                              </wps:cNvCnPr>
                              <wps:spPr bwMode="auto">
                                <a:xfrm>
                                  <a:off x="5137" y="9848"/>
                                  <a:ext cx="56"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27" name="Line 1273"/>
                              <wps:cNvCnPr>
                                <a:cxnSpLocks noChangeShapeType="1"/>
                              </wps:cNvCnPr>
                              <wps:spPr bwMode="auto">
                                <a:xfrm>
                                  <a:off x="5250" y="9848"/>
                                  <a:ext cx="56"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28" name="Line 1274"/>
                              <wps:cNvCnPr>
                                <a:cxnSpLocks noChangeShapeType="1"/>
                              </wps:cNvCnPr>
                              <wps:spPr bwMode="auto">
                                <a:xfrm>
                                  <a:off x="5362" y="9848"/>
                                  <a:ext cx="57"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29" name="Line 1275"/>
                              <wps:cNvCnPr>
                                <a:cxnSpLocks noChangeShapeType="1"/>
                              </wps:cNvCnPr>
                              <wps:spPr bwMode="auto">
                                <a:xfrm>
                                  <a:off x="5475" y="9848"/>
                                  <a:ext cx="56"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30" name="Line 1276"/>
                              <wps:cNvCnPr>
                                <a:cxnSpLocks noChangeShapeType="1"/>
                              </wps:cNvCnPr>
                              <wps:spPr bwMode="auto">
                                <a:xfrm>
                                  <a:off x="5587" y="9848"/>
                                  <a:ext cx="57"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31" name="Line 1277"/>
                              <wps:cNvCnPr>
                                <a:cxnSpLocks noChangeShapeType="1"/>
                              </wps:cNvCnPr>
                              <wps:spPr bwMode="auto">
                                <a:xfrm>
                                  <a:off x="5700" y="9848"/>
                                  <a:ext cx="45"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32" name="Line 1278"/>
                              <wps:cNvCnPr>
                                <a:cxnSpLocks noChangeShapeType="1"/>
                              </wps:cNvCnPr>
                              <wps:spPr bwMode="auto">
                                <a:xfrm>
                                  <a:off x="5700" y="9848"/>
                                  <a:ext cx="45"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33" name="Line 1279"/>
                              <wps:cNvCnPr>
                                <a:cxnSpLocks noChangeShapeType="1"/>
                              </wps:cNvCnPr>
                              <wps:spPr bwMode="auto">
                                <a:xfrm>
                                  <a:off x="2314" y="9837"/>
                                  <a:ext cx="225"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34" name="Line 1280"/>
                              <wps:cNvCnPr>
                                <a:cxnSpLocks noChangeShapeType="1"/>
                              </wps:cNvCnPr>
                              <wps:spPr bwMode="auto">
                                <a:xfrm>
                                  <a:off x="2651" y="9837"/>
                                  <a:ext cx="237"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35" name="Line 1281"/>
                              <wps:cNvCnPr>
                                <a:cxnSpLocks noChangeShapeType="1"/>
                              </wps:cNvCnPr>
                              <wps:spPr bwMode="auto">
                                <a:xfrm>
                                  <a:off x="3000" y="9837"/>
                                  <a:ext cx="158"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36" name="Line 1282"/>
                              <wps:cNvCnPr>
                                <a:cxnSpLocks noChangeShapeType="1"/>
                              </wps:cNvCnPr>
                              <wps:spPr bwMode="auto">
                                <a:xfrm>
                                  <a:off x="3000" y="9837"/>
                                  <a:ext cx="158"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37" name="Line 1283"/>
                              <wps:cNvCnPr>
                                <a:cxnSpLocks noChangeShapeType="1"/>
                              </wps:cNvCnPr>
                              <wps:spPr bwMode="auto">
                                <a:xfrm>
                                  <a:off x="4901" y="10411"/>
                                  <a:ext cx="461"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38" name="Line 1284"/>
                              <wps:cNvCnPr>
                                <a:cxnSpLocks noChangeShapeType="1"/>
                              </wps:cNvCnPr>
                              <wps:spPr bwMode="auto">
                                <a:xfrm>
                                  <a:off x="5419" y="10411"/>
                                  <a:ext cx="56"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39" name="Line 1285"/>
                              <wps:cNvCnPr>
                                <a:cxnSpLocks noChangeShapeType="1"/>
                              </wps:cNvCnPr>
                              <wps:spPr bwMode="auto">
                                <a:xfrm>
                                  <a:off x="5531" y="10411"/>
                                  <a:ext cx="214"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40" name="Line 1286"/>
                              <wps:cNvCnPr>
                                <a:cxnSpLocks noChangeShapeType="1"/>
                              </wps:cNvCnPr>
                              <wps:spPr bwMode="auto">
                                <a:xfrm>
                                  <a:off x="5531" y="10411"/>
                                  <a:ext cx="214"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41" name="Line 1287"/>
                              <wps:cNvCnPr>
                                <a:cxnSpLocks noChangeShapeType="1"/>
                              </wps:cNvCnPr>
                              <wps:spPr bwMode="auto">
                                <a:xfrm>
                                  <a:off x="2314" y="10411"/>
                                  <a:ext cx="461"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42" name="Line 1288"/>
                              <wps:cNvCnPr>
                                <a:cxnSpLocks noChangeShapeType="1"/>
                              </wps:cNvCnPr>
                              <wps:spPr bwMode="auto">
                                <a:xfrm>
                                  <a:off x="3000" y="10411"/>
                                  <a:ext cx="158"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43" name="Line 1289"/>
                              <wps:cNvCnPr>
                                <a:cxnSpLocks noChangeShapeType="1"/>
                              </wps:cNvCnPr>
                              <wps:spPr bwMode="auto">
                                <a:xfrm>
                                  <a:off x="3000" y="10411"/>
                                  <a:ext cx="158"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44" name="Line 1290"/>
                              <wps:cNvCnPr>
                                <a:cxnSpLocks noChangeShapeType="1"/>
                              </wps:cNvCnPr>
                              <wps:spPr bwMode="auto">
                                <a:xfrm>
                                  <a:off x="2314" y="10118"/>
                                  <a:ext cx="461"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45" name="Line 1291"/>
                              <wps:cNvCnPr>
                                <a:cxnSpLocks noChangeShapeType="1"/>
                              </wps:cNvCnPr>
                              <wps:spPr bwMode="auto">
                                <a:xfrm>
                                  <a:off x="2888" y="10118"/>
                                  <a:ext cx="112"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46" name="Line 1292"/>
                              <wps:cNvCnPr>
                                <a:cxnSpLocks noChangeShapeType="1"/>
                              </wps:cNvCnPr>
                              <wps:spPr bwMode="auto">
                                <a:xfrm>
                                  <a:off x="3113" y="10118"/>
                                  <a:ext cx="45"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47" name="Line 1293"/>
                              <wps:cNvCnPr>
                                <a:cxnSpLocks noChangeShapeType="1"/>
                              </wps:cNvCnPr>
                              <wps:spPr bwMode="auto">
                                <a:xfrm>
                                  <a:off x="3113" y="10118"/>
                                  <a:ext cx="45"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g:grpSp>
                          <wpg:grpSp>
                            <wpg:cNvPr id="1748" name="Group 1404"/>
                            <wpg:cNvGrpSpPr>
                              <a:grpSpLocks/>
                            </wpg:cNvGrpSpPr>
                            <wpg:grpSpPr bwMode="auto">
                              <a:xfrm>
                                <a:off x="338" y="4715"/>
                                <a:ext cx="6623" cy="4102"/>
                                <a:chOff x="338" y="4715"/>
                                <a:chExt cx="6623" cy="4102"/>
                              </a:xfrm>
                            </wpg:grpSpPr>
                            <wps:wsp>
                              <wps:cNvPr id="1749" name="Oval 1298"/>
                              <wps:cNvSpPr>
                                <a:spLocks noChangeArrowheads="1"/>
                              </wps:cNvSpPr>
                              <wps:spPr bwMode="auto">
                                <a:xfrm>
                                  <a:off x="5912" y="5560"/>
                                  <a:ext cx="349" cy="552"/>
                                </a:xfrm>
                                <a:prstGeom prst="ellipse">
                                  <a:avLst/>
                                </a:prstGeom>
                                <a:noFill/>
                                <a:ln w="6985"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0" name="Line 1299"/>
                              <wps:cNvCnPr>
                                <a:cxnSpLocks noChangeShapeType="1"/>
                              </wps:cNvCnPr>
                              <wps:spPr bwMode="auto">
                                <a:xfrm flipV="1">
                                  <a:off x="6249" y="5549"/>
                                  <a:ext cx="158" cy="157"/>
                                </a:xfrm>
                                <a:prstGeom prst="line">
                                  <a:avLst/>
                                </a:prstGeom>
                                <a:noFill/>
                                <a:ln w="6985" cap="rnd">
                                  <a:solidFill>
                                    <a:srgbClr val="24282B"/>
                                  </a:solidFill>
                                  <a:round/>
                                  <a:headEnd/>
                                  <a:tailEnd/>
                                </a:ln>
                                <a:extLst>
                                  <a:ext uri="{909E8E84-426E-40DD-AFC4-6F175D3DCCD1}">
                                    <a14:hiddenFill xmlns:a14="http://schemas.microsoft.com/office/drawing/2010/main">
                                      <a:noFill/>
                                    </a14:hiddenFill>
                                  </a:ext>
                                </a:extLst>
                              </wps:spPr>
                              <wps:bodyPr/>
                            </wps:wsp>
                            <wps:wsp>
                              <wps:cNvPr id="1751" name="Oval 1302"/>
                              <wps:cNvSpPr>
                                <a:spLocks noChangeArrowheads="1"/>
                              </wps:cNvSpPr>
                              <wps:spPr bwMode="auto">
                                <a:xfrm>
                                  <a:off x="5912" y="6944"/>
                                  <a:ext cx="349" cy="541"/>
                                </a:xfrm>
                                <a:prstGeom prst="ellipse">
                                  <a:avLst/>
                                </a:prstGeom>
                                <a:noFill/>
                                <a:ln w="6985"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2" name="Line 1303"/>
                              <wps:cNvCnPr>
                                <a:cxnSpLocks noChangeShapeType="1"/>
                              </wps:cNvCnPr>
                              <wps:spPr bwMode="auto">
                                <a:xfrm flipV="1">
                                  <a:off x="6249" y="6922"/>
                                  <a:ext cx="158" cy="169"/>
                                </a:xfrm>
                                <a:prstGeom prst="line">
                                  <a:avLst/>
                                </a:prstGeom>
                                <a:noFill/>
                                <a:ln w="6985" cap="rnd">
                                  <a:solidFill>
                                    <a:srgbClr val="24282B"/>
                                  </a:solidFill>
                                  <a:round/>
                                  <a:headEnd/>
                                  <a:tailEnd/>
                                </a:ln>
                                <a:extLst>
                                  <a:ext uri="{909E8E84-426E-40DD-AFC4-6F175D3DCCD1}">
                                    <a14:hiddenFill xmlns:a14="http://schemas.microsoft.com/office/drawing/2010/main">
                                      <a:noFill/>
                                    </a14:hiddenFill>
                                  </a:ext>
                                </a:extLst>
                              </wps:spPr>
                              <wps:bodyPr/>
                            </wps:wsp>
                            <wps:wsp>
                              <wps:cNvPr id="1753" name="Oval 1304"/>
                              <wps:cNvSpPr>
                                <a:spLocks noChangeArrowheads="1"/>
                              </wps:cNvSpPr>
                              <wps:spPr bwMode="auto">
                                <a:xfrm>
                                  <a:off x="5022" y="4930"/>
                                  <a:ext cx="349" cy="551"/>
                                </a:xfrm>
                                <a:prstGeom prst="ellipse">
                                  <a:avLst/>
                                </a:prstGeom>
                                <a:noFill/>
                                <a:ln w="6985"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4" name="Line 1305"/>
                              <wps:cNvCnPr>
                                <a:cxnSpLocks noChangeShapeType="1"/>
                              </wps:cNvCnPr>
                              <wps:spPr bwMode="auto">
                                <a:xfrm flipV="1">
                                  <a:off x="5360" y="4907"/>
                                  <a:ext cx="157" cy="169"/>
                                </a:xfrm>
                                <a:prstGeom prst="line">
                                  <a:avLst/>
                                </a:prstGeom>
                                <a:noFill/>
                                <a:ln w="6985" cap="rnd">
                                  <a:solidFill>
                                    <a:srgbClr val="24282B"/>
                                  </a:solidFill>
                                  <a:round/>
                                  <a:headEnd/>
                                  <a:tailEnd/>
                                </a:ln>
                                <a:extLst>
                                  <a:ext uri="{909E8E84-426E-40DD-AFC4-6F175D3DCCD1}">
                                    <a14:hiddenFill xmlns:a14="http://schemas.microsoft.com/office/drawing/2010/main">
                                      <a:noFill/>
                                    </a14:hiddenFill>
                                  </a:ext>
                                </a:extLst>
                              </wps:spPr>
                              <wps:bodyPr/>
                            </wps:wsp>
                            <wps:wsp>
                              <wps:cNvPr id="1755" name="Rectangle 1306"/>
                              <wps:cNvSpPr>
                                <a:spLocks noChangeArrowheads="1"/>
                              </wps:cNvSpPr>
                              <wps:spPr bwMode="auto">
                                <a:xfrm>
                                  <a:off x="597" y="8610"/>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441C8F">
                                    <w:pPr>
                                      <w:spacing w:before="0" w:line="240" w:lineRule="auto"/>
                                    </w:pPr>
                                    <w:r>
                                      <w:rPr>
                                        <w:rFonts w:cs="Times New Roman"/>
                                        <w:color w:val="24282B"/>
                                        <w:sz w:val="18"/>
                                        <w:szCs w:val="18"/>
                                      </w:rPr>
                                      <w:t>0</w:t>
                                    </w:r>
                                  </w:p>
                                </w:txbxContent>
                              </wps:txbx>
                              <wps:bodyPr rot="0" vert="horz" wrap="none" lIns="0" tIns="0" rIns="0" bIns="0" anchor="t" anchorCtr="0">
                                <a:spAutoFit/>
                              </wps:bodyPr>
                            </wps:wsp>
                            <wps:wsp>
                              <wps:cNvPr id="1756" name="Rectangle 1307"/>
                              <wps:cNvSpPr>
                                <a:spLocks noChangeArrowheads="1"/>
                              </wps:cNvSpPr>
                              <wps:spPr bwMode="auto">
                                <a:xfrm>
                                  <a:off x="428" y="8441"/>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441C8F">
                                    <w:pPr>
                                      <w:spacing w:before="0" w:line="240" w:lineRule="auto"/>
                                    </w:pPr>
                                    <w:r>
                                      <w:rPr>
                                        <w:rFonts w:cs="Times New Roman"/>
                                        <w:color w:val="24282B"/>
                                        <w:sz w:val="18"/>
                                        <w:szCs w:val="18"/>
                                      </w:rPr>
                                      <w:t>0</w:t>
                                    </w:r>
                                  </w:p>
                                </w:txbxContent>
                              </wps:txbx>
                              <wps:bodyPr rot="0" vert="horz" wrap="none" lIns="0" tIns="0" rIns="0" bIns="0" anchor="t" anchorCtr="0">
                                <a:spAutoFit/>
                              </wps:bodyPr>
                            </wps:wsp>
                            <wps:wsp>
                              <wps:cNvPr id="1757" name="Rectangle 1308"/>
                              <wps:cNvSpPr>
                                <a:spLocks noChangeArrowheads="1"/>
                              </wps:cNvSpPr>
                              <wps:spPr bwMode="auto">
                                <a:xfrm>
                                  <a:off x="338" y="7867"/>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441C8F">
                                    <w:pPr>
                                      <w:spacing w:before="0" w:line="240" w:lineRule="auto"/>
                                    </w:pPr>
                                    <w:r>
                                      <w:rPr>
                                        <w:rFonts w:cs="Times New Roman"/>
                                        <w:color w:val="24282B"/>
                                        <w:sz w:val="18"/>
                                        <w:szCs w:val="18"/>
                                      </w:rPr>
                                      <w:t>10</w:t>
                                    </w:r>
                                  </w:p>
                                </w:txbxContent>
                              </wps:txbx>
                              <wps:bodyPr rot="0" vert="horz" wrap="none" lIns="0" tIns="0" rIns="0" bIns="0" anchor="t" anchorCtr="0">
                                <a:spAutoFit/>
                              </wps:bodyPr>
                            </wps:wsp>
                            <wps:wsp>
                              <wps:cNvPr id="1758" name="Rectangle 1309"/>
                              <wps:cNvSpPr>
                                <a:spLocks noChangeArrowheads="1"/>
                              </wps:cNvSpPr>
                              <wps:spPr bwMode="auto">
                                <a:xfrm>
                                  <a:off x="338" y="7304"/>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441C8F">
                                    <w:pPr>
                                      <w:spacing w:before="0" w:line="240" w:lineRule="auto"/>
                                    </w:pPr>
                                    <w:r>
                                      <w:rPr>
                                        <w:rFonts w:cs="Times New Roman"/>
                                        <w:color w:val="24282B"/>
                                        <w:sz w:val="18"/>
                                        <w:szCs w:val="18"/>
                                      </w:rPr>
                                      <w:t>20</w:t>
                                    </w:r>
                                  </w:p>
                                </w:txbxContent>
                              </wps:txbx>
                              <wps:bodyPr rot="0" vert="horz" wrap="none" lIns="0" tIns="0" rIns="0" bIns="0" anchor="t" anchorCtr="0">
                                <a:spAutoFit/>
                              </wps:bodyPr>
                            </wps:wsp>
                            <wps:wsp>
                              <wps:cNvPr id="1759" name="Rectangle 1310"/>
                              <wps:cNvSpPr>
                                <a:spLocks noChangeArrowheads="1"/>
                              </wps:cNvSpPr>
                              <wps:spPr bwMode="auto">
                                <a:xfrm>
                                  <a:off x="338" y="6741"/>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441C8F">
                                    <w:pPr>
                                      <w:spacing w:before="0" w:line="240" w:lineRule="auto"/>
                                    </w:pPr>
                                    <w:r>
                                      <w:rPr>
                                        <w:rFonts w:cs="Times New Roman"/>
                                        <w:color w:val="24282B"/>
                                        <w:sz w:val="18"/>
                                        <w:szCs w:val="18"/>
                                      </w:rPr>
                                      <w:t>30</w:t>
                                    </w:r>
                                  </w:p>
                                </w:txbxContent>
                              </wps:txbx>
                              <wps:bodyPr rot="0" vert="horz" wrap="none" lIns="0" tIns="0" rIns="0" bIns="0" anchor="t" anchorCtr="0">
                                <a:spAutoFit/>
                              </wps:bodyPr>
                            </wps:wsp>
                            <wps:wsp>
                              <wps:cNvPr id="1760" name="Rectangle 1311"/>
                              <wps:cNvSpPr>
                                <a:spLocks noChangeArrowheads="1"/>
                              </wps:cNvSpPr>
                              <wps:spPr bwMode="auto">
                                <a:xfrm>
                                  <a:off x="338" y="6179"/>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441C8F">
                                    <w:pPr>
                                      <w:spacing w:before="0" w:line="240" w:lineRule="auto"/>
                                    </w:pPr>
                                    <w:r>
                                      <w:rPr>
                                        <w:rFonts w:cs="Times New Roman"/>
                                        <w:color w:val="24282B"/>
                                        <w:sz w:val="18"/>
                                        <w:szCs w:val="18"/>
                                      </w:rPr>
                                      <w:t>40</w:t>
                                    </w:r>
                                  </w:p>
                                </w:txbxContent>
                              </wps:txbx>
                              <wps:bodyPr rot="0" vert="horz" wrap="none" lIns="0" tIns="0" rIns="0" bIns="0" anchor="t" anchorCtr="0">
                                <a:spAutoFit/>
                              </wps:bodyPr>
                            </wps:wsp>
                            <wps:wsp>
                              <wps:cNvPr id="1761" name="Rectangle 1312"/>
                              <wps:cNvSpPr>
                                <a:spLocks noChangeArrowheads="1"/>
                              </wps:cNvSpPr>
                              <wps:spPr bwMode="auto">
                                <a:xfrm>
                                  <a:off x="338" y="5616"/>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441C8F">
                                    <w:pPr>
                                      <w:spacing w:before="0" w:line="240" w:lineRule="auto"/>
                                    </w:pPr>
                                    <w:r>
                                      <w:rPr>
                                        <w:rFonts w:cs="Times New Roman"/>
                                        <w:color w:val="24282B"/>
                                        <w:sz w:val="18"/>
                                        <w:szCs w:val="18"/>
                                      </w:rPr>
                                      <w:t>50</w:t>
                                    </w:r>
                                  </w:p>
                                </w:txbxContent>
                              </wps:txbx>
                              <wps:bodyPr rot="0" vert="horz" wrap="none" lIns="0" tIns="0" rIns="0" bIns="0" anchor="t" anchorCtr="0">
                                <a:spAutoFit/>
                              </wps:bodyPr>
                            </wps:wsp>
                            <wps:wsp>
                              <wps:cNvPr id="1762" name="Rectangle 1313"/>
                              <wps:cNvSpPr>
                                <a:spLocks noChangeArrowheads="1"/>
                              </wps:cNvSpPr>
                              <wps:spPr bwMode="auto">
                                <a:xfrm>
                                  <a:off x="338" y="5053"/>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441C8F">
                                    <w:pPr>
                                      <w:spacing w:before="0" w:line="240" w:lineRule="auto"/>
                                    </w:pPr>
                                    <w:r>
                                      <w:rPr>
                                        <w:rFonts w:cs="Times New Roman"/>
                                        <w:color w:val="24282B"/>
                                        <w:sz w:val="18"/>
                                        <w:szCs w:val="18"/>
                                      </w:rPr>
                                      <w:t>60</w:t>
                                    </w:r>
                                  </w:p>
                                </w:txbxContent>
                              </wps:txbx>
                              <wps:bodyPr rot="0" vert="horz" wrap="none" lIns="0" tIns="0" rIns="0" bIns="0" anchor="t" anchorCtr="0">
                                <a:spAutoFit/>
                              </wps:bodyPr>
                            </wps:wsp>
                            <wps:wsp>
                              <wps:cNvPr id="1763" name="Rectangle 1323"/>
                              <wps:cNvSpPr>
                                <a:spLocks noChangeArrowheads="1"/>
                              </wps:cNvSpPr>
                              <wps:spPr bwMode="auto">
                                <a:xfrm>
                                  <a:off x="1103" y="8610"/>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441C8F">
                                    <w:pPr>
                                      <w:spacing w:before="0" w:line="240" w:lineRule="auto"/>
                                    </w:pPr>
                                    <w:r>
                                      <w:rPr>
                                        <w:rFonts w:cs="Times New Roman"/>
                                        <w:color w:val="24282B"/>
                                        <w:sz w:val="18"/>
                                        <w:szCs w:val="18"/>
                                      </w:rPr>
                                      <w:t>10</w:t>
                                    </w:r>
                                  </w:p>
                                </w:txbxContent>
                              </wps:txbx>
                              <wps:bodyPr rot="0" vert="horz" wrap="none" lIns="0" tIns="0" rIns="0" bIns="0" anchor="t" anchorCtr="0">
                                <a:spAutoFit/>
                              </wps:bodyPr>
                            </wps:wsp>
                            <wps:wsp>
                              <wps:cNvPr id="1764" name="Rectangle 1324"/>
                              <wps:cNvSpPr>
                                <a:spLocks noChangeArrowheads="1"/>
                              </wps:cNvSpPr>
                              <wps:spPr bwMode="auto">
                                <a:xfrm>
                                  <a:off x="1678" y="8610"/>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441C8F">
                                    <w:pPr>
                                      <w:spacing w:before="0" w:line="240" w:lineRule="auto"/>
                                    </w:pPr>
                                    <w:r>
                                      <w:rPr>
                                        <w:rFonts w:cs="Times New Roman"/>
                                        <w:color w:val="24282B"/>
                                        <w:sz w:val="18"/>
                                        <w:szCs w:val="18"/>
                                      </w:rPr>
                                      <w:t>20</w:t>
                                    </w:r>
                                  </w:p>
                                </w:txbxContent>
                              </wps:txbx>
                              <wps:bodyPr rot="0" vert="horz" wrap="none" lIns="0" tIns="0" rIns="0" bIns="0" anchor="t" anchorCtr="0">
                                <a:spAutoFit/>
                              </wps:bodyPr>
                            </wps:wsp>
                            <wps:wsp>
                              <wps:cNvPr id="1765" name="Rectangle 1325"/>
                              <wps:cNvSpPr>
                                <a:spLocks noChangeArrowheads="1"/>
                              </wps:cNvSpPr>
                              <wps:spPr bwMode="auto">
                                <a:xfrm>
                                  <a:off x="2229" y="8610"/>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441C8F">
                                    <w:pPr>
                                      <w:spacing w:before="0" w:line="240" w:lineRule="auto"/>
                                    </w:pPr>
                                    <w:r>
                                      <w:rPr>
                                        <w:rFonts w:cs="Times New Roman"/>
                                        <w:color w:val="24282B"/>
                                        <w:sz w:val="18"/>
                                        <w:szCs w:val="18"/>
                                      </w:rPr>
                                      <w:t>30</w:t>
                                    </w:r>
                                  </w:p>
                                </w:txbxContent>
                              </wps:txbx>
                              <wps:bodyPr rot="0" vert="horz" wrap="none" lIns="0" tIns="0" rIns="0" bIns="0" anchor="t" anchorCtr="0">
                                <a:spAutoFit/>
                              </wps:bodyPr>
                            </wps:wsp>
                            <wps:wsp>
                              <wps:cNvPr id="1766" name="Rectangle 1326"/>
                              <wps:cNvSpPr>
                                <a:spLocks noChangeArrowheads="1"/>
                              </wps:cNvSpPr>
                              <wps:spPr bwMode="auto">
                                <a:xfrm>
                                  <a:off x="2793" y="8610"/>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441C8F">
                                    <w:pPr>
                                      <w:spacing w:before="0" w:line="240" w:lineRule="auto"/>
                                    </w:pPr>
                                    <w:r>
                                      <w:rPr>
                                        <w:rFonts w:cs="Times New Roman"/>
                                        <w:color w:val="24282B"/>
                                        <w:sz w:val="18"/>
                                        <w:szCs w:val="18"/>
                                      </w:rPr>
                                      <w:t>40</w:t>
                                    </w:r>
                                  </w:p>
                                </w:txbxContent>
                              </wps:txbx>
                              <wps:bodyPr rot="0" vert="horz" wrap="none" lIns="0" tIns="0" rIns="0" bIns="0" anchor="t" anchorCtr="0">
                                <a:spAutoFit/>
                              </wps:bodyPr>
                            </wps:wsp>
                            <wps:wsp>
                              <wps:cNvPr id="1767" name="Rectangle 1327"/>
                              <wps:cNvSpPr>
                                <a:spLocks noChangeArrowheads="1"/>
                              </wps:cNvSpPr>
                              <wps:spPr bwMode="auto">
                                <a:xfrm>
                                  <a:off x="3367" y="8610"/>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441C8F">
                                    <w:pPr>
                                      <w:spacing w:before="0" w:line="240" w:lineRule="auto"/>
                                    </w:pPr>
                                    <w:r>
                                      <w:rPr>
                                        <w:rFonts w:cs="Times New Roman"/>
                                        <w:color w:val="24282B"/>
                                        <w:sz w:val="18"/>
                                        <w:szCs w:val="18"/>
                                      </w:rPr>
                                      <w:t>50</w:t>
                                    </w:r>
                                  </w:p>
                                </w:txbxContent>
                              </wps:txbx>
                              <wps:bodyPr rot="0" vert="horz" wrap="none" lIns="0" tIns="0" rIns="0" bIns="0" anchor="t" anchorCtr="0">
                                <a:spAutoFit/>
                              </wps:bodyPr>
                            </wps:wsp>
                            <wps:wsp>
                              <wps:cNvPr id="1768" name="Rectangle 1328"/>
                              <wps:cNvSpPr>
                                <a:spLocks noChangeArrowheads="1"/>
                              </wps:cNvSpPr>
                              <wps:spPr bwMode="auto">
                                <a:xfrm>
                                  <a:off x="3930" y="8610"/>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441C8F">
                                    <w:pPr>
                                      <w:spacing w:before="0" w:line="240" w:lineRule="auto"/>
                                    </w:pPr>
                                    <w:r>
                                      <w:rPr>
                                        <w:rFonts w:cs="Times New Roman"/>
                                        <w:color w:val="24282B"/>
                                        <w:sz w:val="18"/>
                                        <w:szCs w:val="18"/>
                                      </w:rPr>
                                      <w:t>60</w:t>
                                    </w:r>
                                  </w:p>
                                </w:txbxContent>
                              </wps:txbx>
                              <wps:bodyPr rot="0" vert="horz" wrap="none" lIns="0" tIns="0" rIns="0" bIns="0" anchor="t" anchorCtr="0">
                                <a:spAutoFit/>
                              </wps:bodyPr>
                            </wps:wsp>
                            <wps:wsp>
                              <wps:cNvPr id="1769" name="Rectangle 1329"/>
                              <wps:cNvSpPr>
                                <a:spLocks noChangeArrowheads="1"/>
                              </wps:cNvSpPr>
                              <wps:spPr bwMode="auto">
                                <a:xfrm>
                                  <a:off x="4493" y="8610"/>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441C8F">
                                    <w:pPr>
                                      <w:spacing w:before="0" w:line="240" w:lineRule="auto"/>
                                    </w:pPr>
                                    <w:r>
                                      <w:rPr>
                                        <w:rFonts w:cs="Times New Roman"/>
                                        <w:color w:val="24282B"/>
                                        <w:sz w:val="18"/>
                                        <w:szCs w:val="18"/>
                                      </w:rPr>
                                      <w:t>70</w:t>
                                    </w:r>
                                  </w:p>
                                </w:txbxContent>
                              </wps:txbx>
                              <wps:bodyPr rot="0" vert="horz" wrap="none" lIns="0" tIns="0" rIns="0" bIns="0" anchor="t" anchorCtr="0">
                                <a:spAutoFit/>
                              </wps:bodyPr>
                            </wps:wsp>
                            <wps:wsp>
                              <wps:cNvPr id="1770" name="Rectangle 1330"/>
                              <wps:cNvSpPr>
                                <a:spLocks noChangeArrowheads="1"/>
                              </wps:cNvSpPr>
                              <wps:spPr bwMode="auto">
                                <a:xfrm>
                                  <a:off x="5056" y="8610"/>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441C8F">
                                    <w:pPr>
                                      <w:spacing w:before="0" w:line="240" w:lineRule="auto"/>
                                    </w:pPr>
                                    <w:r>
                                      <w:rPr>
                                        <w:rFonts w:cs="Times New Roman"/>
                                        <w:color w:val="24282B"/>
                                        <w:sz w:val="18"/>
                                        <w:szCs w:val="18"/>
                                      </w:rPr>
                                      <w:t>80</w:t>
                                    </w:r>
                                  </w:p>
                                </w:txbxContent>
                              </wps:txbx>
                              <wps:bodyPr rot="0" vert="horz" wrap="none" lIns="0" tIns="0" rIns="0" bIns="0" anchor="t" anchorCtr="0">
                                <a:spAutoFit/>
                              </wps:bodyPr>
                            </wps:wsp>
                            <wps:wsp>
                              <wps:cNvPr id="1771" name="Rectangle 1331"/>
                              <wps:cNvSpPr>
                                <a:spLocks noChangeArrowheads="1"/>
                              </wps:cNvSpPr>
                              <wps:spPr bwMode="auto">
                                <a:xfrm>
                                  <a:off x="5608" y="8610"/>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441C8F">
                                    <w:pPr>
                                      <w:spacing w:before="0" w:line="240" w:lineRule="auto"/>
                                    </w:pPr>
                                    <w:r>
                                      <w:rPr>
                                        <w:rFonts w:cs="Times New Roman"/>
                                        <w:color w:val="24282B"/>
                                        <w:sz w:val="18"/>
                                        <w:szCs w:val="18"/>
                                      </w:rPr>
                                      <w:t>90</w:t>
                                    </w:r>
                                  </w:p>
                                </w:txbxContent>
                              </wps:txbx>
                              <wps:bodyPr rot="0" vert="horz" wrap="none" lIns="0" tIns="0" rIns="0" bIns="0" anchor="t" anchorCtr="0">
                                <a:spAutoFit/>
                              </wps:bodyPr>
                            </wps:wsp>
                            <wps:wsp>
                              <wps:cNvPr id="1772" name="Rectangle 1332"/>
                              <wps:cNvSpPr>
                                <a:spLocks noChangeArrowheads="1"/>
                              </wps:cNvSpPr>
                              <wps:spPr bwMode="auto">
                                <a:xfrm>
                                  <a:off x="6125" y="8610"/>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441C8F">
                                    <w:pPr>
                                      <w:spacing w:before="0" w:line="240" w:lineRule="auto"/>
                                    </w:pPr>
                                    <w:r>
                                      <w:rPr>
                                        <w:rFonts w:cs="Times New Roman"/>
                                        <w:color w:val="24282B"/>
                                        <w:sz w:val="18"/>
                                        <w:szCs w:val="18"/>
                                      </w:rPr>
                                      <w:t>100</w:t>
                                    </w:r>
                                  </w:p>
                                </w:txbxContent>
                              </wps:txbx>
                              <wps:bodyPr rot="0" vert="horz" wrap="none" lIns="0" tIns="0" rIns="0" bIns="0" anchor="t" anchorCtr="0">
                                <a:spAutoFit/>
                              </wps:bodyPr>
                            </wps:wsp>
                            <wps:wsp>
                              <wps:cNvPr id="1773" name="Rectangle 1349"/>
                              <wps:cNvSpPr>
                                <a:spLocks noChangeArrowheads="1"/>
                              </wps:cNvSpPr>
                              <wps:spPr bwMode="auto">
                                <a:xfrm>
                                  <a:off x="6396" y="5346"/>
                                  <a:ext cx="56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106FB9">
                                    <w:pPr>
                                      <w:spacing w:before="0" w:line="240" w:lineRule="auto"/>
                                    </w:pPr>
                                    <w:r>
                                      <w:rPr>
                                        <w:rFonts w:cs="Times New Roman"/>
                                        <w:color w:val="24282B"/>
                                        <w:sz w:val="18"/>
                                        <w:szCs w:val="18"/>
                                      </w:rPr>
                                      <w:t>10</w:t>
                                    </w:r>
                                    <w:r>
                                      <w:rPr>
                                        <w:rFonts w:cs="Times New Roman" w:hint="cs"/>
                                        <w:color w:val="24282B"/>
                                        <w:sz w:val="18"/>
                                        <w:szCs w:val="18"/>
                                        <w:rtl/>
                                      </w:rPr>
                                      <w:t> </w:t>
                                    </w:r>
                                    <w:r>
                                      <w:rPr>
                                        <w:rFonts w:cs="Times New Roman"/>
                                        <w:color w:val="24282B"/>
                                        <w:sz w:val="18"/>
                                        <w:szCs w:val="18"/>
                                      </w:rPr>
                                      <w:t>GHz</w:t>
                                    </w:r>
                                  </w:p>
                                </w:txbxContent>
                              </wps:txbx>
                              <wps:bodyPr rot="0" vert="horz" wrap="none" lIns="0" tIns="0" rIns="0" bIns="0" anchor="t" anchorCtr="0">
                                <a:spAutoFit/>
                              </wps:bodyPr>
                            </wps:wsp>
                            <wps:wsp>
                              <wps:cNvPr id="1774" name="Rectangle 1350"/>
                              <wps:cNvSpPr>
                                <a:spLocks noChangeArrowheads="1"/>
                              </wps:cNvSpPr>
                              <wps:spPr bwMode="auto">
                                <a:xfrm>
                                  <a:off x="6396" y="6730"/>
                                  <a:ext cx="56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106FB9">
                                    <w:pPr>
                                      <w:spacing w:before="0" w:line="240" w:lineRule="auto"/>
                                    </w:pPr>
                                    <w:r>
                                      <w:rPr>
                                        <w:rFonts w:cs="Times New Roman"/>
                                        <w:color w:val="24282B"/>
                                        <w:sz w:val="18"/>
                                        <w:szCs w:val="18"/>
                                      </w:rPr>
                                      <w:t>40</w:t>
                                    </w:r>
                                    <w:r>
                                      <w:rPr>
                                        <w:rFonts w:cs="Times New Roman" w:hint="cs"/>
                                        <w:color w:val="24282B"/>
                                        <w:sz w:val="18"/>
                                        <w:szCs w:val="18"/>
                                        <w:rtl/>
                                      </w:rPr>
                                      <w:t> </w:t>
                                    </w:r>
                                    <w:r>
                                      <w:rPr>
                                        <w:rFonts w:cs="Times New Roman"/>
                                        <w:color w:val="24282B"/>
                                        <w:sz w:val="18"/>
                                        <w:szCs w:val="18"/>
                                      </w:rPr>
                                      <w:t>GHz</w:t>
                                    </w:r>
                                  </w:p>
                                </w:txbxContent>
                              </wps:txbx>
                              <wps:bodyPr rot="0" vert="horz" wrap="none" lIns="0" tIns="0" rIns="0" bIns="0" anchor="t" anchorCtr="0">
                                <a:spAutoFit/>
                              </wps:bodyPr>
                            </wps:wsp>
                            <wps:wsp>
                              <wps:cNvPr id="1775" name="Rectangle 1351"/>
                              <wps:cNvSpPr>
                                <a:spLocks noChangeArrowheads="1"/>
                              </wps:cNvSpPr>
                              <wps:spPr bwMode="auto">
                                <a:xfrm>
                                  <a:off x="5495" y="4715"/>
                                  <a:ext cx="47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106FB9">
                                    <w:pPr>
                                      <w:spacing w:before="0" w:line="240" w:lineRule="auto"/>
                                    </w:pPr>
                                    <w:r>
                                      <w:rPr>
                                        <w:rFonts w:cs="Times New Roman"/>
                                        <w:color w:val="24282B"/>
                                        <w:sz w:val="18"/>
                                        <w:szCs w:val="18"/>
                                      </w:rPr>
                                      <w:t>5</w:t>
                                    </w:r>
                                    <w:r>
                                      <w:rPr>
                                        <w:rFonts w:cs="Times New Roman" w:hint="cs"/>
                                        <w:color w:val="24282B"/>
                                        <w:sz w:val="18"/>
                                        <w:szCs w:val="18"/>
                                        <w:rtl/>
                                      </w:rPr>
                                      <w:t> </w:t>
                                    </w:r>
                                    <w:r>
                                      <w:rPr>
                                        <w:rFonts w:cs="Times New Roman"/>
                                        <w:color w:val="24282B"/>
                                        <w:sz w:val="18"/>
                                        <w:szCs w:val="18"/>
                                      </w:rPr>
                                      <w:t>GHz</w:t>
                                    </w:r>
                                  </w:p>
                                </w:txbxContent>
                              </wps:txbx>
                              <wps:bodyPr rot="0" vert="horz" wrap="none" lIns="0" tIns="0" rIns="0" bIns="0" anchor="t" anchorCtr="0">
                                <a:spAutoFit/>
                              </wps:bodyPr>
                            </wps:wsp>
                          </wpg:grpSp>
                          <wps:wsp>
                            <wps:cNvPr id="1776" name="Text Box 1410"/>
                            <wps:cNvSpPr txBox="1">
                              <a:spLocks noChangeArrowheads="1"/>
                            </wps:cNvSpPr>
                            <wps:spPr bwMode="auto">
                              <a:xfrm>
                                <a:off x="2358" y="8871"/>
                                <a:ext cx="216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Pr="002D3859" w:rsidRDefault="005F0CF5" w:rsidP="002D3859">
                                  <w:pPr>
                                    <w:spacing w:before="60" w:line="144" w:lineRule="auto"/>
                                    <w:jc w:val="center"/>
                                    <w:rPr>
                                      <w:sz w:val="18"/>
                                      <w:szCs w:val="24"/>
                                    </w:rPr>
                                  </w:pPr>
                                  <w:r w:rsidRPr="00F7112E">
                                    <w:rPr>
                                      <w:rFonts w:hint="cs"/>
                                      <w:sz w:val="18"/>
                                      <w:szCs w:val="24"/>
                                      <w:rtl/>
                                      <w:lang w:bidi="ar-EG"/>
                                    </w:rPr>
                                    <w:t xml:space="preserve">عمق الغطاء النباتي </w:t>
                                  </w:r>
                                  <w:r w:rsidRPr="00F7112E">
                                    <w:rPr>
                                      <w:sz w:val="18"/>
                                      <w:szCs w:val="24"/>
                                      <w:lang w:bidi="ar-EG"/>
                                    </w:rPr>
                                    <w:t>(m)</w:t>
                                  </w:r>
                                </w:p>
                              </w:txbxContent>
                            </wps:txbx>
                            <wps:bodyPr rot="0" vert="horz" wrap="square" lIns="0" tIns="0" rIns="0" bIns="0" anchor="t" anchorCtr="0" upright="1">
                              <a:noAutofit/>
                            </wps:bodyPr>
                          </wps:wsp>
                          <wps:wsp>
                            <wps:cNvPr id="1777" name="Text Box 1411"/>
                            <wps:cNvSpPr txBox="1">
                              <a:spLocks noChangeArrowheads="1"/>
                            </wps:cNvSpPr>
                            <wps:spPr bwMode="auto">
                              <a:xfrm>
                                <a:off x="3097" y="9173"/>
                                <a:ext cx="708"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Pr="002D3859" w:rsidRDefault="005F0CF5" w:rsidP="002D3859">
                                  <w:pPr>
                                    <w:spacing w:before="60" w:line="144" w:lineRule="auto"/>
                                    <w:jc w:val="center"/>
                                    <w:rPr>
                                      <w:sz w:val="18"/>
                                      <w:szCs w:val="24"/>
                                    </w:rPr>
                                  </w:pPr>
                                  <w:r>
                                    <w:rPr>
                                      <w:rFonts w:hint="cs"/>
                                      <w:sz w:val="18"/>
                                      <w:szCs w:val="24"/>
                                      <w:rtl/>
                                      <w:lang w:bidi="ar-EG"/>
                                    </w:rPr>
                                    <w:t>ب)</w:t>
                                  </w:r>
                                </w:p>
                              </w:txbxContent>
                            </wps:txbx>
                            <wps:bodyPr rot="0" vert="horz" wrap="square" lIns="0" tIns="0" rIns="0" bIns="0" anchor="t" anchorCtr="0" upright="1">
                              <a:noAutofit/>
                            </wps:bodyPr>
                          </wps:wsp>
                          <wps:wsp>
                            <wps:cNvPr id="1778" name="Text Box 1413"/>
                            <wps:cNvSpPr txBox="1">
                              <a:spLocks noChangeArrowheads="1"/>
                            </wps:cNvSpPr>
                            <wps:spPr bwMode="auto">
                              <a:xfrm>
                                <a:off x="3261" y="9666"/>
                                <a:ext cx="1556"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Pr="002D3859" w:rsidRDefault="005F0CF5" w:rsidP="00B74E0F">
                                  <w:pPr>
                                    <w:spacing w:before="60" w:line="144" w:lineRule="auto"/>
                                    <w:jc w:val="left"/>
                                    <w:rPr>
                                      <w:sz w:val="18"/>
                                      <w:szCs w:val="24"/>
                                      <w:rtl/>
                                      <w:lang w:bidi="ar-SY"/>
                                    </w:rPr>
                                  </w:pPr>
                                  <w:r>
                                    <w:rPr>
                                      <w:rFonts w:hint="cs"/>
                                      <w:sz w:val="18"/>
                                      <w:szCs w:val="24"/>
                                      <w:rtl/>
                                    </w:rPr>
                                    <w:t xml:space="preserve"> </w:t>
                                  </w:r>
                                  <w:r>
                                    <w:rPr>
                                      <w:sz w:val="18"/>
                                      <w:szCs w:val="24"/>
                                    </w:rPr>
                                    <w:t>GHz 5</w:t>
                                  </w:r>
                                  <w:r>
                                    <w:rPr>
                                      <w:rFonts w:hint="cs"/>
                                      <w:sz w:val="18"/>
                                      <w:szCs w:val="24"/>
                                      <w:rtl/>
                                      <w:lang w:bidi="ar-SY"/>
                                    </w:rPr>
                                    <w:t xml:space="preserve">، </w:t>
                                  </w:r>
                                  <w:r w:rsidRPr="000C6FEA">
                                    <w:rPr>
                                      <w:sz w:val="18"/>
                                      <w:szCs w:val="24"/>
                                      <w:vertAlign w:val="superscript"/>
                                      <w:lang w:bidi="ar-SY"/>
                                    </w:rPr>
                                    <w:t>2</w:t>
                                  </w:r>
                                  <w:r>
                                    <w:rPr>
                                      <w:sz w:val="18"/>
                                      <w:szCs w:val="24"/>
                                      <w:lang w:bidi="ar-SY"/>
                                    </w:rPr>
                                    <w:t>m 0,5</w:t>
                                  </w:r>
                                </w:p>
                              </w:txbxContent>
                            </wps:txbx>
                            <wps:bodyPr rot="0" vert="horz" wrap="square" lIns="0" tIns="0" rIns="0" bIns="0" anchor="t" anchorCtr="0" upright="1">
                              <a:noAutofit/>
                            </wps:bodyPr>
                          </wps:wsp>
                          <wps:wsp>
                            <wps:cNvPr id="1779" name="Text Box 1414"/>
                            <wps:cNvSpPr txBox="1">
                              <a:spLocks noChangeArrowheads="1"/>
                            </wps:cNvSpPr>
                            <wps:spPr bwMode="auto">
                              <a:xfrm>
                                <a:off x="3499" y="9933"/>
                                <a:ext cx="132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Pr="002D3859" w:rsidRDefault="005F0CF5" w:rsidP="00B74E0F">
                                  <w:pPr>
                                    <w:spacing w:before="60" w:line="144" w:lineRule="auto"/>
                                    <w:jc w:val="left"/>
                                    <w:rPr>
                                      <w:sz w:val="18"/>
                                      <w:szCs w:val="24"/>
                                      <w:rtl/>
                                      <w:lang w:bidi="ar-SY"/>
                                    </w:rPr>
                                  </w:pPr>
                                  <w:r>
                                    <w:rPr>
                                      <w:rFonts w:hint="cs"/>
                                      <w:sz w:val="18"/>
                                      <w:szCs w:val="24"/>
                                      <w:rtl/>
                                      <w:lang w:bidi="ar-SY"/>
                                    </w:rPr>
                                    <w:t xml:space="preserve"> </w:t>
                                  </w:r>
                                  <w:r>
                                    <w:rPr>
                                      <w:sz w:val="18"/>
                                      <w:szCs w:val="24"/>
                                      <w:lang w:bidi="ar-SY"/>
                                    </w:rPr>
                                    <w:t>GHz 5</w:t>
                                  </w:r>
                                  <w:r>
                                    <w:rPr>
                                      <w:rFonts w:hint="cs"/>
                                      <w:sz w:val="18"/>
                                      <w:szCs w:val="24"/>
                                      <w:rtl/>
                                      <w:lang w:bidi="ar-SY"/>
                                    </w:rPr>
                                    <w:t xml:space="preserve">، </w:t>
                                  </w:r>
                                  <w:r w:rsidRPr="000C6FEA">
                                    <w:rPr>
                                      <w:sz w:val="18"/>
                                      <w:szCs w:val="24"/>
                                      <w:vertAlign w:val="superscript"/>
                                      <w:lang w:bidi="ar-SY"/>
                                    </w:rPr>
                                    <w:t>2</w:t>
                                  </w:r>
                                  <w:r>
                                    <w:rPr>
                                      <w:sz w:val="18"/>
                                      <w:szCs w:val="24"/>
                                      <w:lang w:bidi="ar-SY"/>
                                    </w:rPr>
                                    <w:t>m 2</w:t>
                                  </w:r>
                                </w:p>
                              </w:txbxContent>
                            </wps:txbx>
                            <wps:bodyPr rot="0" vert="horz" wrap="square" lIns="0" tIns="0" rIns="0" bIns="0" anchor="t" anchorCtr="0" upright="1">
                              <a:noAutofit/>
                            </wps:bodyPr>
                          </wps:wsp>
                          <wps:wsp>
                            <wps:cNvPr id="1780" name="Text Box 1415"/>
                            <wps:cNvSpPr txBox="1">
                              <a:spLocks noChangeArrowheads="1"/>
                            </wps:cNvSpPr>
                            <wps:spPr bwMode="auto">
                              <a:xfrm>
                                <a:off x="3369" y="10234"/>
                                <a:ext cx="1448"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Pr="002D3859" w:rsidRDefault="005F0CF5" w:rsidP="00B74E0F">
                                  <w:pPr>
                                    <w:spacing w:before="60" w:line="144" w:lineRule="auto"/>
                                    <w:jc w:val="left"/>
                                    <w:rPr>
                                      <w:sz w:val="18"/>
                                      <w:szCs w:val="24"/>
                                      <w:rtl/>
                                      <w:lang w:bidi="ar-SY"/>
                                    </w:rPr>
                                  </w:pPr>
                                  <w:r>
                                    <w:rPr>
                                      <w:rFonts w:hint="cs"/>
                                      <w:sz w:val="18"/>
                                      <w:szCs w:val="24"/>
                                      <w:rtl/>
                                      <w:lang w:bidi="ar-SY"/>
                                    </w:rPr>
                                    <w:t xml:space="preserve"> </w:t>
                                  </w:r>
                                  <w:r>
                                    <w:rPr>
                                      <w:sz w:val="18"/>
                                      <w:szCs w:val="24"/>
                                      <w:lang w:bidi="ar-SY"/>
                                    </w:rPr>
                                    <w:t>GHz 10</w:t>
                                  </w:r>
                                  <w:r>
                                    <w:rPr>
                                      <w:rFonts w:hint="cs"/>
                                      <w:sz w:val="18"/>
                                      <w:szCs w:val="24"/>
                                      <w:rtl/>
                                      <w:lang w:bidi="ar-SY"/>
                                    </w:rPr>
                                    <w:t xml:space="preserve">، </w:t>
                                  </w:r>
                                  <w:r w:rsidRPr="000C6FEA">
                                    <w:rPr>
                                      <w:sz w:val="18"/>
                                      <w:szCs w:val="24"/>
                                      <w:vertAlign w:val="superscript"/>
                                      <w:lang w:bidi="ar-SY"/>
                                    </w:rPr>
                                    <w:t>2</w:t>
                                  </w:r>
                                  <w:r>
                                    <w:rPr>
                                      <w:sz w:val="18"/>
                                      <w:szCs w:val="24"/>
                                      <w:lang w:bidi="ar-SY"/>
                                    </w:rPr>
                                    <w:t>m 0,5</w:t>
                                  </w:r>
                                </w:p>
                              </w:txbxContent>
                            </wps:txbx>
                            <wps:bodyPr rot="0" vert="horz" wrap="square" lIns="0" tIns="0" rIns="0" bIns="0" anchor="t" anchorCtr="0" upright="1">
                              <a:noAutofit/>
                            </wps:bodyPr>
                          </wps:wsp>
                          <wps:wsp>
                            <wps:cNvPr id="1781" name="Text Box 1416"/>
                            <wps:cNvSpPr txBox="1">
                              <a:spLocks noChangeArrowheads="1"/>
                            </wps:cNvSpPr>
                            <wps:spPr bwMode="auto">
                              <a:xfrm>
                                <a:off x="691" y="9656"/>
                                <a:ext cx="1556"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Pr="002D3859" w:rsidRDefault="005F0CF5" w:rsidP="00B74E0F">
                                  <w:pPr>
                                    <w:spacing w:before="60" w:line="144" w:lineRule="auto"/>
                                    <w:jc w:val="left"/>
                                    <w:rPr>
                                      <w:sz w:val="18"/>
                                      <w:szCs w:val="24"/>
                                      <w:rtl/>
                                      <w:lang w:bidi="ar-SY"/>
                                    </w:rPr>
                                  </w:pPr>
                                  <w:r>
                                    <w:rPr>
                                      <w:rFonts w:hint="cs"/>
                                      <w:sz w:val="18"/>
                                      <w:szCs w:val="24"/>
                                      <w:rtl/>
                                    </w:rPr>
                                    <w:t xml:space="preserve"> </w:t>
                                  </w:r>
                                  <w:r>
                                    <w:rPr>
                                      <w:sz w:val="18"/>
                                      <w:szCs w:val="24"/>
                                    </w:rPr>
                                    <w:t>GHz 10</w:t>
                                  </w:r>
                                  <w:r>
                                    <w:rPr>
                                      <w:rFonts w:hint="cs"/>
                                      <w:sz w:val="18"/>
                                      <w:szCs w:val="24"/>
                                      <w:rtl/>
                                      <w:lang w:bidi="ar-SY"/>
                                    </w:rPr>
                                    <w:t xml:space="preserve">، </w:t>
                                  </w:r>
                                  <w:r w:rsidRPr="000C6FEA">
                                    <w:rPr>
                                      <w:sz w:val="18"/>
                                      <w:szCs w:val="24"/>
                                      <w:vertAlign w:val="superscript"/>
                                      <w:lang w:bidi="ar-SY"/>
                                    </w:rPr>
                                    <w:t>2</w:t>
                                  </w:r>
                                  <w:r>
                                    <w:rPr>
                                      <w:sz w:val="18"/>
                                      <w:szCs w:val="24"/>
                                      <w:lang w:bidi="ar-SY"/>
                                    </w:rPr>
                                    <w:t>m 2</w:t>
                                  </w:r>
                                </w:p>
                              </w:txbxContent>
                            </wps:txbx>
                            <wps:bodyPr rot="0" vert="horz" wrap="square" lIns="0" tIns="0" rIns="0" bIns="0" anchor="t" anchorCtr="0" upright="1">
                              <a:noAutofit/>
                            </wps:bodyPr>
                          </wps:wsp>
                          <wps:wsp>
                            <wps:cNvPr id="1782" name="Text Box 1417"/>
                            <wps:cNvSpPr txBox="1">
                              <a:spLocks noChangeArrowheads="1"/>
                            </wps:cNvSpPr>
                            <wps:spPr bwMode="auto">
                              <a:xfrm>
                                <a:off x="792" y="9943"/>
                                <a:ext cx="1457"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Pr="002D3859" w:rsidRDefault="005F0CF5" w:rsidP="00B74E0F">
                                  <w:pPr>
                                    <w:spacing w:before="60" w:line="144" w:lineRule="auto"/>
                                    <w:jc w:val="left"/>
                                    <w:rPr>
                                      <w:sz w:val="18"/>
                                      <w:szCs w:val="24"/>
                                      <w:rtl/>
                                      <w:lang w:bidi="ar-SY"/>
                                    </w:rPr>
                                  </w:pPr>
                                  <w:r>
                                    <w:rPr>
                                      <w:rFonts w:hint="cs"/>
                                      <w:sz w:val="18"/>
                                      <w:szCs w:val="24"/>
                                      <w:rtl/>
                                      <w:lang w:bidi="ar-SY"/>
                                    </w:rPr>
                                    <w:t xml:space="preserve"> </w:t>
                                  </w:r>
                                  <w:r>
                                    <w:rPr>
                                      <w:sz w:val="18"/>
                                      <w:szCs w:val="24"/>
                                      <w:lang w:bidi="ar-SY"/>
                                    </w:rPr>
                                    <w:t>GHz 40</w:t>
                                  </w:r>
                                  <w:r>
                                    <w:rPr>
                                      <w:rFonts w:hint="cs"/>
                                      <w:sz w:val="18"/>
                                      <w:szCs w:val="24"/>
                                      <w:rtl/>
                                      <w:lang w:bidi="ar-SY"/>
                                    </w:rPr>
                                    <w:t xml:space="preserve">، </w:t>
                                  </w:r>
                                  <w:r w:rsidRPr="000C6FEA">
                                    <w:rPr>
                                      <w:sz w:val="18"/>
                                      <w:szCs w:val="24"/>
                                      <w:vertAlign w:val="superscript"/>
                                      <w:lang w:bidi="ar-SY"/>
                                    </w:rPr>
                                    <w:t>2</w:t>
                                  </w:r>
                                  <w:r>
                                    <w:rPr>
                                      <w:sz w:val="18"/>
                                      <w:szCs w:val="24"/>
                                      <w:lang w:bidi="ar-SY"/>
                                    </w:rPr>
                                    <w:t>m 0,5</w:t>
                                  </w:r>
                                </w:p>
                              </w:txbxContent>
                            </wps:txbx>
                            <wps:bodyPr rot="0" vert="horz" wrap="square" lIns="0" tIns="0" rIns="0" bIns="0" anchor="t" anchorCtr="0" upright="1">
                              <a:noAutofit/>
                            </wps:bodyPr>
                          </wps:wsp>
                          <wps:wsp>
                            <wps:cNvPr id="1783" name="Text Box 1418"/>
                            <wps:cNvSpPr txBox="1">
                              <a:spLocks noChangeArrowheads="1"/>
                            </wps:cNvSpPr>
                            <wps:spPr bwMode="auto">
                              <a:xfrm>
                                <a:off x="799" y="10254"/>
                                <a:ext cx="1448"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Pr="002D3859" w:rsidRDefault="005F0CF5" w:rsidP="00B74E0F">
                                  <w:pPr>
                                    <w:spacing w:before="60" w:line="144" w:lineRule="auto"/>
                                    <w:jc w:val="left"/>
                                    <w:rPr>
                                      <w:sz w:val="18"/>
                                      <w:szCs w:val="24"/>
                                      <w:rtl/>
                                      <w:lang w:bidi="ar-SY"/>
                                    </w:rPr>
                                  </w:pPr>
                                  <w:r>
                                    <w:rPr>
                                      <w:rFonts w:hint="cs"/>
                                      <w:sz w:val="18"/>
                                      <w:szCs w:val="24"/>
                                      <w:rtl/>
                                      <w:lang w:bidi="ar-SY"/>
                                    </w:rPr>
                                    <w:t xml:space="preserve"> </w:t>
                                  </w:r>
                                  <w:r>
                                    <w:rPr>
                                      <w:sz w:val="18"/>
                                      <w:szCs w:val="24"/>
                                      <w:lang w:bidi="ar-SY"/>
                                    </w:rPr>
                                    <w:t>GHz 40</w:t>
                                  </w:r>
                                  <w:r>
                                    <w:rPr>
                                      <w:rFonts w:hint="cs"/>
                                      <w:sz w:val="18"/>
                                      <w:szCs w:val="24"/>
                                      <w:rtl/>
                                      <w:lang w:bidi="ar-SY"/>
                                    </w:rPr>
                                    <w:t xml:space="preserve">، </w:t>
                                  </w:r>
                                  <w:r w:rsidRPr="000C6FEA">
                                    <w:rPr>
                                      <w:sz w:val="18"/>
                                      <w:szCs w:val="24"/>
                                      <w:vertAlign w:val="superscript"/>
                                      <w:lang w:bidi="ar-SY"/>
                                    </w:rPr>
                                    <w:t>2</w:t>
                                  </w:r>
                                  <w:r>
                                    <w:rPr>
                                      <w:sz w:val="18"/>
                                      <w:szCs w:val="24"/>
                                      <w:lang w:bidi="ar-SY"/>
                                    </w:rPr>
                                    <w:t>m 2</w:t>
                                  </w:r>
                                </w:p>
                              </w:txbxContent>
                            </wps:txbx>
                            <wps:bodyPr rot="0" vert="horz" wrap="square" lIns="0" tIns="0" rIns="0" bIns="0" anchor="t" anchorCtr="0" upright="1">
                              <a:noAutofit/>
                            </wps:bodyPr>
                          </wps:wsp>
                          <wps:wsp>
                            <wps:cNvPr id="1784" name="Text Box 1407"/>
                            <wps:cNvSpPr txBox="1">
                              <a:spLocks noChangeArrowheads="1"/>
                            </wps:cNvSpPr>
                            <wps:spPr bwMode="auto">
                              <a:xfrm>
                                <a:off x="3102" y="4487"/>
                                <a:ext cx="708"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Pr="002D3859" w:rsidRDefault="005F0CF5" w:rsidP="002D3859">
                                  <w:pPr>
                                    <w:spacing w:before="60" w:line="144" w:lineRule="auto"/>
                                    <w:jc w:val="center"/>
                                    <w:rPr>
                                      <w:sz w:val="18"/>
                                      <w:szCs w:val="24"/>
                                    </w:rPr>
                                  </w:pPr>
                                  <w:r>
                                    <w:rPr>
                                      <w:rFonts w:hint="eastAsia"/>
                                      <w:sz w:val="18"/>
                                      <w:szCs w:val="24"/>
                                      <w:rtl/>
                                      <w:lang w:bidi="ar-EG"/>
                                    </w:rPr>
                                    <w:t> </w:t>
                                  </w:r>
                                  <w:r w:rsidRPr="00F7112E">
                                    <w:rPr>
                                      <w:rFonts w:hint="cs"/>
                                      <w:sz w:val="18"/>
                                      <w:szCs w:val="24"/>
                                      <w:rtl/>
                                      <w:lang w:bidi="ar-EG"/>
                                    </w:rPr>
                                    <w:t>أ )</w:t>
                                  </w:r>
                                </w:p>
                              </w:txbxContent>
                            </wps:txbx>
                            <wps:bodyPr rot="0" vert="horz" wrap="square" lIns="0" tIns="0" rIns="0" bIns="0" anchor="t" anchorCtr="0" upright="1">
                              <a:noAutofit/>
                            </wps:bodyPr>
                          </wps:wsp>
                          <wps:wsp>
                            <wps:cNvPr id="1785" name="Text Box 1412"/>
                            <wps:cNvSpPr txBox="1">
                              <a:spLocks noChangeArrowheads="1"/>
                            </wps:cNvSpPr>
                            <wps:spPr bwMode="auto">
                              <a:xfrm>
                                <a:off x="-36" y="5940"/>
                                <a:ext cx="539" cy="1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Pr="002D3859" w:rsidRDefault="005F0CF5" w:rsidP="002D3859">
                                  <w:pPr>
                                    <w:spacing w:before="60" w:line="144" w:lineRule="auto"/>
                                    <w:jc w:val="center"/>
                                    <w:rPr>
                                      <w:sz w:val="18"/>
                                      <w:szCs w:val="24"/>
                                    </w:rPr>
                                  </w:pPr>
                                  <w:r>
                                    <w:rPr>
                                      <w:rFonts w:hint="cs"/>
                                      <w:sz w:val="18"/>
                                      <w:szCs w:val="24"/>
                                      <w:rtl/>
                                      <w:lang w:bidi="ar-EG"/>
                                    </w:rPr>
                                    <w:t>ال</w:t>
                                  </w:r>
                                  <w:r w:rsidRPr="00F7112E">
                                    <w:rPr>
                                      <w:rFonts w:hint="cs"/>
                                      <w:sz w:val="18"/>
                                      <w:szCs w:val="24"/>
                                      <w:rtl/>
                                      <w:lang w:bidi="ar-EG"/>
                                    </w:rPr>
                                    <w:t xml:space="preserve">توهين </w:t>
                                  </w:r>
                                  <w:r w:rsidRPr="00F7112E">
                                    <w:rPr>
                                      <w:sz w:val="18"/>
                                      <w:szCs w:val="24"/>
                                      <w:lang w:bidi="ar-EG"/>
                                    </w:rPr>
                                    <w:t>(dB)</w:t>
                                  </w:r>
                                </w:p>
                              </w:txbxContent>
                            </wps:txbx>
                            <wps:bodyPr rot="0" vert="vert270" wrap="square" lIns="0" tIns="0" rIns="0" bIns="0" anchor="t" anchorCtr="0" upright="1">
                              <a:noAutofit/>
                            </wps:bodyPr>
                          </wps:wsp>
                          <wps:wsp>
                            <wps:cNvPr id="1786" name="Text Box 1419"/>
                            <wps:cNvSpPr txBox="1">
                              <a:spLocks noChangeArrowheads="1"/>
                            </wps:cNvSpPr>
                            <wps:spPr bwMode="auto">
                              <a:xfrm>
                                <a:off x="928" y="11003"/>
                                <a:ext cx="4731"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Pr="002D3859" w:rsidRDefault="005F0CF5" w:rsidP="00B74E0F">
                                  <w:pPr>
                                    <w:spacing w:before="60" w:line="144" w:lineRule="auto"/>
                                    <w:ind w:left="339" w:right="57" w:hanging="282"/>
                                    <w:rPr>
                                      <w:sz w:val="18"/>
                                      <w:szCs w:val="24"/>
                                      <w:rtl/>
                                      <w:lang w:bidi="ar-SY"/>
                                    </w:rPr>
                                  </w:pPr>
                                  <w:r w:rsidRPr="009D578F">
                                    <w:rPr>
                                      <w:rFonts w:hint="cs"/>
                                      <w:sz w:val="18"/>
                                      <w:szCs w:val="24"/>
                                      <w:rtl/>
                                    </w:rPr>
                                    <w:t>*</w:t>
                                  </w:r>
                                  <w:r w:rsidRPr="009D578F">
                                    <w:rPr>
                                      <w:rFonts w:hint="cs"/>
                                      <w:sz w:val="18"/>
                                      <w:szCs w:val="24"/>
                                      <w:rtl/>
                                    </w:rPr>
                                    <w:tab/>
                                  </w:r>
                                  <w:r w:rsidRPr="00D7016D">
                                    <w:rPr>
                                      <w:rFonts w:hint="cs"/>
                                      <w:sz w:val="16"/>
                                      <w:szCs w:val="22"/>
                                      <w:rtl/>
                                    </w:rPr>
                                    <w:t>تبين المنحنيات زيادة الخسارة الناتجة عن وجود كتلة نباتية سوف تخترقها الإشارة العابرة. وفي حالات عملية، تتعرض الإشارة العابرة خارج هذه الكتلة إلى توهين ناجم عن الانتشار عبر الغطاء النباتي وإلى الانعراج على حد سواء. وبالتالي سوف تحد آلية الانتشار المهيمنة من التوهين.</w:t>
                                  </w:r>
                                </w:p>
                              </w:txbxContent>
                            </wps:txbx>
                            <wps:bodyPr rot="0" vert="horz" wrap="square" lIns="0" tIns="0" rIns="0" bIns="0" anchor="t" anchorCtr="0" upright="1">
                              <a:noAutofit/>
                            </wps:bodyPr>
                          </wps:wsp>
                        </wpg:grpSp>
                      </wpg:wgp>
                    </wpc:wpc>
                  </a:graphicData>
                </a:graphic>
              </wp:inline>
            </w:drawing>
          </mc:Choice>
          <mc:Fallback>
            <w:pict>
              <v:group id="Canvas 987" o:spid="_x0000_s1405" editas="canvas" style="width:353.2pt;height:612.6pt;mso-position-horizontal-relative:char;mso-position-vertical-relative:line" coordsize="44856,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">
                <v:shape id="_x0000_s1406" type="#_x0000_t75" style="position:absolute;width:44856;height:77800;visibility:visible;mso-wrap-style:square">
                  <v:fill o:detectmouseclick="t"/>
                  <v:path o:connecttype="none"/>
                </v:shape>
                <v:group id="Group 1420" o:spid="_x0000_s1407" style="position:absolute;width:44437;height:28428" coordorigin="-37,-12" coordsize="6998,4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1403" o:spid="_x0000_s1408" style="position:absolute;left:338;top:-12;width:6623;height:3989" coordorigin="338,-12" coordsize="6623,3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1189" o:spid="_x0000_s1409" style="position:absolute;left:2714;top:1148;width:405;height:225;visibility:visible;mso-wrap-style:square;v-text-anchor:top" coordsize="40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pt8YA&#10;AADdAAAADwAAAGRycy9kb3ducmV2LnhtbESPT0/DMAzF70h8h8hIu7GEaZpYt2wqIMRAXNifu9V4&#10;bbXGKUnYCp8eH5C42XrP7/28XA++U2eKqQ1s4W5sQBFXwbVcW9jvnm/vQaWM7LALTBa+KcF6dX21&#10;xMKFC3/QeZtrJSGcCrTQ5NwXWqeqIY9pHHpi0Y4hesyyxlq7iBcJ952eGDPTHluWhgZ7emyoOm2/&#10;vIXPdzd/6stDOXn7eSVdxf2LfjDWjm6GcgEq05D/zX/XGyf4UyO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dpt8YAAADdAAAADwAAAAAAAAAAAAAAAACYAgAAZHJz&#10;L2Rvd25yZXYueG1sUEsFBgAAAAAEAAQA9QAAAIsDAAAAAA==&#10;" path="m,225l33,203r79,-45l191,113,270,68,349,34,405,e" filled="f" strokecolor="#24282b" strokeweight="0">
                      <v:path arrowok="t" o:connecttype="custom" o:connectlocs="0,225;33,203;112,158;191,113;270,68;349,34;405,0" o:connectangles="0,0,0,0,0,0,0"/>
                    </v:shape>
                    <v:line id="Line 1190" o:spid="_x0000_s1410" style="position:absolute;flip:y;visibility:visible;mso-wrap-style:square" from="3164,1092" to="3220,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sNHsMAAADdAAAADwAAAGRycy9kb3ducmV2LnhtbERPTWvCQBC9F/wPywje6qYipUY3UgSN&#10;pYei9tDjsDsmIdnZkF2T+O/dQqG3ebzP2WxH24ieOl85VvAyT0AQa2cqLhR8X/bPbyB8QDbYOCYF&#10;d/KwzSZPG0yNG/hE/TkUIoawT1FBGUKbSul1SRb93LXEkbu6zmKIsCuk6XCI4baRiyR5lRYrjg0l&#10;trQrSdfnm1Vghvyu21C4T/3V57v8w8r656DUbDq+r0EEGsO/+M99NHH+MlnB7zfxBJ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LDR7DAAAA3QAAAA8AAAAAAAAAAAAA&#10;AAAAoQIAAGRycy9kb3ducmV2LnhtbFBLBQYAAAAABAAEAPkAAACRAwAAAAA=&#10;" strokecolor="#24282b" strokeweight="0"/>
                    <v:shape id="Freeform 1191" o:spid="_x0000_s1411" style="position:absolute;left:3265;top:878;width:417;height:191;visibility:visible;mso-wrap-style:square;v-text-anchor:top" coordsize="417,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kjsgA&#10;AADdAAAADwAAAGRycy9kb3ducmV2LnhtbESPQUsDMRCF70L/Q5iCN5vdKmK3TUuxCiIo2Cr0OGzG&#10;zdrNZEnSdvXXOwfB2wzvzXvfLFaD79SJYmoDGygnBSjiOtiWGwPvu8erO1ApI1vsApOBb0qwWo4u&#10;FljZcOY3Om1zoySEU4UGXM59pXWqHXlMk9ATi/YZoscsa2y0jXiWcN/paVHcao8tS4PDnu4d1Yft&#10;0Rv4ebk+utnz5kHPNnr6uv/6KHexNOZyPKznoDIN+d/8d/1kBf+mFH75Rk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d+SOyAAAAN0AAAAPAAAAAAAAAAAAAAAAAJgCAABk&#10;cnMvZG93bnJldi54bWxQSwUGAAAAAAQABAD1AAAAjQMAAAAA&#10;" path="m,191l124,135,304,56,417,e" filled="f" strokecolor="#24282b" strokeweight="0">
                      <v:path arrowok="t" o:connecttype="custom" o:connectlocs="0,191;124,135;304,56;417,0" o:connectangles="0,0,0,0"/>
                    </v:shape>
                    <v:shape id="Freeform 1192" o:spid="_x0000_s1412" style="position:absolute;left:3738;top:833;width:57;height:22;visibility:visible;mso-wrap-style:square;v-text-anchor:top" coordsize="5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6E48MA&#10;AADdAAAADwAAAGRycy9kb3ducmV2LnhtbERPTWvCQBC9F/wPyxS81U3EBpu6ihQFD7lEC17H7DQJ&#10;zc6m2VU3/94tFHqbx/uc1SaYTtxocK1lBeksAUFcWd1yreDztH9ZgnAeWWNnmRSM5GCznjytMNf2&#10;ziXdjr4WMYRdjgoa7/tcSlc1ZNDNbE8cuS87GPQRDrXUA95juOnkPEkyabDl2NBgTx8NVd/Hq1Fw&#10;eXPhNRQLN17O12W5Oxc/MquUmj6H7TsIT8H/i//cBx3nL9IUfr+JJ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6E48MAAADdAAAADwAAAAAAAAAAAAAAAACYAgAAZHJzL2Rv&#10;d25yZXYueG1sUEsFBgAAAAAEAAQA9QAAAIgDAAAAAA==&#10;" path="m,22r12,l57,e" filled="f" strokecolor="#24282b" strokeweight="0">
                      <v:path arrowok="t" o:connecttype="custom" o:connectlocs="0,22;12,22;57,0" o:connectangles="0,0,0"/>
                    </v:shape>
                    <v:shape id="Freeform 1193" o:spid="_x0000_s1413" style="position:absolute;left:3840;top:642;width:428;height:180;visibility:visible;mso-wrap-style:square;v-text-anchor:top" coordsize="42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E8jsMA&#10;AADdAAAADwAAAGRycy9kb3ducmV2LnhtbERPTYvCMBC9L/gfwgje1lRXRKtRRFxwT8uqPXgbmrEp&#10;NpPSxFr99ZuFBW/zeJ+zXHe2Ei01vnSsYDRMQBDnTpdcKDgdP99nIHxA1lg5JgUP8rBe9d6WmGp3&#10;5x9qD6EQMYR9igpMCHUqpc8NWfRDVxNH7uIaiyHCppC6wXsMt5UcJ8lUWiw5NhisaWsovx5uVkH7&#10;mH7s5l/P/STbEcss627nb6PUoN9tFiACdeEl/nfvdZw/GY3h7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E8jsMAAADdAAAADwAAAAAAAAAAAAAAAACYAgAAZHJzL2Rv&#10;d25yZXYueG1sUEsFBgAAAAAEAAQA9QAAAIgDAAAAAA==&#10;" path="m,180l90,135,292,56,428,e" filled="f" strokecolor="#24282b" strokeweight="0">
                      <v:path arrowok="t" o:connecttype="custom" o:connectlocs="0,180;90,135;292,56;428,0" o:connectangles="0,0,0,0"/>
                    </v:shape>
                    <v:shape id="Freeform 1194" o:spid="_x0000_s1414" style="position:absolute;left:4324;top:608;width:56;height:22;visibility:visible;mso-wrap-style:square;v-text-anchor:top" coordsize="5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Bo8QA&#10;AADdAAAADwAAAGRycy9kb3ducmV2LnhtbERPS2vCQBC+C/6HZQRvuvGBltRVgmIrvYixl96G7JgE&#10;s7Mxu41pf323IHibj+85q01nKtFS40rLCibjCARxZnXJuYLP8370AsJ5ZI2VZVLwQw42635vhbG2&#10;dz5Rm/pchBB2MSoovK9jKV1WkEE3tjVx4C62MegDbHKpG7yHcFPJaRQtpMGSQ0OBNW0Lyq7pt1Fw&#10;fks+zO/74nhIdsuvaeptdGvnSg0HXfIKwlPnn+KH+6DD/PlkB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mAaPEAAAA3QAAAA8AAAAAAAAAAAAAAAAAmAIAAGRycy9k&#10;b3ducmV2LnhtbFBLBQYAAAAABAAEAPUAAACJAwAAAAA=&#10;" path="m,22l11,11,56,e" filled="f" strokecolor="#24282b" strokeweight="0">
                      <v:path arrowok="t" o:connecttype="custom" o:connectlocs="0,22;11,11;56,0" o:connectangles="0,0,0"/>
                    </v:shape>
                    <v:shape id="Freeform 1195" o:spid="_x0000_s1415" style="position:absolute;left:4425;top:428;width:439;height:157;visibility:visible;mso-wrap-style:square;v-text-anchor:top" coordsize="43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WfcQA&#10;AADdAAAADwAAAGRycy9kb3ducmV2LnhtbERPTWvCQBC9C/6HZYTedGMbRKKrlGJLiwc1LXgdsmM2&#10;NTsbstuY/ntXELzN433Oct3bWnTU+sqxgukkAUFcOF1xqeDn+308B+EDssbaMSn4Jw/r1XCwxEy7&#10;Cx+oy0MpYgj7DBWYEJpMSl8YsugnriGO3Mm1FkOEbSl1i5cYbmv5nCQzabHi2GCwoTdDxTn/swrS&#10;Tptt0nTH8/73Y7f/2rxs8vyo1NOof12ACNSHh/ju/tRxfjpN4fZNPE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01n3EAAAA3QAAAA8AAAAAAAAAAAAAAAAAmAIAAGRycy9k&#10;b3ducmV2LnhtbFBLBQYAAAAABAAEAPUAAACJAwAAAAA=&#10;" path="m,157l113,112,338,33,439,e" filled="f" strokecolor="#24282b" strokeweight="0">
                      <v:path arrowok="t" o:connecttype="custom" o:connectlocs="0,157;113,112;338,33;439,0" o:connectangles="0,0,0,0"/>
                    </v:shape>
                    <v:line id="Line 1196" o:spid="_x0000_s1416" style="position:absolute;flip:y;visibility:visible;mso-wrap-style:square" from="4909,394" to="4966,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RxsIAAADdAAAADwAAAGRycy9kb3ducmV2LnhtbERPTYvCMBC9L/gfwgje1lRxl6UaRQTt&#10;Lh6WVQ8eh2Rsi82kNLGt/34jCN7m8T5nseptJVpqfOlYwWScgCDWzpScKzgdt+9fIHxANlg5JgV3&#10;8rBaDt4WmBrX8R+1h5CLGMI+RQVFCHUqpdcFWfRjVxNH7uIaiyHCJpemwS6G20pOk+RTWiw5NhRY&#10;06YgfT3crALTZXddh9zt9W+bbbIfK6/nnVKjYb+egwjUh5f46f42cf5s8gGPb+IJ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5+RxsIAAADdAAAADwAAAAAAAAAAAAAA&#10;AAChAgAAZHJzL2Rvd25yZXYueG1sUEsFBgAAAAAEAAQA+QAAAJADAAAAAA==&#10;" strokecolor="#24282b" strokeweight="0"/>
                    <v:line id="Line 1197" o:spid="_x0000_s1417" style="position:absolute;flip:y;visibility:visible;mso-wrap-style:square" from="5022,304" to="521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0PscMAAADdAAAADwAAAGRycy9kb3ducmV2LnhtbERPyWrDMBC9F/IPYgK9NbJLMMWJEoIh&#10;cUoPpWkPOQ7SxDaxRsZSvfx9VSj0No+3znY/2VYM1PvGsYJ0lYAg1s40XCn4+jw+vYDwAdlg65gU&#10;zORhv1s8bDE3buQPGi6hEjGEfY4K6hC6XEqva7LoV64jjtzN9RZDhH0lTY9jDLetfE6STFpsODbU&#10;2FFRk75fvq0CM5az7kLl3vT7UBblq5X360mpx+V02IAINIV/8Z/7bOL8dZrB7zfx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ND7HDAAAA3QAAAA8AAAAAAAAAAAAA&#10;AAAAoQIAAGRycy9kb3ducmV2LnhtbFBLBQYAAAAABAAEAPkAAACRAwAAAAA=&#10;" strokecolor="#24282b" strokeweight="0"/>
                    <v:line id="Line 1198" o:spid="_x0000_s1418" style="position:absolute;flip:y;visibility:visible;mso-wrap-style:square" from="5022,304" to="521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GqKsIAAADdAAAADwAAAGRycy9kb3ducmV2LnhtbERPTYvCMBC9L/gfwgje1lSR3aUaRQTt&#10;Lh6WVQ8eh2Rsi82kNLGt/34jCN7m8T5nseptJVpqfOlYwWScgCDWzpScKzgdt+9fIHxANlg5JgV3&#10;8rBaDt4WmBrX8R+1h5CLGMI+RQVFCHUqpdcFWfRjVxNH7uIaiyHCJpemwS6G20pOk+RDWiw5NhRY&#10;06YgfT3crALTZXddh9zt9W+bbbIfK6/nnVKjYb+egwjUh5f46f42cf5s8gmPb+IJ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GqKsIAAADdAAAADwAAAAAAAAAAAAAA&#10;AAChAgAAZHJzL2Rvd25yZXYueG1sUEsFBgAAAAAEAAQA+QAAAJADAAAAAA==&#10;" strokecolor="#24282b" strokeweight="0"/>
                    <v:line id="Line 1199" o:spid="_x0000_s1419" style="position:absolute;flip:x;visibility:visible;mso-wrap-style:square" from="6024,304" to="6238,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4+WMUAAADdAAAADwAAAGRycy9kb3ducmV2LnhtbESPQWvCQBCF7wX/wzJCb3VjkVKiq4ig&#10;sXgotT14HHbHJJidDdltEv+9cyj0NsN78943q83oG9VTF+vABuazDBSxDa7m0sDP9/7lHVRMyA6b&#10;wGTgThE268nTCnMXBv6i/pxKJSEcczRQpdTmWkdbkcc4Cy2xaNfQeUyydqV2HQ4S7hv9mmVv2mPN&#10;0lBhS7uK7O386w24objbNpXhZD/7Yld8eH27HIx5no7bJahEY/o3/10fneAv5oIr38gIe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4+WMUAAADdAAAADwAAAAAAAAAA&#10;AAAAAAChAgAAZHJzL2Rvd25yZXYueG1sUEsFBgAAAAAEAAQA+QAAAJMDAAAAAA==&#10;" strokecolor="#24282b" strokeweight="0"/>
                    <v:shape id="Freeform 1200" o:spid="_x0000_s1420" style="position:absolute;left:5698;top:405;width:214;height:68;visibility:visible;mso-wrap-style:square;v-text-anchor:top" coordsize="2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7GlsMA&#10;AADdAAAADwAAAGRycy9kb3ducmV2LnhtbERPS2rDMBDdF3oHMYVsSiO7lNA6kU0wxGThTZMeYLAm&#10;tltr5Fiqo9w+KhSym8f7zqYIZhAzTa63rCBdJiCIG6t7bhV8HXcv7yCcR9Y4WCYFV3JQ5I8PG8y0&#10;vfAnzQffihjCLkMFnfdjJqVrOjLolnYkjtzJTgZ9hFMr9YSXGG4G+ZokK2mw59jQ4UhlR83P4dco&#10;8Hau+WxsXX43oZLPiQm7UCm1eArbNQhPwd/F/+69jvPf0g/4+ya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7GlsMAAADdAAAADwAAAAAAAAAAAAAAAACYAgAAZHJzL2Rv&#10;d25yZXYueG1sUEsFBgAAAAAEAAQA9QAAAIgDAAAAAA==&#10;" path="m214,r,l,68e" filled="f" strokecolor="#24282b" strokeweight="0">
                      <v:path arrowok="t" o:connecttype="custom" o:connectlocs="214,0;214,0;0,68" o:connectangles="0,0,0"/>
                    </v:shape>
                    <v:line id="Line 1201" o:spid="_x0000_s1421" style="position:absolute;flip:x;visibility:visible;mso-wrap-style:square" from="5371,506" to="5585,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T448YAAADdAAAADwAAAGRycy9kb3ducmV2LnhtbESPQWvDMAyF74X+B6PCbq3TMkbJ6pZR&#10;aLOxw1i2w47C1pLQWA6xm6T/fjoMepN4T+992h0m36qB+tgENrBeZaCIbXANVwa+v07LLaiYkB22&#10;gcnAjSIc9vPZDnMXRv6koUyVkhCOORqoU+pyraOtyWNchY5YtN/Qe0yy9pV2PY4S7lu9ybIn7bFh&#10;aaixo2NN9lJevQE3FjfbpSq824+hOBZvXl9+zsY8LKaXZ1CJpnQ3/1+/OsF/3Ai/fCMj6P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E+OPGAAAA3QAAAA8AAAAAAAAA&#10;AAAAAAAAoQIAAGRycy9kb3ducmV2LnhtbFBLBQYAAAAABAAEAPkAAACUAwAAAAA=&#10;" strokecolor="#24282b" strokeweight="0"/>
                    <v:line id="Line 1202" o:spid="_x0000_s1422" style="position:absolute;flip:x;visibility:visible;mso-wrap-style:square" from="5033,608" to="5258,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hdeMMAAADdAAAADwAAAGRycy9kb3ducmV2LnhtbERPyWrDMBC9B/oPYgq9xXJMKcGNEkKg&#10;dUIPJW4PPQ7SxDaxRsZSvPx9VCj0No+3zmY32VYM1PvGsYJVkoIg1s40XCn4/npbrkH4gGywdUwK&#10;ZvKw2z4sNpgbN/KZhjJUIoawz1FBHUKXS+l1TRZ94jriyF1cbzFE2FfS9DjGcNvKLE1fpMWGY0ON&#10;HR1q0tfyZhWYsZh1Fyr3oT+H4lCcrLz+vCv19DjtX0EEmsK/+M99NHH+c7aC32/i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IXXjDAAAA3QAAAA8AAAAAAAAAAAAA&#10;AAAAoQIAAGRycy9kb3ducmV2LnhtbFBLBQYAAAAABAAEAPkAAACRAwAAAAA=&#10;" strokecolor="#24282b" strokeweight="0"/>
                    <v:shape id="Freeform 1203" o:spid="_x0000_s1423" style="position:absolute;left:4707;top:720;width:225;height:68;visibility:visible;mso-wrap-style:square;v-text-anchor:top" coordsize="22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uwMEA&#10;AADdAAAADwAAAGRycy9kb3ducmV2LnhtbERPTUvDQBC9C/0PyxS82d0GKTZ2W6QS6Emw1fuYnSbB&#10;ndmQXZP4711B8DaP9zm7w8xejTTELoiF9cqAIqmD66Sx8Hap7h5AxYTi0AchC98U4bBf3OywdGGS&#10;VxrPqVE5RGKJFtqU+lLrWLfEGFehJ8ncNQyMKcOh0W7AKYez14UxG83YSW5osadjS/Xn+YstML98&#10;RD5ttuN09cZU/v35sq2svV3OT4+gEs3pX/znPrk8/74o4PebfIL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gLsDBAAAA3QAAAA8AAAAAAAAAAAAAAAAAmAIAAGRycy9kb3du&#10;cmV2LnhtbFBLBQYAAAAABAAEAPUAAACGAwAAAAA=&#10;" path="m225,l11,68,,68e" filled="f" strokecolor="#24282b" strokeweight="0">
                      <v:path arrowok="t" o:connecttype="custom" o:connectlocs="225,0;11,68;0,68" o:connectangles="0,0,0"/>
                    </v:shape>
                    <v:shape id="Freeform 1204" o:spid="_x0000_s1424" style="position:absolute;left:4380;top:822;width:225;height:67;visibility:visible;mso-wrap-style:square;v-text-anchor:top" coordsize="22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63EMQA&#10;AADdAAAADwAAAGRycy9kb3ducmV2LnhtbERPzWrCQBC+C77DMoIX0Y1WxKZughWEVnox9gGG7DQb&#10;zc6G7DbGt+8WCr3Nx/c7u3ywjeip87VjBctFAoK4dLrmSsHn5TjfgvABWWPjmBQ8yEOejUc7TLW7&#10;85n6IlQihrBPUYEJoU2l9KUhi37hWuLIfbnOYoiwq6Tu8B7DbSNXSbKRFmuODQZbOhgqb8W3VdC/&#10;n6/PM4unj/pSLIvN6fW2tkap6WTYv4AINIR/8Z/7Tcf569UT/H4TT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etxDEAAAA3QAAAA8AAAAAAAAAAAAAAAAAmAIAAGRycy9k&#10;b3ducmV2LnhtbFBLBQYAAAAABAAEAPUAAACJAwAAAAA=&#10;" path="m225,l79,45,,67e" filled="f" strokecolor="#24282b" strokeweight="0">
                      <v:path arrowok="t" o:connecttype="custom" o:connectlocs="225,0;79,45;0,67" o:connectangles="0,0,0"/>
                    </v:shape>
                    <v:shape id="Freeform 1205" o:spid="_x0000_s1425" style="position:absolute;left:4065;top:934;width:214;height:68;visibility:visible;mso-wrap-style:square;v-text-anchor:top" coordsize="2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OjtcAA&#10;AADdAAAADwAAAGRycy9kb3ducmV2LnhtbERPzYrCMBC+L/gOYQQvi6YrIlKNRQqKBy+rPsDQjG21&#10;mdQmW+PbmwXB23x8v7PKgmlET52rLSv4mSQgiAuray4VnE/b8QKE88gaG8uk4EkOsvXga4Wptg/+&#10;pf7oSxFD2KWooPK+TaV0RUUG3cS2xJG72M6gj7Arpe7wEcNNI6dJMpcGa44NFbaUV1Tcjn9Ggbf9&#10;ge/GHvJrEXbyOzFhG3ZKjYZhswThKfiP+O3e6zh/Np3B/zfx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sOjtcAAAADdAAAADwAAAAAAAAAAAAAAAACYAgAAZHJzL2Rvd25y&#10;ZXYueG1sUEsFBgAAAAAEAAQA9QAAAIUDAAAAAA==&#10;" path="m214,l135,23,,68e" filled="f" strokecolor="#24282b" strokeweight="0">
                      <v:path arrowok="t" o:connecttype="custom" o:connectlocs="214,0;135,23;0,68" o:connectangles="0,0,0"/>
                    </v:shape>
                    <v:shape id="Freeform 1206" o:spid="_x0000_s1426" style="position:absolute;left:3738;top:1047;width:214;height:67;visibility:visible;mso-wrap-style:square;v-text-anchor:top" coordsize="2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EMMA&#10;AADdAAAADwAAAGRycy9kb3ducmV2LnhtbERPzWrCQBC+C32HZQq9iG4iQWzqKqIoXjw09gGG7JiE&#10;7s6G7JqkPr1bKPQ2H9/vrLejNaKnzjeOFaTzBARx6XTDlYKv63G2AuEDskbjmBT8kIft5mWyxly7&#10;gT+pL0IlYgj7HBXUIbS5lL6syaKfu5Y4cjfXWQwRdpXUHQ4x3Bq5SJKltNhwbKixpX1N5Xdxtwou&#10;+8vp8Linoc8GY7PGmvR9elTq7XXcfYAINIZ/8Z/7rOP8bLGE32/iCX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oEMMAAADdAAAADwAAAAAAAAAAAAAAAACYAgAAZHJzL2Rv&#10;d25yZXYueG1sUEsFBgAAAAAEAAQA9QAAAIgDAAAAAA==&#10;" path="m214,l102,33,,67e" filled="f" strokecolor="#24282b" strokeweight="0">
                      <v:path arrowok="t" o:connecttype="custom" o:connectlocs="214,0;102,33;0,67" o:connectangles="0,0,0"/>
                    </v:shape>
                    <v:shape id="Freeform 1207" o:spid="_x0000_s1427" style="position:absolute;left:3423;top:1159;width:203;height:79;visibility:visible;mso-wrap-style:square;v-text-anchor:top" coordsize="20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ecMA&#10;AADdAAAADwAAAGRycy9kb3ducmV2LnhtbERPTWsCMRC9C/6HMEJvNauWWlajiFKwFAvVFnocNuNm&#10;dTNZkuhu/70pFLzN433OfNnZWlzJh8qxgtEwA0FcOF1xqeDr8Pr4AiJEZI21Y1LwSwGWi35vjrl2&#10;LX/SdR9LkUI45KjAxNjkUobCkMUwdA1x4o7OW4wJ+lJqj20Kt7UcZ9mztFhxajDY0NpQcd5frIJ2&#10;8hHKyY8/vu1se6rP8f3bbLxSD4NuNQMRqYt38b97q9P8p/EU/r5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S/ecMAAADdAAAADwAAAAAAAAAAAAAAAACYAgAAZHJzL2Rv&#10;d25yZXYueG1sUEsFBgAAAAAEAAQA9QAAAIgDAAAAAA==&#10;" path="m203,l180,12,68,57,,79e" filled="f" strokecolor="#24282b" strokeweight="0">
                      <v:path arrowok="t" o:connecttype="custom" o:connectlocs="203,0;180,12;68,57;0,79" o:connectangles="0,0,0,0"/>
                    </v:shape>
                    <v:shape id="Freeform 1208" o:spid="_x0000_s1428" style="position:absolute;left:3097;top:1283;width:213;height:90;visibility:visible;mso-wrap-style:square;v-text-anchor:top" coordsize="2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ozMQA&#10;AADdAAAADwAAAGRycy9kb3ducmV2LnhtbESPQWvCQBCF7wX/wzKCt7ppkFRSVxFBETzViuchO01C&#10;s7NJdtXor+8cBG8zvDfvfbNYDa5RV+pD7dnAxzQBRVx4W3Np4PSzfZ+DChHZYuOZDNwpwGo5eltg&#10;bv2Nv+l6jKWSEA45GqhibHOtQ1GRwzD1LbFov753GGXtS217vEm4a3SaJJl2WLM0VNjSpqLi73hx&#10;Bux2Tb6bHc6H9oHZvuvST8x2xkzGw/oLVKQhvszP670V/FkquPKNj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KMzEAAAA3QAAAA8AAAAAAAAAAAAAAAAAmAIAAGRycy9k&#10;b3ducmV2LnhtbFBLBQYAAAAABAAEAPUAAACJAwAAAAA=&#10;" path="m213,l180,23,78,68,,90e" filled="f" strokecolor="#24282b" strokeweight="0">
                      <v:path arrowok="t" o:connecttype="custom" o:connectlocs="213,0;180,23;78,68;0,90" o:connectangles="0,0,0,0"/>
                    </v:shape>
                    <v:shape id="Freeform 1209" o:spid="_x0000_s1429" style="position:absolute;left:2793;top:1429;width:202;height:90;visibility:visible;mso-wrap-style:square;v-text-anchor:top" coordsize="2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5ywsgA&#10;AADdAAAADwAAAGRycy9kb3ducmV2LnhtbESPW2vCQBCF34X+h2UKvojZeKFo6ipSqPpSSm0QH8fs&#10;5EKzsyG7mvTfdwuCbzOcM+c7s9r0phY3al1lWcEkikEQZ1ZXXChIv9/HCxDOI2usLZOCX3KwWT8N&#10;Vpho2/EX3Y6+ECGEXYIKSu+bREqXlWTQRbYhDlpuW4M+rG0hdYtdCDe1nMbxizRYcSCU2NBbSdnP&#10;8WoCZF99dJc87ueTWTrKz7PT4XO7U2r43G9fQXjq/cN8vz7oUH8+XcL/N2EEu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rnLCyAAAAN0AAAAPAAAAAAAAAAAAAAAAAJgCAABk&#10;cnMvZG93bnJldi54bWxQSwUGAAAAAAQABAD1AAAAjQMAAAAA&#10;" path="m202,l180,12,78,57,,90e" filled="f" strokecolor="#24282b" strokeweight="0">
                      <v:path arrowok="t" o:connecttype="custom" o:connectlocs="202,0;180,12;78,57;0,90" o:connectangles="0,0,0,0"/>
                    </v:shape>
                    <v:shape id="Freeform 1210" o:spid="_x0000_s1430" style="position:absolute;left:2488;top:1576;width:203;height:112;visibility:visible;mso-wrap-style:square;v-text-anchor:top" coordsize="20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o+sMA&#10;AADdAAAADwAAAGRycy9kb3ducmV2LnhtbESPzYrCQBCE74LvMLSwF9HJrhIlOsoiCN7EnwdoM20S&#10;zPTEzKjZt98+CN66qeqqr5frztXqSW2oPBv4HiegiHNvKy4MnE/b0RxUiMgWa89k4I8CrFf93hIz&#10;6198oOcxFkpCOGRooIyxybQOeUkOw9g3xKJdfeswytoW2rb4knBX658kSbXDiqWhxIY2JeW348MZ&#10;SFNtm224zQ62uOwm6XB/r1Eb8zXofhegInXxY35f76zgTyfCL9/ICH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xo+sMAAADdAAAADwAAAAAAAAAAAAAAAACYAgAAZHJzL2Rv&#10;d25yZXYueG1sUEsFBgAAAAAEAAQA9QAAAIgDAAAAAA==&#10;" path="m203,r,l102,56,12,101,,112e" filled="f" strokecolor="#24282b" strokeweight="0">
                      <v:path arrowok="t" o:connecttype="custom" o:connectlocs="203,0;203,0;102,56;12,101;0,112" o:connectangles="0,0,0,0,0"/>
                    </v:shape>
                    <v:shape id="Freeform 1211" o:spid="_x0000_s1431" style="position:absolute;left:2196;top:1745;width:191;height:123;visibility:visible;mso-wrap-style:square;v-text-anchor:top" coordsize="19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6LQsMA&#10;AADdAAAADwAAAGRycy9kb3ducmV2LnhtbERPTWsCMRC9F/wPYQpeRLNqK8vWKCpt6U2qIngbNuNm&#10;cTNZkqjbf98UhN7m8T5nvuxsI27kQ+1YwXiUgSAuna65UnDYfwxzECEia2wck4IfCrBc9J7mWGh3&#10;52+67WIlUgiHAhWYGNtCylAashhGriVO3Nl5izFBX0nt8Z7CbSMnWTaTFmtODQZb2hgqL7urVXDu&#10;PrWdmuMpX3sZtzm+vw5WF6X6z93qDUSkLv6LH+4vnea/TMfw90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6LQsMAAADdAAAADwAAAAAAAAAAAAAAAACYAgAAZHJzL2Rv&#10;d25yZXYueG1sUEsFBgAAAAAEAAQA9QAAAIgDAAAAAA==&#10;" path="m191,l135,33r,l45,90,,123e" filled="f" strokecolor="#24282b" strokeweight="0">
                      <v:path arrowok="t" o:connecttype="custom" o:connectlocs="191,0;135,33;135,33;45,90;0,123" o:connectangles="0,0,0,0,0"/>
                    </v:shape>
                    <v:shape id="Freeform 1212" o:spid="_x0000_s1432" style="position:absolute;left:1914;top:1936;width:192;height:135;visibility:visible;mso-wrap-style:square;v-text-anchor:top" coordsize="19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zJ8MA&#10;AADdAAAADwAAAGRycy9kb3ducmV2LnhtbERPW2vCMBR+F/wP4Qi+zXTdBa1GGQNBGAONA18PzbEt&#10;a05Kktm6X78MBN/Ox3c9q81gW3EhHxrHCh5nGQji0pmGKwVfx+3DHESIyAZbx6TgSgE26/FohYVx&#10;PR/oomMlUgiHAhXUMXaFlKGsyWKYuY44cWfnLcYEfSWNxz6F21bmWfYqLTacGmrs6L2m8lv/WAUf&#10;pd+6ea9f9tc8+8316VMf24VS08nwtgQRaYh38c29M2n+81MO/9+k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UzJ8MAAADdAAAADwAAAAAAAAAAAAAAAACYAgAAZHJzL2Rv&#10;d25yZXYueG1sUEsFBgAAAAAEAAQA9QAAAIgDAAAAAA==&#10;" path="m192,l169,11,102,56,23,112,,135e" filled="f" strokecolor="#24282b" strokeweight="0">
                      <v:path arrowok="t" o:connecttype="custom" o:connectlocs="192,0;169,11;102,56;23,112;0,135" o:connectangles="0,0,0,0,0"/>
                    </v:shape>
                    <v:shape id="Freeform 1213" o:spid="_x0000_s1433" style="position:absolute;left:1655;top:2138;width:169;height:147;visibility:visible;mso-wrap-style:square;v-text-anchor:top" coordsize="169,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NssIA&#10;AADdAAAADwAAAGRycy9kb3ducmV2LnhtbERPS2sCMRC+F/wPYYTeatb1QdkaRYRSQS+u9j7dTDdL&#10;k8mySd3tv28Ewdt8fM9ZbQZnxZW60HhWMJ1kIIgrrxuuFVzO7y+vIEJE1mg9k4I/CrBZj55WWGjf&#10;84muZaxFCuFQoAITY1tIGSpDDsPEt8SJ+/adw5hgV0vdYZ/CnZV5li2lw4ZTg8GWdoaqn/LXKSj7&#10;j8+vvPH7w9EubO6Pp+WOjFLP42H7BiLSEB/iu3uv0/z5bAa3b9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X42ywgAAAN0AAAAPAAAAAAAAAAAAAAAAAJgCAABkcnMvZG93&#10;bnJldi54bWxQSwUGAAAAAAQABAD1AAAAhwMAAAAA&#10;" path="m169,l147,23,90,68,23,124,,147e" filled="f" strokecolor="#24282b" strokeweight="0">
                      <v:path arrowok="t" o:connecttype="custom" o:connectlocs="169,0;147,23;90,68;23,124;0,147" o:connectangles="0,0,0,0,0"/>
                    </v:shape>
                    <v:shape id="Freeform 1214" o:spid="_x0000_s1434" style="position:absolute;left:1408;top:2364;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6snMQA&#10;AADdAAAADwAAAGRycy9kb3ducmV2LnhtbERPTWsCMRC9C/6HMII3Tay2yGqU0iK0eLFWbY/DZtxd&#10;3EyWJOrWX98Ihd7m8T5nvmxtLS7kQ+VYw2ioQBDnzlRcaNh9rgZTECEiG6wdk4YfCrBcdDtzzIy7&#10;8gddtrEQKYRDhhrKGJtMypCXZDEMXUOcuKPzFmOCvpDG4zWF21o+KPUkLVacGkps6KWk/LQ9Ww2H&#10;86a4qTrc1Hr8+i33X/7xHdda93vt8wxEpDb+i//cbybNn4wncP8mn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rJzEAAAA3QAAAA8AAAAAAAAAAAAAAAAAmAIAAGRycy9k&#10;b3ducmV2LnhtbFBLBQYAAAAABAAEAPUAAACJAwAAAAA=&#10;" path="m168,l157,11,101,67,45,123,,168e" filled="f" strokecolor="#24282b" strokeweight="0">
                      <v:path arrowok="t" o:connecttype="custom" o:connectlocs="168,0;157,11;101,67;45,123;0,168" o:connectangles="0,0,0,0,0"/>
                    </v:shape>
                    <v:shape id="Freeform 1215" o:spid="_x0000_s1435" style="position:absolute;left:1194;top:2611;width:146;height:180;visibility:visible;mso-wrap-style:square;v-text-anchor:top" coordsize="14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ovsUA&#10;AADdAAAADwAAAGRycy9kb3ducmV2LnhtbERPS0sDMRC+F/wPYYTe2qzWlbJtWkQo9KBgH97Hzexm&#10;62aybmI3+usboeBtPr7nLNfRtuJMvW8cK7ibZiCIS6cbrhUcD5vJHIQPyBpbx6TghzysVzejJRba&#10;Dbyj8z7UIoWwL1CBCaErpPSlIYt+6jrixFWutxgS7GupexxSuG3lfZY9SosNpwaDHT0bKj/331bB&#10;r/ko8+49/4pxqF4Px9NL9dbOlRrfxqcFiEAx/Iuv7q1O8x9mOfx9k06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2i+xQAAAN0AAAAPAAAAAAAAAAAAAAAAAJgCAABkcnMv&#10;ZG93bnJldi54bWxQSwUGAAAAAAQABAD1AAAAigMAAAAA&#10;" path="m146,l112,45,67,101,22,158,,180e" filled="f" strokecolor="#24282b" strokeweight="0">
                      <v:path arrowok="t" o:connecttype="custom" o:connectlocs="146,0;112,45;67,101;22,158;0,180" o:connectangles="0,0,0,0,0"/>
                    </v:shape>
                    <v:shape id="Freeform 1216" o:spid="_x0000_s1436" style="position:absolute;left:1002;top:2881;width:124;height:192;visibility:visible;mso-wrap-style:square;v-text-anchor:top" coordsize="12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U0sMA&#10;AADdAAAADwAAAGRycy9kb3ducmV2LnhtbERPS0vDQBC+C/6HZQRvdmPfxG5LKVW8CH0eehuzYxKa&#10;nQnZtUn/vSsUepuP7zmzRecqdaHGl8IGXnsJKOJMbMm5gcP+/WUKygdki5UwGbiSh8X88WGGqZWW&#10;t3TZhVzFEPYpGihCqFOtfVaQQ9+TmjhyP9I4DBE2ubYNtjHcVbqfJGPtsOTYUGBNq4Ky8+7XGdhP&#10;+iKD5fpoP/Ak7eh7/ZVtDsY8P3XLN1CBunAX39yfNs4fDsbw/008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U0sMAAADdAAAADwAAAAAAAAAAAAAAAACYAgAAZHJzL2Rv&#10;d25yZXYueG1sUEsFBgAAAAAEAAQA9QAAAIgDAAAAAA==&#10;" path="m124,r,12l79,68,34,135,,192r,e" filled="f" strokecolor="#24282b" strokeweight="0">
                      <v:path arrowok="t" o:connecttype="custom" o:connectlocs="124,0;124,12;79,68;34,135;0,192;0,192" o:connectangles="0,0,0,0,0,0"/>
                    </v:shape>
                    <v:shape id="Freeform 1217" o:spid="_x0000_s1437" style="position:absolute;left:822;top:3174;width:113;height:191;visibility:visible;mso-wrap-style:square;v-text-anchor:top" coordsize="11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XZn8IA&#10;AADdAAAADwAAAGRycy9kb3ducmV2LnhtbERPTWvCQBC9C/6HZYReRDetJSmpa5BC0Ku23ofsNEnN&#10;zsbdbRL/fbdQ6G0e73O2xWQ6MZDzrWUFj+sEBHFldcu1go/3cvUCwgdkjZ1lUnAnD8VuPttiru3I&#10;JxrOoRYxhH2OCpoQ+lxKXzVk0K9tTxy5T+sMhghdLbXDMYabTj4lSSoNthwbGuzpraHqev42CvRX&#10;ehjwdMfxmh3cstOX1N1KpR4W0/4VRKAp/Iv/3Ecd5z9vMvj9Jp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VdmfwgAAAN0AAAAPAAAAAAAAAAAAAAAAAJgCAABkcnMvZG93&#10;bnJldi54bWxQSwUGAAAAAAQABAD1AAAAhwMAAAAA&#10;" path="m113,l56,90,,191e" filled="f" strokecolor="#24282b" strokeweight="0">
                      <v:path arrowok="t" o:connecttype="custom" o:connectlocs="113,0;56,90;0,191" o:connectangles="0,0,0"/>
                    </v:shape>
                    <v:shape id="Freeform 1218" o:spid="_x0000_s1438" style="position:absolute;left:653;top:3467;width:113;height:202;visibility:visible;mso-wrap-style:square;v-text-anchor:top" coordsize="11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mEXMYA&#10;AADdAAAADwAAAGRycy9kb3ducmV2LnhtbESPzWsCMRDF7wX/hzBCbzXxgyJbo6goWHqqtgdvw2b2&#10;g24mS5Lq9r/vHAq9zfDevPeb1WbwnbpRTG1gC9OJAUVcBtdybeHjcnxagkoZ2WEXmCz8UILNevSw&#10;wsKFO7/T7ZxrJSGcCrTQ5NwXWqeyIY9pEnpi0aoQPWZZY61dxLuE+07PjHnWHluWhgZ72jdUfp2/&#10;vYXDid4O1ey1Wl6NyXEx766746e1j+Nh+wIq05D/zX/XJyf4i7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mEXMYAAADdAAAADwAAAAAAAAAAAAAAAACYAgAAZHJz&#10;L2Rvd25yZXYueG1sUEsFBgAAAAAEAAQA9QAAAIsDAAAAAA==&#10;" path="m113,l68,67,,202e" filled="f" strokecolor="#24282b" strokeweight="0">
                      <v:path arrowok="t" o:connecttype="custom" o:connectlocs="113,0;68,67;0,202" o:connectangles="0,0,0"/>
                    </v:shape>
                    <v:shape id="Freeform 1219" o:spid="_x0000_s1439" style="position:absolute;left:642;top:315;width:4380;height:3354;visibility:visible;mso-wrap-style:square;v-text-anchor:top" coordsize="389,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Tdp8IA&#10;AADdAAAADwAAAGRycy9kb3ducmV2LnhtbERP24rCMBB9X/Afwgi+ramXFa1GEV1hFfrg5QOGZmxL&#10;m0lpUu3+vVkQ9m0O5zqrTWcq8aDGFZYVjIYRCOLU6oIzBbfr4XMOwnlkjZVlUvBLDjbr3scKY22f&#10;fKbHxWcihLCLUUHufR1L6dKcDLqhrYkDd7eNQR9gk0nd4DOEm0qOo2gmDRYcGnKsaZdTWl5ao4Dl&#10;yZdfiUv2u/a4OLTuOzN1qdSg322XIDx1/l/8dv/oMH86WcDf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N2nwgAAAN0AAAAPAAAAAAAAAAAAAAAAAJgCAABkcnMvZG93&#10;bnJldi54bWxQSwUGAAAAAAQABAD1AAAAhwMAAAAA&#10;" path="m389,c212,106,88,213,,298e" filled="f" strokecolor="#24282b" strokeweight=".55pt">
                      <v:stroke endcap="round"/>
                      <v:path arrowok="t" o:connecttype="custom" o:connectlocs="4380,0;0,3354" o:connectangles="0,0"/>
                    </v:shape>
                    <v:line id="Line 1220" o:spid="_x0000_s1440" style="position:absolute;flip:x;visibility:visible;mso-wrap-style:square" from="4797,315" to="4842,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sdQ8YAAADdAAAADwAAAGRycy9kb3ducmV2LnhtbESPQWvDMAyF74X+B6PCbq3TUkbJ6pZR&#10;aLOxw1i2w47C1pLQWA6xl6T/fjoMepN4T+992h8n36qB+tgENrBeZaCIbXANVwa+Ps/LHaiYkB22&#10;gcnAjSIcD/PZHnMXRv6goUyVkhCOORqoU+pyraOtyWNchY5YtJ/Qe0yy9pV2PY4S7lu9ybJH7bFh&#10;aaixo1NN9lr+egNuLG62S1V4s+9DcSpevb5+X4x5WEzPT6ASTelu/r9+cYK/3Qq/fCMj6M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bHUPGAAAA3QAAAA8AAAAAAAAA&#10;AAAAAAAAoQIAAGRycy9kb3ducmV2LnhtbFBLBQYAAAAABAAEAPkAAACUAwAAAAA=&#10;" strokecolor="#24282b" strokeweight="0"/>
                    <v:line id="Line 1221" o:spid="_x0000_s1441" style="position:absolute;flip:x;visibility:visible;mso-wrap-style:square" from="4707,383" to="475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e42MMAAADdAAAADwAAAGRycy9kb3ducmV2LnhtbERPyWrDMBC9F/IPYgK5NbKLKcWJEoIh&#10;cUoPpWkPOQ7SxDaxRsZSvfx9VSj0No+3znY/2VYM1PvGsYJ0nYAg1s40XCn4+jw+voDwAdlg65gU&#10;zORhv1s8bDE3buQPGi6hEjGEfY4K6hC6XEqva7Lo164jjtzN9RZDhH0lTY9jDLetfEqSZ2mx4dhQ&#10;Y0dFTfp++bYKzFjOuguVe9PvQ1mUr1beryelVsvpsAERaAr/4j/32cT5WZbC7zfx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XuNjDAAAA3QAAAA8AAAAAAAAAAAAA&#10;AAAAoQIAAGRycy9kb3ducmV2LnhtbFBLBQYAAAAABAAEAPkAAACRAwAAAAA=&#10;" strokecolor="#24282b" strokeweight="0"/>
                    <v:shape id="Freeform 1222" o:spid="_x0000_s1442" style="position:absolute;left:4605;top:439;width:45;height:34;visibility:visible;mso-wrap-style:square;v-text-anchor:top" coordsize="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UxhcQA&#10;AADdAAAADwAAAGRycy9kb3ducmV2LnhtbERPTWvCQBC9F/wPywhepNkoaZCYVVSw9FZqRehtyI5J&#10;MDsbs2uS/vtuodDbPN7n5NvRNKKnztWWFSyiGARxYXXNpYLz5/F5BcJ5ZI2NZVLwTQ62m8lTjpm2&#10;A39Qf/KlCCHsMlRQed9mUrqiIoMusi1x4K62M+gD7EqpOxxCuGnkMo5TabDm0FBhS4eKitvpYRQ0&#10;8yKV6T55nb8s6ne+HS5fd3NRajYdd2sQnkb/L/5zv+kwP0mW8PtNO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lMYXEAAAA3QAAAA8AAAAAAAAAAAAAAAAAmAIAAGRycy9k&#10;b3ducmV2LnhtbFBLBQYAAAAABAAEAPUAAACJAwAAAAA=&#10;" path="m45,l23,22,,34e" filled="f" strokecolor="#24282b" strokeweight="0">
                      <v:path arrowok="t" o:connecttype="custom" o:connectlocs="45,0;23,22;0,34" o:connectangles="0,0,0"/>
                    </v:shape>
                    <v:line id="Line 1223" o:spid="_x0000_s1443" style="position:absolute;flip:x;visibility:visible;mso-wrap-style:square" from="4504,506" to="456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mDNMMAAADdAAAADwAAAGRycy9kb3ducmV2LnhtbERPTWvCQBC9F/oflil4q5u2UiS6ERHa&#10;KD0UowePw+6YhGRnQ3abxH/vFgq9zeN9znoz2VYM1PvasYKXeQKCWDtTc6ngfPp4XoLwAdlg65gU&#10;3MjDJnt8WGNq3MhHGopQihjCPkUFVQhdKqXXFVn0c9cRR+7qeoshwr6UpscxhttWvibJu7RYc2yo&#10;sKNdRbopfqwCM+Y33YXSfenvId/lByuby6dSs6dpuwIRaAr/4j/33sT5i8Ub/H4TT5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JgzTDAAAA3QAAAA8AAAAAAAAAAAAA&#10;AAAAoQIAAGRycy9kb3ducmV2LnhtbFBLBQYAAAAABAAEAPkAAACRAwAAAAA=&#10;" strokecolor="#24282b" strokeweight="0"/>
                    <v:line id="Line 1224" o:spid="_x0000_s1444" style="position:absolute;flip:x;visibility:visible;mso-wrap-style:square" from="4414,563" to="4459,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AbQMIAAADdAAAADwAAAGRycy9kb3ducmV2LnhtbERPTWvCQBC9C/0PyxR6040liERXEaFN&#10;iwcx9tDjsDsmwexsyG6T+O+7guBtHu9z1tvRNqKnzteOFcxnCQhi7UzNpYKf88d0CcIHZIONY1Jw&#10;Iw/bzctkjZlxA5+oL0IpYgj7DBVUIbSZlF5XZNHPXEscuYvrLIYIu1KaDocYbhv5niQLabHm2FBh&#10;S/uK9LX4swrMkN90G0p30Mc+3+ffVl5/P5V6ex13KxCBxvAUP9xfJs5P0xTu38QT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2AbQMIAAADdAAAADwAAAAAAAAAAAAAA&#10;AAChAgAAZHJzL2Rvd25yZXYueG1sUEsFBgAAAAAEAAQA+QAAAJADAAAAAA==&#10;" strokecolor="#24282b" strokeweight="0"/>
                    <v:line id="Line 1225" o:spid="_x0000_s1445" style="position:absolute;flip:x;visibility:visible;mso-wrap-style:square" from="4324,630" to="436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y+28MAAADdAAAADwAAAGRycy9kb3ducmV2LnhtbERPS4vCMBC+L/gfwgje1tRFF6lGEcHt&#10;yh4WHwePQzK2xWZSmtjWf79ZELzNx/ec5bq3lWip8aVjBZNxAoJYO1NyruB82r3PQfiAbLByTAoe&#10;5GG9GrwtMTWu4wO1x5CLGMI+RQVFCHUqpdcFWfRjVxNH7uoaiyHCJpemwS6G20p+JMmntFhybCiw&#10;pm1B+na8WwWmyx66Drn70b9tts32Vt4uX0qNhv1mASJQH17ip/vbxPnT6Qz+v4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svtvDAAAA3QAAAA8AAAAAAAAAAAAA&#10;AAAAoQIAAGRycy9kb3ducmV2LnhtbFBLBQYAAAAABAAEAPkAAACRAwAAAAA=&#10;" strokecolor="#24282b" strokeweight="0"/>
                    <v:line id="Line 1226" o:spid="_x0000_s1446" style="position:absolute;flip:x;visibility:visible;mso-wrap-style:square" from="4223,698" to="426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4grMIAAADdAAAADwAAAGRycy9kb3ducmV2LnhtbERPS4vCMBC+C/6HMII3TRURqUYRQbuy&#10;h8XHweOQjG2xmZQm29Z/v1lY2Nt8fM/Z7HpbiZYaXzpWMJsmIIi1MyXnCu6342QFwgdkg5VjUvAm&#10;D7vtcLDB1LiOL9ReQy5iCPsUFRQh1KmUXhdk0U9dTRy5p2sshgibXJoGuxhuKzlPkqW0WHJsKLCm&#10;Q0H6df22CkyXvXUdcvepv9rskJ2tfD1OSo1H/X4NIlAf/sV/7g8T5y8WS/j9Jp4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4grMIAAADdAAAADwAAAAAAAAAAAAAA&#10;AAChAgAAZHJzL2Rvd25yZXYueG1sUEsFBgAAAAAEAAQA+QAAAJADAAAAAA==&#10;" strokecolor="#24282b" strokeweight="0"/>
                    <v:line id="Line 1227" o:spid="_x0000_s1447" style="position:absolute;flip:x;visibility:visible;mso-wrap-style:square" from="4132,754" to="4177,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KFN8MAAADdAAAADwAAAGRycy9kb3ducmV2LnhtbERPS4vCMBC+L/gfwgje1tRFXKlGEcHt&#10;yh4WHwePQzK2xWZSmtjWf79ZELzNx/ec5bq3lWip8aVjBZNxAoJYO1NyruB82r3PQfiAbLByTAoe&#10;5GG9GrwtMTWu4wO1x5CLGMI+RQVFCHUqpdcFWfRjVxNH7uoaiyHCJpemwS6G20p+JMlMWiw5NhRY&#10;07YgfTverQLTZQ9dh9z96N8222Z7K2+XL6VGw36zABGoDy/x0/1t4vzp9BP+v4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yhTfDAAAA3QAAAA8AAAAAAAAAAAAA&#10;AAAAoQIAAGRycy9kb3ducmV2LnhtbFBLBQYAAAAABAAEAPkAAACRAwAAAAA=&#10;" strokecolor="#24282b" strokeweight="0"/>
                    <v:line id="Line 1228" o:spid="_x0000_s1448" style="position:absolute;flip:x;visibility:visible;mso-wrap-style:square" from="4031,822" to="4087,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0RRcYAAADdAAAADwAAAGRycy9kb3ducmV2LnhtbESPQWvDMAyF74X+B6PCbq3TUkbJ6pZR&#10;aLOxw1i2w47C1pLQWA6xl6T/fjoMepN4T+992h8n36qB+tgENrBeZaCIbXANVwa+Ps/LHaiYkB22&#10;gcnAjSIcD/PZHnMXRv6goUyVkhCOORqoU+pyraOtyWNchY5YtJ/Qe0yy9pV2PY4S7lu9ybJH7bFh&#10;aaixo1NN9lr+egNuLG62S1V4s+9DcSpevb5+X4x5WEzPT6ASTelu/r9+cYK/3QqufCMj6M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tEUXGAAAA3QAAAA8AAAAAAAAA&#10;AAAAAAAAoQIAAGRycy9kb3ducmV2LnhtbFBLBQYAAAAABAAEAPkAAACUAwAAAAA=&#10;" strokecolor="#24282b" strokeweight="0"/>
                    <v:line id="Line 1229" o:spid="_x0000_s1449" style="position:absolute;flip:x;visibility:visible;mso-wrap-style:square" from="3941,889" to="3986,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G03sMAAADdAAAADwAAAGRycy9kb3ducmV2LnhtbERPS4vCMBC+L/gfwgje1tRFZK1GEcHt&#10;yh4WHwePQzK2xWZSmtjWf79ZELzNx/ec5bq3lWip8aVjBZNxAoJYO1NyruB82r1/gvAB2WDlmBQ8&#10;yMN6NXhbYmpcxwdqjyEXMYR9igqKEOpUSq8LsujHriaO3NU1FkOETS5Ng10Mt5X8SJKZtFhybCiw&#10;pm1B+na8WwWmyx66Drn70b9tts32Vt4uX0qNhv1mASJQH17ip/vbxPnT6Rz+v4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htN7DAAAA3QAAAA8AAAAAAAAAAAAA&#10;AAAAoQIAAGRycy9kb3ducmV2LnhtbFBLBQYAAAAABAAEAPkAAACRAwAAAAA=&#10;" strokecolor="#24282b" strokeweight="0"/>
                    <v:line id="Line 1230" o:spid="_x0000_s1450" style="position:absolute;flip:x;visibility:visible;mso-wrap-style:square" from="3851,957" to="3896,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KLnsYAAADdAAAADwAAAGRycy9kb3ducmV2LnhtbESPT2vDMAzF74N+B6PCbqvT0Y6S1S2j&#10;0GVjh9E/hx2FrSWhsRxiN0m//XQo7Cbxnt77ab0dfaN66mId2MB8loEitsHVXBo4n/ZPK1AxITts&#10;ApOBG0XYbiYPa8xdGPhA/TGVSkI45migSqnNtY62Io9xFlpi0X5D5zHJ2pXadThIuG/0c5a9aI81&#10;S0OFLe0qspfj1RtwQ3GzbSrDl/3ui13x6fXl592Yx+n49goq0Zj+zffrDyf4i6Xwyzcygt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Ci57GAAAA3QAAAA8AAAAAAAAA&#10;AAAAAAAAoQIAAGRycy9kb3ducmV2LnhtbFBLBQYAAAAABAAEAPkAAACUAwAAAAA=&#10;" strokecolor="#24282b" strokeweight="0"/>
                    <v:shape id="Freeform 1231" o:spid="_x0000_s1451" style="position:absolute;left:3761;top:1024;width:45;height:34;visibility:visible;mso-wrap-style:square;v-text-anchor:top" coordsize="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45L8QA&#10;AADdAAAADwAAAGRycy9kb3ducmV2LnhtbERPTWvCQBC9F/oflin0ImaTEoOkWcUKLd5KowS8Ddlp&#10;EszOxuxW47/vFgre5vE+p1hPphcXGl1nWUESxSCIa6s7bhQc9u/zJQjnkTX2lknBjRysV48PBeba&#10;XvmLLqVvRAhhl6OC1vshl9LVLRl0kR2IA/dtR4M+wLGResRrCDe9fInjTBrsODS0ONC2pfpU/hgF&#10;/azOZPaWfswWSffJp211PJtKqeenafMKwtPk7+J/906H+ekigb9vw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uOS/EAAAA3QAAAA8AAAAAAAAAAAAAAAAAmAIAAGRycy9k&#10;b3ducmV2LnhtbFBLBQYAAAAABAAEAPUAAACJAwAAAAA=&#10;" path="m45,l22,11,,34e" filled="f" strokecolor="#24282b" strokeweight="0">
                      <v:path arrowok="t" o:connecttype="custom" o:connectlocs="45,0;22,11;0,34" o:connectangles="0,0,0"/>
                    </v:shape>
                    <v:line id="Line 1232" o:spid="_x0000_s1452" style="position:absolute;flip:x;visibility:visible;mso-wrap-style:square" from="3660,1092" to="3705,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ywcsMAAADdAAAADwAAAGRycy9kb3ducmV2LnhtbERPTWvCQBC9F/wPywje6kaxRaIbKYKm&#10;pYdi2oPHYXeahGRnQ3ZN4r/vFgq9zeN9zv4w2VYM1PvasYLVMgFBrJ2puVTw9Xl63ILwAdlg65gU&#10;3MnDIZs97DE1buQLDUUoRQxhn6KCKoQuldLriiz6peuII/fteoshwr6UpscxhttWrpPkWVqsOTZU&#10;2NGxIt0UN6vAjPldd6F07/pjyI/5m5XN9azUYj697EAEmsK/+M/9auL8zdMa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csHLDAAAA3QAAAA8AAAAAAAAAAAAA&#10;AAAAoQIAAGRycy9kb3ducmV2LnhtbFBLBQYAAAAABAAEAPkAAACRAwAAAAA=&#10;" strokecolor="#24282b" strokeweight="0"/>
                    <v:shape id="Freeform 1233" o:spid="_x0000_s1453" style="position:absolute;left:3569;top:1159;width:45;height:34;visibility:visible;mso-wrap-style:square;v-text-anchor:top" coordsize="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ACw8UA&#10;AADdAAAADwAAAGRycy9kb3ducmV2LnhtbERPTWvCQBC9F/wPywhepNloNZTUVVRQeitNS6C3ITtN&#10;gtnZmF2T9N93CwVv83ifs9mNphE9da62rGARxSCIC6trLhV8fpwen0E4j6yxsUwKfsjBbjt52GCq&#10;7cDv1Ge+FCGEXYoKKu/bVEpXVGTQRbYlDty37Qz6ALtS6g6HEG4auYzjRBqsOTRU2NKxouKS3YyC&#10;Zl4kMjmszvP1on7jyzH/uppcqdl03L+A8DT6u/jf/arD/NX6Cf6+CS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ALDxQAAAN0AAAAPAAAAAAAAAAAAAAAAAJgCAABkcnMv&#10;ZG93bnJldi54bWxQSwUGAAAAAAQABAD1AAAAigMAAAAA&#10;" path="m45,l12,23,,34e" filled="f" strokecolor="#24282b" strokeweight="0">
                      <v:path arrowok="t" o:connecttype="custom" o:connectlocs="45,0;12,23;0,34" o:connectangles="0,0,0"/>
                    </v:shape>
                    <v:line id="Line 1234" o:spid="_x0000_s1454" style="position:absolute;flip:x;visibility:visible;mso-wrap-style:square" from="3479,1227" to="3524,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mNncMAAADdAAAADwAAAGRycy9kb3ducmV2LnhtbERPS4vCMBC+L/gfwgje1tRFF6lGEcHt&#10;yh4WHwePQzK2xWZSmtjWf79ZELzNx/ec5bq3lWip8aVjBZNxAoJYO1NyruB82r3PQfiAbLByTAoe&#10;5GG9GrwtMTWu4wO1x5CLGMI+RQVFCHUqpdcFWfRjVxNH7uoaiyHCJpemwS6G20p+JMmntFhybCiw&#10;pm1B+na8WwWmyx66Drn70b9tts32Vt4uX0qNhv1mASJQH17ip/vbxPnT2RT+v4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5jZ3DAAAA3QAAAA8AAAAAAAAAAAAA&#10;AAAAoQIAAGRycy9kb3ducmV2LnhtbFBLBQYAAAAABAAEAPkAAACRAwAAAAA=&#10;" strokecolor="#24282b" strokeweight="0"/>
                    <v:shape id="Freeform 1235" o:spid="_x0000_s1455" style="position:absolute;left:3389;top:1294;width:45;height:34;visibility:visible;mso-wrap-style:square;v-text-anchor:top" coordsize="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U/LMQA&#10;AADdAAAADwAAAGRycy9kb3ducmV2LnhtbERPTWvCQBC9C/0PyxR6CbqJmFCiq9iApbdiWgLehuyY&#10;BLOzMbvV9N93C4Xe5vE+Z7ObTC9uNLrOsoJkEYMgrq3uuFHw+XGYP4NwHlljb5kUfJOD3fZhtsFc&#10;2zsf6Vb6RoQQdjkqaL0fcild3ZJBt7ADceDOdjToAxwbqUe8h3DTy2UcZ9Jgx6GhxYGKlupL+WUU&#10;9FGdyexl9RqlSffOl6I6XU2l1NPjtF+D8DT5f/Gf+02H+as0hd9vwgl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VPyzEAAAA3QAAAA8AAAAAAAAAAAAAAAAAmAIAAGRycy9k&#10;b3ducmV2LnhtbFBLBQYAAAAABAAEAPUAAACJAwAAAAA=&#10;" path="m45,l,34r,e" filled="f" strokecolor="#24282b" strokeweight="0">
                      <v:path arrowok="t" o:connecttype="custom" o:connectlocs="45,0;0,34;0,34" o:connectangles="0,0,0"/>
                    </v:shape>
                    <v:line id="Line 1236" o:spid="_x0000_s1456" style="position:absolute;flip:x;visibility:visible;mso-wrap-style:square" from="3299,1362" to="3344,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e2ccMAAADdAAAADwAAAGRycy9kb3ducmV2LnhtbERPTWvCQBC9F/oflil4q5uWViS6ERHa&#10;KD0UowePw+6YhGRnQ3abxH/vFgq9zeN9znoz2VYM1PvasYKXeQKCWDtTc6ngfPp4XoLwAdlg65gU&#10;3MjDJnt8WGNq3MhHGopQihjCPkUFVQhdKqXXFVn0c9cRR+7qeoshwr6UpscxhttWvibJQlqsOTZU&#10;2NGuIt0UP1aBGfOb7kLpvvT3kO/yg5XN5VOp2dO0XYEINIV/8Z97b+L8t/cF/H4TT5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ntnHDAAAA3QAAAA8AAAAAAAAAAAAA&#10;AAAAoQIAAGRycy9kb3ducmV2LnhtbFBLBQYAAAAABAAEAPkAAACRAwAAAAA=&#10;" strokecolor="#24282b" strokeweight="0"/>
                    <v:line id="Line 1237" o:spid="_x0000_s1457" style="position:absolute;flip:x;visibility:visible;mso-wrap-style:square" from="3209,1429" to="3254,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sT6sMAAADdAAAADwAAAGRycy9kb3ducmV2LnhtbERPTWvCQBC9C/0PyxS86aal2hJdpQg2&#10;igfR9uBx2J0mwexsyK5J/PeuIHibx/uc+bK3lWip8aVjBW/jBASxdqbkXMHf73r0BcIHZIOVY1Jw&#10;JQ/LxctgjqlxHR+oPYZcxBD2KSooQqhTKb0uyKIfu5o4cv+usRgibHJpGuxiuK3ke5JMpcWSY0OB&#10;Na0K0ufjxSowXXbVdcjdTu/bbJVtrTyffpQavvbfMxCB+vAUP9wbE+d/TD7h/k08QS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rE+rDAAAA3QAAAA8AAAAAAAAAAAAA&#10;AAAAoQIAAGRycy9kb3ducmV2LnhtbFBLBQYAAAAABAAEAPkAAACRAwAAAAA=&#10;" strokecolor="#24282b" strokeweight="0"/>
                    <v:line id="Line 1238" o:spid="_x0000_s1458" style="position:absolute;flip:x;visibility:visible;mso-wrap-style:square" from="3119,1497" to="3164,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HmMYAAADdAAAADwAAAGRycy9kb3ducmV2LnhtbESPT2vDMAzF74N+B6PCbqvT0Y6S1S2j&#10;0GVjh9E/hx2FrSWhsRxiN0m//XQo7Cbxnt77ab0dfaN66mId2MB8loEitsHVXBo4n/ZPK1AxITts&#10;ApOBG0XYbiYPa8xdGPhA/TGVSkI45migSqnNtY62Io9xFlpi0X5D5zHJ2pXadThIuG/0c5a9aI81&#10;S0OFLe0qspfj1RtwQ3GzbSrDl/3ui13x6fXl592Yx+n49goq0Zj+zffrDyf4i6Xgyjcygt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0h5jGAAAA3QAAAA8AAAAAAAAA&#10;AAAAAAAAoQIAAGRycy9kb3ducmV2LnhtbFBLBQYAAAAABAAEAPkAAACUAwAAAAA=&#10;" strokecolor="#24282b" strokeweight="0"/>
                    <v:line id="Line 1239" o:spid="_x0000_s1459" style="position:absolute;flip:x;visibility:visible;mso-wrap-style:square" from="3029,1564" to="3074,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iA8MAAADdAAAADwAAAGRycy9kb3ducmV2LnhtbERPTWvCQBC9C/0PyxS86aalShtdpQg2&#10;igfR9uBx2J0mwexsyK5J/PeuIHibx/uc+bK3lWip8aVjBW/jBASxdqbkXMHf73r0CcIHZIOVY1Jw&#10;JQ/LxctgjqlxHR+oPYZcxBD2KSooQqhTKb0uyKIfu5o4cv+usRgibHJpGuxiuK3ke5JMpcWSY0OB&#10;Na0K0ufjxSowXXbVdcjdTu/bbJVtrTyffpQavvbfMxCB+vAUP9wbE+d/TL7g/k08QS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4IgPDAAAA3QAAAA8AAAAAAAAAAAAA&#10;AAAAoQIAAGRycy9kb3ducmV2LnhtbFBLBQYAAAAABAAEAPkAAACRAwAAAAA=&#10;" strokecolor="#24282b" strokeweight="0"/>
                    <v:line id="Line 1240" o:spid="_x0000_s1460" style="position:absolute;flip:x;visibility:visible;mso-wrap-style:square" from="2939,1643" to="2984,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BI8YAAADdAAAADwAAAGRycy9kb3ducmV2LnhtbESPQWvDMAyF74X+B6PCbq3TMUrJ6pZR&#10;6LKxw1jaw47C1pLQWA6xl6T/fjoMepN4T+992h0m36qB+tgENrBeZaCIbXANVwYu59NyCyomZIdt&#10;YDJwowiH/Xy2w9yFkb9oKFOlJIRjjgbqlLpc62hr8hhXoSMW7Sf0HpOsfaVdj6OE+1Y/ZtlGe2xY&#10;Gmrs6FiTvZa/3oAbi5vtUhU+7OdQHIt3r6/fr8Y8LKaXZ1CJpnQ3/1+/OcF/2gi/fCMj6P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uQSPGAAAA3QAAAA8AAAAAAAAA&#10;AAAAAAAAoQIAAGRycy9kb3ducmV2LnhtbFBLBQYAAAAABAAEAPkAAACUAwAAAAA=&#10;" strokecolor="#24282b" strokeweight="0"/>
                    <v:line id="Line 1241" o:spid="_x0000_s1461" style="position:absolute;flip:x;visibility:visible;mso-wrap-style:square" from="2849,1711" to="2894,1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LkuMMAAADdAAAADwAAAGRycy9kb3ducmV2LnhtbERPyWrDMBC9F/IPYgK9NbJLMMWJEoIh&#10;cUoPpWkPOQ7SxDaxRsZSvfx9VSj0No+3znY/2VYM1PvGsYJ0lYAg1s40XCn4+jw+vYDwAdlg65gU&#10;zORhv1s8bDE3buQPGi6hEjGEfY4K6hC6XEqva7LoV64jjtzN9RZDhH0lTY9jDLetfE6STFpsODbU&#10;2FFRk75fvq0CM5az7kLl3vT7UBblq5X360mpx+V02IAINIV/8Z/7bOL8dZbC7zfx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5LjDAAAA3QAAAA8AAAAAAAAAAAAA&#10;AAAAoQIAAGRycy9kb3ducmV2LnhtbFBLBQYAAAAABAAEAPkAAACRAwAAAAA=&#10;" strokecolor="#24282b" strokeweight="0"/>
                    <v:line id="Line 1242" o:spid="_x0000_s1462" style="position:absolute;flip:x;visibility:visible;mso-wrap-style:square" from="2759,1778" to="2804,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B6z8MAAADdAAAADwAAAGRycy9kb3ducmV2LnhtbERPyWrDMBC9F/IPYgK9NXJMMMWJEoIh&#10;dUoPpWkPOQ7SxDaxRsZSvfx9VSj0No+3zu4w2VYM1PvGsYL1KgFBrJ1puFLw9Xl6egbhA7LB1jEp&#10;mMnDYb942GFu3MgfNFxCJWII+xwV1CF0uZRe12TRr1xHHLmb6y2GCPtKmh7HGG5bmSZJJi02HBtq&#10;7KioSd8v31aBGctZd6Fyb/p9KIvy1cr79UWpx+V03IIINIV/8Z/7bOL8TZbC7zfx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wes/DAAAA3QAAAA8AAAAAAAAAAAAA&#10;AAAAoQIAAGRycy9kb3ducmV2LnhtbFBLBQYAAAAABAAEAPkAAACRAwAAAAA=&#10;" strokecolor="#24282b" strokeweight="0"/>
                    <v:line id="Line 1243" o:spid="_x0000_s1463" style="position:absolute;flip:x;visibility:visible;mso-wrap-style:square" from="2669,1846" to="2714,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zfVMMAAADdAAAADwAAAGRycy9kb3ducmV2LnhtbERPS2vCQBC+F/oflil4q5s+EIluRIQ2&#10;Sg/F6MHjsDsmIdnZkN0m8d+7hUJv8/E9Z72ZbCsG6n3tWMHLPAFBrJ2puVRwPn08L0H4gGywdUwK&#10;buRhkz0+rDE1buQjDUUoRQxhn6KCKoQuldLriiz6ueuII3d1vcUQYV9K0+MYw20rX5NkIS3WHBsq&#10;7GhXkW6KH6vAjPlNd6F0X/p7yHf5wcrm8qnU7GnarkAEmsK/+M+9N3H+++INfr+JJ8j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831TDAAAA3QAAAA8AAAAAAAAAAAAA&#10;AAAAoQIAAGRycy9kb3ducmV2LnhtbFBLBQYAAAAABAAEAPkAAACRAwAAAAA=&#10;" strokecolor="#24282b" strokeweight="0"/>
                    <v:line id="Line 1244" o:spid="_x0000_s1464" style="position:absolute;flip:x;visibility:visible;mso-wrap-style:square" from="2579,1925" to="2624,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VHIMIAAADdAAAADwAAAGRycy9kb3ducmV2LnhtbERPS4vCMBC+C/6HMII3TRURqUYRQbuy&#10;h8XHweOQjG2xmZQm29Z/v1lY2Nt8fM/Z7HpbiZYaXzpWMJsmIIi1MyXnCu6342QFwgdkg5VjUvAm&#10;D7vtcLDB1LiOL9ReQy5iCPsUFRQh1KmUXhdk0U9dTRy5p2sshgibXJoGuxhuKzlPkqW0WHJsKLCm&#10;Q0H6df22CkyXvXUdcvepv9rskJ2tfD1OSo1H/X4NIlAf/sV/7g8T5y+WC/j9Jp4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VHIMIAAADdAAAADwAAAAAAAAAAAAAA&#10;AAChAgAAZHJzL2Rvd25yZXYueG1sUEsFBgAAAAAEAAQA+QAAAJADAAAAAA==&#10;" strokecolor="#24282b" strokeweight="0"/>
                    <v:line id="Line 1245" o:spid="_x0000_s1465" style="position:absolute;flip:x;visibility:visible;mso-wrap-style:square" from="2488,1992" to="2534,2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niu8MAAADdAAAADwAAAGRycy9kb3ducmV2LnhtbERPTWvCQBC9F/oflil4q5uWViS6ERHa&#10;KD0UowePw+6YhGRnQ3abxH/vFgq9zeN9znoz2VYM1PvasYKXeQKCWDtTc6ngfPp4XoLwAdlg65gU&#10;3MjDJnt8WGNq3MhHGopQihjCPkUFVQhdKqXXFVn0c9cRR+7qeoshwr6UpscxhttWvibJQlqsOTZU&#10;2NGuIt0UP1aBGfOb7kLpvvT3kO/yg5XN5VOp2dO0XYEINIV/8Z97b+L8t8U7/H4TT5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Z4rvDAAAA3QAAAA8AAAAAAAAAAAAA&#10;AAAAoQIAAGRycy9kb3ducmV2LnhtbFBLBQYAAAAABAAEAPkAAACRAwAAAAA=&#10;" strokecolor="#24282b" strokeweight="0"/>
                    <v:line id="Line 1246" o:spid="_x0000_s1466" style="position:absolute;flip:x;visibility:visible;mso-wrap-style:square" from="2398,2071" to="2443,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t8zMIAAADdAAAADwAAAGRycy9kb3ducmV2LnhtbERPTWvCQBC9C/0PyxS86aZSgqSuUoQ2&#10;FQ9i7KHHYXeaBLOzIbsm8d+7guBtHu9zVpvRNqKnzteOFbzNExDE2pmaSwW/p6/ZEoQPyAYbx6Tg&#10;Sh4265fJCjPjBj5SX4RSxBD2GSqoQmgzKb2uyKKfu5Y4cv+usxgi7EppOhxiuG3kIklSabHm2FBh&#10;S9uK9Lm4WAVmyK+6DaXb60Ofb/Odlee/b6Wmr+PnB4hAY3iKH+4fE+e/pyncv4knyP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0t8zMIAAADdAAAADwAAAAAAAAAAAAAA&#10;AAChAgAAZHJzL2Rvd25yZXYueG1sUEsFBgAAAAAEAAQA+QAAAJADAAAAAA==&#10;" strokecolor="#24282b" strokeweight="0"/>
                    <v:shape id="Freeform 1247" o:spid="_x0000_s1467" style="position:absolute;left:2308;top:2138;width:45;height:34;visibility:visible;mso-wrap-style:square;v-text-anchor:top" coordsize="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OfcIA&#10;AADdAAAADwAAAGRycy9kb3ducmV2LnhtbERPS4vCMBC+L/gfwgheRFPFrVKNooLibfGB4G1oxrbY&#10;TGoTtfvvN8KCt/n4njNbNKYUT6pdYVnBoB+BIE6tLjhTcDpuehMQziNrLC2Tgl9ysJi3vmaYaPvi&#10;PT0PPhMhhF2CCnLvq0RKl+Zk0PVtRRy4q60N+gDrTOoaXyHclHIYRbE0WHBoyLGidU7p7fAwCspu&#10;Gst4Ndp2vwfFD9/W58vdnJXqtJvlFISnxn/E/+6dDvNH8Rje34QT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J859wgAAAN0AAAAPAAAAAAAAAAAAAAAAAJgCAABkcnMvZG93&#10;bnJldi54bWxQSwUGAAAAAAQABAD1AAAAhwMAAAAA&#10;" path="m45,l12,34,,34e" filled="f" strokecolor="#24282b" strokeweight="0">
                      <v:path arrowok="t" o:connecttype="custom" o:connectlocs="45,0;12,34;0,34" o:connectangles="0,0,0"/>
                    </v:shape>
                    <v:line id="Line 1248" o:spid="_x0000_s1468" style="position:absolute;flip:x;visibility:visible;mso-wrap-style:square" from="2218,2217" to="2263,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hNJcYAAADdAAAADwAAAGRycy9kb3ducmV2LnhtbESPQWvDMAyF74X+B6PCbq3TMUrJ6pZR&#10;6LKxw1jaw47C1pLQWA6xl6T/fjoMepN4T+992h0m36qB+tgENrBeZaCIbXANVwYu59NyCyomZIdt&#10;YDJwowiH/Xy2w9yFkb9oKFOlJIRjjgbqlLpc62hr8hhXoSMW7Sf0HpOsfaVdj6OE+1Y/ZtlGe2xY&#10;Gmrs6FiTvZa/3oAbi5vtUhU+7OdQHIt3r6/fr8Y8LKaXZ1CJpnQ3/1+/OcF/2giufCMj6P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TSXGAAAA3QAAAA8AAAAAAAAA&#10;AAAAAAAAoQIAAGRycy9kb3ducmV2LnhtbFBLBQYAAAAABAAEAPkAAACUAwAAAAA=&#10;" strokecolor="#24282b" strokeweight="0"/>
                    <v:shape id="Freeform 1249" o:spid="_x0000_s1469" style="position:absolute;left:2139;top:2285;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QxE8QA&#10;AADdAAAADwAAAGRycy9kb3ducmV2LnhtbERPTWvCQBC9F/wPywhepG4qIWp0FauUVm+mvfQ2Zsck&#10;mp0N2VXTf98tCL3N433OYtWZWtyodZVlBS+jCARxbnXFhYKvz7fnKQjnkTXWlknBDzlYLXtPC0y1&#10;vfOBbpkvRAhhl6KC0vsmldLlJRl0I9sQB+5kW4M+wLaQusV7CDe1HEdRIg1WHBpKbGhTUn7JrkZB&#10;vPlOmmy2ez2/x1uXD8/H9Z4nSg363XoOwlPn/8UP94cO8+NkBn/fh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UMRPEAAAA3QAAAA8AAAAAAAAAAAAAAAAAmAIAAGRycy9k&#10;b3ducmV2LnhtbFBLBQYAAAAABAAEAPUAAACJAwAAAAA=&#10;" path="m34,l23,11,,34e" filled="f" strokecolor="#24282b" strokeweight="0">
                      <v:path arrowok="t" o:connecttype="custom" o:connectlocs="34,0;23,11;0,34" o:connectangles="0,0,0"/>
                    </v:shape>
                    <v:line id="Line 1250" o:spid="_x0000_s1470" style="position:absolute;flip:x;visibility:visible;mso-wrap-style:square" from="2049,2364" to="2094,2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X/sYAAADdAAAADwAAAGRycy9kb3ducmV2LnhtbESPT2vDMAzF74N+B6PCbqvTUbqS1S2j&#10;0GVjh9E/hx2FrSWhsRxiN0m//XQo7Cbxnt77ab0dfaN66mId2MB8loEitsHVXBo4n/ZPK1AxITts&#10;ApOBG0XYbiYPa8xdGPhA/TGVSkI45migSqnNtY62Io9xFlpi0X5D5zHJ2pXadThIuG/0c5Yttcea&#10;paHClnYV2cvx6g24objZNpXhy373xa749Pry827M43R8ewWVaEz/5vv1hxP8xYvwyzcygt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31/7GAAAA3QAAAA8AAAAAAAAA&#10;AAAAAAAAoQIAAGRycy9kb3ducmV2LnhtbFBLBQYAAAAABAAEAPkAAACUAwAAAAA=&#10;" strokecolor="#24282b" strokeweight="0"/>
                    <v:line id="Line 1251" o:spid="_x0000_s1471" style="position:absolute;flip:x;visibility:visible;mso-wrap-style:square" from="1959,2431" to="2004,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tyZcIAAADdAAAADwAAAGRycy9kb3ducmV2LnhtbERPTYvCMBC9L/gfwgje1lSR3aUaRQTt&#10;Lh6WVQ8eh2Rsi82kNLGt/34jCN7m8T5nseptJVpqfOlYwWScgCDWzpScKzgdt+9fIHxANlg5JgV3&#10;8rBaDt4WmBrX8R+1h5CLGMI+RQVFCHUqpdcFWfRjVxNH7uIaiyHCJpemwS6G20pOk+RDWiw5NhRY&#10;06YgfT3crALTZXddh9zt9W+bbbIfK6/nnVKjYb+egwjUh5f46f42cf7scwKPb+IJ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tyZcIAAADdAAAADwAAAAAAAAAAAAAA&#10;AAChAgAAZHJzL2Rvd25yZXYueG1sUEsFBgAAAAAEAAQA+QAAAJADAAAAAA==&#10;" strokecolor="#24282b" strokeweight="0"/>
                    <v:line id="Line 1252" o:spid="_x0000_s1472" style="position:absolute;flip:x;visibility:visible;mso-wrap-style:square" from="1869,2510" to="1914,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nsEsMAAADdAAAADwAAAGRycy9kb3ducmV2LnhtbERPTWvCQBC9F/wPywje6kaRVqIbKYKm&#10;pYdi2oPHYXeahGRnQ3ZN4r/vFgq9zeN9zv4w2VYM1PvasYLVMgFBrJ2puVTw9Xl63ILwAdlg65gU&#10;3MnDIZs97DE1buQLDUUoRQxhn6KCKoQuldLriiz6peuII/fteoshwr6UpscxhttWrpPkSVqsOTZU&#10;2NGxIt0UN6vAjPldd6F07/pjyI/5m5XN9azUYj697EAEmsK/+M/9auL8zfMa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p7BLDAAAA3QAAAA8AAAAAAAAAAAAA&#10;AAAAoQIAAGRycy9kb3ducmV2LnhtbFBLBQYAAAAABAAEAPkAAACRAwAAAAA=&#10;" strokecolor="#24282b" strokeweight="0"/>
                    <v:line id="Line 1253" o:spid="_x0000_s1473" style="position:absolute;flip:x;visibility:visible;mso-wrap-style:square" from="1790,2577" to="1824,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VJicMAAADdAAAADwAAAGRycy9kb3ducmV2LnhtbERPTWvCQBC9C/0PyxS86aat2BJdpQg2&#10;igfR9uBx2J0mwexsyK5J/PeuIHibx/uc+bK3lWip8aVjBW/jBASxdqbkXMHf73r0BcIHZIOVY1Jw&#10;JQ/LxctgjqlxHR+oPYZcxBD2KSooQqhTKb0uyKIfu5o4cv+usRgibHJpGuxiuK3ke5JMpcWSY0OB&#10;Na0K0ufjxSowXXbVdcjdTu/bbJVtrTyffpQavvbfMxCB+vAUP9wbE+dPPj/g/k08QS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lSYnDAAAA3QAAAA8AAAAAAAAAAAAA&#10;AAAAoQIAAGRycy9kb3ducmV2LnhtbFBLBQYAAAAABAAEAPkAAACRAwAAAAA=&#10;" strokecolor="#24282b" strokeweight="0"/>
                    <v:shape id="Freeform 1254" o:spid="_x0000_s1474" style="position:absolute;left:1700;top:2656;width:45;height:34;visibility:visible;mso-wrap-style:square;v-text-anchor:top" coordsize="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G18MA&#10;AADdAAAADwAAAGRycy9kb3ducmV2LnhtbERPS4vCMBC+L/gfwgheZE2Vble6RlFB8bb4QPA2NLNt&#10;sZnUJmr990ZY8DYf33Mms9ZU4kaNKy0rGA4iEMSZ1SXnCg771ecYhPPIGivLpOBBDmbTzscEU23v&#10;vKXbzucihLBLUUHhfZ1K6bKCDLqBrYkD92cbgz7AJpe6wXsIN5UcRVEiDZYcGgqsaVlQdt5djYKq&#10;nyUyWcTr/tew/OXz8ni6mKNSvW47/wHhqfVv8b97o8P8+DuG1zfhBD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zG18MAAADdAAAADwAAAAAAAAAAAAAAAACYAgAAZHJzL2Rv&#10;d25yZXYueG1sUEsFBgAAAAAEAAQA9QAAAIgDAAAAAA==&#10;" path="m45,l23,23,,34e" filled="f" strokecolor="#24282b" strokeweight="0">
                      <v:path arrowok="t" o:connecttype="custom" o:connectlocs="45,0;23,23;0,34" o:connectangles="0,0,0"/>
                    </v:shape>
                    <v:line id="Line 1255" o:spid="_x0000_s1475" style="position:absolute;flip:x;visibility:visible;mso-wrap-style:square" from="1610,2735" to="1655,2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B0ZsMAAADdAAAADwAAAGRycy9kb3ducmV2LnhtbERPTWvCQBC9C/0PyxS86aal2hJdpQg2&#10;igfR9uBx2J0mwexsyK5J/PeuIHibx/uc+bK3lWip8aVjBW/jBASxdqbkXMHf73r0BcIHZIOVY1Jw&#10;JQ/LxctgjqlxHR+oPYZcxBD2KSooQqhTKb0uyKIfu5o4cv+usRgibHJpGuxiuK3ke5JMpcWSY0OB&#10;Na0K0ufjxSowXXbVdcjdTu/bbJVtrTyffpQavvbfMxCB+vAUP9wbE+d/fE7g/k08QS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AdGbDAAAA3QAAAA8AAAAAAAAAAAAA&#10;AAAAoQIAAGRycy9kb3ducmV2LnhtbFBLBQYAAAAABAAEAPkAAACRAwAAAAA=&#10;" strokecolor="#24282b" strokeweight="0"/>
                    <v:line id="Line 1256" o:spid="_x0000_s1476" style="position:absolute;flip:x;visibility:visible;mso-wrap-style:square" from="1531,2803" to="1576,2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LqEcMAAADdAAAADwAAAGRycy9kb3ducmV2LnhtbERPTWvCQBC9F/oflil4q5uWYiW6ERHa&#10;KD0UowePw+6YhGRnQ3abxH/vFgq9zeN9znoz2VYM1PvasYKXeQKCWDtTc6ngfPp4XoLwAdlg65gU&#10;3MjDJnt8WGNq3MhHGopQihjCPkUFVQhdKqXXFVn0c9cRR+7qeoshwr6UpscxhttWvibJQlqsOTZU&#10;2NGuIt0UP1aBGfOb7kLpvvT3kO/yg5XN5VOp2dO0XYEINIV/8Z97b+L8t/cF/H4TT5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S6hHDAAAA3QAAAA8AAAAAAAAAAAAA&#10;AAAAoQIAAGRycy9kb3ducmV2LnhtbFBLBQYAAAAABAAEAPkAAACRAwAAAAA=&#10;" strokecolor="#24282b" strokeweight="0"/>
                    <v:shape id="Freeform 1257" o:spid="_x0000_s1477" style="position:absolute;left:1441;top:2881;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zCsMA&#10;AADdAAAADwAAAGRycy9kb3ducmV2LnhtbERPTWvCQBC9C/0PyxR6041tUImuUoRab8XoQW9DdsyG&#10;ZmdDdk3iv+8KBW/zeJ+z2gy2Fh21vnKsYDpJQBAXTldcKjgdv8YLED4ga6wdk4I7edisX0YrzLTr&#10;+UBdHkoRQ9hnqMCE0GRS+sKQRT9xDXHkrq61GCJsS6lb7GO4reV7ksykxYpjg8GGtoaK3/xmFSTD&#10;5ZJOq+/Ztjenn/OHTu/dLlXq7XX4XIIINISn+N+913F+Op/D45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uzCsMAAADdAAAADwAAAAAAAAAAAAAAAACYAgAAZHJzL2Rv&#10;d25yZXYueG1sUEsFBgAAAAAEAAQA9QAAAIgDAAAAAA==&#10;" path="m45,l23,23,,45e" filled="f" strokecolor="#24282b" strokeweight="0">
                      <v:path arrowok="t" o:connecttype="custom" o:connectlocs="45,0;23,23;0,45" o:connectangles="0,0,0"/>
                    </v:shape>
                    <v:line id="Line 1258" o:spid="_x0000_s1478" style="position:absolute;flip:x;visibility:visible;mso-wrap-style:square" from="1362,2960" to="1396,2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Hb+MYAAADdAAAADwAAAGRycy9kb3ducmV2LnhtbESPT2vDMAzF74N+B6PCbqvTUbqS1S2j&#10;0GVjh9E/hx2FrSWhsRxiN0m//XQo7Cbxnt77ab0dfaN66mId2MB8loEitsHVXBo4n/ZPK1AxITts&#10;ApOBG0XYbiYPa8xdGPhA/TGVSkI45migSqnNtY62Io9xFlpi0X5D5zHJ2pXadThIuG/0c5Yttcea&#10;paHClnYV2cvx6g24objZNpXhy373xa749Pry827M43R8ewWVaEz/5vv1hxP8xYvgyjcygt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B2/jGAAAA3QAAAA8AAAAAAAAA&#10;AAAAAAAAoQIAAGRycy9kb3ducmV2LnhtbFBLBQYAAAAABAAEAPkAAACUAwAAAAA=&#10;" strokecolor="#24282b" strokeweight="0"/>
                    <v:line id="Line 1259" o:spid="_x0000_s1479" style="position:absolute;flip:x;visibility:visible;mso-wrap-style:square" from="1272,3039" to="1317,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1+Y8MAAADdAAAADwAAAGRycy9kb3ducmV2LnhtbERPTWvCQBC9C/0PyxS86aalaBtdpQg2&#10;igfR9uBx2J0mwexsyK5J/PeuIHibx/uc+bK3lWip8aVjBW/jBASxdqbkXMHf73r0CcIHZIOVY1Jw&#10;JQ/LxctgjqlxHR+oPYZcxBD2KSooQqhTKb0uyKIfu5o4cv+usRgibHJpGuxiuK3ke5JMpMWSY0OB&#10;Na0K0ufjxSowXXbVdcjdTu/bbJVtrTyffpQavvbfMxCB+vAUP9wbE+d/TL/g/k08QS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fmPDAAAA3QAAAA8AAAAAAAAAAAAA&#10;AAAAoQIAAGRycy9kb3ducmV2LnhtbFBLBQYAAAAABAAEAPkAAACRAwAAAAA=&#10;" strokecolor="#24282b" strokeweight="0"/>
                    <v:line id="Line 1260" o:spid="_x0000_s1480" style="position:absolute;flip:x;visibility:visible;mso-wrap-style:square" from="1194,3118" to="1227,3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n2cYAAADdAAAADwAAAGRycy9kb3ducmV2LnhtbESPQWvDMAyF74X+B6PCbq3TMUrJ6pZR&#10;6LLRw1jaw47C1pLQWA6xl6T/fjoMdpN4T+992h0m36qB+tgENrBeZaCIbXANVwaul9NyCyomZIdt&#10;YDJwpwiH/Xy2w9yFkT9pKFOlJIRjjgbqlLpc62hr8hhXoSMW7Tv0HpOsfaVdj6OE+1Y/ZtlGe2xY&#10;Gmrs6FiTvZU/3oAbi7vtUhXO9mMojsW717evV2MeFtPLM6hEU/o3/12/OcF/2gq/fCMj6P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p9nGAAAA3QAAAA8AAAAAAAAA&#10;AAAAAAAAoQIAAGRycy9kb3ducmV2LnhtbFBLBQYAAAAABAAEAPkAAACUAwAAAAA=&#10;" strokecolor="#24282b" strokeweight="0"/>
                    <v:shape id="Freeform 1261" o:spid="_x0000_s1481" style="position:absolute;left:1103;top:3196;width:46;height:34;visibility:visible;mso-wrap-style:square;v-text-anchor:top" coordsize="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K1MMA&#10;AADdAAAADwAAAGRycy9kb3ducmV2LnhtbERP24rCMBB9F/yHMIJvmioq0jWKCKIILuiKsG9DM9vL&#10;NpPSRG39erMg7NscznUWq8aU4k61yy0rGA0jEMSJ1TmnCi5f28EchPPIGkvLpKAlB6tlt7PAWNsH&#10;n+h+9qkIIexiVJB5X8VSuiQjg25oK+LA/djaoA+wTqWu8RHCTSnHUTSTBnMODRlWtMko+T3fjILn&#10;MfreHSbT66wonGmLT/Jle1Oq32vWHyA8Nf5f/HbvdZg/mY/g75tw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MK1MMAAADdAAAADwAAAAAAAAAAAAAAAACYAgAAZHJzL2Rv&#10;d25yZXYueG1sUEsFBgAAAAAEAAQA9QAAAIgDAAAAAA==&#10;" path="m46,l34,,,34e" filled="f" strokecolor="#24282b" strokeweight="0">
                      <v:path arrowok="t" o:connecttype="custom" o:connectlocs="46,0;34,0;0,34" o:connectangles="0,0,0"/>
                    </v:shape>
                    <v:line id="Line 1262" o:spid="_x0000_s1482" style="position:absolute;flip:x;visibility:visible;mso-wrap-style:square" from="1025,3264" to="1058,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ycNcMAAADdAAAADwAAAGRycy9kb3ducmV2LnhtbERPyWrDMBC9F/IPYgK9NXJMKMaJEoIh&#10;dUoPpWkPOQ7SxDaxRsZSvfx9VSj0No+3zu4w2VYM1PvGsYL1KgFBrJ1puFLw9Xl6ykD4gGywdUwK&#10;ZvJw2C8edpgbN/IHDZdQiRjCPkcFdQhdLqXXNVn0K9cRR+7meoshwr6SpscxhttWpknyLC02HBtq&#10;7KioSd8v31aBGctZd6Fyb/p9KIvy1cr79UWpx+V03IIINIV/8Z/7bOL8TZbC7zfx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8nDXDAAAA3QAAAA8AAAAAAAAAAAAA&#10;AAAAoQIAAGRycy9kb3ducmV2LnhtbFBLBQYAAAAABAAEAPkAAACRAwAAAAA=&#10;" strokecolor="#24282b" strokeweight="0"/>
                    <v:shape id="Freeform 1263" o:spid="_x0000_s1483" style="position:absolute;left:935;top:3343;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FLsIA&#10;AADdAAAADwAAAGRycy9kb3ducmV2LnhtbERPS4vCMBC+L/gfwgje1tS1iFSjiODjtqx60NvQjE2x&#10;mZQm29Z/vxGEvc3H95zlureVaKnxpWMFk3ECgjh3uuRCweW8+5yD8AFZY+WYFDzJw3o1+Fhipl3H&#10;P9SeQiFiCPsMFZgQ6kxKnxuy6MeuJo7c3TUWQ4RNIXWDXQy3lfxKkpm0WHJsMFjT1lD+OP1aBUl/&#10;u6WT8jDbdubyfZ3q9NnuU6VGw36zABGoD//it/uo4/x0PoXXN/EE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cUuwgAAAN0AAAAPAAAAAAAAAAAAAAAAAJgCAABkcnMvZG93&#10;bnJldi54bWxQSwUGAAAAAAQABAD1AAAAhwMAAAAA&#10;" path="m45,l33,22,,45e" filled="f" strokecolor="#24282b" strokeweight="0">
                      <v:path arrowok="t" o:connecttype="custom" o:connectlocs="45,0;33,22;0,45" o:connectangles="0,0,0"/>
                    </v:shape>
                    <v:line id="Line 1264" o:spid="_x0000_s1484" style="position:absolute;flip:x;visibility:visible;mso-wrap-style:square" from="856,3422" to="901,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mh2sIAAADdAAAADwAAAGRycy9kb3ducmV2LnhtbERPS4vCMBC+C/6HMII3TRVZpBpFBO3K&#10;HhYfB49DMrbFZlKabFv//WZhwdt8fM9Zb3tbiZYaXzpWMJsmIIi1MyXnCm7Xw2QJwgdkg5VjUvAi&#10;D9vNcLDG1LiOz9ReQi5iCPsUFRQh1KmUXhdk0U9dTRy5h2sshgibXJoGuxhuKzlPkg9pseTYUGBN&#10;+4L08/JjFZgue+k65O5Lf7fZPjtZ+bwflRqP+t0KRKA+vMX/7k8T5y+WC/j7Jp4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mh2sIAAADdAAAADwAAAAAAAAAAAAAA&#10;AAChAgAAZHJzL2Rvd25yZXYueG1sUEsFBgAAAAAEAAQA+QAAAJADAAAAAA==&#10;" strokecolor="#24282b" strokeweight="0"/>
                    <v:line id="Line 1265" o:spid="_x0000_s1485" style="position:absolute;flip:x;visibility:visible;mso-wrap-style:square" from="777,3500" to="811,3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UEQcIAAADdAAAADwAAAGRycy9kb3ducmV2LnhtbERPTYvCMBC9L/gfwgje1lRxF6lGEUG7&#10;i4dlXQ8eh2Rsi82kNLGt/34jCN7m8T5nue5tJVpqfOlYwWScgCDWzpScKzj97d7nIHxANlg5JgV3&#10;8rBeDd6WmBrX8S+1x5CLGMI+RQVFCHUqpdcFWfRjVxNH7uIaiyHCJpemwS6G20pOk+RTWiw5NhRY&#10;07YgfT3erALTZXddh9wd9E+bbbNvK6/nvVKjYb9ZgAjUh5f46f4ycf5s/gGPb+IJ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5UEQcIAAADdAAAADwAAAAAAAAAAAAAA&#10;AAChAgAAZHJzL2Rvd25yZXYueG1sUEsFBgAAAAAEAAQA+QAAAJADAAAAAA==&#10;" strokecolor="#24282b" strokeweight="0"/>
                    <v:shape id="Freeform 1266" o:spid="_x0000_s1486" style="position:absolute;left:687;top:3579;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JmtsMA&#10;AADdAAAADwAAAGRycy9kb3ducmV2LnhtbERPS2vCQBC+C/0PyxR6040aQkhdRQRrb8XHQW9DdpoN&#10;ZmdDdpvEf98tFLzNx/ec1Wa0jeip87VjBfNZAoK4dLrmSsHlvJ/mIHxA1tg4JgUP8rBZv0xWWGg3&#10;8JH6U6hEDGFfoAITQltI6UtDFv3MtcSR+3adxRBhV0nd4RDDbSMXSZJJizXHBoMt7QyV99OPVZCM&#10;t1s6rw/ZbjCXr+tSp4/+I1Xq7XXcvoMINIan+N/9qeP8NM/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JmtsMAAADdAAAADwAAAAAAAAAAAAAAAACYAgAAZHJzL2Rv&#10;d25yZXYueG1sUEsFBgAAAAAEAAQA9QAAAIgDAAAAAA==&#10;" path="m45,l34,23,,45e" filled="f" strokecolor="#24282b" strokeweight="0">
                      <v:path arrowok="t" o:connecttype="custom" o:connectlocs="45,0;34,23;0,45" o:connectangles="0,0,0"/>
                    </v:shape>
                    <v:line id="Line 1267" o:spid="_x0000_s1487" style="position:absolute;flip:x;visibility:visible;mso-wrap-style:square" from="631,3669" to="653,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s/rcIAAADdAAAADwAAAGRycy9kb3ducmV2LnhtbERPTYvCMBC9L/gfwgje1lSRXalGEUG7&#10;i4dlXQ8eh2Rsi82kNLGt/34jCN7m8T5nue5tJVpqfOlYwWScgCDWzpScKzj97d7nIHxANlg5JgV3&#10;8rBeDd6WmBrX8S+1x5CLGMI+RQVFCHUqpdcFWfRjVxNH7uIaiyHCJpemwS6G20pOk+RDWiw5NhRY&#10;07YgfT3erALTZXddh9wd9E+bbbNvK6/nvVKjYb9ZgAjUh5f46f4ycf5s/gmPb+IJ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s/rcIAAADdAAAADwAAAAAAAAAAAAAA&#10;AAChAgAAZHJzL2Rvd25yZXYueG1sUEsFBgAAAAAEAAQA+QAAAJADAAAAAA==&#10;" strokecolor="#24282b" strokeweight="0"/>
                    <v:line id="Line 1268" o:spid="_x0000_s1488" style="position:absolute;flip:x;visibility:visible;mso-wrap-style:square" from="631,3669" to="653,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Sr38YAAADdAAAADwAAAGRycy9kb3ducmV2LnhtbESPQWvDMAyF74X+B6PCbq3TMUrJ6pZR&#10;6LLRw1jaw47C1pLQWA6xl6T/fjoMdpN4T+992h0m36qB+tgENrBeZaCIbXANVwaul9NyCyomZIdt&#10;YDJwpwiH/Xy2w9yFkT9pKFOlJIRjjgbqlLpc62hr8hhXoSMW7Tv0HpOsfaVdj6OE+1Y/ZtlGe2xY&#10;Gmrs6FiTvZU/3oAbi7vtUhXO9mMojsW717evV2MeFtPLM6hEU/o3/12/OcF/2gqufCMj6P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Uq9/GAAAA3QAAAA8AAAAAAAAA&#10;AAAAAAAAoQIAAGRycy9kb3ducmV2LnhtbFBLBQYAAAAABAAEAPkAAACUAwAAAAA=&#10;" strokecolor="#24282b" strokeweight="0"/>
                    <v:oval id="Oval 1294" o:spid="_x0000_s1489" style="position:absolute;left:5022;top:203;width:34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z1rcMA&#10;AADdAAAADwAAAGRycy9kb3ducmV2LnhtbERPS4vCMBC+C/sfwix403RFxFajLAui3nzsrtexGZuy&#10;zaQ2Ueu/N4Kwt/n4njOdt7YSV2p86VjBRz8BQZw7XXKh4Hu/6I1B+ICssXJMCu7kYT5760wx0+7G&#10;W7ruQiFiCPsMFZgQ6kxKnxuy6PuuJo7cyTUWQ4RNIXWDtxhuKzlIkpG0WHJsMFjTl6H8b3exCtLD&#10;/r74MeftYbOuLsvjKV3+nlOluu/t5wREoDb8i1/ulY7zh+MUnt/EE+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z1rcMAAADdAAAADwAAAAAAAAAAAAAAAACYAgAAZHJzL2Rv&#10;d25yZXYueG1sUEsFBgAAAAAEAAQA9QAAAIgDAAAAAA==&#10;" filled="f" strokecolor="#24282b" strokeweight=".55pt">
                      <v:stroke endcap="round"/>
                    </v:oval>
                    <v:line id="Line 1295" o:spid="_x0000_s1490" style="position:absolute;flip:y;visibility:visible;mso-wrap-style:square" from="5360,180" to="5517,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uSJ8YAAADdAAAADwAAAGRycy9kb3ducmV2LnhtbESPQWvCQBCF70L/wzKF3sxGqUVjVilC&#10;ob0EGtuDtyE7JtHsbMhuY/rvnUOhtxnem/e+yfeT69RIQ2g9G1gkKSjiytuWawNfx7f5GlSIyBY7&#10;z2TglwLsdw+zHDPrb/xJYxlrJSEcMjTQxNhnWoeqIYch8T2xaGc/OIyyDrW2A94k3HV6maYv2mHL&#10;0tBgT4eGqmv54wxU03rjHJ1aezwsT8XHeFl9Fxdjnh6n1y2oSFP8N/9dv1vBf94Iv3wjI+jd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7kifGAAAA3QAAAA8AAAAAAAAA&#10;AAAAAAAAoQIAAGRycy9kb3ducmV2LnhtbFBLBQYAAAAABAAEAPkAAACUAwAAAAA=&#10;" strokecolor="#24282b" strokeweight=".55pt">
                      <v:stroke endcap="round"/>
                    </v:line>
                    <v:oval id="Oval 1296" o:spid="_x0000_s1491" style="position:absolute;left:1824;top:2184;width:349;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dsMA&#10;AADdAAAADwAAAGRycy9kb3ducmV2LnhtbERPS4vCMBC+C/6HMMLeNFVEttUoiyC6Nx+763VsxqZs&#10;M6lN1PrvjbCwt/n4njNbtLYSN2p86VjBcJCAIM6dLrlQ8HVY9d9B+ICssXJMCh7kYTHvdmaYaXfn&#10;Hd32oRAxhH2GCkwIdSalzw1Z9ANXE0fu7BqLIcKmkLrBewy3lRwlyURaLDk2GKxpaSj/3V+tgvR4&#10;eKy+zWV33H5W1/XpnK5/LqlSb732YwoiUBv+xX/ujY7zx+kQXt/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vdsMAAADdAAAADwAAAAAAAAAAAAAAAACYAgAAZHJzL2Rv&#10;d25yZXYueG1sUEsFBgAAAAAEAAQA9QAAAIgDAAAAAA==&#10;" filled="f" strokecolor="#24282b" strokeweight=".55pt">
                      <v:stroke endcap="round"/>
                    </v:oval>
                    <v:line id="Line 1297" o:spid="_x0000_s1492" style="position:absolute;visibility:visible;mso-wrap-style:square" from="2162,2589" to="2376,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RcUsMAAADdAAAADwAAAGRycy9kb3ducmV2LnhtbERPzWrCQBC+F3yHZQq91U1jkZpmFRsV&#10;erTRBxiy0yQkOxuyW7P16bsFwdt8fL+Tb4LpxYVG11pW8DJPQBBXVrdcKzifDs9vIJxH1thbJgW/&#10;5GCznj3kmGk78RddSl+LGMIuQwWN90MmpasaMujmdiCO3LcdDfoIx1rqEacYbnqZJslSGmw5NjQ4&#10;UNFQ1ZU/RkG56g5XfQxTOoX9ri4+ysEuCqWeHsP2HYSn4O/im/tTx/mvqxT+v4kn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UXFLDAAAA3QAAAA8AAAAAAAAAAAAA&#10;AAAAoQIAAGRycy9kb3ducmV2LnhtbFBLBQYAAAAABAAEAPkAAACRAwAAAAA=&#10;" strokecolor="#24282b" strokeweight=".55pt">
                      <v:stroke endcap="round"/>
                    </v:line>
                    <v:oval id="Oval 1300" o:spid="_x0000_s1493" style="position:absolute;left:5912;top:1171;width:349;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1UmsQA&#10;AADdAAAADwAAAGRycy9kb3ducmV2LnhtbERPS2sCMRC+F/wPYQRvNWtbirsaRQTR3ny1XsfNuFnc&#10;TNZN1PXfN0Kht/n4njOetrYSN2p86VjBoJ+AIM6dLrlQsN8tXocgfEDWWDkmBQ/yMJ10XsaYaXfn&#10;Dd22oRAxhH2GCkwIdSalzw1Z9H1XE0fu5BqLIcKmkLrBewy3lXxLkk9pseTYYLCmuaH8vL1aBelh&#10;91h8m8vmsP6qrsvjKV3+XFKlet12NgIRqA3/4j/3Ssf5H+k7PL+JJ8j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VJrEAAAA3QAAAA8AAAAAAAAAAAAAAAAAmAIAAGRycy9k&#10;b3ducmV2LnhtbFBLBQYAAAAABAAEAPUAAACJAwAAAAA=&#10;" filled="f" strokecolor="#24282b" strokeweight=".55pt">
                      <v:stroke endcap="round"/>
                    </v:oval>
                    <v:line id="Line 1301" o:spid="_x0000_s1494" style="position:absolute;flip:y;visibility:visible;mso-wrap-style:square" from="6249,1159" to="6407,1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CUJMEAAADdAAAADwAAAGRycy9kb3ducmV2LnhtbERPTYvCMBC9L/gfwgje1lTRRatRRBD0&#10;Imj14G1oxrbaTEoTa/33RhD2No/3OfNla0rRUO0KywoG/QgEcWp1wZmCU7L5nYBwHlljaZkUvMjB&#10;ctH5mWOs7ZMP1Bx9JkIIuxgV5N5XsZQuzcmg69uKOHBXWxv0AdaZ1DU+Q7gp5TCK/qTBgkNDjhWt&#10;c0rvx4dRkLaTqTF0KXSyHl72u+Y2Pu9vSvW67WoGwlPr/8Vf91aH+aPpCD7fhBPk4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gJQkwQAAAN0AAAAPAAAAAAAAAAAAAAAA&#10;AKECAABkcnMvZG93bnJldi54bWxQSwUGAAAAAAQABAD5AAAAjwMAAAAA&#10;" strokecolor="#24282b" strokeweight=".55pt">
                      <v:stroke endcap="round"/>
                    </v:line>
                    <v:rect id="Rectangle 1315" o:spid="_x0000_s1495" style="position:absolute;left:428;top:3590;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mx8EA&#10;AADdAAAADwAAAGRycy9kb3ducmV2LnhtbERP22oCMRB9L/gPYQTfalaxoqtRpCDY4ourHzBsZi+Y&#10;TJYkdbd/3xQE3+ZwrrPdD9aIB/nQOlYwm2YgiEunW64V3K7H9xWIEJE1Gsek4JcC7Hejty3m2vV8&#10;oUcRa5FCOOSooImxy6UMZUMWw9R1xImrnLcYE/S11B77FG6NnGfZUlpsOTU02NFnQ+W9+LEK5LU4&#10;9qvC+Mx9z6uz+TpdKnJKTcbDYQMi0hBf4qf7pNP8xfo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8JsfBAAAA3QAAAA8AAAAAAAAAAAAAAAAAmAIAAGRycy9kb3du&#10;cmV2LnhtbFBLBQYAAAAABAAEAPUAAACGAwAAAAA=&#10;" filled="f" stroked="f">
                      <v:textbox style="mso-fit-shape-to-text:t" inset="0,0,0,0">
                        <w:txbxContent>
                          <w:p w:rsidR="005F0CF5" w:rsidRDefault="005F0CF5" w:rsidP="00441C8F">
                            <w:pPr>
                              <w:spacing w:before="0" w:line="240" w:lineRule="auto"/>
                            </w:pPr>
                            <w:r>
                              <w:rPr>
                                <w:rFonts w:cs="Times New Roman"/>
                                <w:color w:val="24282B"/>
                                <w:sz w:val="18"/>
                                <w:szCs w:val="18"/>
                              </w:rPr>
                              <w:t>0</w:t>
                            </w:r>
                          </w:p>
                        </w:txbxContent>
                      </v:textbox>
                    </v:rect>
                    <v:rect id="Rectangle 1316" o:spid="_x0000_s1496" style="position:absolute;left:338;top:3027;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64sMAA&#10;AADdAAAADwAAAGRycy9kb3ducmV2LnhtbERP24rCMBB9F/yHMIJvmioibjWKCIIu+2LdDxia6QWT&#10;SUmirX+/WVjYtzmc6+wOgzXiRT60jhUs5hkI4tLplmsF3/fzbAMiRGSNxjEpeFOAw3482mGuXc83&#10;ehWxFimEQ44Kmhi7XMpQNmQxzF1HnLjKeYsxQV9L7bFP4dbIZZatpcWWU0ODHZ0aKh/F0yqQ9+Lc&#10;bwrjM/e5rL7M9XKryCk1nQzHLYhIQ/wX/7kvOs1ffaz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e64sMAAAADdAAAADwAAAAAAAAAAAAAAAACYAgAAZHJzL2Rvd25y&#10;ZXYueG1sUEsFBgAAAAAEAAQA9QAAAIUDAAAAAA==&#10;" filled="f" stroked="f">
                      <v:textbox style="mso-fit-shape-to-text:t" inset="0,0,0,0">
                        <w:txbxContent>
                          <w:p w:rsidR="005F0CF5" w:rsidRDefault="005F0CF5" w:rsidP="00441C8F">
                            <w:pPr>
                              <w:spacing w:before="0" w:line="240" w:lineRule="auto"/>
                            </w:pPr>
                            <w:r>
                              <w:rPr>
                                <w:rFonts w:cs="Times New Roman"/>
                                <w:color w:val="24282B"/>
                                <w:sz w:val="18"/>
                                <w:szCs w:val="18"/>
                              </w:rPr>
                              <w:t>10</w:t>
                            </w:r>
                          </w:p>
                        </w:txbxContent>
                      </v:textbox>
                    </v:rect>
                    <v:rect id="Rectangle 1317" o:spid="_x0000_s1497" style="position:absolute;left:338;top:2464;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dK8EA&#10;AADdAAAADwAAAGRycy9kb3ducmV2LnhtbERP22oCMRB9L/gPYQTfalaRqqtRpCDY4ourHzBsZi+Y&#10;TJYkdbd/3xQE3+ZwrrPdD9aIB/nQOlYwm2YgiEunW64V3K7H9xWIEJE1Gsek4JcC7Hejty3m2vV8&#10;oUcRa5FCOOSooImxy6UMZUMWw9R1xImrnLcYE/S11B77FG6NnGfZh7TYcmposKPPhsp78WMVyGtx&#10;7FeF8Zn7nldn83W6VOSUmoyHwwZEpCG+xE/3Saf5i/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iHSvBAAAA3QAAAA8AAAAAAAAAAAAAAAAAmAIAAGRycy9kb3du&#10;cmV2LnhtbFBLBQYAAAAABAAEAPUAAACGAwAAAAA=&#10;" filled="f" stroked="f">
                      <v:textbox style="mso-fit-shape-to-text:t" inset="0,0,0,0">
                        <w:txbxContent>
                          <w:p w:rsidR="005F0CF5" w:rsidRDefault="005F0CF5" w:rsidP="00441C8F">
                            <w:pPr>
                              <w:spacing w:before="0" w:line="240" w:lineRule="auto"/>
                            </w:pPr>
                            <w:r>
                              <w:rPr>
                                <w:rFonts w:cs="Times New Roman"/>
                                <w:color w:val="24282B"/>
                                <w:sz w:val="18"/>
                                <w:szCs w:val="18"/>
                              </w:rPr>
                              <w:t>20</w:t>
                            </w:r>
                          </w:p>
                        </w:txbxContent>
                      </v:textbox>
                    </v:rect>
                    <v:rect id="Rectangle 1318" o:spid="_x0000_s1498" style="position:absolute;left:338;top:1902;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2JWcQA&#10;AADdAAAADwAAAGRycy9kb3ducmV2LnhtbESP3WoCMRCF74W+Q5hC7zRbKWK3RikFwYo3rn2AYTP7&#10;Q5PJkqTu9u2dC8G7Gc6Zc77Z7Cbv1JVi6gMbeF0UoIjrYHtuDfxc9vM1qJSRLbrAZOCfEuy2T7MN&#10;ljaMfKZrlVslIZxKNNDlPJRap7ojj2kRBmLRmhA9Zlljq23EUcK908uiWGmPPUtDhwN9dVT/Vn/e&#10;gL5U+3FduViE47I5ue/DuaFgzMvz9PkBKtOUH+b79cEK/tu7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9iVnEAAAA3QAAAA8AAAAAAAAAAAAAAAAAmAIAAGRycy9k&#10;b3ducmV2LnhtbFBLBQYAAAAABAAEAPUAAACJAwAAAAA=&#10;" filled="f" stroked="f">
                      <v:textbox style="mso-fit-shape-to-text:t" inset="0,0,0,0">
                        <w:txbxContent>
                          <w:p w:rsidR="005F0CF5" w:rsidRDefault="005F0CF5" w:rsidP="00441C8F">
                            <w:pPr>
                              <w:spacing w:before="0" w:line="240" w:lineRule="auto"/>
                            </w:pPr>
                            <w:r>
                              <w:rPr>
                                <w:rFonts w:cs="Times New Roman"/>
                                <w:color w:val="24282B"/>
                                <w:sz w:val="18"/>
                                <w:szCs w:val="18"/>
                              </w:rPr>
                              <w:t>30</w:t>
                            </w:r>
                          </w:p>
                        </w:txbxContent>
                      </v:textbox>
                    </v:rect>
                    <v:rect id="Rectangle 1319" o:spid="_x0000_s1499" style="position:absolute;left:338;top:1339;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EswsAA&#10;AADdAAAADwAAAGRycy9kb3ducmV2LnhtbERP24rCMBB9F/yHMIJvmiqyaNcoIgi6+GLdDxia6QWT&#10;SUmytvv3ZkHYtzmc62z3gzXiST60jhUs5hkI4tLplmsF3/fTbA0iRGSNxjEp+KUA+914tMVcu55v&#10;9CxiLVIIhxwVNDF2uZShbMhimLuOOHGV8xZjgr6W2mOfwq2Ryyz7kBZbTg0NdnRsqHwUP1aBvBen&#10;fl0Yn7mvZXU1l/OtIqfUdDIcPkFEGuK/+O0+6zR/tdn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EswsAAAADdAAAADwAAAAAAAAAAAAAAAACYAgAAZHJzL2Rvd25y&#10;ZXYueG1sUEsFBgAAAAAEAAQA9QAAAIUDAAAAAA==&#10;" filled="f" stroked="f">
                      <v:textbox style="mso-fit-shape-to-text:t" inset="0,0,0,0">
                        <w:txbxContent>
                          <w:p w:rsidR="005F0CF5" w:rsidRDefault="005F0CF5" w:rsidP="00441C8F">
                            <w:pPr>
                              <w:spacing w:before="0" w:line="240" w:lineRule="auto"/>
                            </w:pPr>
                            <w:r>
                              <w:rPr>
                                <w:rFonts w:cs="Times New Roman"/>
                                <w:color w:val="24282B"/>
                                <w:sz w:val="18"/>
                                <w:szCs w:val="18"/>
                              </w:rPr>
                              <w:t>40</w:t>
                            </w:r>
                          </w:p>
                        </w:txbxContent>
                      </v:textbox>
                    </v:rect>
                    <v:rect id="Rectangle 1320" o:spid="_x0000_s1500" style="position:absolute;left:338;top:776;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fRcMA&#10;AADdAAAADwAAAGRycy9kb3ducmV2LnhtbESPzWoDMQyE74W8g1Ght8ZuoCVs4oRSCKSll2zyAGKt&#10;/SG2vNhOdvv21aHQm8SMZj5t93Pw6k4pD5EtvCwNKOImuoE7C5fz4XkNKhdkhz4yWfihDPvd4mGL&#10;lYsTn+hel05JCOcKLfSljJXWuekpYF7GkVi0NqaARdbUaZdwkvDg9cqYNx1wYGnocaSPnpprfQsW&#10;9Lk+TOvaJxO/Vu23/zyeWorWPj3O7xtQhebyb/67PjrBfzX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AfRcMAAADdAAAADwAAAAAAAAAAAAAAAACYAgAAZHJzL2Rv&#10;d25yZXYueG1sUEsFBgAAAAAEAAQA9QAAAIgDAAAAAA==&#10;" filled="f" stroked="f">
                      <v:textbox style="mso-fit-shape-to-text:t" inset="0,0,0,0">
                        <w:txbxContent>
                          <w:p w:rsidR="005F0CF5" w:rsidRDefault="005F0CF5" w:rsidP="00441C8F">
                            <w:pPr>
                              <w:spacing w:before="0" w:line="240" w:lineRule="auto"/>
                            </w:pPr>
                            <w:r>
                              <w:rPr>
                                <w:rFonts w:cs="Times New Roman"/>
                                <w:color w:val="24282B"/>
                                <w:sz w:val="18"/>
                                <w:szCs w:val="18"/>
                              </w:rPr>
                              <w:t>50</w:t>
                            </w:r>
                          </w:p>
                        </w:txbxContent>
                      </v:textbox>
                    </v:rect>
                    <v:rect id="Rectangle 1321" o:spid="_x0000_s1501" style="position:absolute;left:338;top:213;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63sEA&#10;AADdAAAADwAAAGRycy9kb3ducmV2LnhtbERP22oCMRB9F/oPYQp902QFi2yNiwiClb64+gHDZvZC&#10;k8mSpO7275tCoW9zONfZVbOz4kEhDp41FCsFgrjxZuBOw/12Wm5BxIRs0HomDd8Uodo/LXZYGj/x&#10;lR516kQO4Viihj6lsZQyNj05jCs/Emeu9cFhyjB00gSccrizcq3Uq3Q4cG7ocaRjT81n/eU0yFt9&#10;mra1Dcpf1u2HfT9fW/JavzzPhzcQieb0L/5zn02ev1E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sut7BAAAA3QAAAA8AAAAAAAAAAAAAAAAAmAIAAGRycy9kb3du&#10;cmV2LnhtbFBLBQYAAAAABAAEAPUAAACGAwAAAAA=&#10;" filled="f" stroked="f">
                      <v:textbox style="mso-fit-shape-to-text:t" inset="0,0,0,0">
                        <w:txbxContent>
                          <w:p w:rsidR="005F0CF5" w:rsidRDefault="005F0CF5" w:rsidP="00441C8F">
                            <w:pPr>
                              <w:spacing w:before="0" w:line="240" w:lineRule="auto"/>
                            </w:pPr>
                            <w:r>
                              <w:rPr>
                                <w:rFonts w:cs="Times New Roman"/>
                                <w:color w:val="24282B"/>
                                <w:sz w:val="18"/>
                                <w:szCs w:val="18"/>
                              </w:rPr>
                              <w:t>60</w:t>
                            </w:r>
                          </w:p>
                        </w:txbxContent>
                      </v:textbox>
                    </v:rect>
                    <v:rect id="Rectangle 1333" o:spid="_x0000_s1502" style="position:absolute;left:597;top:3770;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4kqcAA&#10;AADdAAAADwAAAGRycy9kb3ducmV2LnhtbERP22oCMRB9F/oPYQp906QLiqxGkYJgpS+ufsCwmb1g&#10;MlmS1N3+fVMo+DaHc53tfnJWPCjE3rOG94UCQVx703Or4XY9ztcgYkI2aD2Thh+KsN+9zLZYGj/y&#10;hR5VakUO4Viihi6loZQy1h05jAs/EGeu8cFhyjC00gQcc7izslBqJR32nBs6HOijo/pefTsN8lod&#10;x3Vlg/Lnovmyn6dLQ17rt9fpsAGRaEpP8b/7ZPL8pSr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4kqcAAAADdAAAADwAAAAAAAAAAAAAAAACYAgAAZHJzL2Rvd25y&#10;ZXYueG1sUEsFBgAAAAAEAAQA9QAAAIUDAAAAAA==&#10;" filled="f" stroked="f">
                      <v:textbox style="mso-fit-shape-to-text:t" inset="0,0,0,0">
                        <w:txbxContent>
                          <w:p w:rsidR="005F0CF5" w:rsidRDefault="005F0CF5" w:rsidP="00441C8F">
                            <w:pPr>
                              <w:spacing w:before="0" w:line="240" w:lineRule="auto"/>
                            </w:pPr>
                            <w:r>
                              <w:rPr>
                                <w:rFonts w:cs="Times New Roman"/>
                                <w:color w:val="24282B"/>
                                <w:sz w:val="18"/>
                                <w:szCs w:val="18"/>
                              </w:rPr>
                              <w:t>0</w:t>
                            </w:r>
                          </w:p>
                        </w:txbxContent>
                      </v:textbox>
                    </v:rect>
                    <v:rect id="Rectangle 1334" o:spid="_x0000_s1503" style="position:absolute;left:1115;top:3770;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KBMsAA&#10;AADdAAAADwAAAGRycy9kb3ducmV2LnhtbERP22oCMRB9F/oPYQp900SLRbZGEUGw4ourHzBsZi80&#10;mSxJdLd/bwqFvs3hXGe9HZ0VDwqx86xhPlMgiCtvOm403K6H6QpETMgGrWfS8EMRtpuXyRoL4we+&#10;0KNMjcghHAvU0KbUF1LGqiWHceZ74szVPjhMGYZGmoBDDndWLpT6kA47zg0t9rRvqfou706DvJaH&#10;YVXaoPxpUZ/t1/FSk9f67XXcfYJINKZ/8Z/7aPL8pXq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KBMsAAAADdAAAADwAAAAAAAAAAAAAAAACYAgAAZHJzL2Rvd25y&#10;ZXYueG1sUEsFBgAAAAAEAAQA9QAAAIUDAAAAAA==&#10;" filled="f" stroked="f">
                      <v:textbox style="mso-fit-shape-to-text:t" inset="0,0,0,0">
                        <w:txbxContent>
                          <w:p w:rsidR="005F0CF5" w:rsidRDefault="005F0CF5" w:rsidP="00441C8F">
                            <w:pPr>
                              <w:spacing w:before="0" w:line="240" w:lineRule="auto"/>
                            </w:pPr>
                            <w:r>
                              <w:rPr>
                                <w:rFonts w:cs="Times New Roman"/>
                                <w:color w:val="24282B"/>
                                <w:sz w:val="18"/>
                                <w:szCs w:val="18"/>
                              </w:rPr>
                              <w:t>10</w:t>
                            </w:r>
                          </w:p>
                        </w:txbxContent>
                      </v:textbox>
                    </v:rect>
                    <v:rect id="Rectangle 1335" o:spid="_x0000_s1504" style="position:absolute;left:1678;top:3770;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sZRsAA&#10;AADdAAAADwAAAGRycy9kb3ducmV2LnhtbERP22oCMRB9F/oPYQp900SpRbZGEUGw4ourHzBsZi80&#10;mSxJdLd/bwqFvs3hXGe9HZ0VDwqx86xhPlMgiCtvOm403K6H6QpETMgGrWfS8EMRtpuXyRoL4we+&#10;0KNMjcghHAvU0KbUF1LGqiWHceZ74szVPjhMGYZGmoBDDndWLpT6kA47zg0t9rRvqfou706DvJaH&#10;YVXaoPxpUZ/t1/FSk9f67XXcfYJINKZ/8Z/7aPL8pXq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sZRsAAAADdAAAADwAAAAAAAAAAAAAAAACYAgAAZHJzL2Rvd25y&#10;ZXYueG1sUEsFBgAAAAAEAAQA9QAAAIUDAAAAAA==&#10;" filled="f" stroked="f">
                      <v:textbox style="mso-fit-shape-to-text:t" inset="0,0,0,0">
                        <w:txbxContent>
                          <w:p w:rsidR="005F0CF5" w:rsidRDefault="005F0CF5" w:rsidP="00441C8F">
                            <w:pPr>
                              <w:spacing w:before="0" w:line="240" w:lineRule="auto"/>
                            </w:pPr>
                            <w:r>
                              <w:rPr>
                                <w:rFonts w:cs="Times New Roman"/>
                                <w:color w:val="24282B"/>
                                <w:sz w:val="18"/>
                                <w:szCs w:val="18"/>
                              </w:rPr>
                              <w:t>20</w:t>
                            </w:r>
                          </w:p>
                        </w:txbxContent>
                      </v:textbox>
                    </v:rect>
                    <v:rect id="Rectangle 1336" o:spid="_x0000_s1505" style="position:absolute;left:2241;top:3770;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e83cAA&#10;AADdAAAADwAAAGRycy9kb3ducmV2LnhtbERP22oCMRB9F/oPYYS+aaKgyNYoIghW+uLqBwyb2QtN&#10;JkuSutu/N4WCb3M419nuR2fFg0LsPGtYzBUI4sqbjhsN99tptgERE7JB65k0/FKE/e5tssXC+IGv&#10;9ChTI3IIxwI1tCn1hZSxaslhnPueOHO1Dw5ThqGRJuCQw52VS6XW0mHHuaHFno4tVd/lj9Mgb+Vp&#10;2JQ2KH9Z1l/283ytyWv9Ph0PHyASjekl/nefTZ6/U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e83cAAAADdAAAADwAAAAAAAAAAAAAAAACYAgAAZHJzL2Rvd25y&#10;ZXYueG1sUEsFBgAAAAAEAAQA9QAAAIUDAAAAAA==&#10;" filled="f" stroked="f">
                      <v:textbox style="mso-fit-shape-to-text:t" inset="0,0,0,0">
                        <w:txbxContent>
                          <w:p w:rsidR="005F0CF5" w:rsidRDefault="005F0CF5" w:rsidP="00441C8F">
                            <w:pPr>
                              <w:spacing w:before="0" w:line="240" w:lineRule="auto"/>
                            </w:pPr>
                            <w:r>
                              <w:rPr>
                                <w:rFonts w:cs="Times New Roman"/>
                                <w:color w:val="24282B"/>
                                <w:sz w:val="18"/>
                                <w:szCs w:val="18"/>
                              </w:rPr>
                              <w:t>30</w:t>
                            </w:r>
                          </w:p>
                        </w:txbxContent>
                      </v:textbox>
                    </v:rect>
                    <v:rect id="Rectangle 1337" o:spid="_x0000_s1506" style="position:absolute;left:2804;top:3770;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UiqsAA&#10;AADdAAAADwAAAGRycy9kb3ducmV2LnhtbERP22oCMRB9F/oPYYS+aaJQka1RRBCs9MXVDxg2sxea&#10;TJYkdbd/bwqCb3M419nsRmfFnULsPGtYzBUI4sqbjhsNt+txtgYRE7JB65k0/FGE3fZtssHC+IEv&#10;dC9TI3IIxwI1tCn1hZSxaslhnPueOHO1Dw5ThqGRJuCQw52VS6VW0mHHuaHFng4tVT/lr9Mgr+Vx&#10;WJc2KH9e1t/263SpyWv9Ph33nyASjeklfrpPJs//UC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UiqsAAAADdAAAADwAAAAAAAAAAAAAAAACYAgAAZHJzL2Rvd25y&#10;ZXYueG1sUEsFBgAAAAAEAAQA9QAAAIUDAAAAAA==&#10;" filled="f" stroked="f">
                      <v:textbox style="mso-fit-shape-to-text:t" inset="0,0,0,0">
                        <w:txbxContent>
                          <w:p w:rsidR="005F0CF5" w:rsidRDefault="005F0CF5" w:rsidP="00441C8F">
                            <w:pPr>
                              <w:spacing w:before="0" w:line="240" w:lineRule="auto"/>
                            </w:pPr>
                            <w:r>
                              <w:rPr>
                                <w:rFonts w:cs="Times New Roman"/>
                                <w:color w:val="24282B"/>
                                <w:sz w:val="18"/>
                                <w:szCs w:val="18"/>
                              </w:rPr>
                              <w:t>40</w:t>
                            </w:r>
                          </w:p>
                        </w:txbxContent>
                      </v:textbox>
                    </v:rect>
                    <v:rect id="Rectangle 1338" o:spid="_x0000_s1507" style="position:absolute;left:3367;top:3770;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mHMcAA&#10;AADdAAAADwAAAGRycy9kb3ducmV2LnhtbERP22oCMRB9F/oPYQp900ShVrZGEUGw4ourHzBsZi80&#10;mSxJdLd/bwqFvs3hXGe9HZ0VDwqx86xhPlMgiCtvOm403K6H6QpETMgGrWfS8EMRtpuXyRoL4we+&#10;0KNMjcghHAvU0KbUF1LGqiWHceZ74szVPjhMGYZGmoBDDndWLpRaSocd54YWe9q3VH2Xd6dBXsvD&#10;sCptUP60qM/263ipyWv99jruPkEkGtO/+M99NHn+u/q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mHMcAAAADdAAAADwAAAAAAAAAAAAAAAACYAgAAZHJzL2Rvd25y&#10;ZXYueG1sUEsFBgAAAAAEAAQA9QAAAIUDAAAAAA==&#10;" filled="f" stroked="f">
                      <v:textbox style="mso-fit-shape-to-text:t" inset="0,0,0,0">
                        <w:txbxContent>
                          <w:p w:rsidR="005F0CF5" w:rsidRDefault="005F0CF5" w:rsidP="00441C8F">
                            <w:pPr>
                              <w:spacing w:before="0" w:line="240" w:lineRule="auto"/>
                            </w:pPr>
                            <w:r>
                              <w:rPr>
                                <w:rFonts w:cs="Times New Roman"/>
                                <w:color w:val="24282B"/>
                                <w:sz w:val="18"/>
                                <w:szCs w:val="18"/>
                              </w:rPr>
                              <w:t>50</w:t>
                            </w:r>
                          </w:p>
                        </w:txbxContent>
                      </v:textbox>
                    </v:rect>
                    <v:rect id="Rectangle 1339" o:spid="_x0000_s1508" style="position:absolute;left:3930;top:3770;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TQ8MA&#10;AADdAAAADwAAAGRycy9kb3ducmV2LnhtbESPzWoDMQyE74W8g1Ght8ZuoCVs4oRSCKSll2zyAGKt&#10;/SG2vNhOdvv21aHQm8SMZj5t93Pw6k4pD5EtvCwNKOImuoE7C5fz4XkNKhdkhz4yWfihDPvd4mGL&#10;lYsTn+hel05JCOcKLfSljJXWuekpYF7GkVi0NqaARdbUaZdwkvDg9cqYNx1wYGnocaSPnpprfQsW&#10;9Lk+TOvaJxO/Vu23/zyeWorWPj3O7xtQhebyb/67PjrBfzW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YTQ8MAAADdAAAADwAAAAAAAAAAAAAAAACYAgAAZHJzL2Rv&#10;d25yZXYueG1sUEsFBgAAAAAEAAQA9QAAAIgDAAAAAA==&#10;" filled="f" stroked="f">
                      <v:textbox style="mso-fit-shape-to-text:t" inset="0,0,0,0">
                        <w:txbxContent>
                          <w:p w:rsidR="005F0CF5" w:rsidRDefault="005F0CF5" w:rsidP="00441C8F">
                            <w:pPr>
                              <w:spacing w:before="0" w:line="240" w:lineRule="auto"/>
                            </w:pPr>
                            <w:r>
                              <w:rPr>
                                <w:rFonts w:cs="Times New Roman"/>
                                <w:color w:val="24282B"/>
                                <w:sz w:val="18"/>
                                <w:szCs w:val="18"/>
                              </w:rPr>
                              <w:t>60</w:t>
                            </w:r>
                          </w:p>
                        </w:txbxContent>
                      </v:textbox>
                    </v:rect>
                    <v:rect id="Rectangle 1340" o:spid="_x0000_s1509" style="position:absolute;left:4493;top:3770;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22MAA&#10;AADdAAAADwAAAGRycy9kb3ducmV2LnhtbERP22oCMRB9F/oPYQq+aVKhYrdGkYJgpS+ufsCwmb1g&#10;MlmS1N3+vREKvs3hXGe9HZ0VNwqx86zhba5AEFfedNxouJz3sxWImJANWs+k4Y8ibDcvkzUWxg98&#10;oluZGpFDOBaooU2pL6SMVUsO49z3xJmrfXCYMgyNNAGHHO6sXCi1lA47zg0t9vTVUnUtf50GeS73&#10;w6q0Qfnjov6x34dTTV7r6eu4+wSRaExP8b/7YPL8d/U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q22MAAAADdAAAADwAAAAAAAAAAAAAAAACYAgAAZHJzL2Rvd25y&#10;ZXYueG1sUEsFBgAAAAAEAAQA9QAAAIUDAAAAAA==&#10;" filled="f" stroked="f">
                      <v:textbox style="mso-fit-shape-to-text:t" inset="0,0,0,0">
                        <w:txbxContent>
                          <w:p w:rsidR="005F0CF5" w:rsidRDefault="005F0CF5" w:rsidP="00441C8F">
                            <w:pPr>
                              <w:spacing w:before="0" w:line="240" w:lineRule="auto"/>
                            </w:pPr>
                            <w:r>
                              <w:rPr>
                                <w:rFonts w:cs="Times New Roman"/>
                                <w:color w:val="24282B"/>
                                <w:sz w:val="18"/>
                                <w:szCs w:val="18"/>
                              </w:rPr>
                              <w:t>70</w:t>
                            </w:r>
                          </w:p>
                        </w:txbxContent>
                      </v:textbox>
                    </v:rect>
                    <v:rect id="Rectangle 1341" o:spid="_x0000_s1510" style="position:absolute;left:5056;top:3770;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JmMMA&#10;AADdAAAADwAAAGRycy9kb3ducmV2LnhtbESP3WoCMRCF74W+Q5hC7zSrUJHVKKUgaOmNqw8wbGZ/&#10;aDJZktRd375zUfBuhnPmnG92h8k7daeY+sAGlosCFHEdbM+tgdv1ON+AShnZogtMBh6U4LB/me2w&#10;tGHkC92r3CoJ4VSigS7nodQ61R15TIswEIvWhOgxyxpbbSOOEu6dXhXFWnvsWRo6HOizo/qn+vUG&#10;9LU6jpvKxSJ8rZpvdz5dGgrGvL1OH1tQmab8NP9fn6zgvy+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mJmMMAAADdAAAADwAAAAAAAAAAAAAAAACYAgAAZHJzL2Rv&#10;d25yZXYueG1sUEsFBgAAAAAEAAQA9QAAAIgDAAAAAA==&#10;" filled="f" stroked="f">
                      <v:textbox style="mso-fit-shape-to-text:t" inset="0,0,0,0">
                        <w:txbxContent>
                          <w:p w:rsidR="005F0CF5" w:rsidRDefault="005F0CF5" w:rsidP="00441C8F">
                            <w:pPr>
                              <w:spacing w:before="0" w:line="240" w:lineRule="auto"/>
                            </w:pPr>
                            <w:r>
                              <w:rPr>
                                <w:rFonts w:cs="Times New Roman"/>
                                <w:color w:val="24282B"/>
                                <w:sz w:val="18"/>
                                <w:szCs w:val="18"/>
                              </w:rPr>
                              <w:t>80</w:t>
                            </w:r>
                          </w:p>
                        </w:txbxContent>
                      </v:textbox>
                    </v:rect>
                    <v:rect id="Rectangle 1342" o:spid="_x0000_s1511" style="position:absolute;left:5619;top:3770;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sA8AA&#10;AADdAAAADwAAAGRycy9kb3ducmV2LnhtbERP24rCMBB9X/Afwgi+rWkFF6lGEUFwZV+sfsDQTC+Y&#10;TEqStfXvjbCwb3M419nsRmvEg3zoHCvI5xkI4srpjhsFt+vxcwUiRGSNxjEpeFKA3XbyscFCu4Ev&#10;9ChjI1IIhwIVtDH2hZShaslimLueOHG18xZjgr6R2uOQwq2Riyz7khY7Tg0t9nRoqbqXv1aBvJbH&#10;YVUan7nzov4x36dLTU6p2XTcr0FEGuO/+M990mn+Ms/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UsA8AAAADdAAAADwAAAAAAAAAAAAAAAACYAgAAZHJzL2Rvd25y&#10;ZXYueG1sUEsFBgAAAAAEAAQA9QAAAIUDAAAAAA==&#10;" filled="f" stroked="f">
                      <v:textbox style="mso-fit-shape-to-text:t" inset="0,0,0,0">
                        <w:txbxContent>
                          <w:p w:rsidR="005F0CF5" w:rsidRDefault="005F0CF5" w:rsidP="00441C8F">
                            <w:pPr>
                              <w:spacing w:before="0" w:line="240" w:lineRule="auto"/>
                            </w:pPr>
                            <w:r>
                              <w:rPr>
                                <w:rFonts w:cs="Times New Roman"/>
                                <w:color w:val="24282B"/>
                                <w:sz w:val="18"/>
                                <w:szCs w:val="18"/>
                              </w:rPr>
                              <w:t>90</w:t>
                            </w:r>
                          </w:p>
                        </w:txbxContent>
                      </v:textbox>
                    </v:rect>
                    <v:rect id="Rectangle 1343" o:spid="_x0000_s1512" style="position:absolute;left:6125;top:3770;width:2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ydMAA&#10;AADdAAAADwAAAGRycy9kb3ducmV2LnhtbERP24rCMBB9X/Afwgi+rakFF+kaZVkQVHyx+gFDM72w&#10;yaQk0da/N4Kwb3M411lvR2vEnXzoHCtYzDMQxJXTHTcKrpfd5wpEiMgajWNS8KAA283kY42FdgOf&#10;6V7GRqQQDgUqaGPsCylD1ZLFMHc9ceJq5y3GBH0jtcchhVsj8yz7khY7Tg0t9vTbUvVX3qwCeSl3&#10;w6o0PnPHvD6Zw/5ck1NqNh1/vkFEGuO/+O3e6zR/ucj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eydMAAAADdAAAADwAAAAAAAAAAAAAAAACYAgAAZHJzL2Rvd25y&#10;ZXYueG1sUEsFBgAAAAAEAAQA9QAAAIUDAAAAAA==&#10;" filled="f" stroked="f">
                      <v:textbox style="mso-fit-shape-to-text:t" inset="0,0,0,0">
                        <w:txbxContent>
                          <w:p w:rsidR="005F0CF5" w:rsidRDefault="005F0CF5" w:rsidP="00441C8F">
                            <w:pPr>
                              <w:spacing w:before="0" w:line="240" w:lineRule="auto"/>
                            </w:pPr>
                            <w:r>
                              <w:rPr>
                                <w:rFonts w:cs="Times New Roman"/>
                                <w:color w:val="24282B"/>
                                <w:sz w:val="18"/>
                                <w:szCs w:val="18"/>
                              </w:rPr>
                              <w:t>100</w:t>
                            </w:r>
                          </w:p>
                        </w:txbxContent>
                      </v:textbox>
                    </v:rect>
                    <v:rect id="Rectangle 1348" o:spid="_x0000_s1513" style="position:absolute;left:5495;top:-12;width:565;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sX78AA&#10;AADdAAAADwAAAGRycy9kb3ducmV2LnhtbERP24rCMBB9F/yHMIJvmqq4SDWKCIK7+GL1A4ZmesFk&#10;UpJou3+/WVjYtzmc6+wOgzXiTT60jhUs5hkI4tLplmsFj/t5tgERIrJG45gUfFOAw3482mGuXc83&#10;ehexFimEQ44Kmhi7XMpQNmQxzF1HnLjKeYsxQV9L7bFP4dbIZZZ9SIstp4YGOzo1VD6Ll1Ug78W5&#10;3xTGZ+5rWV3N5+VWkVNqOhmOWxCRhvgv/nNfdJq/Xq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qsX78AAAADdAAAADwAAAAAAAAAAAAAAAACYAgAAZHJzL2Rvd25y&#10;ZXYueG1sUEsFBgAAAAAEAAQA9QAAAIUDAAAAAA==&#10;" filled="f" stroked="f">
                      <v:textbox style="mso-fit-shape-to-text:t" inset="0,0,0,0">
                        <w:txbxContent>
                          <w:p w:rsidR="005F0CF5" w:rsidRDefault="005F0CF5" w:rsidP="00106FB9">
                            <w:pPr>
                              <w:spacing w:before="0" w:line="240" w:lineRule="auto"/>
                            </w:pPr>
                            <w:r>
                              <w:rPr>
                                <w:rFonts w:cs="Times New Roman"/>
                                <w:color w:val="24282B"/>
                                <w:sz w:val="18"/>
                                <w:szCs w:val="18"/>
                              </w:rPr>
                              <w:t>10</w:t>
                            </w:r>
                            <w:r>
                              <w:rPr>
                                <w:rFonts w:cs="Times New Roman" w:hint="cs"/>
                                <w:color w:val="24282B"/>
                                <w:sz w:val="18"/>
                                <w:szCs w:val="18"/>
                                <w:rtl/>
                              </w:rPr>
                              <w:t> </w:t>
                            </w:r>
                            <w:r>
                              <w:rPr>
                                <w:rFonts w:cs="Times New Roman"/>
                                <w:color w:val="24282B"/>
                                <w:sz w:val="18"/>
                                <w:szCs w:val="18"/>
                              </w:rPr>
                              <w:t>GHz</w:t>
                            </w:r>
                          </w:p>
                        </w:txbxContent>
                      </v:textbox>
                    </v:rect>
                    <v:rect id="Rectangle 1352" o:spid="_x0000_s1514" style="position:absolute;left:2398;top:2836;width:473;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0EcIA&#10;AADdAAAADwAAAGRycy9kb3ducmV2LnhtbERPS4vCMBC+L/gfwgje1sRX0WoUEQRh3cOq4HVoxrbY&#10;TGoTtf77jbCwt/n4nrNYtbYSD2p86VjDoK9AEGfOlJxrOB23n1MQPiAbrByThhd5WC07HwtMjXvy&#10;Dz0OIRcxhH2KGooQ6lRKnxVk0fddTRy5i2sshgibXJoGnzHcVnKoVCItlhwbCqxpU1B2PdytBkzG&#10;5vZ9Ge2PX/cEZ3mrtpOz0rrXbddzEIHa8C/+c+9MnD8ZjOH9TTx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lDQRwgAAAN0AAAAPAAAAAAAAAAAAAAAAAJgCAABkcnMvZG93&#10;bnJldi54bWxQSwUGAAAAAAQABAD1AAAAhwMAAAAA&#10;" stroked="f"/>
                    <v:rect id="Rectangle 1353" o:spid="_x0000_s1515" style="position:absolute;left:2398;top:2836;width:475;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4qAMAA&#10;AADdAAAADwAAAGRycy9kb3ducmV2LnhtbERP24rCMBB9F/Yfwgi+2VTBRbpGWQRBxRfrfsDQTC9s&#10;MilJ1ta/N4Kwb3M419nsRmvEnXzoHCtYZDkI4srpjhsFP7fDfA0iRGSNxjEpeFCA3fZjssFCu4Gv&#10;dC9jI1IIhwIVtDH2hZShasliyFxPnLjaeYsxQd9I7XFI4dbIZZ5/Sosdp4YWe9q3VP2Wf1aBvJWH&#10;YV0an7vzsr6Y0/Fak1NqNh2/v0BEGuO/+O0+6jR/tVj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4qAMAAAADdAAAADwAAAAAAAAAAAAAAAACYAgAAZHJzL2Rvd25y&#10;ZXYueG1sUEsFBgAAAAAEAAQA9QAAAIUDAAAAAA==&#10;" filled="f" stroked="f">
                      <v:textbox style="mso-fit-shape-to-text:t" inset="0,0,0,0">
                        <w:txbxContent>
                          <w:p w:rsidR="005F0CF5" w:rsidRDefault="005F0CF5" w:rsidP="00441C8F">
                            <w:pPr>
                              <w:spacing w:before="0" w:line="240" w:lineRule="auto"/>
                            </w:pPr>
                            <w:r>
                              <w:rPr>
                                <w:rFonts w:cs="Times New Roman"/>
                                <w:color w:val="24282B"/>
                                <w:sz w:val="18"/>
                                <w:szCs w:val="18"/>
                              </w:rPr>
                              <w:t>5 GHz</w:t>
                            </w:r>
                          </w:p>
                        </w:txbxContent>
                      </v:textbox>
                    </v:rect>
                    <v:rect id="Rectangle 1354" o:spid="_x0000_s1516" style="position:absolute;left:6396;top:956;width:565;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0d78A&#10;AADdAAAADwAAAGRycy9kb3ducmV2LnhtbERP24rCMBB9X/Afwgi+ramCItUoIgiu7IvVDxia6QWT&#10;SUmi7f69WRB8m8O5zmY3WCOe5EPrWMFsmoEgLp1uuVZwux6/VyBCRNZoHJOCPwqw246+Nphr1/OF&#10;nkWsRQrhkKOCJsYulzKUDVkMU9cRJ65y3mJM0NdSe+xTuDVynmVLabHl1NBgR4eGynvxsArktTj2&#10;q8L4zJ3n1a/5OV0qckpNxsN+DSLSED/it/uk0/zFbA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3LR3vwAAAN0AAAAPAAAAAAAAAAAAAAAAAJgCAABkcnMvZG93bnJl&#10;di54bWxQSwUGAAAAAAQABAD1AAAAhAMAAAAA&#10;" filled="f" stroked="f">
                      <v:textbox style="mso-fit-shape-to-text:t" inset="0,0,0,0">
                        <w:txbxContent>
                          <w:p w:rsidR="005F0CF5" w:rsidRDefault="005F0CF5" w:rsidP="00106FB9">
                            <w:pPr>
                              <w:spacing w:before="0" w:line="240" w:lineRule="auto"/>
                            </w:pPr>
                            <w:r>
                              <w:rPr>
                                <w:rFonts w:cs="Times New Roman"/>
                                <w:color w:val="24282B"/>
                                <w:sz w:val="18"/>
                                <w:szCs w:val="18"/>
                              </w:rPr>
                              <w:t>40</w:t>
                            </w:r>
                            <w:r>
                              <w:rPr>
                                <w:rFonts w:cs="Times New Roman" w:hint="cs"/>
                                <w:color w:val="24282B"/>
                                <w:sz w:val="18"/>
                                <w:szCs w:val="18"/>
                                <w:rtl/>
                              </w:rPr>
                              <w:t> </w:t>
                            </w:r>
                            <w:r>
                              <w:rPr>
                                <w:rFonts w:cs="Times New Roman"/>
                                <w:color w:val="24282B"/>
                                <w:sz w:val="18"/>
                                <w:szCs w:val="18"/>
                              </w:rPr>
                              <w:t>GHz</w:t>
                            </w:r>
                          </w:p>
                        </w:txbxContent>
                      </v:textbox>
                    </v:rect>
                  </v:group>
                  <v:shape id="Text Box 1406" o:spid="_x0000_s1517" type="#_x0000_t202" style="position:absolute;left:2366;top:4067;width:2160;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MlcQA&#10;AADdAAAADwAAAGRycy9kb3ducmV2LnhtbERPTWvCQBC9F/wPywi91Y2F2hqziohCoSCN8eBxzE6S&#10;xexsmt1q+u/dQqG3ebzPyVaDbcWVem8cK5hOEhDEpdOGawXHYvf0BsIHZI2tY1LwQx5Wy9FDhql2&#10;N87pegi1iCHsU1TQhNClUvqyIYt+4jriyFWutxgi7Gupe7zFcNvK5ySZSYuGY0ODHW0aKi+Hb6tg&#10;feJ8a77258+8yk1RzBP+mF2UehwP6wWIQEP4F/+533Wc/zJ9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GzJXEAAAA3QAAAA8AAAAAAAAAAAAAAAAAmAIAAGRycy9k&#10;b3ducmV2LnhtbFBLBQYAAAAABAAEAPUAAACJAwAAAAA=&#10;" filled="f" stroked="f">
                    <v:textbox inset="0,0,0,0">
                      <w:txbxContent>
                        <w:p w:rsidR="005F0CF5" w:rsidRPr="002D3859" w:rsidRDefault="005F0CF5" w:rsidP="002D3859">
                          <w:pPr>
                            <w:spacing w:before="60" w:line="144" w:lineRule="auto"/>
                            <w:jc w:val="center"/>
                            <w:rPr>
                              <w:sz w:val="18"/>
                              <w:szCs w:val="24"/>
                            </w:rPr>
                          </w:pPr>
                          <w:r w:rsidRPr="00F7112E">
                            <w:rPr>
                              <w:rFonts w:hint="cs"/>
                              <w:sz w:val="18"/>
                              <w:szCs w:val="24"/>
                              <w:rtl/>
                              <w:lang w:bidi="ar-EG"/>
                            </w:rPr>
                            <w:t xml:space="preserve">عمق الغطاء النباتي </w:t>
                          </w:r>
                          <w:r w:rsidRPr="00F7112E">
                            <w:rPr>
                              <w:sz w:val="18"/>
                              <w:szCs w:val="24"/>
                              <w:lang w:bidi="ar-EG"/>
                            </w:rPr>
                            <w:t>(m)</w:t>
                          </w:r>
                        </w:p>
                      </w:txbxContent>
                    </v:textbox>
                  </v:shape>
                  <v:shape id="Text Box 1408" o:spid="_x0000_s1518" type="#_x0000_t202" style="position:absolute;left:-37;top:1146;width:536;height:1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8BcQA&#10;AADdAAAADwAAAGRycy9kb3ducmV2LnhtbESPQWvCQBCF70L/wzKF3nRjxSCpq5SA6ElQ8wOG7DQb&#10;zM6m2a2J/75zKPQ2w3vz3jfb/eQ79aAhtoENLBcZKOI62JYbA9XtMN+AignZYheYDDwpwn73Mtti&#10;YcPIF3pcU6MkhGOBBlxKfaF1rB15jIvQE4v2FQaPSdah0XbAUcJ9p9+zLNceW5YGhz2Vjur79ccb&#10;OD+1G1d+XdVlmZ/z1fcB78fOmLfX6fMDVKIp/Zv/rk9W8NdLwZV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R/AXEAAAA3QAAAA8AAAAAAAAAAAAAAAAAmAIAAGRycy9k&#10;b3ducmV2LnhtbFBLBQYAAAAABAAEAPUAAACJAwAAAAA=&#10;" filled="f" stroked="f">
                    <v:textbox style="layout-flow:vertical;mso-layout-flow-alt:bottom-to-top" inset="0,0,0,0">
                      <w:txbxContent>
                        <w:p w:rsidR="005F0CF5" w:rsidRPr="002D3859" w:rsidRDefault="005F0CF5" w:rsidP="002D3859">
                          <w:pPr>
                            <w:spacing w:before="60" w:line="144" w:lineRule="auto"/>
                            <w:jc w:val="center"/>
                            <w:rPr>
                              <w:sz w:val="18"/>
                              <w:szCs w:val="24"/>
                            </w:rPr>
                          </w:pPr>
                          <w:r>
                            <w:rPr>
                              <w:rFonts w:hint="cs"/>
                              <w:sz w:val="18"/>
                              <w:szCs w:val="24"/>
                              <w:rtl/>
                              <w:lang w:bidi="ar-EG"/>
                            </w:rPr>
                            <w:t>ال</w:t>
                          </w:r>
                          <w:r w:rsidRPr="00F7112E">
                            <w:rPr>
                              <w:rFonts w:hint="cs"/>
                              <w:sz w:val="18"/>
                              <w:szCs w:val="24"/>
                              <w:rtl/>
                              <w:lang w:bidi="ar-EG"/>
                            </w:rPr>
                            <w:t xml:space="preserve">توهين </w:t>
                          </w:r>
                          <w:r w:rsidRPr="00F7112E">
                            <w:rPr>
                              <w:sz w:val="18"/>
                              <w:szCs w:val="24"/>
                              <w:lang w:bidi="ar-EG"/>
                            </w:rPr>
                            <w:t>(dB)</w:t>
                          </w:r>
                        </w:p>
                      </w:txbxContent>
                    </v:textbox>
                  </v:shape>
                </v:group>
                <v:group id="Group 1422" o:spid="_x0000_s1519" style="position:absolute;left:6;top:2006;width:44431;height:75616" coordorigin="-36,304" coordsize="6997,11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f1p8MAAADdAAAADwAAAGRycy9kb3ducmV2LnhtbERPS4vCMBC+L/gfwgje&#10;NK2iuF2jiKh4EMEHLHsbmrEtNpPSxLb++82CsLf5+J6zWHWmFA3VrrCsIB5FIIhTqwvOFNyuu+Ec&#10;hPPIGkvLpOBFDlbL3scCE21bPlNz8ZkIIewSVJB7XyVSujQng25kK+LA3W1t0AdYZ1LX2IZwU8px&#10;FM2kwYJDQ44VbXJKH5enUbBvsV1P4m1zfNw3r5/r9PR9jEmpQb9bf4Hw1Pl/8dt90GH+NP6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F/WnwwAAAN0AAAAP&#10;AAAAAAAAAAAAAAAAAKoCAABkcnMvZG93bnJldi54bWxQSwUGAAAAAAQABAD6AAAAmgMAAAAA&#10;">
                  <v:group id="Group 1188" o:spid="_x0000_s1520" style="position:absolute;left:631;top:304;width:6305;height:11908" coordorigin="631,304" coordsize="6305,11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GWh8YAAADdAAAADwAAAGRycy9kb3ducmV2LnhtbESPQWvCQBCF7wX/wzKC&#10;t7qJYinRVUSseJBCtSDehuyYBLOzIbtN4r/vHAq9zfDevPfNajO4WnXUhsqzgXSagCLOva24MPB9&#10;+Xh9BxUissXaMxl4UoDNevSywsz6nr+oO8dCSQiHDA2UMTaZ1iEvyWGY+oZYtLtvHUZZ20LbFnsJ&#10;d7WeJcmbdlixNJTY0K6k/HH+cQYOPfbbebrvTo/77nm7LD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QZaHxgAAAN0A&#10;AAAPAAAAAAAAAAAAAAAAAKoCAABkcnMvZG93bnJldi54bWxQSwUGAAAAAAQABAD6AAAAnQMAAAAA&#10;">
                    <v:shape id="Freeform 988" o:spid="_x0000_s1521" style="position:absolute;left:6396;top:12111;width:67;height:10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fH2MEA&#10;AADdAAAADwAAAGRycy9kb3ducmV2LnhtbERPy6rCMBDdC/5DGMGdpgpepBpFBbkX78o37oZmbIvN&#10;pDRRq19vBMHdHM5zxtPaFOJGlcstK+h1IxDEidU5pwp222VnCMJ5ZI2FZVLwIAfTSbMxxljbO6/p&#10;tvGpCCHsYlSQeV/GUrokI4Oua0viwJ1tZdAHWKVSV3gP4aaQ/Sj6kQZzDg0ZlrTIKLlsrkbBYf8k&#10;Gf3P7HG/Oi1/51snr6dEqXarno1AeKr9V/xx/+kwf9DvwfubcIK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nx9jBAAAA3QAAAA8AAAAAAAAAAAAAAAAAmAIAAGRycy9kb3du&#10;cmV2LnhtbFBLBQYAAAAABAAEAPUAAACGAwAAAAA=&#10;" path="m2,5r,3c2,8,2,8,2,8v,,,,1,l3,8r,1l,9,,8r,c1,8,1,8,1,8v,,,,,l1,1v,,,,,c1,1,1,1,,1r,l,,3,,5,,6,1r,l6,2r,2l5,5,3,5,2,5r,xm2,4l2,3,3,4r,l4,4,5,3r,l5,2r,l4,1,3,1v,,-1,,-1,l2,4xe" fillcolor="#24282b" stroked="f">
                      <v:path arrowok="t" o:connecttype="custom" o:connectlocs="22,56;22,90;22,90;34,90;34,90;34,101;0,101;0,90;0,90;11,90;11,90;11,11;11,11;0,11;0,11;0,0;34,0;56,0;67,11;67,11;67,22;67,45;56,56;34,56;22,56;22,56;22,45;22,34;34,45;34,45;45,45;56,34;56,34;56,22;56,22;45,11;34,11;22,11;22,45" o:connectangles="0,0,0,0,0,0,0,0,0,0,0,0,0,0,0,0,0,0,0,0,0,0,0,0,0,0,0,0,0,0,0,0,0,0,0,0,0,0,0"/>
                      <o:lock v:ext="edit" verticies="t"/>
                    </v:shape>
                    <v:shape id="Freeform 989" o:spid="_x0000_s1522" style="position:absolute;left:6463;top:12201;width:12;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I18IA&#10;AADdAAAADwAAAGRycy9kb3ducmV2LnhtbERPTWsCMRC9F/wPYYTeatYtiqxGEbG0J6HqweOwGbOr&#10;m8mSpJr665tCobd5vM9ZrJLtxI18aB0rGI8KEMS10y0bBcfD28sMRIjIGjvHpOCbAqyWg6cFVtrd&#10;+ZNu+2hEDuFQoYImxr6SMtQNWQwj1xNn7uy8xZihN1J7vOdw28myKKbSYsu5ocGeNg3V1/2XVXA2&#10;3mx3/Joe78mZhz1dpsfTRannYVrPQURK8V/85/7Qef6kLOH3m3yC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1gjXwgAAAN0AAAAPAAAAAAAAAAAAAAAAAJgCAABkcnMvZG93&#10;bnJldi54bWxQSwUGAAAAAAQABAD1AAAAhwMAAAAA&#10;" path="m1,v,,,,,c1,,1,,1,v,1,,1,,1c1,1,1,1,1,1,,1,,1,,1,,1,,1,,,,,,,,,,,,,1,xe" fillcolor="#24282b" stroked="f">
                      <v:path arrowok="t" o:connecttype="custom" o:connectlocs="12,0;12,0;12,0;12,11;12,11;0,11;0,0;0,0;12,0" o:connectangles="0,0,0,0,0,0,0,0,0"/>
                    </v:shape>
                    <v:shape id="Freeform 990" o:spid="_x0000_s1523" style="position:absolute;left:6486;top:12111;width:56;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J18QA&#10;AADdAAAADwAAAGRycy9kb3ducmV2LnhtbERPTWvCQBC9F/wPywi91Y0pFRtdg0gtuXhQ68HbkB2T&#10;YHY27G5N2l/vFgre5vE+Z5kPphU3cr6xrGA6SUAQl1Y3XCn4Om5f5iB8QNbYWiYFP+QhX42elphp&#10;2/OebodQiRjCPkMFdQhdJqUvazLoJ7YjjtzFOoMhQldJ7bCP4aaVaZLMpMGGY0ONHW1qKq+Hb6OA&#10;tvbMV/ylj9PevReXU7f7nJ2Veh4P6wWIQEN4iP/dhY7z39JX+Psmn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kydfEAAAA3QAAAA8AAAAAAAAAAAAAAAAAmAIAAGRycy9k&#10;b3ducmV2LnhtbFBLBQYAAAAABAAEAPUAAACJAwAAAAA=&#10;" path="m,5l,1r,l,1,1,,3,,4,,5,1r,l5,4r,4l5,8,4,9,2,9,1,9,,8r,l,5xm1,5r,2l1,7,2,8r,l3,8,4,7r,l4,7,4,4,4,2r,l4,2r,l3,1r,l2,1,1,2r,l1,2r,3xe" fillcolor="#24282b" stroked="f">
                      <v:path arrowok="t" o:connecttype="custom" o:connectlocs="0,56;0,11;0,11;0,11;11,0;34,0;45,0;56,11;56,11;56,45;56,90;56,90;45,101;22,101;11,101;0,90;0,90;0,56;11,56;11,79;11,79;22,90;22,90;34,90;45,79;45,79;45,79;45,45;45,22;45,22;45,22;45,22;34,11;34,11;22,11;11,22;11,22;11,22;11,56" o:connectangles="0,0,0,0,0,0,0,0,0,0,0,0,0,0,0,0,0,0,0,0,0,0,0,0,0,0,0,0,0,0,0,0,0,0,0,0,0,0,0"/>
                      <o:lock v:ext="edit" verticies="t"/>
                    </v:shape>
                    <v:shape id="Freeform 991" o:spid="_x0000_s1524" style="position:absolute;left:6553;top:12111;width:68;height:10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kQMMA&#10;AADdAAAADwAAAGRycy9kb3ducmV2LnhtbERPTYvCMBC9C/sfwgh701RZl6UaxRVE0dOqVbwNzdgW&#10;m0lpolZ/vRGEvc3jfc5o0phSXKl2hWUFvW4Egji1uuBMwW477/yAcB5ZY2mZFNzJwWT80RphrO2N&#10;/+i68ZkIIexiVJB7X8VSujQng65rK+LAnWxt0AdYZ1LXeAvhppT9KPqWBgsODTlWNMspPW8uRsE+&#10;eZCM1lN7SFbH+eJ36+TlmCr12W6mQxCeGv8vfruXOswf9L/g9U04QY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BkQMMAAADdAAAADwAAAAAAAAAAAAAAAACYAgAAZHJzL2Rv&#10;d25yZXYueG1sUEsFBgAAAAAEAAQA9QAAAIgDAAAAAA==&#10;" path="m3,5c1,4,1,4,1,3,,3,,3,,2l,1,1,,4,,5,,6,1r,1c6,2,6,3,6,3,5,4,5,4,4,5v1,,1,,2,1c6,6,6,7,6,7r,1l5,9,3,9,1,9,,8r,l,7c,7,,6,,6,1,6,1,5,3,5xm4,4c4,4,5,3,5,3v,,,,,-1l5,2,4,1r,l3,1,1,2r,c1,2,1,3,1,3v,,,,2,l4,4xm3,5c3,5,1,6,1,6v,,,,,1l1,7,3,8r1,l4,8,5,7r,c5,7,5,7,5,6,4,6,4,6,3,5xe" fillcolor="#24282b" stroked="f">
                      <v:path arrowok="t" o:connecttype="custom" o:connectlocs="34,56;11,34;0,22;0,11;11,0;45,0;57,0;68,11;68,22;68,34;45,56;68,67;68,79;68,90;57,101;34,101;11,101;0,90;0,90;0,79;0,67;34,56;45,45;57,34;57,22;57,22;45,11;45,11;34,11;11,22;11,22;11,34;34,34;45,45;34,56;11,67;11,79;11,79;34,90;45,90;45,90;57,79;57,79;57,67;34,56" o:connectangles="0,0,0,0,0,0,0,0,0,0,0,0,0,0,0,0,0,0,0,0,0,0,0,0,0,0,0,0,0,0,0,0,0,0,0,0,0,0,0,0,0,0,0,0,0"/>
                      <o:lock v:ext="edit" verticies="t"/>
                    </v:shape>
                    <v:shape id="Freeform 992" o:spid="_x0000_s1525" style="position:absolute;left:6632;top:12111;width:56;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H0OMQA&#10;AADdAAAADwAAAGRycy9kb3ducmV2LnhtbERPTWvCQBC9C/0PywjedKOQ0KZZpZQqufQQrYfchuyY&#10;BLOzYXeraX99t1DobR7vc4rdZAZxI+d7ywrWqwQEcWN1z62Cj9N++QjCB2SNg2VS8EUedtuHWYG5&#10;tneu6HYMrYgh7HNU0IUw5lL6piODfmVH4shdrDMYInSt1A7vMdwMcpMkmTTYc2zocKTXjprr8dMo&#10;oL2t+Yrf9Hau3FN5OY/vh6xWajGfXp5BBJrCv/jPXeo4P92k8PtNPE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B9DjEAAAA3QAAAA8AAAAAAAAAAAAAAAAAmAIAAGRycy9k&#10;b3ducmV2LnhtbFBLBQYAAAAABAAEAPUAAACJAwAAAAA=&#10;" path="m,2c,1,1,1,1,1,2,,2,,3,l4,,5,1r,l5,2v,,,1,-1,2l4,4,5,5r,1l5,8r,l4,9,2,9c1,9,1,9,,9v,,,,,-1c,8,,8,,8v,,,,1,c1,8,1,8,1,8v,,,,,c2,8,2,8,2,8v,,,,,l3,8,4,7r,l4,6r,l4,6r,l4,6,3,5,2,5,1,5,2,4v,,,,1,c3,4,4,3,4,3v,,,,,-1l4,2,3,1,2,1c1,1,1,1,,2xe" fillcolor="#24282b" stroked="f">
                      <v:path arrowok="t" o:connecttype="custom" o:connectlocs="0,22;11,11;34,0;45,0;56,11;56,11;56,22;45,45;45,45;56,56;56,67;56,90;56,90;45,101;22,101;0,101;0,90;0,90;11,90;11,90;11,90;22,90;22,90;34,90;45,79;45,79;45,67;45,67;45,67;45,67;45,67;34,56;22,56;11,56;22,45;34,45;45,34;45,22;45,22;34,11;22,11;0,22" o:connectangles="0,0,0,0,0,0,0,0,0,0,0,0,0,0,0,0,0,0,0,0,0,0,0,0,0,0,0,0,0,0,0,0,0,0,0,0,0,0,0,0,0,0"/>
                    </v:shape>
                    <v:shape id="Freeform 993" o:spid="_x0000_s1526" style="position:absolute;left:6700;top:12111;width:56;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qT8MA&#10;AADdAAAADwAAAGRycy9kb3ducmV2LnhtbERPTWvCQBC9F/wPywje6qaCQaOrFNGSSw9J68HbkB2T&#10;YHY27G5N2l/fLRS8zeN9znY/mk7cyfnWsoKXeQKCuLK65VrB58fpeQXCB2SNnWVS8E0e9rvJ0xYz&#10;bQcu6F6GWsQQ9hkqaELoMyl91ZBBP7c9ceSu1hkMEbpaaodDDDedXCRJKg22HBsa7OnQUHUrv4wC&#10;OtkL3/CHjufCrfPruX9/Sy9Kzabj6wZEoDE8xP/uXMf5y0UKf9/EE+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NqT8MAAADdAAAADwAAAAAAAAAAAAAAAACYAgAAZHJzL2Rv&#10;d25yZXYueG1sUEsFBgAAAAAEAAQA9QAAAIgDAAAAAA==&#10;" path="m,2c,1,1,1,1,1,2,,2,,3,l4,,5,1r,l5,2v,,,1,-1,2l4,4,5,5r,1l5,8r,l4,9,2,9c1,9,1,9,,9v,,,,,-1c,8,,8,,8v,,,,1,c1,8,1,8,1,8v,,,,,c2,8,2,8,2,8v,,,,,l3,8,4,7r,l4,6r,l4,6r,l4,6,3,5,2,5,1,5,2,4v,,,,1,c3,4,4,3,4,3v,,,,,-1l4,2,3,1,2,1c1,1,1,1,,2xe" fillcolor="#24282b" stroked="f">
                      <v:path arrowok="t" o:connecttype="custom" o:connectlocs="0,22;11,11;34,0;45,0;56,11;56,11;56,22;45,45;45,45;56,56;56,67;56,90;56,90;45,101;22,101;0,101;0,90;0,90;11,90;11,90;11,90;22,90;22,90;34,90;45,79;45,79;45,67;45,67;45,67;45,67;45,67;34,56;22,56;11,56;22,45;34,45;45,34;45,22;45,22;34,11;22,11;0,22" o:connectangles="0,0,0,0,0,0,0,0,0,0,0,0,0,0,0,0,0,0,0,0,0,0,0,0,0,0,0,0,0,0,0,0,0,0,0,0,0,0,0,0,0,0"/>
                    </v:shape>
                    <v:rect id="Rectangle 994" o:spid="_x0000_s1527" style="position:absolute;left:6767;top:12178;width:34;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IAkMMA&#10;AADdAAAADwAAAGRycy9kb3ducmV2LnhtbERPTYvCMBC9C/6HMMJeZE0VXJdqFBFkvQhuFdHb0My2&#10;ZZtJTaLWf28WFrzN433ObNGaWtzI+cqyguEgAUGcW11xoeCwX79/gvABWWNtmRQ8yMNi3u3MMNX2&#10;zt90y0IhYgj7FBWUITSplD4vyaAf2IY4cj/WGQwRukJqh/cYbmo5SpIPabDi2FBiQ6uS8t/sahTY&#10;zVefDxd/PDuzWm+HpjqddplSb712OQURqA0v8b97o+P88WgCf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IAkMMAAADdAAAADwAAAAAAAAAAAAAAAACYAgAAZHJzL2Rv&#10;d25yZXYueG1sUEsFBgAAAAAEAAQA9QAAAIgDAAAAAA==&#10;" fillcolor="#24282b" stroked="f"/>
                    <v:shape id="Freeform 995" o:spid="_x0000_s1528" style="position:absolute;left:6812;top:12111;width:57;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BbpsUA&#10;AADdAAAADwAAAGRycy9kb3ducmV2LnhtbESPT2/CMAzF75P4DpGRuI0UJNAoBITQQFx24N+Bm9WY&#10;tqJxqiSDsk8/HybtZus9v/fzYtW5Rj0oxNqzgdEwA0VceFtzaeB82r5/gIoJ2WLjmQy8KMJq2Xtb&#10;YG79kw/0OKZSSQjHHA1UKbW51rGoyGEc+pZYtJsPDpOsodQ24FPCXaPHWTbVDmuWhgpb2lRU3I/f&#10;zgBt/ZXv+EOfl0OY7W+X9ms3vRoz6HfrOahEXfo3/13vreBPxoIr38gI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FumxQAAAN0AAAAPAAAAAAAAAAAAAAAAAJgCAABkcnMv&#10;ZG93bnJldi54bWxQSwUGAAAAAAQABAD1AAAAigMAAAAA&#10;" path="m,5l,1r,l,1,1,,3,,4,,5,1r,l5,4r,4l5,8,4,9,2,9,1,9,,8r,l,5xm1,5r,2l1,7,2,8r,l3,8,4,7r,l4,7,4,4,4,2r,l4,2r,l3,1r,l2,1,1,2r,l1,2r,3xe" fillcolor="#24282b" stroked="f">
                      <v:path arrowok="t" o:connecttype="custom" o:connectlocs="0,56;0,11;0,11;0,11;11,0;34,0;46,0;57,11;57,11;57,45;57,90;57,90;46,101;23,101;11,101;0,90;0,90;0,56;11,56;11,79;11,79;23,90;23,90;34,90;46,79;46,79;46,79;46,45;46,22;46,22;46,22;46,22;34,11;34,11;23,11;11,22;11,22;11,22;11,56" o:connectangles="0,0,0,0,0,0,0,0,0,0,0,0,0,0,0,0,0,0,0,0,0,0,0,0,0,0,0,0,0,0,0,0,0,0,0,0,0,0,0"/>
                      <o:lock v:ext="edit" verticies="t"/>
                    </v:shape>
                    <v:shape id="Freeform 996" o:spid="_x0000_s1529" style="position:absolute;left:6880;top:12111;width:56;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z+PcQA&#10;AADdAAAADwAAAGRycy9kb3ducmV2LnhtbERPS2vCQBC+F/oflin0VjcNVDTNGkqpkksPaj14G7KT&#10;B2Znw+5q0v76riB4m4/vOXkxmV5cyPnOsoLXWQKCuLK640bBz379sgDhA7LG3jIp+CUPxerxIcdM&#10;25G3dNmFRsQQ9hkqaEMYMil91ZJBP7MDceRq6wyGCF0jtcMxhptepkkylwY7jg0tDvTZUnXanY0C&#10;Wtsjn/CPvg5btyzrw/C9mR+Ven6aPt5BBJrCXXxzlzrOf0uXcP0mni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M/j3EAAAA3QAAAA8AAAAAAAAAAAAAAAAAmAIAAGRycy9k&#10;b3ducmV2LnhtbFBLBQYAAAAABAAEAPUAAACJAwAAAAA=&#10;" path="m1,l5,r,1l3,9,2,9,4,1,2,1c1,1,1,1,1,1,1,1,,2,,2r,l1,xe" fillcolor="#24282b" stroked="f">
                      <v:path arrowok="t" o:connecttype="custom" o:connectlocs="11,0;56,0;56,11;34,101;22,101;45,11;22,11;11,11;0,22;0,22;11,0" o:connectangles="0,0,0,0,0,0,0,0,0,0,0"/>
                    </v:shape>
                    <v:rect id="Rectangle 997" o:spid="_x0000_s1530" style="position:absolute;left:631;top:5155;width:5630;height:3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MUcUA&#10;AADdAAAADwAAAGRycy9kb3ducmV2LnhtbESPQWvCQBCF74X+h2UKvdWNikVSV5FCxYuHWml7HLLT&#10;JE12NmTHmP77zkHwNsN78943q80YWjNQn+rIDqaTDAxxEX3NpYPTx9vTEkwSZI9tZHLwRwk26/u7&#10;FeY+XvidhqOURkM45eigEulya1NRUcA0iR2xaj+xDyi69qX1PV40PLR2lmXPNmDN2lBhR68VFc3x&#10;HBz8Zp+NhGbYfS8PiyYOB9l/oXfu8WHcvoARGuVmvl7vveIv5sqv3+gId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UxRxQAAAN0AAAAPAAAAAAAAAAAAAAAAAJgCAABkcnMv&#10;ZG93bnJldi54bWxQSwUGAAAAAAQABAD1AAAAigMAAAAA&#10;" filled="f" strokecolor="#24282b" strokeweight=".55pt">
                      <v:stroke endcap="square"/>
                    </v:rect>
                    <v:line id="Line 998" o:spid="_x0000_s1531" style="position:absolute;flip:y;visibility:visible;mso-wrap-style:square" from="1194,5155" to="1194,8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EOMIAAADdAAAADwAAAGRycy9kb3ducmV2LnhtbERPTYvCMBC9L/gfwgje1lRll6UaRQTt&#10;Lh6WVQ8eh2Rsi82kNLGt/34jCN7m8T5nseptJVpqfOlYwWScgCDWzpScKzgdt+9fIHxANlg5JgV3&#10;8rBaDt4WmBrX8R+1h5CLGMI+RQVFCHUqpdcFWfRjVxNH7uIaiyHCJpemwS6G20pOk+RTWiw5NhRY&#10;06YgfT3crALTZXddh9zt9W+bbbIfK6/nnVKjYb+egwjUh5f46f42cf7HbAKPb+IJ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EOMIAAADdAAAADwAAAAAAAAAAAAAA&#10;AAChAgAAZHJzL2Rvd25yZXYueG1sUEsFBgAAAAAEAAQA+QAAAJADAAAAAA==&#10;" strokecolor="#24282b" strokeweight="0"/>
                    <v:line id="Line 999" o:spid="_x0000_s1532" style="position:absolute;flip:y;visibility:visible;mso-wrap-style:square" from="1757,5155" to="1757,8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JaT8MAAADdAAAADwAAAGRycy9kb3ducmV2LnhtbERPTWvCQBC9F/wPywje6kalRaIbKYKm&#10;pYdi2oPHYXeahGRnQ3ZN4r/vFgq9zeN9zv4w2VYM1PvasYLVMgFBrJ2puVTw9Xl63ILwAdlg65gU&#10;3MnDIZs97DE1buQLDUUoRQxhn6KCKoQuldLriiz6peuII/fteoshwr6UpscxhttWrpPkWVqsOTZU&#10;2NGxIt0UN6vAjPldd6F07/pjyI/5m5XN9azUYj697EAEmsK/+M/9auL8p80a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iWk/DAAAA3QAAAA8AAAAAAAAAAAAA&#10;AAAAoQIAAGRycy9kb3ducmV2LnhtbFBLBQYAAAAABAAEAPkAAACRAwAAAAA=&#10;" strokecolor="#24282b" strokeweight="0"/>
                    <v:line id="Line 1000" o:spid="_x0000_s1533" style="position:absolute;flip:y;visibility:visible;mso-wrap-style:square" from="2320,5155" to="2320,8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7/1MMAAADdAAAADwAAAGRycy9kb3ducmV2LnhtbERPS4vCMBC+L/gfwgje1tQVF6lGEcHt&#10;yh4WHwePQzK2xWZSmtjWf79ZELzNx/ec5bq3lWip8aVjBZNxAoJYO1NyruB82r3PQfiAbLByTAoe&#10;5GG9GrwtMTWu4wO1x5CLGMI+RQVFCHUqpdcFWfRjVxNH7uoaiyHCJpemwS6G20p+JMmntFhybCiw&#10;pm1B+na8WwWmyx66Drn70b9tts32Vt4uX0qNhv1mASJQH17ip/vbxPmz6RT+v4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u/9TDAAAA3QAAAA8AAAAAAAAAAAAA&#10;AAAAoQIAAGRycy9kb3ducmV2LnhtbFBLBQYAAAAABAAEAPkAAACRAwAAAAA=&#10;" strokecolor="#24282b" strokeweight="0"/>
                    <v:line id="Line 1001" o:spid="_x0000_s1534" style="position:absolute;flip:y;visibility:visible;mso-wrap-style:square" from="2883,5155" to="2883,8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dnoMMAAADdAAAADwAAAGRycy9kb3ducmV2LnhtbERPTWvCQBC9C/0PyxS86aatlhJdpQg2&#10;igfR9uBx2J0mwexsyK5J/PeuIHibx/uc+bK3lWip8aVjBW/jBASxdqbkXMHf73r0BcIHZIOVY1Jw&#10;JQ/LxctgjqlxHR+oPYZcxBD2KSooQqhTKb0uyKIfu5o4cv+usRgibHJpGuxiuK3ke5J8Soslx4YC&#10;a1oVpM/Hi1Vguuyq65C7nd632SrbWnk+/Sg1fO2/ZyAC9eEpfrg3Js6ffkzg/k08QS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HZ6DDAAAA3QAAAA8AAAAAAAAAAAAA&#10;AAAAoQIAAGRycy9kb3ducmV2LnhtbFBLBQYAAAAABAAEAPkAAACRAwAAAAA=&#10;" strokecolor="#24282b" strokeweight="0"/>
                    <v:line id="Line 1002" o:spid="_x0000_s1535" style="position:absolute;flip:y;visibility:visible;mso-wrap-style:square" from="3446,5155" to="3446,8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vCO8MAAADdAAAADwAAAGRycy9kb3ducmV2LnhtbERPTWvCQBC9F/oflil4q5u2WCS6ERHa&#10;KD0UowePw+6YhGRnQ3abxH/vFgq9zeN9znoz2VYM1PvasYKXeQKCWDtTc6ngfPp4XoLwAdlg65gU&#10;3MjDJnt8WGNq3MhHGopQihjCPkUFVQhdKqXXFVn0c9cRR+7qeoshwr6UpscxhttWvibJu7RYc2yo&#10;sKNdRbopfqwCM+Y33YXSfenvId/lByuby6dSs6dpuwIRaAr/4j/33sT5i7cF/H4TT5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LwjvDAAAA3QAAAA8AAAAAAAAAAAAA&#10;AAAAoQIAAGRycy9kb3ducmV2LnhtbFBLBQYAAAAABAAEAPkAAACRAwAAAAA=&#10;" strokecolor="#24282b" strokeweight="0"/>
                    <v:line id="Line 1003" o:spid="_x0000_s1536" style="position:absolute;flip:y;visibility:visible;mso-wrap-style:square" from="4009,5155" to="4009,8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cTMMAAADdAAAADwAAAGRycy9kb3ducmV2LnhtbERPTWvCQBC9F/oflil4q5u2VCS6ERHa&#10;KD0UowePw+6YhGRnQ3abxH/vFgq9zeN9znoz2VYM1PvasYKXeQKCWDtTc6ngfPp4XoLwAdlg65gU&#10;3MjDJnt8WGNq3MhHGopQihjCPkUFVQhdKqXXFVn0c9cRR+7qeoshwr6UpscxhttWvibJQlqsOTZU&#10;2NGuIt0UP1aBGfOb7kLpvvT3kO/yg5XN5VOp2dO0XYEINIV/8Z97b+L897cF/H4TT5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ZXEzDAAAA3QAAAA8AAAAAAAAAAAAA&#10;AAAAoQIAAGRycy9kb3ducmV2LnhtbFBLBQYAAAAABAAEAPkAAACRAwAAAAA=&#10;" strokecolor="#24282b" strokeweight="0"/>
                    <v:line id="Line 1004" o:spid="_x0000_s1537" style="position:absolute;flip:y;visibility:visible;mso-wrap-style:square" from="4572,5155" to="4572,8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X518MAAADdAAAADwAAAGRycy9kb3ducmV2LnhtbERPTWvCQBC9C/0PyxS86aYt2hJdpQg2&#10;igfR9uBx2J0mwexsyK5J/PeuIHibx/uc+bK3lWip8aVjBW/jBASxdqbkXMHf73r0BcIHZIOVY1Jw&#10;JQ/LxctgjqlxHR+oPYZcxBD2KSooQqhTKb0uyKIfu5o4cv+usRgibHJpGuxiuK3ke5JMpcWSY0OB&#10;Na0K0ufjxSowXXbVdcjdTu/bbJVtrTyffpQavvbfMxCB+vAUP9wbE+dPPj7h/k08QS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V+dfDAAAA3QAAAA8AAAAAAAAAAAAA&#10;AAAAoQIAAGRycy9kb3ducmV2LnhtbFBLBQYAAAAABAAEAPkAAACRAwAAAAA=&#10;" strokecolor="#24282b" strokeweight="0"/>
                    <v:line id="Line 1005" o:spid="_x0000_s1538" style="position:absolute;flip:y;visibility:visible;mso-wrap-style:square" from="5135,5155" to="5135,8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ptpcYAAADdAAAADwAAAGRycy9kb3ducmV2LnhtbESPT2vDMAzF74N+B6PCbqvTlY6S1S2j&#10;0GVjh9E/hx2FrSWhsRxiN0m//XQo7Cbxnt77ab0dfaN66mId2MB8loEitsHVXBo4n/ZPK1AxITts&#10;ApOBG0XYbiYPa8xdGPhA/TGVSkI45migSqnNtY62Io9xFlpi0X5D5zHJ2pXadThIuG/0c5a9aI81&#10;S0OFLe0qspfj1RtwQ3GzbSrDl/3ui13x6fXl592Yx+n49goq0Zj+zffrDyf4y4Xgyjcygt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KbaXGAAAA3QAAAA8AAAAAAAAA&#10;AAAAAAAAoQIAAGRycy9kb3ducmV2LnhtbFBLBQYAAAAABAAEAPkAAACUAwAAAAA=&#10;" strokecolor="#24282b" strokeweight="0"/>
                    <v:line id="Line 1006" o:spid="_x0000_s1539" style="position:absolute;flip:y;visibility:visible;mso-wrap-style:square" from="5698,5155" to="5698,8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bIPsMAAADdAAAADwAAAGRycy9kb3ducmV2LnhtbERPTWvCQBC9C/0PyxS86aYtShtdpQg2&#10;igfR9uBx2J0mwexsyK5J/PeuIHibx/uc+bK3lWip8aVjBW/jBASxdqbkXMHf73r0CcIHZIOVY1Jw&#10;JQ/LxctgjqlxHR+oPYZcxBD2KSooQqhTKb0uyKIfu5o4cv+usRgibHJpGuxiuK3ke5JMpcWSY0OB&#10;Na0K0ufjxSowXXbVdcjdTu/bbJVtrTyffpQavvbfMxCB+vAUP9wbE+dPPr7g/k08QS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GyD7DAAAA3QAAAA8AAAAAAAAAAAAA&#10;AAAAoQIAAGRycy9kb3ducmV2LnhtbFBLBQYAAAAABAAEAPkAAACRAwAAAAA=&#10;" strokecolor="#24282b" strokeweight="0"/>
                    <v:line id="Line 1007" o:spid="_x0000_s1540" style="position:absolute;visibility:visible;mso-wrap-style:square" from="631,5718" to="6261,5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uBjscAAADdAAAADwAAAGRycy9kb3ducmV2LnhtbESPT2/CMAzF75P4DpGRdhvJ/qGpEBDq&#10;mMZx0GniaBrTdmucrsmg+/bzAWk3W+/5vZ/ny8G36kR9bAJbuJ0YUMRlcA1XFt6Ll5snUDEhO2wD&#10;k4VfirBcjK7mmLlw5i2ddqlSEsIxQwt1Sl2mdSxr8hgnoSMW7Rh6j0nWvtKux7OE+1bfGTPVHhuW&#10;hho7ymsqv3Y/3sJ0/VYcwur5fmv23x+b19zkxefa2uvxsJqBSjSkf/PleuME//FB+OUbGUE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64GOxwAAAN0AAAAPAAAAAAAA&#10;AAAAAAAAAKECAABkcnMvZG93bnJldi54bWxQSwUGAAAAAAQABAD5AAAAlQMAAAAA&#10;" strokecolor="#24282b" strokeweight="0"/>
                    <v:line id="Line 1008" o:spid="_x0000_s1541" style="position:absolute;visibility:visible;mso-wrap-style:square" from="631,6280" to="6261,6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ckFcQAAADdAAAADwAAAGRycy9kb3ducmV2LnhtbERPTWvCQBC9F/oflil4q7vWVkp0FUmV&#10;eqymiMcxOyax2dk0u2r677uC4G0e73Mms87W4kytrxxrGPQVCOLcmYoLDd/Z8vkdhA/IBmvHpOGP&#10;PMymjw8TTIy78JrOm1CIGMI+QQ1lCE0ipc9Lsuj7riGO3MG1FkOEbSFNi5cYbmv5otRIWqw4NpTY&#10;UFpS/rM5WQ2jxVe2d/OP4Vrtfrerz1Sl2XGhde+pm49BBOrCXXxzr0yc//Y6gOs38QQ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pyQVxAAAAN0AAAAPAAAAAAAAAAAA&#10;AAAAAKECAABkcnMvZG93bnJldi54bWxQSwUGAAAAAAQABAD5AAAAkgMAAAAA&#10;" strokecolor="#24282b" strokeweight="0"/>
                    <v:line id="Line 1009" o:spid="_x0000_s1542" style="position:absolute;visibility:visible;mso-wrap-style:square" from="631,6843" to="626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W6YsQAAADdAAAADwAAAGRycy9kb3ducmV2LnhtbERPTWvCQBC9C/0Pywi96a7WSkldRVJF&#10;j9WU0uM0Oyax2dk0u2r8965Q6G0e73Nmi87W4kytrxxrGA0VCOLcmYoLDR/ZevACwgdkg7Vj0nAl&#10;D4v5Q2+GiXEX3tF5HwoRQ9gnqKEMoUmk9HlJFv3QNcSRO7jWYoiwLaRp8RLDbS3HSk2lxYpjQ4kN&#10;pSXlP/uT1TBdvWffbvn2tFNfv5/bTarS7LjS+rHfLV9BBOrCv/jPvTVx/vNkDPdv4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dbpixAAAAN0AAAAPAAAAAAAAAAAA&#10;AAAAAKECAABkcnMvZG93bnJldi54bWxQSwUGAAAAAAQABAD5AAAAkgMAAAAA&#10;" strokecolor="#24282b" strokeweight="0"/>
                    <v:line id="Line 1010" o:spid="_x0000_s1543" style="position:absolute;visibility:visible;mso-wrap-style:square" from="631,7406" to="6261,7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kf+cQAAADdAAAADwAAAGRycy9kb3ducmV2LnhtbERPTWvCQBC9C/0Pywi96a7VSkldRVKL&#10;Hqsppcdpdkxis7Npdqvx37uC4G0e73Nmi87W4kitrxxrGA0VCOLcmYoLDZ/Z++AFhA/IBmvHpOFM&#10;Hhbzh94ME+NOvKXjLhQihrBPUEMZQpNI6fOSLPqha4gjt3etxRBhW0jT4imG21o+KTWVFiuODSU2&#10;lJaU/+7+rYbp6iP7ccu38VZ9/31t1qlKs8NK68d+t3wFEagLd/HNvTFx/vNkDNdv4gly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OR/5xAAAAN0AAAAPAAAAAAAAAAAA&#10;AAAAAKECAABkcnMvZG93bnJldi54bWxQSwUGAAAAAAQABAD5AAAAkgMAAAAA&#10;" strokecolor="#24282b" strokeweight="0"/>
                    <v:line id="Line 1011" o:spid="_x0000_s1544" style="position:absolute;visibility:visible;mso-wrap-style:square" from="631,7969" to="6261,7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CHjcQAAADdAAAADwAAAGRycy9kb3ducmV2LnhtbERPS2vCQBC+F/wPyxR6q7utD0rqKpJa&#10;9KimlB6n2TGJZmdjdtX033cFwdt8fM+ZzDpbizO1vnKs4aWvQBDnzlRcaPjKPp/fQPiAbLB2TBr+&#10;yMNs2nuYYGLchTd03oZCxBD2CWooQ2gSKX1ekkXfdw1x5HautRgibAtpWrzEcFvLV6XG0mLFsaHE&#10;htKS8sP2ZDWMF+vs180/Bhv1c/xeLVOVZvuF1k+P3fwdRKAu3MU398rE+aPhEK7fxBPk9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0IeNxAAAAN0AAAAPAAAAAAAAAAAA&#10;AAAAAKECAABkcnMvZG93bnJldi54bWxQSwUGAAAAAAQABAD5AAAAkgMAAAAA&#10;" strokecolor="#24282b" strokeweight="0"/>
                    <v:rect id="Rectangle 1012" o:spid="_x0000_s1545" style="position:absolute;left:631;top:304;width:5630;height:3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ictMIA&#10;AADdAAAADwAAAGRycy9kb3ducmV2LnhtbERPTWvCQBC9F/wPywje6sZiikRXEaHixUNtqR6H7JjE&#10;ZGdDdozpv+8WCr3N433OajO4RvXUhcqzgdk0AUWce1txYeDz4+15ASoIssXGMxn4pgCb9ehphZn1&#10;D36n/iSFiiEcMjRQirSZ1iEvyWGY+pY4clffOZQIu0LbDh8x3DX6JUletcOKY0OJLe1KyuvT3Rm4&#10;JV+1uLrfXxbHtPb9UQ5ntMZMxsN2CUpokH/xn/tg4/x0nsLvN/EEv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y0wgAAAN0AAAAPAAAAAAAAAAAAAAAAAJgCAABkcnMvZG93&#10;bnJldi54bWxQSwUGAAAAAAQABAD1AAAAhwMAAAAA&#10;" filled="f" strokecolor="#24282b" strokeweight=".55pt">
                      <v:stroke endcap="square"/>
                    </v:rect>
                    <v:line id="Line 1013" o:spid="_x0000_s1546" style="position:absolute;flip:y;visibility:visible;mso-wrap-style:square" from="1194,304" to="1194,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8vMcMAAADdAAAADwAAAGRycy9kb3ducmV2LnhtbERPTWvCQBC9F/oflil4q5uWViS6ERHa&#10;KD0UowePw+6YhGRnQ3abxH/vFgq9zeN9znoz2VYM1PvasYKXeQKCWDtTc6ngfPp4XoLwAdlg65gU&#10;3MjDJnt8WGNq3MhHGopQihjCPkUFVQhdKqXXFVn0c9cRR+7qeoshwr6UpscxhttWvibJQlqsOTZU&#10;2NGuIt0UP1aBGfOb7kLpvvT3kO/yg5XN5VOp2dO0XYEINIV/8Z97b+L897cF/H4TT5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fLzHDAAAA3QAAAA8AAAAAAAAAAAAA&#10;AAAAoQIAAGRycy9kb3ducmV2LnhtbFBLBQYAAAAABAAEAPkAAACRAwAAAAA=&#10;" strokecolor="#24282b" strokeweight="0"/>
                    <v:line id="Line 1014" o:spid="_x0000_s1547" style="position:absolute;flip:y;visibility:visible;mso-wrap-style:square" from="1757,304" to="1757,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OKqsMAAADdAAAADwAAAGRycy9kb3ducmV2LnhtbERPTWvCQBC9C/0PyxS86aal2hJdpQg2&#10;igfR9uBx2J0mwexsyK5J/PeuIHibx/uc+bK3lWip8aVjBW/jBASxdqbkXMHf73r0BcIHZIOVY1Jw&#10;JQ/LxctgjqlxHR+oPYZcxBD2KSooQqhTKb0uyKIfu5o4cv+usRgibHJpGuxiuK3ke5JMpcWSY0OB&#10;Na0K0ufjxSowXXbVdcjdTu/bbJVtrTyffpQavvbfMxCB+vAUP9wbE+dPPj7h/k08QS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TiqrDAAAA3QAAAA8AAAAAAAAAAAAA&#10;AAAAoQIAAGRycy9kb3ducmV2LnhtbFBLBQYAAAAABAAEAPkAAACRAwAAAAA=&#10;" strokecolor="#24282b" strokeweight="0"/>
                    <v:line id="Line 1015" o:spid="_x0000_s1548" style="position:absolute;flip:y;visibility:visible;mso-wrap-style:square" from="2320,304" to="2320,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we2MYAAADdAAAADwAAAGRycy9kb3ducmV2LnhtbESPT2vDMAzF74N+B6PCbqvT0Y6S1S2j&#10;0GVjh9E/hx2FrSWhsRxiN0m//XQo7Cbxnt77ab0dfaN66mId2MB8loEitsHVXBo4n/ZPK1AxITts&#10;ApOBG0XYbiYPa8xdGPhA/TGVSkI45migSqnNtY62Io9xFlpi0X5D5zHJ2pXadThIuG/0c5a9aI81&#10;S0OFLe0qspfj1RtwQ3GzbSrDl/3ui13x6fXl592Yx+n49goq0Zj+zffrDyf4y4Xgyjcygt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MHtjGAAAA3QAAAA8AAAAAAAAA&#10;AAAAAAAAoQIAAGRycy9kb3ducmV2LnhtbFBLBQYAAAAABAAEAPkAAACUAwAAAAA=&#10;" strokecolor="#24282b" strokeweight="0"/>
                    <v:line id="Line 1016" o:spid="_x0000_s1549" style="position:absolute;flip:y;visibility:visible;mso-wrap-style:square" from="2883,304" to="2883,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C7Q8MAAADdAAAADwAAAGRycy9kb3ducmV2LnhtbERPTWvCQBC9C/0PyxS86aalShtdpQg2&#10;igfR9uBx2J0mwexsyK5J/PeuIHibx/uc+bK3lWip8aVjBW/jBASxdqbkXMHf73r0CcIHZIOVY1Jw&#10;JQ/LxctgjqlxHR+oPYZcxBD2KSooQqhTKb0uyKIfu5o4cv+usRgibHJpGuxiuK3ke5JMpcWSY0OB&#10;Na0K0ufjxSowXXbVdcjdTu/bbJVtrTyffpQavvbfMxCB+vAUP9wbE+dPPr7g/k08QS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Au0PDAAAA3QAAAA8AAAAAAAAAAAAA&#10;AAAAoQIAAGRycy9kb3ducmV2LnhtbFBLBQYAAAAABAAEAPkAAACRAwAAAAA=&#10;" strokecolor="#24282b" strokeweight="0"/>
                    <v:line id="Line 1017" o:spid="_x0000_s1550" style="position:absolute;flip:y;visibility:visible;mso-wrap-style:square" from="3446,304" to="3446,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OEA8YAAADdAAAADwAAAGRycy9kb3ducmV2LnhtbESPQWvDMAyF74X+B6PCbq3TQkfJ6pZR&#10;aLOxw1i2w47C1pLQWA6xl6T/fjoMepN4T+992h8n36qB+tgENrBeZaCIbXANVwa+Ps/LHaiYkB22&#10;gcnAjSIcD/PZHnMXRv6goUyVkhCOORqoU+pyraOtyWNchY5YtJ/Qe0yy9pV2PY4S7lu9ybJH7bFh&#10;aaixo1NN9lr+egNuLG62S1V4s+9DcSpevb5+X4x5WEzPT6ASTelu/r9+cYK/3Qq/fCMj6M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jhAPGAAAA3QAAAA8AAAAAAAAA&#10;AAAAAAAAoQIAAGRycy9kb3ducmV2LnhtbFBLBQYAAAAABAAEAPkAAACUAwAAAAA=&#10;" strokecolor="#24282b" strokeweight="0"/>
                    <v:line id="Line 1018" o:spid="_x0000_s1551" style="position:absolute;flip:y;visibility:visible;mso-wrap-style:square" from="4009,304" to="4009,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8hmMMAAADdAAAADwAAAGRycy9kb3ducmV2LnhtbERPyWrDMBC9F/IPYgK5NbILLsWJEoIh&#10;cUoPpWkPOQ7SxDaxRsZSvfx9VSj0No+3znY/2VYM1PvGsYJ0nYAg1s40XCn4+jw+voDwAdlg65gU&#10;zORhv1s8bDE3buQPGi6hEjGEfY4K6hC6XEqva7Lo164jjtzN9RZDhH0lTY9jDLetfEqSZ2mx4dhQ&#10;Y0dFTfp++bYKzFjOuguVe9PvQ1mUr1beryelVsvpsAERaAr/4j/32cT5WZbC7zfx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vIZjDAAAA3QAAAA8AAAAAAAAAAAAA&#10;AAAAoQIAAGRycy9kb3ducmV2LnhtbFBLBQYAAAAABAAEAPkAAACRAwAAAAA=&#10;" strokecolor="#24282b" strokeweight="0"/>
                    <v:line id="Line 1019" o:spid="_x0000_s1552" style="position:absolute;flip:y;visibility:visible;mso-wrap-style:square" from="4572,304" to="4572,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2/78IAAADdAAAADwAAAGRycy9kb3ducmV2LnhtbERPTYvCMBC9C/6HMII3TRUUqUYRQevi&#10;YdHdg8chGdtiMylNbOu/3yws7G0e73M2u95WoqXGl44VzKYJCGLtTMm5gu+v42QFwgdkg5VjUvAm&#10;D7vtcLDB1LiOr9TeQi5iCPsUFRQh1KmUXhdk0U9dTRy5h2sshgibXJoGuxhuKzlPkqW0WHJsKLCm&#10;Q0H6eXtZBabL3roOubvozzY7ZB9WPu8npcajfr8GEagP/+I/99nE+YvFHH6/iSfI7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P2/78IAAADdAAAADwAAAAAAAAAAAAAA&#10;AAChAgAAZHJzL2Rvd25yZXYueG1sUEsFBgAAAAAEAAQA+QAAAJADAAAAAA==&#10;" strokecolor="#24282b" strokeweight="0"/>
                    <v:line id="Line 1020" o:spid="_x0000_s1553" style="position:absolute;flip:y;visibility:visible;mso-wrap-style:square" from="5135,304" to="5135,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EadMMAAADdAAAADwAAAGRycy9kb3ducmV2LnhtbERPTWvCQBC9F/oflil4q5u2WCS6ERHa&#10;KD0UowePw+6YhGRnQ3abxH/vFgq9zeN9znoz2VYM1PvasYKXeQKCWDtTc6ngfPp4XoLwAdlg65gU&#10;3MjDJnt8WGNq3MhHGopQihjCPkUFVQhdKqXXFVn0c9cRR+7qeoshwr6UpscxhttWvibJu7RYc2yo&#10;sKNdRbopfqwCM+Y33YXSfenvId/lByuby6dSs6dpuwIRaAr/4j/33sT5i8Ub/H4TT5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GnTDAAAA3QAAAA8AAAAAAAAAAAAA&#10;AAAAoQIAAGRycy9kb3ducmV2LnhtbFBLBQYAAAAABAAEAPkAAACRAwAAAAA=&#10;" strokecolor="#24282b" strokeweight="0"/>
                    <v:line id="Line 1021" o:spid="_x0000_s1554" style="position:absolute;flip:y;visibility:visible;mso-wrap-style:square" from="5698,304" to="5698,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iCAMMAAADdAAAADwAAAGRycy9kb3ducmV2LnhtbERPTWvCQBC9F/oflil4q5uWWiS6ERHa&#10;KD0UowePw+6YhGRnQ3abxH/vFgq9zeN9znoz2VYM1PvasYKXeQKCWDtTc6ngfPp4XoLwAdlg65gU&#10;3MjDJnt8WGNq3MhHGopQihjCPkUFVQhdKqXXFVn0c9cRR+7qeoshwr6UpscxhttWvibJu7RYc2yo&#10;sKNdRbopfqwCM+Y33YXSfenvId/lByuby6dSs6dpuwIRaAr/4j/33sT5i8Ub/H4TT5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YggDDAAAA3QAAAA8AAAAAAAAAAAAA&#10;AAAAoQIAAGRycy9kb3ducmV2LnhtbFBLBQYAAAAABAAEAPkAAACRAwAAAAA=&#10;" strokecolor="#24282b" strokeweight="0"/>
                    <v:line id="Line 1022" o:spid="_x0000_s1555" style="position:absolute;visibility:visible;mso-wrap-style:square" from="631,867" to="6261,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W0y8QAAADdAAAADwAAAGRycy9kb3ducmV2LnhtbERPTWvCQBC9F/oflil4q7sqkZK6ikSL&#10;HqsppcdpdpqkZmfT7Krx33cFwds83ufMFr1txIk6XzvWMBoqEMSFMzWXGj7yt+cXED4gG2wck4YL&#10;eVjMHx9mmBp35h2d9qEUMYR9ihqqENpUSl9UZNEPXUscuR/XWQwRdqU0HZ5juG3kWKmptFhzbKiw&#10;payi4rA/Wg3T9Xv+7ZaryU59/X1uN5nK8t+11oOnfvkKIlAf7uKbe2vi/CRJ4PpNPEH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RbTLxAAAAN0AAAAPAAAAAAAAAAAA&#10;AAAAAKECAABkcnMvZG93bnJldi54bWxQSwUGAAAAAAQABAD5AAAAkgMAAAAA&#10;" strokecolor="#24282b" strokeweight="0"/>
                    <v:line id="Line 1023" o:spid="_x0000_s1556" style="position:absolute;visibility:visible;mso-wrap-style:square" from="631,1429" to="626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cqvMQAAADdAAAADwAAAGRycy9kb3ducmV2LnhtbERPTWvCQBC9F/wPywi91V0thpK6ikSl&#10;HtWU0uM0O01Ss7Mxu9X037sFwds83ufMFr1txJk6XzvWMB4pEMSFMzWXGt7zzdMLCB+QDTaOScMf&#10;eVjMBw8zTI278J7Oh1CKGMI+RQ1VCG0qpS8qsuhHriWO3LfrLIYIu1KaDi8x3DZyolQiLdYcGyps&#10;KauoOB5+rYZkvcu/3HL1vFefp4/tW6ay/Get9eOwX76CCNSHu/jm3po4fzpN4P+beIK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lyq8xAAAAN0AAAAPAAAAAAAAAAAA&#10;AAAAAKECAABkcnMvZG93bnJldi54bWxQSwUGAAAAAAQABAD5AAAAkgMAAAAA&#10;" strokecolor="#24282b" strokeweight="0"/>
                    <v:line id="Line 1024" o:spid="_x0000_s1557" style="position:absolute;visibility:visible;mso-wrap-style:square" from="631,1992" to="6261,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uPJ8QAAADdAAAADwAAAGRycy9kb3ducmV2LnhtbERPTWvCQBC9F/wPyxR6q7utqCV1FUkt&#10;elRTSo/T7JhEs7Mxu2r677uC4G0e73Mms87W4kytrxxreOkrEMS5MxUXGr6yz+c3ED4gG6wdk4Y/&#10;8jCb9h4mmBh34Q2dt6EQMYR9ghrKEJpESp+XZNH3XUMcuZ1rLYYI20KaFi8x3NbyVamRtFhxbCix&#10;obSk/LA9WQ2jxTr7dfOPwUb9HL9Xy1Sl2X6h9dNjN38HEagLd/HNvTJx/nA4hus38QQ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248nxAAAAN0AAAAPAAAAAAAAAAAA&#10;AAAAAKECAABkcnMvZG93bnJldi54bWxQSwUGAAAAAAQABAD5AAAAkgMAAAAA&#10;" strokecolor="#24282b" strokeweight="0"/>
                    <v:line id="Line 1025" o:spid="_x0000_s1558" style="position:absolute;visibility:visible;mso-wrap-style:square" from="631,2555" to="6261,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QbVccAAADdAAAADwAAAGRycy9kb3ducmV2LnhtbESPQU/CQBCF7yb+h82YeJNdNRBSWAip&#10;GDkKJcbj0B3bane2dleo/545kHCbyXvz3jfz5eBbdaQ+NoEtPI4MKOIyuIYrC/vi9WEKKiZkh21g&#10;svBPEZaL25s5Zi6ceEvHXaqUhHDM0EKdUpdpHcuaPMZR6IhF+wq9xyRrX2nX40nCfaufjJlojw1L&#10;Q40d5TWVP7s/b2Gyfi8OYfXyvDWfvx+bt9zkxffa2vu7YTUDlWhIV/PleuMEfzwWXPlGRtCL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RBtVxwAAAN0AAAAPAAAAAAAA&#10;AAAAAAAAAKECAABkcnMvZG93bnJldi54bWxQSwUGAAAAAAQABAD5AAAAlQMAAAAA&#10;" strokecolor="#24282b" strokeweight="0"/>
                    <v:line id="Line 1026" o:spid="_x0000_s1559" style="position:absolute;visibility:visible;mso-wrap-style:square" from="631,3118" to="6261,3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i+zsQAAADdAAAADwAAAGRycy9kb3ducmV2LnhtbERPTWvCQBC9F/wPyxR6q7utKDZ1FUkt&#10;elRTSo/T7JhEs7Mxu2r677uC4G0e73Mms87W4kytrxxreOkrEMS5MxUXGr6yz+cxCB+QDdaOScMf&#10;eZhNew8TTIy78IbO21CIGMI+QQ1lCE0ipc9Lsuj7riGO3M61FkOEbSFNi5cYbmv5qtRIWqw4NpTY&#10;UFpSftierIbRYp39uvnHYKN+jt+rZarSbL/Q+umxm7+DCNSFu/jmXpk4fzh8g+s38QQ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CL7OxAAAAN0AAAAPAAAAAAAAAAAA&#10;AAAAAKECAABkcnMvZG93bnJldi54bWxQSwUGAAAAAAQABAD5AAAAkgMAAAAA&#10;" strokecolor="#24282b" strokeweight="0"/>
                    <v:shape id="Freeform 1027" o:spid="_x0000_s1560" style="position:absolute;left:631;top:8092;width:123;height:439;visibility:visible;mso-wrap-style:square;v-text-anchor:top" coordsize="123,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k5sYA&#10;AADdAAAADwAAAGRycy9kb3ducmV2LnhtbESPQWvCQBCF74X+h2UKXkrdKDTY1FVEVHopaCzS45Cd&#10;JsHsbNhdNf33nUPB2wzvzXvfzJeD69SVQmw9G5iMM1DElbct1wa+jtuXGaiYkC12nsnAL0VYLh4f&#10;5lhYf+MDXctUKwnhWKCBJqW+0DpWDTmMY98Ti/bjg8Mka6i1DXiTcNfpaZbl2mHL0tBgT+uGqnN5&#10;cQY+q/B9zjvevz2fNqsymzm3a0/GjJ6G1TuoREO6m/+vP6zgv+bCL9/IC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ak5sYAAADdAAAADwAAAAAAAAAAAAAAAACYAgAAZHJz&#10;L2Rvd25yZXYueG1sUEsFBgAAAAAEAAQA9QAAAIsDAAAAAA==&#10;" path="m,439l22,327,45,226,56,169,67,136,78,91,90,45,101,34,112,12,123,r,e" filled="f" strokecolor="#24282b" strokeweight="0">
                      <v:path arrowok="t" o:connecttype="custom" o:connectlocs="0,439;22,327;45,226;56,169;67,136;78,91;90,45;101,34;112,12;123,0;123,0" o:connectangles="0,0,0,0,0,0,0,0,0,0,0"/>
                    </v:shape>
                    <v:shape id="Freeform 1028" o:spid="_x0000_s1561" style="position:absolute;left:946;top:7901;width:450;height:68;visibility:visible;mso-wrap-style:square;v-text-anchor:top" coordsize="45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2McEA&#10;AADdAAAADwAAAGRycy9kb3ducmV2LnhtbERP32vCMBB+H/g/hBP2NlOF6uhMyxgMfBrqZM9nc2vK&#10;kktpYlv/eyMIe7uP7+dtq8lZMVAfWs8KlosMBHHtdcuNgtP358sriBCRNVrPpOBKAapy9rTFQvuR&#10;DzQcYyNSCIcCFZgYu0LKUBtyGBa+I07cr+8dxgT7RuoexxTurFxl2Vo6bDk1GOzow1D9d7w4Befz&#10;0GzibnPYW3n9Mbr+8rknpZ7n0/sbiEhT/Bc/3Dud5ufrJdy/SSfI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ndjHBAAAA3QAAAA8AAAAAAAAAAAAAAAAAmAIAAGRycy9kb3du&#10;cmV2LnhtbFBLBQYAAAAABAAEAPUAAACGAwAAAAA=&#10;" path="m,68r,l34,56r22,l56,56,146,45,270,23,439,r11,e" filled="f" strokecolor="#24282b" strokeweight="0">
                      <v:path arrowok="t" o:connecttype="custom" o:connectlocs="0,68;0,68;34,56;56,56;56,56;146,45;270,23;439,0;450,0" o:connectangles="0,0,0,0,0,0,0,0,0"/>
                    </v:shape>
                    <v:shape id="Freeform 1029" o:spid="_x0000_s1562" style="position:absolute;left:1621;top:7822;width:451;height:57;visibility:visible;mso-wrap-style:square;v-text-anchor:top" coordsize="45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8RscQA&#10;AADdAAAADwAAAGRycy9kb3ducmV2LnhtbERPS2vCQBC+C/6HZQredFNBKamrtJFCBaU+2kNvQ3ZM&#10;gtnZkB01/vtuQfA2H99zZovO1epCbag8G3geJaCIc28rLgx8Hz6GL6CCIFusPZOBGwVYzPu9GabW&#10;X3lHl70UKoZwSNFAKdKkWoe8JIdh5BviyB1961AibAttW7zGcFfrcZJMtcOKY0OJDWUl5af92RlY&#10;b332swnL3y85TVbvssmOebgZM3jq3l5BCXXyEN/dnzbOn0zH8P9NPE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fEbHEAAAA3QAAAA8AAAAAAAAAAAAAAAAAmAIAAGRycy9k&#10;b3ducmV2LnhtbFBLBQYAAAAABAAEAPUAAACJAwAAAAA=&#10;" path="m,57l226,23,451,e" filled="f" strokecolor="#24282b" strokeweight="0">
                      <v:path arrowok="t" o:connecttype="custom" o:connectlocs="0,57;226,23;451,0" o:connectangles="0,0,0"/>
                    </v:shape>
                    <v:shape id="Freeform 1030" o:spid="_x0000_s1563" style="position:absolute;left:2308;top:7744;width:451;height:56;visibility:visible;mso-wrap-style:square;v-text-anchor:top" coordsize="4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rM8MA&#10;AADdAAAADwAAAGRycy9kb3ducmV2LnhtbERPTWvCQBC9C/6HZYTe6sZaJaSuIYhS0YMY2/uQnSbB&#10;7Gya3Zr033eFgrd5vM9ZpYNpxI06V1tWMJtGIIgLq2suFXxcds8xCOeRNTaWScEvOUjX49EKE217&#10;PtMt96UIIewSVFB53yZSuqIig25qW+LAfdnOoA+wK6XusA/hppEvUbSUBmsODRW2tKmouOY/RsH3&#10;cb+Vves/X9sie4/nx8PpcEWlniZD9gbC0+Af4n/3Xof5i+Uc7t+E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arM8MAAADdAAAADwAAAAAAAAAAAAAAAACYAgAAZHJzL2Rv&#10;d25yZXYueG1sUEsFBgAAAAAEAAQA9QAAAIgDAAAAAA==&#10;" path="m,56l124,33,451,e" filled="f" strokecolor="#24282b" strokeweight="0">
                      <v:path arrowok="t" o:connecttype="custom" o:connectlocs="0,56;124,33;451,0" o:connectangles="0,0,0"/>
                    </v:shape>
                    <v:shape id="Freeform 1031" o:spid="_x0000_s1564" style="position:absolute;left:2984;top:7665;width:462;height:56;visibility:visible;mso-wrap-style:square;v-text-anchor:top" coordsize="4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HTt8YA&#10;AADdAAAADwAAAGRycy9kb3ducmV2LnhtbERP22oCMRB9L/gPYYS+1aylWl2NUlpKpULBC4hvw2bc&#10;bN1MliTq1q9vhELf5nCuM523thZn8qFyrKDfy0AQF05XXCrYbt4fRiBCRNZYOyYFPxRgPuvcTTHX&#10;7sIrOq9jKVIIhxwVmBibXMpQGLIYeq4hTtzBeYsxQV9K7fGSwm0tH7NsKC1WnBoMNvRqqDiuT1ZB&#10;1r/6uNh9jp8P31/LpTkNjh9ve6Xuu+3LBESkNv6L/9wLneYPhk9w+yad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HTt8YAAADdAAAADwAAAAAAAAAAAAAAAACYAgAAZHJz&#10;L2Rvd25yZXYueG1sUEsFBgAAAAAEAAQA9QAAAIsDAAAAAA==&#10;" path="m,56l158,34,462,e" filled="f" strokecolor="#24282b" strokeweight="0">
                      <v:path arrowok="t" o:connecttype="custom" o:connectlocs="0,56;158,34;462,0" o:connectangles="0,0,0"/>
                    </v:shape>
                    <v:shape id="Freeform 1032" o:spid="_x0000_s1565" style="position:absolute;left:3671;top:7586;width:450;height:56;visibility:visible;mso-wrap-style:square;v-text-anchor:top" coordsize="45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VkpsMA&#10;AADdAAAADwAAAGRycy9kb3ducmV2LnhtbERPW2vCMBR+H/gfwhH2NlMnilSjiDiQIQwv4OuhOW2K&#10;zUlp0tj9+2Uw2Nv5+K5nvR1sIyJ1vnasYDrJQBAXTtdcKbhdP96WIHxA1tg4JgXf5GG7Gb2sMdfu&#10;yWeKl1CJFMI+RwUmhDaX0heGLPqJa4kTV7rOYkiwq6Tu8JnCbSPfs2whLdacGgy2tDdUPC69VXC+&#10;H3pTnh7DNfbl7XPWRB1PX0q9jofdCkSgIfyL/9xHnebPF3P4/Sa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VkpsMAAADdAAAADwAAAAAAAAAAAAAAAACYAgAAZHJzL2Rv&#10;d25yZXYueG1sUEsFBgAAAAAEAAQA9QAAAIgDAAAAAA==&#10;" path="m,56l281,22,450,e" filled="f" strokecolor="#24282b" strokeweight="0">
                      <v:path arrowok="t" o:connecttype="custom" o:connectlocs="0,56;281,22;450,0" o:connectangles="0,0,0"/>
                    </v:shape>
                    <v:shape id="Freeform 1033" o:spid="_x0000_s1566" style="position:absolute;left:4346;top:7518;width:462;height:45;visibility:visible;mso-wrap-style:square;v-text-anchor:top" coordsize="4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i4sQA&#10;AADdAAAADwAAAGRycy9kb3ducmV2LnhtbERP32vCMBB+H+x/CDfYm6YbmGk1imxsTNgYVvH5aM62&#10;2FxKktX63y+CsLf7+H7eYjXYVvTkQ+NYw9M4A0FcOtNwpWG/ex9NQYSIbLB1TBouFGC1vL9bYG7c&#10;mbfUF7ESKYRDjhrqGLtcylDWZDGMXUecuKPzFmOCvpLG4zmF21Y+Z5mSFhtODTV29FpTeSp+rYb+&#10;7fIxe1Gn9bHZHIqfif9W1ddM68eHYT0HEWmI/+Kb+9Ok+ROl4PpNOk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i4uLEAAAA3QAAAA8AAAAAAAAAAAAAAAAAmAIAAGRycy9k&#10;b3ducmV2LnhtbFBLBQYAAAAABAAEAPUAAACJAwAAAAA=&#10;" path="m,45r45,l462,e" filled="f" strokecolor="#24282b" strokeweight="0">
                      <v:path arrowok="t" o:connecttype="custom" o:connectlocs="0,45;45,45;462,0" o:connectangles="0,0,0"/>
                    </v:shape>
                    <v:shape id="Freeform 1034" o:spid="_x0000_s1567" style="position:absolute;left:5033;top:7440;width:451;height:45;visibility:visible;mso-wrap-style:square;v-text-anchor:top" coordsize="4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wdsQA&#10;AADdAAAADwAAAGRycy9kb3ducmV2LnhtbERPTWvCQBC9C/6HZQRvdVNBW1JXCRGht2q0eJ1mp9m0&#10;2dmQ3cbUX+8WCt7m8T5ntRlsI3rqfO1YweMsAUFcOl1zpeB03D08g/ABWWPjmBT8kofNejxaYard&#10;hQ/UF6ESMYR9igpMCG0qpS8NWfQz1xJH7tN1FkOEXSV1h5cYbhs5T5KltFhzbDDYUm6o/C5+rILM&#10;fp3z8/X9o8mKfd6/7bdzNlelppMhewERaAh38b/7Vcf5i+UT/H0TT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pcHbEAAAA3QAAAA8AAAAAAAAAAAAAAAAAmAIAAGRycy9k&#10;b3ducmV2LnhtbFBLBQYAAAAABAAEAPUAAACJAwAAAAA=&#10;" path="m,45l271,22,451,e" filled="f" strokecolor="#24282b" strokeweight="0">
                      <v:path arrowok="t" o:connecttype="custom" o:connectlocs="0,45;271,22;451,0" o:connectangles="0,0,0"/>
                    </v:shape>
                    <v:shape id="Freeform 1035" o:spid="_x0000_s1568" style="position:absolute;left:5709;top:7361;width:462;height:56;visibility:visible;mso-wrap-style:square;v-text-anchor:top" coordsize="4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zZssgA&#10;AADdAAAADwAAAGRycy9kb3ducmV2LnhtbESPQUsDMRCF74L/IYzgzWYrtNZt0yKKWCwItkLpbdhM&#10;N9tuJkuStqu/3jkI3mZ4b977ZrbofavOFFMT2MBwUIAiroJtuDbwtXm9m4BKGdliG5gMfFOCxfz6&#10;aoalDRf+pPM610pCOJVowOXclVqnypHHNAgdsWj7ED1mWWOtbcSLhPtW3xfFWHtsWBocdvTsqDqu&#10;T95AMfyJebl9f3zYHz5WK3caHd9edsbc3vRPU1CZ+vxv/rteWsEfjQVXvpER9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LNmyyAAAAN0AAAAPAAAAAAAAAAAAAAAAAJgCAABk&#10;cnMvZG93bnJldi54bWxQSwUGAAAAAAQABAD1AAAAjQMAAAAA&#10;" path="m,56l67,45,462,e" filled="f" strokecolor="#24282b" strokeweight="0">
                      <v:path arrowok="t" o:connecttype="custom" o:connectlocs="0,56;67,45;462,0" o:connectangles="0,0,0"/>
                    </v:shape>
                    <v:line id="Line 1036" o:spid="_x0000_s1569" style="position:absolute;flip:x;visibility:visible;mso-wrap-style:square" from="5810,7023" to="6272,7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XnI8MAAADdAAAADwAAAGRycy9kb3ducmV2LnhtbERPTWvCQBC9F/oflil4q5sWKjW6ERHa&#10;KD0UowePw+6YhGRnQ3abxH/vFgq9zeN9znoz2VYM1PvasYKXeQKCWDtTc6ngfPp4fgfhA7LB1jEp&#10;uJGHTfb4sMbUuJGPNBShFDGEfYoKqhC6VEqvK7Lo564jjtzV9RZDhH0pTY9jDLetfE2ShbRYc2yo&#10;sKNdRbopfqwCM+Y33YXSfenvId/lByuby6dSs6dpuwIRaAr/4j/33sT5b4sl/H4TT5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15yPDAAAA3QAAAA8AAAAAAAAAAAAA&#10;AAAAoQIAAGRycy9kb3ducmV2LnhtbFBLBQYAAAAABAAEAPkAAACRAwAAAAA=&#10;" strokecolor="#24282b" strokeweight="0"/>
                    <v:line id="Line 1037" o:spid="_x0000_s1570" style="position:absolute;flip:x;visibility:visible;mso-wrap-style:square" from="5585,7080" to="5698,7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bYY8YAAADdAAAADwAAAGRycy9kb3ducmV2LnhtbESPT2vDMAzF74N+B6PCbqvTQbuS1S2j&#10;0GVjh9E/hx2FrSWhsRxiN0m//XQo7Cbxnt77ab0dfaN66mId2MB8loEitsHVXBo4n/ZPK1AxITts&#10;ApOBG0XYbiYPa8xdGPhA/TGVSkI45migSqnNtY62Io9xFlpi0X5D5zHJ2pXadThIuG/0c5Yttcea&#10;paHClnYV2cvx6g24objZNpXhy373xa749Pry827M43R8ewWVaEz/5vv1hxP8xYvwyzcygt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W2GPGAAAA3QAAAA8AAAAAAAAA&#10;AAAAAAAAoQIAAGRycy9kb3ducmV2LnhtbFBLBQYAAAAABAAEAPkAAACUAwAAAAA=&#10;" strokecolor="#24282b" strokeweight="0"/>
                    <v:line id="Line 1038" o:spid="_x0000_s1571" style="position:absolute;flip:x;visibility:visible;mso-wrap-style:square" from="5360,7113" to="5472,7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p9+MIAAADdAAAADwAAAGRycy9kb3ducmV2LnhtbERPTYvCMBC9L/gfwgje1lTB3aUaRQTt&#10;Lh6WVQ8eh2Rsi82kNLGt/34jCN7m8T5nseptJVpqfOlYwWScgCDWzpScKzgdt+9fIHxANlg5JgV3&#10;8rBaDt4WmBrX8R+1h5CLGMI+RQVFCHUqpdcFWfRjVxNH7uIaiyHCJpemwS6G20pOk+RDWiw5NhRY&#10;06YgfT3crALTZXddh9zt9W+bbbIfK6/nnVKjYb+egwjUh5f46f42cf7scwKPb+IJ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5p9+MIAAADdAAAADwAAAAAAAAAAAAAA&#10;AAChAgAAZHJzL2Rvd25yZXYueG1sUEsFBgAAAAAEAAQA+QAAAJADAAAAAA==&#10;" strokecolor="#24282b" strokeweight="0"/>
                    <v:shape id="Freeform 1039" o:spid="_x0000_s1572" style="position:absolute;left:4786;top:7136;width:461;height:45;visibility:visible;mso-wrap-style:square;v-text-anchor:top" coordsize="46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J+cUA&#10;AADdAAAADwAAAGRycy9kb3ducmV2LnhtbESPQWvCQBCF7wX/wzJCb3Vjilaiq6QFS7AnrSDehuyY&#10;DWZnQ3ar8d+7gtDbDO/N+94sVr1txIU6XztWMB4lIIhLp2uuFOx/128zED4ga2wck4IbeVgtBy8L&#10;zLS78pYuu1CJGMI+QwUmhDaT0peGLPqRa4mjdnKdxRDXrpK6w2sMt41Mk2QqLdYcCQZb+jJUnnd/&#10;NnIL83MYb9rPdR7klI55WryfvpV6Hfb5HESgPvybn9eFjvUnHyk8vo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En5xQAAAN0AAAAPAAAAAAAAAAAAAAAAAJgCAABkcnMv&#10;ZG93bnJldi54bWxQSwUGAAAAAAQABAD1AAAAigMAAAAA&#10;" path="m461,l45,45,,45e" filled="f" strokecolor="#24282b" strokeweight="0">
                      <v:path arrowok="t" o:connecttype="custom" o:connectlocs="461,0;45,45;0,45" o:connectangles="0,0,0"/>
                    </v:shape>
                    <v:line id="Line 1040" o:spid="_x0000_s1573" style="position:absolute;flip:x;visibility:visible;mso-wrap-style:square" from="4560,7203" to="4673,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RGFMMAAADdAAAADwAAAGRycy9kb3ducmV2LnhtbERPTWvCQBC9C/0PyxS86aYt2hJdpQg2&#10;igfR9uBx2J0mwexsyK5J/PeuIHibx/uc+bK3lWip8aVjBW/jBASxdqbkXMHf73r0BcIHZIOVY1Jw&#10;JQ/LxctgjqlxHR+oPYZcxBD2KSooQqhTKb0uyKIfu5o4cv+usRgibHJpGuxiuK3ke5JMpcWSY0OB&#10;Na0K0ufjxSowXXbVdcjdTu/bbJVtrTyffpQavvbfMxCB+vAUP9wbE+dPPj/g/k08QS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ERhTDAAAA3QAAAA8AAAAAAAAAAAAA&#10;AAAAoQIAAGRycy9kb3ducmV2LnhtbFBLBQYAAAAABAAEAPkAAACRAwAAAAA=&#10;" strokecolor="#24282b" strokeweight="0"/>
                    <v:shape id="Freeform 1041" o:spid="_x0000_s1574" style="position:absolute;left:4335;top:7226;width:113;height:11;visibility:visible;mso-wrap-style:square;v-text-anchor:top" coordsize="1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wBcMA&#10;AADdAAAADwAAAGRycy9kb3ducmV2LnhtbERPS2sCMRC+F/ofwgi91aylalnNSq0IPRV80POwGXfD&#10;biZrkq7b/npTELzNx/ec5WqwrejJB+NYwWScgSAunTZcKTgets9vIEJE1tg6JgW/FGBVPD4sMdfu&#10;wjvq97ESKYRDjgrqGLtcylDWZDGMXUecuJPzFmOCvpLa4yWF21a+ZNlMWjScGmrs6KOmstn/WAVN&#10;t5n3/rh165380me5Mdnft1HqaTS8L0BEGuJdfHN/6jR/On+F/2/SCbK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cwBcMAAADdAAAADwAAAAAAAAAAAAAAAACYAgAAZHJzL2Rv&#10;d25yZXYueG1sUEsFBgAAAAAEAAQA9QAAAIgDAAAAAA==&#10;" path="m113,l56,,,11e" filled="f" strokecolor="#24282b" strokeweight="0">
                      <v:path arrowok="t" o:connecttype="custom" o:connectlocs="113,0;56,0;0,11" o:connectangles="0,0,0"/>
                    </v:shape>
                    <v:shape id="Freeform 1042" o:spid="_x0000_s1575" style="position:absolute;left:3772;top:7248;width:451;height:45;visibility:visible;mso-wrap-style:square;v-text-anchor:top" coordsize="4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7dR8QA&#10;AADdAAAADwAAAGRycy9kb3ducmV2LnhtbERPTWvCQBC9F/wPywi91U0F2xJdJUSE3qrR4nXMjtnY&#10;7GzIbmPqr3cLhd7m8T5nsRpsI3rqfO1YwfMkAUFcOl1zpeCw3zy9gfABWWPjmBT8kIfVcvSwwFS7&#10;K++oL0IlYgj7FBWYENpUSl8asugnriWO3Nl1FkOEXSV1h9cYbhs5TZIXabHm2GCwpdxQ+VV8WwWZ&#10;vRzz4+3z1GTFNu8/tuspm5tSj+Mhm4MINIR/8Z/7Xcf5s9cZ/H4TT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u3UfEAAAA3QAAAA8AAAAAAAAAAAAAAAAAmAIAAGRycy9k&#10;b3ducmV2LnhtbFBLBQYAAAAABAAEAPUAAACJAwAAAAA=&#10;" path="m451,l203,23,,45e" filled="f" strokecolor="#24282b" strokeweight="0">
                      <v:path arrowok="t" o:connecttype="custom" o:connectlocs="451,0;203,23;0,45" o:connectangles="0,0,0"/>
                    </v:shape>
                    <v:shape id="Freeform 1043" o:spid="_x0000_s1576" style="position:absolute;left:3536;top:7305;width:112;height:11;visibility:visible;mso-wrap-style:square;v-text-anchor:top" coordsize="1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LLRMQA&#10;AADdAAAADwAAAGRycy9kb3ducmV2LnhtbERPTWvCQBC9F/oflhG81Y1Ko6Su0gaUKrSgLfQ6Zsck&#10;TXY2ZNcY/70rFHqbx/ucxao3teiodaVlBeNRBII4s7rkXMH31/ppDsJ5ZI21ZVJwJQer5ePDAhNt&#10;L7yn7uBzEULYJaig8L5JpHRZQQbdyDbEgTvZ1qAPsM2lbvESwk0tJ1EUS4Mlh4YCG0oLyqrD2ShI&#10;P3r6TY/Z22Z63c6r+HP34yQqNRz0ry8gPPX+X/znftdh/vMshvs34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Sy0TEAAAA3QAAAA8AAAAAAAAAAAAAAAAAmAIAAGRycy9k&#10;b3ducmV2LnhtbFBLBQYAAAAABAAEAPUAAACJAwAAAAA=&#10;" path="m112,l33,11,,11e" filled="f" strokecolor="#24282b" strokeweight="0">
                      <v:path arrowok="t" o:connecttype="custom" o:connectlocs="112,0;33,11;0,11" o:connectangles="0,0,0"/>
                    </v:shape>
                    <v:line id="Line 1044" o:spid="_x0000_s1577" style="position:absolute;flip:x;visibility:visible;mso-wrap-style:square" from="3310,7338" to="3423,7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9AF8MAAADdAAAADwAAAGRycy9kb3ducmV2LnhtbERPTWvCQBC9F/oflil4q5sWWiW6ERHa&#10;KD0UowePw+6YhGRnQ3abxH/vFgq9zeN9znoz2VYM1PvasYKXeQKCWDtTc6ngfPp4XoLwAdlg65gU&#10;3MjDJnt8WGNq3MhHGopQihjCPkUFVQhdKqXXFVn0c9cRR+7qeoshwr6UpscxhttWvibJu7RYc2yo&#10;sKNdRbopfqwCM+Y33YXSfenvId/lByuby6dSs6dpuwIRaAr/4j/33sT5b4sF/H4TT5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QBfDAAAA3QAAAA8AAAAAAAAAAAAA&#10;AAAAoQIAAGRycy9kb3ducmV2LnhtbFBLBQYAAAAABAAEAPkAAACRAwAAAAA=&#10;" strokecolor="#24282b" strokeweight="0"/>
                    <v:shape id="Freeform 1045" o:spid="_x0000_s1578" style="position:absolute;left:2747;top:7361;width:451;height:45;visibility:visible;mso-wrap-style:square;v-text-anchor:top" coordsize="4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9y2ccA&#10;AADdAAAADwAAAGRycy9kb3ducmV2LnhtbESPT0/DMAzF70j7DpEncWMpk/ijsmyqOk3ixiigXU3j&#10;NR2NUzWhK/v0+IDEzdZ7fu/n1WbynRppiG1gA7eLDBRxHWzLjYH3t93NI6iYkC12gcnAD0XYrGdX&#10;K8xtOPMrjVVqlIRwzNGAS6nPtY61I49xEXpi0Y5h8JhkHRptBzxLuO/0MsvutceWpcFhT6Wj+qv6&#10;9gYKfzqUh8vHZ1dU+3J82W+X7C7GXM+n4glUoin9m/+un63g3z0Irn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vctnHAAAA3QAAAA8AAAAAAAAAAAAAAAAAmAIAAGRy&#10;cy9kb3ducmV2LnhtbFBLBQYAAAAABAAEAPUAAACMAwAAAAA=&#10;" path="m451,l113,34,,45e" filled="f" strokecolor="#24282b" strokeweight="0">
                      <v:path arrowok="t" o:connecttype="custom" o:connectlocs="451,0;113,34;0,45" o:connectangles="0,0,0"/>
                    </v:shape>
                    <v:shape id="Freeform 1046" o:spid="_x0000_s1579" style="position:absolute;left:2511;top:7417;width:124;height:11;visibility:visible;mso-wrap-style:square;v-text-anchor:top" coordsize="1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PbMQA&#10;AADdAAAADwAAAGRycy9kb3ducmV2LnhtbERPTWvCQBC9C/6HZYTedNNia01dRStCe1Galp4n2Wk2&#10;NDsbs6uJ/94tFLzN433OYtXbWpyp9ZVjBfeTBARx4XTFpYKvz934GYQPyBprx6TgQh5Wy+Fggal2&#10;HX/QOQuliCHsU1RgQmhSKX1hyKKfuIY4cj+utRgibEupW+xiuK3lQ5I8SYsVxwaDDb0aKn6zk1VQ&#10;HDffWbfn3WG6nubz7Sw3zXuu1N2oX7+ACNSHm/jf/abj/MfZHP6+iS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Bj2zEAAAA3QAAAA8AAAAAAAAAAAAAAAAAmAIAAGRycy9k&#10;b3ducmV2LnhtbFBLBQYAAAAABAAEAPUAAACJAwAAAAA=&#10;" path="m124,l23,11,,11e" filled="f" strokecolor="#24282b" strokeweight="0">
                      <v:path arrowok="t" o:connecttype="custom" o:connectlocs="124,0;23,11;0,11" o:connectangles="0,0,0"/>
                    </v:shape>
                    <v:line id="Line 1047" o:spid="_x0000_s1580" style="position:absolute;flip:x;visibility:visible;mso-wrap-style:square" from="2286,7440" to="2398,7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OoRMYAAADdAAAADwAAAGRycy9kb3ducmV2LnhtbESPQWvDMAyF74X+B6PCbq3TwUrJ6pZR&#10;6LLRw1jaw47C1pLQWA6xl6T/fjoMdpN4T+992h0m36qB+tgENrBeZaCIbXANVwaul9NyCyomZIdt&#10;YDJwpwiH/Xy2w9yFkT9pKFOlJIRjjgbqlLpc62hr8hhXoSMW7Tv0HpOsfaVdj6OE+1Y/ZtlGe2xY&#10;Gmrs6FiTvZU/3oAbi7vtUhXO9mMojsW717evV2MeFtPLM6hEU/o3/12/OcF/2gq/fCMj6P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DqETGAAAA3QAAAA8AAAAAAAAA&#10;AAAAAAAAoQIAAGRycy9kb3ducmV2LnhtbFBLBQYAAAAABAAEAPkAAACUAwAAAAA=&#10;" strokecolor="#24282b" strokeweight="0"/>
                    <v:shape id="Freeform 1048" o:spid="_x0000_s1581" style="position:absolute;left:1723;top:7473;width:450;height:45;visibility:visible;mso-wrap-style:square;v-text-anchor:top" coordsize="45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U5MQA&#10;AADdAAAADwAAAGRycy9kb3ducmV2LnhtbERPTWvCQBC9F/wPywi91Y3BFolugghCD7bUVMHjmB2z&#10;wexsyG5j+u+7hUJv83ifsy5G24qBet84VjCfJSCIK6cbrhUcP3dPSxA+IGtsHZOCb/JQ5JOHNWba&#10;3flAQxlqEUPYZ6jAhNBlUvrKkEU/cx1x5K6utxgi7Gupe7zHcNvKNElepMWGY4PBjraGqlv5ZRWU&#10;1+SNLlZWJzzd0vNib84f7welHqfjZgUi0Bj+xX/uVx3nPy/n8PtNP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FOTEAAAA3QAAAA8AAAAAAAAAAAAAAAAAmAIAAGRycy9k&#10;b3ducmV2LnhtbFBLBQYAAAAABAAEAPUAAACJAwAAAAA=&#10;" path="m450,l270,23,34,45,,45e" filled="f" strokecolor="#24282b" strokeweight="0">
                      <v:path arrowok="t" o:connecttype="custom" o:connectlocs="450,0;270,23;34,45;0,45" o:connectangles="0,0,0,0"/>
                    </v:shape>
                    <v:shape id="Freeform 1049" o:spid="_x0000_s1582" style="position:absolute;left:1498;top:7541;width:112;height:11;visibility:visible;mso-wrap-style:square;v-text-anchor:top" coordsize="1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y9YMQA&#10;AADdAAAADwAAAGRycy9kb3ducmV2LnhtbERPTWvCQBC9C/6HZQRvuqmlElI3oQYsbUGhaaHXaXaa&#10;pGZnQ3bV+O9dQfA2j/c5q2wwrThS7xrLCh7mEQji0uqGKwXfX5tZDMJ5ZI2tZVJwJgdZOh6tMNH2&#10;xJ90LHwlQgi7BBXU3neJlK6syaCb2444cH+2N+gD7CupezyFcNPKRRQtpcGGQ0ONHeU1lfviYBTk&#10;24H+899y/fp4fo/3y93Hj5Oo1HQyvDyD8DT4u/jmftNh/lO8gOs34QSZ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8vWDEAAAA3QAAAA8AAAAAAAAAAAAAAAAAmAIAAGRycy9k&#10;b3ducmV2LnhtbFBLBQYAAAAABAAEAPUAAACJAwAAAAA=&#10;" path="m112,l67,,,11e" filled="f" strokecolor="#24282b" strokeweight="0">
                      <v:path arrowok="t" o:connecttype="custom" o:connectlocs="112,0;67,0;0,11" o:connectangles="0,0,0"/>
                    </v:shape>
                    <v:shape id="Freeform 1050" o:spid="_x0000_s1583" style="position:absolute;left:1272;top:7563;width:113;height:23;visibility:visible;mso-wrap-style:square;v-text-anchor:top" coordsize="11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0PNsUA&#10;AADdAAAADwAAAGRycy9kb3ducmV2LnhtbESPQWvCQBCF7wX/wzKCt7pRaQnRVUQRhBxKTanXITtm&#10;o9nZkF1N/PfdQqG3Gd6b971ZbQbbiAd1vnasYDZNQBCXTtdcKfgqDq8pCB+QNTaOScGTPGzWo5cV&#10;Ztr1/EmPU6hEDGGfoQITQptJ6UtDFv3UtcRRu7jOYohrV0ndYR/DbSPnSfIuLdYcCQZb2hkqb6e7&#10;jZBvHIptvjdp0c/zc/5RHOl+VWoyHrZLEIGG8G/+uz7qWP8tXcDvN3EE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Q82xQAAAN0AAAAPAAAAAAAAAAAAAAAAAJgCAABkcnMv&#10;ZG93bnJldi54bWxQSwUGAAAAAAQABAD1AAAAigMAAAAA&#10;" path="m113,l68,12,12,23,,23e" filled="f" strokecolor="#24282b" strokeweight="0">
                      <v:path arrowok="t" o:connecttype="custom" o:connectlocs="113,0;68,12;12,23;0,23" o:connectangles="0,0,0,0"/>
                    </v:shape>
                    <v:shape id="Freeform 1051" o:spid="_x0000_s1584" style="position:absolute;left:799;top:7608;width:361;height:271;visibility:visible;mso-wrap-style:square;v-text-anchor:top" coordsize="361,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964MMA&#10;AADdAAAADwAAAGRycy9kb3ducmV2LnhtbERP20oDMRB9F/oPYQTfbKKo1G3TUqoFEYTePmDcTDdL&#10;N5MliXvx640g+DaHc53FanCN6CjE2rOGu6kCQVx6U3Ol4XTc3s5AxIRssPFMGkaKsFpOrhZYGN/z&#10;nrpDqkQO4VigBptSW0gZS0sO49S3xJk7++AwZRgqaQL2Odw18l6pJ+mw5txgsaWNpfJy+HIauvV5&#10;VN+vn3an+tN7Gl8+wrZ/1vrmeljPQSQa0r/4z/1m8vzH2QP8fpN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964MMAAADdAAAADwAAAAAAAAAAAAAAAACYAgAAZHJzL2Rv&#10;d25yZXYueG1sUEsFBgAAAAAEAAQA9QAAAIgDAAAAAA==&#10;" path="m361,l338,12,293,23,259,34,237,46,214,57,192,68,169,79,147,91r-23,22l102,124,91,147,68,169,57,192,34,214,23,237,12,271,,271e" filled="f" strokecolor="#24282b" strokeweight="0">
                      <v:path arrowok="t" o:connecttype="custom" o:connectlocs="361,0;338,12;293,23;259,34;237,46;214,57;192,68;169,79;147,91;124,113;102,124;91,147;68,169;57,192;34,214;23,237;12,271;0,271" o:connectangles="0,0,0,0,0,0,0,0,0,0,0,0,0,0,0,0,0,0"/>
                    </v:shape>
                    <v:shape id="Freeform 1052" o:spid="_x0000_s1585" style="position:absolute;left:721;top:7980;width:33;height:112;visibility:visible;mso-wrap-style:square;v-text-anchor:top" coordsize="3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AtLcMA&#10;AADdAAAADwAAAGRycy9kb3ducmV2LnhtbERPS2vCQBC+C/6HZQq96cZnbeoqRRCiJ5va+3R3TEKz&#10;s2l2q/Hfu4LQ23x8z1muO1uLM7W+cqxgNExAEGtnKi4UHD+3gwUIH5AN1o5JwZU8rFf93hJT4y78&#10;Qec8FCKGsE9RQRlCk0rpdUkW/dA1xJE7udZiiLAtpGnxEsNtLcdJMpcWK44NJTa0KUn/5H9WwUHv&#10;T5Pj/Ptlojej/Pd1l2X111Sp56fu/Q1EoC78ix/uzMT5s8UM7t/E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AtLcMAAADdAAAADwAAAAAAAAAAAAAAAACYAgAAZHJzL2Rv&#10;d25yZXYueG1sUEsFBgAAAAAEAAQA9QAAAIgDAAAAAA==&#10;" path="m33,r,22l22,67,11,112,,112e" filled="f" strokecolor="#24282b" strokeweight="0">
                      <v:path arrowok="t" o:connecttype="custom" o:connectlocs="33,0;33,22;22,67;11,112;0,112" o:connectangles="0,0,0,0,0"/>
                    </v:shape>
                    <v:shape id="Freeform 1053" o:spid="_x0000_s1586" style="position:absolute;left:676;top:8205;width:22;height:113;visibility:visible;mso-wrap-style:square;v-text-anchor:top" coordsize="2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jMIA&#10;AADdAAAADwAAAGRycy9kb3ducmV2LnhtbERPS4vCMBC+L/gfwgje1rSiItUoVRD2JGx9gLehGdNi&#10;MylNVuu/3wgLe5uP7zmrTW8b8aDO144VpOMEBHHpdM1Gwem4/1yA8AFZY+OYFLzIw2Y9+Fhhpt2T&#10;v+lRBCNiCPsMFVQhtJmUvqzIoh+7ljhyN9dZDBF2RuoOnzHcNnKSJHNpsebYUGFLu4rKe/FjFejD&#10;9Lg/T9LL1mxrH4qTueZprtRo2OdLEIH68C/+c3/pOH+2mMP7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MwgAAAN0AAAAPAAAAAAAAAAAAAAAAAJgCAABkcnMvZG93&#10;bnJldi54bWxQSwUGAAAAAAQABAD1AAAAhwMAAAAA&#10;" path="m22,l,79r,34e" filled="f" strokecolor="#24282b" strokeweight="0">
                      <v:path arrowok="t" o:connecttype="custom" o:connectlocs="22,0;0,79;0,113" o:connectangles="0,0,0"/>
                    </v:shape>
                    <v:line id="Line 1054" o:spid="_x0000_s1587" style="position:absolute;flip:x;visibility:visible;mso-wrap-style:square" from="631,8430" to="653,8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owMMIAAADdAAAADwAAAGRycy9kb3ducmV2LnhtbERPTYvCMBC9L/gfwgje1lTBXalGEUG7&#10;i4dlXQ8eh2Rsi82kNLGt/34jCN7m8T5nue5tJVpqfOlYwWScgCDWzpScKzj97d7nIHxANlg5JgV3&#10;8rBeDd6WmBrX8S+1x5CLGMI+RQVFCHUqpdcFWfRjVxNH7uIaiyHCJpemwS6G20pOk+RDWiw5NhRY&#10;07YgfT3erALTZXddh9wd9E+bbbNvK6/nvVKjYb9ZgAjUh5f46f4ycf5s/gmPb+IJ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owMMIAAADdAAAADwAAAAAAAAAAAAAA&#10;AAChAgAAZHJzL2Rvd25yZXYueG1sUEsFBgAAAAAEAAQA+QAAAJADAAAAAA==&#10;" strokecolor="#24282b" strokeweight="0"/>
                    <v:line id="Line 1055" o:spid="_x0000_s1588" style="position:absolute;flip:x;visibility:visible;mso-wrap-style:square" from="631,8430" to="653,8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WkQsYAAADdAAAADwAAAGRycy9kb3ducmV2LnhtbESPQWvDMAyF74X+B6PCbq3TwUrJ6pZR&#10;6LLRw1jaw47C1pLQWA6xl6T/fjoMdpN4T+992h0m36qB+tgENrBeZaCIbXANVwaul9NyCyomZIdt&#10;YDJwpwiH/Xy2w9yFkT9pKFOlJIRjjgbqlLpc62hr8hhXoSMW7Tv0HpOsfaVdj6OE+1Y/ZtlGe2xY&#10;Gmrs6FiTvZU/3oAbi7vtUhXO9mMojsW717evV2MeFtPLM6hEU/o3/12/OcF/2gqufCMj6P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1pELGAAAA3QAAAA8AAAAAAAAA&#10;AAAAAAAAoQIAAGRycy9kb3ducmV2LnhtbFBLBQYAAAAABAAEAPkAAACUAwAAAAA=&#10;" strokecolor="#24282b" strokeweight="0"/>
                    <v:line id="Line 1056" o:spid="_x0000_s1589" style="position:absolute;flip:x;visibility:visible;mso-wrap-style:square" from="6035,5931" to="6249,6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kB2cMAAADdAAAADwAAAGRycy9kb3ducmV2LnhtbERPTWvCQBC9F/oflil4q5sWWjS6ERHa&#10;KD0UowePw+6YhGRnQ3abxH/vFgq9zeN9znoz2VYM1PvasYKXeQKCWDtTc6ngfPp4XoDwAdlg65gU&#10;3MjDJnt8WGNq3MhHGopQihjCPkUFVQhdKqXXFVn0c9cRR+7qeoshwr6UpscxhttWvibJu7RYc2yo&#10;sKNdRbopfqwCM+Y33YXSfenvId/lByuby6dSs6dpuwIRaAr/4j/33sT5b4sl/H4TT5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5AdnDAAAA3QAAAA8AAAAAAAAAAAAA&#10;AAAAoQIAAGRycy9kb3ducmV2LnhtbFBLBQYAAAAABAAEAPkAAACRAwAAAAA=&#10;" strokecolor="#24282b" strokeweight="0"/>
                    <v:shape id="Freeform 1057" o:spid="_x0000_s1590" style="position:absolute;left:5709;top:6055;width:225;height:79;visibility:visible;mso-wrap-style:square;v-text-anchor:top" coordsize="22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qiZsUA&#10;AADdAAAADwAAAGRycy9kb3ducmV2LnhtbESPQWvCQBCF7wX/wzKCN90oWmp0FSlKa29VEY9DdkyC&#10;2dk0uzVpf33nIPT2hnnzzXvLdecqdacmlJ4NjEcJKOLM25JzA6fjbvgCKkRki5VnMvBDAdar3tMS&#10;U+tb/qT7IeZKIBxSNFDEWKdah6wgh2Hka2LZXX3jMMrY5No22ArcVXqSJM/aYcnyocCaXgvKbodv&#10;Z2Abzr9vlWDa/aWcjKfz/ddHPTNm0O82C1CRuvhvfly/W4k/m0t+aSMS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qJmxQAAAN0AAAAPAAAAAAAAAAAAAAAAAJgCAABkcnMv&#10;ZG93bnJldi54bWxQSwUGAAAAAAQABAD1AAAAigMAAAAA&#10;" path="m225,l135,34,,79e" filled="f" strokecolor="#24282b" strokeweight="0">
                      <v:path arrowok="t" o:connecttype="custom" o:connectlocs="225,0;135,34;0,79" o:connectangles="0,0,0"/>
                    </v:shape>
                    <v:shape id="Freeform 1058" o:spid="_x0000_s1591" style="position:absolute;left:5394;top:6168;width:214;height:79;visibility:visible;mso-wrap-style:square;v-text-anchor:top" coordsize="2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dTcIA&#10;AADdAAAADwAAAGRycy9kb3ducmV2LnhtbERPS2sCMRC+C/6HMIXeNLtCS12NUiyye/SFXofNuFnc&#10;TLZJqtt/3xQKvc3H95zlerCduJMPrWMF+TQDQVw73XKj4HTcTt5AhIissXNMCr4pwHo1Hi2x0O7B&#10;e7ofYiNSCIcCFZgY+0LKUBuyGKauJ07c1XmLMUHfSO3xkcJtJ2dZ9iottpwaDPa0MVTfDl9Wwaep&#10;8t3wQTvfhPJcVuUl7s+lUs9Pw/sCRKQh/ov/3JVO81/mOfx+k06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Qd1NwgAAAN0AAAAPAAAAAAAAAAAAAAAAAJgCAABkcnMvZG93&#10;bnJldi54bWxQSwUGAAAAAAQABAD1AAAAhwMAAAAA&#10;" path="m214,l45,67,,79e" filled="f" strokecolor="#24282b" strokeweight="0">
                      <v:path arrowok="t" o:connecttype="custom" o:connectlocs="214,0;45,67;0,79" o:connectangles="0,0,0"/>
                    </v:shape>
                    <v:line id="Line 1059" o:spid="_x0000_s1592" style="position:absolute;flip:x;visibility:visible;mso-wrap-style:square" from="5067,6292" to="5281,6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QFdcMAAADdAAAADwAAAGRycy9kb3ducmV2LnhtbERPTWvCQBC9F/wPywje6kbBUqMbKYKm&#10;pYdi2oPHYXeahGRnQ3ZN4r/vFgq9zeN9zv4w2VYM1PvasYLVMgFBrJ2puVTw9Xl6fAbhA7LB1jEp&#10;uJOHQzZ72GNq3MgXGopQihjCPkUFVQhdKqXXFVn0S9cRR+7b9RZDhH0pTY9jDLetXCfJk7RYc2yo&#10;sKNjRbopblaBGfO77kLp3vXHkB/zNyub61mpxXx62YEINIV/8Z/71cT5m+0a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EBXXDAAAA3QAAAA8AAAAAAAAAAAAA&#10;AAAAoQIAAGRycy9kb3ducmV2LnhtbFBLBQYAAAAABAAEAPkAAACRAwAAAAA=&#10;" strokecolor="#24282b" strokeweight="0"/>
                    <v:line id="Line 1060" o:spid="_x0000_s1593" style="position:absolute;flip:x;visibility:visible;mso-wrap-style:square" from="4752,6404" to="4966,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ig7sMAAADdAAAADwAAAGRycy9kb3ducmV2LnhtbERPTWvCQBC9C/0PyxS86aYtShtdpQg2&#10;igfR9uBx2J0mwexsyK5J/PeuIHibx/uc+bK3lWip8aVjBW/jBASxdqbkXMHf73r0CcIHZIOVY1Jw&#10;JQ/LxctgjqlxHR+oPYZcxBD2KSooQqhTKb0uyKIfu5o4cv+usRgibHJpGuxiuK3ke5JMpcWSY0OB&#10;Na0K0ufjxSowXXbVdcjdTu/bbJVtrTyffpQavvbfMxCB+vAUP9wbE+dPvj7g/k08QS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IoO7DAAAA3QAAAA8AAAAAAAAAAAAA&#10;AAAAoQIAAGRycy9kb3ducmV2LnhtbFBLBQYAAAAABAAEAPkAAACRAwAAAAA=&#10;" strokecolor="#24282b" strokeweight="0"/>
                    <v:line id="Line 1061" o:spid="_x0000_s1594" style="position:absolute;flip:x;visibility:visible;mso-wrap-style:square" from="4425,6528" to="4639,6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4msMAAADdAAAADwAAAGRycy9kb3ducmV2LnhtbERPTWvCQBC9C/0PyxS86aalShtdpQg2&#10;igfR9uBx2J0mwexsyK5J/PeuIHibx/uc+bK3lWip8aVjBW/jBASxdqbkXMHf73r0CcIHZIOVY1Jw&#10;JQ/LxctgjqlxHR+oPYZcxBD2KSooQqhTKb0uyKIfu5o4cv+usRgibHJpGuxiuK3ke5JMpcWSY0OB&#10;Na0K0ufjxSowXXbVdcjdTu/bbJVtrTyffpQavvbfMxCB+vAUP9wbE+dPvj7g/k08QS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hOJrDAAAA3QAAAA8AAAAAAAAAAAAA&#10;AAAAoQIAAGRycy9kb3ducmV2LnhtbFBLBQYAAAAABAAEAPkAAACRAwAAAAA=&#10;" strokecolor="#24282b" strokeweight="0"/>
                    <v:shape id="Freeform 1062" o:spid="_x0000_s1595" style="position:absolute;left:4099;top:6641;width:214;height:78;visibility:visible;mso-wrap-style:square;v-text-anchor:top" coordsize="2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zCrcUA&#10;AADdAAAADwAAAGRycy9kb3ducmV2LnhtbERPS2vCQBC+C/0PyxR6EbNRiNroKiL2AerBtIceh+yY&#10;BLOzIbs1aX99tyB4m4/vOct1b2pxpdZVlhWMoxgEcW51xYWCz4+X0RyE88gaa8uk4IccrFcPgyWm&#10;2nZ8omvmCxFC2KWooPS+SaV0eUkGXWQb4sCdbWvQB9gWUrfYhXBTy0kcT6XBikNDiQ1tS8ov2bdR&#10;MP3aHY7bGWL3muX7nRkWv8lbp9TTY79ZgPDU+7v45n7XYX7ynMD/N+EE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3MKtxQAAAN0AAAAPAAAAAAAAAAAAAAAAAJgCAABkcnMv&#10;ZG93bnJldi54bWxQSwUGAAAAAAQABAD1AAAAigMAAAAA&#10;" path="m214,l202,11,,78e" filled="f" strokecolor="#24282b" strokeweight="0">
                      <v:path arrowok="t" o:connecttype="custom" o:connectlocs="214,0;202,11;0,78" o:connectangles="0,0,0"/>
                    </v:shape>
                    <v:shape id="Freeform 1063" o:spid="_x0000_s1596" style="position:absolute;left:3783;top:6764;width:214;height:79;visibility:visible;mso-wrap-style:square;v-text-anchor:top" coordsize="2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FOcIA&#10;AADdAAAADwAAAGRycy9kb3ducmV2LnhtbERP32vCMBB+F/wfwgl707SDydYZizhG+6huuNejuTXF&#10;5lKTTOt/bwaDvd3H9/NW5Wh7cSEfOscK8kUGgrhxuuNWwefH+/wZRIjIGnvHpOBGAcr1dLLCQrsr&#10;7+lyiK1IIRwKVGBiHAopQ2PIYli4gThx385bjAn6VmqP1xRue/mYZUtpsePUYHCgraHmdPixCs6m&#10;znfjG+18G6pjVVdfcX+slHqYjZtXEJHG+C/+c9c6zX96WcLvN+kE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qEU5wgAAAN0AAAAPAAAAAAAAAAAAAAAAAJgCAABkcnMvZG93&#10;bnJldi54bWxQSwUGAAAAAAQABAD1AAAAhwMAAAAA&#10;" path="m214,l169,12,,79e" filled="f" strokecolor="#24282b" strokeweight="0">
                      <v:path arrowok="t" o:connecttype="custom" o:connectlocs="214,0;169,12;0,79" o:connectangles="0,0,0"/>
                    </v:shape>
                    <v:shape id="Freeform 1064" o:spid="_x0000_s1597" style="position:absolute;left:3457;top:6877;width:214;height:79;visibility:visible;mso-wrap-style:square;v-text-anchor:top" coordsize="2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osIA&#10;AADdAAAADwAAAGRycy9kb3ducmV2LnhtbERPTWsCMRC9F/ofwhS81ayCtV2NUhTZPaot9jpsxs3S&#10;zWRNom7/vRGE3ubxPme+7G0rLuRD41jBaJiBIK6cbrhW8P21eX0HESKyxtYxKfijAMvF89Mcc+2u&#10;vKPLPtYihXDIUYGJsculDJUhi2HoOuLEHZ23GBP0tdQerynctnKcZW/SYsOpwWBHK0PV7/5sFZxM&#10;Odr2a9r6OhSHoix+4u5QKDV46T9nICL18V/8cJc6zZ98TOH+TTpB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5OCiwgAAAN0AAAAPAAAAAAAAAAAAAAAAAJgCAABkcnMvZG93&#10;bnJldi54bWxQSwUGAAAAAAQABAD1AAAAhwMAAAAA&#10;" path="m214,l157,22,,79e" filled="f" strokecolor="#24282b" strokeweight="0">
                      <v:path arrowok="t" o:connecttype="custom" o:connectlocs="214,0;157,22;0,79" o:connectangles="0,0,0"/>
                    </v:shape>
                    <v:shape id="Freeform 1065" o:spid="_x0000_s1598" style="position:absolute;left:3142;top:7001;width:214;height:79;visibility:visible;mso-wrap-style:square;v-text-anchor:top" coordsize="2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00MUA&#10;AADdAAAADwAAAGRycy9kb3ducmV2LnhtbESPQU/DMAyF75P4D5GRuG3pkEDQLZsmEGqP20DlajVe&#10;U61xShK28u/xAYmbrff83uf1dvKDulBMfWADy0UBirgNtufOwMf72/wJVMrIFofAZOCHEmw3N7M1&#10;ljZc+UCXY+6UhHAq0YDLeSy1Tq0jj2kRRmLRTiF6zLLGTtuIVwn3g74vikftsWdpcDjSi6P2fPz2&#10;Br5cvdxPr7SPXaqaqq4+86GpjLm7nXYrUJmm/G/+u66t4D88C65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3TQxQAAAN0AAAAPAAAAAAAAAAAAAAAAAJgCAABkcnMv&#10;ZG93bnJldi54bWxQSwUGAAAAAAQABAD1AAAAigMAAAAA&#10;" path="m214,l157,11,,79e" filled="f" strokecolor="#24282b" strokeweight="0">
                      <v:path arrowok="t" o:connecttype="custom" o:connectlocs="214,0;157,11;0,79" o:connectangles="0,0,0"/>
                    </v:shape>
                    <v:shape id="Freeform 1066" o:spid="_x0000_s1599" style="position:absolute;left:2815;top:7113;width:214;height:79;visibility:visible;mso-wrap-style:square;v-text-anchor:top" coordsize="2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fRS8IA&#10;AADdAAAADwAAAGRycy9kb3ducmV2LnhtbERP32vCMBB+H/g/hBvsbaYOHNqZlqGM9lHdcK9HczbF&#10;5lKTqN1/vwwGvt3H9/NW5Wh7cSUfOscKZtMMBHHjdMetgq/Pj+cFiBCRNfaOScEPBSiLycMKc+1u&#10;vKPrPrYihXDIUYGJccilDI0hi2HqBuLEHZ23GBP0rdQebync9vIly16lxY5Tg8GB1oaa0/5iFZxN&#10;PduOG9r6NlSHqq6+4+5QKfX0OL6/gYg0xrv4313rNH++XMLfN+kE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9FLwgAAAN0AAAAPAAAAAAAAAAAAAAAAAJgCAABkcnMvZG93&#10;bnJldi54bWxQSwUGAAAAAAQABAD1AAAAhwMAAAAA&#10;" path="m214,l180,12,,79e" filled="f" strokecolor="#24282b" strokeweight="0">
                      <v:path arrowok="t" o:connecttype="custom" o:connectlocs="214,0;180,12;0,79" o:connectangles="0,0,0"/>
                    </v:shape>
                    <v:line id="Line 1067" o:spid="_x0000_s1600" style="position:absolute;flip:x;visibility:visible;mso-wrap-style:square" from="2500,7237" to="2702,7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KYsUAAADdAAAADwAAAGRycy9kb3ducmV2LnhtbESPQWvCQBCF7wX/wzJCb3VjD1Kiq4ig&#10;UXooVQ8eh90xCWZnQ3abxH/fORR6m+G9ee+b1Wb0jeqpi3VgA/NZBorYBldzaeB62b99gIoJ2WET&#10;mAw8KcJmPXlZYe7CwN/Un1OpJIRjjgaqlNpc62gr8hhnoSUW7R46j0nWrtSuw0HCfaPfs2yhPdYs&#10;DRW2tKvIPs4/3oAbiqdtUxk+7Vdf7IqT14/bwZjX6bhdgko0pn/z3/XRCf4iE375Rkb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KYsUAAADdAAAADwAAAAAAAAAA&#10;AAAAAAChAgAAZHJzL2Rvd25yZXYueG1sUEsFBgAAAAAEAAQA+QAAAJMDAAAAAA==&#10;" strokecolor="#24282b" strokeweight="0"/>
                    <v:shape id="Freeform 1068" o:spid="_x0000_s1601" style="position:absolute;left:2173;top:7361;width:214;height:79;visibility:visible;mso-wrap-style:square;v-text-anchor:top" coordsize="2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ptsEA&#10;AADdAAAADwAAAGRycy9kb3ducmV2LnhtbERPS2vCQBC+C/6HZQq96SYepERXEYskR1/E65CdZkOz&#10;s3F3q+m/7xYKvc3H95z1drS9eJAPnWMF+TwDQdw43XGr4Ho5zN5AhIissXdMCr4pwHYznayx0O7J&#10;J3qcYytSCIcCFZgYh0LK0BiyGOZuIE7ch/MWY4K+ldrjM4XbXi6ybCktdpwaDA60N9R8nr+sgrup&#10;8uP4TkffhrIuq/IWT3Wp1OvLuFuBiDTGf/Gfu9Jp/jLL4febdIL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uKbbBAAAA3QAAAA8AAAAAAAAAAAAAAAAAmAIAAGRycy9kb3du&#10;cmV2LnhtbFBLBQYAAAAABAAEAPUAAACGAwAAAAA=&#10;" path="m214,l68,56,,79e" filled="f" strokecolor="#24282b" strokeweight="0">
                      <v:path arrowok="t" o:connecttype="custom" o:connectlocs="214,0;68,56;0,79" o:connectangles="0,0,0"/>
                    </v:shape>
                    <v:shape id="Freeform 1069" o:spid="_x0000_s1602" style="position:absolute;left:1858;top:7485;width:214;height:90;visibility:visible;mso-wrap-style:square;v-text-anchor:top" coordsize="2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9SsEA&#10;AADdAAAADwAAAGRycy9kb3ducmV2LnhtbERPS2sCMRC+F/ofwhR6KZpUxMdqlCJVvKrtfdiMm8XN&#10;ZNnE3dVfb4RCb/PxPWe57l0lWmpC6VnD51CBIM69KbnQ8HPaDmYgQkQ2WHkmDTcKsF69viwxM77j&#10;A7XHWIgUwiFDDTbGOpMy5JYchqGviRN39o3DmGBTSNNgl8JdJUdKTaTDklODxZo2lvLL8eo0qEP7&#10;0dlvN7vv3NSOf/N5Ie1c6/e3/msBIlIf/8V/7r1J8ydqBM9v0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UPUrBAAAA3QAAAA8AAAAAAAAAAAAAAAAAmAIAAGRycy9kb3du&#10;cmV2LnhtbFBLBQYAAAAABAAEAPUAAACGAwAAAAA=&#10;" path="m214,l180,11,11,90,,90e" filled="f" strokecolor="#24282b" strokeweight="0">
                      <v:path arrowok="t" o:connecttype="custom" o:connectlocs="214,0;180,11;11,90;0,90" o:connectangles="0,0,0,0"/>
                    </v:shape>
                    <v:shape id="Freeform 1070" o:spid="_x0000_s1603" style="position:absolute;left:1543;top:7620;width:214;height:101;visibility:visible;mso-wrap-style:square;v-text-anchor:top" coordsize="21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ursMA&#10;AADdAAAADwAAAGRycy9kb3ducmV2LnhtbERPTWsCMRC9F/wPYQRvNbGClK1RyoLVQqmoxfOwGXfX&#10;biZLEnX11zdCwds83udM551txJl8qB1rGA0VCOLCmZpLDT+7xfMriBCRDTaOScOVAsxnvacpZsZd&#10;eEPnbSxFCuGQoYYqxjaTMhQVWQxD1xIn7uC8xZigL6XxeEnhtpEvSk2kxZpTQ4Ut5RUVv9uT1fC1&#10;/IzH/OrbVWmNut3y/frw/aH1oN+9v4GI1MWH+N+9Mmn+RI3h/k06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gursMAAADdAAAADwAAAAAAAAAAAAAAAACYAgAAZHJzL2Rv&#10;d25yZXYueG1sUEsFBgAAAAAEAAQA9QAAAIgDAAAAAA==&#10;" path="m214,l180,11,112,45,67,67r,l,101e" filled="f" strokecolor="#24282b" strokeweight="0">
                      <v:path arrowok="t" o:connecttype="custom" o:connectlocs="214,0;180,11;112,45;67,67;67,67;0,101" o:connectangles="0,0,0,0,0,0"/>
                    </v:shape>
                    <v:shape id="Freeform 1071" o:spid="_x0000_s1604" style="position:absolute;left:1250;top:7777;width:191;height:113;visibility:visible;mso-wrap-style:square;v-text-anchor:top" coordsize="19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8wO8MA&#10;AADdAAAADwAAAGRycy9kb3ducmV2LnhtbERPS2sCMRC+C/0PYQpeRLOKSLs1igiCJ6Xa1uuwmX3Q&#10;zcy6ibrtr28Eobf5+J4zX3auVldqfSVsYDxKQBFnYisuDHwcN8MXUD4gW6yFycAPeVgunnpzTK3c&#10;+J2uh1CoGMI+RQNlCE2qtc9KcuhH0hBHLpfWYYiwLbRt8RbDXa0nSTLTDiuODSU2tC4p+z5cnIHz&#10;52B3qX6P+Re/+v0kl6nsT2JM/7lbvYEK1IV/8cO9tXH+LJnC/Zt4gl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8wO8MAAADdAAAADwAAAAAAAAAAAAAAAACYAgAAZHJzL2Rv&#10;d25yZXYueG1sUEsFBgAAAAAEAAQA9QAAAIgDAAAAAA==&#10;" path="m191,l180,12,101,57,22,102,,113e" filled="f" strokecolor="#24282b" strokeweight="0">
                      <v:path arrowok="t" o:connecttype="custom" o:connectlocs="191,0;180,12;101,57;22,102;0,113" o:connectangles="0,0,0,0,0"/>
                    </v:shape>
                    <v:shape id="Freeform 1072" o:spid="_x0000_s1605" style="position:absolute;left:980;top:7957;width:180;height:147;visibility:visible;mso-wrap-style:square;v-text-anchor:top" coordsize="180,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3MQA&#10;AADdAAAADwAAAGRycy9kb3ducmV2LnhtbERPTWsCMRC9F/wPYQQvRZMKXWQ1ihaKpT1VPeht2Iyb&#10;1c1k2aTutr++KRS8zeN9zmLVu1rcqA2VZw1PEwWCuPCm4lLDYf86noEIEdlg7Zk0fFOA1XLwsMDc&#10;+I4/6baLpUghHHLUYGNscilDYclhmPiGOHFn3zqMCbalNC12KdzVcqpUJh1WnBosNvRiqbjuvpyG&#10;s8+Ottt2058L9u9qczo8flil9WjYr+cgIvXxLv53v5k0P1PP8Pd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c9zEAAAA3QAAAA8AAAAAAAAAAAAAAAAAmAIAAGRycy9k&#10;b3ducmV2LnhtbFBLBQYAAAAABAAEAPUAAACJAwAAAAA=&#10;" path="m180,l169,12,112,45,56,90,11,147,,147e" filled="f" strokecolor="#24282b" strokeweight="0">
                      <v:path arrowok="t" o:connecttype="custom" o:connectlocs="180,0;169,12;112,45;56,90;11,147;0,147" o:connectangles="0,0,0,0,0,0"/>
                    </v:shape>
                    <v:shape id="Freeform 1073" o:spid="_x0000_s1606" style="position:absolute;left:754;top:8194;width:147;height:169;visibility:visible;mso-wrap-style:square;v-text-anchor:top" coordsize="147,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BPcIA&#10;AADdAAAADwAAAGRycy9kb3ducmV2LnhtbERPTYvCMBC9L/gfwgje1rQe6lqNIoKLN1lXQW9DM7bV&#10;ZlKabFv//UYQvM3jfc5i1ZtKtNS40rKCeByBIM6sLjlXcPzdfn6BcB5ZY2WZFDzIwWo5+Fhgqm3H&#10;P9QefC5CCLsUFRTe16mULivIoBvbmjhwV9sY9AE2udQNdiHcVHISRYk0WHJoKLCmTUHZ/fBnFOyT&#10;+Ny253i6vX3Puvx4N/J0mSg1GvbrOQhPvX+LX+6dDvOTKIHnN+E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yQE9wgAAAN0AAAAPAAAAAAAAAAAAAAAAAJgCAABkcnMvZG93&#10;bnJldi54bWxQSwUGAAAAAAQABAD1AAAAhwMAAAAA&#10;" path="m147,l136,11,91,67,34,124,,169e" filled="f" strokecolor="#24282b" strokeweight="0">
                      <v:path arrowok="t" o:connecttype="custom" o:connectlocs="147,0;136,11;91,67;34,124;0,169" o:connectangles="0,0,0,0,0"/>
                    </v:shape>
                    <v:line id="Line 1074" o:spid="_x0000_s1607" style="position:absolute;flip:x;visibility:visible;mso-wrap-style:square" from="631,8453" to="687,8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xSFsIAAADdAAAADwAAAGRycy9kb3ducmV2LnhtbERPTYvCMBC9C/6HMII3TfXgSjWKCLtV&#10;9rCoe9jjkIxtsZmUJrb13xtB2Ns83uest72tREuNLx0rmE0TEMTamZJzBb+Xz8kShA/IBivHpOBB&#10;Hrab4WCNqXEdn6g9h1zEEPYpKihCqFMpvS7Iop+6mjhyV9dYDBE2uTQNdjHcVnKeJAtpseTYUGBN&#10;+4L07Xy3CkyXPXQdcvetf9psnx2tvP19KTUe9bsViEB9+Be/3QcT5y+SD3h9E0+Qm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BxSFsIAAADdAAAADwAAAAAAAAAAAAAA&#10;AAChAgAAZHJzL2Rvd25yZXYueG1sUEsFBgAAAAAEAAQA+QAAAJADAAAAAA==&#10;" strokecolor="#24282b" strokeweight="0"/>
                    <v:line id="Line 1075" o:spid="_x0000_s1608" style="position:absolute;flip:x;visibility:visible;mso-wrap-style:square" from="631,8453" to="687,8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PGZMUAAADdAAAADwAAAGRycy9kb3ducmV2LnhtbESPQWvCQBCF7wX/wzJCb3VjD1Kiq4ig&#10;UXooVQ8eh90xCWZnQ3abxH/fORR6m+G9ee+b1Wb0jeqpi3VgA/NZBorYBldzaeB62b99gIoJ2WET&#10;mAw8KcJmPXlZYe7CwN/Un1OpJIRjjgaqlNpc62gr8hhnoSUW7R46j0nWrtSuw0HCfaPfs2yhPdYs&#10;DRW2tKvIPs4/3oAbiqdtUxk+7Vdf7IqT14/bwZjX6bhdgko0pn/z3/XRCf4iE1z5Rkb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PGZMUAAADdAAAADwAAAAAAAAAA&#10;AAAAAAChAgAAZHJzL2Rvd25yZXYueG1sUEsFBgAAAAAEAAQA+QAAAJMDAAAAAA==&#10;" strokecolor="#24282b" strokeweight="0"/>
                    <v:shape id="Freeform 1076" o:spid="_x0000_s1609" style="position:absolute;left:5833;top:5594;width:428;height:157;visibility:visible;mso-wrap-style:square;v-text-anchor:top" coordsize="42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C8QA&#10;AADdAAAADwAAAGRycy9kb3ducmV2LnhtbERPTWvCQBC9F/wPyxS8iG4UCTF1FSkUFSq00UtvQ3a6&#10;CWZnQ3bV+O/dgtDbPN7nLNe9bcSVOl87VjCdJCCIS6drNgpOx49xBsIHZI2NY1JwJw/r1eBlibl2&#10;N/6maxGMiCHsc1RQhdDmUvqyIot+4lriyP26zmKIsDNSd3iL4baRsyRJpcWaY0OFLb1XVJ6Li1Uw&#10;H7VF2v843m8vZ/05PXwdTGaUGr72mzcQgfrwL366dzrOT5MF/H0TT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f8AvEAAAA3QAAAA8AAAAAAAAAAAAAAAAAmAIAAGRycy9k&#10;b3ducmV2LnhtbFBLBQYAAAAABAAEAPUAAACJAwAAAAA=&#10;" path="m428,l22,146,,157e" filled="f" strokecolor="#24282b" strokeweight="0">
                      <v:path arrowok="t" o:connecttype="custom" o:connectlocs="428,0;22,146;0,157" o:connectangles="0,0,0"/>
                    </v:shape>
                    <v:line id="Line 1077" o:spid="_x0000_s1610" style="position:absolute;flip:x;visibility:visible;mso-wrap-style:square" from="5720,5774" to="5776,5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xcv8UAAADdAAAADwAAAGRycy9kb3ducmV2LnhtbESPQWvCQBCF7wX/wzJCb3VjD1Kiq4ig&#10;UTyU2h48DrtjEszOhuw2if++cxB6m+G9ee+b1Wb0jeqpi3VgA/NZBorYBldzaeDne//2ASomZIdN&#10;YDLwoAib9eRlhbkLA39Rf0mlkhCOORqoUmpzraOtyGOchZZYtFvoPCZZu1K7DgcJ941+z7KF9liz&#10;NFTY0q4ie7/8egNuKB62TWU428++2BUnr+/XgzGv03G7BJVoTP/m5/XRCf5iLvzyjYy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xcv8UAAADdAAAADwAAAAAAAAAA&#10;AAAAAAChAgAAZHJzL2Rvd25yZXYueG1sUEsFBgAAAAAEAAQA+QAAAJMDAAAAAA==&#10;" strokecolor="#24282b" strokeweight="0"/>
                    <v:shape id="Freeform 1078" o:spid="_x0000_s1611" style="position:absolute;left:5236;top:5808;width:428;height:157;visibility:visible;mso-wrap-style:square;v-text-anchor:top" coordsize="42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q0MQA&#10;AADdAAAADwAAAGRycy9kb3ducmV2LnhtbERPTWvCQBC9C/6HZQQvUjcpJUjqRkQQK1So0UtvQ3a6&#10;CcnOhuyq6b/vFgq9zeN9znoz2k7cafCNYwXpMgFBXDndsFFwveyfViB8QNbYOSYF3+RhU0wna8y1&#10;e/CZ7mUwIoawz1FBHUKfS+mrmiz6peuJI/flBoshwsFIPeAjhttOPidJJi02HBtq7GlXU9WWN6vg&#10;ZdGX2fjp+Hi4tfo9PX2czMooNZ+N21cQgcbwL/5zv+k4P0tT+P0mn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watDEAAAA3QAAAA8AAAAAAAAAAAAAAAAAmAIAAGRycy9k&#10;b3ducmV2LnhtbFBLBQYAAAAABAAEAPUAAACJAwAAAAA=&#10;" path="m428,l236,67,,157e" filled="f" strokecolor="#24282b" strokeweight="0">
                      <v:path arrowok="t" o:connecttype="custom" o:connectlocs="428,0;236,67;0,157" o:connectangles="0,0,0"/>
                    </v:shape>
                    <v:line id="Line 1079" o:spid="_x0000_s1612" style="position:absolute;flip:x;visibility:visible;mso-wrap-style:square" from="5135,5988" to="5180,6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JnU8EAAADdAAAADwAAAGRycy9kb3ducmV2LnhtbERPTYvCMBC9C/6HMII3TfUgUo0ignbF&#10;g6y7B49DMrbFZlKabFv/vRGEvc3jfc5629tKtNT40rGC2TQBQaydKTlX8PtzmCxB+IBssHJMCp7k&#10;YbsZDtaYGtfxN7XXkIsYwj5FBUUIdSql1wVZ9FNXE0fu7hqLIcIml6bBLobbSs6TZCEtlhwbCqxp&#10;X5B+XP+sAtNlT12H3J31pc322cnKx+2o1HjU71YgAvXhX/xxf5k4fzGbw/ubeIL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smdTwQAAAN0AAAAPAAAAAAAAAAAAAAAA&#10;AKECAABkcnMvZG93bnJldi54bWxQSwUGAAAAAAQABAD5AAAAjwMAAAAA&#10;" strokecolor="#24282b" strokeweight="0"/>
                    <v:shape id="Freeform 1080" o:spid="_x0000_s1613" style="position:absolute;left:4650;top:6022;width:428;height:157;visibility:visible;mso-wrap-style:square;v-text-anchor:top" coordsize="42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5RPMQA&#10;AADdAAAADwAAAGRycy9kb3ducmV2LnhtbERPTWvCQBC9F/oflin0InWTKkFiNlIKpRUqaOrF25Ad&#10;N8HsbMiumv77riD0No/3OcVqtJ240OBbxwrSaQKCuHa6ZaNg//PxsgDhA7LGzjEp+CUPq/LxocBc&#10;uyvv6FIFI2II+xwVNCH0uZS+bsiin7qeOHJHN1gMEQ5G6gGvMdx28jVJMmmx5djQYE/vDdWn6mwV&#10;zCd9lY0Hx+vP80l/p5vtxiyMUs9P49sSRKAx/Ivv7i8d52fpDG7fxBN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uUTzEAAAA3QAAAA8AAAAAAAAAAAAAAAAAmAIAAGRycy9k&#10;b3ducmV2LnhtbFBLBQYAAAAABAAEAPUAAACJAwAAAAA=&#10;" path="m428,l124,112,,157e" filled="f" strokecolor="#24282b" strokeweight="0">
                      <v:path arrowok="t" o:connecttype="custom" o:connectlocs="428,0;124,112;0,157" o:connectangles="0,0,0"/>
                    </v:shape>
                    <v:line id="Line 1081" o:spid="_x0000_s1614" style="position:absolute;flip:x;visibility:visible;mso-wrap-style:square" from="4538,6202" to="4594,6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davMMAAADdAAAADwAAAGRycy9kb3ducmV2LnhtbERPyWrDMBC9F/IPYgK9NbJLMMWJEoIh&#10;cUoPpWkPOQ7SxDaxRsZSvfx9VSj0No+3znY/2VYM1PvGsYJ0lYAg1s40XCn4+jw+vYDwAdlg65gU&#10;zORhv1s8bDE3buQPGi6hEjGEfY4K6hC6XEqva7LoV64jjtzN9RZDhH0lTY9jDLetfE6STFpsODbU&#10;2FFRk75fvq0CM5az7kLl3vT7UBblq5X360mpx+V02IAINIV/8Z/7bOL8LF3D7zfx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XWrzDAAAA3QAAAA8AAAAAAAAAAAAA&#10;AAAAoQIAAGRycy9kb3ducmV2LnhtbFBLBQYAAAAABAAEAPkAAACRAwAAAAA=&#10;" strokecolor="#24282b" strokeweight="0"/>
                    <v:shape id="Freeform 1082" o:spid="_x0000_s1615" style="position:absolute;left:4054;top:6247;width:428;height:157;visibility:visible;mso-wrap-style:square;v-text-anchor:top" coordsize="42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ts08QA&#10;AADdAAAADwAAAGRycy9kb3ducmV2LnhtbERPTWvCQBC9F/oflin0InWTokFiNlIKpRUqaOrF25Ad&#10;N8HsbMiumv77riD0No/3OcVqtJ240OBbxwrSaQKCuHa6ZaNg//PxsgDhA7LGzjEp+CUPq/LxocBc&#10;uyvv6FIFI2II+xwVNCH0uZS+bsiin7qeOHJHN1gMEQ5G6gGvMdx28jVJMmmx5djQYE/vDdWn6mwV&#10;zCZ9lY0Hx+vP80l/p5vtxiyMUs9P49sSRKAx/Ivv7i8d52fpHG7fxBN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LbNPEAAAA3QAAAA8AAAAAAAAAAAAAAAAAmAIAAGRycy9k&#10;b3ducmV2LnhtbFBLBQYAAAAABAAEAPUAAACJAwAAAAA=&#10;" path="m428,l394,11,90,123,,157e" filled="f" strokecolor="#24282b" strokeweight="0">
                      <v:path arrowok="t" o:connecttype="custom" o:connectlocs="428,0;394,11;90,123;0,157" o:connectangles="0,0,0,0"/>
                    </v:shape>
                    <v:line id="Line 1083" o:spid="_x0000_s1616" style="position:absolute;flip:x;visibility:visible;mso-wrap-style:square" from="3952,6427" to="4009,6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lhUMIAAADdAAAADwAAAGRycy9kb3ducmV2LnhtbERPS4vCMBC+L/gfwgje1lQPRapRFmGt&#10;4mHxcdjjkMy2xWZSmtjWf28WBG/z8T1ntRlsLTpqfeVYwWyagCDWzlRcKLhevj8XIHxANlg7JgUP&#10;8rBZjz5WmBnX84m6cyhEDGGfoYIyhCaT0uuSLPqpa4gj9+daiyHCtpCmxT6G21rOkySVFiuODSU2&#10;tC1J3853q8D0+UM3oXBH/dPl2/xg5e13p9RkPHwtQQQawlv8cu9NnJ/OUvj/Jp4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olhUMIAAADdAAAADwAAAAAAAAAAAAAA&#10;AAChAgAAZHJzL2Rvd25yZXYueG1sUEsFBgAAAAAEAAQA+QAAAJADAAAAAA==&#10;" strokecolor="#24282b" strokeweight="0"/>
                    <v:shape id="Freeform 1084" o:spid="_x0000_s1617" style="position:absolute;left:3468;top:6460;width:428;height:169;visibility:visible;mso-wrap-style:square;v-text-anchor:top" coordsize="42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OWsMIA&#10;AADdAAAADwAAAGRycy9kb3ducmV2LnhtbERPTYvCMBC9C/sfwix401QPVapRxGVRZC/aXrzNNrNt&#10;sZmUJGr99xtB8DaP9znLdW9acSPnG8sKJuMEBHFpdcOVgiL/Hs1B+ICssbVMCh7kYb36GCwx0/bO&#10;R7qdQiViCPsMFdQhdJmUvqzJoB/bjjhyf9YZDBG6SmqH9xhuWjlNklQabDg21NjRtqbycroaBYff&#10;Q160qdk5ufmin3mZn48+V2r42W8WIAL14S1+ufc6zk8nM3h+E0+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5awwgAAAN0AAAAPAAAAAAAAAAAAAAAAAJgCAABkcnMvZG93&#10;bnJldi54bWxQSwUGAAAAAAQABAD1AAAAhwMAAAAA&#10;" path="m428,l394,23,135,124,,169e" filled="f" strokecolor="#24282b" strokeweight="0">
                      <v:path arrowok="t" o:connecttype="custom" o:connectlocs="428,0;394,23;135,124;0,169" o:connectangles="0,0,0,0"/>
                    </v:shape>
                    <v:line id="Line 1085" o:spid="_x0000_s1618" style="position:absolute;flip:x;visibility:visible;mso-wrap-style:square" from="3367,6652" to="3423,6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QucUAAADdAAAADwAAAGRycy9kb3ducmV2LnhtbESPQWvCQBCF7wX/wzJCb3VjD1Kiq4ig&#10;UTyU2h48DrtjEszOhuw2if++cxB6m+G9ee+b1Wb0jeqpi3VgA/NZBorYBldzaeDne//2ASomZIdN&#10;YDLwoAib9eRlhbkLA39Rf0mlkhCOORqoUmpzraOtyGOchZZYtFvoPCZZu1K7DgcJ941+z7KF9liz&#10;NFTY0q4ie7/8egNuKB62TWU428++2BUnr+/XgzGv03G7BJVoTP/m5/XRCf5iLrjyjYy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QucUAAADdAAAADwAAAAAAAAAA&#10;AAAAAAChAgAAZHJzL2Rvd25yZXYueG1sUEsFBgAAAAAEAAQA+QAAAJMDAAAAAA==&#10;" strokecolor="#24282b" strokeweight="0"/>
                    <v:shape id="Freeform 1086" o:spid="_x0000_s1619" style="position:absolute;left:2883;top:6697;width:427;height:169;visibility:visible;mso-wrap-style:square;v-text-anchor:top" coordsize="427,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yTesYA&#10;AADdAAAADwAAAGRycy9kb3ducmV2LnhtbERP32vCMBB+H+x/CCf4MmZqN0WrUcZ00DEZ6Ia+ns3Z&#10;ljWXkmRa//tlMNjbfXw/b77sTCPO5HxtWcFwkIAgLqyuuVTw+fFyPwHhA7LGxjIpuJKH5eL2Zo6Z&#10;thfe0nkXShFD2GeooAqhzaT0RUUG/cC2xJE7WWcwROhKqR1eYrhpZJokY2mw5thQYUvPFRVfu2+j&#10;4Fgccpffva/Wr2+bfHTQ+/ThMVWq3+ueZiACdeFf/OfOdZw/Hk7h95t4gl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yTesYAAADdAAAADwAAAAAAAAAAAAAAAACYAgAAZHJz&#10;L2Rvd25yZXYueG1sUEsFBgAAAAAEAAQA9QAAAIsDAAAAAA==&#10;" path="m427,l236,67,22,157,,169e" filled="f" strokecolor="#24282b" strokeweight="0">
                      <v:path arrowok="t" o:connecttype="custom" o:connectlocs="427,0;236,67;22,157;0,169" o:connectangles="0,0,0,0"/>
                    </v:shape>
                    <v:line id="Line 1087" o:spid="_x0000_s1620" style="position:absolute;flip:x;visibility:visible;mso-wrap-style:square" from="2781,6888" to="2838,6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CWAsUAAADdAAAADwAAAGRycy9kb3ducmV2LnhtbESPQWvCQBCF74L/YRmhN93Ug0h0lSLU&#10;tHiQ2h48DrvTJJidDdk1if++cxB6m+G9ee+b7X70jeqpi3VgA6+LDBSxDa7m0sDP9/t8DSomZIdN&#10;YDLwoAj73XSyxdyFgb+ov6RSSQjHHA1UKbW51tFW5DEuQkss2m/oPCZZu1K7DgcJ941eZtlKe6xZ&#10;Gips6VCRvV3u3oAbiodtUxlO9twXh+LT69v1aMzLbHzbgEo0pn/z8/rDCf5qKfzyjYy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CWAsUAAADdAAAADwAAAAAAAAAA&#10;AAAAAAChAgAAZHJzL2Rvd25yZXYueG1sUEsFBgAAAAAEAAQA+QAAAJMDAAAAAA==&#10;" strokecolor="#24282b" strokeweight="0"/>
                    <v:shape id="Freeform 1088" o:spid="_x0000_s1621" style="position:absolute;left:2308;top:6933;width:417;height:180;visibility:visible;mso-wrap-style:square;v-text-anchor:top" coordsize="41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SIcQA&#10;AADdAAAADwAAAGRycy9kb3ducmV2LnhtbERP32vCMBB+H+x/CDfwbabWUUpnlDEQFHyZOtjejubW&#10;lDWX2sRY/3szGPh2H9/PW6xG24lIg28dK5hNMxDEtdMtNwqOh/VzCcIHZI2dY1JwJQ+r5ePDAivt&#10;LvxBcR8akULYV6jAhNBXUvrakEU/dT1x4n7cYDEkODRSD3hJ4baTeZYV0mLLqcFgT++G6t/92SrY&#10;xeLlnM+v8bT9/jRfZfTzDZZKTZ7Gt1cQgcZwF/+7NzrNL/I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kiHEAAAA3QAAAA8AAAAAAAAAAAAAAAAAmAIAAGRycy9k&#10;b3ducmV2LnhtbFBLBQYAAAAABAAEAPUAAACJAwAAAAA=&#10;" path="m417,l406,,226,79,68,158,,180e" filled="f" strokecolor="#24282b" strokeweight="0">
                      <v:path arrowok="t" o:connecttype="custom" o:connectlocs="417,0;406,0;226,79;68,158;0,180" o:connectangles="0,0,0,0,0"/>
                    </v:shape>
                    <v:shape id="Freeform 1089" o:spid="_x0000_s1622" style="position:absolute;left:2207;top:7147;width:56;height:23;visibility:visible;mso-wrap-style:square;v-text-anchor:top" coordsize="5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w8QA&#10;AADdAAAADwAAAGRycy9kb3ducmV2LnhtbERPTWvCQBC9F/wPywi9FN2YQ1pSV1FBUvRQYnvwOGTH&#10;bGh2NmRXjf56t1DobR7vc+bLwbbiQr1vHCuYTRMQxJXTDdcKvr+2kzcQPiBrbB2Tght5WC5GT3PM&#10;tbtySZdDqEUMYZ+jAhNCl0vpK0MW/dR1xJE7ud5iiLCvpe7xGsNtK9MkyaTFhmODwY42hqqfw9kq&#10;qE94ey34s9ztX5qsNPdifeRCqefxsHoHEWgI/+I/94eO87M0hd9v4gl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6msPEAAAA3QAAAA8AAAAAAAAAAAAAAAAAmAIAAGRycy9k&#10;b3ducmV2LnhtbFBLBQYAAAAABAAEAPUAAACJAwAAAAA=&#10;" path="m56,l22,11,,23e" filled="f" strokecolor="#24282b" strokeweight="0">
                      <v:path arrowok="t" o:connecttype="custom" o:connectlocs="56,0;22,11;0,23" o:connectangles="0,0,0"/>
                    </v:shape>
                    <v:shape id="Freeform 1090" o:spid="_x0000_s1623" style="position:absolute;left:1757;top:7192;width:405;height:225;visibility:visible;mso-wrap-style:square;v-text-anchor:top" coordsize="40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LJR8MA&#10;AADdAAAADwAAAGRycy9kb3ducmV2LnhtbERPTWvCQBC9C/0PyxR6001TkDZ1ldRSquLF1N6H7JgE&#10;s7Nxd6vRX+8WBG/zeJ8zmfWmFUdyvrGs4HmUgCAurW64UrD9+Rq+gvABWWNrmRScycNs+jCYYKbt&#10;iTd0LEIlYgj7DBXUIXSZlL6syaAf2Y44cjvrDIYIXSW1w1MMN61Mk2QsDTYcG2rsaF5TuS/+jILD&#10;Wr99dvlvnq4uS5Kl237Lj0Spp8c+fwcRqA938c290HH+OH2B/2/iCX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LJR8MAAADdAAAADwAAAAAAAAAAAAAAAACYAgAAZHJzL2Rv&#10;d25yZXYueG1sUEsFBgAAAAAEAAQA9QAAAIgDAAAAAA==&#10;" path="m405,l337,34r,l214,101,90,169,,225e" filled="f" strokecolor="#24282b" strokeweight="0">
                      <v:path arrowok="t" o:connecttype="custom" o:connectlocs="405,0;337,34;337,34;214,101;90,169;0,225" o:connectangles="0,0,0,0,0,0"/>
                    </v:shape>
                    <v:line id="Line 1091" o:spid="_x0000_s1624" style="position:absolute;flip:x;visibility:visible;mso-wrap-style:square" from="1666,7451" to="1712,7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uQAcMAAADdAAAADwAAAGRycy9kb3ducmV2LnhtbERPyWrDMBC9F/IPYgK9NXJMMMWJEoIh&#10;dUoPpWkPOQ7SxDaxRsZSvfx9VSj0No+3zu4w2VYM1PvGsYL1KgFBrJ1puFLw9Xl6egbhA7LB1jEp&#10;mMnDYb942GFu3MgfNFxCJWII+xwV1CF0uZRe12TRr1xHHLmb6y2GCPtKmh7HGG5bmSZJJi02HBtq&#10;7KioSd8v31aBGctZd6Fyb/p9KIvy1cr79UWpx+V03IIINIV/8Z/7bOL8LN3A7zfx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7kAHDAAAA3QAAAA8AAAAAAAAAAAAA&#10;AAAAoQIAAGRycy9kb3ducmV2LnhtbFBLBQYAAAAABAAEAPkAAACRAwAAAAA=&#10;" strokecolor="#24282b" strokeweight="0"/>
                    <v:shape id="Freeform 1092" o:spid="_x0000_s1625" style="position:absolute;left:1250;top:7507;width:360;height:282;visibility:visible;mso-wrap-style:square;v-text-anchor:top" coordsize="36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LTsQA&#10;AADdAAAADwAAAGRycy9kb3ducmV2LnhtbERPTWvCQBC9F/oflil4q5sqhpK6SglVrBBoUyHXITsm&#10;IdnZkF1j+u9dodDbPN7nrLeT6cRIg2ssK3iZRyCIS6sbrhScfnbPryCcR9bYWSYFv+Rgu3l8WGOi&#10;7ZW/acx9JUIIuwQV1N73iZSurMmgm9ueOHBnOxj0AQ6V1ANeQ7jp5CKKYmmw4dBQY09pTWWbX4yC&#10;9Dgu7RmLtpjws8zGr1Oxzz6Umj1N728gPE3+X/znPugwP16s4P5NOEF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y07EAAAA3QAAAA8AAAAAAAAAAAAAAAAAmAIAAGRycy9k&#10;b3ducmV2LnhtbFBLBQYAAAAABAAEAPUAAACJAwAAAAA=&#10;" path="m360,l338,23,281,56,236,90r-56,34l135,158,90,203,45,237,,270r,12e" filled="f" strokecolor="#24282b" strokeweight="0">
                      <v:path arrowok="t" o:connecttype="custom" o:connectlocs="360,0;338,23;281,56;236,90;180,124;135,158;90,203;45,237;0,270;0,282" o:connectangles="0,0,0,0,0,0,0,0,0,0"/>
                    </v:shape>
                    <v:shape id="Freeform 1093" o:spid="_x0000_s1626" style="position:absolute;left:1160;top:7822;width:45;height:34;visibility:visible;mso-wrap-style:square;v-text-anchor:top" coordsize="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8x8QA&#10;AADdAAAADwAAAGRycy9kb3ducmV2LnhtbERPTWvCQBC9F/wPywi9BN0Y7CLRVazQ0lupLYK3ITsm&#10;wexsmt0m6b93CwVv83ifs9mNthE9db52rGExT0EQF87UXGr4+nyZrUD4gGywcUwafsnDbjt52GBu&#10;3MAf1B9DKWII+xw1VCG0uZS+qMiin7uWOHIX11kMEXalNB0OMdw2MktTJS3WHBsqbOlQUXE9/lgN&#10;TVIoqZ6Xr8nTon7n6+F0/rYnrR+n434NItAY7uJ/95uJ81Wm4O+beIL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FvMfEAAAA3QAAAA8AAAAAAAAAAAAAAAAAmAIAAGRycy9k&#10;b3ducmV2LnhtbFBLBQYAAAAABAAEAPUAAACJAwAAAAA=&#10;" path="m45,l,34r,e" filled="f" strokecolor="#24282b" strokeweight="0">
                      <v:path arrowok="t" o:connecttype="custom" o:connectlocs="45,0;0,34;0,34" o:connectangles="0,0,0"/>
                    </v:shape>
                    <v:shape id="Freeform 1094" o:spid="_x0000_s1627" style="position:absolute;left:822;top:7901;width:304;height:349;visibility:visible;mso-wrap-style:square;v-text-anchor:top" coordsize="304,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utsIA&#10;AADdAAAADwAAAGRycy9kb3ducmV2LnhtbERPTWvCQBC9F/wPywheim6MkJboKjVQ6KUHY3sfsmM2&#10;mJ0N2TWJ/75bELzN433O7jDZVgzU+8axgvUqAUFcOd1wreDn/Ll8B+EDssbWMSm4k4fDfvayw1y7&#10;kU80lKEWMYR9jgpMCF0upa8MWfQr1xFH7uJ6iyHCvpa6xzGG21amSZJJiw3HBoMdFYaqa3mzCupf&#10;s8mO69S2jTsfX3U6Fd83o9RiPn1sQQSawlP8cH/pOD9L3+D/m3iC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xS62wgAAAN0AAAAPAAAAAAAAAAAAAAAAAJgCAABkcnMvZG93&#10;bnJldi54bWxQSwUGAAAAAAQABAD1AAAAhwMAAAAA&#10;" path="m304,r,l259,45,214,79r-34,45l135,169r-34,45l68,259,23,315,,349e" filled="f" strokecolor="#24282b" strokeweight="0">
                      <v:path arrowok="t" o:connecttype="custom" o:connectlocs="304,0;304,0;259,45;214,79;180,124;135,169;101,214;68,259;23,315;0,349" o:connectangles="0,0,0,0,0,0,0,0,0,0"/>
                    </v:shape>
                    <v:shape id="Freeform 1095" o:spid="_x0000_s1628" style="position:absolute;left:754;top:8295;width:34;height:45;visibility:visible;mso-wrap-style:square;v-text-anchor:top" coordsize="3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kvWcMA&#10;AADdAAAADwAAAGRycy9kb3ducmV2LnhtbESPQWvCQBCF74L/YRnBm270EErqKkUUizeN0OuQnSZp&#10;s7MhuzXrv3cOQm8zvDfvfbPZJdepOw2h9WxgtcxAEVfetlwbuJXHxRuoEJEtdp7JwIMC7LbTyQYL&#10;60e+0P0aayUhHAo00MTYF1qHqiGHYel7YtG+/eAwyjrU2g44Srjr9DrLcu2wZWlosKd9Q9Xv9c8Z&#10;+KnoNp7S4+BdeT6VjlOevi7GzGfp4x1UpBT/za/rTyv4+Vpw5RsZQ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kvWcMAAADdAAAADwAAAAAAAAAAAAAAAACYAgAAZHJzL2Rv&#10;d25yZXYueG1sUEsFBgAAAAAEAAQA9QAAAIgDAAAAAA==&#10;" path="m34,l23,23,,45e" filled="f" strokecolor="#24282b" strokeweight="0">
                      <v:path arrowok="t" o:connecttype="custom" o:connectlocs="34,0;23,23;0,45" o:connectangles="0,0,0"/>
                    </v:shape>
                    <v:shape id="Freeform 1096" o:spid="_x0000_s1629" style="position:absolute;left:631;top:8385;width:90;height:146;visibility:visible;mso-wrap-style:square;v-text-anchor:top" coordsize="90,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13sAA&#10;AADdAAAADwAAAGRycy9kb3ducmV2LnhtbERPTYvCMBC9C/6HMII3Te2haNcoKoiCp60ePA7NbFpt&#10;JqWJWv+9WVjY2zze5yzXvW3EkzpfO1YwmyYgiEunazYKLuf9ZA7CB2SNjWNS8CYP69VwsMRcuxd/&#10;07MIRsQQ9jkqqEJocyl9WZFFP3UtceR+XGcxRNgZqTt8xXDbyDRJMmmx5thQYUu7isp78bAKrnTw&#10;p8v+NqfrO+u3ZWFsaoxS41G/+QIRqA//4j/3Ucf5WbqA32/iCX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r13sAAAADdAAAADwAAAAAAAAAAAAAAAACYAgAAZHJzL2Rvd25y&#10;ZXYueG1sUEsFBgAAAAAEAAQA9QAAAIUDAAAAAA==&#10;" path="m90,l67,34,33,90,,146e" filled="f" strokecolor="#24282b" strokeweight="0">
                      <v:path arrowok="t" o:connecttype="custom" o:connectlocs="90,0;67,34;33,90;0,146" o:connectangles="0,0,0,0"/>
                    </v:shape>
                    <v:shape id="Freeform 1097" o:spid="_x0000_s1630" style="position:absolute;left:631;top:8385;width:90;height:146;visibility:visible;mso-wrap-style:square;v-text-anchor:top" coordsize="90,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KnsQA&#10;AADdAAAADwAAAGRycy9kb3ducmV2LnhtbESPQWvCQBCF74L/YRmhN93UQpDoKq0gCj2ZevA4ZMdN&#10;bHY2ZFeN/75zEHqb4b1575vVZvCtulMfm8AG3mcZKOIq2IadgdPPbroAFROyxTYwGXhShM16PFph&#10;YcODj3Qvk1MSwrFAA3VKXaF1rGryGGehIxbtEnqPSdbeadvjQ8J9q+dZlmuPDUtDjR1ta6p+y5s3&#10;cKZ9/D7trgs6P/PhqyqdnztnzNtk+FyCSjSkf/Pr+mAFP/8QfvlGRt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pyp7EAAAA3QAAAA8AAAAAAAAAAAAAAAAAmAIAAGRycy9k&#10;b3ducmV2LnhtbFBLBQYAAAAABAAEAPUAAACJAwAAAAA=&#10;" path="m90,l67,34,33,90,,146e" filled="f" strokecolor="#24282b" strokeweight="0">
                      <v:path arrowok="t" o:connecttype="custom" o:connectlocs="90,0;67,34;33,90;0,146" o:connectangles="0,0,0,0"/>
                    </v:shape>
                    <v:shape id="Freeform 1098" o:spid="_x0000_s1631" style="position:absolute;left:631;top:5155;width:4549;height:3376;visibility:visible;mso-wrap-style:square;v-text-anchor:top" coordsize="40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v3m8IA&#10;AADdAAAADwAAAGRycy9kb3ducmV2LnhtbERP24rCMBB9X/Afwgj7tqYqVKlGKYIiKwhewNehGdti&#10;MylNtN39eiMIvs3hXGe+7EwlHtS40rKC4SACQZxZXXKu4Hxa/0xBOI+ssbJMCv7IwXLR+5pjom3L&#10;B3ocfS5CCLsEFRTe14mULivIoBvYmjhwV9sY9AE2udQNtiHcVHIURbE0WHJoKLCmVUHZ7Xg3Clxn&#10;/je3U9ymv5Prxe7bdJ3tUqW++106A+Gp8x/x273VYX48HsLrm3C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ebwgAAAN0AAAAPAAAAAAAAAAAAAAAAAJgCAABkcnMvZG93&#10;bnJldi54bWxQSwUGAAAAAAQABAD1AAAAhwMAAAAA&#10;" path="m404,c300,73,216,134,148,185,80,235,54,257,,300e" filled="f" strokecolor="#24282b" strokeweight=".55pt">
                      <v:stroke endcap="round"/>
                      <v:path arrowok="t" o:connecttype="custom" o:connectlocs="4549,0;1666,2082;0,3376" o:connectangles="0,0,0"/>
                    </v:shape>
                    <v:line id="Line 1099" o:spid="_x0000_s1632" style="position:absolute;flip:x;visibility:visible;mso-wrap-style:square" from="5033,5144" to="5078,5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c7M8MAAADdAAAADwAAAGRycy9kb3ducmV2LnhtbERPyWrDMBC9F/IPYgK9NXIcMMWJEoIh&#10;dUoPpWkPOQ7SxDaxRsZSvfx9VSj0No+3zu4w2VYM1PvGsYL1KgFBrJ1puFLw9Xl6egbhA7LB1jEp&#10;mMnDYb942GFu3MgfNFxCJWII+xwV1CF0uZRe12TRr1xHHLmb6y2GCPtKmh7HGG5bmSZJJi02HBtq&#10;7KioSd8v31aBGctZd6Fyb/p9KIvy1cr79UWpx+V03IIINIV/8Z/7bOL8bJPC7zfx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HOzPDAAAA3QAAAA8AAAAAAAAAAAAA&#10;AAAAoQIAAGRycy9kb3ducmV2LnhtbFBLBQYAAAAABAAEAPkAAACRAwAAAAA=&#10;" strokecolor="#24282b" strokeweight="0"/>
                    <v:line id="Line 1100" o:spid="_x0000_s1633" style="position:absolute;flip:x;visibility:visible;mso-wrap-style:square" from="4932,5211" to="4988,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ueqMIAAADdAAAADwAAAGRycy9kb3ducmV2LnhtbERPS4vCMBC+C/6HMII3TVUQqUYRQbuy&#10;h8XHweOQjG2xmZQm29Z/v1lY2Nt8fM/Z7HpbiZYaXzpWMJsmIIi1MyXnCu6342QFwgdkg5VjUvAm&#10;D7vtcLDB1LiOL9ReQy5iCPsUFRQh1KmUXhdk0U9dTRy5p2sshgibXJoGuxhuKzlPkqW0WHJsKLCm&#10;Q0H6df22CkyXvXUdcvepv9rskJ2tfD1OSo1H/X4NIlAf/sV/7g8T5y8XC/j9Jp4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ueqMIAAADdAAAADwAAAAAAAAAAAAAA&#10;AAChAgAAZHJzL2Rvd25yZXYueG1sUEsFBgAAAAAEAAQA+QAAAJADAAAAAA==&#10;" strokecolor="#24282b" strokeweight="0"/>
                    <v:shape id="Freeform 1101" o:spid="_x0000_s1634" style="position:absolute;left:4842;top:5279;width:45;height:33;visibility:visible;mso-wrap-style:square;v-text-anchor:top" coordsize="4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yQBcMA&#10;AADdAAAADwAAAGRycy9kb3ducmV2LnhtbERPzWrCQBC+F3yHZQRvdWPTisSsIhaLl0qrPsCQnWSj&#10;2dmQXWN8+26h0Nt8fL+TrwfbiJ46XztWMJsmIIgLp2uuFJxPu+cFCB+QNTaOScGDPKxXo6ccM+3u&#10;/E39MVQihrDPUIEJoc2k9IUhi37qWuLIla6zGCLsKqk7vMdw28iXJJlLizXHBoMtbQ0V1+PNKuiv&#10;/vLx3hyG21v5tT98PtLU1KlSk/GwWYIINIR/8Z97r+P8efoKv9/E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yQBcMAAADdAAAADwAAAAAAAAAAAAAAAACYAgAAZHJzL2Rv&#10;d25yZXYueG1sUEsFBgAAAAAEAAQA9QAAAIgDAAAAAA==&#10;" path="m45,l22,22,,33e" filled="f" strokecolor="#24282b" strokeweight="0">
                      <v:path arrowok="t" o:connecttype="custom" o:connectlocs="45,0;22,22;0,33" o:connectangles="0,0,0"/>
                    </v:shape>
                    <v:line id="Line 1102" o:spid="_x0000_s1635" style="position:absolute;flip:x;visibility:visible;mso-wrap-style:square" from="4752,5346" to="4797,5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6jR8MAAADdAAAADwAAAGRycy9kb3ducmV2LnhtbERPTWvCQBC9F/oflil4q5u2VCS6ERHa&#10;KD0UowePw+6YhGRnQ3abxH/vFgq9zeN9znoz2VYM1PvasYKXeQKCWDtTc6ngfPp4XoLwAdlg65gU&#10;3MjDJnt8WGNq3MhHGopQihjCPkUFVQhdKqXXFVn0c9cRR+7qeoshwr6UpscxhttWvibJQlqsOTZU&#10;2NGuIt0UP1aBGfOb7kLpvvT3kO/yg5XN5VOp2dO0XYEINIV/8Z97b+L8xds7/H4TT5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uo0fDAAAA3QAAAA8AAAAAAAAAAAAA&#10;AAAAoQIAAGRycy9kb3ducmV2LnhtbFBLBQYAAAAABAAEAPkAAACRAwAAAAA=&#10;" strokecolor="#24282b" strokeweight="0"/>
                    <v:line id="Line 1103" o:spid="_x0000_s1636" style="position:absolute;flip:x;visibility:visible;mso-wrap-style:square" from="4662,5414" to="4707,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w9MMIAAADdAAAADwAAAGRycy9kb3ducmV2LnhtbERPTWvCQBC9C/0PyxS86aYWgqSuUoQ2&#10;FQ9i7KHHYXeaBLOzIbsm8d+7guBtHu9zVpvRNqKnzteOFbzNExDE2pmaSwW/p6/ZEoQPyAYbx6Tg&#10;Sh4265fJCjPjBj5SX4RSxBD2GSqoQmgzKb2uyKKfu5Y4cv+usxgi7EppOhxiuG3kIklSabHm2FBh&#10;S9uK9Lm4WAVmyK+6DaXb60Ofb/Odlee/b6Wmr+PnB4hAY3iKH+4fE+en7yncv4knyP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w9MMIAAADdAAAADwAAAAAAAAAAAAAA&#10;AAChAgAAZHJzL2Rvd25yZXYueG1sUEsFBgAAAAAEAAQA+QAAAJADAAAAAA==&#10;" strokecolor="#24282b" strokeweight="0"/>
                    <v:line id="Line 1104" o:spid="_x0000_s1637" style="position:absolute;flip:x;visibility:visible;mso-wrap-style:square" from="4560,5481" to="4605,5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CYq8MAAADdAAAADwAAAGRycy9kb3ducmV2LnhtbERPTWvCQBC9F/oflil4q5u2YCW6ERHa&#10;KD0UowePw+6YhGRnQ3abxH/vFgq9zeN9znoz2VYM1PvasYKXeQKCWDtTc6ngfPp4XoLwAdlg65gU&#10;3MjDJnt8WGNq3MhHGopQihjCPkUFVQhdKqXXFVn0c9cRR+7qeoshwr6UpscxhttWvibJQlqsOTZU&#10;2NGuIt0UP1aBGfOb7kLpvvT3kO/yg5XN5VOp2dO0XYEINIV/8Z97b+L8xds7/H4TT5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wmKvDAAAA3QAAAA8AAAAAAAAAAAAA&#10;AAAAoQIAAGRycy9kb3ducmV2LnhtbFBLBQYAAAAABAAEAPkAAACRAwAAAAA=&#10;" strokecolor="#24282b" strokeweight="0"/>
                    <v:line id="Line 1105" o:spid="_x0000_s1638" style="position:absolute;flip:x;visibility:visible;mso-wrap-style:square" from="4470,5549" to="4515,5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M2cYAAADdAAAADwAAAGRycy9kb3ducmV2LnhtbESPQWvDMAyF74X+B6PCbq3TDUrJ6pZR&#10;6LKxw1jaw47C1pLQWA6xl6T/fjoMepN4T+992h0m36qB+tgENrBeZaCIbXANVwYu59NyCyomZIdt&#10;YDJwowiH/Xy2w9yFkb9oKFOlJIRjjgbqlLpc62hr8hhXoSMW7Sf0HpOsfaVdj6OE+1Y/ZtlGe2xY&#10;Gmrs6FiTvZa/3oAbi5vtUhU+7OdQHIt3r6/fr8Y8LKaXZ1CJpnQ3/1+/OcHfPAmufCMj6P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vDNnGAAAA3QAAAA8AAAAAAAAA&#10;AAAAAAAAoQIAAGRycy9kb3ducmV2LnhtbFBLBQYAAAAABAAEAPkAAACUAwAAAAA=&#10;" strokecolor="#24282b" strokeweight="0"/>
                    <v:line id="Line 1106" o:spid="_x0000_s1639" style="position:absolute;flip:x;visibility:visible;mso-wrap-style:square" from="4380,5616" to="4425,5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OpQsMAAADdAAAADwAAAGRycy9kb3ducmV2LnhtbERPTWvCQBC9F/oflil4q5u2IDW6ERHa&#10;KD0UowePw+6YhGRnQ3abxH/vFgq9zeN9znoz2VYM1PvasYKXeQKCWDtTc6ngfPp4fgfhA7LB1jEp&#10;uJGHTfb4sMbUuJGPNBShFDGEfYoKqhC6VEqvK7Lo564jjtzV9RZDhH0pTY9jDLetfE2ShbRYc2yo&#10;sKNdRbopfqwCM+Y33YXSfenvId/lByuby6dSs6dpuwIRaAr/4j/33sT5i7cl/H4TT5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jqULDAAAA3QAAAA8AAAAAAAAAAAAA&#10;AAAAoQIAAGRycy9kb3ducmV2LnhtbFBLBQYAAAAABAAEAPkAAACRAwAAAAA=&#10;" strokecolor="#24282b" strokeweight="0"/>
                    <v:line id="Line 1107" o:spid="_x0000_s1640" style="position:absolute;flip:x;visibility:visible;mso-wrap-style:square" from="4290,5684" to="4335,5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zosYAAADdAAAADwAAAGRycy9kb3ducmV2LnhtbESPQWvDMAyF74X+B6PCbq3TMUrJ6pZR&#10;6LKxw1jaw47C1pLQWA6xl6T/fjoMepN4T+992h0m36qB+tgENrBeZaCIbXANVwYu59NyCyomZIdt&#10;YDJwowiH/Xy2w9yFkb9oKFOlJIRjjgbqlLpc62hr8hhXoSMW7Sf0HpOsfaVdj6OE+1Y/ZtlGe2xY&#10;Gmrs6FiTvZa/3oAbi5vtUhU+7OdQHIt3r6/fr8Y8LKaXZ1CJpnQ3/1+/OcHfPAm/fCMj6P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fc6LGAAAA3QAAAA8AAAAAAAAA&#10;AAAAAAAAoQIAAGRycy9kb3ducmV2LnhtbFBLBQYAAAAABAAEAPkAAACUAwAAAAA=&#10;" strokecolor="#24282b" strokeweight="0"/>
                    <v:line id="Line 1108" o:spid="_x0000_s1641" style="position:absolute;flip:x;visibility:visible;mso-wrap-style:square" from="4200,5751" to="4245,5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PWOcMAAADdAAAADwAAAGRycy9kb3ducmV2LnhtbERPyWrDMBC9F/IPYgK9NbJLMMWJEoIh&#10;cUoPpWkPOQ7SxDaxRsZSvfx9VSj0No+3znY/2VYM1PvGsYJ0lYAg1s40XCn4+jw+vYDwAdlg65gU&#10;zORhv1s8bDE3buQPGi6hEjGEfY4K6hC6XEqva7LoV64jjtzN9RZDhH0lTY9jDLetfE6STFpsODbU&#10;2FFRk75fvq0CM5az7kLl3vT7UBblq5X360mpx+V02IAINIV/8Z/7bOL8bJ3C7zfx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T1jnDAAAA3QAAAA8AAAAAAAAAAAAA&#10;AAAAoQIAAGRycy9kb3ducmV2LnhtbFBLBQYAAAAABAAEAPkAAACRAwAAAAA=&#10;" strokecolor="#24282b" strokeweight="0"/>
                    <v:line id="Line 1109" o:spid="_x0000_s1642" style="position:absolute;flip:x;visibility:visible;mso-wrap-style:square" from="4099,5819" to="4155,5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FITsMAAADdAAAADwAAAGRycy9kb3ducmV2LnhtbERPyWrDMBC9F/IPYgK9NXJMMMWJEoIh&#10;dUoPpWkPOQ7SxDaxRsZSvfx9VSj0No+3zu4w2VYM1PvGsYL1KgFBrJ1puFLw9Xl6egbhA7LB1jEp&#10;mMnDYb942GFu3MgfNFxCJWII+xwV1CF0uZRe12TRr1xHHLmb6y2GCPtKmh7HGG5bmSZJJi02HBtq&#10;7KioSd8v31aBGctZd6Fyb/p9KIvy1cr79UWpx+V03IIINIV/8Z/7bOL8bJPC7zfx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BSE7DAAAA3QAAAA8AAAAAAAAAAAAA&#10;AAAAoQIAAGRycy9kb3ducmV2LnhtbFBLBQYAAAAABAAEAPkAAACRAwAAAAA=&#10;" strokecolor="#24282b" strokeweight="0"/>
                    <v:line id="Line 1110" o:spid="_x0000_s1643" style="position:absolute;flip:x;visibility:visible;mso-wrap-style:square" from="4009,5886" to="4054,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3t1cMAAADdAAAADwAAAGRycy9kb3ducmV2LnhtbERPS2vCQBC+F/oflil4q5s+EIluRIQ2&#10;Sg/F6MHjsDsmIdnZkN0m8d+7hUJv8/E9Z72ZbCsG6n3tWMHLPAFBrJ2puVRwPn08L0H4gGywdUwK&#10;buRhkz0+rDE1buQjDUUoRQxhn6KCKoQuldLriiz6ueuII3d1vcUQYV9K0+MYw20rX5NkIS3WHBsq&#10;7GhXkW6KH6vAjPlNd6F0X/p7yHf5wcrm8qnU7GnarkAEmsK/+M+9N3H+4v0Nfr+JJ8j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N7dXDAAAA3QAAAA8AAAAAAAAAAAAA&#10;AAAAoQIAAGRycy9kb3ducmV2LnhtbFBLBQYAAAAABAAEAPkAAACRAwAAAAA=&#10;" strokecolor="#24282b" strokeweight="0"/>
                    <v:line id="Line 1111" o:spid="_x0000_s1644" style="position:absolute;flip:x;visibility:visible;mso-wrap-style:square" from="3919,5954" to="3964,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R1ocIAAADdAAAADwAAAGRycy9kb3ducmV2LnhtbERPS4vCMBC+C/6HMII3TRURqUYRQbuy&#10;h8XHweOQjG2xmZQm29Z/v1lY2Nt8fM/Z7HpbiZYaXzpWMJsmIIi1MyXnCu6342QFwgdkg5VjUvAm&#10;D7vtcLDB1LiOL9ReQy5iCPsUFRQh1KmUXhdk0U9dTRy5p2sshgibXJoGuxhuKzlPkqW0WHJsKLCm&#10;Q0H6df22CkyXvXUdcvepv9rskJ2tfD1OSo1H/X4NIlAf/sV/7g8T5y8XC/j9Jp4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R1ocIAAADdAAAADwAAAAAAAAAAAAAA&#10;AAChAgAAZHJzL2Rvd25yZXYueG1sUEsFBgAAAAAEAAQA+QAAAJADAAAAAA==&#10;" strokecolor="#24282b" strokeweight="0"/>
                    <v:line id="Line 1112" o:spid="_x0000_s1645" style="position:absolute;flip:x;visibility:visible;mso-wrap-style:square" from="3828,6022" to="3873,6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jQOsMAAADdAAAADwAAAGRycy9kb3ducmV2LnhtbERPTWvCQBC9F/oflil4q5uWViS6ERHa&#10;KD0UowePw+6YhGRnQ3abxH/vFgq9zeN9znoz2VYM1PvasYKXeQKCWDtTc6ngfPp4XoLwAdlg65gU&#10;3MjDJnt8WGNq3MhHGopQihjCPkUFVQhdKqXXFVn0c9cRR+7qeoshwr6UpscxhttWvibJQlqsOTZU&#10;2NGuIt0UP1aBGfOb7kLpvvT3kO/yg5XN5VOp2dO0XYEINIV/8Z97b+L8xds7/H4TT5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o0DrDAAAA3QAAAA8AAAAAAAAAAAAA&#10;AAAAoQIAAGRycy9kb3ducmV2LnhtbFBLBQYAAAAABAAEAPkAAACRAwAAAAA=&#10;" strokecolor="#24282b" strokeweight="0"/>
                    <v:line id="Line 1113" o:spid="_x0000_s1646" style="position:absolute;flip:x;visibility:visible;mso-wrap-style:square" from="3738,6089" to="3783,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pOTcIAAADdAAAADwAAAGRycy9kb3ducmV2LnhtbERPTWvCQBC9C/0PyxS86aZSgqSuUoQ2&#10;FQ9i7KHHYXeaBLOzIbsm8d+7guBtHu9zVpvRNqKnzteOFbzNExDE2pmaSwW/p6/ZEoQPyAYbx6Tg&#10;Sh4265fJCjPjBj5SX4RSxBD2GSqoQmgzKb2uyKKfu5Y4cv+usxgi7EppOhxiuG3kIklSabHm2FBh&#10;S9uK9Lm4WAVmyK+6DaXb60Ofb/Odlee/b6Wmr+PnB4hAY3iKH+4fE+en7yncv4knyP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TpOTcIAAADdAAAADwAAAAAAAAAAAAAA&#10;AAChAgAAZHJzL2Rvd25yZXYueG1sUEsFBgAAAAAEAAQA+QAAAJADAAAAAA==&#10;" strokecolor="#24282b" strokeweight="0"/>
                    <v:line id="Line 1114" o:spid="_x0000_s1647" style="position:absolute;flip:x;visibility:visible;mso-wrap-style:square" from="3648,6157" to="3693,6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br1sMAAADdAAAADwAAAGRycy9kb3ducmV2LnhtbERPTWvCQBC9F/oflil4q5uWYiW6ERHa&#10;KD0UowePw+6YhGRnQ3abxH/vFgq9zeN9znoz2VYM1PvasYKXeQKCWDtTc6ngfPp4XoLwAdlg65gU&#10;3MjDJnt8WGNq3MhHGopQihjCPkUFVQhdKqXXFVn0c9cRR+7qeoshwr6UpscxhttWvibJQlqsOTZU&#10;2NGuIt0UP1aBGfOb7kLpvvT3kO/yg5XN5VOp2dO0XYEINIV/8Z97b+L8xds7/H4TT5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269bDAAAA3QAAAA8AAAAAAAAAAAAA&#10;AAAAoQIAAGRycy9kb3ducmV2LnhtbFBLBQYAAAAABAAEAPkAAACRAwAAAAA=&#10;" strokecolor="#24282b" strokeweight="0"/>
                    <v:line id="Line 1115" o:spid="_x0000_s1648" style="position:absolute;flip:x;visibility:visible;mso-wrap-style:square" from="3558,6224" to="3603,6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pMYAAADdAAAADwAAAGRycy9kb3ducmV2LnhtbESPQWvDMAyF74X+B6PCbq3TMUrJ6pZR&#10;6LKxw1jaw47C1pLQWA6xl6T/fjoMepN4T+992h0m36qB+tgENrBeZaCIbXANVwYu59NyCyomZIdt&#10;YDJwowiH/Xy2w9yFkb9oKFOlJIRjjgbqlLpc62hr8hhXoSMW7Sf0HpOsfaVdj6OE+1Y/ZtlGe2xY&#10;Gmrs6FiTvZa/3oAbi5vtUhU+7OdQHIt3r6/fr8Y8LKaXZ1CJpnQ3/1+/OcHfPAmufCMj6P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f6TGAAAA3QAAAA8AAAAAAAAA&#10;AAAAAAAAoQIAAGRycy9kb3ducmV2LnhtbFBLBQYAAAAABAAEAPkAAACUAwAAAAA=&#10;" strokecolor="#24282b" strokeweight="0"/>
                    <v:line id="Line 1116" o:spid="_x0000_s1649" style="position:absolute;flip:x;visibility:visible;mso-wrap-style:square" from="3468,6303" to="3513,6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XaP8MAAADdAAAADwAAAGRycy9kb3ducmV2LnhtbERPTWvCQBC9F/oflil4q5uWIjW6ERHa&#10;KD0UowePw+6YhGRnQ3abxH/vFgq9zeN9znoz2VYM1PvasYKXeQKCWDtTc6ngfPp4fgfhA7LB1jEp&#10;uJGHTfb4sMbUuJGPNBShFDGEfYoKqhC6VEqvK7Lo564jjtzV9RZDhH0pTY9jDLetfE2ShbRYc2yo&#10;sKNdRbopfqwCM+Y33YXSfenvId/lByuby6dSs6dpuwIRaAr/4j/33sT5i7cl/H4TT5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l2j/DAAAA3QAAAA8AAAAAAAAAAAAA&#10;AAAAoQIAAGRycy9kb3ducmV2LnhtbFBLBQYAAAAABAAEAPkAAACRAwAAAAA=&#10;" strokecolor="#24282b" strokeweight="0"/>
                    <v:line id="Line 1117" o:spid="_x0000_s1650" style="position:absolute;flip:x;visibility:visible;mso-wrap-style:square" from="3378,6370" to="3423,6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blf8YAAADdAAAADwAAAGRycy9kb3ducmV2LnhtbESPQWvDMAyF74X+B6PCbq3TwUrJ6pZR&#10;6LKxw1jaw47C1pLQWA6xl6T/fjoMepN4T+992h0m36qB+tgENrBeZaCIbXANVwYu59NyCyomZIdt&#10;YDJwowiH/Xy2w9yFkb9oKFOlJIRjjgbqlLpc62hr8hhXoSMW7Sf0HpOsfaVdj6OE+1Y/ZtlGe2xY&#10;Gmrs6FiTvZa/3oAbi5vtUhU+7OdQHIt3r6/fr8Y8LKaXZ1CJpnQ3/1+/OcHfPAm/fCMj6P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G5X/GAAAA3QAAAA8AAAAAAAAA&#10;AAAAAAAAoQIAAGRycy9kb3ducmV2LnhtbFBLBQYAAAAABAAEAPkAAACUAwAAAAA=&#10;" strokecolor="#24282b" strokeweight="0"/>
                    <v:line id="Line 1118" o:spid="_x0000_s1651" style="position:absolute;flip:x;visibility:visible;mso-wrap-style:square" from="3288,6438" to="3333,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A5MMAAADdAAAADwAAAGRycy9kb3ducmV2LnhtbERPyWrDMBC9F/IPYgK9NbILMcWJEoIh&#10;cUoPpWkPOQ7SxDaxRsZSvfx9VSj0No+3znY/2VYM1PvGsYJ0lYAg1s40XCn4+jw+vYDwAdlg65gU&#10;zORhv1s8bDE3buQPGi6hEjGEfY4K6hC6XEqva7LoV64jjtzN9RZDhH0lTY9jDLetfE6STFpsODbU&#10;2FFRk75fvq0CM5az7kLl3vT7UBblq5X360mpx+V02IAINIV/8Z/7bOL8bJ3C7zfx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KQOTDAAAA3QAAAA8AAAAAAAAAAAAA&#10;AAAAoQIAAGRycy9kb3ducmV2LnhtbFBLBQYAAAAABAAEAPkAAACRAwAAAAA=&#10;" strokecolor="#24282b" strokeweight="0"/>
                    <v:shape id="Freeform 1119" o:spid="_x0000_s1652" style="position:absolute;left:3198;top:6505;width:45;height:34;visibility:visible;mso-wrap-style:square;v-text-anchor:top" coordsize="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jJucQA&#10;AADdAAAADwAAAGRycy9kb3ducmV2LnhtbERPTWvCQBC9F/wPywi9BLOJmCCpq7SBFm+lKgFvQ3aa&#10;BLOzaXar6b/vFgre5vE+Z7ObTC+uNLrOsoI0TkAQ11Z33Cg4HV8XaxDOI2vsLZOCH3Kw284eNlho&#10;e+MPuh58I0IIuwIVtN4PhZSubsmgi+1AHLhPOxr0AY6N1CPeQrjp5TJJcmmw49DQ4kBlS/Xl8G0U&#10;9FGdy/xl9RZlaffOl7I6f5lKqcf59PwEwtPk7+J/916H+Xm2hL9vwgl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4ybnEAAAA3QAAAA8AAAAAAAAAAAAAAAAAmAIAAGRycy9k&#10;b3ducmV2LnhtbFBLBQYAAAAABAAEAPUAAACJAwAAAAA=&#10;" path="m45,l,34r,e" filled="f" strokecolor="#24282b" strokeweight="0">
                      <v:path arrowok="t" o:connecttype="custom" o:connectlocs="45,0;0,34;0,34" o:connectangles="0,0,0"/>
                    </v:shape>
                    <v:line id="Line 1120" o:spid="_x0000_s1653" style="position:absolute;flip:x;visibility:visible;mso-wrap-style:square" from="3097,6573" to="3142,6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R7CMMAAADdAAAADwAAAGRycy9kb3ducmV2LnhtbERPTWvCQBC9F/oflil4q5u2VCS6ERHa&#10;KD0UowePw+6YhGRnQ3abxH/vFgq9zeN9znoz2VYM1PvasYKXeQKCWDtTc6ngfPp4XoLwAdlg65gU&#10;3MjDJnt8WGNq3MhHGopQihjCPkUFVQhdKqXXFVn0c9cRR+7qeoshwr6UpscxhttWvibJQlqsOTZU&#10;2NGuIt0UP1aBGfOb7kLpvvT3kO/yg5XN5VOp2dO0XYEINIV/8Z97b+L8xfsb/H4TT5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UewjDAAAA3QAAAA8AAAAAAAAAAAAA&#10;AAAAoQIAAGRycy9kb3ducmV2LnhtbFBLBQYAAAAABAAEAPkAAACRAwAAAAA=&#10;" strokecolor="#24282b" strokeweight="0"/>
                    <v:shape id="Freeform 1121" o:spid="_x0000_s1654" style="position:absolute;left:3006;top:6652;width:45;height:34;visibility:visible;mso-wrap-style:square;v-text-anchor:top" coordsize="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30VsIA&#10;AADdAAAADwAAAGRycy9kb3ducmV2LnhtbERPy6rCMBDdC/5DGOFuRFNFi1SjqODFnfhAcDc0Y1ts&#10;JrWJWv/eXLjgbg7nObNFY0rxpNoVlhUM+hEI4tTqgjMFp+OmNwHhPLLG0jIpeJODxbzdmmGi7Yv3&#10;9Dz4TIQQdgkqyL2vEildmpNB17cVceCutjboA6wzqWt8hXBTymEUxdJgwaEhx4rWOaW3w8MoKLtp&#10;LOPV6Lc7HhQ7vq3Pl7s5K/XTaZZTEJ4a/xX/u7c6zI/HI/j7Jpwg5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XfRWwgAAAN0AAAAPAAAAAAAAAAAAAAAAAJgCAABkcnMvZG93&#10;bnJldi54bWxQSwUGAAAAAAQABAD1AAAAhwMAAAAA&#10;" path="m45,l34,,,34e" filled="f" strokecolor="#24282b" strokeweight="0">
                      <v:path arrowok="t" o:connecttype="custom" o:connectlocs="45,0;34,0;0,34" o:connectangles="0,0,0"/>
                    </v:shape>
                    <v:line id="Line 1122" o:spid="_x0000_s1655" style="position:absolute;flip:x;visibility:visible;mso-wrap-style:square" from="2916,6719" to="2961,6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FG58IAAADdAAAADwAAAGRycy9kb3ducmV2LnhtbERPS4vCMBC+C/6HMII3TRUUqUYRQbuy&#10;h8XHweOQjG2xmZQm29Z/v1lY2Nt8fM/Z7HpbiZYaXzpWMJsmIIi1MyXnCu6342QFwgdkg5VjUvAm&#10;D7vtcLDB1LiOL9ReQy5iCPsUFRQh1KmUXhdk0U9dTRy5p2sshgibXJoGuxhuKzlPkqW0WHJsKLCm&#10;Q0H6df22CkyXvXUdcvepv9rskJ2tfD1OSo1H/X4NIlAf/sV/7g8T5y8XC/j9Jp4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FG58IAAADdAAAADwAAAAAAAAAAAAAA&#10;AAChAgAAZHJzL2Rvd25yZXYueG1sUEsFBgAAAAAEAAQA+QAAAJADAAAAAA==&#10;" strokecolor="#24282b" strokeweight="0"/>
                    <v:line id="Line 1123" o:spid="_x0000_s1656" style="position:absolute;flip:x;visibility:visible;mso-wrap-style:square" from="2826,6787" to="2871,6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PYkMIAAADdAAAADwAAAGRycy9kb3ducmV2LnhtbERPTWvCQBC9C/0PyxS86aZCg6SuUoQ2&#10;FQ9i7KHHYXeaBLOzIbsm8d+7guBtHu9zVpvRNqKnzteOFbzNExDE2pmaSwW/p6/ZEoQPyAYbx6Tg&#10;Sh4265fJCjPjBj5SX4RSxBD2GSqoQmgzKb2uyKKfu5Y4cv+usxgi7EppOhxiuG3kIklSabHm2FBh&#10;S9uK9Lm4WAVmyK+6DaXb60Ofb/Odlee/b6Wmr+PnB4hAY3iKH+4fE+en7yncv4knyP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PYkMIAAADdAAAADwAAAAAAAAAAAAAA&#10;AAChAgAAZHJzL2Rvd25yZXYueG1sUEsFBgAAAAAEAAQA+QAAAJADAAAAAA==&#10;" strokecolor="#24282b" strokeweight="0"/>
                    <v:line id="Line 1124" o:spid="_x0000_s1657" style="position:absolute;flip:x;visibility:visible;mso-wrap-style:square" from="2736,6854" to="2781,6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99C8MAAADdAAAADwAAAGRycy9kb3ducmV2LnhtbERPTWvCQBC9F/oflil4q5sWaiW6ERHa&#10;KD0UowePw+6YhGRnQ3abxH/vFgq9zeN9znoz2VYM1PvasYKXeQKCWDtTc6ngfPp4XoLwAdlg65gU&#10;3MjDJnt8WGNq3MhHGopQihjCPkUFVQhdKqXXFVn0c9cRR+7qeoshwr6UpscxhttWvibJQlqsOTZU&#10;2NGuIt0UP1aBGfOb7kLpvvT3kO/yg5XN5VOp2dO0XYEINIV/8Z97b+L8xds7/H4TT5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vfQvDAAAA3QAAAA8AAAAAAAAAAAAA&#10;AAAAoQIAAGRycy9kb3ducmV2LnhtbFBLBQYAAAAABAAEAPkAAACRAwAAAAA=&#10;" strokecolor="#24282b" strokeweight="0"/>
                    <v:line id="Line 1125" o:spid="_x0000_s1658" style="position:absolute;flip:x;visibility:visible;mso-wrap-style:square" from="2646,6922" to="2691,6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DpecYAAADdAAAADwAAAGRycy9kb3ducmV2LnhtbESPQWvDMAyF74X+B6PCbq3TwUrJ6pZR&#10;6LKxw1jaw47C1pLQWA6xl6T/fjoMepN4T+992h0m36qB+tgENrBeZaCIbXANVwYu59NyCyomZIdt&#10;YDJwowiH/Xy2w9yFkb9oKFOlJIRjjgbqlLpc62hr8hhXoSMW7Sf0HpOsfaVdj6OE+1Y/ZtlGe2xY&#10;Gmrs6FiTvZa/3oAbi5vtUhU+7OdQHIt3r6/fr8Y8LKaXZ1CJpnQ3/1+/OcHfPAmufCMj6P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w6XnGAAAA3QAAAA8AAAAAAAAA&#10;AAAAAAAAoQIAAGRycy9kb3ducmV2LnhtbFBLBQYAAAAABAAEAPkAAACUAwAAAAA=&#10;" strokecolor="#24282b" strokeweight="0"/>
                    <v:shape id="Freeform 1126" o:spid="_x0000_s1659" style="position:absolute;left:2556;top:6989;width:45;height:34;visibility:visible;mso-wrap-style:square;v-text-anchor:top" coordsize="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xbyMIA&#10;AADdAAAADwAAAGRycy9kb3ducmV2LnhtbERPS4vCMBC+L/gfwgheRFNlLVqNooLibfGB4G1oxrbY&#10;TGoTtfvvzcKCt/n4njNbNKYUT6pdYVnBoB+BIE6tLjhTcDpuemMQziNrLC2Tgl9ysJi3vmaYaPvi&#10;PT0PPhMhhF2CCnLvq0RKl+Zk0PVtRRy4q60N+gDrTOoaXyHclHIYRbE0WHBoyLGidU7p7fAwCspu&#10;Gst49b3tjgbFD9/W58vdnJXqtJvlFISnxn/E/+6dDvPj0QT+vgkn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XFvIwgAAAN0AAAAPAAAAAAAAAAAAAAAAAJgCAABkcnMvZG93&#10;bnJldi54bWxQSwUGAAAAAAQABAD1AAAAhwMAAAAA&#10;" path="m45,l34,12,,34e" filled="f" strokecolor="#24282b" strokeweight="0">
                      <v:path arrowok="t" o:connecttype="custom" o:connectlocs="45,0;34,12;0,34" o:connectangles="0,0,0"/>
                    </v:shape>
                    <v:line id="Line 1127" o:spid="_x0000_s1660" style="position:absolute;flip:x;visibility:visible;mso-wrap-style:square" from="2466,7068" to="2511,7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ovwsUAAADdAAAADwAAAGRycy9kb3ducmV2LnhtbESPQWvCQBCF74X+h2UK3uqmPQSJriKC&#10;TUsPUvXgcdgdk2B2NmS3Sfz3zqHQ2wzvzXvfrDaTb9VAfWwCG3ibZ6CIbXANVwbOp/3rAlRMyA7b&#10;wGTgThE26+enFRYujPxDwzFVSkI4FmigTqkrtI62Jo9xHjpi0a6h95hk7Svtehwl3Lf6Pcty7bFh&#10;aaixo11N9nb89QbcWN5tl6rwbQ9DuSu/vL5dPoyZvUzbJahEU/o3/11/OsHPc+GXb2QEv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ovwsUAAADdAAAADwAAAAAAAAAA&#10;AAAAAAChAgAAZHJzL2Rvd25yZXYueG1sUEsFBgAAAAAEAAQA+QAAAJMDAAAAAA==&#10;" strokecolor="#24282b" strokeweight="0"/>
                    <v:line id="Line 1128" o:spid="_x0000_s1661" style="position:absolute;flip:x;visibility:visible;mso-wrap-style:square" from="2376,7136" to="2421,7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aKWcIAAADdAAAADwAAAGRycy9kb3ducmV2LnhtbERPS4vCMBC+L/gfwgje1lQPRapRFmGt&#10;4mHxcdjjkMy2xWZSmtjWf28WBG/z8T1ntRlsLTpqfeVYwWyagCDWzlRcKLhevj8XIHxANlg7JgUP&#10;8rBZjz5WmBnX84m6cyhEDGGfoYIyhCaT0uuSLPqpa4gj9+daiyHCtpCmxT6G21rOkySVFiuODSU2&#10;tC1J3853q8D0+UM3oXBH/dPl2/xg5e13p9RkPHwtQQQawlv8cu9NnJ+mM/j/Jp4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aKWcIAAADdAAAADwAAAAAAAAAAAAAA&#10;AAChAgAAZHJzL2Rvd25yZXYueG1sUEsFBgAAAAAEAAQA+QAAAJADAAAAAA==&#10;" strokecolor="#24282b" strokeweight="0"/>
                    <v:shape id="Freeform 1129" o:spid="_x0000_s1662" style="position:absolute;left:2286;top:7203;width:45;height:34;visibility:visible;mso-wrap-style:square;v-text-anchor:top" coordsize="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DBMQA&#10;AADdAAAADwAAAGRycy9kb3ducmV2LnhtbERPTWvCQBC9F/wPywi9BN0Y7CLRVazQ0lupLYK3ITsm&#10;wexsmt0m6b93CwVv83ifs9mNthE9db52rGExT0EQF87UXGr4+nyZrUD4gGywcUwafsnDbjt52GBu&#10;3MAf1B9DKWII+xw1VCG0uZS+qMiin7uWOHIX11kMEXalNB0OMdw2MktTJS3WHBsqbOlQUXE9/lgN&#10;TVIoqZ6Xr8nTon7n6+F0/rYnrR+n434NItAY7uJ/95uJ85XK4O+beIL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UAwTEAAAA3QAAAA8AAAAAAAAAAAAAAAAAmAIAAGRycy9k&#10;b3ducmV2LnhtbFBLBQYAAAAABAAEAPUAAACJAwAAAAA=&#10;" path="m45,l11,23r,l,34e" filled="f" strokecolor="#24282b" strokeweight="0">
                      <v:path arrowok="t" o:connecttype="custom" o:connectlocs="45,0;11,23;11,23;0,34" o:connectangles="0,0,0,0"/>
                    </v:shape>
                    <v:line id="Line 1130" o:spid="_x0000_s1663" style="position:absolute;flip:x;visibility:visible;mso-wrap-style:square" from="2196,7271" to="2241,7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ixtcIAAADdAAAADwAAAGRycy9kb3ducmV2LnhtbERPTWvCQBC9C/0PyxS86aYWgqSuUoQ2&#10;FQ9i7KHHYXeaBLOzIbsm8d+7guBtHu9zVpvRNqKnzteOFbzNExDE2pmaSwW/p6/ZEoQPyAYbx6Tg&#10;Sh4265fJCjPjBj5SX4RSxBD2GSqoQmgzKb2uyKKfu5Y4cv+usxgi7EppOhxiuG3kIklSabHm2FBh&#10;S9uK9Lm4WAVmyK+6DaXb60Ofb/Odlee/b6Wmr+PnB4hAY3iKH+4fE+en6Tvcv4knyP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ixtcIAAADdAAAADwAAAAAAAAAAAAAA&#10;AAChAgAAZHJzL2Rvd25yZXYueG1sUEsFBgAAAAAEAAQA+QAAAJADAAAAAA==&#10;" strokecolor="#24282b" strokeweight="0"/>
                    <v:line id="Line 1131" o:spid="_x0000_s1664" style="position:absolute;flip:x;visibility:visible;mso-wrap-style:square" from="2094,7338" to="2139,7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EpwcIAAADdAAAADwAAAGRycy9kb3ducmV2LnhtbERPTWvCQBC9C/0PyxS86aZSgqSuUoQ2&#10;FQ9i7KHHYXeaBLOzIbsm8d+7guBtHu9zVpvRNqKnzteOFbzNExDE2pmaSwW/p6/ZEoQPyAYbx6Tg&#10;Sh4265fJCjPjBj5SX4RSxBD2GSqoQmgzKb2uyKKfu5Y4cv+usxgi7EppOhxiuG3kIklSabHm2FBh&#10;S9uK9Lm4WAVmyK+6DaXb60Ofb/Odlee/b6Wmr+PnB4hAY3iKH+4fE+en6Tvcv4knyP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EpwcIAAADdAAAADwAAAAAAAAAAAAAA&#10;AAChAgAAZHJzL2Rvd25yZXYueG1sUEsFBgAAAAAEAAQA+QAAAJADAAAAAA==&#10;" strokecolor="#24282b" strokeweight="0"/>
                    <v:shape id="Freeform 1132" o:spid="_x0000_s1665" style="position:absolute;left:2004;top:7406;width:45;height:34;visibility:visible;mso-wrap-style:square;v-text-anchor:top" coordsize="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2bcMIA&#10;AADdAAAADwAAAGRycy9kb3ducmV2LnhtbERPTYvCMBC9L+x/CCN4EU0VDVKNsgor3mTdRfA2NGNb&#10;bCa1yWr990YQvM3jfc582dpKXKnxpWMNw0ECgjhzpuRcw9/vd38Kwgdkg5Vj0nAnD8vF58ccU+Nu&#10;/EPXfchFDGGfooYihDqV0mcFWfQDVxNH7uQaiyHCJpemwVsMt5UcJYmSFkuODQXWtC4oO+//rYaq&#10;lympVuNNbzIsd3xeH44Xe9C622m/ZiACteEtfrm3Js5XagLPb+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ZtwwgAAAN0AAAAPAAAAAAAAAAAAAAAAAJgCAABkcnMvZG93&#10;bnJldi54bWxQSwUGAAAAAAQABAD1AAAAhwMAAAAA&#10;" path="m45,l23,11,,34e" filled="f" strokecolor="#24282b" strokeweight="0">
                      <v:path arrowok="t" o:connecttype="custom" o:connectlocs="45,0;23,11;0,34" o:connectangles="0,0,0"/>
                    </v:shape>
                    <v:line id="Line 1133" o:spid="_x0000_s1666" style="position:absolute;flip:x;visibility:visible;mso-wrap-style:square" from="1914,7473" to="1959,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8SLcMAAADdAAAADwAAAGRycy9kb3ducmV2LnhtbERPO2vDMBDeA/0P4grdYjkdTHGthBJI&#10;3dIhxMnQ8ZCutol1Mpbqx7+vAoVs9/E9r9jNthMjDb51rGCTpCCItTMt1wou58P6BYQPyAY7x6Rg&#10;IQ+77cOqwNy4iU80VqEWMYR9jgqaEPpcSq8bsugT1xNH7scNFkOEQy3NgFMMt518TtNMWmw5NjTY&#10;074hfa1+rQIzlYvuQ+2+9HEs9+Wnldfvd6WeHue3VxCB5nAX/7s/TJyfZRncvokn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PEi3DAAAA3QAAAA8AAAAAAAAAAAAA&#10;AAAAoQIAAGRycy9kb3ducmV2LnhtbFBLBQYAAAAABAAEAPkAAACRAwAAAAA=&#10;" strokecolor="#24282b" strokeweight="0"/>
                    <v:line id="Line 1134" o:spid="_x0000_s1667" style="position:absolute;flip:x;visibility:visible;mso-wrap-style:square" from="1824,7541" to="1869,7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O3tsMAAADdAAAADwAAAGRycy9kb3ducmV2LnhtbERPTWvCQBC9C/0PyxR60409RImuIkKb&#10;Fg9i7KHHYXdMgtnZkN0m8d93BcHbPN7nrLejbURPna8dK5jPEhDE2pmaSwU/54/pEoQPyAYbx6Tg&#10;Rh62m5fJGjPjBj5RX4RSxBD2GSqoQmgzKb2uyKKfuZY4chfXWQwRdqU0HQ4x3DbyPUlSabHm2FBh&#10;S/uK9LX4swrMkN90G0p30Mc+3+ffVl5/P5V6ex13KxCBxvAUP9xfJs5P0wXcv4kn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Dt7bDAAAA3QAAAA8AAAAAAAAAAAAA&#10;AAAAoQIAAGRycy9kb3ducmV2LnhtbFBLBQYAAAAABAAEAPkAAACRAwAAAAA=&#10;" strokecolor="#24282b" strokeweight="0"/>
                    <v:line id="Line 1135" o:spid="_x0000_s1668" style="position:absolute;flip:x;visibility:visible;mso-wrap-style:square" from="1734,7620" to="1779,7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wjxMUAAADdAAAADwAAAGRycy9kb3ducmV2LnhtbESPQWvCQBCF74X+h2UK3uqmPQSJriKC&#10;TUsPUvXgcdgdk2B2NmS3Sfz3zqHQ2wzvzXvfrDaTb9VAfWwCG3ibZ6CIbXANVwbOp/3rAlRMyA7b&#10;wGTgThE26+enFRYujPxDwzFVSkI4FmigTqkrtI62Jo9xHjpi0a6h95hk7Svtehwl3Lf6Pcty7bFh&#10;aaixo11N9nb89QbcWN5tl6rwbQ9DuSu/vL5dPoyZvUzbJahEU/o3/11/OsHPc8GVb2QEv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wjxMUAAADdAAAADwAAAAAAAAAA&#10;AAAAAAChAgAAZHJzL2Rvd25yZXYueG1sUEsFBgAAAAAEAAQA+QAAAJMDAAAAAA==&#10;" strokecolor="#24282b" strokeweight="0"/>
                    <v:line id="Line 1136" o:spid="_x0000_s1669" style="position:absolute;flip:x;visibility:visible;mso-wrap-style:square" from="1644,7687" to="1689,7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GX8MAAADdAAAADwAAAGRycy9kb3ducmV2LnhtbERPTWvCQBC9C/0PyxR60409BI2uIkKb&#10;Fg9i7KHHYXdMgtnZkN0m8d93BcHbPN7nrLejbURPna8dK5jPEhDE2pmaSwU/54/pAoQPyAYbx6Tg&#10;Rh62m5fJGjPjBj5RX4RSxBD2GSqoQmgzKb2uyKKfuZY4chfXWQwRdqU0HQ4x3DbyPUlSabHm2FBh&#10;S/uK9LX4swrMkN90G0p30Mc+3+ffVl5/P5V6ex13KxCBxvAUP9xfJs5P0yXcv4kn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Qhl/DAAAA3QAAAA8AAAAAAAAAAAAA&#10;AAAAoQIAAGRycy9kb3ducmV2LnhtbFBLBQYAAAAABAAEAPkAAACRAwAAAAA=&#10;" strokecolor="#24282b" strokeweight="0"/>
                    <v:shape id="Freeform 1137" o:spid="_x0000_s1670" style="position:absolute;left:1554;top:7755;width:45;height:34;visibility:visible;mso-wrap-style:square;v-text-anchor:top" coordsize="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OuNcYA&#10;AADdAAAADwAAAGRycy9kb3ducmV2LnhtbESPT2vCQBDF74LfYRmhF6kbi6aSuooVWnoT/yB4G7LT&#10;JJidjdmtxm/fOQjeZnhv3vvNfNm5Wl2pDZVnA+NRAoo497biwsBh//U6AxUissXaMxm4U4Dlot+b&#10;Y2b9jbd03cVCSQiHDA2UMTaZ1iEvyWEY+YZYtF/fOoyytoW2Ld4k3NX6LUlS7bBiaSixoXVJ+Xn3&#10;5wzUwzzV6efkezgdVxs+r4+nizsa8zLoVh+gInXxaX5c/1jBT9+FX76REf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OuNcYAAADdAAAADwAAAAAAAAAAAAAAAACYAgAAZHJz&#10;L2Rvd25yZXYueG1sUEsFBgAAAAAEAAQA9QAAAIsDAAAAAA==&#10;" path="m45,r,l,34e" filled="f" strokecolor="#24282b" strokeweight="0">
                      <v:path arrowok="t" o:connecttype="custom" o:connectlocs="45,0;45,0;0,34" o:connectangles="0,0,0"/>
                    </v:shape>
                    <v:shape id="Freeform 1138" o:spid="_x0000_s1671" style="position:absolute;left:1464;top:7822;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gBMQA&#10;AADdAAAADwAAAGRycy9kb3ducmV2LnhtbERPyWrDMBC9F/oPYgq9NbJT4xY3SiiBLLdQN4fmNlhT&#10;y9QaGUuxnb+PAoHe5vHWWawm24qBet84VpDOEhDEldMN1wqO35uXdxA+IGtsHZOCC3lYLR8fFlho&#10;N/IXDWWoRQxhX6ACE0JXSOkrQxb9zHXEkft1vcUQYV9L3eMYw20r50mSS4sNxwaDHa0NVX/l2SpI&#10;ptMpS5tdvh7N8fDzqrPLsM2Uen6aPj9ABJrCv/ju3us4P39L4fZNP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64ATEAAAA3QAAAA8AAAAAAAAAAAAAAAAAmAIAAGRycy9k&#10;b3ducmV2LnhtbFBLBQYAAAAABAAEAPUAAACJAwAAAAA=&#10;" path="m45,l34,12,,45e" filled="f" strokecolor="#24282b" strokeweight="0">
                      <v:path arrowok="t" o:connecttype="custom" o:connectlocs="45,0;34,12;0,45" o:connectangles="0,0,0"/>
                    </v:shape>
                    <v:shape id="Freeform 1139" o:spid="_x0000_s1672" style="position:absolute;left:1374;top:7901;width:45;height:34;visibility:visible;mso-wrap-style:square;v-text-anchor:top" coordsize="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2V2cQA&#10;AADdAAAADwAAAGRycy9kb3ducmV2LnhtbERPS2vCQBC+C/6HZYRegm4Saiypq1ihpTfxgdDbkJ0m&#10;wexszG5N+u+7BcHbfHzPWa4H04gbda62rCCZxSCIC6trLhWcju/TFxDOI2tsLJOCX3KwXo1HS8y1&#10;7XlPt4MvRQhhl6OCyvs2l9IVFRl0M9sSB+7bdgZ9gF0pdYd9CDeNTOM4kwZrDg0VtrStqLgcfoyC&#10;Jioymb09f0TzpN7xZXv+upqzUk+TYfMKwtPgH+K7+1OH+dkihf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NldnEAAAA3QAAAA8AAAAAAAAAAAAAAAAAmAIAAGRycy9k&#10;b3ducmV2LnhtbFBLBQYAAAAABAAEAPUAAACJAwAAAAA=&#10;" path="m45,l34,11,,34e" filled="f" strokecolor="#24282b" strokeweight="0">
                      <v:path arrowok="t" o:connecttype="custom" o:connectlocs="45,0;34,11;0,34" o:connectangles="0,0,0"/>
                    </v:shape>
                    <v:shape id="Freeform 1140" o:spid="_x0000_s1673" style="position:absolute;left:1284;top:7969;width:45;height:33;visibility:visible;mso-wrap-style:square;v-text-anchor:top" coordsize="4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scMA&#10;AADdAAAADwAAAGRycy9kb3ducmV2LnhtbERPzWrCQBC+F3yHZYTedGNDVWI2Ii0tXiqt+gBDdsxG&#10;s7Mhu8b49t2C0Nt8fL+TrwfbiJ46XztWMJsmIIhLp2uuFBwPH5MlCB+QNTaOScGdPKyL0VOOmXY3&#10;/qF+HyoRQ9hnqMCE0GZS+tKQRT91LXHkTq6zGCLsKqk7vMVw28iXJJlLizXHBoMtvRkqL/urVdBf&#10;/PnzvdkN19fT93b3dU9TU6dKPY+HzQpEoCH8ix/urY7z54sU/r6JJ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xscMAAADdAAAADwAAAAAAAAAAAAAAAACYAgAAZHJzL2Rv&#10;d25yZXYueG1sUEsFBgAAAAAEAAQA9QAAAIgDAAAAAA==&#10;" path="m45,l33,11,,33e" filled="f" strokecolor="#24282b" strokeweight="0">
                      <v:path arrowok="t" o:connecttype="custom" o:connectlocs="45,0;33,11;0,33" o:connectangles="0,0,0"/>
                    </v:shape>
                    <v:shape id="Freeform 1141" o:spid="_x0000_s1674" style="position:absolute;left:1205;top:8036;width:34;height:45;visibility:visible;mso-wrap-style:square;v-text-anchor:top" coordsize="3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KQcIA&#10;AADdAAAADwAAAGRycy9kb3ducmV2LnhtbERPyWrDMBC9B/oPYgq9xXJDcYMbJZTSkpKbF8h1sKa2&#10;E2tkLCVW/j4qFHqbx1tnswtmEFeaXG9ZwXOSgiBurO65VVBXX8s1COeRNQ6WScGNHOy2D4sN5trO&#10;XNC19K2IIexyVNB5P+ZSuqYjgy6xI3Hkfuxk0Ec4tVJPOMdwM8hVmmbSYM+xocORPjpqzuXFKDg1&#10;VM/7cPu0pjrsK8MhC8dCqafH8P4GwlPw/+I/97eO87PXF/j9Jp4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twpBwgAAAN0AAAAPAAAAAAAAAAAAAAAAAJgCAABkcnMvZG93&#10;bnJldi54bWxQSwUGAAAAAAQABAD1AAAAhwMAAAAA&#10;" path="m34,l22,23,,45e" filled="f" strokecolor="#24282b" strokeweight="0">
                      <v:path arrowok="t" o:connecttype="custom" o:connectlocs="34,0;22,23;0,45" o:connectangles="0,0,0"/>
                    </v:shape>
                    <v:shape id="Freeform 1142" o:spid="_x0000_s1675" style="position:absolute;left:1115;top:8115;width:45;height:34;visibility:visible;mso-wrap-style:square;v-text-anchor:top" coordsize="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QNrcIA&#10;AADdAAAADwAAAGRycy9kb3ducmV2LnhtbERPS4vCMBC+L/gfwgheRFNlrVKNooLibfGB4G1oxrbY&#10;TGoTtfvvzcKCt/n4njNbNKYUT6pdYVnBoB+BIE6tLjhTcDpuehMQziNrLC2Tgl9ysJi3vmaYaPvi&#10;PT0PPhMhhF2CCnLvq0RKl+Zk0PVtRRy4q60N+gDrTOoaXyHclHIYRbE0WHBoyLGidU7p7fAwCspu&#10;Gst49b3tjgbFD9/W58vdnJXqtJvlFISnxn/E/+6dDvPj8Qj+vgkn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pA2twgAAAN0AAAAPAAAAAAAAAAAAAAAAAJgCAABkcnMvZG93&#10;bnJldi54bWxQSwUGAAAAAAQABAD1AAAAhwMAAAAA&#10;" path="m45,l22,11,,34e" filled="f" strokecolor="#24282b" strokeweight="0">
                      <v:path arrowok="t" o:connecttype="custom" o:connectlocs="45,0;22,11;0,34" o:connectangles="0,0,0"/>
                    </v:shape>
                    <v:shape id="Freeform 1143" o:spid="_x0000_s1676" style="position:absolute;left:1025;top:8183;width:45;height:33;visibility:visible;mso-wrap-style:square;v-text-anchor:top" coordsize="4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gSKcMA&#10;AADdAAAADwAAAGRycy9kb3ducmV2LnhtbERPzWrCQBC+F/oOyxS81U0NpiW6SlEUL4raPsCQHbPR&#10;7GzIrjG+vSsUepuP73em897WoqPWV44VfAwTEMSF0xWXCn5/Vu9fIHxA1lg7JgV38jCfvb5MMdfu&#10;xgfqjqEUMYR9jgpMCE0upS8MWfRD1xBH7uRaiyHCtpS6xVsMt7UcJUkmLVYcGww2tDBUXI5Xq6C7&#10;+PN6We/66/i03+y29zQ1VarU4K3/noAI1Id/8Z97o+P87DOD5zfx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gSKcMAAADdAAAADwAAAAAAAAAAAAAAAACYAgAAZHJzL2Rv&#10;d25yZXYueG1sUEsFBgAAAAAEAAQA9QAAAIgDAAAAAA==&#10;" path="m45,l22,22,,33e" filled="f" strokecolor="#24282b" strokeweight="0">
                      <v:path arrowok="t" o:connecttype="custom" o:connectlocs="45,0;22,22;0,33" o:connectangles="0,0,0"/>
                    </v:shape>
                    <v:shape id="Freeform 1144" o:spid="_x0000_s1677" style="position:absolute;left:935;top:8261;width:45;height:34;visibility:visible;mso-wrap-style:square;v-text-anchor:top" coordsize="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2QcQA&#10;AADdAAAADwAAAGRycy9kb3ducmV2LnhtbERPTWvCQBC9F/wPywhegm6UNpHoKlZo6a1UJeBtyI5J&#10;MDubZrcm/nu3UOhtHu9z1tvBNOJGnastK5jPYhDEhdU1lwpOx7fpEoTzyBoby6TgTg62m9HTGjNt&#10;e/6i28GXIoSwy1BB5X2bSemKigy6mW2JA3exnUEfYFdK3WEfwk0jF3GcSIM1h4YKW9pXVFwPP0ZB&#10;ExWJTF6f36OXef3J131+/ja5UpPxsFuB8DT4f/Gf+0OH+Umawu834QS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6NkHEAAAA3QAAAA8AAAAAAAAAAAAAAAAAmAIAAGRycy9k&#10;b3ducmV2LnhtbFBLBQYAAAAABAAEAPUAAACJAwAAAAA=&#10;" path="m45,l11,23,,34e" filled="f" strokecolor="#24282b" strokeweight="0">
                      <v:path arrowok="t" o:connecttype="custom" o:connectlocs="45,0;11,23;0,34" o:connectangles="0,0,0"/>
                    </v:shape>
                    <v:shape id="Freeform 1145" o:spid="_x0000_s1678" style="position:absolute;left:845;top:8329;width:45;height:34;visibility:visible;mso-wrap-style:square;v-text-anchor:top" coordsize="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WiM8YA&#10;AADdAAAADwAAAGRycy9kb3ducmV2LnhtbESPT2vCQBDF74LfYRmhF6kbi6aSuooVWnoT/yB4G7LT&#10;JJidjdmtxm/fOQjeZnhv3vvNfNm5Wl2pDZVnA+NRAoo497biwsBh//U6AxUissXaMxm4U4Dlot+b&#10;Y2b9jbd03cVCSQiHDA2UMTaZ1iEvyWEY+YZYtF/fOoyytoW2Ld4k3NX6LUlS7bBiaSixoXVJ+Xn3&#10;5wzUwzzV6efkezgdVxs+r4+nizsa8zLoVh+gInXxaX5c/1jBT98FV76REf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WiM8YAAADdAAAADwAAAAAAAAAAAAAAAACYAgAAZHJz&#10;L2Rvd25yZXYueG1sUEsFBgAAAAAEAAQA9QAAAIsDAAAAAA==&#10;" path="m45,l11,34,,34e" filled="f" strokecolor="#24282b" strokeweight="0">
                      <v:path arrowok="t" o:connecttype="custom" o:connectlocs="45,0;11,34;0,34" o:connectangles="0,0,0"/>
                    </v:shape>
                    <v:line id="Line 1146" o:spid="_x0000_s1679" style="position:absolute;flip:x;visibility:visible;mso-wrap-style:square" from="754,8396" to="799,8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kQgsMAAADdAAAADwAAAGRycy9kb3ducmV2LnhtbERPS4vCMBC+L/gfwgje1tQ96FqNIoLb&#10;lT0sPg4eh2Rsi82kNLGt/36zIHibj+85y3VvK9FS40vHCibjBASxdqbkXMH5tHv/BOEDssHKMSl4&#10;kIf1avC2xNS4jg/UHkMuYgj7FBUUIdSplF4XZNGPXU0cuatrLIYIm1yaBrsYbiv5kSRTabHk2FBg&#10;TduC9O14twpMlz10HXL3o3/bbJvtrbxdvpQaDfvNAkSgPrzET/e3ifOnszn8fxN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JEILDAAAA3QAAAA8AAAAAAAAAAAAA&#10;AAAAoQIAAGRycy9kb3ducmV2LnhtbFBLBQYAAAAABAAEAPkAAACRAwAAAAA=&#10;" strokecolor="#24282b" strokeweight="0"/>
                    <v:line id="Line 1147" o:spid="_x0000_s1680" style="position:absolute;flip:x;visibility:visible;mso-wrap-style:square" from="664,8475" to="709,8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bJOMUAAADdAAAADwAAAGRycy9kb3ducmV2LnhtbESPQWvCQBCF74L/YRnBm27qQSS6ShFq&#10;Kh5KbQ8eh91pEszOhuw2if/eORR6m+G9ee+b3WH0jeqpi3VgAy/LDBSxDa7m0sD319tiAyomZIdN&#10;YDLwoAiH/XSyw9yFgT+pv6ZSSQjHHA1UKbW51tFW5DEuQ0ss2k/oPCZZu1K7DgcJ941eZdlae6xZ&#10;Gips6ViRvV9/vQE3FA/bpjJc7EdfHIuz1/fbyZj5bHzdgko0pn/z3/W7E/z1RvjlGxlB7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bJOMUAAADdAAAADwAAAAAAAAAA&#10;AAAAAAChAgAAZHJzL2Rvd25yZXYueG1sUEsFBgAAAAAEAAQA+QAAAJMDAAAAAA==&#10;" strokecolor="#24282b" strokeweight="0"/>
                    <v:shape id="Freeform 1148" o:spid="_x0000_s1681" style="position:absolute;left:631;top:3230;width:78;height:450;visibility:visible;mso-wrap-style:square;v-text-anchor:top" coordsize="7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kOsMA&#10;AADdAAAADwAAAGRycy9kb3ducmV2LnhtbERPTWuDQBC9B/Iflgn0lqwpUcRmlRAa2mOaFHudulOV&#10;urPibtT++2yh0Ns83ufsi9l0YqTBtZYVbDcRCOLK6pZrBe/X0zoF4Tyyxs4yKfghB0W+XOwx03bi&#10;NxovvhYhhF2GChrv+0xKVzVk0G1sTxy4LzsY9AEOtdQDTiHcdPIxihJpsOXQ0GBPx4aq78vNKCjP&#10;iUzK7nm87WqsXtrP+LT7iJV6WM2HJxCeZv8v/nO/6jA/Sbfw+004Qe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BkOsMAAADdAAAADwAAAAAAAAAAAAAAAACYAgAAZHJzL2Rv&#10;d25yZXYueG1sUEsFBgAAAAAEAAQA9QAAAIgDAAAAAA==&#10;" path="m,450l33,293,56,135,78,e" filled="f" strokecolor="#24282b" strokeweight="0">
                      <v:path arrowok="t" o:connecttype="custom" o:connectlocs="0,450;33,293;56,135;78,0" o:connectangles="0,0,0,0"/>
                    </v:shape>
                    <v:shape id="Freeform 1149" o:spid="_x0000_s1682" style="position:absolute;left:754;top:2577;width:147;height:428;visibility:visible;mso-wrap-style:square;v-text-anchor:top" coordsize="147,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9X1sMA&#10;AADdAAAADwAAAGRycy9kb3ducmV2LnhtbERPTYvCMBC9C/6HMAt7EU31INI1SqkIinvRetnb0Ixp&#10;2WZSmqhdf71ZELzN433Oct3bRtyo87VjBdNJAoK4dLpmo+BcbMcLED4ga2wck4I/8rBeDQdLTLW7&#10;85Fup2BEDGGfooIqhDaV0pcVWfQT1xJH7uI6iyHCzkjd4T2G20bOkmQuLdYcGypsKa+o/D1drYJD&#10;Ln2uix9jjtfH937kNllWPJT6/OizLxCB+vAWv9w7HefPFzP4/yae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9X1sMAAADdAAAADwAAAAAAAAAAAAAAAACYAgAAZHJzL2Rv&#10;d25yZXYueG1sUEsFBgAAAAAEAAQA9QAAAIgDAAAAAA==&#10;" path="m,428l12,394,23,327,45,271,57,226,79,169,91,124,113,68,136,23,147,e" filled="f" strokecolor="#24282b" strokeweight="0">
                      <v:path arrowok="t" o:connecttype="custom" o:connectlocs="0,428;12,394;23,327;45,271;57,226;79,169;91,124;113,68;136,23;147,0" o:connectangles="0,0,0,0,0,0,0,0,0,0"/>
                    </v:shape>
                    <v:shape id="Freeform 1150" o:spid="_x0000_s1683" style="position:absolute;left:1047;top:2217;width:417;height:180;visibility:visible;mso-wrap-style:square;v-text-anchor:top" coordsize="41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298MA&#10;AADdAAAADwAAAGRycy9kb3ducmV2LnhtbERP32vCMBB+H+x/CDfwbaazUko1yhgMFHzRbbC9Hc3Z&#10;lDWXromx/vdGEPZ2H9/PW65H24lIg28dK3iZZiCIa6dbbhR8frw/lyB8QNbYOSYFF/KwXj0+LLHS&#10;7sx7iofQiBTCvkIFJoS+ktLXhiz6qeuJE3d0g8WQ4NBIPeA5hdtOzrKskBZbTg0Ge3ozVP8eTlbB&#10;Lhbz0yy/xL/tz5f5LqPPN1gqNXkaXxcgAo3hX3x3b3SaX5Q53L5JJ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D298MAAADdAAAADwAAAAAAAAAAAAAAAACYAgAAZHJzL2Rv&#10;d25yZXYueG1sUEsFBgAAAAAEAAQA9QAAAIgDAAAAAA==&#10;" path="m,180l11,169,45,135,90,113,135,90,180,68,225,45,270,34,327,12,383,r34,e" filled="f" strokecolor="#24282b" strokeweight="0">
                      <v:path arrowok="t" o:connecttype="custom" o:connectlocs="0,180;11,169;45,135;90,113;135,90;180,68;225,45;270,34;327,12;383,0;417,0" o:connectangles="0,0,0,0,0,0,0,0,0,0,0"/>
                    </v:shape>
                    <v:shape id="Freeform 1151" o:spid="_x0000_s1684" style="position:absolute;left:1689;top:2116;width:450;height:68;visibility:visible;mso-wrap-style:square;v-text-anchor:top" coordsize="45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lSL78A&#10;AADdAAAADwAAAGRycy9kb3ducmV2LnhtbERPy6rCMBDdX/Afwgh3d00VX1SjiCC4uvjC9diMTbGZ&#10;lCbW+vdGENzN4TxnvmxtKRqqfeFYQb+XgCDOnC44V3A6bv6mIHxA1lg6JgVP8rBcdH7mmGr34D01&#10;h5CLGMI+RQUmhCqV0meGLPqeq4gjd3W1xRBhnUtd4yOG21IOkmQsLRYcGwxWtDaU3Q53q+ByafJJ&#10;2E72u1I+z0Zn/27kSKnfbruagQjUhq/4497qOH88HcL7m3iCX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uVIvvwAAAN0AAAAPAAAAAAAAAAAAAAAAAJgCAABkcnMvZG93bnJl&#10;di54bWxQSwUGAAAAAAQABAD1AAAAhAMAAAAA&#10;" path="m,68l113,56,293,22,450,e" filled="f" strokecolor="#24282b" strokeweight="0">
                      <v:path arrowok="t" o:connecttype="custom" o:connectlocs="0,68;113,56;293,22;450,0" o:connectangles="0,0,0,0"/>
                    </v:shape>
                    <v:shape id="Freeform 1152" o:spid="_x0000_s1685" style="position:absolute;left:2365;top:2037;width:461;height:56;visibility:visible;mso-wrap-style:square;v-text-anchor:top" coordsize="4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sz2cEA&#10;AADdAAAADwAAAGRycy9kb3ducmV2LnhtbERPS4vCMBC+C/sfwix401RhRappEVnFq1V6HprpA5tJ&#10;SbJa99ebhQVv8/E9Z5uPphd3cr6zrGAxT0AQV1Z33Ci4Xg6zNQgfkDX2lknBkzzk2cdki6m2Dz7T&#10;vQiNiCHsU1TQhjCkUvqqJYN+bgfiyNXWGQwRukZqh48Ybnq5TJKVNNhxbGhxoH1L1a34MQr6y3Nf&#10;F835dKzd9+/C7cpyLI5KTT/H3QZEoDG8xf/uk47zV+sv+Psmni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7M9nBAAAA3QAAAA8AAAAAAAAAAAAAAAAAmAIAAGRycy9kb3du&#10;cmV2LnhtbFBLBQYAAAAABAAEAPUAAACGAwAAAAA=&#10;" path="m,56l56,45,304,11,461,e" filled="f" strokecolor="#24282b" strokeweight="0">
                      <v:path arrowok="t" o:connecttype="custom" o:connectlocs="0,56;56,45;304,11;461,0" o:connectangles="0,0,0,0"/>
                    </v:shape>
                    <v:shape id="Freeform 1153" o:spid="_x0000_s1686" style="position:absolute;left:3051;top:1947;width:451;height:56;visibility:visible;mso-wrap-style:square;v-text-anchor:top" coordsize="4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iPLcMA&#10;AADdAAAADwAAAGRycy9kb3ducmV2LnhtbERPTWvCQBC9C/0PyxR6M5taCSG6ipRKQzyUpu19yI5J&#10;MDubZrcm/ntXKHibx/uc9XYynTjT4FrLCp6jGARxZXXLtYLvr/08BeE8ssbOMim4kIPt5mG2xkzb&#10;kT/pXPpahBB2GSpovO8zKV3VkEEX2Z44cEc7GPQBDrXUA44h3HRyEceJNNhyaGiwp9eGqlP5ZxT8&#10;HvI3ObrxZ9lXu/f05VB8FCdU6ulx2q1AeJr8XfzvznWYn6QJ3L4JJ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iPLcMAAADdAAAADwAAAAAAAAAAAAAAAACYAgAAZHJzL2Rv&#10;d25yZXYueG1sUEsFBgAAAAAEAAQA9QAAAIgDAAAAAA==&#10;" path="m,56l169,34,451,e" filled="f" strokecolor="#24282b" strokeweight="0">
                      <v:path arrowok="t" o:connecttype="custom" o:connectlocs="0,56;169,34;451,0" o:connectangles="0,0,0"/>
                    </v:shape>
                    <v:shape id="Freeform 1154" o:spid="_x0000_s1687" style="position:absolute;left:3727;top:1857;width:462;height:68;visibility:visible;mso-wrap-style:square;v-text-anchor:top" coordsize="46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1mcQA&#10;AADdAAAADwAAAGRycy9kb3ducmV2LnhtbERPTWvCQBC9C/6HZQredNMerKbZiEgFwR6qFcHbNDvJ&#10;BrOzIbua9N93C0Jv83ifk60G24g7db52rOB5loAgLpyuuVJw+tpOFyB8QNbYOCYFP+RhlY9HGaba&#10;9Xyg+zFUIoawT1GBCaFNpfSFIYt+5lriyJWusxgi7CqpO+xjuG3kS5LMpcWaY4PBljaGiuvxZhV8&#10;vu/12uyG/nL+Zrp+nMrL0pZKTZ6G9RuIQEP4Fz/cOx3nzxev8Pd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aNZnEAAAA3QAAAA8AAAAAAAAAAAAAAAAAmAIAAGRycy9k&#10;b3ducmV2LnhtbFBLBQYAAAAABAAEAPUAAACJAwAAAAA=&#10;" path="m,68l135,45,462,e" filled="f" strokecolor="#24282b" strokeweight="0">
                      <v:path arrowok="t" o:connecttype="custom" o:connectlocs="0,68;135,45;462,0" o:connectangles="0,0,0"/>
                    </v:shape>
                    <v:shape id="Freeform 1155" o:spid="_x0000_s1688" style="position:absolute;left:4414;top:1778;width:450;height:57;visibility:visible;mso-wrap-style:square;v-text-anchor:top" coordsize="45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fqcUA&#10;AADdAAAADwAAAGRycy9kb3ducmV2LnhtbESPQUvDQBCF70L/wzKCF2k3UagldltKoOBJNBV6HbLT&#10;bDQ7G3bXJv575yB4m+G9ee+b7X72g7pSTH1gA+WqAEXcBttzZ+DjdFxuQKWMbHEITAZ+KMF+t7jZ&#10;YmXDxO90bXKnJIRThQZczmOldWodeUyrMBKLdgnRY5Y1dtpGnCTcD/qhKNbaY8/S4HCk2lH71Xx7&#10;A1RPzf3b6ZhjcT6/lq7kp8/60Zi72/nwDCrTnP/Nf9cvVvDXG8GVb2QE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Ep+pxQAAAN0AAAAPAAAAAAAAAAAAAAAAAJgCAABkcnMv&#10;ZG93bnJldi54bWxQSwUGAAAAAAQABAD1AAAAigMAAAAA&#10;" path="m,57l169,34,450,e" filled="f" strokecolor="#24282b" strokeweight="0">
                      <v:path arrowok="t" o:connecttype="custom" o:connectlocs="0,57;169,34;450,0" o:connectangles="0,0,0"/>
                    </v:shape>
                    <v:shape id="Freeform 1156" o:spid="_x0000_s1689" style="position:absolute;left:5090;top:1688;width:450;height:57;visibility:visible;mso-wrap-style:square;v-text-anchor:top" coordsize="45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46MsMA&#10;AADdAAAADwAAAGRycy9kb3ducmV2LnhtbERP32vCMBB+H/g/hBP2MjTtBk6rUaQg+DS2OvD1aM6m&#10;W3MpSbT1v18Gg73dx/fzNrvRduJGPrSOFeTzDARx7XTLjYLP02G2BBEissbOMSm4U4DddvKwwUK7&#10;gT/oVsVGpBAOBSowMfaFlKE2ZDHMXU+cuIvzFmOCvpHa45DCbSefs2whLbacGgz2VBqqv6urVUDl&#10;UD29nw7RZ+fzW25yfv0qX5R6nI77NYhIY/wX/7mPOs1fLFfw+0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46MsMAAADdAAAADwAAAAAAAAAAAAAAAACYAgAAZHJzL2Rv&#10;d25yZXYueG1sUEsFBgAAAAAEAAQA9QAAAIgDAAAAAA==&#10;" path="m,57l292,23,450,e" filled="f" strokecolor="#24282b" strokeweight="0">
                      <v:path arrowok="t" o:connecttype="custom" o:connectlocs="0,57;292,23;450,0" o:connectangles="0,0,0"/>
                    </v:shape>
                    <v:shape id="Freeform 1157" o:spid="_x0000_s1690" style="position:absolute;left:5776;top:1609;width:451;height:57;visibility:visible;mso-wrap-style:square;v-text-anchor:top" coordsize="45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E7BscA&#10;AADdAAAADwAAAGRycy9kb3ducmV2LnhtbESPQUvDQBCF74L/YRnBm91YsNi022IjgoKltdaDtyE7&#10;TUKzsyE7tum/dw6Ctxnem/e+mS+H0JoT9amJ7OB+lIEhLqNvuHKw/3y5ewSTBNljG5kcXCjBcnF9&#10;NcfcxzN/0GknldEQTjk6qEW63NpU1hQwjWJHrNoh9gFF176yvsezhofWjrNsYgM2rA01dlTUVB53&#10;P8HB+zYWX+v0/L2R48PbStbFoUwX525vhqcZGKFB/s1/169e8SdT5ddvdAS7+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xOwbHAAAA3QAAAA8AAAAAAAAAAAAAAAAAmAIAAGRy&#10;cy9kb3ducmV2LnhtbFBLBQYAAAAABAAEAPUAAACMAwAAAAA=&#10;" path="m,57r23,l451,e" filled="f" strokecolor="#24282b" strokeweight="0">
                      <v:path arrowok="t" o:connecttype="custom" o:connectlocs="0,57;23,57;451,0" o:connectangles="0,0,0"/>
                    </v:shape>
                    <v:shape id="Freeform 1158" o:spid="_x0000_s1691" style="position:absolute;left:5799;top:1261;width:450;height:67;visibility:visible;mso-wrap-style:square;v-text-anchor:top" coordsize="45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ExcUA&#10;AADdAAAADwAAAGRycy9kb3ducmV2LnhtbERPS2sCMRC+F/ofwhR6q1nFiq5GKYLYSwUf+LgNybi7&#10;uJlsN6m7/fdGELzNx/ecyay1pbhS7QvHCrqdBASxdqbgTMFuu/gYgvAB2WDpmBT8k4fZ9PVlgqlx&#10;Da/pugmZiCHsU1SQh1ClUnqdk0XfcRVx5M6uthgirDNpamxiuC1lL0kG0mLBsSHHiuY56cvmzypo&#10;dH8+Wp5Oh9Xid5j8bD/3R809pd7f2q8xiEBteIof7m8T5w9GXb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ETFxQAAAN0AAAAPAAAAAAAAAAAAAAAAAJgCAABkcnMv&#10;ZG93bnJldi54bWxQSwUGAAAAAAQABAD1AAAAigMAAAAA&#10;" path="m450,l11,56,,67e" filled="f" strokecolor="#24282b" strokeweight="0">
                      <v:path arrowok="t" o:connecttype="custom" o:connectlocs="450,0;11,56;0,67" o:connectangles="0,0,0"/>
                    </v:shape>
                    <v:line id="Line 1159" o:spid="_x0000_s1692" style="position:absolute;flip:x;visibility:visible;mso-wrap-style:square" from="5574,1339" to="5686,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FkCcIAAADdAAAADwAAAGRycy9kb3ducmV2LnhtbERPTYvCMBC9C/6HMII3TfUgWo0igtbF&#10;w6K7B49DMrbFZlKa2NZ/v1lY2Ns83udsdr2tREuNLx0rmE0TEMTamZJzBd9fx8kShA/IBivHpOBN&#10;Hnbb4WCDqXEdX6m9hVzEEPYpKihCqFMpvS7Iop+6mjhyD9dYDBE2uTQNdjHcVnKeJAtpseTYUGBN&#10;h4L08/ayCkyXvXUdcnfRn212yD6sfN5PSo1H/X4NIlAf/sV/7rOJ8xerOfx+E0+Q2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GFkCcIAAADdAAAADwAAAAAAAAAAAAAA&#10;AAChAgAAZHJzL2Rvd25yZXYueG1sUEsFBgAAAAAEAAQA+QAAAJADAAAAAA==&#10;" strokecolor="#24282b" strokeweight="0"/>
                    <v:shape id="Freeform 1160" o:spid="_x0000_s1693" style="position:absolute;left:5349;top:1362;width:112;height:22;visibility:visible;mso-wrap-style:square;v-text-anchor:top" coordsize="1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mBc8MA&#10;AADdAAAADwAAAGRycy9kb3ducmV2LnhtbERPTWvCQBC9F/wPywi91YkVRFNXEcEiXqRaaI9DdkyC&#10;2dmwu8bUX+8WCr3N433OYtXbRnXsQ+1Ew3iUgWIpnKml1PB52r7MQIVIYqhxwhp+OMBqOXhaUG7c&#10;TT64O8ZSpRAJOWmoYmxzxFBUbCmMXMuSuLPzlmKCvkTj6ZbCbYOvWTZFS7Wkhopa3lRcXI5Xq2HT&#10;za73b+/vRT/fYzgc8P3rjFo/D/v1G6jIffwX/7l3Js2fzifw+006AZ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mBc8MAAADdAAAADwAAAAAAAAAAAAAAAACYAgAAZHJzL2Rv&#10;d25yZXYueG1sUEsFBgAAAAAEAAQA9QAAAIgDAAAAAA==&#10;" path="m112,l33,11,,22e" filled="f" strokecolor="#24282b" strokeweight="0">
                      <v:path arrowok="t" o:connecttype="custom" o:connectlocs="112,0;33,11;0,22" o:connectangles="0,0,0"/>
                    </v:shape>
                    <v:shape id="Freeform 1161" o:spid="_x0000_s1694" style="position:absolute;left:4774;top:1396;width:451;height:56;visibility:visible;mso-wrap-style:square;v-text-anchor:top" coordsize="4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8iHMIA&#10;AADdAAAADwAAAGRycy9kb3ducmV2LnhtbERPS4vCMBC+L/gfwgjeNPWBuF2jiCiKHkTdvQ/N2Bab&#10;SW2irf/eCMLe5uN7znTemEI8qHK5ZQX9XgSCOLE651TB73ndnYBwHlljYZkUPMnBfNb6mmKsbc1H&#10;epx8KkIIuxgVZN6XsZQuycig69mSOHAXWxn0AVap1BXWIdwUchBFY2kw59CQYUnLjJLr6W4U3Pbb&#10;laxd/Tcqk8VmMtzvDrsrKtVpN4sfEJ4a/y/+uLc6zB9/j+D9TThB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DyIcwgAAAN0AAAAPAAAAAAAAAAAAAAAAAJgCAABkcnMvZG93&#10;bnJldi54bWxQSwUGAAAAAAQABAD1AAAAhwMAAAAA&#10;" path="m451,l203,33,,56e" filled="f" strokecolor="#24282b" strokeweight="0">
                      <v:path arrowok="t" o:connecttype="custom" o:connectlocs="451,0;203,33;0,56" o:connectangles="0,0,0"/>
                    </v:shape>
                    <v:shape id="Freeform 1162" o:spid="_x0000_s1695" style="position:absolute;left:4549;top:1463;width:113;height:11;visibility:visible;mso-wrap-style:square;v-text-anchor:top" coordsize="1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SGMMA&#10;AADdAAAADwAAAGRycy9kb3ducmV2LnhtbERP32vCMBB+F/Y/hBvsTVOFuVkbZU4EnwSd7Plozja0&#10;uXRJVrv99UYY7O0+vp9XrAfbip58MI4VTCcZCOLSacOVgvPHbvwKIkRkja1jUvBDAdarh1GBuXZX&#10;PlJ/ipVIIRxyVFDH2OVShrImi2HiOuLEXZy3GBP0ldQerynctnKWZXNp0XBqqLGj95rK5vRtFTTd&#10;9qX3553bHOVBf8mtyX4/jVJPj8PbEkSkIf6L/9x7nebPF89w/yad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ISGMMAAADdAAAADwAAAAAAAAAAAAAAAACYAgAAZHJzL2Rv&#10;d25yZXYueG1sUEsFBgAAAAAEAAQA9QAAAIgDAAAAAA==&#10;" path="m113,l34,11,,11e" filled="f" strokecolor="#24282b" strokeweight="0">
                      <v:path arrowok="t" o:connecttype="custom" o:connectlocs="113,0;34,11;0,11" o:connectangles="0,0,0"/>
                    </v:shape>
                    <v:line id="Line 1163" o:spid="_x0000_s1696" style="position:absolute;flip:x;visibility:visible;mso-wrap-style:square" from="4324,1497" to="4436,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piCsMAAADdAAAADwAAAGRycy9kb3ducmV2LnhtbERPTWvCQBC9C/0PyxR60409BI2uIkKb&#10;Fg9i7KHHYXdMgtnZkN0m8d93BcHbPN7nrLejbURPna8dK5jPEhDE2pmaSwU/54/pAoQPyAYbx6Tg&#10;Rh62m5fJGjPjBj5RX4RSxBD2GSqoQmgzKb2uyKKfuZY4chfXWQwRdqU0HQ4x3DbyPUlSabHm2FBh&#10;S/uK9LX4swrMkN90G0p30Mc+3+ffVl5/P5V6ex13KxCBxvAUP9xfJs5Plyncv4kn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aYgrDAAAA3QAAAA8AAAAAAAAAAAAA&#10;AAAAoQIAAGRycy9kb3ducmV2LnhtbFBLBQYAAAAABAAEAPkAAACRAwAAAAA=&#10;" strokecolor="#24282b" strokeweight="0"/>
                    <v:shape id="Freeform 1164" o:spid="_x0000_s1697" style="position:absolute;left:3750;top:1519;width:461;height:57;visibility:visible;mso-wrap-style:square;v-text-anchor:top" coordsize="46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cesIA&#10;AADdAAAADwAAAGRycy9kb3ducmV2LnhtbERPTUsDMRC9C/0PYQRvNtFD1bVpKZWC17ZK6G12M+4u&#10;3Uy2m2m7/nsjCN7m8T5nvhxDpy40pDayhYepAUVcRd9ybeFjv7l/BpUE2WMXmSx8U4LlYnIzx8LH&#10;K2/pspNa5RBOBVpoRPpC61Q1FDBNY0+cua84BJQMh1r7Aa85PHT60ZiZDthybmiwp3VD1XF3Dhbe&#10;BLfrgzOf4k57V5buUBrXW3t3O65eQQmN8i/+c7/7PH/28gS/3+QT9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41x6wgAAAN0AAAAPAAAAAAAAAAAAAAAAAJgCAABkcnMvZG93&#10;bnJldi54bWxQSwUGAAAAAAQABAD1AAAAhwMAAAAA&#10;" path="m461,l112,45,,57e" filled="f" strokecolor="#24282b" strokeweight="0">
                      <v:path arrowok="t" o:connecttype="custom" o:connectlocs="461,0;112,45;0,57" o:connectangles="0,0,0"/>
                    </v:shape>
                    <v:shape id="Freeform 1165" o:spid="_x0000_s1698" style="position:absolute;left:3524;top:1587;width:113;height:22;visibility:visible;mso-wrap-style:square;v-text-anchor:top" coordsize="1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qpy8UA&#10;AADdAAAADwAAAGRycy9kb3ducmV2LnhtbESPQWvCQBCF70L/wzKF3nRjKKKpq5SKkB5NBa/T7Jgs&#10;zc6G7Fajv75zEHqb4b1575v1dvSdutAQXWAD81kGirgO1nFj4Pi1ny5BxYRssQtMBm4UYbt5mqyx&#10;sOHKB7pUqVESwrFAA21KfaF1rFvyGGehJxbtHAaPSdah0XbAq4T7TudZttAeHUtDiz19tFT/VL/e&#10;wPK0z/PP+bl0qcrr0n3f+93rzpiX5/H9DVSiMf2bH9elFfzFSnDlGx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qnLxQAAAN0AAAAPAAAAAAAAAAAAAAAAAJgCAABkcnMv&#10;ZG93bnJldi54bWxQSwUGAAAAAAQABAD1AAAAigMAAAAA&#10;" path="m113,l,22r,e" filled="f" strokecolor="#24282b" strokeweight="0">
                      <v:path arrowok="t" o:connecttype="custom" o:connectlocs="113,0;0,22;0,22" o:connectangles="0,0,0"/>
                    </v:shape>
                    <v:line id="Line 1166" o:spid="_x0000_s1699" style="position:absolute;flip:x;visibility:visible;mso-wrap-style:square" from="3299,1621" to="3412,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2eMIAAADdAAAADwAAAGRycy9kb3ducmV2LnhtbERPS4vCMBC+C/6HMII3TfUgazWKCNqV&#10;PSw+Dh6HZGyLzaQ02bb++83Cgrf5+J6z3va2Ei01vnSsYDZNQBBrZ0rOFdyuh8kHCB+QDVaOScGL&#10;PGw3w8EaU+M6PlN7CbmIIexTVFCEUKdSel2QRT91NXHkHq6xGCJscmka7GK4reQ8SRbSYsmxocCa&#10;9gXp5+XHKjBd9tJ1yN2X/m6zfXay8nk/KjUe9bsViEB9eIv/3Z8mzl8sl/D3TTxB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2eMIAAADdAAAADwAAAAAAAAAAAAAA&#10;AAChAgAAZHJzL2Rvd25yZXYueG1sUEsFBgAAAAAEAAQA+QAAAJADAAAAAA==&#10;" strokecolor="#24282b" strokeweight="0"/>
                    <v:shape id="Freeform 1167" o:spid="_x0000_s1700" style="position:absolute;left:2736;top:1643;width:451;height:57;visibility:visible;mso-wrap-style:square;v-text-anchor:top" coordsize="45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hHMcA&#10;AADdAAAADwAAAGRycy9kb3ducmV2LnhtbESPQUvDQBCF74L/YZmCN7upoJXYbakRQcHSWvXQ25Cd&#10;JqHZ2ZAd2/Tfdw6Ctxnem/e+mS2G0Joj9amJ7GAyzsAQl9E3XDn4/nq9fQSTBNljG5kcnCnBYn59&#10;NcPcxxN/0nErldEQTjk6qEW63NpU1hQwjWNHrNo+9gFF176yvseThofW3mXZgw3YsDbU2FFRU3nY&#10;/gYHH5tY/KzSy24th/v3Z1kV+zKdnbsZDcsnMEKD/Jv/rt+84k8z5ddvdAQ7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aoRzHAAAA3QAAAA8AAAAAAAAAAAAAAAAAmAIAAGRy&#10;cy9kb3ducmV2LnhtbFBLBQYAAAAABAAEAPUAAACMAwAAAAA=&#10;" path="m451,l192,34,,57e" filled="f" strokecolor="#24282b" strokeweight="0">
                      <v:path arrowok="t" o:connecttype="custom" o:connectlocs="451,0;192,34;0,57" o:connectangles="0,0,0"/>
                    </v:shape>
                    <v:line id="Line 1168" o:spid="_x0000_s1701" style="position:absolute;flip:x;visibility:visible;mso-wrap-style:square" from="2500,1722" to="2624,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hgZMIAAADdAAAADwAAAGRycy9kb3ducmV2LnhtbERPS4vCMBC+C/6HMII3TfWgUo0ignYX&#10;D4uPg8chGdtiMylNtq3/frOwsLf5+J6z2fW2Ei01vnSsYDZNQBBrZ0rOFdxvx8kKhA/IBivHpOBN&#10;Hnbb4WCDqXEdX6i9hlzEEPYpKihCqFMpvS7Iop+6mjhyT9dYDBE2uTQNdjHcVnKeJAtpseTYUGBN&#10;h4L06/ptFZgue+s65O6sv9rskH1a+XqclBqP+v0aRKA+/Iv/3B8mzl8mM/j9Jp4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hgZMIAAADdAAAADwAAAAAAAAAAAAAA&#10;AAChAgAAZHJzL2Rvd25yZXYueG1sUEsFBgAAAAAEAAQA+QAAAJADAAAAAA==&#10;" strokecolor="#24282b" strokeweight="0"/>
                    <v:line id="Line 1169" o:spid="_x0000_s1702" style="position:absolute;flip:x;visibility:visible;mso-wrap-style:square" from="2275,1745" to="2387,1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r+E8MAAADdAAAADwAAAGRycy9kb3ducmV2LnhtbERPPWvDMBDdA/0P4grdYjke2uBGCcHQ&#10;uqFDidOh4yFdbRPrZCzVdv59FAh0u8f7vM1utp0YafCtYwWrJAVBrJ1puVbwfXpbrkH4gGywc0wK&#10;LuRht31YbDA3buIjjVWoRQxhn6OCJoQ+l9Lrhiz6xPXEkft1g8UQ4VBLM+AUw20nszR9lhZbjg0N&#10;9lQ0pM/Vn1VgpvKi+1C7T/01lkV5sPL8867U0+O8fwURaA7/4rv7w8T5L2kGt2/iCXJ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K/hPDAAAA3QAAAA8AAAAAAAAAAAAA&#10;AAAAoQIAAGRycy9kb3ducmV2LnhtbFBLBQYAAAAABAAEAPkAAACRAwAAAAA=&#10;" strokecolor="#24282b" strokeweight="0"/>
                    <v:shape id="Freeform 1170" o:spid="_x0000_s1703" style="position:absolute;left:1712;top:1778;width:450;height:68;visibility:visible;mso-wrap-style:square;v-text-anchor:top" coordsize="45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LGnMEA&#10;AADdAAAADwAAAGRycy9kb3ducmV2LnhtbERPTWvCQBC9F/oflil4q5tWaiRmlVIoeCqNiudJdswG&#10;s7Mhu43Jv+8Kgrd5vM/Jt6NtxUC9bxwreJsnIIgrpxuuFRwP368rED4ga2wdk4KJPGw3z085Ztpd&#10;uaBhH2oRQ9hnqMCE0GVS+sqQRT93HXHkzq63GCLsa6l7vMZw28r3JFlKiw3HBoMdfRmqLvs/q6As&#10;hzoNu7T4beV0Mrr6cR+OlJq9jJ9rEIHG8BDf3Tsd56fJAm7fxB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ixpzBAAAA3QAAAA8AAAAAAAAAAAAAAAAAmAIAAGRycy9kb3du&#10;cmV2LnhtbFBLBQYAAAAABAAEAPUAAACGAwAAAAA=&#10;" path="m450,l259,23,90,57,,68e" filled="f" strokecolor="#24282b" strokeweight="0">
                      <v:path arrowok="t" o:connecttype="custom" o:connectlocs="450,0;259,23;90,57;0,68" o:connectangles="0,0,0,0"/>
                    </v:shape>
                    <v:shape id="Freeform 1171" o:spid="_x0000_s1704" style="position:absolute;left:1486;top:1868;width:113;height:23;visibility:visible;mso-wrap-style:square;v-text-anchor:top" coordsize="11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P6+cUA&#10;AADdAAAADwAAAGRycy9kb3ducmV2LnhtbESPQWvCQBCF74L/YRmhN90ooiF1FVEEIYdSU9rrkJ1m&#10;U7OzIbua9N93hYK3Gd6b973Z7AbbiDt1vnasYD5LQBCXTtdcKfgoTtMUhA/IGhvHpOCXPOy249EG&#10;M+16fqf7JVQihrDPUIEJoc2k9KUhi37mWuKofbvOYohrV0ndYR/DbSMXSbKSFmuOBIMtHQyV18vN&#10;RsgnDsU+P5q06Bf5V/5WnOn2o9TLZNi/ggg0hKf5//qsY/11soTHN3EE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8/r5xQAAAN0AAAAPAAAAAAAAAAAAAAAAAJgCAABkcnMv&#10;ZG93bnJldi54bWxQSwUGAAAAAAQABAD1AAAAigMAAAAA&#10;" path="m113,l34,12r,l,23e" filled="f" strokecolor="#24282b" strokeweight="0">
                      <v:path arrowok="t" o:connecttype="custom" o:connectlocs="113,0;34,12;34,12;0,23" o:connectangles="0,0,0,0"/>
                    </v:shape>
                    <v:shape id="Freeform 1172" o:spid="_x0000_s1705" style="position:absolute;left:1272;top:1925;width:102;height:45;visibility:visible;mso-wrap-style:square;v-text-anchor:top" coordsize="1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XtzcQA&#10;AADdAAAADwAAAGRycy9kb3ducmV2LnhtbERPS2vCQBC+C/0PyxR6q5sKtSXNRkrBB16sSet5zI5J&#10;aHY2ZNck/ntXKHibj+85yWI0jeipc7VlBS/TCARxYXXNpYKffPn8DsJ5ZI2NZVJwIQeL9GGSYKzt&#10;wHvqM1+KEMIuRgWV920spSsqMuimtiUO3Ml2Bn2AXSl1h0MIN42cRdFcGqw5NFTY0ldFxV92Ngq2&#10;tr9kxXHIf3cHj+vv+jDbrVdKPT2Onx8gPI3+Lv53b3SY/xa9wu2bcIJ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F7c3EAAAA3QAAAA8AAAAAAAAAAAAAAAAAmAIAAGRycy9k&#10;b3ducmV2LnhtbFBLBQYAAAAABAAEAPUAAACJAwAAAAA=&#10;" path="m102,l90,,45,22,,45e" filled="f" strokecolor="#24282b" strokeweight="0">
                      <v:path arrowok="t" o:connecttype="custom" o:connectlocs="102,0;90,0;45,22;0,45" o:connectangles="0,0,0,0"/>
                    </v:shape>
                    <v:shape id="Freeform 1173" o:spid="_x0000_s1706" style="position:absolute;left:923;top:2037;width:259;height:372;visibility:visible;mso-wrap-style:square;v-text-anchor:top" coordsize="25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1l8UA&#10;AADdAAAADwAAAGRycy9kb3ducmV2LnhtbERPTWvCQBC9F/oflil4000FraTZiBUa9CDFpLTXaXaa&#10;hGZnQ3Y18d+7gtDbPN7nJOvRtOJMvWssK3ieRSCIS6sbrhR8Fu/TFQjnkTW2lknBhRys08eHBGNt&#10;Bz7SOfeVCCHsYlRQe9/FUrqyJoNuZjviwP3a3qAPsK+k7nEI4aaV8yhaSoMNh4YaO9rWVP7lJ6Mg&#10;25++fw5v24/LfjHMLRVfm6zIlJo8jZtXEJ5G/y++u3c6zH+JlnD7Jpw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8jWXxQAAAN0AAAAPAAAAAAAAAAAAAAAAAJgCAABkcnMv&#10;ZG93bnJldi54bWxQSwUGAAAAAAQABAD1AAAAigMAAAAA&#10;" path="m259,l226,23,192,45,169,90r-34,34l102,158,79,203,45,248,23,304,,349r,23e" filled="f" strokecolor="#24282b" strokeweight="0">
                      <v:path arrowok="t" o:connecttype="custom" o:connectlocs="259,0;226,23;192,45;169,90;135,124;102,158;79,203;45,248;23,304;0,349;0,372" o:connectangles="0,0,0,0,0,0,0,0,0,0,0"/>
                    </v:shape>
                    <v:shape id="Freeform 1174" o:spid="_x0000_s1707" style="position:absolute;left:845;top:2510;width:33;height:112;visibility:visible;mso-wrap-style:square;v-text-anchor:top" coordsize="3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7esMA&#10;AADdAAAADwAAAGRycy9kb3ducmV2LnhtbERPTWvCQBC9F/wPywi91Y21GE1dpQiF1FONeh93xyQ0&#10;O5tmtxr/vSsUvM3jfc5i1dtGnKnztWMF41ECglg7U3OpYL/7fJmB8AHZYOOYFFzJw2o5eFpgZtyF&#10;t3QuQiliCPsMFVQhtJmUXldk0Y9cSxy5k+sshgi7UpoOLzHcNvI1SabSYs2xocKW1hXpn+LPKvjW&#10;m9NkPz2mE70eF7/zrzxvDm9KPQ/7j3cQgfrwEP+7cxPnp0kK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l7esMAAADdAAAADwAAAAAAAAAAAAAAAACYAgAAZHJzL2Rv&#10;d25yZXYueG1sUEsFBgAAAAAEAAQA9QAAAIgDAAAAAA==&#10;" path="m33,l22,56,,112e" filled="f" strokecolor="#24282b" strokeweight="0">
                      <v:path arrowok="t" o:connecttype="custom" o:connectlocs="33,0;22,56;0,112" o:connectangles="0,0,0"/>
                    </v:shape>
                    <v:shape id="Freeform 1175" o:spid="_x0000_s1708" style="position:absolute;left:788;top:2735;width:34;height:113;visibility:visible;mso-wrap-style:square;v-text-anchor:top" coordsize="34,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LtxcYA&#10;AADdAAAADwAAAGRycy9kb3ducmV2LnhtbESPQWvCQBCF74X+h2UKvYhurFA1dRVpKfQmVQ96G3bH&#10;JDQ7G7PbmPrrnUPB2wzvzXvfLFa9r1VHbawCGxiPMlDENriKCwP73edwBiomZId1YDLwRxFWy8eH&#10;BeYuXPibum0qlIRwzNFAmVKTax1tSR7jKDTEop1C6zHJ2hbatXiRcF/rlyx71R4rloYSG3ovyf5s&#10;f70B6wfT0A38enM+TOYfobPV8WqNeX7q12+gEvXpbv6//nKCP80EV76REf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LtxcYAAADdAAAADwAAAAAAAAAAAAAAAACYAgAAZHJz&#10;L2Rvd25yZXYueG1sUEsFBgAAAAAEAAQA9QAAAIsDAAAAAA==&#10;" path="m34,l23,34,,113e" filled="f" strokecolor="#24282b" strokeweight="0">
                      <v:path arrowok="t" o:connecttype="custom" o:connectlocs="34,0;23,34;0,113" o:connectangles="0,0,0"/>
                    </v:shape>
                    <v:shape id="Freeform 1176" o:spid="_x0000_s1709" style="position:absolute;left:687;top:2960;width:79;height:439;visibility:visible;mso-wrap-style:square;v-text-anchor:top" coordsize="79,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KycAA&#10;AADdAAAADwAAAGRycy9kb3ducmV2LnhtbERPzYrCMBC+C/sOYRb2pql7WLUaRWSVvShYfYAhGdti&#10;MwlNrPXtN4LgbT6+31msetuIjtpQO1YwHmUgiLUzNZcKzqftcAoiRGSDjWNS8KAAq+XHYIG5cXc+&#10;UlfEUqQQDjkqqGL0uZRBV2QxjJwnTtzFtRZjgm0pTYv3FG4b+Z1lP9JizamhQk+bivS1uFkFfrKP&#10;h664bPRDljv2h1+9dWelvj779RxEpD6+xS/3n0nzJ9kMnt+kE+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TKycAAAADdAAAADwAAAAAAAAAAAAAAAACYAgAAZHJzL2Rvd25y&#10;ZXYueG1sUEsFBgAAAAAEAAQA9QAAAIUDAAAAAA==&#10;" path="m79,l56,135,22,315,,439e" filled="f" strokecolor="#24282b" strokeweight="0">
                      <v:path arrowok="t" o:connecttype="custom" o:connectlocs="79,0;56,135;22,315;0,439" o:connectangles="0,0,0,0"/>
                    </v:shape>
                    <v:line id="Line 1177" o:spid="_x0000_s1710" style="position:absolute;flip:x;visibility:visible;mso-wrap-style:square" from="642,3512" to="664,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1TIsUAAADdAAAADwAAAGRycy9kb3ducmV2LnhtbESPQW/CMAyF75P4D5GRdhspO7CpEBBC&#10;gjJxmMZ24Gglpq1onKrJ2vLv8WHSbrbe83ufV5vRN6qnLtaBDcxnGShiG1zNpYGf7/3LO6iYkB02&#10;gcnAnSJs1pOnFeYuDPxF/TmVSkI45migSqnNtY62Io9xFlpi0a6h85hk7UrtOhwk3Df6NcsW2mPN&#10;0lBhS7uK7O386w24objbNpXhZD/7Yld8eH27HIx5no7bJahEY/o3/10fneC/zYVfvpER9P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1TIsUAAADdAAAADwAAAAAAAAAA&#10;AAAAAAChAgAAZHJzL2Rvd25yZXYueG1sUEsFBgAAAAAEAAQA+QAAAJMDAAAAAA==&#10;" strokecolor="#24282b" strokeweight="0"/>
                    <v:shape id="Freeform 1178" o:spid="_x0000_s1711" style="position:absolute;left:642;top:3275;width:225;height:394;visibility:visible;mso-wrap-style:square;v-text-anchor:top" coordsize="225,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k1sEA&#10;AADdAAAADwAAAGRycy9kb3ducmV2LnhtbERPTYvCMBC9C/sfwgjeNK0Hla5pEWFRj1bBPQ7NbNu1&#10;mZQmrfXfbxYEb/N4n7PNRtOIgTpXW1YQLyIQxIXVNZcKrpev+QaE88gaG8uk4EkOsvRjssVE2wef&#10;ach9KUIIuwQVVN63iZSuqMigW9iWOHA/tjPoA+xKqTt8hHDTyGUUraTBmkNDhS3tKyrueW8UDOfe&#10;nX7tsz+MppanW368y/23UrPpuPsE4Wn0b/HLfdRh/jqO4f+bcIJ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2pNbBAAAA3QAAAA8AAAAAAAAAAAAAAAAAmAIAAGRycy9kb3du&#10;cmV2LnhtbFBLBQYAAAAABAAEAPUAAACGAwAAAAA=&#10;" path="m,394l45,304r56,-90l146,135,191,45,225,e" filled="f" strokecolor="#24282b" strokeweight="0">
                      <v:path arrowok="t" o:connecttype="custom" o:connectlocs="0,394;45,304;101,214;146,135;191,45;225,0" o:connectangles="0,0,0,0,0,0"/>
                    </v:shape>
                    <v:line id="Line 1179" o:spid="_x0000_s1712" style="position:absolute;flip:y;visibility:visible;mso-wrap-style:square" from="890,3174" to="923,3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NozsMAAADdAAAADwAAAGRycy9kb3ducmV2LnhtbERPO2vDMBDeA/0P4grdYjke2uBGCSHQ&#10;OqFDiduh4yFdbBPrZCzFj38fFQrd7uN73mY32VYM1PvGsYJVkoIg1s40XCn4/npbrkH4gGywdUwK&#10;ZvKw2z4sNpgbN/KZhjJUIoawz1FBHUKXS+l1TRZ94jriyF1cbzFE2FfS9DjGcNvKLE2fpcWGY0ON&#10;HR1q0tfyZhWYsZh1Fyr3oT+H4lCcrLz+vCv19DjtX0EEmsK/+M99NHH+yyqD32/i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TaM7DAAAA3QAAAA8AAAAAAAAAAAAA&#10;AAAAoQIAAGRycy9kb3ducmV2LnhtbFBLBQYAAAAABAAEAPkAAACRAwAAAAA=&#10;" strokecolor="#24282b" strokeweight="0"/>
                    <v:shape id="Freeform 1180" o:spid="_x0000_s1713" style="position:absolute;left:946;top:2746;width:259;height:383;visibility:visible;mso-wrap-style:square;v-text-anchor:top" coordsize="259,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TRcEA&#10;AADdAAAADwAAAGRycy9kb3ducmV2LnhtbERPTWsCMRC9C/6HMII3zdrCqqtRxKL0WlsP3oZk3F3d&#10;TJYk1fXfNwXB2zze5yzXnW3EjXyoHSuYjDMQxNqZmksFP9+70QxEiMgGG8ek4EEB1qt+b4mFcXf+&#10;otshliKFcChQQRVjW0gZdEUWw9i1xIk7O28xJuhLaTzeU7ht5FuW5dJizamhwpa2Fenr4dcquMw/&#10;fNhFe53a43F/2upc70+5UsNBt1mAiNTFl/jp/jRp/nTyDv/fpB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5U0XBAAAA3QAAAA8AAAAAAAAAAAAAAAAAmAIAAGRycy9kb3du&#10;cmV2LnhtbFBLBQYAAAAABAAEAPUAAACGAwAAAAA=&#10;" path="m,383l34,338,79,259r45,-79l180,113,225,45,259,e" filled="f" strokecolor="#24282b" strokeweight="0">
                      <v:path arrowok="t" o:connecttype="custom" o:connectlocs="0,383;34,338;79,259;124,180;180,113;225,45;259,0" o:connectangles="0,0,0,0,0,0,0"/>
                    </v:shape>
                    <v:shape id="Freeform 1181" o:spid="_x0000_s1714" style="position:absolute;left:1239;top:2656;width:33;height:45;visibility:visible;mso-wrap-style:square;v-text-anchor:top" coordsize="3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SJkMEA&#10;AADdAAAADwAAAGRycy9kb3ducmV2LnhtbERPTWvCQBC9F/wPywje6iYiraSuUgRR8FBi7H3YHZPY&#10;7GzMrib+e7dQ6G0e73OW68E24k6drx0rSKcJCGLtTM2lglOxfV2A8AHZYOOYFDzIw3o1elliZlzP&#10;Od2PoRQxhH2GCqoQ2kxKryuy6KeuJY7c2XUWQ4RdKU2HfQy3jZwlyZu0WHNsqLClTUX653izCooH&#10;7nbXXmpP6UHTV57z92VQajIePj9ABBrCv/jPvTdx/ns6h99v4gl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UiZDBAAAA3QAAAA8AAAAAAAAAAAAAAAAAmAIAAGRycy9kb3du&#10;cmV2LnhtbFBLBQYAAAAABAAEAPUAAACGAwAAAAA=&#10;" path="m,45l33,r,e" filled="f" strokecolor="#24282b" strokeweight="0">
                      <v:path arrowok="t" o:connecttype="custom" o:connectlocs="0,45;33,0;33,0" o:connectangles="0,0,0"/>
                    </v:shape>
                    <v:shape id="Freeform 1182" o:spid="_x0000_s1715" style="position:absolute;left:1306;top:2262;width:293;height:349;visibility:visible;mso-wrap-style:square;v-text-anchor:top" coordsize="293,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X58QA&#10;AADdAAAADwAAAGRycy9kb3ducmV2LnhtbERPTWvCQBC9C/0PyxR6002sWkmzipQaSj1V6yG3ITtN&#10;gtnZmF1N/PfdQsHbPN7npOvBNOJKnastK4gnEQjiwuqaSwXfh+14CcJ5ZI2NZVJwIwfr1cMoxUTb&#10;nr/ouvelCCHsElRQed8mUrqiIoNuYlviwP3YzqAPsCul7rAP4aaR0yhaSIM1h4YKW3qrqDjtL0ZB&#10;GWdanj9Nk7/nWfR8Ou7sbLNT6ulx2LyC8DT4u/jf/aHD/Jd4Dn/fh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LF+fEAAAA3QAAAA8AAAAAAAAAAAAAAAAAmAIAAGRycy9k&#10;b3ducmV2LnhtbFBLBQYAAAAABAAEAPUAAACJAwAAAAA=&#10;" path="m,349l11,327,68,259r45,-56l169,135,225,79,270,23,293,e" filled="f" strokecolor="#24282b" strokeweight="0">
                      <v:path arrowok="t" o:connecttype="custom" o:connectlocs="0,349;11,327;68,259;113,203;169,135;225,79;270,23;293,0" o:connectangles="0,0,0,0,0,0,0,0"/>
                    </v:shape>
                    <v:line id="Line 1183" o:spid="_x0000_s1716" style="position:absolute;flip:y;visibility:visible;mso-wrap-style:square" from="1644,2172" to="1678,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huzcMAAADdAAAADwAAAGRycy9kb3ducmV2LnhtbERPO2vDMBDeC/kP4gLZGtkd3OJECcGQ&#10;OKVDadoh4yFdbBPrZCzVj39fFQrd7uN73nY/2VYM1PvGsYJ0nYAg1s40XCn4+jw+voDwAdlg65gU&#10;zORhv1s8bDE3buQPGi6hEjGEfY4K6hC6XEqva7Lo164jjtzN9RZDhH0lTY9jDLetfEqSTFpsODbU&#10;2FFRk75fvq0CM5az7kLl3vT7UBblq5X360mp1XI6bEAEmsK/+M99NnH+c5rB7zfx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obs3DAAAA3QAAAA8AAAAAAAAAAAAA&#10;AAAAoQIAAGRycy9kb3ducmV2LnhtbFBLBQYAAAAABAAEAPkAAACRAwAAAAA=&#10;" strokecolor="#24282b" strokeweight="0"/>
                    <v:shape id="Freeform 1184" o:spid="_x0000_s1717" style="position:absolute;left:1723;top:1835;width:338;height:303;visibility:visible;mso-wrap-style:square;v-text-anchor:top" coordsize="338,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qncUA&#10;AADdAAAADwAAAGRycy9kb3ducmV2LnhtbESPzWrDMBCE74W+g9hCb42cFhrHiRJCQiDXuvYht421&#10;tU2tlZFU/7x9VCj0tsvMNzu73U+mEwM531pWsFwkIIgrq1uuFRSf55cUhA/IGjvLpGAmD/vd48MW&#10;M21H/qAhD7WIIewzVNCE0GdS+qohg35he+KofVlnMMTV1VI7HGO46eRrkrxLgy3HCw32dGyo+s5/&#10;TKyx9inmhbteT0NVlrfyrfMzK/X8NB02IAJN4d/8R1905FbLFfx+E0e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iqdxQAAAN0AAAAPAAAAAAAAAAAAAAAAAJgCAABkcnMv&#10;ZG93bnJldi54bWxQSwUGAAAAAAQABAD1AAAAigMAAAAA&#10;" path="m,303l22,281,79,236r56,-56l191,123,248,78,304,22,338,e" filled="f" strokecolor="#24282b" strokeweight="0">
                      <v:path arrowok="t" o:connecttype="custom" o:connectlocs="0,303;22,281;79,236;135,180;191,123;248,78;304,22;338,0" o:connectangles="0,0,0,0,0,0,0,0"/>
                    </v:shape>
                    <v:shape id="Freeform 1185" o:spid="_x0000_s1718" style="position:absolute;left:2106;top:1756;width:45;height:34;visibility:visible;mso-wrap-style:square;v-text-anchor:top" coordsize="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IDsYA&#10;AADdAAAADwAAAGRycy9kb3ducmV2LnhtbESPQWvCQBCF74X+h2UKXkQ3ERtL6ioqtHgrVRF6G7LT&#10;JJidjdlV4793DoXeZnhv3vtmvuxdo67UhdqzgXScgCIuvK25NHDYf4zeQIWIbLHxTAbuFGC5eH6a&#10;Y279jb/puoulkhAOORqoYmxzrUNRkcMw9i2xaL++cxhl7UptO7xJuGv0JEky7bBmaaiwpU1FxWl3&#10;cQaaYZHpbD39HL6m9RefNsefszsaM3jpV++gIvXx3/x3vbWCP0sFV76REf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tIDsYAAADdAAAADwAAAAAAAAAAAAAAAACYAgAAZHJz&#10;L2Rvd25yZXYueG1sUEsFBgAAAAAEAAQA9QAAAIsDAAAAAA==&#10;" path="m,34l45,11,45,e" filled="f" strokecolor="#24282b" strokeweight="0">
                      <v:path arrowok="t" o:connecttype="custom" o:connectlocs="0,34;45,11;45,0" o:connectangles="0,0,0"/>
                    </v:shape>
                    <v:shape id="Freeform 1186" o:spid="_x0000_s1719" style="position:absolute;left:2196;top:1463;width:371;height:259;visibility:visible;mso-wrap-style:square;v-text-anchor:top" coordsize="371,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0vgsQA&#10;AADdAAAADwAAAGRycy9kb3ducmV2LnhtbERPTWsCMRC9F/ofwhS81ewqWt2aFSkIHpaC2h56GzbT&#10;zdLNZLtJNf57UxC8zeN9zmodbSdONPjWsYJ8nIEgrp1uuVHwcdw+L0D4gKyxc0wKLuRhXT4+rLDQ&#10;7sx7Oh1CI1II+wIVmBD6QkpfG7Lox64nTty3GyyGBIdG6gHPKdx2cpJlc2mx5dRgsKc3Q/XP4c8q&#10;0F/v/WcV59PfxUw2OszMsqqiUqOnuHkFESiGu/jm3uk0/yVfwv836QR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dL4LEAAAA3QAAAA8AAAAAAAAAAAAAAAAAmAIAAGRycy9k&#10;b3ducmV2LnhtbFBLBQYAAAAABAAEAPUAAACJAwAAAAA=&#10;" path="m,259l11,248,79,203r67,-45l146,158r56,-45l270,56,338,11,371,e" filled="f" strokecolor="#24282b" strokeweight="0">
                      <v:path arrowok="t" o:connecttype="custom" o:connectlocs="0,259;11,248;79,203;146,158;146,158;202,113;270,56;338,11;371,0" o:connectangles="0,0,0,0,0,0,0,0,0"/>
                    </v:shape>
                    <v:line id="Line 1187" o:spid="_x0000_s1720" style="position:absolute;flip:y;visibility:visible;mso-wrap-style:square" from="2612,1396" to="2669,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GZn8YAAADdAAAADwAAAGRycy9kb3ducmV2LnhtbESPQW/CMAyF70j8h8hIu0EKhw11BDQh&#10;QTftMK3bYUcr8dqKxqma0JZ/Px8mcbP1nt/7vDtMvlUD9bEJbGC9ykAR2+Aargx8f52WW1AxITts&#10;A5OBG0U47OezHeYujPxJQ5kqJSEcczRQp9TlWkdbk8e4Ch2xaL+h95hk7Svtehwl3Ld6k2WP2mPD&#10;0lBjR8ea7KW8egNuLG62S1V4tx9DcSzevL78nI15WEwvz6ASTelu/r9+dYL/tBF++UZG0P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hmZ/GAAAA3QAAAA8AAAAAAAAA&#10;AAAAAAAAoQIAAGRycy9kb3ducmV2LnhtbFBLBQYAAAAABAAEAPkAAACUAwAAAAA=&#10;" strokecolor="#24282b" strokeweight="0"/>
                  </v:group>
                  <v:group id="Group 1421" o:spid="_x0000_s1721" style="position:absolute;left:-36;top:4487;width:6997;height:7656" coordorigin="-36,4487" coordsize="6997,7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8ld/cUAAADdAAAADwAAAGRycy9kb3ducmV2LnhtbERPS2vCQBC+F/wPywi9&#10;1U0irSV1FREtPUjBRCi9DdkxCWZnQ3bN4993C4Xe5uN7zno7mkb01LnasoJ4EYEgLqyuuVRwyY9P&#10;ryCcR9bYWCYFEznYbmYPa0y1HfhMfeZLEULYpaig8r5NpXRFRQbdwrbEgbvazqAPsCul7nAI4aaR&#10;SRS9SIM1h4YKW9pXVNyyu1HwPuCwW8aH/nS77qfv/Pnz6xSTUo/zcfcGwtPo/8V/7g8d5q+S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JXf3FAAAA3QAA&#10;AA8AAAAAAAAAAAAAAAAAqgIAAGRycy9kb3ducmV2LnhtbFBLBQYAAAAABAAEAPoAAACcAwAAAAA=&#10;">
                    <v:group id="Group 1405" o:spid="_x0000_s1722" style="position:absolute;left:2314;top:9837;width:3431;height:575" coordorigin="2314,9837" coordsize="3431,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vDisQAAADdAAAADwAAAGRycy9kb3ducmV2LnhtbERPS2vCQBC+F/wPywje&#10;6iaRVomuIqLSgxR8gHgbsmMSzM6G7JrEf98tFHqbj+85i1VvKtFS40rLCuJxBII4s7rkXMHlvHuf&#10;gXAeWWNlmRS8yMFqOXhbYKptx0dqTz4XIYRdigoK7+tUSpcVZNCNbU0cuLttDPoAm1zqBrsQbiqZ&#10;RNGnNFhyaCiwpk1B2eP0NAr2HXbrSbxtD4/75nU7f3xfDzEpNRr26zkIT73/F/+5v3SYP00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xvDisQAAADdAAAA&#10;DwAAAAAAAAAAAAAAAACqAgAAZHJzL2Rvd25yZXYueG1sUEsFBgAAAAAEAAQA+gAAAJsDAAAAAA==&#10;">
                      <v:line id="Line 1269" o:spid="_x0000_s1723" style="position:absolute;visibility:visible;mso-wrap-style:square" from="4901,10118" to="5745,10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JRUsMAAADdAAAADwAAAGRycy9kb3ducmV2LnhtbERPzWrCQBC+F/oOyxR6qxsjtBrdSBsV&#10;PNa0DzBkxyQkOxuyq9n69F2h0Nt8fL+z2QbTiyuNrrWsYD5LQBBXVrdcK/j+OrwsQTiPrLG3TAp+&#10;yME2f3zYYKbtxCe6lr4WMYRdhgoa74dMSlc1ZNDN7EAcubMdDfoIx1rqEacYbnqZJsmrNNhybGhw&#10;oKKhqisvRkG56g43/RmmdAr7XV18lINdFEo9P4X3NQhPwf+L/9xHHee/pQu4fxNPk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UVLDAAAA3QAAAA8AAAAAAAAAAAAA&#10;AAAAoQIAAGRycy9kb3ducmV2LnhtbFBLBQYAAAAABAAEAPkAAACRAwAAAAA=&#10;" strokecolor="#24282b" strokeweight=".55pt">
                        <v:stroke endcap="round"/>
                      </v:line>
                      <v:line id="Line 1270" o:spid="_x0000_s1724" style="position:absolute;visibility:visible;mso-wrap-style:square" from="4901,9848" to="4957,9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sMzMQAAADdAAAADwAAAGRycy9kb3ducmV2LnhtbERPTWvCQBC9C/0Pywi96a5WbEldRVJF&#10;j9WU0uM0Oyax2dk0u2r8965Q6G0e73Nmi87W4kytrxxrGA0VCOLcmYoLDR/ZevACwgdkg7Vj0nAl&#10;D4v5Q2+GiXEX3tF5HwoRQ9gnqKEMoUmk9HlJFv3QNcSRO7jWYoiwLaRp8RLDbS3HSk2lxYpjQ4kN&#10;pSXlP/uT1TBdvWffbvn2tFNfv5/bTarS7LjS+rHfLV9BBOrCv/jPvTVx/vN4Avdv4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ywzMxAAAAN0AAAAPAAAAAAAAAAAA&#10;AAAAAKECAABkcnMvZG93bnJldi54bWxQSwUGAAAAAAQABAD5AAAAkgMAAAAA&#10;" strokecolor="#24282b" strokeweight="0"/>
                      <v:line id="Line 1271" o:spid="_x0000_s1725" style="position:absolute;visibility:visible;mso-wrap-style:square" from="5013,9848" to="5081,9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epV8QAAADdAAAADwAAAGRycy9kb3ducmV2LnhtbERPTWvCQBC9C/0Pywi96a4WbUldRVJF&#10;j9WU0uM0Oyax2dk0u2r8965Q6G0e73Nmi87W4kytrxxrGA0VCOLcmYoLDR/ZevACwgdkg7Vj0nAl&#10;D4v5Q2+GiXEX3tF5HwoRQ9gnqKEMoUmk9HlJFv3QNcSRO7jWYoiwLaRp8RLDbS3HSk2lxYpjQ4kN&#10;pSXlP/uT1TBdvWffbvn2tFNfv5/bTarS7LjS+rHfLV9BBOrCv/jPvTVx/vN4Avdv4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h6lXxAAAAN0AAAAPAAAAAAAAAAAA&#10;AAAAAKECAABkcnMvZG93bnJldi54bWxQSwUGAAAAAAQABAD5AAAAkgMAAAAA&#10;" strokecolor="#24282b" strokeweight="0"/>
                      <v:line id="Line 1272" o:spid="_x0000_s1726" style="position:absolute;visibility:visible;mso-wrap-style:square" from="5137,9848" to="5193,9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U3IMQAAADdAAAADwAAAGRycy9kb3ducmV2LnhtbERPTWvCQBC9C/0PyxS86a4W0pK6ikSL&#10;HqsppcdpdpqkZmdjdtX477sFwds83ufMFr1txJk6XzvWMBkrEMSFMzWXGj7yt9ELCB+QDTaOScOV&#10;PCzmD4MZpsZdeEfnfShFDGGfooYqhDaV0hcVWfRj1xJH7sd1FkOEXSlNh5cYbhs5VSqRFmuODRW2&#10;lFVUHPYnqyFZv+ffbrl62qmv4+d2k6ks/11rPXzsl68gAvXhLr65tybOf54m8P9NPEH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VTcgxAAAAN0AAAAPAAAAAAAAAAAA&#10;AAAAAKECAABkcnMvZG93bnJldi54bWxQSwUGAAAAAAQABAD5AAAAkgMAAAAA&#10;" strokecolor="#24282b" strokeweight="0"/>
                      <v:line id="Line 1273" o:spid="_x0000_s1727" style="position:absolute;visibility:visible;mso-wrap-style:square" from="5250,9848" to="5306,9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mSu8QAAADdAAAADwAAAGRycy9kb3ducmV2LnhtbERPTWvCQBC9C/0PywjedFcFldRVJLXo&#10;sZpSepxmp0na7GyaXTX++64geJvH+5zlurO1OFPrK8caxiMFgjh3puJCw3v2OlyA8AHZYO2YNFzJ&#10;w3r11FtiYtyFD3Q+hkLEEPYJaihDaBIpfV6SRT9yDXHkvl1rMUTYFtK0eInhtpYTpWbSYsWxocSG&#10;0pLy3+PJapht37Ivt3mZHtTn38d+l6o0+9lqPeh3m2cQgbrwEN/dexPnzydzuH0TT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GZK7xAAAAN0AAAAPAAAAAAAAAAAA&#10;AAAAAKECAABkcnMvZG93bnJldi54bWxQSwUGAAAAAAQABAD5AAAAkgMAAAAA&#10;" strokecolor="#24282b" strokeweight="0"/>
                      <v:line id="Line 1274" o:spid="_x0000_s1728" style="position:absolute;visibility:visible;mso-wrap-style:square" from="5362,9848" to="5419,9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YGyccAAADdAAAADwAAAGRycy9kb3ducmV2LnhtbESPQU/CQBCF7yb+h82YeJNdMUFSWAgp&#10;GDkKJcbj0B3bane2dFeo/945mHCbyXvz3jfz5eBbdaY+NoEtPI4MKOIyuIYrC4fi5WEKKiZkh21g&#10;svBLEZaL25s5Zi5ceEfnfaqUhHDM0EKdUpdpHcuaPMZR6IhF+wy9xyRrX2nX40XCfavHxky0x4al&#10;ocaO8prK7/2PtzDZvBXHsFo/7czH6X37mpu8+NpYe383rGagEg3pav6/3jrBfx4LrnwjI+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hgbJxwAAAN0AAAAPAAAAAAAA&#10;AAAAAAAAAKECAABkcnMvZG93bnJldi54bWxQSwUGAAAAAAQABAD5AAAAlQMAAAAA&#10;" strokecolor="#24282b" strokeweight="0"/>
                      <v:line id="Line 1275" o:spid="_x0000_s1729" style="position:absolute;visibility:visible;mso-wrap-style:square" from="5475,9848" to="5531,9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qjUsQAAADdAAAADwAAAGRycy9kb3ducmV2LnhtbERPTWvCQBC9F/wPywi91V0tqE1dRaJF&#10;j9WU0uM0O01Ss7Mxu9X477uC4G0e73Nmi87W4kStrxxrGA4UCOLcmYoLDR/Z29MUhA/IBmvHpOFC&#10;Hhbz3sMME+POvKPTPhQihrBPUEMZQpNI6fOSLPqBa4gj9+NaiyHCtpCmxXMMt7UcKTWWFiuODSU2&#10;lJaUH/Z/VsN4/Z59u+Xqeae+jp/bTarS7Het9WO/W76CCNSFu/jm3po4fzJ6ges38QQ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yqNSxAAAAN0AAAAPAAAAAAAAAAAA&#10;AAAAAKECAABkcnMvZG93bnJldi54bWxQSwUGAAAAAAQABAD5AAAAkgMAAAAA&#10;" strokecolor="#24282b" strokeweight="0"/>
                      <v:line id="Line 1276" o:spid="_x0000_s1730" style="position:absolute;visibility:visible;mso-wrap-style:square" from="5587,9848" to="5644,9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mcEscAAADdAAAADwAAAGRycy9kb3ducmV2LnhtbESPQU/CQBCF7yb+h82YeJNdJUFSWAip&#10;GDgKJcbj0B3bane2dlco/945mHCbyXvz3jfz5eBbdaI+NoEtPI4MKOIyuIYrC4fi9WEKKiZkh21g&#10;snChCMvF7c0cMxfOvKPTPlVKQjhmaKFOqcu0jmVNHuModMSifYbeY5K1r7Tr8SzhvtVPxky0x4al&#10;ocaO8prK7/2vtzBZvxXHsHoZ78zHz/t2k5u8+Fpbe383rGagEg3pav6/3jrBfx4Lv3wjI+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KZwSxwAAAN0AAAAPAAAAAAAA&#10;AAAAAAAAAKECAABkcnMvZG93bnJldi54bWxQSwUGAAAAAAQABAD5AAAAlQMAAAAA&#10;" strokecolor="#24282b" strokeweight="0"/>
                      <v:line id="Line 1277" o:spid="_x0000_s1731" style="position:absolute;visibility:visible;mso-wrap-style:square" from="5700,9848" to="5745,9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U5icQAAADdAAAADwAAAGRycy9kb3ducmV2LnhtbERPTWvCQBC9C/6HZQRvZtcKKqmrSGqp&#10;x2pK6XGanSZps7NpdtX037sFwds83uesNr1txJk6XzvWME0UCOLCmZpLDW/582QJwgdkg41j0vBH&#10;Hjbr4WCFqXEXPtD5GEoRQ9inqKEKoU2l9EVFFn3iWuLIfbnOYoiwK6Xp8BLDbSMflJpLizXHhgpb&#10;yioqfo4nq2G+e80/3fZpdlAfv+/7l0xl+fdO6/Go3z6CCNSHu/jm3ps4fzGbwv838QS5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ZTmJxAAAAN0AAAAPAAAAAAAAAAAA&#10;AAAAAKECAABkcnMvZG93bnJldi54bWxQSwUGAAAAAAQABAD5AAAAkgMAAAAA&#10;" strokecolor="#24282b" strokeweight="0"/>
                      <v:line id="Line 1278" o:spid="_x0000_s1732" style="position:absolute;visibility:visible;mso-wrap-style:square" from="5700,9848" to="5745,9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en/sQAAADdAAAADwAAAGRycy9kb3ducmV2LnhtbERPTWvCQBC9F/oflhG8NbsqaEldRVKl&#10;HtWU0uM0O03SZmdjdtX037uC0Ns83ufMl71txJk6XzvWMEoUCOLCmZpLDe/55ukZhA/IBhvHpOGP&#10;PCwXjw9zTI278J7Oh1CKGMI+RQ1VCG0qpS8qsugT1xJH7tt1FkOEXSlNh5cYbhs5VmoqLdYcGyps&#10;Kauo+D2crIbpepd/udXrZK8+jx/bt0xl+c9a6+GgX72ACNSHf/HdvTVx/mwyhts38QS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t6f+xAAAAN0AAAAPAAAAAAAAAAAA&#10;AAAAAKECAABkcnMvZG93bnJldi54bWxQSwUGAAAAAAQABAD5AAAAkgMAAAAA&#10;" strokecolor="#24282b" strokeweight="0"/>
                      <v:line id="Line 1279" o:spid="_x0000_s1733" style="position:absolute;visibility:visible;mso-wrap-style:square" from="2314,9837" to="2539,9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sCZcQAAADdAAAADwAAAGRycy9kb3ducmV2LnhtbERPTWvCQBC9C/6HZQRvumsDVlJXkdRS&#10;j9VI6XGanSap2dk0u2r677sFwds83ucs171txIU6XzvWMJsqEMSFMzWXGo75y2QBwgdkg41j0vBL&#10;Htar4WCJqXFX3tPlEEoRQ9inqKEKoU2l9EVFFv3UtcSR+3KdxRBhV0rT4TWG20Y+KDWXFmuODRW2&#10;lFVUnA5nq2G+fcs/3eY52auPn/fda6ay/Hur9XjUb55ABOrDXXxz70yc/5gk8P9NPEG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wJlxAAAAN0AAAAPAAAAAAAAAAAA&#10;AAAAAKECAABkcnMvZG93bnJldi54bWxQSwUGAAAAAAQABAD5AAAAkgMAAAAA&#10;" strokecolor="#24282b" strokeweight="0"/>
                      <v:line id="Line 1280" o:spid="_x0000_s1734" style="position:absolute;visibility:visible;mso-wrap-style:square" from="2651,9837" to="2888,9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KaEcQAAADdAAAADwAAAGRycy9kb3ducmV2LnhtbERPTWvCQBC9F/oflhG81V1r0RJdRVJL&#10;PVZTxOOYHZPY7GzMbjX9912h4G0e73Nmi87W4kKtrxxrGA4UCOLcmYoLDV/Z+9MrCB+QDdaOScMv&#10;eVjMHx9mmBh35Q1dtqEQMYR9ghrKEJpESp+XZNEPXEMcuaNrLYYI20KaFq8x3NbyWamxtFhxbCix&#10;obSk/Hv7YzWMV5/ZwS3fRhu1P+/WH6lKs9NK636vW05BBOrCXfzvXps4fzJ6gds38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EpoRxAAAAN0AAAAPAAAAAAAAAAAA&#10;AAAAAKECAABkcnMvZG93bnJldi54bWxQSwUGAAAAAAQABAD5AAAAkgMAAAAA&#10;" strokecolor="#24282b" strokeweight="0"/>
                      <v:line id="Line 1281" o:spid="_x0000_s1735" style="position:absolute;visibility:visible;mso-wrap-style:square" from="3000,9837" to="3158,9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4/isQAAADdAAAADwAAAGRycy9kb3ducmV2LnhtbERPTWvCQBC9F/oflhG81V0r1RJdRVJL&#10;PVZTxOOYHZPY7GzMbjX9912h4G0e73Nmi87W4kKtrxxrGA4UCOLcmYoLDV/Z+9MrCB+QDdaOScMv&#10;eVjMHx9mmBh35Q1dtqEQMYR9ghrKEJpESp+XZNEPXEMcuaNrLYYI20KaFq8x3NbyWamxtFhxbCix&#10;obSk/Hv7YzWMV5/ZwS3fRhu1P+/WH6lKs9NK636vW05BBOrCXfzvXps4fzJ6gds38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Xj+KxAAAAN0AAAAPAAAAAAAAAAAA&#10;AAAAAKECAABkcnMvZG93bnJldi54bWxQSwUGAAAAAAQABAD5AAAAkgMAAAAA&#10;" strokecolor="#24282b" strokeweight="0"/>
                      <v:line id="Line 1282" o:spid="_x0000_s1736" style="position:absolute;visibility:visible;mso-wrap-style:square" from="3000,9837" to="3158,9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yh/cQAAADdAAAADwAAAGRycy9kb3ducmV2LnhtbERPTWvCQBC9C/0PyxS86a4KaUldRaJF&#10;j9WU0uM0O01Ss7NpdtX477sFwds83ufMl71txJk6XzvWMBkrEMSFMzWXGt7z19EzCB+QDTaOScOV&#10;PCwXD4M5psZdeE/nQyhFDGGfooYqhDaV0hcVWfRj1xJH7tt1FkOEXSlNh5cYbhs5VSqRFmuODRW2&#10;lFVUHA8nqyHZvOVfbrWe7dXn78dum6ks/9loPXzsVy8gAvXhLr65dybOf5ol8P9NPE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jKH9xAAAAN0AAAAPAAAAAAAAAAAA&#10;AAAAAKECAABkcnMvZG93bnJldi54bWxQSwUGAAAAAAQABAD5AAAAkgMAAAAA&#10;" strokecolor="#24282b" strokeweight="0"/>
                      <v:line id="Line 1283" o:spid="_x0000_s1737" style="position:absolute;visibility:visible;mso-wrap-style:square" from="4901,10411" to="5362,10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AEZsQAAADdAAAADwAAAGRycy9kb3ducmV2LnhtbERPTWvCQBC9C/0PywjedNcKKtFVJFXq&#10;sZpSPI7ZMUmbnU2zW03/fbcgeJvH+5zlurO1uFLrK8caxiMFgjh3puJCw3u2G85B+IBssHZMGn7J&#10;w3r11FtiYtyND3Q9hkLEEPYJaihDaBIpfV6SRT9yDXHkLq61GCJsC2lavMVwW8tnpabSYsWxocSG&#10;0pLyr+OP1TDdvmVnt3mZHNTp+2P/mqo0+9xqPeh3mwWIQF14iO/uvYnzZ5MZ/H8TT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wARmxAAAAN0AAAAPAAAAAAAAAAAA&#10;AAAAAKECAABkcnMvZG93bnJldi54bWxQSwUGAAAAAAQABAD5AAAAkgMAAAAA&#10;" strokecolor="#24282b" strokeweight="0"/>
                      <v:line id="Line 1284" o:spid="_x0000_s1738" style="position:absolute;visibility:visible;mso-wrap-style:square" from="5419,10411" to="5475,10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QFMcAAADdAAAADwAAAGRycy9kb3ducmV2LnhtbESPQU/CQBCF7yb+h82YeJNdJUFSWAip&#10;GDgKJcbj0B3bane2dlco/945mHCbyXvz3jfz5eBbdaI+NoEtPI4MKOIyuIYrC4fi9WEKKiZkh21g&#10;snChCMvF7c0cMxfOvKPTPlVKQjhmaKFOqcu0jmVNHuModMSifYbeY5K1r7Tr8SzhvtVPxky0x4al&#10;ocaO8prK7/2vtzBZvxXHsHoZ78zHz/t2k5u8+Fpbe383rGagEg3pav6/3jrBfx4LrnwjI+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X5AUxwAAAN0AAAAPAAAAAAAA&#10;AAAAAAAAAKECAABkcnMvZG93bnJldi54bWxQSwUGAAAAAAQABAD5AAAAlQMAAAAA&#10;" strokecolor="#24282b" strokeweight="0"/>
                      <v:line id="Line 1285" o:spid="_x0000_s1739" style="position:absolute;visibility:visible;mso-wrap-style:square" from="5531,10411" to="5745,10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M1j8QAAADdAAAADwAAAGRycy9kb3ducmV2LnhtbERPTWvCQBC9F/wPywi91V0V1KauItGi&#10;x2pK6XGanSap2dk0u9X477uC4G0e73Pmy87W4kStrxxrGA4UCOLcmYoLDe/Z69MMhA/IBmvHpOFC&#10;HpaL3sMcE+POvKfTIRQihrBPUEMZQpNI6fOSLPqBa4gj9+1aiyHCtpCmxXMMt7UcKTWRFiuODSU2&#10;lJaUHw9/VsNk85Z9udV6vFefvx+7barS7Gej9WO/W72ACNSFu/jm3pk4fzp+hus38QS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EzWPxAAAAN0AAAAPAAAAAAAAAAAA&#10;AAAAAKECAABkcnMvZG93bnJldi54bWxQSwUGAAAAAAQABAD5AAAAkgMAAAAA&#10;" strokecolor="#24282b" strokeweight="0"/>
                      <v:line id="Line 1286" o:spid="_x0000_s1740" style="position:absolute;visibility:visible;mso-wrap-style:square" from="5531,10411" to="5745,10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vb8cAAADdAAAADwAAAGRycy9kb3ducmV2LnhtbESPQU/CQBCF7yb+h82QeJNdlKCpLIRU&#10;jByFGsJx7I5ttTtbuyuUf+8cSLzN5L1575v5cvCtOlIfm8AWJmMDirgMruHKwnvxcvsIKiZkh21g&#10;snCmCMvF9dUcMxdOvKXjLlVKQjhmaKFOqcu0jmVNHuM4dMSifYbeY5K1r7Tr8SThvtV3xsy0x4al&#10;ocaO8prK792vtzBbvxUfYfV8vzWHn/3mNTd58bW29mY0rJ5AJRrSv/lyvXGC/zAVfvlGRt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L+9vxwAAAN0AAAAPAAAAAAAA&#10;AAAAAAAAAKECAABkcnMvZG93bnJldi54bWxQSwUGAAAAAAQABAD5AAAAlQMAAAAA&#10;" strokecolor="#24282b" strokeweight="0"/>
                      <v:line id="Line 1287" o:spid="_x0000_s1741" style="position:absolute;visibility:visible;mso-wrap-style:square" from="2314,10411" to="2775,10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NK9MQAAADdAAAADwAAAGRycy9kb3ducmV2LnhtbERPTWvCQBC9F/oflil4q7vWoiW6iqRK&#10;PVZTxOOYHZPY7GyaXTX9912h4G0e73Om887W4kKtrxxrGPQVCOLcmYoLDV/Z6vkNhA/IBmvHpOGX&#10;PMxnjw9TTIy78oYu21CIGMI+QQ1lCE0ipc9Lsuj7riGO3NG1FkOEbSFNi9cYbmv5otRIWqw4NpTY&#10;UFpS/r09Ww2j5Wd2cIv34Ubtf3brj1Sl2Wmpde+pW0xABOrCXfzvXps4f/w6gNs38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Y0r0xAAAAN0AAAAPAAAAAAAAAAAA&#10;AAAAAKECAABkcnMvZG93bnJldi54bWxQSwUGAAAAAAQABAD5AAAAkgMAAAAA&#10;" strokecolor="#24282b" strokeweight="0"/>
                      <v:line id="Line 1288" o:spid="_x0000_s1742" style="position:absolute;visibility:visible;mso-wrap-style:square" from="3000,10411" to="3158,10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HUg8QAAADdAAAADwAAAGRycy9kb3ducmV2LnhtbERPTWvCQBC9C/0Pywi96a5WbEldRVJF&#10;j9WU0uM0Oyax2dk0u2r8965Q6G0e73Nmi87W4kytrxxrGA0VCOLcmYoLDR/ZevACwgdkg7Vj0nAl&#10;D4v5Q2+GiXEX3tF5HwoRQ9gnqKEMoUmk9HlJFv3QNcSRO7jWYoiwLaRp8RLDbS3HSk2lxYpjQ4kN&#10;pSXlP/uT1TBdvWffbvn2tFNfv5/bTarS7LjS+rHfLV9BBOrCv/jPvTVx/vNkDPdv4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sdSDxAAAAN0AAAAPAAAAAAAAAAAA&#10;AAAAAKECAABkcnMvZG93bnJldi54bWxQSwUGAAAAAAQABAD5AAAAkgMAAAAA&#10;" strokecolor="#24282b" strokeweight="0"/>
                      <v:line id="Line 1289" o:spid="_x0000_s1743" style="position:absolute;visibility:visible;mso-wrap-style:square" from="3000,10411" to="3158,10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1xGMQAAADdAAAADwAAAGRycy9kb3ducmV2LnhtbERPTWvCQBC9F/oflhG81V1r0RJdRVJL&#10;PVZTxOOYHZPY7GzMbjX9912h4G0e73Nmi87W4kKtrxxrGA4UCOLcmYoLDV/Z+9MrCB+QDdaOScMv&#10;eVjMHx9mmBh35Q1dtqEQMYR9ghrKEJpESp+XZNEPXEMcuaNrLYYI20KaFq8x3NbyWamxtFhxbCix&#10;obSk/Hv7YzWMV5/ZwS3fRhu1P+/WH6lKs9NK636vW05BBOrCXfzvXps4f/Iygts38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EYxAAAAN0AAAAPAAAAAAAAAAAA&#10;AAAAAKECAABkcnMvZG93bnJldi54bWxQSwUGAAAAAAQABAD5AAAAkgMAAAAA&#10;" strokecolor="#24282b" strokeweight="0"/>
                      <v:line id="Line 1290" o:spid="_x0000_s1744" style="position:absolute;visibility:visible;mso-wrap-style:square" from="2314,10118" to="2775,10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TpbMQAAADdAAAADwAAAGRycy9kb3ducmV2LnhtbERPTWvCQBC9F/wPyxR6q7utoiV1FUkt&#10;elRTSo/T7JhEs7Mxu2r677uC4G0e73Mms87W4kytrxxreOkrEMS5MxUXGr6yz+c3ED4gG6wdk4Y/&#10;8jCb9h4mmBh34Q2dt6EQMYR9ghrKEJpESp+XZNH3XUMcuZ1rLYYI20KaFi8x3NbyVamRtFhxbCix&#10;obSk/LA9WQ2jxTr7dfOPwUb9HL9Xy1Sl2X6h9dNjN38HEagLd/HNvTJx/ng4hOs38QQ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FOlsxAAAAN0AAAAPAAAAAAAAAAAA&#10;AAAAAKECAABkcnMvZG93bnJldi54bWxQSwUGAAAAAAQABAD5AAAAkgMAAAAA&#10;" strokecolor="#24282b" strokeweight="0"/>
                      <v:line id="Line 1291" o:spid="_x0000_s1745" style="position:absolute;visibility:visible;mso-wrap-style:square" from="2888,10118" to="3000,10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hM98QAAADdAAAADwAAAGRycy9kb3ducmV2LnhtbERPTU/CQBC9m/AfNkPiTXYFQVNZCCkY&#10;OQI1xuPYHdtCd7Z0Vyj/3iUh8TYv73Om887W4kStrxxreBwoEMS5MxUXGj6yt4cXED4gG6wdk4YL&#10;eZjPendTTIw785ZOu1CIGMI+QQ1lCE0ipc9LsugHriGO3I9rLYYI20KaFs8x3NZyqNREWqw4NpTY&#10;UFpSftj9Wg2T1Sb7dovlaKu+jp/r91Sl2X6l9X2/W7yCCNSFf/HNvTZx/vPTGK7fxB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WEz3xAAAAN0AAAAPAAAAAAAAAAAA&#10;AAAAAKECAABkcnMvZG93bnJldi54bWxQSwUGAAAAAAQABAD5AAAAkgMAAAAA&#10;" strokecolor="#24282b" strokeweight="0"/>
                      <v:line id="Line 1292" o:spid="_x0000_s1746" style="position:absolute;visibility:visible;mso-wrap-style:square" from="3113,10118" to="3158,10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rSgMQAAADdAAAADwAAAGRycy9kb3ducmV2LnhtbERPTU/CQBC9m/AfNkPCTXYVU0lhIaRC&#10;5CjUEI5Dd2ir3dnaXaD+e9fExNu8vM+ZL3vbiCt1vnas4WGsQBAXztRcanjPN/dTED4gG2wck4Zv&#10;8rBcDO7mmBp34x1d96EUMYR9ihqqENpUSl9UZNGPXUscubPrLIYIu1KaDm8x3DbyUalEWqw5NlTY&#10;UlZR8bm/WA3J+i0/udXLZKeOX4fta6ay/GOt9WjYr2YgAvXhX/zn3po4//kpgd9v4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itKAxAAAAN0AAAAPAAAAAAAAAAAA&#10;AAAAAKECAABkcnMvZG93bnJldi54bWxQSwUGAAAAAAQABAD5AAAAkgMAAAAA&#10;" strokecolor="#24282b" strokeweight="0"/>
                      <v:line id="Line 1293" o:spid="_x0000_s1747" style="position:absolute;visibility:visible;mso-wrap-style:square" from="3113,10118" to="3158,10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Z3G8QAAADdAAAADwAAAGRycy9kb3ducmV2LnhtbERPTWvCQBC9F/wPyxR6q7utRUvqKpJa&#10;9KimlB6n2TGJZmdjdtX037uC4G0e73PG087W4kStrxxreOkrEMS5MxUXGr6zr+d3ED4gG6wdk4Z/&#10;8jCd9B7GmBh35jWdNqEQMYR9ghrKEJpESp+XZNH3XUMcua1rLYYI20KaFs8x3NbyVamhtFhxbCix&#10;obSkfL85Wg3D+Sr7c7PPwVr9Hn6Wi1Sl2W6u9dNjN/sAEagLd/HNvTRx/uhtBNdv4gly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xncbxAAAAN0AAAAPAAAAAAAAAAAA&#10;AAAAAKECAABkcnMvZG93bnJldi54bWxQSwUGAAAAAAQABAD5AAAAkgMAAAAA&#10;" strokecolor="#24282b" strokeweight="0"/>
                    </v:group>
                    <v:group id="Group 1404" o:spid="_x0000_s1748" style="position:absolute;left:338;top:4715;width:6623;height:4102" coordorigin="338,4715" coordsize="6623,4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wRwMcAAADdAAAADwAAAGRycy9kb3ducmV2LnhtbESPT2vCQBDF70K/wzKF&#10;3uomtX8kdRURlR5EUAvF25Adk2B2NmS3Sfz2nUPB2wzvzXu/mS0GV6uO2lB5NpCOE1DEubcVFwa+&#10;T5vnKagQkS3WnsnAjQIs5g+jGWbW93yg7hgLJSEcMjRQxthkWoe8JIdh7Bti0S6+dRhlbQttW+wl&#10;3NX6JUnetcOKpaHEhlYl5dfjrzOw7bFfTtJ1t7teVrfz6W3/s0vJmKfHYfkJKtIQ7+b/6y8r+B+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wRwMcAAADd&#10;AAAADwAAAAAAAAAAAAAAAACqAgAAZHJzL2Rvd25yZXYueG1sUEsFBgAAAAAEAAQA+gAAAJ4DAAAA&#10;AA==&#10;">
                      <v:oval id="Oval 1298" o:spid="_x0000_s1749" style="position:absolute;left:5912;top:5560;width:349;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AuS8QA&#10;AADdAAAADwAAAGRycy9kb3ducmV2LnhtbERPS2sCMRC+F/wPYQRvNWsprbsaRQTR3ny1XsfNuFnc&#10;TNZN1PXfN0Kht/n4njOetrYSN2p86VjBoJ+AIM6dLrlQsN8tXocgfEDWWDkmBQ/yMJ10XsaYaXfn&#10;Dd22oRAxhH2GCkwIdSalzw1Z9H1XE0fu5BqLIcKmkLrBewy3lXxLkg9pseTYYLCmuaH8vL1aBelh&#10;91h8m8vmsP6qrsvjKV3+XFKlet12NgIRqA3/4j/3Ssf5n+8pPL+JJ8j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QLkvEAAAA3QAAAA8AAAAAAAAAAAAAAAAAmAIAAGRycy9k&#10;b3ducmV2LnhtbFBLBQYAAAAABAAEAPUAAACJAwAAAAA=&#10;" filled="f" strokecolor="#24282b" strokeweight=".55pt">
                        <v:stroke endcap="round"/>
                      </v:oval>
                      <v:line id="Line 1299" o:spid="_x0000_s1750" style="position:absolute;flip:y;visibility:visible;mso-wrap-style:square" from="6249,5549" to="6407,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dJwcYAAADdAAAADwAAAGRycy9kb3ducmV2LnhtbESPQWvCQBCF70L/wzKF3nRTIVajqxSh&#10;0F4Cje3B25Adk2h2NmS3SfrvnUOhtxnem/e+2R0m16qB+tB4NvC8SEARl942XBn4Or3N16BCRLbY&#10;eiYDvxTgsH+Y7TCzfuRPGopYKQnhkKGBOsYu0zqUNTkMC98Ri3bxvcMoa19p2+Mo4a7VyyRZaYcN&#10;S0ONHR1rKm/FjzNQTuuNc3Ru7Om4POcfwzX9zq/GPD1Or1tQkab4b/67freC/5IKv3wjI+j9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nScHGAAAA3QAAAA8AAAAAAAAA&#10;AAAAAAAAoQIAAGRycy9kb3ducmV2LnhtbFBLBQYAAAAABAAEAPkAAACUAwAAAAA=&#10;" strokecolor="#24282b" strokeweight=".55pt">
                        <v:stroke endcap="round"/>
                      </v:line>
                      <v:oval id="Oval 1302" o:spid="_x0000_s1751" style="position:absolute;left:5912;top:6944;width:349;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0kMQA&#10;AADdAAAADwAAAGRycy9kb3ducmV2LnhtbERPTWsCMRC9C/6HMII3zSpo3a1RSkHUW9W2XqebcbN0&#10;M1k3Udd/3xQEb/N4nzNftrYSV2p86VjBaJiAIM6dLrlQ8HlYDWYgfEDWWDkmBXfysFx0O3PMtLvx&#10;jq77UIgYwj5DBSaEOpPS54Ys+qGriSN3co3FEGFTSN3gLYbbSo6TZCotlhwbDNb0bij/3V+sgvR4&#10;uK++zHl3/NhWl/XPKV1/n1Ol+r327RVEoDY8xQ/3Rsf5L5MR/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tJDEAAAA3QAAAA8AAAAAAAAAAAAAAAAAmAIAAGRycy9k&#10;b3ducmV2LnhtbFBLBQYAAAAABAAEAPUAAACJAwAAAAA=&#10;" filled="f" strokecolor="#24282b" strokeweight=".55pt">
                        <v:stroke endcap="round"/>
                      </v:oval>
                      <v:line id="Line 1303" o:spid="_x0000_s1752" style="position:absolute;flip:y;visibility:visible;mso-wrap-style:square" from="6249,6922" to="6407,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yLcMAAADdAAAADwAAAGRycy9kb3ducmV2LnhtbERPTWvCQBC9C/6HZYTedGNAa6ObUIRC&#10;ewlU7cHbkB2TaHY2ZLdJ/PeuUOhtHu9zdtloGtFT52rLCpaLCARxYXXNpYLT8WO+AeE8ssbGMim4&#10;k4MsnU52mGg78Df1B1+KEMIuQQWV920ipSsqMugWtiUO3MV2Bn2AXSl1h0MIN42Mo2gtDdYcGips&#10;aV9RcTv8GgXFuHkzhs61Pu7jc/7VX1c/+VWpl9n4vgXhafT/4j/3pw7zX1cxPL8JJ8j0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5ci3DAAAA3QAAAA8AAAAAAAAAAAAA&#10;AAAAoQIAAGRycy9kb3ducmV2LnhtbFBLBQYAAAAABAAEAPkAAACRAwAAAAA=&#10;" strokecolor="#24282b" strokeweight=".55pt">
                        <v:stroke endcap="round"/>
                      </v:line>
                      <v:oval id="Oval 1304" o:spid="_x0000_s1753" style="position:absolute;left:5022;top:4930;width:349;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PfMUA&#10;AADdAAAADwAAAGRycy9kb3ducmV2LnhtbERPTWvCQBC9C/0Pywi96caWapO6SimI7U1NW6/T7JgN&#10;zc7G7Krx37uC4G0e73Om887W4kitrxwrGA0TEMSF0xWXCr7zxeAVhA/IGmvHpOBMHuazh94UM+1O&#10;vKbjJpQihrDPUIEJocmk9IUhi37oGuLI7VxrMUTYllK3eIrhtpZPSTKWFiuODQYb+jBU/G8OVkG6&#10;zc+LH7Nfb1df9WH5t0uXv/tUqcd+9/4GIlAX7uKb+1PH+ZOXZ7h+E0+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4Y98xQAAAN0AAAAPAAAAAAAAAAAAAAAAAJgCAABkcnMv&#10;ZG93bnJldi54bWxQSwUGAAAAAAQABAD1AAAAigMAAAAA&#10;" filled="f" strokecolor="#24282b" strokeweight=".55pt">
                        <v:stroke endcap="round"/>
                      </v:oval>
                      <v:line id="Line 1305" o:spid="_x0000_s1754" style="position:absolute;flip:y;visibility:visible;mso-wrap-style:square" from="5360,4907" to="5517,5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xPwsEAAADdAAAADwAAAGRycy9kb3ducmV2LnhtbERPy6rCMBDdC/5DGMGdpop6tRpFBOG6&#10;EXwt3A3N2FabSWli7f17Iwh3N4fznMWqMYWoqXK5ZQWDfgSCOLE651TB+bTtTUE4j6yxsEwK/sjB&#10;atluLTDW9sUHqo8+FSGEXYwKMu/LWEqXZGTQ9W1JHLibrQz6AKtU6gpfIdwUchhFE2kw59CQYUmb&#10;jJLH8WkUJM10Zgxdc33aDK/7XX0fX/Z3pbqdZj0H4anx/+Kv+1eH+T/jEXy+CSfI5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HE/CwQAAAN0AAAAPAAAAAAAAAAAAAAAA&#10;AKECAABkcnMvZG93bnJldi54bWxQSwUGAAAAAAQABAD5AAAAjwMAAAAA&#10;" strokecolor="#24282b" strokeweight=".55pt">
                        <v:stroke endcap="round"/>
                      </v:line>
                      <v:rect id="Rectangle 1306" o:spid="_x0000_s1755" style="position:absolute;left:597;top:8610;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9IcAA&#10;AADdAAAADwAAAGRycy9kb3ducmV2LnhtbERP24rCMBB9F/yHMIJvmip4oWsUEQRdfLHuBwzN9ILJ&#10;pCRZ2/37zcKCb3M419kdBmvEi3xoHStYzDMQxKXTLdcKvh7n2RZEiMgajWNS8EMBDvvxaIe5dj3f&#10;6VXEWqQQDjkqaGLscilD2ZDFMHcdceIq5y3GBH0ttcc+hVsjl1m2lhZbTg0NdnRqqHwW31aBfBTn&#10;flsYn7nPZXUz18u9IqfUdDIcP0BEGuJb/O++6DR/s1rB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D9IcAAAADdAAAADwAAAAAAAAAAAAAAAACYAgAAZHJzL2Rvd25y&#10;ZXYueG1sUEsFBgAAAAAEAAQA9QAAAIUDAAAAAA==&#10;" filled="f" stroked="f">
                        <v:textbox style="mso-fit-shape-to-text:t" inset="0,0,0,0">
                          <w:txbxContent>
                            <w:p w:rsidR="005F0CF5" w:rsidRDefault="005F0CF5" w:rsidP="00441C8F">
                              <w:pPr>
                                <w:spacing w:before="0" w:line="240" w:lineRule="auto"/>
                              </w:pPr>
                              <w:r>
                                <w:rPr>
                                  <w:rFonts w:cs="Times New Roman"/>
                                  <w:color w:val="24282B"/>
                                  <w:sz w:val="18"/>
                                  <w:szCs w:val="18"/>
                                </w:rPr>
                                <w:t>0</w:t>
                              </w:r>
                            </w:p>
                          </w:txbxContent>
                        </v:textbox>
                      </v:rect>
                      <v:rect id="Rectangle 1307" o:spid="_x0000_s1756" style="position:absolute;left:428;top:8441;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JjVsAA&#10;AADdAAAADwAAAGRycy9kb3ducmV2LnhtbERP24rCMBB9F/yHMMK+aaqgK12jiCCo+GLdDxia6QWT&#10;SUmytvv3G0HYtzmc62x2gzXiST60jhXMZxkI4tLplmsF3/fjdA0iRGSNxjEp+KUAu+14tMFcu55v&#10;9CxiLVIIhxwVNDF2uZShbMhimLmOOHGV8xZjgr6W2mOfwq2RiyxbSYstp4YGOzo0VD6KH6tA3otj&#10;vy6Mz9xlUV3N+XSryCn1MRn2XyAiDfFf/HafdJr/uV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XJjVsAAAADdAAAADwAAAAAAAAAAAAAAAACYAgAAZHJzL2Rvd25y&#10;ZXYueG1sUEsFBgAAAAAEAAQA9QAAAIUDAAAAAA==&#10;" filled="f" stroked="f">
                        <v:textbox style="mso-fit-shape-to-text:t" inset="0,0,0,0">
                          <w:txbxContent>
                            <w:p w:rsidR="005F0CF5" w:rsidRDefault="005F0CF5" w:rsidP="00441C8F">
                              <w:pPr>
                                <w:spacing w:before="0" w:line="240" w:lineRule="auto"/>
                              </w:pPr>
                              <w:r>
                                <w:rPr>
                                  <w:rFonts w:cs="Times New Roman"/>
                                  <w:color w:val="24282B"/>
                                  <w:sz w:val="18"/>
                                  <w:szCs w:val="18"/>
                                </w:rPr>
                                <w:t>0</w:t>
                              </w:r>
                            </w:p>
                          </w:txbxContent>
                        </v:textbox>
                      </v:rect>
                      <v:rect id="Rectangle 1308" o:spid="_x0000_s1757" style="position:absolute;left:338;top:7867;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GzcAA&#10;AADdAAAADwAAAGRycy9kb3ducmV2LnhtbERP24rCMBB9F/yHMIJvmiq4StcoIgi6+GLdDxia6QWT&#10;SUmytvv3ZkHYtzmc62z3gzXiST60jhUs5hkI4tLplmsF3/fTbAMiRGSNxjEp+KUA+914tMVcu55v&#10;9CxiLVIIhxwVNDF2uZShbMhimLuOOHGV8xZjgr6W2mOfwq2Ryyz7kBZbTg0NdnRsqHwUP1aBvBen&#10;flMYn7mvZXU1l/OtIqfUdDIcPkFEGuK/+O0+6zR/vVr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7GzcAAAADdAAAADwAAAAAAAAAAAAAAAACYAgAAZHJzL2Rvd25y&#10;ZXYueG1sUEsFBgAAAAAEAAQA9QAAAIUDAAAAAA==&#10;" filled="f" stroked="f">
                        <v:textbox style="mso-fit-shape-to-text:t" inset="0,0,0,0">
                          <w:txbxContent>
                            <w:p w:rsidR="005F0CF5" w:rsidRDefault="005F0CF5" w:rsidP="00441C8F">
                              <w:pPr>
                                <w:spacing w:before="0" w:line="240" w:lineRule="auto"/>
                              </w:pPr>
                              <w:r>
                                <w:rPr>
                                  <w:rFonts w:cs="Times New Roman"/>
                                  <w:color w:val="24282B"/>
                                  <w:sz w:val="18"/>
                                  <w:szCs w:val="18"/>
                                </w:rPr>
                                <w:t>10</w:t>
                              </w:r>
                            </w:p>
                          </w:txbxContent>
                        </v:textbox>
                      </v:rect>
                      <v:rect id="Rectangle 1309" o:spid="_x0000_s1758" style="position:absolute;left:338;top:7304;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FSv8QA&#10;AADdAAAADwAAAGRycy9kb3ducmV2LnhtbESP3WoCMRCF74W+Q5hC72q2gla2RpGCoMUb1z7AsJn9&#10;wWSyJKm7ffvORcG7Gc6Zc77Z7Cbv1J1i6gMbeJsXoIjrYHtuDXxfD69rUCkjW3SBycAvJdhtn2Yb&#10;LG0Y+UL3KrdKQjiVaKDLeSi1TnVHHtM8DMSiNSF6zLLGVtuIo4R7pxdFsdIee5aGDgf67Ki+VT/e&#10;gL5Wh3FduViEr0VzdqfjpaFgzMvztP8AlWnKD/P/9dEK/vtS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Ur/EAAAA3QAAAA8AAAAAAAAAAAAAAAAAmAIAAGRycy9k&#10;b3ducmV2LnhtbFBLBQYAAAAABAAEAPUAAACJAwAAAAA=&#10;" filled="f" stroked="f">
                        <v:textbox style="mso-fit-shape-to-text:t" inset="0,0,0,0">
                          <w:txbxContent>
                            <w:p w:rsidR="005F0CF5" w:rsidRDefault="005F0CF5" w:rsidP="00441C8F">
                              <w:pPr>
                                <w:spacing w:before="0" w:line="240" w:lineRule="auto"/>
                              </w:pPr>
                              <w:r>
                                <w:rPr>
                                  <w:rFonts w:cs="Times New Roman"/>
                                  <w:color w:val="24282B"/>
                                  <w:sz w:val="18"/>
                                  <w:szCs w:val="18"/>
                                </w:rPr>
                                <w:t>20</w:t>
                              </w:r>
                            </w:p>
                          </w:txbxContent>
                        </v:textbox>
                      </v:rect>
                      <v:rect id="Rectangle 1310" o:spid="_x0000_s1759" style="position:absolute;left:338;top:6741;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3JMEA&#10;AADdAAAADwAAAGRycy9kb3ducmV2LnhtbERP22oCMRB9L/gPYQTfalbBqqtRpCDY4ourHzBsZi+Y&#10;TJYkdbd/3xQE3+ZwrrPdD9aIB/nQOlYwm2YgiEunW64V3K7H9xWIEJE1Gsek4JcC7Hejty3m2vV8&#10;oUcRa5FCOOSooImxy6UMZUMWw9R1xImrnLcYE/S11B77FG6NnGfZh7TYcmposKPPhsp78WMVyGtx&#10;7FeF8Zn7nldn83W6VOSUmoyHwwZEpCG+xE/3Saf5y8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t9yTBAAAA3QAAAA8AAAAAAAAAAAAAAAAAmAIAAGRycy9kb3du&#10;cmV2LnhtbFBLBQYAAAAABAAEAPUAAACGAwAAAAA=&#10;" filled="f" stroked="f">
                        <v:textbox style="mso-fit-shape-to-text:t" inset="0,0,0,0">
                          <w:txbxContent>
                            <w:p w:rsidR="005F0CF5" w:rsidRDefault="005F0CF5" w:rsidP="00441C8F">
                              <w:pPr>
                                <w:spacing w:before="0" w:line="240" w:lineRule="auto"/>
                              </w:pPr>
                              <w:r>
                                <w:rPr>
                                  <w:rFonts w:cs="Times New Roman"/>
                                  <w:color w:val="24282B"/>
                                  <w:sz w:val="18"/>
                                  <w:szCs w:val="18"/>
                                </w:rPr>
                                <w:t>30</w:t>
                              </w:r>
                            </w:p>
                          </w:txbxContent>
                        </v:textbox>
                      </v:rect>
                      <v:rect id="Rectangle 1311" o:spid="_x0000_s1760" style="position:absolute;left:338;top:6179;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uUBMQA&#10;AADdAAAADwAAAGRycy9kb3ducmV2LnhtbESPT2sCMRDF70K/Q5hCb5qtB5XVKKUg2NKLqx9g2Mz+&#10;oclkSVJ3/fbOoeBthvfmvd/sDpN36kYx9YENvC8KUMR1sD23Bq6X43wDKmVkiy4wGbhTgsP+ZbbD&#10;0oaRz3SrcqskhFOJBrqch1LrVHfkMS3CQCxaE6LHLGtstY04Srh3elkUK+2xZ2nocKDPjurf6s8b&#10;0JfqOG4qF4vwvWx+3Nfp3FAw5u11+tiCyjTlp/n/+mQFf70Sfv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lATEAAAA3QAAAA8AAAAAAAAAAAAAAAAAmAIAAGRycy9k&#10;b3ducmV2LnhtbFBLBQYAAAAABAAEAPUAAACJAwAAAAA=&#10;" filled="f" stroked="f">
                        <v:textbox style="mso-fit-shape-to-text:t" inset="0,0,0,0">
                          <w:txbxContent>
                            <w:p w:rsidR="005F0CF5" w:rsidRDefault="005F0CF5" w:rsidP="00441C8F">
                              <w:pPr>
                                <w:spacing w:before="0" w:line="240" w:lineRule="auto"/>
                              </w:pPr>
                              <w:r>
                                <w:rPr>
                                  <w:rFonts w:cs="Times New Roman"/>
                                  <w:color w:val="24282B"/>
                                  <w:sz w:val="18"/>
                                  <w:szCs w:val="18"/>
                                </w:rPr>
                                <w:t>40</w:t>
                              </w:r>
                            </w:p>
                          </w:txbxContent>
                        </v:textbox>
                      </v:rect>
                      <v:rect id="Rectangle 1312" o:spid="_x0000_s1761" style="position:absolute;left:338;top:5616;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xn8AA&#10;AADdAAAADwAAAGRycy9kb3ducmV2LnhtbERPzYrCMBC+C/sOYQRvNtWDK12jLIKg4sW6DzA00x82&#10;mZQka+vbG0HY23x8v7PZjdaIO/nQOVawyHIQxJXTHTcKfm6H+RpEiMgajWNS8KAAu+3HZIOFdgNf&#10;6V7GRqQQDgUqaGPsCylD1ZLFkLmeOHG18xZjgr6R2uOQwq2RyzxfSYsdp4YWe9q3VP2Wf1aBvJWH&#10;YV0an7vzsr6Y0/Fak1NqNh2/v0BEGuO/+O0+6jT/c7WA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cxn8AAAADdAAAADwAAAAAAAAAAAAAAAACYAgAAZHJzL2Rvd25y&#10;ZXYueG1sUEsFBgAAAAAEAAQA9QAAAIUDAAAAAA==&#10;" filled="f" stroked="f">
                        <v:textbox style="mso-fit-shape-to-text:t" inset="0,0,0,0">
                          <w:txbxContent>
                            <w:p w:rsidR="005F0CF5" w:rsidRDefault="005F0CF5" w:rsidP="00441C8F">
                              <w:pPr>
                                <w:spacing w:before="0" w:line="240" w:lineRule="auto"/>
                              </w:pPr>
                              <w:r>
                                <w:rPr>
                                  <w:rFonts w:cs="Times New Roman"/>
                                  <w:color w:val="24282B"/>
                                  <w:sz w:val="18"/>
                                  <w:szCs w:val="18"/>
                                </w:rPr>
                                <w:t>50</w:t>
                              </w:r>
                            </w:p>
                          </w:txbxContent>
                        </v:textbox>
                      </v:rect>
                      <v:rect id="Rectangle 1313" o:spid="_x0000_s1762" style="position:absolute;left:338;top:5053;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v6MAA&#10;AADdAAAADwAAAGRycy9kb3ducmV2LnhtbERPzYrCMBC+C/sOYYS9aWoPrlSjiCC44sXqAwzN9AeT&#10;SUmytvv2ZkHY23x8v7PZjdaIJ/nQOVawmGcgiCunO24U3G/H2QpEiMgajWNS8EsBdtuPyQYL7Qa+&#10;0rOMjUghHApU0MbYF1KGqiWLYe564sTVzluMCfpGao9DCrdG5lm2lBY7Tg0t9nRoqXqUP1aBvJXH&#10;YVUan7lzXl/M9+lak1Pqczru1yAijfFf/HafdJr/tczh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Wv6MAAAADdAAAADwAAAAAAAAAAAAAAAACYAgAAZHJzL2Rvd25y&#10;ZXYueG1sUEsFBgAAAAAEAAQA9QAAAIUDAAAAAA==&#10;" filled="f" stroked="f">
                        <v:textbox style="mso-fit-shape-to-text:t" inset="0,0,0,0">
                          <w:txbxContent>
                            <w:p w:rsidR="005F0CF5" w:rsidRDefault="005F0CF5" w:rsidP="00441C8F">
                              <w:pPr>
                                <w:spacing w:before="0" w:line="240" w:lineRule="auto"/>
                              </w:pPr>
                              <w:r>
                                <w:rPr>
                                  <w:rFonts w:cs="Times New Roman"/>
                                  <w:color w:val="24282B"/>
                                  <w:sz w:val="18"/>
                                  <w:szCs w:val="18"/>
                                </w:rPr>
                                <w:t>60</w:t>
                              </w:r>
                            </w:p>
                          </w:txbxContent>
                        </v:textbox>
                      </v:rect>
                      <v:rect id="Rectangle 1323" o:spid="_x0000_s1763" style="position:absolute;left:1103;top:8610;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kKc8AA&#10;AADdAAAADwAAAGRycy9kb3ducmV2LnhtbERP24rCMBB9F/yHMMK+aaqCK12jiCCo+GLdDxia6QWT&#10;SUmytvv3G0HYtzmc62x2gzXiST60jhXMZxkI4tLplmsF3/fjdA0iRGSNxjEp+KUAu+14tMFcu55v&#10;9CxiLVIIhxwVNDF2uZShbMhimLmOOHGV8xZjgr6W2mOfwq2RiyxbSYstp4YGOzo0VD6KH6tA3otj&#10;vy6Mz9xlUV3N+XSryCn1MRn2XyAiDfFf/HafdJr/uVr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2kKc8AAAADdAAAADwAAAAAAAAAAAAAAAACYAgAAZHJzL2Rvd25y&#10;ZXYueG1sUEsFBgAAAAAEAAQA9QAAAIUDAAAAAA==&#10;" filled="f" stroked="f">
                        <v:textbox style="mso-fit-shape-to-text:t" inset="0,0,0,0">
                          <w:txbxContent>
                            <w:p w:rsidR="005F0CF5" w:rsidRDefault="005F0CF5" w:rsidP="00441C8F">
                              <w:pPr>
                                <w:spacing w:before="0" w:line="240" w:lineRule="auto"/>
                              </w:pPr>
                              <w:r>
                                <w:rPr>
                                  <w:rFonts w:cs="Times New Roman"/>
                                  <w:color w:val="24282B"/>
                                  <w:sz w:val="18"/>
                                  <w:szCs w:val="18"/>
                                </w:rPr>
                                <w:t>10</w:t>
                              </w:r>
                            </w:p>
                          </w:txbxContent>
                        </v:textbox>
                      </v:rect>
                      <v:rect id="Rectangle 1324" o:spid="_x0000_s1764" style="position:absolute;left:1678;top:8610;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SB8AA&#10;AADdAAAADwAAAGRycy9kb3ducmV2LnhtbERP24rCMBB9F/yHMMK+aaqIK12jiCCo+GLdDxia6QWT&#10;SUmytvv3G0HYtzmc62x2gzXiST60jhXMZxkI4tLplmsF3/fjdA0iRGSNxjEp+KUAu+14tMFcu55v&#10;9CxiLVIIhxwVNDF2uZShbMhimLmOOHGV8xZjgr6W2mOfwq2RiyxbSYstp4YGOzo0VD6KH6tA3otj&#10;vy6Mz9xlUV3N+XSryCn1MRn2XyAiDfFf/HafdJr/uVr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CSB8AAAADdAAAADwAAAAAAAAAAAAAAAACYAgAAZHJzL2Rvd25y&#10;ZXYueG1sUEsFBgAAAAAEAAQA9QAAAIUDAAAAAA==&#10;" filled="f" stroked="f">
                        <v:textbox style="mso-fit-shape-to-text:t" inset="0,0,0,0">
                          <w:txbxContent>
                            <w:p w:rsidR="005F0CF5" w:rsidRDefault="005F0CF5" w:rsidP="00441C8F">
                              <w:pPr>
                                <w:spacing w:before="0" w:line="240" w:lineRule="auto"/>
                              </w:pPr>
                              <w:r>
                                <w:rPr>
                                  <w:rFonts w:cs="Times New Roman"/>
                                  <w:color w:val="24282B"/>
                                  <w:sz w:val="18"/>
                                  <w:szCs w:val="18"/>
                                </w:rPr>
                                <w:t>20</w:t>
                              </w:r>
                            </w:p>
                          </w:txbxContent>
                        </v:textbox>
                      </v:rect>
                      <v:rect id="Rectangle 1325" o:spid="_x0000_s1765" style="position:absolute;left:2229;top:8610;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w3nMAA&#10;AADdAAAADwAAAGRycy9kb3ducmV2LnhtbERP24rCMBB9F/yHMMK+aaqgK12jiCCo+GLdDxia6QWT&#10;SUmytvv3G0HYtzmc62x2gzXiST60jhXMZxkI4tLplmsF3/fjdA0iRGSNxjEp+KUAu+14tMFcu55v&#10;9CxiLVIIhxwVNDF2uZShbMhimLmOOHGV8xZjgr6W2mOfwq2RiyxbSYstp4YGOzo0VD6KH6tA3otj&#10;vy6Mz9xlUV3N+XSryCn1MRn2XyAiDfFf/HafdJr/uVr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8w3nMAAAADdAAAADwAAAAAAAAAAAAAAAACYAgAAZHJzL2Rvd25y&#10;ZXYueG1sUEsFBgAAAAAEAAQA9QAAAIUDAAAAAA==&#10;" filled="f" stroked="f">
                        <v:textbox style="mso-fit-shape-to-text:t" inset="0,0,0,0">
                          <w:txbxContent>
                            <w:p w:rsidR="005F0CF5" w:rsidRDefault="005F0CF5" w:rsidP="00441C8F">
                              <w:pPr>
                                <w:spacing w:before="0" w:line="240" w:lineRule="auto"/>
                              </w:pPr>
                              <w:r>
                                <w:rPr>
                                  <w:rFonts w:cs="Times New Roman"/>
                                  <w:color w:val="24282B"/>
                                  <w:sz w:val="18"/>
                                  <w:szCs w:val="18"/>
                                </w:rPr>
                                <w:t>30</w:t>
                              </w:r>
                            </w:p>
                          </w:txbxContent>
                        </v:textbox>
                      </v:rect>
                      <v:rect id="Rectangle 1326" o:spid="_x0000_s1766" style="position:absolute;left:2793;top:8610;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6p68AA&#10;AADdAAAADwAAAGRycy9kb3ducmV2LnhtbERPzYrCMBC+C/sOYYS9aaqHrlSjiCC44sXqAwzN9AeT&#10;SUmytvv2ZkHY23x8v7PZjdaIJ/nQOVawmGcgiCunO24U3G/H2QpEiMgajWNS8EsBdtuPyQYL7Qa+&#10;0rOMjUghHApU0MbYF1KGqiWLYe564sTVzluMCfpGao9DCrdGLrMslxY7Tg0t9nRoqXqUP1aBvJXH&#10;YVUan7nzsr6Y79O1JqfU53Tcr0FEGuO/+O0+6TT/K8/h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6p68AAAADdAAAADwAAAAAAAAAAAAAAAACYAgAAZHJzL2Rvd25y&#10;ZXYueG1sUEsFBgAAAAAEAAQA9QAAAIUDAAAAAA==&#10;" filled="f" stroked="f">
                        <v:textbox style="mso-fit-shape-to-text:t" inset="0,0,0,0">
                          <w:txbxContent>
                            <w:p w:rsidR="005F0CF5" w:rsidRDefault="005F0CF5" w:rsidP="00441C8F">
                              <w:pPr>
                                <w:spacing w:before="0" w:line="240" w:lineRule="auto"/>
                              </w:pPr>
                              <w:r>
                                <w:rPr>
                                  <w:rFonts w:cs="Times New Roman"/>
                                  <w:color w:val="24282B"/>
                                  <w:sz w:val="18"/>
                                  <w:szCs w:val="18"/>
                                </w:rPr>
                                <w:t>40</w:t>
                              </w:r>
                            </w:p>
                          </w:txbxContent>
                        </v:textbox>
                      </v:rect>
                      <v:rect id="Rectangle 1327" o:spid="_x0000_s1767" style="position:absolute;left:3367;top:8610;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McL8A&#10;AADdAAAADwAAAGRycy9kb3ducmV2LnhtbERPzYrCMBC+L/gOYQRva6oHla5RRBBUvFj3AYZm+oPJ&#10;pCTR1rc3wsLe5uP7nfV2sEY8yYfWsYLZNANBXDrdcq3g93b4XoEIEVmjcUwKXhRguxl9rTHXrucr&#10;PYtYixTCIUcFTYxdLmUoG7IYpq4jTlzlvMWYoK+l9tincGvkPMsW0mLLqaHBjvYNlffiYRXIW3Ho&#10;V4XxmTvPq4s5Ha8VOaUm42H3AyLSEP/Ff+6jTvOXiy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UgxwvwAAAN0AAAAPAAAAAAAAAAAAAAAAAJgCAABkcnMvZG93bnJl&#10;di54bWxQSwUGAAAAAAQABAD1AAAAhAMAAAAA&#10;" filled="f" stroked="f">
                        <v:textbox style="mso-fit-shape-to-text:t" inset="0,0,0,0">
                          <w:txbxContent>
                            <w:p w:rsidR="005F0CF5" w:rsidRDefault="005F0CF5" w:rsidP="00441C8F">
                              <w:pPr>
                                <w:spacing w:before="0" w:line="240" w:lineRule="auto"/>
                              </w:pPr>
                              <w:r>
                                <w:rPr>
                                  <w:rFonts w:cs="Times New Roman"/>
                                  <w:color w:val="24282B"/>
                                  <w:sz w:val="18"/>
                                  <w:szCs w:val="18"/>
                                </w:rPr>
                                <w:t>50</w:t>
                              </w:r>
                            </w:p>
                          </w:txbxContent>
                        </v:textbox>
                      </v:rect>
                      <v:rect id="Rectangle 1328" o:spid="_x0000_s1768" style="position:absolute;left:3930;top:8610;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2YAsQA&#10;AADdAAAADwAAAGRycy9kb3ducmV2LnhtbESPT2sCMRDF70K/Q5hCb5qtB5XVKKUg2NKLqx9g2Mz+&#10;oclkSVJ3/fbOoeBthvfmvd/sDpN36kYx9YENvC8KUMR1sD23Bq6X43wDKmVkiy4wGbhTgsP+ZbbD&#10;0oaRz3SrcqskhFOJBrqch1LrVHfkMS3CQCxaE6LHLGtstY04Srh3elkUK+2xZ2nocKDPjurf6s8b&#10;0JfqOG4qF4vwvWx+3Nfp3FAw5u11+tiCyjTlp/n/+mQFf70SXP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mALEAAAA3QAAAA8AAAAAAAAAAAAAAAAAmAIAAGRycy9k&#10;b3ducmV2LnhtbFBLBQYAAAAABAAEAPUAAACJAwAAAAA=&#10;" filled="f" stroked="f">
                        <v:textbox style="mso-fit-shape-to-text:t" inset="0,0,0,0">
                          <w:txbxContent>
                            <w:p w:rsidR="005F0CF5" w:rsidRDefault="005F0CF5" w:rsidP="00441C8F">
                              <w:pPr>
                                <w:spacing w:before="0" w:line="240" w:lineRule="auto"/>
                              </w:pPr>
                              <w:r>
                                <w:rPr>
                                  <w:rFonts w:cs="Times New Roman"/>
                                  <w:color w:val="24282B"/>
                                  <w:sz w:val="18"/>
                                  <w:szCs w:val="18"/>
                                </w:rPr>
                                <w:t>60</w:t>
                              </w:r>
                            </w:p>
                          </w:txbxContent>
                        </v:textbox>
                      </v:rect>
                      <v:rect id="Rectangle 1329" o:spid="_x0000_s1769" style="position:absolute;left:4493;top:8610;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9mcAA&#10;AADdAAAADwAAAGRycy9kb3ducmV2LnhtbERPzYrCMBC+L/gOYQRva6oH161GEUFQ2Yt1H2Bopj+Y&#10;TEoSbX17IyzsbT6+31lvB2vEg3xoHSuYTTMQxKXTLdcKfq+HzyWIEJE1Gsek4EkBtpvRxxpz7Xq+&#10;0KOItUghHHJU0MTY5VKGsiGLYeo64sRVzluMCfpaao99CrdGzrNsIS22nBoa7GjfUHkr7laBvBaH&#10;flkYn7nzvPoxp+OlIqfUZDzsViAiDfFf/Oc+6jT/a/EN72/S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E9mcAAAADdAAAADwAAAAAAAAAAAAAAAACYAgAAZHJzL2Rvd25y&#10;ZXYueG1sUEsFBgAAAAAEAAQA9QAAAIUDAAAAAA==&#10;" filled="f" stroked="f">
                        <v:textbox style="mso-fit-shape-to-text:t" inset="0,0,0,0">
                          <w:txbxContent>
                            <w:p w:rsidR="005F0CF5" w:rsidRDefault="005F0CF5" w:rsidP="00441C8F">
                              <w:pPr>
                                <w:spacing w:before="0" w:line="240" w:lineRule="auto"/>
                              </w:pPr>
                              <w:r>
                                <w:rPr>
                                  <w:rFonts w:cs="Times New Roman"/>
                                  <w:color w:val="24282B"/>
                                  <w:sz w:val="18"/>
                                  <w:szCs w:val="18"/>
                                </w:rPr>
                                <w:t>70</w:t>
                              </w:r>
                            </w:p>
                          </w:txbxContent>
                        </v:textbox>
                      </v:rect>
                      <v:rect id="Rectangle 1330" o:spid="_x0000_s1770" style="position:absolute;left:5056;top:8610;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C2cQA&#10;AADdAAAADwAAAGRycy9kb3ducmV2LnhtbESPT2sCMRDF70K/Q5hCb5qthyqrUaQg2NKLqx9g2Mz+&#10;wWSyJKm7fnvnUOhthvfmvd9s95N36k4x9YENvC8KUMR1sD23Bq6X43wNKmVkiy4wGXhQgv3uZbbF&#10;0oaRz3SvcqskhFOJBrqch1LrVHfkMS3CQCxaE6LHLGtstY04Srh3elkUH9pjz9LQ4UCfHdW36tcb&#10;0JfqOK4rF4vwvWx+3Nfp3FAw5u11OmxAZZryv/nv+mQFf7USfvlGRt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iAtnEAAAA3QAAAA8AAAAAAAAAAAAAAAAAmAIAAGRycy9k&#10;b3ducmV2LnhtbFBLBQYAAAAABAAEAPUAAACJAwAAAAA=&#10;" filled="f" stroked="f">
                        <v:textbox style="mso-fit-shape-to-text:t" inset="0,0,0,0">
                          <w:txbxContent>
                            <w:p w:rsidR="005F0CF5" w:rsidRDefault="005F0CF5" w:rsidP="00441C8F">
                              <w:pPr>
                                <w:spacing w:before="0" w:line="240" w:lineRule="auto"/>
                              </w:pPr>
                              <w:r>
                                <w:rPr>
                                  <w:rFonts w:cs="Times New Roman"/>
                                  <w:color w:val="24282B"/>
                                  <w:sz w:val="18"/>
                                  <w:szCs w:val="18"/>
                                </w:rPr>
                                <w:t>80</w:t>
                              </w:r>
                            </w:p>
                          </w:txbxContent>
                        </v:textbox>
                      </v:rect>
                      <v:rect id="Rectangle 1331" o:spid="_x0000_s1771" style="position:absolute;left:5608;top:8610;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6nQr8A&#10;AADdAAAADwAAAGRycy9kb3ducmV2LnhtbERPzYrCMBC+L/gOYQRva6oHlWoUEQRX9mL1AYZm+oPJ&#10;pCTRdt/eLAje5uP7nc1usEY8yYfWsYLZNANBXDrdcq3gdj1+r0CEiKzROCYFfxRgtx19bTDXrucL&#10;PYtYixTCIUcFTYxdLmUoG7IYpq4jTlzlvMWYoK+l9tincGvkPMsW0mLLqaHBjg4NlffiYRXIa3Hs&#10;V4XxmTvPq1/zc7pU5JSajIf9GkSkIX7Eb/dJp/nL5Qz+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LqdCvwAAAN0AAAAPAAAAAAAAAAAAAAAAAJgCAABkcnMvZG93bnJl&#10;di54bWxQSwUGAAAAAAQABAD1AAAAhAMAAAAA&#10;" filled="f" stroked="f">
                        <v:textbox style="mso-fit-shape-to-text:t" inset="0,0,0,0">
                          <w:txbxContent>
                            <w:p w:rsidR="005F0CF5" w:rsidRDefault="005F0CF5" w:rsidP="00441C8F">
                              <w:pPr>
                                <w:spacing w:before="0" w:line="240" w:lineRule="auto"/>
                              </w:pPr>
                              <w:r>
                                <w:rPr>
                                  <w:rFonts w:cs="Times New Roman"/>
                                  <w:color w:val="24282B"/>
                                  <w:sz w:val="18"/>
                                  <w:szCs w:val="18"/>
                                </w:rPr>
                                <w:t>90</w:t>
                              </w:r>
                            </w:p>
                          </w:txbxContent>
                        </v:textbox>
                      </v:rect>
                      <v:rect id="Rectangle 1332" o:spid="_x0000_s1772" style="position:absolute;left:6125;top:8610;width:2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w5NcAA&#10;AADdAAAADwAAAGRycy9kb3ducmV2LnhtbERPzYrCMBC+L/gOYRa8ren2oFKNsiwIKnux+gBDM/3B&#10;ZFKSaOvbmwXB23x8v7PejtaIO/nQOVbwPctAEFdOd9wouJx3X0sQISJrNI5JwYMCbDeTjzUW2g18&#10;onsZG5FCOBSooI2xL6QMVUsWw8z1xImrnbcYE/SN1B6HFG6NzLNsLi12nBpa7Om3pepa3qwCeS53&#10;w7I0PnPHvP4zh/2pJqfU9HP8WYGINMa3+OXe6zR/scjh/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w5NcAAAADdAAAADwAAAAAAAAAAAAAAAACYAgAAZHJzL2Rvd25y&#10;ZXYueG1sUEsFBgAAAAAEAAQA9QAAAIUDAAAAAA==&#10;" filled="f" stroked="f">
                        <v:textbox style="mso-fit-shape-to-text:t" inset="0,0,0,0">
                          <w:txbxContent>
                            <w:p w:rsidR="005F0CF5" w:rsidRDefault="005F0CF5" w:rsidP="00441C8F">
                              <w:pPr>
                                <w:spacing w:before="0" w:line="240" w:lineRule="auto"/>
                              </w:pPr>
                              <w:r>
                                <w:rPr>
                                  <w:rFonts w:cs="Times New Roman"/>
                                  <w:color w:val="24282B"/>
                                  <w:sz w:val="18"/>
                                  <w:szCs w:val="18"/>
                                </w:rPr>
                                <w:t>100</w:t>
                              </w:r>
                            </w:p>
                          </w:txbxContent>
                        </v:textbox>
                      </v:rect>
                      <v:rect id="Rectangle 1349" o:spid="_x0000_s1773" style="position:absolute;left:6396;top:5346;width:565;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crsAA&#10;AADdAAAADwAAAGRycy9kb3ducmV2LnhtbERP24rCMBB9F/yHMIJvmqqwStcoIgi6+GLdDxia6QWT&#10;SUmytvv3ZkHYtzmc62z3gzXiST60jhUs5hkI4tLplmsF3/fTbAMiRGSNxjEp+KUA+914tMVcu55v&#10;9CxiLVIIhxwVNDF2uZShbMhimLuOOHGV8xZjgr6W2mOfwq2Ryyz7kBZbTg0NdnRsqHwUP1aBvBen&#10;flMYn7mvZXU1l/OtIqfUdDIcPkFEGuK/+O0+6zR/vV7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CcrsAAAADdAAAADwAAAAAAAAAAAAAAAACYAgAAZHJzL2Rvd25y&#10;ZXYueG1sUEsFBgAAAAAEAAQA9QAAAIUDAAAAAA==&#10;" filled="f" stroked="f">
                        <v:textbox style="mso-fit-shape-to-text:t" inset="0,0,0,0">
                          <w:txbxContent>
                            <w:p w:rsidR="005F0CF5" w:rsidRDefault="005F0CF5" w:rsidP="00106FB9">
                              <w:pPr>
                                <w:spacing w:before="0" w:line="240" w:lineRule="auto"/>
                              </w:pPr>
                              <w:r>
                                <w:rPr>
                                  <w:rFonts w:cs="Times New Roman"/>
                                  <w:color w:val="24282B"/>
                                  <w:sz w:val="18"/>
                                  <w:szCs w:val="18"/>
                                </w:rPr>
                                <w:t>10</w:t>
                              </w:r>
                              <w:r>
                                <w:rPr>
                                  <w:rFonts w:cs="Times New Roman" w:hint="cs"/>
                                  <w:color w:val="24282B"/>
                                  <w:sz w:val="18"/>
                                  <w:szCs w:val="18"/>
                                  <w:rtl/>
                                </w:rPr>
                                <w:t> </w:t>
                              </w:r>
                              <w:r>
                                <w:rPr>
                                  <w:rFonts w:cs="Times New Roman"/>
                                  <w:color w:val="24282B"/>
                                  <w:sz w:val="18"/>
                                  <w:szCs w:val="18"/>
                                </w:rPr>
                                <w:t>GHz</w:t>
                              </w:r>
                            </w:p>
                          </w:txbxContent>
                        </v:textbox>
                      </v:rect>
                      <v:rect id="Rectangle 1350" o:spid="_x0000_s1774" style="position:absolute;left:6396;top:6730;width:565;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E2sAA&#10;AADdAAAADwAAAGRycy9kb3ducmV2LnhtbERP24rCMBB9F/yHMIJvmiqyStcoIgi6+GLdDxia6QWT&#10;SUmytvv3ZkHYtzmc62z3gzXiST60jhUs5hkI4tLplmsF3/fTbAMiRGSNxjEp+KUA+914tMVcu55v&#10;9CxiLVIIhxwVNDF2uZShbMhimLuOOHGV8xZjgr6W2mOfwq2Ryyz7kBZbTg0NdnRsqHwUP1aBvBen&#10;flMYn7mvZXU1l/OtIqfUdDIcPkFEGuK/+O0+6zR/vV7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kE2sAAAADdAAAADwAAAAAAAAAAAAAAAACYAgAAZHJzL2Rvd25y&#10;ZXYueG1sUEsFBgAAAAAEAAQA9QAAAIUDAAAAAA==&#10;" filled="f" stroked="f">
                        <v:textbox style="mso-fit-shape-to-text:t" inset="0,0,0,0">
                          <w:txbxContent>
                            <w:p w:rsidR="005F0CF5" w:rsidRDefault="005F0CF5" w:rsidP="00106FB9">
                              <w:pPr>
                                <w:spacing w:before="0" w:line="240" w:lineRule="auto"/>
                              </w:pPr>
                              <w:r>
                                <w:rPr>
                                  <w:rFonts w:cs="Times New Roman"/>
                                  <w:color w:val="24282B"/>
                                  <w:sz w:val="18"/>
                                  <w:szCs w:val="18"/>
                                </w:rPr>
                                <w:t>40</w:t>
                              </w:r>
                              <w:r>
                                <w:rPr>
                                  <w:rFonts w:cs="Times New Roman" w:hint="cs"/>
                                  <w:color w:val="24282B"/>
                                  <w:sz w:val="18"/>
                                  <w:szCs w:val="18"/>
                                  <w:rtl/>
                                </w:rPr>
                                <w:t> </w:t>
                              </w:r>
                              <w:r>
                                <w:rPr>
                                  <w:rFonts w:cs="Times New Roman"/>
                                  <w:color w:val="24282B"/>
                                  <w:sz w:val="18"/>
                                  <w:szCs w:val="18"/>
                                </w:rPr>
                                <w:t>GHz</w:t>
                              </w:r>
                            </w:p>
                          </w:txbxContent>
                        </v:textbox>
                      </v:rect>
                      <v:rect id="Rectangle 1351" o:spid="_x0000_s1775" style="position:absolute;left:5495;top:4715;width:475;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hQcAA&#10;AADdAAAADwAAAGRycy9kb3ducmV2LnhtbERP24rCMBB9F/yHMIJvmiq4StcoIgi6+GLdDxia6QWT&#10;SUmytvv3ZkHYtzmc62z3gzXiST60jhUs5hkI4tLplmsF3/fTbAMiRGSNxjEp+KUA+914tMVcu55v&#10;9CxiLVIIhxwVNDF2uZShbMhimLuOOHGV8xZjgr6W2mOfwq2Ryyz7kBZbTg0NdnRsqHwUP1aBvBen&#10;flMYn7mvZXU1l/OtIqfUdDIcPkFEGuK/+O0+6zR/vV7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WhQcAAAADdAAAADwAAAAAAAAAAAAAAAACYAgAAZHJzL2Rvd25y&#10;ZXYueG1sUEsFBgAAAAAEAAQA9QAAAIUDAAAAAA==&#10;" filled="f" stroked="f">
                        <v:textbox style="mso-fit-shape-to-text:t" inset="0,0,0,0">
                          <w:txbxContent>
                            <w:p w:rsidR="005F0CF5" w:rsidRDefault="005F0CF5" w:rsidP="00106FB9">
                              <w:pPr>
                                <w:spacing w:before="0" w:line="240" w:lineRule="auto"/>
                              </w:pPr>
                              <w:r>
                                <w:rPr>
                                  <w:rFonts w:cs="Times New Roman"/>
                                  <w:color w:val="24282B"/>
                                  <w:sz w:val="18"/>
                                  <w:szCs w:val="18"/>
                                </w:rPr>
                                <w:t>5</w:t>
                              </w:r>
                              <w:r>
                                <w:rPr>
                                  <w:rFonts w:cs="Times New Roman" w:hint="cs"/>
                                  <w:color w:val="24282B"/>
                                  <w:sz w:val="18"/>
                                  <w:szCs w:val="18"/>
                                  <w:rtl/>
                                </w:rPr>
                                <w:t> </w:t>
                              </w:r>
                              <w:r>
                                <w:rPr>
                                  <w:rFonts w:cs="Times New Roman"/>
                                  <w:color w:val="24282B"/>
                                  <w:sz w:val="18"/>
                                  <w:szCs w:val="18"/>
                                </w:rPr>
                                <w:t>GHz</w:t>
                              </w:r>
                            </w:p>
                          </w:txbxContent>
                        </v:textbox>
                      </v:rect>
                    </v:group>
                    <v:shape id="Text Box 1410" o:spid="_x0000_s1776" type="#_x0000_t202" style="position:absolute;left:2358;top:8871;width:2160;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HiT8QA&#10;AADdAAAADwAAAGRycy9kb3ducmV2LnhtbERPTWvCQBC9F/oflin0Vjf2EDW6EZEWCgVpjIcep9lJ&#10;spidjdmtpv/eLQje5vE+Z7UebSfONHjjWMF0koAgrpw23Cg4lO8vcxA+IGvsHJOCP/Kwzh8fVphp&#10;d+GCzvvQiBjCPkMFbQh9JqWvWrLoJ64njlztBoshwqGResBLDLedfE2SVFo0HBta7GnbUnXc/1oF&#10;m28u3sxp9/NV1IUpy0XCn+lRqeencbMEEWgMd/HN/aHj/Nkshf9v4gk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R4k/EAAAA3QAAAA8AAAAAAAAAAAAAAAAAmAIAAGRycy9k&#10;b3ducmV2LnhtbFBLBQYAAAAABAAEAPUAAACJAwAAAAA=&#10;" filled="f" stroked="f">
                      <v:textbox inset="0,0,0,0">
                        <w:txbxContent>
                          <w:p w:rsidR="005F0CF5" w:rsidRPr="002D3859" w:rsidRDefault="005F0CF5" w:rsidP="002D3859">
                            <w:pPr>
                              <w:spacing w:before="60" w:line="144" w:lineRule="auto"/>
                              <w:jc w:val="center"/>
                              <w:rPr>
                                <w:sz w:val="18"/>
                                <w:szCs w:val="24"/>
                              </w:rPr>
                            </w:pPr>
                            <w:r w:rsidRPr="00F7112E">
                              <w:rPr>
                                <w:rFonts w:hint="cs"/>
                                <w:sz w:val="18"/>
                                <w:szCs w:val="24"/>
                                <w:rtl/>
                                <w:lang w:bidi="ar-EG"/>
                              </w:rPr>
                              <w:t xml:space="preserve">عمق الغطاء النباتي </w:t>
                            </w:r>
                            <w:r w:rsidRPr="00F7112E">
                              <w:rPr>
                                <w:sz w:val="18"/>
                                <w:szCs w:val="24"/>
                                <w:lang w:bidi="ar-EG"/>
                              </w:rPr>
                              <w:t>(m)</w:t>
                            </w:r>
                          </w:p>
                        </w:txbxContent>
                      </v:textbox>
                    </v:shape>
                    <v:shape id="Text Box 1411" o:spid="_x0000_s1777" type="#_x0000_t202" style="position:absolute;left:3097;top:9173;width:708;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1H1MQA&#10;AADdAAAADwAAAGRycy9kb3ducmV2LnhtbERPTWvCQBC9F/oflin0Vjf2YGp0IyItFIRijIcep9lJ&#10;spidjdmtxn/fFQre5vE+Z7kabSfONHjjWMF0koAgrpw23Cg4lB8vbyB8QNbYOSYFV/Kwyh8flphp&#10;d+GCzvvQiBjCPkMFbQh9JqWvWrLoJ64njlztBoshwqGResBLDLedfE2SmbRoODa02NOmpeq4/7UK&#10;1t9cvJvT18+uqAtTlvOEt7OjUs9P43oBItAY7uJ/96eO89M0hds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dR9TEAAAA3QAAAA8AAAAAAAAAAAAAAAAAmAIAAGRycy9k&#10;b3ducmV2LnhtbFBLBQYAAAAABAAEAPUAAACJAwAAAAA=&#10;" filled="f" stroked="f">
                      <v:textbox inset="0,0,0,0">
                        <w:txbxContent>
                          <w:p w:rsidR="005F0CF5" w:rsidRPr="002D3859" w:rsidRDefault="005F0CF5" w:rsidP="002D3859">
                            <w:pPr>
                              <w:spacing w:before="60" w:line="144" w:lineRule="auto"/>
                              <w:jc w:val="center"/>
                              <w:rPr>
                                <w:sz w:val="18"/>
                                <w:szCs w:val="24"/>
                              </w:rPr>
                            </w:pPr>
                            <w:r>
                              <w:rPr>
                                <w:rFonts w:hint="cs"/>
                                <w:sz w:val="18"/>
                                <w:szCs w:val="24"/>
                                <w:rtl/>
                                <w:lang w:bidi="ar-EG"/>
                              </w:rPr>
                              <w:t>ب)</w:t>
                            </w:r>
                          </w:p>
                        </w:txbxContent>
                      </v:textbox>
                    </v:shape>
                    <v:shape id="Text Box 1413" o:spid="_x0000_s1778" type="#_x0000_t202" style="position:absolute;left:3261;top:9666;width:1556;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TpsYA&#10;AADdAAAADwAAAGRycy9kb3ducmV2LnhtbESPQWvCQBCF74X+h2UKvdWNHrRGV5GiUCgUYzz0OM2O&#10;yWJ2Ns2umv77zkHobYb35r1vluvBt+pKfXSBDYxHGSjiKljHtYFjuXt5BRUTssU2MBn4pQjr1ePD&#10;EnMbblzQ9ZBqJSEcczTQpNTlWseqIY9xFDpi0U6h95hk7Wtte7xJuG/1JMum2qNjaWiwo7eGqvPh&#10;4g1svrjYup/P731xKlxZzjP+mJ6NeX4aNgtQiYb0b75fv1vBn80EV76RE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LTpsYAAADdAAAADwAAAAAAAAAAAAAAAACYAgAAZHJz&#10;L2Rvd25yZXYueG1sUEsFBgAAAAAEAAQA9QAAAIsDAAAAAA==&#10;" filled="f" stroked="f">
                      <v:textbox inset="0,0,0,0">
                        <w:txbxContent>
                          <w:p w:rsidR="005F0CF5" w:rsidRPr="002D3859" w:rsidRDefault="005F0CF5" w:rsidP="00B74E0F">
                            <w:pPr>
                              <w:spacing w:before="60" w:line="144" w:lineRule="auto"/>
                              <w:jc w:val="left"/>
                              <w:rPr>
                                <w:sz w:val="18"/>
                                <w:szCs w:val="24"/>
                                <w:rtl/>
                                <w:lang w:bidi="ar-SY"/>
                              </w:rPr>
                            </w:pPr>
                            <w:r>
                              <w:rPr>
                                <w:rFonts w:hint="cs"/>
                                <w:sz w:val="18"/>
                                <w:szCs w:val="24"/>
                                <w:rtl/>
                              </w:rPr>
                              <w:t xml:space="preserve"> </w:t>
                            </w:r>
                            <w:r>
                              <w:rPr>
                                <w:sz w:val="18"/>
                                <w:szCs w:val="24"/>
                              </w:rPr>
                              <w:t>GHz 5</w:t>
                            </w:r>
                            <w:r>
                              <w:rPr>
                                <w:rFonts w:hint="cs"/>
                                <w:sz w:val="18"/>
                                <w:szCs w:val="24"/>
                                <w:rtl/>
                                <w:lang w:bidi="ar-SY"/>
                              </w:rPr>
                              <w:t xml:space="preserve">، </w:t>
                            </w:r>
                            <w:r w:rsidRPr="000C6FEA">
                              <w:rPr>
                                <w:sz w:val="18"/>
                                <w:szCs w:val="24"/>
                                <w:vertAlign w:val="superscript"/>
                                <w:lang w:bidi="ar-SY"/>
                              </w:rPr>
                              <w:t>2</w:t>
                            </w:r>
                            <w:r>
                              <w:rPr>
                                <w:sz w:val="18"/>
                                <w:szCs w:val="24"/>
                                <w:lang w:bidi="ar-SY"/>
                              </w:rPr>
                              <w:t>m 0,5</w:t>
                            </w:r>
                          </w:p>
                        </w:txbxContent>
                      </v:textbox>
                    </v:shape>
                    <v:shape id="Text Box 1414" o:spid="_x0000_s1779" type="#_x0000_t202" style="position:absolute;left:3499;top:9933;width:132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52PcMA&#10;AADdAAAADwAAAGRycy9kb3ducmV2LnhtbERPS4vCMBC+C/6HMMLeNNWDj2oUWVxYEBZrPexxthnb&#10;YDPpNlmt/34jCN7m43vOatPZWlyp9caxgvEoAUFcOG24VHDKP4ZzED4ga6wdk4I7edis+70Vptrd&#10;OKPrMZQihrBPUUEVQpNK6YuKLPqRa4gjd3atxRBhW0rd4i2G21pOkmQqLRqODRU29F5RcTn+WQXb&#10;b8525vfr55CdM5Pni4T304tSb4NuuwQRqAsv8dP9qeP82WwBj2/i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52PcMAAADdAAAADwAAAAAAAAAAAAAAAACYAgAAZHJzL2Rv&#10;d25yZXYueG1sUEsFBgAAAAAEAAQA9QAAAIgDAAAAAA==&#10;" filled="f" stroked="f">
                      <v:textbox inset="0,0,0,0">
                        <w:txbxContent>
                          <w:p w:rsidR="005F0CF5" w:rsidRPr="002D3859" w:rsidRDefault="005F0CF5" w:rsidP="00B74E0F">
                            <w:pPr>
                              <w:spacing w:before="60" w:line="144" w:lineRule="auto"/>
                              <w:jc w:val="left"/>
                              <w:rPr>
                                <w:sz w:val="18"/>
                                <w:szCs w:val="24"/>
                                <w:rtl/>
                                <w:lang w:bidi="ar-SY"/>
                              </w:rPr>
                            </w:pPr>
                            <w:r>
                              <w:rPr>
                                <w:rFonts w:hint="cs"/>
                                <w:sz w:val="18"/>
                                <w:szCs w:val="24"/>
                                <w:rtl/>
                                <w:lang w:bidi="ar-SY"/>
                              </w:rPr>
                              <w:t xml:space="preserve"> </w:t>
                            </w:r>
                            <w:r>
                              <w:rPr>
                                <w:sz w:val="18"/>
                                <w:szCs w:val="24"/>
                                <w:lang w:bidi="ar-SY"/>
                              </w:rPr>
                              <w:t>GHz 5</w:t>
                            </w:r>
                            <w:r>
                              <w:rPr>
                                <w:rFonts w:hint="cs"/>
                                <w:sz w:val="18"/>
                                <w:szCs w:val="24"/>
                                <w:rtl/>
                                <w:lang w:bidi="ar-SY"/>
                              </w:rPr>
                              <w:t xml:space="preserve">، </w:t>
                            </w:r>
                            <w:r w:rsidRPr="000C6FEA">
                              <w:rPr>
                                <w:sz w:val="18"/>
                                <w:szCs w:val="24"/>
                                <w:vertAlign w:val="superscript"/>
                                <w:lang w:bidi="ar-SY"/>
                              </w:rPr>
                              <w:t>2</w:t>
                            </w:r>
                            <w:r>
                              <w:rPr>
                                <w:sz w:val="18"/>
                                <w:szCs w:val="24"/>
                                <w:lang w:bidi="ar-SY"/>
                              </w:rPr>
                              <w:t>m 2</w:t>
                            </w:r>
                          </w:p>
                        </w:txbxContent>
                      </v:textbox>
                    </v:shape>
                    <v:shape id="Text Box 1415" o:spid="_x0000_s1780" type="#_x0000_t202" style="position:absolute;left:3369;top:10234;width:1448;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vh8YA&#10;AADdAAAADwAAAGRycy9kb3ducmV2LnhtbESPQWvCQBCF7wX/wzJCb3VjD9ZGVxGpUCiUxvTgccyO&#10;yWJ2NmZXTf9951DobYb35r1vluvBt+pGfXSBDUwnGSjiKljHtYHvcvc0BxUTssU2MBn4oQjr1ehh&#10;ibkNdy7otk+1khCOORpoUupyrWPVkMc4CR2xaKfQe0yy9rW2Pd4l3Lf6Octm2qNjaWiwo21D1Xl/&#10;9QY2By7e3OXz+FWcCleWrxl/zM7GPI6HzQJUoiH9m/+u363gv8yF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Gvh8YAAADdAAAADwAAAAAAAAAAAAAAAACYAgAAZHJz&#10;L2Rvd25yZXYueG1sUEsFBgAAAAAEAAQA9QAAAIsDAAAAAA==&#10;" filled="f" stroked="f">
                      <v:textbox inset="0,0,0,0">
                        <w:txbxContent>
                          <w:p w:rsidR="005F0CF5" w:rsidRPr="002D3859" w:rsidRDefault="005F0CF5" w:rsidP="00B74E0F">
                            <w:pPr>
                              <w:spacing w:before="60" w:line="144" w:lineRule="auto"/>
                              <w:jc w:val="left"/>
                              <w:rPr>
                                <w:sz w:val="18"/>
                                <w:szCs w:val="24"/>
                                <w:rtl/>
                                <w:lang w:bidi="ar-SY"/>
                              </w:rPr>
                            </w:pPr>
                            <w:r>
                              <w:rPr>
                                <w:rFonts w:hint="cs"/>
                                <w:sz w:val="18"/>
                                <w:szCs w:val="24"/>
                                <w:rtl/>
                                <w:lang w:bidi="ar-SY"/>
                              </w:rPr>
                              <w:t xml:space="preserve"> </w:t>
                            </w:r>
                            <w:r>
                              <w:rPr>
                                <w:sz w:val="18"/>
                                <w:szCs w:val="24"/>
                                <w:lang w:bidi="ar-SY"/>
                              </w:rPr>
                              <w:t>GHz 10</w:t>
                            </w:r>
                            <w:r>
                              <w:rPr>
                                <w:rFonts w:hint="cs"/>
                                <w:sz w:val="18"/>
                                <w:szCs w:val="24"/>
                                <w:rtl/>
                                <w:lang w:bidi="ar-SY"/>
                              </w:rPr>
                              <w:t xml:space="preserve">، </w:t>
                            </w:r>
                            <w:r w:rsidRPr="000C6FEA">
                              <w:rPr>
                                <w:sz w:val="18"/>
                                <w:szCs w:val="24"/>
                                <w:vertAlign w:val="superscript"/>
                                <w:lang w:bidi="ar-SY"/>
                              </w:rPr>
                              <w:t>2</w:t>
                            </w:r>
                            <w:r>
                              <w:rPr>
                                <w:sz w:val="18"/>
                                <w:szCs w:val="24"/>
                                <w:lang w:bidi="ar-SY"/>
                              </w:rPr>
                              <w:t>m 0,5</w:t>
                            </w:r>
                          </w:p>
                        </w:txbxContent>
                      </v:textbox>
                    </v:shape>
                    <v:shape id="Text Box 1416" o:spid="_x0000_s1781" type="#_x0000_t202" style="position:absolute;left:691;top:9656;width:1556;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0KHMMA&#10;AADdAAAADwAAAGRycy9kb3ducmV2LnhtbERPTYvCMBC9C/6HMMLeNNWDq9UosriwICzW7mGPYzO2&#10;wWbSbbJa/70RBG/zeJ+zXHe2FhdqvXGsYDxKQBAXThsuFfzkn8MZCB+QNdaOScGNPKxX/d4SU+2u&#10;nNHlEEoRQ9inqKAKoUml9EVFFv3INcSRO7nWYoiwLaVu8RrDbS0nSTKVFg3Hhgob+qioOB/+rYLN&#10;L2db8/d93GenzOT5POHd9KzU26DbLEAE6sJL/HR/6Tj/fTaGxzfx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0KHMMAAADdAAAADwAAAAAAAAAAAAAAAACYAgAAZHJzL2Rv&#10;d25yZXYueG1sUEsFBgAAAAAEAAQA9QAAAIgDAAAAAA==&#10;" filled="f" stroked="f">
                      <v:textbox inset="0,0,0,0">
                        <w:txbxContent>
                          <w:p w:rsidR="005F0CF5" w:rsidRPr="002D3859" w:rsidRDefault="005F0CF5" w:rsidP="00B74E0F">
                            <w:pPr>
                              <w:spacing w:before="60" w:line="144" w:lineRule="auto"/>
                              <w:jc w:val="left"/>
                              <w:rPr>
                                <w:sz w:val="18"/>
                                <w:szCs w:val="24"/>
                                <w:rtl/>
                                <w:lang w:bidi="ar-SY"/>
                              </w:rPr>
                            </w:pPr>
                            <w:r>
                              <w:rPr>
                                <w:rFonts w:hint="cs"/>
                                <w:sz w:val="18"/>
                                <w:szCs w:val="24"/>
                                <w:rtl/>
                              </w:rPr>
                              <w:t xml:space="preserve"> </w:t>
                            </w:r>
                            <w:r>
                              <w:rPr>
                                <w:sz w:val="18"/>
                                <w:szCs w:val="24"/>
                              </w:rPr>
                              <w:t>GHz 10</w:t>
                            </w:r>
                            <w:r>
                              <w:rPr>
                                <w:rFonts w:hint="cs"/>
                                <w:sz w:val="18"/>
                                <w:szCs w:val="24"/>
                                <w:rtl/>
                                <w:lang w:bidi="ar-SY"/>
                              </w:rPr>
                              <w:t xml:space="preserve">، </w:t>
                            </w:r>
                            <w:r w:rsidRPr="000C6FEA">
                              <w:rPr>
                                <w:sz w:val="18"/>
                                <w:szCs w:val="24"/>
                                <w:vertAlign w:val="superscript"/>
                                <w:lang w:bidi="ar-SY"/>
                              </w:rPr>
                              <w:t>2</w:t>
                            </w:r>
                            <w:r>
                              <w:rPr>
                                <w:sz w:val="18"/>
                                <w:szCs w:val="24"/>
                                <w:lang w:bidi="ar-SY"/>
                              </w:rPr>
                              <w:t>m 2</w:t>
                            </w:r>
                          </w:p>
                        </w:txbxContent>
                      </v:textbox>
                    </v:shape>
                    <v:shape id="Text Box 1417" o:spid="_x0000_s1782" type="#_x0000_t202" style="position:absolute;left:792;top:9943;width:1457;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a8MA&#10;AADdAAAADwAAAGRycy9kb3ducmV2LnhtbERPTWvCQBC9F/wPyxR6azb1YDV1FRGFglAa48HjNDsm&#10;i9nZmF01/vuuIHibx/uc6by3jbhQ541jBR9JCoK4dNpwpWBXrN/HIHxA1tg4JgU38jCfDV6mmGl3&#10;5Zwu21CJGMI+QwV1CG0mpS9rsugT1xJH7uA6iyHCrpK6w2sMt40cpulIWjQcG2psaVlTedyerYLF&#10;nvOVOf38/eaH3BTFJOXN6KjU22u/+AIRqA9P8cP9reP8z/EQ7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Ua8MAAADdAAAADwAAAAAAAAAAAAAAAACYAgAAZHJzL2Rv&#10;d25yZXYueG1sUEsFBgAAAAAEAAQA9QAAAIgDAAAAAA==&#10;" filled="f" stroked="f">
                      <v:textbox inset="0,0,0,0">
                        <w:txbxContent>
                          <w:p w:rsidR="005F0CF5" w:rsidRPr="002D3859" w:rsidRDefault="005F0CF5" w:rsidP="00B74E0F">
                            <w:pPr>
                              <w:spacing w:before="60" w:line="144" w:lineRule="auto"/>
                              <w:jc w:val="left"/>
                              <w:rPr>
                                <w:sz w:val="18"/>
                                <w:szCs w:val="24"/>
                                <w:rtl/>
                                <w:lang w:bidi="ar-SY"/>
                              </w:rPr>
                            </w:pPr>
                            <w:r>
                              <w:rPr>
                                <w:rFonts w:hint="cs"/>
                                <w:sz w:val="18"/>
                                <w:szCs w:val="24"/>
                                <w:rtl/>
                                <w:lang w:bidi="ar-SY"/>
                              </w:rPr>
                              <w:t xml:space="preserve"> </w:t>
                            </w:r>
                            <w:r>
                              <w:rPr>
                                <w:sz w:val="18"/>
                                <w:szCs w:val="24"/>
                                <w:lang w:bidi="ar-SY"/>
                              </w:rPr>
                              <w:t>GHz 40</w:t>
                            </w:r>
                            <w:r>
                              <w:rPr>
                                <w:rFonts w:hint="cs"/>
                                <w:sz w:val="18"/>
                                <w:szCs w:val="24"/>
                                <w:rtl/>
                                <w:lang w:bidi="ar-SY"/>
                              </w:rPr>
                              <w:t xml:space="preserve">، </w:t>
                            </w:r>
                            <w:r w:rsidRPr="000C6FEA">
                              <w:rPr>
                                <w:sz w:val="18"/>
                                <w:szCs w:val="24"/>
                                <w:vertAlign w:val="superscript"/>
                                <w:lang w:bidi="ar-SY"/>
                              </w:rPr>
                              <w:t>2</w:t>
                            </w:r>
                            <w:r>
                              <w:rPr>
                                <w:sz w:val="18"/>
                                <w:szCs w:val="24"/>
                                <w:lang w:bidi="ar-SY"/>
                              </w:rPr>
                              <w:t>m 0,5</w:t>
                            </w:r>
                          </w:p>
                        </w:txbxContent>
                      </v:textbox>
                    </v:shape>
                    <v:shape id="Text Box 1418" o:spid="_x0000_s1783" type="#_x0000_t202" style="position:absolute;left:799;top:10254;width:1448;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8MQA&#10;AADdAAAADwAAAGRycy9kb3ducmV2LnhtbERPTWvCQBC9F/oflin0VjetYDV1I1IqCEJpjAePY3ZM&#10;lmRn0+xW4793C4K3ebzPmS8G24oT9d44VvA6SkAQl04brhTsitXLFIQPyBpbx6TgQh4W2ePDHFPt&#10;zpzTaRsqEUPYp6igDqFLpfRlTRb9yHXEkTu63mKIsK+k7vEcw20r35JkIi0ajg01dvRZU9ls/6yC&#10;5Z7zL/P7ffjJj7kpilnCm0mj1PPTsPwAEWgId/HNvdZx/vt0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zMfDEAAAA3QAAAA8AAAAAAAAAAAAAAAAAmAIAAGRycy9k&#10;b3ducmV2LnhtbFBLBQYAAAAABAAEAPUAAACJAwAAAAA=&#10;" filled="f" stroked="f">
                      <v:textbox inset="0,0,0,0">
                        <w:txbxContent>
                          <w:p w:rsidR="005F0CF5" w:rsidRPr="002D3859" w:rsidRDefault="005F0CF5" w:rsidP="00B74E0F">
                            <w:pPr>
                              <w:spacing w:before="60" w:line="144" w:lineRule="auto"/>
                              <w:jc w:val="left"/>
                              <w:rPr>
                                <w:sz w:val="18"/>
                                <w:szCs w:val="24"/>
                                <w:rtl/>
                                <w:lang w:bidi="ar-SY"/>
                              </w:rPr>
                            </w:pPr>
                            <w:r>
                              <w:rPr>
                                <w:rFonts w:hint="cs"/>
                                <w:sz w:val="18"/>
                                <w:szCs w:val="24"/>
                                <w:rtl/>
                                <w:lang w:bidi="ar-SY"/>
                              </w:rPr>
                              <w:t xml:space="preserve"> </w:t>
                            </w:r>
                            <w:r>
                              <w:rPr>
                                <w:sz w:val="18"/>
                                <w:szCs w:val="24"/>
                                <w:lang w:bidi="ar-SY"/>
                              </w:rPr>
                              <w:t>GHz 40</w:t>
                            </w:r>
                            <w:r>
                              <w:rPr>
                                <w:rFonts w:hint="cs"/>
                                <w:sz w:val="18"/>
                                <w:szCs w:val="24"/>
                                <w:rtl/>
                                <w:lang w:bidi="ar-SY"/>
                              </w:rPr>
                              <w:t xml:space="preserve">، </w:t>
                            </w:r>
                            <w:r w:rsidRPr="000C6FEA">
                              <w:rPr>
                                <w:sz w:val="18"/>
                                <w:szCs w:val="24"/>
                                <w:vertAlign w:val="superscript"/>
                                <w:lang w:bidi="ar-SY"/>
                              </w:rPr>
                              <w:t>2</w:t>
                            </w:r>
                            <w:r>
                              <w:rPr>
                                <w:sz w:val="18"/>
                                <w:szCs w:val="24"/>
                                <w:lang w:bidi="ar-SY"/>
                              </w:rPr>
                              <w:t>m 2</w:t>
                            </w:r>
                          </w:p>
                        </w:txbxContent>
                      </v:textbox>
                    </v:shape>
                    <v:shape id="Text Box 1407" o:spid="_x0000_s1784" type="#_x0000_t202" style="position:absolute;left:3102;top:4487;width:708;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phMQA&#10;AADdAAAADwAAAGRycy9kb3ducmV2LnhtbERPTWvCQBC9F/oflin0VjctYjV1I1IqCEJpjAePY3ZM&#10;lmRn0+xW4793C4K3ebzPmS8G24oT9d44VvA6SkAQl04brhTsitXLFIQPyBpbx6TgQh4W2ePDHFPt&#10;zpzTaRsqEUPYp6igDqFLpfRlTRb9yHXEkTu63mKIsK+k7vEcw20r35JkIi0ajg01dvRZU9ls/6yC&#10;5Z7zL/P7ffjJj7kpilnCm0mj1PPTsPwAEWgId/HNvdZx/vt0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aqYTEAAAA3QAAAA8AAAAAAAAAAAAAAAAAmAIAAGRycy9k&#10;b3ducmV2LnhtbFBLBQYAAAAABAAEAPUAAACJAwAAAAA=&#10;" filled="f" stroked="f">
                      <v:textbox inset="0,0,0,0">
                        <w:txbxContent>
                          <w:p w:rsidR="005F0CF5" w:rsidRPr="002D3859" w:rsidRDefault="005F0CF5" w:rsidP="002D3859">
                            <w:pPr>
                              <w:spacing w:before="60" w:line="144" w:lineRule="auto"/>
                              <w:jc w:val="center"/>
                              <w:rPr>
                                <w:sz w:val="18"/>
                                <w:szCs w:val="24"/>
                              </w:rPr>
                            </w:pPr>
                            <w:r>
                              <w:rPr>
                                <w:rFonts w:hint="eastAsia"/>
                                <w:sz w:val="18"/>
                                <w:szCs w:val="24"/>
                                <w:rtl/>
                                <w:lang w:bidi="ar-EG"/>
                              </w:rPr>
                              <w:t> </w:t>
                            </w:r>
                            <w:r w:rsidRPr="00F7112E">
                              <w:rPr>
                                <w:rFonts w:hint="cs"/>
                                <w:sz w:val="18"/>
                                <w:szCs w:val="24"/>
                                <w:rtl/>
                                <w:lang w:bidi="ar-EG"/>
                              </w:rPr>
                              <w:t>أ )</w:t>
                            </w:r>
                          </w:p>
                        </w:txbxContent>
                      </v:textbox>
                    </v:shape>
                    <v:shape id="Text Box 1412" o:spid="_x0000_s1785" type="#_x0000_t202" style="position:absolute;left:-36;top:5940;width:539;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o/cEA&#10;AADdAAAADwAAAGRycy9kb3ducmV2LnhtbERP24rCMBB9X/Afwgi+ramKVapRpCDuk+DlA4ZmbIrN&#10;pDbR1r/fLCz4NodznfW2t7V4Uesrxwom4wQEceF0xaWC62X/vQThA7LG2jEpeJOH7WbwtcZMu45P&#10;9DqHUsQQ9hkqMCE0mZS+MGTRj11DHLmbay2GCNtS6ha7GG5rOU2SVFqsODYYbCg3VNzPT6vg+Jam&#10;m9n5tcjz9JjOHnu8H2qlRsN+twIRqA8f8b/7R8f5i+Uc/r6JJ8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qP3BAAAA3QAAAA8AAAAAAAAAAAAAAAAAmAIAAGRycy9kb3du&#10;cmV2LnhtbFBLBQYAAAAABAAEAPUAAACGAwAAAAA=&#10;" filled="f" stroked="f">
                      <v:textbox style="layout-flow:vertical;mso-layout-flow-alt:bottom-to-top" inset="0,0,0,0">
                        <w:txbxContent>
                          <w:p w:rsidR="005F0CF5" w:rsidRPr="002D3859" w:rsidRDefault="005F0CF5" w:rsidP="002D3859">
                            <w:pPr>
                              <w:spacing w:before="60" w:line="144" w:lineRule="auto"/>
                              <w:jc w:val="center"/>
                              <w:rPr>
                                <w:sz w:val="18"/>
                                <w:szCs w:val="24"/>
                              </w:rPr>
                            </w:pPr>
                            <w:r>
                              <w:rPr>
                                <w:rFonts w:hint="cs"/>
                                <w:sz w:val="18"/>
                                <w:szCs w:val="24"/>
                                <w:rtl/>
                                <w:lang w:bidi="ar-EG"/>
                              </w:rPr>
                              <w:t>ال</w:t>
                            </w:r>
                            <w:r w:rsidRPr="00F7112E">
                              <w:rPr>
                                <w:rFonts w:hint="cs"/>
                                <w:sz w:val="18"/>
                                <w:szCs w:val="24"/>
                                <w:rtl/>
                                <w:lang w:bidi="ar-EG"/>
                              </w:rPr>
                              <w:t xml:space="preserve">توهين </w:t>
                            </w:r>
                            <w:r w:rsidRPr="00F7112E">
                              <w:rPr>
                                <w:sz w:val="18"/>
                                <w:szCs w:val="24"/>
                                <w:lang w:bidi="ar-EG"/>
                              </w:rPr>
                              <w:t>(dB)</w:t>
                            </w:r>
                          </w:p>
                        </w:txbxContent>
                      </v:textbox>
                    </v:shape>
                    <v:shape id="Text Box 1419" o:spid="_x0000_s1786" type="#_x0000_t202" style="position:absolute;left:928;top:11003;width:4731;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SSaMMA&#10;AADdAAAADwAAAGRycy9kb3ducmV2LnhtbERPTWvCQBC9C/0PyxR6040eokZXEbFQKEhjPPQ4zY7J&#10;YnY2Zrea/vuuIHibx/uc5bq3jbhS541jBeNRAoK4dNpwpeBYvA9nIHxA1tg4JgV/5GG9ehksMdPu&#10;xjldD6ESMYR9hgrqENpMSl/WZNGPXEscuZPrLIYIu0rqDm8x3DZykiSptGg4NtTY0ram8nz4tQo2&#10;35zvzGX/85WfclMU84Q/07NSb6/9ZgEiUB+e4of7Q8f501kK92/i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SSaMMAAADdAAAADwAAAAAAAAAAAAAAAACYAgAAZHJzL2Rv&#10;d25yZXYueG1sUEsFBgAAAAAEAAQA9QAAAIgDAAAAAA==&#10;" filled="f" stroked="f">
                      <v:textbox inset="0,0,0,0">
                        <w:txbxContent>
                          <w:p w:rsidR="005F0CF5" w:rsidRPr="002D3859" w:rsidRDefault="005F0CF5" w:rsidP="00B74E0F">
                            <w:pPr>
                              <w:spacing w:before="60" w:line="144" w:lineRule="auto"/>
                              <w:ind w:left="339" w:right="57" w:hanging="282"/>
                              <w:rPr>
                                <w:sz w:val="18"/>
                                <w:szCs w:val="24"/>
                                <w:rtl/>
                                <w:lang w:bidi="ar-SY"/>
                              </w:rPr>
                            </w:pPr>
                            <w:r w:rsidRPr="009D578F">
                              <w:rPr>
                                <w:rFonts w:hint="cs"/>
                                <w:sz w:val="18"/>
                                <w:szCs w:val="24"/>
                                <w:rtl/>
                              </w:rPr>
                              <w:t>*</w:t>
                            </w:r>
                            <w:r w:rsidRPr="009D578F">
                              <w:rPr>
                                <w:rFonts w:hint="cs"/>
                                <w:sz w:val="18"/>
                                <w:szCs w:val="24"/>
                                <w:rtl/>
                              </w:rPr>
                              <w:tab/>
                            </w:r>
                            <w:r w:rsidRPr="00D7016D">
                              <w:rPr>
                                <w:rFonts w:hint="cs"/>
                                <w:sz w:val="16"/>
                                <w:szCs w:val="22"/>
                                <w:rtl/>
                              </w:rPr>
                              <w:t>تبين المنحنيات زيادة الخسارة الناتجة عن وجود كتلة نباتية سوف تخترقها الإشارة العابرة. وفي حالات عملية، تتعرض الإشارة العابرة خارج هذه الكتلة إلى توهين ناجم عن الانتشار عبر الغطاء النباتي وإلى الانعراج على حد سواء. وبالتالي سوف تحد آلية الانتشار المهيمنة من التوهين.</w:t>
                            </w:r>
                          </w:p>
                        </w:txbxContent>
                      </v:textbox>
                    </v:shape>
                  </v:group>
                </v:group>
                <w10:anchorlock/>
              </v:group>
            </w:pict>
          </mc:Fallback>
        </mc:AlternateContent>
      </w:r>
    </w:p>
    <w:p w:rsidR="00142ED5" w:rsidRDefault="00142ED5" w:rsidP="000451C5">
      <w:pPr>
        <w:pStyle w:val="Heading3"/>
        <w:rPr>
          <w:rtl/>
          <w:lang w:bidi="ar-SY"/>
        </w:rPr>
      </w:pPr>
      <w:r>
        <w:lastRenderedPageBreak/>
        <w:t>2.2.3</w:t>
      </w:r>
      <w:r>
        <w:rPr>
          <w:rFonts w:hint="cs"/>
          <w:rtl/>
          <w:lang w:bidi="ar-SY"/>
        </w:rPr>
        <w:tab/>
      </w:r>
      <w:r w:rsidR="000451C5">
        <w:rPr>
          <w:rFonts w:hint="cs"/>
          <w:rtl/>
          <w:lang w:bidi="ar-SY"/>
        </w:rPr>
        <w:t>المسير المائل</w:t>
      </w:r>
    </w:p>
    <w:p w:rsidR="000451C5" w:rsidRDefault="002A492E" w:rsidP="00B17820">
      <w:pPr>
        <w:rPr>
          <w:rtl/>
          <w:lang w:bidi="ar-SY"/>
        </w:rPr>
      </w:pPr>
      <w:r>
        <w:rPr>
          <w:rFonts w:hint="cs"/>
          <w:rtl/>
          <w:lang w:bidi="ar-SY"/>
        </w:rPr>
        <w:t xml:space="preserve">بالنسبة للمسير المائل، يوصى باستعمال طريقة الخطوة خطوة التالية لحساب الخسارة الإجمالية الناتجة عن الشجرة ومعامل رايس </w:t>
      </w:r>
      <w:r w:rsidR="00B17820">
        <w:rPr>
          <w:rFonts w:hint="cs"/>
          <w:rtl/>
          <w:lang w:bidi="ar-SY"/>
        </w:rPr>
        <w:t>والتوزيع التراكمي بمقياس صغير للقدرة المستقبلة.</w:t>
      </w:r>
    </w:p>
    <w:p w:rsidR="00B17820" w:rsidRDefault="00B17820" w:rsidP="00B17820">
      <w:pPr>
        <w:rPr>
          <w:rtl/>
          <w:lang w:bidi="ar-SY"/>
        </w:rPr>
      </w:pPr>
      <w:r>
        <w:rPr>
          <w:rFonts w:hint="cs"/>
          <w:rtl/>
          <w:lang w:bidi="ar-SY"/>
        </w:rPr>
        <w:t xml:space="preserve">وفيما يلي معلمات الدخل النموذجية (انظر الشكل </w:t>
      </w:r>
      <w:r>
        <w:rPr>
          <w:lang w:bidi="ar-SY"/>
        </w:rPr>
        <w:t>8</w:t>
      </w:r>
      <w:r>
        <w:rPr>
          <w:rFonts w:hint="cs"/>
          <w:rtl/>
          <w:lang w:bidi="ar-SY"/>
        </w:rPr>
        <w:t xml:space="preserve"> للاطلاع على التعريف الهندسي):</w:t>
      </w:r>
    </w:p>
    <w:p w:rsidR="007318D3" w:rsidRPr="00CB66B3" w:rsidRDefault="007318D3" w:rsidP="001A2973">
      <w:pPr>
        <w:pStyle w:val="Equationlegend"/>
        <w:rPr>
          <w:lang w:eastAsia="en-US"/>
        </w:rPr>
      </w:pPr>
      <w:r w:rsidRPr="00CB66B3">
        <w:rPr>
          <w:lang w:eastAsia="en-US"/>
        </w:rPr>
        <w:tab/>
      </w:r>
      <w:r w:rsidRPr="00CB66B3">
        <w:rPr>
          <w:i/>
          <w:lang w:eastAsia="en-US"/>
        </w:rPr>
        <w:t>R</w:t>
      </w:r>
      <w:r w:rsidRPr="00CB66B3">
        <w:rPr>
          <w:rFonts w:hint="cs"/>
          <w:rtl/>
          <w:lang w:eastAsia="en-US"/>
        </w:rPr>
        <w:t>:</w:t>
      </w:r>
      <w:r w:rsidRPr="00CB66B3">
        <w:rPr>
          <w:rFonts w:hint="cs"/>
          <w:rtl/>
          <w:lang w:eastAsia="en-US"/>
        </w:rPr>
        <w:tab/>
        <w:t>نصف قطر الغطاء النباتي (بالأمتار)</w:t>
      </w:r>
    </w:p>
    <w:p w:rsidR="007318D3" w:rsidRPr="00CB66B3" w:rsidRDefault="007318D3" w:rsidP="001A2973">
      <w:pPr>
        <w:pStyle w:val="Equationlegend"/>
        <w:rPr>
          <w:lang w:eastAsia="en-US"/>
        </w:rPr>
      </w:pPr>
      <w:r w:rsidRPr="00CB66B3">
        <w:rPr>
          <w:lang w:eastAsia="en-US"/>
        </w:rPr>
        <w:tab/>
      </w:r>
      <w:r w:rsidRPr="00CB66B3">
        <w:rPr>
          <w:i/>
          <w:lang w:eastAsia="en-US"/>
        </w:rPr>
        <w:t>H</w:t>
      </w:r>
      <w:r w:rsidRPr="00CB66B3">
        <w:rPr>
          <w:rFonts w:hint="cs"/>
          <w:rtl/>
          <w:lang w:eastAsia="en-US"/>
        </w:rPr>
        <w:t>:</w:t>
      </w:r>
      <w:r w:rsidRPr="00CB66B3">
        <w:rPr>
          <w:lang w:eastAsia="en-US"/>
        </w:rPr>
        <w:tab/>
      </w:r>
      <w:r w:rsidRPr="00CB66B3">
        <w:rPr>
          <w:rFonts w:hint="cs"/>
          <w:rtl/>
          <w:lang w:eastAsia="en-US"/>
        </w:rPr>
        <w:t>ارتفاع الغطاء النباتي (بالأمتار)</w:t>
      </w:r>
    </w:p>
    <w:p w:rsidR="007318D3" w:rsidRPr="00CB66B3" w:rsidRDefault="007318D3" w:rsidP="001A2973">
      <w:pPr>
        <w:pStyle w:val="Equationlegend"/>
        <w:rPr>
          <w:lang w:eastAsia="en-US"/>
        </w:rPr>
      </w:pPr>
      <w:r w:rsidRPr="00CB66B3">
        <w:rPr>
          <w:lang w:eastAsia="en-US"/>
        </w:rPr>
        <w:tab/>
      </w:r>
      <w:r w:rsidR="00A70652">
        <w:rPr>
          <w:position w:val="-12"/>
          <w:lang w:eastAsia="en-US"/>
        </w:rPr>
        <w:pict>
          <v:shape id="_x0000_i1048" type="#_x0000_t75" style="width:12.75pt;height:18.75pt">
            <v:imagedata r:id="rId61" o:title=""/>
          </v:shape>
        </w:pict>
      </w:r>
      <w:r w:rsidRPr="00CB66B3">
        <w:rPr>
          <w:rFonts w:hint="cs"/>
          <w:rtl/>
          <w:lang w:eastAsia="en-US"/>
        </w:rPr>
        <w:t>:</w:t>
      </w:r>
      <w:r w:rsidRPr="00CB66B3">
        <w:rPr>
          <w:lang w:eastAsia="en-US"/>
        </w:rPr>
        <w:tab/>
      </w:r>
      <w:r w:rsidRPr="00CB66B3">
        <w:rPr>
          <w:rFonts w:hint="cs"/>
          <w:rtl/>
          <w:lang w:eastAsia="en-US"/>
        </w:rPr>
        <w:t>زاوية ارتفاع السقوط على الغطاء النباتي (بالتقدير الدائري)</w:t>
      </w:r>
    </w:p>
    <w:p w:rsidR="007318D3" w:rsidRPr="00CB66B3" w:rsidRDefault="007318D3" w:rsidP="001A2973">
      <w:pPr>
        <w:pStyle w:val="Equationlegend"/>
        <w:rPr>
          <w:lang w:eastAsia="en-US"/>
        </w:rPr>
      </w:pPr>
      <w:r w:rsidRPr="00CB66B3">
        <w:rPr>
          <w:lang w:eastAsia="en-US"/>
        </w:rPr>
        <w:tab/>
      </w:r>
      <w:r w:rsidR="00A70652">
        <w:rPr>
          <w:position w:val="-12"/>
          <w:lang w:eastAsia="en-US"/>
        </w:rPr>
        <w:pict>
          <v:shape id="_x0000_i1049" type="#_x0000_t75" style="width:14.25pt;height:18.75pt">
            <v:imagedata r:id="rId62" o:title=""/>
          </v:shape>
        </w:pict>
      </w:r>
      <w:r w:rsidRPr="00CB66B3">
        <w:rPr>
          <w:rFonts w:hint="cs"/>
          <w:rtl/>
          <w:lang w:eastAsia="en-US"/>
        </w:rPr>
        <w:t>:</w:t>
      </w:r>
      <w:r w:rsidRPr="00CB66B3">
        <w:rPr>
          <w:lang w:eastAsia="en-US"/>
        </w:rPr>
        <w:tab/>
      </w:r>
      <w:r w:rsidRPr="00CB66B3">
        <w:rPr>
          <w:rFonts w:hint="cs"/>
          <w:rtl/>
          <w:lang w:eastAsia="en-US"/>
        </w:rPr>
        <w:t>زاوية سمت السقوط على الغطاء النباتي (بالتقدير الدائري)</w:t>
      </w:r>
    </w:p>
    <w:p w:rsidR="007318D3" w:rsidRPr="00CB66B3" w:rsidRDefault="007318D3" w:rsidP="001A2973">
      <w:pPr>
        <w:pStyle w:val="Equationlegend"/>
        <w:rPr>
          <w:lang w:eastAsia="en-US"/>
        </w:rPr>
      </w:pPr>
      <w:r w:rsidRPr="00CB66B3">
        <w:rPr>
          <w:lang w:eastAsia="en-US"/>
        </w:rPr>
        <w:tab/>
      </w:r>
      <w:r w:rsidR="00A70652">
        <w:rPr>
          <w:position w:val="-12"/>
          <w:lang w:eastAsia="en-US"/>
        </w:rPr>
        <w:pict>
          <v:shape id="_x0000_i1050" type="#_x0000_t75" style="width:15pt;height:18.75pt">
            <v:imagedata r:id="rId63" o:title=""/>
          </v:shape>
        </w:pict>
      </w:r>
      <w:r w:rsidRPr="00CB66B3">
        <w:rPr>
          <w:rFonts w:hint="cs"/>
          <w:rtl/>
          <w:lang w:eastAsia="en-US"/>
        </w:rPr>
        <w:t>:</w:t>
      </w:r>
      <w:r w:rsidRPr="00CB66B3">
        <w:rPr>
          <w:lang w:eastAsia="en-US"/>
        </w:rPr>
        <w:tab/>
      </w:r>
      <w:r w:rsidRPr="00CB66B3">
        <w:rPr>
          <w:rFonts w:hint="cs"/>
          <w:rtl/>
          <w:lang w:eastAsia="en-US"/>
        </w:rPr>
        <w:t>زاوية انتثار السمت (بالتقدير الدائري)</w:t>
      </w:r>
    </w:p>
    <w:p w:rsidR="007318D3" w:rsidRPr="00CB66B3" w:rsidRDefault="007318D3" w:rsidP="001A2973">
      <w:pPr>
        <w:pStyle w:val="Equationlegend"/>
        <w:rPr>
          <w:rtl/>
          <w:lang w:eastAsia="en-US" w:bidi="ar-SY"/>
        </w:rPr>
      </w:pPr>
      <w:r w:rsidRPr="00CB66B3">
        <w:rPr>
          <w:lang w:eastAsia="en-US"/>
        </w:rPr>
        <w:tab/>
      </w:r>
      <w:r w:rsidRPr="00CB66B3">
        <w:rPr>
          <w:i/>
          <w:iCs/>
          <w:lang w:eastAsia="en-US"/>
        </w:rPr>
        <w:t>f</w:t>
      </w:r>
      <w:r w:rsidRPr="00CB66B3">
        <w:rPr>
          <w:rFonts w:hint="cs"/>
          <w:rtl/>
          <w:lang w:eastAsia="en-US"/>
        </w:rPr>
        <w:t>:</w:t>
      </w:r>
      <w:r w:rsidRPr="00CB66B3">
        <w:rPr>
          <w:lang w:eastAsia="en-US"/>
        </w:rPr>
        <w:tab/>
      </w:r>
      <w:r w:rsidRPr="00CB66B3">
        <w:rPr>
          <w:rFonts w:hint="cs"/>
          <w:rtl/>
          <w:lang w:eastAsia="en-US"/>
        </w:rPr>
        <w:t>التردد (</w:t>
      </w:r>
      <w:r w:rsidRPr="00CB66B3">
        <w:rPr>
          <w:lang w:eastAsia="en-US"/>
        </w:rPr>
        <w:t>GHz</w:t>
      </w:r>
      <w:r w:rsidRPr="00CB66B3">
        <w:rPr>
          <w:rFonts w:hint="cs"/>
          <w:rtl/>
          <w:lang w:eastAsia="en-US" w:bidi="ar-SY"/>
        </w:rPr>
        <w:t xml:space="preserve">، بين </w:t>
      </w:r>
      <w:r w:rsidRPr="00CB66B3">
        <w:rPr>
          <w:lang w:eastAsia="en-US" w:bidi="ar-SY"/>
        </w:rPr>
        <w:t>1</w:t>
      </w:r>
      <w:r w:rsidRPr="00CB66B3">
        <w:rPr>
          <w:rFonts w:hint="cs"/>
          <w:rtl/>
          <w:lang w:eastAsia="en-US" w:bidi="ar-SY"/>
        </w:rPr>
        <w:t xml:space="preserve"> و</w:t>
      </w:r>
      <w:r w:rsidRPr="00CB66B3">
        <w:rPr>
          <w:lang w:eastAsia="en-US" w:bidi="ar-SY"/>
        </w:rPr>
        <w:t>GHz 100</w:t>
      </w:r>
      <w:r w:rsidRPr="00CB66B3">
        <w:rPr>
          <w:rFonts w:hint="cs"/>
          <w:rtl/>
          <w:lang w:eastAsia="en-US" w:bidi="ar-SY"/>
        </w:rPr>
        <w:t>)</w:t>
      </w:r>
    </w:p>
    <w:p w:rsidR="007318D3" w:rsidRPr="00CB66B3" w:rsidRDefault="007318D3" w:rsidP="001A2973">
      <w:pPr>
        <w:pStyle w:val="Equationlegend"/>
        <w:rPr>
          <w:lang w:eastAsia="en-US"/>
        </w:rPr>
      </w:pPr>
      <w:r w:rsidRPr="00CB66B3">
        <w:rPr>
          <w:lang w:eastAsia="en-US"/>
        </w:rPr>
        <w:tab/>
      </w:r>
      <w:r w:rsidRPr="00CB66B3">
        <w:rPr>
          <w:i/>
          <w:lang w:eastAsia="en-US"/>
        </w:rPr>
        <w:t>d</w:t>
      </w:r>
      <w:r w:rsidRPr="00CB66B3">
        <w:rPr>
          <w:i/>
          <w:vertAlign w:val="subscript"/>
          <w:lang w:eastAsia="en-US"/>
        </w:rPr>
        <w:t>TRx</w:t>
      </w:r>
      <w:r w:rsidRPr="00CB66B3">
        <w:rPr>
          <w:rFonts w:hint="cs"/>
          <w:rtl/>
          <w:lang w:eastAsia="en-US"/>
        </w:rPr>
        <w:t>:</w:t>
      </w:r>
      <w:r w:rsidRPr="00CB66B3">
        <w:rPr>
          <w:lang w:eastAsia="en-US"/>
        </w:rPr>
        <w:tab/>
      </w:r>
      <w:r w:rsidRPr="00CB66B3">
        <w:rPr>
          <w:rFonts w:hint="cs"/>
          <w:rtl/>
          <w:lang w:eastAsia="en-US"/>
        </w:rPr>
        <w:t>المسافة الأفقية بين هوائي الاستقبال والشجرة (بالأمتار)</w:t>
      </w:r>
    </w:p>
    <w:p w:rsidR="007318D3" w:rsidRPr="00CB66B3" w:rsidRDefault="007318D3" w:rsidP="001A2973">
      <w:pPr>
        <w:pStyle w:val="Equationlegend"/>
        <w:rPr>
          <w:lang w:eastAsia="en-US"/>
        </w:rPr>
      </w:pPr>
      <w:r w:rsidRPr="00CB66B3">
        <w:rPr>
          <w:lang w:eastAsia="en-US"/>
        </w:rPr>
        <w:tab/>
      </w:r>
      <w:r w:rsidRPr="00CB66B3">
        <w:rPr>
          <w:i/>
          <w:lang w:eastAsia="en-US"/>
        </w:rPr>
        <w:t>h</w:t>
      </w:r>
      <w:r w:rsidRPr="00CB66B3">
        <w:rPr>
          <w:i/>
          <w:vertAlign w:val="subscript"/>
          <w:lang w:eastAsia="en-US"/>
        </w:rPr>
        <w:t>T</w:t>
      </w:r>
      <w:r w:rsidRPr="00CB66B3">
        <w:rPr>
          <w:rFonts w:hint="cs"/>
          <w:rtl/>
          <w:lang w:eastAsia="en-US"/>
        </w:rPr>
        <w:t>:</w:t>
      </w:r>
      <w:r w:rsidRPr="00CB66B3">
        <w:rPr>
          <w:lang w:eastAsia="en-US"/>
        </w:rPr>
        <w:tab/>
      </w:r>
      <w:r w:rsidRPr="00CB66B3">
        <w:rPr>
          <w:rFonts w:hint="cs"/>
          <w:rtl/>
          <w:lang w:eastAsia="en-US"/>
        </w:rPr>
        <w:t>ارتفاع قاعدة الغطاء النباتي (بالأمتار)</w:t>
      </w:r>
    </w:p>
    <w:p w:rsidR="007318D3" w:rsidRPr="00CB66B3" w:rsidRDefault="007318D3" w:rsidP="001A2973">
      <w:pPr>
        <w:pStyle w:val="Equationlegend"/>
        <w:rPr>
          <w:rtl/>
        </w:rPr>
      </w:pPr>
      <w:r w:rsidRPr="00CB66B3">
        <w:rPr>
          <w:lang w:eastAsia="en-US"/>
        </w:rPr>
        <w:tab/>
      </w:r>
      <w:r w:rsidRPr="00CB66B3">
        <w:rPr>
          <w:i/>
          <w:lang w:eastAsia="en-US"/>
        </w:rPr>
        <w:t>h</w:t>
      </w:r>
      <w:r w:rsidRPr="00CB66B3">
        <w:rPr>
          <w:i/>
          <w:vertAlign w:val="subscript"/>
          <w:lang w:eastAsia="en-US"/>
        </w:rPr>
        <w:t>Rx</w:t>
      </w:r>
      <w:r w:rsidRPr="00CB66B3">
        <w:rPr>
          <w:rFonts w:hint="cs"/>
          <w:rtl/>
        </w:rPr>
        <w:t>:</w:t>
      </w:r>
      <w:r w:rsidRPr="00CB66B3">
        <w:rPr>
          <w:lang w:eastAsia="en-US"/>
        </w:rPr>
        <w:tab/>
      </w:r>
      <w:r w:rsidRPr="00CB66B3">
        <w:rPr>
          <w:rFonts w:hint="cs"/>
          <w:rtl/>
          <w:lang w:eastAsia="en-US"/>
        </w:rPr>
        <w:t xml:space="preserve">ارتفاع هوائي الاستقبال (بالأمتار، يجب أن يقل عن </w:t>
      </w:r>
      <w:r w:rsidR="00CB66B3" w:rsidRPr="00CB66B3">
        <w:rPr>
          <w:i/>
          <w:iCs/>
          <w:lang w:eastAsia="en-US"/>
        </w:rPr>
        <w:t>H/2</w:t>
      </w:r>
      <w:r w:rsidR="00CB66B3" w:rsidRPr="00CB66B3">
        <w:rPr>
          <w:lang w:eastAsia="en-US"/>
        </w:rPr>
        <w:t> + </w:t>
      </w:r>
      <w:r w:rsidR="00CB66B3" w:rsidRPr="00CB66B3">
        <w:rPr>
          <w:i/>
          <w:iCs/>
          <w:lang w:eastAsia="en-US"/>
        </w:rPr>
        <w:t>h</w:t>
      </w:r>
      <w:r w:rsidR="00CB66B3" w:rsidRPr="00CB66B3">
        <w:rPr>
          <w:i/>
          <w:iCs/>
          <w:vertAlign w:val="subscript"/>
          <w:lang w:eastAsia="en-US"/>
        </w:rPr>
        <w:t>T</w:t>
      </w:r>
      <w:r w:rsidR="00CB66B3" w:rsidRPr="00CB66B3">
        <w:rPr>
          <w:rFonts w:hint="cs"/>
          <w:rtl/>
        </w:rPr>
        <w:t>)</w:t>
      </w:r>
    </w:p>
    <w:p w:rsidR="00CB66B3" w:rsidRPr="007318D3" w:rsidRDefault="00555501" w:rsidP="001A2973">
      <w:pPr>
        <w:pStyle w:val="Equationlegend"/>
        <w:rPr>
          <w:rtl/>
          <w:lang w:eastAsia="en-US" w:bidi="ar-SY"/>
        </w:rPr>
      </w:pPr>
      <w:r>
        <w:rPr>
          <w:rtl/>
          <w:lang w:eastAsia="en-US" w:bidi="ar-SY"/>
        </w:rPr>
        <w:tab/>
      </w:r>
      <w:r w:rsidR="00D3441F">
        <w:rPr>
          <w:rFonts w:hint="cs"/>
          <w:rtl/>
          <w:lang w:eastAsia="en-US" w:bidi="ar-SY"/>
        </w:rPr>
        <w:tab/>
      </w:r>
      <w:r w:rsidR="00AC76C0">
        <w:rPr>
          <w:rFonts w:hint="cs"/>
          <w:rtl/>
          <w:lang w:eastAsia="en-US" w:bidi="ar-SY"/>
        </w:rPr>
        <w:t>استقطاب الوصلة (</w:t>
      </w:r>
      <w:r w:rsidR="00AC76C0" w:rsidRPr="004C35F9">
        <w:rPr>
          <w:i/>
          <w:iCs/>
          <w:lang w:eastAsia="en-US" w:bidi="ar-SY"/>
        </w:rPr>
        <w:t>V</w:t>
      </w:r>
      <w:r w:rsidR="00AC76C0">
        <w:rPr>
          <w:rFonts w:hint="cs"/>
          <w:rtl/>
          <w:lang w:eastAsia="en-US" w:bidi="ar-SY"/>
        </w:rPr>
        <w:t xml:space="preserve"> أو </w:t>
      </w:r>
      <w:r w:rsidR="00AC76C0" w:rsidRPr="004C35F9">
        <w:rPr>
          <w:i/>
          <w:iCs/>
          <w:lang w:eastAsia="en-US" w:bidi="ar-SY"/>
        </w:rPr>
        <w:t>H</w:t>
      </w:r>
      <w:r w:rsidR="00AC76C0">
        <w:rPr>
          <w:rFonts w:hint="cs"/>
          <w:rtl/>
          <w:lang w:eastAsia="en-US" w:bidi="ar-SY"/>
        </w:rPr>
        <w:t xml:space="preserve"> أو </w:t>
      </w:r>
      <w:r w:rsidR="00AC76C0" w:rsidRPr="004C35F9">
        <w:rPr>
          <w:i/>
          <w:iCs/>
          <w:lang w:eastAsia="en-US" w:bidi="ar-SY"/>
        </w:rPr>
        <w:t>RHCP</w:t>
      </w:r>
      <w:r w:rsidR="00AC76C0">
        <w:rPr>
          <w:rFonts w:hint="cs"/>
          <w:rtl/>
          <w:lang w:eastAsia="en-US" w:bidi="ar-SY"/>
        </w:rPr>
        <w:t xml:space="preserve"> أو </w:t>
      </w:r>
      <w:r w:rsidR="00AC76C0" w:rsidRPr="004C35F9">
        <w:rPr>
          <w:i/>
          <w:iCs/>
          <w:lang w:eastAsia="en-US" w:bidi="ar-SY"/>
        </w:rPr>
        <w:t>LHCP</w:t>
      </w:r>
      <w:r w:rsidR="00AC76C0">
        <w:rPr>
          <w:rFonts w:hint="cs"/>
          <w:rtl/>
          <w:lang w:eastAsia="en-US" w:bidi="ar-SY"/>
        </w:rPr>
        <w:t>).</w:t>
      </w:r>
    </w:p>
    <w:p w:rsidR="000451C5" w:rsidRDefault="007D6839" w:rsidP="007D6839">
      <w:pPr>
        <w:pStyle w:val="FigureNo"/>
        <w:rPr>
          <w:rtl/>
        </w:rPr>
      </w:pPr>
      <w:r>
        <w:rPr>
          <w:rFonts w:hint="cs"/>
          <w:rtl/>
        </w:rPr>
        <w:t xml:space="preserve">الشكل </w:t>
      </w:r>
      <w:r>
        <w:t>8</w:t>
      </w:r>
    </w:p>
    <w:p w:rsidR="007D6839" w:rsidRDefault="007D6839" w:rsidP="007D6839">
      <w:pPr>
        <w:pStyle w:val="FigureTitle"/>
        <w:rPr>
          <w:rtl/>
        </w:rPr>
      </w:pPr>
      <w:r>
        <w:rPr>
          <w:rFonts w:hint="cs"/>
          <w:rtl/>
        </w:rPr>
        <w:t>التعريف الهندسي</w:t>
      </w:r>
    </w:p>
    <w:p w:rsidR="007D6839" w:rsidRDefault="007D6839" w:rsidP="007D6839">
      <w:pPr>
        <w:spacing w:before="100" w:beforeAutospacing="1" w:after="100" w:afterAutospacing="1" w:line="240" w:lineRule="auto"/>
        <w:jc w:val="center"/>
        <w:rPr>
          <w:rtl/>
          <w:lang w:bidi="ar-SY"/>
        </w:rPr>
      </w:pPr>
      <w:r>
        <w:object w:dxaOrig="9052" w:dyaOrig="4270">
          <v:shape id="_x0000_i1051" type="#_x0000_t75" style="width:428.25pt;height:201.75pt" o:ole="">
            <v:imagedata r:id="rId64" o:title=""/>
          </v:shape>
          <o:OLEObject Type="Embed" ProgID="CorelDRAW.Graphic.14" ShapeID="_x0000_i1051" DrawAspect="Content" ObjectID="_1470207679" r:id="rId65"/>
        </w:object>
      </w:r>
    </w:p>
    <w:p w:rsidR="007D6839" w:rsidRDefault="00425E9D" w:rsidP="00F91919">
      <w:pPr>
        <w:tabs>
          <w:tab w:val="left" w:pos="1134"/>
        </w:tabs>
        <w:rPr>
          <w:rtl/>
          <w:lang w:bidi="ar-SY"/>
        </w:rPr>
      </w:pPr>
      <w:r w:rsidRPr="00D3441F">
        <w:rPr>
          <w:rFonts w:hint="cs"/>
          <w:i/>
          <w:iCs/>
          <w:rtl/>
          <w:lang w:bidi="ar-SY"/>
        </w:rPr>
        <w:t xml:space="preserve">الخطوة </w:t>
      </w:r>
      <w:r w:rsidRPr="00D3441F">
        <w:rPr>
          <w:i/>
          <w:iCs/>
          <w:lang w:bidi="ar-SY"/>
        </w:rPr>
        <w:t>1</w:t>
      </w:r>
      <w:r>
        <w:rPr>
          <w:rFonts w:hint="cs"/>
          <w:rtl/>
          <w:lang w:bidi="ar-SY"/>
        </w:rPr>
        <w:tab/>
        <w:t xml:space="preserve">حساب </w:t>
      </w:r>
      <w:r w:rsidRPr="008F4D11">
        <w:rPr>
          <w:iCs/>
        </w:rPr>
        <w:sym w:font="Symbol" w:char="F071"/>
      </w:r>
      <w:r w:rsidRPr="00444795">
        <w:rPr>
          <w:i/>
          <w:vertAlign w:val="subscript"/>
        </w:rPr>
        <w:t>s</w:t>
      </w:r>
      <w:r>
        <w:rPr>
          <w:rFonts w:hint="cs"/>
          <w:rtl/>
          <w:lang w:bidi="ar-SY"/>
        </w:rPr>
        <w:t>، زاوية انتثار الارتفاع (بالتقدير الدائري):</w:t>
      </w:r>
    </w:p>
    <w:p w:rsidR="00D44C0A" w:rsidRDefault="00D44C0A" w:rsidP="00D44C0A">
      <w:pPr>
        <w:pStyle w:val="Equation"/>
        <w:spacing w:before="0"/>
        <w:rPr>
          <w:rtl/>
        </w:rPr>
      </w:pPr>
    </w:p>
    <w:p w:rsidR="001A2973" w:rsidRPr="001A2973" w:rsidRDefault="001A2973" w:rsidP="001A2973">
      <w:pPr>
        <w:pStyle w:val="Equation"/>
      </w:pPr>
      <w:r w:rsidRPr="00444795">
        <w:rPr>
          <w:position w:val="-12"/>
        </w:rPr>
        <w:tab/>
      </w:r>
      <w:r w:rsidRPr="008F4D11">
        <w:rPr>
          <w:position w:val="-30"/>
        </w:rPr>
        <w:object w:dxaOrig="3920" w:dyaOrig="720">
          <v:shape id="_x0000_i1052" type="#_x0000_t75" style="width:195.75pt;height:36.75pt" o:ole="">
            <v:imagedata r:id="rId66" o:title=""/>
          </v:shape>
          <o:OLEObject Type="Embed" ProgID="Equation.DSMT4" ShapeID="_x0000_i1052" DrawAspect="Content" ObjectID="_1470207680" r:id="rId67"/>
        </w:object>
      </w:r>
      <w:r w:rsidRPr="00444795">
        <w:rPr>
          <w:position w:val="-12"/>
        </w:rPr>
        <w:tab/>
        <w:t>(15)</w:t>
      </w:r>
    </w:p>
    <w:p w:rsidR="00425E9D" w:rsidRDefault="00D3441F" w:rsidP="00F91919">
      <w:pPr>
        <w:keepNext/>
        <w:keepLines/>
        <w:tabs>
          <w:tab w:val="left" w:pos="1134"/>
        </w:tabs>
        <w:rPr>
          <w:rtl/>
          <w:lang w:bidi="ar-SY"/>
        </w:rPr>
      </w:pPr>
      <w:r w:rsidRPr="00D3441F">
        <w:rPr>
          <w:rFonts w:hint="cs"/>
          <w:i/>
          <w:iCs/>
          <w:rtl/>
          <w:lang w:bidi="ar-SY"/>
        </w:rPr>
        <w:lastRenderedPageBreak/>
        <w:t xml:space="preserve">الخطوة </w:t>
      </w:r>
      <w:r w:rsidRPr="00D3441F">
        <w:rPr>
          <w:i/>
          <w:iCs/>
          <w:lang w:bidi="ar-SY"/>
        </w:rPr>
        <w:t>2</w:t>
      </w:r>
      <w:r>
        <w:rPr>
          <w:rFonts w:hint="cs"/>
          <w:rtl/>
          <w:lang w:bidi="ar-SY"/>
        </w:rPr>
        <w:tab/>
        <w:t>تحديد خصائص الفروع والأوراق:</w:t>
      </w:r>
    </w:p>
    <w:p w:rsidR="00D3441F" w:rsidRPr="00D3441F" w:rsidRDefault="00D3441F" w:rsidP="001A2973">
      <w:pPr>
        <w:pStyle w:val="Equationlegend"/>
        <w:rPr>
          <w:rtl/>
          <w:lang w:eastAsia="en-US" w:bidi="ar-SY"/>
        </w:rPr>
      </w:pPr>
      <w:r w:rsidRPr="00D3441F">
        <w:rPr>
          <w:i/>
          <w:lang w:eastAsia="en-US"/>
        </w:rPr>
        <w:tab/>
        <w:t>a</w:t>
      </w:r>
      <w:r w:rsidR="00162983" w:rsidRPr="00162983">
        <w:rPr>
          <w:rFonts w:hint="cs"/>
          <w:rtl/>
          <w:lang w:eastAsia="en-US"/>
        </w:rPr>
        <w:t>:</w:t>
      </w:r>
      <w:r w:rsidRPr="00D3441F">
        <w:rPr>
          <w:lang w:eastAsia="en-US"/>
        </w:rPr>
        <w:tab/>
      </w:r>
      <w:r w:rsidR="00162983" w:rsidRPr="00162983">
        <w:rPr>
          <w:rFonts w:hint="cs"/>
          <w:rtl/>
          <w:lang w:eastAsia="en-US"/>
        </w:rPr>
        <w:t xml:space="preserve">نصف القطر </w:t>
      </w:r>
      <w:r w:rsidR="00162983" w:rsidRPr="00162983">
        <w:rPr>
          <w:lang w:eastAsia="en-US"/>
        </w:rPr>
        <w:t>(m)</w:t>
      </w:r>
    </w:p>
    <w:p w:rsidR="00D3441F" w:rsidRPr="00D3441F" w:rsidRDefault="00D3441F" w:rsidP="001A2973">
      <w:pPr>
        <w:pStyle w:val="Equationlegend"/>
        <w:rPr>
          <w:rtl/>
          <w:lang w:eastAsia="en-US" w:bidi="ar-SY"/>
        </w:rPr>
      </w:pPr>
      <w:r w:rsidRPr="00D3441F">
        <w:rPr>
          <w:i/>
          <w:lang w:eastAsia="en-US"/>
        </w:rPr>
        <w:tab/>
        <w:t>h</w:t>
      </w:r>
      <w:r w:rsidR="00162983" w:rsidRPr="00162983">
        <w:rPr>
          <w:rFonts w:hint="cs"/>
          <w:rtl/>
          <w:lang w:eastAsia="en-US"/>
        </w:rPr>
        <w:t>:</w:t>
      </w:r>
      <w:r w:rsidRPr="00D3441F">
        <w:rPr>
          <w:lang w:eastAsia="en-US"/>
        </w:rPr>
        <w:tab/>
      </w:r>
      <w:r w:rsidR="00162983" w:rsidRPr="00162983">
        <w:rPr>
          <w:rFonts w:hint="cs"/>
          <w:rtl/>
          <w:lang w:eastAsia="en-US"/>
        </w:rPr>
        <w:t xml:space="preserve">الطول </w:t>
      </w:r>
      <w:r w:rsidR="00162983" w:rsidRPr="00162983">
        <w:rPr>
          <w:lang w:eastAsia="en-US"/>
        </w:rPr>
        <w:t>(m)</w:t>
      </w:r>
    </w:p>
    <w:p w:rsidR="00D3441F" w:rsidRPr="00D3441F" w:rsidRDefault="00D3441F" w:rsidP="001A2973">
      <w:pPr>
        <w:pStyle w:val="Equationlegend"/>
        <w:rPr>
          <w:lang w:eastAsia="en-US"/>
        </w:rPr>
      </w:pPr>
      <w:r w:rsidRPr="00D3441F">
        <w:rPr>
          <w:i/>
          <w:lang w:eastAsia="en-US"/>
        </w:rPr>
        <w:tab/>
      </w:r>
      <w:r w:rsidRPr="00D3441F">
        <w:rPr>
          <w:iCs/>
          <w:lang w:eastAsia="en-US"/>
        </w:rPr>
        <w:sym w:font="Symbol" w:char="F065"/>
      </w:r>
      <w:r w:rsidRPr="00D3441F">
        <w:rPr>
          <w:i/>
          <w:vertAlign w:val="subscript"/>
          <w:lang w:eastAsia="en-US"/>
        </w:rPr>
        <w:t>r</w:t>
      </w:r>
      <w:r w:rsidR="00162983" w:rsidRPr="00162983">
        <w:rPr>
          <w:rFonts w:hint="cs"/>
          <w:rtl/>
          <w:lang w:eastAsia="en-US"/>
        </w:rPr>
        <w:t>:</w:t>
      </w:r>
      <w:r w:rsidRPr="00D3441F">
        <w:rPr>
          <w:lang w:eastAsia="en-US"/>
        </w:rPr>
        <w:tab/>
      </w:r>
      <w:r w:rsidR="00162983" w:rsidRPr="00162983">
        <w:rPr>
          <w:rFonts w:hint="cs"/>
          <w:rtl/>
          <w:lang w:eastAsia="en-US"/>
        </w:rPr>
        <w:t>ثابت العزل الكهربائي</w:t>
      </w:r>
    </w:p>
    <w:p w:rsidR="00D3441F" w:rsidRPr="00D3441F" w:rsidRDefault="00D3441F" w:rsidP="001A2973">
      <w:pPr>
        <w:pStyle w:val="Equationlegend"/>
        <w:rPr>
          <w:rtl/>
          <w:lang w:eastAsia="en-US" w:bidi="ar-SY"/>
        </w:rPr>
      </w:pPr>
      <w:r w:rsidRPr="00D3441F">
        <w:rPr>
          <w:i/>
          <w:lang w:eastAsia="en-US"/>
        </w:rPr>
        <w:tab/>
      </w:r>
      <w:r w:rsidRPr="00D3441F">
        <w:rPr>
          <w:iCs/>
          <w:lang w:eastAsia="en-US"/>
        </w:rPr>
        <w:sym w:font="Symbol" w:char="F072"/>
      </w:r>
      <w:r w:rsidR="00162983" w:rsidRPr="00162983">
        <w:rPr>
          <w:rFonts w:hint="cs"/>
          <w:rtl/>
          <w:lang w:eastAsia="en-US"/>
        </w:rPr>
        <w:t>:</w:t>
      </w:r>
      <w:r w:rsidRPr="00D3441F">
        <w:rPr>
          <w:lang w:eastAsia="en-US"/>
        </w:rPr>
        <w:tab/>
      </w:r>
      <w:r w:rsidR="00162983" w:rsidRPr="00162983">
        <w:rPr>
          <w:rFonts w:hint="cs"/>
          <w:rtl/>
          <w:lang w:eastAsia="en-US"/>
        </w:rPr>
        <w:t xml:space="preserve">الكثافة </w:t>
      </w:r>
      <w:r w:rsidR="00162983" w:rsidRPr="00162983">
        <w:rPr>
          <w:lang w:eastAsia="en-US"/>
        </w:rPr>
        <w:t>(</w:t>
      </w:r>
      <w:r w:rsidR="00162983" w:rsidRPr="00162983">
        <w:rPr>
          <w:vertAlign w:val="superscript"/>
          <w:lang w:eastAsia="en-US"/>
        </w:rPr>
        <w:t>3–</w:t>
      </w:r>
      <w:r w:rsidR="00162983" w:rsidRPr="00162983">
        <w:rPr>
          <w:lang w:eastAsia="en-US"/>
        </w:rPr>
        <w:t>m)</w:t>
      </w:r>
      <w:r w:rsidR="007A7448">
        <w:rPr>
          <w:rFonts w:hint="cs"/>
          <w:rtl/>
          <w:lang w:eastAsia="en-US"/>
        </w:rPr>
        <w:t>.</w:t>
      </w:r>
    </w:p>
    <w:p w:rsidR="00D3441F" w:rsidRDefault="008772A8" w:rsidP="008772A8">
      <w:pPr>
        <w:rPr>
          <w:rtl/>
          <w:lang w:bidi="ar-SY"/>
        </w:rPr>
      </w:pPr>
      <w:r>
        <w:rPr>
          <w:rFonts w:hint="cs"/>
          <w:rtl/>
          <w:lang w:bidi="ar-SY"/>
        </w:rPr>
        <w:t xml:space="preserve">فإذا كانت قيم </w:t>
      </w:r>
      <w:r w:rsidRPr="008772A8">
        <w:rPr>
          <w:i/>
          <w:iCs/>
          <w:lang w:bidi="ar-SY"/>
        </w:rPr>
        <w:t>a</w:t>
      </w:r>
      <w:r>
        <w:rPr>
          <w:rFonts w:hint="cs"/>
          <w:rtl/>
          <w:lang w:bidi="ar-SY"/>
        </w:rPr>
        <w:t xml:space="preserve"> و</w:t>
      </w:r>
      <w:r w:rsidRPr="008772A8">
        <w:rPr>
          <w:i/>
          <w:iCs/>
          <w:lang w:bidi="ar-SY"/>
        </w:rPr>
        <w:t>h</w:t>
      </w:r>
      <w:r>
        <w:rPr>
          <w:rFonts w:hint="cs"/>
          <w:rtl/>
          <w:lang w:bidi="ar-SY"/>
        </w:rPr>
        <w:t xml:space="preserve"> و</w:t>
      </w:r>
      <w:r w:rsidRPr="00BC7F0A">
        <w:rPr>
          <w:szCs w:val="24"/>
        </w:rPr>
        <w:sym w:font="Symbol" w:char="F072"/>
      </w:r>
      <w:r>
        <w:rPr>
          <w:rFonts w:hint="cs"/>
          <w:rtl/>
          <w:lang w:bidi="ar-SY"/>
        </w:rPr>
        <w:t xml:space="preserve"> غير معلومة، تستعمل القيم الواردة في الجدول </w:t>
      </w:r>
      <w:r>
        <w:rPr>
          <w:lang w:bidi="ar-SY"/>
        </w:rPr>
        <w:t>7</w:t>
      </w:r>
      <w:r>
        <w:rPr>
          <w:rFonts w:hint="cs"/>
          <w:rtl/>
          <w:lang w:bidi="ar-SY"/>
        </w:rPr>
        <w:t xml:space="preserve"> المقابلة لشجرة بلوط نمطية.</w:t>
      </w:r>
    </w:p>
    <w:p w:rsidR="008772A8" w:rsidRDefault="008772A8" w:rsidP="004F6EC7">
      <w:pPr>
        <w:pStyle w:val="FigureNo"/>
        <w:rPr>
          <w:rtl/>
        </w:rPr>
      </w:pPr>
      <w:r>
        <w:rPr>
          <w:rFonts w:hint="cs"/>
          <w:rtl/>
        </w:rPr>
        <w:t xml:space="preserve">الجدول </w:t>
      </w:r>
      <w:r>
        <w:t>7</w:t>
      </w:r>
    </w:p>
    <w:p w:rsidR="008772A8" w:rsidRDefault="008114AF" w:rsidP="004F6EC7">
      <w:pPr>
        <w:pStyle w:val="FigureTitle"/>
        <w:rPr>
          <w:rtl/>
        </w:rPr>
      </w:pPr>
      <w:r>
        <w:rPr>
          <w:rFonts w:hint="cs"/>
          <w:rtl/>
        </w:rPr>
        <w:t>الأبعاد المقاسة لفروع وأوراق شجرة بلوط في بوكستيل، هولندا وكثافتها</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7"/>
        <w:gridCol w:w="2444"/>
        <w:gridCol w:w="2444"/>
        <w:gridCol w:w="2444"/>
      </w:tblGrid>
      <w:tr w:rsidR="00335F48" w:rsidRPr="00335F48" w:rsidTr="00335F48">
        <w:trPr>
          <w:jc w:val="center"/>
        </w:trPr>
        <w:tc>
          <w:tcPr>
            <w:tcW w:w="1847" w:type="dxa"/>
            <w:vAlign w:val="center"/>
          </w:tcPr>
          <w:p w:rsidR="00335F48" w:rsidRPr="00335F48" w:rsidRDefault="00335F48" w:rsidP="00335F4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ascii="Times New Roman Bold" w:hAnsi="Times New Roman Bold"/>
                <w:b/>
                <w:bCs/>
                <w:sz w:val="20"/>
                <w:szCs w:val="26"/>
                <w:lang w:val="fr-FR" w:eastAsia="en-US"/>
              </w:rPr>
            </w:pPr>
            <w:r w:rsidRPr="00335F48">
              <w:rPr>
                <w:rFonts w:ascii="Times New Roman Bold" w:hAnsi="Times New Roman Bold" w:hint="cs"/>
                <w:b/>
                <w:bCs/>
                <w:sz w:val="20"/>
                <w:szCs w:val="26"/>
                <w:rtl/>
                <w:lang w:val="fr-FR" w:eastAsia="en-US"/>
              </w:rPr>
              <w:t>نمط وسيلة الانتثار</w:t>
            </w:r>
          </w:p>
        </w:tc>
        <w:tc>
          <w:tcPr>
            <w:tcW w:w="1956" w:type="dxa"/>
            <w:vAlign w:val="center"/>
          </w:tcPr>
          <w:p w:rsidR="00335F48" w:rsidRPr="00335F48" w:rsidRDefault="00335F48" w:rsidP="00335F4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ascii="Times New Roman Bold" w:hAnsi="Times New Roman Bold"/>
                <w:b/>
                <w:bCs/>
                <w:sz w:val="20"/>
                <w:szCs w:val="26"/>
                <w:lang w:val="fr-FR" w:eastAsia="en-US"/>
              </w:rPr>
            </w:pPr>
            <w:r w:rsidRPr="00335F48">
              <w:rPr>
                <w:rFonts w:ascii="Times New Roman Bold" w:hAnsi="Times New Roman Bold" w:hint="cs"/>
                <w:b/>
                <w:bCs/>
                <w:sz w:val="20"/>
                <w:szCs w:val="26"/>
                <w:rtl/>
                <w:lang w:val="fr-FR" w:eastAsia="en-US"/>
              </w:rPr>
              <w:t>نصف القطر</w:t>
            </w:r>
            <w:r w:rsidRPr="00335F48">
              <w:rPr>
                <w:rFonts w:ascii="Times New Roman Bold" w:hAnsi="Times New Roman Bold" w:hint="cs"/>
                <w:b/>
                <w:bCs/>
                <w:sz w:val="20"/>
                <w:szCs w:val="26"/>
                <w:rtl/>
                <w:lang w:val="fr-FR" w:eastAsia="en-US"/>
              </w:rPr>
              <w:br/>
            </w:r>
            <w:r w:rsidRPr="00335F48">
              <w:rPr>
                <w:rFonts w:ascii="Times New Roman Bold" w:hAnsi="Times New Roman Bold"/>
                <w:b/>
                <w:bCs/>
                <w:sz w:val="20"/>
                <w:szCs w:val="26"/>
                <w:lang w:val="fr-FR" w:eastAsia="en-US"/>
              </w:rPr>
              <w:t>(cm)</w:t>
            </w:r>
          </w:p>
        </w:tc>
        <w:tc>
          <w:tcPr>
            <w:tcW w:w="1956" w:type="dxa"/>
            <w:vAlign w:val="center"/>
          </w:tcPr>
          <w:p w:rsidR="00335F48" w:rsidRPr="00335F48" w:rsidRDefault="00335F48" w:rsidP="00335F4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ascii="Times New Roman Bold" w:hAnsi="Times New Roman Bold"/>
                <w:b/>
                <w:bCs/>
                <w:sz w:val="20"/>
                <w:szCs w:val="26"/>
                <w:lang w:val="fr-FR" w:eastAsia="en-US"/>
              </w:rPr>
            </w:pPr>
            <w:r w:rsidRPr="00335F48">
              <w:rPr>
                <w:rFonts w:ascii="Times New Roman Bold" w:hAnsi="Times New Roman Bold" w:hint="cs"/>
                <w:b/>
                <w:bCs/>
                <w:sz w:val="20"/>
                <w:szCs w:val="26"/>
                <w:rtl/>
                <w:lang w:val="fr-FR" w:eastAsia="en-US"/>
              </w:rPr>
              <w:t>الطول/السمك</w:t>
            </w:r>
            <w:r w:rsidRPr="00335F48">
              <w:rPr>
                <w:rFonts w:ascii="Times New Roman Bold" w:hAnsi="Times New Roman Bold" w:hint="cs"/>
                <w:b/>
                <w:bCs/>
                <w:sz w:val="20"/>
                <w:szCs w:val="26"/>
                <w:rtl/>
                <w:lang w:val="fr-FR" w:eastAsia="en-US"/>
              </w:rPr>
              <w:br/>
            </w:r>
            <w:r w:rsidRPr="00335F48">
              <w:rPr>
                <w:rFonts w:ascii="Times New Roman Bold" w:hAnsi="Times New Roman Bold"/>
                <w:b/>
                <w:bCs/>
                <w:sz w:val="20"/>
                <w:szCs w:val="26"/>
                <w:lang w:val="fr-FR" w:eastAsia="en-US"/>
              </w:rPr>
              <w:t>(cm)</w:t>
            </w:r>
          </w:p>
        </w:tc>
        <w:tc>
          <w:tcPr>
            <w:tcW w:w="1956" w:type="dxa"/>
            <w:vAlign w:val="center"/>
          </w:tcPr>
          <w:p w:rsidR="00335F48" w:rsidRPr="00335F48" w:rsidRDefault="00335F48" w:rsidP="00335F4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ascii="Times New Roman Bold" w:hAnsi="Times New Roman Bold"/>
                <w:b/>
                <w:bCs/>
                <w:sz w:val="20"/>
                <w:szCs w:val="26"/>
                <w:lang w:val="fr-FR" w:eastAsia="en-US"/>
              </w:rPr>
            </w:pPr>
            <w:r w:rsidRPr="00335F48">
              <w:rPr>
                <w:rFonts w:ascii="Times New Roman Bold" w:hAnsi="Times New Roman Bold" w:hint="cs"/>
                <w:b/>
                <w:bCs/>
                <w:sz w:val="20"/>
                <w:szCs w:val="26"/>
                <w:rtl/>
                <w:lang w:val="fr-FR" w:eastAsia="en-US"/>
              </w:rPr>
              <w:t>الكثافة العددية</w:t>
            </w:r>
            <w:r w:rsidRPr="00335F48">
              <w:rPr>
                <w:rFonts w:ascii="Times New Roman Bold" w:hAnsi="Times New Roman Bold" w:hint="cs"/>
                <w:b/>
                <w:bCs/>
                <w:sz w:val="20"/>
                <w:szCs w:val="26"/>
                <w:rtl/>
                <w:lang w:val="fr-FR" w:eastAsia="en-US"/>
              </w:rPr>
              <w:br/>
            </w:r>
            <w:r w:rsidRPr="00335F48">
              <w:rPr>
                <w:rFonts w:ascii="Times New Roman Bold" w:hAnsi="Times New Roman Bold"/>
                <w:b/>
                <w:bCs/>
                <w:sz w:val="20"/>
                <w:szCs w:val="26"/>
                <w:lang w:val="fr-FR" w:eastAsia="en-US"/>
              </w:rPr>
              <w:t>(</w:t>
            </w:r>
            <w:r w:rsidRPr="00335F48">
              <w:rPr>
                <w:rFonts w:ascii="Times New Roman Bold" w:hAnsi="Times New Roman Bold"/>
                <w:b/>
                <w:bCs/>
                <w:sz w:val="20"/>
                <w:szCs w:val="26"/>
                <w:vertAlign w:val="superscript"/>
                <w:lang w:eastAsia="en-US"/>
              </w:rPr>
              <w:t>3–</w:t>
            </w:r>
            <w:r w:rsidRPr="00335F48">
              <w:rPr>
                <w:rFonts w:ascii="Times New Roman Bold" w:hAnsi="Times New Roman Bold"/>
                <w:b/>
                <w:bCs/>
                <w:sz w:val="20"/>
                <w:szCs w:val="26"/>
                <w:lang w:val="fr-FR" w:eastAsia="en-US"/>
              </w:rPr>
              <w:t>m)</w:t>
            </w:r>
          </w:p>
        </w:tc>
      </w:tr>
      <w:tr w:rsidR="00335F48" w:rsidRPr="00335F48" w:rsidTr="00335F48">
        <w:trPr>
          <w:jc w:val="center"/>
        </w:trPr>
        <w:tc>
          <w:tcPr>
            <w:tcW w:w="1847" w:type="dxa"/>
          </w:tcPr>
          <w:p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335F48">
              <w:rPr>
                <w:rFonts w:hint="cs"/>
                <w:sz w:val="20"/>
                <w:szCs w:val="26"/>
                <w:rtl/>
                <w:lang w:eastAsia="en-US"/>
              </w:rPr>
              <w:t xml:space="preserve">الفرع </w:t>
            </w:r>
            <w:r w:rsidRPr="00335F48">
              <w:rPr>
                <w:sz w:val="20"/>
                <w:szCs w:val="26"/>
                <w:lang w:eastAsia="en-US"/>
              </w:rPr>
              <w:t>(1)</w:t>
            </w:r>
          </w:p>
          <w:p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rtl/>
                <w:lang w:eastAsia="en-US" w:bidi="ar-SY"/>
              </w:rPr>
            </w:pPr>
            <w:r w:rsidRPr="00335F48">
              <w:rPr>
                <w:rFonts w:hint="cs"/>
                <w:sz w:val="20"/>
                <w:szCs w:val="26"/>
                <w:rtl/>
                <w:lang w:eastAsia="en-US"/>
              </w:rPr>
              <w:t xml:space="preserve">الفرع </w:t>
            </w:r>
            <w:r w:rsidRPr="00335F48">
              <w:rPr>
                <w:sz w:val="20"/>
                <w:szCs w:val="26"/>
                <w:lang w:eastAsia="en-US"/>
              </w:rPr>
              <w:t>(2)</w:t>
            </w:r>
          </w:p>
          <w:p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335F48">
              <w:rPr>
                <w:rFonts w:hint="cs"/>
                <w:sz w:val="20"/>
                <w:szCs w:val="26"/>
                <w:rtl/>
                <w:lang w:eastAsia="en-US"/>
              </w:rPr>
              <w:t xml:space="preserve">الفرع </w:t>
            </w:r>
            <w:r w:rsidRPr="00335F48">
              <w:rPr>
                <w:sz w:val="20"/>
                <w:szCs w:val="26"/>
                <w:lang w:eastAsia="en-US"/>
              </w:rPr>
              <w:t>(3)</w:t>
            </w:r>
          </w:p>
          <w:p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335F48">
              <w:rPr>
                <w:rFonts w:hint="cs"/>
                <w:sz w:val="20"/>
                <w:szCs w:val="26"/>
                <w:rtl/>
                <w:lang w:eastAsia="en-US"/>
              </w:rPr>
              <w:t xml:space="preserve">الفرع </w:t>
            </w:r>
            <w:r w:rsidRPr="00335F48">
              <w:rPr>
                <w:sz w:val="20"/>
                <w:szCs w:val="26"/>
                <w:lang w:eastAsia="en-US"/>
              </w:rPr>
              <w:t>(4)</w:t>
            </w:r>
          </w:p>
          <w:p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335F48">
              <w:rPr>
                <w:rFonts w:hint="cs"/>
                <w:sz w:val="20"/>
                <w:szCs w:val="26"/>
                <w:rtl/>
                <w:lang w:eastAsia="en-US"/>
              </w:rPr>
              <w:t xml:space="preserve">الفرع </w:t>
            </w:r>
            <w:r w:rsidRPr="00335F48">
              <w:rPr>
                <w:sz w:val="20"/>
                <w:szCs w:val="26"/>
                <w:lang w:eastAsia="en-US"/>
              </w:rPr>
              <w:t>(5)</w:t>
            </w:r>
          </w:p>
          <w:p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335F48">
              <w:rPr>
                <w:rFonts w:hint="cs"/>
                <w:sz w:val="20"/>
                <w:szCs w:val="26"/>
                <w:rtl/>
                <w:lang w:eastAsia="en-US"/>
              </w:rPr>
              <w:t>ورقة</w:t>
            </w:r>
          </w:p>
        </w:tc>
        <w:tc>
          <w:tcPr>
            <w:tcW w:w="1956" w:type="dxa"/>
          </w:tcPr>
          <w:p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335F48">
              <w:rPr>
                <w:sz w:val="20"/>
                <w:szCs w:val="26"/>
                <w:lang w:eastAsia="en-US"/>
              </w:rPr>
              <w:t>11</w:t>
            </w:r>
            <w:r>
              <w:rPr>
                <w:sz w:val="20"/>
                <w:szCs w:val="26"/>
                <w:lang w:eastAsia="en-US"/>
              </w:rPr>
              <w:t>,</w:t>
            </w:r>
            <w:r w:rsidRPr="00335F48">
              <w:rPr>
                <w:sz w:val="20"/>
                <w:szCs w:val="26"/>
                <w:lang w:eastAsia="en-US"/>
              </w:rPr>
              <w:t>4</w:t>
            </w:r>
          </w:p>
          <w:p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335F48">
              <w:rPr>
                <w:sz w:val="20"/>
                <w:szCs w:val="26"/>
                <w:lang w:eastAsia="en-US"/>
              </w:rPr>
              <w:t>6</w:t>
            </w:r>
            <w:r>
              <w:rPr>
                <w:sz w:val="20"/>
                <w:szCs w:val="26"/>
                <w:lang w:eastAsia="en-US"/>
              </w:rPr>
              <w:t>,</w:t>
            </w:r>
            <w:r w:rsidRPr="00335F48">
              <w:rPr>
                <w:sz w:val="20"/>
                <w:szCs w:val="26"/>
                <w:lang w:eastAsia="en-US"/>
              </w:rPr>
              <w:t>0</w:t>
            </w:r>
          </w:p>
          <w:p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335F48">
              <w:rPr>
                <w:sz w:val="20"/>
                <w:szCs w:val="26"/>
                <w:lang w:eastAsia="en-US"/>
              </w:rPr>
              <w:t>2</w:t>
            </w:r>
            <w:r>
              <w:rPr>
                <w:sz w:val="20"/>
                <w:szCs w:val="26"/>
                <w:lang w:eastAsia="en-US"/>
              </w:rPr>
              <w:t>,</w:t>
            </w:r>
            <w:r w:rsidRPr="00335F48">
              <w:rPr>
                <w:sz w:val="20"/>
                <w:szCs w:val="26"/>
                <w:lang w:eastAsia="en-US"/>
              </w:rPr>
              <w:t>8</w:t>
            </w:r>
          </w:p>
          <w:p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335F48">
              <w:rPr>
                <w:sz w:val="20"/>
                <w:szCs w:val="26"/>
                <w:lang w:eastAsia="en-US"/>
              </w:rPr>
              <w:t>0</w:t>
            </w:r>
            <w:r>
              <w:rPr>
                <w:sz w:val="20"/>
                <w:szCs w:val="26"/>
                <w:lang w:eastAsia="en-US"/>
              </w:rPr>
              <w:t>,</w:t>
            </w:r>
            <w:r w:rsidRPr="00335F48">
              <w:rPr>
                <w:sz w:val="20"/>
                <w:szCs w:val="26"/>
                <w:lang w:eastAsia="en-US"/>
              </w:rPr>
              <w:t>7</w:t>
            </w:r>
          </w:p>
          <w:p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335F48">
              <w:rPr>
                <w:sz w:val="20"/>
                <w:szCs w:val="26"/>
                <w:lang w:eastAsia="en-US"/>
              </w:rPr>
              <w:t>0</w:t>
            </w:r>
            <w:r>
              <w:rPr>
                <w:sz w:val="20"/>
                <w:szCs w:val="26"/>
                <w:lang w:eastAsia="en-US"/>
              </w:rPr>
              <w:t>,</w:t>
            </w:r>
            <w:r w:rsidRPr="00335F48">
              <w:rPr>
                <w:sz w:val="20"/>
                <w:szCs w:val="26"/>
                <w:lang w:eastAsia="en-US"/>
              </w:rPr>
              <w:t>2</w:t>
            </w:r>
          </w:p>
          <w:p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335F48">
              <w:rPr>
                <w:sz w:val="20"/>
                <w:szCs w:val="26"/>
                <w:lang w:eastAsia="en-US"/>
              </w:rPr>
              <w:t>3</w:t>
            </w:r>
            <w:r>
              <w:rPr>
                <w:sz w:val="20"/>
                <w:szCs w:val="26"/>
                <w:lang w:eastAsia="en-US"/>
              </w:rPr>
              <w:t>,</w:t>
            </w:r>
            <w:r w:rsidRPr="00335F48">
              <w:rPr>
                <w:sz w:val="20"/>
                <w:szCs w:val="26"/>
                <w:lang w:eastAsia="en-US"/>
              </w:rPr>
              <w:t>7</w:t>
            </w:r>
          </w:p>
        </w:tc>
        <w:tc>
          <w:tcPr>
            <w:tcW w:w="1956" w:type="dxa"/>
          </w:tcPr>
          <w:p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335F48">
              <w:rPr>
                <w:sz w:val="20"/>
                <w:szCs w:val="26"/>
                <w:lang w:eastAsia="en-US"/>
              </w:rPr>
              <w:t>131</w:t>
            </w:r>
          </w:p>
          <w:p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335F48">
              <w:rPr>
                <w:sz w:val="20"/>
                <w:szCs w:val="26"/>
                <w:lang w:eastAsia="en-US"/>
              </w:rPr>
              <w:t>99</w:t>
            </w:r>
          </w:p>
          <w:p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335F48">
              <w:rPr>
                <w:sz w:val="20"/>
                <w:szCs w:val="26"/>
                <w:lang w:eastAsia="en-US"/>
              </w:rPr>
              <w:t>82</w:t>
            </w:r>
          </w:p>
          <w:p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335F48">
              <w:rPr>
                <w:sz w:val="20"/>
                <w:szCs w:val="26"/>
                <w:lang w:eastAsia="en-US"/>
              </w:rPr>
              <w:t>54</w:t>
            </w:r>
          </w:p>
          <w:p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335F48">
              <w:rPr>
                <w:sz w:val="20"/>
                <w:szCs w:val="26"/>
                <w:lang w:eastAsia="en-US"/>
              </w:rPr>
              <w:t>12</w:t>
            </w:r>
          </w:p>
          <w:p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335F48">
              <w:rPr>
                <w:sz w:val="20"/>
                <w:szCs w:val="26"/>
                <w:lang w:eastAsia="en-US"/>
              </w:rPr>
              <w:t>0</w:t>
            </w:r>
            <w:r>
              <w:rPr>
                <w:sz w:val="20"/>
                <w:szCs w:val="26"/>
                <w:lang w:eastAsia="en-US"/>
              </w:rPr>
              <w:t>,</w:t>
            </w:r>
            <w:r w:rsidRPr="00335F48">
              <w:rPr>
                <w:sz w:val="20"/>
                <w:szCs w:val="26"/>
                <w:lang w:eastAsia="en-US"/>
              </w:rPr>
              <w:t>02</w:t>
            </w:r>
          </w:p>
        </w:tc>
        <w:tc>
          <w:tcPr>
            <w:tcW w:w="1956" w:type="dxa"/>
          </w:tcPr>
          <w:p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335F48">
              <w:rPr>
                <w:sz w:val="20"/>
                <w:szCs w:val="26"/>
                <w:lang w:eastAsia="en-US"/>
              </w:rPr>
              <w:t>0</w:t>
            </w:r>
            <w:r>
              <w:rPr>
                <w:sz w:val="20"/>
                <w:szCs w:val="26"/>
                <w:lang w:eastAsia="en-US"/>
              </w:rPr>
              <w:t>,</w:t>
            </w:r>
            <w:r w:rsidRPr="00335F48">
              <w:rPr>
                <w:sz w:val="20"/>
                <w:szCs w:val="26"/>
                <w:lang w:eastAsia="en-US"/>
              </w:rPr>
              <w:t>013</w:t>
            </w:r>
          </w:p>
          <w:p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335F48">
              <w:rPr>
                <w:sz w:val="20"/>
                <w:szCs w:val="26"/>
                <w:lang w:eastAsia="en-US"/>
              </w:rPr>
              <w:t>0</w:t>
            </w:r>
            <w:r>
              <w:rPr>
                <w:sz w:val="20"/>
                <w:szCs w:val="26"/>
                <w:lang w:eastAsia="en-US"/>
              </w:rPr>
              <w:t>,</w:t>
            </w:r>
            <w:r w:rsidRPr="00335F48">
              <w:rPr>
                <w:sz w:val="20"/>
                <w:szCs w:val="26"/>
                <w:lang w:eastAsia="en-US"/>
              </w:rPr>
              <w:t>073</w:t>
            </w:r>
          </w:p>
          <w:p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335F48">
              <w:rPr>
                <w:sz w:val="20"/>
                <w:szCs w:val="26"/>
                <w:lang w:eastAsia="en-US"/>
              </w:rPr>
              <w:t>0</w:t>
            </w:r>
            <w:r>
              <w:rPr>
                <w:sz w:val="20"/>
                <w:szCs w:val="26"/>
                <w:lang w:eastAsia="en-US"/>
              </w:rPr>
              <w:t>,</w:t>
            </w:r>
            <w:r w:rsidRPr="00335F48">
              <w:rPr>
                <w:sz w:val="20"/>
                <w:szCs w:val="26"/>
                <w:lang w:eastAsia="en-US"/>
              </w:rPr>
              <w:t>41</w:t>
            </w:r>
          </w:p>
          <w:p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335F48">
              <w:rPr>
                <w:sz w:val="20"/>
                <w:szCs w:val="26"/>
                <w:lang w:eastAsia="en-US"/>
              </w:rPr>
              <w:t>5</w:t>
            </w:r>
            <w:r>
              <w:rPr>
                <w:sz w:val="20"/>
                <w:szCs w:val="26"/>
                <w:lang w:eastAsia="en-US"/>
              </w:rPr>
              <w:t>,</w:t>
            </w:r>
            <w:r w:rsidRPr="00335F48">
              <w:rPr>
                <w:sz w:val="20"/>
                <w:szCs w:val="26"/>
                <w:lang w:eastAsia="en-US"/>
              </w:rPr>
              <w:t>1</w:t>
            </w:r>
          </w:p>
          <w:p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335F48">
              <w:rPr>
                <w:sz w:val="20"/>
                <w:szCs w:val="26"/>
                <w:lang w:val="fr-FR" w:eastAsia="en-US"/>
              </w:rPr>
              <w:t>56</w:t>
            </w:r>
          </w:p>
          <w:p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335F48">
              <w:rPr>
                <w:sz w:val="20"/>
                <w:szCs w:val="26"/>
                <w:lang w:val="fr-FR" w:eastAsia="en-US"/>
              </w:rPr>
              <w:t>420</w:t>
            </w:r>
          </w:p>
        </w:tc>
      </w:tr>
    </w:tbl>
    <w:p w:rsidR="008114AF" w:rsidRDefault="009E6EB5" w:rsidP="009E6EB5">
      <w:pPr>
        <w:spacing w:before="360"/>
        <w:rPr>
          <w:rtl/>
          <w:lang w:bidi="ar-SY"/>
        </w:rPr>
      </w:pPr>
      <w:r>
        <w:rPr>
          <w:rFonts w:hint="cs"/>
          <w:rtl/>
          <w:lang w:bidi="ar-SY"/>
        </w:rPr>
        <w:t>وفي حالة عدم معرفة ثابت العزل الكهربائي للفروع والأوراق، يمكن حسابه كالتالي:</w:t>
      </w:r>
    </w:p>
    <w:p w:rsidR="009E6EB5" w:rsidRDefault="009E6EB5" w:rsidP="008114AF">
      <w:pPr>
        <w:rPr>
          <w:rtl/>
          <w:lang w:bidi="ar-SY"/>
        </w:rPr>
      </w:pPr>
      <w:r>
        <w:rPr>
          <w:rFonts w:hint="cs"/>
          <w:rtl/>
          <w:lang w:bidi="ar-SY"/>
        </w:rPr>
        <w:t>-</w:t>
      </w:r>
      <w:r>
        <w:rPr>
          <w:rFonts w:hint="cs"/>
          <w:rtl/>
          <w:lang w:bidi="ar-SY"/>
        </w:rPr>
        <w:tab/>
        <w:t>للأوراق:</w:t>
      </w:r>
    </w:p>
    <w:p w:rsidR="00D44C0A" w:rsidRPr="00D810A4" w:rsidRDefault="00D44C0A" w:rsidP="00D44C0A">
      <w:pPr>
        <w:pStyle w:val="Equation"/>
        <w:tabs>
          <w:tab w:val="left" w:pos="9180"/>
        </w:tabs>
        <w:spacing w:before="0"/>
        <w:rPr>
          <w:szCs w:val="24"/>
        </w:rPr>
      </w:pPr>
      <w:r w:rsidRPr="00D810A4">
        <w:rPr>
          <w:szCs w:val="24"/>
        </w:rPr>
        <w:tab/>
      </w:r>
      <w:r w:rsidRPr="00E74A35">
        <w:rPr>
          <w:position w:val="-54"/>
          <w:lang w:val="ru-RU"/>
        </w:rPr>
        <w:object w:dxaOrig="3159" w:dyaOrig="920">
          <v:shape id="_x0000_i1053" type="#_x0000_t75" style="width:2in;height:44.25pt" o:ole="" fillcolor="window">
            <v:imagedata r:id="rId68" o:title=""/>
          </v:shape>
          <o:OLEObject Type="Embed" ProgID="Equation.3" ShapeID="_x0000_i1053" DrawAspect="Content" ObjectID="_1470207681" r:id="rId69"/>
        </w:object>
      </w:r>
      <w:r w:rsidRPr="00D810A4">
        <w:rPr>
          <w:szCs w:val="24"/>
        </w:rPr>
        <w:tab/>
        <w:t>(16)</w:t>
      </w:r>
    </w:p>
    <w:p w:rsidR="009E6EB5" w:rsidRDefault="003368C4" w:rsidP="008114AF">
      <w:pPr>
        <w:rPr>
          <w:rtl/>
          <w:lang w:bidi="ar-SY"/>
        </w:rPr>
      </w:pPr>
      <w:r>
        <w:rPr>
          <w:rFonts w:hint="cs"/>
          <w:rtl/>
          <w:lang w:bidi="ar-SY"/>
        </w:rPr>
        <w:t>-</w:t>
      </w:r>
      <w:r>
        <w:rPr>
          <w:rFonts w:hint="cs"/>
          <w:rtl/>
          <w:lang w:bidi="ar-SY"/>
        </w:rPr>
        <w:tab/>
        <w:t>الفروع:</w:t>
      </w:r>
    </w:p>
    <w:p w:rsidR="0052347A" w:rsidRPr="00BC7F0A" w:rsidRDefault="0052347A" w:rsidP="0052347A">
      <w:pPr>
        <w:pStyle w:val="Equation"/>
        <w:tabs>
          <w:tab w:val="left" w:pos="9180"/>
        </w:tabs>
        <w:spacing w:before="0"/>
        <w:rPr>
          <w:szCs w:val="24"/>
        </w:rPr>
      </w:pPr>
      <w:r w:rsidRPr="00BC7F0A">
        <w:rPr>
          <w:szCs w:val="24"/>
        </w:rPr>
        <w:tab/>
      </w:r>
      <w:r w:rsidRPr="003412F8">
        <w:rPr>
          <w:position w:val="-14"/>
          <w:szCs w:val="24"/>
        </w:rPr>
        <w:object w:dxaOrig="2000" w:dyaOrig="440">
          <v:shape id="_x0000_i1054" type="#_x0000_t75" style="width:101.25pt;height:21.75pt" o:ole="">
            <v:imagedata r:id="rId70" o:title=""/>
          </v:shape>
          <o:OLEObject Type="Embed" ProgID="Equation.DSMT4" ShapeID="_x0000_i1054" DrawAspect="Content" ObjectID="_1470207682" r:id="rId71"/>
        </w:object>
      </w:r>
      <w:r w:rsidRPr="00BC7F0A">
        <w:rPr>
          <w:szCs w:val="24"/>
        </w:rPr>
        <w:tab/>
        <w:t>(17)</w:t>
      </w:r>
    </w:p>
    <w:p w:rsidR="001A2973" w:rsidRDefault="001A2973" w:rsidP="003368C4">
      <w:pPr>
        <w:rPr>
          <w:lang w:bidi="ar-SY"/>
        </w:rPr>
      </w:pPr>
    </w:p>
    <w:p w:rsidR="003368C4" w:rsidRDefault="003368C4" w:rsidP="003368C4">
      <w:pPr>
        <w:rPr>
          <w:rtl/>
          <w:lang w:bidi="ar-SY"/>
        </w:rPr>
      </w:pPr>
      <w:r>
        <w:rPr>
          <w:rFonts w:hint="cs"/>
          <w:rtl/>
          <w:lang w:bidi="ar-SY"/>
        </w:rPr>
        <w:t xml:space="preserve">حيث </w:t>
      </w:r>
      <w:r w:rsidRPr="00691D17">
        <w:rPr>
          <w:szCs w:val="24"/>
        </w:rPr>
        <w:sym w:font="Symbol" w:char="F065"/>
      </w:r>
      <w:r w:rsidRPr="00444795">
        <w:rPr>
          <w:i/>
          <w:iCs/>
          <w:szCs w:val="24"/>
        </w:rPr>
        <w:t>’</w:t>
      </w:r>
      <w:r w:rsidRPr="00444795">
        <w:rPr>
          <w:i/>
          <w:iCs/>
          <w:szCs w:val="24"/>
          <w:vertAlign w:val="subscript"/>
        </w:rPr>
        <w:t>b</w:t>
      </w:r>
      <w:r>
        <w:rPr>
          <w:rFonts w:hint="cs"/>
          <w:rtl/>
          <w:lang w:bidi="ar-SY"/>
        </w:rPr>
        <w:t xml:space="preserve"> و</w:t>
      </w:r>
      <w:r w:rsidRPr="00444795">
        <w:rPr>
          <w:szCs w:val="24"/>
        </w:rPr>
        <w:t xml:space="preserve">tan </w:t>
      </w:r>
      <w:r w:rsidRPr="00691D17">
        <w:rPr>
          <w:szCs w:val="24"/>
        </w:rPr>
        <w:sym w:font="Symbol" w:char="F064"/>
      </w:r>
      <w:r w:rsidRPr="00444795">
        <w:rPr>
          <w:i/>
          <w:iCs/>
          <w:szCs w:val="24"/>
          <w:vertAlign w:val="subscript"/>
        </w:rPr>
        <w:t>b</w:t>
      </w:r>
      <w:r>
        <w:rPr>
          <w:rFonts w:hint="cs"/>
          <w:rtl/>
          <w:lang w:bidi="ar-SY"/>
        </w:rPr>
        <w:t xml:space="preserve">، يتم حسابهما عند التردد </w:t>
      </w:r>
      <w:r w:rsidRPr="003368C4">
        <w:rPr>
          <w:i/>
          <w:iCs/>
          <w:lang w:bidi="ar-SY"/>
        </w:rPr>
        <w:t>f</w:t>
      </w:r>
      <w:r>
        <w:rPr>
          <w:rFonts w:hint="cs"/>
          <w:rtl/>
          <w:lang w:bidi="ar-SY"/>
        </w:rPr>
        <w:t xml:space="preserve"> عن طريق استكمال داخلي خطي للقيم الواردة في الجدول </w:t>
      </w:r>
      <w:r>
        <w:rPr>
          <w:lang w:bidi="ar-SY"/>
        </w:rPr>
        <w:t>8</w:t>
      </w:r>
      <w:r>
        <w:rPr>
          <w:rFonts w:hint="cs"/>
          <w:rtl/>
          <w:lang w:bidi="ar-SY"/>
        </w:rPr>
        <w:t>.</w:t>
      </w:r>
    </w:p>
    <w:p w:rsidR="003368C4" w:rsidRDefault="00884007" w:rsidP="00882E69">
      <w:pPr>
        <w:pStyle w:val="TableNo"/>
        <w:rPr>
          <w:rtl/>
        </w:rPr>
      </w:pPr>
      <w:r>
        <w:rPr>
          <w:rFonts w:hint="cs"/>
          <w:rtl/>
        </w:rPr>
        <w:t xml:space="preserve">الجدول </w:t>
      </w:r>
      <w:r>
        <w:t>8</w:t>
      </w:r>
    </w:p>
    <w:p w:rsidR="00884007" w:rsidRDefault="00884007" w:rsidP="00882E69">
      <w:pPr>
        <w:pStyle w:val="Tabletitle"/>
        <w:rPr>
          <w:rtl/>
        </w:rPr>
      </w:pPr>
      <w:r>
        <w:rPr>
          <w:rFonts w:hint="cs"/>
          <w:rtl/>
        </w:rPr>
        <w:t xml:space="preserve">ثابت العزل الكهربائي وظل الزاوية لأخشاب بمحتوى رطب يساوي </w:t>
      </w:r>
      <w:r>
        <w:t>%40</w:t>
      </w:r>
      <w:r>
        <w:rPr>
          <w:rFonts w:hint="cs"/>
          <w:rtl/>
        </w:rPr>
        <w:t xml:space="preserve"> </w:t>
      </w:r>
      <w:r w:rsidR="00026DC1">
        <w:rPr>
          <w:rFonts w:hint="cs"/>
          <w:rtl/>
        </w:rPr>
        <w:t>و</w:t>
      </w:r>
      <w:r>
        <w:rPr>
          <w:rFonts w:hint="cs"/>
          <w:rtl/>
        </w:rPr>
        <w:t xml:space="preserve">درجة حرارة </w:t>
      </w:r>
      <w:r>
        <w:t>20</w:t>
      </w:r>
      <w:r>
        <w:rPr>
          <w:rFonts w:hint="cs"/>
          <w:rtl/>
        </w:rPr>
        <w:t xml:space="preserve"> مئوية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7"/>
        <w:gridCol w:w="1928"/>
        <w:gridCol w:w="1928"/>
        <w:gridCol w:w="1928"/>
        <w:gridCol w:w="1928"/>
      </w:tblGrid>
      <w:tr w:rsidR="00882E69" w:rsidRPr="00882E69" w:rsidTr="00882E69">
        <w:trPr>
          <w:jc w:val="center"/>
        </w:trPr>
        <w:tc>
          <w:tcPr>
            <w:tcW w:w="1629" w:type="dxa"/>
            <w:vAlign w:val="center"/>
          </w:tcPr>
          <w:p w:rsidR="00882E69" w:rsidRPr="00882E69" w:rsidRDefault="00882E69" w:rsidP="00882E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882E69">
              <w:rPr>
                <w:rFonts w:hint="cs"/>
                <w:sz w:val="20"/>
                <w:szCs w:val="26"/>
                <w:rtl/>
                <w:lang w:eastAsia="en-US"/>
              </w:rPr>
              <w:t xml:space="preserve">التردد </w:t>
            </w:r>
            <w:r w:rsidRPr="00882E69">
              <w:rPr>
                <w:sz w:val="20"/>
                <w:szCs w:val="26"/>
                <w:lang w:eastAsia="en-US"/>
              </w:rPr>
              <w:t>(GHz)</w:t>
            </w:r>
          </w:p>
        </w:tc>
        <w:tc>
          <w:tcPr>
            <w:tcW w:w="1630" w:type="dxa"/>
            <w:vAlign w:val="center"/>
          </w:tcPr>
          <w:p w:rsidR="00882E69" w:rsidRPr="00882E69" w:rsidRDefault="00882E69" w:rsidP="00882E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882E69">
              <w:rPr>
                <w:sz w:val="20"/>
                <w:szCs w:val="26"/>
                <w:lang w:eastAsia="en-US"/>
              </w:rPr>
              <w:t>1</w:t>
            </w:r>
          </w:p>
        </w:tc>
        <w:tc>
          <w:tcPr>
            <w:tcW w:w="1630" w:type="dxa"/>
            <w:vAlign w:val="center"/>
          </w:tcPr>
          <w:p w:rsidR="00882E69" w:rsidRPr="00882E69" w:rsidRDefault="00882E69" w:rsidP="00882E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882E69">
              <w:rPr>
                <w:sz w:val="20"/>
                <w:szCs w:val="26"/>
                <w:lang w:eastAsia="en-US"/>
              </w:rPr>
              <w:t>2,4</w:t>
            </w:r>
          </w:p>
        </w:tc>
        <w:tc>
          <w:tcPr>
            <w:tcW w:w="1630" w:type="dxa"/>
            <w:vAlign w:val="center"/>
          </w:tcPr>
          <w:p w:rsidR="00882E69" w:rsidRPr="00882E69" w:rsidRDefault="00882E69" w:rsidP="00882E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882E69">
              <w:rPr>
                <w:sz w:val="20"/>
                <w:szCs w:val="26"/>
                <w:lang w:eastAsia="en-US"/>
              </w:rPr>
              <w:t>5,8</w:t>
            </w:r>
          </w:p>
        </w:tc>
        <w:tc>
          <w:tcPr>
            <w:tcW w:w="1630" w:type="dxa"/>
            <w:vAlign w:val="center"/>
          </w:tcPr>
          <w:p w:rsidR="00882E69" w:rsidRPr="00882E69" w:rsidRDefault="00882E69" w:rsidP="00882E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882E69">
              <w:rPr>
                <w:sz w:val="20"/>
                <w:szCs w:val="26"/>
                <w:lang w:eastAsia="en-US"/>
              </w:rPr>
              <w:t>100</w:t>
            </w:r>
          </w:p>
        </w:tc>
      </w:tr>
      <w:tr w:rsidR="00882E69" w:rsidRPr="00882E69" w:rsidTr="00882E69">
        <w:trPr>
          <w:jc w:val="center"/>
        </w:trPr>
        <w:tc>
          <w:tcPr>
            <w:tcW w:w="1629" w:type="dxa"/>
            <w:vAlign w:val="center"/>
          </w:tcPr>
          <w:p w:rsidR="00882E69" w:rsidRPr="00882E69" w:rsidRDefault="00882E69" w:rsidP="00882E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882E69">
              <w:rPr>
                <w:sz w:val="20"/>
                <w:szCs w:val="26"/>
                <w:lang w:val="fr-FR"/>
              </w:rPr>
              <w:sym w:font="Symbol" w:char="F065"/>
            </w:r>
            <w:r w:rsidRPr="00882E69">
              <w:rPr>
                <w:i/>
                <w:iCs/>
                <w:sz w:val="20"/>
                <w:szCs w:val="26"/>
              </w:rPr>
              <w:t>’</w:t>
            </w:r>
            <w:r w:rsidRPr="00882E69">
              <w:rPr>
                <w:i/>
                <w:iCs/>
                <w:sz w:val="20"/>
                <w:szCs w:val="26"/>
                <w:vertAlign w:val="subscript"/>
              </w:rPr>
              <w:t>b</w:t>
            </w:r>
          </w:p>
        </w:tc>
        <w:tc>
          <w:tcPr>
            <w:tcW w:w="1630" w:type="dxa"/>
            <w:vAlign w:val="center"/>
          </w:tcPr>
          <w:p w:rsidR="00882E69" w:rsidRPr="00882E69" w:rsidRDefault="00882E69" w:rsidP="00882E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882E69">
              <w:rPr>
                <w:sz w:val="20"/>
                <w:szCs w:val="26"/>
                <w:lang w:eastAsia="en-US"/>
              </w:rPr>
              <w:t>7,2</w:t>
            </w:r>
          </w:p>
        </w:tc>
        <w:tc>
          <w:tcPr>
            <w:tcW w:w="1630" w:type="dxa"/>
            <w:vAlign w:val="center"/>
          </w:tcPr>
          <w:p w:rsidR="00882E69" w:rsidRPr="00882E69" w:rsidRDefault="00882E69" w:rsidP="00882E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882E69">
              <w:rPr>
                <w:sz w:val="20"/>
                <w:szCs w:val="26"/>
                <w:lang w:eastAsia="en-US"/>
              </w:rPr>
              <w:t>6,2</w:t>
            </w:r>
          </w:p>
        </w:tc>
        <w:tc>
          <w:tcPr>
            <w:tcW w:w="1630" w:type="dxa"/>
            <w:vAlign w:val="center"/>
          </w:tcPr>
          <w:p w:rsidR="00882E69" w:rsidRPr="00882E69" w:rsidRDefault="00882E69" w:rsidP="00882E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882E69">
              <w:rPr>
                <w:sz w:val="20"/>
                <w:szCs w:val="26"/>
                <w:lang w:eastAsia="en-US"/>
              </w:rPr>
              <w:t>6,0</w:t>
            </w:r>
          </w:p>
        </w:tc>
        <w:tc>
          <w:tcPr>
            <w:tcW w:w="1630" w:type="dxa"/>
            <w:vAlign w:val="center"/>
          </w:tcPr>
          <w:p w:rsidR="00882E69" w:rsidRPr="00882E69" w:rsidRDefault="00882E69" w:rsidP="00882E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882E69">
              <w:rPr>
                <w:sz w:val="20"/>
                <w:szCs w:val="26"/>
                <w:lang w:eastAsia="en-US"/>
              </w:rPr>
              <w:t>5,3</w:t>
            </w:r>
          </w:p>
        </w:tc>
      </w:tr>
      <w:tr w:rsidR="00882E69" w:rsidRPr="00882E69" w:rsidTr="00882E69">
        <w:trPr>
          <w:jc w:val="center"/>
        </w:trPr>
        <w:tc>
          <w:tcPr>
            <w:tcW w:w="1629" w:type="dxa"/>
            <w:vAlign w:val="center"/>
          </w:tcPr>
          <w:p w:rsidR="00882E69" w:rsidRPr="00882E69" w:rsidRDefault="00882E69" w:rsidP="00882E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882E69">
              <w:rPr>
                <w:sz w:val="20"/>
                <w:szCs w:val="26"/>
              </w:rPr>
              <w:t xml:space="preserve">tan </w:t>
            </w:r>
            <w:r w:rsidRPr="00882E69">
              <w:rPr>
                <w:sz w:val="20"/>
                <w:szCs w:val="26"/>
                <w:lang w:val="fr-FR"/>
              </w:rPr>
              <w:sym w:font="Symbol" w:char="F064"/>
            </w:r>
            <w:r w:rsidRPr="00882E69">
              <w:rPr>
                <w:i/>
                <w:iCs/>
                <w:sz w:val="20"/>
                <w:szCs w:val="26"/>
                <w:vertAlign w:val="subscript"/>
              </w:rPr>
              <w:t>b</w:t>
            </w:r>
          </w:p>
        </w:tc>
        <w:tc>
          <w:tcPr>
            <w:tcW w:w="1630" w:type="dxa"/>
            <w:vAlign w:val="center"/>
          </w:tcPr>
          <w:p w:rsidR="00882E69" w:rsidRPr="00882E69" w:rsidRDefault="00882E69" w:rsidP="00882E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882E69">
              <w:rPr>
                <w:sz w:val="20"/>
                <w:szCs w:val="26"/>
                <w:lang w:eastAsia="en-US"/>
              </w:rPr>
              <w:t>0,29</w:t>
            </w:r>
          </w:p>
        </w:tc>
        <w:tc>
          <w:tcPr>
            <w:tcW w:w="1630" w:type="dxa"/>
            <w:vAlign w:val="center"/>
          </w:tcPr>
          <w:p w:rsidR="00882E69" w:rsidRPr="00882E69" w:rsidRDefault="00882E69" w:rsidP="00882E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882E69">
              <w:rPr>
                <w:sz w:val="20"/>
                <w:szCs w:val="26"/>
                <w:lang w:eastAsia="en-US"/>
              </w:rPr>
              <w:t>0,30</w:t>
            </w:r>
          </w:p>
        </w:tc>
        <w:tc>
          <w:tcPr>
            <w:tcW w:w="1630" w:type="dxa"/>
            <w:vAlign w:val="center"/>
          </w:tcPr>
          <w:p w:rsidR="00882E69" w:rsidRPr="00882E69" w:rsidRDefault="00882E69" w:rsidP="00882E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882E69">
              <w:rPr>
                <w:sz w:val="20"/>
                <w:szCs w:val="26"/>
                <w:lang w:eastAsia="en-US"/>
              </w:rPr>
              <w:t>0,37</w:t>
            </w:r>
          </w:p>
        </w:tc>
        <w:tc>
          <w:tcPr>
            <w:tcW w:w="1630" w:type="dxa"/>
            <w:vAlign w:val="center"/>
          </w:tcPr>
          <w:p w:rsidR="00882E69" w:rsidRPr="00882E69" w:rsidRDefault="00882E69" w:rsidP="00882E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882E69">
              <w:rPr>
                <w:sz w:val="20"/>
                <w:szCs w:val="26"/>
                <w:lang w:eastAsia="en-US"/>
              </w:rPr>
              <w:t>0,43</w:t>
            </w:r>
          </w:p>
        </w:tc>
      </w:tr>
    </w:tbl>
    <w:p w:rsidR="001A2973" w:rsidRDefault="001A2973" w:rsidP="00F91919">
      <w:pPr>
        <w:keepNext/>
        <w:keepLines/>
        <w:tabs>
          <w:tab w:val="left" w:pos="1134"/>
        </w:tabs>
        <w:rPr>
          <w:i/>
          <w:iCs/>
          <w:lang w:bidi="ar-SY"/>
        </w:rPr>
      </w:pPr>
    </w:p>
    <w:p w:rsidR="00884007" w:rsidRDefault="008646AC" w:rsidP="00F91919">
      <w:pPr>
        <w:keepNext/>
        <w:keepLines/>
        <w:tabs>
          <w:tab w:val="left" w:pos="1134"/>
        </w:tabs>
        <w:rPr>
          <w:rtl/>
          <w:lang w:bidi="ar-SY"/>
        </w:rPr>
      </w:pPr>
      <w:r w:rsidRPr="008646AC">
        <w:rPr>
          <w:rFonts w:hint="cs"/>
          <w:i/>
          <w:iCs/>
          <w:rtl/>
          <w:lang w:bidi="ar-SY"/>
        </w:rPr>
        <w:t xml:space="preserve">الخطوة </w:t>
      </w:r>
      <w:r w:rsidRPr="008646AC">
        <w:rPr>
          <w:i/>
          <w:iCs/>
          <w:lang w:bidi="ar-SY"/>
        </w:rPr>
        <w:t>3</w:t>
      </w:r>
      <w:r>
        <w:rPr>
          <w:rtl/>
          <w:lang w:bidi="ar-SY"/>
        </w:rPr>
        <w:tab/>
      </w:r>
      <w:r>
        <w:rPr>
          <w:rFonts w:hint="cs"/>
          <w:rtl/>
          <w:lang w:bidi="ar-SY"/>
        </w:rPr>
        <w:t xml:space="preserve">تحديد طول الموجة </w:t>
      </w:r>
      <w:r w:rsidRPr="00B67607">
        <w:rPr>
          <w:szCs w:val="24"/>
        </w:rPr>
        <w:sym w:font="Symbol" w:char="F06C"/>
      </w:r>
      <w:r>
        <w:rPr>
          <w:rFonts w:hint="cs"/>
          <w:rtl/>
          <w:lang w:bidi="ar-SY"/>
        </w:rPr>
        <w:t xml:space="preserve"> (بالأمتار)</w:t>
      </w:r>
    </w:p>
    <w:p w:rsidR="001A2973" w:rsidRPr="00D810A4" w:rsidRDefault="001A2973" w:rsidP="001A2973">
      <w:pPr>
        <w:pStyle w:val="Equation"/>
        <w:tabs>
          <w:tab w:val="center" w:pos="4644"/>
          <w:tab w:val="left" w:pos="9180"/>
        </w:tabs>
        <w:spacing w:before="0"/>
        <w:rPr>
          <w:szCs w:val="24"/>
        </w:rPr>
      </w:pPr>
      <w:r w:rsidRPr="00761633">
        <w:tab/>
      </w:r>
      <w:r w:rsidRPr="00761633">
        <w:rPr>
          <w:szCs w:val="24"/>
        </w:rPr>
        <w:tab/>
      </w:r>
      <w:r w:rsidRPr="00A705FD">
        <w:rPr>
          <w:bCs/>
          <w:position w:val="-28"/>
          <w:lang w:val="ru-RU"/>
        </w:rPr>
        <w:object w:dxaOrig="800" w:dyaOrig="660">
          <v:shape id="_x0000_i1055" type="#_x0000_t75" style="width:35.25pt;height:30.75pt" o:ole="" fillcolor="window">
            <v:imagedata r:id="rId72" o:title=""/>
          </v:shape>
          <o:OLEObject Type="Embed" ProgID="Equation.3" ShapeID="_x0000_i1055" DrawAspect="Content" ObjectID="_1470207683" r:id="rId73"/>
        </w:object>
      </w:r>
      <w:r w:rsidRPr="00D810A4">
        <w:rPr>
          <w:szCs w:val="24"/>
        </w:rPr>
        <w:tab/>
        <w:t>(18)</w:t>
      </w:r>
    </w:p>
    <w:p w:rsidR="008646AC" w:rsidRDefault="000B6F75" w:rsidP="00F91919">
      <w:pPr>
        <w:tabs>
          <w:tab w:val="left" w:pos="1134"/>
        </w:tabs>
        <w:ind w:left="1134" w:hanging="1134"/>
        <w:rPr>
          <w:rtl/>
          <w:lang w:bidi="ar-SY"/>
        </w:rPr>
      </w:pPr>
      <w:r w:rsidRPr="00F91919">
        <w:rPr>
          <w:rFonts w:hint="cs"/>
          <w:i/>
          <w:iCs/>
          <w:rtl/>
          <w:lang w:bidi="ar-SY"/>
        </w:rPr>
        <w:lastRenderedPageBreak/>
        <w:t xml:space="preserve">الخطوة </w:t>
      </w:r>
      <w:r w:rsidRPr="00F91919">
        <w:rPr>
          <w:i/>
          <w:iCs/>
          <w:lang w:bidi="ar-SY"/>
        </w:rPr>
        <w:t>4</w:t>
      </w:r>
      <w:r>
        <w:rPr>
          <w:rtl/>
          <w:lang w:bidi="ar-SY"/>
        </w:rPr>
        <w:tab/>
      </w:r>
      <w:r>
        <w:rPr>
          <w:rFonts w:hint="cs"/>
          <w:rtl/>
          <w:lang w:bidi="ar-SY"/>
        </w:rPr>
        <w:t>لكل فئة من الفروع ولكل فئة من الأوراق، تحسب الكميات الممتدة لاتساع الانتثار للقيم التالية من اتجاهات السمت والارتفاع للفروع والأوراق:</w:t>
      </w:r>
    </w:p>
    <w:p w:rsidR="00F91919" w:rsidRPr="00F91919" w:rsidRDefault="00F91919" w:rsidP="001A2973">
      <w:pPr>
        <w:pStyle w:val="Equationlegend"/>
        <w:rPr>
          <w:rtl/>
          <w:lang w:eastAsia="en-US" w:bidi="ar-SY"/>
        </w:rPr>
      </w:pPr>
      <w:r>
        <w:rPr>
          <w:rFonts w:hint="cs"/>
          <w:rtl/>
          <w:lang w:eastAsia="en-US"/>
        </w:rPr>
        <w:tab/>
        <w:t>السمت:</w:t>
      </w:r>
      <w:r w:rsidRPr="00F91919">
        <w:rPr>
          <w:lang w:eastAsia="en-US"/>
        </w:rPr>
        <w:tab/>
      </w:r>
      <w:r w:rsidR="00E1773B" w:rsidRPr="00E1773B">
        <w:rPr>
          <w:lang w:val="fr-FR" w:eastAsia="en-US"/>
        </w:rPr>
        <w:t xml:space="preserve">0 </w:t>
      </w:r>
      <w:r w:rsidR="00E1773B" w:rsidRPr="00E1773B">
        <w:rPr>
          <w:lang w:val="fr-FR" w:eastAsia="en-US"/>
        </w:rPr>
        <w:sym w:font="Symbol" w:char="F0A3"/>
      </w:r>
      <w:r w:rsidR="00E1773B" w:rsidRPr="00E1773B">
        <w:rPr>
          <w:lang w:val="fr-FR" w:eastAsia="en-US"/>
        </w:rPr>
        <w:t xml:space="preserve"> </w:t>
      </w:r>
      <w:r w:rsidR="00E1773B" w:rsidRPr="00E1773B">
        <w:rPr>
          <w:i/>
          <w:lang w:val="fr-FR" w:eastAsia="en-US"/>
        </w:rPr>
        <w:t>i</w:t>
      </w:r>
      <w:r w:rsidR="00E1773B" w:rsidRPr="00E1773B">
        <w:rPr>
          <w:iCs/>
          <w:vertAlign w:val="subscript"/>
          <w:lang w:val="fr-FR" w:eastAsia="en-US"/>
        </w:rPr>
        <w:t>φ</w:t>
      </w:r>
      <w:r w:rsidR="00E1773B" w:rsidRPr="00E1773B">
        <w:rPr>
          <w:lang w:val="fr-FR" w:eastAsia="en-US"/>
        </w:rPr>
        <w:t xml:space="preserve"> </w:t>
      </w:r>
      <w:r w:rsidR="00E1773B" w:rsidRPr="00E1773B">
        <w:rPr>
          <w:lang w:val="fr-FR" w:eastAsia="en-US"/>
        </w:rPr>
        <w:sym w:font="Symbol" w:char="F0A3"/>
      </w:r>
      <w:r w:rsidR="00E1773B" w:rsidRPr="00E1773B">
        <w:rPr>
          <w:lang w:val="fr-FR" w:eastAsia="en-US"/>
        </w:rPr>
        <w:t xml:space="preserve"> 5</w:t>
      </w:r>
      <w:r w:rsidR="009367F3">
        <w:rPr>
          <w:lang w:val="fr-FR" w:eastAsia="en-US"/>
        </w:rPr>
        <w:t>)</w:t>
      </w:r>
      <w:r w:rsidR="00E1773B">
        <w:rPr>
          <w:rFonts w:hint="cs"/>
          <w:rtl/>
          <w:lang w:eastAsia="en-US"/>
        </w:rPr>
        <w:t xml:space="preserve"> </w:t>
      </w:r>
      <w:r w:rsidR="00E1773B">
        <w:rPr>
          <w:lang w:eastAsia="en-US"/>
        </w:rPr>
        <w:t xml:space="preserve">with </w:t>
      </w:r>
      <w:r w:rsidR="00E1773B">
        <w:rPr>
          <w:rFonts w:hint="cs"/>
          <w:rtl/>
          <w:lang w:eastAsia="en-US"/>
        </w:rPr>
        <w:t xml:space="preserve">  </w:t>
      </w:r>
      <w:r w:rsidR="00A70652">
        <w:rPr>
          <w:position w:val="-24"/>
          <w:lang w:val="fr-FR" w:eastAsia="en-US"/>
        </w:rPr>
        <w:pict>
          <v:shape id="_x0000_i1056" type="#_x0000_t75" style="width:74.25pt;height:30.75pt">
            <v:imagedata r:id="rId74" o:title=""/>
          </v:shape>
        </w:pict>
      </w:r>
      <w:r w:rsidR="009367F3">
        <w:rPr>
          <w:lang w:val="fr-FR" w:eastAsia="en-US"/>
        </w:rPr>
        <w:t>(</w:t>
      </w:r>
    </w:p>
    <w:p w:rsidR="000B6F75" w:rsidRDefault="00F13ACE" w:rsidP="001A2973">
      <w:pPr>
        <w:pStyle w:val="Equationlegend"/>
        <w:rPr>
          <w:rtl/>
          <w:lang w:eastAsia="en-US" w:bidi="ar-SY"/>
        </w:rPr>
      </w:pPr>
      <w:r>
        <w:rPr>
          <w:rFonts w:hint="cs"/>
          <w:rtl/>
          <w:lang w:bidi="ar-SY"/>
        </w:rPr>
        <w:tab/>
        <w:t>الارتفاع:</w:t>
      </w:r>
      <w:r>
        <w:rPr>
          <w:rtl/>
          <w:lang w:bidi="ar-SY"/>
        </w:rPr>
        <w:tab/>
      </w:r>
      <w:r w:rsidR="00E1773B" w:rsidRPr="00C87632">
        <w:t xml:space="preserve">0 </w:t>
      </w:r>
      <w:r w:rsidR="00E1773B" w:rsidRPr="00C87632">
        <w:sym w:font="Symbol" w:char="F0A3"/>
      </w:r>
      <w:r w:rsidR="00E1773B" w:rsidRPr="00C87632">
        <w:t xml:space="preserve"> </w:t>
      </w:r>
      <w:r w:rsidR="00E1773B" w:rsidRPr="00C87632">
        <w:rPr>
          <w:i/>
        </w:rPr>
        <w:t>i</w:t>
      </w:r>
      <w:r w:rsidR="00E1773B" w:rsidRPr="00691D17">
        <w:rPr>
          <w:iCs/>
          <w:vertAlign w:val="subscript"/>
        </w:rPr>
        <w:sym w:font="Symbol" w:char="F071"/>
      </w:r>
      <w:r w:rsidR="00E1773B" w:rsidRPr="00C87632">
        <w:t xml:space="preserve"> </w:t>
      </w:r>
      <w:r w:rsidR="00E1773B" w:rsidRPr="00C87632">
        <w:sym w:font="Symbol" w:char="F0A3"/>
      </w:r>
      <w:r w:rsidR="00E1773B" w:rsidRPr="00C87632">
        <w:t xml:space="preserve"> 5</w:t>
      </w:r>
      <w:r w:rsidR="009367F3">
        <w:t>)</w:t>
      </w:r>
      <w:r w:rsidR="00E1773B">
        <w:rPr>
          <w:rFonts w:hint="cs"/>
          <w:rtl/>
          <w:lang w:bidi="ar-EG"/>
        </w:rPr>
        <w:t xml:space="preserve"> </w:t>
      </w:r>
      <w:r w:rsidR="00E1773B">
        <w:rPr>
          <w:lang w:bidi="ar-EG"/>
        </w:rPr>
        <w:t xml:space="preserve">with </w:t>
      </w:r>
      <w:r w:rsidR="00E1773B">
        <w:rPr>
          <w:rFonts w:hint="cs"/>
          <w:rtl/>
          <w:lang w:bidi="ar-EG"/>
        </w:rPr>
        <w:t xml:space="preserve"> </w:t>
      </w:r>
      <w:r w:rsidR="00E1773B" w:rsidRPr="00C87632">
        <w:rPr>
          <w:position w:val="-24"/>
        </w:rPr>
        <w:object w:dxaOrig="1760" w:dyaOrig="639">
          <v:shape id="_x0000_i1057" type="#_x0000_t75" style="width:87.75pt;height:31.5pt" o:ole="">
            <v:imagedata r:id="rId75" o:title=""/>
          </v:shape>
          <o:OLEObject Type="Embed" ProgID="Equation.3" ShapeID="_x0000_i1057" DrawAspect="Content" ObjectID="_1470207684" r:id="rId76"/>
        </w:object>
      </w:r>
      <w:r w:rsidR="009367F3">
        <w:rPr>
          <w:lang w:bidi="ar-EG"/>
        </w:rPr>
        <w:t>(</w:t>
      </w:r>
      <w:r w:rsidR="00E1773B">
        <w:rPr>
          <w:rFonts w:hint="cs"/>
          <w:rtl/>
          <w:lang w:bidi="ar-EG"/>
        </w:rPr>
        <w:t xml:space="preserve"> </w:t>
      </w:r>
      <w:r>
        <w:rPr>
          <w:rFonts w:hint="cs"/>
          <w:rtl/>
          <w:lang w:val="fr-FR" w:eastAsia="en-US"/>
        </w:rPr>
        <w:t xml:space="preserve">حيث </w:t>
      </w:r>
      <w:r w:rsidR="00B15AAF" w:rsidRPr="00C87632">
        <w:sym w:font="Symbol" w:char="F062"/>
      </w:r>
      <w:r w:rsidR="00B15AAF" w:rsidRPr="00C87632">
        <w:rPr>
          <w:vertAlign w:val="subscript"/>
        </w:rPr>
        <w:t>max</w:t>
      </w:r>
      <w:r w:rsidR="00B15AAF">
        <w:rPr>
          <w:rFonts w:hint="cs"/>
          <w:rtl/>
        </w:rPr>
        <w:t xml:space="preserve"> </w:t>
      </w:r>
      <w:r w:rsidR="00B15AAF" w:rsidRPr="00C87632">
        <w:t>=</w:t>
      </w:r>
      <w:r w:rsidR="00B15AAF">
        <w:rPr>
          <w:rFonts w:hint="cs"/>
          <w:rtl/>
        </w:rPr>
        <w:t xml:space="preserve"> </w:t>
      </w:r>
      <w:r w:rsidR="00B15AAF" w:rsidRPr="00C87632">
        <w:sym w:font="Symbol" w:char="F070"/>
      </w:r>
      <w:r w:rsidR="00B15AAF" w:rsidRPr="00C87632">
        <w:t>/4</w:t>
      </w:r>
      <w:r w:rsidR="00B15AAF">
        <w:rPr>
          <w:rFonts w:hint="cs"/>
          <w:rtl/>
          <w:lang w:val="fr-FR" w:eastAsia="en-US"/>
        </w:rPr>
        <w:t xml:space="preserve"> للفروع من الفئتين </w:t>
      </w:r>
      <w:r w:rsidR="00B15AAF">
        <w:rPr>
          <w:lang w:eastAsia="en-US"/>
        </w:rPr>
        <w:t>(1)</w:t>
      </w:r>
      <w:r w:rsidR="00B15AAF">
        <w:rPr>
          <w:rFonts w:hint="cs"/>
          <w:rtl/>
          <w:lang w:eastAsia="en-US" w:bidi="ar-SY"/>
        </w:rPr>
        <w:t xml:space="preserve"> و</w:t>
      </w:r>
      <w:r w:rsidR="00B15AAF">
        <w:rPr>
          <w:lang w:eastAsia="en-US" w:bidi="ar-SY"/>
        </w:rPr>
        <w:t>(2)</w:t>
      </w:r>
      <w:r w:rsidR="00B15AAF">
        <w:rPr>
          <w:rFonts w:hint="cs"/>
          <w:rtl/>
          <w:lang w:eastAsia="en-US" w:bidi="ar-SY"/>
        </w:rPr>
        <w:t xml:space="preserve"> وتساوي </w:t>
      </w:r>
      <w:r w:rsidR="00B15AAF" w:rsidRPr="00C87632">
        <w:sym w:font="Symbol" w:char="F070"/>
      </w:r>
      <w:r w:rsidR="00B15AAF" w:rsidRPr="00C87632">
        <w:t>/2</w:t>
      </w:r>
      <w:r w:rsidR="00B15AAF">
        <w:rPr>
          <w:rFonts w:hint="cs"/>
          <w:rtl/>
          <w:lang w:eastAsia="en-US" w:bidi="ar-SY"/>
        </w:rPr>
        <w:t xml:space="preserve"> للفروع من الفئات </w:t>
      </w:r>
      <w:r w:rsidR="00B15AAF">
        <w:rPr>
          <w:lang w:eastAsia="en-US" w:bidi="ar-SY"/>
        </w:rPr>
        <w:t>(3)</w:t>
      </w:r>
      <w:r w:rsidR="00B15AAF">
        <w:rPr>
          <w:rFonts w:hint="cs"/>
          <w:rtl/>
          <w:lang w:eastAsia="en-US" w:bidi="ar-SY"/>
        </w:rPr>
        <w:t xml:space="preserve"> و</w:t>
      </w:r>
      <w:r w:rsidR="00B15AAF">
        <w:rPr>
          <w:lang w:eastAsia="en-US" w:bidi="ar-SY"/>
        </w:rPr>
        <w:t>(4)</w:t>
      </w:r>
      <w:r w:rsidR="00B15AAF">
        <w:rPr>
          <w:rFonts w:hint="cs"/>
          <w:rtl/>
          <w:lang w:eastAsia="en-US" w:bidi="ar-SY"/>
        </w:rPr>
        <w:t xml:space="preserve"> و</w:t>
      </w:r>
      <w:r w:rsidR="00B15AAF">
        <w:rPr>
          <w:lang w:eastAsia="en-US" w:bidi="ar-SY"/>
        </w:rPr>
        <w:t>(5)</w:t>
      </w:r>
      <w:r w:rsidR="00B15AAF">
        <w:rPr>
          <w:rFonts w:hint="cs"/>
          <w:rtl/>
          <w:lang w:eastAsia="en-US" w:bidi="ar-SY"/>
        </w:rPr>
        <w:t xml:space="preserve"> والأوراق.</w:t>
      </w:r>
    </w:p>
    <w:p w:rsidR="009E1244" w:rsidRDefault="009E1244" w:rsidP="001A2973">
      <w:pPr>
        <w:tabs>
          <w:tab w:val="left" w:pos="1134"/>
        </w:tabs>
        <w:ind w:left="1134" w:hanging="1134"/>
        <w:rPr>
          <w:rtl/>
          <w:lang w:bidi="ar-SY"/>
        </w:rPr>
      </w:pPr>
      <w:r>
        <w:rPr>
          <w:rFonts w:hint="cs"/>
          <w:rtl/>
          <w:lang w:bidi="ar-SY"/>
        </w:rPr>
        <w:t xml:space="preserve">الخطوة </w:t>
      </w:r>
      <w:r w:rsidRPr="000C2D02">
        <w:rPr>
          <w:i/>
          <w:iCs/>
          <w:lang w:bidi="ar-SY"/>
        </w:rPr>
        <w:t>1.4</w:t>
      </w:r>
      <w:r w:rsidR="00853291">
        <w:rPr>
          <w:rtl/>
          <w:lang w:bidi="ar-SY"/>
        </w:rPr>
        <w:tab/>
      </w:r>
      <w:r>
        <w:rPr>
          <w:rFonts w:hint="cs"/>
          <w:rtl/>
          <w:lang w:bidi="ar-SY"/>
        </w:rPr>
        <w:t xml:space="preserve">تحسب زوايا السقوط والانحراف في الإطار المحلي لوسيلة الانتثار، </w:t>
      </w:r>
      <w:r w:rsidRPr="00691D17">
        <w:sym w:font="Symbol" w:char="F071"/>
      </w:r>
      <w:r w:rsidRPr="00444795">
        <w:rPr>
          <w:i/>
          <w:iCs/>
          <w:vertAlign w:val="subscript"/>
        </w:rPr>
        <w:t>i,sc</w:t>
      </w:r>
      <w:r>
        <w:rPr>
          <w:rFonts w:hint="cs"/>
          <w:rtl/>
        </w:rPr>
        <w:t xml:space="preserve"> و</w:t>
      </w:r>
      <w:r>
        <w:t>φ</w:t>
      </w:r>
      <w:r w:rsidRPr="00444795">
        <w:rPr>
          <w:i/>
          <w:iCs/>
          <w:vertAlign w:val="subscript"/>
        </w:rPr>
        <w:t>s,sc</w:t>
      </w:r>
      <w:r>
        <w:rPr>
          <w:rFonts w:hint="cs"/>
          <w:rtl/>
        </w:rPr>
        <w:t xml:space="preserve"> و</w:t>
      </w:r>
      <w:r w:rsidRPr="00691D17">
        <w:sym w:font="Symbol" w:char="F071"/>
      </w:r>
      <w:r w:rsidRPr="00444795">
        <w:rPr>
          <w:i/>
          <w:iCs/>
          <w:vertAlign w:val="subscript"/>
        </w:rPr>
        <w:t>s,sc</w:t>
      </w:r>
      <w:r>
        <w:rPr>
          <w:rFonts w:hint="cs"/>
          <w:rtl/>
        </w:rPr>
        <w:t xml:space="preserve"> و</w:t>
      </w:r>
      <w:r>
        <w:t>φ</w:t>
      </w:r>
      <w:r w:rsidRPr="00444795">
        <w:rPr>
          <w:i/>
          <w:iCs/>
          <w:vertAlign w:val="subscript"/>
        </w:rPr>
        <w:t>s,sc</w:t>
      </w:r>
      <w:r>
        <w:rPr>
          <w:rFonts w:hint="cs"/>
          <w:rtl/>
          <w:lang w:bidi="ar-SY"/>
        </w:rPr>
        <w:t>.</w:t>
      </w:r>
    </w:p>
    <w:p w:rsidR="001A2973" w:rsidRPr="00444795" w:rsidRDefault="001A2973" w:rsidP="001A2973">
      <w:pPr>
        <w:pStyle w:val="Equation"/>
      </w:pPr>
      <w:r w:rsidRPr="00444795">
        <w:tab/>
      </w:r>
      <w:r w:rsidRPr="00BB61E8">
        <w:rPr>
          <w:position w:val="-86"/>
        </w:rPr>
        <w:object w:dxaOrig="7460" w:dyaOrig="1840">
          <v:shape id="_x0000_i1058" type="#_x0000_t75" style="width:372.75pt;height:93.75pt" o:ole="">
            <v:imagedata r:id="rId77" o:title=""/>
          </v:shape>
          <o:OLEObject Type="Embed" ProgID="Equation.3" ShapeID="_x0000_i1058" DrawAspect="Content" ObjectID="_1470207685" r:id="rId78"/>
        </w:object>
      </w:r>
      <w:r w:rsidRPr="00444795">
        <w:tab/>
        <w:t>(19)</w:t>
      </w:r>
    </w:p>
    <w:p w:rsidR="009E1244" w:rsidRPr="000C2D02" w:rsidRDefault="00D52250" w:rsidP="008E4E0B">
      <w:pPr>
        <w:tabs>
          <w:tab w:val="left" w:pos="1134"/>
        </w:tabs>
        <w:spacing w:before="240"/>
        <w:ind w:left="1134" w:hanging="1134"/>
        <w:rPr>
          <w:spacing w:val="-4"/>
          <w:rtl/>
          <w:lang w:bidi="ar-SY"/>
        </w:rPr>
      </w:pPr>
      <w:r w:rsidRPr="000C2D02">
        <w:rPr>
          <w:rFonts w:hint="cs"/>
          <w:spacing w:val="-4"/>
          <w:rtl/>
          <w:lang w:bidi="ar-SY"/>
        </w:rPr>
        <w:t xml:space="preserve">الخطوة </w:t>
      </w:r>
      <w:r w:rsidRPr="000C2D02">
        <w:rPr>
          <w:i/>
          <w:iCs/>
          <w:spacing w:val="-4"/>
          <w:lang w:bidi="ar-SY"/>
        </w:rPr>
        <w:t>2.4</w:t>
      </w:r>
      <w:r w:rsidR="00853291" w:rsidRPr="000C2D02">
        <w:rPr>
          <w:spacing w:val="-4"/>
          <w:rtl/>
          <w:lang w:bidi="ar-SY"/>
        </w:rPr>
        <w:tab/>
      </w:r>
      <w:r w:rsidRPr="000C2D02">
        <w:rPr>
          <w:rFonts w:hint="cs"/>
          <w:spacing w:val="-4"/>
          <w:rtl/>
          <w:lang w:bidi="ar-SY"/>
        </w:rPr>
        <w:t xml:space="preserve">تحسب الكميات الممتدة لانتثار اتساع الإطار المحلي، </w:t>
      </w:r>
      <w:r w:rsidRPr="000C2D02">
        <w:rPr>
          <w:i/>
          <w:spacing w:val="-4"/>
        </w:rPr>
        <w:t>f</w:t>
      </w:r>
      <w:r w:rsidRPr="000C2D02">
        <w:rPr>
          <w:i/>
          <w:spacing w:val="-4"/>
          <w:vertAlign w:val="subscript"/>
        </w:rPr>
        <w:t>vv</w:t>
      </w:r>
      <w:r w:rsidRPr="000C2D02">
        <w:rPr>
          <w:rFonts w:hint="cs"/>
          <w:spacing w:val="-4"/>
          <w:rtl/>
        </w:rPr>
        <w:t xml:space="preserve"> و</w:t>
      </w:r>
      <w:r w:rsidRPr="000C2D02">
        <w:rPr>
          <w:i/>
          <w:spacing w:val="-4"/>
        </w:rPr>
        <w:t>f</w:t>
      </w:r>
      <w:r w:rsidRPr="000C2D02">
        <w:rPr>
          <w:i/>
          <w:spacing w:val="-4"/>
          <w:vertAlign w:val="subscript"/>
        </w:rPr>
        <w:t>vh</w:t>
      </w:r>
      <w:r w:rsidRPr="000C2D02">
        <w:rPr>
          <w:rFonts w:hint="cs"/>
          <w:spacing w:val="-4"/>
          <w:rtl/>
        </w:rPr>
        <w:t xml:space="preserve"> و</w:t>
      </w:r>
      <w:r w:rsidRPr="000C2D02">
        <w:rPr>
          <w:i/>
          <w:spacing w:val="-4"/>
        </w:rPr>
        <w:t>f</w:t>
      </w:r>
      <w:r w:rsidRPr="000C2D02">
        <w:rPr>
          <w:i/>
          <w:spacing w:val="-4"/>
          <w:vertAlign w:val="subscript"/>
        </w:rPr>
        <w:t>hv</w:t>
      </w:r>
      <w:r w:rsidRPr="000C2D02">
        <w:rPr>
          <w:rFonts w:hint="cs"/>
          <w:spacing w:val="-4"/>
          <w:rtl/>
        </w:rPr>
        <w:t xml:space="preserve"> و</w:t>
      </w:r>
      <w:r w:rsidRPr="000C2D02">
        <w:rPr>
          <w:i/>
          <w:spacing w:val="-4"/>
        </w:rPr>
        <w:t>f</w:t>
      </w:r>
      <w:r w:rsidRPr="000C2D02">
        <w:rPr>
          <w:i/>
          <w:spacing w:val="-4"/>
          <w:vertAlign w:val="subscript"/>
        </w:rPr>
        <w:t>hh</w:t>
      </w:r>
      <w:r w:rsidRPr="000C2D02">
        <w:rPr>
          <w:rFonts w:hint="cs"/>
          <w:spacing w:val="-4"/>
          <w:rtl/>
          <w:lang w:bidi="ar-SY"/>
        </w:rPr>
        <w:t xml:space="preserve"> لكل فئة من الفروع والأوراق:</w:t>
      </w:r>
    </w:p>
    <w:p w:rsidR="00E23159" w:rsidRDefault="000C2D02" w:rsidP="000C2D02">
      <w:pPr>
        <w:ind w:left="1134"/>
        <w:rPr>
          <w:rtl/>
          <w:lang w:bidi="ar-SY"/>
        </w:rPr>
      </w:pPr>
      <w:r>
        <w:rPr>
          <w:rFonts w:hint="cs"/>
          <w:rtl/>
          <w:lang w:bidi="ar-EG"/>
        </w:rPr>
        <w:t>-</w:t>
      </w:r>
      <w:r>
        <w:rPr>
          <w:rtl/>
          <w:lang w:bidi="ar-EG"/>
        </w:rPr>
        <w:tab/>
      </w:r>
      <w:r w:rsidR="001C2C8E">
        <w:rPr>
          <w:rFonts w:hint="cs"/>
          <w:rtl/>
          <w:lang w:bidi="ar-SY"/>
        </w:rPr>
        <w:t xml:space="preserve">بالنسبة للفروع التي تكون فيها </w:t>
      </w:r>
      <w:r w:rsidR="001C2C8E" w:rsidRPr="00616CD7">
        <w:rPr>
          <w:position w:val="-28"/>
        </w:rPr>
        <w:object w:dxaOrig="1719" w:dyaOrig="680">
          <v:shape id="_x0000_i1059" type="#_x0000_t75" style="width:86.25pt;height:33pt" o:ole="">
            <v:imagedata r:id="rId79" o:title=""/>
          </v:shape>
          <o:OLEObject Type="Embed" ProgID="Equation.3" ShapeID="_x0000_i1059" DrawAspect="Content" ObjectID="_1470207686" r:id="rId80"/>
        </w:object>
      </w:r>
      <w:r w:rsidR="001C2C8E">
        <w:rPr>
          <w:rFonts w:hint="cs"/>
          <w:rtl/>
          <w:lang w:bidi="ar-SY"/>
        </w:rPr>
        <w:t xml:space="preserve"> والأوراق:</w:t>
      </w:r>
    </w:p>
    <w:p w:rsidR="001A2973" w:rsidRDefault="00A958F9" w:rsidP="001A2973">
      <w:pPr>
        <w:pStyle w:val="Equation"/>
      </w:pPr>
      <w:r w:rsidRPr="00A958F9">
        <w:rPr>
          <w:lang w:eastAsia="en-US"/>
        </w:rPr>
        <w:tab/>
      </w:r>
      <w:r w:rsidRPr="00A958F9">
        <w:rPr>
          <w:lang w:eastAsia="en-US"/>
        </w:rPr>
        <w:tab/>
      </w:r>
      <w:r w:rsidR="001A2973" w:rsidRPr="00444795">
        <w:tab/>
      </w:r>
      <w:r w:rsidR="001A2973" w:rsidRPr="00444795">
        <w:tab/>
      </w:r>
      <w:r w:rsidR="009C46A6">
        <w:tab/>
      </w:r>
      <w:r w:rsidR="001A2973" w:rsidRPr="00932BC6">
        <w:rPr>
          <w:position w:val="-204"/>
        </w:rPr>
        <w:object w:dxaOrig="7860" w:dyaOrig="4200">
          <v:shape id="_x0000_i1060" type="#_x0000_t75" style="width:394.5pt;height:210pt" o:ole="">
            <v:imagedata r:id="rId81" o:title=""/>
          </v:shape>
          <o:OLEObject Type="Embed" ProgID="Equation.3" ShapeID="_x0000_i1060" DrawAspect="Content" ObjectID="_1470207687" r:id="rId82"/>
        </w:object>
      </w:r>
      <w:r w:rsidR="001A2973" w:rsidRPr="00B67607">
        <w:tab/>
        <w:t>(20)</w:t>
      </w:r>
    </w:p>
    <w:p w:rsidR="001C2C8E" w:rsidRDefault="00A958F9" w:rsidP="001A2973">
      <w:pPr>
        <w:rPr>
          <w:rtl/>
          <w:lang w:bidi="ar-SY"/>
        </w:rPr>
      </w:pPr>
      <w:r>
        <w:rPr>
          <w:rFonts w:hint="cs"/>
          <w:rtl/>
          <w:lang w:bidi="ar-SY"/>
        </w:rPr>
        <w:t>مع:</w:t>
      </w:r>
    </w:p>
    <w:p w:rsidR="00A958F9" w:rsidRPr="00A958F9" w:rsidRDefault="00A958F9" w:rsidP="00072584">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A958F9">
        <w:rPr>
          <w:rFonts w:cs="Times New Roman"/>
          <w:sz w:val="24"/>
          <w:szCs w:val="20"/>
          <w:lang w:eastAsia="en-US"/>
        </w:rPr>
        <w:tab/>
      </w:r>
      <w:r w:rsidRPr="00A958F9">
        <w:rPr>
          <w:rFonts w:cs="Times New Roman"/>
          <w:sz w:val="24"/>
          <w:szCs w:val="20"/>
          <w:lang w:eastAsia="en-US"/>
        </w:rPr>
        <w:tab/>
      </w:r>
      <w:r w:rsidR="00A70652">
        <w:rPr>
          <w:rFonts w:cs="Times New Roman"/>
          <w:sz w:val="24"/>
          <w:szCs w:val="20"/>
          <w:lang w:val="fr-FR" w:eastAsia="en-US"/>
        </w:rPr>
        <w:pict>
          <v:shape id="_x0000_i1061" type="#_x0000_t75" style="width:109.5pt;height:71.25pt">
            <v:imagedata r:id="rId83" o:title=""/>
          </v:shape>
        </w:pict>
      </w:r>
      <w:r w:rsidRPr="00A958F9">
        <w:rPr>
          <w:rFonts w:cs="Times New Roman"/>
          <w:sz w:val="24"/>
          <w:szCs w:val="20"/>
          <w:lang w:eastAsia="en-US"/>
        </w:rPr>
        <w:tab/>
        <w:t>(21)</w:t>
      </w:r>
    </w:p>
    <w:p w:rsidR="00A958F9" w:rsidRDefault="00A958F9" w:rsidP="00D52250">
      <w:pPr>
        <w:rPr>
          <w:rtl/>
          <w:lang w:bidi="ar-SY"/>
        </w:rPr>
      </w:pPr>
      <w:r>
        <w:rPr>
          <w:rFonts w:hint="cs"/>
          <w:rtl/>
          <w:lang w:bidi="ar-SY"/>
        </w:rPr>
        <w:t>حيث:</w:t>
      </w:r>
    </w:p>
    <w:p w:rsidR="00A958F9" w:rsidRDefault="00A958F9" w:rsidP="00A958F9">
      <w:pPr>
        <w:rPr>
          <w:rtl/>
          <w:lang w:bidi="ar-SY"/>
        </w:rPr>
      </w:pPr>
      <w:r>
        <w:rPr>
          <w:rFonts w:hint="cs"/>
          <w:rtl/>
          <w:lang w:bidi="ar-SY"/>
        </w:rPr>
        <w:t>-</w:t>
      </w:r>
      <w:r>
        <w:rPr>
          <w:rFonts w:hint="cs"/>
          <w:rtl/>
          <w:lang w:bidi="ar-SY"/>
        </w:rPr>
        <w:tab/>
        <w:t>للفروع:</w:t>
      </w:r>
    </w:p>
    <w:p w:rsidR="001A2973" w:rsidRPr="003D443D" w:rsidRDefault="001A2973" w:rsidP="001A2973">
      <w:pPr>
        <w:pStyle w:val="Equation"/>
      </w:pPr>
      <w:r w:rsidRPr="003D443D">
        <w:lastRenderedPageBreak/>
        <w:tab/>
      </w:r>
      <w:r w:rsidRPr="00343446">
        <w:rPr>
          <w:position w:val="-186"/>
        </w:rPr>
        <w:object w:dxaOrig="3860" w:dyaOrig="3840">
          <v:shape id="_x0000_i1062" type="#_x0000_t75" style="width:192.75pt;height:192.75pt" o:ole="">
            <v:imagedata r:id="rId84" o:title=""/>
          </v:shape>
          <o:OLEObject Type="Embed" ProgID="Equation.3" ShapeID="_x0000_i1062" DrawAspect="Content" ObjectID="_1470207688" r:id="rId85"/>
        </w:object>
      </w:r>
      <w:r w:rsidRPr="003D443D">
        <w:tab/>
        <w:t>(22)</w:t>
      </w:r>
    </w:p>
    <w:p w:rsidR="00A958F9" w:rsidRDefault="00A958F9" w:rsidP="00A958F9">
      <w:pPr>
        <w:rPr>
          <w:rtl/>
          <w:lang w:bidi="ar-SY"/>
        </w:rPr>
      </w:pPr>
      <w:r>
        <w:rPr>
          <w:rFonts w:hint="cs"/>
          <w:rtl/>
          <w:lang w:bidi="ar-SY"/>
        </w:rPr>
        <w:t>-</w:t>
      </w:r>
      <w:r>
        <w:rPr>
          <w:rFonts w:hint="cs"/>
          <w:rtl/>
          <w:lang w:bidi="ar-SY"/>
        </w:rPr>
        <w:tab/>
        <w:t>للأوراق:</w:t>
      </w:r>
    </w:p>
    <w:p w:rsidR="001A2973" w:rsidRPr="003D443D" w:rsidRDefault="001A2973" w:rsidP="001A2973">
      <w:pPr>
        <w:pStyle w:val="Equation"/>
      </w:pPr>
      <w:r w:rsidRPr="003D443D">
        <w:tab/>
      </w:r>
      <w:r w:rsidRPr="00BB61E8">
        <w:rPr>
          <w:position w:val="-140"/>
        </w:rPr>
        <w:object w:dxaOrig="4760" w:dyaOrig="2920">
          <v:shape id="_x0000_i1063" type="#_x0000_t75" style="width:238.5pt;height:146.25pt" o:ole="">
            <v:imagedata r:id="rId86" o:title=""/>
          </v:shape>
          <o:OLEObject Type="Embed" ProgID="Equation.3" ShapeID="_x0000_i1063" DrawAspect="Content" ObjectID="_1470207689" r:id="rId87"/>
        </w:object>
      </w:r>
      <w:r w:rsidRPr="003D443D">
        <w:tab/>
        <w:t>(23)</w:t>
      </w:r>
    </w:p>
    <w:p w:rsidR="00630674" w:rsidRPr="00630674" w:rsidRDefault="00630674" w:rsidP="001A2973">
      <w:pPr>
        <w:pStyle w:val="Equation"/>
        <w:rPr>
          <w:lang w:eastAsia="en-US"/>
        </w:rPr>
      </w:pPr>
    </w:p>
    <w:p w:rsidR="001A2973" w:rsidRPr="003D443D" w:rsidRDefault="001A2973" w:rsidP="001A2973">
      <w:pPr>
        <w:pStyle w:val="Equation"/>
      </w:pPr>
      <w:r w:rsidRPr="003D443D">
        <w:tab/>
      </w:r>
      <w:r w:rsidRPr="00BB61E8">
        <w:rPr>
          <w:position w:val="-74"/>
        </w:rPr>
        <w:object w:dxaOrig="7540" w:dyaOrig="1600">
          <v:shape id="_x0000_i1064" type="#_x0000_t75" style="width:378.75pt;height:80.25pt" o:ole="">
            <v:imagedata r:id="rId88" o:title=""/>
          </v:shape>
          <o:OLEObject Type="Embed" ProgID="Equation.3" ShapeID="_x0000_i1064" DrawAspect="Content" ObjectID="_1470207690" r:id="rId89"/>
        </w:object>
      </w:r>
      <w:r w:rsidRPr="003D443D">
        <w:tab/>
        <w:t>(24)</w:t>
      </w:r>
    </w:p>
    <w:p w:rsidR="00A958F9" w:rsidRDefault="00072584" w:rsidP="00CF728D">
      <w:pPr>
        <w:keepNext/>
        <w:keepLines/>
        <w:rPr>
          <w:rtl/>
        </w:rPr>
      </w:pPr>
      <w:r>
        <w:rPr>
          <w:rFonts w:hint="cs"/>
          <w:rtl/>
          <w:lang w:bidi="ar-SY"/>
        </w:rPr>
        <w:t>-</w:t>
      </w:r>
      <w:r>
        <w:rPr>
          <w:rFonts w:hint="cs"/>
          <w:rtl/>
          <w:lang w:bidi="ar-SY"/>
        </w:rPr>
        <w:tab/>
        <w:t xml:space="preserve">بالنسبة للفروع التي تكون فيها </w:t>
      </w:r>
      <w:r w:rsidRPr="00616CD7">
        <w:rPr>
          <w:position w:val="-28"/>
        </w:rPr>
        <w:object w:dxaOrig="1719" w:dyaOrig="680">
          <v:shape id="_x0000_i1065" type="#_x0000_t75" style="width:86.25pt;height:33pt" o:ole="">
            <v:imagedata r:id="rId90" o:title=""/>
          </v:shape>
          <o:OLEObject Type="Embed" ProgID="Equation.3" ShapeID="_x0000_i1065" DrawAspect="Content" ObjectID="_1470207691" r:id="rId91"/>
        </w:object>
      </w:r>
    </w:p>
    <w:p w:rsidR="008E4E0B" w:rsidRPr="003D443D" w:rsidRDefault="008E4E0B" w:rsidP="008E4E0B">
      <w:pPr>
        <w:pStyle w:val="Equation"/>
      </w:pPr>
      <w:r w:rsidRPr="00BB61E8">
        <w:rPr>
          <w:position w:val="-190"/>
        </w:rPr>
        <w:object w:dxaOrig="8760" w:dyaOrig="3920">
          <v:shape id="_x0000_i1066" type="#_x0000_t75" style="width:439.5pt;height:196.5pt" o:ole="">
            <v:imagedata r:id="rId92" o:title=""/>
          </v:shape>
          <o:OLEObject Type="Embed" ProgID="Equation.3" ShapeID="_x0000_i1066" DrawAspect="Content" ObjectID="_1470207692" r:id="rId93"/>
        </w:object>
      </w:r>
      <w:r w:rsidRPr="003D443D">
        <w:tab/>
        <w:t>(25)</w:t>
      </w:r>
    </w:p>
    <w:p w:rsidR="00072584" w:rsidRDefault="00E86089" w:rsidP="00A958F9">
      <w:pPr>
        <w:rPr>
          <w:rtl/>
          <w:lang w:bidi="ar-SY"/>
        </w:rPr>
      </w:pPr>
      <w:r>
        <w:rPr>
          <w:rFonts w:hint="cs"/>
          <w:rtl/>
          <w:lang w:bidi="ar-SY"/>
        </w:rPr>
        <w:lastRenderedPageBreak/>
        <w:t>مع:</w:t>
      </w:r>
    </w:p>
    <w:p w:rsidR="008E4E0B" w:rsidRPr="003D443D" w:rsidRDefault="008E4E0B" w:rsidP="008E4E0B">
      <w:pPr>
        <w:pStyle w:val="Equation"/>
      </w:pPr>
      <w:r w:rsidRPr="003D443D">
        <w:tab/>
      </w:r>
      <w:r w:rsidRPr="00BB61E8">
        <w:rPr>
          <w:position w:val="-54"/>
        </w:rPr>
        <w:object w:dxaOrig="3340" w:dyaOrig="1200">
          <v:shape id="_x0000_i1067" type="#_x0000_t75" style="width:167.25pt;height:60pt" o:ole="">
            <v:imagedata r:id="rId94" o:title=""/>
          </v:shape>
          <o:OLEObject Type="Embed" ProgID="Equation.3" ShapeID="_x0000_i1067" DrawAspect="Content" ObjectID="_1470207693" r:id="rId95"/>
        </w:object>
      </w:r>
      <w:r w:rsidRPr="003D443D">
        <w:tab/>
        <w:t>(26)</w:t>
      </w:r>
    </w:p>
    <w:p w:rsidR="008E4E0B" w:rsidRPr="003D443D" w:rsidRDefault="008E4E0B" w:rsidP="008E4E0B">
      <w:pPr>
        <w:pStyle w:val="Equation"/>
      </w:pPr>
      <w:r w:rsidRPr="003D443D">
        <w:tab/>
      </w:r>
      <w:r w:rsidRPr="00BB61E8">
        <w:rPr>
          <w:position w:val="-34"/>
        </w:rPr>
        <w:object w:dxaOrig="5040" w:dyaOrig="780">
          <v:shape id="_x0000_i1068" type="#_x0000_t75" style="width:252.75pt;height:39.75pt" o:ole="">
            <v:imagedata r:id="rId96" o:title=""/>
          </v:shape>
          <o:OLEObject Type="Embed" ProgID="Equation.3" ShapeID="_x0000_i1068" DrawAspect="Content" ObjectID="_1470207694" r:id="rId97"/>
        </w:object>
      </w:r>
      <w:r w:rsidRPr="003D443D">
        <w:tab/>
        <w:t>(27)</w:t>
      </w:r>
    </w:p>
    <w:p w:rsidR="008E4E0B" w:rsidRPr="003D443D" w:rsidRDefault="008E4E0B" w:rsidP="0052347A">
      <w:pPr>
        <w:pStyle w:val="Equation"/>
        <w:spacing w:line="240" w:lineRule="auto"/>
      </w:pPr>
      <w:r w:rsidRPr="00B67607">
        <w:tab/>
      </w:r>
      <w:r w:rsidRPr="00932BC6">
        <w:rPr>
          <w:position w:val="-152"/>
        </w:rPr>
        <w:object w:dxaOrig="9100" w:dyaOrig="3159">
          <v:shape id="_x0000_i1069" type="#_x0000_t75" style="width:424.5pt;height:147pt" o:ole="">
            <v:imagedata r:id="rId98" o:title=""/>
          </v:shape>
          <o:OLEObject Type="Embed" ProgID="Equation.3" ShapeID="_x0000_i1069" DrawAspect="Content" ObjectID="_1470207695" r:id="rId99"/>
        </w:object>
      </w:r>
      <w:r w:rsidRPr="003D443D">
        <w:tab/>
        <w:t>(28)</w:t>
      </w:r>
    </w:p>
    <w:p w:rsidR="00E86089" w:rsidRDefault="006B2F20" w:rsidP="00A958F9">
      <w:pPr>
        <w:rPr>
          <w:rtl/>
          <w:lang w:bidi="ar-SY"/>
        </w:rPr>
      </w:pPr>
      <w:r>
        <w:rPr>
          <w:rFonts w:hint="cs"/>
          <w:rtl/>
          <w:lang w:bidi="ar-SY"/>
        </w:rPr>
        <w:t>حيث:</w:t>
      </w:r>
    </w:p>
    <w:p w:rsidR="008E4E0B" w:rsidRPr="00B67607" w:rsidRDefault="008E4E0B" w:rsidP="008E4E0B">
      <w:pPr>
        <w:pStyle w:val="Equation"/>
      </w:pPr>
      <w:r w:rsidRPr="00B67607">
        <w:tab/>
      </w:r>
      <w:r w:rsidRPr="00BB61E8">
        <w:rPr>
          <w:position w:val="-94"/>
        </w:rPr>
        <w:object w:dxaOrig="3159" w:dyaOrig="2000">
          <v:shape id="_x0000_i1070" type="#_x0000_t75" style="width:158.25pt;height:99.75pt" o:ole="">
            <v:imagedata r:id="rId100" o:title=""/>
          </v:shape>
          <o:OLEObject Type="Embed" ProgID="Equation.3" ShapeID="_x0000_i1070" DrawAspect="Content" ObjectID="_1470207696" r:id="rId101"/>
        </w:object>
      </w:r>
      <w:r w:rsidRPr="00B67607">
        <w:tab/>
        <w:t>(29)</w:t>
      </w:r>
    </w:p>
    <w:p w:rsidR="008E4E0B" w:rsidRPr="00B67607" w:rsidRDefault="008E4E0B" w:rsidP="008E4E0B">
      <w:pPr>
        <w:pStyle w:val="Equation"/>
      </w:pPr>
      <w:r w:rsidRPr="00B67607">
        <w:tab/>
      </w:r>
      <w:r w:rsidRPr="00BB61E8">
        <w:rPr>
          <w:position w:val="-78"/>
        </w:rPr>
        <w:object w:dxaOrig="2760" w:dyaOrig="1680">
          <v:shape id="_x0000_i1071" type="#_x0000_t75" style="width:137.25pt;height:84pt" o:ole="">
            <v:imagedata r:id="rId102" o:title=""/>
          </v:shape>
          <o:OLEObject Type="Embed" ProgID="Equation.3" ShapeID="_x0000_i1071" DrawAspect="Content" ObjectID="_1470207697" r:id="rId103"/>
        </w:object>
      </w:r>
      <w:r w:rsidRPr="00B67607">
        <w:tab/>
        <w:t>(30)</w:t>
      </w:r>
    </w:p>
    <w:p w:rsidR="008E4E0B" w:rsidRPr="00B67607" w:rsidRDefault="008E4E0B" w:rsidP="0052347A">
      <w:pPr>
        <w:pStyle w:val="Equation"/>
        <w:spacing w:line="240" w:lineRule="auto"/>
      </w:pPr>
      <w:r w:rsidRPr="00B67607">
        <w:tab/>
      </w:r>
      <w:r w:rsidRPr="00BB61E8">
        <w:rPr>
          <w:position w:val="-172"/>
        </w:rPr>
        <w:object w:dxaOrig="4580" w:dyaOrig="3560">
          <v:shape id="_x0000_i1072" type="#_x0000_t75" style="width:228.75pt;height:178.5pt" o:ole="">
            <v:imagedata r:id="rId104" o:title=""/>
          </v:shape>
          <o:OLEObject Type="Embed" ProgID="Equation.3" ShapeID="_x0000_i1072" DrawAspect="Content" ObjectID="_1470207698" r:id="rId105"/>
        </w:object>
      </w:r>
      <w:r w:rsidRPr="00B67607">
        <w:tab/>
        <w:t>(31)</w:t>
      </w:r>
    </w:p>
    <w:p w:rsidR="008E4E0B" w:rsidRPr="00B67607" w:rsidRDefault="008E4E0B" w:rsidP="0052347A">
      <w:pPr>
        <w:pStyle w:val="Equation"/>
        <w:spacing w:line="240" w:lineRule="auto"/>
      </w:pPr>
      <w:r w:rsidRPr="00BB61E8">
        <w:rPr>
          <w:position w:val="-122"/>
        </w:rPr>
        <w:object w:dxaOrig="8940" w:dyaOrig="2560">
          <v:shape id="_x0000_i1073" type="#_x0000_t75" style="width:448.5pt;height:128.25pt" o:ole="">
            <v:imagedata r:id="rId106" o:title=""/>
          </v:shape>
          <o:OLEObject Type="Embed" ProgID="Equation.3" ShapeID="_x0000_i1073" DrawAspect="Content" ObjectID="_1470207699" r:id="rId107"/>
        </w:object>
      </w:r>
      <w:r w:rsidRPr="00B67607">
        <w:tab/>
        <w:t>(32)</w:t>
      </w:r>
    </w:p>
    <w:p w:rsidR="008E4E0B" w:rsidRDefault="008E4E0B" w:rsidP="008E4E0B">
      <w:pPr>
        <w:pStyle w:val="Equationlegend"/>
        <w:rPr>
          <w:lang w:bidi="ar-SY"/>
        </w:rPr>
      </w:pPr>
    </w:p>
    <w:p w:rsidR="006B2F20" w:rsidRDefault="00C3466D" w:rsidP="008E4E0B">
      <w:pPr>
        <w:pStyle w:val="Equationlegend"/>
        <w:rPr>
          <w:rtl/>
          <w:lang w:bidi="ar-SY"/>
        </w:rPr>
      </w:pPr>
      <w:r>
        <w:rPr>
          <w:rFonts w:hint="cs"/>
          <w:rtl/>
          <w:lang w:bidi="ar-SY"/>
        </w:rPr>
        <w:tab/>
      </w:r>
      <w:r w:rsidRPr="00616CD7">
        <w:rPr>
          <w:position w:val="-12"/>
        </w:rPr>
        <w:object w:dxaOrig="499" w:dyaOrig="360">
          <v:shape id="_x0000_i1074" type="#_x0000_t75" style="width:24.75pt;height:18.75pt" o:ole="">
            <v:imagedata r:id="rId108" o:title=""/>
          </v:shape>
          <o:OLEObject Type="Embed" ProgID="Equation.3" ShapeID="_x0000_i1074" DrawAspect="Content" ObjectID="_1470207700" r:id="rId109"/>
        </w:object>
      </w:r>
      <w:r>
        <w:rPr>
          <w:rFonts w:hint="cs"/>
          <w:rtl/>
          <w:lang w:bidi="ar-SY"/>
        </w:rPr>
        <w:t>:</w:t>
      </w:r>
      <w:r>
        <w:rPr>
          <w:rFonts w:hint="cs"/>
          <w:rtl/>
          <w:lang w:bidi="ar-SY"/>
        </w:rPr>
        <w:tab/>
      </w:r>
      <w:r w:rsidR="00853291">
        <w:rPr>
          <w:rFonts w:hint="cs"/>
          <w:rtl/>
          <w:lang w:bidi="ar-SY"/>
        </w:rPr>
        <w:t xml:space="preserve">دالة بيسيل من الدرجة </w:t>
      </w:r>
      <w:r w:rsidR="00853291" w:rsidRPr="00853291">
        <w:rPr>
          <w:i/>
          <w:iCs/>
          <w:lang w:bidi="ar-SY"/>
        </w:rPr>
        <w:t>n</w:t>
      </w:r>
      <w:r w:rsidR="00853291">
        <w:rPr>
          <w:rFonts w:hint="cs"/>
          <w:rtl/>
          <w:lang w:bidi="ar-SY"/>
        </w:rPr>
        <w:t xml:space="preserve"> من النوع الأول</w:t>
      </w:r>
    </w:p>
    <w:p w:rsidR="00C3466D" w:rsidRPr="00853291" w:rsidRDefault="00C3466D" w:rsidP="008E4E0B">
      <w:pPr>
        <w:pStyle w:val="Equationlegend"/>
        <w:rPr>
          <w:i/>
          <w:rtl/>
        </w:rPr>
      </w:pPr>
      <w:r>
        <w:rPr>
          <w:rFonts w:hint="cs"/>
          <w:rtl/>
          <w:lang w:bidi="ar-SY"/>
        </w:rPr>
        <w:tab/>
      </w:r>
      <w:r w:rsidRPr="00616CD7">
        <w:rPr>
          <w:position w:val="-12"/>
        </w:rPr>
        <w:object w:dxaOrig="680" w:dyaOrig="380">
          <v:shape id="_x0000_i1075" type="#_x0000_t75" style="width:33pt;height:18.75pt" o:ole="">
            <v:imagedata r:id="rId110" o:title=""/>
          </v:shape>
          <o:OLEObject Type="Embed" ProgID="Equation.3" ShapeID="_x0000_i1075" DrawAspect="Content" ObjectID="_1470207701" r:id="rId111"/>
        </w:object>
      </w:r>
      <w:r>
        <w:rPr>
          <w:rFonts w:hint="cs"/>
          <w:rtl/>
        </w:rPr>
        <w:t>:</w:t>
      </w:r>
      <w:r>
        <w:rPr>
          <w:rFonts w:hint="cs"/>
          <w:rtl/>
        </w:rPr>
        <w:tab/>
      </w:r>
      <w:r w:rsidR="00853291">
        <w:rPr>
          <w:rFonts w:hint="cs"/>
          <w:rtl/>
        </w:rPr>
        <w:t xml:space="preserve">دالة هانكيل من الدرجة </w:t>
      </w:r>
      <w:r w:rsidR="00853291" w:rsidRPr="00853291">
        <w:rPr>
          <w:i/>
          <w:iCs/>
        </w:rPr>
        <w:t>n</w:t>
      </w:r>
    </w:p>
    <w:p w:rsidR="00853291" w:rsidRDefault="00853291" w:rsidP="008E4E0B">
      <w:pPr>
        <w:tabs>
          <w:tab w:val="left" w:pos="1134"/>
        </w:tabs>
        <w:spacing w:before="240"/>
        <w:ind w:left="1134" w:hanging="1134"/>
        <w:rPr>
          <w:rtl/>
          <w:lang w:bidi="ar-SY"/>
        </w:rPr>
      </w:pPr>
      <w:r w:rsidRPr="00853291">
        <w:rPr>
          <w:rFonts w:hint="cs"/>
          <w:i/>
          <w:iCs/>
          <w:rtl/>
          <w:lang w:bidi="ar-SY"/>
        </w:rPr>
        <w:t xml:space="preserve">الخطوة </w:t>
      </w:r>
      <w:r w:rsidRPr="00853291">
        <w:rPr>
          <w:i/>
          <w:iCs/>
          <w:lang w:bidi="ar-SY"/>
        </w:rPr>
        <w:t>3.4</w:t>
      </w:r>
      <w:r>
        <w:rPr>
          <w:rFonts w:hint="cs"/>
          <w:rtl/>
          <w:lang w:bidi="ar-SY"/>
        </w:rPr>
        <w:tab/>
        <w:t>تحسب معاملات دوران الإطار:</w:t>
      </w:r>
    </w:p>
    <w:p w:rsidR="008A5BA9" w:rsidRPr="00444795" w:rsidRDefault="008A5BA9" w:rsidP="0052347A">
      <w:pPr>
        <w:pStyle w:val="Equation"/>
        <w:spacing w:line="240" w:lineRule="auto"/>
        <w:rPr>
          <w:szCs w:val="24"/>
        </w:rPr>
      </w:pPr>
      <w:r w:rsidRPr="00444795">
        <w:tab/>
      </w:r>
      <w:r w:rsidRPr="00932BC6">
        <w:rPr>
          <w:position w:val="-68"/>
        </w:rPr>
        <w:object w:dxaOrig="4800" w:dyaOrig="1480">
          <v:shape id="_x0000_i1076" type="#_x0000_t75" style="width:239.25pt;height:74.25pt" o:ole="">
            <v:imagedata r:id="rId112" o:title=""/>
          </v:shape>
          <o:OLEObject Type="Embed" ProgID="Equation.3" ShapeID="_x0000_i1076" DrawAspect="Content" ObjectID="_1470207702" r:id="rId113"/>
        </w:object>
      </w:r>
      <w:r w:rsidRPr="00444795">
        <w:tab/>
        <w:t>(33)</w:t>
      </w:r>
    </w:p>
    <w:p w:rsidR="00853291" w:rsidRDefault="007C3371" w:rsidP="008E4E0B">
      <w:pPr>
        <w:tabs>
          <w:tab w:val="left" w:pos="1134"/>
        </w:tabs>
        <w:spacing w:before="240"/>
        <w:ind w:left="1134" w:hanging="1134"/>
        <w:rPr>
          <w:rtl/>
        </w:rPr>
      </w:pPr>
      <w:r w:rsidRPr="000E08DC">
        <w:rPr>
          <w:rFonts w:hint="cs"/>
          <w:i/>
          <w:iCs/>
          <w:rtl/>
          <w:lang w:bidi="ar-SY"/>
        </w:rPr>
        <w:t xml:space="preserve">الخطوة </w:t>
      </w:r>
      <w:r w:rsidRPr="000E08DC">
        <w:rPr>
          <w:i/>
          <w:iCs/>
          <w:lang w:bidi="ar-SY"/>
        </w:rPr>
        <w:t>4.4</w:t>
      </w:r>
      <w:r>
        <w:rPr>
          <w:rFonts w:hint="cs"/>
          <w:rtl/>
          <w:lang w:bidi="ar-SY"/>
        </w:rPr>
        <w:tab/>
        <w:t xml:space="preserve">تحسب مصفوفة القيم الممتدة لانتثار الإطار المرجعي </w:t>
      </w:r>
      <w:r w:rsidRPr="00444795">
        <w:rPr>
          <w:i/>
        </w:rPr>
        <w:t>F</w:t>
      </w:r>
      <w:r w:rsidRPr="00444795">
        <w:rPr>
          <w:i/>
          <w:vertAlign w:val="subscript"/>
        </w:rPr>
        <w:t>VV</w:t>
      </w:r>
      <w:r>
        <w:rPr>
          <w:rFonts w:hint="cs"/>
          <w:rtl/>
        </w:rPr>
        <w:t xml:space="preserve"> و</w:t>
      </w:r>
      <w:r w:rsidRPr="00444795">
        <w:rPr>
          <w:i/>
        </w:rPr>
        <w:t>F</w:t>
      </w:r>
      <w:r w:rsidRPr="00444795">
        <w:rPr>
          <w:i/>
          <w:vertAlign w:val="subscript"/>
        </w:rPr>
        <w:t>VH</w:t>
      </w:r>
      <w:r>
        <w:rPr>
          <w:rFonts w:hint="cs"/>
          <w:rtl/>
        </w:rPr>
        <w:t xml:space="preserve"> و</w:t>
      </w:r>
      <w:r w:rsidRPr="00444795">
        <w:rPr>
          <w:i/>
        </w:rPr>
        <w:t>F</w:t>
      </w:r>
      <w:r w:rsidRPr="00444795">
        <w:rPr>
          <w:i/>
          <w:vertAlign w:val="subscript"/>
        </w:rPr>
        <w:t>HV</w:t>
      </w:r>
      <w:r>
        <w:rPr>
          <w:rFonts w:hint="cs"/>
          <w:rtl/>
        </w:rPr>
        <w:t xml:space="preserve"> و</w:t>
      </w:r>
      <w:r w:rsidRPr="00444795">
        <w:rPr>
          <w:i/>
        </w:rPr>
        <w:t>F</w:t>
      </w:r>
      <w:r w:rsidRPr="00444795">
        <w:rPr>
          <w:i/>
          <w:vertAlign w:val="subscript"/>
        </w:rPr>
        <w:t>HH</w:t>
      </w:r>
      <w:r w:rsidRPr="007C3371">
        <w:rPr>
          <w:rFonts w:hint="cs"/>
          <w:rtl/>
        </w:rPr>
        <w:t xml:space="preserve"> لكل فئة</w:t>
      </w:r>
      <w:r>
        <w:rPr>
          <w:rFonts w:hint="cs"/>
          <w:rtl/>
        </w:rPr>
        <w:t xml:space="preserve"> من الفروع والأوراق:</w:t>
      </w:r>
    </w:p>
    <w:p w:rsidR="008A5BA9" w:rsidRDefault="000E08DC" w:rsidP="0052347A">
      <w:pPr>
        <w:pStyle w:val="Equation"/>
        <w:spacing w:line="240" w:lineRule="auto"/>
      </w:pPr>
      <w:r w:rsidRPr="000E08DC">
        <w:rPr>
          <w:lang w:eastAsia="en-US"/>
        </w:rPr>
        <w:tab/>
      </w:r>
      <w:r w:rsidRPr="000E08DC">
        <w:rPr>
          <w:lang w:eastAsia="en-US"/>
        </w:rPr>
        <w:tab/>
      </w:r>
      <w:r w:rsidR="008A5BA9" w:rsidRPr="00444795">
        <w:tab/>
      </w:r>
      <w:r w:rsidR="008A5BA9" w:rsidRPr="00444795">
        <w:tab/>
      </w:r>
      <w:r w:rsidR="0052347A">
        <w:rPr>
          <w:rtl/>
        </w:rPr>
        <w:tab/>
      </w:r>
      <w:r w:rsidR="008A5BA9" w:rsidRPr="00BB61E8">
        <w:rPr>
          <w:position w:val="-156"/>
        </w:rPr>
        <w:object w:dxaOrig="6840" w:dyaOrig="3240">
          <v:shape id="_x0000_i1077" type="#_x0000_t75" style="width:342.75pt;height:162.75pt" o:ole="">
            <v:imagedata r:id="rId114" o:title=""/>
          </v:shape>
          <o:OLEObject Type="Embed" ProgID="Equation.3" ShapeID="_x0000_i1077" DrawAspect="Content" ObjectID="_1470207703" r:id="rId115"/>
        </w:object>
      </w:r>
      <w:r w:rsidR="008A5BA9" w:rsidRPr="00444795">
        <w:tab/>
        <w:t>(34)</w:t>
      </w:r>
    </w:p>
    <w:p w:rsidR="000E08DC" w:rsidRDefault="000E08DC" w:rsidP="008A5BA9">
      <w:pPr>
        <w:tabs>
          <w:tab w:val="left" w:pos="1134"/>
        </w:tabs>
        <w:spacing w:before="240"/>
        <w:ind w:left="1134" w:hanging="1134"/>
        <w:rPr>
          <w:spacing w:val="-4"/>
          <w:rtl/>
        </w:rPr>
      </w:pPr>
      <w:r w:rsidRPr="000E08DC">
        <w:rPr>
          <w:rFonts w:hint="cs"/>
          <w:i/>
          <w:iCs/>
          <w:spacing w:val="-4"/>
          <w:rtl/>
          <w:lang w:bidi="ar-SY"/>
        </w:rPr>
        <w:t xml:space="preserve">الخطوة </w:t>
      </w:r>
      <w:r w:rsidRPr="000E08DC">
        <w:rPr>
          <w:i/>
          <w:iCs/>
          <w:spacing w:val="-4"/>
          <w:lang w:bidi="ar-SY"/>
        </w:rPr>
        <w:t>5.4</w:t>
      </w:r>
      <w:r w:rsidRPr="000E08DC">
        <w:rPr>
          <w:rFonts w:hint="cs"/>
          <w:spacing w:val="-4"/>
          <w:rtl/>
          <w:lang w:bidi="ar-SY"/>
        </w:rPr>
        <w:tab/>
        <w:t xml:space="preserve">تحسب القيمة الممتدة لانتثار اتساع الإطار المرجعي </w:t>
      </w:r>
      <w:r w:rsidRPr="000E08DC">
        <w:rPr>
          <w:spacing w:val="-4"/>
          <w:position w:val="-14"/>
        </w:rPr>
        <w:object w:dxaOrig="1100" w:dyaOrig="440">
          <v:shape id="_x0000_i1078" type="#_x0000_t75" style="width:55.5pt;height:21.75pt" o:ole="">
            <v:imagedata r:id="rId116" o:title=""/>
          </v:shape>
          <o:OLEObject Type="Embed" ProgID="Equation.3" ShapeID="_x0000_i1078" DrawAspect="Content" ObjectID="_1470207704" r:id="rId117"/>
        </w:object>
      </w:r>
      <w:r w:rsidRPr="000E08DC">
        <w:rPr>
          <w:rFonts w:hint="cs"/>
          <w:spacing w:val="-4"/>
          <w:rtl/>
        </w:rPr>
        <w:t xml:space="preserve"> لاستقطاب الوصلة لكل فئة من الفروع والأوراق:</w:t>
      </w:r>
    </w:p>
    <w:tbl>
      <w:tblPr>
        <w:bidiVisual/>
        <w:tblW w:w="5000" w:type="pct"/>
        <w:jc w:val="right"/>
        <w:tblLook w:val="04A0" w:firstRow="1" w:lastRow="0" w:firstColumn="1" w:lastColumn="0" w:noHBand="0" w:noVBand="1"/>
      </w:tblPr>
      <w:tblGrid>
        <w:gridCol w:w="2898"/>
        <w:gridCol w:w="5785"/>
        <w:gridCol w:w="956"/>
      </w:tblGrid>
      <w:tr w:rsidR="00CE7528" w:rsidRPr="00CE7528" w:rsidTr="0052347A">
        <w:trPr>
          <w:jc w:val="right"/>
        </w:trPr>
        <w:tc>
          <w:tcPr>
            <w:tcW w:w="2342" w:type="dxa"/>
            <w:tcBorders>
              <w:top w:val="nil"/>
              <w:left w:val="nil"/>
              <w:bottom w:val="nil"/>
              <w:right w:val="nil"/>
            </w:tcBorders>
            <w:vAlign w:val="center"/>
          </w:tcPr>
          <w:p w:rsidR="00CE7528" w:rsidRPr="00CE7528" w:rsidRDefault="00CE7528" w:rsidP="0033052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auto"/>
              <w:jc w:val="left"/>
              <w:rPr>
                <w:lang w:val="fr-FR" w:eastAsia="en-US"/>
              </w:rPr>
            </w:pPr>
            <w:r w:rsidRPr="00CE7528">
              <w:rPr>
                <w:rFonts w:hint="cs"/>
                <w:rtl/>
                <w:lang w:val="fr-FR" w:eastAsia="en-US"/>
              </w:rPr>
              <w:t>الاستقطاب الرأسي</w:t>
            </w:r>
          </w:p>
        </w:tc>
        <w:tc>
          <w:tcPr>
            <w:tcW w:w="4675" w:type="dxa"/>
            <w:tcBorders>
              <w:top w:val="nil"/>
              <w:left w:val="nil"/>
              <w:bottom w:val="nil"/>
              <w:right w:val="nil"/>
            </w:tcBorders>
            <w:vAlign w:val="center"/>
          </w:tcPr>
          <w:p w:rsidR="00CE7528" w:rsidRPr="00CE7528" w:rsidRDefault="00A70652" w:rsidP="00330529">
            <w:pPr>
              <w:tabs>
                <w:tab w:val="left" w:pos="794"/>
                <w:tab w:val="left" w:pos="1191"/>
                <w:tab w:val="left" w:pos="1588"/>
                <w:tab w:val="left" w:pos="1985"/>
                <w:tab w:val="center" w:pos="4644"/>
                <w:tab w:val="left" w:pos="9180"/>
              </w:tabs>
              <w:spacing w:before="60" w:after="60" w:line="240" w:lineRule="auto"/>
              <w:jc w:val="left"/>
              <w:rPr>
                <w:lang w:val="fr-FR" w:eastAsia="en-US"/>
              </w:rPr>
            </w:pPr>
            <w:r>
              <w:rPr>
                <w:position w:val="-14"/>
                <w:lang w:val="fr-FR" w:eastAsia="en-US"/>
              </w:rPr>
              <w:pict>
                <v:shape id="_x0000_i1079" type="#_x0000_t75" style="width:86.25pt;height:21.75pt">
                  <v:imagedata r:id="rId118" o:title=""/>
                </v:shape>
              </w:pict>
            </w:r>
          </w:p>
        </w:tc>
        <w:tc>
          <w:tcPr>
            <w:tcW w:w="773" w:type="dxa"/>
            <w:vMerge w:val="restart"/>
            <w:tcBorders>
              <w:top w:val="nil"/>
              <w:left w:val="nil"/>
              <w:bottom w:val="nil"/>
              <w:right w:val="nil"/>
            </w:tcBorders>
            <w:vAlign w:val="center"/>
          </w:tcPr>
          <w:p w:rsidR="00CE7528" w:rsidRPr="00CE7528" w:rsidRDefault="00CE7528" w:rsidP="00330529">
            <w:pPr>
              <w:tabs>
                <w:tab w:val="left" w:pos="794"/>
                <w:tab w:val="left" w:pos="1191"/>
                <w:tab w:val="left" w:pos="1588"/>
                <w:tab w:val="left" w:pos="1985"/>
                <w:tab w:val="center" w:pos="4644"/>
                <w:tab w:val="left" w:pos="9180"/>
              </w:tabs>
              <w:spacing w:before="60" w:after="60" w:line="240" w:lineRule="auto"/>
              <w:jc w:val="right"/>
              <w:rPr>
                <w:lang w:val="fr-FR" w:eastAsia="en-US"/>
              </w:rPr>
            </w:pPr>
            <w:r w:rsidRPr="00CE7528">
              <w:rPr>
                <w:lang w:val="fr-FR" w:eastAsia="en-US"/>
              </w:rPr>
              <w:t>(35)</w:t>
            </w:r>
          </w:p>
        </w:tc>
      </w:tr>
      <w:tr w:rsidR="00CE7528" w:rsidRPr="00CE7528" w:rsidTr="0052347A">
        <w:trPr>
          <w:jc w:val="right"/>
        </w:trPr>
        <w:tc>
          <w:tcPr>
            <w:tcW w:w="2342" w:type="dxa"/>
            <w:tcBorders>
              <w:top w:val="nil"/>
              <w:left w:val="nil"/>
              <w:bottom w:val="nil"/>
              <w:right w:val="nil"/>
            </w:tcBorders>
            <w:vAlign w:val="center"/>
          </w:tcPr>
          <w:p w:rsidR="00CE7528" w:rsidRPr="00CE7528" w:rsidRDefault="00CE7528" w:rsidP="0033052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auto"/>
              <w:jc w:val="left"/>
              <w:rPr>
                <w:lang w:val="fr-FR" w:eastAsia="en-US"/>
              </w:rPr>
            </w:pPr>
            <w:r w:rsidRPr="00CE7528">
              <w:rPr>
                <w:rFonts w:hint="cs"/>
                <w:rtl/>
                <w:lang w:val="fr-FR" w:eastAsia="en-US"/>
              </w:rPr>
              <w:t>الاستقطاب الأفقي</w:t>
            </w:r>
          </w:p>
        </w:tc>
        <w:tc>
          <w:tcPr>
            <w:tcW w:w="4675" w:type="dxa"/>
            <w:tcBorders>
              <w:top w:val="nil"/>
              <w:left w:val="nil"/>
              <w:bottom w:val="nil"/>
              <w:right w:val="nil"/>
            </w:tcBorders>
            <w:vAlign w:val="center"/>
          </w:tcPr>
          <w:p w:rsidR="00CE7528" w:rsidRPr="00CE7528" w:rsidRDefault="00A70652" w:rsidP="00330529">
            <w:pPr>
              <w:tabs>
                <w:tab w:val="left" w:pos="794"/>
                <w:tab w:val="left" w:pos="1191"/>
                <w:tab w:val="left" w:pos="1588"/>
                <w:tab w:val="left" w:pos="1985"/>
                <w:tab w:val="center" w:pos="4644"/>
                <w:tab w:val="left" w:pos="9180"/>
              </w:tabs>
              <w:spacing w:before="60" w:after="60" w:line="240" w:lineRule="auto"/>
              <w:jc w:val="left"/>
              <w:rPr>
                <w:lang w:val="fr-FR" w:eastAsia="en-US"/>
              </w:rPr>
            </w:pPr>
            <w:r>
              <w:rPr>
                <w:position w:val="-14"/>
                <w:lang w:val="fr-FR" w:eastAsia="en-US"/>
              </w:rPr>
              <w:pict>
                <v:shape id="_x0000_i1080" type="#_x0000_t75" style="width:89.25pt;height:21.75pt">
                  <v:imagedata r:id="rId119" o:title=""/>
                </v:shape>
              </w:pict>
            </w:r>
          </w:p>
        </w:tc>
        <w:tc>
          <w:tcPr>
            <w:tcW w:w="773" w:type="dxa"/>
            <w:vMerge/>
            <w:tcBorders>
              <w:top w:val="nil"/>
              <w:left w:val="nil"/>
              <w:bottom w:val="nil"/>
              <w:right w:val="nil"/>
            </w:tcBorders>
            <w:vAlign w:val="center"/>
          </w:tcPr>
          <w:p w:rsidR="00CE7528" w:rsidRPr="00CE7528" w:rsidRDefault="00CE7528" w:rsidP="00330529">
            <w:pPr>
              <w:tabs>
                <w:tab w:val="left" w:pos="794"/>
                <w:tab w:val="left" w:pos="1191"/>
                <w:tab w:val="left" w:pos="1588"/>
                <w:tab w:val="left" w:pos="1985"/>
                <w:tab w:val="center" w:pos="4644"/>
                <w:tab w:val="left" w:pos="9180"/>
              </w:tabs>
              <w:spacing w:before="60" w:after="60" w:line="240" w:lineRule="auto"/>
              <w:jc w:val="left"/>
              <w:rPr>
                <w:lang w:val="fr-FR" w:eastAsia="en-US"/>
              </w:rPr>
            </w:pPr>
          </w:p>
        </w:tc>
      </w:tr>
      <w:tr w:rsidR="00CE7528" w:rsidRPr="00CE7528" w:rsidTr="0052347A">
        <w:trPr>
          <w:jc w:val="right"/>
        </w:trPr>
        <w:tc>
          <w:tcPr>
            <w:tcW w:w="2342" w:type="dxa"/>
            <w:tcBorders>
              <w:top w:val="nil"/>
              <w:left w:val="nil"/>
              <w:bottom w:val="nil"/>
              <w:right w:val="nil"/>
            </w:tcBorders>
            <w:vAlign w:val="center"/>
          </w:tcPr>
          <w:p w:rsidR="00CE7528" w:rsidRPr="00CE7528" w:rsidRDefault="00CE7528" w:rsidP="0033052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auto"/>
              <w:jc w:val="left"/>
              <w:rPr>
                <w:lang w:val="fr-FR" w:eastAsia="en-US"/>
              </w:rPr>
            </w:pPr>
            <w:r w:rsidRPr="00CE7528">
              <w:rPr>
                <w:rFonts w:hint="cs"/>
                <w:rtl/>
                <w:lang w:val="fr-FR" w:eastAsia="en-US"/>
              </w:rPr>
              <w:t>الاستقطاب الدائري الميامن</w:t>
            </w:r>
          </w:p>
        </w:tc>
        <w:tc>
          <w:tcPr>
            <w:tcW w:w="4675" w:type="dxa"/>
            <w:tcBorders>
              <w:top w:val="nil"/>
              <w:left w:val="nil"/>
              <w:bottom w:val="nil"/>
              <w:right w:val="nil"/>
            </w:tcBorders>
            <w:vAlign w:val="center"/>
          </w:tcPr>
          <w:p w:rsidR="00CE7528" w:rsidRPr="00CE7528" w:rsidRDefault="00A70652" w:rsidP="00330529">
            <w:pPr>
              <w:tabs>
                <w:tab w:val="left" w:pos="794"/>
                <w:tab w:val="left" w:pos="1191"/>
                <w:tab w:val="left" w:pos="1588"/>
                <w:tab w:val="left" w:pos="1985"/>
                <w:tab w:val="center" w:pos="4644"/>
                <w:tab w:val="left" w:pos="9180"/>
              </w:tabs>
              <w:spacing w:before="60" w:after="60" w:line="240" w:lineRule="auto"/>
              <w:jc w:val="left"/>
              <w:rPr>
                <w:lang w:val="fr-FR" w:eastAsia="en-US"/>
              </w:rPr>
            </w:pPr>
            <w:r>
              <w:rPr>
                <w:position w:val="-24"/>
                <w:lang w:val="fr-FR" w:eastAsia="en-US"/>
              </w:rPr>
              <w:pict>
                <v:shape id="_x0000_i1081" type="#_x0000_t75" style="width:222.75pt;height:30.75pt">
                  <v:imagedata r:id="rId120" o:title=""/>
                </v:shape>
              </w:pict>
            </w:r>
          </w:p>
        </w:tc>
        <w:tc>
          <w:tcPr>
            <w:tcW w:w="773" w:type="dxa"/>
            <w:vMerge/>
            <w:tcBorders>
              <w:top w:val="nil"/>
              <w:left w:val="nil"/>
              <w:bottom w:val="nil"/>
              <w:right w:val="nil"/>
            </w:tcBorders>
            <w:vAlign w:val="center"/>
          </w:tcPr>
          <w:p w:rsidR="00CE7528" w:rsidRPr="00CE7528" w:rsidRDefault="00CE7528" w:rsidP="00330529">
            <w:pPr>
              <w:tabs>
                <w:tab w:val="left" w:pos="794"/>
                <w:tab w:val="left" w:pos="1191"/>
                <w:tab w:val="left" w:pos="1588"/>
                <w:tab w:val="left" w:pos="1985"/>
                <w:tab w:val="center" w:pos="4644"/>
                <w:tab w:val="left" w:pos="9180"/>
              </w:tabs>
              <w:spacing w:before="60" w:after="60" w:line="240" w:lineRule="auto"/>
              <w:jc w:val="left"/>
              <w:rPr>
                <w:lang w:val="fr-FR" w:eastAsia="en-US"/>
              </w:rPr>
            </w:pPr>
          </w:p>
        </w:tc>
      </w:tr>
      <w:tr w:rsidR="00CE7528" w:rsidRPr="00CE7528" w:rsidTr="0052347A">
        <w:trPr>
          <w:jc w:val="right"/>
        </w:trPr>
        <w:tc>
          <w:tcPr>
            <w:tcW w:w="2342" w:type="dxa"/>
            <w:tcBorders>
              <w:top w:val="nil"/>
              <w:left w:val="nil"/>
              <w:bottom w:val="nil"/>
              <w:right w:val="nil"/>
            </w:tcBorders>
            <w:vAlign w:val="center"/>
          </w:tcPr>
          <w:p w:rsidR="00CE7528" w:rsidRPr="00CE7528" w:rsidRDefault="00CE7528" w:rsidP="0033052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auto"/>
              <w:jc w:val="left"/>
              <w:rPr>
                <w:lang w:val="fr-FR" w:eastAsia="en-US"/>
              </w:rPr>
            </w:pPr>
            <w:r w:rsidRPr="00CE7528">
              <w:rPr>
                <w:rFonts w:hint="cs"/>
                <w:rtl/>
                <w:lang w:val="fr-FR" w:eastAsia="en-US"/>
              </w:rPr>
              <w:t>الاستقطاب الدائري المياسر</w:t>
            </w:r>
          </w:p>
        </w:tc>
        <w:tc>
          <w:tcPr>
            <w:tcW w:w="4675" w:type="dxa"/>
            <w:tcBorders>
              <w:top w:val="nil"/>
              <w:left w:val="nil"/>
              <w:bottom w:val="nil"/>
              <w:right w:val="nil"/>
            </w:tcBorders>
            <w:vAlign w:val="center"/>
          </w:tcPr>
          <w:p w:rsidR="00CE7528" w:rsidRPr="00CE7528" w:rsidRDefault="00A70652" w:rsidP="00330529">
            <w:pPr>
              <w:tabs>
                <w:tab w:val="left" w:pos="794"/>
                <w:tab w:val="left" w:pos="1191"/>
                <w:tab w:val="left" w:pos="1588"/>
                <w:tab w:val="left" w:pos="1985"/>
                <w:tab w:val="center" w:pos="4644"/>
                <w:tab w:val="left" w:pos="9180"/>
              </w:tabs>
              <w:spacing w:before="60" w:after="60" w:line="240" w:lineRule="auto"/>
              <w:jc w:val="left"/>
              <w:rPr>
                <w:lang w:val="fr-FR" w:eastAsia="en-US"/>
              </w:rPr>
            </w:pPr>
            <w:r>
              <w:rPr>
                <w:position w:val="-24"/>
                <w:lang w:val="fr-FR" w:eastAsia="en-US"/>
              </w:rPr>
              <w:pict>
                <v:shape id="_x0000_i1082" type="#_x0000_t75" style="width:214.5pt;height:30.75pt">
                  <v:imagedata r:id="rId121" o:title=""/>
                </v:shape>
              </w:pict>
            </w:r>
          </w:p>
        </w:tc>
        <w:tc>
          <w:tcPr>
            <w:tcW w:w="773" w:type="dxa"/>
            <w:vMerge/>
            <w:tcBorders>
              <w:top w:val="nil"/>
              <w:left w:val="nil"/>
              <w:bottom w:val="nil"/>
              <w:right w:val="nil"/>
            </w:tcBorders>
            <w:vAlign w:val="center"/>
          </w:tcPr>
          <w:p w:rsidR="00CE7528" w:rsidRPr="00CE7528" w:rsidRDefault="00CE7528" w:rsidP="00330529">
            <w:pPr>
              <w:tabs>
                <w:tab w:val="left" w:pos="794"/>
                <w:tab w:val="left" w:pos="1191"/>
                <w:tab w:val="left" w:pos="1588"/>
                <w:tab w:val="left" w:pos="1985"/>
                <w:tab w:val="center" w:pos="4644"/>
                <w:tab w:val="left" w:pos="9180"/>
              </w:tabs>
              <w:spacing w:before="60" w:after="60" w:line="240" w:lineRule="auto"/>
              <w:jc w:val="left"/>
              <w:rPr>
                <w:lang w:val="fr-FR" w:eastAsia="en-US"/>
              </w:rPr>
            </w:pPr>
          </w:p>
        </w:tc>
      </w:tr>
    </w:tbl>
    <w:p w:rsidR="000E08DC" w:rsidRDefault="00330529" w:rsidP="00D207A7">
      <w:pPr>
        <w:tabs>
          <w:tab w:val="left" w:pos="1134"/>
        </w:tabs>
        <w:spacing w:before="240"/>
        <w:ind w:left="1134" w:hanging="1134"/>
        <w:rPr>
          <w:rtl/>
          <w:lang w:bidi="ar-SY"/>
        </w:rPr>
      </w:pPr>
      <w:r w:rsidRPr="00330529">
        <w:rPr>
          <w:rFonts w:hint="cs"/>
          <w:i/>
          <w:iCs/>
          <w:rtl/>
          <w:lang w:bidi="ar-SY"/>
        </w:rPr>
        <w:lastRenderedPageBreak/>
        <w:t xml:space="preserve">الخطوة </w:t>
      </w:r>
      <w:r w:rsidRPr="00330529">
        <w:rPr>
          <w:i/>
          <w:iCs/>
          <w:lang w:bidi="ar-SY"/>
        </w:rPr>
        <w:t>5</w:t>
      </w:r>
      <w:r>
        <w:rPr>
          <w:rFonts w:hint="cs"/>
          <w:rtl/>
          <w:lang w:bidi="ar-SY"/>
        </w:rPr>
        <w:tab/>
        <w:t>لكل فئة من الفروع والأوراق، تحسب اللحظتان الأولى والثانية لاتساع الانتثار:</w:t>
      </w:r>
    </w:p>
    <w:p w:rsidR="00E236AB" w:rsidRPr="00444795" w:rsidRDefault="00E236AB" w:rsidP="00E236AB">
      <w:pPr>
        <w:pStyle w:val="Equation"/>
      </w:pPr>
      <w:r w:rsidRPr="00444795">
        <w:tab/>
      </w:r>
      <w:r w:rsidRPr="00BB61E8">
        <w:rPr>
          <w:position w:val="-36"/>
        </w:rPr>
        <w:object w:dxaOrig="5060" w:dyaOrig="920">
          <v:shape id="_x0000_i1083" type="#_x0000_t75" style="width:252pt;height:46.5pt" o:ole="">
            <v:imagedata r:id="rId122" o:title=""/>
          </v:shape>
          <o:OLEObject Type="Embed" ProgID="Equation.3" ShapeID="_x0000_i1083" DrawAspect="Content" ObjectID="_1470207705" r:id="rId123"/>
        </w:object>
      </w:r>
      <w:r w:rsidRPr="00444795">
        <w:tab/>
        <w:t>(36)</w:t>
      </w:r>
    </w:p>
    <w:p w:rsidR="00330529" w:rsidRDefault="00330529" w:rsidP="0036414A">
      <w:pPr>
        <w:rPr>
          <w:rtl/>
        </w:rPr>
      </w:pPr>
      <w:r>
        <w:rPr>
          <w:rFonts w:hint="cs"/>
          <w:rtl/>
          <w:lang w:bidi="ar-SY"/>
        </w:rPr>
        <w:t xml:space="preserve">حيث تحسب </w:t>
      </w:r>
      <w:r w:rsidR="007A15DD" w:rsidRPr="00BB61E8">
        <w:rPr>
          <w:position w:val="-36"/>
        </w:rPr>
        <w:object w:dxaOrig="1740" w:dyaOrig="859">
          <v:shape id="_x0000_i1084" type="#_x0000_t75" style="width:87.75pt;height:42.75pt" o:ole="">
            <v:imagedata r:id="rId124" o:title=""/>
          </v:shape>
          <o:OLEObject Type="Embed" ProgID="Equation.3" ShapeID="_x0000_i1084" DrawAspect="Content" ObjectID="_1470207706" r:id="rId125"/>
        </w:object>
      </w:r>
      <w:r w:rsidR="007A15DD">
        <w:rPr>
          <w:rFonts w:hint="cs"/>
          <w:rtl/>
        </w:rPr>
        <w:t xml:space="preserve"> باستعمال قاعدة شبه المنحرف على أساس:</w:t>
      </w:r>
    </w:p>
    <w:p w:rsidR="00E236AB" w:rsidRDefault="00E236AB" w:rsidP="00E236AB">
      <w:pPr>
        <w:pStyle w:val="Equationlegend"/>
      </w:pPr>
      <w:r>
        <w:tab/>
      </w:r>
      <w:r>
        <w:tab/>
      </w:r>
      <w:r w:rsidRPr="00BB61E8">
        <w:rPr>
          <w:position w:val="-36"/>
        </w:rPr>
        <w:object w:dxaOrig="3560" w:dyaOrig="840">
          <v:shape id="_x0000_i1085" type="#_x0000_t75" style="width:177.75pt;height:42.75pt" o:ole="">
            <v:imagedata r:id="rId126" o:title=""/>
          </v:shape>
          <o:OLEObject Type="Embed" ProgID="Equation.3" ShapeID="_x0000_i1085" DrawAspect="Content" ObjectID="_1470207707" r:id="rId127"/>
        </w:object>
      </w:r>
    </w:p>
    <w:p w:rsidR="00E236AB" w:rsidRDefault="00E236AB" w:rsidP="00E236AB">
      <w:pPr>
        <w:pStyle w:val="Equationlegend"/>
      </w:pPr>
      <w:r>
        <w:tab/>
      </w:r>
      <w:r>
        <w:tab/>
      </w:r>
      <w:r w:rsidRPr="00D6178E">
        <w:rPr>
          <w:position w:val="-12"/>
        </w:rPr>
        <w:object w:dxaOrig="1020" w:dyaOrig="420">
          <v:shape id="_x0000_i1086" type="#_x0000_t75" style="width:51pt;height:21.75pt" o:ole="">
            <v:imagedata r:id="rId128" o:title=""/>
          </v:shape>
          <o:OLEObject Type="Embed" ProgID="Equation.3" ShapeID="_x0000_i1086" DrawAspect="Content" ObjectID="_1470207708" r:id="rId129"/>
        </w:object>
      </w:r>
      <w:r>
        <w:t xml:space="preserve"> = </w:t>
      </w:r>
      <w:r w:rsidRPr="00D6178E">
        <w:rPr>
          <w:position w:val="-14"/>
        </w:rPr>
        <w:object w:dxaOrig="1100" w:dyaOrig="440">
          <v:shape id="_x0000_i1087" type="#_x0000_t75" style="width:54.75pt;height:21.75pt" o:ole="">
            <v:imagedata r:id="rId130" o:title=""/>
          </v:shape>
          <o:OLEObject Type="Embed" ProgID="Equation.3" ShapeID="_x0000_i1087" DrawAspect="Content" ObjectID="_1470207709" r:id="rId131"/>
        </w:object>
      </w:r>
    </w:p>
    <w:p w:rsidR="00E236AB" w:rsidRDefault="00E236AB" w:rsidP="00E236AB">
      <w:pPr>
        <w:pStyle w:val="Equationlegend"/>
      </w:pPr>
      <w:r>
        <w:tab/>
      </w:r>
      <w:r>
        <w:tab/>
      </w:r>
      <w:r w:rsidRPr="00581CC8">
        <w:rPr>
          <w:position w:val="-30"/>
        </w:rPr>
        <w:object w:dxaOrig="1320" w:dyaOrig="680">
          <v:shape id="_x0000_i1088" type="#_x0000_t75" style="width:65.25pt;height:33.75pt" o:ole="">
            <v:imagedata r:id="rId132" o:title=""/>
          </v:shape>
          <o:OLEObject Type="Embed" ProgID="Equation.3" ShapeID="_x0000_i1088" DrawAspect="Content" ObjectID="_1470207710" r:id="rId133"/>
        </w:object>
      </w:r>
    </w:p>
    <w:p w:rsidR="00E236AB" w:rsidRDefault="00E236AB" w:rsidP="00E236AB">
      <w:pPr>
        <w:pStyle w:val="Equationlegend"/>
      </w:pPr>
      <w:r>
        <w:tab/>
      </w:r>
      <w:r>
        <w:tab/>
      </w:r>
      <w:r w:rsidRPr="00436A22">
        <w:rPr>
          <w:position w:val="-34"/>
        </w:rPr>
        <w:object w:dxaOrig="1280" w:dyaOrig="720">
          <v:shape id="_x0000_i1089" type="#_x0000_t75" style="width:63.75pt;height:36.75pt" o:ole="">
            <v:imagedata r:id="rId134" o:title=""/>
          </v:shape>
          <o:OLEObject Type="Embed" ProgID="Equation.3" ShapeID="_x0000_i1089" DrawAspect="Content" ObjectID="_1470207711" r:id="rId135"/>
        </w:object>
      </w:r>
    </w:p>
    <w:p w:rsidR="00E236AB" w:rsidRDefault="00E236AB" w:rsidP="00E236AB">
      <w:pPr>
        <w:pStyle w:val="Equationlegend"/>
      </w:pPr>
      <w:r>
        <w:tab/>
      </w:r>
      <w:r>
        <w:tab/>
      </w:r>
      <w:r w:rsidRPr="00581CC8">
        <w:rPr>
          <w:position w:val="-14"/>
        </w:rPr>
        <w:object w:dxaOrig="1420" w:dyaOrig="380">
          <v:shape id="_x0000_i1090" type="#_x0000_t75" style="width:71.25pt;height:18.75pt" o:ole="">
            <v:imagedata r:id="rId136" o:title=""/>
          </v:shape>
          <o:OLEObject Type="Embed" ProgID="Equation.3" ShapeID="_x0000_i1090" DrawAspect="Content" ObjectID="_1470207712" r:id="rId137"/>
        </w:object>
      </w:r>
    </w:p>
    <w:p w:rsidR="007A15DD" w:rsidRDefault="008C3DEC" w:rsidP="00544DBA">
      <w:pPr>
        <w:keepNext/>
        <w:tabs>
          <w:tab w:val="left" w:pos="1134"/>
        </w:tabs>
        <w:spacing w:before="240"/>
        <w:rPr>
          <w:rtl/>
        </w:rPr>
      </w:pPr>
      <w:r w:rsidRPr="008C3DEC">
        <w:rPr>
          <w:rFonts w:hint="cs"/>
          <w:i/>
          <w:iCs/>
          <w:rtl/>
          <w:lang w:bidi="ar-SY"/>
        </w:rPr>
        <w:t xml:space="preserve">الخطوة </w:t>
      </w:r>
      <w:r w:rsidRPr="008C3DEC">
        <w:rPr>
          <w:i/>
          <w:iCs/>
          <w:lang w:bidi="ar-SY"/>
        </w:rPr>
        <w:t>6</w:t>
      </w:r>
      <w:r>
        <w:rPr>
          <w:rFonts w:hint="cs"/>
          <w:rtl/>
          <w:lang w:bidi="ar-SY"/>
        </w:rPr>
        <w:tab/>
        <w:t xml:space="preserve">تكرر الخطوات من </w:t>
      </w:r>
      <w:r w:rsidRPr="008C3DEC">
        <w:rPr>
          <w:i/>
          <w:iCs/>
          <w:lang w:bidi="ar-SY"/>
        </w:rPr>
        <w:t>1.4</w:t>
      </w:r>
      <w:r>
        <w:rPr>
          <w:rFonts w:hint="cs"/>
          <w:rtl/>
          <w:lang w:bidi="ar-SY"/>
        </w:rPr>
        <w:t xml:space="preserve"> إلى </w:t>
      </w:r>
      <w:r w:rsidRPr="008C3DEC">
        <w:rPr>
          <w:i/>
          <w:iCs/>
          <w:lang w:bidi="ar-SY"/>
        </w:rPr>
        <w:t>5.4</w:t>
      </w:r>
      <w:r>
        <w:rPr>
          <w:rFonts w:hint="cs"/>
          <w:rtl/>
          <w:lang w:bidi="ar-SY"/>
        </w:rPr>
        <w:t xml:space="preserve"> باستعمال </w:t>
      </w:r>
      <w:r w:rsidR="007477EF">
        <w:rPr>
          <w:rFonts w:hint="cs"/>
          <w:rtl/>
          <w:lang w:bidi="ar-SY"/>
        </w:rPr>
        <w:t>(</w:t>
      </w:r>
      <w:r w:rsidRPr="00D178CB">
        <w:rPr>
          <w:position w:val="-12"/>
        </w:rPr>
        <w:object w:dxaOrig="1200" w:dyaOrig="360">
          <v:shape id="_x0000_i1091" type="#_x0000_t75" style="width:60pt;height:17.25pt" o:ole="">
            <v:imagedata r:id="rId138" o:title=""/>
          </v:shape>
          <o:OLEObject Type="Embed" ProgID="Equation.3" ShapeID="_x0000_i1091" DrawAspect="Content" ObjectID="_1470207713" r:id="rId139"/>
        </w:object>
      </w:r>
      <w:r w:rsidR="007477EF">
        <w:rPr>
          <w:rFonts w:hint="cs"/>
          <w:rtl/>
        </w:rPr>
        <w:t>)</w:t>
      </w:r>
      <w:r>
        <w:rPr>
          <w:rFonts w:hint="cs"/>
          <w:rtl/>
        </w:rPr>
        <w:t xml:space="preserve"> و</w:t>
      </w:r>
      <w:r w:rsidR="007477EF">
        <w:rPr>
          <w:rFonts w:hint="cs"/>
          <w:rtl/>
          <w:lang w:bidi="ar-EG"/>
        </w:rPr>
        <w:t>(</w:t>
      </w:r>
      <w:r w:rsidRPr="00D178CB">
        <w:rPr>
          <w:position w:val="-12"/>
        </w:rPr>
        <w:object w:dxaOrig="780" w:dyaOrig="360">
          <v:shape id="_x0000_i1092" type="#_x0000_t75" style="width:39.75pt;height:17.25pt" o:ole="">
            <v:imagedata r:id="rId140" o:title=""/>
          </v:shape>
          <o:OLEObject Type="Embed" ProgID="Equation.3" ShapeID="_x0000_i1092" DrawAspect="Content" ObjectID="_1470207714" r:id="rId141"/>
        </w:object>
      </w:r>
      <w:r w:rsidR="00544DBA">
        <w:rPr>
          <w:rFonts w:hint="cs"/>
          <w:rtl/>
        </w:rPr>
        <w:t>) ل</w:t>
      </w:r>
      <w:r>
        <w:rPr>
          <w:rFonts w:hint="cs"/>
          <w:rtl/>
        </w:rPr>
        <w:t>حساب</w:t>
      </w:r>
    </w:p>
    <w:p w:rsidR="00E236AB" w:rsidRPr="00444795" w:rsidRDefault="00E236AB" w:rsidP="00E236AB">
      <w:pPr>
        <w:pStyle w:val="Equation"/>
      </w:pPr>
      <w:r w:rsidRPr="00444795">
        <w:tab/>
      </w:r>
      <w:r w:rsidRPr="00BB61E8">
        <w:rPr>
          <w:position w:val="-36"/>
        </w:rPr>
        <w:object w:dxaOrig="4440" w:dyaOrig="859">
          <v:shape id="_x0000_i1093" type="#_x0000_t75" style="width:221.25pt;height:43.5pt" o:ole="">
            <v:imagedata r:id="rId142" o:title=""/>
          </v:shape>
          <o:OLEObject Type="Embed" ProgID="Equation.3" ShapeID="_x0000_i1093" DrawAspect="Content" ObjectID="_1470207715" r:id="rId143"/>
        </w:object>
      </w:r>
      <w:r w:rsidRPr="00444795">
        <w:tab/>
        <w:t>(37)</w:t>
      </w:r>
    </w:p>
    <w:p w:rsidR="008C3DEC" w:rsidRDefault="008133D8" w:rsidP="008C3DEC">
      <w:pPr>
        <w:tabs>
          <w:tab w:val="left" w:pos="1134"/>
        </w:tabs>
        <w:rPr>
          <w:rtl/>
          <w:lang w:bidi="ar-SY"/>
        </w:rPr>
      </w:pPr>
      <w:r w:rsidRPr="008133D8">
        <w:rPr>
          <w:rFonts w:hint="cs"/>
          <w:i/>
          <w:iCs/>
          <w:rtl/>
          <w:lang w:bidi="ar-SY"/>
        </w:rPr>
        <w:t xml:space="preserve">الخطوة </w:t>
      </w:r>
      <w:r w:rsidRPr="008133D8">
        <w:rPr>
          <w:i/>
          <w:iCs/>
          <w:lang w:bidi="ar-SY"/>
        </w:rPr>
        <w:t>7</w:t>
      </w:r>
      <w:r>
        <w:rPr>
          <w:rFonts w:hint="cs"/>
          <w:rtl/>
          <w:lang w:bidi="ar-SY"/>
        </w:rPr>
        <w:tab/>
        <w:t>يحسب اتساع الانتثار المكافئ والمقطع العرضي للانتثار المكافئ لكل وحدة حجم من الغطاء النباتي:</w:t>
      </w:r>
    </w:p>
    <w:p w:rsidR="002B174F" w:rsidRPr="00444795" w:rsidRDefault="002B174F" w:rsidP="002B174F">
      <w:pPr>
        <w:pStyle w:val="Equation"/>
      </w:pPr>
      <w:r w:rsidRPr="00444795">
        <w:tab/>
      </w:r>
      <w:r w:rsidRPr="00BB61E8">
        <w:rPr>
          <w:position w:val="-36"/>
        </w:rPr>
        <w:object w:dxaOrig="2960" w:dyaOrig="820">
          <v:shape id="_x0000_i1094" type="#_x0000_t75" style="width:147pt;height:40.5pt" o:ole="">
            <v:imagedata r:id="rId144" o:title=""/>
          </v:shape>
          <o:OLEObject Type="Embed" ProgID="Equation.3" ShapeID="_x0000_i1094" DrawAspect="Content" ObjectID="_1470207716" r:id="rId145"/>
        </w:object>
      </w:r>
      <w:r w:rsidRPr="00444795">
        <w:tab/>
        <w:t>(38)</w:t>
      </w:r>
    </w:p>
    <w:p w:rsidR="002B174F" w:rsidRPr="00444795" w:rsidRDefault="002B174F" w:rsidP="002B174F">
      <w:pPr>
        <w:pStyle w:val="Equation"/>
      </w:pPr>
      <w:r w:rsidRPr="00444795">
        <w:tab/>
      </w:r>
      <w:r w:rsidRPr="00BB61E8">
        <w:rPr>
          <w:position w:val="-36"/>
        </w:rPr>
        <w:object w:dxaOrig="4000" w:dyaOrig="820">
          <v:shape id="_x0000_i1095" type="#_x0000_t75" style="width:200.25pt;height:40.5pt" o:ole="">
            <v:imagedata r:id="rId146" o:title=""/>
          </v:shape>
          <o:OLEObject Type="Embed" ProgID="Equation.3" ShapeID="_x0000_i1095" DrawAspect="Content" ObjectID="_1470207717" r:id="rId147"/>
        </w:object>
      </w:r>
      <w:r w:rsidRPr="00444795">
        <w:tab/>
        <w:t>(39)</w:t>
      </w:r>
    </w:p>
    <w:p w:rsidR="008133D8" w:rsidRDefault="008133D8" w:rsidP="008133D8">
      <w:pPr>
        <w:tabs>
          <w:tab w:val="left" w:pos="1134"/>
        </w:tabs>
        <w:rPr>
          <w:rtl/>
          <w:lang w:bidi="ar-SY"/>
        </w:rPr>
      </w:pPr>
      <w:r w:rsidRPr="0027125C">
        <w:rPr>
          <w:rFonts w:hint="cs"/>
          <w:i/>
          <w:iCs/>
          <w:rtl/>
          <w:lang w:bidi="ar-SY"/>
        </w:rPr>
        <w:t xml:space="preserve">الخطوة </w:t>
      </w:r>
      <w:r w:rsidRPr="0027125C">
        <w:rPr>
          <w:i/>
          <w:iCs/>
          <w:lang w:bidi="ar-SY"/>
        </w:rPr>
        <w:t>8</w:t>
      </w:r>
      <w:r>
        <w:rPr>
          <w:rFonts w:hint="cs"/>
          <w:rtl/>
          <w:lang w:bidi="ar-SY"/>
        </w:rPr>
        <w:tab/>
        <w:t xml:space="preserve">يحسب الجزء التخيلي من ثابت الانتشار الفعلي داخل الغطاء النباتي، </w:t>
      </w:r>
      <w:r w:rsidRPr="00D178CB">
        <w:rPr>
          <w:position w:val="-12"/>
        </w:rPr>
        <w:object w:dxaOrig="340" w:dyaOrig="380">
          <v:shape id="_x0000_i1096" type="#_x0000_t75" style="width:16.5pt;height:18.75pt" o:ole="">
            <v:imagedata r:id="rId148" o:title=""/>
          </v:shape>
          <o:OLEObject Type="Embed" ProgID="Equation.3" ShapeID="_x0000_i1096" DrawAspect="Content" ObjectID="_1470207718" r:id="rId149"/>
        </w:object>
      </w:r>
      <w:r>
        <w:rPr>
          <w:rFonts w:hint="cs"/>
          <w:rtl/>
          <w:lang w:bidi="ar-SY"/>
        </w:rPr>
        <w:t>:</w:t>
      </w:r>
    </w:p>
    <w:p w:rsidR="008F7EC8" w:rsidRPr="00444795" w:rsidRDefault="008F7EC8" w:rsidP="008F7EC8">
      <w:pPr>
        <w:pStyle w:val="Equation"/>
      </w:pPr>
      <w:r w:rsidRPr="00444795">
        <w:tab/>
      </w:r>
      <w:r w:rsidRPr="00D178CB">
        <w:rPr>
          <w:position w:val="-32"/>
        </w:rPr>
        <w:object w:dxaOrig="3700" w:dyaOrig="760">
          <v:shape id="_x0000_i1097" type="#_x0000_t75" style="width:184.5pt;height:38.25pt" o:ole="">
            <v:imagedata r:id="rId150" o:title=""/>
          </v:shape>
          <o:OLEObject Type="Embed" ProgID="Equation.3" ShapeID="_x0000_i1097" DrawAspect="Content" ObjectID="_1470207719" r:id="rId151"/>
        </w:object>
      </w:r>
      <w:r w:rsidRPr="00444795">
        <w:tab/>
        <w:t>(40)</w:t>
      </w:r>
    </w:p>
    <w:p w:rsidR="008133D8" w:rsidRDefault="0027125C" w:rsidP="008133D8">
      <w:pPr>
        <w:tabs>
          <w:tab w:val="left" w:pos="1134"/>
        </w:tabs>
        <w:rPr>
          <w:rtl/>
          <w:lang w:bidi="ar-SY"/>
        </w:rPr>
      </w:pPr>
      <w:r w:rsidRPr="0027125C">
        <w:rPr>
          <w:rFonts w:hint="cs"/>
          <w:i/>
          <w:iCs/>
          <w:rtl/>
          <w:lang w:bidi="ar-SY"/>
        </w:rPr>
        <w:t xml:space="preserve">الخطوة </w:t>
      </w:r>
      <w:r w:rsidRPr="0027125C">
        <w:rPr>
          <w:i/>
          <w:iCs/>
          <w:lang w:bidi="ar-SY"/>
        </w:rPr>
        <w:t>9</w:t>
      </w:r>
      <w:r>
        <w:rPr>
          <w:rFonts w:hint="cs"/>
          <w:rtl/>
          <w:lang w:bidi="ar-SY"/>
        </w:rPr>
        <w:tab/>
        <w:t xml:space="preserve">يحسب التوهين المحدد للغطاء النباتي الشجري بالوحدات </w:t>
      </w:r>
      <w:r>
        <w:rPr>
          <w:lang w:bidi="ar-SY"/>
        </w:rPr>
        <w:t>dB/m</w:t>
      </w:r>
      <w:r>
        <w:rPr>
          <w:rFonts w:hint="cs"/>
          <w:rtl/>
          <w:lang w:bidi="ar-SY"/>
        </w:rPr>
        <w:t>:</w:t>
      </w:r>
    </w:p>
    <w:p w:rsidR="008F7EC8" w:rsidRPr="00444795" w:rsidRDefault="008F7EC8" w:rsidP="008F7EC8">
      <w:pPr>
        <w:pStyle w:val="Equation"/>
      </w:pPr>
      <w:r w:rsidRPr="00444795">
        <w:tab/>
      </w:r>
      <w:r w:rsidRPr="00BB61E8">
        <w:rPr>
          <w:position w:val="-12"/>
        </w:rPr>
        <w:object w:dxaOrig="3000" w:dyaOrig="420">
          <v:shape id="_x0000_i1098" type="#_x0000_t75" style="width:150.75pt;height:20.25pt" o:ole="">
            <v:imagedata r:id="rId152" o:title=""/>
          </v:shape>
          <o:OLEObject Type="Embed" ProgID="Equation.3" ShapeID="_x0000_i1098" DrawAspect="Content" ObjectID="_1470207720" r:id="rId153"/>
        </w:object>
      </w:r>
      <w:r w:rsidRPr="00444795">
        <w:tab/>
        <w:t>(41)</w:t>
      </w:r>
    </w:p>
    <w:p w:rsidR="0027125C" w:rsidRDefault="00EB7D90" w:rsidP="00EB7D90">
      <w:pPr>
        <w:tabs>
          <w:tab w:val="left" w:pos="1134"/>
        </w:tabs>
        <w:rPr>
          <w:rtl/>
          <w:lang w:bidi="ar-SY"/>
        </w:rPr>
      </w:pPr>
      <w:r w:rsidRPr="00EB7D90">
        <w:rPr>
          <w:rFonts w:hint="cs"/>
          <w:i/>
          <w:iCs/>
          <w:rtl/>
          <w:lang w:bidi="ar-SY"/>
        </w:rPr>
        <w:t xml:space="preserve">الخطوة </w:t>
      </w:r>
      <w:r w:rsidRPr="00EB7D90">
        <w:rPr>
          <w:i/>
          <w:iCs/>
          <w:lang w:bidi="ar-SY"/>
        </w:rPr>
        <w:t>10</w:t>
      </w:r>
      <w:r>
        <w:rPr>
          <w:rFonts w:hint="cs"/>
          <w:rtl/>
          <w:lang w:bidi="ar-SY"/>
        </w:rPr>
        <w:tab/>
        <w:t xml:space="preserve">يحسب انتشار قدرة المسيرات المتعددة نسبة إلى مستوى خط البصر، </w:t>
      </w:r>
      <w:r w:rsidRPr="00444795">
        <w:rPr>
          <w:i/>
        </w:rPr>
        <w:t>mp</w:t>
      </w:r>
      <w:r>
        <w:rPr>
          <w:rFonts w:hint="cs"/>
          <w:rtl/>
        </w:rPr>
        <w:t> </w:t>
      </w:r>
      <w:r w:rsidRPr="00444795">
        <w:t>=</w:t>
      </w:r>
      <w:r>
        <w:rPr>
          <w:rFonts w:hint="cs"/>
          <w:rtl/>
        </w:rPr>
        <w:t> </w:t>
      </w:r>
      <w:r w:rsidRPr="001B7E44">
        <w:rPr>
          <w:iCs/>
        </w:rPr>
        <w:t>2</w:t>
      </w:r>
      <w:r w:rsidRPr="001B7E44">
        <w:rPr>
          <w:iCs/>
        </w:rPr>
        <w:sym w:font="Symbol" w:char="F073"/>
      </w:r>
      <w:r w:rsidRPr="001B7E44">
        <w:rPr>
          <w:iCs/>
          <w:vertAlign w:val="superscript"/>
        </w:rPr>
        <w:t>2</w:t>
      </w:r>
      <w:r>
        <w:rPr>
          <w:rFonts w:hint="cs"/>
          <w:rtl/>
          <w:lang w:bidi="ar-SY"/>
        </w:rPr>
        <w:t>:</w:t>
      </w:r>
    </w:p>
    <w:p w:rsidR="008F7EC8" w:rsidRPr="00444795" w:rsidRDefault="008F7EC8" w:rsidP="008F7EC8">
      <w:pPr>
        <w:pStyle w:val="Equation"/>
      </w:pPr>
      <w:r w:rsidRPr="00444795">
        <w:tab/>
      </w:r>
      <w:r w:rsidRPr="00444795">
        <w:tab/>
      </w:r>
      <w:r w:rsidRPr="00BB61E8">
        <w:rPr>
          <w:position w:val="-46"/>
        </w:rPr>
        <w:object w:dxaOrig="6780" w:dyaOrig="1040">
          <v:shape id="_x0000_i1099" type="#_x0000_t75" style="width:339.75pt;height:51.75pt" o:ole="">
            <v:imagedata r:id="rId154" o:title=""/>
          </v:shape>
          <o:OLEObject Type="Embed" ProgID="Equation.3" ShapeID="_x0000_i1099" DrawAspect="Content" ObjectID="_1470207721" r:id="rId155"/>
        </w:object>
      </w:r>
      <w:r w:rsidRPr="00444795">
        <w:tab/>
        <w:t>(42)</w:t>
      </w:r>
    </w:p>
    <w:p w:rsidR="0052347A" w:rsidRDefault="000A302F" w:rsidP="0052347A">
      <w:pPr>
        <w:tabs>
          <w:tab w:val="left" w:pos="1134"/>
        </w:tabs>
        <w:spacing w:after="120"/>
        <w:rPr>
          <w:rtl/>
        </w:rPr>
      </w:pPr>
      <w:r>
        <w:rPr>
          <w:rFonts w:hint="cs"/>
          <w:rtl/>
          <w:lang w:bidi="ar-SY"/>
        </w:rPr>
        <w:lastRenderedPageBreak/>
        <w:t xml:space="preserve">حيث تحسب </w:t>
      </w:r>
      <w:r w:rsidRPr="00BB61E8">
        <w:rPr>
          <w:position w:val="-46"/>
        </w:rPr>
        <w:object w:dxaOrig="2560" w:dyaOrig="1040">
          <v:shape id="_x0000_i1100" type="#_x0000_t75" style="width:127.5pt;height:51.75pt" o:ole="">
            <v:imagedata r:id="rId156" o:title=""/>
          </v:shape>
          <o:OLEObject Type="Embed" ProgID="Equation.3" ShapeID="_x0000_i1100" DrawAspect="Content" ObjectID="_1470207722" r:id="rId157"/>
        </w:object>
      </w:r>
      <w:r>
        <w:rPr>
          <w:rFonts w:hint="cs"/>
          <w:rtl/>
        </w:rPr>
        <w:t xml:space="preserve"> باستخدام قاعدة شبه المنحرف على أساس:</w:t>
      </w:r>
    </w:p>
    <w:p w:rsidR="00A307CE" w:rsidRPr="00A307CE" w:rsidRDefault="00A307CE" w:rsidP="008F7EC8">
      <w:pPr>
        <w:pStyle w:val="Equation"/>
        <w:rPr>
          <w:lang w:val="fr-FR" w:eastAsia="en-US"/>
        </w:rPr>
      </w:pPr>
      <w:r w:rsidRPr="00A307CE">
        <w:rPr>
          <w:lang w:eastAsia="en-US"/>
        </w:rPr>
        <w:tab/>
      </w:r>
      <w:r w:rsidR="00A70652">
        <w:rPr>
          <w:lang w:val="fr-FR" w:eastAsia="en-US"/>
        </w:rPr>
        <w:pict>
          <v:shape id="_x0000_i1101" type="#_x0000_t75" style="width:406.5pt;height:88.5pt">
            <v:imagedata r:id="rId158" o:title=""/>
          </v:shape>
        </w:pict>
      </w:r>
      <w:r w:rsidRPr="00A307CE">
        <w:rPr>
          <w:lang w:val="fr-FR" w:eastAsia="en-US"/>
        </w:rPr>
        <w:tab/>
        <w:t>(43)</w:t>
      </w:r>
    </w:p>
    <w:p w:rsidR="000A302F" w:rsidRDefault="00A307CE" w:rsidP="008F7EC8">
      <w:pPr>
        <w:pStyle w:val="Equation"/>
        <w:rPr>
          <w:rtl/>
          <w:lang w:val="fr-FR" w:eastAsia="en-US"/>
        </w:rPr>
      </w:pPr>
      <w:r>
        <w:rPr>
          <w:rFonts w:hint="cs"/>
          <w:rtl/>
          <w:lang w:bidi="ar-SY"/>
        </w:rPr>
        <w:t>مع</w:t>
      </w:r>
      <w:r w:rsidR="0021423C">
        <w:rPr>
          <w:rtl/>
          <w:lang w:bidi="ar-SY"/>
        </w:rPr>
        <w:tab/>
      </w:r>
      <w:r w:rsidR="008F7EC8" w:rsidRPr="00B97FE7">
        <w:rPr>
          <w:position w:val="-30"/>
        </w:rPr>
        <w:object w:dxaOrig="7060" w:dyaOrig="820">
          <v:shape id="_x0000_i1102" type="#_x0000_t75" style="width:353.25pt;height:41.25pt" o:ole="">
            <v:imagedata r:id="rId159" o:title=""/>
          </v:shape>
          <o:OLEObject Type="Embed" ProgID="Equation.3" ShapeID="_x0000_i1102" DrawAspect="Content" ObjectID="_1470207723" r:id="rId160"/>
        </w:object>
      </w:r>
      <w:r w:rsidRPr="00A307CE">
        <w:rPr>
          <w:lang w:val="fr-FR" w:eastAsia="en-US"/>
        </w:rPr>
        <w:tab/>
        <w:t>(44)</w:t>
      </w:r>
    </w:p>
    <w:p w:rsidR="00A307CE" w:rsidRPr="00A307CE" w:rsidRDefault="00A307CE" w:rsidP="008F7EC8">
      <w:pPr>
        <w:pStyle w:val="Equation"/>
        <w:rPr>
          <w:lang w:val="fr-FR" w:eastAsia="en-US"/>
        </w:rPr>
      </w:pPr>
      <w:r w:rsidRPr="00A307CE">
        <w:rPr>
          <w:lang w:val="fr-FR" w:eastAsia="en-US"/>
        </w:rPr>
        <w:tab/>
      </w:r>
      <w:r w:rsidR="00A70652">
        <w:rPr>
          <w:lang w:val="fr-FR" w:eastAsia="en-US"/>
        </w:rPr>
        <w:pict>
          <v:shape id="_x0000_i1103" type="#_x0000_t75" style="width:411.75pt;height:93.75pt">
            <v:imagedata r:id="rId161" o:title=""/>
          </v:shape>
        </w:pict>
      </w:r>
      <w:r w:rsidRPr="00A307CE">
        <w:rPr>
          <w:lang w:val="fr-FR" w:eastAsia="en-US"/>
        </w:rPr>
        <w:tab/>
        <w:t>(45)</w:t>
      </w:r>
    </w:p>
    <w:p w:rsidR="00A307CE" w:rsidRDefault="00A307CE" w:rsidP="008F7EC8">
      <w:pPr>
        <w:pStyle w:val="Equation"/>
        <w:rPr>
          <w:rtl/>
          <w:lang w:val="fr-FR" w:eastAsia="en-US"/>
        </w:rPr>
      </w:pPr>
      <w:r>
        <w:rPr>
          <w:rFonts w:hint="cs"/>
          <w:rtl/>
          <w:lang w:bidi="ar-SY"/>
        </w:rPr>
        <w:t>ومع</w:t>
      </w:r>
      <w:r w:rsidR="0021423C">
        <w:rPr>
          <w:rtl/>
          <w:lang w:bidi="ar-SY"/>
        </w:rPr>
        <w:tab/>
      </w:r>
      <w:r w:rsidR="008F7EC8" w:rsidRPr="00B97FE7">
        <w:rPr>
          <w:position w:val="-30"/>
        </w:rPr>
        <w:object w:dxaOrig="7380" w:dyaOrig="820">
          <v:shape id="_x0000_i1104" type="#_x0000_t75" style="width:369pt;height:41.25pt" o:ole="">
            <v:imagedata r:id="rId162" o:title=""/>
          </v:shape>
          <o:OLEObject Type="Embed" ProgID="Equation.3" ShapeID="_x0000_i1104" DrawAspect="Content" ObjectID="_1470207724" r:id="rId163"/>
        </w:object>
      </w:r>
      <w:r w:rsidR="0021423C" w:rsidRPr="0021423C">
        <w:rPr>
          <w:lang w:val="fr-FR" w:eastAsia="en-US"/>
        </w:rPr>
        <w:tab/>
        <w:t>(46)</w:t>
      </w:r>
    </w:p>
    <w:p w:rsidR="008D20DD" w:rsidRPr="008D20DD" w:rsidRDefault="008D20DD" w:rsidP="008D20DD">
      <w:pPr>
        <w:tabs>
          <w:tab w:val="left" w:pos="794"/>
          <w:tab w:val="center" w:pos="4820"/>
          <w:tab w:val="right" w:pos="9639"/>
        </w:tabs>
        <w:spacing w:line="240" w:lineRule="auto"/>
        <w:rPr>
          <w:rFonts w:cs="Times New Roman"/>
          <w:sz w:val="24"/>
          <w:szCs w:val="20"/>
          <w:lang w:val="fr-FR" w:eastAsia="en-US"/>
        </w:rPr>
      </w:pPr>
      <w:r w:rsidRPr="008D20DD">
        <w:rPr>
          <w:rFonts w:cs="Times New Roman"/>
          <w:sz w:val="24"/>
          <w:szCs w:val="20"/>
          <w:lang w:val="fr-FR" w:eastAsia="en-US"/>
        </w:rPr>
        <w:tab/>
      </w:r>
      <w:r w:rsidRPr="008D20DD">
        <w:rPr>
          <w:rFonts w:cs="Times New Roman"/>
          <w:sz w:val="24"/>
          <w:szCs w:val="20"/>
          <w:lang w:val="fr-FR" w:eastAsia="en-US"/>
        </w:rPr>
        <w:tab/>
      </w:r>
      <w:r w:rsidR="00A70652">
        <w:rPr>
          <w:rFonts w:cs="Times New Roman"/>
          <w:sz w:val="24"/>
          <w:szCs w:val="20"/>
          <w:lang w:val="fr-FR" w:eastAsia="en-US"/>
        </w:rPr>
        <w:pict>
          <v:shape id="_x0000_i1105" type="#_x0000_t75" style="width:93.75pt;height:30.75pt">
            <v:imagedata r:id="rId164" o:title=""/>
          </v:shape>
        </w:pict>
      </w:r>
    </w:p>
    <w:p w:rsidR="0021423C" w:rsidRDefault="001857FB" w:rsidP="001857FB">
      <w:pPr>
        <w:tabs>
          <w:tab w:val="left" w:pos="1134"/>
        </w:tabs>
        <w:rPr>
          <w:rtl/>
        </w:rPr>
      </w:pPr>
      <w:r w:rsidRPr="001857FB">
        <w:rPr>
          <w:rFonts w:hint="cs"/>
          <w:i/>
          <w:iCs/>
          <w:rtl/>
          <w:lang w:bidi="ar-SY"/>
        </w:rPr>
        <w:t xml:space="preserve">الخطوة </w:t>
      </w:r>
      <w:r w:rsidRPr="001857FB">
        <w:rPr>
          <w:i/>
          <w:iCs/>
          <w:lang w:bidi="ar-SY"/>
        </w:rPr>
        <w:t>11</w:t>
      </w:r>
      <w:r>
        <w:rPr>
          <w:rFonts w:hint="cs"/>
          <w:rtl/>
          <w:lang w:bidi="ar-SY"/>
        </w:rPr>
        <w:tab/>
        <w:t xml:space="preserve">يحسب طول المسير الهندسي عبر الشجرة، </w:t>
      </w:r>
      <w:r w:rsidRPr="00444795">
        <w:rPr>
          <w:i/>
        </w:rPr>
        <w:t>l</w:t>
      </w:r>
      <w:r w:rsidRPr="00444795">
        <w:rPr>
          <w:i/>
          <w:vertAlign w:val="subscript"/>
        </w:rPr>
        <w:t>tree</w:t>
      </w:r>
      <w:r>
        <w:rPr>
          <w:rFonts w:hint="cs"/>
          <w:rtl/>
        </w:rPr>
        <w:t xml:space="preserve"> </w:t>
      </w:r>
      <w:r w:rsidRPr="00444795">
        <w:t>(m)</w:t>
      </w:r>
    </w:p>
    <w:p w:rsidR="001857FB" w:rsidRDefault="001857FB" w:rsidP="001857FB">
      <w:pPr>
        <w:tabs>
          <w:tab w:val="left" w:pos="1134"/>
        </w:tabs>
        <w:rPr>
          <w:rtl/>
          <w:lang w:bidi="ar-SY"/>
        </w:rPr>
      </w:pPr>
      <w:r>
        <w:rPr>
          <w:rFonts w:hint="cs"/>
          <w:rtl/>
          <w:lang w:bidi="ar-SY"/>
        </w:rPr>
        <w:tab/>
      </w:r>
      <w:r w:rsidRPr="001857FB">
        <w:rPr>
          <w:rFonts w:hint="cs"/>
          <w:i/>
          <w:iCs/>
          <w:rtl/>
          <w:lang w:bidi="ar-SY"/>
        </w:rPr>
        <w:t xml:space="preserve">الخطوة </w:t>
      </w:r>
      <w:r w:rsidRPr="001857FB">
        <w:rPr>
          <w:i/>
          <w:iCs/>
          <w:lang w:bidi="ar-SY"/>
        </w:rPr>
        <w:t>1.11</w:t>
      </w:r>
      <w:r>
        <w:rPr>
          <w:rFonts w:hint="cs"/>
          <w:rtl/>
          <w:lang w:bidi="ar-SY"/>
        </w:rPr>
        <w:tab/>
        <w:t xml:space="preserve">يحسب المتغير </w:t>
      </w:r>
      <w:r w:rsidRPr="00BB61E8">
        <w:sym w:font="Symbol" w:char="F064"/>
      </w:r>
      <w:r>
        <w:rPr>
          <w:rFonts w:hint="cs"/>
          <w:rtl/>
          <w:lang w:bidi="ar-SY"/>
        </w:rPr>
        <w:t>:</w:t>
      </w:r>
    </w:p>
    <w:p w:rsidR="001857FB" w:rsidRPr="001857FB" w:rsidRDefault="001857FB" w:rsidP="00DB7AF6">
      <w:pPr>
        <w:pStyle w:val="Equation"/>
        <w:rPr>
          <w:lang w:eastAsia="en-US"/>
        </w:rPr>
      </w:pPr>
      <w:r w:rsidRPr="001857FB">
        <w:rPr>
          <w:lang w:eastAsia="en-US"/>
        </w:rPr>
        <w:tab/>
      </w:r>
      <w:r w:rsidR="00DB7AF6" w:rsidRPr="00256F84">
        <w:rPr>
          <w:position w:val="-12"/>
        </w:rPr>
        <w:object w:dxaOrig="2659" w:dyaOrig="420">
          <v:shape id="_x0000_i1106" type="#_x0000_t75" style="width:132.75pt;height:20.25pt" o:ole="">
            <v:imagedata r:id="rId165" o:title=""/>
          </v:shape>
          <o:OLEObject Type="Embed" ProgID="Equation.3" ShapeID="_x0000_i1106" DrawAspect="Content" ObjectID="_1470207725" r:id="rId166"/>
        </w:object>
      </w:r>
      <w:r w:rsidRPr="001857FB">
        <w:rPr>
          <w:lang w:eastAsia="en-US"/>
        </w:rPr>
        <w:tab/>
        <w:t>(47)</w:t>
      </w:r>
    </w:p>
    <w:p w:rsidR="001857FB" w:rsidRDefault="001857FB" w:rsidP="001857FB">
      <w:pPr>
        <w:tabs>
          <w:tab w:val="left" w:pos="1134"/>
        </w:tabs>
        <w:rPr>
          <w:rtl/>
          <w:lang w:bidi="ar-SY"/>
        </w:rPr>
      </w:pPr>
      <w:r>
        <w:rPr>
          <w:rtl/>
          <w:lang w:bidi="ar-SY"/>
        </w:rPr>
        <w:tab/>
      </w:r>
      <w:r w:rsidRPr="001857FB">
        <w:rPr>
          <w:rFonts w:hint="cs"/>
          <w:i/>
          <w:iCs/>
          <w:rtl/>
          <w:lang w:bidi="ar-SY"/>
        </w:rPr>
        <w:t xml:space="preserve">الخطوة </w:t>
      </w:r>
      <w:r w:rsidRPr="001857FB">
        <w:rPr>
          <w:i/>
          <w:iCs/>
          <w:lang w:bidi="ar-SY"/>
        </w:rPr>
        <w:t>2.11</w:t>
      </w:r>
      <w:r>
        <w:rPr>
          <w:rFonts w:hint="cs"/>
          <w:rtl/>
          <w:lang w:bidi="ar-SY"/>
        </w:rPr>
        <w:tab/>
        <w:t xml:space="preserve">يحسب الطول </w:t>
      </w:r>
      <w:r w:rsidRPr="001B7E44">
        <w:rPr>
          <w:i/>
          <w:iCs/>
        </w:rPr>
        <w:t>l</w:t>
      </w:r>
      <w:r w:rsidRPr="001B7E44">
        <w:rPr>
          <w:i/>
          <w:iCs/>
          <w:vertAlign w:val="subscript"/>
        </w:rPr>
        <w:t>tree</w:t>
      </w:r>
      <w:r>
        <w:rPr>
          <w:rFonts w:hint="cs"/>
          <w:rtl/>
          <w:lang w:bidi="ar-SY"/>
        </w:rPr>
        <w:t>:</w:t>
      </w:r>
    </w:p>
    <w:p w:rsidR="001857FB" w:rsidRDefault="00EC71EE" w:rsidP="00DB7AF6">
      <w:pPr>
        <w:pStyle w:val="enumlev3"/>
        <w:rPr>
          <w:rtl/>
        </w:rPr>
      </w:pPr>
      <w:r>
        <w:t>•</w:t>
      </w:r>
      <w:r>
        <w:rPr>
          <w:rtl/>
        </w:rPr>
        <w:tab/>
      </w:r>
      <w:r>
        <w:rPr>
          <w:rFonts w:hint="cs"/>
          <w:rtl/>
        </w:rPr>
        <w:t xml:space="preserve">إذا كان المتغير </w:t>
      </w:r>
      <w:r w:rsidRPr="00616CD7">
        <w:sym w:font="Symbol" w:char="F064"/>
      </w:r>
      <w:r w:rsidRPr="001B7E44">
        <w:t xml:space="preserve"> ≤ 0</w:t>
      </w:r>
      <w:r>
        <w:rPr>
          <w:rFonts w:hint="cs"/>
          <w:rtl/>
        </w:rPr>
        <w:t xml:space="preserve">: </w:t>
      </w:r>
      <w:r w:rsidRPr="001B7E44">
        <w:rPr>
          <w:i/>
        </w:rPr>
        <w:t>l</w:t>
      </w:r>
      <w:r w:rsidRPr="001B7E44">
        <w:rPr>
          <w:i/>
          <w:vertAlign w:val="subscript"/>
        </w:rPr>
        <w:t>tree</w:t>
      </w:r>
      <w:r>
        <w:rPr>
          <w:rFonts w:hint="cs"/>
          <w:rtl/>
        </w:rPr>
        <w:t xml:space="preserve"> </w:t>
      </w:r>
      <w:r w:rsidRPr="001B7E44">
        <w:t>=</w:t>
      </w:r>
      <w:r>
        <w:rPr>
          <w:rFonts w:hint="cs"/>
          <w:rtl/>
        </w:rPr>
        <w:t xml:space="preserve"> </w:t>
      </w:r>
      <w:r w:rsidRPr="001B7E44">
        <w:t>0</w:t>
      </w:r>
    </w:p>
    <w:p w:rsidR="00EC71EE" w:rsidRDefault="00EC71EE" w:rsidP="00DB7AF6">
      <w:pPr>
        <w:pStyle w:val="enumlev3"/>
        <w:rPr>
          <w:rtl/>
        </w:rPr>
      </w:pPr>
      <w:r>
        <w:t>•</w:t>
      </w:r>
      <w:r>
        <w:rPr>
          <w:rtl/>
        </w:rPr>
        <w:tab/>
      </w:r>
      <w:r>
        <w:rPr>
          <w:rFonts w:hint="cs"/>
          <w:rtl/>
        </w:rPr>
        <w:t xml:space="preserve">إذا كان المتغير </w:t>
      </w:r>
      <w:r w:rsidRPr="00616CD7">
        <w:sym w:font="Symbol" w:char="F064"/>
      </w:r>
      <w:r w:rsidRPr="001B7E44">
        <w:t xml:space="preserve"> &gt; 0</w:t>
      </w:r>
      <w:r>
        <w:rPr>
          <w:rFonts w:hint="cs"/>
          <w:rtl/>
        </w:rPr>
        <w:t>:</w:t>
      </w:r>
    </w:p>
    <w:p w:rsidR="00210849" w:rsidRPr="00210849" w:rsidRDefault="00DB7AF6" w:rsidP="00DB7AF6">
      <w:pPr>
        <w:pStyle w:val="Equation"/>
        <w:rPr>
          <w:lang w:eastAsia="en-US"/>
        </w:rPr>
      </w:pPr>
      <w:r w:rsidRPr="00B97FE7">
        <w:rPr>
          <w:position w:val="-36"/>
        </w:rPr>
        <w:object w:dxaOrig="9800" w:dyaOrig="840">
          <v:shape id="_x0000_i1107" type="#_x0000_t75" style="width:435.75pt;height:40.5pt" o:ole="">
            <v:imagedata r:id="rId167" o:title=""/>
          </v:shape>
          <o:OLEObject Type="Embed" ProgID="Equation.3" ShapeID="_x0000_i1107" DrawAspect="Content" ObjectID="_1470207726" r:id="rId168"/>
        </w:object>
      </w:r>
      <w:r w:rsidR="00210849" w:rsidRPr="00210849">
        <w:rPr>
          <w:lang w:eastAsia="en-US"/>
        </w:rPr>
        <w:tab/>
        <w:t>(48)</w:t>
      </w:r>
    </w:p>
    <w:p w:rsidR="00C8600C" w:rsidRDefault="00C8600C" w:rsidP="00C8600C">
      <w:pPr>
        <w:spacing w:before="0"/>
        <w:rPr>
          <w:rtl/>
          <w:lang w:bidi="ar-SY"/>
        </w:rPr>
      </w:pPr>
    </w:p>
    <w:p w:rsidR="008F4AAC" w:rsidRDefault="00A44246" w:rsidP="00A44246">
      <w:pPr>
        <w:tabs>
          <w:tab w:val="left" w:pos="1134"/>
        </w:tabs>
        <w:rPr>
          <w:rtl/>
          <w:lang w:bidi="ar-SY"/>
        </w:rPr>
      </w:pPr>
      <w:r w:rsidRPr="00C2687D">
        <w:rPr>
          <w:rFonts w:hint="cs"/>
          <w:i/>
          <w:iCs/>
          <w:rtl/>
          <w:lang w:bidi="ar-SY"/>
        </w:rPr>
        <w:t xml:space="preserve">الخطوة </w:t>
      </w:r>
      <w:r w:rsidRPr="00C2687D">
        <w:rPr>
          <w:i/>
          <w:iCs/>
          <w:lang w:bidi="ar-SY"/>
        </w:rPr>
        <w:t>12</w:t>
      </w:r>
      <w:r>
        <w:rPr>
          <w:rFonts w:hint="cs"/>
          <w:rtl/>
          <w:lang w:bidi="ar-SY"/>
        </w:rPr>
        <w:tab/>
        <w:t xml:space="preserve">تحسب القدرة المباشرة للمسير نسبة إلى مستوى خط البصر، </w:t>
      </w:r>
      <w:r w:rsidRPr="00444795">
        <w:rPr>
          <w:i/>
        </w:rPr>
        <w:t>a</w:t>
      </w:r>
      <w:r w:rsidRPr="00444795">
        <w:rPr>
          <w:vertAlign w:val="superscript"/>
        </w:rPr>
        <w:t>2</w:t>
      </w:r>
      <w:r>
        <w:rPr>
          <w:rFonts w:hint="cs"/>
          <w:rtl/>
          <w:lang w:bidi="ar-SY"/>
        </w:rPr>
        <w:t>:</w:t>
      </w:r>
    </w:p>
    <w:p w:rsidR="00C2687D" w:rsidRPr="00C2687D" w:rsidRDefault="00C2687D" w:rsidP="00DB7AF6">
      <w:pPr>
        <w:pStyle w:val="Equation"/>
        <w:rPr>
          <w:rFonts w:cs="Times New Roman"/>
          <w:sz w:val="24"/>
          <w:szCs w:val="20"/>
          <w:lang w:eastAsia="en-US"/>
        </w:rPr>
      </w:pPr>
      <w:r w:rsidRPr="00C2687D">
        <w:rPr>
          <w:rFonts w:cs="Times New Roman"/>
          <w:sz w:val="24"/>
          <w:szCs w:val="20"/>
          <w:lang w:eastAsia="en-US"/>
        </w:rPr>
        <w:tab/>
      </w:r>
      <w:r w:rsidR="00DB7AF6" w:rsidRPr="00256F84">
        <w:rPr>
          <w:position w:val="-6"/>
        </w:rPr>
        <w:object w:dxaOrig="1600" w:dyaOrig="580">
          <v:shape id="_x0000_i1108" type="#_x0000_t75" style="width:79.5pt;height:29.25pt" o:ole="">
            <v:imagedata r:id="rId169" o:title=""/>
          </v:shape>
          <o:OLEObject Type="Embed" ProgID="Equation.3" ShapeID="_x0000_i1108" DrawAspect="Content" ObjectID="_1470207727" r:id="rId170"/>
        </w:object>
      </w:r>
      <w:r w:rsidRPr="00C2687D">
        <w:rPr>
          <w:rFonts w:cs="Times New Roman"/>
          <w:sz w:val="24"/>
          <w:szCs w:val="20"/>
          <w:lang w:eastAsia="en-US"/>
        </w:rPr>
        <w:tab/>
        <w:t>(49)</w:t>
      </w:r>
    </w:p>
    <w:p w:rsidR="00C8600C" w:rsidRDefault="00C8600C" w:rsidP="00C8600C">
      <w:pPr>
        <w:spacing w:before="0"/>
        <w:rPr>
          <w:rtl/>
          <w:lang w:bidi="ar-SY"/>
        </w:rPr>
      </w:pPr>
    </w:p>
    <w:p w:rsidR="00A44246" w:rsidRDefault="00156E6E" w:rsidP="00156E6E">
      <w:pPr>
        <w:tabs>
          <w:tab w:val="left" w:pos="1134"/>
        </w:tabs>
        <w:rPr>
          <w:rtl/>
          <w:lang w:bidi="ar-SY"/>
        </w:rPr>
      </w:pPr>
      <w:r w:rsidRPr="00156E6E">
        <w:rPr>
          <w:rFonts w:hint="cs"/>
          <w:i/>
          <w:iCs/>
          <w:rtl/>
          <w:lang w:bidi="ar-SY"/>
        </w:rPr>
        <w:t xml:space="preserve">الخطوة </w:t>
      </w:r>
      <w:r w:rsidRPr="00156E6E">
        <w:rPr>
          <w:i/>
          <w:iCs/>
          <w:lang w:bidi="ar-SY"/>
        </w:rPr>
        <w:t>13</w:t>
      </w:r>
      <w:r>
        <w:rPr>
          <w:rFonts w:hint="cs"/>
          <w:rtl/>
          <w:lang w:bidi="ar-SY"/>
        </w:rPr>
        <w:tab/>
        <w:t xml:space="preserve">تحسب القدرة الإجمالية للمسير نسبة إلى مستوى خط البصر، </w:t>
      </w:r>
      <w:r w:rsidRPr="00444795">
        <w:rPr>
          <w:i/>
        </w:rPr>
        <w:t>p</w:t>
      </w:r>
      <w:r w:rsidRPr="00444795">
        <w:rPr>
          <w:i/>
          <w:vertAlign w:val="subscript"/>
        </w:rPr>
        <w:t>tot</w:t>
      </w:r>
      <w:r>
        <w:rPr>
          <w:rFonts w:hint="cs"/>
          <w:rtl/>
          <w:lang w:bidi="ar-SY"/>
        </w:rPr>
        <w:t>:</w:t>
      </w:r>
    </w:p>
    <w:p w:rsidR="005355B1" w:rsidRPr="005355B1" w:rsidRDefault="005355B1" w:rsidP="00DB7AF6">
      <w:pPr>
        <w:pStyle w:val="Equation"/>
        <w:rPr>
          <w:lang w:eastAsia="en-US"/>
        </w:rPr>
      </w:pPr>
      <w:r w:rsidRPr="005355B1">
        <w:rPr>
          <w:lang w:eastAsia="en-US"/>
        </w:rPr>
        <w:tab/>
      </w:r>
      <w:r w:rsidR="00DB7AF6" w:rsidRPr="009A40AA">
        <w:rPr>
          <w:position w:val="-12"/>
        </w:rPr>
        <w:object w:dxaOrig="1640" w:dyaOrig="420">
          <v:shape id="_x0000_i1109" type="#_x0000_t75" style="width:81.75pt;height:21.75pt" o:ole="">
            <v:imagedata r:id="rId171" o:title=""/>
          </v:shape>
          <o:OLEObject Type="Embed" ProgID="Equation.3" ShapeID="_x0000_i1109" DrawAspect="Content" ObjectID="_1470207728" r:id="rId172"/>
        </w:object>
      </w:r>
      <w:r w:rsidRPr="005355B1">
        <w:rPr>
          <w:lang w:eastAsia="en-US"/>
        </w:rPr>
        <w:tab/>
        <w:t>(50)</w:t>
      </w:r>
    </w:p>
    <w:p w:rsidR="00C8600C" w:rsidRDefault="00C8600C" w:rsidP="00C8600C">
      <w:pPr>
        <w:spacing w:before="0"/>
        <w:rPr>
          <w:rtl/>
          <w:lang w:bidi="ar-SY"/>
        </w:rPr>
      </w:pPr>
    </w:p>
    <w:p w:rsidR="00156E6E" w:rsidRDefault="005355B1" w:rsidP="00156E6E">
      <w:pPr>
        <w:tabs>
          <w:tab w:val="left" w:pos="1134"/>
        </w:tabs>
        <w:rPr>
          <w:rtl/>
          <w:lang w:bidi="ar-SY"/>
        </w:rPr>
      </w:pPr>
      <w:r w:rsidRPr="005355B1">
        <w:rPr>
          <w:rFonts w:hint="cs"/>
          <w:i/>
          <w:iCs/>
          <w:rtl/>
          <w:lang w:bidi="ar-SY"/>
        </w:rPr>
        <w:lastRenderedPageBreak/>
        <w:t xml:space="preserve">الخطوة </w:t>
      </w:r>
      <w:r w:rsidRPr="005355B1">
        <w:rPr>
          <w:i/>
          <w:iCs/>
          <w:lang w:bidi="ar-SY"/>
        </w:rPr>
        <w:t>14</w:t>
      </w:r>
      <w:r>
        <w:rPr>
          <w:rFonts w:hint="cs"/>
          <w:rtl/>
          <w:lang w:bidi="ar-SY"/>
        </w:rPr>
        <w:tab/>
        <w:t xml:space="preserve">يحسب معامل رايس، </w:t>
      </w:r>
      <w:r w:rsidRPr="005355B1">
        <w:rPr>
          <w:i/>
          <w:iCs/>
          <w:lang w:bidi="ar-SY"/>
        </w:rPr>
        <w:t>K</w:t>
      </w:r>
      <w:r>
        <w:rPr>
          <w:rFonts w:hint="cs"/>
          <w:rtl/>
          <w:lang w:bidi="ar-SY"/>
        </w:rPr>
        <w:t xml:space="preserve"> </w:t>
      </w:r>
      <w:r>
        <w:rPr>
          <w:lang w:bidi="ar-SY"/>
        </w:rPr>
        <w:t>(dB)</w:t>
      </w:r>
      <w:r>
        <w:rPr>
          <w:rFonts w:hint="cs"/>
          <w:rtl/>
          <w:lang w:bidi="ar-SY"/>
        </w:rPr>
        <w:t>:</w:t>
      </w:r>
    </w:p>
    <w:p w:rsidR="005355B1" w:rsidRPr="005355B1" w:rsidRDefault="005355B1" w:rsidP="00DB7AF6">
      <w:pPr>
        <w:pStyle w:val="Equation"/>
        <w:rPr>
          <w:lang w:eastAsia="en-US"/>
        </w:rPr>
      </w:pPr>
      <w:r w:rsidRPr="005355B1">
        <w:rPr>
          <w:lang w:eastAsia="en-US"/>
        </w:rPr>
        <w:tab/>
      </w:r>
      <w:r w:rsidR="00DB7AF6" w:rsidRPr="00BB61E8">
        <w:rPr>
          <w:position w:val="-34"/>
        </w:rPr>
        <w:object w:dxaOrig="2000" w:dyaOrig="800">
          <v:shape id="_x0000_i1110" type="#_x0000_t75" style="width:101.25pt;height:40.5pt" o:ole="">
            <v:imagedata r:id="rId173" o:title=""/>
          </v:shape>
          <o:OLEObject Type="Embed" ProgID="Equation.3" ShapeID="_x0000_i1110" DrawAspect="Content" ObjectID="_1470207729" r:id="rId174"/>
        </w:object>
      </w:r>
      <w:r w:rsidRPr="005355B1">
        <w:rPr>
          <w:lang w:eastAsia="en-US"/>
        </w:rPr>
        <w:tab/>
        <w:t>(51)</w:t>
      </w:r>
    </w:p>
    <w:p w:rsidR="005355B1" w:rsidRPr="0062550F" w:rsidRDefault="0062550F" w:rsidP="003F7D4D">
      <w:pPr>
        <w:keepNext/>
        <w:keepLines/>
        <w:tabs>
          <w:tab w:val="left" w:pos="1134"/>
        </w:tabs>
        <w:rPr>
          <w:spacing w:val="-2"/>
          <w:rtl/>
        </w:rPr>
      </w:pPr>
      <w:r w:rsidRPr="0062550F">
        <w:rPr>
          <w:rFonts w:hint="cs"/>
          <w:i/>
          <w:iCs/>
          <w:spacing w:val="-2"/>
          <w:rtl/>
          <w:lang w:bidi="ar-SY"/>
        </w:rPr>
        <w:t xml:space="preserve">الخطوة </w:t>
      </w:r>
      <w:r w:rsidRPr="0062550F">
        <w:rPr>
          <w:i/>
          <w:iCs/>
          <w:spacing w:val="-2"/>
          <w:lang w:bidi="ar-SY"/>
        </w:rPr>
        <w:t>15</w:t>
      </w:r>
      <w:r w:rsidRPr="0062550F">
        <w:rPr>
          <w:rFonts w:hint="cs"/>
          <w:spacing w:val="-2"/>
          <w:rtl/>
          <w:lang w:bidi="ar-SY"/>
        </w:rPr>
        <w:tab/>
        <w:t>يحسب التوزيع التراكمي للقدرة بمقياس صغير باستعمال توزيع ناكاغامي</w:t>
      </w:r>
      <w:r w:rsidRPr="0062550F">
        <w:rPr>
          <w:rFonts w:hint="cs"/>
          <w:spacing w:val="-2"/>
          <w:rtl/>
          <w:lang w:bidi="ar-SY"/>
        </w:rPr>
        <w:noBreakHyphen/>
        <w:t xml:space="preserve">رايس المعرف في التوصية </w:t>
      </w:r>
      <w:r w:rsidRPr="0062550F">
        <w:rPr>
          <w:spacing w:val="-2"/>
        </w:rPr>
        <w:t>ITU-R P.1057</w:t>
      </w:r>
      <w:r w:rsidRPr="0062550F">
        <w:rPr>
          <w:rFonts w:hint="cs"/>
          <w:spacing w:val="-2"/>
          <w:rtl/>
        </w:rPr>
        <w:t>:</w:t>
      </w:r>
    </w:p>
    <w:p w:rsidR="00DE7D96" w:rsidRPr="00DE7D96" w:rsidRDefault="00DE7D96" w:rsidP="00DB7AF6">
      <w:pPr>
        <w:pStyle w:val="Equation"/>
        <w:rPr>
          <w:lang w:eastAsia="en-US"/>
        </w:rPr>
      </w:pPr>
      <w:r w:rsidRPr="00DE7D96">
        <w:rPr>
          <w:lang w:eastAsia="en-US"/>
        </w:rPr>
        <w:tab/>
      </w:r>
      <w:r w:rsidR="00DB7AF6" w:rsidRPr="00BB61E8">
        <w:rPr>
          <w:position w:val="-38"/>
        </w:rPr>
        <w:object w:dxaOrig="6420" w:dyaOrig="859">
          <v:shape id="_x0000_i1111" type="#_x0000_t75" style="width:321.75pt;height:42.75pt" o:ole="" fillcolor="window">
            <v:imagedata r:id="rId175" o:title=""/>
          </v:shape>
          <o:OLEObject Type="Embed" ProgID="Equation.3" ShapeID="_x0000_i1111" DrawAspect="Content" ObjectID="_1470207730" r:id="rId176"/>
        </w:object>
      </w:r>
      <w:r w:rsidRPr="00DE7D96">
        <w:rPr>
          <w:lang w:eastAsia="en-US"/>
        </w:rPr>
        <w:tab/>
        <w:t>(52)</w:t>
      </w:r>
    </w:p>
    <w:p w:rsidR="00707F19" w:rsidRPr="0015341C" w:rsidRDefault="00707F19" w:rsidP="003F7D4D">
      <w:pPr>
        <w:pStyle w:val="Heading1"/>
        <w:rPr>
          <w:rtl/>
          <w:lang w:bidi="ar-EG"/>
        </w:rPr>
      </w:pPr>
      <w:r w:rsidRPr="0015341C">
        <w:t>4</w:t>
      </w:r>
      <w:r w:rsidRPr="0015341C">
        <w:rPr>
          <w:rtl/>
        </w:rPr>
        <w:tab/>
      </w:r>
      <w:r w:rsidRPr="0015341C">
        <w:rPr>
          <w:rFonts w:hint="cs"/>
          <w:rtl/>
        </w:rPr>
        <w:t>إزالة الاستقطاب</w:t>
      </w:r>
    </w:p>
    <w:p w:rsidR="00707F19" w:rsidRPr="00541795" w:rsidRDefault="00707F19" w:rsidP="003F7D4D">
      <w:pPr>
        <w:rPr>
          <w:rtl/>
        </w:rPr>
      </w:pPr>
      <w:r w:rsidRPr="00541795">
        <w:rPr>
          <w:rFonts w:hint="cs"/>
          <w:rtl/>
        </w:rPr>
        <w:t xml:space="preserve">توحي القياسات التي أجريت سابقاً عند </w:t>
      </w:r>
      <w:r w:rsidRPr="00541795">
        <w:t>GHz</w:t>
      </w:r>
      <w:r w:rsidR="003F7D4D">
        <w:t> </w:t>
      </w:r>
      <w:r w:rsidRPr="00541795">
        <w:t>38</w:t>
      </w:r>
      <w:r w:rsidRPr="00541795">
        <w:rPr>
          <w:rFonts w:hint="cs"/>
          <w:rtl/>
        </w:rPr>
        <w:t xml:space="preserve"> بأن إزالة الاستقطاب</w:t>
      </w:r>
      <w:r>
        <w:rPr>
          <w:rFonts w:hint="cs"/>
          <w:rtl/>
          <w:lang w:bidi="ar-EG"/>
        </w:rPr>
        <w:t xml:space="preserve"> من خلال</w:t>
      </w:r>
      <w:r w:rsidRPr="00541795">
        <w:rPr>
          <w:rFonts w:hint="cs"/>
          <w:rtl/>
        </w:rPr>
        <w:t xml:space="preserve"> الغطاء النباتي يمكن أن تكون مهمة نسبياً، أي أن الإشارة المتقاطعة الاستقطاب المرسلة يمكن أن يكون لها نفس ترتيب الإشارة المتحدة الاستقطاب</w:t>
      </w:r>
      <w:r>
        <w:rPr>
          <w:rFonts w:hint="cs"/>
          <w:rtl/>
        </w:rPr>
        <w:t xml:space="preserve"> في </w:t>
      </w:r>
      <w:r w:rsidRPr="00541795">
        <w:rPr>
          <w:rFonts w:hint="cs"/>
          <w:rtl/>
        </w:rPr>
        <w:t xml:space="preserve">الغطاء النباتي. وعلى الرغم من ذلك، </w:t>
      </w:r>
      <w:r>
        <w:rPr>
          <w:rFonts w:hint="cs"/>
          <w:rtl/>
        </w:rPr>
        <w:t xml:space="preserve">ولكي يتسنى حدوث ذلك </w:t>
      </w:r>
      <w:r w:rsidRPr="00541795">
        <w:rPr>
          <w:rFonts w:hint="cs"/>
          <w:rtl/>
        </w:rPr>
        <w:t>بالنسبة إلى</w:t>
      </w:r>
      <w:r>
        <w:rPr>
          <w:rFonts w:hint="cs"/>
          <w:rtl/>
        </w:rPr>
        <w:t xml:space="preserve"> الأعماق الكبيرة للغطاء النباتي</w:t>
      </w:r>
      <w:r w:rsidRPr="00541795">
        <w:rPr>
          <w:rFonts w:hint="cs"/>
          <w:rtl/>
        </w:rPr>
        <w:t xml:space="preserve">، </w:t>
      </w:r>
      <w:r>
        <w:rPr>
          <w:rFonts w:hint="cs"/>
          <w:rtl/>
        </w:rPr>
        <w:t xml:space="preserve">لا بد أن </w:t>
      </w:r>
      <w:r w:rsidRPr="00541795">
        <w:rPr>
          <w:rFonts w:hint="cs"/>
          <w:rtl/>
        </w:rPr>
        <w:t xml:space="preserve">يكون التوهين عالياً </w:t>
      </w:r>
      <w:r>
        <w:rPr>
          <w:rFonts w:hint="cs"/>
          <w:rtl/>
        </w:rPr>
        <w:t xml:space="preserve">جداً بحيث تكون </w:t>
      </w:r>
      <w:r w:rsidRPr="00541795">
        <w:rPr>
          <w:rFonts w:hint="cs"/>
          <w:rtl/>
        </w:rPr>
        <w:t>المكونتين</w:t>
      </w:r>
      <w:r>
        <w:rPr>
          <w:rFonts w:hint="cs"/>
          <w:rtl/>
        </w:rPr>
        <w:t xml:space="preserve"> - </w:t>
      </w:r>
      <w:r w:rsidRPr="00541795">
        <w:rPr>
          <w:rFonts w:hint="cs"/>
          <w:rtl/>
        </w:rPr>
        <w:t>متحدة الاستقطاب ومتقاطعة الاستقطاب</w:t>
      </w:r>
      <w:r>
        <w:rPr>
          <w:rFonts w:hint="cs"/>
          <w:rtl/>
        </w:rPr>
        <w:t xml:space="preserve"> - </w:t>
      </w:r>
      <w:r w:rsidRPr="00541795">
        <w:rPr>
          <w:rFonts w:hint="cs"/>
          <w:rtl/>
        </w:rPr>
        <w:t>تحت المدى الدينامي للمستقبل.</w:t>
      </w:r>
    </w:p>
    <w:p w:rsidR="00707F19" w:rsidRPr="009D578F" w:rsidRDefault="00707F19" w:rsidP="003F7D4D">
      <w:pPr>
        <w:pStyle w:val="Heading1"/>
        <w:rPr>
          <w:rtl/>
          <w:lang w:bidi="ar-EG"/>
        </w:rPr>
      </w:pPr>
      <w:r w:rsidRPr="009D578F">
        <w:t>5</w:t>
      </w:r>
      <w:r w:rsidRPr="009D578F">
        <w:tab/>
      </w:r>
      <w:r w:rsidRPr="009D578F">
        <w:rPr>
          <w:rFonts w:hint="cs"/>
          <w:rtl/>
        </w:rPr>
        <w:t>التأثيرات الدينامية</w:t>
      </w:r>
    </w:p>
    <w:p w:rsidR="00707F19" w:rsidRPr="00541795" w:rsidRDefault="00707F19" w:rsidP="003F7D4D">
      <w:pPr>
        <w:rPr>
          <w:rtl/>
          <w:lang w:bidi="ar-EG"/>
        </w:rPr>
      </w:pPr>
      <w:r w:rsidRPr="00541795">
        <w:rPr>
          <w:rFonts w:hint="cs"/>
          <w:rtl/>
        </w:rPr>
        <w:t xml:space="preserve">لوحظ أنه عندما تعبر وصلة الغطاء النباتي، يتغير اتساع الإشارة المستلمة بشكل سريع عندما تتحرك النباتات. ويعزى السبب الرئيسي للحركة إلى الريح، وقد بينت القياسات عند </w:t>
      </w:r>
      <w:r w:rsidRPr="00541795">
        <w:t>GHz</w:t>
      </w:r>
      <w:r w:rsidR="003F7D4D">
        <w:t> </w:t>
      </w:r>
      <w:r w:rsidRPr="00541795">
        <w:t>38</w:t>
      </w:r>
      <w:r w:rsidRPr="00541795">
        <w:rPr>
          <w:rFonts w:hint="cs"/>
          <w:rtl/>
        </w:rPr>
        <w:t xml:space="preserve"> و</w:t>
      </w:r>
      <w:r w:rsidRPr="00541795">
        <w:t>GHz</w:t>
      </w:r>
      <w:r w:rsidR="003F7D4D">
        <w:t> </w:t>
      </w:r>
      <w:r w:rsidRPr="00541795">
        <w:t>42</w:t>
      </w:r>
      <w:r w:rsidR="003F7D4D">
        <w:rPr>
          <w:rFonts w:hint="cs"/>
          <w:rtl/>
        </w:rPr>
        <w:t xml:space="preserve"> </w:t>
      </w:r>
      <w:r w:rsidRPr="00541795">
        <w:rPr>
          <w:rFonts w:hint="cs"/>
          <w:rtl/>
        </w:rPr>
        <w:t>أن هناك ترابطاً وثيقاً بين معدل تذبذب الاتساع وسرعة الرياح.</w:t>
      </w:r>
    </w:p>
    <w:p w:rsidR="00707F19" w:rsidRPr="00541795" w:rsidRDefault="00707F19" w:rsidP="00707F19">
      <w:pPr>
        <w:rPr>
          <w:rtl/>
        </w:rPr>
      </w:pPr>
      <w:r>
        <w:rPr>
          <w:rFonts w:hint="cs"/>
          <w:rtl/>
        </w:rPr>
        <w:t xml:space="preserve">ومن الواضح </w:t>
      </w:r>
      <w:r w:rsidRPr="00541795">
        <w:rPr>
          <w:rFonts w:hint="cs"/>
          <w:rtl/>
        </w:rPr>
        <w:t xml:space="preserve">عند </w:t>
      </w:r>
      <w:r>
        <w:rPr>
          <w:rFonts w:hint="cs"/>
          <w:rtl/>
        </w:rPr>
        <w:t>النظر في تأثيرات الغطاء النباتي</w:t>
      </w:r>
      <w:r w:rsidRPr="00541795">
        <w:rPr>
          <w:rFonts w:hint="cs"/>
          <w:rtl/>
        </w:rPr>
        <w:t xml:space="preserve"> أن البيئة لن تظل</w:t>
      </w:r>
      <w:r>
        <w:rPr>
          <w:rFonts w:hint="cs"/>
          <w:rtl/>
        </w:rPr>
        <w:t xml:space="preserve"> جامدة</w:t>
      </w:r>
      <w:r w:rsidRPr="00541795">
        <w:rPr>
          <w:rFonts w:hint="cs"/>
          <w:rtl/>
        </w:rPr>
        <w:t xml:space="preserve"> على ما هي عليه. وقد تواجد عند موقع المستقبل شجرة واحدة أو أكثر على طول مسير الإشارة لا يتولد عنها </w:t>
      </w:r>
      <w:r>
        <w:rPr>
          <w:rFonts w:hint="cs"/>
          <w:rtl/>
        </w:rPr>
        <w:t xml:space="preserve">متوسط </w:t>
      </w:r>
      <w:r w:rsidRPr="00541795">
        <w:rPr>
          <w:rFonts w:hint="cs"/>
          <w:rtl/>
        </w:rPr>
        <w:t xml:space="preserve">توهين كافٍ لاستبقاء سوية الإشارة المستقبلة تحت هامش النظام. ومع ذلك، تبيّن أنه كلما تحركت الأشجار كلما تغيرت سوية الإشارة بشكل دينامي عبر مدى كبير مما يؤدي إلى </w:t>
      </w:r>
      <w:r>
        <w:rPr>
          <w:rFonts w:hint="cs"/>
          <w:rtl/>
        </w:rPr>
        <w:t>استحالة</w:t>
      </w:r>
      <w:r w:rsidRPr="00541795">
        <w:rPr>
          <w:rFonts w:hint="cs"/>
          <w:rtl/>
        </w:rPr>
        <w:t xml:space="preserve"> توفير خدمة معينة. وقد أجريت عدة قياسات لسوية الإشارة داخل الأشجار بدالة الوقت، وبينت هذه القياسات تخفيضاً</w:t>
      </w:r>
      <w:r>
        <w:rPr>
          <w:rFonts w:hint="cs"/>
          <w:rtl/>
        </w:rPr>
        <w:t xml:space="preserve"> في </w:t>
      </w:r>
      <w:r w:rsidRPr="00541795">
        <w:rPr>
          <w:rFonts w:hint="cs"/>
          <w:rtl/>
        </w:rPr>
        <w:t xml:space="preserve">معدل سوية الإشارة يبلغ حوالي </w:t>
      </w:r>
      <w:r w:rsidRPr="00541795">
        <w:t>dB 20</w:t>
      </w:r>
      <w:r w:rsidRPr="00541795">
        <w:rPr>
          <w:rFonts w:hint="cs"/>
          <w:rtl/>
        </w:rPr>
        <w:t xml:space="preserve"> لكل شجرة. واتضحت تغيرات كبيرة</w:t>
      </w:r>
      <w:r>
        <w:rPr>
          <w:rFonts w:hint="cs"/>
          <w:rtl/>
        </w:rPr>
        <w:t xml:space="preserve"> في </w:t>
      </w:r>
      <w:r w:rsidRPr="00541795">
        <w:rPr>
          <w:rFonts w:hint="cs"/>
          <w:rtl/>
        </w:rPr>
        <w:t xml:space="preserve">الإشارة مع </w:t>
      </w:r>
      <w:r>
        <w:rPr>
          <w:rFonts w:hint="cs"/>
          <w:rtl/>
        </w:rPr>
        <w:t xml:space="preserve">خبو متكرر لها </w:t>
      </w:r>
      <w:r w:rsidRPr="00541795">
        <w:rPr>
          <w:rFonts w:hint="cs"/>
          <w:rtl/>
        </w:rPr>
        <w:t xml:space="preserve">بتوهين يبلغ </w:t>
      </w:r>
      <w:r w:rsidRPr="00541795">
        <w:t>dB 50</w:t>
      </w:r>
      <w:r w:rsidRPr="00541795">
        <w:rPr>
          <w:rFonts w:hint="cs"/>
          <w:rtl/>
        </w:rPr>
        <w:t xml:space="preserve"> ويستغرق حوالي </w:t>
      </w:r>
      <w:r w:rsidRPr="00541795">
        <w:t>ms 10</w:t>
      </w:r>
      <w:r w:rsidRPr="00541795">
        <w:rPr>
          <w:rFonts w:hint="cs"/>
          <w:rtl/>
        </w:rPr>
        <w:t>.</w:t>
      </w:r>
    </w:p>
    <w:p w:rsidR="00707F19" w:rsidRPr="00541795" w:rsidRDefault="00707F19" w:rsidP="00707F19">
      <w:pPr>
        <w:rPr>
          <w:rtl/>
        </w:rPr>
      </w:pPr>
      <w:r w:rsidRPr="00541795">
        <w:rPr>
          <w:rFonts w:hint="cs"/>
          <w:rtl/>
        </w:rPr>
        <w:t>ويلاحظ أن البنية العميقة المعدومة الملاحظة</w:t>
      </w:r>
      <w:r>
        <w:rPr>
          <w:rFonts w:hint="cs"/>
          <w:rtl/>
        </w:rPr>
        <w:t xml:space="preserve"> في </w:t>
      </w:r>
      <w:r w:rsidRPr="00541795">
        <w:rPr>
          <w:rFonts w:hint="cs"/>
          <w:rtl/>
        </w:rPr>
        <w:t>القياسات المتسلسلة للوقت يمكن أن تنتج فقط عن تفاعل عدد من المكونات المتناثرة</w:t>
      </w:r>
      <w:r>
        <w:rPr>
          <w:rFonts w:hint="cs"/>
          <w:rtl/>
        </w:rPr>
        <w:t xml:space="preserve"> في </w:t>
      </w:r>
      <w:r w:rsidRPr="00541795">
        <w:rPr>
          <w:rFonts w:hint="cs"/>
          <w:rtl/>
        </w:rPr>
        <w:t>الغطاء النباتي. ومن أجل محاكاة آلية الانتشار هذه، تم حساب المجال المجمع بواسطة عدد من المكونات المتناثرة الواقعة بشكل عشوائي على طول خط مماس</w:t>
      </w:r>
      <w:r>
        <w:rPr>
          <w:rFonts w:hint="cs"/>
          <w:rtl/>
        </w:rPr>
        <w:t>ّ</w:t>
      </w:r>
      <w:r w:rsidRPr="00541795">
        <w:rPr>
          <w:rFonts w:hint="cs"/>
          <w:rtl/>
        </w:rPr>
        <w:t xml:space="preserve"> للمسير. </w:t>
      </w:r>
      <w:r>
        <w:rPr>
          <w:rFonts w:hint="cs"/>
          <w:rtl/>
        </w:rPr>
        <w:t>ولكي يتسنى ضمان</w:t>
      </w:r>
      <w:r w:rsidRPr="00541795">
        <w:rPr>
          <w:rFonts w:hint="cs"/>
          <w:rtl/>
        </w:rPr>
        <w:t xml:space="preserve"> تغير زمني ملائم للإشارة الناتجة، تم تغيير موقع كل </w:t>
      </w:r>
      <w:r>
        <w:rPr>
          <w:rFonts w:hint="cs"/>
          <w:rtl/>
        </w:rPr>
        <w:t xml:space="preserve">جهاز </w:t>
      </w:r>
      <w:r w:rsidRPr="00541795">
        <w:rPr>
          <w:rFonts w:hint="cs"/>
          <w:rtl/>
        </w:rPr>
        <w:t>انتثار على نحو جيبـي لمحاكاة حركة غصون الأشجار بسبب الريح. وقد تزايد تردد ومدى تغير الموقع مع زيادة سرعة الريح. وهذا النموذج مطابق للملاحظات بشكل معقول.</w:t>
      </w:r>
    </w:p>
    <w:p w:rsidR="00707F19" w:rsidRDefault="00707F19" w:rsidP="0098497C">
      <w:pPr>
        <w:rPr>
          <w:rtl/>
          <w:lang w:val="fr-FR"/>
        </w:rPr>
      </w:pPr>
      <w:r w:rsidRPr="00541795">
        <w:rPr>
          <w:rFonts w:hint="cs"/>
          <w:rtl/>
        </w:rPr>
        <w:t>يعطي الشكل</w:t>
      </w:r>
      <w:r w:rsidR="003F7D4D">
        <w:rPr>
          <w:rFonts w:hint="eastAsia"/>
          <w:rtl/>
        </w:rPr>
        <w:t> </w:t>
      </w:r>
      <w:r w:rsidR="0098497C">
        <w:t>9</w:t>
      </w:r>
      <w:r w:rsidRPr="00541795">
        <w:rPr>
          <w:rFonts w:hint="cs"/>
          <w:rtl/>
        </w:rPr>
        <w:t xml:space="preserve"> </w:t>
      </w:r>
      <w:r>
        <w:rPr>
          <w:rFonts w:hint="cs"/>
          <w:rtl/>
          <w:lang w:bidi="ar-EG"/>
        </w:rPr>
        <w:t>السلاسل الزمنية</w:t>
      </w:r>
      <w:r w:rsidRPr="00541795">
        <w:rPr>
          <w:rFonts w:hint="cs"/>
          <w:rtl/>
        </w:rPr>
        <w:t xml:space="preserve"> المنمذجة والانحرافات المعيارية لاتساع الإشارة بالنسبة إلى سرعة الرياح المتراوحة بين </w:t>
      </w:r>
      <w:r w:rsidRPr="00541795">
        <w:t>0</w:t>
      </w:r>
      <w:r>
        <w:rPr>
          <w:rFonts w:hint="eastAsia"/>
          <w:rtl/>
        </w:rPr>
        <w:t> </w:t>
      </w:r>
      <w:r w:rsidRPr="00541795">
        <w:rPr>
          <w:rFonts w:hint="cs"/>
          <w:rtl/>
        </w:rPr>
        <w:t>و</w:t>
      </w:r>
      <w:r w:rsidRPr="00541795">
        <w:t>m/s 20</w:t>
      </w:r>
      <w:r w:rsidRPr="00541795">
        <w:rPr>
          <w:rFonts w:hint="cs"/>
          <w:rtl/>
        </w:rPr>
        <w:t xml:space="preserve"> بالمقارنة مع المعطيات المقيسة.</w:t>
      </w:r>
    </w:p>
    <w:p w:rsidR="00707F19" w:rsidRPr="00541795" w:rsidRDefault="00707F19" w:rsidP="00CD1CD9">
      <w:pPr>
        <w:pStyle w:val="FigureNo"/>
        <w:rPr>
          <w:rtl/>
          <w:lang w:bidi="ar-SY"/>
        </w:rPr>
      </w:pPr>
      <w:r>
        <w:rPr>
          <w:rtl/>
        </w:rPr>
        <w:br w:type="page"/>
      </w:r>
      <w:r w:rsidRPr="00541795">
        <w:rPr>
          <w:rFonts w:hint="cs"/>
          <w:rtl/>
        </w:rPr>
        <w:lastRenderedPageBreak/>
        <w:t>الش</w:t>
      </w:r>
      <w:r>
        <w:rPr>
          <w:rFonts w:hint="cs"/>
          <w:rtl/>
        </w:rPr>
        <w:t>ـ</w:t>
      </w:r>
      <w:r w:rsidRPr="00541795">
        <w:rPr>
          <w:rFonts w:hint="cs"/>
          <w:rtl/>
        </w:rPr>
        <w:t xml:space="preserve">كل </w:t>
      </w:r>
      <w:r w:rsidR="00CD1CD9">
        <w:t>9</w:t>
      </w:r>
    </w:p>
    <w:p w:rsidR="00707F19" w:rsidRDefault="00707F19" w:rsidP="00626273">
      <w:pPr>
        <w:pStyle w:val="FigureTitle"/>
        <w:rPr>
          <w:rtl/>
        </w:rPr>
      </w:pPr>
      <w:r w:rsidRPr="00541795">
        <w:rPr>
          <w:rFonts w:hint="cs"/>
          <w:rtl/>
        </w:rPr>
        <w:t xml:space="preserve">الانحراف المعياري للسلاسل الزمنية المقيسة </w:t>
      </w:r>
      <w:r w:rsidRPr="00541795">
        <w:rPr>
          <w:rtl/>
        </w:rPr>
        <w:br/>
      </w:r>
      <w:r w:rsidRPr="00541795">
        <w:rPr>
          <w:rFonts w:hint="cs"/>
          <w:rtl/>
        </w:rPr>
        <w:t>والمنمذجة بمقد</w:t>
      </w:r>
      <w:r>
        <w:rPr>
          <w:rFonts w:hint="cs"/>
          <w:rtl/>
        </w:rPr>
        <w:t>ا</w:t>
      </w:r>
      <w:r w:rsidRPr="00541795">
        <w:rPr>
          <w:rFonts w:hint="cs"/>
          <w:rtl/>
        </w:rPr>
        <w:t xml:space="preserve">ر </w:t>
      </w:r>
      <w:r w:rsidRPr="00541795">
        <w:t>GHz 40</w:t>
      </w:r>
      <w:r w:rsidRPr="00541795">
        <w:rPr>
          <w:rFonts w:hint="cs"/>
          <w:rtl/>
        </w:rPr>
        <w:t xml:space="preserve"> بدالة سرعة الريح</w:t>
      </w:r>
    </w:p>
    <w:p w:rsidR="00626273" w:rsidRDefault="00CC3DA7" w:rsidP="00626273">
      <w:pPr>
        <w:spacing w:before="100" w:beforeAutospacing="1" w:after="100" w:afterAutospacing="1" w:line="240" w:lineRule="auto"/>
        <w:jc w:val="center"/>
        <w:rPr>
          <w:rtl/>
          <w:lang w:val="fr-FR" w:bidi="ar-EG"/>
        </w:rPr>
      </w:pPr>
      <w:r>
        <w:rPr>
          <w:noProof/>
          <w:lang w:eastAsia="en-US"/>
        </w:rPr>
        <mc:AlternateContent>
          <mc:Choice Requires="wpc">
            <w:drawing>
              <wp:inline distT="0" distB="0" distL="0" distR="0">
                <wp:extent cx="4037965" cy="2896235"/>
                <wp:effectExtent l="0" t="1270" r="1270" b="0"/>
                <wp:docPr id="1425" name="Canvas 14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 name="Group 1508"/>
                        <wpg:cNvGrpSpPr>
                          <a:grpSpLocks/>
                        </wpg:cNvGrpSpPr>
                        <wpg:grpSpPr bwMode="auto">
                          <a:xfrm>
                            <a:off x="252730" y="0"/>
                            <a:ext cx="3719830" cy="2222500"/>
                            <a:chOff x="363" y="-11"/>
                            <a:chExt cx="5858" cy="3500"/>
                          </a:xfrm>
                        </wpg:grpSpPr>
                        <wps:wsp>
                          <wps:cNvPr id="3" name="Rectangle 1435"/>
                          <wps:cNvSpPr>
                            <a:spLocks noChangeArrowheads="1"/>
                          </wps:cNvSpPr>
                          <wps:spPr bwMode="auto">
                            <a:xfrm>
                              <a:off x="727" y="79"/>
                              <a:ext cx="5392" cy="3123"/>
                            </a:xfrm>
                            <a:prstGeom prst="rect">
                              <a:avLst/>
                            </a:prstGeom>
                            <a:noFill/>
                            <a:ln w="14605" cap="sq">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Line 1436"/>
                          <wps:cNvCnPr>
                            <a:cxnSpLocks noChangeShapeType="1"/>
                          </wps:cNvCnPr>
                          <wps:spPr bwMode="auto">
                            <a:xfrm>
                              <a:off x="727" y="2884"/>
                              <a:ext cx="5392" cy="0"/>
                            </a:xfrm>
                            <a:prstGeom prst="line">
                              <a:avLst/>
                            </a:prstGeom>
                            <a:noFill/>
                            <a:ln w="6985"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7" name="Line 1437"/>
                          <wps:cNvCnPr>
                            <a:cxnSpLocks noChangeShapeType="1"/>
                          </wps:cNvCnPr>
                          <wps:spPr bwMode="auto">
                            <a:xfrm>
                              <a:off x="727" y="2578"/>
                              <a:ext cx="5392" cy="0"/>
                            </a:xfrm>
                            <a:prstGeom prst="line">
                              <a:avLst/>
                            </a:prstGeom>
                            <a:noFill/>
                            <a:ln w="6985"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8" name="Line 1438"/>
                          <wps:cNvCnPr>
                            <a:cxnSpLocks noChangeShapeType="1"/>
                          </wps:cNvCnPr>
                          <wps:spPr bwMode="auto">
                            <a:xfrm>
                              <a:off x="727" y="2260"/>
                              <a:ext cx="5392" cy="0"/>
                            </a:xfrm>
                            <a:prstGeom prst="line">
                              <a:avLst/>
                            </a:prstGeom>
                            <a:noFill/>
                            <a:ln w="6985"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9" name="Line 1439"/>
                          <wps:cNvCnPr>
                            <a:cxnSpLocks noChangeShapeType="1"/>
                          </wps:cNvCnPr>
                          <wps:spPr bwMode="auto">
                            <a:xfrm>
                              <a:off x="727" y="1953"/>
                              <a:ext cx="5392" cy="0"/>
                            </a:xfrm>
                            <a:prstGeom prst="line">
                              <a:avLst/>
                            </a:prstGeom>
                            <a:noFill/>
                            <a:ln w="6985"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0" name="Line 1440"/>
                          <wps:cNvCnPr>
                            <a:cxnSpLocks noChangeShapeType="1"/>
                          </wps:cNvCnPr>
                          <wps:spPr bwMode="auto">
                            <a:xfrm>
                              <a:off x="727" y="1635"/>
                              <a:ext cx="5392" cy="0"/>
                            </a:xfrm>
                            <a:prstGeom prst="line">
                              <a:avLst/>
                            </a:prstGeom>
                            <a:noFill/>
                            <a:ln w="6985"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2" name="Line 1441"/>
                          <wps:cNvCnPr>
                            <a:cxnSpLocks noChangeShapeType="1"/>
                          </wps:cNvCnPr>
                          <wps:spPr bwMode="auto">
                            <a:xfrm>
                              <a:off x="727" y="1329"/>
                              <a:ext cx="5392" cy="0"/>
                            </a:xfrm>
                            <a:prstGeom prst="line">
                              <a:avLst/>
                            </a:prstGeom>
                            <a:noFill/>
                            <a:ln w="6985"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3" name="Line 1442"/>
                          <wps:cNvCnPr>
                            <a:cxnSpLocks noChangeShapeType="1"/>
                          </wps:cNvCnPr>
                          <wps:spPr bwMode="auto">
                            <a:xfrm>
                              <a:off x="727" y="1011"/>
                              <a:ext cx="5392" cy="0"/>
                            </a:xfrm>
                            <a:prstGeom prst="line">
                              <a:avLst/>
                            </a:prstGeom>
                            <a:noFill/>
                            <a:ln w="6985"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4" name="Line 1443"/>
                          <wps:cNvCnPr>
                            <a:cxnSpLocks noChangeShapeType="1"/>
                          </wps:cNvCnPr>
                          <wps:spPr bwMode="auto">
                            <a:xfrm>
                              <a:off x="727" y="704"/>
                              <a:ext cx="5392" cy="0"/>
                            </a:xfrm>
                            <a:prstGeom prst="line">
                              <a:avLst/>
                            </a:prstGeom>
                            <a:noFill/>
                            <a:ln w="6985"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5" name="Line 1444"/>
                          <wps:cNvCnPr>
                            <a:cxnSpLocks noChangeShapeType="1"/>
                          </wps:cNvCnPr>
                          <wps:spPr bwMode="auto">
                            <a:xfrm>
                              <a:off x="727" y="397"/>
                              <a:ext cx="5392" cy="0"/>
                            </a:xfrm>
                            <a:prstGeom prst="line">
                              <a:avLst/>
                            </a:prstGeom>
                            <a:noFill/>
                            <a:ln w="6985"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6" name="Line 1445"/>
                          <wps:cNvCnPr>
                            <a:cxnSpLocks noChangeShapeType="1"/>
                          </wps:cNvCnPr>
                          <wps:spPr bwMode="auto">
                            <a:xfrm>
                              <a:off x="2078" y="79"/>
                              <a:ext cx="0" cy="3123"/>
                            </a:xfrm>
                            <a:prstGeom prst="line">
                              <a:avLst/>
                            </a:prstGeom>
                            <a:noFill/>
                            <a:ln w="6985"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 name="Line 1446"/>
                          <wps:cNvCnPr>
                            <a:cxnSpLocks noChangeShapeType="1"/>
                          </wps:cNvCnPr>
                          <wps:spPr bwMode="auto">
                            <a:xfrm>
                              <a:off x="3417" y="79"/>
                              <a:ext cx="0" cy="3123"/>
                            </a:xfrm>
                            <a:prstGeom prst="line">
                              <a:avLst/>
                            </a:prstGeom>
                            <a:noFill/>
                            <a:ln w="6985"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8" name="Line 1447"/>
                          <wps:cNvCnPr>
                            <a:cxnSpLocks noChangeShapeType="1"/>
                          </wps:cNvCnPr>
                          <wps:spPr bwMode="auto">
                            <a:xfrm>
                              <a:off x="4768" y="79"/>
                              <a:ext cx="0" cy="3123"/>
                            </a:xfrm>
                            <a:prstGeom prst="line">
                              <a:avLst/>
                            </a:prstGeom>
                            <a:noFill/>
                            <a:ln w="6985"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9" name="Freeform 1448"/>
                          <wps:cNvSpPr>
                            <a:spLocks/>
                          </wps:cNvSpPr>
                          <wps:spPr bwMode="auto">
                            <a:xfrm>
                              <a:off x="795" y="273"/>
                              <a:ext cx="5313" cy="2929"/>
                            </a:xfrm>
                            <a:custGeom>
                              <a:avLst/>
                              <a:gdLst>
                                <a:gd name="T0" fmla="*/ 5 w 468"/>
                                <a:gd name="T1" fmla="*/ 258 h 258"/>
                                <a:gd name="T2" fmla="*/ 13 w 468"/>
                                <a:gd name="T3" fmla="*/ 257 h 258"/>
                                <a:gd name="T4" fmla="*/ 23 w 468"/>
                                <a:gd name="T5" fmla="*/ 256 h 258"/>
                                <a:gd name="T6" fmla="*/ 32 w 468"/>
                                <a:gd name="T7" fmla="*/ 253 h 258"/>
                                <a:gd name="T8" fmla="*/ 42 w 468"/>
                                <a:gd name="T9" fmla="*/ 250 h 258"/>
                                <a:gd name="T10" fmla="*/ 51 w 468"/>
                                <a:gd name="T11" fmla="*/ 248 h 258"/>
                                <a:gd name="T12" fmla="*/ 61 w 468"/>
                                <a:gd name="T13" fmla="*/ 244 h 258"/>
                                <a:gd name="T14" fmla="*/ 70 w 468"/>
                                <a:gd name="T15" fmla="*/ 239 h 258"/>
                                <a:gd name="T16" fmla="*/ 80 w 468"/>
                                <a:gd name="T17" fmla="*/ 234 h 258"/>
                                <a:gd name="T18" fmla="*/ 90 w 468"/>
                                <a:gd name="T19" fmla="*/ 228 h 258"/>
                                <a:gd name="T20" fmla="*/ 98 w 468"/>
                                <a:gd name="T21" fmla="*/ 223 h 258"/>
                                <a:gd name="T22" fmla="*/ 109 w 468"/>
                                <a:gd name="T23" fmla="*/ 215 h 258"/>
                                <a:gd name="T24" fmla="*/ 117 w 468"/>
                                <a:gd name="T25" fmla="*/ 207 h 258"/>
                                <a:gd name="T26" fmla="*/ 127 w 468"/>
                                <a:gd name="T27" fmla="*/ 202 h 258"/>
                                <a:gd name="T28" fmla="*/ 136 w 468"/>
                                <a:gd name="T29" fmla="*/ 194 h 258"/>
                                <a:gd name="T30" fmla="*/ 146 w 468"/>
                                <a:gd name="T31" fmla="*/ 185 h 258"/>
                                <a:gd name="T32" fmla="*/ 156 w 468"/>
                                <a:gd name="T33" fmla="*/ 175 h 258"/>
                                <a:gd name="T34" fmla="*/ 165 w 468"/>
                                <a:gd name="T35" fmla="*/ 166 h 258"/>
                                <a:gd name="T36" fmla="*/ 175 w 468"/>
                                <a:gd name="T37" fmla="*/ 156 h 258"/>
                                <a:gd name="T38" fmla="*/ 184 w 468"/>
                                <a:gd name="T39" fmla="*/ 146 h 258"/>
                                <a:gd name="T40" fmla="*/ 194 w 468"/>
                                <a:gd name="T41" fmla="*/ 134 h 258"/>
                                <a:gd name="T42" fmla="*/ 202 w 468"/>
                                <a:gd name="T43" fmla="*/ 120 h 258"/>
                                <a:gd name="T44" fmla="*/ 212 w 468"/>
                                <a:gd name="T45" fmla="*/ 106 h 258"/>
                                <a:gd name="T46" fmla="*/ 221 w 468"/>
                                <a:gd name="T47" fmla="*/ 93 h 258"/>
                                <a:gd name="T48" fmla="*/ 231 w 468"/>
                                <a:gd name="T49" fmla="*/ 85 h 258"/>
                                <a:gd name="T50" fmla="*/ 241 w 468"/>
                                <a:gd name="T51" fmla="*/ 77 h 258"/>
                                <a:gd name="T52" fmla="*/ 250 w 468"/>
                                <a:gd name="T53" fmla="*/ 74 h 258"/>
                                <a:gd name="T54" fmla="*/ 260 w 468"/>
                                <a:gd name="T55" fmla="*/ 68 h 258"/>
                                <a:gd name="T56" fmla="*/ 269 w 468"/>
                                <a:gd name="T57" fmla="*/ 68 h 258"/>
                                <a:gd name="T58" fmla="*/ 279 w 468"/>
                                <a:gd name="T59" fmla="*/ 65 h 258"/>
                                <a:gd name="T60" fmla="*/ 288 w 468"/>
                                <a:gd name="T61" fmla="*/ 59 h 258"/>
                                <a:gd name="T62" fmla="*/ 298 w 468"/>
                                <a:gd name="T63" fmla="*/ 57 h 258"/>
                                <a:gd name="T64" fmla="*/ 306 w 468"/>
                                <a:gd name="T65" fmla="*/ 55 h 258"/>
                                <a:gd name="T66" fmla="*/ 316 w 468"/>
                                <a:gd name="T67" fmla="*/ 51 h 258"/>
                                <a:gd name="T68" fmla="*/ 326 w 468"/>
                                <a:gd name="T69" fmla="*/ 41 h 258"/>
                                <a:gd name="T70" fmla="*/ 335 w 468"/>
                                <a:gd name="T71" fmla="*/ 38 h 258"/>
                                <a:gd name="T72" fmla="*/ 345 w 468"/>
                                <a:gd name="T73" fmla="*/ 36 h 258"/>
                                <a:gd name="T74" fmla="*/ 354 w 468"/>
                                <a:gd name="T75" fmla="*/ 34 h 258"/>
                                <a:gd name="T76" fmla="*/ 364 w 468"/>
                                <a:gd name="T77" fmla="*/ 38 h 258"/>
                                <a:gd name="T78" fmla="*/ 373 w 468"/>
                                <a:gd name="T79" fmla="*/ 26 h 258"/>
                                <a:gd name="T80" fmla="*/ 383 w 468"/>
                                <a:gd name="T81" fmla="*/ 37 h 258"/>
                                <a:gd name="T82" fmla="*/ 393 w 468"/>
                                <a:gd name="T83" fmla="*/ 31 h 258"/>
                                <a:gd name="T84" fmla="*/ 402 w 468"/>
                                <a:gd name="T85" fmla="*/ 25 h 258"/>
                                <a:gd name="T86" fmla="*/ 412 w 468"/>
                                <a:gd name="T87" fmla="*/ 11 h 258"/>
                                <a:gd name="T88" fmla="*/ 420 w 468"/>
                                <a:gd name="T89" fmla="*/ 16 h 258"/>
                                <a:gd name="T90" fmla="*/ 431 w 468"/>
                                <a:gd name="T91" fmla="*/ 17 h 258"/>
                                <a:gd name="T92" fmla="*/ 439 w 468"/>
                                <a:gd name="T93" fmla="*/ 17 h 258"/>
                                <a:gd name="T94" fmla="*/ 449 w 468"/>
                                <a:gd name="T95" fmla="*/ 8 h 258"/>
                                <a:gd name="T96" fmla="*/ 458 w 468"/>
                                <a:gd name="T97" fmla="*/ 4 h 258"/>
                                <a:gd name="T98" fmla="*/ 468 w 468"/>
                                <a:gd name="T99" fmla="*/ 1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68" h="258">
                                  <a:moveTo>
                                    <a:pt x="0" y="258"/>
                                  </a:moveTo>
                                  <a:lnTo>
                                    <a:pt x="5" y="258"/>
                                  </a:lnTo>
                                  <a:lnTo>
                                    <a:pt x="8" y="258"/>
                                  </a:lnTo>
                                  <a:lnTo>
                                    <a:pt x="13" y="257"/>
                                  </a:lnTo>
                                  <a:lnTo>
                                    <a:pt x="18" y="257"/>
                                  </a:lnTo>
                                  <a:lnTo>
                                    <a:pt x="23" y="256"/>
                                  </a:lnTo>
                                  <a:lnTo>
                                    <a:pt x="27" y="254"/>
                                  </a:lnTo>
                                  <a:lnTo>
                                    <a:pt x="32" y="253"/>
                                  </a:lnTo>
                                  <a:lnTo>
                                    <a:pt x="37" y="252"/>
                                  </a:lnTo>
                                  <a:lnTo>
                                    <a:pt x="42" y="250"/>
                                  </a:lnTo>
                                  <a:lnTo>
                                    <a:pt x="47" y="249"/>
                                  </a:lnTo>
                                  <a:lnTo>
                                    <a:pt x="51" y="248"/>
                                  </a:lnTo>
                                  <a:lnTo>
                                    <a:pt x="56" y="245"/>
                                  </a:lnTo>
                                  <a:lnTo>
                                    <a:pt x="61" y="244"/>
                                  </a:lnTo>
                                  <a:lnTo>
                                    <a:pt x="66" y="241"/>
                                  </a:lnTo>
                                  <a:lnTo>
                                    <a:pt x="70" y="239"/>
                                  </a:lnTo>
                                  <a:lnTo>
                                    <a:pt x="75" y="237"/>
                                  </a:lnTo>
                                  <a:lnTo>
                                    <a:pt x="80" y="234"/>
                                  </a:lnTo>
                                  <a:lnTo>
                                    <a:pt x="85" y="232"/>
                                  </a:lnTo>
                                  <a:lnTo>
                                    <a:pt x="90" y="228"/>
                                  </a:lnTo>
                                  <a:lnTo>
                                    <a:pt x="93" y="225"/>
                                  </a:lnTo>
                                  <a:lnTo>
                                    <a:pt x="98" y="223"/>
                                  </a:lnTo>
                                  <a:lnTo>
                                    <a:pt x="104" y="219"/>
                                  </a:lnTo>
                                  <a:lnTo>
                                    <a:pt x="109" y="215"/>
                                  </a:lnTo>
                                  <a:lnTo>
                                    <a:pt x="114" y="212"/>
                                  </a:lnTo>
                                  <a:lnTo>
                                    <a:pt x="117" y="207"/>
                                  </a:lnTo>
                                  <a:lnTo>
                                    <a:pt x="122" y="205"/>
                                  </a:lnTo>
                                  <a:lnTo>
                                    <a:pt x="127" y="202"/>
                                  </a:lnTo>
                                  <a:lnTo>
                                    <a:pt x="132" y="198"/>
                                  </a:lnTo>
                                  <a:lnTo>
                                    <a:pt x="136" y="194"/>
                                  </a:lnTo>
                                  <a:lnTo>
                                    <a:pt x="141" y="189"/>
                                  </a:lnTo>
                                  <a:lnTo>
                                    <a:pt x="146" y="185"/>
                                  </a:lnTo>
                                  <a:lnTo>
                                    <a:pt x="151" y="181"/>
                                  </a:lnTo>
                                  <a:lnTo>
                                    <a:pt x="156" y="175"/>
                                  </a:lnTo>
                                  <a:lnTo>
                                    <a:pt x="160" y="171"/>
                                  </a:lnTo>
                                  <a:lnTo>
                                    <a:pt x="165" y="166"/>
                                  </a:lnTo>
                                  <a:lnTo>
                                    <a:pt x="170" y="160"/>
                                  </a:lnTo>
                                  <a:lnTo>
                                    <a:pt x="175" y="156"/>
                                  </a:lnTo>
                                  <a:lnTo>
                                    <a:pt x="179" y="151"/>
                                  </a:lnTo>
                                  <a:lnTo>
                                    <a:pt x="184" y="146"/>
                                  </a:lnTo>
                                  <a:lnTo>
                                    <a:pt x="189" y="141"/>
                                  </a:lnTo>
                                  <a:lnTo>
                                    <a:pt x="194" y="134"/>
                                  </a:lnTo>
                                  <a:lnTo>
                                    <a:pt x="199" y="129"/>
                                  </a:lnTo>
                                  <a:lnTo>
                                    <a:pt x="202" y="120"/>
                                  </a:lnTo>
                                  <a:lnTo>
                                    <a:pt x="207" y="111"/>
                                  </a:lnTo>
                                  <a:lnTo>
                                    <a:pt x="212" y="106"/>
                                  </a:lnTo>
                                  <a:lnTo>
                                    <a:pt x="217" y="98"/>
                                  </a:lnTo>
                                  <a:lnTo>
                                    <a:pt x="221" y="93"/>
                                  </a:lnTo>
                                  <a:lnTo>
                                    <a:pt x="226" y="87"/>
                                  </a:lnTo>
                                  <a:lnTo>
                                    <a:pt x="231" y="85"/>
                                  </a:lnTo>
                                  <a:lnTo>
                                    <a:pt x="236" y="81"/>
                                  </a:lnTo>
                                  <a:lnTo>
                                    <a:pt x="241" y="77"/>
                                  </a:lnTo>
                                  <a:lnTo>
                                    <a:pt x="245" y="76"/>
                                  </a:lnTo>
                                  <a:lnTo>
                                    <a:pt x="250" y="74"/>
                                  </a:lnTo>
                                  <a:lnTo>
                                    <a:pt x="255" y="70"/>
                                  </a:lnTo>
                                  <a:lnTo>
                                    <a:pt x="260" y="68"/>
                                  </a:lnTo>
                                  <a:lnTo>
                                    <a:pt x="264" y="68"/>
                                  </a:lnTo>
                                  <a:lnTo>
                                    <a:pt x="269" y="68"/>
                                  </a:lnTo>
                                  <a:lnTo>
                                    <a:pt x="274" y="68"/>
                                  </a:lnTo>
                                  <a:lnTo>
                                    <a:pt x="279" y="65"/>
                                  </a:lnTo>
                                  <a:lnTo>
                                    <a:pt x="284" y="63"/>
                                  </a:lnTo>
                                  <a:lnTo>
                                    <a:pt x="288" y="59"/>
                                  </a:lnTo>
                                  <a:lnTo>
                                    <a:pt x="293" y="64"/>
                                  </a:lnTo>
                                  <a:lnTo>
                                    <a:pt x="298" y="57"/>
                                  </a:lnTo>
                                  <a:lnTo>
                                    <a:pt x="303" y="53"/>
                                  </a:lnTo>
                                  <a:lnTo>
                                    <a:pt x="306" y="55"/>
                                  </a:lnTo>
                                  <a:lnTo>
                                    <a:pt x="311" y="53"/>
                                  </a:lnTo>
                                  <a:lnTo>
                                    <a:pt x="316" y="51"/>
                                  </a:lnTo>
                                  <a:lnTo>
                                    <a:pt x="321" y="39"/>
                                  </a:lnTo>
                                  <a:lnTo>
                                    <a:pt x="326" y="41"/>
                                  </a:lnTo>
                                  <a:lnTo>
                                    <a:pt x="330" y="36"/>
                                  </a:lnTo>
                                  <a:lnTo>
                                    <a:pt x="335" y="38"/>
                                  </a:lnTo>
                                  <a:lnTo>
                                    <a:pt x="340" y="39"/>
                                  </a:lnTo>
                                  <a:lnTo>
                                    <a:pt x="345" y="36"/>
                                  </a:lnTo>
                                  <a:lnTo>
                                    <a:pt x="350" y="38"/>
                                  </a:lnTo>
                                  <a:lnTo>
                                    <a:pt x="354" y="34"/>
                                  </a:lnTo>
                                  <a:lnTo>
                                    <a:pt x="359" y="33"/>
                                  </a:lnTo>
                                  <a:lnTo>
                                    <a:pt x="364" y="38"/>
                                  </a:lnTo>
                                  <a:lnTo>
                                    <a:pt x="369" y="26"/>
                                  </a:lnTo>
                                  <a:lnTo>
                                    <a:pt x="373" y="26"/>
                                  </a:lnTo>
                                  <a:lnTo>
                                    <a:pt x="378" y="36"/>
                                  </a:lnTo>
                                  <a:lnTo>
                                    <a:pt x="383" y="37"/>
                                  </a:lnTo>
                                  <a:lnTo>
                                    <a:pt x="388" y="26"/>
                                  </a:lnTo>
                                  <a:lnTo>
                                    <a:pt x="393" y="31"/>
                                  </a:lnTo>
                                  <a:lnTo>
                                    <a:pt x="397" y="30"/>
                                  </a:lnTo>
                                  <a:lnTo>
                                    <a:pt x="402" y="25"/>
                                  </a:lnTo>
                                  <a:lnTo>
                                    <a:pt x="407" y="20"/>
                                  </a:lnTo>
                                  <a:lnTo>
                                    <a:pt x="412" y="11"/>
                                  </a:lnTo>
                                  <a:lnTo>
                                    <a:pt x="415" y="17"/>
                                  </a:lnTo>
                                  <a:lnTo>
                                    <a:pt x="420" y="16"/>
                                  </a:lnTo>
                                  <a:lnTo>
                                    <a:pt x="426" y="25"/>
                                  </a:lnTo>
                                  <a:lnTo>
                                    <a:pt x="431" y="17"/>
                                  </a:lnTo>
                                  <a:lnTo>
                                    <a:pt x="436" y="13"/>
                                  </a:lnTo>
                                  <a:lnTo>
                                    <a:pt x="439" y="17"/>
                                  </a:lnTo>
                                  <a:lnTo>
                                    <a:pt x="444" y="18"/>
                                  </a:lnTo>
                                  <a:lnTo>
                                    <a:pt x="449" y="8"/>
                                  </a:lnTo>
                                  <a:lnTo>
                                    <a:pt x="454" y="12"/>
                                  </a:lnTo>
                                  <a:lnTo>
                                    <a:pt x="458" y="4"/>
                                  </a:lnTo>
                                  <a:lnTo>
                                    <a:pt x="463" y="0"/>
                                  </a:lnTo>
                                  <a:lnTo>
                                    <a:pt x="468" y="1"/>
                                  </a:lnTo>
                                </a:path>
                              </a:pathLst>
                            </a:custGeom>
                            <a:noFill/>
                            <a:ln w="14605" cap="rnd">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449"/>
                          <wps:cNvSpPr>
                            <a:spLocks/>
                          </wps:cNvSpPr>
                          <wps:spPr bwMode="auto">
                            <a:xfrm>
                              <a:off x="1771" y="1794"/>
                              <a:ext cx="80" cy="91"/>
                            </a:xfrm>
                            <a:custGeom>
                              <a:avLst/>
                              <a:gdLst>
                                <a:gd name="T0" fmla="*/ 4 w 7"/>
                                <a:gd name="T1" fmla="*/ 0 h 8"/>
                                <a:gd name="T2" fmla="*/ 7 w 7"/>
                                <a:gd name="T3" fmla="*/ 4 h 8"/>
                                <a:gd name="T4" fmla="*/ 4 w 7"/>
                                <a:gd name="T5" fmla="*/ 8 h 8"/>
                                <a:gd name="T6" fmla="*/ 0 w 7"/>
                                <a:gd name="T7" fmla="*/ 4 h 8"/>
                                <a:gd name="T8" fmla="*/ 4 w 7"/>
                                <a:gd name="T9" fmla="*/ 0 h 8"/>
                              </a:gdLst>
                              <a:ahLst/>
                              <a:cxnLst>
                                <a:cxn ang="0">
                                  <a:pos x="T0" y="T1"/>
                                </a:cxn>
                                <a:cxn ang="0">
                                  <a:pos x="T2" y="T3"/>
                                </a:cxn>
                                <a:cxn ang="0">
                                  <a:pos x="T4" y="T5"/>
                                </a:cxn>
                                <a:cxn ang="0">
                                  <a:pos x="T6" y="T7"/>
                                </a:cxn>
                                <a:cxn ang="0">
                                  <a:pos x="T8" y="T9"/>
                                </a:cxn>
                              </a:cxnLst>
                              <a:rect l="0" t="0" r="r" b="b"/>
                              <a:pathLst>
                                <a:path w="7" h="8">
                                  <a:moveTo>
                                    <a:pt x="4" y="0"/>
                                  </a:moveTo>
                                  <a:lnTo>
                                    <a:pt x="7" y="4"/>
                                  </a:lnTo>
                                  <a:lnTo>
                                    <a:pt x="4" y="8"/>
                                  </a:lnTo>
                                  <a:lnTo>
                                    <a:pt x="0" y="4"/>
                                  </a:lnTo>
                                  <a:lnTo>
                                    <a:pt x="4" y="0"/>
                                  </a:lnTo>
                                  <a:close/>
                                </a:path>
                              </a:pathLst>
                            </a:custGeom>
                            <a:solidFill>
                              <a:srgbClr val="24282B"/>
                            </a:solidFill>
                            <a:ln w="14605" cap="rnd">
                              <a:solidFill>
                                <a:srgbClr val="24282B"/>
                              </a:solidFill>
                              <a:prstDash val="solid"/>
                              <a:round/>
                              <a:headEnd/>
                              <a:tailEnd/>
                            </a:ln>
                          </wps:spPr>
                          <wps:bodyPr rot="0" vert="horz" wrap="square" lIns="91440" tIns="45720" rIns="91440" bIns="45720" anchor="t" anchorCtr="0" upright="1">
                            <a:noAutofit/>
                          </wps:bodyPr>
                        </wps:wsp>
                        <wps:wsp>
                          <wps:cNvPr id="21" name="Freeform 1450"/>
                          <wps:cNvSpPr>
                            <a:spLocks/>
                          </wps:cNvSpPr>
                          <wps:spPr bwMode="auto">
                            <a:xfrm>
                              <a:off x="1805" y="2646"/>
                              <a:ext cx="80" cy="79"/>
                            </a:xfrm>
                            <a:custGeom>
                              <a:avLst/>
                              <a:gdLst>
                                <a:gd name="T0" fmla="*/ 3 w 7"/>
                                <a:gd name="T1" fmla="*/ 0 h 7"/>
                                <a:gd name="T2" fmla="*/ 7 w 7"/>
                                <a:gd name="T3" fmla="*/ 3 h 7"/>
                                <a:gd name="T4" fmla="*/ 3 w 7"/>
                                <a:gd name="T5" fmla="*/ 7 h 7"/>
                                <a:gd name="T6" fmla="*/ 0 w 7"/>
                                <a:gd name="T7" fmla="*/ 3 h 7"/>
                                <a:gd name="T8" fmla="*/ 3 w 7"/>
                                <a:gd name="T9" fmla="*/ 0 h 7"/>
                              </a:gdLst>
                              <a:ahLst/>
                              <a:cxnLst>
                                <a:cxn ang="0">
                                  <a:pos x="T0" y="T1"/>
                                </a:cxn>
                                <a:cxn ang="0">
                                  <a:pos x="T2" y="T3"/>
                                </a:cxn>
                                <a:cxn ang="0">
                                  <a:pos x="T4" y="T5"/>
                                </a:cxn>
                                <a:cxn ang="0">
                                  <a:pos x="T6" y="T7"/>
                                </a:cxn>
                                <a:cxn ang="0">
                                  <a:pos x="T8" y="T9"/>
                                </a:cxn>
                              </a:cxnLst>
                              <a:rect l="0" t="0" r="r" b="b"/>
                              <a:pathLst>
                                <a:path w="7" h="7">
                                  <a:moveTo>
                                    <a:pt x="3" y="0"/>
                                  </a:moveTo>
                                  <a:lnTo>
                                    <a:pt x="7" y="3"/>
                                  </a:lnTo>
                                  <a:lnTo>
                                    <a:pt x="3" y="7"/>
                                  </a:lnTo>
                                  <a:lnTo>
                                    <a:pt x="0" y="3"/>
                                  </a:lnTo>
                                  <a:lnTo>
                                    <a:pt x="3" y="0"/>
                                  </a:lnTo>
                                  <a:close/>
                                </a:path>
                              </a:pathLst>
                            </a:custGeom>
                            <a:solidFill>
                              <a:srgbClr val="24282B"/>
                            </a:solidFill>
                            <a:ln w="14605" cap="rnd">
                              <a:solidFill>
                                <a:srgbClr val="24282B"/>
                              </a:solidFill>
                              <a:prstDash val="solid"/>
                              <a:round/>
                              <a:headEnd/>
                              <a:tailEnd/>
                            </a:ln>
                          </wps:spPr>
                          <wps:bodyPr rot="0" vert="horz" wrap="square" lIns="91440" tIns="45720" rIns="91440" bIns="45720" anchor="t" anchorCtr="0" upright="1">
                            <a:noAutofit/>
                          </wps:bodyPr>
                        </wps:wsp>
                        <wps:wsp>
                          <wps:cNvPr id="22" name="Freeform 1451"/>
                          <wps:cNvSpPr>
                            <a:spLocks/>
                          </wps:cNvSpPr>
                          <wps:spPr bwMode="auto">
                            <a:xfrm>
                              <a:off x="1907" y="2101"/>
                              <a:ext cx="91" cy="91"/>
                            </a:xfrm>
                            <a:custGeom>
                              <a:avLst/>
                              <a:gdLst>
                                <a:gd name="T0" fmla="*/ 4 w 8"/>
                                <a:gd name="T1" fmla="*/ 0 h 8"/>
                                <a:gd name="T2" fmla="*/ 8 w 8"/>
                                <a:gd name="T3" fmla="*/ 4 h 8"/>
                                <a:gd name="T4" fmla="*/ 4 w 8"/>
                                <a:gd name="T5" fmla="*/ 8 h 8"/>
                                <a:gd name="T6" fmla="*/ 0 w 8"/>
                                <a:gd name="T7" fmla="*/ 4 h 8"/>
                                <a:gd name="T8" fmla="*/ 4 w 8"/>
                                <a:gd name="T9" fmla="*/ 0 h 8"/>
                              </a:gdLst>
                              <a:ahLst/>
                              <a:cxnLst>
                                <a:cxn ang="0">
                                  <a:pos x="T0" y="T1"/>
                                </a:cxn>
                                <a:cxn ang="0">
                                  <a:pos x="T2" y="T3"/>
                                </a:cxn>
                                <a:cxn ang="0">
                                  <a:pos x="T4" y="T5"/>
                                </a:cxn>
                                <a:cxn ang="0">
                                  <a:pos x="T6" y="T7"/>
                                </a:cxn>
                                <a:cxn ang="0">
                                  <a:pos x="T8" y="T9"/>
                                </a:cxn>
                              </a:cxnLst>
                              <a:rect l="0" t="0" r="r" b="b"/>
                              <a:pathLst>
                                <a:path w="8" h="8">
                                  <a:moveTo>
                                    <a:pt x="4" y="0"/>
                                  </a:moveTo>
                                  <a:lnTo>
                                    <a:pt x="8" y="4"/>
                                  </a:lnTo>
                                  <a:lnTo>
                                    <a:pt x="4" y="8"/>
                                  </a:lnTo>
                                  <a:lnTo>
                                    <a:pt x="0" y="4"/>
                                  </a:lnTo>
                                  <a:lnTo>
                                    <a:pt x="4" y="0"/>
                                  </a:lnTo>
                                  <a:close/>
                                </a:path>
                              </a:pathLst>
                            </a:custGeom>
                            <a:solidFill>
                              <a:srgbClr val="24282B"/>
                            </a:solidFill>
                            <a:ln w="14605" cap="rnd">
                              <a:solidFill>
                                <a:srgbClr val="24282B"/>
                              </a:solidFill>
                              <a:prstDash val="solid"/>
                              <a:round/>
                              <a:headEnd/>
                              <a:tailEnd/>
                            </a:ln>
                          </wps:spPr>
                          <wps:bodyPr rot="0" vert="horz" wrap="square" lIns="91440" tIns="45720" rIns="91440" bIns="45720" anchor="t" anchorCtr="0" upright="1">
                            <a:noAutofit/>
                          </wps:bodyPr>
                        </wps:wsp>
                        <wps:wsp>
                          <wps:cNvPr id="23" name="Freeform 1452"/>
                          <wps:cNvSpPr>
                            <a:spLocks/>
                          </wps:cNvSpPr>
                          <wps:spPr bwMode="auto">
                            <a:xfrm>
                              <a:off x="2032" y="2010"/>
                              <a:ext cx="80" cy="79"/>
                            </a:xfrm>
                            <a:custGeom>
                              <a:avLst/>
                              <a:gdLst>
                                <a:gd name="T0" fmla="*/ 3 w 7"/>
                                <a:gd name="T1" fmla="*/ 0 h 7"/>
                                <a:gd name="T2" fmla="*/ 7 w 7"/>
                                <a:gd name="T3" fmla="*/ 3 h 7"/>
                                <a:gd name="T4" fmla="*/ 3 w 7"/>
                                <a:gd name="T5" fmla="*/ 7 h 7"/>
                                <a:gd name="T6" fmla="*/ 0 w 7"/>
                                <a:gd name="T7" fmla="*/ 3 h 7"/>
                                <a:gd name="T8" fmla="*/ 3 w 7"/>
                                <a:gd name="T9" fmla="*/ 0 h 7"/>
                              </a:gdLst>
                              <a:ahLst/>
                              <a:cxnLst>
                                <a:cxn ang="0">
                                  <a:pos x="T0" y="T1"/>
                                </a:cxn>
                                <a:cxn ang="0">
                                  <a:pos x="T2" y="T3"/>
                                </a:cxn>
                                <a:cxn ang="0">
                                  <a:pos x="T4" y="T5"/>
                                </a:cxn>
                                <a:cxn ang="0">
                                  <a:pos x="T6" y="T7"/>
                                </a:cxn>
                                <a:cxn ang="0">
                                  <a:pos x="T8" y="T9"/>
                                </a:cxn>
                              </a:cxnLst>
                              <a:rect l="0" t="0" r="r" b="b"/>
                              <a:pathLst>
                                <a:path w="7" h="7">
                                  <a:moveTo>
                                    <a:pt x="3" y="0"/>
                                  </a:moveTo>
                                  <a:lnTo>
                                    <a:pt x="7" y="3"/>
                                  </a:lnTo>
                                  <a:lnTo>
                                    <a:pt x="3" y="7"/>
                                  </a:lnTo>
                                  <a:lnTo>
                                    <a:pt x="0" y="3"/>
                                  </a:lnTo>
                                  <a:lnTo>
                                    <a:pt x="3" y="0"/>
                                  </a:lnTo>
                                  <a:close/>
                                </a:path>
                              </a:pathLst>
                            </a:custGeom>
                            <a:solidFill>
                              <a:srgbClr val="24282B"/>
                            </a:solidFill>
                            <a:ln w="14605" cap="rnd">
                              <a:solidFill>
                                <a:srgbClr val="24282B"/>
                              </a:solidFill>
                              <a:prstDash val="solid"/>
                              <a:round/>
                              <a:headEnd/>
                              <a:tailEnd/>
                            </a:ln>
                          </wps:spPr>
                          <wps:bodyPr rot="0" vert="horz" wrap="square" lIns="91440" tIns="45720" rIns="91440" bIns="45720" anchor="t" anchorCtr="0" upright="1">
                            <a:noAutofit/>
                          </wps:bodyPr>
                        </wps:wsp>
                        <wps:wsp>
                          <wps:cNvPr id="24" name="Freeform 1453"/>
                          <wps:cNvSpPr>
                            <a:spLocks/>
                          </wps:cNvSpPr>
                          <wps:spPr bwMode="auto">
                            <a:xfrm>
                              <a:off x="2044" y="2873"/>
                              <a:ext cx="79" cy="91"/>
                            </a:xfrm>
                            <a:custGeom>
                              <a:avLst/>
                              <a:gdLst>
                                <a:gd name="T0" fmla="*/ 4 w 7"/>
                                <a:gd name="T1" fmla="*/ 0 h 8"/>
                                <a:gd name="T2" fmla="*/ 7 w 7"/>
                                <a:gd name="T3" fmla="*/ 4 h 8"/>
                                <a:gd name="T4" fmla="*/ 4 w 7"/>
                                <a:gd name="T5" fmla="*/ 8 h 8"/>
                                <a:gd name="T6" fmla="*/ 0 w 7"/>
                                <a:gd name="T7" fmla="*/ 4 h 8"/>
                                <a:gd name="T8" fmla="*/ 4 w 7"/>
                                <a:gd name="T9" fmla="*/ 0 h 8"/>
                              </a:gdLst>
                              <a:ahLst/>
                              <a:cxnLst>
                                <a:cxn ang="0">
                                  <a:pos x="T0" y="T1"/>
                                </a:cxn>
                                <a:cxn ang="0">
                                  <a:pos x="T2" y="T3"/>
                                </a:cxn>
                                <a:cxn ang="0">
                                  <a:pos x="T4" y="T5"/>
                                </a:cxn>
                                <a:cxn ang="0">
                                  <a:pos x="T6" y="T7"/>
                                </a:cxn>
                                <a:cxn ang="0">
                                  <a:pos x="T8" y="T9"/>
                                </a:cxn>
                              </a:cxnLst>
                              <a:rect l="0" t="0" r="r" b="b"/>
                              <a:pathLst>
                                <a:path w="7" h="8">
                                  <a:moveTo>
                                    <a:pt x="4" y="0"/>
                                  </a:moveTo>
                                  <a:lnTo>
                                    <a:pt x="7" y="4"/>
                                  </a:lnTo>
                                  <a:lnTo>
                                    <a:pt x="4" y="8"/>
                                  </a:lnTo>
                                  <a:lnTo>
                                    <a:pt x="0" y="4"/>
                                  </a:lnTo>
                                  <a:lnTo>
                                    <a:pt x="4" y="0"/>
                                  </a:lnTo>
                                  <a:close/>
                                </a:path>
                              </a:pathLst>
                            </a:custGeom>
                            <a:solidFill>
                              <a:srgbClr val="24282B"/>
                            </a:solidFill>
                            <a:ln w="14605" cap="rnd">
                              <a:solidFill>
                                <a:srgbClr val="24282B"/>
                              </a:solidFill>
                              <a:prstDash val="solid"/>
                              <a:round/>
                              <a:headEnd/>
                              <a:tailEnd/>
                            </a:ln>
                          </wps:spPr>
                          <wps:bodyPr rot="0" vert="horz" wrap="square" lIns="91440" tIns="45720" rIns="91440" bIns="45720" anchor="t" anchorCtr="0" upright="1">
                            <a:noAutofit/>
                          </wps:bodyPr>
                        </wps:wsp>
                        <wps:wsp>
                          <wps:cNvPr id="25" name="Freeform 1454"/>
                          <wps:cNvSpPr>
                            <a:spLocks/>
                          </wps:cNvSpPr>
                          <wps:spPr bwMode="auto">
                            <a:xfrm>
                              <a:off x="2055" y="1556"/>
                              <a:ext cx="91" cy="90"/>
                            </a:xfrm>
                            <a:custGeom>
                              <a:avLst/>
                              <a:gdLst>
                                <a:gd name="T0" fmla="*/ 4 w 8"/>
                                <a:gd name="T1" fmla="*/ 0 h 8"/>
                                <a:gd name="T2" fmla="*/ 8 w 8"/>
                                <a:gd name="T3" fmla="*/ 4 h 8"/>
                                <a:gd name="T4" fmla="*/ 4 w 8"/>
                                <a:gd name="T5" fmla="*/ 8 h 8"/>
                                <a:gd name="T6" fmla="*/ 0 w 8"/>
                                <a:gd name="T7" fmla="*/ 4 h 8"/>
                                <a:gd name="T8" fmla="*/ 4 w 8"/>
                                <a:gd name="T9" fmla="*/ 0 h 8"/>
                              </a:gdLst>
                              <a:ahLst/>
                              <a:cxnLst>
                                <a:cxn ang="0">
                                  <a:pos x="T0" y="T1"/>
                                </a:cxn>
                                <a:cxn ang="0">
                                  <a:pos x="T2" y="T3"/>
                                </a:cxn>
                                <a:cxn ang="0">
                                  <a:pos x="T4" y="T5"/>
                                </a:cxn>
                                <a:cxn ang="0">
                                  <a:pos x="T6" y="T7"/>
                                </a:cxn>
                                <a:cxn ang="0">
                                  <a:pos x="T8" y="T9"/>
                                </a:cxn>
                              </a:cxnLst>
                              <a:rect l="0" t="0" r="r" b="b"/>
                              <a:pathLst>
                                <a:path w="8" h="8">
                                  <a:moveTo>
                                    <a:pt x="4" y="0"/>
                                  </a:moveTo>
                                  <a:lnTo>
                                    <a:pt x="8" y="4"/>
                                  </a:lnTo>
                                  <a:lnTo>
                                    <a:pt x="4" y="8"/>
                                  </a:lnTo>
                                  <a:lnTo>
                                    <a:pt x="0" y="4"/>
                                  </a:lnTo>
                                  <a:lnTo>
                                    <a:pt x="4" y="0"/>
                                  </a:lnTo>
                                  <a:close/>
                                </a:path>
                              </a:pathLst>
                            </a:custGeom>
                            <a:solidFill>
                              <a:srgbClr val="24282B"/>
                            </a:solidFill>
                            <a:ln w="14605" cap="rnd">
                              <a:solidFill>
                                <a:srgbClr val="24282B"/>
                              </a:solidFill>
                              <a:prstDash val="solid"/>
                              <a:round/>
                              <a:headEnd/>
                              <a:tailEnd/>
                            </a:ln>
                          </wps:spPr>
                          <wps:bodyPr rot="0" vert="horz" wrap="square" lIns="91440" tIns="45720" rIns="91440" bIns="45720" anchor="t" anchorCtr="0" upright="1">
                            <a:noAutofit/>
                          </wps:bodyPr>
                        </wps:wsp>
                        <wps:wsp>
                          <wps:cNvPr id="26" name="Freeform 1455"/>
                          <wps:cNvSpPr>
                            <a:spLocks/>
                          </wps:cNvSpPr>
                          <wps:spPr bwMode="auto">
                            <a:xfrm>
                              <a:off x="3031" y="908"/>
                              <a:ext cx="91" cy="91"/>
                            </a:xfrm>
                            <a:custGeom>
                              <a:avLst/>
                              <a:gdLst>
                                <a:gd name="T0" fmla="*/ 4 w 8"/>
                                <a:gd name="T1" fmla="*/ 0 h 8"/>
                                <a:gd name="T2" fmla="*/ 8 w 8"/>
                                <a:gd name="T3" fmla="*/ 4 h 8"/>
                                <a:gd name="T4" fmla="*/ 4 w 8"/>
                                <a:gd name="T5" fmla="*/ 8 h 8"/>
                                <a:gd name="T6" fmla="*/ 0 w 8"/>
                                <a:gd name="T7" fmla="*/ 4 h 8"/>
                                <a:gd name="T8" fmla="*/ 4 w 8"/>
                                <a:gd name="T9" fmla="*/ 0 h 8"/>
                              </a:gdLst>
                              <a:ahLst/>
                              <a:cxnLst>
                                <a:cxn ang="0">
                                  <a:pos x="T0" y="T1"/>
                                </a:cxn>
                                <a:cxn ang="0">
                                  <a:pos x="T2" y="T3"/>
                                </a:cxn>
                                <a:cxn ang="0">
                                  <a:pos x="T4" y="T5"/>
                                </a:cxn>
                                <a:cxn ang="0">
                                  <a:pos x="T6" y="T7"/>
                                </a:cxn>
                                <a:cxn ang="0">
                                  <a:pos x="T8" y="T9"/>
                                </a:cxn>
                              </a:cxnLst>
                              <a:rect l="0" t="0" r="r" b="b"/>
                              <a:pathLst>
                                <a:path w="8" h="8">
                                  <a:moveTo>
                                    <a:pt x="4" y="0"/>
                                  </a:moveTo>
                                  <a:lnTo>
                                    <a:pt x="8" y="4"/>
                                  </a:lnTo>
                                  <a:lnTo>
                                    <a:pt x="4" y="8"/>
                                  </a:lnTo>
                                  <a:lnTo>
                                    <a:pt x="0" y="4"/>
                                  </a:lnTo>
                                  <a:lnTo>
                                    <a:pt x="4" y="0"/>
                                  </a:lnTo>
                                  <a:close/>
                                </a:path>
                              </a:pathLst>
                            </a:custGeom>
                            <a:solidFill>
                              <a:srgbClr val="24282B"/>
                            </a:solidFill>
                            <a:ln w="14605" cap="rnd">
                              <a:solidFill>
                                <a:srgbClr val="24282B"/>
                              </a:solidFill>
                              <a:prstDash val="solid"/>
                              <a:round/>
                              <a:headEnd/>
                              <a:tailEnd/>
                            </a:ln>
                          </wps:spPr>
                          <wps:bodyPr rot="0" vert="horz" wrap="square" lIns="91440" tIns="45720" rIns="91440" bIns="45720" anchor="t" anchorCtr="0" upright="1">
                            <a:noAutofit/>
                          </wps:bodyPr>
                        </wps:wsp>
                        <wps:wsp>
                          <wps:cNvPr id="27" name="Freeform 1456"/>
                          <wps:cNvSpPr>
                            <a:spLocks/>
                          </wps:cNvSpPr>
                          <wps:spPr bwMode="auto">
                            <a:xfrm>
                              <a:off x="3406" y="1919"/>
                              <a:ext cx="79" cy="91"/>
                            </a:xfrm>
                            <a:custGeom>
                              <a:avLst/>
                              <a:gdLst>
                                <a:gd name="T0" fmla="*/ 4 w 7"/>
                                <a:gd name="T1" fmla="*/ 0 h 8"/>
                                <a:gd name="T2" fmla="*/ 7 w 7"/>
                                <a:gd name="T3" fmla="*/ 4 h 8"/>
                                <a:gd name="T4" fmla="*/ 4 w 7"/>
                                <a:gd name="T5" fmla="*/ 8 h 8"/>
                                <a:gd name="T6" fmla="*/ 0 w 7"/>
                                <a:gd name="T7" fmla="*/ 4 h 8"/>
                                <a:gd name="T8" fmla="*/ 4 w 7"/>
                                <a:gd name="T9" fmla="*/ 0 h 8"/>
                              </a:gdLst>
                              <a:ahLst/>
                              <a:cxnLst>
                                <a:cxn ang="0">
                                  <a:pos x="T0" y="T1"/>
                                </a:cxn>
                                <a:cxn ang="0">
                                  <a:pos x="T2" y="T3"/>
                                </a:cxn>
                                <a:cxn ang="0">
                                  <a:pos x="T4" y="T5"/>
                                </a:cxn>
                                <a:cxn ang="0">
                                  <a:pos x="T6" y="T7"/>
                                </a:cxn>
                                <a:cxn ang="0">
                                  <a:pos x="T8" y="T9"/>
                                </a:cxn>
                              </a:cxnLst>
                              <a:rect l="0" t="0" r="r" b="b"/>
                              <a:pathLst>
                                <a:path w="7" h="8">
                                  <a:moveTo>
                                    <a:pt x="4" y="0"/>
                                  </a:moveTo>
                                  <a:lnTo>
                                    <a:pt x="7" y="4"/>
                                  </a:lnTo>
                                  <a:lnTo>
                                    <a:pt x="4" y="8"/>
                                  </a:lnTo>
                                  <a:lnTo>
                                    <a:pt x="0" y="4"/>
                                  </a:lnTo>
                                  <a:lnTo>
                                    <a:pt x="4" y="0"/>
                                  </a:lnTo>
                                  <a:close/>
                                </a:path>
                              </a:pathLst>
                            </a:custGeom>
                            <a:solidFill>
                              <a:srgbClr val="24282B"/>
                            </a:solidFill>
                            <a:ln w="14605" cap="rnd">
                              <a:solidFill>
                                <a:srgbClr val="24282B"/>
                              </a:solidFill>
                              <a:prstDash val="solid"/>
                              <a:round/>
                              <a:headEnd/>
                              <a:tailEnd/>
                            </a:ln>
                          </wps:spPr>
                          <wps:bodyPr rot="0" vert="horz" wrap="square" lIns="91440" tIns="45720" rIns="91440" bIns="45720" anchor="t" anchorCtr="0" upright="1">
                            <a:noAutofit/>
                          </wps:bodyPr>
                        </wps:wsp>
                        <wps:wsp>
                          <wps:cNvPr id="28" name="Rectangle 1459"/>
                          <wps:cNvSpPr>
                            <a:spLocks noChangeArrowheads="1"/>
                          </wps:cNvSpPr>
                          <wps:spPr bwMode="auto">
                            <a:xfrm>
                              <a:off x="693" y="3270"/>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626273">
                                <w:pPr>
                                  <w:spacing w:before="0" w:line="240" w:lineRule="auto"/>
                                </w:pPr>
                                <w:r>
                                  <w:rPr>
                                    <w:rFonts w:cs="Times New Roman"/>
                                    <w:color w:val="24282B"/>
                                    <w:sz w:val="18"/>
                                    <w:szCs w:val="18"/>
                                  </w:rPr>
                                  <w:t>0</w:t>
                                </w:r>
                              </w:p>
                            </w:txbxContent>
                          </wps:txbx>
                          <wps:bodyPr rot="0" vert="horz" wrap="none" lIns="0" tIns="0" rIns="0" bIns="0" anchor="t" anchorCtr="0">
                            <a:spAutoFit/>
                          </wps:bodyPr>
                        </wps:wsp>
                        <wps:wsp>
                          <wps:cNvPr id="29" name="Rectangle 1460"/>
                          <wps:cNvSpPr>
                            <a:spLocks noChangeArrowheads="1"/>
                          </wps:cNvSpPr>
                          <wps:spPr bwMode="auto">
                            <a:xfrm>
                              <a:off x="2044" y="3282"/>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626273">
                                <w:pPr>
                                  <w:spacing w:before="0" w:line="240" w:lineRule="auto"/>
                                </w:pPr>
                                <w:r>
                                  <w:rPr>
                                    <w:rFonts w:cs="Times New Roman"/>
                                    <w:color w:val="24282B"/>
                                    <w:sz w:val="18"/>
                                    <w:szCs w:val="18"/>
                                  </w:rPr>
                                  <w:t>5</w:t>
                                </w:r>
                              </w:p>
                            </w:txbxContent>
                          </wps:txbx>
                          <wps:bodyPr rot="0" vert="horz" wrap="none" lIns="0" tIns="0" rIns="0" bIns="0" anchor="t" anchorCtr="0">
                            <a:spAutoFit/>
                          </wps:bodyPr>
                        </wps:wsp>
                        <wps:wsp>
                          <wps:cNvPr id="30" name="Rectangle 1461"/>
                          <wps:cNvSpPr>
                            <a:spLocks noChangeArrowheads="1"/>
                          </wps:cNvSpPr>
                          <wps:spPr bwMode="auto">
                            <a:xfrm>
                              <a:off x="3338" y="3282"/>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626273">
                                <w:pPr>
                                  <w:spacing w:before="0" w:line="240" w:lineRule="auto"/>
                                </w:pPr>
                                <w:r>
                                  <w:rPr>
                                    <w:rFonts w:cs="Times New Roman"/>
                                    <w:color w:val="24282B"/>
                                    <w:sz w:val="18"/>
                                    <w:szCs w:val="18"/>
                                  </w:rPr>
                                  <w:t>10</w:t>
                                </w:r>
                              </w:p>
                            </w:txbxContent>
                          </wps:txbx>
                          <wps:bodyPr rot="0" vert="horz" wrap="none" lIns="0" tIns="0" rIns="0" bIns="0" anchor="t" anchorCtr="0">
                            <a:spAutoFit/>
                          </wps:bodyPr>
                        </wps:wsp>
                        <wps:wsp>
                          <wps:cNvPr id="31" name="Rectangle 1462"/>
                          <wps:cNvSpPr>
                            <a:spLocks noChangeArrowheads="1"/>
                          </wps:cNvSpPr>
                          <wps:spPr bwMode="auto">
                            <a:xfrm>
                              <a:off x="4689" y="3282"/>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626273">
                                <w:pPr>
                                  <w:spacing w:before="0" w:line="240" w:lineRule="auto"/>
                                </w:pPr>
                                <w:r>
                                  <w:rPr>
                                    <w:rFonts w:cs="Times New Roman"/>
                                    <w:color w:val="24282B"/>
                                    <w:sz w:val="18"/>
                                    <w:szCs w:val="18"/>
                                  </w:rPr>
                                  <w:t>15</w:t>
                                </w:r>
                              </w:p>
                            </w:txbxContent>
                          </wps:txbx>
                          <wps:bodyPr rot="0" vert="horz" wrap="none" lIns="0" tIns="0" rIns="0" bIns="0" anchor="t" anchorCtr="0">
                            <a:spAutoFit/>
                          </wps:bodyPr>
                        </wps:wsp>
                        <wps:wsp>
                          <wps:cNvPr id="32" name="Rectangle 1463"/>
                          <wps:cNvSpPr>
                            <a:spLocks noChangeArrowheads="1"/>
                          </wps:cNvSpPr>
                          <wps:spPr bwMode="auto">
                            <a:xfrm>
                              <a:off x="6040" y="3282"/>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626273">
                                <w:pPr>
                                  <w:spacing w:before="0" w:line="240" w:lineRule="auto"/>
                                </w:pPr>
                                <w:r>
                                  <w:rPr>
                                    <w:rFonts w:cs="Times New Roman"/>
                                    <w:color w:val="24282B"/>
                                    <w:sz w:val="18"/>
                                    <w:szCs w:val="18"/>
                                  </w:rPr>
                                  <w:t>20</w:t>
                                </w:r>
                              </w:p>
                            </w:txbxContent>
                          </wps:txbx>
                          <wps:bodyPr rot="0" vert="horz" wrap="none" lIns="0" tIns="0" rIns="0" bIns="0" anchor="t" anchorCtr="0">
                            <a:spAutoFit/>
                          </wps:bodyPr>
                        </wps:wsp>
                        <wps:wsp>
                          <wps:cNvPr id="33" name="Rectangle 1497"/>
                          <wps:cNvSpPr>
                            <a:spLocks noChangeArrowheads="1"/>
                          </wps:cNvSpPr>
                          <wps:spPr bwMode="auto">
                            <a:xfrm>
                              <a:off x="363" y="3111"/>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626273">
                                <w:pPr>
                                  <w:spacing w:before="0" w:line="240" w:lineRule="auto"/>
                                </w:pPr>
                                <w:r>
                                  <w:rPr>
                                    <w:rFonts w:cs="Times New Roman"/>
                                    <w:color w:val="24282B"/>
                                    <w:sz w:val="18"/>
                                    <w:szCs w:val="18"/>
                                  </w:rPr>
                                  <w:t>0.0</w:t>
                                </w:r>
                              </w:p>
                            </w:txbxContent>
                          </wps:txbx>
                          <wps:bodyPr rot="0" vert="horz" wrap="none" lIns="0" tIns="0" rIns="0" bIns="0" anchor="t" anchorCtr="0">
                            <a:spAutoFit/>
                          </wps:bodyPr>
                        </wps:wsp>
                        <wps:wsp>
                          <wps:cNvPr id="34" name="Rectangle 1498"/>
                          <wps:cNvSpPr>
                            <a:spLocks noChangeArrowheads="1"/>
                          </wps:cNvSpPr>
                          <wps:spPr bwMode="auto">
                            <a:xfrm>
                              <a:off x="363" y="2793"/>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626273">
                                <w:pPr>
                                  <w:spacing w:before="0" w:line="240" w:lineRule="auto"/>
                                </w:pPr>
                                <w:r>
                                  <w:rPr>
                                    <w:rFonts w:cs="Times New Roman"/>
                                    <w:color w:val="24282B"/>
                                    <w:sz w:val="18"/>
                                    <w:szCs w:val="18"/>
                                  </w:rPr>
                                  <w:t>0.5</w:t>
                                </w:r>
                              </w:p>
                            </w:txbxContent>
                          </wps:txbx>
                          <wps:bodyPr rot="0" vert="horz" wrap="none" lIns="0" tIns="0" rIns="0" bIns="0" anchor="t" anchorCtr="0">
                            <a:spAutoFit/>
                          </wps:bodyPr>
                        </wps:wsp>
                        <wps:wsp>
                          <wps:cNvPr id="35" name="Rectangle 1499"/>
                          <wps:cNvSpPr>
                            <a:spLocks noChangeArrowheads="1"/>
                          </wps:cNvSpPr>
                          <wps:spPr bwMode="auto">
                            <a:xfrm>
                              <a:off x="363" y="2475"/>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626273">
                                <w:pPr>
                                  <w:spacing w:before="0" w:line="240" w:lineRule="auto"/>
                                </w:pPr>
                                <w:r>
                                  <w:rPr>
                                    <w:rFonts w:cs="Times New Roman"/>
                                    <w:color w:val="24282B"/>
                                    <w:sz w:val="18"/>
                                    <w:szCs w:val="18"/>
                                  </w:rPr>
                                  <w:t>1.0</w:t>
                                </w:r>
                              </w:p>
                            </w:txbxContent>
                          </wps:txbx>
                          <wps:bodyPr rot="0" vert="horz" wrap="none" lIns="0" tIns="0" rIns="0" bIns="0" anchor="t" anchorCtr="0">
                            <a:spAutoFit/>
                          </wps:bodyPr>
                        </wps:wsp>
                        <wps:wsp>
                          <wps:cNvPr id="36" name="Rectangle 1500"/>
                          <wps:cNvSpPr>
                            <a:spLocks noChangeArrowheads="1"/>
                          </wps:cNvSpPr>
                          <wps:spPr bwMode="auto">
                            <a:xfrm>
                              <a:off x="363" y="2169"/>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626273">
                                <w:pPr>
                                  <w:spacing w:before="0" w:line="240" w:lineRule="auto"/>
                                </w:pPr>
                                <w:r>
                                  <w:rPr>
                                    <w:rFonts w:cs="Times New Roman"/>
                                    <w:color w:val="24282B"/>
                                    <w:sz w:val="18"/>
                                    <w:szCs w:val="18"/>
                                  </w:rPr>
                                  <w:t>1.5</w:t>
                                </w:r>
                              </w:p>
                            </w:txbxContent>
                          </wps:txbx>
                          <wps:bodyPr rot="0" vert="horz" wrap="none" lIns="0" tIns="0" rIns="0" bIns="0" anchor="t" anchorCtr="0">
                            <a:spAutoFit/>
                          </wps:bodyPr>
                        </wps:wsp>
                        <wps:wsp>
                          <wps:cNvPr id="37" name="Rectangle 1501"/>
                          <wps:cNvSpPr>
                            <a:spLocks noChangeArrowheads="1"/>
                          </wps:cNvSpPr>
                          <wps:spPr bwMode="auto">
                            <a:xfrm>
                              <a:off x="363" y="1851"/>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626273">
                                <w:pPr>
                                  <w:spacing w:before="0" w:line="240" w:lineRule="auto"/>
                                </w:pPr>
                                <w:r>
                                  <w:rPr>
                                    <w:rFonts w:cs="Times New Roman"/>
                                    <w:color w:val="24282B"/>
                                    <w:sz w:val="18"/>
                                    <w:szCs w:val="18"/>
                                  </w:rPr>
                                  <w:t>2.0</w:t>
                                </w:r>
                              </w:p>
                            </w:txbxContent>
                          </wps:txbx>
                          <wps:bodyPr rot="0" vert="horz" wrap="none" lIns="0" tIns="0" rIns="0" bIns="0" anchor="t" anchorCtr="0">
                            <a:spAutoFit/>
                          </wps:bodyPr>
                        </wps:wsp>
                        <wps:wsp>
                          <wps:cNvPr id="38" name="Rectangle 1502"/>
                          <wps:cNvSpPr>
                            <a:spLocks noChangeArrowheads="1"/>
                          </wps:cNvSpPr>
                          <wps:spPr bwMode="auto">
                            <a:xfrm>
                              <a:off x="363" y="1544"/>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626273">
                                <w:pPr>
                                  <w:spacing w:before="0" w:line="240" w:lineRule="auto"/>
                                </w:pPr>
                                <w:r>
                                  <w:rPr>
                                    <w:rFonts w:cs="Times New Roman"/>
                                    <w:color w:val="24282B"/>
                                    <w:sz w:val="18"/>
                                    <w:szCs w:val="18"/>
                                  </w:rPr>
                                  <w:t>2.5</w:t>
                                </w:r>
                              </w:p>
                            </w:txbxContent>
                          </wps:txbx>
                          <wps:bodyPr rot="0" vert="horz" wrap="none" lIns="0" tIns="0" rIns="0" bIns="0" anchor="t" anchorCtr="0">
                            <a:spAutoFit/>
                          </wps:bodyPr>
                        </wps:wsp>
                        <wps:wsp>
                          <wps:cNvPr id="39" name="Rectangle 1503"/>
                          <wps:cNvSpPr>
                            <a:spLocks noChangeArrowheads="1"/>
                          </wps:cNvSpPr>
                          <wps:spPr bwMode="auto">
                            <a:xfrm>
                              <a:off x="363" y="1238"/>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626273">
                                <w:pPr>
                                  <w:spacing w:before="0" w:line="240" w:lineRule="auto"/>
                                </w:pPr>
                                <w:r>
                                  <w:rPr>
                                    <w:rFonts w:cs="Times New Roman"/>
                                    <w:color w:val="24282B"/>
                                    <w:sz w:val="18"/>
                                    <w:szCs w:val="18"/>
                                  </w:rPr>
                                  <w:t>3.0</w:t>
                                </w:r>
                              </w:p>
                            </w:txbxContent>
                          </wps:txbx>
                          <wps:bodyPr rot="0" vert="horz" wrap="none" lIns="0" tIns="0" rIns="0" bIns="0" anchor="t" anchorCtr="0">
                            <a:spAutoFit/>
                          </wps:bodyPr>
                        </wps:wsp>
                        <wps:wsp>
                          <wps:cNvPr id="40" name="Rectangle 1504"/>
                          <wps:cNvSpPr>
                            <a:spLocks noChangeArrowheads="1"/>
                          </wps:cNvSpPr>
                          <wps:spPr bwMode="auto">
                            <a:xfrm>
                              <a:off x="363" y="920"/>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626273">
                                <w:pPr>
                                  <w:spacing w:before="0" w:line="240" w:lineRule="auto"/>
                                </w:pPr>
                                <w:r>
                                  <w:rPr>
                                    <w:rFonts w:cs="Times New Roman"/>
                                    <w:color w:val="24282B"/>
                                    <w:sz w:val="18"/>
                                    <w:szCs w:val="18"/>
                                  </w:rPr>
                                  <w:t>3.5</w:t>
                                </w:r>
                              </w:p>
                            </w:txbxContent>
                          </wps:txbx>
                          <wps:bodyPr rot="0" vert="horz" wrap="none" lIns="0" tIns="0" rIns="0" bIns="0" anchor="t" anchorCtr="0">
                            <a:spAutoFit/>
                          </wps:bodyPr>
                        </wps:wsp>
                        <wps:wsp>
                          <wps:cNvPr id="41" name="Rectangle 1505"/>
                          <wps:cNvSpPr>
                            <a:spLocks noChangeArrowheads="1"/>
                          </wps:cNvSpPr>
                          <wps:spPr bwMode="auto">
                            <a:xfrm>
                              <a:off x="363" y="602"/>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626273">
                                <w:pPr>
                                  <w:spacing w:before="0" w:line="240" w:lineRule="auto"/>
                                </w:pPr>
                                <w:r>
                                  <w:rPr>
                                    <w:rFonts w:cs="Times New Roman"/>
                                    <w:color w:val="24282B"/>
                                    <w:sz w:val="18"/>
                                    <w:szCs w:val="18"/>
                                  </w:rPr>
                                  <w:t>4.0</w:t>
                                </w:r>
                              </w:p>
                            </w:txbxContent>
                          </wps:txbx>
                          <wps:bodyPr rot="0" vert="horz" wrap="none" lIns="0" tIns="0" rIns="0" bIns="0" anchor="t" anchorCtr="0">
                            <a:spAutoFit/>
                          </wps:bodyPr>
                        </wps:wsp>
                        <wps:wsp>
                          <wps:cNvPr id="42" name="Rectangle 1506"/>
                          <wps:cNvSpPr>
                            <a:spLocks noChangeArrowheads="1"/>
                          </wps:cNvSpPr>
                          <wps:spPr bwMode="auto">
                            <a:xfrm>
                              <a:off x="363" y="295"/>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626273">
                                <w:pPr>
                                  <w:spacing w:before="0" w:line="240" w:lineRule="auto"/>
                                </w:pPr>
                                <w:r>
                                  <w:rPr>
                                    <w:rFonts w:cs="Times New Roman"/>
                                    <w:color w:val="24282B"/>
                                    <w:sz w:val="18"/>
                                    <w:szCs w:val="18"/>
                                  </w:rPr>
                                  <w:t>4.5</w:t>
                                </w:r>
                              </w:p>
                            </w:txbxContent>
                          </wps:txbx>
                          <wps:bodyPr rot="0" vert="horz" wrap="none" lIns="0" tIns="0" rIns="0" bIns="0" anchor="t" anchorCtr="0">
                            <a:spAutoFit/>
                          </wps:bodyPr>
                        </wps:wsp>
                        <wps:wsp>
                          <wps:cNvPr id="43" name="Rectangle 1507"/>
                          <wps:cNvSpPr>
                            <a:spLocks noChangeArrowheads="1"/>
                          </wps:cNvSpPr>
                          <wps:spPr bwMode="auto">
                            <a:xfrm>
                              <a:off x="363" y="-11"/>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Default="005F0CF5" w:rsidP="00626273">
                                <w:pPr>
                                  <w:spacing w:before="0" w:line="240" w:lineRule="auto"/>
                                </w:pPr>
                                <w:r>
                                  <w:rPr>
                                    <w:rFonts w:cs="Times New Roman"/>
                                    <w:color w:val="24282B"/>
                                    <w:sz w:val="18"/>
                                    <w:szCs w:val="18"/>
                                  </w:rPr>
                                  <w:t>5.0</w:t>
                                </w:r>
                              </w:p>
                            </w:txbxContent>
                          </wps:txbx>
                          <wps:bodyPr rot="0" vert="horz" wrap="none" lIns="0" tIns="0" rIns="0" bIns="0" anchor="t" anchorCtr="0">
                            <a:spAutoFit/>
                          </wps:bodyPr>
                        </wps:wsp>
                      </wpg:wgp>
                      <wpg:wgp>
                        <wpg:cNvPr id="44" name="Group 1515"/>
                        <wpg:cNvGrpSpPr>
                          <a:grpSpLocks/>
                        </wpg:cNvGrpSpPr>
                        <wpg:grpSpPr bwMode="auto">
                          <a:xfrm>
                            <a:off x="0" y="253365"/>
                            <a:ext cx="3965575" cy="2626995"/>
                            <a:chOff x="-35" y="388"/>
                            <a:chExt cx="6245" cy="4137"/>
                          </a:xfrm>
                        </wpg:grpSpPr>
                        <wpg:grpSp>
                          <wpg:cNvPr id="45" name="Group 1509"/>
                          <wpg:cNvGrpSpPr>
                            <a:grpSpLocks/>
                          </wpg:cNvGrpSpPr>
                          <wpg:grpSpPr bwMode="auto">
                            <a:xfrm>
                              <a:off x="5654" y="4417"/>
                              <a:ext cx="556" cy="102"/>
                              <a:chOff x="5654" y="4417"/>
                              <a:chExt cx="556" cy="102"/>
                            </a:xfrm>
                          </wpg:grpSpPr>
                          <wps:wsp>
                            <wps:cNvPr id="46" name="Freeform 1426"/>
                            <wps:cNvSpPr>
                              <a:spLocks noEditPoints="1"/>
                            </wps:cNvSpPr>
                            <wps:spPr bwMode="auto">
                              <a:xfrm>
                                <a:off x="5654" y="4417"/>
                                <a:ext cx="68" cy="102"/>
                              </a:xfrm>
                              <a:custGeom>
                                <a:avLst/>
                                <a:gdLst>
                                  <a:gd name="T0" fmla="*/ 2 w 6"/>
                                  <a:gd name="T1" fmla="*/ 5 h 9"/>
                                  <a:gd name="T2" fmla="*/ 2 w 6"/>
                                  <a:gd name="T3" fmla="*/ 8 h 9"/>
                                  <a:gd name="T4" fmla="*/ 2 w 6"/>
                                  <a:gd name="T5" fmla="*/ 8 h 9"/>
                                  <a:gd name="T6" fmla="*/ 3 w 6"/>
                                  <a:gd name="T7" fmla="*/ 8 h 9"/>
                                  <a:gd name="T8" fmla="*/ 3 w 6"/>
                                  <a:gd name="T9" fmla="*/ 8 h 9"/>
                                  <a:gd name="T10" fmla="*/ 3 w 6"/>
                                  <a:gd name="T11" fmla="*/ 9 h 9"/>
                                  <a:gd name="T12" fmla="*/ 0 w 6"/>
                                  <a:gd name="T13" fmla="*/ 9 h 9"/>
                                  <a:gd name="T14" fmla="*/ 0 w 6"/>
                                  <a:gd name="T15" fmla="*/ 8 h 9"/>
                                  <a:gd name="T16" fmla="*/ 0 w 6"/>
                                  <a:gd name="T17" fmla="*/ 8 h 9"/>
                                  <a:gd name="T18" fmla="*/ 1 w 6"/>
                                  <a:gd name="T19" fmla="*/ 8 h 9"/>
                                  <a:gd name="T20" fmla="*/ 1 w 6"/>
                                  <a:gd name="T21" fmla="*/ 8 h 9"/>
                                  <a:gd name="T22" fmla="*/ 1 w 6"/>
                                  <a:gd name="T23" fmla="*/ 1 h 9"/>
                                  <a:gd name="T24" fmla="*/ 1 w 6"/>
                                  <a:gd name="T25" fmla="*/ 1 h 9"/>
                                  <a:gd name="T26" fmla="*/ 0 w 6"/>
                                  <a:gd name="T27" fmla="*/ 1 h 9"/>
                                  <a:gd name="T28" fmla="*/ 0 w 6"/>
                                  <a:gd name="T29" fmla="*/ 1 h 9"/>
                                  <a:gd name="T30" fmla="*/ 0 w 6"/>
                                  <a:gd name="T31" fmla="*/ 0 h 9"/>
                                  <a:gd name="T32" fmla="*/ 3 w 6"/>
                                  <a:gd name="T33" fmla="*/ 0 h 9"/>
                                  <a:gd name="T34" fmla="*/ 5 w 6"/>
                                  <a:gd name="T35" fmla="*/ 0 h 9"/>
                                  <a:gd name="T36" fmla="*/ 6 w 6"/>
                                  <a:gd name="T37" fmla="*/ 1 h 9"/>
                                  <a:gd name="T38" fmla="*/ 6 w 6"/>
                                  <a:gd name="T39" fmla="*/ 1 h 9"/>
                                  <a:gd name="T40" fmla="*/ 6 w 6"/>
                                  <a:gd name="T41" fmla="*/ 2 h 9"/>
                                  <a:gd name="T42" fmla="*/ 6 w 6"/>
                                  <a:gd name="T43" fmla="*/ 4 h 9"/>
                                  <a:gd name="T44" fmla="*/ 5 w 6"/>
                                  <a:gd name="T45" fmla="*/ 5 h 9"/>
                                  <a:gd name="T46" fmla="*/ 3 w 6"/>
                                  <a:gd name="T47" fmla="*/ 5 h 9"/>
                                  <a:gd name="T48" fmla="*/ 2 w 6"/>
                                  <a:gd name="T49" fmla="*/ 5 h 9"/>
                                  <a:gd name="T50" fmla="*/ 2 w 6"/>
                                  <a:gd name="T51" fmla="*/ 5 h 9"/>
                                  <a:gd name="T52" fmla="*/ 2 w 6"/>
                                  <a:gd name="T53" fmla="*/ 4 h 9"/>
                                  <a:gd name="T54" fmla="*/ 2 w 6"/>
                                  <a:gd name="T55" fmla="*/ 3 h 9"/>
                                  <a:gd name="T56" fmla="*/ 3 w 6"/>
                                  <a:gd name="T57" fmla="*/ 4 h 9"/>
                                  <a:gd name="T58" fmla="*/ 3 w 6"/>
                                  <a:gd name="T59" fmla="*/ 4 h 9"/>
                                  <a:gd name="T60" fmla="*/ 4 w 6"/>
                                  <a:gd name="T61" fmla="*/ 4 h 9"/>
                                  <a:gd name="T62" fmla="*/ 5 w 6"/>
                                  <a:gd name="T63" fmla="*/ 3 h 9"/>
                                  <a:gd name="T64" fmla="*/ 5 w 6"/>
                                  <a:gd name="T65" fmla="*/ 3 h 9"/>
                                  <a:gd name="T66" fmla="*/ 5 w 6"/>
                                  <a:gd name="T67" fmla="*/ 2 h 9"/>
                                  <a:gd name="T68" fmla="*/ 5 w 6"/>
                                  <a:gd name="T69" fmla="*/ 2 h 9"/>
                                  <a:gd name="T70" fmla="*/ 4 w 6"/>
                                  <a:gd name="T71" fmla="*/ 1 h 9"/>
                                  <a:gd name="T72" fmla="*/ 3 w 6"/>
                                  <a:gd name="T73" fmla="*/ 1 h 9"/>
                                  <a:gd name="T74" fmla="*/ 2 w 6"/>
                                  <a:gd name="T75" fmla="*/ 1 h 9"/>
                                  <a:gd name="T76" fmla="*/ 2 w 6"/>
                                  <a:gd name="T77"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 h="9">
                                    <a:moveTo>
                                      <a:pt x="2" y="5"/>
                                    </a:moveTo>
                                    <a:lnTo>
                                      <a:pt x="2" y="8"/>
                                    </a:lnTo>
                                    <a:cubicBezTo>
                                      <a:pt x="2" y="8"/>
                                      <a:pt x="2" y="8"/>
                                      <a:pt x="2" y="8"/>
                                    </a:cubicBezTo>
                                    <a:cubicBezTo>
                                      <a:pt x="2" y="8"/>
                                      <a:pt x="2" y="8"/>
                                      <a:pt x="3" y="8"/>
                                    </a:cubicBezTo>
                                    <a:lnTo>
                                      <a:pt x="3" y="8"/>
                                    </a:lnTo>
                                    <a:lnTo>
                                      <a:pt x="3"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2"/>
                                    </a:lnTo>
                                    <a:lnTo>
                                      <a:pt x="6" y="4"/>
                                    </a:lnTo>
                                    <a:lnTo>
                                      <a:pt x="5" y="5"/>
                                    </a:lnTo>
                                    <a:lnTo>
                                      <a:pt x="3" y="5"/>
                                    </a:lnTo>
                                    <a:lnTo>
                                      <a:pt x="2" y="5"/>
                                    </a:lnTo>
                                    <a:lnTo>
                                      <a:pt x="2" y="5"/>
                                    </a:lnTo>
                                    <a:close/>
                                    <a:moveTo>
                                      <a:pt x="2" y="4"/>
                                    </a:moveTo>
                                    <a:lnTo>
                                      <a:pt x="2" y="3"/>
                                    </a:lnTo>
                                    <a:lnTo>
                                      <a:pt x="3" y="4"/>
                                    </a:lnTo>
                                    <a:lnTo>
                                      <a:pt x="3" y="4"/>
                                    </a:lnTo>
                                    <a:lnTo>
                                      <a:pt x="4" y="4"/>
                                    </a:lnTo>
                                    <a:lnTo>
                                      <a:pt x="5" y="3"/>
                                    </a:lnTo>
                                    <a:lnTo>
                                      <a:pt x="5" y="3"/>
                                    </a:lnTo>
                                    <a:lnTo>
                                      <a:pt x="5" y="2"/>
                                    </a:lnTo>
                                    <a:lnTo>
                                      <a:pt x="5" y="2"/>
                                    </a:lnTo>
                                    <a:lnTo>
                                      <a:pt x="4" y="1"/>
                                    </a:lnTo>
                                    <a:lnTo>
                                      <a:pt x="3" y="1"/>
                                    </a:lnTo>
                                    <a:cubicBezTo>
                                      <a:pt x="3" y="1"/>
                                      <a:pt x="2" y="1"/>
                                      <a:pt x="2" y="1"/>
                                    </a:cubicBezTo>
                                    <a:lnTo>
                                      <a:pt x="2"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427"/>
                            <wps:cNvSpPr>
                              <a:spLocks/>
                            </wps:cNvSpPr>
                            <wps:spPr bwMode="auto">
                              <a:xfrm>
                                <a:off x="5733" y="4508"/>
                                <a:ext cx="12" cy="11"/>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428"/>
                            <wps:cNvSpPr>
                              <a:spLocks noEditPoints="1"/>
                            </wps:cNvSpPr>
                            <wps:spPr bwMode="auto">
                              <a:xfrm>
                                <a:off x="5756" y="4417"/>
                                <a:ext cx="57" cy="102"/>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429"/>
                            <wps:cNvSpPr>
                              <a:spLocks noEditPoints="1"/>
                            </wps:cNvSpPr>
                            <wps:spPr bwMode="auto">
                              <a:xfrm>
                                <a:off x="5824" y="4417"/>
                                <a:ext cx="57" cy="102"/>
                              </a:xfrm>
                              <a:custGeom>
                                <a:avLst/>
                                <a:gdLst>
                                  <a:gd name="T0" fmla="*/ 2 w 5"/>
                                  <a:gd name="T1" fmla="*/ 5 h 9"/>
                                  <a:gd name="T2" fmla="*/ 1 w 5"/>
                                  <a:gd name="T3" fmla="*/ 3 h 9"/>
                                  <a:gd name="T4" fmla="*/ 0 w 5"/>
                                  <a:gd name="T5" fmla="*/ 2 h 9"/>
                                  <a:gd name="T6" fmla="*/ 0 w 5"/>
                                  <a:gd name="T7" fmla="*/ 1 h 9"/>
                                  <a:gd name="T8" fmla="*/ 1 w 5"/>
                                  <a:gd name="T9" fmla="*/ 0 h 9"/>
                                  <a:gd name="T10" fmla="*/ 3 w 5"/>
                                  <a:gd name="T11" fmla="*/ 0 h 9"/>
                                  <a:gd name="T12" fmla="*/ 4 w 5"/>
                                  <a:gd name="T13" fmla="*/ 0 h 9"/>
                                  <a:gd name="T14" fmla="*/ 5 w 5"/>
                                  <a:gd name="T15" fmla="*/ 1 h 9"/>
                                  <a:gd name="T16" fmla="*/ 5 w 5"/>
                                  <a:gd name="T17" fmla="*/ 2 h 9"/>
                                  <a:gd name="T18" fmla="*/ 5 w 5"/>
                                  <a:gd name="T19" fmla="*/ 3 h 9"/>
                                  <a:gd name="T20" fmla="*/ 3 w 5"/>
                                  <a:gd name="T21" fmla="*/ 5 h 9"/>
                                  <a:gd name="T22" fmla="*/ 5 w 5"/>
                                  <a:gd name="T23" fmla="*/ 6 h 9"/>
                                  <a:gd name="T24" fmla="*/ 5 w 5"/>
                                  <a:gd name="T25" fmla="*/ 7 h 9"/>
                                  <a:gd name="T26" fmla="*/ 5 w 5"/>
                                  <a:gd name="T27" fmla="*/ 8 h 9"/>
                                  <a:gd name="T28" fmla="*/ 4 w 5"/>
                                  <a:gd name="T29" fmla="*/ 9 h 9"/>
                                  <a:gd name="T30" fmla="*/ 2 w 5"/>
                                  <a:gd name="T31" fmla="*/ 9 h 9"/>
                                  <a:gd name="T32" fmla="*/ 1 w 5"/>
                                  <a:gd name="T33" fmla="*/ 9 h 9"/>
                                  <a:gd name="T34" fmla="*/ 0 w 5"/>
                                  <a:gd name="T35" fmla="*/ 8 h 9"/>
                                  <a:gd name="T36" fmla="*/ 0 w 5"/>
                                  <a:gd name="T37" fmla="*/ 8 h 9"/>
                                  <a:gd name="T38" fmla="*/ 0 w 5"/>
                                  <a:gd name="T39" fmla="*/ 7 h 9"/>
                                  <a:gd name="T40" fmla="*/ 0 w 5"/>
                                  <a:gd name="T41" fmla="*/ 6 h 9"/>
                                  <a:gd name="T42" fmla="*/ 2 w 5"/>
                                  <a:gd name="T43" fmla="*/ 5 h 9"/>
                                  <a:gd name="T44" fmla="*/ 3 w 5"/>
                                  <a:gd name="T45" fmla="*/ 4 h 9"/>
                                  <a:gd name="T46" fmla="*/ 4 w 5"/>
                                  <a:gd name="T47" fmla="*/ 3 h 9"/>
                                  <a:gd name="T48" fmla="*/ 4 w 5"/>
                                  <a:gd name="T49" fmla="*/ 2 h 9"/>
                                  <a:gd name="T50" fmla="*/ 4 w 5"/>
                                  <a:gd name="T51" fmla="*/ 2 h 9"/>
                                  <a:gd name="T52" fmla="*/ 3 w 5"/>
                                  <a:gd name="T53" fmla="*/ 1 h 9"/>
                                  <a:gd name="T54" fmla="*/ 3 w 5"/>
                                  <a:gd name="T55" fmla="*/ 1 h 9"/>
                                  <a:gd name="T56" fmla="*/ 2 w 5"/>
                                  <a:gd name="T57" fmla="*/ 1 h 9"/>
                                  <a:gd name="T58" fmla="*/ 1 w 5"/>
                                  <a:gd name="T59" fmla="*/ 2 h 9"/>
                                  <a:gd name="T60" fmla="*/ 1 w 5"/>
                                  <a:gd name="T61" fmla="*/ 2 h 9"/>
                                  <a:gd name="T62" fmla="*/ 1 w 5"/>
                                  <a:gd name="T63" fmla="*/ 3 h 9"/>
                                  <a:gd name="T64" fmla="*/ 2 w 5"/>
                                  <a:gd name="T65" fmla="*/ 3 h 9"/>
                                  <a:gd name="T66" fmla="*/ 3 w 5"/>
                                  <a:gd name="T67" fmla="*/ 4 h 9"/>
                                  <a:gd name="T68" fmla="*/ 2 w 5"/>
                                  <a:gd name="T69" fmla="*/ 5 h 9"/>
                                  <a:gd name="T70" fmla="*/ 1 w 5"/>
                                  <a:gd name="T71" fmla="*/ 6 h 9"/>
                                  <a:gd name="T72" fmla="*/ 1 w 5"/>
                                  <a:gd name="T73" fmla="*/ 7 h 9"/>
                                  <a:gd name="T74" fmla="*/ 1 w 5"/>
                                  <a:gd name="T75" fmla="*/ 7 h 9"/>
                                  <a:gd name="T76" fmla="*/ 2 w 5"/>
                                  <a:gd name="T77" fmla="*/ 8 h 9"/>
                                  <a:gd name="T78" fmla="*/ 3 w 5"/>
                                  <a:gd name="T79" fmla="*/ 8 h 9"/>
                                  <a:gd name="T80" fmla="*/ 3 w 5"/>
                                  <a:gd name="T81" fmla="*/ 8 h 9"/>
                                  <a:gd name="T82" fmla="*/ 4 w 5"/>
                                  <a:gd name="T83" fmla="*/ 7 h 9"/>
                                  <a:gd name="T84" fmla="*/ 4 w 5"/>
                                  <a:gd name="T85" fmla="*/ 7 h 9"/>
                                  <a:gd name="T86" fmla="*/ 4 w 5"/>
                                  <a:gd name="T87" fmla="*/ 6 h 9"/>
                                  <a:gd name="T88" fmla="*/ 2 w 5"/>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 h="9">
                                    <a:moveTo>
                                      <a:pt x="2" y="5"/>
                                    </a:moveTo>
                                    <a:cubicBezTo>
                                      <a:pt x="1" y="4"/>
                                      <a:pt x="1" y="4"/>
                                      <a:pt x="1" y="3"/>
                                    </a:cubicBezTo>
                                    <a:cubicBezTo>
                                      <a:pt x="0" y="3"/>
                                      <a:pt x="0" y="3"/>
                                      <a:pt x="0" y="2"/>
                                    </a:cubicBezTo>
                                    <a:lnTo>
                                      <a:pt x="0" y="1"/>
                                    </a:lnTo>
                                    <a:lnTo>
                                      <a:pt x="1" y="0"/>
                                    </a:lnTo>
                                    <a:lnTo>
                                      <a:pt x="3" y="0"/>
                                    </a:lnTo>
                                    <a:lnTo>
                                      <a:pt x="4" y="0"/>
                                    </a:lnTo>
                                    <a:lnTo>
                                      <a:pt x="5" y="1"/>
                                    </a:lnTo>
                                    <a:lnTo>
                                      <a:pt x="5" y="2"/>
                                    </a:lnTo>
                                    <a:cubicBezTo>
                                      <a:pt x="5" y="2"/>
                                      <a:pt x="5" y="3"/>
                                      <a:pt x="5" y="3"/>
                                    </a:cubicBezTo>
                                    <a:cubicBezTo>
                                      <a:pt x="4" y="4"/>
                                      <a:pt x="4" y="4"/>
                                      <a:pt x="3" y="5"/>
                                    </a:cubicBezTo>
                                    <a:cubicBezTo>
                                      <a:pt x="4" y="5"/>
                                      <a:pt x="4" y="5"/>
                                      <a:pt x="5" y="6"/>
                                    </a:cubicBezTo>
                                    <a:cubicBezTo>
                                      <a:pt x="5" y="6"/>
                                      <a:pt x="5" y="7"/>
                                      <a:pt x="5" y="7"/>
                                    </a:cubicBezTo>
                                    <a:lnTo>
                                      <a:pt x="5" y="8"/>
                                    </a:lnTo>
                                    <a:lnTo>
                                      <a:pt x="4" y="9"/>
                                    </a:lnTo>
                                    <a:lnTo>
                                      <a:pt x="2" y="9"/>
                                    </a:lnTo>
                                    <a:lnTo>
                                      <a:pt x="1" y="9"/>
                                    </a:lnTo>
                                    <a:lnTo>
                                      <a:pt x="0" y="8"/>
                                    </a:lnTo>
                                    <a:lnTo>
                                      <a:pt x="0" y="8"/>
                                    </a:lnTo>
                                    <a:lnTo>
                                      <a:pt x="0" y="7"/>
                                    </a:lnTo>
                                    <a:cubicBezTo>
                                      <a:pt x="0" y="7"/>
                                      <a:pt x="0" y="6"/>
                                      <a:pt x="0" y="6"/>
                                    </a:cubicBezTo>
                                    <a:cubicBezTo>
                                      <a:pt x="1" y="6"/>
                                      <a:pt x="1" y="5"/>
                                      <a:pt x="2" y="5"/>
                                    </a:cubicBezTo>
                                    <a:close/>
                                    <a:moveTo>
                                      <a:pt x="3" y="4"/>
                                    </a:moveTo>
                                    <a:cubicBezTo>
                                      <a:pt x="3" y="4"/>
                                      <a:pt x="4" y="3"/>
                                      <a:pt x="4" y="3"/>
                                    </a:cubicBezTo>
                                    <a:cubicBezTo>
                                      <a:pt x="4" y="3"/>
                                      <a:pt x="4" y="3"/>
                                      <a:pt x="4" y="2"/>
                                    </a:cubicBezTo>
                                    <a:lnTo>
                                      <a:pt x="4" y="2"/>
                                    </a:lnTo>
                                    <a:lnTo>
                                      <a:pt x="3" y="1"/>
                                    </a:lnTo>
                                    <a:lnTo>
                                      <a:pt x="3" y="1"/>
                                    </a:lnTo>
                                    <a:lnTo>
                                      <a:pt x="2" y="1"/>
                                    </a:lnTo>
                                    <a:lnTo>
                                      <a:pt x="1" y="2"/>
                                    </a:lnTo>
                                    <a:lnTo>
                                      <a:pt x="1" y="2"/>
                                    </a:lnTo>
                                    <a:cubicBezTo>
                                      <a:pt x="1" y="2"/>
                                      <a:pt x="1" y="3"/>
                                      <a:pt x="1" y="3"/>
                                    </a:cubicBezTo>
                                    <a:cubicBezTo>
                                      <a:pt x="1" y="3"/>
                                      <a:pt x="1" y="3"/>
                                      <a:pt x="2" y="3"/>
                                    </a:cubicBezTo>
                                    <a:lnTo>
                                      <a:pt x="3" y="4"/>
                                    </a:lnTo>
                                    <a:close/>
                                    <a:moveTo>
                                      <a:pt x="2" y="5"/>
                                    </a:moveTo>
                                    <a:cubicBezTo>
                                      <a:pt x="2" y="5"/>
                                      <a:pt x="1" y="6"/>
                                      <a:pt x="1" y="6"/>
                                    </a:cubicBezTo>
                                    <a:cubicBezTo>
                                      <a:pt x="1" y="6"/>
                                      <a:pt x="1" y="6"/>
                                      <a:pt x="1" y="7"/>
                                    </a:cubicBezTo>
                                    <a:lnTo>
                                      <a:pt x="1" y="7"/>
                                    </a:lnTo>
                                    <a:lnTo>
                                      <a:pt x="2" y="8"/>
                                    </a:lnTo>
                                    <a:lnTo>
                                      <a:pt x="3" y="8"/>
                                    </a:lnTo>
                                    <a:lnTo>
                                      <a:pt x="3" y="8"/>
                                    </a:lnTo>
                                    <a:lnTo>
                                      <a:pt x="4" y="7"/>
                                    </a:lnTo>
                                    <a:lnTo>
                                      <a:pt x="4" y="7"/>
                                    </a:lnTo>
                                    <a:cubicBezTo>
                                      <a:pt x="4" y="7"/>
                                      <a:pt x="4" y="7"/>
                                      <a:pt x="4" y="6"/>
                                    </a:cubicBezTo>
                                    <a:cubicBezTo>
                                      <a:pt x="3" y="6"/>
                                      <a:pt x="3" y="6"/>
                                      <a:pt x="2"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430"/>
                            <wps:cNvSpPr>
                              <a:spLocks/>
                            </wps:cNvSpPr>
                            <wps:spPr bwMode="auto">
                              <a:xfrm>
                                <a:off x="5892" y="4417"/>
                                <a:ext cx="57" cy="102"/>
                              </a:xfrm>
                              <a:custGeom>
                                <a:avLst/>
                                <a:gdLst>
                                  <a:gd name="T0" fmla="*/ 0 w 5"/>
                                  <a:gd name="T1" fmla="*/ 2 h 9"/>
                                  <a:gd name="T2" fmla="*/ 1 w 5"/>
                                  <a:gd name="T3" fmla="*/ 1 h 9"/>
                                  <a:gd name="T4" fmla="*/ 3 w 5"/>
                                  <a:gd name="T5" fmla="*/ 0 h 9"/>
                                  <a:gd name="T6" fmla="*/ 4 w 5"/>
                                  <a:gd name="T7" fmla="*/ 0 h 9"/>
                                  <a:gd name="T8" fmla="*/ 5 w 5"/>
                                  <a:gd name="T9" fmla="*/ 1 h 9"/>
                                  <a:gd name="T10" fmla="*/ 5 w 5"/>
                                  <a:gd name="T11" fmla="*/ 1 h 9"/>
                                  <a:gd name="T12" fmla="*/ 5 w 5"/>
                                  <a:gd name="T13" fmla="*/ 2 h 9"/>
                                  <a:gd name="T14" fmla="*/ 4 w 5"/>
                                  <a:gd name="T15" fmla="*/ 4 h 9"/>
                                  <a:gd name="T16" fmla="*/ 4 w 5"/>
                                  <a:gd name="T17" fmla="*/ 4 h 9"/>
                                  <a:gd name="T18" fmla="*/ 5 w 5"/>
                                  <a:gd name="T19" fmla="*/ 5 h 9"/>
                                  <a:gd name="T20" fmla="*/ 5 w 5"/>
                                  <a:gd name="T21" fmla="*/ 6 h 9"/>
                                  <a:gd name="T22" fmla="*/ 5 w 5"/>
                                  <a:gd name="T23" fmla="*/ 8 h 9"/>
                                  <a:gd name="T24" fmla="*/ 5 w 5"/>
                                  <a:gd name="T25" fmla="*/ 8 h 9"/>
                                  <a:gd name="T26" fmla="*/ 4 w 5"/>
                                  <a:gd name="T27" fmla="*/ 9 h 9"/>
                                  <a:gd name="T28" fmla="*/ 2 w 5"/>
                                  <a:gd name="T29" fmla="*/ 9 h 9"/>
                                  <a:gd name="T30" fmla="*/ 0 w 5"/>
                                  <a:gd name="T31" fmla="*/ 9 h 9"/>
                                  <a:gd name="T32" fmla="*/ 0 w 5"/>
                                  <a:gd name="T33" fmla="*/ 8 h 9"/>
                                  <a:gd name="T34" fmla="*/ 0 w 5"/>
                                  <a:gd name="T35" fmla="*/ 8 h 9"/>
                                  <a:gd name="T36" fmla="*/ 1 w 5"/>
                                  <a:gd name="T37" fmla="*/ 8 h 9"/>
                                  <a:gd name="T38" fmla="*/ 1 w 5"/>
                                  <a:gd name="T39" fmla="*/ 8 h 9"/>
                                  <a:gd name="T40" fmla="*/ 1 w 5"/>
                                  <a:gd name="T41" fmla="*/ 8 h 9"/>
                                  <a:gd name="T42" fmla="*/ 2 w 5"/>
                                  <a:gd name="T43" fmla="*/ 8 h 9"/>
                                  <a:gd name="T44" fmla="*/ 2 w 5"/>
                                  <a:gd name="T45" fmla="*/ 8 h 9"/>
                                  <a:gd name="T46" fmla="*/ 3 w 5"/>
                                  <a:gd name="T47" fmla="*/ 8 h 9"/>
                                  <a:gd name="T48" fmla="*/ 4 w 5"/>
                                  <a:gd name="T49" fmla="*/ 7 h 9"/>
                                  <a:gd name="T50" fmla="*/ 4 w 5"/>
                                  <a:gd name="T51" fmla="*/ 7 h 9"/>
                                  <a:gd name="T52" fmla="*/ 4 w 5"/>
                                  <a:gd name="T53" fmla="*/ 6 h 9"/>
                                  <a:gd name="T54" fmla="*/ 4 w 5"/>
                                  <a:gd name="T55" fmla="*/ 6 h 9"/>
                                  <a:gd name="T56" fmla="*/ 4 w 5"/>
                                  <a:gd name="T57" fmla="*/ 6 h 9"/>
                                  <a:gd name="T58" fmla="*/ 4 w 5"/>
                                  <a:gd name="T59" fmla="*/ 6 h 9"/>
                                  <a:gd name="T60" fmla="*/ 4 w 5"/>
                                  <a:gd name="T61" fmla="*/ 6 h 9"/>
                                  <a:gd name="T62" fmla="*/ 3 w 5"/>
                                  <a:gd name="T63" fmla="*/ 5 h 9"/>
                                  <a:gd name="T64" fmla="*/ 2 w 5"/>
                                  <a:gd name="T65" fmla="*/ 5 h 9"/>
                                  <a:gd name="T66" fmla="*/ 1 w 5"/>
                                  <a:gd name="T67" fmla="*/ 5 h 9"/>
                                  <a:gd name="T68" fmla="*/ 2 w 5"/>
                                  <a:gd name="T69" fmla="*/ 4 h 9"/>
                                  <a:gd name="T70" fmla="*/ 3 w 5"/>
                                  <a:gd name="T71" fmla="*/ 4 h 9"/>
                                  <a:gd name="T72" fmla="*/ 4 w 5"/>
                                  <a:gd name="T73" fmla="*/ 3 h 9"/>
                                  <a:gd name="T74" fmla="*/ 4 w 5"/>
                                  <a:gd name="T75" fmla="*/ 2 h 9"/>
                                  <a:gd name="T76" fmla="*/ 4 w 5"/>
                                  <a:gd name="T77" fmla="*/ 2 h 9"/>
                                  <a:gd name="T78" fmla="*/ 3 w 5"/>
                                  <a:gd name="T79" fmla="*/ 1 h 9"/>
                                  <a:gd name="T80" fmla="*/ 2 w 5"/>
                                  <a:gd name="T81" fmla="*/ 1 h 9"/>
                                  <a:gd name="T82" fmla="*/ 0 w 5"/>
                                  <a:gd name="T83" fmla="*/ 2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 h="9">
                                    <a:moveTo>
                                      <a:pt x="0" y="2"/>
                                    </a:moveTo>
                                    <a:cubicBezTo>
                                      <a:pt x="0" y="1"/>
                                      <a:pt x="1" y="1"/>
                                      <a:pt x="1" y="1"/>
                                    </a:cubicBezTo>
                                    <a:cubicBezTo>
                                      <a:pt x="2" y="0"/>
                                      <a:pt x="2" y="0"/>
                                      <a:pt x="3" y="0"/>
                                    </a:cubicBezTo>
                                    <a:lnTo>
                                      <a:pt x="4" y="0"/>
                                    </a:lnTo>
                                    <a:lnTo>
                                      <a:pt x="5" y="1"/>
                                    </a:lnTo>
                                    <a:lnTo>
                                      <a:pt x="5" y="1"/>
                                    </a:lnTo>
                                    <a:lnTo>
                                      <a:pt x="5" y="2"/>
                                    </a:lnTo>
                                    <a:cubicBezTo>
                                      <a:pt x="5" y="2"/>
                                      <a:pt x="5" y="3"/>
                                      <a:pt x="4" y="4"/>
                                    </a:cubicBezTo>
                                    <a:lnTo>
                                      <a:pt x="4" y="4"/>
                                    </a:lnTo>
                                    <a:lnTo>
                                      <a:pt x="5" y="5"/>
                                    </a:lnTo>
                                    <a:lnTo>
                                      <a:pt x="5" y="6"/>
                                    </a:lnTo>
                                    <a:lnTo>
                                      <a:pt x="5" y="8"/>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7"/>
                                    </a:lnTo>
                                    <a:lnTo>
                                      <a:pt x="4" y="6"/>
                                    </a:lnTo>
                                    <a:lnTo>
                                      <a:pt x="4" y="6"/>
                                    </a:lnTo>
                                    <a:lnTo>
                                      <a:pt x="4" y="6"/>
                                    </a:lnTo>
                                    <a:lnTo>
                                      <a:pt x="4" y="6"/>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431"/>
                            <wps:cNvSpPr>
                              <a:spLocks/>
                            </wps:cNvSpPr>
                            <wps:spPr bwMode="auto">
                              <a:xfrm>
                                <a:off x="5961" y="4417"/>
                                <a:ext cx="56" cy="102"/>
                              </a:xfrm>
                              <a:custGeom>
                                <a:avLst/>
                                <a:gdLst>
                                  <a:gd name="T0" fmla="*/ 0 w 5"/>
                                  <a:gd name="T1" fmla="*/ 2 h 9"/>
                                  <a:gd name="T2" fmla="*/ 1 w 5"/>
                                  <a:gd name="T3" fmla="*/ 1 h 9"/>
                                  <a:gd name="T4" fmla="*/ 3 w 5"/>
                                  <a:gd name="T5" fmla="*/ 0 h 9"/>
                                  <a:gd name="T6" fmla="*/ 4 w 5"/>
                                  <a:gd name="T7" fmla="*/ 0 h 9"/>
                                  <a:gd name="T8" fmla="*/ 5 w 5"/>
                                  <a:gd name="T9" fmla="*/ 1 h 9"/>
                                  <a:gd name="T10" fmla="*/ 5 w 5"/>
                                  <a:gd name="T11" fmla="*/ 1 h 9"/>
                                  <a:gd name="T12" fmla="*/ 5 w 5"/>
                                  <a:gd name="T13" fmla="*/ 2 h 9"/>
                                  <a:gd name="T14" fmla="*/ 4 w 5"/>
                                  <a:gd name="T15" fmla="*/ 4 h 9"/>
                                  <a:gd name="T16" fmla="*/ 4 w 5"/>
                                  <a:gd name="T17" fmla="*/ 4 h 9"/>
                                  <a:gd name="T18" fmla="*/ 5 w 5"/>
                                  <a:gd name="T19" fmla="*/ 5 h 9"/>
                                  <a:gd name="T20" fmla="*/ 5 w 5"/>
                                  <a:gd name="T21" fmla="*/ 6 h 9"/>
                                  <a:gd name="T22" fmla="*/ 5 w 5"/>
                                  <a:gd name="T23" fmla="*/ 8 h 9"/>
                                  <a:gd name="T24" fmla="*/ 5 w 5"/>
                                  <a:gd name="T25" fmla="*/ 8 h 9"/>
                                  <a:gd name="T26" fmla="*/ 4 w 5"/>
                                  <a:gd name="T27" fmla="*/ 9 h 9"/>
                                  <a:gd name="T28" fmla="*/ 2 w 5"/>
                                  <a:gd name="T29" fmla="*/ 9 h 9"/>
                                  <a:gd name="T30" fmla="*/ 0 w 5"/>
                                  <a:gd name="T31" fmla="*/ 9 h 9"/>
                                  <a:gd name="T32" fmla="*/ 0 w 5"/>
                                  <a:gd name="T33" fmla="*/ 8 h 9"/>
                                  <a:gd name="T34" fmla="*/ 0 w 5"/>
                                  <a:gd name="T35" fmla="*/ 8 h 9"/>
                                  <a:gd name="T36" fmla="*/ 1 w 5"/>
                                  <a:gd name="T37" fmla="*/ 8 h 9"/>
                                  <a:gd name="T38" fmla="*/ 1 w 5"/>
                                  <a:gd name="T39" fmla="*/ 8 h 9"/>
                                  <a:gd name="T40" fmla="*/ 1 w 5"/>
                                  <a:gd name="T41" fmla="*/ 8 h 9"/>
                                  <a:gd name="T42" fmla="*/ 2 w 5"/>
                                  <a:gd name="T43" fmla="*/ 8 h 9"/>
                                  <a:gd name="T44" fmla="*/ 2 w 5"/>
                                  <a:gd name="T45" fmla="*/ 8 h 9"/>
                                  <a:gd name="T46" fmla="*/ 3 w 5"/>
                                  <a:gd name="T47" fmla="*/ 8 h 9"/>
                                  <a:gd name="T48" fmla="*/ 4 w 5"/>
                                  <a:gd name="T49" fmla="*/ 7 h 9"/>
                                  <a:gd name="T50" fmla="*/ 4 w 5"/>
                                  <a:gd name="T51" fmla="*/ 7 h 9"/>
                                  <a:gd name="T52" fmla="*/ 4 w 5"/>
                                  <a:gd name="T53" fmla="*/ 6 h 9"/>
                                  <a:gd name="T54" fmla="*/ 4 w 5"/>
                                  <a:gd name="T55" fmla="*/ 6 h 9"/>
                                  <a:gd name="T56" fmla="*/ 4 w 5"/>
                                  <a:gd name="T57" fmla="*/ 6 h 9"/>
                                  <a:gd name="T58" fmla="*/ 4 w 5"/>
                                  <a:gd name="T59" fmla="*/ 6 h 9"/>
                                  <a:gd name="T60" fmla="*/ 4 w 5"/>
                                  <a:gd name="T61" fmla="*/ 6 h 9"/>
                                  <a:gd name="T62" fmla="*/ 3 w 5"/>
                                  <a:gd name="T63" fmla="*/ 5 h 9"/>
                                  <a:gd name="T64" fmla="*/ 2 w 5"/>
                                  <a:gd name="T65" fmla="*/ 5 h 9"/>
                                  <a:gd name="T66" fmla="*/ 1 w 5"/>
                                  <a:gd name="T67" fmla="*/ 5 h 9"/>
                                  <a:gd name="T68" fmla="*/ 2 w 5"/>
                                  <a:gd name="T69" fmla="*/ 4 h 9"/>
                                  <a:gd name="T70" fmla="*/ 3 w 5"/>
                                  <a:gd name="T71" fmla="*/ 4 h 9"/>
                                  <a:gd name="T72" fmla="*/ 4 w 5"/>
                                  <a:gd name="T73" fmla="*/ 3 h 9"/>
                                  <a:gd name="T74" fmla="*/ 4 w 5"/>
                                  <a:gd name="T75" fmla="*/ 2 h 9"/>
                                  <a:gd name="T76" fmla="*/ 4 w 5"/>
                                  <a:gd name="T77" fmla="*/ 2 h 9"/>
                                  <a:gd name="T78" fmla="*/ 3 w 5"/>
                                  <a:gd name="T79" fmla="*/ 1 h 9"/>
                                  <a:gd name="T80" fmla="*/ 2 w 5"/>
                                  <a:gd name="T81" fmla="*/ 1 h 9"/>
                                  <a:gd name="T82" fmla="*/ 0 w 5"/>
                                  <a:gd name="T83" fmla="*/ 2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 h="9">
                                    <a:moveTo>
                                      <a:pt x="0" y="2"/>
                                    </a:moveTo>
                                    <a:cubicBezTo>
                                      <a:pt x="0" y="1"/>
                                      <a:pt x="1" y="1"/>
                                      <a:pt x="1" y="1"/>
                                    </a:cubicBezTo>
                                    <a:cubicBezTo>
                                      <a:pt x="2" y="0"/>
                                      <a:pt x="2" y="0"/>
                                      <a:pt x="3" y="0"/>
                                    </a:cubicBezTo>
                                    <a:lnTo>
                                      <a:pt x="4" y="0"/>
                                    </a:lnTo>
                                    <a:lnTo>
                                      <a:pt x="5" y="1"/>
                                    </a:lnTo>
                                    <a:lnTo>
                                      <a:pt x="5" y="1"/>
                                    </a:lnTo>
                                    <a:lnTo>
                                      <a:pt x="5" y="2"/>
                                    </a:lnTo>
                                    <a:cubicBezTo>
                                      <a:pt x="5" y="2"/>
                                      <a:pt x="5" y="3"/>
                                      <a:pt x="4" y="4"/>
                                    </a:cubicBezTo>
                                    <a:lnTo>
                                      <a:pt x="4" y="4"/>
                                    </a:lnTo>
                                    <a:lnTo>
                                      <a:pt x="5" y="5"/>
                                    </a:lnTo>
                                    <a:lnTo>
                                      <a:pt x="5" y="6"/>
                                    </a:lnTo>
                                    <a:lnTo>
                                      <a:pt x="5" y="8"/>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7"/>
                                    </a:lnTo>
                                    <a:lnTo>
                                      <a:pt x="4" y="6"/>
                                    </a:lnTo>
                                    <a:lnTo>
                                      <a:pt x="4" y="6"/>
                                    </a:lnTo>
                                    <a:lnTo>
                                      <a:pt x="4" y="6"/>
                                    </a:lnTo>
                                    <a:lnTo>
                                      <a:pt x="4" y="6"/>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Rectangle 1432"/>
                            <wps:cNvSpPr>
                              <a:spLocks noChangeArrowheads="1"/>
                            </wps:cNvSpPr>
                            <wps:spPr bwMode="auto">
                              <a:xfrm>
                                <a:off x="6029" y="4485"/>
                                <a:ext cx="34" cy="12"/>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Freeform 1433"/>
                            <wps:cNvSpPr>
                              <a:spLocks noEditPoints="1"/>
                            </wps:cNvSpPr>
                            <wps:spPr bwMode="auto">
                              <a:xfrm>
                                <a:off x="6074" y="4417"/>
                                <a:ext cx="68" cy="102"/>
                              </a:xfrm>
                              <a:custGeom>
                                <a:avLst/>
                                <a:gdLst>
                                  <a:gd name="T0" fmla="*/ 0 w 6"/>
                                  <a:gd name="T1" fmla="*/ 5 h 9"/>
                                  <a:gd name="T2" fmla="*/ 0 w 6"/>
                                  <a:gd name="T3" fmla="*/ 1 h 9"/>
                                  <a:gd name="T4" fmla="*/ 0 w 6"/>
                                  <a:gd name="T5" fmla="*/ 1 h 9"/>
                                  <a:gd name="T6" fmla="*/ 0 w 6"/>
                                  <a:gd name="T7" fmla="*/ 1 h 9"/>
                                  <a:gd name="T8" fmla="*/ 1 w 6"/>
                                  <a:gd name="T9" fmla="*/ 0 h 9"/>
                                  <a:gd name="T10" fmla="*/ 4 w 6"/>
                                  <a:gd name="T11" fmla="*/ 0 h 9"/>
                                  <a:gd name="T12" fmla="*/ 5 w 6"/>
                                  <a:gd name="T13" fmla="*/ 0 h 9"/>
                                  <a:gd name="T14" fmla="*/ 6 w 6"/>
                                  <a:gd name="T15" fmla="*/ 1 h 9"/>
                                  <a:gd name="T16" fmla="*/ 6 w 6"/>
                                  <a:gd name="T17" fmla="*/ 1 h 9"/>
                                  <a:gd name="T18" fmla="*/ 6 w 6"/>
                                  <a:gd name="T19" fmla="*/ 4 h 9"/>
                                  <a:gd name="T20" fmla="*/ 6 w 6"/>
                                  <a:gd name="T21" fmla="*/ 8 h 9"/>
                                  <a:gd name="T22" fmla="*/ 6 w 6"/>
                                  <a:gd name="T23" fmla="*/ 8 h 9"/>
                                  <a:gd name="T24" fmla="*/ 5 w 6"/>
                                  <a:gd name="T25" fmla="*/ 9 h 9"/>
                                  <a:gd name="T26" fmla="*/ 3 w 6"/>
                                  <a:gd name="T27" fmla="*/ 9 h 9"/>
                                  <a:gd name="T28" fmla="*/ 1 w 6"/>
                                  <a:gd name="T29" fmla="*/ 9 h 9"/>
                                  <a:gd name="T30" fmla="*/ 0 w 6"/>
                                  <a:gd name="T31" fmla="*/ 8 h 9"/>
                                  <a:gd name="T32" fmla="*/ 0 w 6"/>
                                  <a:gd name="T33" fmla="*/ 8 h 9"/>
                                  <a:gd name="T34" fmla="*/ 0 w 6"/>
                                  <a:gd name="T35" fmla="*/ 5 h 9"/>
                                  <a:gd name="T36" fmla="*/ 1 w 6"/>
                                  <a:gd name="T37" fmla="*/ 5 h 9"/>
                                  <a:gd name="T38" fmla="*/ 1 w 6"/>
                                  <a:gd name="T39" fmla="*/ 7 h 9"/>
                                  <a:gd name="T40" fmla="*/ 1 w 6"/>
                                  <a:gd name="T41" fmla="*/ 7 h 9"/>
                                  <a:gd name="T42" fmla="*/ 3 w 6"/>
                                  <a:gd name="T43" fmla="*/ 8 h 9"/>
                                  <a:gd name="T44" fmla="*/ 3 w 6"/>
                                  <a:gd name="T45" fmla="*/ 8 h 9"/>
                                  <a:gd name="T46" fmla="*/ 4 w 6"/>
                                  <a:gd name="T47" fmla="*/ 8 h 9"/>
                                  <a:gd name="T48" fmla="*/ 5 w 6"/>
                                  <a:gd name="T49" fmla="*/ 7 h 9"/>
                                  <a:gd name="T50" fmla="*/ 5 w 6"/>
                                  <a:gd name="T51" fmla="*/ 7 h 9"/>
                                  <a:gd name="T52" fmla="*/ 5 w 6"/>
                                  <a:gd name="T53" fmla="*/ 7 h 9"/>
                                  <a:gd name="T54" fmla="*/ 5 w 6"/>
                                  <a:gd name="T55" fmla="*/ 4 h 9"/>
                                  <a:gd name="T56" fmla="*/ 5 w 6"/>
                                  <a:gd name="T57" fmla="*/ 2 h 9"/>
                                  <a:gd name="T58" fmla="*/ 5 w 6"/>
                                  <a:gd name="T59" fmla="*/ 2 h 9"/>
                                  <a:gd name="T60" fmla="*/ 5 w 6"/>
                                  <a:gd name="T61" fmla="*/ 2 h 9"/>
                                  <a:gd name="T62" fmla="*/ 5 w 6"/>
                                  <a:gd name="T63" fmla="*/ 2 h 9"/>
                                  <a:gd name="T64" fmla="*/ 4 w 6"/>
                                  <a:gd name="T65" fmla="*/ 1 h 9"/>
                                  <a:gd name="T66" fmla="*/ 4 w 6"/>
                                  <a:gd name="T67" fmla="*/ 1 h 9"/>
                                  <a:gd name="T68" fmla="*/ 3 w 6"/>
                                  <a:gd name="T69" fmla="*/ 1 h 9"/>
                                  <a:gd name="T70" fmla="*/ 1 w 6"/>
                                  <a:gd name="T71" fmla="*/ 2 h 9"/>
                                  <a:gd name="T72" fmla="*/ 1 w 6"/>
                                  <a:gd name="T73" fmla="*/ 2 h 9"/>
                                  <a:gd name="T74" fmla="*/ 1 w 6"/>
                                  <a:gd name="T75" fmla="*/ 2 h 9"/>
                                  <a:gd name="T76" fmla="*/ 1 w 6"/>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 h="9">
                                    <a:moveTo>
                                      <a:pt x="0" y="5"/>
                                    </a:moveTo>
                                    <a:lnTo>
                                      <a:pt x="0" y="1"/>
                                    </a:lnTo>
                                    <a:lnTo>
                                      <a:pt x="0" y="1"/>
                                    </a:lnTo>
                                    <a:lnTo>
                                      <a:pt x="0" y="1"/>
                                    </a:lnTo>
                                    <a:lnTo>
                                      <a:pt x="1" y="0"/>
                                    </a:lnTo>
                                    <a:lnTo>
                                      <a:pt x="4" y="0"/>
                                    </a:lnTo>
                                    <a:lnTo>
                                      <a:pt x="5" y="0"/>
                                    </a:lnTo>
                                    <a:lnTo>
                                      <a:pt x="6" y="1"/>
                                    </a:lnTo>
                                    <a:lnTo>
                                      <a:pt x="6" y="1"/>
                                    </a:lnTo>
                                    <a:lnTo>
                                      <a:pt x="6" y="4"/>
                                    </a:lnTo>
                                    <a:lnTo>
                                      <a:pt x="6" y="8"/>
                                    </a:lnTo>
                                    <a:lnTo>
                                      <a:pt x="6" y="8"/>
                                    </a:lnTo>
                                    <a:lnTo>
                                      <a:pt x="5" y="9"/>
                                    </a:lnTo>
                                    <a:lnTo>
                                      <a:pt x="3" y="9"/>
                                    </a:lnTo>
                                    <a:lnTo>
                                      <a:pt x="1" y="9"/>
                                    </a:lnTo>
                                    <a:lnTo>
                                      <a:pt x="0" y="8"/>
                                    </a:lnTo>
                                    <a:lnTo>
                                      <a:pt x="0" y="8"/>
                                    </a:lnTo>
                                    <a:lnTo>
                                      <a:pt x="0" y="5"/>
                                    </a:lnTo>
                                    <a:close/>
                                    <a:moveTo>
                                      <a:pt x="1" y="5"/>
                                    </a:moveTo>
                                    <a:lnTo>
                                      <a:pt x="1" y="7"/>
                                    </a:lnTo>
                                    <a:lnTo>
                                      <a:pt x="1" y="7"/>
                                    </a:lnTo>
                                    <a:lnTo>
                                      <a:pt x="3" y="8"/>
                                    </a:lnTo>
                                    <a:lnTo>
                                      <a:pt x="3" y="8"/>
                                    </a:lnTo>
                                    <a:lnTo>
                                      <a:pt x="4" y="8"/>
                                    </a:lnTo>
                                    <a:lnTo>
                                      <a:pt x="5" y="7"/>
                                    </a:lnTo>
                                    <a:lnTo>
                                      <a:pt x="5" y="7"/>
                                    </a:lnTo>
                                    <a:lnTo>
                                      <a:pt x="5" y="7"/>
                                    </a:lnTo>
                                    <a:lnTo>
                                      <a:pt x="5" y="4"/>
                                    </a:lnTo>
                                    <a:lnTo>
                                      <a:pt x="5" y="2"/>
                                    </a:lnTo>
                                    <a:lnTo>
                                      <a:pt x="5" y="2"/>
                                    </a:lnTo>
                                    <a:lnTo>
                                      <a:pt x="5" y="2"/>
                                    </a:lnTo>
                                    <a:lnTo>
                                      <a:pt x="5" y="2"/>
                                    </a:lnTo>
                                    <a:lnTo>
                                      <a:pt x="4" y="1"/>
                                    </a:lnTo>
                                    <a:lnTo>
                                      <a:pt x="4" y="1"/>
                                    </a:lnTo>
                                    <a:lnTo>
                                      <a:pt x="3"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434"/>
                            <wps:cNvSpPr>
                              <a:spLocks noEditPoints="1"/>
                            </wps:cNvSpPr>
                            <wps:spPr bwMode="auto">
                              <a:xfrm>
                                <a:off x="6154" y="4417"/>
                                <a:ext cx="56" cy="102"/>
                              </a:xfrm>
                              <a:custGeom>
                                <a:avLst/>
                                <a:gdLst>
                                  <a:gd name="T0" fmla="*/ 2 w 5"/>
                                  <a:gd name="T1" fmla="*/ 5 h 9"/>
                                  <a:gd name="T2" fmla="*/ 1 w 5"/>
                                  <a:gd name="T3" fmla="*/ 3 h 9"/>
                                  <a:gd name="T4" fmla="*/ 0 w 5"/>
                                  <a:gd name="T5" fmla="*/ 2 h 9"/>
                                  <a:gd name="T6" fmla="*/ 0 w 5"/>
                                  <a:gd name="T7" fmla="*/ 1 h 9"/>
                                  <a:gd name="T8" fmla="*/ 1 w 5"/>
                                  <a:gd name="T9" fmla="*/ 0 h 9"/>
                                  <a:gd name="T10" fmla="*/ 3 w 5"/>
                                  <a:gd name="T11" fmla="*/ 0 h 9"/>
                                  <a:gd name="T12" fmla="*/ 4 w 5"/>
                                  <a:gd name="T13" fmla="*/ 0 h 9"/>
                                  <a:gd name="T14" fmla="*/ 5 w 5"/>
                                  <a:gd name="T15" fmla="*/ 1 h 9"/>
                                  <a:gd name="T16" fmla="*/ 5 w 5"/>
                                  <a:gd name="T17" fmla="*/ 2 h 9"/>
                                  <a:gd name="T18" fmla="*/ 5 w 5"/>
                                  <a:gd name="T19" fmla="*/ 3 h 9"/>
                                  <a:gd name="T20" fmla="*/ 3 w 5"/>
                                  <a:gd name="T21" fmla="*/ 5 h 9"/>
                                  <a:gd name="T22" fmla="*/ 5 w 5"/>
                                  <a:gd name="T23" fmla="*/ 6 h 9"/>
                                  <a:gd name="T24" fmla="*/ 5 w 5"/>
                                  <a:gd name="T25" fmla="*/ 7 h 9"/>
                                  <a:gd name="T26" fmla="*/ 5 w 5"/>
                                  <a:gd name="T27" fmla="*/ 8 h 9"/>
                                  <a:gd name="T28" fmla="*/ 4 w 5"/>
                                  <a:gd name="T29" fmla="*/ 9 h 9"/>
                                  <a:gd name="T30" fmla="*/ 2 w 5"/>
                                  <a:gd name="T31" fmla="*/ 9 h 9"/>
                                  <a:gd name="T32" fmla="*/ 1 w 5"/>
                                  <a:gd name="T33" fmla="*/ 9 h 9"/>
                                  <a:gd name="T34" fmla="*/ 0 w 5"/>
                                  <a:gd name="T35" fmla="*/ 8 h 9"/>
                                  <a:gd name="T36" fmla="*/ 0 w 5"/>
                                  <a:gd name="T37" fmla="*/ 8 h 9"/>
                                  <a:gd name="T38" fmla="*/ 0 w 5"/>
                                  <a:gd name="T39" fmla="*/ 7 h 9"/>
                                  <a:gd name="T40" fmla="*/ 0 w 5"/>
                                  <a:gd name="T41" fmla="*/ 6 h 9"/>
                                  <a:gd name="T42" fmla="*/ 2 w 5"/>
                                  <a:gd name="T43" fmla="*/ 5 h 9"/>
                                  <a:gd name="T44" fmla="*/ 3 w 5"/>
                                  <a:gd name="T45" fmla="*/ 4 h 9"/>
                                  <a:gd name="T46" fmla="*/ 4 w 5"/>
                                  <a:gd name="T47" fmla="*/ 3 h 9"/>
                                  <a:gd name="T48" fmla="*/ 4 w 5"/>
                                  <a:gd name="T49" fmla="*/ 2 h 9"/>
                                  <a:gd name="T50" fmla="*/ 4 w 5"/>
                                  <a:gd name="T51" fmla="*/ 2 h 9"/>
                                  <a:gd name="T52" fmla="*/ 3 w 5"/>
                                  <a:gd name="T53" fmla="*/ 1 h 9"/>
                                  <a:gd name="T54" fmla="*/ 3 w 5"/>
                                  <a:gd name="T55" fmla="*/ 1 h 9"/>
                                  <a:gd name="T56" fmla="*/ 2 w 5"/>
                                  <a:gd name="T57" fmla="*/ 1 h 9"/>
                                  <a:gd name="T58" fmla="*/ 1 w 5"/>
                                  <a:gd name="T59" fmla="*/ 2 h 9"/>
                                  <a:gd name="T60" fmla="*/ 1 w 5"/>
                                  <a:gd name="T61" fmla="*/ 2 h 9"/>
                                  <a:gd name="T62" fmla="*/ 1 w 5"/>
                                  <a:gd name="T63" fmla="*/ 3 h 9"/>
                                  <a:gd name="T64" fmla="*/ 2 w 5"/>
                                  <a:gd name="T65" fmla="*/ 3 h 9"/>
                                  <a:gd name="T66" fmla="*/ 3 w 5"/>
                                  <a:gd name="T67" fmla="*/ 4 h 9"/>
                                  <a:gd name="T68" fmla="*/ 2 w 5"/>
                                  <a:gd name="T69" fmla="*/ 5 h 9"/>
                                  <a:gd name="T70" fmla="*/ 1 w 5"/>
                                  <a:gd name="T71" fmla="*/ 6 h 9"/>
                                  <a:gd name="T72" fmla="*/ 1 w 5"/>
                                  <a:gd name="T73" fmla="*/ 7 h 9"/>
                                  <a:gd name="T74" fmla="*/ 1 w 5"/>
                                  <a:gd name="T75" fmla="*/ 7 h 9"/>
                                  <a:gd name="T76" fmla="*/ 2 w 5"/>
                                  <a:gd name="T77" fmla="*/ 8 h 9"/>
                                  <a:gd name="T78" fmla="*/ 3 w 5"/>
                                  <a:gd name="T79" fmla="*/ 8 h 9"/>
                                  <a:gd name="T80" fmla="*/ 3 w 5"/>
                                  <a:gd name="T81" fmla="*/ 8 h 9"/>
                                  <a:gd name="T82" fmla="*/ 4 w 5"/>
                                  <a:gd name="T83" fmla="*/ 7 h 9"/>
                                  <a:gd name="T84" fmla="*/ 4 w 5"/>
                                  <a:gd name="T85" fmla="*/ 7 h 9"/>
                                  <a:gd name="T86" fmla="*/ 4 w 5"/>
                                  <a:gd name="T87" fmla="*/ 6 h 9"/>
                                  <a:gd name="T88" fmla="*/ 2 w 5"/>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 h="9">
                                    <a:moveTo>
                                      <a:pt x="2" y="5"/>
                                    </a:moveTo>
                                    <a:cubicBezTo>
                                      <a:pt x="1" y="4"/>
                                      <a:pt x="1" y="4"/>
                                      <a:pt x="1" y="3"/>
                                    </a:cubicBezTo>
                                    <a:cubicBezTo>
                                      <a:pt x="0" y="3"/>
                                      <a:pt x="0" y="3"/>
                                      <a:pt x="0" y="2"/>
                                    </a:cubicBezTo>
                                    <a:lnTo>
                                      <a:pt x="0" y="1"/>
                                    </a:lnTo>
                                    <a:lnTo>
                                      <a:pt x="1" y="0"/>
                                    </a:lnTo>
                                    <a:lnTo>
                                      <a:pt x="3" y="0"/>
                                    </a:lnTo>
                                    <a:lnTo>
                                      <a:pt x="4" y="0"/>
                                    </a:lnTo>
                                    <a:lnTo>
                                      <a:pt x="5" y="1"/>
                                    </a:lnTo>
                                    <a:lnTo>
                                      <a:pt x="5" y="2"/>
                                    </a:lnTo>
                                    <a:cubicBezTo>
                                      <a:pt x="5" y="2"/>
                                      <a:pt x="5" y="3"/>
                                      <a:pt x="5" y="3"/>
                                    </a:cubicBezTo>
                                    <a:cubicBezTo>
                                      <a:pt x="4" y="4"/>
                                      <a:pt x="4" y="4"/>
                                      <a:pt x="3" y="5"/>
                                    </a:cubicBezTo>
                                    <a:cubicBezTo>
                                      <a:pt x="4" y="5"/>
                                      <a:pt x="4" y="5"/>
                                      <a:pt x="5" y="6"/>
                                    </a:cubicBezTo>
                                    <a:cubicBezTo>
                                      <a:pt x="5" y="6"/>
                                      <a:pt x="5" y="7"/>
                                      <a:pt x="5" y="7"/>
                                    </a:cubicBezTo>
                                    <a:lnTo>
                                      <a:pt x="5" y="8"/>
                                    </a:lnTo>
                                    <a:lnTo>
                                      <a:pt x="4" y="9"/>
                                    </a:lnTo>
                                    <a:lnTo>
                                      <a:pt x="2" y="9"/>
                                    </a:lnTo>
                                    <a:lnTo>
                                      <a:pt x="1" y="9"/>
                                    </a:lnTo>
                                    <a:lnTo>
                                      <a:pt x="0" y="8"/>
                                    </a:lnTo>
                                    <a:lnTo>
                                      <a:pt x="0" y="8"/>
                                    </a:lnTo>
                                    <a:lnTo>
                                      <a:pt x="0" y="7"/>
                                    </a:lnTo>
                                    <a:cubicBezTo>
                                      <a:pt x="0" y="7"/>
                                      <a:pt x="0" y="6"/>
                                      <a:pt x="0" y="6"/>
                                    </a:cubicBezTo>
                                    <a:cubicBezTo>
                                      <a:pt x="1" y="6"/>
                                      <a:pt x="1" y="5"/>
                                      <a:pt x="2" y="5"/>
                                    </a:cubicBezTo>
                                    <a:close/>
                                    <a:moveTo>
                                      <a:pt x="3" y="4"/>
                                    </a:moveTo>
                                    <a:cubicBezTo>
                                      <a:pt x="3" y="4"/>
                                      <a:pt x="4" y="3"/>
                                      <a:pt x="4" y="3"/>
                                    </a:cubicBezTo>
                                    <a:cubicBezTo>
                                      <a:pt x="4" y="3"/>
                                      <a:pt x="4" y="3"/>
                                      <a:pt x="4" y="2"/>
                                    </a:cubicBezTo>
                                    <a:lnTo>
                                      <a:pt x="4" y="2"/>
                                    </a:lnTo>
                                    <a:lnTo>
                                      <a:pt x="3" y="1"/>
                                    </a:lnTo>
                                    <a:lnTo>
                                      <a:pt x="3" y="1"/>
                                    </a:lnTo>
                                    <a:lnTo>
                                      <a:pt x="2" y="1"/>
                                    </a:lnTo>
                                    <a:lnTo>
                                      <a:pt x="1" y="2"/>
                                    </a:lnTo>
                                    <a:lnTo>
                                      <a:pt x="1" y="2"/>
                                    </a:lnTo>
                                    <a:cubicBezTo>
                                      <a:pt x="1" y="2"/>
                                      <a:pt x="1" y="3"/>
                                      <a:pt x="1" y="3"/>
                                    </a:cubicBezTo>
                                    <a:cubicBezTo>
                                      <a:pt x="1" y="3"/>
                                      <a:pt x="1" y="3"/>
                                      <a:pt x="2" y="3"/>
                                    </a:cubicBezTo>
                                    <a:lnTo>
                                      <a:pt x="3" y="4"/>
                                    </a:lnTo>
                                    <a:close/>
                                    <a:moveTo>
                                      <a:pt x="2" y="5"/>
                                    </a:moveTo>
                                    <a:cubicBezTo>
                                      <a:pt x="2" y="5"/>
                                      <a:pt x="1" y="6"/>
                                      <a:pt x="1" y="6"/>
                                    </a:cubicBezTo>
                                    <a:cubicBezTo>
                                      <a:pt x="1" y="6"/>
                                      <a:pt x="1" y="6"/>
                                      <a:pt x="1" y="7"/>
                                    </a:cubicBezTo>
                                    <a:lnTo>
                                      <a:pt x="1" y="7"/>
                                    </a:lnTo>
                                    <a:lnTo>
                                      <a:pt x="2" y="8"/>
                                    </a:lnTo>
                                    <a:lnTo>
                                      <a:pt x="3" y="8"/>
                                    </a:lnTo>
                                    <a:lnTo>
                                      <a:pt x="3" y="8"/>
                                    </a:lnTo>
                                    <a:lnTo>
                                      <a:pt x="4" y="7"/>
                                    </a:lnTo>
                                    <a:lnTo>
                                      <a:pt x="4" y="7"/>
                                    </a:lnTo>
                                    <a:cubicBezTo>
                                      <a:pt x="4" y="7"/>
                                      <a:pt x="4" y="7"/>
                                      <a:pt x="4" y="6"/>
                                    </a:cubicBezTo>
                                    <a:cubicBezTo>
                                      <a:pt x="3" y="6"/>
                                      <a:pt x="3" y="6"/>
                                      <a:pt x="2"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1510"/>
                          <wpg:cNvGrpSpPr>
                            <a:grpSpLocks/>
                          </wpg:cNvGrpSpPr>
                          <wpg:grpSpPr bwMode="auto">
                            <a:xfrm>
                              <a:off x="1541" y="3963"/>
                              <a:ext cx="386" cy="319"/>
                              <a:chOff x="1541" y="3963"/>
                              <a:chExt cx="386" cy="319"/>
                            </a:xfrm>
                          </wpg:grpSpPr>
                          <wps:wsp>
                            <wps:cNvPr id="56" name="Freeform 1457"/>
                            <wps:cNvSpPr>
                              <a:spLocks/>
                            </wps:cNvSpPr>
                            <wps:spPr bwMode="auto">
                              <a:xfrm>
                                <a:off x="1677" y="3963"/>
                                <a:ext cx="80" cy="91"/>
                              </a:xfrm>
                              <a:custGeom>
                                <a:avLst/>
                                <a:gdLst>
                                  <a:gd name="T0" fmla="*/ 4 w 7"/>
                                  <a:gd name="T1" fmla="*/ 0 h 8"/>
                                  <a:gd name="T2" fmla="*/ 7 w 7"/>
                                  <a:gd name="T3" fmla="*/ 4 h 8"/>
                                  <a:gd name="T4" fmla="*/ 4 w 7"/>
                                  <a:gd name="T5" fmla="*/ 8 h 8"/>
                                  <a:gd name="T6" fmla="*/ 0 w 7"/>
                                  <a:gd name="T7" fmla="*/ 4 h 8"/>
                                  <a:gd name="T8" fmla="*/ 4 w 7"/>
                                  <a:gd name="T9" fmla="*/ 0 h 8"/>
                                </a:gdLst>
                                <a:ahLst/>
                                <a:cxnLst>
                                  <a:cxn ang="0">
                                    <a:pos x="T0" y="T1"/>
                                  </a:cxn>
                                  <a:cxn ang="0">
                                    <a:pos x="T2" y="T3"/>
                                  </a:cxn>
                                  <a:cxn ang="0">
                                    <a:pos x="T4" y="T5"/>
                                  </a:cxn>
                                  <a:cxn ang="0">
                                    <a:pos x="T6" y="T7"/>
                                  </a:cxn>
                                  <a:cxn ang="0">
                                    <a:pos x="T8" y="T9"/>
                                  </a:cxn>
                                </a:cxnLst>
                                <a:rect l="0" t="0" r="r" b="b"/>
                                <a:pathLst>
                                  <a:path w="7" h="8">
                                    <a:moveTo>
                                      <a:pt x="4" y="0"/>
                                    </a:moveTo>
                                    <a:lnTo>
                                      <a:pt x="7" y="4"/>
                                    </a:lnTo>
                                    <a:lnTo>
                                      <a:pt x="4" y="8"/>
                                    </a:lnTo>
                                    <a:lnTo>
                                      <a:pt x="0" y="4"/>
                                    </a:lnTo>
                                    <a:lnTo>
                                      <a:pt x="4" y="0"/>
                                    </a:lnTo>
                                    <a:close/>
                                  </a:path>
                                </a:pathLst>
                              </a:custGeom>
                              <a:solidFill>
                                <a:srgbClr val="24282B"/>
                              </a:solidFill>
                              <a:ln w="14605" cap="rnd">
                                <a:solidFill>
                                  <a:srgbClr val="24282B"/>
                                </a:solidFill>
                                <a:prstDash val="solid"/>
                                <a:round/>
                                <a:headEnd/>
                                <a:tailEnd/>
                              </a:ln>
                            </wps:spPr>
                            <wps:bodyPr rot="0" vert="horz" wrap="square" lIns="91440" tIns="45720" rIns="91440" bIns="45720" anchor="t" anchorCtr="0" upright="1">
                              <a:noAutofit/>
                            </wps:bodyPr>
                          </wps:wsp>
                          <wps:wsp>
                            <wps:cNvPr id="57" name="Line 1458"/>
                            <wps:cNvCnPr>
                              <a:cxnSpLocks noChangeShapeType="1"/>
                            </wps:cNvCnPr>
                            <wps:spPr bwMode="auto">
                              <a:xfrm>
                                <a:off x="1541" y="4281"/>
                                <a:ext cx="386" cy="1"/>
                              </a:xfrm>
                              <a:prstGeom prst="line">
                                <a:avLst/>
                              </a:prstGeom>
                              <a:noFill/>
                              <a:ln w="14605" cap="rnd">
                                <a:solidFill>
                                  <a:srgbClr val="24282B"/>
                                </a:solidFill>
                                <a:round/>
                                <a:headEnd/>
                                <a:tailEnd/>
                              </a:ln>
                              <a:extLst>
                                <a:ext uri="{909E8E84-426E-40DD-AFC4-6F175D3DCCD1}">
                                  <a14:hiddenFill xmlns:a14="http://schemas.microsoft.com/office/drawing/2010/main">
                                    <a:noFill/>
                                  </a14:hiddenFill>
                                </a:ext>
                              </a:extLst>
                            </wps:spPr>
                            <wps:bodyPr/>
                          </wps:wsp>
                        </wpg:grpSp>
                        <wps:wsp>
                          <wps:cNvPr id="58" name="Text Box 1511"/>
                          <wps:cNvSpPr txBox="1">
                            <a:spLocks noChangeArrowheads="1"/>
                          </wps:cNvSpPr>
                          <wps:spPr bwMode="auto">
                            <a:xfrm>
                              <a:off x="-35" y="388"/>
                              <a:ext cx="389" cy="2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Pr="00626273" w:rsidRDefault="005F0CF5" w:rsidP="00626273">
                                <w:pPr>
                                  <w:spacing w:before="60" w:line="144" w:lineRule="auto"/>
                                  <w:jc w:val="center"/>
                                  <w:rPr>
                                    <w:sz w:val="18"/>
                                    <w:szCs w:val="24"/>
                                    <w:rtl/>
                                    <w:lang w:bidi="ar-SY"/>
                                  </w:rPr>
                                </w:pPr>
                                <w:r>
                                  <w:rPr>
                                    <w:rFonts w:hint="cs"/>
                                    <w:sz w:val="18"/>
                                    <w:szCs w:val="24"/>
                                    <w:rtl/>
                                    <w:lang w:bidi="ar-SY"/>
                                  </w:rPr>
                                  <w:t xml:space="preserve">الانحراف المعياري للإشارة </w:t>
                                </w:r>
                                <w:r>
                                  <w:rPr>
                                    <w:sz w:val="18"/>
                                    <w:szCs w:val="24"/>
                                    <w:lang w:bidi="ar-SY"/>
                                  </w:rPr>
                                  <w:t>(dB)</w:t>
                                </w:r>
                              </w:p>
                            </w:txbxContent>
                          </wps:txbx>
                          <wps:bodyPr rot="0" vert="vert270" wrap="square" lIns="0" tIns="0" rIns="0" bIns="0" anchor="t" anchorCtr="0" upright="1">
                            <a:noAutofit/>
                          </wps:bodyPr>
                        </wps:wsp>
                        <wps:wsp>
                          <wps:cNvPr id="59" name="Text Box 1512"/>
                          <wps:cNvSpPr txBox="1">
                            <a:spLocks noChangeArrowheads="1"/>
                          </wps:cNvSpPr>
                          <wps:spPr bwMode="auto">
                            <a:xfrm>
                              <a:off x="2493" y="3543"/>
                              <a:ext cx="1878"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Pr="00626273" w:rsidRDefault="005F0CF5" w:rsidP="00626273">
                                <w:pPr>
                                  <w:spacing w:before="60" w:line="144" w:lineRule="auto"/>
                                  <w:jc w:val="center"/>
                                  <w:rPr>
                                    <w:sz w:val="18"/>
                                    <w:szCs w:val="24"/>
                                    <w:rtl/>
                                    <w:lang w:bidi="ar-SY"/>
                                  </w:rPr>
                                </w:pPr>
                                <w:r>
                                  <w:rPr>
                                    <w:rFonts w:hint="cs"/>
                                    <w:sz w:val="18"/>
                                    <w:szCs w:val="24"/>
                                    <w:rtl/>
                                    <w:lang w:bidi="ar-SY"/>
                                  </w:rPr>
                                  <w:t xml:space="preserve">سرعة الريح </w:t>
                                </w:r>
                                <w:r>
                                  <w:rPr>
                                    <w:sz w:val="18"/>
                                    <w:szCs w:val="24"/>
                                    <w:lang w:bidi="ar-SY"/>
                                  </w:rPr>
                                  <w:t>(m/s)</w:t>
                                </w:r>
                              </w:p>
                            </w:txbxContent>
                          </wps:txbx>
                          <wps:bodyPr rot="0" vert="horz" wrap="square" lIns="0" tIns="0" rIns="0" bIns="0" anchor="t" anchorCtr="0" upright="1">
                            <a:noAutofit/>
                          </wps:bodyPr>
                        </wps:wsp>
                        <wps:wsp>
                          <wps:cNvPr id="60" name="Text Box 1513"/>
                          <wps:cNvSpPr txBox="1">
                            <a:spLocks noChangeArrowheads="1"/>
                          </wps:cNvSpPr>
                          <wps:spPr bwMode="auto">
                            <a:xfrm>
                              <a:off x="688" y="3864"/>
                              <a:ext cx="836"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Pr="00626273" w:rsidRDefault="005F0CF5" w:rsidP="00626273">
                                <w:pPr>
                                  <w:spacing w:before="60" w:line="144" w:lineRule="auto"/>
                                  <w:jc w:val="left"/>
                                  <w:rPr>
                                    <w:sz w:val="18"/>
                                    <w:szCs w:val="24"/>
                                    <w:rtl/>
                                    <w:lang w:bidi="ar-SY"/>
                                  </w:rPr>
                                </w:pPr>
                                <w:r>
                                  <w:rPr>
                                    <w:rFonts w:hint="cs"/>
                                    <w:sz w:val="18"/>
                                    <w:szCs w:val="24"/>
                                    <w:rtl/>
                                    <w:lang w:bidi="ar-SY"/>
                                  </w:rPr>
                                  <w:t xml:space="preserve"> مقيسة</w:t>
                                </w:r>
                              </w:p>
                            </w:txbxContent>
                          </wps:txbx>
                          <wps:bodyPr rot="0" vert="horz" wrap="square" lIns="0" tIns="0" rIns="0" bIns="0" anchor="t" anchorCtr="0" upright="1">
                            <a:noAutofit/>
                          </wps:bodyPr>
                        </wps:wsp>
                        <wps:wsp>
                          <wps:cNvPr id="61" name="Text Box 1514"/>
                          <wps:cNvSpPr txBox="1">
                            <a:spLocks noChangeArrowheads="1"/>
                          </wps:cNvSpPr>
                          <wps:spPr bwMode="auto">
                            <a:xfrm>
                              <a:off x="682" y="4096"/>
                              <a:ext cx="836"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CF5" w:rsidRPr="00626273" w:rsidRDefault="005F0CF5" w:rsidP="00626273">
                                <w:pPr>
                                  <w:spacing w:before="60" w:line="144" w:lineRule="auto"/>
                                  <w:jc w:val="left"/>
                                  <w:rPr>
                                    <w:sz w:val="18"/>
                                    <w:szCs w:val="24"/>
                                    <w:rtl/>
                                    <w:lang w:bidi="ar-SY"/>
                                  </w:rPr>
                                </w:pPr>
                                <w:r>
                                  <w:rPr>
                                    <w:rFonts w:hint="cs"/>
                                    <w:sz w:val="18"/>
                                    <w:szCs w:val="24"/>
                                    <w:rtl/>
                                    <w:lang w:bidi="ar-SY"/>
                                  </w:rPr>
                                  <w:t xml:space="preserve"> منمذجة</w:t>
                                </w:r>
                              </w:p>
                            </w:txbxContent>
                          </wps:txbx>
                          <wps:bodyPr rot="0" vert="horz" wrap="square" lIns="0" tIns="0" rIns="0" bIns="0" anchor="t" anchorCtr="0" upright="1">
                            <a:noAutofit/>
                          </wps:bodyPr>
                        </wps:wsp>
                      </wpg:wgp>
                    </wpc:wpc>
                  </a:graphicData>
                </a:graphic>
              </wp:inline>
            </w:drawing>
          </mc:Choice>
          <mc:Fallback>
            <w:pict>
              <v:group id="Canvas 1425" o:spid="_x0000_s1787" editas="canvas" style="width:317.95pt;height:228.05pt;mso-position-horizontal-relative:char;mso-position-vertical-relative:line" coordsize="40379,28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">
                <v:shape id="_x0000_s1788" type="#_x0000_t75" style="position:absolute;width:40379;height:28962;visibility:visible;mso-wrap-style:square">
                  <v:fill o:detectmouseclick="t"/>
                  <v:path o:connecttype="none"/>
                </v:shape>
                <v:group id="Group 1508" o:spid="_x0000_s1789" style="position:absolute;left:2527;width:37198;height:22225" coordorigin="363,-11" coordsize="5858,3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1435" o:spid="_x0000_s1790" style="position:absolute;left:727;top:79;width:5392;height:3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OVcIA&#10;AADaAAAADwAAAGRycy9kb3ducmV2LnhtbESPQWvCQBSE74L/YXlCb7rRQJHUVWolxGObCqW3R/aZ&#10;Dc2+TbPbJP77bqHgcZiZb5jdYbKtGKj3jWMF61UCgrhyuuFaweU9X25B+ICssXVMCm7k4bCfz3aY&#10;aTfyGw1lqEWEsM9QgQmhy6T0lSGLfuU64uhdXW8xRNnXUvc4Rrht5SZJHqXFhuOCwY5eDFVf5Y9V&#10;8Hn94O6YyJReT3Yw/ju/FEWu1MNien4CEWgK9/B/+6wVpPB3Jd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uc5VwgAAANoAAAAPAAAAAAAAAAAAAAAAAJgCAABkcnMvZG93&#10;bnJldi54bWxQSwUGAAAAAAQABAD1AAAAhwMAAAAA&#10;" filled="f" strokecolor="#24282b" strokeweight="1.15pt">
                    <v:stroke endcap="square"/>
                  </v:rect>
                  <v:line id="Line 1436" o:spid="_x0000_s1791" style="position:absolute;visibility:visible;mso-wrap-style:square" from="727,2884" to="6119,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wuj8MAAADaAAAADwAAAGRycy9kb3ducmV2LnhtbESPUUsDMRCE34X+h7CCbzZ3YkXPpqVW&#10;xBb0wdYfsFzWS/CyObJpe/77RhB8HGbmG2a+HEOvjpTERzZQTytQxG20njsDn/uX63tQkpEt9pHJ&#10;wA8JLBeTizk2Np74g4673KkCYWnQgMt5aLSW1lFAmcaBuHhfMQXMRaZO24SnAg+9vqmqOx3Qc1lw&#10;ONDaUfu9OwQD8rCt357ek7993m5c/XqQ/dqLMVeX4+oRVKYx/4f/2htrYAa/V8oN0Is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cLo/DAAAA2gAAAA8AAAAAAAAAAAAA&#10;AAAAoQIAAGRycy9kb3ducmV2LnhtbFBLBQYAAAAABAAEAPkAAACRAwAAAAA=&#10;" strokecolor="#24282b" strokeweight=".55pt">
                    <v:stroke joinstyle="miter" endcap="square"/>
                  </v:line>
                  <v:line id="Line 1437" o:spid="_x0000_s1792" style="position:absolute;visibility:visible;mso-wrap-style:square" from="727,2578" to="6119,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IVY8MAAADaAAAADwAAAGRycy9kb3ducmV2LnhtbESPUUsDMRCE34X+h7CCbzZ3IlXPpqVW&#10;xBb0wdYfsFzWS/CyObJpe/77RhB8HGbmG2a+HEOvjpTERzZQTytQxG20njsDn/uX63tQkpEt9pHJ&#10;wA8JLBeTizk2Np74g4673KkCYWnQgMt5aLSW1lFAmcaBuHhfMQXMRaZO24SnAg+9vqmqmQ7ouSw4&#10;HGjtqP3eHYIBedjWb0/vyd8+bzeufj3Ifu3FmKvLcfUIKtOY/8N/7Y01cAe/V8oN0Is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CFWPDAAAA2gAAAA8AAAAAAAAAAAAA&#10;AAAAoQIAAGRycy9kb3ducmV2LnhtbFBLBQYAAAAABAAEAPkAAACRAwAAAAA=&#10;" strokecolor="#24282b" strokeweight=".55pt">
                    <v:stroke joinstyle="miter" endcap="square"/>
                  </v:line>
                  <v:line id="Line 1438" o:spid="_x0000_s1793" style="position:absolute;visibility:visible;mso-wrap-style:square" from="727,2260" to="6119,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2BEcAAAADaAAAADwAAAGRycy9kb3ducmV2LnhtbERPzUoDMRC+C75DGMGbza6I2G3TUiti&#10;C3qw7QMMm+kmdDNZMmm7vr05CB4/vv/5cgy9ulASH9lAPalAEbfReu4MHPbvDy+gJCNb7COTgR8S&#10;WC5ub+bY2Hjlb7rscqdKCEuDBlzOQ6O1tI4CyiQOxIU7xhQwF5g6bRNeS3jo9WNVPeuAnkuDw4HW&#10;jtrT7hwMyHRbf75+Jf/0tt24+uMs+7UXY+7vxtUMVKYx/4v/3BtroGwtV8oN0I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0dgRHAAAAA2gAAAA8AAAAAAAAAAAAAAAAA&#10;oQIAAGRycy9kb3ducmV2LnhtbFBLBQYAAAAABAAEAPkAAACOAwAAAAA=&#10;" strokecolor="#24282b" strokeweight=".55pt">
                    <v:stroke joinstyle="miter" endcap="square"/>
                  </v:line>
                  <v:line id="Line 1439" o:spid="_x0000_s1794" style="position:absolute;visibility:visible;mso-wrap-style:square" from="727,1953" to="6119,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EkisIAAADaAAAADwAAAGRycy9kb3ducmV2LnhtbESPUUsDMRCE34X+h7BC32zuRMSeTYut&#10;SFvQB1t/wHJZL8HL5sim7fnvjSD4OMzMN8xiNYZenSmJj2ygnlWgiNtoPXcGPo4vNw+gJCNb7COT&#10;gW8SWC0nVwtsbLzwO50PuVMFwtKgAZfz0GgtraOAMosDcfE+YwqYi0ydtgkvBR56fVtV9zqg57Lg&#10;cKCNo/brcAoGZL6vX9dvyd8973eu3p7kuPFizPR6fHoElWnM/+G/9s4amMPvlXID9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EkisIAAADaAAAADwAAAAAAAAAAAAAA&#10;AAChAgAAZHJzL2Rvd25yZXYueG1sUEsFBgAAAAAEAAQA+QAAAJADAAAAAA==&#10;" strokecolor="#24282b" strokeweight=".55pt">
                    <v:stroke joinstyle="miter" endcap="square"/>
                  </v:line>
                  <v:line id="Line 1440" o:spid="_x0000_s1795" style="position:absolute;visibility:visible;mso-wrap-style:square" from="727,1635" to="6119,1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7SDcQAAADbAAAADwAAAGRycy9kb3ducmV2LnhtbESPQUsDMRCF74L/IYzgzWZXROy2aakV&#10;sQU92PYHDJvpJnQzWTJpu/57cxC8zfDevPfNfDmGXl0oiY9soJ5UoIjbaD13Bg7794cXUJKRLfaR&#10;ycAPCSwXtzdzbGy88jdddrlTJYSlQQMu56HRWlpHAWUSB+KiHWMKmMuaOm0TXkt46PVjVT3rgJ5L&#10;g8OB1o7a0+4cDMh0W3++fiX/9LbduPrjLPu1F2Pu78bVDFSmMf+b/643tuAX+vJLGUA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LtINxAAAANsAAAAPAAAAAAAAAAAA&#10;AAAAAKECAABkcnMvZG93bnJldi54bWxQSwUGAAAAAAQABAD5AAAAkgMAAAAA&#10;" strokecolor="#24282b" strokeweight=".55pt">
                    <v:stroke joinstyle="miter" endcap="square"/>
                  </v:line>
                  <v:line id="Line 1441" o:spid="_x0000_s1796" style="position:absolute;visibility:visible;mso-wrap-style:square" from="727,1329" to="6119,1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Dp4cEAAADbAAAADwAAAGRycy9kb3ducmV2LnhtbERPzUoDMRC+C75DGMGbzW4R0bVpsS1i&#10;C3qw9QGGzbgJbiZLJm23b98Igrf5+H5nthhDr46UxEc2UE8qUMRttJ47A1/717tHUJKRLfaRycCZ&#10;BBbz66sZNjae+JOOu9ypEsLSoAGX89BoLa2jgDKJA3HhvmMKmAtMnbYJTyU89HpaVQ86oOfS4HCg&#10;laP2Z3cIBuRpW78vP5K/X283rn47yH7lxZjbm/HlGVSmMf+L/9wbW+ZP4feXcoCe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sOnhwQAAANsAAAAPAAAAAAAAAAAAAAAA&#10;AKECAABkcnMvZG93bnJldi54bWxQSwUGAAAAAAQABAD5AAAAjwMAAAAA&#10;" strokecolor="#24282b" strokeweight=".55pt">
                    <v:stroke joinstyle="miter" endcap="square"/>
                  </v:line>
                  <v:line id="Line 1442" o:spid="_x0000_s1797" style="position:absolute;visibility:visible;mso-wrap-style:square" from="727,1011" to="6119,1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esEAAADbAAAADwAAAGRycy9kb3ducmV2LnhtbERPzUoDMRC+C32HMII3m10tomvTUiti&#10;C3qw9QGGzbgJbiZLJm3Xt28Ewdt8fL8zX46hV0dK4iMbqKcVKOI2Ws+dgc/9y/U9KMnIFvvIZOCH&#10;BJaLycUcGxtP/EHHXe5UCWFp0IDLeWi0ltZRQJnGgbhwXzEFzAWmTtuEpxIeen1TVXc6oOfS4HCg&#10;taP2e3cIBuRhW789vSc/e95uXP16kP3aizFXl+PqEVSmMf+L/9wbW+bfwu8v5QC9O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x6wQAAANsAAAAPAAAAAAAAAAAAAAAA&#10;AKECAABkcnMvZG93bnJldi54bWxQSwUGAAAAAAQABAD5AAAAjwMAAAAA&#10;" strokecolor="#24282b" strokeweight=".55pt">
                    <v:stroke joinstyle="miter" endcap="square"/>
                  </v:line>
                  <v:line id="Line 1443" o:spid="_x0000_s1798" style="position:absolute;visibility:visible;mso-wrap-style:square" from="727,704" to="6119,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XUDsEAAADbAAAADwAAAGRycy9kb3ducmV2LnhtbERPzUoDMRC+C75DGMGbzW4pomvTYluK&#10;LejB1gcYNuMmuJksmbRd394Igrf5+H5nvhxDr86UxEc2UE8qUMRttJ47Ax/H7d0DKMnIFvvIZOCb&#10;BJaL66s5NjZe+J3Oh9ypEsLSoAGX89BoLa2jgDKJA3HhPmMKmAtMnbYJLyU89HpaVfc6oOfS4HCg&#10;taP263AKBuRxX7+u3pKfbfY7V7+c5Lj2Ysztzfj8BCrTmP/Ff+6dLfNn8PtLOUAv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FdQOwQAAANsAAAAPAAAAAAAAAAAAAAAA&#10;AKECAABkcnMvZG93bnJldi54bWxQSwUGAAAAAAQABAD5AAAAjwMAAAAA&#10;" strokecolor="#24282b" strokeweight=".55pt">
                    <v:stroke joinstyle="miter" endcap="square"/>
                  </v:line>
                  <v:line id="Line 1444" o:spid="_x0000_s1799" style="position:absolute;visibility:visible;mso-wrap-style:square" from="727,397" to="6119,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lxlcEAAADbAAAADwAAAGRycy9kb3ducmV2LnhtbERPzUoDMRC+C32HMII3m12xomvTUiti&#10;C3qw9QGGzbgJbiZLJm3Xt28Ewdt8fL8zX46hV0dK4iMbqKcVKOI2Ws+dgc/9y/U9KMnIFvvIZOCH&#10;BJaLycUcGxtP/EHHXe5UCWFp0IDLeWi0ltZRQJnGgbhwXzEFzAWmTtuEpxIeen1TVXc6oOfS4HCg&#10;taP2e3cIBuRhW789vSd/+7zduPr1IPu1F2OuLsfVI6hMY/4X/7k3tsyfwe8v5QC9O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WXGVwQAAANsAAAAPAAAAAAAAAAAAAAAA&#10;AKECAABkcnMvZG93bnJldi54bWxQSwUGAAAAAAQABAD5AAAAjwMAAAAA&#10;" strokecolor="#24282b" strokeweight=".55pt">
                    <v:stroke joinstyle="miter" endcap="square"/>
                  </v:line>
                  <v:line id="Line 1445" o:spid="_x0000_s1800" style="position:absolute;visibility:visible;mso-wrap-style:square" from="2078,79" to="2078,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vv4sEAAADbAAAADwAAAGRycy9kb3ducmV2LnhtbERPzUoDMRC+C75DGKE3m91Siq5Ni62I&#10;LejB1gcYNuMmuJksmbRd394Igrf5+H5nuR5Dr86UxEc2UE8rUMRttJ47Ax/H59s7UJKRLfaRycA3&#10;CaxX11dLbGy88DudD7lTJYSlQQMu56HRWlpHAWUaB+LCfcYUMBeYOm0TXkp46PWsqhY6oOfS4HCg&#10;raP263AKBuR+X79u3pKfP+13rn45yXHrxZjJzfj4ACrTmP/Ff+6dLfMX8PtLOUCv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i+/iwQAAANsAAAAPAAAAAAAAAAAAAAAA&#10;AKECAABkcnMvZG93bnJldi54bWxQSwUGAAAAAAQABAD5AAAAjwMAAAAA&#10;" strokecolor="#24282b" strokeweight=".55pt">
                    <v:stroke joinstyle="miter" endcap="square"/>
                  </v:line>
                  <v:line id="Line 1446" o:spid="_x0000_s1801" style="position:absolute;visibility:visible;mso-wrap-style:square" from="3417,79" to="3417,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dKecEAAADbAAAADwAAAGRycy9kb3ducmV2LnhtbERPzUoDMRC+C32HMII3m12RqmvTUiti&#10;C3qw9QGGzbgJbiZLJm3Xt28Ewdt8fL8zX46hV0dK4iMbqKcVKOI2Ws+dgc/9y/U9KMnIFvvIZOCH&#10;BJaLycUcGxtP/EHHXe5UCWFp0IDLeWi0ltZRQJnGgbhwXzEFzAWmTtuEpxIeen1TVTMd0HNpcDjQ&#10;2lH7vTsEA/Kwrd+e3pO/fd5uXP16kP3aizFXl+PqEVSmMf+L/9wbW+bfwe8v5QC9O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x0p5wQAAANsAAAAPAAAAAAAAAAAAAAAA&#10;AKECAABkcnMvZG93bnJldi54bWxQSwUGAAAAAAQABAD5AAAAjwMAAAAA&#10;" strokecolor="#24282b" strokeweight=".55pt">
                    <v:stroke joinstyle="miter" endcap="square"/>
                  </v:line>
                  <v:line id="Line 1447" o:spid="_x0000_s1802" style="position:absolute;visibility:visible;mso-wrap-style:square" from="4768,79" to="4768,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eC8QAAADbAAAADwAAAGRycy9kb3ducmV2LnhtbESPQUsDMRCF74L/IYzgzWZXROy2aakV&#10;sQU92PYHDJvpJnQzWTJpu/57cxC8zfDevPfNfDmGXl0oiY9soJ5UoIjbaD13Bg7794cXUJKRLfaR&#10;ycAPCSwXtzdzbGy88jdddrlTJYSlQQMu56HRWlpHAWUSB+KiHWMKmMuaOm0TXkt46PVjVT3rgJ5L&#10;g8OB1o7a0+4cDMh0W3++fiX/9LbduPrjLPu1F2Pu78bVDFSmMf+b/643tuAX2PJLGUA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WN4LxAAAANsAAAAPAAAAAAAAAAAA&#10;AAAAAKECAABkcnMvZG93bnJldi54bWxQSwUGAAAAAAQABAD5AAAAkgMAAAAA&#10;" strokecolor="#24282b" strokeweight=".55pt">
                    <v:stroke joinstyle="miter" endcap="square"/>
                  </v:line>
                  <v:shape id="Freeform 1448" o:spid="_x0000_s1803" style="position:absolute;left:795;top:273;width:5313;height:2929;visibility:visible;mso-wrap-style:square;v-text-anchor:top" coordsize="468,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U3MMA&#10;AADbAAAADwAAAGRycy9kb3ducmV2LnhtbERPTWvCQBC9C/0PyxR6kbpRatqmbkSEQsGLRkt6HLLT&#10;JCQ7G7NbTf+9Kwje5vE+Z7EcTCtO1LvasoLpJAJBXFhdc6ngsP98fgPhPLLG1jIp+CcHy/RhtMBE&#10;2zPv6JT5UoQQdgkqqLzvEildUZFBN7EdceB+bW/QB9iXUvd4DuGmlbMoiqXBmkNDhR2tKyqa7M8o&#10;eInnTZFvcfx9zGd5LDevcvuzUerpcVh9gPA0+Lv45v7SYf47XH8JB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TU3MMAAADbAAAADwAAAAAAAAAAAAAAAACYAgAAZHJzL2Rv&#10;d25yZXYueG1sUEsFBgAAAAAEAAQA9QAAAIgDAAAAAA==&#10;" path="m,258r5,l8,258r5,-1l18,257r5,-1l27,254r5,-1l37,252r5,-2l47,249r4,-1l56,245r5,-1l66,241r4,-2l75,237r5,-3l85,232r5,-4l93,225r5,-2l104,219r5,-4l114,212r3,-5l122,205r5,-3l132,198r4,-4l141,189r5,-4l151,181r5,-6l160,171r5,-5l170,160r5,-4l179,151r5,-5l189,141r5,-7l199,129r3,-9l207,111r5,-5l217,98r4,-5l226,87r5,-2l236,81r5,-4l245,76r5,-2l255,70r5,-2l264,68r5,l274,68r5,-3l284,63r4,-4l293,64r5,-7l303,53r3,2l311,53r5,-2l321,39r5,2l330,36r5,2l340,39r5,-3l350,38r4,-4l359,33r5,5l369,26r4,l378,36r5,1l388,26r5,5l397,30r5,-5l407,20r5,-9l415,17r5,-1l426,25r5,-8l436,13r3,4l444,18,449,8r5,4l458,4,463,r5,1e" filled="f" strokecolor="#24282b" strokeweight="1.15pt">
                    <v:stroke endcap="round"/>
                    <v:path arrowok="t" o:connecttype="custom" o:connectlocs="57,2929;148,2918;261,2906;363,2872;477,2838;579,2815;693,2770;795,2713;908,2657;1022,2588;1113,2532;1237,2441;1328,2350;1442,2293;1544,2202;1657,2100;1771,1987;1873,1885;1987,1771;2089,1657;2202,1521;2293,1362;2407,1203;2509,1056;2622,965;2736,874;2838,840;2952,772;3054,772;3167,738;3270,670;3383,647;3474,624;3587,579;3701,465;3803,431;3917,409;4019,386;4132,431;4235,295;4348,420;4462,352;4564,284;4677,125;4768,182;4893,193;4984,193;5097,91;5199,45;5313,11" o:connectangles="0,0,0,0,0,0,0,0,0,0,0,0,0,0,0,0,0,0,0,0,0,0,0,0,0,0,0,0,0,0,0,0,0,0,0,0,0,0,0,0,0,0,0,0,0,0,0,0,0,0"/>
                  </v:shape>
                  <v:shape id="Freeform 1449" o:spid="_x0000_s1804" style="position:absolute;left:1771;top:1794;width:80;height:91;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Oi8AA&#10;AADbAAAADwAAAGRycy9kb3ducmV2LnhtbERPTYvCMBC9C/sfwix403Q9iFSjiODiLiylKp7HZmyK&#10;zaQ00Xb99eYgeHy878Wqt7W4U+srxwq+xgkI4sLpiksFx8N2NAPhA7LG2jEp+CcPq+XHYIGpdh3n&#10;dN+HUsQQ9ikqMCE0qZS+MGTRj11DHLmLay2GCNtS6ha7GG5rOUmSqbRYcWww2NDGUHHd36yC2XeW&#10;Faem+/k9h9xcH+v8jzKj1PCzX89BBOrDW/xy77SCSVwfv8Qf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oOi8AAAADbAAAADwAAAAAAAAAAAAAAAACYAgAAZHJzL2Rvd25y&#10;ZXYueG1sUEsFBgAAAAAEAAQA9QAAAIUDAAAAAA==&#10;" path="m4,l7,4,4,8,,4,4,xe" fillcolor="#24282b" strokecolor="#24282b" strokeweight="1.15pt">
                    <v:stroke endcap="round"/>
                    <v:path arrowok="t" o:connecttype="custom" o:connectlocs="46,0;80,46;46,91;0,46;46,0" o:connectangles="0,0,0,0,0"/>
                  </v:shape>
                  <v:shape id="Freeform 1450" o:spid="_x0000_s1805" style="position:absolute;left:1805;top:2646;width:80;height:79;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8cEA&#10;AADbAAAADwAAAGRycy9kb3ducmV2LnhtbESP0YrCMBRE3xf8h3AF39ZURZFqFBEWREHQ9gOuzbWt&#10;NjelyWr1640g+DjMzBlmvmxNJW7UuNKygkE/AkGcWV1yriBN/n6nIJxH1lhZJgUPcrBcdH7mGGt7&#10;5wPdjj4XAcIuRgWF93UspcsKMuj6tiYO3tk2Bn2QTS51g/cAN5UcRtFEGiw5LBRY07qg7Hr8NwpG&#10;rU3GKeu9cdsTXU77ZLeST6V63XY1A+Gp9d/wp73RCoYDeH8JP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kHPHBAAAA2wAAAA8AAAAAAAAAAAAAAAAAmAIAAGRycy9kb3du&#10;cmV2LnhtbFBLBQYAAAAABAAEAPUAAACGAwAAAAA=&#10;" path="m3,l7,3,3,7,,3,3,xe" fillcolor="#24282b" strokecolor="#24282b" strokeweight="1.15pt">
                    <v:stroke endcap="round"/>
                    <v:path arrowok="t" o:connecttype="custom" o:connectlocs="34,0;80,34;34,79;0,34;34,0" o:connectangles="0,0,0,0,0"/>
                  </v:shape>
                  <v:shape id="Freeform 1451" o:spid="_x0000_s1806" style="position:absolute;left:1907;top:2101;width:91;height:91;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3rR8MA&#10;AADbAAAADwAAAGRycy9kb3ducmV2LnhtbESPQWsCMRSE74X+h/AKvZSadS1StkYRadGLBbW9P5Ln&#10;ZunmZU1Sd/33Rij0OMzMN8xsMbhWnCnExrOC8agAQay9abhW8HX4eH4FEROywdYzKbhQhMX8/m6G&#10;lfE97+i8T7XIEI4VKrApdZWUUVtyGEe+I87e0QeHKctQSxOwz3DXyrIoptJhw3nBYkcrS/pn/+sU&#10;8Pop9N+nOunjp53o5mX9vi1ZqceHYfkGItGQ/sN/7Y1RUJZw+5J/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3rR8MAAADbAAAADwAAAAAAAAAAAAAAAACYAgAAZHJzL2Rv&#10;d25yZXYueG1sUEsFBgAAAAAEAAQA9QAAAIgDAAAAAA==&#10;" path="m4,l8,4,4,8,,4,4,xe" fillcolor="#24282b" strokecolor="#24282b" strokeweight="1.15pt">
                    <v:stroke endcap="round"/>
                    <v:path arrowok="t" o:connecttype="custom" o:connectlocs="46,0;91,46;46,91;0,46;46,0" o:connectangles="0,0,0,0,0"/>
                  </v:shape>
                  <v:shape id="Freeform 1452" o:spid="_x0000_s1807" style="position:absolute;left:2032;top:2010;width:80;height:79;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nHcIA&#10;AADbAAAADwAAAGRycy9kb3ducmV2LnhtbESP0YrCMBRE34X9h3AX9k1TFUWqsZSFhWUFQdsPuDbX&#10;ttrclCar1a83guDjMDNnmFXSm0ZcqHO1ZQXjUQSCuLC65lJBnv0MFyCcR9bYWCYFN3KQrD8GK4y1&#10;vfKOLntfigBhF6OCyvs2ltIVFRl0I9sSB+9oO4M+yK6UusNrgJtGTqJoLg3WHBYqbOm7ouK8/zcK&#10;pr3NZjnrrXF/BzodttkmlXelvj77dAnCU+/f4Vf7VyuYTOH5Jfw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eicdwgAAANsAAAAPAAAAAAAAAAAAAAAAAJgCAABkcnMvZG93&#10;bnJldi54bWxQSwUGAAAAAAQABAD1AAAAhwMAAAAA&#10;" path="m3,l7,3,3,7,,3,3,xe" fillcolor="#24282b" strokecolor="#24282b" strokeweight="1.15pt">
                    <v:stroke endcap="round"/>
                    <v:path arrowok="t" o:connecttype="custom" o:connectlocs="34,0;80,34;34,79;0,34;34,0" o:connectangles="0,0,0,0,0"/>
                  </v:shape>
                  <v:shape id="Freeform 1453" o:spid="_x0000_s1808" style="position:absolute;left:2044;top:2873;width:79;height:91;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EIiMMA&#10;AADbAAAADwAAAGRycy9kb3ducmV2LnhtbESPQWvCQBSE70L/w/IK3nRTEZHUVaRQsYKEaOn5Nfua&#10;DWbfhuzWRH+9Kwgeh5n5hlmseluLM7W+cqzgbZyAIC6crrhU8H38HM1B+ICssXZMCi7kYbV8GSww&#10;1a7jnM6HUIoIYZ+iAhNCk0rpC0MW/dg1xNH7c63FEGVbSt1iF+G2lpMkmUmLFccFgw19GCpOh3+r&#10;YL7JsuKn6b52vyE3p+s631NmlBq+9ut3EIH68Aw/2lutYDKF+5f4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EIiMMAAADbAAAADwAAAAAAAAAAAAAAAACYAgAAZHJzL2Rv&#10;d25yZXYueG1sUEsFBgAAAAAEAAQA9QAAAIgDAAAAAA==&#10;" path="m4,l7,4,4,8,,4,4,xe" fillcolor="#24282b" strokecolor="#24282b" strokeweight="1.15pt">
                    <v:stroke endcap="round"/>
                    <v:path arrowok="t" o:connecttype="custom" o:connectlocs="45,0;79,46;45,91;0,46;45,0" o:connectangles="0,0,0,0,0"/>
                  </v:shape>
                  <v:shape id="Freeform 1454" o:spid="_x0000_s1809" style="position:absolute;left:2055;top:1556;width:91;height:90;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zM8QA&#10;AADbAAAADwAAAGRycy9kb3ducmV2LnhtbESPQUsDMRSE70L/Q3hCL8Vm3VqRtWkpYqkXBVu9P5LX&#10;zeLmZU3S7vbfN0LB4zAz3zCL1eBacaIQG88K7qcFCGLtTcO1gq/95u4JREzIBlvPpOBMEVbL0c0C&#10;K+N7/qTTLtUiQzhWqMCm1FVSRm3JYZz6jjh7Bx8cpixDLU3APsNdK8uieJQOG84LFjt6saR/dken&#10;gLeT0H//1kkfPuxMNw/b1/eSlRrfDutnEImG9B++tt+MgnIOf1/yD5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kczPEAAAA2wAAAA8AAAAAAAAAAAAAAAAAmAIAAGRycy9k&#10;b3ducmV2LnhtbFBLBQYAAAAABAAEAPUAAACJAwAAAAA=&#10;" path="m4,l8,4,4,8,,4,4,xe" fillcolor="#24282b" strokecolor="#24282b" strokeweight="1.15pt">
                    <v:stroke endcap="round"/>
                    <v:path arrowok="t" o:connecttype="custom" o:connectlocs="46,0;91,45;46,90;0,45;46,0" o:connectangles="0,0,0,0,0"/>
                  </v:shape>
                  <v:shape id="Freeform 1455" o:spid="_x0000_s1810" style="position:absolute;left:3031;top:908;width:91;height:91;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tRMQA&#10;AADbAAAADwAAAGRycy9kb3ducmV2LnhtbESPT0sDMRTE70K/Q3hCL2KzrlJk27QUsdRLBfvn/khe&#10;N4ublzVJu9tv3wiCx2FmfsPMl4NrxYVCbDwreJoUIIi1Nw3XCg779eMriJiQDbaeScGVIiwXo7s5&#10;Vsb3/EWXXapFhnCsUIFNqaukjNqSwzjxHXH2Tj44TFmGWpqAfYa7VpZFMZUOG84LFjt6s6S/d2en&#10;gDcPoT/+1EmfPu2zbl4279uSlRrfD6sZiERD+g//tT+MgnIKv1/y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27UTEAAAA2wAAAA8AAAAAAAAAAAAAAAAAmAIAAGRycy9k&#10;b3ducmV2LnhtbFBLBQYAAAAABAAEAPUAAACJAwAAAAA=&#10;" path="m4,l8,4,4,8,,4,4,xe" fillcolor="#24282b" strokecolor="#24282b" strokeweight="1.15pt">
                    <v:stroke endcap="round"/>
                    <v:path arrowok="t" o:connecttype="custom" o:connectlocs="46,0;91,46;46,91;0,46;46,0" o:connectangles="0,0,0,0,0"/>
                  </v:shape>
                  <v:shape id="Freeform 1456" o:spid="_x0000_s1811" style="position:absolute;left:3406;top:1919;width:79;height:91;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OW/8MA&#10;AADbAAAADwAAAGRycy9kb3ducmV2LnhtbESPQWvCQBSE70L/w/IK3nRTDyqpq0ihYgUJ0dLza/Y1&#10;G8y+Ddmtif56VxA8DjPzDbNY9bYWZ2p95VjB2zgBQVw4XXGp4Pv4OZqD8AFZY+2YFFzIw2r5Mlhg&#10;ql3HOZ0PoRQRwj5FBSaEJpXSF4Ys+rFriKP351qLIcq2lLrFLsJtLSdJMpUWK44LBhv6MFScDv9W&#10;wXyTZcVP033tfkNuTtd1vqfMKDV87dfvIAL14Rl+tLdawWQG9y/x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OW/8MAAADbAAAADwAAAAAAAAAAAAAAAACYAgAAZHJzL2Rv&#10;d25yZXYueG1sUEsFBgAAAAAEAAQA9QAAAIgDAAAAAA==&#10;" path="m4,l7,4,4,8,,4,4,xe" fillcolor="#24282b" strokecolor="#24282b" strokeweight="1.15pt">
                    <v:stroke endcap="round"/>
                    <v:path arrowok="t" o:connecttype="custom" o:connectlocs="45,0;79,46;45,91;0,46;45,0" o:connectangles="0,0,0,0,0"/>
                  </v:shape>
                  <v:rect id="Rectangle 1459" o:spid="_x0000_s1812" style="position:absolute;left:693;top:3270;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5F0CF5" w:rsidRDefault="005F0CF5" w:rsidP="00626273">
                          <w:pPr>
                            <w:spacing w:before="0" w:line="240" w:lineRule="auto"/>
                          </w:pPr>
                          <w:r>
                            <w:rPr>
                              <w:rFonts w:cs="Times New Roman"/>
                              <w:color w:val="24282B"/>
                              <w:sz w:val="18"/>
                              <w:szCs w:val="18"/>
                            </w:rPr>
                            <w:t>0</w:t>
                          </w:r>
                        </w:p>
                      </w:txbxContent>
                    </v:textbox>
                  </v:rect>
                  <v:rect id="Rectangle 1460" o:spid="_x0000_s1813" style="position:absolute;left:2044;top:3282;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5F0CF5" w:rsidRDefault="005F0CF5" w:rsidP="00626273">
                          <w:pPr>
                            <w:spacing w:before="0" w:line="240" w:lineRule="auto"/>
                          </w:pPr>
                          <w:r>
                            <w:rPr>
                              <w:rFonts w:cs="Times New Roman"/>
                              <w:color w:val="24282B"/>
                              <w:sz w:val="18"/>
                              <w:szCs w:val="18"/>
                            </w:rPr>
                            <w:t>5</w:t>
                          </w:r>
                        </w:p>
                      </w:txbxContent>
                    </v:textbox>
                  </v:rect>
                  <v:rect id="Rectangle 1461" o:spid="_x0000_s1814" style="position:absolute;left:3338;top:3282;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5F0CF5" w:rsidRDefault="005F0CF5" w:rsidP="00626273">
                          <w:pPr>
                            <w:spacing w:before="0" w:line="240" w:lineRule="auto"/>
                          </w:pPr>
                          <w:r>
                            <w:rPr>
                              <w:rFonts w:cs="Times New Roman"/>
                              <w:color w:val="24282B"/>
                              <w:sz w:val="18"/>
                              <w:szCs w:val="18"/>
                            </w:rPr>
                            <w:t>10</w:t>
                          </w:r>
                        </w:p>
                      </w:txbxContent>
                    </v:textbox>
                  </v:rect>
                  <v:rect id="Rectangle 1462" o:spid="_x0000_s1815" style="position:absolute;left:4689;top:3282;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5F0CF5" w:rsidRDefault="005F0CF5" w:rsidP="00626273">
                          <w:pPr>
                            <w:spacing w:before="0" w:line="240" w:lineRule="auto"/>
                          </w:pPr>
                          <w:r>
                            <w:rPr>
                              <w:rFonts w:cs="Times New Roman"/>
                              <w:color w:val="24282B"/>
                              <w:sz w:val="18"/>
                              <w:szCs w:val="18"/>
                            </w:rPr>
                            <w:t>15</w:t>
                          </w:r>
                        </w:p>
                      </w:txbxContent>
                    </v:textbox>
                  </v:rect>
                  <v:rect id="Rectangle 1463" o:spid="_x0000_s1816" style="position:absolute;left:6040;top:3282;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5F0CF5" w:rsidRDefault="005F0CF5" w:rsidP="00626273">
                          <w:pPr>
                            <w:spacing w:before="0" w:line="240" w:lineRule="auto"/>
                          </w:pPr>
                          <w:r>
                            <w:rPr>
                              <w:rFonts w:cs="Times New Roman"/>
                              <w:color w:val="24282B"/>
                              <w:sz w:val="18"/>
                              <w:szCs w:val="18"/>
                            </w:rPr>
                            <w:t>20</w:t>
                          </w:r>
                        </w:p>
                      </w:txbxContent>
                    </v:textbox>
                  </v:rect>
                  <v:rect id="Rectangle 1497" o:spid="_x0000_s1817" style="position:absolute;left:363;top:3111;width:22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5F0CF5" w:rsidRDefault="005F0CF5" w:rsidP="00626273">
                          <w:pPr>
                            <w:spacing w:before="0" w:line="240" w:lineRule="auto"/>
                          </w:pPr>
                          <w:r>
                            <w:rPr>
                              <w:rFonts w:cs="Times New Roman"/>
                              <w:color w:val="24282B"/>
                              <w:sz w:val="18"/>
                              <w:szCs w:val="18"/>
                            </w:rPr>
                            <w:t>0.0</w:t>
                          </w:r>
                        </w:p>
                      </w:txbxContent>
                    </v:textbox>
                  </v:rect>
                  <v:rect id="Rectangle 1498" o:spid="_x0000_s1818" style="position:absolute;left:363;top:2793;width:22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5F0CF5" w:rsidRDefault="005F0CF5" w:rsidP="00626273">
                          <w:pPr>
                            <w:spacing w:before="0" w:line="240" w:lineRule="auto"/>
                          </w:pPr>
                          <w:r>
                            <w:rPr>
                              <w:rFonts w:cs="Times New Roman"/>
                              <w:color w:val="24282B"/>
                              <w:sz w:val="18"/>
                              <w:szCs w:val="18"/>
                            </w:rPr>
                            <w:t>0.5</w:t>
                          </w:r>
                        </w:p>
                      </w:txbxContent>
                    </v:textbox>
                  </v:rect>
                  <v:rect id="Rectangle 1499" o:spid="_x0000_s1819" style="position:absolute;left:363;top:2475;width:22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5F0CF5" w:rsidRDefault="005F0CF5" w:rsidP="00626273">
                          <w:pPr>
                            <w:spacing w:before="0" w:line="240" w:lineRule="auto"/>
                          </w:pPr>
                          <w:r>
                            <w:rPr>
                              <w:rFonts w:cs="Times New Roman"/>
                              <w:color w:val="24282B"/>
                              <w:sz w:val="18"/>
                              <w:szCs w:val="18"/>
                            </w:rPr>
                            <w:t>1.0</w:t>
                          </w:r>
                        </w:p>
                      </w:txbxContent>
                    </v:textbox>
                  </v:rect>
                  <v:rect id="Rectangle 1500" o:spid="_x0000_s1820" style="position:absolute;left:363;top:2169;width:22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5F0CF5" w:rsidRDefault="005F0CF5" w:rsidP="00626273">
                          <w:pPr>
                            <w:spacing w:before="0" w:line="240" w:lineRule="auto"/>
                          </w:pPr>
                          <w:r>
                            <w:rPr>
                              <w:rFonts w:cs="Times New Roman"/>
                              <w:color w:val="24282B"/>
                              <w:sz w:val="18"/>
                              <w:szCs w:val="18"/>
                            </w:rPr>
                            <w:t>1.5</w:t>
                          </w:r>
                        </w:p>
                      </w:txbxContent>
                    </v:textbox>
                  </v:rect>
                  <v:rect id="Rectangle 1501" o:spid="_x0000_s1821" style="position:absolute;left:363;top:1851;width:22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5F0CF5" w:rsidRDefault="005F0CF5" w:rsidP="00626273">
                          <w:pPr>
                            <w:spacing w:before="0" w:line="240" w:lineRule="auto"/>
                          </w:pPr>
                          <w:r>
                            <w:rPr>
                              <w:rFonts w:cs="Times New Roman"/>
                              <w:color w:val="24282B"/>
                              <w:sz w:val="18"/>
                              <w:szCs w:val="18"/>
                            </w:rPr>
                            <w:t>2.0</w:t>
                          </w:r>
                        </w:p>
                      </w:txbxContent>
                    </v:textbox>
                  </v:rect>
                  <v:rect id="Rectangle 1502" o:spid="_x0000_s1822" style="position:absolute;left:363;top:1544;width:22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5F0CF5" w:rsidRDefault="005F0CF5" w:rsidP="00626273">
                          <w:pPr>
                            <w:spacing w:before="0" w:line="240" w:lineRule="auto"/>
                          </w:pPr>
                          <w:r>
                            <w:rPr>
                              <w:rFonts w:cs="Times New Roman"/>
                              <w:color w:val="24282B"/>
                              <w:sz w:val="18"/>
                              <w:szCs w:val="18"/>
                            </w:rPr>
                            <w:t>2.5</w:t>
                          </w:r>
                        </w:p>
                      </w:txbxContent>
                    </v:textbox>
                  </v:rect>
                  <v:rect id="Rectangle 1503" o:spid="_x0000_s1823" style="position:absolute;left:363;top:1238;width:22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5F0CF5" w:rsidRDefault="005F0CF5" w:rsidP="00626273">
                          <w:pPr>
                            <w:spacing w:before="0" w:line="240" w:lineRule="auto"/>
                          </w:pPr>
                          <w:r>
                            <w:rPr>
                              <w:rFonts w:cs="Times New Roman"/>
                              <w:color w:val="24282B"/>
                              <w:sz w:val="18"/>
                              <w:szCs w:val="18"/>
                            </w:rPr>
                            <w:t>3.0</w:t>
                          </w:r>
                        </w:p>
                      </w:txbxContent>
                    </v:textbox>
                  </v:rect>
                  <v:rect id="Rectangle 1504" o:spid="_x0000_s1824" style="position:absolute;left:363;top:920;width:22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5F0CF5" w:rsidRDefault="005F0CF5" w:rsidP="00626273">
                          <w:pPr>
                            <w:spacing w:before="0" w:line="240" w:lineRule="auto"/>
                          </w:pPr>
                          <w:r>
                            <w:rPr>
                              <w:rFonts w:cs="Times New Roman"/>
                              <w:color w:val="24282B"/>
                              <w:sz w:val="18"/>
                              <w:szCs w:val="18"/>
                            </w:rPr>
                            <w:t>3.5</w:t>
                          </w:r>
                        </w:p>
                      </w:txbxContent>
                    </v:textbox>
                  </v:rect>
                  <v:rect id="Rectangle 1505" o:spid="_x0000_s1825" style="position:absolute;left:363;top:602;width:22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5F0CF5" w:rsidRDefault="005F0CF5" w:rsidP="00626273">
                          <w:pPr>
                            <w:spacing w:before="0" w:line="240" w:lineRule="auto"/>
                          </w:pPr>
                          <w:r>
                            <w:rPr>
                              <w:rFonts w:cs="Times New Roman"/>
                              <w:color w:val="24282B"/>
                              <w:sz w:val="18"/>
                              <w:szCs w:val="18"/>
                            </w:rPr>
                            <w:t>4.0</w:t>
                          </w:r>
                        </w:p>
                      </w:txbxContent>
                    </v:textbox>
                  </v:rect>
                  <v:rect id="Rectangle 1506" o:spid="_x0000_s1826" style="position:absolute;left:363;top:295;width:22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5F0CF5" w:rsidRDefault="005F0CF5" w:rsidP="00626273">
                          <w:pPr>
                            <w:spacing w:before="0" w:line="240" w:lineRule="auto"/>
                          </w:pPr>
                          <w:r>
                            <w:rPr>
                              <w:rFonts w:cs="Times New Roman"/>
                              <w:color w:val="24282B"/>
                              <w:sz w:val="18"/>
                              <w:szCs w:val="18"/>
                            </w:rPr>
                            <w:t>4.5</w:t>
                          </w:r>
                        </w:p>
                      </w:txbxContent>
                    </v:textbox>
                  </v:rect>
                  <v:rect id="Rectangle 1507" o:spid="_x0000_s1827" style="position:absolute;left:363;top:-11;width:22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5F0CF5" w:rsidRDefault="005F0CF5" w:rsidP="00626273">
                          <w:pPr>
                            <w:spacing w:before="0" w:line="240" w:lineRule="auto"/>
                          </w:pPr>
                          <w:r>
                            <w:rPr>
                              <w:rFonts w:cs="Times New Roman"/>
                              <w:color w:val="24282B"/>
                              <w:sz w:val="18"/>
                              <w:szCs w:val="18"/>
                            </w:rPr>
                            <w:t>5.0</w:t>
                          </w:r>
                        </w:p>
                      </w:txbxContent>
                    </v:textbox>
                  </v:rect>
                </v:group>
                <v:group id="Group 1515" o:spid="_x0000_s1828" style="position:absolute;top:2533;width:39655;height:26270" coordorigin="-35,388" coordsize="6245,4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Group 1509" o:spid="_x0000_s1829" style="position:absolute;left:5654;top:4417;width:556;height:102" coordorigin="5654,4417" coordsize="55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1426" o:spid="_x0000_s1830" style="position:absolute;left:5654;top:4417;width:68;height:102;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Bfd8IA&#10;AADbAAAADwAAAGRycy9kb3ducmV2LnhtbESPzarCMBSE94LvEI7gTlNFRKpRvIIouvL34u7QnNuW&#10;25yUJmr16Y0guBxm5htmMqtNIW5Uudyygl43AkGcWJ1zquB4WHZGIJxH1lhYJgUPcjCbNhsTjLW9&#10;845ue5+KAGEXo4LM+zKW0iUZGXRdWxIH789WBn2QVSp1hfcAN4XsR9FQGsw5LGRY0iKj5H9/NQrO&#10;pyfJaDu3v6fNZbn6OTh5vSRKtVv1fAzCU+2/4U97rRUMhvD+En6An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F93wgAAANsAAAAPAAAAAAAAAAAAAAAAAJgCAABkcnMvZG93&#10;bnJldi54bWxQSwUGAAAAAAQABAD1AAAAhwMAAAAA&#10;" path="m2,5r,3c2,8,2,8,2,8v,,,,1,l3,8r,1l,9,,8r,c1,8,1,8,1,8v,,,,,l1,1v,,,,,c1,1,1,1,,1r,l,,3,,5,,6,1r,l6,2r,2l5,5,3,5,2,5r,xm2,4l2,3,3,4r,l4,4,5,3r,l5,2r,l4,1,3,1v,,-1,,-1,l2,4xe" fillcolor="#24282b" stroked="f">
                      <v:path arrowok="t" o:connecttype="custom" o:connectlocs="23,57;23,91;23,91;34,91;34,91;34,102;0,102;0,91;0,91;11,91;11,91;11,11;11,11;0,11;0,11;0,0;34,0;57,0;68,11;68,11;68,23;68,45;57,57;34,57;23,57;23,57;23,45;23,34;34,45;34,45;45,45;57,34;57,34;57,23;57,23;45,11;34,11;23,11;23,45" o:connectangles="0,0,0,0,0,0,0,0,0,0,0,0,0,0,0,0,0,0,0,0,0,0,0,0,0,0,0,0,0,0,0,0,0,0,0,0,0,0,0"/>
                      <o:lock v:ext="edit" verticies="t"/>
                    </v:shape>
                    <v:shape id="Freeform 1427" o:spid="_x0000_s1831" style="position:absolute;left:5733;top:4508;width:12;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e9cQA&#10;AADbAAAADwAAAGRycy9kb3ducmV2LnhtbESPT2sCMRTE7wW/Q3hCbzXrH2zZGkWk0p4K1T14fGye&#10;2bWblyVJNfXTm0LB4zAzv2EWq2Q7cSYfWscKxqMCBHHtdMtGQbXfPr2ACBFZY+eYFPxSgNVy8LDA&#10;UrsLf9F5F43IEA4lKmhi7EspQ92QxTByPXH2js5bjFl6I7XHS4bbTk6KYi4ttpwXGuxp01D9vfux&#10;Co7Gm7dPnqbre3Lmag+neXU4KfU4TOtXEJFSvIf/2x9awewZ/r7k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3HvXEAAAA2wAAAA8AAAAAAAAAAAAAAAAAmAIAAGRycy9k&#10;b3ducmV2LnhtbFBLBQYAAAAABAAEAPUAAACJAwAAAAA=&#10;" path="m1,v,,,,,c1,,1,,1,v,1,,1,,1c1,1,1,1,1,1,,1,,1,,1,,1,,1,,,,,,,,,,,,,1,xe" fillcolor="#24282b" stroked="f">
                      <v:path arrowok="t" o:connecttype="custom" o:connectlocs="12,0;12,0;12,0;12,11;12,11;0,11;0,0;0,0;12,0" o:connectangles="0,0,0,0,0,0,0,0,0"/>
                    </v:shape>
                    <v:shape id="Freeform 1428" o:spid="_x0000_s1832" style="position:absolute;left:5756;top:4417;width:57;height:10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t+78A&#10;AADbAAAADwAAAGRycy9kb3ducmV2LnhtbERPy4rCMBTdD/gP4QrupqkiMlajiKi4ceFr4e7SXNti&#10;c1OSqNWvNwthlofzns5bU4sHOV9ZVtBPUhDEudUVFwpOx/XvHwgfkDXWlknBizzMZ52fKWbaPnlP&#10;j0MoRAxhn6GCMoQmk9LnJRn0iW2II3e1zmCI0BVSO3zGcFPLQZqOpMGKY0OJDS1Lym+Hu1FAa3vh&#10;G75pdd678fZ6bnab0UWpXrddTEAEasO/+OveagXDODZ+iT9Az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KG37vwAAANsAAAAPAAAAAAAAAAAAAAAAAJgCAABkcnMvZG93bnJl&#10;di54bWxQSwUGAAAAAAQABAD1AAAAhAMAAAAA&#10;" path="m,5l,1r,l,1,1,,3,,4,,5,1r,l5,4r,4l5,8,4,9,2,9,1,9,,8r,l,5xm1,5r,2l1,7,2,8r,l3,8,4,7r,l4,7,4,4,4,2r,l4,2r,l3,1r,l2,1,1,2r,l1,2r,3xe" fillcolor="#24282b" stroked="f">
                      <v:path arrowok="t" o:connecttype="custom" o:connectlocs="0,57;0,11;0,11;0,11;11,0;34,0;46,0;57,11;57,11;57,45;57,91;57,91;46,102;23,102;11,102;0,91;0,91;0,57;11,57;11,79;11,79;23,91;23,91;34,91;46,79;46,79;46,79;46,45;46,23;46,23;46,23;46,23;34,11;34,11;23,11;11,23;11,23;11,23;11,57" o:connectangles="0,0,0,0,0,0,0,0,0,0,0,0,0,0,0,0,0,0,0,0,0,0,0,0,0,0,0,0,0,0,0,0,0,0,0,0,0,0,0"/>
                      <o:lock v:ext="edit" verticies="t"/>
                    </v:shape>
                    <v:shape id="Freeform 1429" o:spid="_x0000_s1833" style="position:absolute;left:5824;top:4417;width:57;height:10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IYMUA&#10;AADbAAAADwAAAGRycy9kb3ducmV2LnhtbESPzWrDMBCE74W+g9hCbrXcEEztWgmlJMWXHJI2h9wW&#10;a/1DrJWR1MTt00eBQI/DzHzDlKvJDOJMzveWFbwkKQji2uqeWwXfX5vnVxA+IGscLJOCX/KwWj4+&#10;lFhoe+EdnfehFRHCvkAFXQhjIaWvOzLoEzsSR6+xzmCI0rVSO7xEuBnkPE0zabDnuNDhSB8d1af9&#10;j1FAG3vkE/7R+rBzedUcxu1ndlRq9jS9v4EINIX/8L1daQWLH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MhgxQAAANsAAAAPAAAAAAAAAAAAAAAAAJgCAABkcnMv&#10;ZG93bnJldi54bWxQSwUGAAAAAAQABAD1AAAAigMAAAAA&#10;" path="m2,5c1,4,1,4,1,3,,3,,3,,2l,1,1,,3,,4,,5,1r,1c5,2,5,3,5,3,4,4,4,4,3,5v1,,1,,2,1c5,6,5,7,5,7r,1l4,9,2,9,1,9,,8r,l,7c,7,,6,,6,1,6,1,5,2,5xm3,4c3,4,4,3,4,3v,,,,,-1l4,2,3,1r,l2,1,1,2r,c1,2,1,3,1,3v,,,,1,l3,4xm2,5c2,5,1,6,1,6v,,,,,1l1,7,2,8r1,l3,8,4,7r,c4,7,4,7,4,6,3,6,3,6,2,5xe" fillcolor="#24282b" stroked="f">
                      <v:path arrowok="t" o:connecttype="custom" o:connectlocs="23,57;11,34;0,23;0,11;11,0;34,0;46,0;57,11;57,23;57,34;34,57;57,68;57,79;57,91;46,102;23,102;11,102;0,91;0,91;0,79;0,68;23,57;34,45;46,34;46,23;46,23;34,11;34,11;23,11;11,23;11,23;11,34;23,34;34,45;23,57;11,68;11,79;11,79;23,91;34,91;34,91;46,79;46,79;46,68;23,57" o:connectangles="0,0,0,0,0,0,0,0,0,0,0,0,0,0,0,0,0,0,0,0,0,0,0,0,0,0,0,0,0,0,0,0,0,0,0,0,0,0,0,0,0,0,0,0,0"/>
                      <o:lock v:ext="edit" verticies="t"/>
                    </v:shape>
                    <v:shape id="Freeform 1430" o:spid="_x0000_s1834" style="position:absolute;left:5892;top:4417;width:57;height:10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3IL8A&#10;AADbAAAADwAAAGRycy9kb3ducmV2LnhtbERPy4rCMBTdD/gP4QrupqmCMlajiKi4ceFr4e7SXNti&#10;c1OSqNWvNwthlofzns5bU4sHOV9ZVtBPUhDEudUVFwpOx/XvHwgfkDXWlknBizzMZ52fKWbaPnlP&#10;j0MoRAxhn6GCMoQmk9LnJRn0iW2II3e1zmCI0BVSO3zGcFPLQZqOpMGKY0OJDS1Lym+Hu1FAa3vh&#10;G75pdd678fZ6bnab0UWpXrddTEAEasO/+OveagXDuD5+iT9Az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h/cgvwAAANsAAAAPAAAAAAAAAAAAAAAAAJgCAABkcnMvZG93bnJl&#10;di54bWxQSwUGAAAAAAQABAD1AAAAhAMAAAAA&#10;" path="m,2c,1,1,1,1,1,2,,2,,3,l4,,5,1r,l5,2v,,,1,-1,2l4,4,5,5r,1l5,8r,l4,9,2,9c1,9,1,9,,9v,,,,,-1c,8,,8,,8v,,,,1,c1,8,1,8,1,8v,,,,,c2,8,2,8,2,8v,,,,,l3,8,4,7r,l4,6r,l4,6r,l4,6,3,5,2,5,1,5,2,4v,,,,1,c3,4,4,3,4,3v,,,,,-1l4,2,3,1,2,1c1,1,1,1,,2xe" fillcolor="#24282b" stroked="f">
                      <v:path arrowok="t" o:connecttype="custom" o:connectlocs="0,23;11,11;34,0;46,0;57,11;57,11;57,23;46,45;46,45;57,57;57,68;57,91;57,91;46,102;23,102;0,102;0,91;0,91;11,91;11,91;11,91;23,91;23,91;34,91;46,79;46,79;46,68;46,68;46,68;46,68;46,68;34,57;23,57;11,57;23,45;34,45;46,34;46,23;46,23;34,11;23,11;0,23" o:connectangles="0,0,0,0,0,0,0,0,0,0,0,0,0,0,0,0,0,0,0,0,0,0,0,0,0,0,0,0,0,0,0,0,0,0,0,0,0,0,0,0,0,0"/>
                    </v:shape>
                    <v:shape id="Freeform 1431" o:spid="_x0000_s1835" style="position:absolute;left:5961;top:4417;width:56;height:10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tSu8UA&#10;AADbAAAADwAAAGRycy9kb3ducmV2LnhtbESPzWrDMBCE74W+g9hCbo3sQEzrRg6lxMWXHJI2h9wW&#10;a/1DrJWR1MTt00eBQI/DzHzDrNaTGcSZnO8tK0jnCQji2uqeWwXfX+XzCwgfkDUOlknBL3lYF48P&#10;K8y1vfCOzvvQighhn6OCLoQxl9LXHRn0czsSR6+xzmCI0rVSO7xEuBnkIkkyabDnuNDhSB8d1af9&#10;j1FApT3yCf9oc9i516o5jNvP7KjU7Gl6fwMRaAr/4Xu70gqWKdy+xB8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1K7xQAAANsAAAAPAAAAAAAAAAAAAAAAAJgCAABkcnMv&#10;ZG93bnJldi54bWxQSwUGAAAAAAQABAD1AAAAigMAAAAA&#10;" path="m,2c,1,1,1,1,1,2,,2,,3,l4,,5,1r,l5,2v,,,1,-1,2l4,4,5,5r,1l5,8r,l4,9,2,9c1,9,1,9,,9v,,,,,-1c,8,,8,,8v,,,,1,c1,8,1,8,1,8v,,,,,c2,8,2,8,2,8v,,,,,l3,8,4,7r,l4,6r,l4,6r,l4,6,3,5,2,5,1,5,2,4v,,,,1,c3,4,4,3,4,3v,,,,,-1l4,2,3,1,2,1c1,1,1,1,,2xe" fillcolor="#24282b" stroked="f">
                      <v:path arrowok="t" o:connecttype="custom" o:connectlocs="0,23;11,11;34,0;45,0;56,11;56,11;56,23;45,45;45,45;56,57;56,68;56,91;56,91;45,102;22,102;0,102;0,91;0,91;11,91;11,91;11,91;22,91;22,91;34,91;45,79;45,79;45,68;45,68;45,68;45,68;45,68;34,57;22,57;11,57;22,45;34,45;45,34;45,23;45,23;34,11;22,11;0,23" o:connectangles="0,0,0,0,0,0,0,0,0,0,0,0,0,0,0,0,0,0,0,0,0,0,0,0,0,0,0,0,0,0,0,0,0,0,0,0,0,0,0,0,0,0"/>
                    </v:shape>
                    <v:rect id="Rectangle 1432" o:spid="_x0000_s1836" style="position:absolute;left:6029;top:4485;width:3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yrcMA&#10;AADbAAAADwAAAGRycy9kb3ducmV2LnhtbESPQYvCMBSE78L+h/AW9iKaKqws1SgiiF6Etcqit0fz&#10;bIvNS02yWv+9EQSPw8x8w0xmranFlZyvLCsY9BMQxLnVFRcK9rtl7weED8gaa8uk4E4eZtOPzgRT&#10;bW+8pWsWChEh7FNUUIbQpFL6vCSDvm8b4uidrDMYonSF1A5vEW5qOUySkTRYcVwosaFFSfk5+zcK&#10;7HrV5f3F/x2dWSw3A1MdDr+ZUl+f7XwMIlAb3uFXe60VfA/h+SX+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myrcMAAADbAAAADwAAAAAAAAAAAAAAAACYAgAAZHJzL2Rv&#10;d25yZXYueG1sUEsFBgAAAAAEAAQA9QAAAIgDAAAAAA==&#10;" fillcolor="#24282b" stroked="f"/>
                    <v:shape id="Freeform 1433" o:spid="_x0000_s1837" style="position:absolute;left:6074;top:4417;width:68;height:102;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qMsUA&#10;AADbAAAADwAAAGRycy9kb3ducmV2LnhtbESPT2vCQBTE74LfYXmCN7NRaZHUVVQIlnqqf1pye2Rf&#10;k2D2bchuNPXTdwuFHoeZ+Q2zXPemFjdqXWVZwTSKQRDnVldcKDif0skChPPIGmvLpOCbHKxXw8ES&#10;E23v/E63oy9EgLBLUEHpfZNI6fKSDLrINsTB+7KtQR9kW0jd4j3ATS1ncfwsDVYcFkpsaFdSfj12&#10;RsHH5UEyPmzs5+UtS/fbk5Ndlis1HvWbFxCeev8f/mu/agVPc/j9En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oyxQAAANsAAAAPAAAAAAAAAAAAAAAAAJgCAABkcnMv&#10;ZG93bnJldi54bWxQSwUGAAAAAAQABAD1AAAAigMAAAAA&#10;" path="m,5l,1r,l,1,1,,4,,5,,6,1r,l6,4r,4l6,8,5,9,3,9,1,9,,8r,l,5xm1,5r,2l1,7,3,8r,l4,8,5,7r,l5,7,5,4,5,2r,l5,2r,l4,1r,l3,1,1,2r,l1,2r,3xe" fillcolor="#24282b" stroked="f">
                      <v:path arrowok="t" o:connecttype="custom" o:connectlocs="0,57;0,11;0,11;0,11;11,0;45,0;57,0;68,11;68,11;68,45;68,91;68,91;57,102;34,102;11,102;0,91;0,91;0,57;11,57;11,79;11,79;34,91;34,91;45,91;57,79;57,79;57,79;57,45;57,23;57,23;57,23;57,23;45,11;45,11;34,11;11,23;11,23;11,23;11,57" o:connectangles="0,0,0,0,0,0,0,0,0,0,0,0,0,0,0,0,0,0,0,0,0,0,0,0,0,0,0,0,0,0,0,0,0,0,0,0,0,0,0"/>
                      <o:lock v:ext="edit" verticies="t"/>
                    </v:shape>
                    <v:shape id="Freeform 1434" o:spid="_x0000_s1838" style="position:absolute;left:6154;top:4417;width:56;height:10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xI8IA&#10;AADbAAAADwAAAGRycy9kb3ducmV2LnhtbESPQYvCMBSE74L/ITzBm6aKilajiKyLFw+6evD2aJ5t&#10;sXkpSVa7/nojCHscZuYbZrFqTCXu5HxpWcGgn4AgzqwuOVdw+tn2piB8QNZYWSYFf+RhtWy3Fphq&#10;++AD3Y8hFxHCPkUFRQh1KqXPCjLo+7Ymjt7VOoMhSpdL7fAR4aaSwySZSIMlx4UCa9oUlN2Ov0YB&#10;be2Fb/ikr/PBzXbXc73/nlyU6naa9RxEoCb8hz/tnVYwHsH7S/w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vPEjwgAAANsAAAAPAAAAAAAAAAAAAAAAAJgCAABkcnMvZG93&#10;bnJldi54bWxQSwUGAAAAAAQABAD1AAAAhwMAAAAA&#10;" path="m2,5c1,4,1,4,1,3,,3,,3,,2l,1,1,,3,,4,,5,1r,1c5,2,5,3,5,3,4,4,4,4,3,5v1,,1,,2,1c5,6,5,7,5,7r,1l4,9,2,9,1,9,,8r,l,7c,7,,6,,6,1,6,1,5,2,5xm3,4c3,4,4,3,4,3v,,,,,-1l4,2,3,1r,l2,1,1,2r,c1,2,1,3,1,3v,,,,1,l3,4xm2,5c2,5,1,6,1,6v,,,,,1l1,7,2,8r1,l3,8,4,7r,c4,7,4,7,4,6,3,6,3,6,2,5xe" fillcolor="#24282b" stroked="f">
                      <v:path arrowok="t" o:connecttype="custom" o:connectlocs="22,57;11,34;0,23;0,11;11,0;34,0;45,0;56,11;56,23;56,34;34,57;56,68;56,79;56,91;45,102;22,102;11,102;0,91;0,91;0,79;0,68;22,57;34,45;45,34;45,23;45,23;34,11;34,11;22,11;11,23;11,23;11,34;22,34;34,45;22,57;11,68;11,79;11,79;22,91;34,91;34,91;45,79;45,79;45,68;22,57" o:connectangles="0,0,0,0,0,0,0,0,0,0,0,0,0,0,0,0,0,0,0,0,0,0,0,0,0,0,0,0,0,0,0,0,0,0,0,0,0,0,0,0,0,0,0,0,0"/>
                      <o:lock v:ext="edit" verticies="t"/>
                    </v:shape>
                  </v:group>
                  <v:group id="Group 1510" o:spid="_x0000_s1839" style="position:absolute;left:1541;top:3963;width:386;height:319" coordorigin="1541,3963" coordsize="386,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1457" o:spid="_x0000_s1840" style="position:absolute;left:1677;top:3963;width:80;height:91;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lAGcMA&#10;AADbAAAADwAAAGRycy9kb3ducmV2LnhtbESPQWvCQBSE7wX/w/KE3urGgiKpq0jBUgsSouL5Nfua&#10;DWbfhuzWRH+9Kwgeh5n5hpkve1uLM7W+cqxgPEpAEBdOV1wqOOzXbzMQPiBrrB2Tggt5WC4GL3NM&#10;tes4p/MulCJC2KeowITQpFL6wpBFP3INcfT+XGsxRNmWUrfYRbit5XuSTKXFiuOCwYY+DRWn3b9V&#10;MPvKsuLYdJuf35Cb03WVbykzSr0O+9UHiEB9eIYf7W+tYDKF+5f4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lAGcMAAADbAAAADwAAAAAAAAAAAAAAAACYAgAAZHJzL2Rv&#10;d25yZXYueG1sUEsFBgAAAAAEAAQA9QAAAIgDAAAAAA==&#10;" path="m4,l7,4,4,8,,4,4,xe" fillcolor="#24282b" strokecolor="#24282b" strokeweight="1.15pt">
                      <v:stroke endcap="round"/>
                      <v:path arrowok="t" o:connecttype="custom" o:connectlocs="46,0;80,46;46,91;0,46;46,0" o:connectangles="0,0,0,0,0"/>
                    </v:shape>
                    <v:line id="Line 1458" o:spid="_x0000_s1841" style="position:absolute;visibility:visible;mso-wrap-style:square" from="1541,4281" to="1927,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AGx8QAAADbAAAADwAAAGRycy9kb3ducmV2LnhtbESPT2sCMRTE74V+h/AK3mq2VatsjSKF&#10;qiAIWj14e2ze/qGbl7CJ6/rtjSB4HGbmN8x03platNT4yrKCj34CgjizuuJCweHv930CwgdkjbVl&#10;UnAlD/PZ68sUU20vvKN2HwoRIexTVFCG4FIpfVaSQd+3jjh6uW0MhiibQuoGLxFuavmZJF/SYMVx&#10;oURHPyVl//uzUbAat4PTcjfcukVydIMt525DuVK9t27xDSJQF57hR3utFYzGcP8Sf4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kAbHxAAAANsAAAAPAAAAAAAAAAAA&#10;AAAAAKECAABkcnMvZG93bnJldi54bWxQSwUGAAAAAAQABAD5AAAAkgMAAAAA&#10;" strokecolor="#24282b" strokeweight="1.15pt">
                      <v:stroke endcap="round"/>
                    </v:line>
                  </v:group>
                  <v:shape id="Text Box 1511" o:spid="_x0000_s1842" type="#_x0000_t202" style="position:absolute;left:-35;top:388;width:389;height:2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6Db78A&#10;AADbAAAADwAAAGRycy9kb3ducmV2LnhtbERP3WqDMBS+H+wdwhn0bo2bKMM1liGU9kqo7QMczJkR&#10;zYkzWbVv31wMdvnx/e/2qx3FjWbfO1bwtk1AELdO99wpuF4Orx8gfEDWODomBXfysC+fn3ZYaLfw&#10;mW5N6EQMYV+gAhPCVEjpW0MW/dZNxJH7drPFEOHcST3jEsPtKN+TJJcWe44NBieqDLVD82sV1Hdp&#10;ltRm17aq8jpPfw44HEelNi/r1yeIQGv4F/+5T1pBFsfGL/EHy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joNvvwAAANsAAAAPAAAAAAAAAAAAAAAAAJgCAABkcnMvZG93bnJl&#10;di54bWxQSwUGAAAAAAQABAD1AAAAhAMAAAAA&#10;" filled="f" stroked="f">
                    <v:textbox style="layout-flow:vertical;mso-layout-flow-alt:bottom-to-top" inset="0,0,0,0">
                      <w:txbxContent>
                        <w:p w:rsidR="005F0CF5" w:rsidRPr="00626273" w:rsidRDefault="005F0CF5" w:rsidP="00626273">
                          <w:pPr>
                            <w:spacing w:before="60" w:line="144" w:lineRule="auto"/>
                            <w:jc w:val="center"/>
                            <w:rPr>
                              <w:sz w:val="18"/>
                              <w:szCs w:val="24"/>
                              <w:rtl/>
                              <w:lang w:bidi="ar-SY"/>
                            </w:rPr>
                          </w:pPr>
                          <w:r>
                            <w:rPr>
                              <w:rFonts w:hint="cs"/>
                              <w:sz w:val="18"/>
                              <w:szCs w:val="24"/>
                              <w:rtl/>
                              <w:lang w:bidi="ar-SY"/>
                            </w:rPr>
                            <w:t xml:space="preserve">الانحراف المعياري للإشارة </w:t>
                          </w:r>
                          <w:r>
                            <w:rPr>
                              <w:sz w:val="18"/>
                              <w:szCs w:val="24"/>
                              <w:lang w:bidi="ar-SY"/>
                            </w:rPr>
                            <w:t>(dB)</w:t>
                          </w:r>
                        </w:p>
                      </w:txbxContent>
                    </v:textbox>
                  </v:shape>
                  <v:shape id="Text Box 1512" o:spid="_x0000_s1843" type="#_x0000_t202" style="position:absolute;left:2493;top:3543;width:1878;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5F0CF5" w:rsidRPr="00626273" w:rsidRDefault="005F0CF5" w:rsidP="00626273">
                          <w:pPr>
                            <w:spacing w:before="60" w:line="144" w:lineRule="auto"/>
                            <w:jc w:val="center"/>
                            <w:rPr>
                              <w:sz w:val="18"/>
                              <w:szCs w:val="24"/>
                              <w:rtl/>
                              <w:lang w:bidi="ar-SY"/>
                            </w:rPr>
                          </w:pPr>
                          <w:r>
                            <w:rPr>
                              <w:rFonts w:hint="cs"/>
                              <w:sz w:val="18"/>
                              <w:szCs w:val="24"/>
                              <w:rtl/>
                              <w:lang w:bidi="ar-SY"/>
                            </w:rPr>
                            <w:t xml:space="preserve">سرعة الريح </w:t>
                          </w:r>
                          <w:r>
                            <w:rPr>
                              <w:sz w:val="18"/>
                              <w:szCs w:val="24"/>
                              <w:lang w:bidi="ar-SY"/>
                            </w:rPr>
                            <w:t>(m/s)</w:t>
                          </w:r>
                        </w:p>
                      </w:txbxContent>
                    </v:textbox>
                  </v:shape>
                  <v:shape id="Text Box 1513" o:spid="_x0000_s1844" type="#_x0000_t202" style="position:absolute;left:688;top:3864;width:836;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5F0CF5" w:rsidRPr="00626273" w:rsidRDefault="005F0CF5" w:rsidP="00626273">
                          <w:pPr>
                            <w:spacing w:before="60" w:line="144" w:lineRule="auto"/>
                            <w:jc w:val="left"/>
                            <w:rPr>
                              <w:sz w:val="18"/>
                              <w:szCs w:val="24"/>
                              <w:rtl/>
                              <w:lang w:bidi="ar-SY"/>
                            </w:rPr>
                          </w:pPr>
                          <w:r>
                            <w:rPr>
                              <w:rFonts w:hint="cs"/>
                              <w:sz w:val="18"/>
                              <w:szCs w:val="24"/>
                              <w:rtl/>
                              <w:lang w:bidi="ar-SY"/>
                            </w:rPr>
                            <w:t xml:space="preserve"> مقيسة</w:t>
                          </w:r>
                        </w:p>
                      </w:txbxContent>
                    </v:textbox>
                  </v:shape>
                  <v:shape id="Text Box 1514" o:spid="_x0000_s1845" type="#_x0000_t202" style="position:absolute;left:682;top:4096;width:836;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5F0CF5" w:rsidRPr="00626273" w:rsidRDefault="005F0CF5" w:rsidP="00626273">
                          <w:pPr>
                            <w:spacing w:before="60" w:line="144" w:lineRule="auto"/>
                            <w:jc w:val="left"/>
                            <w:rPr>
                              <w:sz w:val="18"/>
                              <w:szCs w:val="24"/>
                              <w:rtl/>
                              <w:lang w:bidi="ar-SY"/>
                            </w:rPr>
                          </w:pPr>
                          <w:r>
                            <w:rPr>
                              <w:rFonts w:hint="cs"/>
                              <w:sz w:val="18"/>
                              <w:szCs w:val="24"/>
                              <w:rtl/>
                              <w:lang w:bidi="ar-SY"/>
                            </w:rPr>
                            <w:t xml:space="preserve"> منمذجة</w:t>
                          </w:r>
                        </w:p>
                      </w:txbxContent>
                    </v:textbox>
                  </v:shape>
                </v:group>
                <w10:anchorlock/>
              </v:group>
            </w:pict>
          </mc:Fallback>
        </mc:AlternateContent>
      </w:r>
    </w:p>
    <w:p w:rsidR="00707F19" w:rsidRPr="00541795" w:rsidRDefault="00707F19" w:rsidP="00707F19">
      <w:pPr>
        <w:rPr>
          <w:rtl/>
        </w:rPr>
      </w:pPr>
      <w:r w:rsidRPr="00541795">
        <w:rPr>
          <w:rFonts w:hint="cs"/>
          <w:rtl/>
        </w:rPr>
        <w:t xml:space="preserve">ينمذج الانحراف المعياري </w:t>
      </w:r>
      <w:r w:rsidRPr="00541795">
        <w:sym w:font="Symbol" w:char="F073"/>
      </w:r>
      <w:r w:rsidRPr="00541795">
        <w:rPr>
          <w:rFonts w:hint="cs"/>
          <w:rtl/>
        </w:rPr>
        <w:t xml:space="preserve"> بتقريب خطي بسيط كالتالي:</w:t>
      </w:r>
    </w:p>
    <w:p w:rsidR="00CD1CD9" w:rsidRPr="00CD1CD9" w:rsidRDefault="00CD1CD9" w:rsidP="00A52461">
      <w:pPr>
        <w:pStyle w:val="Equation"/>
        <w:rPr>
          <w:lang w:eastAsia="en-US"/>
        </w:rPr>
      </w:pPr>
      <w:r w:rsidRPr="00CD1CD9">
        <w:rPr>
          <w:lang w:eastAsia="en-US"/>
        </w:rPr>
        <w:tab/>
      </w:r>
      <w:r w:rsidR="00A52461" w:rsidRPr="000C0772">
        <w:rPr>
          <w:position w:val="-10"/>
        </w:rPr>
        <w:object w:dxaOrig="2320" w:dyaOrig="320">
          <v:shape id="_x0000_i1112" type="#_x0000_t75" style="width:117pt;height:15.75pt" o:ole="">
            <v:imagedata r:id="rId177" o:title=""/>
          </v:shape>
          <o:OLEObject Type="Embed" ProgID="Equation.3" ShapeID="_x0000_i1112" DrawAspect="Content" ObjectID="_1470207731" r:id="rId178"/>
        </w:object>
      </w:r>
      <w:r w:rsidRPr="00CD1CD9">
        <w:rPr>
          <w:lang w:eastAsia="en-US"/>
        </w:rPr>
        <w:tab/>
        <w:t>(53)</w:t>
      </w:r>
    </w:p>
    <w:p w:rsidR="00707F19" w:rsidRPr="00541795" w:rsidRDefault="00707F19" w:rsidP="00707F19">
      <w:pPr>
        <w:rPr>
          <w:rtl/>
        </w:rPr>
      </w:pPr>
      <w:r w:rsidRPr="00541795">
        <w:rPr>
          <w:rFonts w:hint="cs"/>
          <w:rtl/>
        </w:rPr>
        <w:t xml:space="preserve">حيث </w:t>
      </w:r>
      <w:r w:rsidRPr="00541795">
        <w:rPr>
          <w:i/>
          <w:iCs/>
        </w:rPr>
        <w:t>v</w:t>
      </w:r>
      <w:r w:rsidRPr="00541795">
        <w:rPr>
          <w:rFonts w:hint="cs"/>
          <w:rtl/>
        </w:rPr>
        <w:t xml:space="preserve"> هي سرعة الريح </w:t>
      </w:r>
      <w:r w:rsidRPr="00541795">
        <w:t>(m/s)</w:t>
      </w:r>
      <w:r w:rsidR="002955F8">
        <w:rPr>
          <w:rFonts w:hint="cs"/>
          <w:rtl/>
        </w:rPr>
        <w:t>.</w:t>
      </w:r>
    </w:p>
    <w:p w:rsidR="00707F19" w:rsidRPr="00541795" w:rsidRDefault="00707F19" w:rsidP="00707F19">
      <w:pPr>
        <w:rPr>
          <w:rtl/>
        </w:rPr>
      </w:pPr>
      <w:r>
        <w:rPr>
          <w:rFonts w:hint="cs"/>
          <w:rtl/>
        </w:rPr>
        <w:t>وجدير ب</w:t>
      </w:r>
      <w:r w:rsidRPr="00541795">
        <w:rPr>
          <w:rFonts w:hint="cs"/>
          <w:rtl/>
        </w:rPr>
        <w:t>الملاحظة أنه على الرغم من أن هذا النمط من النموذج يبين اعتماداً متلازماً للتردد، فإن الاختلافات</w:t>
      </w:r>
      <w:r>
        <w:rPr>
          <w:rFonts w:hint="cs"/>
          <w:rtl/>
        </w:rPr>
        <w:t xml:space="preserve"> في </w:t>
      </w:r>
      <w:r w:rsidRPr="00541795">
        <w:rPr>
          <w:rFonts w:hint="cs"/>
          <w:rtl/>
        </w:rPr>
        <w:t xml:space="preserve">طول المسير عبر الأشجار بسيطة، وسيبدو الخبو عبر عرض نطاق نموذجي قدره </w:t>
      </w:r>
      <w:r w:rsidRPr="00541795">
        <w:t>MHz 40</w:t>
      </w:r>
      <w:r w:rsidRPr="00541795">
        <w:rPr>
          <w:rFonts w:hint="cs"/>
          <w:rtl/>
        </w:rPr>
        <w:t xml:space="preserve"> منتظماً. ويعزى الخبو السريع إلى التغير الزمني</w:t>
      </w:r>
      <w:r>
        <w:rPr>
          <w:rFonts w:hint="eastAsia"/>
          <w:rtl/>
        </w:rPr>
        <w:t> </w:t>
      </w:r>
      <w:r w:rsidRPr="00541795">
        <w:rPr>
          <w:rFonts w:hint="cs"/>
          <w:rtl/>
        </w:rPr>
        <w:t>للوسيط.</w:t>
      </w:r>
    </w:p>
    <w:p w:rsidR="00707F19" w:rsidRDefault="00707F19" w:rsidP="00CD1CD9">
      <w:pPr>
        <w:rPr>
          <w:rtl/>
          <w:lang w:val="fr-FR" w:bidi="ar-EG"/>
        </w:rPr>
      </w:pPr>
      <w:r>
        <w:rPr>
          <w:rFonts w:hint="cs"/>
          <w:rtl/>
          <w:lang w:val="fr-FR" w:bidi="ar-EG"/>
        </w:rPr>
        <w:t xml:space="preserve">يعرض الجدول </w:t>
      </w:r>
      <w:r w:rsidR="00CD1CD9">
        <w:rPr>
          <w:lang w:val="fr-FR" w:bidi="ar-EG"/>
        </w:rPr>
        <w:t>9</w:t>
      </w:r>
      <w:r>
        <w:rPr>
          <w:rFonts w:hint="cs"/>
          <w:rtl/>
          <w:lang w:val="fr-FR" w:bidi="ar-EG"/>
        </w:rPr>
        <w:t xml:space="preserve"> معطيات نموذجية للانحراف المعياري المتوسط للتوهين المقيس عند </w:t>
      </w:r>
      <w:r>
        <w:rPr>
          <w:lang w:val="fr-FR" w:bidi="ar-EG"/>
        </w:rPr>
        <w:t>GHz 38</w:t>
      </w:r>
      <w:r>
        <w:rPr>
          <w:rFonts w:hint="cs"/>
          <w:rtl/>
          <w:lang w:val="fr-FR" w:bidi="ar-EG"/>
        </w:rPr>
        <w:t xml:space="preserve"> فيما يتعلق بثلاثة أنواع للشجر في ظل ظروف هادئة ورياح قوية.</w:t>
      </w:r>
    </w:p>
    <w:p w:rsidR="00707F19" w:rsidRPr="00541795" w:rsidRDefault="00707F19" w:rsidP="00CD1CD9">
      <w:pPr>
        <w:pStyle w:val="TableNo"/>
        <w:rPr>
          <w:rtl/>
          <w:lang w:bidi="ar-SY"/>
        </w:rPr>
      </w:pPr>
      <w:r w:rsidRPr="00541795">
        <w:rPr>
          <w:rFonts w:hint="cs"/>
          <w:rtl/>
        </w:rPr>
        <w:t>الج</w:t>
      </w:r>
      <w:r>
        <w:rPr>
          <w:rFonts w:hint="cs"/>
          <w:rtl/>
        </w:rPr>
        <w:t>ـ</w:t>
      </w:r>
      <w:r w:rsidRPr="00541795">
        <w:rPr>
          <w:rFonts w:hint="cs"/>
          <w:rtl/>
        </w:rPr>
        <w:t xml:space="preserve">دول </w:t>
      </w:r>
      <w:r w:rsidR="00CD1CD9">
        <w:t>9</w:t>
      </w:r>
    </w:p>
    <w:p w:rsidR="00707F19" w:rsidRDefault="00707F19" w:rsidP="00CD1CD9">
      <w:pPr>
        <w:pStyle w:val="Tabletitle"/>
        <w:rPr>
          <w:rtl/>
        </w:rPr>
      </w:pPr>
      <w:r w:rsidRPr="00541795">
        <w:rPr>
          <w:rFonts w:hint="cs"/>
          <w:rtl/>
        </w:rPr>
        <w:t xml:space="preserve">دينامية الخبو للغطاء النباتي المقيسة عند </w:t>
      </w:r>
      <w:r w:rsidRPr="00541795">
        <w:t>GHz 38</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3"/>
        <w:gridCol w:w="1806"/>
        <w:gridCol w:w="1987"/>
        <w:gridCol w:w="2168"/>
        <w:gridCol w:w="2195"/>
      </w:tblGrid>
      <w:tr w:rsidR="00CD1CD9" w:rsidRPr="00CD1CD9" w:rsidTr="00CD1CD9">
        <w:trPr>
          <w:jc w:val="center"/>
        </w:trPr>
        <w:tc>
          <w:tcPr>
            <w:tcW w:w="3289" w:type="dxa"/>
            <w:gridSpan w:val="2"/>
            <w:vAlign w:val="center"/>
          </w:tcPr>
          <w:p w:rsidR="00CD1CD9" w:rsidRPr="00CD1CD9" w:rsidRDefault="00CD1CD9" w:rsidP="00C8600C">
            <w:pPr>
              <w:pStyle w:val="Tablehead"/>
            </w:pPr>
            <w:r w:rsidRPr="00CD1CD9">
              <w:rPr>
                <w:rFonts w:hint="cs"/>
                <w:rtl/>
              </w:rPr>
              <w:t>أنواع الشجر</w:t>
            </w:r>
          </w:p>
        </w:tc>
        <w:tc>
          <w:tcPr>
            <w:tcW w:w="1987" w:type="dxa"/>
            <w:vAlign w:val="center"/>
          </w:tcPr>
          <w:p w:rsidR="00CD1CD9" w:rsidRPr="00CD1CD9" w:rsidRDefault="00CD1CD9" w:rsidP="00C8600C">
            <w:pPr>
              <w:pStyle w:val="Tablehead"/>
              <w:rPr>
                <w:lang w:bidi="ar-EG"/>
              </w:rPr>
            </w:pPr>
            <w:r w:rsidRPr="00CD1CD9">
              <w:t>Dog-rose bush</w:t>
            </w:r>
            <w:r w:rsidRPr="00CD1CD9">
              <w:br/>
            </w:r>
            <w:r w:rsidRPr="00CD1CD9">
              <w:rPr>
                <w:rFonts w:hint="cs"/>
                <w:rtl/>
              </w:rPr>
              <w:t xml:space="preserve">(القطر </w:t>
            </w:r>
            <w:r w:rsidRPr="00CD1CD9">
              <w:t>m 2</w:t>
            </w:r>
            <w:r w:rsidRPr="00CD1CD9">
              <w:rPr>
                <w:rFonts w:hint="cs"/>
                <w:rtl/>
              </w:rPr>
              <w:t>)</w:t>
            </w:r>
          </w:p>
        </w:tc>
        <w:tc>
          <w:tcPr>
            <w:tcW w:w="2168" w:type="dxa"/>
            <w:vAlign w:val="center"/>
          </w:tcPr>
          <w:p w:rsidR="00CD1CD9" w:rsidRPr="00CD1CD9" w:rsidRDefault="00CD1CD9" w:rsidP="00C8600C">
            <w:pPr>
              <w:pStyle w:val="Tablehead"/>
            </w:pPr>
            <w:r w:rsidRPr="00CD1CD9">
              <w:rPr>
                <w:rFonts w:hint="cs"/>
                <w:rtl/>
              </w:rPr>
              <w:t>شجر التفاح</w:t>
            </w:r>
            <w:r w:rsidRPr="00CD1CD9">
              <w:br/>
            </w:r>
            <w:r w:rsidRPr="00CD1CD9">
              <w:rPr>
                <w:rFonts w:hint="cs"/>
                <w:rtl/>
              </w:rPr>
              <w:t xml:space="preserve">(القطر </w:t>
            </w:r>
            <w:r w:rsidRPr="00CD1CD9">
              <w:t>m 2,8</w:t>
            </w:r>
            <w:r w:rsidRPr="00CD1CD9">
              <w:rPr>
                <w:rFonts w:hint="cs"/>
                <w:rtl/>
              </w:rPr>
              <w:t>)</w:t>
            </w:r>
          </w:p>
        </w:tc>
        <w:tc>
          <w:tcPr>
            <w:tcW w:w="2195" w:type="dxa"/>
            <w:vAlign w:val="center"/>
          </w:tcPr>
          <w:p w:rsidR="00CD1CD9" w:rsidRPr="00CD1CD9" w:rsidRDefault="00CD1CD9" w:rsidP="00C8600C">
            <w:pPr>
              <w:pStyle w:val="Tablehead"/>
            </w:pPr>
            <w:r w:rsidRPr="00CD1CD9">
              <w:rPr>
                <w:rFonts w:hint="cs"/>
                <w:rtl/>
              </w:rPr>
              <w:t>شجر الصنوبر</w:t>
            </w:r>
            <w:r w:rsidRPr="00CD1CD9">
              <w:br/>
            </w:r>
            <w:r w:rsidRPr="00CD1CD9">
              <w:rPr>
                <w:rFonts w:hint="cs"/>
                <w:rtl/>
              </w:rPr>
              <w:t xml:space="preserve">(القطر </w:t>
            </w:r>
            <w:r w:rsidRPr="00CD1CD9">
              <w:t>m 1,5</w:t>
            </w:r>
            <w:r w:rsidRPr="00CD1CD9">
              <w:rPr>
                <w:rFonts w:hint="cs"/>
                <w:rtl/>
              </w:rPr>
              <w:t>)</w:t>
            </w:r>
          </w:p>
        </w:tc>
      </w:tr>
      <w:tr w:rsidR="00CD1CD9" w:rsidRPr="00CD1CD9" w:rsidTr="00CD1CD9">
        <w:trPr>
          <w:jc w:val="center"/>
        </w:trPr>
        <w:tc>
          <w:tcPr>
            <w:tcW w:w="1483" w:type="dxa"/>
            <w:vMerge w:val="restart"/>
            <w:vAlign w:val="center"/>
          </w:tcPr>
          <w:p w:rsidR="00CD1CD9" w:rsidRPr="00CD1CD9" w:rsidRDefault="00CD1CD9" w:rsidP="00B256FD">
            <w:pPr>
              <w:pStyle w:val="Tabletext"/>
              <w:rPr>
                <w:rtl/>
                <w:lang w:bidi="ar-EG"/>
              </w:rPr>
            </w:pPr>
            <w:r w:rsidRPr="00CD1CD9">
              <w:rPr>
                <w:rFonts w:hint="cs"/>
                <w:rtl/>
                <w:lang w:bidi="ar-EG"/>
              </w:rPr>
              <w:t>عدم وجود رياح</w:t>
            </w:r>
          </w:p>
        </w:tc>
        <w:tc>
          <w:tcPr>
            <w:tcW w:w="1806" w:type="dxa"/>
            <w:vAlign w:val="center"/>
          </w:tcPr>
          <w:p w:rsidR="00CD1CD9" w:rsidRPr="00CD1CD9" w:rsidRDefault="00CD1CD9" w:rsidP="00B256FD">
            <w:pPr>
              <w:pStyle w:val="Tabletext"/>
            </w:pPr>
            <w:r w:rsidRPr="00CD1CD9">
              <w:rPr>
                <w:rFonts w:hint="cs"/>
                <w:rtl/>
              </w:rPr>
              <w:t xml:space="preserve">خسارة متوسطة </w:t>
            </w:r>
            <w:r w:rsidRPr="00CD1CD9">
              <w:t>(dB)</w:t>
            </w:r>
          </w:p>
        </w:tc>
        <w:tc>
          <w:tcPr>
            <w:tcW w:w="1987" w:type="dxa"/>
            <w:vAlign w:val="center"/>
          </w:tcPr>
          <w:p w:rsidR="00CD1CD9" w:rsidRPr="00CD1CD9" w:rsidRDefault="00CD1CD9" w:rsidP="00B256FD">
            <w:pPr>
              <w:pStyle w:val="Tabletext"/>
              <w:jc w:val="center"/>
              <w:rPr>
                <w:lang w:val="fr-FR" w:eastAsia="en-US"/>
              </w:rPr>
            </w:pPr>
            <w:r w:rsidRPr="00CD1CD9">
              <w:rPr>
                <w:lang w:val="fr-FR" w:eastAsia="en-US"/>
              </w:rPr>
              <w:t>8</w:t>
            </w:r>
            <w:r w:rsidR="00230583">
              <w:rPr>
                <w:lang w:val="fr-FR" w:eastAsia="en-US"/>
              </w:rPr>
              <w:t>,</w:t>
            </w:r>
            <w:r w:rsidRPr="00CD1CD9">
              <w:rPr>
                <w:lang w:val="fr-FR" w:eastAsia="en-US"/>
              </w:rPr>
              <w:t>6</w:t>
            </w:r>
          </w:p>
        </w:tc>
        <w:tc>
          <w:tcPr>
            <w:tcW w:w="2168" w:type="dxa"/>
            <w:vAlign w:val="center"/>
          </w:tcPr>
          <w:p w:rsidR="00CD1CD9" w:rsidRPr="00CD1CD9" w:rsidRDefault="00CD1CD9" w:rsidP="00B256FD">
            <w:pPr>
              <w:pStyle w:val="Tabletext"/>
              <w:jc w:val="center"/>
              <w:rPr>
                <w:lang w:val="fr-FR" w:eastAsia="en-US"/>
              </w:rPr>
            </w:pPr>
            <w:r w:rsidRPr="00CD1CD9">
              <w:rPr>
                <w:lang w:val="fr-FR" w:eastAsia="en-US"/>
              </w:rPr>
              <w:t>17</w:t>
            </w:r>
            <w:r w:rsidR="00230583">
              <w:rPr>
                <w:lang w:val="fr-FR" w:eastAsia="en-US"/>
              </w:rPr>
              <w:t>,</w:t>
            </w:r>
            <w:r w:rsidRPr="00CD1CD9">
              <w:rPr>
                <w:lang w:val="fr-FR" w:eastAsia="en-US"/>
              </w:rPr>
              <w:t>4</w:t>
            </w:r>
          </w:p>
        </w:tc>
        <w:tc>
          <w:tcPr>
            <w:tcW w:w="2195" w:type="dxa"/>
            <w:vAlign w:val="center"/>
          </w:tcPr>
          <w:p w:rsidR="00CD1CD9" w:rsidRPr="00CD1CD9" w:rsidRDefault="00CD1CD9" w:rsidP="00B256FD">
            <w:pPr>
              <w:pStyle w:val="Tabletext"/>
              <w:jc w:val="center"/>
              <w:rPr>
                <w:lang w:val="fr-FR" w:eastAsia="en-US"/>
              </w:rPr>
            </w:pPr>
            <w:r w:rsidRPr="00CD1CD9">
              <w:rPr>
                <w:lang w:val="fr-FR" w:eastAsia="en-US"/>
              </w:rPr>
              <w:t>7</w:t>
            </w:r>
            <w:r w:rsidR="00230583">
              <w:rPr>
                <w:lang w:val="fr-FR" w:eastAsia="en-US"/>
              </w:rPr>
              <w:t>,</w:t>
            </w:r>
            <w:r w:rsidRPr="00CD1CD9">
              <w:rPr>
                <w:lang w:val="fr-FR" w:eastAsia="en-US"/>
              </w:rPr>
              <w:t>7</w:t>
            </w:r>
          </w:p>
        </w:tc>
      </w:tr>
      <w:tr w:rsidR="00CD1CD9" w:rsidRPr="00CD1CD9" w:rsidTr="00CD1CD9">
        <w:trPr>
          <w:jc w:val="center"/>
        </w:trPr>
        <w:tc>
          <w:tcPr>
            <w:tcW w:w="1483" w:type="dxa"/>
            <w:vMerge/>
            <w:vAlign w:val="center"/>
          </w:tcPr>
          <w:p w:rsidR="00CD1CD9" w:rsidRPr="00CD1CD9" w:rsidRDefault="00CD1CD9" w:rsidP="00B256FD">
            <w:pPr>
              <w:pStyle w:val="Tabletext"/>
              <w:rPr>
                <w:lang w:val="fr-FR" w:eastAsia="en-US"/>
              </w:rPr>
            </w:pPr>
          </w:p>
        </w:tc>
        <w:tc>
          <w:tcPr>
            <w:tcW w:w="1806" w:type="dxa"/>
            <w:vAlign w:val="center"/>
          </w:tcPr>
          <w:p w:rsidR="00CD1CD9" w:rsidRPr="00CD1CD9" w:rsidRDefault="00CD1CD9" w:rsidP="00B256FD">
            <w:pPr>
              <w:pStyle w:val="Tabletext"/>
            </w:pPr>
            <w:r w:rsidRPr="00CD1CD9">
              <w:rPr>
                <w:rFonts w:hint="cs"/>
                <w:rtl/>
              </w:rPr>
              <w:t xml:space="preserve">خسارة معيارية </w:t>
            </w:r>
            <w:r w:rsidRPr="00CD1CD9">
              <w:t>(dB)</w:t>
            </w:r>
          </w:p>
        </w:tc>
        <w:tc>
          <w:tcPr>
            <w:tcW w:w="1987" w:type="dxa"/>
            <w:vAlign w:val="center"/>
          </w:tcPr>
          <w:p w:rsidR="00CD1CD9" w:rsidRPr="00CD1CD9" w:rsidRDefault="00CD1CD9" w:rsidP="00B256FD">
            <w:pPr>
              <w:pStyle w:val="Tabletext"/>
              <w:jc w:val="center"/>
              <w:rPr>
                <w:lang w:val="fr-FR" w:eastAsia="en-US"/>
              </w:rPr>
            </w:pPr>
            <w:r w:rsidRPr="00CD1CD9">
              <w:rPr>
                <w:lang w:val="fr-FR" w:eastAsia="en-US"/>
              </w:rPr>
              <w:t>2</w:t>
            </w:r>
            <w:r w:rsidR="00230583">
              <w:rPr>
                <w:lang w:val="fr-FR" w:eastAsia="en-US"/>
              </w:rPr>
              <w:t>,</w:t>
            </w:r>
            <w:r w:rsidRPr="00CD1CD9">
              <w:rPr>
                <w:lang w:val="fr-FR" w:eastAsia="en-US"/>
              </w:rPr>
              <w:t>0</w:t>
            </w:r>
          </w:p>
        </w:tc>
        <w:tc>
          <w:tcPr>
            <w:tcW w:w="2168" w:type="dxa"/>
            <w:vAlign w:val="center"/>
          </w:tcPr>
          <w:p w:rsidR="00CD1CD9" w:rsidRPr="00CD1CD9" w:rsidRDefault="00CD1CD9" w:rsidP="00B256FD">
            <w:pPr>
              <w:pStyle w:val="Tabletext"/>
              <w:jc w:val="center"/>
              <w:rPr>
                <w:lang w:val="fr-FR" w:eastAsia="en-US"/>
              </w:rPr>
            </w:pPr>
            <w:r w:rsidRPr="00CD1CD9">
              <w:rPr>
                <w:lang w:val="fr-FR" w:eastAsia="en-US"/>
              </w:rPr>
              <w:t>2</w:t>
            </w:r>
            <w:r w:rsidR="00230583">
              <w:rPr>
                <w:lang w:val="fr-FR" w:eastAsia="en-US"/>
              </w:rPr>
              <w:t>,</w:t>
            </w:r>
            <w:r w:rsidRPr="00CD1CD9">
              <w:rPr>
                <w:lang w:val="fr-FR" w:eastAsia="en-US"/>
              </w:rPr>
              <w:t>8</w:t>
            </w:r>
          </w:p>
        </w:tc>
        <w:tc>
          <w:tcPr>
            <w:tcW w:w="2195" w:type="dxa"/>
            <w:vAlign w:val="center"/>
          </w:tcPr>
          <w:p w:rsidR="00CD1CD9" w:rsidRPr="00CD1CD9" w:rsidRDefault="00CD1CD9" w:rsidP="00B256FD">
            <w:pPr>
              <w:pStyle w:val="Tabletext"/>
              <w:jc w:val="center"/>
              <w:rPr>
                <w:lang w:val="fr-FR" w:eastAsia="en-US"/>
              </w:rPr>
            </w:pPr>
            <w:r w:rsidRPr="00CD1CD9">
              <w:rPr>
                <w:lang w:val="fr-FR" w:eastAsia="en-US"/>
              </w:rPr>
              <w:t>2</w:t>
            </w:r>
            <w:r w:rsidR="00230583">
              <w:rPr>
                <w:lang w:val="fr-FR" w:eastAsia="en-US"/>
              </w:rPr>
              <w:t>,</w:t>
            </w:r>
            <w:r w:rsidRPr="00CD1CD9">
              <w:rPr>
                <w:lang w:val="fr-FR" w:eastAsia="en-US"/>
              </w:rPr>
              <w:t>2</w:t>
            </w:r>
          </w:p>
        </w:tc>
      </w:tr>
      <w:tr w:rsidR="00CD1CD9" w:rsidRPr="00CD1CD9" w:rsidTr="00CD1CD9">
        <w:trPr>
          <w:jc w:val="center"/>
        </w:trPr>
        <w:tc>
          <w:tcPr>
            <w:tcW w:w="1483" w:type="dxa"/>
            <w:vMerge w:val="restart"/>
            <w:vAlign w:val="center"/>
          </w:tcPr>
          <w:p w:rsidR="00CD1CD9" w:rsidRPr="00CD1CD9" w:rsidRDefault="00CD1CD9" w:rsidP="00B256FD">
            <w:pPr>
              <w:pStyle w:val="Tabletext"/>
              <w:rPr>
                <w:rtl/>
                <w:lang w:bidi="ar-EG"/>
              </w:rPr>
            </w:pPr>
            <w:r w:rsidRPr="00CD1CD9">
              <w:rPr>
                <w:rFonts w:hint="cs"/>
                <w:rtl/>
                <w:lang w:bidi="ar-EG"/>
              </w:rPr>
              <w:t>رياح قوية</w:t>
            </w:r>
          </w:p>
        </w:tc>
        <w:tc>
          <w:tcPr>
            <w:tcW w:w="1806" w:type="dxa"/>
            <w:vAlign w:val="center"/>
          </w:tcPr>
          <w:p w:rsidR="00CD1CD9" w:rsidRPr="00CD1CD9" w:rsidRDefault="00CD1CD9" w:rsidP="00B256FD">
            <w:pPr>
              <w:pStyle w:val="Tabletext"/>
            </w:pPr>
            <w:r w:rsidRPr="00CD1CD9">
              <w:rPr>
                <w:rFonts w:hint="cs"/>
                <w:rtl/>
              </w:rPr>
              <w:t xml:space="preserve">خسارة متوسطة </w:t>
            </w:r>
            <w:r w:rsidRPr="00CD1CD9">
              <w:t>(dB)</w:t>
            </w:r>
          </w:p>
        </w:tc>
        <w:tc>
          <w:tcPr>
            <w:tcW w:w="1987" w:type="dxa"/>
            <w:vAlign w:val="center"/>
          </w:tcPr>
          <w:p w:rsidR="00CD1CD9" w:rsidRPr="00CD1CD9" w:rsidRDefault="00CD1CD9" w:rsidP="00B256FD">
            <w:pPr>
              <w:pStyle w:val="Tabletext"/>
              <w:jc w:val="center"/>
              <w:rPr>
                <w:lang w:val="fr-FR" w:eastAsia="en-US"/>
              </w:rPr>
            </w:pPr>
            <w:r w:rsidRPr="00CD1CD9">
              <w:rPr>
                <w:lang w:val="fr-FR" w:eastAsia="en-US"/>
              </w:rPr>
              <w:t>11</w:t>
            </w:r>
            <w:r w:rsidR="00230583">
              <w:rPr>
                <w:lang w:val="fr-FR" w:eastAsia="en-US"/>
              </w:rPr>
              <w:t>,</w:t>
            </w:r>
            <w:r w:rsidRPr="00CD1CD9">
              <w:rPr>
                <w:lang w:val="fr-FR" w:eastAsia="en-US"/>
              </w:rPr>
              <w:t>7</w:t>
            </w:r>
          </w:p>
        </w:tc>
        <w:tc>
          <w:tcPr>
            <w:tcW w:w="2168" w:type="dxa"/>
            <w:vAlign w:val="center"/>
          </w:tcPr>
          <w:p w:rsidR="00CD1CD9" w:rsidRPr="00CD1CD9" w:rsidRDefault="00CD1CD9" w:rsidP="00B256FD">
            <w:pPr>
              <w:pStyle w:val="Tabletext"/>
              <w:jc w:val="center"/>
              <w:rPr>
                <w:lang w:val="fr-FR" w:eastAsia="en-US"/>
              </w:rPr>
            </w:pPr>
            <w:r w:rsidRPr="00CD1CD9">
              <w:rPr>
                <w:lang w:val="fr-FR" w:eastAsia="en-US"/>
              </w:rPr>
              <w:t>17</w:t>
            </w:r>
            <w:r w:rsidR="00230583">
              <w:rPr>
                <w:lang w:val="fr-FR" w:eastAsia="en-US"/>
              </w:rPr>
              <w:t>,</w:t>
            </w:r>
            <w:r w:rsidRPr="00CD1CD9">
              <w:rPr>
                <w:lang w:val="fr-FR" w:eastAsia="en-US"/>
              </w:rPr>
              <w:t>8</w:t>
            </w:r>
          </w:p>
        </w:tc>
        <w:tc>
          <w:tcPr>
            <w:tcW w:w="2195" w:type="dxa"/>
            <w:vAlign w:val="center"/>
          </w:tcPr>
          <w:p w:rsidR="00CD1CD9" w:rsidRPr="00CD1CD9" w:rsidRDefault="00CD1CD9" w:rsidP="00B256FD">
            <w:pPr>
              <w:pStyle w:val="Tabletext"/>
              <w:jc w:val="center"/>
              <w:rPr>
                <w:lang w:val="fr-FR" w:eastAsia="en-US"/>
              </w:rPr>
            </w:pPr>
            <w:r w:rsidRPr="00CD1CD9">
              <w:rPr>
                <w:lang w:val="fr-FR" w:eastAsia="en-US"/>
              </w:rPr>
              <w:t>12</w:t>
            </w:r>
            <w:r w:rsidR="00230583">
              <w:rPr>
                <w:lang w:val="fr-FR" w:eastAsia="en-US"/>
              </w:rPr>
              <w:t>,</w:t>
            </w:r>
            <w:r w:rsidRPr="00CD1CD9">
              <w:rPr>
                <w:lang w:val="fr-FR" w:eastAsia="en-US"/>
              </w:rPr>
              <w:t>1</w:t>
            </w:r>
          </w:p>
        </w:tc>
      </w:tr>
      <w:tr w:rsidR="00CD1CD9" w:rsidRPr="00CD1CD9" w:rsidTr="00CD1CD9">
        <w:trPr>
          <w:jc w:val="center"/>
        </w:trPr>
        <w:tc>
          <w:tcPr>
            <w:tcW w:w="1483" w:type="dxa"/>
            <w:vMerge/>
            <w:vAlign w:val="center"/>
          </w:tcPr>
          <w:p w:rsidR="00CD1CD9" w:rsidRPr="00CD1CD9" w:rsidRDefault="00CD1CD9" w:rsidP="00B256FD">
            <w:pPr>
              <w:pStyle w:val="Tabletext"/>
              <w:rPr>
                <w:lang w:val="fr-FR" w:eastAsia="en-US"/>
              </w:rPr>
            </w:pPr>
          </w:p>
        </w:tc>
        <w:tc>
          <w:tcPr>
            <w:tcW w:w="1806" w:type="dxa"/>
            <w:vAlign w:val="center"/>
          </w:tcPr>
          <w:p w:rsidR="00CD1CD9" w:rsidRPr="00CD1CD9" w:rsidRDefault="00CD1CD9" w:rsidP="00B256FD">
            <w:pPr>
              <w:pStyle w:val="Tabletext"/>
            </w:pPr>
            <w:r w:rsidRPr="00CD1CD9">
              <w:rPr>
                <w:rFonts w:hint="cs"/>
                <w:rtl/>
              </w:rPr>
              <w:t xml:space="preserve">خسارة معيارية </w:t>
            </w:r>
            <w:r w:rsidRPr="00CD1CD9">
              <w:t>(dB)</w:t>
            </w:r>
          </w:p>
        </w:tc>
        <w:tc>
          <w:tcPr>
            <w:tcW w:w="1987" w:type="dxa"/>
            <w:vAlign w:val="center"/>
          </w:tcPr>
          <w:p w:rsidR="00CD1CD9" w:rsidRPr="00CD1CD9" w:rsidRDefault="00CD1CD9" w:rsidP="00B256FD">
            <w:pPr>
              <w:pStyle w:val="Tabletext"/>
              <w:jc w:val="center"/>
              <w:rPr>
                <w:lang w:val="fr-FR" w:eastAsia="en-US"/>
              </w:rPr>
            </w:pPr>
            <w:r w:rsidRPr="00CD1CD9">
              <w:rPr>
                <w:lang w:val="fr-FR" w:eastAsia="en-US"/>
              </w:rPr>
              <w:t>4</w:t>
            </w:r>
            <w:r w:rsidR="00230583">
              <w:rPr>
                <w:lang w:val="fr-FR" w:eastAsia="en-US"/>
              </w:rPr>
              <w:t>,</w:t>
            </w:r>
            <w:r w:rsidRPr="00CD1CD9">
              <w:rPr>
                <w:lang w:val="fr-FR" w:eastAsia="en-US"/>
              </w:rPr>
              <w:t>4</w:t>
            </w:r>
          </w:p>
        </w:tc>
        <w:tc>
          <w:tcPr>
            <w:tcW w:w="2168" w:type="dxa"/>
            <w:vAlign w:val="center"/>
          </w:tcPr>
          <w:p w:rsidR="00CD1CD9" w:rsidRPr="00CD1CD9" w:rsidRDefault="00CD1CD9" w:rsidP="00B256FD">
            <w:pPr>
              <w:pStyle w:val="Tabletext"/>
              <w:jc w:val="center"/>
              <w:rPr>
                <w:lang w:val="fr-FR" w:eastAsia="en-US"/>
              </w:rPr>
            </w:pPr>
            <w:r w:rsidRPr="00CD1CD9">
              <w:rPr>
                <w:lang w:val="fr-FR" w:eastAsia="en-US"/>
              </w:rPr>
              <w:t>4</w:t>
            </w:r>
            <w:r w:rsidR="00230583">
              <w:rPr>
                <w:lang w:val="fr-FR" w:eastAsia="en-US"/>
              </w:rPr>
              <w:t>,</w:t>
            </w:r>
            <w:r w:rsidRPr="00CD1CD9">
              <w:rPr>
                <w:lang w:val="fr-FR" w:eastAsia="en-US"/>
              </w:rPr>
              <w:t>2</w:t>
            </w:r>
          </w:p>
        </w:tc>
        <w:tc>
          <w:tcPr>
            <w:tcW w:w="2195" w:type="dxa"/>
            <w:vAlign w:val="center"/>
          </w:tcPr>
          <w:p w:rsidR="00CD1CD9" w:rsidRPr="00CD1CD9" w:rsidRDefault="00CD1CD9" w:rsidP="00B256FD">
            <w:pPr>
              <w:pStyle w:val="Tabletext"/>
              <w:jc w:val="center"/>
              <w:rPr>
                <w:lang w:val="fr-FR" w:eastAsia="en-US"/>
              </w:rPr>
            </w:pPr>
            <w:r w:rsidRPr="00CD1CD9">
              <w:rPr>
                <w:lang w:val="fr-FR" w:eastAsia="en-US"/>
              </w:rPr>
              <w:t>4</w:t>
            </w:r>
            <w:r w:rsidR="00230583">
              <w:rPr>
                <w:lang w:val="fr-FR" w:eastAsia="en-US"/>
              </w:rPr>
              <w:t>,</w:t>
            </w:r>
            <w:r w:rsidRPr="00CD1CD9">
              <w:rPr>
                <w:lang w:val="fr-FR" w:eastAsia="en-US"/>
              </w:rPr>
              <w:t>3</w:t>
            </w:r>
          </w:p>
        </w:tc>
      </w:tr>
    </w:tbl>
    <w:p w:rsidR="00707F19" w:rsidRDefault="00707F19" w:rsidP="00CD1CD9">
      <w:pPr>
        <w:pStyle w:val="Heading1"/>
        <w:rPr>
          <w:rtl/>
          <w:lang w:val="fr-FR" w:bidi="ar-EG"/>
        </w:rPr>
      </w:pPr>
      <w:r>
        <w:rPr>
          <w:lang w:val="fr-FR" w:bidi="ar-EG"/>
        </w:rPr>
        <w:lastRenderedPageBreak/>
        <w:t>6</w:t>
      </w:r>
      <w:r>
        <w:rPr>
          <w:rFonts w:hint="cs"/>
          <w:rtl/>
          <w:lang w:val="fr-FR" w:bidi="ar-EG"/>
        </w:rPr>
        <w:tab/>
        <w:t>خصائص التأخر الزمني للانتثار بفعل الغطاء النباتي</w:t>
      </w:r>
    </w:p>
    <w:p w:rsidR="00707F19" w:rsidRDefault="00707F19" w:rsidP="00707F19">
      <w:pPr>
        <w:rPr>
          <w:rtl/>
          <w:lang w:val="fr-FR" w:bidi="ar-EG"/>
        </w:rPr>
      </w:pPr>
      <w:r>
        <w:rPr>
          <w:rFonts w:hint="cs"/>
          <w:rtl/>
          <w:lang w:val="fr-FR" w:bidi="ar-EG"/>
        </w:rPr>
        <w:t>تتألف الإشارة المستلمة من غطاء نباتي يتألف من مكونات متعددة المسيرات بسبب التأخر الزمني للانتثار. وتعاني إشارة الدخل من التأخر الزمني للانتثار. ويمكن أن يكون لهذا التأخر آثار هامة على الأنظمة الرقمية واسعة النطاق ولذلك من المهم أن يكون في الإمكان التنبؤ بخصائص التأخر الزمني للانتثار بسبب الانتثار عبر الغطاء النباتي.</w:t>
      </w:r>
    </w:p>
    <w:p w:rsidR="00707F19" w:rsidRDefault="00707F19" w:rsidP="00DA3713">
      <w:pPr>
        <w:rPr>
          <w:rtl/>
          <w:lang w:val="fr-FR" w:bidi="ar-EG"/>
        </w:rPr>
      </w:pPr>
      <w:r>
        <w:rPr>
          <w:rFonts w:hint="cs"/>
          <w:rtl/>
          <w:lang w:val="fr-FR" w:bidi="ar-EG"/>
        </w:rPr>
        <w:t xml:space="preserve">وتستند البيانات الواردة في الجدول </w:t>
      </w:r>
      <w:r w:rsidR="00DA3713">
        <w:rPr>
          <w:lang w:val="fr-FR" w:bidi="ar-EG"/>
        </w:rPr>
        <w:t>10</w:t>
      </w:r>
      <w:r>
        <w:rPr>
          <w:rFonts w:hint="cs"/>
          <w:rtl/>
          <w:lang w:val="fr-FR" w:bidi="ar-EG"/>
        </w:rPr>
        <w:t xml:space="preserve"> إلى بيانات قياس التردد واسع النطاق الواردة من جمهورية كوريا. وأمكن الحصول على خصائص ميدان الوقت بالنسبة لإشارة حاملة </w:t>
      </w:r>
      <w:r>
        <w:rPr>
          <w:lang w:val="fr-FR" w:bidi="ar-EG"/>
        </w:rPr>
        <w:t>GHz 3,5</w:t>
      </w:r>
      <w:r>
        <w:rPr>
          <w:rFonts w:hint="cs"/>
          <w:rtl/>
          <w:lang w:val="fr-FR" w:bidi="ar-EG"/>
        </w:rPr>
        <w:t xml:space="preserve"> مشكّلة مع نبضة </w:t>
      </w:r>
      <w:r>
        <w:rPr>
          <w:lang w:val="fr-FR" w:bidi="ar-EG"/>
        </w:rPr>
        <w:t>ns 1,5</w:t>
      </w:r>
      <w:r>
        <w:rPr>
          <w:rFonts w:hint="cs"/>
          <w:rtl/>
          <w:lang w:val="fr-FR" w:bidi="ar-EG"/>
        </w:rPr>
        <w:t xml:space="preserve">. ويكون عرض النطاق </w:t>
      </w:r>
      <w:r>
        <w:rPr>
          <w:lang w:val="fr-FR" w:bidi="ar-EG"/>
        </w:rPr>
        <w:t>dB 3</w:t>
      </w:r>
      <w:r>
        <w:rPr>
          <w:rFonts w:hint="cs"/>
          <w:rtl/>
          <w:lang w:val="fr-FR" w:bidi="ar-EG"/>
        </w:rPr>
        <w:t xml:space="preserve"> لإشارة النبضة المشكَّلة الناتجة هو </w:t>
      </w:r>
      <w:r>
        <w:rPr>
          <w:lang w:val="fr-FR" w:bidi="ar-EG"/>
        </w:rPr>
        <w:t>GHz 0,78</w:t>
      </w:r>
      <w:r>
        <w:rPr>
          <w:rFonts w:hint="cs"/>
          <w:rtl/>
          <w:lang w:val="fr-FR" w:bidi="ar-EG"/>
        </w:rPr>
        <w:t>.</w:t>
      </w:r>
    </w:p>
    <w:p w:rsidR="00707F19" w:rsidRDefault="00707F19" w:rsidP="00DA3713">
      <w:pPr>
        <w:pStyle w:val="TableNo"/>
        <w:rPr>
          <w:rtl/>
          <w:lang w:val="fr-FR" w:bidi="ar-SY"/>
        </w:rPr>
      </w:pPr>
      <w:r>
        <w:rPr>
          <w:rFonts w:hint="cs"/>
          <w:rtl/>
          <w:lang w:val="fr-FR"/>
        </w:rPr>
        <w:t xml:space="preserve">الجـدول </w:t>
      </w:r>
      <w:r w:rsidR="00DA3713">
        <w:rPr>
          <w:lang w:val="fr-FR"/>
        </w:rPr>
        <w:t>10</w:t>
      </w:r>
    </w:p>
    <w:p w:rsidR="00707F19" w:rsidRDefault="00707F19" w:rsidP="00DA3713">
      <w:pPr>
        <w:pStyle w:val="Tabletitle"/>
        <w:rPr>
          <w:rtl/>
          <w:lang w:val="fr-FR"/>
        </w:rPr>
      </w:pPr>
      <w:r>
        <w:rPr>
          <w:rFonts w:hint="cs"/>
          <w:rtl/>
          <w:lang w:val="fr-FR"/>
        </w:rPr>
        <w:t>خصائص التأخر الزمني عبر الغطاء النباتي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2"/>
        <w:gridCol w:w="1033"/>
        <w:gridCol w:w="1115"/>
        <w:gridCol w:w="1006"/>
        <w:gridCol w:w="1304"/>
        <w:gridCol w:w="1080"/>
        <w:gridCol w:w="1260"/>
        <w:gridCol w:w="999"/>
      </w:tblGrid>
      <w:tr w:rsidR="00A3059B" w:rsidRPr="00A3059B" w:rsidTr="00B61276">
        <w:trPr>
          <w:jc w:val="center"/>
        </w:trPr>
        <w:tc>
          <w:tcPr>
            <w:tcW w:w="1842" w:type="dxa"/>
            <w:vMerge w:val="restart"/>
            <w:vAlign w:val="center"/>
          </w:tcPr>
          <w:p w:rsidR="00A3059B" w:rsidRPr="00A3059B" w:rsidRDefault="00A3059B" w:rsidP="00B61276">
            <w:pPr>
              <w:pStyle w:val="Tablehead"/>
              <w:rPr>
                <w:lang w:val="fr-FR"/>
              </w:rPr>
            </w:pPr>
            <w:r w:rsidRPr="00A3059B">
              <w:rPr>
                <w:rFonts w:hint="cs"/>
                <w:snapToGrid w:val="0"/>
                <w:rtl/>
                <w:lang w:val="fr-FR"/>
              </w:rPr>
              <w:t>المعلمات</w:t>
            </w:r>
          </w:p>
        </w:tc>
        <w:tc>
          <w:tcPr>
            <w:tcW w:w="1033" w:type="dxa"/>
            <w:vAlign w:val="center"/>
          </w:tcPr>
          <w:p w:rsidR="00A3059B" w:rsidRPr="00A3059B" w:rsidRDefault="00A3059B" w:rsidP="00B61276">
            <w:pPr>
              <w:pStyle w:val="Tablehead"/>
              <w:rPr>
                <w:lang w:val="fr-FR"/>
              </w:rPr>
            </w:pPr>
            <w:r w:rsidRPr="00A3059B">
              <w:rPr>
                <w:lang w:val="fr-FR"/>
              </w:rPr>
              <w:t>Ginkgo</w:t>
            </w:r>
          </w:p>
        </w:tc>
        <w:tc>
          <w:tcPr>
            <w:tcW w:w="1115" w:type="dxa"/>
            <w:vAlign w:val="center"/>
          </w:tcPr>
          <w:p w:rsidR="00A3059B" w:rsidRPr="00A3059B" w:rsidRDefault="00A3059B" w:rsidP="00B61276">
            <w:pPr>
              <w:pStyle w:val="Tablehead"/>
              <w:rPr>
                <w:lang w:val="fr-FR"/>
              </w:rPr>
            </w:pPr>
            <w:r w:rsidRPr="00A3059B">
              <w:rPr>
                <w:lang w:val="fr-FR"/>
              </w:rPr>
              <w:t>Cherry, Japanese</w:t>
            </w:r>
          </w:p>
        </w:tc>
        <w:tc>
          <w:tcPr>
            <w:tcW w:w="1006" w:type="dxa"/>
            <w:vAlign w:val="center"/>
          </w:tcPr>
          <w:p w:rsidR="00A3059B" w:rsidRPr="00A3059B" w:rsidRDefault="00A3059B" w:rsidP="00B61276">
            <w:pPr>
              <w:pStyle w:val="Tablehead"/>
              <w:rPr>
                <w:lang w:val="fr-FR"/>
              </w:rPr>
            </w:pPr>
            <w:r w:rsidRPr="00A3059B">
              <w:rPr>
                <w:lang w:val="fr-FR"/>
              </w:rPr>
              <w:t>Trident maple</w:t>
            </w:r>
          </w:p>
        </w:tc>
        <w:tc>
          <w:tcPr>
            <w:tcW w:w="1304" w:type="dxa"/>
            <w:vAlign w:val="center"/>
          </w:tcPr>
          <w:p w:rsidR="00A3059B" w:rsidRPr="00A3059B" w:rsidRDefault="00A3059B" w:rsidP="00B61276">
            <w:pPr>
              <w:pStyle w:val="Tablehead"/>
              <w:rPr>
                <w:snapToGrid w:val="0"/>
                <w:lang w:val="fr-FR"/>
              </w:rPr>
            </w:pPr>
            <w:r w:rsidRPr="00A3059B">
              <w:rPr>
                <w:snapToGrid w:val="0"/>
                <w:lang w:val="fr-FR"/>
              </w:rPr>
              <w:t>Korean pine</w:t>
            </w:r>
          </w:p>
        </w:tc>
        <w:tc>
          <w:tcPr>
            <w:tcW w:w="1080" w:type="dxa"/>
            <w:vAlign w:val="center"/>
          </w:tcPr>
          <w:p w:rsidR="00A3059B" w:rsidRPr="00A3059B" w:rsidRDefault="00A3059B" w:rsidP="00B61276">
            <w:pPr>
              <w:pStyle w:val="Tablehead"/>
              <w:rPr>
                <w:snapToGrid w:val="0"/>
                <w:lang w:val="fr-FR"/>
              </w:rPr>
            </w:pPr>
            <w:r w:rsidRPr="00A3059B">
              <w:rPr>
                <w:snapToGrid w:val="0"/>
                <w:lang w:val="fr-FR"/>
              </w:rPr>
              <w:t>Himalayan cedar</w:t>
            </w:r>
          </w:p>
        </w:tc>
        <w:tc>
          <w:tcPr>
            <w:tcW w:w="1260" w:type="dxa"/>
            <w:vAlign w:val="center"/>
          </w:tcPr>
          <w:p w:rsidR="00A3059B" w:rsidRPr="00A3059B" w:rsidRDefault="00A3059B" w:rsidP="00B61276">
            <w:pPr>
              <w:pStyle w:val="Tablehead"/>
              <w:rPr>
                <w:snapToGrid w:val="0"/>
                <w:lang w:val="fr-FR"/>
              </w:rPr>
            </w:pPr>
            <w:r w:rsidRPr="00A3059B">
              <w:rPr>
                <w:snapToGrid w:val="0"/>
                <w:lang w:val="fr-FR"/>
              </w:rPr>
              <w:t>Plane tree, american</w:t>
            </w:r>
          </w:p>
        </w:tc>
        <w:tc>
          <w:tcPr>
            <w:tcW w:w="999" w:type="dxa"/>
            <w:vAlign w:val="center"/>
          </w:tcPr>
          <w:p w:rsidR="00A3059B" w:rsidRPr="00A3059B" w:rsidRDefault="00A3059B" w:rsidP="00B61276">
            <w:pPr>
              <w:pStyle w:val="Tablehead"/>
              <w:rPr>
                <w:snapToGrid w:val="0"/>
                <w:lang w:val="fr-FR"/>
              </w:rPr>
            </w:pPr>
            <w:r w:rsidRPr="00A3059B">
              <w:rPr>
                <w:snapToGrid w:val="0"/>
                <w:lang w:val="fr-FR"/>
              </w:rPr>
              <w:t>Dawn-redwood</w:t>
            </w:r>
          </w:p>
        </w:tc>
      </w:tr>
      <w:tr w:rsidR="00A3059B" w:rsidRPr="00A3059B" w:rsidTr="00B61276">
        <w:trPr>
          <w:jc w:val="center"/>
        </w:trPr>
        <w:tc>
          <w:tcPr>
            <w:tcW w:w="1842" w:type="dxa"/>
            <w:vMerge/>
          </w:tcPr>
          <w:p w:rsidR="00A3059B" w:rsidRPr="00A3059B" w:rsidRDefault="00A3059B" w:rsidP="00B61276">
            <w:pPr>
              <w:pStyle w:val="Tablehead"/>
              <w:rPr>
                <w:lang w:val="fr-FR"/>
              </w:rPr>
            </w:pPr>
          </w:p>
        </w:tc>
        <w:tc>
          <w:tcPr>
            <w:tcW w:w="1033" w:type="dxa"/>
          </w:tcPr>
          <w:p w:rsidR="00A3059B" w:rsidRPr="00A3059B" w:rsidRDefault="00A3059B" w:rsidP="00B61276">
            <w:pPr>
              <w:pStyle w:val="Tablehead"/>
              <w:rPr>
                <w:lang w:val="fr-FR"/>
              </w:rPr>
            </w:pPr>
            <w:r w:rsidRPr="00A3059B">
              <w:rPr>
                <w:rFonts w:hint="cs"/>
                <w:rtl/>
                <w:lang w:val="fr-FR"/>
              </w:rPr>
              <w:t>مورقة</w:t>
            </w:r>
          </w:p>
        </w:tc>
        <w:tc>
          <w:tcPr>
            <w:tcW w:w="1115" w:type="dxa"/>
          </w:tcPr>
          <w:p w:rsidR="00A3059B" w:rsidRPr="00A3059B" w:rsidRDefault="00A3059B" w:rsidP="00B61276">
            <w:pPr>
              <w:pStyle w:val="Tablehead"/>
              <w:rPr>
                <w:lang w:val="fr-FR"/>
              </w:rPr>
            </w:pPr>
            <w:r w:rsidRPr="00A3059B">
              <w:rPr>
                <w:rFonts w:hint="cs"/>
                <w:rtl/>
                <w:lang w:val="fr-FR"/>
              </w:rPr>
              <w:t>مورقة</w:t>
            </w:r>
          </w:p>
        </w:tc>
        <w:tc>
          <w:tcPr>
            <w:tcW w:w="1006" w:type="dxa"/>
          </w:tcPr>
          <w:p w:rsidR="00A3059B" w:rsidRPr="00A3059B" w:rsidRDefault="00A3059B" w:rsidP="00B61276">
            <w:pPr>
              <w:pStyle w:val="Tablehead"/>
              <w:rPr>
                <w:lang w:val="fr-FR"/>
              </w:rPr>
            </w:pPr>
            <w:r w:rsidRPr="00A3059B">
              <w:rPr>
                <w:rFonts w:hint="cs"/>
                <w:rtl/>
                <w:lang w:val="fr-FR"/>
              </w:rPr>
              <w:t>مورقة</w:t>
            </w:r>
          </w:p>
        </w:tc>
        <w:tc>
          <w:tcPr>
            <w:tcW w:w="1304" w:type="dxa"/>
          </w:tcPr>
          <w:p w:rsidR="00A3059B" w:rsidRPr="00A3059B" w:rsidRDefault="00A3059B" w:rsidP="00B61276">
            <w:pPr>
              <w:pStyle w:val="Tablehead"/>
              <w:rPr>
                <w:lang w:val="fr-FR"/>
              </w:rPr>
            </w:pPr>
            <w:r w:rsidRPr="00A3059B">
              <w:rPr>
                <w:rFonts w:hint="cs"/>
                <w:rtl/>
                <w:lang w:val="fr-FR"/>
              </w:rPr>
              <w:t>مورقة</w:t>
            </w:r>
          </w:p>
        </w:tc>
        <w:tc>
          <w:tcPr>
            <w:tcW w:w="1080" w:type="dxa"/>
          </w:tcPr>
          <w:p w:rsidR="00A3059B" w:rsidRPr="00A3059B" w:rsidRDefault="00A3059B" w:rsidP="00B61276">
            <w:pPr>
              <w:pStyle w:val="Tablehead"/>
              <w:rPr>
                <w:lang w:val="fr-FR"/>
              </w:rPr>
            </w:pPr>
            <w:r w:rsidRPr="00A3059B">
              <w:rPr>
                <w:rFonts w:hint="cs"/>
                <w:rtl/>
                <w:lang w:val="fr-FR"/>
              </w:rPr>
              <w:t>مورقة</w:t>
            </w:r>
          </w:p>
        </w:tc>
        <w:tc>
          <w:tcPr>
            <w:tcW w:w="1260" w:type="dxa"/>
          </w:tcPr>
          <w:p w:rsidR="00A3059B" w:rsidRPr="00A3059B" w:rsidRDefault="00A3059B" w:rsidP="00B61276">
            <w:pPr>
              <w:pStyle w:val="Tablehead"/>
              <w:rPr>
                <w:lang w:val="fr-FR"/>
              </w:rPr>
            </w:pPr>
            <w:r w:rsidRPr="00A3059B">
              <w:rPr>
                <w:rFonts w:hint="cs"/>
                <w:rtl/>
                <w:lang w:val="fr-FR"/>
              </w:rPr>
              <w:t>مورقة</w:t>
            </w:r>
          </w:p>
        </w:tc>
        <w:tc>
          <w:tcPr>
            <w:tcW w:w="999" w:type="dxa"/>
          </w:tcPr>
          <w:p w:rsidR="00A3059B" w:rsidRPr="00A3059B" w:rsidRDefault="00A3059B" w:rsidP="00B61276">
            <w:pPr>
              <w:pStyle w:val="Tablehead"/>
              <w:rPr>
                <w:lang w:val="fr-FR"/>
              </w:rPr>
            </w:pPr>
            <w:r w:rsidRPr="00A3059B">
              <w:rPr>
                <w:rFonts w:hint="cs"/>
                <w:rtl/>
                <w:lang w:val="fr-FR"/>
              </w:rPr>
              <w:t>مورقة</w:t>
            </w:r>
          </w:p>
        </w:tc>
      </w:tr>
      <w:tr w:rsidR="00A3059B" w:rsidRPr="00A3059B" w:rsidTr="00B61276">
        <w:trPr>
          <w:jc w:val="center"/>
        </w:trPr>
        <w:tc>
          <w:tcPr>
            <w:tcW w:w="1842" w:type="dxa"/>
          </w:tcPr>
          <w:p w:rsidR="00A3059B" w:rsidRPr="00A3059B" w:rsidRDefault="00A3059B" w:rsidP="00B61276">
            <w:pPr>
              <w:pStyle w:val="Tabletext"/>
              <w:rPr>
                <w:snapToGrid w:val="0"/>
              </w:rPr>
            </w:pPr>
            <w:r w:rsidRPr="00A3059B">
              <w:rPr>
                <w:rFonts w:hint="cs"/>
                <w:snapToGrid w:val="0"/>
                <w:rtl/>
              </w:rPr>
              <w:t xml:space="preserve">عمق الغطاء النباتي </w:t>
            </w:r>
            <w:r w:rsidRPr="00A3059B">
              <w:rPr>
                <w:snapToGrid w:val="0"/>
              </w:rPr>
              <w:t>(m)</w:t>
            </w:r>
          </w:p>
        </w:tc>
        <w:tc>
          <w:tcPr>
            <w:tcW w:w="1033" w:type="dxa"/>
          </w:tcPr>
          <w:p w:rsidR="00A3059B" w:rsidRPr="00A3059B" w:rsidRDefault="00A3059B" w:rsidP="00B61276">
            <w:pPr>
              <w:pStyle w:val="Tabletext"/>
              <w:jc w:val="center"/>
              <w:rPr>
                <w:lang w:val="fr-FR" w:eastAsia="en-US"/>
              </w:rPr>
            </w:pPr>
            <w:r w:rsidRPr="00A3059B">
              <w:rPr>
                <w:lang w:val="fr-FR" w:eastAsia="en-US"/>
              </w:rPr>
              <w:t>5</w:t>
            </w:r>
            <w:r>
              <w:rPr>
                <w:lang w:val="fr-FR" w:eastAsia="en-US"/>
              </w:rPr>
              <w:t>,</w:t>
            </w:r>
            <w:r w:rsidRPr="00A3059B">
              <w:rPr>
                <w:lang w:val="fr-FR" w:eastAsia="en-US"/>
              </w:rPr>
              <w:t>4</w:t>
            </w:r>
          </w:p>
        </w:tc>
        <w:tc>
          <w:tcPr>
            <w:tcW w:w="1115" w:type="dxa"/>
          </w:tcPr>
          <w:p w:rsidR="00A3059B" w:rsidRPr="00A3059B" w:rsidRDefault="00A3059B" w:rsidP="00B61276">
            <w:pPr>
              <w:pStyle w:val="Tabletext"/>
              <w:jc w:val="center"/>
              <w:rPr>
                <w:lang w:val="fr-FR" w:eastAsia="en-US"/>
              </w:rPr>
            </w:pPr>
            <w:r w:rsidRPr="00A3059B">
              <w:rPr>
                <w:lang w:val="fr-FR" w:eastAsia="en-US"/>
              </w:rPr>
              <w:t>6</w:t>
            </w:r>
            <w:r>
              <w:rPr>
                <w:lang w:val="fr-FR" w:eastAsia="en-US"/>
              </w:rPr>
              <w:t>,</w:t>
            </w:r>
            <w:r w:rsidRPr="00A3059B">
              <w:rPr>
                <w:lang w:val="fr-FR" w:eastAsia="en-US"/>
              </w:rPr>
              <w:t>2</w:t>
            </w:r>
          </w:p>
        </w:tc>
        <w:tc>
          <w:tcPr>
            <w:tcW w:w="1006" w:type="dxa"/>
          </w:tcPr>
          <w:p w:rsidR="00A3059B" w:rsidRPr="00A3059B" w:rsidRDefault="00A3059B" w:rsidP="00B61276">
            <w:pPr>
              <w:pStyle w:val="Tabletext"/>
              <w:jc w:val="center"/>
              <w:rPr>
                <w:lang w:val="fr-FR" w:eastAsia="en-US"/>
              </w:rPr>
            </w:pPr>
            <w:r w:rsidRPr="00A3059B">
              <w:rPr>
                <w:lang w:val="fr-FR" w:eastAsia="en-US"/>
              </w:rPr>
              <w:t>4</w:t>
            </w:r>
            <w:r>
              <w:rPr>
                <w:lang w:val="fr-FR" w:eastAsia="en-US"/>
              </w:rPr>
              <w:t>,</w:t>
            </w:r>
            <w:r w:rsidRPr="00A3059B">
              <w:rPr>
                <w:lang w:val="fr-FR" w:eastAsia="en-US"/>
              </w:rPr>
              <w:t>3</w:t>
            </w:r>
          </w:p>
        </w:tc>
        <w:tc>
          <w:tcPr>
            <w:tcW w:w="1304" w:type="dxa"/>
          </w:tcPr>
          <w:p w:rsidR="00A3059B" w:rsidRPr="00A3059B" w:rsidRDefault="00A3059B" w:rsidP="00B61276">
            <w:pPr>
              <w:pStyle w:val="Tabletext"/>
              <w:jc w:val="center"/>
              <w:rPr>
                <w:lang w:val="fr-FR" w:eastAsia="en-US"/>
              </w:rPr>
            </w:pPr>
            <w:r w:rsidRPr="00A3059B">
              <w:rPr>
                <w:lang w:val="fr-FR" w:eastAsia="en-US"/>
              </w:rPr>
              <w:t>5</w:t>
            </w:r>
            <w:r>
              <w:rPr>
                <w:lang w:val="fr-FR" w:eastAsia="en-US"/>
              </w:rPr>
              <w:t>,</w:t>
            </w:r>
            <w:r w:rsidRPr="00A3059B">
              <w:rPr>
                <w:lang w:val="fr-FR" w:eastAsia="en-US"/>
              </w:rPr>
              <w:t>2</w:t>
            </w:r>
          </w:p>
        </w:tc>
        <w:tc>
          <w:tcPr>
            <w:tcW w:w="1080" w:type="dxa"/>
          </w:tcPr>
          <w:p w:rsidR="00A3059B" w:rsidRPr="00A3059B" w:rsidRDefault="00A3059B" w:rsidP="00B61276">
            <w:pPr>
              <w:pStyle w:val="Tabletext"/>
              <w:jc w:val="center"/>
              <w:rPr>
                <w:lang w:val="fr-FR" w:eastAsia="en-US"/>
              </w:rPr>
            </w:pPr>
            <w:r w:rsidRPr="00A3059B">
              <w:rPr>
                <w:lang w:val="fr-FR" w:eastAsia="en-US"/>
              </w:rPr>
              <w:t>4</w:t>
            </w:r>
            <w:r>
              <w:rPr>
                <w:lang w:val="fr-FR" w:eastAsia="en-US"/>
              </w:rPr>
              <w:t>,</w:t>
            </w:r>
            <w:r w:rsidRPr="00A3059B">
              <w:rPr>
                <w:lang w:val="fr-FR" w:eastAsia="en-US"/>
              </w:rPr>
              <w:t>7</w:t>
            </w:r>
          </w:p>
        </w:tc>
        <w:tc>
          <w:tcPr>
            <w:tcW w:w="1260" w:type="dxa"/>
          </w:tcPr>
          <w:p w:rsidR="00A3059B" w:rsidRPr="00A3059B" w:rsidRDefault="00A3059B" w:rsidP="00B61276">
            <w:pPr>
              <w:pStyle w:val="Tabletext"/>
              <w:jc w:val="center"/>
              <w:rPr>
                <w:lang w:val="fr-FR" w:eastAsia="en-US"/>
              </w:rPr>
            </w:pPr>
            <w:r w:rsidRPr="00A3059B">
              <w:rPr>
                <w:lang w:val="fr-FR" w:eastAsia="en-US"/>
              </w:rPr>
              <w:t>6</w:t>
            </w:r>
            <w:r>
              <w:rPr>
                <w:lang w:val="fr-FR" w:eastAsia="en-US"/>
              </w:rPr>
              <w:t>,</w:t>
            </w:r>
            <w:r w:rsidRPr="00A3059B">
              <w:rPr>
                <w:lang w:val="fr-FR" w:eastAsia="en-US"/>
              </w:rPr>
              <w:t>5</w:t>
            </w:r>
          </w:p>
        </w:tc>
        <w:tc>
          <w:tcPr>
            <w:tcW w:w="999" w:type="dxa"/>
          </w:tcPr>
          <w:p w:rsidR="00A3059B" w:rsidRPr="00A3059B" w:rsidRDefault="00A3059B" w:rsidP="00B61276">
            <w:pPr>
              <w:pStyle w:val="Tabletext"/>
              <w:jc w:val="center"/>
              <w:rPr>
                <w:lang w:val="fr-FR" w:eastAsia="en-US"/>
              </w:rPr>
            </w:pPr>
            <w:r w:rsidRPr="00A3059B">
              <w:rPr>
                <w:lang w:val="fr-FR" w:eastAsia="en-US"/>
              </w:rPr>
              <w:t>4</w:t>
            </w:r>
            <w:r>
              <w:rPr>
                <w:lang w:val="fr-FR" w:eastAsia="en-US"/>
              </w:rPr>
              <w:t>,</w:t>
            </w:r>
            <w:r w:rsidRPr="00A3059B">
              <w:rPr>
                <w:lang w:val="fr-FR" w:eastAsia="en-US"/>
              </w:rPr>
              <w:t>7</w:t>
            </w:r>
          </w:p>
        </w:tc>
      </w:tr>
      <w:tr w:rsidR="00A3059B" w:rsidRPr="00A3059B" w:rsidTr="00B61276">
        <w:trPr>
          <w:jc w:val="center"/>
        </w:trPr>
        <w:tc>
          <w:tcPr>
            <w:tcW w:w="1842" w:type="dxa"/>
          </w:tcPr>
          <w:p w:rsidR="00A3059B" w:rsidRPr="00A3059B" w:rsidRDefault="00A3059B" w:rsidP="00B61276">
            <w:pPr>
              <w:pStyle w:val="Tabletext"/>
              <w:rPr>
                <w:snapToGrid w:val="0"/>
              </w:rPr>
            </w:pPr>
            <w:r w:rsidRPr="00A3059B">
              <w:rPr>
                <w:rFonts w:hint="cs"/>
                <w:snapToGrid w:val="0"/>
                <w:rtl/>
              </w:rPr>
              <w:t xml:space="preserve">تأخر الانتثار </w:t>
            </w:r>
            <w:r w:rsidRPr="00A3059B">
              <w:rPr>
                <w:snapToGrid w:val="0"/>
              </w:rPr>
              <w:t>(ns)</w:t>
            </w:r>
          </w:p>
        </w:tc>
        <w:tc>
          <w:tcPr>
            <w:tcW w:w="1033" w:type="dxa"/>
          </w:tcPr>
          <w:p w:rsidR="00A3059B" w:rsidRPr="00A3059B" w:rsidRDefault="00A3059B" w:rsidP="00B61276">
            <w:pPr>
              <w:pStyle w:val="Tabletext"/>
              <w:jc w:val="center"/>
              <w:rPr>
                <w:lang w:val="fr-FR" w:eastAsia="en-US"/>
              </w:rPr>
            </w:pPr>
            <w:r w:rsidRPr="00A3059B">
              <w:rPr>
                <w:lang w:val="fr-FR" w:eastAsia="en-US"/>
              </w:rPr>
              <w:t>7</w:t>
            </w:r>
            <w:r>
              <w:rPr>
                <w:lang w:val="fr-FR" w:eastAsia="en-US"/>
              </w:rPr>
              <w:t>,</w:t>
            </w:r>
            <w:r w:rsidRPr="00A3059B">
              <w:rPr>
                <w:lang w:val="fr-FR" w:eastAsia="en-US"/>
              </w:rPr>
              <w:t>27</w:t>
            </w:r>
          </w:p>
        </w:tc>
        <w:tc>
          <w:tcPr>
            <w:tcW w:w="1115" w:type="dxa"/>
          </w:tcPr>
          <w:p w:rsidR="00A3059B" w:rsidRPr="00A3059B" w:rsidRDefault="00A3059B" w:rsidP="00B61276">
            <w:pPr>
              <w:pStyle w:val="Tabletext"/>
              <w:jc w:val="center"/>
              <w:rPr>
                <w:lang w:val="fr-FR" w:eastAsia="en-US"/>
              </w:rPr>
            </w:pPr>
            <w:r w:rsidRPr="00A3059B">
              <w:rPr>
                <w:lang w:val="fr-FR" w:eastAsia="en-US"/>
              </w:rPr>
              <w:t>8</w:t>
            </w:r>
            <w:r>
              <w:rPr>
                <w:lang w:val="fr-FR" w:eastAsia="en-US"/>
              </w:rPr>
              <w:t>,</w:t>
            </w:r>
            <w:r w:rsidRPr="00A3059B">
              <w:rPr>
                <w:lang w:val="fr-FR" w:eastAsia="en-US"/>
              </w:rPr>
              <w:t>23</w:t>
            </w:r>
          </w:p>
        </w:tc>
        <w:tc>
          <w:tcPr>
            <w:tcW w:w="1006" w:type="dxa"/>
          </w:tcPr>
          <w:p w:rsidR="00A3059B" w:rsidRPr="00A3059B" w:rsidRDefault="00A3059B" w:rsidP="00B61276">
            <w:pPr>
              <w:pStyle w:val="Tabletext"/>
              <w:jc w:val="center"/>
              <w:rPr>
                <w:lang w:val="fr-FR" w:eastAsia="en-US"/>
              </w:rPr>
            </w:pPr>
            <w:r w:rsidRPr="00A3059B">
              <w:rPr>
                <w:lang w:val="fr-FR" w:eastAsia="en-US"/>
              </w:rPr>
              <w:t>5</w:t>
            </w:r>
            <w:r>
              <w:rPr>
                <w:lang w:val="fr-FR" w:eastAsia="en-US"/>
              </w:rPr>
              <w:t>,</w:t>
            </w:r>
            <w:r w:rsidRPr="00A3059B">
              <w:rPr>
                <w:lang w:val="fr-FR" w:eastAsia="en-US"/>
              </w:rPr>
              <w:t>89</w:t>
            </w:r>
          </w:p>
        </w:tc>
        <w:tc>
          <w:tcPr>
            <w:tcW w:w="1304" w:type="dxa"/>
          </w:tcPr>
          <w:p w:rsidR="00A3059B" w:rsidRPr="00A3059B" w:rsidRDefault="00A3059B" w:rsidP="00B61276">
            <w:pPr>
              <w:pStyle w:val="Tabletext"/>
              <w:jc w:val="center"/>
              <w:rPr>
                <w:lang w:val="fr-FR" w:eastAsia="en-US"/>
              </w:rPr>
            </w:pPr>
            <w:r w:rsidRPr="00A3059B">
              <w:rPr>
                <w:lang w:val="fr-FR" w:eastAsia="en-US"/>
              </w:rPr>
              <w:t>6</w:t>
            </w:r>
            <w:r>
              <w:rPr>
                <w:lang w:val="fr-FR" w:eastAsia="en-US"/>
              </w:rPr>
              <w:t>,</w:t>
            </w:r>
            <w:r w:rsidRPr="00A3059B">
              <w:rPr>
                <w:lang w:val="fr-FR" w:eastAsia="en-US"/>
              </w:rPr>
              <w:t>62</w:t>
            </w:r>
          </w:p>
        </w:tc>
        <w:tc>
          <w:tcPr>
            <w:tcW w:w="1080" w:type="dxa"/>
          </w:tcPr>
          <w:p w:rsidR="00A3059B" w:rsidRPr="00A3059B" w:rsidRDefault="00A3059B" w:rsidP="00B61276">
            <w:pPr>
              <w:pStyle w:val="Tabletext"/>
              <w:jc w:val="center"/>
              <w:rPr>
                <w:lang w:val="fr-FR" w:eastAsia="en-US"/>
              </w:rPr>
            </w:pPr>
            <w:r w:rsidRPr="00A3059B">
              <w:rPr>
                <w:lang w:val="fr-FR" w:eastAsia="en-US"/>
              </w:rPr>
              <w:t>6</w:t>
            </w:r>
            <w:r>
              <w:rPr>
                <w:lang w:val="fr-FR" w:eastAsia="en-US"/>
              </w:rPr>
              <w:t>,</w:t>
            </w:r>
            <w:r w:rsidRPr="00A3059B">
              <w:rPr>
                <w:lang w:val="fr-FR" w:eastAsia="en-US"/>
              </w:rPr>
              <w:t>39</w:t>
            </w:r>
          </w:p>
        </w:tc>
        <w:tc>
          <w:tcPr>
            <w:tcW w:w="1260" w:type="dxa"/>
          </w:tcPr>
          <w:p w:rsidR="00A3059B" w:rsidRPr="00A3059B" w:rsidRDefault="00A3059B" w:rsidP="00B61276">
            <w:pPr>
              <w:pStyle w:val="Tabletext"/>
              <w:jc w:val="center"/>
              <w:rPr>
                <w:lang w:val="fr-FR" w:eastAsia="en-US"/>
              </w:rPr>
            </w:pPr>
            <w:r w:rsidRPr="00A3059B">
              <w:rPr>
                <w:lang w:val="fr-FR" w:eastAsia="en-US"/>
              </w:rPr>
              <w:t>2</w:t>
            </w:r>
            <w:r>
              <w:rPr>
                <w:lang w:val="fr-FR" w:eastAsia="en-US"/>
              </w:rPr>
              <w:t>,</w:t>
            </w:r>
            <w:r w:rsidRPr="00A3059B">
              <w:rPr>
                <w:lang w:val="fr-FR" w:eastAsia="en-US"/>
              </w:rPr>
              <w:t>56</w:t>
            </w:r>
          </w:p>
        </w:tc>
        <w:tc>
          <w:tcPr>
            <w:tcW w:w="999" w:type="dxa"/>
          </w:tcPr>
          <w:p w:rsidR="00A3059B" w:rsidRPr="00A3059B" w:rsidRDefault="00A3059B" w:rsidP="00B61276">
            <w:pPr>
              <w:pStyle w:val="Tabletext"/>
              <w:jc w:val="center"/>
              <w:rPr>
                <w:lang w:val="fr-FR" w:eastAsia="en-US"/>
              </w:rPr>
            </w:pPr>
            <w:r w:rsidRPr="00A3059B">
              <w:rPr>
                <w:lang w:val="fr-FR" w:eastAsia="en-US"/>
              </w:rPr>
              <w:t>6</w:t>
            </w:r>
            <w:r>
              <w:rPr>
                <w:lang w:val="fr-FR" w:eastAsia="en-US"/>
              </w:rPr>
              <w:t>,</w:t>
            </w:r>
            <w:r w:rsidRPr="00A3059B">
              <w:rPr>
                <w:lang w:val="fr-FR" w:eastAsia="en-US"/>
              </w:rPr>
              <w:t>56</w:t>
            </w:r>
          </w:p>
        </w:tc>
      </w:tr>
    </w:tbl>
    <w:p w:rsidR="00707F19" w:rsidRDefault="00A3059B" w:rsidP="007E703D">
      <w:pPr>
        <w:spacing w:before="600"/>
        <w:jc w:val="center"/>
        <w:rPr>
          <w:rtl/>
          <w:lang w:bidi="ar-EG"/>
        </w:rPr>
      </w:pPr>
      <w:r>
        <w:rPr>
          <w:rFonts w:hint="cs"/>
          <w:rtl/>
          <w:lang w:bidi="ar-EG"/>
        </w:rPr>
        <w:t>___________</w:t>
      </w:r>
    </w:p>
    <w:p w:rsidR="0013541B" w:rsidRPr="00707F19" w:rsidRDefault="0013541B" w:rsidP="007E703D">
      <w:pPr>
        <w:spacing w:before="600"/>
        <w:jc w:val="center"/>
        <w:rPr>
          <w:rtl/>
        </w:rPr>
      </w:pPr>
    </w:p>
    <w:sectPr w:rsidR="0013541B" w:rsidRPr="00707F19" w:rsidSect="00E3187A">
      <w:headerReference w:type="even" r:id="rId179"/>
      <w:headerReference w:type="default" r:id="rId180"/>
      <w:footerReference w:type="even" r:id="rId181"/>
      <w:footerReference w:type="default" r:id="rId182"/>
      <w:headerReference w:type="first" r:id="rId183"/>
      <w:footerReference w:type="first" r:id="rId184"/>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CF5" w:rsidRDefault="005F0CF5">
      <w:r>
        <w:separator/>
      </w:r>
    </w:p>
  </w:endnote>
  <w:endnote w:type="continuationSeparator" w:id="0">
    <w:p w:rsidR="005F0CF5" w:rsidRDefault="005F0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CF5" w:rsidRDefault="009C46A6">
    <w:pPr>
      <w:pStyle w:val="Footer"/>
    </w:pPr>
    <w:fldSimple w:instr=" FILENAME \p \* MERGEFORMAT ">
      <w:r w:rsidR="00A70652">
        <w:t>P:\QPUB\BR\REC\P\833-8\P833-8A.docx</w:t>
      </w:r>
    </w:fldSimple>
    <w:r w:rsidR="005F0CF5">
      <w:tab/>
    </w:r>
    <w:r w:rsidR="005F0CF5">
      <w:fldChar w:fldCharType="begin"/>
    </w:r>
    <w:r w:rsidR="005F0CF5">
      <w:instrText xml:space="preserve"> savedate \@ dd.MM.yy </w:instrText>
    </w:r>
    <w:r w:rsidR="005F0CF5">
      <w:fldChar w:fldCharType="separate"/>
    </w:r>
    <w:r w:rsidR="00A70652">
      <w:t>22.08.14</w:t>
    </w:r>
    <w:r w:rsidR="005F0CF5">
      <w:fldChar w:fldCharType="end"/>
    </w:r>
    <w:r w:rsidR="005F0CF5">
      <w:tab/>
    </w:r>
    <w:r w:rsidR="005F0CF5">
      <w:fldChar w:fldCharType="begin"/>
    </w:r>
    <w:r w:rsidR="005F0CF5">
      <w:instrText xml:space="preserve"> printdate \@ dd.MM.yy </w:instrText>
    </w:r>
    <w:r w:rsidR="005F0CF5">
      <w:fldChar w:fldCharType="separate"/>
    </w:r>
    <w:r w:rsidR="00A70652">
      <w:t>22.08.14</w:t>
    </w:r>
    <w:r w:rsidR="005F0CF5">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CF5" w:rsidRDefault="005F0CF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CF5" w:rsidRPr="005E066B" w:rsidRDefault="005F0CF5" w:rsidP="005E066B">
    <w:pPr>
      <w:pStyle w:val="Footer"/>
      <w:rPr>
        <w:szCs w:val="18"/>
        <w:rtl/>
        <w:lang w:bidi="ar-EG"/>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CF5" w:rsidRPr="00AF6F6E" w:rsidRDefault="005F0CF5">
    <w:pPr>
      <w:pStyle w:val="Footer"/>
    </w:pPr>
    <w:r>
      <w:fldChar w:fldCharType="begin"/>
    </w:r>
    <w:r w:rsidRPr="00AF6F6E">
      <w:instrText xml:space="preserve"> FILENAME \p \* MERGEFORMAT </w:instrText>
    </w:r>
    <w:r>
      <w:fldChar w:fldCharType="separate"/>
    </w:r>
    <w:r w:rsidR="00A70652">
      <w:t>P:\QPUB\BR\REC\P\833-8\P833-8A.docx</w:t>
    </w:r>
    <w:r>
      <w:fldChar w:fldCharType="end"/>
    </w:r>
    <w:r w:rsidRPr="00AF6F6E">
      <w:tab/>
    </w:r>
    <w:r>
      <w:fldChar w:fldCharType="begin"/>
    </w:r>
    <w:r>
      <w:instrText xml:space="preserve"> savedate \@ dd.MM.yy </w:instrText>
    </w:r>
    <w:r>
      <w:fldChar w:fldCharType="separate"/>
    </w:r>
    <w:r w:rsidR="00A70652">
      <w:t>22.08.14</w:t>
    </w:r>
    <w:r>
      <w:fldChar w:fldCharType="end"/>
    </w:r>
    <w:r w:rsidRPr="00AF6F6E">
      <w:tab/>
    </w:r>
    <w:r>
      <w:fldChar w:fldCharType="begin"/>
    </w:r>
    <w:r>
      <w:instrText xml:space="preserve"> printdate \@ dd.MM.yy </w:instrText>
    </w:r>
    <w:r>
      <w:fldChar w:fldCharType="separate"/>
    </w:r>
    <w:r w:rsidR="00A70652">
      <w:t>22.08.14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CF5" w:rsidRDefault="005F0CF5" w:rsidP="00E1601B">
      <w:pPr>
        <w:spacing w:line="240" w:lineRule="auto"/>
      </w:pPr>
      <w:r>
        <w:t>____________________</w:t>
      </w:r>
    </w:p>
  </w:footnote>
  <w:footnote w:type="continuationSeparator" w:id="0">
    <w:p w:rsidR="005F0CF5" w:rsidRDefault="005F0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CF5" w:rsidRPr="003D017C" w:rsidRDefault="005F0CF5"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CF5" w:rsidRDefault="005F0CF5">
    <w:pPr>
      <w:pStyle w:val="Header"/>
    </w:pPr>
    <w:r>
      <w:rPr>
        <w:noProof/>
        <w:lang w:eastAsia="en-US"/>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CF5" w:rsidRPr="003D017C" w:rsidRDefault="005F0CF5"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CF5" w:rsidRPr="003D017C" w:rsidRDefault="005F0CF5" w:rsidP="00707F19">
    <w:pPr>
      <w:pStyle w:val="Header"/>
      <w:tabs>
        <w:tab w:val="center" w:pos="4819"/>
      </w:tabs>
      <w:jc w:val="both"/>
      <w:rPr>
        <w:b w:val="0"/>
        <w:bCs w:val="0"/>
        <w:lang w:bidi="ar-EG"/>
      </w:rPr>
    </w:pPr>
    <w:r>
      <w:fldChar w:fldCharType="begin"/>
    </w:r>
    <w:r>
      <w:instrText xml:space="preserve"> PAGE   \* MERGEFORMAT </w:instrText>
    </w:r>
    <w:r>
      <w:fldChar w:fldCharType="separate"/>
    </w:r>
    <w:r w:rsidR="00A70652">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P.833-8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CF5" w:rsidRDefault="005F0CF5">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3</w:t>
    </w:r>
    <w:r>
      <w:rPr>
        <w:rStyle w:val="PageNumber"/>
        <w:rtl/>
      </w:rPr>
      <w:fldChar w:fldCharType="end"/>
    </w:r>
  </w:p>
  <w:p w:rsidR="005F0CF5" w:rsidRDefault="005F0CF5">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CF5" w:rsidRDefault="005F0CF5">
    <w:pPr>
      <w:pStyle w:val="Header"/>
      <w:framePr w:wrap="around" w:vAnchor="text" w:hAnchor="text" w:xAlign="inside" w:y="1"/>
      <w:rPr>
        <w:rStyle w:val="PageNumber"/>
        <w:rFonts w:cs="Times New Roman"/>
        <w:b w:val="0"/>
        <w:bCs w:val="0"/>
        <w:szCs w:val="22"/>
        <w:lang w:bidi="ar-EG"/>
      </w:rPr>
    </w:pPr>
    <w:r>
      <w:rPr>
        <w:rStyle w:val="PageNumber"/>
        <w:rFonts w:cs="Times New Roman"/>
        <w:b w:val="0"/>
        <w:bCs w:val="0"/>
        <w:szCs w:val="22"/>
        <w:rtl/>
      </w:rPr>
      <w:fldChar w:fldCharType="begin"/>
    </w:r>
    <w:r>
      <w:rPr>
        <w:rStyle w:val="PageNumber"/>
        <w:rFonts w:cs="Times New Roman"/>
        <w:b w:val="0"/>
        <w:bCs w:val="0"/>
        <w:szCs w:val="22"/>
      </w:rPr>
      <w:instrText xml:space="preserve">PAGE  </w:instrText>
    </w:r>
    <w:r>
      <w:rPr>
        <w:rStyle w:val="PageNumber"/>
        <w:rFonts w:cs="Times New Roman"/>
        <w:b w:val="0"/>
        <w:bCs w:val="0"/>
        <w:szCs w:val="22"/>
        <w:rtl/>
      </w:rPr>
      <w:fldChar w:fldCharType="separate"/>
    </w:r>
    <w:r w:rsidR="00A70652">
      <w:rPr>
        <w:rStyle w:val="PageNumber"/>
        <w:rFonts w:cs="Times New Roman"/>
        <w:b w:val="0"/>
        <w:bCs w:val="0"/>
        <w:noProof/>
        <w:szCs w:val="22"/>
        <w:rtl/>
      </w:rPr>
      <w:t>14</w:t>
    </w:r>
    <w:r>
      <w:rPr>
        <w:rStyle w:val="PageNumber"/>
        <w:rFonts w:cs="Times New Roman"/>
        <w:b w:val="0"/>
        <w:bCs w:val="0"/>
        <w:szCs w:val="22"/>
        <w:rtl/>
      </w:rPr>
      <w:fldChar w:fldCharType="end"/>
    </w:r>
  </w:p>
  <w:p w:rsidR="005F0CF5" w:rsidRDefault="005F0CF5" w:rsidP="008C79CD">
    <w:pPr>
      <w:pStyle w:val="Header"/>
      <w:rPr>
        <w:lang w:bidi="ar-EG"/>
      </w:rPr>
    </w:pPr>
    <w:r w:rsidRPr="008C79CD">
      <w:rPr>
        <w:rFonts w:hint="cs"/>
        <w:rtl/>
      </w:rPr>
      <w:t>التوصية</w:t>
    </w:r>
    <w:r>
      <w:rPr>
        <w:rFonts w:hint="cs"/>
        <w:rtl/>
        <w:lang w:bidi="ar-EG"/>
      </w:rPr>
      <w:t xml:space="preserve">  </w:t>
    </w:r>
    <w:r>
      <w:rPr>
        <w:lang w:bidi="ar-EG"/>
      </w:rPr>
      <w:t>ITU-R  P.833-8</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CF5" w:rsidRDefault="005F0CF5"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5F0CF5" w:rsidRDefault="005F0CF5" w:rsidP="00A0453F">
    <w:pPr>
      <w:pStyle w:val="Header"/>
      <w:ind w:right="360"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CF5" w:rsidRPr="005E066B" w:rsidRDefault="005F0CF5"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A70652">
      <w:rPr>
        <w:rStyle w:val="PageNumber"/>
        <w:rFonts w:ascii="Times New Roman" w:hAnsi="Times New Roman" w:cs="Times New Roman"/>
        <w:noProof/>
        <w:szCs w:val="22"/>
        <w:rtl/>
      </w:rPr>
      <w:t>27</w:t>
    </w:r>
    <w:r w:rsidRPr="005E066B">
      <w:rPr>
        <w:rStyle w:val="PageNumber"/>
        <w:rFonts w:ascii="Times New Roman" w:hAnsi="Times New Roman" w:cs="Times New Roman"/>
        <w:szCs w:val="22"/>
        <w:rtl/>
      </w:rPr>
      <w:fldChar w:fldCharType="end"/>
    </w:r>
  </w:p>
  <w:p w:rsidR="005F0CF5" w:rsidRPr="002C0F17" w:rsidRDefault="005F0CF5" w:rsidP="00E3187A">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P.833-8</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CF5" w:rsidRDefault="005F0C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59B"/>
    <w:rsid w:val="00002849"/>
    <w:rsid w:val="00004474"/>
    <w:rsid w:val="00026DC1"/>
    <w:rsid w:val="00027907"/>
    <w:rsid w:val="000451C5"/>
    <w:rsid w:val="000473FF"/>
    <w:rsid w:val="000522D1"/>
    <w:rsid w:val="0005651D"/>
    <w:rsid w:val="00067954"/>
    <w:rsid w:val="00072584"/>
    <w:rsid w:val="00081122"/>
    <w:rsid w:val="00085A9C"/>
    <w:rsid w:val="00096F01"/>
    <w:rsid w:val="000A079C"/>
    <w:rsid w:val="000A24F6"/>
    <w:rsid w:val="000A302F"/>
    <w:rsid w:val="000B30D7"/>
    <w:rsid w:val="000B361E"/>
    <w:rsid w:val="000B4F10"/>
    <w:rsid w:val="000B6F75"/>
    <w:rsid w:val="000C2D02"/>
    <w:rsid w:val="000C6FEA"/>
    <w:rsid w:val="000E08DC"/>
    <w:rsid w:val="000E2B19"/>
    <w:rsid w:val="000F312E"/>
    <w:rsid w:val="000F6D38"/>
    <w:rsid w:val="00100796"/>
    <w:rsid w:val="001048FC"/>
    <w:rsid w:val="00106FB9"/>
    <w:rsid w:val="00113EE4"/>
    <w:rsid w:val="00116FA8"/>
    <w:rsid w:val="001231D6"/>
    <w:rsid w:val="00130EF6"/>
    <w:rsid w:val="00132731"/>
    <w:rsid w:val="0013541B"/>
    <w:rsid w:val="00140B98"/>
    <w:rsid w:val="00142ED5"/>
    <w:rsid w:val="001568ED"/>
    <w:rsid w:val="00156E6E"/>
    <w:rsid w:val="00162983"/>
    <w:rsid w:val="001731C3"/>
    <w:rsid w:val="0017413D"/>
    <w:rsid w:val="00174247"/>
    <w:rsid w:val="00182385"/>
    <w:rsid w:val="00183CAB"/>
    <w:rsid w:val="001857FB"/>
    <w:rsid w:val="001872DE"/>
    <w:rsid w:val="00196389"/>
    <w:rsid w:val="00197749"/>
    <w:rsid w:val="001A2973"/>
    <w:rsid w:val="001B03B8"/>
    <w:rsid w:val="001C2C8E"/>
    <w:rsid w:val="001D2146"/>
    <w:rsid w:val="001E0B6B"/>
    <w:rsid w:val="001F23C7"/>
    <w:rsid w:val="0020066A"/>
    <w:rsid w:val="00201143"/>
    <w:rsid w:val="00210849"/>
    <w:rsid w:val="002137FD"/>
    <w:rsid w:val="0021423C"/>
    <w:rsid w:val="002144CB"/>
    <w:rsid w:val="002210EF"/>
    <w:rsid w:val="00230502"/>
    <w:rsid w:val="00230583"/>
    <w:rsid w:val="002366A9"/>
    <w:rsid w:val="002434E6"/>
    <w:rsid w:val="00247D07"/>
    <w:rsid w:val="00253E2E"/>
    <w:rsid w:val="00267FA5"/>
    <w:rsid w:val="0027125C"/>
    <w:rsid w:val="00271843"/>
    <w:rsid w:val="00280880"/>
    <w:rsid w:val="002854C0"/>
    <w:rsid w:val="002955F8"/>
    <w:rsid w:val="0029626A"/>
    <w:rsid w:val="002971E7"/>
    <w:rsid w:val="002A492E"/>
    <w:rsid w:val="002B174F"/>
    <w:rsid w:val="002B261D"/>
    <w:rsid w:val="002C0F17"/>
    <w:rsid w:val="002C1FE8"/>
    <w:rsid w:val="002D3483"/>
    <w:rsid w:val="002D3859"/>
    <w:rsid w:val="002D5A02"/>
    <w:rsid w:val="002E5954"/>
    <w:rsid w:val="002E6ECC"/>
    <w:rsid w:val="002E7058"/>
    <w:rsid w:val="002F6946"/>
    <w:rsid w:val="002F7193"/>
    <w:rsid w:val="00303491"/>
    <w:rsid w:val="00304728"/>
    <w:rsid w:val="0030719D"/>
    <w:rsid w:val="00314E5F"/>
    <w:rsid w:val="00330529"/>
    <w:rsid w:val="00335F48"/>
    <w:rsid w:val="003368C4"/>
    <w:rsid w:val="00340205"/>
    <w:rsid w:val="00346DC4"/>
    <w:rsid w:val="00351755"/>
    <w:rsid w:val="0036414A"/>
    <w:rsid w:val="00380511"/>
    <w:rsid w:val="003908AB"/>
    <w:rsid w:val="00393745"/>
    <w:rsid w:val="003A4B56"/>
    <w:rsid w:val="003D017C"/>
    <w:rsid w:val="003D307E"/>
    <w:rsid w:val="003D40E1"/>
    <w:rsid w:val="003F15D8"/>
    <w:rsid w:val="003F3645"/>
    <w:rsid w:val="003F7D4D"/>
    <w:rsid w:val="00402F6B"/>
    <w:rsid w:val="00422D17"/>
    <w:rsid w:val="00425E9D"/>
    <w:rsid w:val="0042647B"/>
    <w:rsid w:val="00441C8F"/>
    <w:rsid w:val="0044201D"/>
    <w:rsid w:val="00482D85"/>
    <w:rsid w:val="004910A2"/>
    <w:rsid w:val="00496A81"/>
    <w:rsid w:val="004B094A"/>
    <w:rsid w:val="004C35F9"/>
    <w:rsid w:val="004D79B4"/>
    <w:rsid w:val="004E1620"/>
    <w:rsid w:val="004E7D1E"/>
    <w:rsid w:val="004F6EC7"/>
    <w:rsid w:val="005006D6"/>
    <w:rsid w:val="00506547"/>
    <w:rsid w:val="00511801"/>
    <w:rsid w:val="005209D0"/>
    <w:rsid w:val="0052347A"/>
    <w:rsid w:val="00527EAF"/>
    <w:rsid w:val="005305CB"/>
    <w:rsid w:val="00533581"/>
    <w:rsid w:val="005355B1"/>
    <w:rsid w:val="00544DBA"/>
    <w:rsid w:val="005514CA"/>
    <w:rsid w:val="00555501"/>
    <w:rsid w:val="005570BF"/>
    <w:rsid w:val="0056060A"/>
    <w:rsid w:val="005727B0"/>
    <w:rsid w:val="00577803"/>
    <w:rsid w:val="00577EB5"/>
    <w:rsid w:val="00584B8F"/>
    <w:rsid w:val="0059020C"/>
    <w:rsid w:val="00591053"/>
    <w:rsid w:val="00592468"/>
    <w:rsid w:val="005960C8"/>
    <w:rsid w:val="005A018F"/>
    <w:rsid w:val="005B2366"/>
    <w:rsid w:val="005B4CF4"/>
    <w:rsid w:val="005B530B"/>
    <w:rsid w:val="005C14F7"/>
    <w:rsid w:val="005C2226"/>
    <w:rsid w:val="005C397A"/>
    <w:rsid w:val="005C43CD"/>
    <w:rsid w:val="005D6161"/>
    <w:rsid w:val="005D6A35"/>
    <w:rsid w:val="005E066B"/>
    <w:rsid w:val="005F01A2"/>
    <w:rsid w:val="005F0CF5"/>
    <w:rsid w:val="005F24EB"/>
    <w:rsid w:val="005F38A5"/>
    <w:rsid w:val="005F3E06"/>
    <w:rsid w:val="005F3FD2"/>
    <w:rsid w:val="00606219"/>
    <w:rsid w:val="00607FA9"/>
    <w:rsid w:val="0062550F"/>
    <w:rsid w:val="00626273"/>
    <w:rsid w:val="00630674"/>
    <w:rsid w:val="00637608"/>
    <w:rsid w:val="00667C08"/>
    <w:rsid w:val="00671900"/>
    <w:rsid w:val="00675F65"/>
    <w:rsid w:val="00680CA6"/>
    <w:rsid w:val="00686ACA"/>
    <w:rsid w:val="006935A4"/>
    <w:rsid w:val="006A501C"/>
    <w:rsid w:val="006B2F20"/>
    <w:rsid w:val="006F0DD4"/>
    <w:rsid w:val="006F392D"/>
    <w:rsid w:val="00707F19"/>
    <w:rsid w:val="007318D3"/>
    <w:rsid w:val="007362CE"/>
    <w:rsid w:val="0074559A"/>
    <w:rsid w:val="007477EF"/>
    <w:rsid w:val="00764B51"/>
    <w:rsid w:val="00794E1C"/>
    <w:rsid w:val="00796F0C"/>
    <w:rsid w:val="007A15DD"/>
    <w:rsid w:val="007A7448"/>
    <w:rsid w:val="007B1739"/>
    <w:rsid w:val="007C3371"/>
    <w:rsid w:val="007C58FE"/>
    <w:rsid w:val="007D6839"/>
    <w:rsid w:val="007D7E68"/>
    <w:rsid w:val="007E703D"/>
    <w:rsid w:val="00802B34"/>
    <w:rsid w:val="00803555"/>
    <w:rsid w:val="00811188"/>
    <w:rsid w:val="008113E9"/>
    <w:rsid w:val="008114AF"/>
    <w:rsid w:val="008133D8"/>
    <w:rsid w:val="00815E12"/>
    <w:rsid w:val="008166FD"/>
    <w:rsid w:val="0083115C"/>
    <w:rsid w:val="008436CF"/>
    <w:rsid w:val="00846C0D"/>
    <w:rsid w:val="00853291"/>
    <w:rsid w:val="008646AC"/>
    <w:rsid w:val="008656C3"/>
    <w:rsid w:val="0087705A"/>
    <w:rsid w:val="008772A8"/>
    <w:rsid w:val="00882E69"/>
    <w:rsid w:val="00884007"/>
    <w:rsid w:val="008938BD"/>
    <w:rsid w:val="00893B3F"/>
    <w:rsid w:val="0089410E"/>
    <w:rsid w:val="00894394"/>
    <w:rsid w:val="008A0375"/>
    <w:rsid w:val="008A55ED"/>
    <w:rsid w:val="008A5BA9"/>
    <w:rsid w:val="008B76A0"/>
    <w:rsid w:val="008C06EC"/>
    <w:rsid w:val="008C3DEC"/>
    <w:rsid w:val="008C5CCB"/>
    <w:rsid w:val="008C6A66"/>
    <w:rsid w:val="008C733D"/>
    <w:rsid w:val="008C79CD"/>
    <w:rsid w:val="008D20DD"/>
    <w:rsid w:val="008E2A8E"/>
    <w:rsid w:val="008E4E0B"/>
    <w:rsid w:val="008F4AAC"/>
    <w:rsid w:val="008F7EC8"/>
    <w:rsid w:val="009028EC"/>
    <w:rsid w:val="00904910"/>
    <w:rsid w:val="00912A86"/>
    <w:rsid w:val="00925FAA"/>
    <w:rsid w:val="00930F9D"/>
    <w:rsid w:val="009352F6"/>
    <w:rsid w:val="009367F3"/>
    <w:rsid w:val="00936CB4"/>
    <w:rsid w:val="0093733D"/>
    <w:rsid w:val="009533AE"/>
    <w:rsid w:val="0096112A"/>
    <w:rsid w:val="00961585"/>
    <w:rsid w:val="009643BD"/>
    <w:rsid w:val="00964A11"/>
    <w:rsid w:val="00972570"/>
    <w:rsid w:val="009845C0"/>
    <w:rsid w:val="0098497C"/>
    <w:rsid w:val="00987138"/>
    <w:rsid w:val="009C46A6"/>
    <w:rsid w:val="009C6655"/>
    <w:rsid w:val="009D023F"/>
    <w:rsid w:val="009D27E1"/>
    <w:rsid w:val="009D3AF5"/>
    <w:rsid w:val="009E1244"/>
    <w:rsid w:val="009E3A2B"/>
    <w:rsid w:val="009E6EB5"/>
    <w:rsid w:val="00A01E3E"/>
    <w:rsid w:val="00A0453F"/>
    <w:rsid w:val="00A163C1"/>
    <w:rsid w:val="00A177D7"/>
    <w:rsid w:val="00A2420C"/>
    <w:rsid w:val="00A302E8"/>
    <w:rsid w:val="00A3059B"/>
    <w:rsid w:val="00A307CE"/>
    <w:rsid w:val="00A44246"/>
    <w:rsid w:val="00A52461"/>
    <w:rsid w:val="00A56CCF"/>
    <w:rsid w:val="00A70652"/>
    <w:rsid w:val="00A70D90"/>
    <w:rsid w:val="00A72514"/>
    <w:rsid w:val="00A958F9"/>
    <w:rsid w:val="00A96D62"/>
    <w:rsid w:val="00AB2BD9"/>
    <w:rsid w:val="00AC76C0"/>
    <w:rsid w:val="00AE09F4"/>
    <w:rsid w:val="00AE2234"/>
    <w:rsid w:val="00AE2BCD"/>
    <w:rsid w:val="00AE46C8"/>
    <w:rsid w:val="00AE4772"/>
    <w:rsid w:val="00AE7C5A"/>
    <w:rsid w:val="00AF5F81"/>
    <w:rsid w:val="00AF6ABB"/>
    <w:rsid w:val="00AF6F6E"/>
    <w:rsid w:val="00B00B32"/>
    <w:rsid w:val="00B15AAF"/>
    <w:rsid w:val="00B16E8C"/>
    <w:rsid w:val="00B17820"/>
    <w:rsid w:val="00B22D33"/>
    <w:rsid w:val="00B244FA"/>
    <w:rsid w:val="00B256FD"/>
    <w:rsid w:val="00B34F6C"/>
    <w:rsid w:val="00B452E5"/>
    <w:rsid w:val="00B5281A"/>
    <w:rsid w:val="00B60FFE"/>
    <w:rsid w:val="00B61276"/>
    <w:rsid w:val="00B74E0F"/>
    <w:rsid w:val="00B94AF9"/>
    <w:rsid w:val="00B978E1"/>
    <w:rsid w:val="00B97F45"/>
    <w:rsid w:val="00BA11CC"/>
    <w:rsid w:val="00BE0D0E"/>
    <w:rsid w:val="00BE4F3C"/>
    <w:rsid w:val="00BE5AAE"/>
    <w:rsid w:val="00BE7FA9"/>
    <w:rsid w:val="00BF3DD6"/>
    <w:rsid w:val="00BF5EA9"/>
    <w:rsid w:val="00C006B1"/>
    <w:rsid w:val="00C04244"/>
    <w:rsid w:val="00C1100F"/>
    <w:rsid w:val="00C2687D"/>
    <w:rsid w:val="00C3466D"/>
    <w:rsid w:val="00C46925"/>
    <w:rsid w:val="00C50B28"/>
    <w:rsid w:val="00C53F27"/>
    <w:rsid w:val="00C6593E"/>
    <w:rsid w:val="00C71576"/>
    <w:rsid w:val="00C8600C"/>
    <w:rsid w:val="00C93F89"/>
    <w:rsid w:val="00C94862"/>
    <w:rsid w:val="00C94B6E"/>
    <w:rsid w:val="00CA179D"/>
    <w:rsid w:val="00CA5095"/>
    <w:rsid w:val="00CB4BE8"/>
    <w:rsid w:val="00CB66B3"/>
    <w:rsid w:val="00CC3DA7"/>
    <w:rsid w:val="00CC48AA"/>
    <w:rsid w:val="00CC6EA6"/>
    <w:rsid w:val="00CD1CD9"/>
    <w:rsid w:val="00CD71D4"/>
    <w:rsid w:val="00CE7528"/>
    <w:rsid w:val="00CF545E"/>
    <w:rsid w:val="00CF728D"/>
    <w:rsid w:val="00CF73A8"/>
    <w:rsid w:val="00D036FB"/>
    <w:rsid w:val="00D207A7"/>
    <w:rsid w:val="00D2107D"/>
    <w:rsid w:val="00D23D39"/>
    <w:rsid w:val="00D30FE6"/>
    <w:rsid w:val="00D3441F"/>
    <w:rsid w:val="00D34703"/>
    <w:rsid w:val="00D36F9F"/>
    <w:rsid w:val="00D44C0A"/>
    <w:rsid w:val="00D52250"/>
    <w:rsid w:val="00D73376"/>
    <w:rsid w:val="00D7759B"/>
    <w:rsid w:val="00D82E9B"/>
    <w:rsid w:val="00D85FA6"/>
    <w:rsid w:val="00D875E9"/>
    <w:rsid w:val="00DA348F"/>
    <w:rsid w:val="00DA3713"/>
    <w:rsid w:val="00DB3D2A"/>
    <w:rsid w:val="00DB7AF6"/>
    <w:rsid w:val="00DC7E91"/>
    <w:rsid w:val="00DD670F"/>
    <w:rsid w:val="00DE7D96"/>
    <w:rsid w:val="00DF2277"/>
    <w:rsid w:val="00DF4E37"/>
    <w:rsid w:val="00E0439C"/>
    <w:rsid w:val="00E103BB"/>
    <w:rsid w:val="00E106CF"/>
    <w:rsid w:val="00E12EB0"/>
    <w:rsid w:val="00E1601B"/>
    <w:rsid w:val="00E16062"/>
    <w:rsid w:val="00E1773B"/>
    <w:rsid w:val="00E23159"/>
    <w:rsid w:val="00E236AB"/>
    <w:rsid w:val="00E3032C"/>
    <w:rsid w:val="00E30CBD"/>
    <w:rsid w:val="00E3187A"/>
    <w:rsid w:val="00E33593"/>
    <w:rsid w:val="00E420F8"/>
    <w:rsid w:val="00E45AFF"/>
    <w:rsid w:val="00E52B42"/>
    <w:rsid w:val="00E577A6"/>
    <w:rsid w:val="00E6418C"/>
    <w:rsid w:val="00E650A3"/>
    <w:rsid w:val="00E726E9"/>
    <w:rsid w:val="00E736B4"/>
    <w:rsid w:val="00E86089"/>
    <w:rsid w:val="00E9048A"/>
    <w:rsid w:val="00E964C9"/>
    <w:rsid w:val="00EB65FE"/>
    <w:rsid w:val="00EB7D90"/>
    <w:rsid w:val="00EC2BCA"/>
    <w:rsid w:val="00EC71EE"/>
    <w:rsid w:val="00EF0744"/>
    <w:rsid w:val="00EF7CB5"/>
    <w:rsid w:val="00F1320B"/>
    <w:rsid w:val="00F13ACE"/>
    <w:rsid w:val="00F17C83"/>
    <w:rsid w:val="00F22C87"/>
    <w:rsid w:val="00F3359B"/>
    <w:rsid w:val="00F40BC5"/>
    <w:rsid w:val="00F615CE"/>
    <w:rsid w:val="00F82FD6"/>
    <w:rsid w:val="00F87AE9"/>
    <w:rsid w:val="00F87CE6"/>
    <w:rsid w:val="00F9100A"/>
    <w:rsid w:val="00F91919"/>
    <w:rsid w:val="00F92AF3"/>
    <w:rsid w:val="00F939BC"/>
    <w:rsid w:val="00F95755"/>
    <w:rsid w:val="00FA3938"/>
    <w:rsid w:val="00FC3063"/>
    <w:rsid w:val="00FC458C"/>
    <w:rsid w:val="00FE7F96"/>
    <w:rsid w:val="00FF0CF8"/>
    <w:rsid w:val="00FF1B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chartTrackingRefBased/>
  <w15:docId w15:val="{E94F1DC1-C2A9-487B-A13B-B6A7A3243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link w:val="EquationlegendChar"/>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393745"/>
    <w:rPr>
      <w:rFonts w:ascii="Times New Roman" w:hAnsi="Times New Roman" w:cs="Traditional Arabic"/>
      <w:szCs w:val="26"/>
      <w:lang w:eastAsia="en-US"/>
    </w:rPr>
  </w:style>
  <w:style w:type="paragraph" w:styleId="Header">
    <w:name w:val="header"/>
    <w:basedOn w:val="Normal"/>
    <w:link w:val="HeaderChar"/>
    <w:rsid w:val="008C79CD"/>
    <w:pPr>
      <w:spacing w:before="0" w:line="300" w:lineRule="exact"/>
      <w:jc w:val="center"/>
    </w:pPr>
    <w:rPr>
      <w:rFonts w:ascii="Times New Roman Bold" w:hAnsi="Times New Roman Bold"/>
      <w:b/>
      <w:bCs/>
    </w:rPr>
  </w:style>
  <w:style w:type="character" w:customStyle="1" w:styleId="HeaderChar">
    <w:name w:val="Header Char"/>
    <w:link w:val="Header"/>
    <w:rsid w:val="008C79CD"/>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rsid w:val="00A177D7"/>
    <w:rPr>
      <w:rFonts w:ascii="Times New Roman" w:hAnsi="Times New Roman"/>
      <w:b/>
    </w:rPr>
  </w:style>
  <w:style w:type="paragraph" w:customStyle="1" w:styleId="FigureNo">
    <w:name w:val="Figure_No"/>
    <w:basedOn w:val="Normal"/>
    <w:qFormat/>
    <w:rsid w:val="007D6839"/>
    <w:pPr>
      <w:keepNext/>
      <w:keepLines/>
      <w:spacing w:before="36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rsid w:val="00A177D7"/>
    <w:rPr>
      <w:rFonts w:ascii="Times New Roman" w:hAnsi="Times New Roman"/>
      <w:b/>
    </w:rPr>
  </w:style>
  <w:style w:type="character" w:customStyle="1" w:styleId="Tablefreq">
    <w:name w:val="Table_freq"/>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qFormat/>
    <w:rsid w:val="005305CB"/>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eading2Char">
    <w:name w:val="Heading 2 Char"/>
    <w:link w:val="Heading2"/>
    <w:rsid w:val="00707F19"/>
    <w:rPr>
      <w:rFonts w:ascii="Times New Roman Bold" w:hAnsi="Times New Roman Bold" w:cs="Traditional Arabic"/>
      <w:b/>
      <w:bCs/>
      <w:sz w:val="24"/>
      <w:szCs w:val="32"/>
      <w:lang w:eastAsia="fr-FR"/>
    </w:rPr>
  </w:style>
  <w:style w:type="character" w:customStyle="1" w:styleId="Heading3Char">
    <w:name w:val="Heading 3 Char"/>
    <w:link w:val="Heading3"/>
    <w:rsid w:val="00707F19"/>
    <w:rPr>
      <w:rFonts w:ascii="Times New Roman Bold" w:hAnsi="Times New Roman Bold" w:cs="Traditional Arabic"/>
      <w:b/>
      <w:bCs/>
      <w:sz w:val="22"/>
      <w:szCs w:val="30"/>
      <w:lang w:eastAsia="fr-FR"/>
    </w:rPr>
  </w:style>
  <w:style w:type="character" w:customStyle="1" w:styleId="Heading4Char">
    <w:name w:val="Heading 4 Char"/>
    <w:link w:val="Heading4"/>
    <w:rsid w:val="00707F19"/>
    <w:rPr>
      <w:rFonts w:ascii="Times New Roman Bold" w:hAnsi="Times New Roman Bold" w:cs="Traditional Arabic"/>
      <w:b/>
      <w:bCs/>
      <w:sz w:val="22"/>
      <w:szCs w:val="30"/>
      <w:lang w:eastAsia="fr-FR"/>
    </w:rPr>
  </w:style>
  <w:style w:type="character" w:customStyle="1" w:styleId="Heading5Char">
    <w:name w:val="Heading 5 Char"/>
    <w:link w:val="Heading5"/>
    <w:rsid w:val="00707F19"/>
    <w:rPr>
      <w:rFonts w:ascii="Times New Roman Bold" w:hAnsi="Times New Roman Bold" w:cs="Traditional Arabic"/>
      <w:b/>
      <w:bCs/>
      <w:sz w:val="22"/>
      <w:szCs w:val="30"/>
      <w:lang w:eastAsia="fr-FR"/>
    </w:rPr>
  </w:style>
  <w:style w:type="character" w:customStyle="1" w:styleId="Heading6Char">
    <w:name w:val="Heading 6 Char"/>
    <w:link w:val="Heading6"/>
    <w:rsid w:val="00707F19"/>
    <w:rPr>
      <w:rFonts w:ascii="Times New Roman Bold" w:hAnsi="Times New Roman Bold" w:cs="Traditional Arabic"/>
      <w:b/>
      <w:bCs/>
      <w:sz w:val="22"/>
      <w:szCs w:val="30"/>
      <w:lang w:eastAsia="fr-FR"/>
    </w:rPr>
  </w:style>
  <w:style w:type="character" w:customStyle="1" w:styleId="Heading7Char">
    <w:name w:val="Heading 7 Char"/>
    <w:link w:val="Heading7"/>
    <w:rsid w:val="00707F19"/>
    <w:rPr>
      <w:rFonts w:ascii="Times New Roman Bold" w:hAnsi="Times New Roman Bold" w:cs="Traditional Arabic"/>
      <w:b/>
      <w:bCs/>
      <w:sz w:val="22"/>
      <w:szCs w:val="30"/>
      <w:lang w:eastAsia="fr-FR"/>
    </w:rPr>
  </w:style>
  <w:style w:type="character" w:customStyle="1" w:styleId="Heading8Char">
    <w:name w:val="Heading 8 Char"/>
    <w:link w:val="Heading8"/>
    <w:rsid w:val="00707F19"/>
    <w:rPr>
      <w:rFonts w:ascii="Times New Roman Bold" w:hAnsi="Times New Roman Bold" w:cs="Traditional Arabic"/>
      <w:b/>
      <w:bCs/>
      <w:sz w:val="22"/>
      <w:szCs w:val="30"/>
      <w:lang w:eastAsia="fr-FR"/>
    </w:rPr>
  </w:style>
  <w:style w:type="character" w:customStyle="1" w:styleId="Heading9Char">
    <w:name w:val="Heading 9 Char"/>
    <w:link w:val="Heading9"/>
    <w:rsid w:val="00707F19"/>
    <w:rPr>
      <w:rFonts w:ascii="Times New Roman Bold" w:hAnsi="Times New Roman Bold" w:cs="Traditional Arabic"/>
      <w:b/>
      <w:bCs/>
      <w:sz w:val="22"/>
      <w:szCs w:val="30"/>
      <w:lang w:eastAsia="fr-FR"/>
    </w:rPr>
  </w:style>
  <w:style w:type="character" w:customStyle="1" w:styleId="BodyTextIndentChar">
    <w:name w:val="Body Text Indent Char"/>
    <w:link w:val="BodyTextIndent"/>
    <w:semiHidden/>
    <w:rsid w:val="00707F19"/>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707F19"/>
    <w:rPr>
      <w:rFonts w:ascii="Times New Roman" w:hAnsi="Times New Roman" w:cs="Traditional Arabic"/>
      <w:b/>
      <w:bCs/>
      <w:sz w:val="32"/>
      <w:szCs w:val="32"/>
      <w:lang w:eastAsia="fr-FR"/>
    </w:rPr>
  </w:style>
  <w:style w:type="character" w:customStyle="1" w:styleId="BodyText2Char">
    <w:name w:val="Body Text 2 Char"/>
    <w:link w:val="BodyText2"/>
    <w:rsid w:val="00707F19"/>
    <w:rPr>
      <w:rFonts w:ascii="Times New Roman" w:hAnsi="Times New Roman" w:cs="Traditional Arabic"/>
      <w:b/>
      <w:bCs/>
      <w:sz w:val="32"/>
      <w:szCs w:val="32"/>
      <w:lang w:eastAsia="fr-FR"/>
    </w:rPr>
  </w:style>
  <w:style w:type="paragraph" w:customStyle="1" w:styleId="Figure">
    <w:name w:val="Figure"/>
    <w:basedOn w:val="Normal"/>
    <w:next w:val="FigureNotitle"/>
    <w:rsid w:val="00707F19"/>
    <w:pPr>
      <w:keepNext/>
      <w:keepLines/>
      <w:tabs>
        <w:tab w:val="left" w:pos="907"/>
      </w:tabs>
      <w:spacing w:before="240" w:after="120"/>
      <w:jc w:val="center"/>
    </w:pPr>
    <w:rPr>
      <w:lang w:eastAsia="en-US"/>
    </w:rPr>
  </w:style>
  <w:style w:type="paragraph" w:customStyle="1" w:styleId="FigureNotitle">
    <w:name w:val="Figure_No &amp; title"/>
    <w:basedOn w:val="Normal"/>
    <w:next w:val="Normalaftertitle"/>
    <w:rsid w:val="00707F19"/>
    <w:pPr>
      <w:keepLines/>
      <w:tabs>
        <w:tab w:val="left" w:pos="907"/>
      </w:tabs>
      <w:spacing w:before="240" w:after="120"/>
      <w:jc w:val="center"/>
    </w:pPr>
    <w:rPr>
      <w:b/>
      <w:lang w:eastAsia="en-US"/>
    </w:rPr>
  </w:style>
  <w:style w:type="paragraph" w:customStyle="1" w:styleId="Figurewithouttitle">
    <w:name w:val="Figure_without_title"/>
    <w:basedOn w:val="Normal"/>
    <w:next w:val="Normalaftertitle"/>
    <w:rsid w:val="00707F19"/>
    <w:pPr>
      <w:keepLines/>
      <w:tabs>
        <w:tab w:val="left" w:pos="907"/>
      </w:tabs>
      <w:spacing w:before="240" w:after="120"/>
      <w:jc w:val="center"/>
    </w:pPr>
    <w:rPr>
      <w:lang w:eastAsia="en-US"/>
    </w:rPr>
  </w:style>
  <w:style w:type="paragraph" w:customStyle="1" w:styleId="TableNotitle">
    <w:name w:val="Table_No &amp; title"/>
    <w:basedOn w:val="Normal"/>
    <w:next w:val="Tablehead"/>
    <w:rsid w:val="00707F19"/>
    <w:pPr>
      <w:keepNext/>
      <w:keepLines/>
      <w:tabs>
        <w:tab w:val="left" w:pos="907"/>
      </w:tabs>
      <w:spacing w:before="360" w:after="120"/>
      <w:jc w:val="center"/>
    </w:pPr>
    <w:rPr>
      <w:b/>
      <w:lang w:eastAsia="en-US"/>
    </w:rPr>
  </w:style>
  <w:style w:type="paragraph" w:customStyle="1" w:styleId="toc0">
    <w:name w:val="toc 0"/>
    <w:basedOn w:val="Normal"/>
    <w:next w:val="TOC1"/>
    <w:rsid w:val="00707F19"/>
    <w:pPr>
      <w:tabs>
        <w:tab w:val="left" w:pos="907"/>
        <w:tab w:val="right" w:pos="9639"/>
      </w:tabs>
      <w:spacing w:before="0" w:after="120"/>
    </w:pPr>
    <w:rPr>
      <w:b/>
      <w:lang w:eastAsia="en-US"/>
    </w:rPr>
  </w:style>
  <w:style w:type="character" w:customStyle="1" w:styleId="Artref">
    <w:name w:val="Art_ref"/>
    <w:rsid w:val="00707F19"/>
  </w:style>
  <w:style w:type="paragraph" w:customStyle="1" w:styleId="TabletitleBR">
    <w:name w:val="Table_title_BR"/>
    <w:basedOn w:val="Normal"/>
    <w:next w:val="Tablehead"/>
    <w:rsid w:val="00707F19"/>
    <w:pPr>
      <w:keepNext/>
      <w:keepLines/>
      <w:tabs>
        <w:tab w:val="left" w:pos="907"/>
      </w:tabs>
      <w:spacing w:before="0" w:after="120"/>
      <w:jc w:val="center"/>
    </w:pPr>
    <w:rPr>
      <w:b/>
      <w:lang w:eastAsia="en-US"/>
    </w:rPr>
  </w:style>
  <w:style w:type="paragraph" w:customStyle="1" w:styleId="TableNoBR">
    <w:name w:val="Table_No_BR"/>
    <w:basedOn w:val="Normal"/>
    <w:next w:val="TabletitleBR"/>
    <w:rsid w:val="00707F19"/>
    <w:pPr>
      <w:keepNext/>
      <w:tabs>
        <w:tab w:val="left" w:pos="907"/>
      </w:tabs>
      <w:spacing w:before="560" w:after="120"/>
      <w:jc w:val="center"/>
    </w:pPr>
    <w:rPr>
      <w:caps/>
      <w:lang w:eastAsia="en-US"/>
    </w:rPr>
  </w:style>
  <w:style w:type="paragraph" w:customStyle="1" w:styleId="FiguretitleBR">
    <w:name w:val="Figure_title_BR"/>
    <w:basedOn w:val="TabletitleBR"/>
    <w:next w:val="Figurewithouttitle"/>
    <w:rsid w:val="00707F19"/>
    <w:pPr>
      <w:keepNext w:val="0"/>
      <w:spacing w:after="480"/>
    </w:pPr>
  </w:style>
  <w:style w:type="paragraph" w:customStyle="1" w:styleId="FigureNoBR">
    <w:name w:val="Figure_No_BR"/>
    <w:basedOn w:val="Normal"/>
    <w:next w:val="FiguretitleBR"/>
    <w:rsid w:val="00707F19"/>
    <w:pPr>
      <w:keepNext/>
      <w:keepLines/>
      <w:tabs>
        <w:tab w:val="left" w:pos="907"/>
      </w:tabs>
      <w:spacing w:before="480" w:after="120"/>
      <w:jc w:val="center"/>
    </w:pPr>
    <w:rPr>
      <w:caps/>
      <w:lang w:eastAsia="en-US"/>
    </w:rPr>
  </w:style>
  <w:style w:type="paragraph" w:customStyle="1" w:styleId="title10">
    <w:name w:val="title1"/>
    <w:aliases w:val="n"/>
    <w:basedOn w:val="Normal"/>
    <w:rsid w:val="00707F19"/>
    <w:pPr>
      <w:tabs>
        <w:tab w:val="left" w:pos="907"/>
      </w:tabs>
      <w:spacing w:before="0" w:after="120"/>
    </w:pPr>
    <w:rPr>
      <w:sz w:val="26"/>
      <w:szCs w:val="36"/>
      <w:lang w:eastAsia="en-US"/>
    </w:rPr>
  </w:style>
  <w:style w:type="paragraph" w:customStyle="1" w:styleId="Heading">
    <w:name w:val="Heading"/>
    <w:aliases w:val="1"/>
    <w:basedOn w:val="Normal"/>
    <w:rsid w:val="00707F19"/>
    <w:pPr>
      <w:tabs>
        <w:tab w:val="left" w:pos="907"/>
      </w:tabs>
      <w:spacing w:after="120"/>
    </w:pPr>
    <w:rPr>
      <w:rFonts w:ascii="Times New Roman Bold" w:hAnsi="Times New Roman Bold"/>
      <w:b/>
      <w:bCs/>
      <w:lang w:eastAsia="en-US"/>
    </w:rPr>
  </w:style>
  <w:style w:type="character" w:customStyle="1" w:styleId="TabletextChar">
    <w:name w:val="Table_text Char"/>
    <w:link w:val="Tabletext"/>
    <w:locked/>
    <w:rsid w:val="00707F19"/>
    <w:rPr>
      <w:rFonts w:ascii="Times New Roman" w:hAnsi="Times New Roman" w:cs="Traditional Arabic"/>
      <w:szCs w:val="26"/>
      <w:lang w:eastAsia="fr-FR"/>
    </w:rPr>
  </w:style>
  <w:style w:type="character" w:customStyle="1" w:styleId="EquationChar">
    <w:name w:val="Equation Char"/>
    <w:link w:val="Equation"/>
    <w:locked/>
    <w:rsid w:val="00707F19"/>
    <w:rPr>
      <w:rFonts w:ascii="Times New Roman" w:hAnsi="Times New Roman" w:cs="Traditional Arabic"/>
      <w:sz w:val="22"/>
      <w:szCs w:val="30"/>
      <w:lang w:eastAsia="fr-FR"/>
    </w:rPr>
  </w:style>
  <w:style w:type="paragraph" w:customStyle="1" w:styleId="AnnexNo">
    <w:name w:val="Annex_No"/>
    <w:basedOn w:val="AnnexNotitle"/>
    <w:qFormat/>
    <w:rsid w:val="00707F19"/>
    <w:rPr>
      <w:rFonts w:ascii="Times New Roman"/>
      <w:b w:val="0"/>
      <w:bCs w:val="0"/>
    </w:rPr>
  </w:style>
  <w:style w:type="paragraph" w:customStyle="1" w:styleId="Annextitle">
    <w:name w:val="Annex_title"/>
    <w:basedOn w:val="AnnexNotitle"/>
    <w:rsid w:val="00707F19"/>
  </w:style>
  <w:style w:type="character" w:customStyle="1" w:styleId="EquationlegendChar">
    <w:name w:val="Equation_legend Char"/>
    <w:link w:val="Equationlegend"/>
    <w:locked/>
    <w:rsid w:val="00267FA5"/>
    <w:rPr>
      <w:rFonts w:ascii="Times New Roman" w:hAnsi="Times New Roman" w:cs="Traditional Arabic"/>
      <w:sz w:val="22"/>
      <w:szCs w:val="30"/>
      <w:lang w:eastAsia="fr-FR"/>
    </w:rPr>
  </w:style>
  <w:style w:type="paragraph" w:styleId="BalloonText">
    <w:name w:val="Balloon Text"/>
    <w:basedOn w:val="Normal"/>
    <w:link w:val="BalloonTextChar"/>
    <w:rsid w:val="00D036FB"/>
    <w:pPr>
      <w:spacing w:before="0" w:line="240" w:lineRule="auto"/>
    </w:pPr>
    <w:rPr>
      <w:rFonts w:ascii="Segoe UI" w:hAnsi="Segoe UI" w:cs="Segoe UI"/>
      <w:sz w:val="18"/>
      <w:szCs w:val="18"/>
    </w:rPr>
  </w:style>
  <w:style w:type="character" w:customStyle="1" w:styleId="BalloonTextChar">
    <w:name w:val="Balloon Text Char"/>
    <w:link w:val="BalloonText"/>
    <w:rsid w:val="00D036FB"/>
    <w:rPr>
      <w:rFonts w:ascii="Segoe UI" w:hAnsi="Segoe UI" w:cs="Segoe UI"/>
      <w:sz w:val="18"/>
      <w:szCs w:val="18"/>
      <w:lang w:eastAsia="fr-FR"/>
    </w:rPr>
  </w:style>
  <w:style w:type="paragraph" w:customStyle="1" w:styleId="HeadingSum">
    <w:name w:val="Heading_Sum"/>
    <w:basedOn w:val="Headingb"/>
    <w:qFormat/>
    <w:rsid w:val="008C79CD"/>
  </w:style>
  <w:style w:type="paragraph" w:customStyle="1" w:styleId="Summary">
    <w:name w:val="Summary"/>
    <w:basedOn w:val="Normal"/>
    <w:qFormat/>
    <w:rsid w:val="008C79CD"/>
    <w:rPr>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oleObject44.bin"/><Relationship Id="rId21" Type="http://schemas.openxmlformats.org/officeDocument/2006/relationships/image" Target="media/image7.wmf"/><Relationship Id="rId42" Type="http://schemas.openxmlformats.org/officeDocument/2006/relationships/image" Target="media/image18.wmf"/><Relationship Id="rId47" Type="http://schemas.openxmlformats.org/officeDocument/2006/relationships/oleObject" Target="embeddings/oleObject14.bin"/><Relationship Id="rId63" Type="http://schemas.openxmlformats.org/officeDocument/2006/relationships/image" Target="media/image30.wmf"/><Relationship Id="rId68" Type="http://schemas.openxmlformats.org/officeDocument/2006/relationships/image" Target="media/image33.wmf"/><Relationship Id="rId84" Type="http://schemas.openxmlformats.org/officeDocument/2006/relationships/image" Target="media/image42.wmf"/><Relationship Id="rId89" Type="http://schemas.openxmlformats.org/officeDocument/2006/relationships/oleObject" Target="embeddings/oleObject30.bin"/><Relationship Id="rId112" Type="http://schemas.openxmlformats.org/officeDocument/2006/relationships/image" Target="media/image56.wmf"/><Relationship Id="rId133" Type="http://schemas.openxmlformats.org/officeDocument/2006/relationships/oleObject" Target="embeddings/oleObject50.bin"/><Relationship Id="rId138" Type="http://schemas.openxmlformats.org/officeDocument/2006/relationships/image" Target="media/image71.wmf"/><Relationship Id="rId154" Type="http://schemas.openxmlformats.org/officeDocument/2006/relationships/image" Target="media/image79.wmf"/><Relationship Id="rId159" Type="http://schemas.openxmlformats.org/officeDocument/2006/relationships/image" Target="media/image82.wmf"/><Relationship Id="rId175" Type="http://schemas.openxmlformats.org/officeDocument/2006/relationships/image" Target="media/image91.wmf"/><Relationship Id="rId170" Type="http://schemas.openxmlformats.org/officeDocument/2006/relationships/oleObject" Target="embeddings/oleObject67.bin"/><Relationship Id="rId16" Type="http://schemas.openxmlformats.org/officeDocument/2006/relationships/image" Target="media/image4.wmf"/><Relationship Id="rId107" Type="http://schemas.openxmlformats.org/officeDocument/2006/relationships/oleObject" Target="embeddings/oleObject39.bin"/><Relationship Id="rId11" Type="http://schemas.openxmlformats.org/officeDocument/2006/relationships/hyperlink" Target="http://www.itu.int/publ/R-REC/en" TargetMode="External"/><Relationship Id="rId32" Type="http://schemas.openxmlformats.org/officeDocument/2006/relationships/image" Target="media/image13.wmf"/><Relationship Id="rId37" Type="http://schemas.openxmlformats.org/officeDocument/2006/relationships/oleObject" Target="embeddings/oleObject10.bin"/><Relationship Id="rId53" Type="http://schemas.openxmlformats.org/officeDocument/2006/relationships/oleObject" Target="embeddings/oleObject16.bin"/><Relationship Id="rId58" Type="http://schemas.openxmlformats.org/officeDocument/2006/relationships/header" Target="header5.xml"/><Relationship Id="rId74" Type="http://schemas.openxmlformats.org/officeDocument/2006/relationships/image" Target="media/image36.wmf"/><Relationship Id="rId79" Type="http://schemas.openxmlformats.org/officeDocument/2006/relationships/image" Target="media/image39.wmf"/><Relationship Id="rId102" Type="http://schemas.openxmlformats.org/officeDocument/2006/relationships/image" Target="media/image51.wmf"/><Relationship Id="rId123" Type="http://schemas.openxmlformats.org/officeDocument/2006/relationships/oleObject" Target="embeddings/oleObject45.bin"/><Relationship Id="rId128" Type="http://schemas.openxmlformats.org/officeDocument/2006/relationships/image" Target="media/image66.wmf"/><Relationship Id="rId144" Type="http://schemas.openxmlformats.org/officeDocument/2006/relationships/image" Target="media/image74.wmf"/><Relationship Id="rId149" Type="http://schemas.openxmlformats.org/officeDocument/2006/relationships/oleObject" Target="embeddings/oleObject58.bin"/><Relationship Id="rId5" Type="http://schemas.openxmlformats.org/officeDocument/2006/relationships/webSettings" Target="webSettings.xml"/><Relationship Id="rId90" Type="http://schemas.openxmlformats.org/officeDocument/2006/relationships/image" Target="media/image45.wmf"/><Relationship Id="rId95" Type="http://schemas.openxmlformats.org/officeDocument/2006/relationships/oleObject" Target="embeddings/oleObject33.bin"/><Relationship Id="rId160" Type="http://schemas.openxmlformats.org/officeDocument/2006/relationships/oleObject" Target="embeddings/oleObject63.bin"/><Relationship Id="rId165" Type="http://schemas.openxmlformats.org/officeDocument/2006/relationships/image" Target="media/image86.wmf"/><Relationship Id="rId181" Type="http://schemas.openxmlformats.org/officeDocument/2006/relationships/footer" Target="footer2.xml"/><Relationship Id="rId186" Type="http://schemas.openxmlformats.org/officeDocument/2006/relationships/theme" Target="theme/theme1.xml"/><Relationship Id="rId22" Type="http://schemas.openxmlformats.org/officeDocument/2006/relationships/oleObject" Target="embeddings/oleObject3.bin"/><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22.wmf"/><Relationship Id="rId64" Type="http://schemas.openxmlformats.org/officeDocument/2006/relationships/image" Target="media/image31.emf"/><Relationship Id="rId69" Type="http://schemas.openxmlformats.org/officeDocument/2006/relationships/oleObject" Target="embeddings/oleObject21.bin"/><Relationship Id="rId113" Type="http://schemas.openxmlformats.org/officeDocument/2006/relationships/oleObject" Target="embeddings/oleObject42.bin"/><Relationship Id="rId118" Type="http://schemas.openxmlformats.org/officeDocument/2006/relationships/image" Target="media/image59.wmf"/><Relationship Id="rId134" Type="http://schemas.openxmlformats.org/officeDocument/2006/relationships/image" Target="media/image69.wmf"/><Relationship Id="rId139" Type="http://schemas.openxmlformats.org/officeDocument/2006/relationships/oleObject" Target="embeddings/oleObject53.bin"/><Relationship Id="rId80" Type="http://schemas.openxmlformats.org/officeDocument/2006/relationships/oleObject" Target="embeddings/oleObject26.bin"/><Relationship Id="rId85" Type="http://schemas.openxmlformats.org/officeDocument/2006/relationships/oleObject" Target="embeddings/oleObject28.bin"/><Relationship Id="rId150" Type="http://schemas.openxmlformats.org/officeDocument/2006/relationships/image" Target="media/image77.wmf"/><Relationship Id="rId155" Type="http://schemas.openxmlformats.org/officeDocument/2006/relationships/oleObject" Target="embeddings/oleObject61.bin"/><Relationship Id="rId171" Type="http://schemas.openxmlformats.org/officeDocument/2006/relationships/image" Target="media/image89.wmf"/><Relationship Id="rId176" Type="http://schemas.openxmlformats.org/officeDocument/2006/relationships/oleObject" Target="embeddings/oleObject70.bin"/><Relationship Id="rId12" Type="http://schemas.openxmlformats.org/officeDocument/2006/relationships/header" Target="header3.xml"/><Relationship Id="rId17" Type="http://schemas.openxmlformats.org/officeDocument/2006/relationships/oleObject" Target="embeddings/oleObject1.bin"/><Relationship Id="rId33" Type="http://schemas.openxmlformats.org/officeDocument/2006/relationships/oleObject" Target="embeddings/oleObject8.bin"/><Relationship Id="rId38" Type="http://schemas.openxmlformats.org/officeDocument/2006/relationships/image" Target="media/image16.wmf"/><Relationship Id="rId59" Type="http://schemas.openxmlformats.org/officeDocument/2006/relationships/header" Target="header6.xml"/><Relationship Id="rId103" Type="http://schemas.openxmlformats.org/officeDocument/2006/relationships/oleObject" Target="embeddings/oleObject37.bin"/><Relationship Id="rId108" Type="http://schemas.openxmlformats.org/officeDocument/2006/relationships/image" Target="media/image54.wmf"/><Relationship Id="rId124" Type="http://schemas.openxmlformats.org/officeDocument/2006/relationships/image" Target="media/image64.wmf"/><Relationship Id="rId129" Type="http://schemas.openxmlformats.org/officeDocument/2006/relationships/oleObject" Target="embeddings/oleObject48.bin"/><Relationship Id="rId54" Type="http://schemas.openxmlformats.org/officeDocument/2006/relationships/image" Target="media/image26.wmf"/><Relationship Id="rId70" Type="http://schemas.openxmlformats.org/officeDocument/2006/relationships/image" Target="media/image34.wmf"/><Relationship Id="rId75" Type="http://schemas.openxmlformats.org/officeDocument/2006/relationships/image" Target="media/image37.wmf"/><Relationship Id="rId91" Type="http://schemas.openxmlformats.org/officeDocument/2006/relationships/oleObject" Target="embeddings/oleObject31.bin"/><Relationship Id="rId96" Type="http://schemas.openxmlformats.org/officeDocument/2006/relationships/image" Target="media/image48.wmf"/><Relationship Id="rId140" Type="http://schemas.openxmlformats.org/officeDocument/2006/relationships/image" Target="media/image72.wmf"/><Relationship Id="rId145" Type="http://schemas.openxmlformats.org/officeDocument/2006/relationships/oleObject" Target="embeddings/oleObject56.bin"/><Relationship Id="rId161" Type="http://schemas.openxmlformats.org/officeDocument/2006/relationships/image" Target="media/image83.wmf"/><Relationship Id="rId166" Type="http://schemas.openxmlformats.org/officeDocument/2006/relationships/oleObject" Target="embeddings/oleObject65.bin"/><Relationship Id="rId18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wmf"/><Relationship Id="rId28" Type="http://schemas.openxmlformats.org/officeDocument/2006/relationships/image" Target="media/image11.wmf"/><Relationship Id="rId49" Type="http://schemas.openxmlformats.org/officeDocument/2006/relationships/image" Target="media/image23.wmf"/><Relationship Id="rId114" Type="http://schemas.openxmlformats.org/officeDocument/2006/relationships/image" Target="media/image57.wmf"/><Relationship Id="rId119" Type="http://schemas.openxmlformats.org/officeDocument/2006/relationships/image" Target="media/image60.wmf"/><Relationship Id="rId44" Type="http://schemas.openxmlformats.org/officeDocument/2006/relationships/image" Target="media/image19.wmf"/><Relationship Id="rId60" Type="http://schemas.openxmlformats.org/officeDocument/2006/relationships/footer" Target="footer1.xml"/><Relationship Id="rId65" Type="http://schemas.openxmlformats.org/officeDocument/2006/relationships/oleObject" Target="embeddings/oleObject19.bin"/><Relationship Id="rId81" Type="http://schemas.openxmlformats.org/officeDocument/2006/relationships/image" Target="media/image40.wmf"/><Relationship Id="rId86" Type="http://schemas.openxmlformats.org/officeDocument/2006/relationships/image" Target="media/image43.wmf"/><Relationship Id="rId130" Type="http://schemas.openxmlformats.org/officeDocument/2006/relationships/image" Target="media/image67.wmf"/><Relationship Id="rId135" Type="http://schemas.openxmlformats.org/officeDocument/2006/relationships/oleObject" Target="embeddings/oleObject51.bin"/><Relationship Id="rId151" Type="http://schemas.openxmlformats.org/officeDocument/2006/relationships/oleObject" Target="embeddings/oleObject59.bin"/><Relationship Id="rId156" Type="http://schemas.openxmlformats.org/officeDocument/2006/relationships/image" Target="media/image80.wmf"/><Relationship Id="rId177" Type="http://schemas.openxmlformats.org/officeDocument/2006/relationships/image" Target="media/image92.wmf"/><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oleObject" Target="embeddings/oleObject68.bin"/><Relationship Id="rId180" Type="http://schemas.openxmlformats.org/officeDocument/2006/relationships/header" Target="header8.xml"/><Relationship Id="rId13" Type="http://schemas.openxmlformats.org/officeDocument/2006/relationships/header" Target="header4.xml"/><Relationship Id="rId18" Type="http://schemas.openxmlformats.org/officeDocument/2006/relationships/image" Target="media/image5.emf"/><Relationship Id="rId39" Type="http://schemas.openxmlformats.org/officeDocument/2006/relationships/oleObject" Target="embeddings/oleObject11.bin"/><Relationship Id="rId109" Type="http://schemas.openxmlformats.org/officeDocument/2006/relationships/oleObject" Target="embeddings/oleObject40.bin"/><Relationship Id="rId34" Type="http://schemas.openxmlformats.org/officeDocument/2006/relationships/image" Target="media/image14.wmf"/><Relationship Id="rId50" Type="http://schemas.openxmlformats.org/officeDocument/2006/relationships/image" Target="media/image24.wmf"/><Relationship Id="rId55" Type="http://schemas.openxmlformats.org/officeDocument/2006/relationships/oleObject" Target="embeddings/oleObject17.bin"/><Relationship Id="rId76" Type="http://schemas.openxmlformats.org/officeDocument/2006/relationships/oleObject" Target="embeddings/oleObject24.bin"/><Relationship Id="rId97" Type="http://schemas.openxmlformats.org/officeDocument/2006/relationships/oleObject" Target="embeddings/oleObject34.bin"/><Relationship Id="rId104" Type="http://schemas.openxmlformats.org/officeDocument/2006/relationships/image" Target="media/image52.wmf"/><Relationship Id="rId120" Type="http://schemas.openxmlformats.org/officeDocument/2006/relationships/image" Target="media/image61.wmf"/><Relationship Id="rId125" Type="http://schemas.openxmlformats.org/officeDocument/2006/relationships/oleObject" Target="embeddings/oleObject46.bin"/><Relationship Id="rId141" Type="http://schemas.openxmlformats.org/officeDocument/2006/relationships/oleObject" Target="embeddings/oleObject54.bin"/><Relationship Id="rId146" Type="http://schemas.openxmlformats.org/officeDocument/2006/relationships/image" Target="media/image75.wmf"/><Relationship Id="rId167" Type="http://schemas.openxmlformats.org/officeDocument/2006/relationships/image" Target="media/image87.wmf"/><Relationship Id="rId7" Type="http://schemas.openxmlformats.org/officeDocument/2006/relationships/endnotes" Target="endnotes.xml"/><Relationship Id="rId71" Type="http://schemas.openxmlformats.org/officeDocument/2006/relationships/oleObject" Target="embeddings/oleObject22.bin"/><Relationship Id="rId92" Type="http://schemas.openxmlformats.org/officeDocument/2006/relationships/image" Target="media/image46.wmf"/><Relationship Id="rId162" Type="http://schemas.openxmlformats.org/officeDocument/2006/relationships/image" Target="media/image84.wmf"/><Relationship Id="rId183" Type="http://schemas.openxmlformats.org/officeDocument/2006/relationships/header" Target="header9.xml"/><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oleObject" Target="embeddings/oleObject4.bin"/><Relationship Id="rId40" Type="http://schemas.openxmlformats.org/officeDocument/2006/relationships/image" Target="media/image17.wmf"/><Relationship Id="rId45" Type="http://schemas.openxmlformats.org/officeDocument/2006/relationships/image" Target="media/image20.wmf"/><Relationship Id="rId66" Type="http://schemas.openxmlformats.org/officeDocument/2006/relationships/image" Target="media/image32.wmf"/><Relationship Id="rId87" Type="http://schemas.openxmlformats.org/officeDocument/2006/relationships/oleObject" Target="embeddings/oleObject29.bin"/><Relationship Id="rId110" Type="http://schemas.openxmlformats.org/officeDocument/2006/relationships/image" Target="media/image55.wmf"/><Relationship Id="rId115" Type="http://schemas.openxmlformats.org/officeDocument/2006/relationships/oleObject" Target="embeddings/oleObject43.bin"/><Relationship Id="rId131" Type="http://schemas.openxmlformats.org/officeDocument/2006/relationships/oleObject" Target="embeddings/oleObject49.bin"/><Relationship Id="rId136" Type="http://schemas.openxmlformats.org/officeDocument/2006/relationships/image" Target="media/image70.wmf"/><Relationship Id="rId157" Type="http://schemas.openxmlformats.org/officeDocument/2006/relationships/oleObject" Target="embeddings/oleObject62.bin"/><Relationship Id="rId178" Type="http://schemas.openxmlformats.org/officeDocument/2006/relationships/oleObject" Target="embeddings/oleObject71.bin"/><Relationship Id="rId61" Type="http://schemas.openxmlformats.org/officeDocument/2006/relationships/image" Target="media/image28.wmf"/><Relationship Id="rId82" Type="http://schemas.openxmlformats.org/officeDocument/2006/relationships/oleObject" Target="embeddings/oleObject27.bin"/><Relationship Id="rId152" Type="http://schemas.openxmlformats.org/officeDocument/2006/relationships/image" Target="media/image78.wmf"/><Relationship Id="rId173" Type="http://schemas.openxmlformats.org/officeDocument/2006/relationships/image" Target="media/image90.wmf"/><Relationship Id="rId19" Type="http://schemas.openxmlformats.org/officeDocument/2006/relationships/image" Target="media/image6.wmf"/><Relationship Id="rId14" Type="http://schemas.openxmlformats.org/officeDocument/2006/relationships/image" Target="media/image2.wmf"/><Relationship Id="rId30" Type="http://schemas.openxmlformats.org/officeDocument/2006/relationships/image" Target="media/image12.wmf"/><Relationship Id="rId35" Type="http://schemas.openxmlformats.org/officeDocument/2006/relationships/oleObject" Target="embeddings/oleObject9.bin"/><Relationship Id="rId56" Type="http://schemas.openxmlformats.org/officeDocument/2006/relationships/image" Target="media/image27.wmf"/><Relationship Id="rId77" Type="http://schemas.openxmlformats.org/officeDocument/2006/relationships/image" Target="media/image38.wmf"/><Relationship Id="rId100" Type="http://schemas.openxmlformats.org/officeDocument/2006/relationships/image" Target="media/image50.wmf"/><Relationship Id="rId105" Type="http://schemas.openxmlformats.org/officeDocument/2006/relationships/oleObject" Target="embeddings/oleObject38.bin"/><Relationship Id="rId126" Type="http://schemas.openxmlformats.org/officeDocument/2006/relationships/image" Target="media/image65.wmf"/><Relationship Id="rId147" Type="http://schemas.openxmlformats.org/officeDocument/2006/relationships/oleObject" Target="embeddings/oleObject57.bin"/><Relationship Id="rId168" Type="http://schemas.openxmlformats.org/officeDocument/2006/relationships/oleObject" Target="embeddings/oleObject66.bin"/><Relationship Id="rId8" Type="http://schemas.openxmlformats.org/officeDocument/2006/relationships/header" Target="header1.xml"/><Relationship Id="rId51" Type="http://schemas.openxmlformats.org/officeDocument/2006/relationships/oleObject" Target="embeddings/oleObject15.bin"/><Relationship Id="rId72" Type="http://schemas.openxmlformats.org/officeDocument/2006/relationships/image" Target="media/image35.wmf"/><Relationship Id="rId93" Type="http://schemas.openxmlformats.org/officeDocument/2006/relationships/oleObject" Target="embeddings/oleObject32.bin"/><Relationship Id="rId98" Type="http://schemas.openxmlformats.org/officeDocument/2006/relationships/image" Target="media/image49.wmf"/><Relationship Id="rId121" Type="http://schemas.openxmlformats.org/officeDocument/2006/relationships/image" Target="media/image62.wmf"/><Relationship Id="rId142" Type="http://schemas.openxmlformats.org/officeDocument/2006/relationships/image" Target="media/image73.wmf"/><Relationship Id="rId163" Type="http://schemas.openxmlformats.org/officeDocument/2006/relationships/oleObject" Target="embeddings/oleObject64.bin"/><Relationship Id="rId184" Type="http://schemas.openxmlformats.org/officeDocument/2006/relationships/footer" Target="footer4.xml"/><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image" Target="media/image21.wmf"/><Relationship Id="rId67" Type="http://schemas.openxmlformats.org/officeDocument/2006/relationships/oleObject" Target="embeddings/oleObject20.bin"/><Relationship Id="rId116" Type="http://schemas.openxmlformats.org/officeDocument/2006/relationships/image" Target="media/image58.wmf"/><Relationship Id="rId137" Type="http://schemas.openxmlformats.org/officeDocument/2006/relationships/oleObject" Target="embeddings/oleObject52.bin"/><Relationship Id="rId158" Type="http://schemas.openxmlformats.org/officeDocument/2006/relationships/image" Target="media/image81.wmf"/><Relationship Id="rId20" Type="http://schemas.openxmlformats.org/officeDocument/2006/relationships/oleObject" Target="embeddings/oleObject2.bin"/><Relationship Id="rId41" Type="http://schemas.openxmlformats.org/officeDocument/2006/relationships/oleObject" Target="embeddings/oleObject12.bin"/><Relationship Id="rId62" Type="http://schemas.openxmlformats.org/officeDocument/2006/relationships/image" Target="media/image29.wmf"/><Relationship Id="rId83" Type="http://schemas.openxmlformats.org/officeDocument/2006/relationships/image" Target="media/image41.wmf"/><Relationship Id="rId88" Type="http://schemas.openxmlformats.org/officeDocument/2006/relationships/image" Target="media/image44.wmf"/><Relationship Id="rId111" Type="http://schemas.openxmlformats.org/officeDocument/2006/relationships/oleObject" Target="embeddings/oleObject41.bin"/><Relationship Id="rId132" Type="http://schemas.openxmlformats.org/officeDocument/2006/relationships/image" Target="media/image68.wmf"/><Relationship Id="rId153" Type="http://schemas.openxmlformats.org/officeDocument/2006/relationships/oleObject" Target="embeddings/oleObject60.bin"/><Relationship Id="rId174" Type="http://schemas.openxmlformats.org/officeDocument/2006/relationships/oleObject" Target="embeddings/oleObject69.bin"/><Relationship Id="rId179" Type="http://schemas.openxmlformats.org/officeDocument/2006/relationships/header" Target="header7.xml"/><Relationship Id="rId15" Type="http://schemas.openxmlformats.org/officeDocument/2006/relationships/image" Target="media/image3.emf"/><Relationship Id="rId36" Type="http://schemas.openxmlformats.org/officeDocument/2006/relationships/image" Target="media/image15.wmf"/><Relationship Id="rId57" Type="http://schemas.openxmlformats.org/officeDocument/2006/relationships/oleObject" Target="embeddings/oleObject18.bin"/><Relationship Id="rId106" Type="http://schemas.openxmlformats.org/officeDocument/2006/relationships/image" Target="media/image53.wmf"/><Relationship Id="rId127" Type="http://schemas.openxmlformats.org/officeDocument/2006/relationships/oleObject" Target="embeddings/oleObject47.bin"/><Relationship Id="rId10" Type="http://schemas.openxmlformats.org/officeDocument/2006/relationships/hyperlink" Target="http://www.itu.int/ITU-R/go/patents/en" TargetMode="External"/><Relationship Id="rId31" Type="http://schemas.openxmlformats.org/officeDocument/2006/relationships/oleObject" Target="embeddings/oleObject7.bin"/><Relationship Id="rId52" Type="http://schemas.openxmlformats.org/officeDocument/2006/relationships/image" Target="media/image25.wmf"/><Relationship Id="rId73" Type="http://schemas.openxmlformats.org/officeDocument/2006/relationships/oleObject" Target="embeddings/oleObject23.bin"/><Relationship Id="rId78" Type="http://schemas.openxmlformats.org/officeDocument/2006/relationships/oleObject" Target="embeddings/oleObject25.bin"/><Relationship Id="rId94" Type="http://schemas.openxmlformats.org/officeDocument/2006/relationships/image" Target="media/image47.wmf"/><Relationship Id="rId99" Type="http://schemas.openxmlformats.org/officeDocument/2006/relationships/oleObject" Target="embeddings/oleObject35.bin"/><Relationship Id="rId101" Type="http://schemas.openxmlformats.org/officeDocument/2006/relationships/oleObject" Target="embeddings/oleObject36.bin"/><Relationship Id="rId122" Type="http://schemas.openxmlformats.org/officeDocument/2006/relationships/image" Target="media/image63.wmf"/><Relationship Id="rId143" Type="http://schemas.openxmlformats.org/officeDocument/2006/relationships/oleObject" Target="embeddings/oleObject55.bin"/><Relationship Id="rId148" Type="http://schemas.openxmlformats.org/officeDocument/2006/relationships/image" Target="media/image76.wmf"/><Relationship Id="rId164" Type="http://schemas.openxmlformats.org/officeDocument/2006/relationships/image" Target="media/image85.wmf"/><Relationship Id="rId169" Type="http://schemas.openxmlformats.org/officeDocument/2006/relationships/image" Target="media/image88.wmf"/><Relationship Id="rId18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75952-F30D-442B-B6E4-833E4394F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132</TotalTime>
  <Pages>29</Pages>
  <Words>4466</Words>
  <Characters>24111</Characters>
  <Application>Microsoft Office Word</Application>
  <DocSecurity>0</DocSecurity>
  <Lines>200</Lines>
  <Paragraphs>57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28520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Riz, Imad</dc:creator>
  <cp:keywords/>
  <cp:lastModifiedBy>Al-Yammouni, Hala</cp:lastModifiedBy>
  <cp:revision>25</cp:revision>
  <cp:lastPrinted>2014-08-22T08:08:00Z</cp:lastPrinted>
  <dcterms:created xsi:type="dcterms:W3CDTF">2014-08-21T13:28:00Z</dcterms:created>
  <dcterms:modified xsi:type="dcterms:W3CDTF">2014-08-22T08:12:00Z</dcterms:modified>
</cp:coreProperties>
</file>