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F06" w:rsidRPr="00575CB8" w:rsidRDefault="00D51F06" w:rsidP="00756D9B">
      <w:pPr>
        <w:rPr>
          <w:lang w:val="en-US"/>
        </w:rPr>
      </w:pPr>
      <w:bookmarkStart w:id="0" w:name="dbreak"/>
      <w:bookmarkEnd w:id="0"/>
    </w:p>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p w:rsidR="00D51F06" w:rsidRDefault="00D51F06" w:rsidP="00756D9B"/>
    <w:tbl>
      <w:tblPr>
        <w:tblW w:w="10089" w:type="dxa"/>
        <w:tblLook w:val="01E0" w:firstRow="1" w:lastRow="1" w:firstColumn="1" w:lastColumn="1" w:noHBand="0" w:noVBand="0"/>
      </w:tblPr>
      <w:tblGrid>
        <w:gridCol w:w="10089"/>
      </w:tblGrid>
      <w:tr w:rsidR="00D51F06" w:rsidRPr="00D51F06" w:rsidTr="00756D9B">
        <w:tc>
          <w:tcPr>
            <w:tcW w:w="10089" w:type="dxa"/>
          </w:tcPr>
          <w:p w:rsidR="00D51F06" w:rsidRPr="0010336F" w:rsidRDefault="00D51F06" w:rsidP="00756D9B">
            <w:pPr>
              <w:spacing w:before="380" w:line="280" w:lineRule="exact"/>
              <w:jc w:val="right"/>
              <w:rPr>
                <w:rFonts w:ascii="Tahoma" w:hAnsi="Tahoma" w:cs="Tahoma"/>
                <w:b/>
                <w:bCs/>
                <w:iCs/>
                <w:color w:val="243285"/>
                <w:sz w:val="32"/>
                <w:szCs w:val="32"/>
                <w:lang w:val="en-US"/>
              </w:rPr>
            </w:pPr>
          </w:p>
          <w:p w:rsidR="00D51F06" w:rsidRPr="0010336F" w:rsidRDefault="00D51F06" w:rsidP="00756D9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8795D">
              <w:rPr>
                <w:rFonts w:ascii="Tahoma" w:hAnsi="Tahoma" w:cs="Tahoma"/>
                <w:b/>
                <w:bCs/>
                <w:iCs/>
                <w:color w:val="243285"/>
                <w:sz w:val="36"/>
                <w:szCs w:val="36"/>
                <w:lang w:val="es-ES_tradnl"/>
              </w:rPr>
              <w:t>676-9</w:t>
            </w:r>
          </w:p>
          <w:p w:rsidR="00D51F06" w:rsidRPr="0010336F" w:rsidRDefault="00C8795D" w:rsidP="00756D9B">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D51F06"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D51F06" w:rsidRPr="0010336F">
              <w:rPr>
                <w:rFonts w:ascii="Tahoma" w:hAnsi="Tahoma" w:cs="Tahoma"/>
                <w:b/>
                <w:bCs/>
                <w:iCs/>
                <w:color w:val="243285"/>
                <w:szCs w:val="24"/>
                <w:lang w:val="es-ES_tradnl"/>
              </w:rPr>
              <w:t>)</w:t>
            </w:r>
          </w:p>
        </w:tc>
      </w:tr>
      <w:tr w:rsidR="00D51F06" w:rsidRPr="0019425A" w:rsidTr="00756D9B">
        <w:tc>
          <w:tcPr>
            <w:tcW w:w="10089" w:type="dxa"/>
          </w:tcPr>
          <w:p w:rsidR="00D51F06" w:rsidRPr="0010336F" w:rsidRDefault="00D51F06" w:rsidP="00756D9B">
            <w:pPr>
              <w:spacing w:before="80" w:line="500" w:lineRule="exact"/>
              <w:jc w:val="right"/>
              <w:rPr>
                <w:rFonts w:ascii="Tahoma" w:hAnsi="Tahoma" w:cs="Tahoma"/>
                <w:b/>
                <w:bCs/>
                <w:iCs/>
                <w:color w:val="243285"/>
                <w:sz w:val="44"/>
                <w:szCs w:val="44"/>
                <w:lang w:val="es-ES_tradnl"/>
              </w:rPr>
            </w:pPr>
          </w:p>
          <w:p w:rsidR="00D51F06" w:rsidRDefault="00C8795D" w:rsidP="00C8795D">
            <w:pPr>
              <w:spacing w:before="80" w:line="500" w:lineRule="exact"/>
              <w:jc w:val="right"/>
              <w:rPr>
                <w:rFonts w:ascii="Tahoma" w:hAnsi="Tahoma" w:cs="Tahoma"/>
                <w:b/>
                <w:bCs/>
                <w:color w:val="243285"/>
                <w:sz w:val="44"/>
                <w:szCs w:val="44"/>
                <w:lang w:val="es-ES_tradnl"/>
              </w:rPr>
            </w:pPr>
            <w:r w:rsidRPr="00C8795D">
              <w:rPr>
                <w:rFonts w:ascii="Tahoma" w:hAnsi="Tahoma" w:cs="Tahoma"/>
                <w:b/>
                <w:bCs/>
                <w:color w:val="243285"/>
                <w:sz w:val="44"/>
                <w:szCs w:val="44"/>
                <w:lang w:val="es-ES_tradnl"/>
              </w:rPr>
              <w:t>Atenuación debida a los gases atmosféricos</w:t>
            </w:r>
            <w:r w:rsidRPr="0010336F">
              <w:rPr>
                <w:rFonts w:ascii="Tahoma" w:hAnsi="Tahoma" w:cs="Tahoma"/>
                <w:b/>
                <w:bCs/>
                <w:color w:val="243285"/>
                <w:sz w:val="44"/>
                <w:szCs w:val="44"/>
                <w:lang w:val="es-ES_tradnl"/>
              </w:rPr>
              <w:t xml:space="preserve"> </w:t>
            </w:r>
          </w:p>
          <w:p w:rsidR="00D51F06" w:rsidRPr="0010336F" w:rsidRDefault="00D51F06" w:rsidP="00756D9B">
            <w:pPr>
              <w:spacing w:before="80" w:line="500" w:lineRule="exact"/>
              <w:jc w:val="right"/>
              <w:rPr>
                <w:rFonts w:ascii="Tahoma" w:hAnsi="Tahoma" w:cs="Tahoma"/>
                <w:b/>
                <w:bCs/>
                <w:iCs/>
                <w:color w:val="243285"/>
                <w:sz w:val="44"/>
                <w:szCs w:val="44"/>
                <w:lang w:val="es-ES_tradnl"/>
              </w:rPr>
            </w:pPr>
          </w:p>
        </w:tc>
      </w:tr>
      <w:tr w:rsidR="00D51F06" w:rsidRPr="0019425A" w:rsidTr="00756D9B">
        <w:tc>
          <w:tcPr>
            <w:tcW w:w="10089" w:type="dxa"/>
          </w:tcPr>
          <w:p w:rsidR="00D51F06" w:rsidRPr="0010336F" w:rsidRDefault="00D51F06" w:rsidP="00756D9B">
            <w:pPr>
              <w:spacing w:before="80" w:line="280" w:lineRule="exact"/>
              <w:ind w:right="640"/>
              <w:rPr>
                <w:rFonts w:ascii="Tahoma" w:hAnsi="Tahoma" w:cs="Tahoma"/>
                <w:b/>
                <w:bCs/>
                <w:iCs/>
                <w:color w:val="243285"/>
                <w:sz w:val="32"/>
                <w:szCs w:val="32"/>
                <w:lang w:val="es-ES_tradnl"/>
              </w:rPr>
            </w:pPr>
          </w:p>
          <w:p w:rsidR="00D51F06" w:rsidRDefault="00D51F06" w:rsidP="00756D9B">
            <w:pPr>
              <w:spacing w:before="80" w:line="280" w:lineRule="exact"/>
              <w:ind w:right="640"/>
              <w:rPr>
                <w:rFonts w:ascii="Tahoma" w:hAnsi="Tahoma" w:cs="Tahoma"/>
                <w:b/>
                <w:bCs/>
                <w:iCs/>
                <w:color w:val="243285"/>
                <w:sz w:val="32"/>
                <w:szCs w:val="32"/>
                <w:lang w:val="es-ES_tradnl"/>
              </w:rPr>
            </w:pPr>
          </w:p>
          <w:p w:rsidR="00891D62" w:rsidRDefault="00891D62" w:rsidP="00756D9B">
            <w:pPr>
              <w:spacing w:before="80" w:line="280" w:lineRule="exact"/>
              <w:ind w:right="640"/>
              <w:rPr>
                <w:rFonts w:ascii="Tahoma" w:hAnsi="Tahoma" w:cs="Tahoma"/>
                <w:b/>
                <w:bCs/>
                <w:iCs/>
                <w:color w:val="243285"/>
                <w:sz w:val="32"/>
                <w:szCs w:val="32"/>
                <w:lang w:val="es-ES_tradnl"/>
              </w:rPr>
            </w:pPr>
          </w:p>
          <w:p w:rsidR="00891D62" w:rsidRDefault="00891D62" w:rsidP="00756D9B">
            <w:pPr>
              <w:spacing w:before="80" w:line="280" w:lineRule="exact"/>
              <w:ind w:right="640"/>
              <w:rPr>
                <w:rFonts w:ascii="Tahoma" w:hAnsi="Tahoma" w:cs="Tahoma"/>
                <w:b/>
                <w:bCs/>
                <w:iCs/>
                <w:color w:val="243285"/>
                <w:sz w:val="32"/>
                <w:szCs w:val="32"/>
                <w:lang w:val="es-ES_tradnl"/>
              </w:rPr>
            </w:pPr>
          </w:p>
          <w:p w:rsidR="00891D62" w:rsidRPr="0010336F" w:rsidRDefault="00891D62" w:rsidP="00756D9B">
            <w:pPr>
              <w:spacing w:before="80" w:line="280" w:lineRule="exact"/>
              <w:ind w:right="640"/>
              <w:rPr>
                <w:rFonts w:ascii="Tahoma" w:hAnsi="Tahoma" w:cs="Tahoma"/>
                <w:b/>
                <w:bCs/>
                <w:iCs/>
                <w:color w:val="243285"/>
                <w:sz w:val="32"/>
                <w:szCs w:val="32"/>
                <w:lang w:val="es-ES_tradnl"/>
              </w:rPr>
            </w:pPr>
          </w:p>
          <w:p w:rsidR="00D51F06" w:rsidRPr="0010336F" w:rsidRDefault="00D51F06" w:rsidP="00756D9B">
            <w:pPr>
              <w:spacing w:before="80" w:after="180" w:line="360" w:lineRule="exact"/>
              <w:ind w:right="720"/>
              <w:rPr>
                <w:rFonts w:ascii="Tahoma" w:hAnsi="Tahoma" w:cs="Tahoma"/>
                <w:b/>
                <w:bCs/>
                <w:iCs/>
                <w:color w:val="243285"/>
                <w:sz w:val="36"/>
                <w:szCs w:val="36"/>
                <w:lang w:val="es-ES_tradnl"/>
              </w:rPr>
            </w:pPr>
          </w:p>
          <w:p w:rsidR="00D51F06" w:rsidRPr="0010336F" w:rsidRDefault="00D51F06" w:rsidP="00756D9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D51F06" w:rsidRPr="0010336F" w:rsidRDefault="00D51F06" w:rsidP="00756D9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D51F06" w:rsidRPr="0026666F" w:rsidRDefault="00D51F06" w:rsidP="00756D9B">
      <w:pPr>
        <w:spacing w:before="80"/>
        <w:rPr>
          <w:i/>
          <w:sz w:val="22"/>
          <w:lang w:val="es-ES_tradnl"/>
        </w:rPr>
      </w:pPr>
    </w:p>
    <w:p w:rsidR="00D51F06" w:rsidRDefault="00D51F06" w:rsidP="00756D9B">
      <w:pPr>
        <w:spacing w:before="80"/>
        <w:rPr>
          <w:i/>
          <w:sz w:val="22"/>
          <w:lang w:val="es-ES_tradnl"/>
        </w:rPr>
      </w:pPr>
    </w:p>
    <w:p w:rsidR="00891D62" w:rsidRPr="0026666F" w:rsidRDefault="00891D62" w:rsidP="00756D9B">
      <w:pPr>
        <w:spacing w:before="80"/>
        <w:rPr>
          <w:i/>
          <w:sz w:val="22"/>
          <w:lang w:val="es-ES_tradnl"/>
        </w:rPr>
      </w:pPr>
    </w:p>
    <w:p w:rsidR="00D51F06" w:rsidRPr="0026666F" w:rsidRDefault="00D51F06" w:rsidP="00756D9B">
      <w:pPr>
        <w:spacing w:before="80"/>
        <w:rPr>
          <w:i/>
          <w:sz w:val="22"/>
          <w:lang w:val="es-ES_tradnl"/>
        </w:rPr>
      </w:pPr>
    </w:p>
    <w:p w:rsidR="00D51F06" w:rsidRPr="0026666F" w:rsidRDefault="00D51F06" w:rsidP="00756D9B">
      <w:pPr>
        <w:spacing w:before="80"/>
        <w:rPr>
          <w:i/>
          <w:sz w:val="22"/>
          <w:lang w:val="es-ES_tradnl"/>
        </w:rPr>
      </w:pPr>
    </w:p>
    <w:p w:rsidR="00D51F06" w:rsidRPr="0026666F" w:rsidRDefault="00D51F06" w:rsidP="00756D9B">
      <w:pPr>
        <w:spacing w:before="80"/>
        <w:rPr>
          <w:i/>
          <w:sz w:val="22"/>
          <w:lang w:val="es-ES_tradnl"/>
        </w:rPr>
      </w:pPr>
    </w:p>
    <w:p w:rsidR="00D51F06" w:rsidRPr="0026666F" w:rsidRDefault="00D51F06" w:rsidP="00756D9B">
      <w:pPr>
        <w:pStyle w:val="Equation"/>
        <w:tabs>
          <w:tab w:val="clear" w:pos="4820"/>
          <w:tab w:val="clear" w:pos="9639"/>
          <w:tab w:val="left" w:pos="1191"/>
          <w:tab w:val="left" w:pos="1588"/>
          <w:tab w:val="left" w:pos="1985"/>
        </w:tabs>
        <w:rPr>
          <w:rFonts w:ascii="Palatino Linotype" w:hAnsi="Palatino Linotype"/>
          <w:lang w:val="es-ES_tradnl"/>
        </w:rPr>
        <w:sectPr w:rsidR="00D51F06" w:rsidRPr="0026666F" w:rsidSect="00756D9B">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134" w:left="1134" w:header="720" w:footer="482" w:gutter="0"/>
          <w:paperSrc w:first="15" w:other="15"/>
          <w:cols w:space="720"/>
        </w:sectPr>
      </w:pPr>
    </w:p>
    <w:p w:rsidR="00D51F06" w:rsidRPr="006C718C"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51F06" w:rsidRPr="006C718C" w:rsidRDefault="00D51F06" w:rsidP="00756D9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51F06" w:rsidRPr="006C718C" w:rsidRDefault="00D51F06" w:rsidP="00756D9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51F06" w:rsidRPr="00021E8A" w:rsidRDefault="00D51F06" w:rsidP="00756D9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51F06" w:rsidRPr="00021E8A" w:rsidRDefault="00D51F06" w:rsidP="00756D9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5"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51F06" w:rsidRPr="007C36CA" w:rsidRDefault="00D51F06" w:rsidP="00756D9B">
      <w:pPr>
        <w:spacing w:before="0"/>
        <w:jc w:val="center"/>
        <w:rPr>
          <w:sz w:val="22"/>
          <w:lang w:val="es-ES_tradnl"/>
        </w:rPr>
      </w:pPr>
    </w:p>
    <w:p w:rsidR="00D51F06" w:rsidRPr="007C36CA" w:rsidRDefault="00D51F06" w:rsidP="00756D9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51F06" w:rsidRPr="0019425A" w:rsidTr="00756D9B">
        <w:tc>
          <w:tcPr>
            <w:tcW w:w="9360" w:type="dxa"/>
            <w:gridSpan w:val="2"/>
          </w:tcPr>
          <w:p w:rsidR="00D51F06" w:rsidRPr="00021E8A" w:rsidRDefault="00D51F06" w:rsidP="00756D9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51F06" w:rsidRPr="00763D08"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6"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51F06" w:rsidRPr="00036EE3" w:rsidTr="00756D9B">
        <w:tc>
          <w:tcPr>
            <w:tcW w:w="1140" w:type="dxa"/>
            <w:tcBorders>
              <w:bottom w:val="nil"/>
            </w:tcBorders>
          </w:tcPr>
          <w:p w:rsidR="00D51F06" w:rsidRPr="00036EE3" w:rsidRDefault="00D51F06" w:rsidP="00756D9B">
            <w:pPr>
              <w:spacing w:before="180" w:after="100"/>
              <w:ind w:left="57"/>
              <w:rPr>
                <w:b/>
                <w:bCs/>
                <w:sz w:val="20"/>
                <w:lang w:val="en-US"/>
              </w:rPr>
            </w:pPr>
            <w:r w:rsidRPr="00036EE3">
              <w:rPr>
                <w:b/>
                <w:bCs/>
                <w:sz w:val="20"/>
                <w:lang w:val="en-US"/>
              </w:rPr>
              <w:t>Series</w:t>
            </w:r>
          </w:p>
        </w:tc>
        <w:tc>
          <w:tcPr>
            <w:tcW w:w="8220" w:type="dxa"/>
            <w:tcBorders>
              <w:bottom w:val="nil"/>
            </w:tcBorders>
          </w:tcPr>
          <w:p w:rsidR="00D51F06" w:rsidRPr="00036EE3"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51F06" w:rsidRPr="004532F7" w:rsidTr="00756D9B">
        <w:tc>
          <w:tcPr>
            <w:tcW w:w="1140" w:type="dxa"/>
            <w:tcBorders>
              <w:top w:val="nil"/>
              <w:bottom w:val="nil"/>
            </w:tcBorders>
            <w:shd w:val="clear" w:color="auto" w:fill="auto"/>
          </w:tcPr>
          <w:p w:rsidR="00D51F06" w:rsidRPr="004532F7" w:rsidRDefault="00D51F06" w:rsidP="00756D9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51F06" w:rsidRPr="004532F7"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51F06" w:rsidRPr="0019425A" w:rsidTr="00756D9B">
        <w:tc>
          <w:tcPr>
            <w:tcW w:w="1140" w:type="dxa"/>
            <w:tcBorders>
              <w:top w:val="nil"/>
              <w:bottom w:val="nil"/>
            </w:tcBorders>
            <w:shd w:val="clear" w:color="auto" w:fill="auto"/>
          </w:tcPr>
          <w:p w:rsidR="00D51F06" w:rsidRPr="006B22C3" w:rsidRDefault="00D51F06" w:rsidP="00756D9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51F06" w:rsidRPr="006B22C3"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51F06" w:rsidRPr="00847DD5" w:rsidTr="00756D9B">
        <w:tc>
          <w:tcPr>
            <w:tcW w:w="1140" w:type="dxa"/>
            <w:tcBorders>
              <w:top w:val="nil"/>
              <w:bottom w:val="nil"/>
            </w:tcBorders>
            <w:shd w:val="clear" w:color="auto" w:fill="auto"/>
          </w:tcPr>
          <w:p w:rsidR="00D51F06" w:rsidRPr="00847DD5" w:rsidRDefault="00D51F06" w:rsidP="00756D9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51F06" w:rsidRPr="00847DD5"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51F06" w:rsidRPr="00ED2695" w:rsidTr="00756D9B">
        <w:tc>
          <w:tcPr>
            <w:tcW w:w="1140" w:type="dxa"/>
            <w:tcBorders>
              <w:top w:val="nil"/>
              <w:bottom w:val="nil"/>
            </w:tcBorders>
            <w:shd w:val="clear" w:color="auto" w:fill="auto"/>
          </w:tcPr>
          <w:p w:rsidR="00D51F06" w:rsidRPr="00ED2695" w:rsidRDefault="00D51F06" w:rsidP="00756D9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51F06" w:rsidRPr="00021E8A"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51F06" w:rsidRPr="00366CEE" w:rsidTr="00756D9B">
        <w:tc>
          <w:tcPr>
            <w:tcW w:w="1140" w:type="dxa"/>
            <w:tcBorders>
              <w:top w:val="nil"/>
              <w:bottom w:val="nil"/>
            </w:tcBorders>
            <w:shd w:val="clear" w:color="auto" w:fill="auto"/>
          </w:tcPr>
          <w:p w:rsidR="00D51F06" w:rsidRPr="00366CEE" w:rsidRDefault="00D51F06" w:rsidP="00756D9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51F06" w:rsidRPr="00366CEE" w:rsidRDefault="00D51F06" w:rsidP="00756D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51F06" w:rsidRPr="0019425A" w:rsidTr="00756D9B">
        <w:tc>
          <w:tcPr>
            <w:tcW w:w="1140" w:type="dxa"/>
            <w:tcBorders>
              <w:top w:val="nil"/>
              <w:bottom w:val="nil"/>
            </w:tcBorders>
            <w:shd w:val="clear" w:color="auto" w:fill="auto"/>
          </w:tcPr>
          <w:p w:rsidR="00D51F06" w:rsidRPr="0010336F" w:rsidRDefault="00D51F06" w:rsidP="00756D9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51F06" w:rsidRPr="0010336F" w:rsidRDefault="00D51F06" w:rsidP="00756D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51F06" w:rsidRPr="0019425A" w:rsidTr="00756D9B">
        <w:tc>
          <w:tcPr>
            <w:tcW w:w="1140" w:type="dxa"/>
            <w:tcBorders>
              <w:top w:val="nil"/>
              <w:bottom w:val="nil"/>
            </w:tcBorders>
            <w:shd w:val="clear" w:color="auto" w:fill="F3F3F3"/>
          </w:tcPr>
          <w:p w:rsidR="00D51F06" w:rsidRPr="00366CEE" w:rsidRDefault="00D51F06" w:rsidP="00756D9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D51F06" w:rsidRPr="00366CEE" w:rsidRDefault="00D51F06" w:rsidP="00756D9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D51F06" w:rsidRPr="00036EE3" w:rsidTr="00756D9B">
        <w:tc>
          <w:tcPr>
            <w:tcW w:w="1140" w:type="dxa"/>
            <w:tcBorders>
              <w:top w:val="nil"/>
            </w:tcBorders>
          </w:tcPr>
          <w:p w:rsidR="00D51F06" w:rsidRPr="00036EE3" w:rsidRDefault="00D51F06" w:rsidP="00756D9B">
            <w:pPr>
              <w:spacing w:before="30" w:after="30"/>
              <w:ind w:left="57"/>
              <w:jc w:val="left"/>
              <w:rPr>
                <w:b/>
                <w:bCs/>
                <w:sz w:val="20"/>
                <w:lang w:val="en-US"/>
              </w:rPr>
            </w:pPr>
            <w:r w:rsidRPr="00036EE3">
              <w:rPr>
                <w:b/>
                <w:bCs/>
                <w:sz w:val="20"/>
                <w:lang w:val="en-US"/>
              </w:rPr>
              <w:t>RA</w:t>
            </w:r>
          </w:p>
        </w:tc>
        <w:tc>
          <w:tcPr>
            <w:tcW w:w="8220" w:type="dxa"/>
            <w:tcBorders>
              <w:top w:val="nil"/>
            </w:tcBorders>
          </w:tcPr>
          <w:p w:rsidR="00D51F06" w:rsidRPr="00021E8A" w:rsidRDefault="00D51F06" w:rsidP="00756D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51F06" w:rsidRPr="0019425A"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RS</w:t>
            </w:r>
          </w:p>
        </w:tc>
        <w:tc>
          <w:tcPr>
            <w:tcW w:w="8220" w:type="dxa"/>
          </w:tcPr>
          <w:p w:rsidR="00D51F06" w:rsidRPr="00021E8A" w:rsidRDefault="00D51F06" w:rsidP="00756D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51F06" w:rsidRPr="00036EE3"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S</w:t>
            </w:r>
          </w:p>
        </w:tc>
        <w:tc>
          <w:tcPr>
            <w:tcW w:w="8220" w:type="dxa"/>
          </w:tcPr>
          <w:p w:rsidR="00D51F06" w:rsidRPr="00021E8A" w:rsidRDefault="00D51F06" w:rsidP="00756D9B">
            <w:pPr>
              <w:spacing w:before="30" w:after="30"/>
              <w:jc w:val="left"/>
              <w:rPr>
                <w:bCs/>
                <w:sz w:val="20"/>
                <w:lang w:val="en-US"/>
              </w:rPr>
            </w:pPr>
            <w:r w:rsidRPr="00021E8A">
              <w:rPr>
                <w:bCs/>
                <w:sz w:val="20"/>
              </w:rPr>
              <w:t>Servicio fijo por satélite</w:t>
            </w:r>
          </w:p>
        </w:tc>
      </w:tr>
      <w:tr w:rsidR="00D51F06" w:rsidRPr="00036EE3"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SA</w:t>
            </w:r>
          </w:p>
        </w:tc>
        <w:tc>
          <w:tcPr>
            <w:tcW w:w="8220" w:type="dxa"/>
          </w:tcPr>
          <w:p w:rsidR="00D51F06" w:rsidRPr="00021E8A" w:rsidRDefault="00D51F06" w:rsidP="00756D9B">
            <w:pPr>
              <w:spacing w:before="30" w:after="30"/>
              <w:jc w:val="left"/>
              <w:rPr>
                <w:bCs/>
                <w:sz w:val="20"/>
                <w:lang w:val="en-US"/>
              </w:rPr>
            </w:pPr>
            <w:r w:rsidRPr="00021E8A">
              <w:rPr>
                <w:bCs/>
                <w:sz w:val="20"/>
              </w:rPr>
              <w:t>Aplicaciones espaciales y meteorología</w:t>
            </w:r>
          </w:p>
        </w:tc>
      </w:tr>
      <w:tr w:rsidR="00D51F06" w:rsidRPr="0019425A"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SF</w:t>
            </w:r>
          </w:p>
        </w:tc>
        <w:tc>
          <w:tcPr>
            <w:tcW w:w="8220" w:type="dxa"/>
          </w:tcPr>
          <w:p w:rsidR="00D51F06" w:rsidRPr="00021E8A" w:rsidRDefault="00D51F06" w:rsidP="00756D9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51F06" w:rsidRPr="00036EE3" w:rsidTr="00756D9B">
        <w:tc>
          <w:tcPr>
            <w:tcW w:w="1140" w:type="dxa"/>
            <w:shd w:val="clear" w:color="auto" w:fill="auto"/>
          </w:tcPr>
          <w:p w:rsidR="00D51F06" w:rsidRPr="001240BC" w:rsidRDefault="00D51F06" w:rsidP="00756D9B">
            <w:pPr>
              <w:spacing w:before="30" w:after="30"/>
              <w:ind w:left="57"/>
              <w:jc w:val="left"/>
              <w:rPr>
                <w:b/>
                <w:bCs/>
                <w:sz w:val="20"/>
                <w:lang w:val="en-US"/>
              </w:rPr>
            </w:pPr>
            <w:r w:rsidRPr="001240BC">
              <w:rPr>
                <w:b/>
                <w:bCs/>
                <w:sz w:val="20"/>
                <w:lang w:val="en-US"/>
              </w:rPr>
              <w:t>SM</w:t>
            </w:r>
          </w:p>
        </w:tc>
        <w:tc>
          <w:tcPr>
            <w:tcW w:w="8220" w:type="dxa"/>
            <w:shd w:val="clear" w:color="auto" w:fill="auto"/>
          </w:tcPr>
          <w:p w:rsidR="00D51F06" w:rsidRPr="001240BC" w:rsidRDefault="00D51F06" w:rsidP="00756D9B">
            <w:pPr>
              <w:spacing w:before="30" w:after="30"/>
              <w:jc w:val="left"/>
              <w:rPr>
                <w:sz w:val="20"/>
                <w:lang w:val="en-US"/>
              </w:rPr>
            </w:pPr>
            <w:r w:rsidRPr="001240BC">
              <w:rPr>
                <w:sz w:val="20"/>
              </w:rPr>
              <w:t>Gestión del espectro</w:t>
            </w:r>
          </w:p>
        </w:tc>
      </w:tr>
      <w:tr w:rsidR="00D51F06" w:rsidRPr="00036EE3"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SNG</w:t>
            </w:r>
          </w:p>
        </w:tc>
        <w:tc>
          <w:tcPr>
            <w:tcW w:w="8220" w:type="dxa"/>
          </w:tcPr>
          <w:p w:rsidR="00D51F06" w:rsidRPr="00021E8A" w:rsidRDefault="00D51F06" w:rsidP="00756D9B">
            <w:pPr>
              <w:spacing w:before="30" w:after="30"/>
              <w:jc w:val="left"/>
              <w:rPr>
                <w:bCs/>
                <w:sz w:val="20"/>
                <w:lang w:val="en-US"/>
              </w:rPr>
            </w:pPr>
            <w:r w:rsidRPr="00021E8A">
              <w:rPr>
                <w:bCs/>
                <w:sz w:val="20"/>
              </w:rPr>
              <w:t>Periodismo electrónico por satélite</w:t>
            </w:r>
          </w:p>
        </w:tc>
      </w:tr>
      <w:tr w:rsidR="00D51F06" w:rsidRPr="0019425A"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TF</w:t>
            </w:r>
          </w:p>
        </w:tc>
        <w:tc>
          <w:tcPr>
            <w:tcW w:w="8220" w:type="dxa"/>
          </w:tcPr>
          <w:p w:rsidR="00D51F06" w:rsidRPr="00021E8A" w:rsidRDefault="00D51F06" w:rsidP="00756D9B">
            <w:pPr>
              <w:spacing w:before="30" w:after="30"/>
              <w:jc w:val="left"/>
              <w:rPr>
                <w:bCs/>
                <w:sz w:val="20"/>
                <w:lang w:val="es-ES_tradnl"/>
              </w:rPr>
            </w:pPr>
            <w:r w:rsidRPr="00021E8A">
              <w:rPr>
                <w:bCs/>
                <w:sz w:val="20"/>
                <w:lang w:val="es-ES_tradnl"/>
              </w:rPr>
              <w:t>Emisiones de frecuencias patrón y señales horarias</w:t>
            </w:r>
          </w:p>
        </w:tc>
      </w:tr>
      <w:tr w:rsidR="00D51F06" w:rsidRPr="00036EE3" w:rsidTr="00756D9B">
        <w:tc>
          <w:tcPr>
            <w:tcW w:w="1140" w:type="dxa"/>
          </w:tcPr>
          <w:p w:rsidR="00D51F06" w:rsidRPr="00036EE3" w:rsidRDefault="00D51F06" w:rsidP="00756D9B">
            <w:pPr>
              <w:spacing w:before="30" w:after="30"/>
              <w:ind w:left="57"/>
              <w:jc w:val="left"/>
              <w:rPr>
                <w:b/>
                <w:bCs/>
                <w:sz w:val="20"/>
                <w:lang w:val="en-US"/>
              </w:rPr>
            </w:pPr>
            <w:r w:rsidRPr="00036EE3">
              <w:rPr>
                <w:b/>
                <w:bCs/>
                <w:sz w:val="20"/>
                <w:lang w:val="en-US"/>
              </w:rPr>
              <w:t>V</w:t>
            </w:r>
          </w:p>
        </w:tc>
        <w:tc>
          <w:tcPr>
            <w:tcW w:w="8220" w:type="dxa"/>
          </w:tcPr>
          <w:p w:rsidR="00D51F06" w:rsidRPr="00021E8A" w:rsidRDefault="00D51F06" w:rsidP="00756D9B">
            <w:pPr>
              <w:spacing w:before="30" w:after="140"/>
              <w:jc w:val="left"/>
              <w:rPr>
                <w:bCs/>
                <w:sz w:val="20"/>
                <w:lang w:val="en-US"/>
              </w:rPr>
            </w:pPr>
            <w:r w:rsidRPr="00021E8A">
              <w:rPr>
                <w:bCs/>
                <w:sz w:val="20"/>
              </w:rPr>
              <w:t>Vocabulario y cuestiones afines</w:t>
            </w:r>
          </w:p>
        </w:tc>
      </w:tr>
    </w:tbl>
    <w:p w:rsidR="00D51F06" w:rsidRPr="00036EE3" w:rsidRDefault="00D51F06" w:rsidP="00756D9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51F06" w:rsidTr="00756D9B">
        <w:tc>
          <w:tcPr>
            <w:tcW w:w="720" w:type="dxa"/>
          </w:tcPr>
          <w:p w:rsidR="00D51F06" w:rsidRDefault="00D51F06" w:rsidP="00756D9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51F06" w:rsidRPr="0019425A" w:rsidTr="00756D9B">
        <w:tc>
          <w:tcPr>
            <w:tcW w:w="9360" w:type="dxa"/>
          </w:tcPr>
          <w:p w:rsidR="00D51F06" w:rsidRPr="00763D08" w:rsidRDefault="00D51F06" w:rsidP="00756D9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51F06" w:rsidRPr="00763D08" w:rsidRDefault="00D51F06" w:rsidP="00756D9B">
      <w:pPr>
        <w:spacing w:before="0"/>
        <w:jc w:val="center"/>
        <w:rPr>
          <w:sz w:val="22"/>
          <w:lang w:val="es-ES_tradnl"/>
        </w:rPr>
      </w:pPr>
    </w:p>
    <w:p w:rsidR="00D51F06" w:rsidRPr="00763D08" w:rsidRDefault="00D51F06" w:rsidP="00756D9B">
      <w:pPr>
        <w:spacing w:before="60"/>
        <w:jc w:val="right"/>
        <w:rPr>
          <w:i/>
          <w:iCs/>
          <w:sz w:val="20"/>
          <w:lang w:val="es-ES_tradnl"/>
        </w:rPr>
      </w:pPr>
      <w:r w:rsidRPr="00763D08">
        <w:rPr>
          <w:i/>
          <w:iCs/>
          <w:sz w:val="20"/>
          <w:lang w:val="es-ES_tradnl"/>
        </w:rPr>
        <w:t>Publicación electrónica</w:t>
      </w:r>
    </w:p>
    <w:p w:rsidR="00D51F06" w:rsidRPr="00763D08" w:rsidRDefault="00D51F06" w:rsidP="00756D9B">
      <w:pPr>
        <w:spacing w:before="0" w:after="40"/>
        <w:jc w:val="right"/>
        <w:rPr>
          <w:sz w:val="20"/>
          <w:lang w:val="es-ES_tradnl"/>
        </w:rPr>
      </w:pPr>
      <w:r w:rsidRPr="00763D08">
        <w:rPr>
          <w:sz w:val="20"/>
          <w:lang w:val="es-ES_tradnl"/>
        </w:rPr>
        <w:t>Ginebra, 20</w:t>
      </w:r>
      <w:r>
        <w:rPr>
          <w:sz w:val="20"/>
          <w:lang w:val="es-ES_tradnl"/>
        </w:rPr>
        <w:t>12</w:t>
      </w:r>
    </w:p>
    <w:p w:rsidR="00D51F06" w:rsidRPr="00763D08" w:rsidRDefault="00D51F06" w:rsidP="00756D9B">
      <w:pPr>
        <w:spacing w:before="0"/>
        <w:jc w:val="center"/>
        <w:rPr>
          <w:sz w:val="22"/>
          <w:lang w:val="es-ES_tradnl"/>
        </w:rPr>
      </w:pPr>
    </w:p>
    <w:p w:rsidR="00D51F06" w:rsidRPr="00763D08" w:rsidRDefault="00D51F06" w:rsidP="00756D9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D51F06" w:rsidRPr="006C718C" w:rsidRDefault="00D51F06" w:rsidP="00756D9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51F06" w:rsidRPr="006C718C" w:rsidRDefault="00D51F06" w:rsidP="00756D9B">
      <w:pPr>
        <w:spacing w:before="160"/>
        <w:rPr>
          <w:i/>
          <w:sz w:val="20"/>
          <w:highlight w:val="yellow"/>
          <w:lang w:val="es-ES_tradnl"/>
        </w:rPr>
        <w:sectPr w:rsidR="00D51F06" w:rsidRPr="006C718C" w:rsidSect="00756D9B">
          <w:headerReference w:type="even" r:id="rId17"/>
          <w:headerReference w:type="default" r:id="rId18"/>
          <w:pgSz w:w="11907" w:h="16834" w:code="9"/>
          <w:pgMar w:top="1418" w:right="1134" w:bottom="1134" w:left="1134" w:header="720" w:footer="482" w:gutter="0"/>
          <w:pgNumType w:fmt="lowerRoman" w:start="2"/>
          <w:cols w:space="720"/>
        </w:sectPr>
      </w:pPr>
    </w:p>
    <w:p w:rsidR="001F3469" w:rsidRPr="00B87085" w:rsidRDefault="001F3469" w:rsidP="00D45522">
      <w:pPr>
        <w:pStyle w:val="RecNo"/>
        <w:spacing w:before="240"/>
        <w:rPr>
          <w:lang w:val="es-ES"/>
        </w:rPr>
      </w:pPr>
      <w:bookmarkStart w:id="3" w:name="irecnoe"/>
      <w:bookmarkEnd w:id="3"/>
      <w:r w:rsidRPr="00176DCA">
        <w:rPr>
          <w:lang w:val="es-ES_tradnl"/>
        </w:rPr>
        <w:lastRenderedPageBreak/>
        <w:t xml:space="preserve">RECOMENDACIÓN  </w:t>
      </w:r>
      <w:r w:rsidRPr="00176DCA">
        <w:rPr>
          <w:rStyle w:val="href"/>
          <w:lang w:val="es-ES_tradnl"/>
        </w:rPr>
        <w:t>UIT-R  P.676-9</w:t>
      </w:r>
    </w:p>
    <w:p w:rsidR="00E833AE" w:rsidRPr="00BB408D" w:rsidRDefault="00E833AE" w:rsidP="00E833AE">
      <w:pPr>
        <w:pStyle w:val="Rectitle"/>
        <w:rPr>
          <w:lang w:val="es-ES_tradnl"/>
        </w:rPr>
      </w:pPr>
      <w:bookmarkStart w:id="4" w:name="Pre_title"/>
      <w:r w:rsidRPr="00BB408D">
        <w:rPr>
          <w:lang w:val="es-ES_tradnl"/>
        </w:rPr>
        <w:t>Atenuación debida a los gases atmosféricos</w:t>
      </w:r>
      <w:bookmarkEnd w:id="4"/>
    </w:p>
    <w:p w:rsidR="00E833AE" w:rsidRDefault="00E833AE" w:rsidP="00E833AE">
      <w:pPr>
        <w:pStyle w:val="Recref"/>
        <w:rPr>
          <w:lang w:val="es-ES_tradnl"/>
        </w:rPr>
      </w:pPr>
      <w:r w:rsidRPr="00BB408D">
        <w:rPr>
          <w:lang w:val="es-ES_tradnl"/>
        </w:rPr>
        <w:t>(Cuestión UIT-R 201/3)</w:t>
      </w:r>
    </w:p>
    <w:p w:rsidR="00E833AE" w:rsidRDefault="00E833AE" w:rsidP="00E833AE">
      <w:pPr>
        <w:pStyle w:val="Recdate"/>
        <w:rPr>
          <w:lang w:val="es-ES_tradnl"/>
        </w:rPr>
      </w:pPr>
      <w:bookmarkStart w:id="5" w:name="Revision_history"/>
      <w:r w:rsidRPr="00BB408D">
        <w:rPr>
          <w:lang w:val="es-ES_tradnl"/>
        </w:rPr>
        <w:t>(1990-1992-1995-1997-1999-2001-2005-2007-2009</w:t>
      </w:r>
      <w:r w:rsidR="00137707">
        <w:rPr>
          <w:lang w:val="es-ES_tradnl"/>
        </w:rPr>
        <w:t>-2012</w:t>
      </w:r>
      <w:r w:rsidRPr="00BB408D">
        <w:rPr>
          <w:lang w:val="es-ES_tradnl"/>
        </w:rPr>
        <w:t>)</w:t>
      </w:r>
      <w:bookmarkEnd w:id="5"/>
    </w:p>
    <w:p w:rsidR="00E833AE" w:rsidRPr="00B87085" w:rsidRDefault="00E833AE" w:rsidP="00E833AE">
      <w:pPr>
        <w:pStyle w:val="HeadingSum"/>
        <w:rPr>
          <w:lang w:val="es-ES"/>
        </w:rPr>
      </w:pPr>
      <w:r w:rsidRPr="00B87085">
        <w:rPr>
          <w:lang w:val="es-ES"/>
        </w:rPr>
        <w:t>Cometido</w:t>
      </w:r>
    </w:p>
    <w:p w:rsidR="00E833AE" w:rsidRPr="00B87085" w:rsidRDefault="00756D9B" w:rsidP="00E833AE">
      <w:pPr>
        <w:pStyle w:val="Summary"/>
        <w:spacing w:after="0"/>
        <w:rPr>
          <w:lang w:val="es-ES"/>
        </w:rPr>
      </w:pPr>
      <w:r w:rsidRPr="00B87085">
        <w:rPr>
          <w:lang w:val="es-ES"/>
        </w:rPr>
        <w:t>En la Recomendación UIT-</w:t>
      </w:r>
      <w:r w:rsidR="00E833AE" w:rsidRPr="00B87085">
        <w:rPr>
          <w:lang w:val="es-ES"/>
        </w:rPr>
        <w:t>R P.676 se definen métodos para evaluar la atenuación causada por los gases atmosféricos en trayectos terrenales y oblicuos mediante:</w:t>
      </w:r>
    </w:p>
    <w:p w:rsidR="00E833AE" w:rsidRPr="00B87085" w:rsidRDefault="00E833AE" w:rsidP="00EB6444">
      <w:pPr>
        <w:pStyle w:val="Summary"/>
        <w:spacing w:after="0"/>
        <w:ind w:left="794" w:hanging="794"/>
        <w:rPr>
          <w:lang w:val="es-ES"/>
        </w:rPr>
      </w:pPr>
      <w:r w:rsidRPr="00B87085">
        <w:rPr>
          <w:lang w:val="es-ES"/>
        </w:rPr>
        <w:t>a)</w:t>
      </w:r>
      <w:r w:rsidRPr="00B87085">
        <w:rPr>
          <w:lang w:val="es-ES"/>
        </w:rPr>
        <w:tab/>
        <w:t>una estimación de la atenuación causada por los gases, cuyo cálculo se efectúa sumando las rayas de absorción individuales, que es válida para la gama de frecuencias 1-1</w:t>
      </w:r>
      <w:r w:rsidR="00EB6444">
        <w:rPr>
          <w:lang w:val="es-ES"/>
        </w:rPr>
        <w:t> </w:t>
      </w:r>
      <w:r w:rsidRPr="00B87085">
        <w:rPr>
          <w:lang w:val="es-ES"/>
        </w:rPr>
        <w:t>000 GHz, y</w:t>
      </w:r>
    </w:p>
    <w:p w:rsidR="00E833AE" w:rsidRPr="00B87085" w:rsidRDefault="00E833AE" w:rsidP="00E833AE">
      <w:pPr>
        <w:pStyle w:val="Summary"/>
        <w:ind w:left="794" w:hanging="794"/>
        <w:rPr>
          <w:lang w:val="es-ES"/>
        </w:rPr>
      </w:pPr>
      <w:r w:rsidRPr="00B87085">
        <w:rPr>
          <w:lang w:val="es-ES"/>
        </w:rPr>
        <w:t>b)</w:t>
      </w:r>
      <w:r w:rsidRPr="00B87085">
        <w:rPr>
          <w:lang w:val="es-ES"/>
        </w:rPr>
        <w:tab/>
        <w:t>un método aproximado simplificado para evaluar la atenuación debida a los gases aplica</w:t>
      </w:r>
      <w:r w:rsidR="00756D9B" w:rsidRPr="00B87085">
        <w:rPr>
          <w:lang w:val="es-ES"/>
        </w:rPr>
        <w:t>ble en la gama de frecuencias 1</w:t>
      </w:r>
      <w:r w:rsidR="006C6266" w:rsidRPr="00B87085">
        <w:rPr>
          <w:lang w:val="es-ES"/>
        </w:rPr>
        <w:t>-</w:t>
      </w:r>
      <w:r w:rsidRPr="00B87085">
        <w:rPr>
          <w:lang w:val="es-ES"/>
        </w:rPr>
        <w:t>350 GHz.</w:t>
      </w:r>
    </w:p>
    <w:p w:rsidR="00E833AE" w:rsidRPr="00B87085" w:rsidRDefault="00E833AE" w:rsidP="00E833AE">
      <w:pPr>
        <w:pStyle w:val="Normalaftertitle"/>
      </w:pPr>
      <w:r w:rsidRPr="00B87085">
        <w:t>La Asamblea de Radiocomunicaciones de la UIT,</w:t>
      </w:r>
    </w:p>
    <w:p w:rsidR="00E833AE" w:rsidRPr="00B87085" w:rsidRDefault="00E833AE" w:rsidP="00E833AE">
      <w:pPr>
        <w:pStyle w:val="Call"/>
      </w:pPr>
      <w:r w:rsidRPr="00B87085">
        <w:t>considerando</w:t>
      </w:r>
    </w:p>
    <w:p w:rsidR="00E833AE" w:rsidRPr="00B87085" w:rsidRDefault="00E833AE" w:rsidP="00E833AE">
      <w:r w:rsidRPr="00B87085">
        <w:t>a)</w:t>
      </w:r>
      <w:r w:rsidRPr="00B87085">
        <w:rPr>
          <w:b/>
        </w:rPr>
        <w:tab/>
      </w:r>
      <w:r w:rsidRPr="00B87085">
        <w:t>la necesidad de evaluar la atenuación causada por los gases atmosféricos en trayectos terrenales y oblicuos,</w:t>
      </w:r>
    </w:p>
    <w:p w:rsidR="00E833AE" w:rsidRPr="00B87085" w:rsidRDefault="00E833AE" w:rsidP="00E833AE">
      <w:pPr>
        <w:pStyle w:val="Call"/>
      </w:pPr>
      <w:r w:rsidRPr="00B87085">
        <w:t>recomienda</w:t>
      </w:r>
    </w:p>
    <w:p w:rsidR="00E833AE" w:rsidRPr="00B87085" w:rsidRDefault="00E833AE" w:rsidP="004C075E">
      <w:r w:rsidRPr="00B87085">
        <w:rPr>
          <w:b/>
        </w:rPr>
        <w:t>1</w:t>
      </w:r>
      <w:r w:rsidRPr="00B87085">
        <w:tab/>
        <w:t>que, de manera general, se utilicen los procedimientos del Anexo 1 para calcular la atenuación debida a los gases en frecuencias de hasta 1</w:t>
      </w:r>
      <w:r w:rsidR="004C075E">
        <w:t> </w:t>
      </w:r>
      <w:r w:rsidRPr="00B87085">
        <w:t>000 GHz. (En la Oficina de Radiocomunicaciones se dispone del código programado en MATLAB);</w:t>
      </w:r>
    </w:p>
    <w:p w:rsidR="00E833AE" w:rsidRPr="00B87085" w:rsidRDefault="00E833AE" w:rsidP="00E833AE">
      <w:r w:rsidRPr="00B87085">
        <w:rPr>
          <w:b/>
        </w:rPr>
        <w:t>2</w:t>
      </w:r>
      <w:r w:rsidRPr="00B87085">
        <w:tab/>
        <w:t>que, para estimaciones aproximadas de la atenuación causada por los gases en la gama de frecuencias de 1 a 350 GHz, se utilice el procedimiento que se presenta en el Anexo 2, el cual requiere menos cálculos.</w:t>
      </w:r>
    </w:p>
    <w:p w:rsidR="00255196" w:rsidRDefault="00255196" w:rsidP="00D45522">
      <w:pPr>
        <w:spacing w:before="0"/>
      </w:pPr>
    </w:p>
    <w:p w:rsidR="00D45522" w:rsidRPr="00B87085" w:rsidRDefault="00D45522" w:rsidP="00D45522">
      <w:pPr>
        <w:spacing w:before="0"/>
      </w:pPr>
    </w:p>
    <w:p w:rsidR="00E833AE" w:rsidRPr="00B87085" w:rsidRDefault="00E833AE" w:rsidP="00EB6444">
      <w:pPr>
        <w:pStyle w:val="AnnexNoTitle"/>
      </w:pPr>
      <w:bookmarkStart w:id="6" w:name="_Toc117666006"/>
      <w:r w:rsidRPr="00B87085">
        <w:t>Anexo 1</w:t>
      </w:r>
      <w:r w:rsidRPr="00B87085">
        <w:br/>
      </w:r>
      <w:r w:rsidRPr="00B87085">
        <w:br/>
        <w:t>Cálculo de la atenuación causada por los gases,</w:t>
      </w:r>
      <w:r w:rsidR="00EB6444">
        <w:br/>
      </w:r>
      <w:r w:rsidRPr="00B87085">
        <w:t>con el</w:t>
      </w:r>
      <w:r w:rsidR="00EB6444">
        <w:t xml:space="preserve"> </w:t>
      </w:r>
      <w:r w:rsidRPr="00B87085">
        <w:t>método raya por raya</w:t>
      </w:r>
      <w:bookmarkEnd w:id="6"/>
    </w:p>
    <w:p w:rsidR="00E833AE" w:rsidRPr="00B87085" w:rsidRDefault="00E833AE" w:rsidP="00E833AE">
      <w:pPr>
        <w:pStyle w:val="Heading1"/>
      </w:pPr>
      <w:bookmarkStart w:id="7" w:name="_Toc398098485"/>
      <w:bookmarkStart w:id="8" w:name="_Toc117666007"/>
      <w:r w:rsidRPr="00B87085">
        <w:t>1</w:t>
      </w:r>
      <w:r w:rsidRPr="00B87085">
        <w:tab/>
        <w:t>Atenuación específica</w:t>
      </w:r>
      <w:bookmarkEnd w:id="7"/>
      <w:bookmarkEnd w:id="8"/>
    </w:p>
    <w:p w:rsidR="00E833AE" w:rsidRPr="00B87085" w:rsidRDefault="00E833AE" w:rsidP="004C075E">
      <w:r w:rsidRPr="00B87085">
        <w:t xml:space="preserve">La atenuación específica en frecuencias de hasta </w:t>
      </w:r>
      <w:r w:rsidRPr="004C075E">
        <w:t>1</w:t>
      </w:r>
      <w:r w:rsidR="004C075E">
        <w:t> </w:t>
      </w:r>
      <w:r w:rsidRPr="004C075E">
        <w:t>000</w:t>
      </w:r>
      <w:r w:rsidRPr="00B87085">
        <w:t> GHz debida al aire seco y al vapor de agua puede evaluarse con gran exactitud para cualquier valor de presión, temperatura y humedad. Para ello se suman cada una de las rayas de resonancia debidas al oxígeno y al vapor de agua, junto con los pequeños factores adicionales debidos al espectro de oxígeno no resonante de Debye, por debajo de 10 GHz, así como a la atenuación inducida por la presión del nitrógeno por encima de 100 GHz y al contenido de humedad por el exceso de absorción de vapor de agua, determinado de manera experimental. En la Fig. 1 se muestra la atenuación específica utilizando este modelo y calculada entre</w:t>
      </w:r>
      <w:r w:rsidR="00EB6444">
        <w:t xml:space="preserve"> </w:t>
      </w:r>
      <w:r w:rsidRPr="00B87085">
        <w:t>0</w:t>
      </w:r>
      <w:r w:rsidR="00EB6444">
        <w:t xml:space="preserve"> </w:t>
      </w:r>
      <w:r w:rsidRPr="00B87085">
        <w:t>y</w:t>
      </w:r>
      <w:r w:rsidR="00EB6444">
        <w:t xml:space="preserve"> </w:t>
      </w:r>
      <w:r w:rsidRPr="00B87085">
        <w:t>1</w:t>
      </w:r>
      <w:r w:rsidR="00EB6444">
        <w:t> </w:t>
      </w:r>
      <w:r w:rsidRPr="00B87085">
        <w:t xml:space="preserve">000 GHz, en pasos de 1 GHz, para una presión de </w:t>
      </w:r>
      <w:r w:rsidRPr="00EB6444">
        <w:t>1</w:t>
      </w:r>
      <w:r w:rsidR="00EB6444">
        <w:t> </w:t>
      </w:r>
      <w:r w:rsidRPr="00EB6444">
        <w:t>013</w:t>
      </w:r>
      <w:r w:rsidRPr="00B87085">
        <w:t> hPa y una temperatura de 15º C, para los casos de densidad de vapor de agua de 7,5 g/m</w:t>
      </w:r>
      <w:r w:rsidRPr="00B87085">
        <w:rPr>
          <w:vertAlign w:val="superscript"/>
        </w:rPr>
        <w:t>3</w:t>
      </w:r>
      <w:r w:rsidRPr="00B87085">
        <w:t xml:space="preserve"> (Curva A) y de atmósfera seca (Curva B).</w:t>
      </w:r>
    </w:p>
    <w:p w:rsidR="00E833AE" w:rsidRPr="00B87085" w:rsidRDefault="00E833AE" w:rsidP="00E833AE">
      <w:r w:rsidRPr="00B87085">
        <w:lastRenderedPageBreak/>
        <w:t xml:space="preserve">En las proximidades de los 60 GHz muchas rayas de absorción del oxígeno se fusionan, a presiones correspondientes al nivel del mar, para formar una sola banda ancha de absorción tal como se muestra de manera detallada en la Fig. 2. Esta Figura muestra asimismo la atenuación debida al oxígeno en alturas superiores, con las rayas individuales obtenidas a presiones inferiores. Algunas especies moleculares adicionales (por ejemplo especie isotópica del oxígeno, especie del oxígeno estimulada por vibración, ozono, especie isotópica del ozono, especie del ozono estimulada por vibración y otras especies menores) no se incluyen en el método de predicción raya a raya. Dichas rayas adicionales resultan insignificantes para atmósferas típicas, pero pueden resultar importantes para una atmósfera de aire seco. </w:t>
      </w:r>
    </w:p>
    <w:p w:rsidR="00E833AE" w:rsidRPr="00B87085" w:rsidRDefault="00E833AE" w:rsidP="00E833AE">
      <w:r w:rsidRPr="00B87085">
        <w:t>Para obtener estimaciones rápidas y aproximadas de la atenuación específica a frecuencias de hasta 350 GHz, en los casos en que no se necesita una alta precisión, el Anexo 2 ofrece algoritmos simplificados para situaciones meteorológicas concretas.</w:t>
      </w:r>
    </w:p>
    <w:p w:rsidR="00E833AE" w:rsidRPr="00B87085" w:rsidRDefault="00E833AE" w:rsidP="00E833AE">
      <w:r w:rsidRPr="00B87085">
        <w:t xml:space="preserve">La atenuación específica causada por los gases, </w:t>
      </w:r>
      <w:r w:rsidRPr="00B87085">
        <w:rPr>
          <w:rFonts w:ascii="Symbol" w:hAnsi="Symbol"/>
        </w:rPr>
        <w:sym w:font="Symbol" w:char="F067"/>
      </w:r>
      <w:r w:rsidRPr="00B87085">
        <w:t>, viene dada por la fórmula: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00176DCA" w:rsidRPr="00B87085">
        <w:rPr>
          <w:position w:val="-12"/>
        </w:rPr>
        <w:object w:dxaOrig="3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8pt" o:ole="">
            <v:imagedata r:id="rId19" o:title=""/>
          </v:shape>
          <o:OLEObject Type="Embed" ProgID="Equation.3" ShapeID="_x0000_i1025" DrawAspect="Content" ObjectID="_1405949710" r:id="rId20"/>
        </w:object>
      </w:r>
      <w:r w:rsidRPr="00B87085">
        <w:tab/>
        <w:t>(1)</w:t>
      </w:r>
    </w:p>
    <w:p w:rsidR="00E833AE" w:rsidRPr="00B87085" w:rsidRDefault="00E833AE" w:rsidP="00E833AE">
      <w:pPr>
        <w:pStyle w:val="Blanc"/>
        <w:rPr>
          <w:lang w:val="es-ES"/>
        </w:rPr>
      </w:pPr>
    </w:p>
    <w:p w:rsidR="00E833AE" w:rsidRPr="00B87085" w:rsidRDefault="00E833AE" w:rsidP="00E833AE">
      <w:r w:rsidRPr="00B87085">
        <w:t xml:space="preserve">donde </w:t>
      </w:r>
      <w:r w:rsidRPr="00B87085">
        <w:sym w:font="Symbol" w:char="F067"/>
      </w:r>
      <w:r w:rsidRPr="00B87085">
        <w:rPr>
          <w:i/>
          <w:iCs/>
          <w:vertAlign w:val="subscript"/>
        </w:rPr>
        <w:t>o</w:t>
      </w:r>
      <w:r w:rsidRPr="00B87085">
        <w:t xml:space="preserve"> y </w:t>
      </w:r>
      <w:r w:rsidRPr="00B87085">
        <w:rPr>
          <w:rFonts w:ascii="Symbol" w:hAnsi="Symbol"/>
        </w:rPr>
        <w:t></w:t>
      </w:r>
      <w:r w:rsidRPr="00B87085">
        <w:rPr>
          <w:i/>
          <w:iCs/>
          <w:vertAlign w:val="subscript"/>
        </w:rPr>
        <w:t>w</w:t>
      </w:r>
      <w:r w:rsidRPr="00B87085">
        <w:t xml:space="preserve"> son las atenuaciones específicas (dB/km) debidas al aire seco (atenuación causada por el oxígeno, atenuación del nitrógeno inducida por presión y la atenuación no resonante de Debye) y el vapor de agua, respectivamente y donde </w:t>
      </w:r>
      <w:r w:rsidRPr="00B87085">
        <w:rPr>
          <w:i/>
        </w:rPr>
        <w:t>f</w:t>
      </w:r>
      <w:r w:rsidRPr="00B87085">
        <w:t xml:space="preserve"> es la frecuencia (GHz) y </w:t>
      </w:r>
      <w:r w:rsidRPr="00B87085">
        <w:rPr>
          <w:i/>
          <w:iCs/>
        </w:rPr>
        <w:t>N</w:t>
      </w:r>
      <w:r w:rsidRPr="00B87085">
        <w:rPr>
          <w:rFonts w:ascii="Tms Rmn" w:hAnsi="Tms Rmn"/>
          <w:sz w:val="12"/>
          <w:szCs w:val="12"/>
        </w:rPr>
        <w:t> </w:t>
      </w:r>
      <w:r w:rsidRPr="00B87085">
        <w:sym w:font="Symbol" w:char="F0B2"/>
      </w:r>
      <w:r w:rsidRPr="00B87085">
        <w:t>(</w:t>
      </w:r>
      <w:r w:rsidRPr="00B87085">
        <w:rPr>
          <w:sz w:val="12"/>
          <w:szCs w:val="12"/>
        </w:rPr>
        <w:t> </w:t>
      </w:r>
      <w:r w:rsidRPr="00B87085">
        <w:rPr>
          <w:i/>
          <w:iCs/>
        </w:rPr>
        <w:t>f</w:t>
      </w:r>
      <w:r w:rsidRPr="00B87085">
        <w:rPr>
          <w:sz w:val="12"/>
          <w:szCs w:val="12"/>
        </w:rPr>
        <w:t> </w:t>
      </w:r>
      <w:r w:rsidRPr="00B87085">
        <w:rPr>
          <w:rFonts w:ascii="Symbol" w:hAnsi="Symbol"/>
        </w:rPr>
        <w:t></w:t>
      </w:r>
      <w:r w:rsidRPr="00B87085">
        <w:t xml:space="preserve"> es la parte imaginaria del valor complejo de la refractividad, que depende de la frecuencia: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00176DCA" w:rsidRPr="00B87085">
        <w:rPr>
          <w:position w:val="-32"/>
        </w:rPr>
        <w:object w:dxaOrig="2680" w:dyaOrig="639">
          <v:shape id="_x0000_i1026" type="#_x0000_t75" style="width:133.8pt;height:32.4pt" o:ole="">
            <v:imagedata r:id="rId21" o:title=""/>
          </v:shape>
          <o:OLEObject Type="Embed" ProgID="Equation.3" ShapeID="_x0000_i1026" DrawAspect="Content" ObjectID="_1405949711" r:id="rId22"/>
        </w:object>
      </w:r>
      <w:r w:rsidRPr="00B87085">
        <w:tab/>
        <w:t>(2)</w:t>
      </w:r>
    </w:p>
    <w:p w:rsidR="00E833AE" w:rsidRPr="00B87085" w:rsidRDefault="00E833AE" w:rsidP="00E833AE">
      <w:pPr>
        <w:pStyle w:val="Blanc"/>
        <w:rPr>
          <w:lang w:val="es-ES"/>
        </w:rPr>
      </w:pPr>
    </w:p>
    <w:p w:rsidR="00E833AE" w:rsidRPr="00B87085" w:rsidRDefault="00E833AE" w:rsidP="00774FD5">
      <w:r w:rsidRPr="00B87085">
        <w:rPr>
          <w:i/>
        </w:rPr>
        <w:t>S</w:t>
      </w:r>
      <w:r w:rsidRPr="00B87085">
        <w:rPr>
          <w:i/>
          <w:iCs/>
          <w:vertAlign w:val="subscript"/>
        </w:rPr>
        <w:t>i</w:t>
      </w:r>
      <w:r w:rsidRPr="00B87085">
        <w:rPr>
          <w:position w:val="-6"/>
        </w:rPr>
        <w:t xml:space="preserve"> </w:t>
      </w:r>
      <w:r w:rsidRPr="00B87085">
        <w:t xml:space="preserve">es el valor de la </w:t>
      </w:r>
      <w:r w:rsidRPr="00B87085">
        <w:rPr>
          <w:i/>
        </w:rPr>
        <w:t>i</w:t>
      </w:r>
      <w:r w:rsidRPr="00B87085">
        <w:t>-ésima raya, </w:t>
      </w:r>
      <w:r w:rsidRPr="00B87085">
        <w:rPr>
          <w:i/>
        </w:rPr>
        <w:t>F</w:t>
      </w:r>
      <w:r w:rsidRPr="00B87085">
        <w:rPr>
          <w:i/>
          <w:iCs/>
          <w:vertAlign w:val="subscript"/>
        </w:rPr>
        <w:t>i</w:t>
      </w:r>
      <w:r w:rsidRPr="00B87085">
        <w:t xml:space="preserve"> es el factor de forma de raya y la suma se extiende a todas las rayas (para frecuencias, </w:t>
      </w:r>
      <w:r w:rsidRPr="00B87085">
        <w:rPr>
          <w:i/>
          <w:iCs/>
        </w:rPr>
        <w:t>f</w:t>
      </w:r>
      <w:r w:rsidRPr="00B87085">
        <w:rPr>
          <w:sz w:val="12"/>
          <w:szCs w:val="12"/>
        </w:rPr>
        <w:t> </w:t>
      </w:r>
      <w:r w:rsidRPr="00B87085">
        <w:t xml:space="preserve">, por encima de </w:t>
      </w:r>
      <w:r w:rsidR="00774FD5">
        <w:t xml:space="preserve">la rya de oxígeno de </w:t>
      </w:r>
      <w:r w:rsidRPr="00B87085">
        <w:t>118,75</w:t>
      </w:r>
      <w:r w:rsidR="00774FD5">
        <w:t>0343 </w:t>
      </w:r>
      <w:r w:rsidRPr="00B87085">
        <w:t xml:space="preserve">GHz, sólo deben incluirse en la suma las </w:t>
      </w:r>
      <w:r w:rsidR="00774FD5">
        <w:t>rayas</w:t>
      </w:r>
      <w:r w:rsidRPr="00B87085">
        <w:t xml:space="preserve"> de oxígeno por encima de 60 GHz); </w:t>
      </w:r>
      <w:r w:rsidR="00774FD5">
        <w:t xml:space="preserve">la suma debe empezar en </w:t>
      </w:r>
      <w:r w:rsidR="00774FD5" w:rsidRPr="004802F6">
        <w:rPr>
          <w:i/>
          <w:iCs/>
          <w:lang w:val="en-GB"/>
        </w:rPr>
        <w:t>i</w:t>
      </w:r>
      <w:r w:rsidR="00774FD5" w:rsidRPr="004802F6">
        <w:rPr>
          <w:iCs/>
          <w:lang w:val="en-GB"/>
        </w:rPr>
        <w:t xml:space="preserve"> = 38 </w:t>
      </w:r>
      <w:r w:rsidR="00774FD5">
        <w:rPr>
          <w:iCs/>
          <w:lang w:val="en-GB"/>
        </w:rPr>
        <w:t xml:space="preserve">vez de </w:t>
      </w:r>
      <w:r w:rsidR="00774FD5" w:rsidRPr="004802F6">
        <w:rPr>
          <w:i/>
          <w:iCs/>
          <w:lang w:val="en-GB"/>
        </w:rPr>
        <w:t>i</w:t>
      </w:r>
      <w:r w:rsidR="00774FD5" w:rsidRPr="004802F6">
        <w:rPr>
          <w:iCs/>
          <w:lang w:val="en-GB"/>
        </w:rPr>
        <w:t> = 1</w:t>
      </w:r>
      <w:r w:rsidR="00774FD5">
        <w:rPr>
          <w:iCs/>
          <w:lang w:val="en-GB"/>
        </w:rPr>
        <w:t>; </w:t>
      </w:r>
      <w:r w:rsidRPr="00B87085">
        <w:rPr>
          <w:position w:val="-10"/>
        </w:rPr>
        <w:object w:dxaOrig="780" w:dyaOrig="420">
          <v:shape id="_x0000_i1027" type="#_x0000_t75" style="width:39pt;height:21pt" o:ole="">
            <v:imagedata r:id="rId23" o:title=""/>
          </v:shape>
          <o:OLEObject Type="Embed" ProgID="Equation.3" ShapeID="_x0000_i1027" DrawAspect="Content" ObjectID="_1405949712" r:id="rId24"/>
        </w:object>
      </w:r>
      <w:r w:rsidRPr="00B87085">
        <w:t xml:space="preserve"> es el espectro continuo de aire seco debido a la absorción del nitrógeno inducida por presión y al espectro de Debye.</w:t>
      </w:r>
    </w:p>
    <w:p w:rsidR="00E833AE" w:rsidRPr="00B87085" w:rsidRDefault="00E833AE" w:rsidP="00E833AE">
      <w:r w:rsidRPr="00B87085">
        <w:t>El valor de la raya viene dado por:</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00176DCA" w:rsidRPr="00B87085">
        <w:rPr>
          <w:position w:val="-42"/>
        </w:rPr>
        <w:object w:dxaOrig="7200" w:dyaOrig="960">
          <v:shape id="_x0000_i1028" type="#_x0000_t75" style="width:5in;height:48pt" o:ole="">
            <v:imagedata r:id="rId25" o:title=""/>
          </v:shape>
          <o:OLEObject Type="Embed" ProgID="Equation.3" ShapeID="_x0000_i1028" DrawAspect="Content" ObjectID="_1405949713" r:id="rId26"/>
        </w:object>
      </w:r>
      <w:r w:rsidRPr="00B87085">
        <w:tab/>
        <w:t>(3)</w:t>
      </w:r>
    </w:p>
    <w:p w:rsidR="00E833AE" w:rsidRPr="00B87085" w:rsidRDefault="00E833AE" w:rsidP="00E833AE">
      <w:r w:rsidRPr="00B87085">
        <w:t>donde:</w:t>
      </w:r>
    </w:p>
    <w:p w:rsidR="00E833AE" w:rsidRPr="00B87085" w:rsidRDefault="00E833AE" w:rsidP="004C075E">
      <w:pPr>
        <w:pStyle w:val="Equationlegend"/>
        <w:rPr>
          <w:lang w:val="es-ES"/>
        </w:rPr>
      </w:pPr>
      <w:r w:rsidRPr="00B87085">
        <w:rPr>
          <w:i/>
          <w:lang w:val="es-ES"/>
        </w:rPr>
        <w:tab/>
        <w:t>p</w:t>
      </w:r>
      <w:r w:rsidR="004C075E" w:rsidRPr="004C075E">
        <w:rPr>
          <w:sz w:val="12"/>
        </w:rPr>
        <w:t xml:space="preserve"> </w:t>
      </w:r>
      <w:r w:rsidRPr="00B87085">
        <w:rPr>
          <w:lang w:val="es-ES"/>
        </w:rPr>
        <w:t>:</w:t>
      </w:r>
      <w:r w:rsidRPr="00B87085">
        <w:rPr>
          <w:lang w:val="es-ES"/>
        </w:rPr>
        <w:tab/>
        <w:t>presión del aire seco (hPa)</w:t>
      </w:r>
    </w:p>
    <w:p w:rsidR="00E833AE" w:rsidRPr="00B87085" w:rsidRDefault="00E833AE" w:rsidP="00774FD5">
      <w:pPr>
        <w:pStyle w:val="Equationlegend"/>
        <w:rPr>
          <w:lang w:val="es-ES"/>
        </w:rPr>
      </w:pPr>
      <w:r w:rsidRPr="00B87085">
        <w:rPr>
          <w:i/>
          <w:lang w:val="es-ES"/>
        </w:rPr>
        <w:tab/>
        <w:t>e</w:t>
      </w:r>
      <w:r w:rsidR="004C075E" w:rsidRPr="004C075E">
        <w:rPr>
          <w:i/>
          <w:sz w:val="12"/>
          <w:lang w:val="es-ES"/>
        </w:rPr>
        <w:t> </w:t>
      </w:r>
      <w:r w:rsidRPr="00B87085">
        <w:rPr>
          <w:lang w:val="es-ES"/>
        </w:rPr>
        <w:t>:</w:t>
      </w:r>
      <w:r w:rsidRPr="00B87085">
        <w:rPr>
          <w:lang w:val="es-ES"/>
        </w:rPr>
        <w:tab/>
        <w:t xml:space="preserve">presión parcial del vapor de agua (hPa) (presión barométrica total </w:t>
      </w:r>
      <w:r w:rsidR="00774FD5" w:rsidRPr="0040253F">
        <w:rPr>
          <w:i/>
        </w:rPr>
        <w:t>p</w:t>
      </w:r>
      <w:r w:rsidR="00774FD5" w:rsidRPr="0040253F">
        <w:rPr>
          <w:i/>
          <w:vertAlign w:val="subscript"/>
        </w:rPr>
        <w:t>tot</w:t>
      </w:r>
      <w:r w:rsidR="00774FD5">
        <w:t> </w:t>
      </w:r>
      <w:r w:rsidR="00774FD5">
        <w:rPr>
          <w:rFonts w:ascii="Symbol" w:hAnsi="Symbol"/>
        </w:rPr>
        <w:t></w:t>
      </w:r>
      <w:r w:rsidR="00774FD5">
        <w:t> </w:t>
      </w:r>
      <w:r w:rsidR="00774FD5">
        <w:rPr>
          <w:i/>
          <w:iCs/>
        </w:rPr>
        <w:t>p</w:t>
      </w:r>
      <w:r w:rsidR="00774FD5">
        <w:t> </w:t>
      </w:r>
      <w:r w:rsidR="00774FD5">
        <w:rPr>
          <w:rFonts w:ascii="Symbol" w:hAnsi="Symbol"/>
        </w:rPr>
        <w:t></w:t>
      </w:r>
      <w:r w:rsidR="00774FD5">
        <w:t> </w:t>
      </w:r>
      <w:r w:rsidR="00774FD5">
        <w:rPr>
          <w:i/>
          <w:iCs/>
        </w:rPr>
        <w:t>e</w:t>
      </w:r>
      <w:r w:rsidRPr="00B87085">
        <w:rPr>
          <w:lang w:val="es-ES"/>
        </w:rPr>
        <w:t>)</w:t>
      </w:r>
    </w:p>
    <w:p w:rsidR="00E833AE" w:rsidRPr="00B87085" w:rsidRDefault="00E833AE" w:rsidP="00E833AE">
      <w:pPr>
        <w:pStyle w:val="Equationlegend"/>
        <w:rPr>
          <w:lang w:val="es-ES"/>
        </w:rPr>
      </w:pPr>
      <w:r w:rsidRPr="00B87085">
        <w:rPr>
          <w:rFonts w:ascii="Symbol" w:hAnsi="Symbol"/>
          <w:lang w:val="es-ES"/>
        </w:rPr>
        <w:tab/>
      </w:r>
      <w:r w:rsidRPr="00B87085">
        <w:rPr>
          <w:rFonts w:ascii="Symbol" w:hAnsi="Symbol"/>
          <w:lang w:val="es-ES"/>
        </w:rPr>
        <w:sym w:font="Symbol" w:char="F071"/>
      </w:r>
      <w:r w:rsidR="00D45522">
        <w:rPr>
          <w:lang w:val="es-ES"/>
        </w:rPr>
        <w:t> </w:t>
      </w:r>
      <w:r w:rsidRPr="00B87085">
        <w:rPr>
          <w:rFonts w:ascii="Symbol" w:hAnsi="Symbol"/>
          <w:lang w:val="es-ES"/>
        </w:rPr>
        <w:t></w:t>
      </w:r>
      <w:r w:rsidRPr="00B87085">
        <w:rPr>
          <w:lang w:val="es-ES"/>
        </w:rPr>
        <w:tab/>
        <w:t>300/</w:t>
      </w:r>
      <w:r w:rsidRPr="00B87085">
        <w:rPr>
          <w:i/>
          <w:lang w:val="es-ES"/>
        </w:rPr>
        <w:t>T</w:t>
      </w:r>
    </w:p>
    <w:p w:rsidR="00E833AE" w:rsidRPr="00B87085" w:rsidRDefault="00E833AE" w:rsidP="004C075E">
      <w:pPr>
        <w:pStyle w:val="Equationlegend"/>
        <w:rPr>
          <w:lang w:val="es-ES"/>
        </w:rPr>
      </w:pPr>
      <w:r w:rsidRPr="00B87085">
        <w:rPr>
          <w:i/>
          <w:lang w:val="es-ES"/>
        </w:rPr>
        <w:tab/>
        <w:t>T</w:t>
      </w:r>
      <w:r w:rsidR="004C075E" w:rsidRPr="004C075E">
        <w:rPr>
          <w:i/>
          <w:sz w:val="12"/>
          <w:lang w:val="es-ES"/>
        </w:rPr>
        <w:t> </w:t>
      </w:r>
      <w:r w:rsidRPr="00B87085">
        <w:rPr>
          <w:lang w:val="es-ES"/>
        </w:rPr>
        <w:t>:</w:t>
      </w:r>
      <w:r w:rsidRPr="00B87085">
        <w:rPr>
          <w:lang w:val="es-ES"/>
        </w:rPr>
        <w:tab/>
        <w:t>temperatura (K).</w:t>
      </w:r>
    </w:p>
    <w:p w:rsidR="00E833AE" w:rsidRPr="00B87085" w:rsidRDefault="00176DCA" w:rsidP="00176DCA">
      <w:pPr>
        <w:pStyle w:val="FigureNo"/>
      </w:pPr>
      <w:r w:rsidRPr="00B87085">
        <w:lastRenderedPageBreak/>
        <w:t>FIGURA 1</w:t>
      </w:r>
    </w:p>
    <w:p w:rsidR="00176DCA" w:rsidRDefault="00176DCA" w:rsidP="00EB6444">
      <w:pPr>
        <w:pStyle w:val="Figuretitle"/>
      </w:pPr>
      <w:r w:rsidRPr="00B87085">
        <w:t xml:space="preserve">Atenuación </w:t>
      </w:r>
      <w:r w:rsidR="00B87085" w:rsidRPr="00B87085">
        <w:t>específica</w:t>
      </w:r>
      <w:r w:rsidRPr="00B87085">
        <w:t xml:space="preserve"> debida a los gases atmosféricos, calculada</w:t>
      </w:r>
      <w:r w:rsidR="00EB6444">
        <w:br/>
      </w:r>
      <w:r w:rsidR="00B87085" w:rsidRPr="00B87085">
        <w:t>en pasos</w:t>
      </w:r>
      <w:r w:rsidRPr="00B87085">
        <w:t xml:space="preserve"> de 1 GHz</w:t>
      </w:r>
      <w:r w:rsidR="00EB6444">
        <w:t xml:space="preserve"> </w:t>
      </w:r>
      <w:r w:rsidRPr="00B87085">
        <w:t xml:space="preserve"> e incluyendo los centros de las rayas</w:t>
      </w:r>
    </w:p>
    <w:p w:rsidR="00EB6444" w:rsidRPr="00EB6444" w:rsidRDefault="00EB6444" w:rsidP="00EB6444">
      <w:pPr>
        <w:pStyle w:val="Blanc"/>
      </w:pPr>
    </w:p>
    <w:p w:rsidR="008B19C0" w:rsidRPr="00B87085" w:rsidRDefault="0076216B" w:rsidP="008B19C0">
      <w:pPr>
        <w:pStyle w:val="Figure"/>
      </w:pPr>
      <w:r w:rsidRPr="00B87085">
        <w:object w:dxaOrig="11912" w:dyaOrig="14314">
          <v:shape id="_x0000_i1029" type="#_x0000_t75" style="width:460.2pt;height:552.6pt" o:ole="">
            <v:imagedata r:id="rId27" o:title=""/>
          </v:shape>
          <o:OLEObject Type="Embed" ProgID="CorelDRAW.Graphic.14" ShapeID="_x0000_i1029" DrawAspect="Content" ObjectID="_1405949714" r:id="rId28"/>
        </w:object>
      </w:r>
    </w:p>
    <w:p w:rsidR="00E833AE" w:rsidRPr="00B87085" w:rsidRDefault="0076216B" w:rsidP="00E833AE">
      <w:pPr>
        <w:pStyle w:val="FigureNo"/>
      </w:pPr>
      <w:r w:rsidRPr="00B87085">
        <w:lastRenderedPageBreak/>
        <w:t>FIGURA 2</w:t>
      </w:r>
    </w:p>
    <w:p w:rsidR="0076216B" w:rsidRDefault="0076216B" w:rsidP="0076216B">
      <w:pPr>
        <w:pStyle w:val="Figuretitle"/>
      </w:pPr>
      <w:r w:rsidRPr="00B87085">
        <w:t>Atenuación específica en la gama de 50-70 GHz a las alturas indicadas</w:t>
      </w:r>
    </w:p>
    <w:p w:rsidR="00EB6444" w:rsidRPr="00EB6444" w:rsidRDefault="00EB6444" w:rsidP="00EB6444">
      <w:pPr>
        <w:pStyle w:val="Blanc"/>
      </w:pPr>
    </w:p>
    <w:p w:rsidR="0076216B" w:rsidRPr="00B87085" w:rsidRDefault="0079047C" w:rsidP="0076216B">
      <w:pPr>
        <w:pStyle w:val="Figure"/>
      </w:pPr>
      <w:r w:rsidRPr="00B87085">
        <w:object w:dxaOrig="11815" w:dyaOrig="14693">
          <v:shape id="_x0000_i1030" type="#_x0000_t75" style="width:436.8pt;height:543.6pt" o:ole="">
            <v:imagedata r:id="rId29" o:title=""/>
          </v:shape>
          <o:OLEObject Type="Embed" ProgID="CorelDRAW.Graphic.14" ShapeID="_x0000_i1030" DrawAspect="Content" ObjectID="_1405949715" r:id="rId30"/>
        </w:object>
      </w:r>
    </w:p>
    <w:p w:rsidR="00E72675" w:rsidRDefault="00E72675">
      <w:pPr>
        <w:tabs>
          <w:tab w:val="clear" w:pos="794"/>
          <w:tab w:val="clear" w:pos="1191"/>
          <w:tab w:val="clear" w:pos="1588"/>
          <w:tab w:val="clear" w:pos="1985"/>
        </w:tabs>
        <w:overflowPunct/>
        <w:autoSpaceDE/>
        <w:autoSpaceDN/>
        <w:adjustRightInd/>
        <w:spacing w:before="0"/>
        <w:jc w:val="left"/>
        <w:textAlignment w:val="auto"/>
      </w:pPr>
      <w:r>
        <w:br w:type="page"/>
      </w:r>
    </w:p>
    <w:p w:rsidR="00E833AE" w:rsidRPr="00B87085" w:rsidRDefault="00E833AE" w:rsidP="00E833AE">
      <w:r w:rsidRPr="00B87085">
        <w:lastRenderedPageBreak/>
        <w:t xml:space="preserve">Se deben utilizar valores locales de los perfiles de </w:t>
      </w:r>
      <w:r w:rsidRPr="00B87085">
        <w:rPr>
          <w:i/>
        </w:rPr>
        <w:t>p</w:t>
      </w:r>
      <w:r w:rsidRPr="00B87085">
        <w:t xml:space="preserve">, </w:t>
      </w:r>
      <w:r w:rsidRPr="00B87085">
        <w:rPr>
          <w:i/>
        </w:rPr>
        <w:t>e</w:t>
      </w:r>
      <w:r w:rsidRPr="00B87085">
        <w:t xml:space="preserve"> y </w:t>
      </w:r>
      <w:r w:rsidRPr="00B87085">
        <w:rPr>
          <w:i/>
        </w:rPr>
        <w:t>T</w:t>
      </w:r>
      <w:r w:rsidRPr="00B87085">
        <w:t xml:space="preserve"> medidos (por ejemplo, mediante radiosondas); no obstante, en ausencia de información local conviene utilizar el modelo de atmósferas de referencia descrito en la Recomendación UIT-R P.835. (Obsérvese que cuando se calcula la atenuación atmosférica total, se emplea la misma presión parcial del vapor de agua para calcular las atenuaciones debidas al aire seco y al vapor de agua.)</w:t>
      </w:r>
    </w:p>
    <w:p w:rsidR="00E833AE" w:rsidRPr="00B87085" w:rsidRDefault="00E833AE" w:rsidP="00E833AE">
      <w:r w:rsidRPr="00B87085">
        <w:t xml:space="preserve">La presión parcial del vapor de agua, </w:t>
      </w:r>
      <w:r w:rsidRPr="00B87085">
        <w:rPr>
          <w:i/>
        </w:rPr>
        <w:t>e</w:t>
      </w:r>
      <w:r w:rsidRPr="00B87085">
        <w:t xml:space="preserve">, puede obtenerse a partir de la densidad de vapor de agua </w:t>
      </w:r>
      <w:r w:rsidRPr="00B87085">
        <w:sym w:font="Symbol" w:char="F072"/>
      </w:r>
      <w:r w:rsidRPr="00B87085">
        <w:t xml:space="preserve"> utilizando la expresión:</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0079047C" w:rsidRPr="00B87085">
        <w:rPr>
          <w:position w:val="-28"/>
        </w:rPr>
        <w:object w:dxaOrig="999" w:dyaOrig="660">
          <v:shape id="_x0000_i1031" type="#_x0000_t75" style="width:49.8pt;height:33pt" o:ole="">
            <v:imagedata r:id="rId31" o:title=""/>
          </v:shape>
          <o:OLEObject Type="Embed" ProgID="Equation.3" ShapeID="_x0000_i1031" DrawAspect="Content" ObjectID="_1405949716" r:id="rId32"/>
        </w:object>
      </w:r>
      <w:r w:rsidRPr="00B87085">
        <w:tab/>
        <w:t>(4)</w:t>
      </w:r>
    </w:p>
    <w:p w:rsidR="00E833AE" w:rsidRPr="00B87085" w:rsidRDefault="00E833AE" w:rsidP="00E833AE">
      <w:pPr>
        <w:pStyle w:val="Blanc"/>
        <w:rPr>
          <w:lang w:val="es-ES"/>
        </w:rPr>
      </w:pPr>
    </w:p>
    <w:p w:rsidR="00E833AE" w:rsidRPr="00B87085" w:rsidRDefault="00E833AE" w:rsidP="00E833AE">
      <w:r w:rsidRPr="00B87085">
        <w:t xml:space="preserve">En el Cuadro 1  figuran los coeficientes </w:t>
      </w:r>
      <w:r w:rsidRPr="00B87085">
        <w:rPr>
          <w:i/>
        </w:rPr>
        <w:t>a</w:t>
      </w:r>
      <w:r w:rsidRPr="00B87085">
        <w:rPr>
          <w:vertAlign w:val="subscript"/>
        </w:rPr>
        <w:t>1</w:t>
      </w:r>
      <w:r w:rsidRPr="00B87085">
        <w:t xml:space="preserve">, </w:t>
      </w:r>
      <w:r w:rsidRPr="00B87085">
        <w:rPr>
          <w:i/>
        </w:rPr>
        <w:t>a</w:t>
      </w:r>
      <w:r w:rsidRPr="00B87085">
        <w:rPr>
          <w:vertAlign w:val="subscript"/>
        </w:rPr>
        <w:t>2</w:t>
      </w:r>
      <w:r w:rsidRPr="00B87085">
        <w:t xml:space="preserve"> para el oxígeno y en el Cuadro 2, los coeficientes </w:t>
      </w:r>
      <w:r w:rsidRPr="00B87085">
        <w:rPr>
          <w:i/>
        </w:rPr>
        <w:t>b</w:t>
      </w:r>
      <w:r w:rsidRPr="00B87085">
        <w:rPr>
          <w:vertAlign w:val="subscript"/>
        </w:rPr>
        <w:t>1</w:t>
      </w:r>
      <w:r w:rsidRPr="00B87085">
        <w:t xml:space="preserve"> y </w:t>
      </w:r>
      <w:r w:rsidRPr="00B87085">
        <w:rPr>
          <w:i/>
        </w:rPr>
        <w:t>b</w:t>
      </w:r>
      <w:r w:rsidRPr="00B87085">
        <w:rPr>
          <w:vertAlign w:val="subscript"/>
        </w:rPr>
        <w:t>2</w:t>
      </w:r>
      <w:r w:rsidRPr="00B87085">
        <w:t xml:space="preserve"> para el vapor de agua.</w:t>
      </w:r>
    </w:p>
    <w:p w:rsidR="00E833AE" w:rsidRPr="00B87085" w:rsidRDefault="00E833AE" w:rsidP="00E833AE">
      <w:r w:rsidRPr="00B87085">
        <w:t>El factor de forma de raya viene dado por:</w:t>
      </w:r>
    </w:p>
    <w:p w:rsidR="00E833AE" w:rsidRPr="00B87085" w:rsidRDefault="00E833AE" w:rsidP="00E833AE">
      <w:pPr>
        <w:pStyle w:val="Blanc"/>
        <w:rPr>
          <w:lang w:val="es-ES"/>
        </w:rPr>
      </w:pPr>
      <w:bookmarkStart w:id="9" w:name="F017"/>
    </w:p>
    <w:p w:rsidR="00E833AE" w:rsidRPr="00B87085" w:rsidRDefault="00E833AE" w:rsidP="00E833AE">
      <w:pPr>
        <w:pStyle w:val="Equation"/>
      </w:pPr>
      <w:r w:rsidRPr="00B87085">
        <w:tab/>
      </w:r>
      <w:r w:rsidRPr="00B87085">
        <w:tab/>
      </w:r>
      <w:r w:rsidR="0079047C" w:rsidRPr="00B87085">
        <w:rPr>
          <w:position w:val="-36"/>
        </w:rPr>
        <w:object w:dxaOrig="4300" w:dyaOrig="840">
          <v:shape id="_x0000_i1032" type="#_x0000_t75" style="width:214.8pt;height:42pt" o:ole="">
            <v:imagedata r:id="rId33" o:title=""/>
          </v:shape>
          <o:OLEObject Type="Embed" ProgID="Equation.3" ShapeID="_x0000_i1032" DrawAspect="Content" ObjectID="_1405949717" r:id="rId34"/>
        </w:object>
      </w:r>
      <w:r w:rsidRPr="00B87085">
        <w:tab/>
        <w:t>(5)</w:t>
      </w:r>
    </w:p>
    <w:bookmarkEnd w:id="9"/>
    <w:p w:rsidR="00E833AE" w:rsidRPr="00B87085" w:rsidRDefault="00E833AE" w:rsidP="00E833AE">
      <w:pPr>
        <w:pStyle w:val="Blanc"/>
        <w:rPr>
          <w:lang w:val="es-ES"/>
        </w:rPr>
      </w:pPr>
    </w:p>
    <w:p w:rsidR="00E833AE" w:rsidRPr="00B87085" w:rsidRDefault="00E833AE" w:rsidP="00E833AE">
      <w:r w:rsidRPr="00B87085">
        <w:t>donde </w:t>
      </w:r>
      <w:r w:rsidRPr="00B87085">
        <w:rPr>
          <w:i/>
        </w:rPr>
        <w:t>f</w:t>
      </w:r>
      <w:r w:rsidRPr="00B87085">
        <w:rPr>
          <w:i/>
          <w:iCs/>
          <w:vertAlign w:val="subscript"/>
        </w:rPr>
        <w:t>i</w:t>
      </w:r>
      <w:r w:rsidRPr="00B87085">
        <w:t xml:space="preserve"> es la frecuencia de raya y </w:t>
      </w:r>
      <w:r w:rsidRPr="00B87085">
        <w:rPr>
          <w:rFonts w:ascii="Symbol" w:hAnsi="Symbol"/>
        </w:rPr>
        <w:t></w:t>
      </w:r>
      <w:r w:rsidRPr="00B87085">
        <w:rPr>
          <w:i/>
        </w:rPr>
        <w:t>f</w:t>
      </w:r>
      <w:r w:rsidRPr="00B87085">
        <w:t xml:space="preserve"> es la anchura de la raya: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0079047C" w:rsidRPr="00B87085">
        <w:rPr>
          <w:position w:val="-42"/>
        </w:rPr>
        <w:object w:dxaOrig="7200" w:dyaOrig="960">
          <v:shape id="_x0000_i1033" type="#_x0000_t75" style="width:5in;height:48pt" o:ole="">
            <v:imagedata r:id="rId35" o:title=""/>
          </v:shape>
          <o:OLEObject Type="Embed" ProgID="Equation.3" ShapeID="_x0000_i1033" DrawAspect="Content" ObjectID="_1405949718" r:id="rId36"/>
        </w:object>
      </w:r>
      <w:r w:rsidRPr="00B87085">
        <w:tab/>
        <w:t>(6a)</w:t>
      </w:r>
    </w:p>
    <w:p w:rsidR="00E833AE" w:rsidRPr="00B87085" w:rsidRDefault="00E833AE" w:rsidP="00E833AE">
      <w:pPr>
        <w:pStyle w:val="Blanc"/>
        <w:rPr>
          <w:lang w:val="es-ES"/>
        </w:rPr>
      </w:pPr>
    </w:p>
    <w:p w:rsidR="00E833AE" w:rsidRPr="00B87085" w:rsidRDefault="00E833AE" w:rsidP="00E833AE">
      <w:r w:rsidRPr="00B87085">
        <w:t xml:space="preserve">La anchura de la raya </w:t>
      </w:r>
      <w:r w:rsidRPr="00B87085">
        <w:sym w:font="Symbol" w:char="F044"/>
      </w:r>
      <w:r w:rsidRPr="00B87085">
        <w:rPr>
          <w:i/>
          <w:iCs/>
        </w:rPr>
        <w:t>f</w:t>
      </w:r>
      <w:r w:rsidRPr="00B87085">
        <w:t xml:space="preserve"> se modifica para tener en cuenta el ensanchamiento debido al efecto Doppler:</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56"/>
        </w:rPr>
        <w:object w:dxaOrig="7860" w:dyaOrig="1240">
          <v:shape id="_x0000_i1034" type="#_x0000_t75" style="width:393pt;height:61.8pt" o:ole="">
            <v:imagedata r:id="rId37" o:title=""/>
          </v:shape>
          <o:OLEObject Type="Embed" ProgID="Equation.3" ShapeID="_x0000_i1034" DrawAspect="Content" ObjectID="_1405949719" r:id="rId38"/>
        </w:object>
      </w:r>
      <w:r w:rsidRPr="00B87085">
        <w:tab/>
        <w:t>(6b)</w:t>
      </w:r>
    </w:p>
    <w:p w:rsidR="00E833AE" w:rsidRPr="00B87085" w:rsidRDefault="00E833AE" w:rsidP="00E833AE">
      <w:pPr>
        <w:pStyle w:val="Blanc"/>
        <w:rPr>
          <w:lang w:val="es-ES"/>
        </w:rPr>
      </w:pPr>
    </w:p>
    <w:p w:rsidR="00E833AE" w:rsidRPr="00B87085" w:rsidRDefault="00E833AE" w:rsidP="00E833AE">
      <w:r w:rsidRPr="00B87085">
        <w:rPr>
          <w:rFonts w:ascii="Symbol" w:hAnsi="Symbol"/>
        </w:rPr>
        <w:t></w:t>
      </w:r>
      <w:r w:rsidRPr="00B87085">
        <w:t xml:space="preserve"> es un factor de corrección que se introduce para tener en cuenta los efectos de interferencia en las rayas del oxígeno:</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2"/>
        </w:rPr>
        <w:object w:dxaOrig="5620" w:dyaOrig="760">
          <v:shape id="_x0000_i1035" type="#_x0000_t75" style="width:280.8pt;height:37.8pt" o:ole="">
            <v:imagedata r:id="rId39" o:title=""/>
          </v:shape>
          <o:OLEObject Type="Embed" ProgID="Equation.3" ShapeID="_x0000_i1035" DrawAspect="Content" ObjectID="_1405949720" r:id="rId40"/>
        </w:object>
      </w:r>
      <w:r w:rsidRPr="00B87085">
        <w:tab/>
        <w:t>(7)</w:t>
      </w:r>
    </w:p>
    <w:p w:rsidR="00E833AE" w:rsidRPr="00B87085" w:rsidRDefault="00E833AE" w:rsidP="00E833AE">
      <w:pPr>
        <w:pStyle w:val="Blanc"/>
        <w:rPr>
          <w:lang w:val="es-ES"/>
        </w:rPr>
      </w:pPr>
    </w:p>
    <w:p w:rsidR="00E833AE" w:rsidRPr="00B87085" w:rsidRDefault="00E833AE" w:rsidP="00E833AE">
      <w:r w:rsidRPr="00B87085">
        <w:t>Los coeficientes espectroscópicos figuran en los Cuadros 1 y 2.</w:t>
      </w:r>
    </w:p>
    <w:p w:rsidR="00E833AE" w:rsidRPr="00B87085" w:rsidRDefault="00E833AE" w:rsidP="00E72675">
      <w:pPr>
        <w:pStyle w:val="TableNo"/>
      </w:pPr>
      <w:r w:rsidRPr="00B87085">
        <w:lastRenderedPageBreak/>
        <w:t>CUADRO 1</w:t>
      </w:r>
    </w:p>
    <w:p w:rsidR="00E833AE" w:rsidRPr="00B87085" w:rsidRDefault="00E833AE" w:rsidP="00E833AE">
      <w:pPr>
        <w:pStyle w:val="Tabletitle"/>
      </w:pPr>
      <w:r w:rsidRPr="00B87085">
        <w:t>Datos espectroscópicos para la atenuación del oxígeno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67"/>
        <w:gridCol w:w="1362"/>
        <w:gridCol w:w="1362"/>
        <w:gridCol w:w="1362"/>
        <w:gridCol w:w="1362"/>
        <w:gridCol w:w="1362"/>
        <w:gridCol w:w="1362"/>
      </w:tblGrid>
      <w:tr w:rsidR="00E833AE" w:rsidRPr="00B87085" w:rsidTr="00756D9B">
        <w:trPr>
          <w:jc w:val="center"/>
        </w:trPr>
        <w:tc>
          <w:tcPr>
            <w:tcW w:w="1467" w:type="dxa"/>
          </w:tcPr>
          <w:p w:rsidR="00E833AE" w:rsidRPr="00B87085" w:rsidRDefault="00E833AE" w:rsidP="00756D9B">
            <w:pPr>
              <w:pStyle w:val="Tablehead"/>
              <w:spacing w:before="60" w:after="60"/>
              <w:rPr>
                <w:rFonts w:eastAsia="MS Mincho"/>
              </w:rPr>
            </w:pPr>
            <w:r w:rsidRPr="00B87085">
              <w:rPr>
                <w:rFonts w:eastAsia="MS Mincho"/>
                <w:i/>
              </w:rPr>
              <w:t>f</w:t>
            </w:r>
            <w:r w:rsidRPr="00B87085">
              <w:rPr>
                <w:rFonts w:ascii="Times New Roman Bold" w:eastAsia="MS Mincho" w:hAnsi="Times New Roman Bold"/>
                <w:szCs w:val="22"/>
                <w:vertAlign w:val="subscript"/>
              </w:rPr>
              <w:t>0</w:t>
            </w:r>
          </w:p>
        </w:tc>
        <w:tc>
          <w:tcPr>
            <w:tcW w:w="1362" w:type="dxa"/>
          </w:tcPr>
          <w:p w:rsidR="00E833AE" w:rsidRPr="00B87085" w:rsidRDefault="00E833AE" w:rsidP="00756D9B">
            <w:pPr>
              <w:pStyle w:val="Tablehead"/>
              <w:spacing w:before="60" w:after="60"/>
              <w:rPr>
                <w:rFonts w:eastAsia="MS Mincho"/>
                <w:bCs/>
              </w:rPr>
            </w:pPr>
            <w:r w:rsidRPr="00B87085">
              <w:rPr>
                <w:rFonts w:eastAsia="MS Mincho"/>
                <w:bCs/>
                <w:i/>
              </w:rPr>
              <w:t>a</w:t>
            </w:r>
            <w:r w:rsidRPr="00B87085">
              <w:rPr>
                <w:rFonts w:ascii="Times New Roman Bold" w:eastAsia="MS Mincho" w:hAnsi="Times New Roman Bold"/>
                <w:bCs/>
                <w:szCs w:val="22"/>
                <w:vertAlign w:val="subscript"/>
              </w:rPr>
              <w:t>1</w:t>
            </w:r>
          </w:p>
        </w:tc>
        <w:tc>
          <w:tcPr>
            <w:tcW w:w="1362" w:type="dxa"/>
          </w:tcPr>
          <w:p w:rsidR="00E833AE" w:rsidRPr="00B87085" w:rsidRDefault="00E833AE" w:rsidP="00756D9B">
            <w:pPr>
              <w:pStyle w:val="Tablehead"/>
              <w:spacing w:before="60" w:after="60"/>
              <w:rPr>
                <w:rFonts w:eastAsia="MS Mincho"/>
              </w:rPr>
            </w:pPr>
            <w:r w:rsidRPr="00B87085">
              <w:rPr>
                <w:rFonts w:eastAsia="MS Mincho"/>
                <w:i/>
              </w:rPr>
              <w:t>a</w:t>
            </w:r>
            <w:r w:rsidRPr="00B87085">
              <w:rPr>
                <w:rFonts w:ascii="Times New Roman Bold" w:eastAsia="MS Mincho" w:hAnsi="Times New Roman Bold"/>
                <w:szCs w:val="22"/>
                <w:vertAlign w:val="subscript"/>
              </w:rPr>
              <w:t>2</w:t>
            </w:r>
          </w:p>
        </w:tc>
        <w:tc>
          <w:tcPr>
            <w:tcW w:w="1362" w:type="dxa"/>
          </w:tcPr>
          <w:p w:rsidR="00E833AE" w:rsidRPr="00B87085" w:rsidRDefault="00E833AE" w:rsidP="00756D9B">
            <w:pPr>
              <w:pStyle w:val="Tablehead"/>
              <w:spacing w:before="60" w:after="60"/>
              <w:rPr>
                <w:rFonts w:eastAsia="MS Mincho"/>
              </w:rPr>
            </w:pPr>
            <w:r w:rsidRPr="00B87085">
              <w:rPr>
                <w:rFonts w:eastAsia="MS Mincho"/>
                <w:i/>
              </w:rPr>
              <w:t>a</w:t>
            </w:r>
            <w:r w:rsidRPr="00B87085">
              <w:rPr>
                <w:rFonts w:ascii="Times New Roman Bold" w:eastAsia="MS Mincho" w:hAnsi="Times New Roman Bold"/>
                <w:szCs w:val="22"/>
                <w:vertAlign w:val="subscript"/>
              </w:rPr>
              <w:t>3</w:t>
            </w:r>
          </w:p>
        </w:tc>
        <w:tc>
          <w:tcPr>
            <w:tcW w:w="1362" w:type="dxa"/>
          </w:tcPr>
          <w:p w:rsidR="00E833AE" w:rsidRPr="00B87085" w:rsidRDefault="00E833AE" w:rsidP="00756D9B">
            <w:pPr>
              <w:pStyle w:val="Tablehead"/>
              <w:spacing w:before="60" w:after="60"/>
              <w:rPr>
                <w:rFonts w:eastAsia="MS Mincho"/>
              </w:rPr>
            </w:pPr>
            <w:r w:rsidRPr="00B87085">
              <w:rPr>
                <w:rFonts w:eastAsia="MS Mincho"/>
                <w:i/>
              </w:rPr>
              <w:t>a</w:t>
            </w:r>
            <w:r w:rsidRPr="00B87085">
              <w:rPr>
                <w:rFonts w:ascii="Times New Roman Bold" w:eastAsia="MS Mincho" w:hAnsi="Times New Roman Bold"/>
                <w:szCs w:val="22"/>
                <w:vertAlign w:val="subscript"/>
              </w:rPr>
              <w:t>4</w:t>
            </w:r>
          </w:p>
        </w:tc>
        <w:tc>
          <w:tcPr>
            <w:tcW w:w="1362" w:type="dxa"/>
          </w:tcPr>
          <w:p w:rsidR="00E833AE" w:rsidRPr="00B87085" w:rsidRDefault="00E833AE" w:rsidP="00756D9B">
            <w:pPr>
              <w:pStyle w:val="Tablehead"/>
              <w:spacing w:before="60" w:after="60"/>
              <w:rPr>
                <w:rFonts w:eastAsia="MS Mincho"/>
              </w:rPr>
            </w:pPr>
            <w:r w:rsidRPr="00B87085">
              <w:rPr>
                <w:rFonts w:eastAsia="MS Mincho"/>
                <w:i/>
              </w:rPr>
              <w:t>a</w:t>
            </w:r>
            <w:r w:rsidRPr="00B87085">
              <w:rPr>
                <w:rFonts w:ascii="Times New Roman Bold" w:eastAsia="MS Mincho" w:hAnsi="Times New Roman Bold"/>
                <w:szCs w:val="22"/>
                <w:vertAlign w:val="subscript"/>
              </w:rPr>
              <w:t>5</w:t>
            </w:r>
          </w:p>
        </w:tc>
        <w:tc>
          <w:tcPr>
            <w:tcW w:w="1362" w:type="dxa"/>
          </w:tcPr>
          <w:p w:rsidR="00E833AE" w:rsidRPr="00B87085" w:rsidRDefault="00E833AE" w:rsidP="00756D9B">
            <w:pPr>
              <w:pStyle w:val="Tablehead"/>
              <w:spacing w:before="60" w:after="60"/>
              <w:rPr>
                <w:rFonts w:eastAsia="MS Mincho"/>
              </w:rPr>
            </w:pPr>
            <w:r w:rsidRPr="00B87085">
              <w:rPr>
                <w:rFonts w:eastAsia="MS Mincho"/>
                <w:i/>
              </w:rPr>
              <w:t>a</w:t>
            </w:r>
            <w:r w:rsidRPr="00B87085">
              <w:rPr>
                <w:rFonts w:ascii="Times New Roman Bold" w:eastAsia="MS Mincho" w:hAnsi="Times New Roman Bold"/>
                <w:szCs w:val="22"/>
                <w:vertAlign w:val="subscript"/>
              </w:rPr>
              <w:t>6</w:t>
            </w:r>
          </w:p>
        </w:tc>
      </w:tr>
      <w:tr w:rsidR="00E833AE" w:rsidRPr="00B87085" w:rsidTr="00756D9B">
        <w:trPr>
          <w:jc w:val="center"/>
        </w:trPr>
        <w:tc>
          <w:tcPr>
            <w:tcW w:w="1467" w:type="dxa"/>
          </w:tcPr>
          <w:p w:rsidR="00E833AE" w:rsidRPr="00B87085" w:rsidRDefault="00E833AE" w:rsidP="00E72675">
            <w:pPr>
              <w:pStyle w:val="Tabletext"/>
              <w:keepNext/>
              <w:keepLines/>
              <w:spacing w:before="16" w:after="16"/>
              <w:ind w:right="85"/>
              <w:jc w:val="right"/>
              <w:rPr>
                <w:rFonts w:eastAsia="MS Mincho"/>
              </w:rPr>
            </w:pPr>
            <w:r w:rsidRPr="00B87085">
              <w:rPr>
                <w:rFonts w:eastAsia="MS Mincho"/>
              </w:rPr>
              <w:t>50,474238</w:t>
            </w:r>
          </w:p>
        </w:tc>
        <w:tc>
          <w:tcPr>
            <w:tcW w:w="1362" w:type="dxa"/>
          </w:tcPr>
          <w:p w:rsidR="00E833AE" w:rsidRPr="00B87085" w:rsidRDefault="00E833AE" w:rsidP="00E72675">
            <w:pPr>
              <w:pStyle w:val="Tabletext"/>
              <w:keepNext/>
              <w:keepLines/>
              <w:spacing w:before="16" w:after="16"/>
              <w:ind w:right="170"/>
              <w:jc w:val="right"/>
              <w:rPr>
                <w:rFonts w:eastAsia="MS Mincho"/>
              </w:rPr>
            </w:pPr>
            <w:r w:rsidRPr="00B87085">
              <w:rPr>
                <w:rFonts w:eastAsia="MS Mincho"/>
              </w:rPr>
              <w:t>0,94</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9,694</w:t>
            </w:r>
          </w:p>
        </w:tc>
        <w:tc>
          <w:tcPr>
            <w:tcW w:w="1362" w:type="dxa"/>
          </w:tcPr>
          <w:p w:rsidR="00E833AE" w:rsidRPr="00B87085" w:rsidRDefault="00E833AE" w:rsidP="00E72675">
            <w:pPr>
              <w:pStyle w:val="Tabletext"/>
              <w:keepNext/>
              <w:keepLines/>
              <w:spacing w:before="16" w:after="16"/>
              <w:ind w:right="312"/>
              <w:jc w:val="right"/>
              <w:rPr>
                <w:rFonts w:eastAsia="MS Mincho"/>
              </w:rPr>
            </w:pPr>
            <w:r w:rsidRPr="00B87085">
              <w:rPr>
                <w:rFonts w:eastAsia="MS Mincho"/>
              </w:rPr>
              <w:t>8,90</w:t>
            </w:r>
          </w:p>
        </w:tc>
        <w:tc>
          <w:tcPr>
            <w:tcW w:w="1362" w:type="dxa"/>
          </w:tcPr>
          <w:p w:rsidR="00E833AE" w:rsidRPr="00B87085" w:rsidRDefault="00E833AE" w:rsidP="00E72675">
            <w:pPr>
              <w:pStyle w:val="Tabletext"/>
              <w:keepNext/>
              <w:keepLines/>
              <w:spacing w:before="16" w:after="16"/>
              <w:jc w:val="center"/>
              <w:rPr>
                <w:rFonts w:eastAsia="MS Mincho"/>
              </w:rPr>
            </w:pPr>
            <w:r w:rsidRPr="00B87085">
              <w:rPr>
                <w:rFonts w:eastAsia="MS Mincho"/>
              </w:rPr>
              <w:t>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2,400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7,900</w:t>
            </w:r>
          </w:p>
        </w:tc>
      </w:tr>
      <w:tr w:rsidR="00E833AE" w:rsidRPr="00B87085" w:rsidTr="00756D9B">
        <w:trPr>
          <w:jc w:val="center"/>
        </w:trPr>
        <w:tc>
          <w:tcPr>
            <w:tcW w:w="1467" w:type="dxa"/>
          </w:tcPr>
          <w:p w:rsidR="00E833AE" w:rsidRPr="00B87085" w:rsidRDefault="00E833AE" w:rsidP="00E72675">
            <w:pPr>
              <w:pStyle w:val="Tabletext"/>
              <w:keepNext/>
              <w:keepLines/>
              <w:spacing w:before="16" w:after="16"/>
              <w:ind w:right="85"/>
              <w:jc w:val="right"/>
              <w:rPr>
                <w:rFonts w:eastAsia="MS Mincho"/>
              </w:rPr>
            </w:pPr>
            <w:r w:rsidRPr="00B87085">
              <w:rPr>
                <w:rFonts w:eastAsia="MS Mincho"/>
              </w:rPr>
              <w:t>50,987749</w:t>
            </w:r>
          </w:p>
        </w:tc>
        <w:tc>
          <w:tcPr>
            <w:tcW w:w="1362" w:type="dxa"/>
          </w:tcPr>
          <w:p w:rsidR="00E833AE" w:rsidRPr="00B87085" w:rsidRDefault="00E833AE" w:rsidP="00E72675">
            <w:pPr>
              <w:pStyle w:val="Tabletext"/>
              <w:keepNext/>
              <w:keepLines/>
              <w:spacing w:before="16" w:after="16"/>
              <w:ind w:right="170"/>
              <w:jc w:val="right"/>
              <w:rPr>
                <w:rFonts w:eastAsia="MS Mincho"/>
              </w:rPr>
            </w:pPr>
            <w:r w:rsidRPr="00B87085">
              <w:rPr>
                <w:rFonts w:eastAsia="MS Mincho"/>
              </w:rPr>
              <w:t>2,46</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8,694</w:t>
            </w:r>
          </w:p>
        </w:tc>
        <w:tc>
          <w:tcPr>
            <w:tcW w:w="1362" w:type="dxa"/>
          </w:tcPr>
          <w:p w:rsidR="00E833AE" w:rsidRPr="00B87085" w:rsidRDefault="00E833AE" w:rsidP="00E72675">
            <w:pPr>
              <w:pStyle w:val="Tabletext"/>
              <w:keepNext/>
              <w:keepLines/>
              <w:spacing w:before="16" w:after="16"/>
              <w:ind w:right="312"/>
              <w:jc w:val="right"/>
              <w:rPr>
                <w:rFonts w:eastAsia="MS Mincho"/>
              </w:rPr>
            </w:pPr>
            <w:r w:rsidRPr="00B87085">
              <w:rPr>
                <w:rFonts w:eastAsia="MS Mincho"/>
              </w:rPr>
              <w:t>9,10</w:t>
            </w:r>
          </w:p>
        </w:tc>
        <w:tc>
          <w:tcPr>
            <w:tcW w:w="1362" w:type="dxa"/>
          </w:tcPr>
          <w:p w:rsidR="00E833AE" w:rsidRPr="00B87085" w:rsidRDefault="00E833AE" w:rsidP="00E72675">
            <w:pPr>
              <w:pStyle w:val="Tabletext"/>
              <w:keepNext/>
              <w:keepLines/>
              <w:spacing w:before="16" w:after="16"/>
              <w:jc w:val="center"/>
              <w:rPr>
                <w:rFonts w:eastAsia="MS Mincho"/>
              </w:rPr>
            </w:pPr>
            <w:r w:rsidRPr="00B87085">
              <w:rPr>
                <w:rFonts w:eastAsia="MS Mincho"/>
              </w:rPr>
              <w:t>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2,200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7,800</w:t>
            </w:r>
          </w:p>
        </w:tc>
      </w:tr>
      <w:tr w:rsidR="00E833AE" w:rsidRPr="00B87085" w:rsidTr="00756D9B">
        <w:trPr>
          <w:jc w:val="center"/>
        </w:trPr>
        <w:tc>
          <w:tcPr>
            <w:tcW w:w="1467" w:type="dxa"/>
          </w:tcPr>
          <w:p w:rsidR="00E833AE" w:rsidRPr="00B87085" w:rsidRDefault="00E833AE" w:rsidP="00E72675">
            <w:pPr>
              <w:pStyle w:val="Tabletext"/>
              <w:keepNext/>
              <w:keepLines/>
              <w:spacing w:before="16" w:after="16"/>
              <w:ind w:right="85"/>
              <w:jc w:val="right"/>
              <w:rPr>
                <w:rFonts w:eastAsia="MS Mincho"/>
              </w:rPr>
            </w:pPr>
            <w:r w:rsidRPr="00B87085">
              <w:rPr>
                <w:rFonts w:eastAsia="MS Mincho"/>
              </w:rPr>
              <w:t>51,503350</w:t>
            </w:r>
          </w:p>
        </w:tc>
        <w:tc>
          <w:tcPr>
            <w:tcW w:w="1362" w:type="dxa"/>
          </w:tcPr>
          <w:p w:rsidR="00E833AE" w:rsidRPr="00B87085" w:rsidRDefault="00E833AE" w:rsidP="00E72675">
            <w:pPr>
              <w:pStyle w:val="Tabletext"/>
              <w:keepNext/>
              <w:keepLines/>
              <w:spacing w:before="16" w:after="16"/>
              <w:ind w:right="170"/>
              <w:jc w:val="right"/>
              <w:rPr>
                <w:rFonts w:eastAsia="MS Mincho"/>
              </w:rPr>
            </w:pPr>
            <w:r w:rsidRPr="00B87085">
              <w:rPr>
                <w:rFonts w:eastAsia="MS Mincho"/>
              </w:rPr>
              <w:t>   6,08</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7,744</w:t>
            </w:r>
          </w:p>
        </w:tc>
        <w:tc>
          <w:tcPr>
            <w:tcW w:w="1362" w:type="dxa"/>
          </w:tcPr>
          <w:p w:rsidR="00E833AE" w:rsidRPr="00B87085" w:rsidRDefault="00E833AE" w:rsidP="00E72675">
            <w:pPr>
              <w:pStyle w:val="Tabletext"/>
              <w:keepNext/>
              <w:keepLines/>
              <w:spacing w:before="16" w:after="16"/>
              <w:ind w:right="312"/>
              <w:jc w:val="right"/>
              <w:rPr>
                <w:rFonts w:eastAsia="MS Mincho"/>
              </w:rPr>
            </w:pPr>
            <w:r w:rsidRPr="00B87085">
              <w:rPr>
                <w:rFonts w:eastAsia="MS Mincho"/>
              </w:rPr>
              <w:t>9,40</w:t>
            </w:r>
          </w:p>
        </w:tc>
        <w:tc>
          <w:tcPr>
            <w:tcW w:w="1362" w:type="dxa"/>
          </w:tcPr>
          <w:p w:rsidR="00E833AE" w:rsidRPr="00B87085" w:rsidRDefault="00E833AE" w:rsidP="00E72675">
            <w:pPr>
              <w:pStyle w:val="Tabletext"/>
              <w:keepNext/>
              <w:keepLines/>
              <w:spacing w:before="16" w:after="16"/>
              <w:jc w:val="center"/>
              <w:rPr>
                <w:rFonts w:eastAsia="MS Mincho"/>
              </w:rPr>
            </w:pPr>
            <w:r w:rsidRPr="00B87085">
              <w:rPr>
                <w:rFonts w:eastAsia="MS Mincho"/>
              </w:rPr>
              <w:t>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1,970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7,740</w:t>
            </w:r>
          </w:p>
        </w:tc>
      </w:tr>
      <w:tr w:rsidR="00E833AE" w:rsidRPr="00B87085" w:rsidTr="00756D9B">
        <w:trPr>
          <w:jc w:val="center"/>
        </w:trPr>
        <w:tc>
          <w:tcPr>
            <w:tcW w:w="1467" w:type="dxa"/>
          </w:tcPr>
          <w:p w:rsidR="00E833AE" w:rsidRPr="00B87085" w:rsidRDefault="00E833AE" w:rsidP="00E72675">
            <w:pPr>
              <w:pStyle w:val="Tabletext"/>
              <w:keepNext/>
              <w:keepLines/>
              <w:spacing w:before="16" w:after="16"/>
              <w:ind w:right="85"/>
              <w:jc w:val="right"/>
              <w:rPr>
                <w:rFonts w:eastAsia="MS Mincho"/>
              </w:rPr>
            </w:pPr>
            <w:r w:rsidRPr="00B87085">
              <w:rPr>
                <w:sz w:val="24"/>
              </w:rPr>
              <w:br w:type="page"/>
            </w:r>
            <w:r w:rsidRPr="00B87085">
              <w:rPr>
                <w:rFonts w:eastAsia="MS Mincho"/>
              </w:rPr>
              <w:t>52,021410</w:t>
            </w:r>
          </w:p>
        </w:tc>
        <w:tc>
          <w:tcPr>
            <w:tcW w:w="1362" w:type="dxa"/>
          </w:tcPr>
          <w:p w:rsidR="00E833AE" w:rsidRPr="00B87085" w:rsidRDefault="00E833AE" w:rsidP="00E72675">
            <w:pPr>
              <w:pStyle w:val="Tabletext"/>
              <w:keepNext/>
              <w:keepLines/>
              <w:spacing w:before="16" w:after="16"/>
              <w:ind w:right="170"/>
              <w:jc w:val="right"/>
              <w:rPr>
                <w:rFonts w:eastAsia="MS Mincho"/>
              </w:rPr>
            </w:pPr>
            <w:r w:rsidRPr="00B87085">
              <w:rPr>
                <w:rFonts w:eastAsia="MS Mincho"/>
              </w:rPr>
              <w:t>   14,14</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6,844</w:t>
            </w:r>
          </w:p>
        </w:tc>
        <w:tc>
          <w:tcPr>
            <w:tcW w:w="1362" w:type="dxa"/>
          </w:tcPr>
          <w:p w:rsidR="00E833AE" w:rsidRPr="00B87085" w:rsidRDefault="00E833AE" w:rsidP="00E72675">
            <w:pPr>
              <w:pStyle w:val="Tabletext"/>
              <w:keepNext/>
              <w:keepLines/>
              <w:spacing w:before="16" w:after="16"/>
              <w:ind w:right="312"/>
              <w:jc w:val="right"/>
              <w:rPr>
                <w:rFonts w:eastAsia="MS Mincho"/>
              </w:rPr>
            </w:pPr>
            <w:r w:rsidRPr="00B87085">
              <w:rPr>
                <w:rFonts w:eastAsia="MS Mincho"/>
              </w:rPr>
              <w:t>9,70</w:t>
            </w:r>
          </w:p>
        </w:tc>
        <w:tc>
          <w:tcPr>
            <w:tcW w:w="1362" w:type="dxa"/>
          </w:tcPr>
          <w:p w:rsidR="00E833AE" w:rsidRPr="00B87085" w:rsidRDefault="00E833AE" w:rsidP="00E72675">
            <w:pPr>
              <w:pStyle w:val="Tabletext"/>
              <w:keepNext/>
              <w:keepLines/>
              <w:spacing w:before="16" w:after="16"/>
              <w:jc w:val="center"/>
              <w:rPr>
                <w:rFonts w:eastAsia="MS Mincho"/>
              </w:rPr>
            </w:pPr>
            <w:r w:rsidRPr="00B87085">
              <w:rPr>
                <w:rFonts w:eastAsia="MS Mincho"/>
              </w:rPr>
              <w:t>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1,660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7,640</w:t>
            </w:r>
          </w:p>
        </w:tc>
      </w:tr>
      <w:tr w:rsidR="00E833AE" w:rsidRPr="00B87085" w:rsidTr="00756D9B">
        <w:trPr>
          <w:jc w:val="center"/>
        </w:trPr>
        <w:tc>
          <w:tcPr>
            <w:tcW w:w="1467" w:type="dxa"/>
          </w:tcPr>
          <w:p w:rsidR="00E833AE" w:rsidRPr="00B87085" w:rsidRDefault="00E833AE" w:rsidP="00E72675">
            <w:pPr>
              <w:pStyle w:val="Tabletext"/>
              <w:keepNext/>
              <w:keepLines/>
              <w:spacing w:before="16" w:after="16"/>
              <w:ind w:right="85"/>
              <w:jc w:val="right"/>
              <w:rPr>
                <w:rFonts w:eastAsia="MS Mincho"/>
              </w:rPr>
            </w:pPr>
            <w:r w:rsidRPr="00B87085">
              <w:rPr>
                <w:rFonts w:eastAsia="MS Mincho"/>
              </w:rPr>
              <w:t>52,542394</w:t>
            </w:r>
          </w:p>
        </w:tc>
        <w:tc>
          <w:tcPr>
            <w:tcW w:w="1362" w:type="dxa"/>
          </w:tcPr>
          <w:p w:rsidR="00E833AE" w:rsidRPr="00B87085" w:rsidRDefault="00E833AE" w:rsidP="00E72675">
            <w:pPr>
              <w:pStyle w:val="Tabletext"/>
              <w:keepNext/>
              <w:keepLines/>
              <w:spacing w:before="16" w:after="16"/>
              <w:ind w:right="170"/>
              <w:jc w:val="right"/>
              <w:rPr>
                <w:rFonts w:eastAsia="MS Mincho"/>
              </w:rPr>
            </w:pPr>
            <w:r w:rsidRPr="00B87085">
              <w:rPr>
                <w:rFonts w:eastAsia="MS Mincho"/>
              </w:rPr>
              <w:t>   31,02</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6,004</w:t>
            </w:r>
          </w:p>
        </w:tc>
        <w:tc>
          <w:tcPr>
            <w:tcW w:w="1362" w:type="dxa"/>
          </w:tcPr>
          <w:p w:rsidR="00E833AE" w:rsidRPr="00B87085" w:rsidRDefault="00E833AE" w:rsidP="00E72675">
            <w:pPr>
              <w:pStyle w:val="Tabletext"/>
              <w:keepNext/>
              <w:keepLines/>
              <w:spacing w:before="16" w:after="16"/>
              <w:ind w:right="312"/>
              <w:jc w:val="right"/>
              <w:rPr>
                <w:rFonts w:eastAsia="MS Mincho"/>
              </w:rPr>
            </w:pPr>
            <w:r w:rsidRPr="00B87085">
              <w:rPr>
                <w:rFonts w:eastAsia="MS Mincho"/>
              </w:rPr>
              <w:t>9,90</w:t>
            </w:r>
          </w:p>
        </w:tc>
        <w:tc>
          <w:tcPr>
            <w:tcW w:w="1362" w:type="dxa"/>
          </w:tcPr>
          <w:p w:rsidR="00E833AE" w:rsidRPr="00B87085" w:rsidRDefault="00E833AE" w:rsidP="00E72675">
            <w:pPr>
              <w:pStyle w:val="Tabletext"/>
              <w:keepNext/>
              <w:keepLines/>
              <w:spacing w:before="16" w:after="16"/>
              <w:jc w:val="center"/>
              <w:rPr>
                <w:rFonts w:eastAsia="MS Mincho"/>
              </w:rPr>
            </w:pPr>
            <w:r w:rsidRPr="00B87085">
              <w:rPr>
                <w:rFonts w:eastAsia="MS Mincho"/>
              </w:rPr>
              <w:t>0,0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1,360</w:t>
            </w:r>
          </w:p>
        </w:tc>
        <w:tc>
          <w:tcPr>
            <w:tcW w:w="1362" w:type="dxa"/>
          </w:tcPr>
          <w:p w:rsidR="00E833AE" w:rsidRPr="00B87085" w:rsidRDefault="00E833AE" w:rsidP="00E72675">
            <w:pPr>
              <w:pStyle w:val="Tabletext"/>
              <w:keepNext/>
              <w:keepLines/>
              <w:spacing w:before="16" w:after="16"/>
              <w:ind w:right="284"/>
              <w:jc w:val="right"/>
              <w:rPr>
                <w:rFonts w:eastAsia="MS Mincho"/>
              </w:rPr>
            </w:pPr>
            <w:r w:rsidRPr="00B87085">
              <w:rPr>
                <w:rFonts w:eastAsia="MS Mincho"/>
              </w:rPr>
              <w:t>7,510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53,066907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64,10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5,224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1,310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7,140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53,595749</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124,70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4,484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10,50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2,300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5,840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54,130000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228,00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3,814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3,350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4,310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54,671159</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391,80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3,194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11,00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3,740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3,050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55,221367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631,60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2,624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2,580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3,390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55,783802</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953,50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2,119</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–1,660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7,050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56,264775</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548,90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0,015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17,30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3,900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–1,130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56,363389</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1 344,00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1,660</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12,00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–2,970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7,530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56,968206</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1 763,00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1,260</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12,40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–4,160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7,420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57,612484</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2 141,00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0,915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12,80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–6,130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6,970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58,323877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2 386,00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0,626</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13,30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–2,050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0,510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58,446590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1 457,00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0,084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15,20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7,480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–1,460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59,164207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2 404,00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0,391</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13,90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–7,220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2,660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59,590983</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2 112,00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0,212</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14,30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7,650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–0,900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60,306061</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2 124,00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0,212</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14,50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–7,050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0,810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60,434776</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2 461,00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0,391</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13,60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6,970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–3,240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61,150560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2 504,00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0,626</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13,10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1,040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–0,670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61,800154</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2 298,00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0,915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5,700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–7,610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62,411215</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1 933,00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1,260</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3,600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–7,770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62,486260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1 517,00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0,083</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15,40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–4,980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0,970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62,997977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1 503,00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1,665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12,00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2,390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–7,680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63,568518</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1 087,00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2,115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1,080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–7,060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64,127767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733,50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2,620</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–3,110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–3,320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64,678903</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463,50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3,195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11,00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–4,210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–2,980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65,224071</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274,80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3,815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–3,750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–4,230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65,764772</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153,00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4,485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10,50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–2,670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–5,750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66,302091</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80,09</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5,225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10,20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–1,680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66,836830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39,46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6,005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9,90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–1,690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–7,350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67,369598</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18,32</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6,845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9,70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–7,440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67,900867</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8,01</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7,745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9,40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–2,280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–7,530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68,431005</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3,30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8,695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9,20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–2,400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–7,600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68,960311</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1,28</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9,695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9,00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–2,500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–7,650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118,750343</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945,00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0,009</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16,30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–0,360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0,090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368,498350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67,90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0,049</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19,20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424,763124</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638,00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0,044</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19,30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487,249370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235,00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0,049</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19,20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715,393150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 99,60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0,145</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18,10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773,839675</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671,00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0,130</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18,20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r w:rsidR="00E833AE" w:rsidRPr="00B87085" w:rsidTr="00756D9B">
        <w:trPr>
          <w:jc w:val="center"/>
        </w:trPr>
        <w:tc>
          <w:tcPr>
            <w:tcW w:w="1467" w:type="dxa"/>
          </w:tcPr>
          <w:p w:rsidR="00E833AE" w:rsidRPr="00B87085" w:rsidRDefault="00E833AE" w:rsidP="00756D9B">
            <w:pPr>
              <w:pStyle w:val="Tabletext"/>
              <w:spacing w:before="16" w:after="16"/>
              <w:ind w:right="85"/>
              <w:jc w:val="right"/>
              <w:rPr>
                <w:rFonts w:eastAsia="MS Mincho"/>
              </w:rPr>
            </w:pPr>
            <w:r w:rsidRPr="00B87085">
              <w:rPr>
                <w:rFonts w:eastAsia="MS Mincho"/>
              </w:rPr>
              <w:t>834,145330</w:t>
            </w:r>
          </w:p>
        </w:tc>
        <w:tc>
          <w:tcPr>
            <w:tcW w:w="1362" w:type="dxa"/>
          </w:tcPr>
          <w:p w:rsidR="00E833AE" w:rsidRPr="00B87085" w:rsidRDefault="00E833AE" w:rsidP="00756D9B">
            <w:pPr>
              <w:pStyle w:val="Tabletext"/>
              <w:spacing w:before="16" w:after="16"/>
              <w:ind w:right="170"/>
              <w:jc w:val="right"/>
              <w:rPr>
                <w:rFonts w:eastAsia="MS Mincho"/>
              </w:rPr>
            </w:pPr>
            <w:r w:rsidRPr="00B87085">
              <w:rPr>
                <w:rFonts w:eastAsia="MS Mincho"/>
              </w:rPr>
              <w:t>180,00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0,147</w:t>
            </w:r>
          </w:p>
        </w:tc>
        <w:tc>
          <w:tcPr>
            <w:tcW w:w="1362" w:type="dxa"/>
          </w:tcPr>
          <w:p w:rsidR="00E833AE" w:rsidRPr="00B87085" w:rsidRDefault="00E833AE" w:rsidP="00756D9B">
            <w:pPr>
              <w:pStyle w:val="Tabletext"/>
              <w:spacing w:before="16" w:after="16"/>
              <w:ind w:right="312"/>
              <w:jc w:val="right"/>
              <w:rPr>
                <w:rFonts w:eastAsia="MS Mincho"/>
              </w:rPr>
            </w:pPr>
            <w:r w:rsidRPr="00B87085">
              <w:rPr>
                <w:rFonts w:eastAsia="MS Mincho"/>
              </w:rPr>
              <w:t>18,10</w:t>
            </w:r>
          </w:p>
        </w:tc>
        <w:tc>
          <w:tcPr>
            <w:tcW w:w="1362" w:type="dxa"/>
          </w:tcPr>
          <w:p w:rsidR="00E833AE" w:rsidRPr="00B87085" w:rsidRDefault="00E833AE" w:rsidP="00756D9B">
            <w:pPr>
              <w:pStyle w:val="Tabletext"/>
              <w:spacing w:before="16" w:after="16"/>
              <w:jc w:val="center"/>
              <w:rPr>
                <w:rFonts w:eastAsia="MS Mincho"/>
              </w:rPr>
            </w:pPr>
            <w:r w:rsidRPr="00B87085">
              <w:rPr>
                <w:rFonts w:eastAsia="MS Mincho"/>
              </w:rPr>
              <w:t>0,6</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c>
          <w:tcPr>
            <w:tcW w:w="1362" w:type="dxa"/>
          </w:tcPr>
          <w:p w:rsidR="00E833AE" w:rsidRPr="00B87085" w:rsidRDefault="00E833AE" w:rsidP="00756D9B">
            <w:pPr>
              <w:pStyle w:val="Tabletext"/>
              <w:spacing w:before="16" w:after="16"/>
              <w:ind w:right="284"/>
              <w:jc w:val="right"/>
              <w:rPr>
                <w:rFonts w:eastAsia="MS Mincho"/>
              </w:rPr>
            </w:pPr>
            <w:r w:rsidRPr="00B87085">
              <w:rPr>
                <w:rFonts w:eastAsia="MS Mincho"/>
              </w:rPr>
              <w:t>0,000</w:t>
            </w:r>
          </w:p>
        </w:tc>
      </w:tr>
    </w:tbl>
    <w:p w:rsidR="00E833AE" w:rsidRPr="00B87085" w:rsidRDefault="00E833AE" w:rsidP="00E833AE">
      <w:pPr>
        <w:pStyle w:val="Tablefin"/>
        <w:rPr>
          <w:sz w:val="2"/>
          <w:szCs w:val="2"/>
          <w:lang w:val="es-ES"/>
        </w:rPr>
      </w:pPr>
    </w:p>
    <w:p w:rsidR="00E833AE" w:rsidRPr="00B87085" w:rsidRDefault="00E833AE" w:rsidP="00E72675">
      <w:pPr>
        <w:pStyle w:val="TableNo"/>
      </w:pPr>
      <w:r w:rsidRPr="00B87085">
        <w:lastRenderedPageBreak/>
        <w:t>CUADRO 2</w:t>
      </w:r>
    </w:p>
    <w:p w:rsidR="00E833AE" w:rsidRPr="00B87085" w:rsidRDefault="00E833AE" w:rsidP="00E833AE">
      <w:pPr>
        <w:pStyle w:val="Tabletitle"/>
      </w:pPr>
      <w:r w:rsidRPr="00B87085">
        <w:t>Datos espectroscópicos para la atenuación del vapor de agua</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f</w:t>
            </w:r>
            <w:r w:rsidRPr="00B87085">
              <w:rPr>
                <w:vertAlign w:val="subscript"/>
              </w:rPr>
              <w:t>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1</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2</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5</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6</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22,235080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0,1130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2,143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28,11</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4,800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67,803960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0,0012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8,735</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28,58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4,930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0,82</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119,995940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0,0008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8,356</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29,48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4,780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0,79</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183,310091</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2,4200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30,50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5,300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321,225644</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0,0483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6,181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23,03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0,67</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4,690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0,54</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325,152919</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1,4990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1,540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27,83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4,850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0,74</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336,222601</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0,0011</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9,829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26,93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4,740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0,61</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380,197372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11,5200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1,048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28,73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0,54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5,380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0,89</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390,134508</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0,0046</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7,350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21,52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4,810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437,346667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0,0650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5,050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18,45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4,230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0,48</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439,150812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0,9218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3,596</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21,00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4,290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0,52</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443,018295</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0,1976</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5,050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18,60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4,230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448,001075</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10,3200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1,405</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26,32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0,66</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4,840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0,67</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470,888947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0,3297</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3,599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21,52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0,66</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4,570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474,689127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1,2620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2,381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23,55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0,65</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4,650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0,64</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488,491133</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0,2520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2,853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26,02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5,040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0,72</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503,568532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0,0390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6,733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16,12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3,980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0,43</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504,482692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0,0130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6,733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16,12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4,010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0,45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547,676440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9,7010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0,114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4,500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552,020960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14,7700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0,114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4,500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556,936002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487,4000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0,159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32,10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4,110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620,700807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5,0120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2,200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24,38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4,680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0,68</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645,866155</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0,0713</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8,580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18,00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4,000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658,005280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0,3022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7,820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32,10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4,140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752,033227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239,6000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0,396</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30,60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4,090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0,84</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841,053973</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0,0140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8,180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15,90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0,33</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5,760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0,45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859,962313</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0,1472</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7,989</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30,60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4,090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0,84</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899,306675</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0,0605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7,917</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29,85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4,530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0,90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902,616173</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0,0426</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8,432</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28,65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5,100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0,95</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906,207325</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0,1876</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5,111</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24,08</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4,700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0,53</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916,171582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8,3400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1,442</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26,70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4,780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0,78</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923,118427</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0,0869</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10,220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29,00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0,70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5,000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0,80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970,315022</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8,9720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1,920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25,50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0,64</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4,940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0,67</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987,926764</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132,1000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0,258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29,85</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0,68</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4,550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0,90</w:t>
            </w:r>
          </w:p>
        </w:tc>
      </w:tr>
      <w:tr w:rsidR="00E833AE" w:rsidRPr="00B87085" w:rsidTr="004C55DC">
        <w:trPr>
          <w:cantSplit/>
          <w:jc w:val="center"/>
        </w:trPr>
        <w:tc>
          <w:tcPr>
            <w:tcW w:w="1544"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13"/>
              <w:jc w:val="right"/>
            </w:pPr>
            <w:r w:rsidRPr="00B87085">
              <w:t>1 780,000000</w:t>
            </w:r>
          </w:p>
        </w:tc>
        <w:tc>
          <w:tcPr>
            <w:tcW w:w="1559"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170"/>
              <w:jc w:val="right"/>
            </w:pPr>
            <w:r w:rsidRPr="00B87085">
              <w:t>22 300,0000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0,952</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176,20</w:t>
            </w:r>
          </w:p>
        </w:tc>
        <w:tc>
          <w:tcPr>
            <w:tcW w:w="1300"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397"/>
              <w:jc w:val="right"/>
            </w:pPr>
            <w:r w:rsidRPr="00B87085">
              <w:t>0,50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30,500</w:t>
            </w:r>
          </w:p>
        </w:tc>
        <w:tc>
          <w:tcPr>
            <w:tcW w:w="1301" w:type="dxa"/>
            <w:tcBorders>
              <w:top w:val="single" w:sz="6" w:space="0" w:color="auto"/>
              <w:left w:val="single" w:sz="6" w:space="0" w:color="auto"/>
              <w:bottom w:val="single" w:sz="6" w:space="0" w:color="auto"/>
              <w:right w:val="single" w:sz="6" w:space="0" w:color="auto"/>
            </w:tcBorders>
          </w:tcPr>
          <w:p w:rsidR="00E833AE" w:rsidRPr="00B87085" w:rsidRDefault="00E833AE" w:rsidP="00756D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right="284"/>
              <w:jc w:val="right"/>
            </w:pPr>
            <w:r w:rsidRPr="00B87085">
              <w:t>5,00</w:t>
            </w:r>
          </w:p>
        </w:tc>
      </w:tr>
    </w:tbl>
    <w:p w:rsidR="00E833AE" w:rsidRPr="00B87085" w:rsidRDefault="00E833AE" w:rsidP="00E833AE">
      <w:pPr>
        <w:pStyle w:val="Tablefin"/>
        <w:rPr>
          <w:lang w:val="es-ES"/>
        </w:rPr>
      </w:pPr>
    </w:p>
    <w:p w:rsidR="00E833AE" w:rsidRPr="00B87085" w:rsidRDefault="00E833AE" w:rsidP="00E833AE">
      <w:pPr>
        <w:keepNext/>
        <w:keepLines/>
      </w:pPr>
      <w:r w:rsidRPr="00B87085">
        <w:lastRenderedPageBreak/>
        <w:t>El contenido espectral de aire seco proviene del espectro de oxígeno no resonante de Debye, por debajo de 10 GHz, y de la atenuación del nitrógeno inducida por presión, por encima de 100 GHz.</w:t>
      </w:r>
    </w:p>
    <w:p w:rsidR="0019425A" w:rsidRPr="00B87085" w:rsidRDefault="0019425A" w:rsidP="0019425A">
      <w:pPr>
        <w:pStyle w:val="Blanc"/>
        <w:rPr>
          <w:lang w:val="es-ES"/>
        </w:rPr>
      </w:pPr>
    </w:p>
    <w:p w:rsidR="00E833AE" w:rsidRPr="00B87085" w:rsidRDefault="00E833AE" w:rsidP="00E833AE">
      <w:pPr>
        <w:pStyle w:val="Equation"/>
      </w:pPr>
      <w:r w:rsidRPr="00B87085">
        <w:tab/>
      </w:r>
      <w:r w:rsidRPr="00B87085">
        <w:tab/>
      </w:r>
      <w:r w:rsidR="00EB6444" w:rsidRPr="00B87085">
        <w:rPr>
          <w:position w:val="-80"/>
        </w:rPr>
        <w:object w:dxaOrig="5179" w:dyaOrig="1719">
          <v:shape id="_x0000_i1036" type="#_x0000_t75" style="width:258.6pt;height:85.8pt" o:ole="">
            <v:imagedata r:id="rId41" o:title=""/>
          </v:shape>
          <o:OLEObject Type="Embed" ProgID="Equation.3" ShapeID="_x0000_i1036" DrawAspect="Content" ObjectID="_1405949721" r:id="rId42"/>
        </w:object>
      </w:r>
      <w:r w:rsidRPr="00B87085">
        <w:tab/>
        <w:t>(8)</w:t>
      </w:r>
    </w:p>
    <w:p w:rsidR="0019425A" w:rsidRPr="00B87085" w:rsidRDefault="0019425A" w:rsidP="0019425A">
      <w:pPr>
        <w:pStyle w:val="Blanc"/>
        <w:rPr>
          <w:lang w:val="es-ES"/>
        </w:rPr>
      </w:pPr>
    </w:p>
    <w:p w:rsidR="00E833AE" w:rsidRPr="00B87085" w:rsidRDefault="00E833AE" w:rsidP="00E833AE">
      <w:r w:rsidRPr="00B87085">
        <w:t xml:space="preserve">donde </w:t>
      </w:r>
      <w:r w:rsidRPr="00B87085">
        <w:rPr>
          <w:i/>
        </w:rPr>
        <w:t>d</w:t>
      </w:r>
      <w:r w:rsidRPr="00B87085">
        <w:t xml:space="preserve"> es el parámetro de anchura de banda del espectro de Debye:</w:t>
      </w:r>
    </w:p>
    <w:p w:rsidR="00F34B43" w:rsidRPr="00B87085" w:rsidRDefault="00F34B43" w:rsidP="00F34B43">
      <w:pPr>
        <w:pStyle w:val="Blanc"/>
        <w:rPr>
          <w:lang w:val="es-ES"/>
        </w:rPr>
      </w:pPr>
    </w:p>
    <w:p w:rsidR="00E833AE" w:rsidRPr="00B87085" w:rsidRDefault="00E833AE" w:rsidP="00E833AE">
      <w:pPr>
        <w:pStyle w:val="Equation"/>
      </w:pPr>
      <w:r w:rsidRPr="00B87085">
        <w:tab/>
      </w:r>
      <w:r w:rsidRPr="00B87085">
        <w:tab/>
      </w:r>
      <w:r w:rsidR="00EB6444" w:rsidRPr="00B87085">
        <w:rPr>
          <w:position w:val="-10"/>
        </w:rPr>
        <w:object w:dxaOrig="2580" w:dyaOrig="400">
          <v:shape id="_x0000_i1037" type="#_x0000_t75" style="width:129pt;height:19.8pt" o:ole="">
            <v:imagedata r:id="rId43" o:title=""/>
          </v:shape>
          <o:OLEObject Type="Embed" ProgID="Equation.3" ShapeID="_x0000_i1037" DrawAspect="Content" ObjectID="_1405949722" r:id="rId44"/>
        </w:object>
      </w:r>
      <w:r w:rsidRPr="00B87085">
        <w:tab/>
        <w:t>(9)</w:t>
      </w:r>
    </w:p>
    <w:p w:rsidR="00F34B43" w:rsidRPr="00B87085" w:rsidRDefault="00F34B43" w:rsidP="00F34B43">
      <w:pPr>
        <w:pStyle w:val="Blanc"/>
        <w:rPr>
          <w:lang w:val="es-ES"/>
        </w:rPr>
      </w:pPr>
      <w:bookmarkStart w:id="10" w:name="_Toc398098488"/>
      <w:bookmarkStart w:id="11" w:name="_Toc117666008"/>
    </w:p>
    <w:p w:rsidR="00E833AE" w:rsidRPr="00B87085" w:rsidRDefault="00E833AE" w:rsidP="00E833AE">
      <w:pPr>
        <w:pStyle w:val="Heading1"/>
      </w:pPr>
      <w:r w:rsidRPr="00B87085">
        <w:t>2</w:t>
      </w:r>
      <w:r w:rsidRPr="00B87085">
        <w:tab/>
        <w:t>Atenuación del trayecto</w:t>
      </w:r>
      <w:bookmarkEnd w:id="10"/>
      <w:bookmarkEnd w:id="11"/>
    </w:p>
    <w:p w:rsidR="00E833AE" w:rsidRPr="00B87085" w:rsidRDefault="00E833AE" w:rsidP="00E833AE">
      <w:pPr>
        <w:pStyle w:val="Heading2"/>
      </w:pPr>
      <w:bookmarkStart w:id="12" w:name="_Toc398098489"/>
      <w:bookmarkStart w:id="13" w:name="_Toc117666009"/>
      <w:r w:rsidRPr="00B87085">
        <w:t>2.1</w:t>
      </w:r>
      <w:r w:rsidRPr="00B87085">
        <w:tab/>
        <w:t>Trayectos terrenales</w:t>
      </w:r>
      <w:bookmarkEnd w:id="12"/>
      <w:bookmarkEnd w:id="13"/>
    </w:p>
    <w:p w:rsidR="00E833AE" w:rsidRPr="00B87085" w:rsidRDefault="00E833AE" w:rsidP="00E833AE">
      <w:r w:rsidRPr="00B87085">
        <w:t xml:space="preserve">Para los trayectos terrenales y los ligeramente inclinados junto al suelo, la atenuación en el trayecto, </w:t>
      </w:r>
      <w:r w:rsidRPr="00B87085">
        <w:rPr>
          <w:i/>
        </w:rPr>
        <w:t>A</w:t>
      </w:r>
      <w:r w:rsidRPr="00B87085">
        <w:t>, puede expresarse como sigue:</w:t>
      </w:r>
    </w:p>
    <w:p w:rsidR="0019425A" w:rsidRPr="00B87085" w:rsidRDefault="0019425A" w:rsidP="0019425A">
      <w:pPr>
        <w:pStyle w:val="Blanc"/>
        <w:rPr>
          <w:lang w:val="es-ES"/>
        </w:rPr>
      </w:pPr>
    </w:p>
    <w:p w:rsidR="00E833AE" w:rsidRPr="00B87085" w:rsidRDefault="00E833AE" w:rsidP="00E833AE">
      <w:pPr>
        <w:pStyle w:val="Equation"/>
      </w:pPr>
      <w:r w:rsidRPr="00B87085">
        <w:tab/>
      </w:r>
      <w:r w:rsidRPr="00B87085">
        <w:tab/>
      </w:r>
      <w:r w:rsidR="00EB6444" w:rsidRPr="00B87085">
        <w:rPr>
          <w:position w:val="-12"/>
        </w:rPr>
        <w:object w:dxaOrig="2520" w:dyaOrig="360">
          <v:shape id="_x0000_i1038" type="#_x0000_t75" style="width:126pt;height:18pt" o:ole="">
            <v:imagedata r:id="rId45" o:title=""/>
          </v:shape>
          <o:OLEObject Type="Embed" ProgID="Equation.3" ShapeID="_x0000_i1038" DrawAspect="Content" ObjectID="_1405949723" r:id="rId46"/>
        </w:object>
      </w:r>
      <w:r w:rsidRPr="00B87085">
        <w:tab/>
        <w:t>(10)</w:t>
      </w:r>
    </w:p>
    <w:p w:rsidR="00E833AE" w:rsidRPr="00B87085" w:rsidRDefault="00E833AE" w:rsidP="00E833AE">
      <w:r w:rsidRPr="00B87085">
        <w:t>donde</w:t>
      </w:r>
      <w:r w:rsidRPr="00B87085">
        <w:rPr>
          <w:i/>
        </w:rPr>
        <w:t xml:space="preserve"> r</w:t>
      </w:r>
      <w:r w:rsidRPr="00B87085">
        <w:rPr>
          <w:szCs w:val="24"/>
          <w:vertAlign w:val="subscript"/>
        </w:rPr>
        <w:t>0</w:t>
      </w:r>
      <w:r w:rsidRPr="00B87085">
        <w:t xml:space="preserve"> es la longitud del trayecto (km).</w:t>
      </w:r>
    </w:p>
    <w:p w:rsidR="00E833AE" w:rsidRPr="00B87085" w:rsidRDefault="00E833AE" w:rsidP="00650A0C">
      <w:pPr>
        <w:pStyle w:val="Heading2"/>
        <w:tabs>
          <w:tab w:val="center" w:pos="4819"/>
        </w:tabs>
      </w:pPr>
      <w:bookmarkStart w:id="14" w:name="_Toc398098490"/>
      <w:bookmarkStart w:id="15" w:name="_Toc117666010"/>
      <w:r w:rsidRPr="00B87085">
        <w:t>2.2</w:t>
      </w:r>
      <w:r w:rsidRPr="00B87085">
        <w:tab/>
        <w:t>Trayectos oblicuos</w:t>
      </w:r>
      <w:bookmarkEnd w:id="14"/>
      <w:bookmarkEnd w:id="15"/>
    </w:p>
    <w:p w:rsidR="00E833AE" w:rsidRPr="00B87085" w:rsidRDefault="00E833AE" w:rsidP="00E833AE">
      <w:r w:rsidRPr="00B87085">
        <w:t>En este punto se presenta un método para integrar la atenuación específica calculada utilizando el modelo raya por raya antes citado, a diferentes presiones, temperaturas y humedades a través de la atmósfera. Por este medio, la atenuación en el trayecto para sistemas de comunicaciones de cualquier configuración geométrica y con enlaces dentro y fuera de la atmósfera de la Tierra, puede determinarse con precisión simplemente dividiendo la atmósfera en capas horizontales, especifi</w:t>
      </w:r>
      <w:r w:rsidRPr="00B87085">
        <w:softHyphen/>
        <w:t>cando las características de los parámetros meteorológicos de presión, temperatura y humedad a lo largo del trayecto. A falta de datos locales, obtenidos con radiosonda por ejemplo, puede utilizarse el modelo normalizado de atmósferas de ref</w:t>
      </w:r>
      <w:r w:rsidR="002B3DD8" w:rsidRPr="00B87085">
        <w:t>erencia de la Recomendación UIT-</w:t>
      </w:r>
      <w:r w:rsidRPr="00B87085">
        <w:t>R P.835, tanto para aplicaciones universales como en latitudes bajas (anual), medias (verano e invierno) y altas (verano e invierno).</w:t>
      </w:r>
    </w:p>
    <w:p w:rsidR="00E833AE" w:rsidRPr="00B87085" w:rsidRDefault="00E833AE" w:rsidP="00E833AE">
      <w:r w:rsidRPr="00B87085">
        <w:t>La Fig. 3 muestra la atenuación cenital calculada en pasos de 1 GHz con este modelo para la atmósfera de referencia mundial según la Recomendación UIT-R P.835, con capas horizontales de 1 km de espesor. Presenta la suma de las atenuaciones producidas en cada capa, para los casos de atmósfera húmeda (Curva A) y de atmósfera seca (Curva B).</w:t>
      </w:r>
    </w:p>
    <w:p w:rsidR="00E833AE" w:rsidRPr="00B87085" w:rsidRDefault="00E833AE" w:rsidP="00E833AE">
      <w:r w:rsidRPr="00B87085">
        <w:t xml:space="preserve">La atenuación total producida en trayectos oblicuos, </w:t>
      </w:r>
      <w:r w:rsidRPr="00B87085">
        <w:rPr>
          <w:i/>
        </w:rPr>
        <w:t>A</w:t>
      </w:r>
      <w:r w:rsidRPr="00B87085">
        <w:t>(</w:t>
      </w:r>
      <w:r w:rsidRPr="00B87085">
        <w:rPr>
          <w:i/>
        </w:rPr>
        <w:t>h</w:t>
      </w:r>
      <w:r w:rsidRPr="00B87085">
        <w:t xml:space="preserve">, </w:t>
      </w:r>
      <w:r w:rsidRPr="00B87085">
        <w:sym w:font="Symbol" w:char="F06A"/>
      </w:r>
      <w:r w:rsidRPr="00B87085">
        <w:t xml:space="preserve">), a partir de una estación con altitud, </w:t>
      </w:r>
      <w:r w:rsidRPr="00B87085">
        <w:rPr>
          <w:i/>
        </w:rPr>
        <w:t>h</w:t>
      </w:r>
      <w:r w:rsidRPr="00B87085">
        <w:t xml:space="preserve">, y ángulo de elevación, </w:t>
      </w:r>
      <w:r w:rsidRPr="00B87085">
        <w:sym w:font="Symbol" w:char="F06A"/>
      </w:r>
      <w:r w:rsidRPr="00B87085">
        <w:t xml:space="preserve">, puede calcularse del modo siguiente cuando </w:t>
      </w:r>
      <w:r w:rsidRPr="00B87085">
        <w:sym w:font="Symbol" w:char="F06A"/>
      </w:r>
      <w:r w:rsidRPr="00B87085">
        <w:t xml:space="preserve"> </w:t>
      </w:r>
      <w:r w:rsidRPr="00B87085">
        <w:sym w:font="Symbol" w:char="F0B3"/>
      </w:r>
      <w:r w:rsidRPr="00B87085">
        <w:t xml:space="preserve"> 0:</w:t>
      </w:r>
    </w:p>
    <w:p w:rsidR="00394801" w:rsidRPr="00B87085" w:rsidRDefault="00394801" w:rsidP="00394801">
      <w:pPr>
        <w:pStyle w:val="Blanc"/>
        <w:rPr>
          <w:lang w:val="es-ES"/>
        </w:rPr>
      </w:pPr>
    </w:p>
    <w:p w:rsidR="00E833AE" w:rsidRPr="00B87085" w:rsidRDefault="00E833AE" w:rsidP="005F277F">
      <w:pPr>
        <w:pStyle w:val="Equation"/>
      </w:pPr>
      <w:r w:rsidRPr="00B87085">
        <w:tab/>
      </w:r>
      <w:r w:rsidRPr="00B87085">
        <w:tab/>
      </w:r>
      <w:r w:rsidR="00EB6444" w:rsidRPr="00B87085">
        <w:rPr>
          <w:position w:val="-32"/>
          <w:sz w:val="20"/>
        </w:rPr>
        <w:object w:dxaOrig="2600" w:dyaOrig="760">
          <v:shape id="_x0000_i1039" type="#_x0000_t75" style="width:130.2pt;height:37.8pt" o:ole="">
            <v:imagedata r:id="rId47" o:title=""/>
          </v:shape>
          <o:OLEObject Type="Embed" ProgID="Equation.3" ShapeID="_x0000_i1039" DrawAspect="Content" ObjectID="_1405949724" r:id="rId48">
            <o:FieldCodes>\s</o:FieldCodes>
          </o:OLEObject>
        </w:object>
      </w:r>
      <w:r w:rsidRPr="00B87085">
        <w:tab/>
        <w:t>(11)</w:t>
      </w:r>
    </w:p>
    <w:p w:rsidR="00E833AE" w:rsidRPr="00B87085" w:rsidRDefault="00E833AE" w:rsidP="00EB6444">
      <w:pPr>
        <w:keepNext/>
        <w:keepLines/>
      </w:pPr>
      <w:r w:rsidRPr="00B87085">
        <w:lastRenderedPageBreak/>
        <w:t xml:space="preserve">donde el valor de </w:t>
      </w:r>
      <w:r w:rsidRPr="00B87085">
        <w:rPr>
          <w:rFonts w:ascii="Symbol" w:hAnsi="Symbol"/>
        </w:rPr>
        <w:sym w:font="Symbol" w:char="F046"/>
      </w:r>
      <w:r w:rsidRPr="00B87085">
        <w:t xml:space="preserve"> puede determinarse como sigue, basándose en la ley de Snell en coordenadas polares:</w:t>
      </w:r>
    </w:p>
    <w:p w:rsidR="00394801" w:rsidRPr="00B87085" w:rsidRDefault="00394801" w:rsidP="00394801">
      <w:pPr>
        <w:pStyle w:val="Blanc"/>
        <w:rPr>
          <w:lang w:val="es-ES"/>
        </w:rPr>
      </w:pPr>
    </w:p>
    <w:p w:rsidR="00E833AE" w:rsidRPr="00B87085" w:rsidRDefault="00E833AE" w:rsidP="002B3DD8">
      <w:pPr>
        <w:pStyle w:val="Equation"/>
      </w:pPr>
      <w:r w:rsidRPr="00B87085">
        <w:tab/>
      </w:r>
      <w:r w:rsidRPr="00B87085">
        <w:tab/>
      </w:r>
      <w:r w:rsidR="002B3DD8" w:rsidRPr="00B87085">
        <w:rPr>
          <w:position w:val="-32"/>
        </w:rPr>
        <w:object w:dxaOrig="2940" w:dyaOrig="760">
          <v:shape id="_x0000_i1040" type="#_x0000_t75" style="width:147pt;height:37.8pt" o:ole="">
            <v:imagedata r:id="rId49" o:title=""/>
          </v:shape>
          <o:OLEObject Type="Embed" ProgID="Equation.3" ShapeID="_x0000_i1040" DrawAspect="Content" ObjectID="_1405949725" r:id="rId50"/>
        </w:object>
      </w:r>
      <w:r w:rsidRPr="00B87085">
        <w:tab/>
        <w:t>(12)</w:t>
      </w:r>
    </w:p>
    <w:p w:rsidR="00E833AE" w:rsidRPr="00B87085" w:rsidRDefault="00E833AE" w:rsidP="00E833AE">
      <w:pPr>
        <w:keepNext/>
        <w:keepLines/>
      </w:pPr>
      <w:r w:rsidRPr="00B87085">
        <w:t>donde:</w:t>
      </w:r>
    </w:p>
    <w:p w:rsidR="00AC5F81" w:rsidRPr="00B87085" w:rsidRDefault="00AC5F81" w:rsidP="00AC5F81">
      <w:pPr>
        <w:pStyle w:val="Blanc"/>
        <w:rPr>
          <w:lang w:val="es-ES"/>
        </w:rPr>
      </w:pPr>
    </w:p>
    <w:p w:rsidR="00E833AE" w:rsidRPr="00B87085" w:rsidRDefault="00E833AE" w:rsidP="00E833AE">
      <w:pPr>
        <w:pStyle w:val="Equation"/>
      </w:pPr>
      <w:r w:rsidRPr="00B87085">
        <w:tab/>
      </w:r>
      <w:r w:rsidRPr="00B87085">
        <w:tab/>
      </w:r>
      <w:r w:rsidR="005F277F" w:rsidRPr="00B87085">
        <w:rPr>
          <w:position w:val="-10"/>
        </w:rPr>
        <w:object w:dxaOrig="2420" w:dyaOrig="320">
          <v:shape id="_x0000_i1041" type="#_x0000_t75" style="width:120.6pt;height:16.2pt" o:ole="">
            <v:imagedata r:id="rId51" o:title=""/>
          </v:shape>
          <o:OLEObject Type="Embed" ProgID="Equation.3" ShapeID="_x0000_i1041" DrawAspect="Content" ObjectID="_1405949726" r:id="rId52"/>
        </w:object>
      </w:r>
      <w:r w:rsidRPr="00B87085">
        <w:tab/>
        <w:t>(13)</w:t>
      </w:r>
    </w:p>
    <w:p w:rsidR="00AC5F81" w:rsidRPr="00B87085" w:rsidRDefault="00AC5F81" w:rsidP="00AC5F81">
      <w:pPr>
        <w:pStyle w:val="Blanc"/>
        <w:rPr>
          <w:lang w:val="es-ES"/>
        </w:rPr>
      </w:pPr>
    </w:p>
    <w:p w:rsidR="00E833AE" w:rsidRPr="00B87085" w:rsidRDefault="00E833AE" w:rsidP="00E833AE">
      <w:r w:rsidRPr="00B87085">
        <w:t xml:space="preserve">donde </w:t>
      </w:r>
      <w:r w:rsidRPr="00B87085">
        <w:rPr>
          <w:i/>
        </w:rPr>
        <w:t>n</w:t>
      </w:r>
      <w:r w:rsidRPr="00B87085">
        <w:t>(</w:t>
      </w:r>
      <w:r w:rsidRPr="00B87085">
        <w:rPr>
          <w:i/>
        </w:rPr>
        <w:t>h</w:t>
      </w:r>
      <w:r w:rsidRPr="00B87085">
        <w:t>) es el índice de refracción del radio atmosférico, calculado a partir de la presión, la temperatura y la presión del vapor de agua a lo largo del trayecto (véase la Recomendación UIT</w:t>
      </w:r>
      <w:r w:rsidRPr="00B87085">
        <w:noBreakHyphen/>
        <w:t>R P.835) utilizando la Recomendación UIT</w:t>
      </w:r>
      <w:r w:rsidRPr="00B87085">
        <w:noBreakHyphen/>
        <w:t>R P.453.</w:t>
      </w:r>
    </w:p>
    <w:p w:rsidR="00E833AE" w:rsidRPr="00B87085" w:rsidRDefault="00E833AE" w:rsidP="00E833AE">
      <w:r w:rsidRPr="00B87085">
        <w:t xml:space="preserve">Por otra parte, cuando </w:t>
      </w:r>
      <w:r w:rsidRPr="00B87085">
        <w:rPr>
          <w:rFonts w:ascii="Symbol" w:hAnsi="Symbol"/>
        </w:rPr>
        <w:t></w:t>
      </w:r>
      <w:r w:rsidRPr="00B87085">
        <w:t> </w:t>
      </w:r>
      <w:r w:rsidRPr="00B87085">
        <w:rPr>
          <w:rFonts w:ascii="Symbol" w:hAnsi="Symbol"/>
        </w:rPr>
        <w:t></w:t>
      </w:r>
      <w:r w:rsidRPr="00B87085">
        <w:t xml:space="preserve"> 0, hay un altura mínima, </w:t>
      </w:r>
      <w:r w:rsidRPr="00B87085">
        <w:rPr>
          <w:i/>
        </w:rPr>
        <w:t>h</w:t>
      </w:r>
      <w:r w:rsidRPr="00B87085">
        <w:rPr>
          <w:i/>
          <w:iCs/>
          <w:vertAlign w:val="subscript"/>
        </w:rPr>
        <w:t>mín</w:t>
      </w:r>
      <w:r w:rsidRPr="00B87085">
        <w:t xml:space="preserve">, para la cual el haz radioeléctrico se hace paralelo a la superficie de la Tierra. El valor de </w:t>
      </w:r>
      <w:r w:rsidRPr="00B87085">
        <w:rPr>
          <w:i/>
        </w:rPr>
        <w:t>h</w:t>
      </w:r>
      <w:r w:rsidRPr="00B87085">
        <w:rPr>
          <w:i/>
          <w:iCs/>
          <w:vertAlign w:val="subscript"/>
        </w:rPr>
        <w:t>mín</w:t>
      </w:r>
      <w:r w:rsidRPr="00B87085">
        <w:t xml:space="preserve"> puede determinarse mediante la ecuación transcendental siguiente:</w:t>
      </w:r>
    </w:p>
    <w:p w:rsidR="00AC5F81" w:rsidRPr="00B87085" w:rsidRDefault="00AC5F81" w:rsidP="00AC5F81">
      <w:pPr>
        <w:pStyle w:val="Blanc"/>
        <w:rPr>
          <w:lang w:val="es-ES"/>
        </w:rPr>
      </w:pPr>
    </w:p>
    <w:p w:rsidR="00E833AE" w:rsidRPr="00B87085" w:rsidRDefault="00E833AE" w:rsidP="00E833AE">
      <w:pPr>
        <w:pStyle w:val="Equation"/>
      </w:pPr>
      <w:r w:rsidRPr="00B87085">
        <w:tab/>
      </w:r>
      <w:r w:rsidRPr="00B87085">
        <w:tab/>
      </w:r>
      <w:r w:rsidR="005F277F" w:rsidRPr="00B87085">
        <w:rPr>
          <w:position w:val="-12"/>
        </w:rPr>
        <w:object w:dxaOrig="2220" w:dyaOrig="360">
          <v:shape id="_x0000_i1042" type="#_x0000_t75" style="width:111pt;height:18pt" o:ole="">
            <v:imagedata r:id="rId53" o:title=""/>
          </v:shape>
          <o:OLEObject Type="Embed" ProgID="Equation.3" ShapeID="_x0000_i1042" DrawAspect="Content" ObjectID="_1405949727" r:id="rId54"/>
        </w:object>
      </w:r>
      <w:r w:rsidRPr="00B87085">
        <w:tab/>
        <w:t>(14)</w:t>
      </w:r>
    </w:p>
    <w:p w:rsidR="00AC5F81" w:rsidRPr="00B87085" w:rsidRDefault="00AC5F81" w:rsidP="00AC5F81">
      <w:pPr>
        <w:pStyle w:val="Blanc"/>
        <w:rPr>
          <w:lang w:val="es-ES"/>
        </w:rPr>
      </w:pPr>
    </w:p>
    <w:p w:rsidR="00E833AE" w:rsidRPr="00B87085" w:rsidRDefault="00E833AE" w:rsidP="00E833AE">
      <w:r w:rsidRPr="00B87085">
        <w:t xml:space="preserve">Ésta puede resolverse fácilmente repitiendo el cálculo siguiente, utilizando </w:t>
      </w:r>
      <w:r w:rsidRPr="00B87085">
        <w:rPr>
          <w:i/>
        </w:rPr>
        <w:t>h</w:t>
      </w:r>
      <w:r w:rsidRPr="00B87085">
        <w:rPr>
          <w:i/>
          <w:iCs/>
          <w:vertAlign w:val="subscript"/>
        </w:rPr>
        <w:t>mín</w:t>
      </w:r>
      <w:r w:rsidRPr="00B87085">
        <w:t> </w:t>
      </w:r>
      <w:r w:rsidRPr="00B87085">
        <w:sym w:font="Symbol" w:char="F03D"/>
      </w:r>
      <w:r w:rsidRPr="00B87085">
        <w:t> </w:t>
      </w:r>
      <w:r w:rsidRPr="00B87085">
        <w:rPr>
          <w:i/>
        </w:rPr>
        <w:t>h</w:t>
      </w:r>
      <w:r w:rsidRPr="00B87085">
        <w:t xml:space="preserve"> como valor inicial:</w:t>
      </w:r>
    </w:p>
    <w:p w:rsidR="00AC5F81" w:rsidRPr="00B87085" w:rsidRDefault="00AC5F81" w:rsidP="00AC5F81">
      <w:pPr>
        <w:pStyle w:val="Blanc"/>
        <w:rPr>
          <w:lang w:val="es-ES"/>
        </w:rPr>
      </w:pPr>
    </w:p>
    <w:p w:rsidR="00E833AE" w:rsidRPr="00B87085" w:rsidRDefault="00E833AE" w:rsidP="00E833AE">
      <w:pPr>
        <w:pStyle w:val="Equation"/>
      </w:pPr>
      <w:r w:rsidRPr="00B87085">
        <w:tab/>
      </w:r>
      <w:r w:rsidRPr="00B87085">
        <w:tab/>
      </w:r>
      <w:r w:rsidRPr="00B87085">
        <w:rPr>
          <w:position w:val="-30"/>
        </w:rPr>
        <w:object w:dxaOrig="2100" w:dyaOrig="680">
          <v:shape id="_x0000_i1043" type="#_x0000_t75" style="width:105pt;height:34.2pt" o:ole="">
            <v:imagedata r:id="rId55" o:title=""/>
          </v:shape>
          <o:OLEObject Type="Embed" ProgID="Equation.3" ShapeID="_x0000_i1043" DrawAspect="Content" ObjectID="_1405949728" r:id="rId56"/>
        </w:object>
      </w:r>
      <w:r w:rsidRPr="00B87085">
        <w:tab/>
        <w:t>(15)</w:t>
      </w:r>
    </w:p>
    <w:p w:rsidR="00AC5F81" w:rsidRPr="00B87085" w:rsidRDefault="00AC5F81" w:rsidP="00AC5F81">
      <w:pPr>
        <w:pStyle w:val="Blanc"/>
        <w:rPr>
          <w:lang w:val="es-ES"/>
        </w:rPr>
      </w:pPr>
    </w:p>
    <w:p w:rsidR="00E833AE" w:rsidRPr="00B87085" w:rsidRDefault="00E833AE" w:rsidP="00E833AE">
      <w:r w:rsidRPr="00B87085">
        <w:t xml:space="preserve">Por lo tanto, </w:t>
      </w:r>
      <w:r w:rsidRPr="00B87085">
        <w:rPr>
          <w:i/>
        </w:rPr>
        <w:t>A</w:t>
      </w:r>
      <w:r w:rsidRPr="00B87085">
        <w:t>(</w:t>
      </w:r>
      <w:r w:rsidRPr="00B87085">
        <w:rPr>
          <w:i/>
        </w:rPr>
        <w:t>h</w:t>
      </w:r>
      <w:r w:rsidRPr="00B87085">
        <w:t xml:space="preserve">, </w:t>
      </w:r>
      <w:r w:rsidRPr="00B87085">
        <w:sym w:font="Symbol" w:char="F06A"/>
      </w:r>
      <w:r w:rsidRPr="00B87085">
        <w:t>) puede calcularse como sigue:</w:t>
      </w:r>
    </w:p>
    <w:p w:rsidR="00AC5F81" w:rsidRPr="00B87085" w:rsidRDefault="00AC5F81" w:rsidP="00AC5F81">
      <w:pPr>
        <w:pStyle w:val="Blanc"/>
        <w:rPr>
          <w:lang w:val="es-ES"/>
        </w:rPr>
      </w:pPr>
    </w:p>
    <w:p w:rsidR="00E833AE" w:rsidRPr="00B87085" w:rsidRDefault="00E833AE" w:rsidP="00E833AE">
      <w:pPr>
        <w:pStyle w:val="Equation"/>
      </w:pPr>
      <w:r w:rsidRPr="00B87085">
        <w:tab/>
      </w:r>
      <w:r w:rsidRPr="00B87085">
        <w:tab/>
      </w:r>
      <w:r w:rsidR="00B552BF" w:rsidRPr="00B87085">
        <w:rPr>
          <w:position w:val="-32"/>
        </w:rPr>
        <w:object w:dxaOrig="4239" w:dyaOrig="760">
          <v:shape id="_x0000_i1044" type="#_x0000_t75" style="width:211.8pt;height:37.8pt" o:ole="">
            <v:imagedata r:id="rId57" o:title=""/>
          </v:shape>
          <o:OLEObject Type="Embed" ProgID="Equation.3" ShapeID="_x0000_i1044" DrawAspect="Content" ObjectID="_1405949729" r:id="rId58"/>
        </w:object>
      </w:r>
      <w:r w:rsidRPr="00B87085">
        <w:tab/>
        <w:t>(16)</w:t>
      </w:r>
    </w:p>
    <w:p w:rsidR="00AC5F81" w:rsidRPr="00B87085" w:rsidRDefault="00AC5F81" w:rsidP="00AC5F81">
      <w:pPr>
        <w:pStyle w:val="Blanc"/>
        <w:rPr>
          <w:lang w:val="es-ES"/>
        </w:rPr>
      </w:pPr>
    </w:p>
    <w:p w:rsidR="00E833AE" w:rsidRPr="00B87085" w:rsidRDefault="00E833AE" w:rsidP="005F53F2">
      <w:r w:rsidRPr="00B87085">
        <w:t>Al integrar las ecuaciones (11) y (16) se debe prestar atención al hecho de que el integrando se hace infinito para</w:t>
      </w:r>
      <w:r w:rsidR="00EB6444">
        <w:t xml:space="preserve"> </w:t>
      </w:r>
      <w:r w:rsidRPr="00B87085">
        <w:sym w:font="Symbol" w:char="F046"/>
      </w:r>
      <w:r w:rsidRPr="00B87085">
        <w:t> </w:t>
      </w:r>
      <w:r w:rsidRPr="00B87085">
        <w:sym w:font="Symbol" w:char="F03D"/>
      </w:r>
      <w:r w:rsidRPr="00B87085">
        <w:t xml:space="preserve"> 0. Sin embargo, esta singularidad puede eliminarse mediante una conversión de variables adecuada, por ejemplo, utilizando </w:t>
      </w:r>
      <w:r w:rsidR="005F53F2">
        <w:rPr>
          <w:i/>
          <w:iCs/>
          <w:lang w:val="en-GB"/>
        </w:rPr>
        <w:t>u</w:t>
      </w:r>
      <w:r w:rsidR="005F53F2">
        <w:rPr>
          <w:position w:val="6"/>
          <w:sz w:val="20"/>
          <w:lang w:val="en-GB"/>
        </w:rPr>
        <w:t>4</w:t>
      </w:r>
      <w:r w:rsidR="005F53F2">
        <w:rPr>
          <w:lang w:val="en-GB"/>
        </w:rPr>
        <w:t> </w:t>
      </w:r>
      <w:r w:rsidR="005F53F2">
        <w:sym w:font="Symbol" w:char="F03D"/>
      </w:r>
      <w:r w:rsidR="005F53F2">
        <w:rPr>
          <w:lang w:val="en-GB"/>
        </w:rPr>
        <w:t> </w:t>
      </w:r>
      <w:r w:rsidR="005F53F2">
        <w:rPr>
          <w:i/>
          <w:iCs/>
          <w:lang w:val="en-GB"/>
        </w:rPr>
        <w:t>H</w:t>
      </w:r>
      <w:r w:rsidR="005F53F2">
        <w:rPr>
          <w:lang w:val="en-GB"/>
        </w:rPr>
        <w:t> – </w:t>
      </w:r>
      <w:r w:rsidR="005F53F2">
        <w:rPr>
          <w:i/>
          <w:iCs/>
          <w:lang w:val="en-GB"/>
        </w:rPr>
        <w:t>h</w:t>
      </w:r>
      <w:r w:rsidRPr="00B87085">
        <w:t xml:space="preserve"> en la ecuación (11) y </w:t>
      </w:r>
      <w:r w:rsidR="005F53F2">
        <w:rPr>
          <w:i/>
          <w:iCs/>
          <w:lang w:val="en-GB"/>
        </w:rPr>
        <w:t>u</w:t>
      </w:r>
      <w:r w:rsidR="005F53F2">
        <w:rPr>
          <w:position w:val="6"/>
          <w:sz w:val="20"/>
          <w:lang w:val="en-GB"/>
        </w:rPr>
        <w:t>4</w:t>
      </w:r>
      <w:r w:rsidR="005F53F2">
        <w:rPr>
          <w:lang w:val="en-GB"/>
        </w:rPr>
        <w:t> </w:t>
      </w:r>
      <w:r w:rsidR="005F53F2">
        <w:sym w:font="Symbol" w:char="F03D"/>
      </w:r>
      <w:r w:rsidR="005F53F2">
        <w:rPr>
          <w:lang w:val="en-GB"/>
        </w:rPr>
        <w:t> </w:t>
      </w:r>
      <w:r w:rsidR="005F53F2">
        <w:rPr>
          <w:i/>
          <w:iCs/>
          <w:lang w:val="en-GB"/>
        </w:rPr>
        <w:t>H</w:t>
      </w:r>
      <w:r w:rsidR="005F53F2">
        <w:rPr>
          <w:lang w:val="en-GB"/>
        </w:rPr>
        <w:t> – </w:t>
      </w:r>
      <w:r w:rsidR="005F53F2">
        <w:rPr>
          <w:i/>
          <w:iCs/>
          <w:lang w:val="en-GB"/>
        </w:rPr>
        <w:t>h</w:t>
      </w:r>
      <w:r w:rsidR="005F53F2">
        <w:rPr>
          <w:i/>
          <w:iCs/>
          <w:position w:val="-4"/>
          <w:sz w:val="20"/>
          <w:lang w:val="en-GB"/>
        </w:rPr>
        <w:t>mín</w:t>
      </w:r>
      <w:r w:rsidRPr="00B87085">
        <w:t xml:space="preserve"> en la ecuación (16).</w:t>
      </w:r>
    </w:p>
    <w:p w:rsidR="00E833AE" w:rsidRPr="00B87085" w:rsidRDefault="00E833AE" w:rsidP="00AC5F81">
      <w:r w:rsidRPr="00B87085">
        <w:t>Se puede obtener una solución numérica para la atenuación debida a los gases atmosféricos con el siguiente algoritmo.</w:t>
      </w:r>
    </w:p>
    <w:p w:rsidR="00E833AE" w:rsidRPr="00B87085" w:rsidRDefault="00E833AE" w:rsidP="00AC5F81">
      <w:r w:rsidRPr="00B87085">
        <w:t>Para calcular la atenuación total correspondiente a un enlace por satélite se necesita saber no sólo la atenuación específica en cada punto del enlace, sino también la longitud del trayecto para cada atenuación específica. Para determinar la longitud de los trayectos se necesita considerar también la curvatura de radiación debida a la forma esférica de la Tierra.</w:t>
      </w:r>
    </w:p>
    <w:p w:rsidR="00E833AE" w:rsidRPr="00B87085" w:rsidRDefault="00E833AE" w:rsidP="0011683C">
      <w:pPr>
        <w:keepNext/>
        <w:keepLines/>
      </w:pPr>
      <w:r w:rsidRPr="00B87085">
        <w:lastRenderedPageBreak/>
        <w:t xml:space="preserve">Si se utiliza la Fig. 4 como referencia, </w:t>
      </w:r>
      <w:r w:rsidR="00B87085">
        <w:rPr>
          <w:i/>
          <w:iCs/>
          <w:lang w:val="en-GB"/>
        </w:rPr>
        <w:t>a</w:t>
      </w:r>
      <w:r w:rsidR="00B87085">
        <w:rPr>
          <w:i/>
          <w:iCs/>
          <w:position w:val="-4"/>
          <w:sz w:val="20"/>
          <w:lang w:val="en-GB"/>
        </w:rPr>
        <w:t>n</w:t>
      </w:r>
      <w:r w:rsidRPr="00B87085">
        <w:t xml:space="preserve"> es la longitud del trayecto a través de la capa</w:t>
      </w:r>
      <w:r w:rsidR="0011683C">
        <w:t> </w:t>
      </w:r>
      <w:r w:rsidRPr="0011683C">
        <w:rPr>
          <w:i/>
          <w:iCs/>
        </w:rPr>
        <w:t>n</w:t>
      </w:r>
      <w:r w:rsidRPr="00B87085">
        <w:t xml:space="preserve">, con un espesor </w:t>
      </w:r>
      <w:r w:rsidRPr="00B87085">
        <w:sym w:font="Symbol" w:char="F064"/>
      </w:r>
      <w:r w:rsidRPr="0011683C">
        <w:rPr>
          <w:i/>
          <w:iCs/>
          <w:vertAlign w:val="subscript"/>
        </w:rPr>
        <w:t>n</w:t>
      </w:r>
      <w:r w:rsidRPr="00B87085">
        <w:t xml:space="preserve"> que tiene un índice de refracción </w:t>
      </w:r>
      <w:r w:rsidRPr="00EB6444">
        <w:rPr>
          <w:i/>
          <w:iCs/>
        </w:rPr>
        <w:t>n</w:t>
      </w:r>
      <w:r w:rsidRPr="00EB6444">
        <w:rPr>
          <w:i/>
          <w:iCs/>
          <w:vertAlign w:val="subscript"/>
        </w:rPr>
        <w:t>n</w:t>
      </w:r>
      <w:r w:rsidRPr="00B87085">
        <w:t xml:space="preserve">. </w:t>
      </w:r>
      <w:r w:rsidRPr="00B87085">
        <w:sym w:font="Symbol" w:char="F061"/>
      </w:r>
      <w:r w:rsidRPr="00EB6444">
        <w:rPr>
          <w:i/>
          <w:iCs/>
          <w:vertAlign w:val="subscript"/>
        </w:rPr>
        <w:t>n</w:t>
      </w:r>
      <w:r w:rsidRPr="00B87085">
        <w:t xml:space="preserve"> y </w:t>
      </w:r>
      <w:r w:rsidRPr="00B87085">
        <w:sym w:font="Symbol" w:char="F062"/>
      </w:r>
      <w:r w:rsidRPr="00EB6444">
        <w:rPr>
          <w:i/>
          <w:iCs/>
          <w:vertAlign w:val="subscript"/>
        </w:rPr>
        <w:t>n</w:t>
      </w:r>
      <w:r w:rsidRPr="00B87085">
        <w:t xml:space="preserve"> son los ángulos de incidencia de entrada y de salida. </w:t>
      </w:r>
      <w:r w:rsidRPr="0011683C">
        <w:rPr>
          <w:i/>
          <w:iCs/>
        </w:rPr>
        <w:t>r</w:t>
      </w:r>
      <w:r w:rsidRPr="0011683C">
        <w:rPr>
          <w:i/>
          <w:iCs/>
          <w:vertAlign w:val="subscript"/>
        </w:rPr>
        <w:t>n</w:t>
      </w:r>
      <w:r w:rsidRPr="00B87085">
        <w:t xml:space="preserve"> son los radios a partir del centro de la Tierra hasta el comienzo de la capa</w:t>
      </w:r>
      <w:r w:rsidR="0011683C">
        <w:t> </w:t>
      </w:r>
      <w:r w:rsidRPr="0011683C">
        <w:rPr>
          <w:i/>
          <w:iCs/>
        </w:rPr>
        <w:t>n</w:t>
      </w:r>
      <w:r w:rsidRPr="00B87085">
        <w:t xml:space="preserve">. Entonces </w:t>
      </w:r>
      <w:r w:rsidRPr="0011683C">
        <w:rPr>
          <w:i/>
          <w:iCs/>
        </w:rPr>
        <w:t>a</w:t>
      </w:r>
      <w:r w:rsidRPr="0011683C">
        <w:rPr>
          <w:i/>
          <w:iCs/>
          <w:vertAlign w:val="subscript"/>
        </w:rPr>
        <w:t>n</w:t>
      </w:r>
      <w:r w:rsidRPr="00B87085">
        <w:t xml:space="preserve"> puede expresarse del siguiente modo:</w:t>
      </w:r>
    </w:p>
    <w:p w:rsidR="00D87145" w:rsidRPr="00B87085" w:rsidRDefault="00D87145" w:rsidP="00D87145">
      <w:pPr>
        <w:pStyle w:val="Blanc"/>
        <w:rPr>
          <w:lang w:val="es-ES"/>
        </w:rPr>
      </w:pPr>
    </w:p>
    <w:p w:rsidR="00E833AE" w:rsidRPr="00B87085" w:rsidRDefault="00E833AE" w:rsidP="00E833AE">
      <w:pPr>
        <w:pStyle w:val="Equation"/>
      </w:pPr>
      <w:r w:rsidRPr="00B87085">
        <w:tab/>
      </w:r>
      <w:r w:rsidRPr="00B87085">
        <w:tab/>
      </w:r>
      <w:r w:rsidR="00B552BF" w:rsidRPr="00B87085">
        <w:rPr>
          <w:position w:val="-24"/>
        </w:rPr>
        <w:object w:dxaOrig="5080" w:dyaOrig="620">
          <v:shape id="_x0000_i1045" type="#_x0000_t75" style="width:253.8pt;height:31.2pt" o:ole="">
            <v:imagedata r:id="rId59" o:title=""/>
          </v:shape>
          <o:OLEObject Type="Embed" ProgID="Equation.3" ShapeID="_x0000_i1045" DrawAspect="Content" ObjectID="_1405949730" r:id="rId60"/>
        </w:object>
      </w:r>
      <w:r w:rsidRPr="00B87085">
        <w:tab/>
        <w:t>(17)</w:t>
      </w:r>
    </w:p>
    <w:p w:rsidR="00D87145" w:rsidRPr="00B87085" w:rsidRDefault="00D87145" w:rsidP="00D87145">
      <w:pPr>
        <w:pStyle w:val="Blanc"/>
        <w:rPr>
          <w:lang w:val="es-ES"/>
        </w:rPr>
      </w:pPr>
    </w:p>
    <w:p w:rsidR="00E833AE" w:rsidRPr="00B87085" w:rsidRDefault="00E833AE" w:rsidP="00E833AE">
      <w:pPr>
        <w:spacing w:before="80"/>
      </w:pPr>
      <w:r w:rsidRPr="00B87085">
        <w:t xml:space="preserve">El ángulo </w:t>
      </w:r>
      <w:r w:rsidRPr="00B87085">
        <w:sym w:font="Symbol" w:char="F061"/>
      </w:r>
      <w:r w:rsidRPr="00B87085">
        <w:rPr>
          <w:i/>
          <w:iCs/>
          <w:vertAlign w:val="subscript"/>
        </w:rPr>
        <w:t>n</w:t>
      </w:r>
      <w:r w:rsidRPr="00B87085">
        <w:t xml:space="preserve"> puede calcularse a partir de:</w:t>
      </w:r>
    </w:p>
    <w:p w:rsidR="00D87145" w:rsidRPr="00B87085" w:rsidRDefault="00D87145" w:rsidP="00D87145">
      <w:pPr>
        <w:pStyle w:val="Blanc"/>
        <w:rPr>
          <w:lang w:val="es-ES"/>
        </w:rPr>
      </w:pPr>
    </w:p>
    <w:p w:rsidR="00E833AE" w:rsidRPr="00B87085" w:rsidRDefault="00E833AE" w:rsidP="00E833AE">
      <w:pPr>
        <w:pStyle w:val="Equation"/>
      </w:pPr>
      <w:r w:rsidRPr="00B87085">
        <w:tab/>
      </w:r>
      <w:r w:rsidRPr="00B87085">
        <w:tab/>
      </w:r>
      <w:r w:rsidRPr="00B87085">
        <w:rPr>
          <w:position w:val="-36"/>
        </w:rPr>
        <w:object w:dxaOrig="3640" w:dyaOrig="840">
          <v:shape id="_x0000_i1046" type="#_x0000_t75" style="width:181.8pt;height:42pt" o:ole="">
            <v:imagedata r:id="rId61" o:title=""/>
          </v:shape>
          <o:OLEObject Type="Embed" ProgID="Equation.3" ShapeID="_x0000_i1046" DrawAspect="Content" ObjectID="_1405949731" r:id="rId62"/>
        </w:object>
      </w:r>
      <w:r w:rsidRPr="00B87085">
        <w:tab/>
        <w:t>(18)</w:t>
      </w:r>
    </w:p>
    <w:p w:rsidR="00D87145" w:rsidRPr="00B87085" w:rsidRDefault="00D87145" w:rsidP="00D87145">
      <w:pPr>
        <w:pStyle w:val="Blanc"/>
        <w:rPr>
          <w:lang w:val="es-ES"/>
        </w:rPr>
      </w:pPr>
    </w:p>
    <w:p w:rsidR="00E833AE" w:rsidRPr="00B87085" w:rsidRDefault="00E833AE" w:rsidP="0011683C">
      <w:r w:rsidRPr="00B87085">
        <w:sym w:font="Symbol" w:char="F062"/>
      </w:r>
      <w:r w:rsidRPr="00B87085">
        <w:rPr>
          <w:vertAlign w:val="subscript"/>
        </w:rPr>
        <w:t>1</w:t>
      </w:r>
      <w:r w:rsidRPr="00B87085">
        <w:t xml:space="preserve"> es el ángulo de incidencia en la estación terrena (el complemento del ángulo de elevación </w:t>
      </w:r>
      <w:r w:rsidR="0011683C" w:rsidRPr="00B87085">
        <w:rPr>
          <w:iCs/>
        </w:rPr>
        <w:t>φ</w:t>
      </w:r>
      <w:r w:rsidRPr="00B87085">
        <w:t xml:space="preserve">). </w:t>
      </w:r>
      <w:r w:rsidRPr="00B87085">
        <w:sym w:font="Symbol" w:char="F062"/>
      </w:r>
      <w:r w:rsidRPr="00B87085">
        <w:rPr>
          <w:i/>
          <w:iCs/>
          <w:vertAlign w:val="subscript"/>
        </w:rPr>
        <w:t>n</w:t>
      </w:r>
      <w:r w:rsidRPr="00B87085">
        <w:t> + </w:t>
      </w:r>
      <w:r w:rsidRPr="00B87085">
        <w:rPr>
          <w:position w:val="-4"/>
          <w:sz w:val="20"/>
        </w:rPr>
        <w:t>1</w:t>
      </w:r>
      <w:r w:rsidRPr="00B87085">
        <w:t xml:space="preserve"> puede calcularse a partir de </w:t>
      </w:r>
      <w:r w:rsidRPr="00B87085">
        <w:sym w:font="Symbol" w:char="F061"/>
      </w:r>
      <w:r w:rsidRPr="00B87085">
        <w:rPr>
          <w:i/>
          <w:iCs/>
          <w:vertAlign w:val="subscript"/>
        </w:rPr>
        <w:t>n</w:t>
      </w:r>
      <w:r w:rsidRPr="00B87085">
        <w:t xml:space="preserve"> utilizando la ley de Snell, cuya expresión en este caso será:</w:t>
      </w:r>
    </w:p>
    <w:p w:rsidR="00D87145" w:rsidRPr="00B87085" w:rsidRDefault="00D87145" w:rsidP="00D87145">
      <w:pPr>
        <w:pStyle w:val="Blanc"/>
        <w:rPr>
          <w:lang w:val="es-ES"/>
        </w:rPr>
      </w:pPr>
    </w:p>
    <w:p w:rsidR="00E833AE" w:rsidRPr="00B87085" w:rsidRDefault="00E833AE" w:rsidP="00E833AE">
      <w:pPr>
        <w:pStyle w:val="Equation"/>
      </w:pPr>
      <w:r w:rsidRPr="00B87085">
        <w:tab/>
      </w:r>
      <w:r w:rsidRPr="00B87085">
        <w:tab/>
      </w:r>
      <w:r w:rsidRPr="00B87085">
        <w:rPr>
          <w:position w:val="-32"/>
        </w:rPr>
        <w:object w:dxaOrig="2860" w:dyaOrig="760">
          <v:shape id="_x0000_i1047" type="#_x0000_t75" style="width:143.4pt;height:37.8pt" o:ole="">
            <v:imagedata r:id="rId63" o:title=""/>
          </v:shape>
          <o:OLEObject Type="Embed" ProgID="Equation.3" ShapeID="_x0000_i1047" DrawAspect="Content" ObjectID="_1405949732" r:id="rId64"/>
        </w:object>
      </w:r>
      <w:r w:rsidRPr="00B87085">
        <w:tab/>
        <w:t>(19)</w:t>
      </w:r>
    </w:p>
    <w:p w:rsidR="00D87145" w:rsidRPr="00B87085" w:rsidRDefault="00D87145" w:rsidP="00D87145">
      <w:pPr>
        <w:pStyle w:val="Blanc"/>
        <w:rPr>
          <w:lang w:val="es-ES"/>
        </w:rPr>
      </w:pPr>
    </w:p>
    <w:p w:rsidR="00E833AE" w:rsidRPr="00B87085" w:rsidRDefault="00E833AE" w:rsidP="00F34B43">
      <w:r w:rsidRPr="00B87085">
        <w:t xml:space="preserve">donde </w:t>
      </w:r>
      <w:r w:rsidRPr="00B87085">
        <w:rPr>
          <w:i/>
        </w:rPr>
        <w:t>n</w:t>
      </w:r>
      <w:r w:rsidRPr="00B87085">
        <w:rPr>
          <w:i/>
          <w:iCs/>
          <w:vertAlign w:val="subscript"/>
        </w:rPr>
        <w:t>n</w:t>
      </w:r>
      <w:r w:rsidRPr="00B87085">
        <w:t xml:space="preserve"> y </w:t>
      </w:r>
      <w:r w:rsidRPr="00B87085">
        <w:rPr>
          <w:i/>
        </w:rPr>
        <w:t>n</w:t>
      </w:r>
      <w:r w:rsidRPr="00B87085">
        <w:rPr>
          <w:i/>
          <w:iCs/>
          <w:vertAlign w:val="subscript"/>
        </w:rPr>
        <w:t>n</w:t>
      </w:r>
      <w:r w:rsidRPr="00B87085">
        <w:rPr>
          <w:vertAlign w:val="subscript"/>
        </w:rPr>
        <w:t> </w:t>
      </w:r>
      <w:r w:rsidRPr="00B87085">
        <w:rPr>
          <w:vertAlign w:val="subscript"/>
        </w:rPr>
        <w:sym w:font="Symbol" w:char="F02B"/>
      </w:r>
      <w:r w:rsidRPr="00B87085">
        <w:rPr>
          <w:vertAlign w:val="subscript"/>
        </w:rPr>
        <w:t> 1</w:t>
      </w:r>
      <w:r w:rsidRPr="00B87085">
        <w:t xml:space="preserve"> son los índices de refracción de las capas </w:t>
      </w:r>
      <w:r w:rsidRPr="00B87085">
        <w:rPr>
          <w:i/>
        </w:rPr>
        <w:t>n</w:t>
      </w:r>
      <w:r w:rsidRPr="00B87085">
        <w:t xml:space="preserve"> y </w:t>
      </w:r>
      <w:r w:rsidRPr="00B87085">
        <w:rPr>
          <w:i/>
        </w:rPr>
        <w:t>n</w:t>
      </w:r>
      <w:r w:rsidRPr="00B87085">
        <w:t> </w:t>
      </w:r>
      <w:r w:rsidRPr="00B87085">
        <w:sym w:font="Symbol" w:char="F02B"/>
      </w:r>
      <w:r w:rsidRPr="00B87085">
        <w:t> 1.</w:t>
      </w:r>
    </w:p>
    <w:p w:rsidR="00181AAD" w:rsidRPr="00B87085" w:rsidRDefault="00181AAD" w:rsidP="00F34B43">
      <w:r w:rsidRPr="00B87085">
        <w:t>La ecuación (19) puede resultar inválida para ángulos de elevación muy bajos (</w:t>
      </w:r>
      <w:r w:rsidRPr="00B87085">
        <w:rPr>
          <w:iCs/>
        </w:rPr>
        <w:t>φ</w:t>
      </w:r>
      <w:r w:rsidR="00F34B43">
        <w:t> </w:t>
      </w:r>
      <w:r w:rsidRPr="00B87085">
        <w:t>&lt; 1°) cuando los datos de la radiosonda procedentes de ciertas regiones del mundo susceptibles de que aparezcan condiciones de propagación por conducto se utilizan como datos de partida. En tales casos, están presentes capas de aire con gradientes de refractividad radioeléctrica más pequeños en magnitud que −157 N/km</w:t>
      </w:r>
      <w:r w:rsidR="002D19F9" w:rsidRPr="00B87085">
        <w:t xml:space="preserve"> y el algoritmo de trazado de rayos (ecuaciones</w:t>
      </w:r>
      <w:r w:rsidR="00F34B43">
        <w:t> </w:t>
      </w:r>
      <w:r w:rsidR="002D19F9" w:rsidRPr="00B87085">
        <w:t>(17) a (19)) basado en óptica geométrica, ya no es aplicable. La función arcsen de la ecuación (19) pasa a ser compleja en esas condiciones anómalas ya que su argumento es ligeramente superior a 1. Cabe señalar que la ecuación (19) es válida para todos los ángulos de elevación cuando las atmósferas normalizadas de referencia descritas en la Recomendación UIT-R</w:t>
      </w:r>
      <w:r w:rsidR="00F34B43">
        <w:t> </w:t>
      </w:r>
      <w:r w:rsidR="002D19F9" w:rsidRPr="00B87085">
        <w:t xml:space="preserve">P.835 se utilizan como base, ya que estas atmósferas idealizadas, evidentemente sin gradientes de refractividad negativa intensos, no favorecen estas </w:t>
      </w:r>
      <w:r w:rsidR="005B0BD2" w:rsidRPr="00B87085">
        <w:t>condiciones</w:t>
      </w:r>
      <w:r w:rsidR="002D19F9" w:rsidRPr="00B87085">
        <w:t xml:space="preserve"> de propagación anómalas.</w:t>
      </w:r>
    </w:p>
    <w:p w:rsidR="00E833AE" w:rsidRPr="00B87085" w:rsidRDefault="00E67116" w:rsidP="00E67116">
      <w:pPr>
        <w:pStyle w:val="FigureNo"/>
      </w:pPr>
      <w:r w:rsidRPr="00B87085">
        <w:lastRenderedPageBreak/>
        <w:t>FIGURA 3</w:t>
      </w:r>
    </w:p>
    <w:p w:rsidR="00E67116" w:rsidRDefault="00E67116" w:rsidP="00F34B43">
      <w:pPr>
        <w:pStyle w:val="Figuretitle"/>
      </w:pPr>
      <w:r w:rsidRPr="00B87085">
        <w:t xml:space="preserve">Atenuación </w:t>
      </w:r>
      <w:r w:rsidR="005B0BD2" w:rsidRPr="00B87085">
        <w:t>específica</w:t>
      </w:r>
      <w:r w:rsidRPr="00B87085">
        <w:t xml:space="preserve"> debida a los gases atmosféricos, calculada</w:t>
      </w:r>
      <w:r w:rsidR="00F34B43">
        <w:br/>
      </w:r>
      <w:r w:rsidR="005B0BD2" w:rsidRPr="00B87085">
        <w:t>en pasos</w:t>
      </w:r>
      <w:r w:rsidRPr="00B87085">
        <w:t xml:space="preserve"> de 1 GHz</w:t>
      </w:r>
      <w:r w:rsidR="00F34B43">
        <w:t xml:space="preserve"> </w:t>
      </w:r>
      <w:r w:rsidRPr="00B87085">
        <w:t xml:space="preserve"> e incluyendo los centros de las rayas</w:t>
      </w:r>
    </w:p>
    <w:p w:rsidR="00F34B43" w:rsidRPr="00B87085" w:rsidRDefault="00F34B43" w:rsidP="00F34B43">
      <w:pPr>
        <w:pStyle w:val="Blanc"/>
        <w:rPr>
          <w:lang w:val="es-ES"/>
        </w:rPr>
      </w:pPr>
    </w:p>
    <w:p w:rsidR="00E67116" w:rsidRPr="00B87085" w:rsidRDefault="00815B7C" w:rsidP="00E67116">
      <w:pPr>
        <w:pStyle w:val="Figure"/>
      </w:pPr>
      <w:r w:rsidRPr="00B87085">
        <w:object w:dxaOrig="12022" w:dyaOrig="14350">
          <v:shape id="_x0000_i1048" type="#_x0000_t75" style="width:450.6pt;height:538.2pt" o:ole="">
            <v:imagedata r:id="rId65" o:title=""/>
          </v:shape>
          <o:OLEObject Type="Embed" ProgID="CorelDRAW.Graphic.14" ShapeID="_x0000_i1048" DrawAspect="Content" ObjectID="_1405949733" r:id="rId66"/>
        </w:object>
      </w:r>
    </w:p>
    <w:p w:rsidR="00E833AE" w:rsidRPr="00B87085" w:rsidRDefault="00E833AE" w:rsidP="006D2606">
      <w:pPr>
        <w:keepNext/>
        <w:keepLines/>
      </w:pPr>
      <w:r w:rsidRPr="00B87085">
        <w:lastRenderedPageBreak/>
        <w:t xml:space="preserve">El </w:t>
      </w:r>
      <w:r w:rsidR="006D2606" w:rsidRPr="00B87085">
        <w:t xml:space="preserve">término </w:t>
      </w:r>
      <w:r w:rsidR="00B0605F">
        <w:t>(</w:t>
      </w:r>
      <w:r w:rsidR="006D2606" w:rsidRPr="00B87085">
        <w:t>de dispersión</w:t>
      </w:r>
      <w:r w:rsidR="00B0605F">
        <w:t>)</w:t>
      </w:r>
      <w:r w:rsidR="006D2606" w:rsidRPr="00B87085">
        <w:t xml:space="preserve"> restante dependiente de la frecuencia tiene una influencia marginal </w:t>
      </w:r>
      <w:r w:rsidRPr="00B87085">
        <w:t>en el resultado (alrededor del 1%), pero puede calcularse este efecto a partir del método indicado en el Manual de Radiometeorología del UIT-R.</w:t>
      </w:r>
    </w:p>
    <w:p w:rsidR="00E833AE" w:rsidRPr="00B87085" w:rsidRDefault="00E833AE" w:rsidP="00B72239">
      <w:pPr>
        <w:keepNext/>
        <w:keepLines/>
      </w:pPr>
      <w:r w:rsidRPr="00B87085">
        <w:t>Puede obtenerse la atenuación total mediante la fórmula: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8"/>
        </w:rPr>
        <w:object w:dxaOrig="2940" w:dyaOrig="840">
          <v:shape id="_x0000_i1049" type="#_x0000_t75" style="width:147pt;height:42pt" o:ole="">
            <v:imagedata r:id="rId67" o:title=""/>
          </v:shape>
          <o:OLEObject Type="Embed" ProgID="Equation.3" ShapeID="_x0000_i1049" DrawAspect="Content" ObjectID="_1405949734" r:id="rId68"/>
        </w:object>
      </w:r>
      <w:r w:rsidRPr="00B87085">
        <w:tab/>
        <w:t>(20)</w:t>
      </w:r>
    </w:p>
    <w:p w:rsidR="00E833AE" w:rsidRPr="00B87085" w:rsidRDefault="00E833AE" w:rsidP="00E833AE">
      <w:r w:rsidRPr="00B87085">
        <w:t>donde </w:t>
      </w:r>
      <w:r w:rsidRPr="00B87085">
        <w:sym w:font="Symbol" w:char="F067"/>
      </w:r>
      <w:r w:rsidRPr="00B87085">
        <w:rPr>
          <w:i/>
          <w:iCs/>
          <w:vertAlign w:val="subscript"/>
        </w:rPr>
        <w:t>n</w:t>
      </w:r>
      <w:r w:rsidRPr="00B87085">
        <w:t xml:space="preserve"> es la atenuación específica obtenida mediante la ecuación (1).</w:t>
      </w:r>
    </w:p>
    <w:p w:rsidR="00E833AE" w:rsidRPr="00B87085" w:rsidRDefault="00E833AE" w:rsidP="00E833AE">
      <w:r w:rsidRPr="00B87085">
        <w:t>Para asegurar una estimación precisa de la atenuación en el trayecto, el espesor de las capas debe aumentar exponencialmente, desde 10 cm para la capa inferior (nivel del suelo) hasta 1 km a una altura de 100 km, de acuerdo con la siguiente ecuación:</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28"/>
        </w:rPr>
        <w:object w:dxaOrig="3920" w:dyaOrig="680">
          <v:shape id="_x0000_i1050" type="#_x0000_t75" style="width:196.2pt;height:34.2pt" o:ole="">
            <v:imagedata r:id="rId69" o:title=""/>
          </v:shape>
          <o:OLEObject Type="Embed" ProgID="Equation.3" ShapeID="_x0000_i1050" DrawAspect="Content" ObjectID="_1405949735" r:id="rId70"/>
        </w:object>
      </w:r>
      <w:r w:rsidRPr="00B87085">
        <w:tab/>
        <w:t>(21)</w:t>
      </w:r>
    </w:p>
    <w:p w:rsidR="00E833AE" w:rsidRPr="00B87085" w:rsidRDefault="00E833AE" w:rsidP="00E833AE">
      <w:pPr>
        <w:pStyle w:val="Blanc"/>
        <w:rPr>
          <w:lang w:val="es-ES"/>
        </w:rPr>
      </w:pPr>
    </w:p>
    <w:p w:rsidR="00E833AE" w:rsidRPr="00B87085" w:rsidRDefault="00E833AE" w:rsidP="00E833AE">
      <w:r w:rsidRPr="00B87085">
        <w:t xml:space="preserve">para </w:t>
      </w:r>
      <w:r w:rsidRPr="00B87085">
        <w:rPr>
          <w:i/>
        </w:rPr>
        <w:t>i</w:t>
      </w:r>
      <w:r w:rsidRPr="00B87085">
        <w:t xml:space="preserve"> = 1 a 922, observándose que </w:t>
      </w:r>
      <w:r w:rsidRPr="00B87085">
        <w:sym w:font="Symbol" w:char="F064"/>
      </w:r>
      <w:r w:rsidRPr="00B87085">
        <w:rPr>
          <w:vertAlign w:val="subscript"/>
        </w:rPr>
        <w:t>922</w:t>
      </w:r>
      <w:r w:rsidRPr="00B87085">
        <w:t xml:space="preserve"> </w:t>
      </w:r>
      <w:r w:rsidRPr="00B87085">
        <w:sym w:font="Symbol" w:char="F040"/>
      </w:r>
      <w:r w:rsidRPr="00B87085">
        <w:t xml:space="preserve"> 1,0 km y </w:t>
      </w:r>
      <w:r w:rsidRPr="00B87085">
        <w:rPr>
          <w:position w:val="-16"/>
        </w:rPr>
        <w:object w:dxaOrig="1800" w:dyaOrig="480">
          <v:shape id="_x0000_i1051" type="#_x0000_t75" style="width:90pt;height:24pt" o:ole="">
            <v:imagedata r:id="rId71" o:title=""/>
          </v:shape>
          <o:OLEObject Type="Embed" ProgID="Equation.3" ShapeID="_x0000_i1051" DrawAspect="Content" ObjectID="_1405949736" r:id="rId72"/>
        </w:object>
      </w:r>
      <w:r w:rsidRPr="00B87085">
        <w:t>.</w:t>
      </w:r>
    </w:p>
    <w:p w:rsidR="00E833AE" w:rsidRDefault="00E833AE" w:rsidP="00E833AE">
      <w:r w:rsidRPr="00B87085">
        <w:t>Para aplicaciones Tierra-espacio, la integración debe llevarse a cabo por lo menos hasta 30 km, y hasta 100 km en las frecuencias de raya central del oxígeno.</w:t>
      </w:r>
    </w:p>
    <w:p w:rsidR="00F34B43" w:rsidRPr="00B87085" w:rsidRDefault="00F34B43" w:rsidP="00E833AE"/>
    <w:p w:rsidR="00E833AE" w:rsidRDefault="00275A85" w:rsidP="00275A85">
      <w:pPr>
        <w:pStyle w:val="FigureNo"/>
      </w:pPr>
      <w:r w:rsidRPr="00B87085">
        <w:t>FIGURA 4</w:t>
      </w:r>
    </w:p>
    <w:p w:rsidR="00E72675" w:rsidRPr="00EB6444" w:rsidRDefault="00E72675" w:rsidP="00E72675">
      <w:pPr>
        <w:pStyle w:val="Blanc"/>
      </w:pPr>
    </w:p>
    <w:p w:rsidR="00275A85" w:rsidRPr="00B87085" w:rsidRDefault="001321F1" w:rsidP="00275A85">
      <w:pPr>
        <w:pStyle w:val="Figure"/>
      </w:pPr>
      <w:r w:rsidRPr="00B87085">
        <w:object w:dxaOrig="11322" w:dyaOrig="8180">
          <v:shape id="_x0000_i1052" type="#_x0000_t75" style="width:425.4pt;height:312.6pt" o:ole="">
            <v:imagedata r:id="rId73" o:title=""/>
          </v:shape>
          <o:OLEObject Type="Embed" ProgID="CorelDRAW.Graphic.14" ShapeID="_x0000_i1052" DrawAspect="Content" ObjectID="_1405949737" r:id="rId74"/>
        </w:object>
      </w:r>
    </w:p>
    <w:p w:rsidR="00E833AE" w:rsidRPr="00B87085" w:rsidRDefault="00E833AE" w:rsidP="00E833AE">
      <w:pPr>
        <w:pStyle w:val="Heading1"/>
      </w:pPr>
      <w:bookmarkStart w:id="16" w:name="_Toc398098491"/>
      <w:bookmarkStart w:id="17" w:name="_Toc117666011"/>
      <w:r w:rsidRPr="00B87085">
        <w:lastRenderedPageBreak/>
        <w:t>3</w:t>
      </w:r>
      <w:r w:rsidRPr="00B87085">
        <w:tab/>
        <w:t>Efectos de dispersión</w:t>
      </w:r>
      <w:bookmarkEnd w:id="16"/>
      <w:bookmarkEnd w:id="17"/>
    </w:p>
    <w:p w:rsidR="00E833AE" w:rsidRPr="00B87085" w:rsidRDefault="00E833AE" w:rsidP="00E833AE">
      <w:r w:rsidRPr="00B87085">
        <w:t>Los efectos de dispersión se examinan en el Manual de Radiometeorología del UIT-R, que contiene un modelo para calcular la dispersión sobre la base del cálculo raya por raya. A efectos prácticos, los efectos de dispersión no deben imponer limitaciones importantes a los sistemas de comunicaciones terrenales en ondas milimétricas que operan con anchuras de banda de hasta unos pocos cientos de MHz en sistemas de corto alcance (por ejemplo, inferiores a unos 20 km), especialmente en las regiones de ventana del espectro correspondientes a frecuencias desplazadas de los centros con más rayas de absorción. Para los sistemas de comunicaciones por satélite, las longitudes de trayecto más largas a través de la atmósfera obligan a desplazar las frecuencias de funcionamiento hacia las regiones de ventana del espectro donde la atenuación atmosférica y la dispersión correspondiente sean bajas.</w:t>
      </w:r>
    </w:p>
    <w:p w:rsidR="00E833AE" w:rsidRPr="00B87085" w:rsidRDefault="00E833AE" w:rsidP="00E833AE"/>
    <w:p w:rsidR="00E833AE" w:rsidRPr="00B87085" w:rsidRDefault="00E833AE" w:rsidP="00E833AE"/>
    <w:p w:rsidR="00E833AE" w:rsidRPr="00B87085" w:rsidRDefault="00E833AE" w:rsidP="00E833AE"/>
    <w:p w:rsidR="00E833AE" w:rsidRPr="00B87085" w:rsidRDefault="00E72675" w:rsidP="00E833AE">
      <w:pPr>
        <w:pStyle w:val="AnnexNoTitle"/>
      </w:pPr>
      <w:bookmarkStart w:id="18" w:name="_Toc117666012"/>
      <w:r>
        <w:t>Anexo</w:t>
      </w:r>
      <w:r w:rsidR="00E833AE" w:rsidRPr="00B87085">
        <w:t xml:space="preserve"> 2</w:t>
      </w:r>
      <w:r w:rsidR="00E833AE" w:rsidRPr="00B87085">
        <w:br/>
      </w:r>
      <w:r w:rsidR="00E833AE" w:rsidRPr="00B87085">
        <w:br/>
        <w:t xml:space="preserve">Estimación aproximada de la atenuación causada por los gases </w:t>
      </w:r>
      <w:r w:rsidR="00E833AE" w:rsidRPr="00B87085">
        <w:br/>
        <w:t>en la gama de frecuencias 1-350 GHz</w:t>
      </w:r>
      <w:bookmarkEnd w:id="18"/>
    </w:p>
    <w:p w:rsidR="00E833AE" w:rsidRPr="00B87085" w:rsidRDefault="00E833AE" w:rsidP="00E833AE">
      <w:pPr>
        <w:pStyle w:val="Normalaftertitle"/>
        <w:keepNext/>
      </w:pPr>
      <w:r w:rsidRPr="00B87085">
        <w:t>Este Anexo contiene algoritmos simplificados para una estimación rápida y aproximada de la atenuación causada por los gases para un número limitado de condiciones meteorológicas y una variedad limitada de configuraciones geométricas.</w:t>
      </w:r>
    </w:p>
    <w:p w:rsidR="00E833AE" w:rsidRPr="00B87085" w:rsidRDefault="00E833AE" w:rsidP="00E833AE">
      <w:pPr>
        <w:pStyle w:val="Heading1"/>
      </w:pPr>
      <w:bookmarkStart w:id="19" w:name="_Toc398098492"/>
      <w:bookmarkStart w:id="20" w:name="_Toc117666013"/>
      <w:r w:rsidRPr="00B87085">
        <w:t>1</w:t>
      </w:r>
      <w:r w:rsidRPr="00B87085">
        <w:tab/>
        <w:t>Atenuación específica</w:t>
      </w:r>
      <w:bookmarkEnd w:id="19"/>
      <w:bookmarkEnd w:id="20"/>
    </w:p>
    <w:p w:rsidR="00E833AE" w:rsidRPr="00B87085" w:rsidRDefault="00E833AE" w:rsidP="00F34B43">
      <w:r w:rsidRPr="00B87085">
        <w:t xml:space="preserve">Las atenuaciones específicas debidas al aire seco y al vapor de agua, y consideradas a partir del nivel del mar hasta una altura de 10 km, pueden estimarse utilizando los siguientes algoritmos simplificados, que se basan en la adaptación de curvas al cálculo de raya por raya, y permiten los cálculos más exactos dentro de una media del </w:t>
      </w:r>
      <w:r w:rsidRPr="00B87085">
        <w:rPr>
          <w:rFonts w:ascii="Symbol" w:hAnsi="Symbol"/>
        </w:rPr>
        <w:sym w:font="Symbol" w:char="F0B1"/>
      </w:r>
      <w:r w:rsidRPr="00B87085">
        <w:t>10% para frecuencias desplazadas de los centros con más rayas de absorción. La diferencia absoluta entre los resultados obtenidos con estos algoritmos y con el cálculo raya por raya es generalmente menor de 0,1 dB/km y alcanza un máximo de</w:t>
      </w:r>
      <w:r w:rsidR="00F34B43">
        <w:t xml:space="preserve"> </w:t>
      </w:r>
      <w:r w:rsidRPr="00B87085">
        <w:t>0,7 dB/km cerca de los 60 GHz. Para alturas superiores a 10 km, y en los casos en que se necesita una mayor precisión, se deberá utilizar el cálculo raya por raya.</w:t>
      </w:r>
    </w:p>
    <w:p w:rsidR="00E833AE" w:rsidRPr="00B87085" w:rsidRDefault="00E833AE" w:rsidP="00E833AE">
      <w:r w:rsidRPr="00B87085">
        <w:t xml:space="preserve">En el caso de aire seco, la atenuación </w:t>
      </w:r>
      <w:r w:rsidRPr="00B87085">
        <w:sym w:font="Symbol" w:char="F067"/>
      </w:r>
      <w:r w:rsidRPr="00B87085">
        <w:rPr>
          <w:i/>
          <w:iCs/>
          <w:vertAlign w:val="subscript"/>
        </w:rPr>
        <w:t>o</w:t>
      </w:r>
      <w:r w:rsidRPr="00B87085">
        <w:t xml:space="preserve"> (dB/km) viene dada por las siguientes ecuaciones:</w:t>
      </w:r>
    </w:p>
    <w:p w:rsidR="00E833AE" w:rsidRPr="00B87085" w:rsidRDefault="00E833AE" w:rsidP="00E833AE">
      <w:r w:rsidRPr="00B87085">
        <w:t xml:space="preserve">Para </w:t>
      </w:r>
      <w:r w:rsidRPr="00B87085">
        <w:rPr>
          <w:i/>
          <w:iCs/>
        </w:rPr>
        <w:t>f</w:t>
      </w:r>
      <w:r w:rsidRPr="00B87085">
        <w:t xml:space="preserve"> </w:t>
      </w:r>
      <w:r w:rsidRPr="00B87085">
        <w:sym w:font="Symbol" w:char="F0A3"/>
      </w:r>
      <w:r w:rsidRPr="00B87085">
        <w:t xml:space="preserve"> 54 GHz:</w:t>
      </w:r>
    </w:p>
    <w:p w:rsidR="00E833AE" w:rsidRPr="00B87085" w:rsidRDefault="00E833AE" w:rsidP="00E833AE">
      <w:pPr>
        <w:pStyle w:val="Blanc"/>
        <w:rPr>
          <w:lang w:val="es-ES"/>
        </w:rPr>
      </w:pPr>
    </w:p>
    <w:p w:rsidR="00E833AE" w:rsidRPr="00B87085" w:rsidRDefault="00E833AE" w:rsidP="00E833AE">
      <w:pPr>
        <w:pStyle w:val="Equation"/>
        <w:tabs>
          <w:tab w:val="clear" w:pos="794"/>
          <w:tab w:val="clear" w:pos="4820"/>
          <w:tab w:val="left" w:pos="180"/>
          <w:tab w:val="center" w:pos="4500"/>
        </w:tabs>
        <w:rPr>
          <w:lang w:eastAsia="zh-CN"/>
        </w:rPr>
      </w:pPr>
      <w:r w:rsidRPr="00B87085">
        <w:rPr>
          <w:lang w:eastAsia="zh-CN"/>
        </w:rPr>
        <w:tab/>
      </w:r>
      <w:r w:rsidRPr="00B87085">
        <w:rPr>
          <w:lang w:eastAsia="zh-CN"/>
        </w:rPr>
        <w:tab/>
      </w:r>
      <w:r w:rsidRPr="00B87085">
        <w:rPr>
          <w:position w:val="-38"/>
          <w:lang w:eastAsia="zh-CN"/>
        </w:rPr>
        <w:object w:dxaOrig="5740" w:dyaOrig="880">
          <v:shape id="_x0000_i1053" type="#_x0000_t75" style="width:287.4pt;height:43.8pt" o:ole="">
            <v:imagedata r:id="rId75" o:title=""/>
          </v:shape>
          <o:OLEObject Type="Embed" ProgID="Equation.3" ShapeID="_x0000_i1053" DrawAspect="Content" ObjectID="_1405949738" r:id="rId76"/>
        </w:object>
      </w:r>
      <w:r w:rsidRPr="00B87085">
        <w:rPr>
          <w:lang w:eastAsia="zh-CN"/>
        </w:rPr>
        <w:tab/>
        <w:t>(22a)</w:t>
      </w:r>
    </w:p>
    <w:p w:rsidR="00E833AE" w:rsidRPr="00B87085" w:rsidRDefault="00E833AE" w:rsidP="00E833AE">
      <w:pPr>
        <w:pStyle w:val="Blanc"/>
        <w:rPr>
          <w:lang w:val="es-ES"/>
        </w:rPr>
      </w:pPr>
    </w:p>
    <w:p w:rsidR="00E833AE" w:rsidRPr="00B87085" w:rsidRDefault="00E833AE" w:rsidP="00E833AE">
      <w:pPr>
        <w:rPr>
          <w:lang w:eastAsia="zh-CN"/>
        </w:rPr>
      </w:pPr>
      <w:r w:rsidRPr="00B87085">
        <w:rPr>
          <w:lang w:eastAsia="zh-CN"/>
        </w:rPr>
        <w:t xml:space="preserve">Para 54 GHz &lt; </w:t>
      </w:r>
      <w:r w:rsidRPr="00B87085">
        <w:rPr>
          <w:i/>
          <w:iCs/>
          <w:lang w:eastAsia="zh-CN"/>
        </w:rPr>
        <w:t>f</w:t>
      </w:r>
      <w:r w:rsidRPr="00B87085">
        <w:rPr>
          <w:lang w:eastAsia="zh-CN"/>
        </w:rPr>
        <w:t xml:space="preserve"> </w:t>
      </w:r>
      <w:r w:rsidRPr="00B87085">
        <w:rPr>
          <w:lang w:eastAsia="zh-CN"/>
        </w:rPr>
        <w:sym w:font="Symbol" w:char="F0A3"/>
      </w:r>
      <w:r w:rsidRPr="00B87085">
        <w:rPr>
          <w:lang w:eastAsia="zh-CN"/>
        </w:rPr>
        <w:t xml:space="preserve"> 60 GHz:</w:t>
      </w:r>
    </w:p>
    <w:p w:rsidR="00E833AE" w:rsidRPr="00B87085" w:rsidRDefault="00E833AE" w:rsidP="00E833AE">
      <w:pPr>
        <w:pStyle w:val="Blanc"/>
        <w:rPr>
          <w:lang w:val="es-ES"/>
        </w:rPr>
      </w:pPr>
    </w:p>
    <w:p w:rsidR="00E833AE" w:rsidRPr="00B87085" w:rsidRDefault="00E833AE" w:rsidP="00E833AE">
      <w:pPr>
        <w:pStyle w:val="Equation"/>
        <w:rPr>
          <w:lang w:eastAsia="zh-CN"/>
        </w:rPr>
      </w:pPr>
      <w:r w:rsidRPr="00B87085">
        <w:rPr>
          <w:lang w:eastAsia="zh-CN"/>
        </w:rPr>
        <w:tab/>
      </w:r>
      <w:r w:rsidRPr="00B87085">
        <w:rPr>
          <w:lang w:eastAsia="zh-CN"/>
        </w:rPr>
        <w:tab/>
      </w:r>
      <w:r w:rsidRPr="00B87085">
        <w:rPr>
          <w:position w:val="-28"/>
          <w:lang w:eastAsia="zh-CN"/>
        </w:rPr>
        <w:object w:dxaOrig="7720" w:dyaOrig="680">
          <v:shape id="_x0000_i1054" type="#_x0000_t75" style="width:386.4pt;height:34.2pt" o:ole="">
            <v:imagedata r:id="rId77" o:title=""/>
          </v:shape>
          <o:OLEObject Type="Embed" ProgID="Equation.3" ShapeID="_x0000_i1054" DrawAspect="Content" ObjectID="_1405949739" r:id="rId78"/>
        </w:object>
      </w:r>
      <w:r w:rsidRPr="00B87085">
        <w:rPr>
          <w:lang w:eastAsia="zh-CN"/>
        </w:rPr>
        <w:tab/>
        <w:t>(22b)</w:t>
      </w:r>
    </w:p>
    <w:p w:rsidR="00E833AE" w:rsidRPr="00B87085" w:rsidRDefault="00E833AE" w:rsidP="00E833AE">
      <w:pPr>
        <w:keepNext/>
        <w:keepLines/>
        <w:rPr>
          <w:lang w:eastAsia="zh-CN"/>
        </w:rPr>
      </w:pPr>
      <w:r w:rsidRPr="00B87085">
        <w:rPr>
          <w:lang w:eastAsia="zh-CN"/>
        </w:rPr>
        <w:lastRenderedPageBreak/>
        <w:t xml:space="preserve">Para 60 GHz &lt; </w:t>
      </w:r>
      <w:r w:rsidRPr="00B87085">
        <w:rPr>
          <w:i/>
          <w:iCs/>
          <w:lang w:eastAsia="zh-CN"/>
        </w:rPr>
        <w:t>f</w:t>
      </w:r>
      <w:r w:rsidRPr="00B87085">
        <w:rPr>
          <w:lang w:eastAsia="zh-CN"/>
        </w:rPr>
        <w:t xml:space="preserve"> </w:t>
      </w:r>
      <w:r w:rsidRPr="00B87085">
        <w:rPr>
          <w:lang w:eastAsia="zh-CN"/>
        </w:rPr>
        <w:sym w:font="Symbol" w:char="F0A3"/>
      </w:r>
      <w:r w:rsidRPr="00B87085">
        <w:rPr>
          <w:lang w:eastAsia="zh-CN"/>
        </w:rPr>
        <w:t xml:space="preserve"> 62 GHz:</w:t>
      </w:r>
    </w:p>
    <w:p w:rsidR="00F34B43" w:rsidRPr="00B87085" w:rsidRDefault="00F34B43" w:rsidP="00F34B43">
      <w:pPr>
        <w:pStyle w:val="Blanc"/>
        <w:rPr>
          <w:lang w:val="es-ES"/>
        </w:rPr>
      </w:pPr>
    </w:p>
    <w:p w:rsidR="00E833AE" w:rsidRPr="00B87085" w:rsidRDefault="00E833AE" w:rsidP="00E833AE">
      <w:pPr>
        <w:pStyle w:val="Equation"/>
        <w:rPr>
          <w:lang w:eastAsia="zh-CN"/>
        </w:rPr>
      </w:pPr>
      <w:r w:rsidRPr="00B87085">
        <w:rPr>
          <w:lang w:eastAsia="zh-CN"/>
        </w:rPr>
        <w:tab/>
      </w:r>
      <w:r w:rsidRPr="00B87085">
        <w:rPr>
          <w:lang w:eastAsia="zh-CN"/>
        </w:rPr>
        <w:tab/>
      </w:r>
      <w:r w:rsidRPr="00B87085">
        <w:rPr>
          <w:position w:val="-24"/>
          <w:lang w:eastAsia="zh-CN"/>
        </w:rPr>
        <w:object w:dxaOrig="2840" w:dyaOrig="620">
          <v:shape id="_x0000_i1055" type="#_x0000_t75" style="width:141.6pt;height:31.2pt" o:ole="">
            <v:imagedata r:id="rId79" o:title=""/>
          </v:shape>
          <o:OLEObject Type="Embed" ProgID="Equation.3" ShapeID="_x0000_i1055" DrawAspect="Content" ObjectID="_1405949740" r:id="rId80"/>
        </w:object>
      </w:r>
      <w:r w:rsidRPr="00B87085">
        <w:rPr>
          <w:lang w:eastAsia="zh-CN"/>
        </w:rPr>
        <w:tab/>
        <w:t>(22c)</w:t>
      </w:r>
    </w:p>
    <w:p w:rsidR="00F34B43" w:rsidRPr="00B87085" w:rsidRDefault="00F34B43" w:rsidP="00F34B43">
      <w:pPr>
        <w:pStyle w:val="Blanc"/>
        <w:rPr>
          <w:lang w:val="es-ES"/>
        </w:rPr>
      </w:pPr>
    </w:p>
    <w:p w:rsidR="00E833AE" w:rsidRPr="00B87085" w:rsidRDefault="00E833AE" w:rsidP="00E833AE">
      <w:pPr>
        <w:rPr>
          <w:lang w:eastAsia="zh-CN"/>
        </w:rPr>
      </w:pPr>
      <w:r w:rsidRPr="00B87085">
        <w:rPr>
          <w:lang w:eastAsia="zh-CN"/>
        </w:rPr>
        <w:t xml:space="preserve">Para 62 GHz &lt; </w:t>
      </w:r>
      <w:r w:rsidRPr="00B87085">
        <w:rPr>
          <w:i/>
          <w:iCs/>
          <w:lang w:eastAsia="zh-CN"/>
        </w:rPr>
        <w:t>f</w:t>
      </w:r>
      <w:r w:rsidRPr="00B87085">
        <w:rPr>
          <w:lang w:eastAsia="zh-CN"/>
        </w:rPr>
        <w:t xml:space="preserve"> </w:t>
      </w:r>
      <w:r w:rsidRPr="00B87085">
        <w:rPr>
          <w:lang w:eastAsia="zh-CN"/>
        </w:rPr>
        <w:sym w:font="Symbol" w:char="F0A3"/>
      </w:r>
      <w:r w:rsidRPr="00B87085">
        <w:rPr>
          <w:lang w:eastAsia="zh-CN"/>
        </w:rPr>
        <w:t xml:space="preserve"> 66 GHz:</w:t>
      </w:r>
    </w:p>
    <w:p w:rsidR="00F34B43" w:rsidRPr="00B87085" w:rsidRDefault="00F34B43" w:rsidP="00F34B43">
      <w:pPr>
        <w:pStyle w:val="Blanc"/>
        <w:rPr>
          <w:lang w:val="es-ES"/>
        </w:rPr>
      </w:pPr>
    </w:p>
    <w:p w:rsidR="00E833AE" w:rsidRPr="00B87085" w:rsidRDefault="00E833AE" w:rsidP="00E833AE">
      <w:pPr>
        <w:pStyle w:val="Equation"/>
        <w:tabs>
          <w:tab w:val="clear" w:pos="794"/>
          <w:tab w:val="clear" w:pos="4820"/>
          <w:tab w:val="left" w:pos="360"/>
          <w:tab w:val="center" w:pos="4320"/>
        </w:tabs>
        <w:rPr>
          <w:lang w:eastAsia="zh-CN"/>
        </w:rPr>
      </w:pPr>
      <w:r w:rsidRPr="00B87085">
        <w:rPr>
          <w:lang w:eastAsia="zh-CN"/>
        </w:rPr>
        <w:tab/>
      </w:r>
      <w:r w:rsidRPr="00B87085">
        <w:rPr>
          <w:lang w:eastAsia="zh-CN"/>
        </w:rPr>
        <w:tab/>
      </w:r>
      <w:r w:rsidRPr="00B87085">
        <w:rPr>
          <w:position w:val="-26"/>
          <w:lang w:eastAsia="zh-CN"/>
        </w:rPr>
        <w:object w:dxaOrig="8380" w:dyaOrig="639">
          <v:shape id="_x0000_i1056" type="#_x0000_t75" style="width:418.8pt;height:31.8pt" o:ole="">
            <v:imagedata r:id="rId81" o:title=""/>
          </v:shape>
          <o:OLEObject Type="Embed" ProgID="Equation.3" ShapeID="_x0000_i1056" DrawAspect="Content" ObjectID="_1405949741" r:id="rId82"/>
        </w:object>
      </w:r>
      <w:r w:rsidRPr="00B87085">
        <w:rPr>
          <w:lang w:eastAsia="zh-CN"/>
        </w:rPr>
        <w:tab/>
        <w:t>(22d)</w:t>
      </w:r>
    </w:p>
    <w:p w:rsidR="00F34B43" w:rsidRPr="00B87085" w:rsidRDefault="00F34B43" w:rsidP="00F34B43">
      <w:pPr>
        <w:pStyle w:val="Blanc"/>
        <w:rPr>
          <w:lang w:val="es-ES"/>
        </w:rPr>
      </w:pPr>
    </w:p>
    <w:p w:rsidR="00E833AE" w:rsidRPr="00B87085" w:rsidRDefault="00E833AE" w:rsidP="00E833AE">
      <w:r w:rsidRPr="00B87085">
        <w:t xml:space="preserve">Para 66 GHz &lt; </w:t>
      </w:r>
      <w:r w:rsidRPr="00B87085">
        <w:rPr>
          <w:i/>
          <w:iCs/>
        </w:rPr>
        <w:t>f</w:t>
      </w:r>
      <w:r w:rsidRPr="00B87085">
        <w:t xml:space="preserve"> </w:t>
      </w:r>
      <w:r w:rsidRPr="00B87085">
        <w:sym w:font="Symbol" w:char="F0A3"/>
      </w:r>
      <w:r w:rsidRPr="00B87085">
        <w:t xml:space="preserve"> 120 GHz:</w:t>
      </w:r>
    </w:p>
    <w:p w:rsidR="00F34B43" w:rsidRPr="00B87085" w:rsidRDefault="00F34B43" w:rsidP="00F34B43">
      <w:pPr>
        <w:pStyle w:val="Blanc"/>
        <w:rPr>
          <w:lang w:val="es-ES"/>
        </w:rPr>
      </w:pPr>
    </w:p>
    <w:p w:rsidR="00E833AE" w:rsidRPr="00B87085" w:rsidRDefault="00E833AE" w:rsidP="00E833AE">
      <w:pPr>
        <w:pStyle w:val="Equation"/>
        <w:rPr>
          <w:lang w:eastAsia="zh-CN"/>
        </w:rPr>
      </w:pPr>
      <w:r w:rsidRPr="00B87085">
        <w:rPr>
          <w:lang w:eastAsia="zh-CN"/>
        </w:rPr>
        <w:tab/>
      </w:r>
      <w:r w:rsidRPr="00B87085">
        <w:rPr>
          <w:position w:val="-34"/>
          <w:lang w:eastAsia="zh-CN"/>
        </w:rPr>
        <w:object w:dxaOrig="7839" w:dyaOrig="780">
          <v:shape id="_x0000_i1057" type="#_x0000_t75" style="width:391.8pt;height:39pt" o:ole="">
            <v:imagedata r:id="rId83" o:title=""/>
          </v:shape>
          <o:OLEObject Type="Embed" ProgID="Equation.3" ShapeID="_x0000_i1057" DrawAspect="Content" ObjectID="_1405949742" r:id="rId84"/>
        </w:object>
      </w:r>
      <w:r w:rsidRPr="00B87085">
        <w:rPr>
          <w:lang w:eastAsia="zh-CN"/>
        </w:rPr>
        <w:tab/>
        <w:t>(22e)</w:t>
      </w:r>
    </w:p>
    <w:p w:rsidR="00F34B43" w:rsidRPr="00B87085" w:rsidRDefault="00F34B43" w:rsidP="00F34B43">
      <w:pPr>
        <w:pStyle w:val="Blanc"/>
        <w:rPr>
          <w:lang w:val="es-ES"/>
        </w:rPr>
      </w:pPr>
    </w:p>
    <w:p w:rsidR="00E833AE" w:rsidRPr="00B87085" w:rsidRDefault="00E833AE" w:rsidP="00E833AE">
      <w:pPr>
        <w:keepNext/>
      </w:pPr>
      <w:r w:rsidRPr="00B87085">
        <w:t xml:space="preserve">Para 120 GHz &lt; </w:t>
      </w:r>
      <w:r w:rsidRPr="00B87085">
        <w:rPr>
          <w:i/>
          <w:iCs/>
        </w:rPr>
        <w:t>f</w:t>
      </w:r>
      <w:r w:rsidRPr="00B87085">
        <w:t xml:space="preserve"> </w:t>
      </w:r>
      <w:r w:rsidRPr="00B87085">
        <w:sym w:font="Symbol" w:char="F0A3"/>
      </w:r>
      <w:r w:rsidRPr="00B87085">
        <w:t xml:space="preserve"> 350 GHz:</w:t>
      </w:r>
    </w:p>
    <w:p w:rsidR="00F34B43" w:rsidRPr="00B87085" w:rsidRDefault="00F34B43" w:rsidP="00F34B43">
      <w:pPr>
        <w:pStyle w:val="Blanc"/>
        <w:rPr>
          <w:lang w:val="es-ES"/>
        </w:rPr>
      </w:pPr>
    </w:p>
    <w:p w:rsidR="00E833AE" w:rsidRPr="00B87085" w:rsidRDefault="00E833AE" w:rsidP="00E833AE">
      <w:pPr>
        <w:pStyle w:val="Equation"/>
        <w:keepNext/>
      </w:pPr>
      <w:r w:rsidRPr="00B87085">
        <w:rPr>
          <w:lang w:eastAsia="zh-CN"/>
        </w:rPr>
        <w:tab/>
      </w:r>
      <w:r w:rsidRPr="00B87085">
        <w:rPr>
          <w:lang w:eastAsia="zh-CN"/>
        </w:rPr>
        <w:tab/>
      </w:r>
      <w:r w:rsidRPr="00B87085">
        <w:rPr>
          <w:position w:val="-38"/>
          <w:lang w:eastAsia="zh-CN"/>
        </w:rPr>
        <w:object w:dxaOrig="7220" w:dyaOrig="880">
          <v:shape id="_x0000_i1058" type="#_x0000_t75" style="width:361.2pt;height:43.8pt" o:ole="">
            <v:imagedata r:id="rId85" o:title=""/>
          </v:shape>
          <o:OLEObject Type="Embed" ProgID="Equation.3" ShapeID="_x0000_i1058" DrawAspect="Content" ObjectID="_1405949743" r:id="rId86"/>
        </w:object>
      </w:r>
      <w:r w:rsidRPr="00B87085">
        <w:rPr>
          <w:lang w:eastAsia="zh-CN"/>
        </w:rPr>
        <w:tab/>
        <w:t>(22f)</w:t>
      </w:r>
    </w:p>
    <w:p w:rsidR="00E833AE" w:rsidRPr="00B87085" w:rsidRDefault="00E833AE" w:rsidP="00E833AE">
      <w:pPr>
        <w:keepNext/>
        <w:rPr>
          <w:lang w:eastAsia="zh-CN"/>
        </w:rPr>
      </w:pPr>
      <w:r w:rsidRPr="00B87085">
        <w:rPr>
          <w:lang w:eastAsia="zh-CN"/>
        </w:rPr>
        <w:t>siendo:</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380" w:dyaOrig="380">
          <v:shape id="_x0000_i1059" type="#_x0000_t75" style="width:219pt;height:19.2pt" o:ole="">
            <v:imagedata r:id="rId87" o:title=""/>
          </v:shape>
          <o:OLEObject Type="Embed" ProgID="Equation.3" ShapeID="_x0000_i1059" DrawAspect="Content" ObjectID="_1405949744" r:id="rId88"/>
        </w:object>
      </w:r>
      <w:r w:rsidRPr="00B87085">
        <w:rPr>
          <w:lang w:eastAsia="zh-CN"/>
        </w:rPr>
        <w:tab/>
        <w:t>(22g)</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540" w:dyaOrig="380">
          <v:shape id="_x0000_i1060" type="#_x0000_t75" style="width:226.8pt;height:19.2pt" o:ole="">
            <v:imagedata r:id="rId89" o:title=""/>
          </v:shape>
          <o:OLEObject Type="Embed" ProgID="Equation.3" ShapeID="_x0000_i1060" DrawAspect="Content" ObjectID="_1405949745" r:id="rId90"/>
        </w:object>
      </w:r>
      <w:r w:rsidRPr="00B87085">
        <w:rPr>
          <w:lang w:eastAsia="zh-CN"/>
        </w:rPr>
        <w:tab/>
        <w:t>(22h)</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420" w:dyaOrig="380">
          <v:shape id="_x0000_i1061" type="#_x0000_t75" style="width:220.8pt;height:19.2pt" o:ole="">
            <v:imagedata r:id="rId91" o:title=""/>
          </v:shape>
          <o:OLEObject Type="Embed" ProgID="Equation.3" ShapeID="_x0000_i1061" DrawAspect="Content" ObjectID="_1405949746" r:id="rId92"/>
        </w:object>
      </w:r>
      <w:r w:rsidRPr="00B87085">
        <w:rPr>
          <w:lang w:eastAsia="zh-CN"/>
        </w:rPr>
        <w:tab/>
        <w:t>(22i)</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560" w:dyaOrig="380">
          <v:shape id="_x0000_i1062" type="#_x0000_t75" style="width:228pt;height:19.2pt" o:ole="">
            <v:imagedata r:id="rId93" o:title=""/>
          </v:shape>
          <o:OLEObject Type="Embed" ProgID="Equation.3" ShapeID="_x0000_i1062" DrawAspect="Content" ObjectID="_1405949747" r:id="rId94"/>
        </w:object>
      </w:r>
      <w:r w:rsidRPr="00B87085">
        <w:rPr>
          <w:lang w:eastAsia="zh-CN"/>
        </w:rPr>
        <w:tab/>
        <w:t>(22j)</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560" w:dyaOrig="380">
          <v:shape id="_x0000_i1063" type="#_x0000_t75" style="width:228pt;height:19.2pt" o:ole="">
            <v:imagedata r:id="rId95" o:title=""/>
          </v:shape>
          <o:OLEObject Type="Embed" ProgID="Equation.3" ShapeID="_x0000_i1063" DrawAspect="Content" ObjectID="_1405949748" r:id="rId96"/>
        </w:object>
      </w:r>
      <w:r w:rsidRPr="00B87085">
        <w:rPr>
          <w:lang w:eastAsia="zh-CN"/>
        </w:rPr>
        <w:tab/>
        <w:t>(22k)</w:t>
      </w:r>
    </w:p>
    <w:p w:rsidR="00E833AE" w:rsidRPr="00B87085" w:rsidRDefault="00E833AE" w:rsidP="00A96FBA">
      <w:pPr>
        <w:pStyle w:val="Equation"/>
      </w:pPr>
      <w:r w:rsidRPr="00B87085">
        <w:rPr>
          <w:lang w:eastAsia="zh-CN"/>
        </w:rPr>
        <w:tab/>
      </w:r>
      <w:r w:rsidRPr="00B87085">
        <w:rPr>
          <w:lang w:eastAsia="zh-CN"/>
        </w:rPr>
        <w:tab/>
      </w:r>
      <w:r w:rsidR="00EA02EB" w:rsidRPr="00EA02EB">
        <w:rPr>
          <w:position w:val="-14"/>
        </w:rPr>
        <w:object w:dxaOrig="4420" w:dyaOrig="380">
          <v:shape id="_x0000_i1064" type="#_x0000_t75" style="width:220.8pt;height:19.2pt" o:ole="">
            <v:imagedata r:id="rId97" o:title=""/>
          </v:shape>
          <o:OLEObject Type="Embed" ProgID="Equation.3" ShapeID="_x0000_i1064" DrawAspect="Content" ObjectID="_1405949749" r:id="rId98"/>
        </w:object>
      </w:r>
      <w:r w:rsidRPr="00B87085">
        <w:rPr>
          <w:lang w:eastAsia="zh-CN"/>
        </w:rPr>
        <w:tab/>
        <w:t>(22l)</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280" w:dyaOrig="380">
          <v:shape id="_x0000_i1065" type="#_x0000_t75" style="width:214.2pt;height:19.2pt" o:ole="">
            <v:imagedata r:id="rId99" o:title=""/>
          </v:shape>
          <o:OLEObject Type="Embed" ProgID="Equation.3" ShapeID="_x0000_i1065" DrawAspect="Content" ObjectID="_1405949750" r:id="rId100"/>
        </w:object>
      </w:r>
      <w:r w:rsidRPr="00B87085">
        <w:rPr>
          <w:lang w:eastAsia="zh-CN"/>
        </w:rPr>
        <w:tab/>
        <w:t>(22m)</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959" w:dyaOrig="380">
          <v:shape id="_x0000_i1066" type="#_x0000_t75" style="width:247.8pt;height:19.2pt" o:ole="">
            <v:imagedata r:id="rId101" o:title=""/>
          </v:shape>
          <o:OLEObject Type="Embed" ProgID="Equation.3" ShapeID="_x0000_i1066" DrawAspect="Content" ObjectID="_1405949751" r:id="rId102"/>
        </w:object>
      </w:r>
      <w:r w:rsidRPr="00B87085">
        <w:rPr>
          <w:lang w:eastAsia="zh-CN"/>
        </w:rPr>
        <w:tab/>
        <w:t>(22n)</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660" w:dyaOrig="380">
          <v:shape id="_x0000_i1067" type="#_x0000_t75" style="width:232.8pt;height:19.2pt" o:ole="">
            <v:imagedata r:id="rId103" o:title=""/>
          </v:shape>
          <o:OLEObject Type="Embed" ProgID="Equation.3" ShapeID="_x0000_i1067" DrawAspect="Content" ObjectID="_1405949752" r:id="rId104"/>
        </w:object>
      </w:r>
      <w:r w:rsidRPr="00B87085">
        <w:rPr>
          <w:lang w:eastAsia="zh-CN"/>
        </w:rPr>
        <w:tab/>
        <w:t>(22o)</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599" w:dyaOrig="380">
          <v:shape id="_x0000_i1068" type="#_x0000_t75" style="width:229.8pt;height:19.2pt" o:ole="">
            <v:imagedata r:id="rId105" o:title=""/>
          </v:shape>
          <o:OLEObject Type="Embed" ProgID="Equation.3" ShapeID="_x0000_i1068" DrawAspect="Content" ObjectID="_1405949753" r:id="rId106"/>
        </w:object>
      </w:r>
      <w:r w:rsidRPr="00B87085">
        <w:rPr>
          <w:lang w:eastAsia="zh-CN"/>
        </w:rPr>
        <w:tab/>
        <w:t>(22p)</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700" w:dyaOrig="380">
          <v:shape id="_x0000_i1069" type="#_x0000_t75" style="width:235.2pt;height:19.2pt" o:ole="">
            <v:imagedata r:id="rId107" o:title=""/>
          </v:shape>
          <o:OLEObject Type="Embed" ProgID="Equation.3" ShapeID="_x0000_i1069" DrawAspect="Content" ObjectID="_1405949754" r:id="rId108"/>
        </w:object>
      </w:r>
      <w:r w:rsidRPr="00B87085">
        <w:rPr>
          <w:lang w:eastAsia="zh-CN"/>
        </w:rPr>
        <w:tab/>
        <w:t>(22q)</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880" w:dyaOrig="380">
          <v:shape id="_x0000_i1070" type="#_x0000_t75" style="width:244.2pt;height:19.2pt" o:ole="">
            <v:imagedata r:id="rId109" o:title=""/>
          </v:shape>
          <o:OLEObject Type="Embed" ProgID="Equation.3" ShapeID="_x0000_i1070" DrawAspect="Content" ObjectID="_1405949755" r:id="rId110"/>
        </w:object>
      </w:r>
      <w:r w:rsidRPr="00B87085">
        <w:rPr>
          <w:lang w:eastAsia="zh-CN"/>
        </w:rPr>
        <w:tab/>
        <w:t>(22r)</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5020" w:dyaOrig="380">
          <v:shape id="_x0000_i1071" type="#_x0000_t75" style="width:251.4pt;height:19.2pt" o:ole="">
            <v:imagedata r:id="rId111" o:title=""/>
          </v:shape>
          <o:OLEObject Type="Embed" ProgID="Equation.3" ShapeID="_x0000_i1071" DrawAspect="Content" ObjectID="_1405949756" r:id="rId112"/>
        </w:object>
      </w:r>
      <w:r w:rsidRPr="00B87085">
        <w:rPr>
          <w:lang w:eastAsia="zh-CN"/>
        </w:rPr>
        <w:tab/>
        <w:t>(22s)</w:t>
      </w:r>
    </w:p>
    <w:p w:rsidR="00E833AE" w:rsidRPr="00B87085"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680" w:dyaOrig="380">
          <v:shape id="_x0000_i1072" type="#_x0000_t75" style="width:234pt;height:19.2pt" o:ole="">
            <v:imagedata r:id="rId113" o:title=""/>
          </v:shape>
          <o:OLEObject Type="Embed" ProgID="Equation.3" ShapeID="_x0000_i1072" DrawAspect="Content" ObjectID="_1405949757" r:id="rId114"/>
        </w:object>
      </w:r>
      <w:r w:rsidRPr="00B87085">
        <w:rPr>
          <w:lang w:eastAsia="zh-CN"/>
        </w:rPr>
        <w:tab/>
        <w:t>(22t)</w:t>
      </w:r>
    </w:p>
    <w:p w:rsidR="00E833AE" w:rsidRDefault="00E833AE" w:rsidP="00A96FBA">
      <w:pPr>
        <w:pStyle w:val="Equation"/>
        <w:rPr>
          <w:lang w:eastAsia="zh-CN"/>
        </w:rPr>
      </w:pPr>
      <w:r w:rsidRPr="00B87085">
        <w:rPr>
          <w:lang w:eastAsia="zh-CN"/>
        </w:rPr>
        <w:tab/>
      </w:r>
      <w:r w:rsidRPr="00B87085">
        <w:rPr>
          <w:lang w:eastAsia="zh-CN"/>
        </w:rPr>
        <w:tab/>
      </w:r>
      <w:r w:rsidR="00EA02EB" w:rsidRPr="00EA02EB">
        <w:rPr>
          <w:position w:val="-14"/>
        </w:rPr>
        <w:object w:dxaOrig="4700" w:dyaOrig="440">
          <v:shape id="_x0000_i1073" type="#_x0000_t75" style="width:235.2pt;height:21.6pt" o:ole="">
            <v:imagedata r:id="rId115" o:title=""/>
          </v:shape>
          <o:OLEObject Type="Embed" ProgID="Equation.3" ShapeID="_x0000_i1073" DrawAspect="Content" ObjectID="_1405949758" r:id="rId116"/>
        </w:object>
      </w:r>
      <w:r w:rsidRPr="00B87085">
        <w:rPr>
          <w:lang w:eastAsia="zh-CN"/>
        </w:rPr>
        <w:tab/>
        <w:t>(22u)</w:t>
      </w:r>
    </w:p>
    <w:p w:rsidR="00E833AE" w:rsidRPr="00B87085" w:rsidRDefault="00E833AE" w:rsidP="00E833AE">
      <w:pPr>
        <w:keepNext/>
        <w:keepLines/>
      </w:pPr>
      <w:r w:rsidRPr="00B87085">
        <w:lastRenderedPageBreak/>
        <w:t>donde:</w:t>
      </w:r>
    </w:p>
    <w:p w:rsidR="00E833AE" w:rsidRPr="00B87085" w:rsidRDefault="00E833AE" w:rsidP="004C075E">
      <w:pPr>
        <w:pStyle w:val="Equationlegend"/>
        <w:rPr>
          <w:lang w:val="es-ES"/>
        </w:rPr>
      </w:pPr>
      <w:r w:rsidRPr="00B87085">
        <w:rPr>
          <w:lang w:val="es-ES"/>
        </w:rPr>
        <w:tab/>
      </w:r>
      <w:r w:rsidRPr="00B87085">
        <w:rPr>
          <w:i/>
          <w:iCs/>
          <w:lang w:val="es-ES"/>
        </w:rPr>
        <w:sym w:font="Symbol" w:char="F0A6"/>
      </w:r>
      <w:r w:rsidR="004C075E" w:rsidRPr="004C075E">
        <w:rPr>
          <w:i/>
          <w:sz w:val="12"/>
          <w:lang w:val="es-ES"/>
        </w:rPr>
        <w:t> </w:t>
      </w:r>
      <w:r w:rsidRPr="00B87085">
        <w:rPr>
          <w:rFonts w:ascii="Tms Rmn" w:hAnsi="Tms Rmn"/>
          <w:lang w:val="es-ES"/>
        </w:rPr>
        <w:t>:</w:t>
      </w:r>
      <w:r w:rsidRPr="00B87085">
        <w:rPr>
          <w:rFonts w:ascii="Tms Rmn" w:hAnsi="Tms Rmn"/>
          <w:lang w:val="es-ES"/>
        </w:rPr>
        <w:tab/>
      </w:r>
      <w:r w:rsidRPr="00B87085">
        <w:rPr>
          <w:lang w:val="es-ES"/>
        </w:rPr>
        <w:t>frecuencia (GHz)</w:t>
      </w:r>
    </w:p>
    <w:p w:rsidR="00E833AE" w:rsidRPr="00B87085" w:rsidRDefault="00E833AE" w:rsidP="00E833AE">
      <w:pPr>
        <w:pStyle w:val="Equationlegend"/>
        <w:rPr>
          <w:lang w:val="es-ES"/>
        </w:rPr>
      </w:pPr>
      <w:r w:rsidRPr="00B87085">
        <w:rPr>
          <w:i/>
          <w:lang w:val="es-ES"/>
        </w:rPr>
        <w:tab/>
        <w:t>r</w:t>
      </w:r>
      <w:r w:rsidRPr="00B87085">
        <w:rPr>
          <w:i/>
          <w:iCs/>
          <w:vertAlign w:val="subscript"/>
          <w:lang w:val="es-ES"/>
        </w:rPr>
        <w:t>p</w:t>
      </w:r>
      <w:r w:rsidR="00D45522">
        <w:rPr>
          <w:lang w:val="es-ES"/>
        </w:rPr>
        <w:t xml:space="preserve"> </w:t>
      </w:r>
      <w:r w:rsidRPr="00B87085">
        <w:rPr>
          <w:lang w:val="es-ES"/>
        </w:rPr>
        <w:sym w:font="Symbol" w:char="F03D"/>
      </w:r>
      <w:r w:rsidRPr="00B87085">
        <w:rPr>
          <w:lang w:val="es-ES"/>
        </w:rPr>
        <w:tab/>
      </w:r>
      <w:r w:rsidRPr="00B87085">
        <w:rPr>
          <w:i/>
          <w:lang w:val="es-ES"/>
        </w:rPr>
        <w:t>p</w:t>
      </w:r>
      <w:r w:rsidRPr="00B87085">
        <w:rPr>
          <w:rFonts w:ascii="Tms Rmn" w:hAnsi="Tms Rmn"/>
          <w:sz w:val="12"/>
          <w:lang w:val="es-ES"/>
        </w:rPr>
        <w:t> </w:t>
      </w:r>
      <w:r w:rsidRPr="00B87085">
        <w:rPr>
          <w:lang w:val="es-ES"/>
        </w:rPr>
        <w:t>/</w:t>
      </w:r>
      <w:r w:rsidRPr="00B87085">
        <w:rPr>
          <w:rFonts w:ascii="Tms Rmn" w:hAnsi="Tms Rmn"/>
          <w:sz w:val="12"/>
          <w:lang w:val="es-ES"/>
        </w:rPr>
        <w:t> </w:t>
      </w:r>
      <w:r w:rsidRPr="00B87085">
        <w:rPr>
          <w:lang w:val="es-ES"/>
        </w:rPr>
        <w:t>1013</w:t>
      </w:r>
    </w:p>
    <w:p w:rsidR="00E833AE" w:rsidRPr="00B87085" w:rsidRDefault="00E833AE" w:rsidP="004C075E">
      <w:pPr>
        <w:pStyle w:val="Equationlegend"/>
        <w:rPr>
          <w:lang w:val="es-ES"/>
        </w:rPr>
      </w:pPr>
      <w:r w:rsidRPr="00B87085">
        <w:rPr>
          <w:i/>
          <w:lang w:val="es-ES"/>
        </w:rPr>
        <w:tab/>
        <w:t>r</w:t>
      </w:r>
      <w:r w:rsidRPr="00B87085">
        <w:rPr>
          <w:i/>
          <w:iCs/>
          <w:vertAlign w:val="subscript"/>
          <w:lang w:val="es-ES"/>
        </w:rPr>
        <w:t>t</w:t>
      </w:r>
      <w:r w:rsidR="004C075E" w:rsidRPr="004C075E">
        <w:t xml:space="preserve"> </w:t>
      </w:r>
      <w:r w:rsidRPr="00B87085">
        <w:rPr>
          <w:lang w:val="es-ES"/>
        </w:rPr>
        <w:sym w:font="Symbol" w:char="F03D"/>
      </w:r>
      <w:r w:rsidRPr="00B87085">
        <w:rPr>
          <w:lang w:val="es-ES"/>
        </w:rPr>
        <w:tab/>
        <w:t>288</w:t>
      </w:r>
      <w:r w:rsidRPr="00B87085">
        <w:rPr>
          <w:rFonts w:ascii="Tms Rmn" w:hAnsi="Tms Rmn"/>
          <w:sz w:val="12"/>
          <w:lang w:val="es-ES"/>
        </w:rPr>
        <w:t> </w:t>
      </w:r>
      <w:r w:rsidRPr="00B87085">
        <w:rPr>
          <w:lang w:val="es-ES"/>
        </w:rPr>
        <w:t>/</w:t>
      </w:r>
      <w:r w:rsidRPr="00B87085">
        <w:rPr>
          <w:rFonts w:ascii="Tms Rmn" w:hAnsi="Tms Rmn"/>
          <w:sz w:val="12"/>
          <w:lang w:val="es-ES"/>
        </w:rPr>
        <w:t> </w:t>
      </w:r>
      <w:r w:rsidRPr="00B87085">
        <w:rPr>
          <w:lang w:val="es-ES"/>
        </w:rPr>
        <w:t xml:space="preserve">(273 </w:t>
      </w:r>
      <w:r w:rsidRPr="00B87085">
        <w:rPr>
          <w:rFonts w:ascii="Symbol" w:hAnsi="Symbol"/>
          <w:lang w:val="es-ES"/>
        </w:rPr>
        <w:t></w:t>
      </w:r>
      <w:r w:rsidRPr="00B87085">
        <w:rPr>
          <w:lang w:val="es-ES"/>
        </w:rPr>
        <w:t xml:space="preserve"> </w:t>
      </w:r>
      <w:r w:rsidRPr="00B87085">
        <w:rPr>
          <w:i/>
          <w:lang w:val="es-ES"/>
        </w:rPr>
        <w:t>t</w:t>
      </w:r>
      <w:r w:rsidRPr="00B87085">
        <w:rPr>
          <w:lang w:val="es-ES"/>
        </w:rPr>
        <w:t>)</w:t>
      </w:r>
    </w:p>
    <w:p w:rsidR="00E833AE" w:rsidRPr="00B87085" w:rsidRDefault="00E833AE" w:rsidP="004C075E">
      <w:pPr>
        <w:pStyle w:val="Equationlegend"/>
        <w:rPr>
          <w:lang w:val="es-ES"/>
        </w:rPr>
      </w:pPr>
      <w:r w:rsidRPr="00B87085">
        <w:rPr>
          <w:i/>
          <w:lang w:val="es-ES"/>
        </w:rPr>
        <w:tab/>
        <w:t>p</w:t>
      </w:r>
      <w:r w:rsidR="004C075E" w:rsidRPr="004C075E">
        <w:rPr>
          <w:i/>
          <w:sz w:val="12"/>
          <w:lang w:val="es-ES"/>
        </w:rPr>
        <w:t> </w:t>
      </w:r>
      <w:r w:rsidRPr="00B87085">
        <w:rPr>
          <w:rFonts w:ascii="Tms Rmn" w:hAnsi="Tms Rmn"/>
          <w:lang w:val="es-ES"/>
        </w:rPr>
        <w:t>:</w:t>
      </w:r>
      <w:r w:rsidRPr="00B87085">
        <w:rPr>
          <w:lang w:val="es-ES"/>
        </w:rPr>
        <w:tab/>
        <w:t>presión (hPa)</w:t>
      </w:r>
    </w:p>
    <w:p w:rsidR="00E833AE" w:rsidRPr="00B87085" w:rsidRDefault="00E833AE" w:rsidP="004C075E">
      <w:pPr>
        <w:pStyle w:val="Equationlegend"/>
        <w:rPr>
          <w:lang w:val="es-ES"/>
        </w:rPr>
      </w:pPr>
      <w:r w:rsidRPr="00B87085">
        <w:rPr>
          <w:i/>
          <w:lang w:val="es-ES"/>
        </w:rPr>
        <w:tab/>
        <w:t>t</w:t>
      </w:r>
      <w:r w:rsidR="004C075E" w:rsidRPr="004C075E">
        <w:rPr>
          <w:i/>
          <w:sz w:val="12"/>
          <w:lang w:val="es-ES"/>
        </w:rPr>
        <w:t> </w:t>
      </w:r>
      <w:r w:rsidRPr="00B87085">
        <w:rPr>
          <w:rFonts w:ascii="Tms Rmn" w:hAnsi="Tms Rmn"/>
          <w:lang w:val="es-ES"/>
        </w:rPr>
        <w:t>:</w:t>
      </w:r>
      <w:r w:rsidRPr="00B87085">
        <w:rPr>
          <w:rFonts w:ascii="Tms Rmn" w:hAnsi="Tms Rmn"/>
          <w:lang w:val="es-ES"/>
        </w:rPr>
        <w:tab/>
      </w:r>
      <w:r w:rsidRPr="00B87085">
        <w:rPr>
          <w:lang w:val="es-ES"/>
        </w:rPr>
        <w:t>temperatura (</w:t>
      </w:r>
      <w:r w:rsidRPr="00B87085">
        <w:rPr>
          <w:lang w:val="es-ES"/>
        </w:rPr>
        <w:sym w:font="Symbol" w:char="F0B0"/>
      </w:r>
      <w:r w:rsidRPr="00B87085">
        <w:rPr>
          <w:lang w:val="es-ES"/>
        </w:rPr>
        <w:t>C), donde los valores medios de la temperatura pueden extraerse de los mapas que aparecen en la Recomendación UIT</w:t>
      </w:r>
      <w:r w:rsidRPr="00B87085">
        <w:rPr>
          <w:lang w:val="es-ES"/>
        </w:rPr>
        <w:noBreakHyphen/>
        <w:t>R P.1510, cuando no se disponga de datos adecuados sobre la temperatura.</w:t>
      </w:r>
    </w:p>
    <w:p w:rsidR="00E833AE" w:rsidRPr="00B87085" w:rsidRDefault="00E833AE" w:rsidP="00E72675">
      <w:r w:rsidRPr="00B87085">
        <w:t xml:space="preserve">En el caso de vapor de agua, la atenuación </w:t>
      </w:r>
      <w:r w:rsidRPr="00B87085">
        <w:sym w:font="Symbol" w:char="F067"/>
      </w:r>
      <w:r w:rsidRPr="00B87085">
        <w:rPr>
          <w:i/>
          <w:iCs/>
          <w:vertAlign w:val="subscript"/>
        </w:rPr>
        <w:t>w</w:t>
      </w:r>
      <w:r w:rsidRPr="00B87085">
        <w:t xml:space="preserve"> (dB/km) viene dada por:</w:t>
      </w:r>
    </w:p>
    <w:p w:rsidR="00E833AE" w:rsidRPr="00B87085" w:rsidRDefault="00E833AE" w:rsidP="00E833AE">
      <w:pPr>
        <w:pStyle w:val="Blanc"/>
        <w:rPr>
          <w:lang w:val="es-ES" w:eastAsia="zh-CN"/>
        </w:rPr>
      </w:pPr>
    </w:p>
    <w:p w:rsidR="00E833AE" w:rsidRPr="00B87085" w:rsidRDefault="00E833AE" w:rsidP="00E833AE">
      <w:pPr>
        <w:pStyle w:val="Equation"/>
        <w:rPr>
          <w:lang w:eastAsia="zh-CN"/>
        </w:rPr>
      </w:pPr>
      <w:r w:rsidRPr="00B87085">
        <w:rPr>
          <w:lang w:eastAsia="zh-CN"/>
        </w:rPr>
        <w:tab/>
      </w:r>
      <w:r w:rsidRPr="00B87085">
        <w:rPr>
          <w:lang w:eastAsia="zh-CN"/>
        </w:rPr>
        <w:tab/>
      </w:r>
      <w:r w:rsidR="00B30B30" w:rsidRPr="00B87085">
        <w:rPr>
          <w:position w:val="-190"/>
          <w:lang w:eastAsia="zh-CN"/>
        </w:rPr>
        <w:object w:dxaOrig="7960" w:dyaOrig="3879">
          <v:shape id="_x0000_i1074" type="#_x0000_t75" style="width:397.8pt;height:194.4pt" o:ole="">
            <v:imagedata r:id="rId117" o:title=""/>
          </v:shape>
          <o:OLEObject Type="Embed" ProgID="Equation.3" ShapeID="_x0000_i1074" DrawAspect="Content" ObjectID="_1405949759" r:id="rId118"/>
        </w:object>
      </w:r>
      <w:r w:rsidRPr="00B87085">
        <w:rPr>
          <w:lang w:eastAsia="zh-CN"/>
        </w:rPr>
        <w:tab/>
        <w:t>(23a)</w:t>
      </w:r>
    </w:p>
    <w:p w:rsidR="00E833AE" w:rsidRPr="00B87085" w:rsidRDefault="00E833AE" w:rsidP="00E833AE">
      <w:pPr>
        <w:pStyle w:val="Blanc"/>
        <w:rPr>
          <w:lang w:val="es-ES" w:eastAsia="zh-CN"/>
        </w:rPr>
      </w:pPr>
    </w:p>
    <w:p w:rsidR="00E833AE" w:rsidRPr="00B87085" w:rsidRDefault="00E833AE" w:rsidP="00E833AE">
      <w:pPr>
        <w:rPr>
          <w:lang w:eastAsia="zh-CN"/>
        </w:rPr>
      </w:pPr>
      <w:r w:rsidRPr="00B87085">
        <w:rPr>
          <w:lang w:eastAsia="zh-CN"/>
        </w:rPr>
        <w:t>siendo:</w:t>
      </w:r>
    </w:p>
    <w:p w:rsidR="00E833AE" w:rsidRPr="00B87085" w:rsidRDefault="00E833AE" w:rsidP="00B30B30">
      <w:pPr>
        <w:pStyle w:val="Equation"/>
        <w:rPr>
          <w:lang w:eastAsia="zh-CN"/>
        </w:rPr>
      </w:pPr>
      <w:r w:rsidRPr="00B87085">
        <w:rPr>
          <w:lang w:eastAsia="zh-CN"/>
        </w:rPr>
        <w:tab/>
      </w:r>
      <w:r w:rsidRPr="00B87085">
        <w:rPr>
          <w:lang w:eastAsia="zh-CN"/>
        </w:rPr>
        <w:tab/>
      </w:r>
      <w:r w:rsidR="00B30B30" w:rsidRPr="00B87085">
        <w:object w:dxaOrig="2860" w:dyaOrig="460">
          <v:shape id="_x0000_i1075" type="#_x0000_t75" style="width:142.8pt;height:23.4pt" o:ole="">
            <v:imagedata r:id="rId119" o:title=""/>
          </v:shape>
          <o:OLEObject Type="Embed" ProgID="Equation.3" ShapeID="_x0000_i1075" DrawAspect="Content" ObjectID="_1405949760" r:id="rId120"/>
        </w:object>
      </w:r>
      <w:r w:rsidRPr="00B87085">
        <w:rPr>
          <w:lang w:eastAsia="zh-CN"/>
        </w:rPr>
        <w:tab/>
        <w:t>(23b)</w:t>
      </w:r>
    </w:p>
    <w:p w:rsidR="00E833AE" w:rsidRPr="00B87085" w:rsidRDefault="00E833AE" w:rsidP="00B30B30">
      <w:pPr>
        <w:pStyle w:val="Equation"/>
        <w:rPr>
          <w:lang w:eastAsia="zh-CN"/>
        </w:rPr>
      </w:pPr>
      <w:r w:rsidRPr="00B87085">
        <w:rPr>
          <w:lang w:eastAsia="zh-CN"/>
        </w:rPr>
        <w:tab/>
      </w:r>
      <w:r w:rsidRPr="00B87085">
        <w:rPr>
          <w:lang w:eastAsia="zh-CN"/>
        </w:rPr>
        <w:tab/>
      </w:r>
      <w:r w:rsidRPr="00B87085">
        <w:object w:dxaOrig="3200" w:dyaOrig="440">
          <v:shape id="_x0000_i1076" type="#_x0000_t75" style="width:160.2pt;height:21.6pt" o:ole="">
            <v:imagedata r:id="rId121" o:title=""/>
          </v:shape>
          <o:OLEObject Type="Embed" ProgID="Equation.3" ShapeID="_x0000_i1076" DrawAspect="Content" ObjectID="_1405949761" r:id="rId122"/>
        </w:object>
      </w:r>
      <w:r w:rsidRPr="00B87085">
        <w:rPr>
          <w:lang w:eastAsia="zh-CN"/>
        </w:rPr>
        <w:tab/>
        <w:t>(23c)</w:t>
      </w:r>
    </w:p>
    <w:p w:rsidR="00E833AE" w:rsidRPr="00B87085" w:rsidRDefault="00E833AE" w:rsidP="00B30B30">
      <w:pPr>
        <w:pStyle w:val="Equation"/>
        <w:rPr>
          <w:lang w:eastAsia="zh-CN"/>
        </w:rPr>
      </w:pPr>
      <w:r w:rsidRPr="00B87085">
        <w:rPr>
          <w:lang w:eastAsia="zh-CN"/>
        </w:rPr>
        <w:tab/>
      </w:r>
      <w:r w:rsidRPr="00B87085">
        <w:rPr>
          <w:lang w:eastAsia="zh-CN"/>
        </w:rPr>
        <w:tab/>
      </w:r>
      <w:r w:rsidRPr="00B87085">
        <w:object w:dxaOrig="2659" w:dyaOrig="820">
          <v:shape id="_x0000_i1077" type="#_x0000_t75" style="width:133.2pt;height:40.8pt" o:ole="">
            <v:imagedata r:id="rId123" o:title=""/>
          </v:shape>
          <o:OLEObject Type="Embed" ProgID="Equation.3" ShapeID="_x0000_i1077" DrawAspect="Content" ObjectID="_1405949762" r:id="rId124"/>
        </w:object>
      </w:r>
      <w:r w:rsidRPr="00B87085">
        <w:rPr>
          <w:lang w:eastAsia="zh-CN"/>
        </w:rPr>
        <w:tab/>
        <w:t>(23d)</w:t>
      </w:r>
    </w:p>
    <w:p w:rsidR="00E833AE" w:rsidRPr="00B87085" w:rsidRDefault="00E833AE" w:rsidP="00E833AE">
      <w:r w:rsidRPr="00B87085">
        <w:t xml:space="preserve">donde </w:t>
      </w:r>
      <w:r w:rsidRPr="00B87085">
        <w:sym w:font="Symbol" w:char="F072"/>
      </w:r>
      <w:r w:rsidRPr="00B87085">
        <w:t xml:space="preserve"> es la densidad de vapor de agua (g/m</w:t>
      </w:r>
      <w:r w:rsidRPr="00B87085">
        <w:rPr>
          <w:vertAlign w:val="superscript"/>
        </w:rPr>
        <w:t>3</w:t>
      </w:r>
      <w:r w:rsidRPr="00B87085">
        <w:t>).</w:t>
      </w:r>
    </w:p>
    <w:p w:rsidR="00E833AE" w:rsidRPr="00B87085" w:rsidRDefault="00E833AE" w:rsidP="00E833AE">
      <w:r w:rsidRPr="00B87085">
        <w:t>La Fig. 5 muestra la atenuación específica de 1 a 350 GHz a nivel del mar para aire seco y para vapor de agua con una densidad de 7,5 g/m</w:t>
      </w:r>
      <w:r w:rsidRPr="00B87085">
        <w:rPr>
          <w:vertAlign w:val="superscript"/>
        </w:rPr>
        <w:t>3</w:t>
      </w:r>
      <w:r w:rsidRPr="00B87085">
        <w:t>.</w:t>
      </w:r>
    </w:p>
    <w:p w:rsidR="00E833AE" w:rsidRPr="00B87085" w:rsidRDefault="00E833AE" w:rsidP="00E833AE">
      <w:pPr>
        <w:pStyle w:val="Heading1"/>
      </w:pPr>
      <w:bookmarkStart w:id="21" w:name="_Toc398098493"/>
      <w:bookmarkStart w:id="22" w:name="_Toc117666014"/>
      <w:r w:rsidRPr="00B87085">
        <w:t>2</w:t>
      </w:r>
      <w:r w:rsidRPr="00B87085">
        <w:tab/>
        <w:t>Atenuación en el trayecto</w:t>
      </w:r>
      <w:bookmarkEnd w:id="21"/>
      <w:bookmarkEnd w:id="22"/>
    </w:p>
    <w:p w:rsidR="00E833AE" w:rsidRDefault="00B30B30" w:rsidP="00E833AE">
      <w:pPr>
        <w:pStyle w:val="Heading2"/>
      </w:pPr>
      <w:bookmarkStart w:id="23" w:name="_Toc398098494"/>
      <w:bookmarkStart w:id="24" w:name="_Toc117666015"/>
      <w:r w:rsidRPr="00B87085">
        <w:t>2.1</w:t>
      </w:r>
      <w:r w:rsidRPr="00B87085">
        <w:tab/>
        <w:t>T</w:t>
      </w:r>
      <w:r w:rsidR="00E833AE" w:rsidRPr="00B87085">
        <w:t>rayectos terrenales</w:t>
      </w:r>
      <w:bookmarkEnd w:id="23"/>
      <w:bookmarkEnd w:id="24"/>
    </w:p>
    <w:p w:rsidR="00F20DB6" w:rsidRPr="00F20DB6" w:rsidRDefault="00F20DB6" w:rsidP="00F20DB6">
      <w:pPr>
        <w:pStyle w:val="Blanc"/>
      </w:pPr>
    </w:p>
    <w:p w:rsidR="00E833AE" w:rsidRPr="00B87085" w:rsidRDefault="00E833AE" w:rsidP="00E72675">
      <w:pPr>
        <w:spacing w:before="0"/>
      </w:pPr>
      <w:r w:rsidRPr="00B87085">
        <w:t>En un trayecto horizontal o ligeramente inclinado y próximo al suelo, la atenuación en el trayecto,</w:t>
      </w:r>
      <w:r w:rsidR="00E72675">
        <w:t xml:space="preserve"> </w:t>
      </w:r>
      <w:r w:rsidRPr="00B87085">
        <w:rPr>
          <w:i/>
        </w:rPr>
        <w:t>A</w:t>
      </w:r>
      <w:r w:rsidRPr="00B87085">
        <w:t>, puede escribirse como sigue:</w:t>
      </w:r>
    </w:p>
    <w:p w:rsidR="00E833AE" w:rsidRPr="00B87085" w:rsidRDefault="00E833AE" w:rsidP="00F20DB6">
      <w:pPr>
        <w:pStyle w:val="Blanc"/>
        <w:rPr>
          <w:lang w:val="es-ES" w:eastAsia="zh-CN"/>
        </w:rPr>
      </w:pPr>
    </w:p>
    <w:p w:rsidR="00E833AE" w:rsidRPr="00B87085" w:rsidRDefault="00E833AE" w:rsidP="00F20DB6">
      <w:pPr>
        <w:pStyle w:val="Equation"/>
        <w:spacing w:before="0"/>
      </w:pPr>
      <w:r w:rsidRPr="00B87085">
        <w:tab/>
      </w:r>
      <w:r w:rsidRPr="00B87085">
        <w:tab/>
      </w:r>
      <w:r w:rsidRPr="00B87085">
        <w:rPr>
          <w:position w:val="-12"/>
        </w:rPr>
        <w:object w:dxaOrig="3240" w:dyaOrig="360">
          <v:shape id="_x0000_i1078" type="#_x0000_t75" style="width:162pt;height:18pt" o:ole="">
            <v:imagedata r:id="rId125" o:title=""/>
          </v:shape>
          <o:OLEObject Type="Embed" ProgID="Equation.3" ShapeID="_x0000_i1078" DrawAspect="Content" ObjectID="_1405949763" r:id="rId126"/>
        </w:object>
      </w:r>
      <w:r w:rsidRPr="00B87085">
        <w:tab/>
        <w:t>(24)</w:t>
      </w:r>
    </w:p>
    <w:p w:rsidR="00E833AE" w:rsidRPr="00B87085" w:rsidRDefault="00E833AE" w:rsidP="00F20DB6">
      <w:pPr>
        <w:spacing w:before="0"/>
      </w:pPr>
      <w:r w:rsidRPr="00B87085">
        <w:t xml:space="preserve">donde </w:t>
      </w:r>
      <w:r w:rsidRPr="00B87085">
        <w:rPr>
          <w:i/>
        </w:rPr>
        <w:t>r</w:t>
      </w:r>
      <w:r w:rsidRPr="00B87085">
        <w:rPr>
          <w:vertAlign w:val="subscript"/>
        </w:rPr>
        <w:t>0</w:t>
      </w:r>
      <w:r w:rsidRPr="00B87085">
        <w:t xml:space="preserve"> es la longitud del trayecto (km).</w:t>
      </w:r>
    </w:p>
    <w:p w:rsidR="00E833AE" w:rsidRPr="00B87085" w:rsidRDefault="00E833AE" w:rsidP="00E833AE">
      <w:pPr>
        <w:pStyle w:val="FigureNo"/>
      </w:pPr>
      <w:bookmarkStart w:id="25" w:name="_Toc398098495"/>
      <w:r w:rsidRPr="00B87085">
        <w:lastRenderedPageBreak/>
        <w:t>figurA 5</w:t>
      </w:r>
    </w:p>
    <w:p w:rsidR="00E833AE" w:rsidRDefault="00E833AE" w:rsidP="00E833AE">
      <w:pPr>
        <w:pStyle w:val="Figuretitle"/>
      </w:pPr>
      <w:r w:rsidRPr="00B87085">
        <w:t>Atenuación específica debida a los gases</w:t>
      </w:r>
    </w:p>
    <w:p w:rsidR="00E72675" w:rsidRPr="00EB6444" w:rsidRDefault="00E72675" w:rsidP="00E72675">
      <w:pPr>
        <w:pStyle w:val="Blanc"/>
      </w:pPr>
    </w:p>
    <w:p w:rsidR="00DD01A8" w:rsidRPr="00B87085" w:rsidRDefault="001B3CE8" w:rsidP="00DD01A8">
      <w:pPr>
        <w:pStyle w:val="Figure"/>
      </w:pPr>
      <w:r w:rsidRPr="00B87085">
        <w:object w:dxaOrig="11788" w:dyaOrig="16752">
          <v:shape id="_x0000_i1079" type="#_x0000_t75" style="width:417pt;height:594pt" o:ole="">
            <v:imagedata r:id="rId127" o:title=""/>
          </v:shape>
          <o:OLEObject Type="Embed" ProgID="CorelDRAW.Graphic.14" ShapeID="_x0000_i1079" DrawAspect="Content" ObjectID="_1405949764" r:id="rId128"/>
        </w:object>
      </w:r>
    </w:p>
    <w:p w:rsidR="00E833AE" w:rsidRPr="00B87085" w:rsidRDefault="003136CF" w:rsidP="00E833AE">
      <w:pPr>
        <w:pStyle w:val="Heading2"/>
      </w:pPr>
      <w:bookmarkStart w:id="26" w:name="_Toc117666016"/>
      <w:r w:rsidRPr="00B87085">
        <w:lastRenderedPageBreak/>
        <w:t>2.2</w:t>
      </w:r>
      <w:r w:rsidRPr="00B87085">
        <w:tab/>
        <w:t>T</w:t>
      </w:r>
      <w:r w:rsidR="00E833AE" w:rsidRPr="00B87085">
        <w:t>rayectos oblicuos</w:t>
      </w:r>
      <w:bookmarkEnd w:id="25"/>
      <w:bookmarkEnd w:id="26"/>
    </w:p>
    <w:p w:rsidR="00E833AE" w:rsidRPr="00B87085" w:rsidRDefault="00E833AE" w:rsidP="00E72675">
      <w:pPr>
        <w:keepNext/>
        <w:keepLines/>
      </w:pPr>
      <w:r w:rsidRPr="00B87085">
        <w:t xml:space="preserve">Este punto contiene algoritmos sencillos para estimar la atenuación gaseosa a lo largo de trayectos inclinados que atraviesan la atmósfera de la Tierra, definiendo una altura equivalente que puede multiplicarse por la atenuación específica calculada en el § 1 para obtener la atenuación cenital. Las alturas equivalentes dependen de la presión y, por tanto, pueden emplearse para determinar la atenuación cenital desde el nivel del mar hasta unos 10 km de altitud. Las atenuaciones cenitales resultantes tienen una precisión de </w:t>
      </w:r>
      <w:r w:rsidRPr="00B87085">
        <w:rPr>
          <w:rFonts w:ascii="Symbol" w:hAnsi="Symbol"/>
        </w:rPr>
        <w:sym w:font="Symbol" w:char="F0B1"/>
      </w:r>
      <w:r w:rsidRPr="00B87085">
        <w:t>10% desde el nivel del mar hasta altitudes de aproximadamente 10 km, utilizando la presión, temperatura y densidad de vapor de agua adecuadas a la altitud de interés. Para altitudes superiores a 10 km, y, en particular, para frecuencias que se encuentran a menos de 0,5 GHz de los centros de las rayas de resonancia a cualquier altitud, debe utilizarse el procedimiento del Anexo 1. Obsérvese que la función Gaussiana en la ecuación</w:t>
      </w:r>
      <w:r w:rsidR="00F34B43">
        <w:t> </w:t>
      </w:r>
      <w:r w:rsidRPr="00B87085">
        <w:t>(25b) que describe la altura equivalente para el oxígeno en la banda de 60 GHz puede dar lugar a errores superiores al</w:t>
      </w:r>
      <w:r w:rsidR="00E72675">
        <w:t> </w:t>
      </w:r>
      <w:r w:rsidRPr="00B87085">
        <w:t>10% a ciertas frecuencias, dado que este procedimiento no puede reproducir la estructura que muestra la Fig. 7. Las siguientes ecuaciones se han obtenido de las atenuaciones cenitales calculadas con el procedimiento descrito en el Anexo</w:t>
      </w:r>
      <w:r w:rsidR="00F34B43">
        <w:t> </w:t>
      </w:r>
      <w:r w:rsidRPr="00B87085">
        <w:t>1, e integran las atenuaciones numéricas en una anchura de banda de 500 MHz; por consiguiente, las atenuaciones resultantes representan efectivamente los valores mínimos aproximados en la banda 50-70 GHz. Luego puede determinarse la atenuación del trayecto para ángulos de elevación distintos del cenit utilizando los procedimientos descritos más adelante en este punto. Para el aire seco, la altura equivalente viene dada por:</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6"/>
        </w:rPr>
        <w:object w:dxaOrig="3600" w:dyaOrig="740">
          <v:shape id="_x0000_i1080" type="#_x0000_t75" style="width:180pt;height:37.2pt" o:ole="">
            <v:imagedata r:id="rId129" o:title=""/>
          </v:shape>
          <o:OLEObject Type="Embed" ProgID="Equation.3" ShapeID="_x0000_i1080" DrawAspect="Content" ObjectID="_1405949765" r:id="rId130"/>
        </w:object>
      </w:r>
      <w:r w:rsidRPr="00B87085">
        <w:tab/>
        <w:t>(25a)</w:t>
      </w:r>
    </w:p>
    <w:p w:rsidR="00E833AE" w:rsidRPr="00B87085" w:rsidRDefault="00E833AE" w:rsidP="00E833AE">
      <w:r w:rsidRPr="00B87085">
        <w:t>siendo:</w:t>
      </w:r>
    </w:p>
    <w:p w:rsidR="00E833AE" w:rsidRPr="00B87085" w:rsidRDefault="00E833AE" w:rsidP="00E833AE">
      <w:pPr>
        <w:pStyle w:val="Equation"/>
      </w:pPr>
      <w:r w:rsidRPr="00B87085">
        <w:tab/>
      </w:r>
      <w:r w:rsidRPr="00B87085">
        <w:tab/>
      </w:r>
      <w:r w:rsidRPr="00B87085">
        <w:rPr>
          <w:position w:val="-44"/>
        </w:rPr>
        <w:object w:dxaOrig="5520" w:dyaOrig="999">
          <v:shape id="_x0000_i1081" type="#_x0000_t75" style="width:276pt;height:49.8pt" o:ole="">
            <v:imagedata r:id="rId131" o:title=""/>
          </v:shape>
          <o:OLEObject Type="Embed" ProgID="Equation.3" ShapeID="_x0000_i1081" DrawAspect="Content" ObjectID="_1405949766" r:id="rId132"/>
        </w:object>
      </w:r>
      <w:r w:rsidRPr="00B87085">
        <w:tab/>
        <w:t>(25b)</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6"/>
        </w:rPr>
        <w:object w:dxaOrig="3980" w:dyaOrig="780">
          <v:shape id="_x0000_i1082" type="#_x0000_t75" style="width:199.2pt;height:39pt" o:ole="">
            <v:imagedata r:id="rId133" o:title=""/>
          </v:shape>
          <o:OLEObject Type="Embed" ProgID="Equation.3" ShapeID="_x0000_i1082" DrawAspect="Content" ObjectID="_1405949767" r:id="rId134"/>
        </w:object>
      </w:r>
      <w:r w:rsidRPr="00B87085">
        <w:tab/>
        <w:t>(25c)</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6"/>
        </w:rPr>
        <w:object w:dxaOrig="6759" w:dyaOrig="800">
          <v:shape id="_x0000_i1083" type="#_x0000_t75" style="width:337.8pt;height:40.2pt" o:ole="">
            <v:imagedata r:id="rId135" o:title=""/>
          </v:shape>
          <o:OLEObject Type="Embed" ProgID="Equation.3" ShapeID="_x0000_i1083" DrawAspect="Content" ObjectID="_1405949768" r:id="rId136"/>
        </w:object>
      </w:r>
      <w:r w:rsidRPr="00B87085">
        <w:tab/>
        <w:t>(25d)</w:t>
      </w:r>
    </w:p>
    <w:p w:rsidR="00E833AE" w:rsidRPr="00B87085" w:rsidRDefault="00E833AE" w:rsidP="00E833AE">
      <w:r w:rsidRPr="00B87085">
        <w:t>con la restricción de que:</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14"/>
        </w:rPr>
        <w:object w:dxaOrig="3400" w:dyaOrig="440">
          <v:shape id="_x0000_i1084" type="#_x0000_t75" style="width:170.4pt;height:21.6pt" o:ole="">
            <v:imagedata r:id="rId137" o:title=""/>
          </v:shape>
          <o:OLEObject Type="Embed" ProgID="Equation.3" ShapeID="_x0000_i1084" DrawAspect="Content" ObjectID="_1405949769" r:id="rId138"/>
        </w:object>
      </w:r>
      <w:r w:rsidRPr="00B87085">
        <w:tab/>
        <w:t>(25e)</w:t>
      </w:r>
    </w:p>
    <w:p w:rsidR="00E833AE" w:rsidRPr="00B87085" w:rsidRDefault="00E833AE" w:rsidP="00E833AE">
      <w:pPr>
        <w:spacing w:before="60"/>
      </w:pPr>
      <w:r w:rsidRPr="00B87085">
        <w:t>y para el vapor de agua, la altura equivalente es:</w:t>
      </w:r>
      <w:bookmarkStart w:id="27" w:name="F005"/>
    </w:p>
    <w:p w:rsidR="00E833AE" w:rsidRPr="00B87085" w:rsidRDefault="00E833AE" w:rsidP="00E833AE">
      <w:pPr>
        <w:pStyle w:val="Blanc"/>
        <w:rPr>
          <w:lang w:val="es-ES"/>
        </w:rPr>
      </w:pPr>
    </w:p>
    <w:p w:rsidR="00E833AE" w:rsidRPr="00B87085" w:rsidRDefault="00E833AE" w:rsidP="00E833AE">
      <w:pPr>
        <w:pStyle w:val="Equation"/>
        <w:tabs>
          <w:tab w:val="clear" w:pos="794"/>
          <w:tab w:val="clear" w:pos="4820"/>
          <w:tab w:val="left" w:pos="360"/>
          <w:tab w:val="center" w:pos="4500"/>
        </w:tabs>
      </w:pPr>
      <w:r w:rsidRPr="00B87085">
        <w:tab/>
      </w:r>
      <w:r w:rsidRPr="00B87085">
        <w:tab/>
      </w:r>
      <w:r w:rsidRPr="00B87085">
        <w:rPr>
          <w:position w:val="-32"/>
        </w:rPr>
        <w:object w:dxaOrig="7820" w:dyaOrig="740">
          <v:shape id="_x0000_i1085" type="#_x0000_t75" style="width:391.2pt;height:37.2pt" o:ole="">
            <v:imagedata r:id="rId139" o:title=""/>
          </v:shape>
          <o:OLEObject Type="Embed" ProgID="Equation.3" ShapeID="_x0000_i1085" DrawAspect="Content" ObjectID="_1405949770" r:id="rId140"/>
        </w:object>
      </w:r>
      <w:r w:rsidRPr="00B87085">
        <w:tab/>
        <w:t>(26a)</w:t>
      </w:r>
    </w:p>
    <w:p w:rsidR="00E833AE" w:rsidRPr="00B87085" w:rsidRDefault="00E833AE" w:rsidP="00E833AE">
      <w:pPr>
        <w:pStyle w:val="Equation"/>
      </w:pPr>
      <w:r w:rsidRPr="00B87085">
        <w:tab/>
      </w:r>
      <w:r w:rsidRPr="00B87085">
        <w:tab/>
        <w:t xml:space="preserve">para  </w:t>
      </w:r>
      <w:r w:rsidRPr="00B87085">
        <w:rPr>
          <w:i/>
        </w:rPr>
        <w:t>f</w:t>
      </w:r>
      <w:r w:rsidRPr="00B87085">
        <w:t xml:space="preserve">  </w:t>
      </w:r>
      <w:r w:rsidRPr="00B87085">
        <w:sym w:font="Symbol" w:char="F0A3"/>
      </w:r>
      <w:r w:rsidRPr="00B87085">
        <w:t xml:space="preserve">  350 GHz</w:t>
      </w:r>
      <w:bookmarkEnd w:id="27"/>
    </w:p>
    <w:p w:rsidR="00FF38B3" w:rsidRDefault="00FF38B3" w:rsidP="00FF38B3">
      <w:pPr>
        <w:pStyle w:val="Equation"/>
        <w:rPr>
          <w:sz w:val="20"/>
          <w:lang w:val="en-US"/>
        </w:rPr>
      </w:pPr>
      <w:r>
        <w:rPr>
          <w:lang w:val="en-US"/>
        </w:rPr>
        <w:tab/>
      </w:r>
      <w:r>
        <w:rPr>
          <w:lang w:val="en-US"/>
        </w:rPr>
        <w:tab/>
      </w:r>
      <w:r w:rsidRPr="000B700B">
        <w:rPr>
          <w:position w:val="-34"/>
        </w:rPr>
        <w:object w:dxaOrig="3080" w:dyaOrig="720">
          <v:shape id="_x0000_i1086" type="#_x0000_t75" style="width:154.2pt;height:36pt" o:ole="">
            <v:imagedata r:id="rId141" o:title=""/>
          </v:shape>
          <o:OLEObject Type="Embed" ProgID="Equation.3" ShapeID="_x0000_i1086" DrawAspect="Content" ObjectID="_1405949771" r:id="rId142"/>
        </w:object>
      </w:r>
      <w:r>
        <w:rPr>
          <w:lang w:val="en-US"/>
        </w:rPr>
        <w:tab/>
        <w:t>(26b)</w:t>
      </w:r>
    </w:p>
    <w:p w:rsidR="00E833AE" w:rsidRPr="00B87085" w:rsidRDefault="00E833AE" w:rsidP="00E72675">
      <w:pPr>
        <w:keepLines/>
      </w:pPr>
      <w:r w:rsidRPr="00B87085">
        <w:lastRenderedPageBreak/>
        <w:t>La atenuación cenital entre 50 y 70</w:t>
      </w:r>
      <w:r w:rsidR="00E72675">
        <w:t> </w:t>
      </w:r>
      <w:r w:rsidRPr="00B87085">
        <w:t>GHz es una función complicada de la frecuencia, como puede observarse en la Fig. 7, y los anteriores algoritmos para la altura equivalente pueden proporcionar únicamente una estimación aproximada, en general, de los niveles mínimos de atenuación que probablemente aparezcan en esta gama de frecuencias. Para obtener una mayor precisión, debe utilizarse el procedimiento descrito en el Anexo 1.</w:t>
      </w:r>
    </w:p>
    <w:p w:rsidR="00E833AE" w:rsidRPr="00B87085" w:rsidRDefault="00E833AE" w:rsidP="00E833AE">
      <w:r w:rsidRPr="00B87085">
        <w:t>El concepto de altura equivalente se basa en la hipótesis de una atmósfera exponencial especificada mediante una altura de escala que describe la disminución de densidad con la altitud. Nótese que estas alturas de escala para el aire seco y el vapor de agua pueden variar con la latitud, la estación y/o el clima y que las distribuciones del vapor de agua en la atmósfera real pueden diferir considerablemente de la exponencial, con los cambios correspondientes de las alturas equivalentes. Los valores indicados más arriba se aplican hasta altitudes de aproximadamente 10 km.</w:t>
      </w:r>
    </w:p>
    <w:p w:rsidR="00E833AE" w:rsidRPr="00B87085" w:rsidRDefault="00E833AE" w:rsidP="00E833AE">
      <w:r w:rsidRPr="00B87085">
        <w:t>La atenuación cenital total entonces será:</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12"/>
        </w:rPr>
        <w:object w:dxaOrig="2520" w:dyaOrig="360">
          <v:shape id="_x0000_i1087" type="#_x0000_t75" style="width:126pt;height:18pt" o:ole="">
            <v:imagedata r:id="rId143" o:title=""/>
          </v:shape>
          <o:OLEObject Type="Embed" ProgID="Equation.3" ShapeID="_x0000_i1087" DrawAspect="Content" ObjectID="_1405949772" r:id="rId144"/>
        </w:object>
      </w:r>
      <w:r w:rsidRPr="00B87085">
        <w:tab/>
        <w:t>(27)</w:t>
      </w:r>
    </w:p>
    <w:p w:rsidR="00E833AE" w:rsidRPr="00B87085" w:rsidRDefault="00E833AE" w:rsidP="00E833AE">
      <w:pPr>
        <w:pStyle w:val="Blanc"/>
        <w:rPr>
          <w:lang w:val="es-ES"/>
        </w:rPr>
      </w:pPr>
    </w:p>
    <w:p w:rsidR="00E833AE" w:rsidRPr="00B87085" w:rsidRDefault="00E833AE" w:rsidP="00E833AE">
      <w:r w:rsidRPr="00B87085">
        <w:t>La Fig. 6 muestra la atenuación cenital total a nivel del mar, así como la atenuación debida a la atmósfera seca y el vapor de agua, utilizando la atmósfera de referencia mundial anual med</w:t>
      </w:r>
      <w:r w:rsidR="00F34B43">
        <w:t xml:space="preserve">ia indicada en la Recomendación </w:t>
      </w:r>
      <w:r w:rsidRPr="00B87085">
        <w:t>UIT</w:t>
      </w:r>
      <w:r w:rsidRPr="00B87085">
        <w:noBreakHyphen/>
        <w:t>R P.835. Entre 50 y 70 GHz puede obtenerse una mayor precisión con las curvas de la Fig. 7, a partir de 0 km de altura. Esta Figura se obtuvo utilizando el cálculo raya por raya que se describe en el Anexo 1.</w:t>
      </w:r>
    </w:p>
    <w:p w:rsidR="00E833AE" w:rsidRPr="00B87085" w:rsidRDefault="00E833AE" w:rsidP="00E833AE">
      <w:pPr>
        <w:pStyle w:val="Heading3"/>
      </w:pPr>
      <w:r w:rsidRPr="00B87085">
        <w:t>2.2.1</w:t>
      </w:r>
      <w:r w:rsidRPr="00B87085">
        <w:tab/>
        <w:t xml:space="preserve">Ángulos de elevación comprendidos entre </w:t>
      </w:r>
      <w:r w:rsidRPr="00B87085">
        <w:rPr>
          <w:rFonts w:ascii="Times New Roman Bold" w:hAnsi="Times New Roman Bold"/>
        </w:rPr>
        <w:t>5°</w:t>
      </w:r>
      <w:r w:rsidRPr="00B87085">
        <w:t xml:space="preserve"> y 90</w:t>
      </w:r>
      <w:r w:rsidRPr="00B87085">
        <w:rPr>
          <w:rFonts w:ascii="Times New Roman Bold" w:hAnsi="Times New Roman Bold"/>
        </w:rPr>
        <w:t>°</w:t>
      </w:r>
    </w:p>
    <w:p w:rsidR="00E833AE" w:rsidRPr="00B87085" w:rsidRDefault="00E833AE" w:rsidP="00E833AE">
      <w:pPr>
        <w:pStyle w:val="Heading4"/>
      </w:pPr>
      <w:r w:rsidRPr="00B87085">
        <w:t>2.2.1.1</w:t>
      </w:r>
      <w:r w:rsidRPr="00B87085">
        <w:tab/>
        <w:t>Trayectos Tierra-espacio</w:t>
      </w:r>
    </w:p>
    <w:p w:rsidR="00E833AE" w:rsidRPr="00B87085" w:rsidRDefault="00E833AE" w:rsidP="00E833AE">
      <w:bookmarkStart w:id="28" w:name="dsgno"/>
      <w:bookmarkStart w:id="29" w:name="título"/>
      <w:bookmarkEnd w:id="28"/>
      <w:bookmarkEnd w:id="29"/>
      <w:r w:rsidRPr="00B87085">
        <w:t xml:space="preserve">Para un ángulo, </w:t>
      </w:r>
      <w:r w:rsidRPr="00B87085">
        <w:sym w:font="Symbol" w:char="F06A"/>
      </w:r>
      <w:r w:rsidRPr="00B87085">
        <w:t>, de elevación comprendida entre 5° y 90°, la atenuación  en el trayecto se obtiene mediante la ley de la cosecante como sigue:</w:t>
      </w:r>
    </w:p>
    <w:p w:rsidR="00E833AE" w:rsidRPr="00B87085" w:rsidRDefault="00E833AE" w:rsidP="00E833AE">
      <w:r w:rsidRPr="00B87085">
        <w:t>Para la atenuación en el trayecto basado en los datos meteorológicos en la superficie:</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0"/>
        </w:rPr>
        <w:object w:dxaOrig="2260" w:dyaOrig="680">
          <v:shape id="_x0000_i1088" type="#_x0000_t75" style="width:112.8pt;height:34.2pt" o:ole="">
            <v:imagedata r:id="rId145" o:title=""/>
          </v:shape>
          <o:OLEObject Type="Embed" ProgID="Equation.3" ShapeID="_x0000_i1088" DrawAspect="Content" ObjectID="_1405949773" r:id="rId146"/>
        </w:object>
      </w:r>
      <w:r w:rsidRPr="00B87085">
        <w:tab/>
        <w:t>(28)</w:t>
      </w:r>
    </w:p>
    <w:p w:rsidR="00E833AE" w:rsidRPr="00B87085" w:rsidRDefault="00E833AE" w:rsidP="00E833AE">
      <w:pPr>
        <w:pStyle w:val="Blanc"/>
        <w:rPr>
          <w:lang w:val="es-ES"/>
        </w:rPr>
      </w:pPr>
    </w:p>
    <w:p w:rsidR="00E833AE" w:rsidRPr="00B87085" w:rsidRDefault="00E833AE" w:rsidP="00E833AE">
      <w:r w:rsidRPr="00B87085">
        <w:rPr>
          <w:position w:val="-12"/>
        </w:rPr>
        <w:object w:dxaOrig="3760" w:dyaOrig="360">
          <v:shape id="_x0000_i1089" type="#_x0000_t75" style="width:187.8pt;height:18pt" o:ole="">
            <v:imagedata r:id="rId147" o:title=""/>
          </v:shape>
          <o:OLEObject Type="Embed" ProgID="Equation.3" ShapeID="_x0000_i1089" DrawAspect="Content" ObjectID="_1405949774" r:id="rId148"/>
        </w:object>
      </w:r>
    </w:p>
    <w:p w:rsidR="00E833AE" w:rsidRPr="00B87085" w:rsidRDefault="00E833AE" w:rsidP="00E833AE">
      <w:r w:rsidRPr="00B87085">
        <w:t>Para la atenuación en el trayecto basado en el contenido integrado de vapor de agua: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0"/>
        </w:rPr>
        <w:object w:dxaOrig="3120" w:dyaOrig="680">
          <v:shape id="_x0000_i1090" type="#_x0000_t75" style="width:156pt;height:34.2pt" o:ole="">
            <v:imagedata r:id="rId149" o:title=""/>
          </v:shape>
          <o:OLEObject Type="Embed" ProgID="Equation.3" ShapeID="_x0000_i1090" DrawAspect="Content" ObjectID="_1405949775" r:id="rId150"/>
        </w:object>
      </w:r>
      <w:r w:rsidRPr="00B87085">
        <w:tab/>
        <w:t>(29)</w:t>
      </w:r>
    </w:p>
    <w:p w:rsidR="00E833AE" w:rsidRPr="00B87085" w:rsidRDefault="00E833AE" w:rsidP="00E833AE">
      <w:pPr>
        <w:pStyle w:val="Blanc"/>
        <w:rPr>
          <w:lang w:val="es-ES"/>
        </w:rPr>
      </w:pPr>
    </w:p>
    <w:p w:rsidR="00E833AE" w:rsidRPr="00B87085" w:rsidRDefault="00E833AE" w:rsidP="00E833AE">
      <w:r w:rsidRPr="00B87085">
        <w:t xml:space="preserve">donde </w:t>
      </w:r>
      <w:r w:rsidRPr="00B87085">
        <w:rPr>
          <w:i/>
        </w:rPr>
        <w:t>A</w:t>
      </w:r>
      <w:r w:rsidRPr="00B87085">
        <w:rPr>
          <w:i/>
          <w:iCs/>
          <w:vertAlign w:val="subscript"/>
        </w:rPr>
        <w:t>w</w:t>
      </w:r>
      <w:r w:rsidRPr="00B87085">
        <w:t>(</w:t>
      </w:r>
      <w:r w:rsidRPr="00B87085">
        <w:rPr>
          <w:i/>
        </w:rPr>
        <w:t>p</w:t>
      </w:r>
      <w:r w:rsidRPr="00B87085">
        <w:t>) aparece en el § 2.3.</w:t>
      </w:r>
    </w:p>
    <w:p w:rsidR="00E833AE" w:rsidRPr="00B87085" w:rsidRDefault="00E833AE" w:rsidP="00E833AE">
      <w:pPr>
        <w:pStyle w:val="Heading4"/>
      </w:pPr>
      <w:bookmarkStart w:id="30" w:name="_Toc398097702"/>
      <w:bookmarkStart w:id="31" w:name="_Toc398098497"/>
      <w:r w:rsidRPr="00B87085">
        <w:lastRenderedPageBreak/>
        <w:t>2.2.1.2</w:t>
      </w:r>
      <w:r w:rsidRPr="00B87085">
        <w:tab/>
        <w:t>Trayectos oblicuos</w:t>
      </w:r>
    </w:p>
    <w:p w:rsidR="00E833AE" w:rsidRPr="00B87085" w:rsidRDefault="00E833AE" w:rsidP="00F34B43">
      <w:pPr>
        <w:keepNext/>
        <w:keepLines/>
      </w:pPr>
      <w:r w:rsidRPr="00B87085">
        <w:t>Para conocer los valores de la atenuación sobre un trayecto oblicuo entre una estación situada a una altitud </w:t>
      </w:r>
      <w:r w:rsidRPr="00B87085">
        <w:rPr>
          <w:i/>
        </w:rPr>
        <w:t>h</w:t>
      </w:r>
      <w:r w:rsidRPr="00B87085">
        <w:rPr>
          <w:vertAlign w:val="subscript"/>
        </w:rPr>
        <w:t>1</w:t>
      </w:r>
      <w:r w:rsidRPr="00B87085">
        <w:t xml:space="preserve"> y otra a una altitud mayor </w:t>
      </w:r>
      <w:r w:rsidRPr="00B87085">
        <w:rPr>
          <w:i/>
        </w:rPr>
        <w:t>h</w:t>
      </w:r>
      <w:r w:rsidRPr="00B87085">
        <w:rPr>
          <w:vertAlign w:val="subscript"/>
        </w:rPr>
        <w:t>2</w:t>
      </w:r>
      <w:r w:rsidRPr="00B87085">
        <w:t>, siendo ambas altitudes inferiores a 10</w:t>
      </w:r>
      <w:r w:rsidR="00F34B43">
        <w:t> </w:t>
      </w:r>
      <w:r w:rsidRPr="00B87085">
        <w:t>km por encima del nivel medio del mar, deberán sustituirse en la ecuación (28) los valores </w:t>
      </w:r>
      <w:r w:rsidRPr="00B87085">
        <w:rPr>
          <w:i/>
        </w:rPr>
        <w:t>h</w:t>
      </w:r>
      <w:r w:rsidRPr="00B87085">
        <w:rPr>
          <w:i/>
          <w:iCs/>
          <w:vertAlign w:val="subscript"/>
        </w:rPr>
        <w:t>o</w:t>
      </w:r>
      <w:r w:rsidRPr="00B87085">
        <w:t xml:space="preserve"> y </w:t>
      </w:r>
      <w:r w:rsidRPr="00B87085">
        <w:rPr>
          <w:i/>
        </w:rPr>
        <w:t>h</w:t>
      </w:r>
      <w:r w:rsidRPr="00B87085">
        <w:rPr>
          <w:i/>
          <w:iCs/>
          <w:vertAlign w:val="subscript"/>
        </w:rPr>
        <w:t>w</w:t>
      </w:r>
      <w:r w:rsidRPr="00B87085">
        <w:t xml:space="preserve"> respectivamente por los valores </w:t>
      </w:r>
      <w:r w:rsidRPr="00B87085">
        <w:rPr>
          <w:position w:val="-12"/>
        </w:rPr>
        <w:object w:dxaOrig="279" w:dyaOrig="360">
          <v:shape id="_x0000_i1091" type="#_x0000_t75" style="width:13.8pt;height:18pt" o:ole="">
            <v:imagedata r:id="rId151" o:title=""/>
          </v:shape>
          <o:OLEObject Type="Embed" ProgID="Equation.3" ShapeID="_x0000_i1091" DrawAspect="Content" ObjectID="_1405949776" r:id="rId152"/>
        </w:object>
      </w:r>
      <w:r w:rsidRPr="00B87085">
        <w:t xml:space="preserve"> y </w:t>
      </w:r>
      <w:r w:rsidRPr="00B87085">
        <w:rPr>
          <w:position w:val="-12"/>
        </w:rPr>
        <w:object w:dxaOrig="300" w:dyaOrig="360">
          <v:shape id="_x0000_i1092" type="#_x0000_t75" style="width:15pt;height:18pt" o:ole="">
            <v:imagedata r:id="rId153" o:title=""/>
          </v:shape>
          <o:OLEObject Type="Embed" ProgID="Equation.3" ShapeID="_x0000_i1092" DrawAspect="Content" ObjectID="_1405949777" r:id="rId154"/>
        </w:object>
      </w:r>
      <w:r w:rsidRPr="00B87085">
        <w:t>:</w:t>
      </w:r>
    </w:p>
    <w:p w:rsidR="00E833AE" w:rsidRPr="00B87085" w:rsidRDefault="00E833AE" w:rsidP="00E833AE">
      <w:pPr>
        <w:pStyle w:val="Blanc"/>
        <w:rPr>
          <w:lang w:val="es-ES"/>
        </w:rPr>
      </w:pPr>
    </w:p>
    <w:p w:rsidR="00E833AE" w:rsidRPr="00B87085" w:rsidRDefault="00E833AE" w:rsidP="00E833AE">
      <w:pPr>
        <w:pStyle w:val="Equation"/>
        <w:keepNext/>
        <w:keepLines/>
      </w:pPr>
      <w:r w:rsidRPr="00B87085">
        <w:tab/>
      </w:r>
      <w:r w:rsidRPr="00B87085">
        <w:tab/>
      </w:r>
      <w:r w:rsidRPr="00B87085">
        <w:rPr>
          <w:position w:val="-12"/>
        </w:rPr>
        <w:object w:dxaOrig="3940" w:dyaOrig="540">
          <v:shape id="_x0000_i1093" type="#_x0000_t75" style="width:196.8pt;height:27pt" o:ole="">
            <v:imagedata r:id="rId155" o:title=""/>
          </v:shape>
          <o:OLEObject Type="Embed" ProgID="Equation.3" ShapeID="_x0000_i1093" DrawAspect="Content" ObjectID="_1405949778" r:id="rId156"/>
        </w:object>
      </w:r>
      <w:r w:rsidRPr="00B87085">
        <w:tab/>
        <w:t>(30)</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12"/>
        </w:rPr>
        <w:object w:dxaOrig="4060" w:dyaOrig="540">
          <v:shape id="_x0000_i1094" type="#_x0000_t75" style="width:202.8pt;height:27pt" o:ole="">
            <v:imagedata r:id="rId157" o:title=""/>
          </v:shape>
          <o:OLEObject Type="Embed" ProgID="Equation.3" ShapeID="_x0000_i1094" DrawAspect="Content" ObjectID="_1405949779" r:id="rId158"/>
        </w:object>
      </w:r>
      <w:r w:rsidRPr="00B87085">
        <w:tab/>
        <w:t>(31)</w:t>
      </w:r>
    </w:p>
    <w:p w:rsidR="00E833AE" w:rsidRPr="00B87085" w:rsidRDefault="00E833AE" w:rsidP="00E833AE">
      <w:pPr>
        <w:pStyle w:val="Blanc"/>
        <w:rPr>
          <w:lang w:val="es-ES"/>
        </w:rPr>
      </w:pPr>
    </w:p>
    <w:p w:rsidR="00E833AE" w:rsidRPr="00B87085" w:rsidRDefault="00E833AE" w:rsidP="00E833AE">
      <w:r w:rsidRPr="00B87085">
        <w:t xml:space="preserve">teniendo en cuenta que el valor </w:t>
      </w:r>
      <w:r w:rsidRPr="00B87085">
        <w:rPr>
          <w:rFonts w:ascii="Symbol" w:hAnsi="Symbol"/>
        </w:rPr>
        <w:t></w:t>
      </w:r>
      <w:r w:rsidRPr="00B87085">
        <w:t xml:space="preserve"> de la densidad de vapor de agua utilizado en la ecuación (23) es el valor hipotético al nivel del mar, calculado del siguiente modo:</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10"/>
        </w:rPr>
        <w:object w:dxaOrig="2000" w:dyaOrig="340">
          <v:shape id="_x0000_i1095" type="#_x0000_t75" style="width:100.2pt;height:16.8pt" o:ole="">
            <v:imagedata r:id="rId159" o:title=""/>
          </v:shape>
          <o:OLEObject Type="Embed" ProgID="Equation.3" ShapeID="_x0000_i1095" DrawAspect="Content" ObjectID="_1405949780" r:id="rId160"/>
        </w:object>
      </w:r>
      <w:r w:rsidRPr="00B87085">
        <w:tab/>
        <w:t>(32)</w:t>
      </w:r>
    </w:p>
    <w:p w:rsidR="00E833AE" w:rsidRPr="00B87085" w:rsidRDefault="00E833AE" w:rsidP="00E833AE">
      <w:pPr>
        <w:pStyle w:val="Blanc"/>
        <w:rPr>
          <w:lang w:val="es-ES"/>
        </w:rPr>
      </w:pPr>
    </w:p>
    <w:p w:rsidR="00E833AE" w:rsidRPr="00B87085" w:rsidRDefault="00E833AE" w:rsidP="00E833AE">
      <w:r w:rsidRPr="00B87085">
        <w:t xml:space="preserve">donde </w:t>
      </w:r>
      <w:r w:rsidRPr="00B87085">
        <w:rPr>
          <w:rFonts w:ascii="Symbol" w:hAnsi="Symbol"/>
        </w:rPr>
        <w:t></w:t>
      </w:r>
      <w:r w:rsidRPr="00B87085">
        <w:rPr>
          <w:vertAlign w:val="subscript"/>
        </w:rPr>
        <w:t>1</w:t>
      </w:r>
      <w:r w:rsidRPr="00B87085">
        <w:t xml:space="preserve"> es el valor correspondiente a la altitud </w:t>
      </w:r>
      <w:r w:rsidRPr="00B87085">
        <w:rPr>
          <w:i/>
        </w:rPr>
        <w:t>h</w:t>
      </w:r>
      <w:r w:rsidRPr="00B87085">
        <w:rPr>
          <w:vertAlign w:val="subscript"/>
        </w:rPr>
        <w:t>1</w:t>
      </w:r>
      <w:r w:rsidRPr="00B87085">
        <w:t xml:space="preserve"> de la estación de que se trate, y se supone que la altura equivalente de densidad de vapor de agua es de 2 km (véase la Recomendación UIT</w:t>
      </w:r>
      <w:r w:rsidRPr="00B87085">
        <w:noBreakHyphen/>
        <w:t>R P.835).</w:t>
      </w:r>
    </w:p>
    <w:p w:rsidR="00E833AE" w:rsidRPr="00B87085" w:rsidRDefault="00E833AE" w:rsidP="00F34B43">
      <w:r w:rsidRPr="00B87085">
        <w:t xml:space="preserve">Las ecuaciones (30), (31) y (32) utilizan diferentes normalizaciones para las alturas equivalentes de aire seco y vapor de agua. Si bien la presión media de aire relativa al nivel del mar puede considerarse constante en todo el mundo (igual a </w:t>
      </w:r>
      <w:r w:rsidRPr="00F34B43">
        <w:t>1</w:t>
      </w:r>
      <w:r w:rsidR="00F34B43">
        <w:t> </w:t>
      </w:r>
      <w:r w:rsidRPr="00F34B43">
        <w:t>013</w:t>
      </w:r>
      <w:r w:rsidRPr="00B87085">
        <w:t> hPa), la densidad de vapor de agua no sólo tiene una amplia gama de variabilidad climática, sino que se mide en la superficie (es decir a la altura de la estación terrena). Para los valores de la densidad de vapor de agua en la superficie, véase la Recomendación UIT-R P.836.</w:t>
      </w:r>
      <w:bookmarkEnd w:id="30"/>
    </w:p>
    <w:p w:rsidR="00E833AE" w:rsidRPr="00B87085" w:rsidRDefault="00E833AE" w:rsidP="00E72675">
      <w:pPr>
        <w:pStyle w:val="Heading3"/>
      </w:pPr>
      <w:r w:rsidRPr="00B87085">
        <w:t>2.2.2</w:t>
      </w:r>
      <w:r w:rsidRPr="00B87085">
        <w:tab/>
        <w:t>Ángulos de elevación comprendidos entre</w:t>
      </w:r>
      <w:r w:rsidR="00E72675">
        <w:t xml:space="preserve"> </w:t>
      </w:r>
      <w:r w:rsidRPr="00B87085">
        <w:t>0° y</w:t>
      </w:r>
      <w:bookmarkEnd w:id="31"/>
      <w:r w:rsidRPr="00B87085">
        <w:t xml:space="preserve"> 5°</w:t>
      </w:r>
    </w:p>
    <w:p w:rsidR="00E833AE" w:rsidRPr="00B87085" w:rsidRDefault="00E833AE" w:rsidP="00E833AE">
      <w:pPr>
        <w:pStyle w:val="Heading4"/>
      </w:pPr>
      <w:r w:rsidRPr="00B87085">
        <w:t>2.2.2.1</w:t>
      </w:r>
      <w:r w:rsidRPr="00B87085">
        <w:tab/>
        <w:t>Trayectos Tierra-espacio</w:t>
      </w:r>
    </w:p>
    <w:p w:rsidR="00E833AE" w:rsidRPr="00B87085" w:rsidRDefault="00E833AE" w:rsidP="00E833AE">
      <w:r w:rsidRPr="00B87085">
        <w:t>En este caso, debe utilizarse el Anexo 1 de esta Recomendación. También debe utilizarse el citado Anexo para elevaciones menores que cero.</w:t>
      </w:r>
    </w:p>
    <w:p w:rsidR="00E833AE" w:rsidRPr="00B87085" w:rsidRDefault="00E833AE" w:rsidP="00E833AE">
      <w:pPr>
        <w:pStyle w:val="Heading4"/>
      </w:pPr>
      <w:r w:rsidRPr="00B87085">
        <w:t>2.2.2.2</w:t>
      </w:r>
      <w:r w:rsidRPr="00B87085">
        <w:tab/>
        <w:t>Trayectos oblicuos</w:t>
      </w:r>
    </w:p>
    <w:p w:rsidR="00E833AE" w:rsidRPr="00B87085" w:rsidRDefault="00E833AE" w:rsidP="00E833AE">
      <w:r w:rsidRPr="00B87085">
        <w:t xml:space="preserve">La atenuación en un trayecto inclinado entre una estación situada a una altura </w:t>
      </w:r>
      <w:r w:rsidRPr="00B87085">
        <w:rPr>
          <w:i/>
        </w:rPr>
        <w:t>h</w:t>
      </w:r>
      <w:r w:rsidRPr="00B87085">
        <w:rPr>
          <w:vertAlign w:val="subscript"/>
        </w:rPr>
        <w:t>1</w:t>
      </w:r>
      <w:r w:rsidRPr="00B87085">
        <w:t xml:space="preserve"> y una altura superior a </w:t>
      </w:r>
      <w:r w:rsidRPr="00B87085">
        <w:rPr>
          <w:i/>
        </w:rPr>
        <w:t>h</w:t>
      </w:r>
      <w:r w:rsidRPr="00B87085">
        <w:rPr>
          <w:vertAlign w:val="subscript"/>
        </w:rPr>
        <w:t>2</w:t>
      </w:r>
      <w:r w:rsidRPr="00B87085">
        <w:t xml:space="preserve"> (donde ambas alturas son inferiores a 10 km por encima del nivel medio del mar), puede determinarse de la siguiente manera:</w:t>
      </w:r>
    </w:p>
    <w:p w:rsidR="00E833AE" w:rsidRPr="00B87085" w:rsidRDefault="00E833AE" w:rsidP="00E833AE">
      <w:pPr>
        <w:pStyle w:val="Blanc"/>
        <w:rPr>
          <w:lang w:val="es-ES"/>
        </w:rPr>
      </w:pPr>
    </w:p>
    <w:p w:rsidR="00E833AE" w:rsidRPr="00CA7EDC" w:rsidRDefault="00E833AE" w:rsidP="00CA7EDC">
      <w:pPr>
        <w:pStyle w:val="Equation"/>
        <w:tabs>
          <w:tab w:val="clear" w:pos="9639"/>
          <w:tab w:val="right" w:pos="9696"/>
        </w:tabs>
      </w:pPr>
      <w:r w:rsidRPr="00B87085">
        <w:tab/>
      </w:r>
      <w:r w:rsidRPr="00B87085">
        <w:tab/>
      </w:r>
      <w:r w:rsidRPr="00B87085">
        <w:rPr>
          <w:position w:val="-94"/>
        </w:rPr>
        <w:object w:dxaOrig="7920" w:dyaOrig="2000">
          <v:shape id="_x0000_i1096" type="#_x0000_t75" style="width:396.6pt;height:100.2pt" o:ole="">
            <v:imagedata r:id="rId161" o:title=""/>
          </v:shape>
          <o:OLEObject Type="Embed" ProgID="Equation.3" ShapeID="_x0000_i1096" DrawAspect="Content" ObjectID="_1405949781" r:id="rId162"/>
        </w:object>
      </w:r>
      <w:r w:rsidR="00CA7EDC">
        <w:tab/>
        <w:t>(33)</w:t>
      </w:r>
    </w:p>
    <w:p w:rsidR="00E833AE" w:rsidRPr="00B87085" w:rsidRDefault="00E833AE" w:rsidP="00F34B43">
      <w:pPr>
        <w:pStyle w:val="Equation"/>
        <w:keepNext/>
        <w:keepLines/>
      </w:pPr>
      <w:r w:rsidRPr="00B87085">
        <w:lastRenderedPageBreak/>
        <w:t>donde:</w:t>
      </w:r>
    </w:p>
    <w:p w:rsidR="00E833AE" w:rsidRPr="00B87085" w:rsidRDefault="00E833AE" w:rsidP="004C075E">
      <w:pPr>
        <w:pStyle w:val="Equationlegend"/>
        <w:rPr>
          <w:lang w:val="es-ES"/>
        </w:rPr>
      </w:pPr>
      <w:r w:rsidRPr="00B87085">
        <w:rPr>
          <w:i/>
          <w:lang w:val="es-ES"/>
        </w:rPr>
        <w:tab/>
        <w:t>R</w:t>
      </w:r>
      <w:r w:rsidRPr="00B87085">
        <w:rPr>
          <w:i/>
          <w:iCs/>
          <w:vertAlign w:val="subscript"/>
          <w:lang w:val="es-ES"/>
        </w:rPr>
        <w:t>e</w:t>
      </w:r>
      <w:r w:rsidR="004C075E" w:rsidRPr="004C075E">
        <w:rPr>
          <w:i/>
          <w:sz w:val="12"/>
          <w:lang w:val="es-ES"/>
        </w:rPr>
        <w:t> </w:t>
      </w:r>
      <w:r w:rsidRPr="00B87085">
        <w:rPr>
          <w:lang w:val="es-ES"/>
        </w:rPr>
        <w:t>:</w:t>
      </w:r>
      <w:r w:rsidRPr="00B87085">
        <w:rPr>
          <w:lang w:val="es-ES"/>
        </w:rPr>
        <w:tab/>
        <w:t>radio efectivo de la Tierra, teniendo en cuenta la refracción, dado en la Recomendación UIT</w:t>
      </w:r>
      <w:r w:rsidRPr="00B87085">
        <w:rPr>
          <w:lang w:val="es-ES"/>
        </w:rPr>
        <w:noBreakHyphen/>
        <w:t xml:space="preserve">R P.834, expresado en km (en general es aceptable un valor de </w:t>
      </w:r>
      <w:r w:rsidRPr="00F34B43">
        <w:t>8</w:t>
      </w:r>
      <w:r w:rsidR="00F34B43">
        <w:t> </w:t>
      </w:r>
      <w:r w:rsidRPr="00F34B43">
        <w:t>500</w:t>
      </w:r>
      <w:r w:rsidRPr="00B87085">
        <w:rPr>
          <w:lang w:val="es-ES"/>
        </w:rPr>
        <w:t> km para lugares próximos a la superficie de la Tierra)</w:t>
      </w:r>
    </w:p>
    <w:p w:rsidR="00E833AE" w:rsidRPr="00B87085" w:rsidRDefault="00E833AE" w:rsidP="004C075E">
      <w:pPr>
        <w:pStyle w:val="Equationlegend"/>
        <w:rPr>
          <w:lang w:val="es-ES"/>
        </w:rPr>
      </w:pPr>
      <w:r w:rsidRPr="00B87085">
        <w:rPr>
          <w:lang w:val="es-ES"/>
        </w:rPr>
        <w:tab/>
      </w:r>
      <w:r w:rsidRPr="00B87085">
        <w:rPr>
          <w:rFonts w:ascii="Symbol" w:hAnsi="Symbol"/>
          <w:lang w:val="es-ES"/>
        </w:rPr>
        <w:t></w:t>
      </w:r>
      <w:r w:rsidRPr="00B87085">
        <w:rPr>
          <w:vertAlign w:val="subscript"/>
          <w:lang w:val="es-ES"/>
        </w:rPr>
        <w:t>1</w:t>
      </w:r>
      <w:r w:rsidR="004C075E" w:rsidRPr="004C075E">
        <w:rPr>
          <w:i/>
          <w:sz w:val="12"/>
          <w:lang w:val="es-ES"/>
        </w:rPr>
        <w:t> </w:t>
      </w:r>
      <w:r w:rsidRPr="00B87085">
        <w:rPr>
          <w:lang w:val="es-ES"/>
        </w:rPr>
        <w:t>:</w:t>
      </w:r>
      <w:r w:rsidRPr="00B87085">
        <w:rPr>
          <w:lang w:val="es-ES"/>
        </w:rPr>
        <w:tab/>
        <w:t>ángulo de elevación para la altura </w:t>
      </w:r>
      <w:r w:rsidRPr="00B87085">
        <w:rPr>
          <w:i/>
          <w:lang w:val="es-ES"/>
        </w:rPr>
        <w:t>h</w:t>
      </w:r>
      <w:r w:rsidRPr="00B87085">
        <w:rPr>
          <w:vertAlign w:val="subscript"/>
          <w:lang w:val="es-ES"/>
        </w:rPr>
        <w:t>1</w:t>
      </w:r>
    </w:p>
    <w:p w:rsidR="00E833AE" w:rsidRPr="00B87085" w:rsidRDefault="00E833AE" w:rsidP="004C075E">
      <w:pPr>
        <w:pStyle w:val="Equationlegend"/>
        <w:keepNext/>
        <w:rPr>
          <w:lang w:val="es-ES"/>
        </w:rPr>
      </w:pPr>
      <w:r w:rsidRPr="00B87085">
        <w:rPr>
          <w:lang w:val="es-ES"/>
        </w:rPr>
        <w:tab/>
        <w:t>F</w:t>
      </w:r>
      <w:r w:rsidR="004C075E" w:rsidRPr="004C075E">
        <w:rPr>
          <w:i/>
          <w:sz w:val="12"/>
          <w:lang w:val="es-ES"/>
        </w:rPr>
        <w:t> </w:t>
      </w:r>
      <w:r w:rsidRPr="00B87085">
        <w:rPr>
          <w:lang w:val="es-ES"/>
        </w:rPr>
        <w:t>:</w:t>
      </w:r>
      <w:r w:rsidRPr="00B87085">
        <w:rPr>
          <w:lang w:val="es-ES"/>
        </w:rPr>
        <w:tab/>
        <w:t>función definida por:</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40"/>
        </w:rPr>
        <w:object w:dxaOrig="3760" w:dyaOrig="780">
          <v:shape id="_x0000_i1097" type="#_x0000_t75" style="width:187.8pt;height:39pt" o:ole="" fillcolor="window">
            <v:imagedata r:id="rId163" o:title=""/>
          </v:shape>
          <o:OLEObject Type="Embed" ProgID="Equation.3" ShapeID="_x0000_i1097" DrawAspect="Content" ObjectID="_1405949782" r:id="rId164"/>
        </w:object>
      </w:r>
      <w:r w:rsidRPr="00B87085">
        <w:tab/>
        <w:t>(34)</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2"/>
        </w:rPr>
        <w:object w:dxaOrig="2880" w:dyaOrig="760">
          <v:shape id="_x0000_i1098" type="#_x0000_t75" style="width:2in;height:37.8pt" o:ole="">
            <v:imagedata r:id="rId165" o:title=""/>
          </v:shape>
          <o:OLEObject Type="Embed" ProgID="Equation.3" ShapeID="_x0000_i1098" DrawAspect="Content" ObjectID="_1405949783" r:id="rId166"/>
        </w:object>
      </w:r>
      <w:r w:rsidRPr="00B87085">
        <w:tab/>
        <w:t>(35a)</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2"/>
        </w:rPr>
        <w:object w:dxaOrig="4020" w:dyaOrig="760">
          <v:shape id="_x0000_i1099" type="#_x0000_t75" style="width:201pt;height:37.8pt" o:ole="">
            <v:imagedata r:id="rId167" o:title=""/>
          </v:shape>
          <o:OLEObject Type="Embed" ProgID="Equation.3" ShapeID="_x0000_i1099" DrawAspect="Content" ObjectID="_1405949784" r:id="rId168"/>
        </w:object>
      </w:r>
      <w:r w:rsidRPr="00B87085">
        <w:tab/>
        <w:t>(35b)</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32"/>
        </w:rPr>
        <w:object w:dxaOrig="4040" w:dyaOrig="760">
          <v:shape id="_x0000_i1100" type="#_x0000_t75" style="width:202.2pt;height:37.8pt" o:ole="">
            <v:imagedata r:id="rId169" o:title=""/>
          </v:shape>
          <o:OLEObject Type="Embed" ProgID="Equation.3" ShapeID="_x0000_i1100" DrawAspect="Content" ObjectID="_1405949785" r:id="rId170"/>
        </w:object>
      </w:r>
      <w:r w:rsidRPr="00B87085">
        <w:tab/>
        <w:t>(35c)</w:t>
      </w:r>
    </w:p>
    <w:p w:rsidR="00E833AE" w:rsidRPr="00B87085" w:rsidRDefault="00E833AE" w:rsidP="00E833AE">
      <w:pPr>
        <w:pStyle w:val="Blanc"/>
        <w:rPr>
          <w:lang w:val="es-ES"/>
        </w:rPr>
      </w:pPr>
    </w:p>
    <w:p w:rsidR="00E833AE" w:rsidRPr="00B87085" w:rsidRDefault="00E833AE" w:rsidP="00E833AE">
      <w:r w:rsidRPr="00B87085">
        <w:t xml:space="preserve">teniendo en cuenta que el valor </w:t>
      </w:r>
      <w:r w:rsidRPr="00B87085">
        <w:sym w:font="Symbol" w:char="F072"/>
      </w:r>
      <w:r w:rsidRPr="00B87085">
        <w:t xml:space="preserve"> de la densidad de vapor de agua utilizado en la ecuación (23) es el valor hipotético al nivel del mar calculado del siguiente modo:</w:t>
      </w:r>
    </w:p>
    <w:p w:rsidR="00E833AE" w:rsidRPr="00B87085" w:rsidRDefault="00E833AE" w:rsidP="00E833AE">
      <w:pPr>
        <w:pStyle w:val="Blanc"/>
        <w:rPr>
          <w:lang w:val="es-ES"/>
        </w:rPr>
      </w:pPr>
    </w:p>
    <w:p w:rsidR="00E833AE" w:rsidRPr="00B87085" w:rsidRDefault="00E833AE" w:rsidP="00E833AE">
      <w:pPr>
        <w:pStyle w:val="Equation"/>
      </w:pPr>
      <w:r w:rsidRPr="00B87085">
        <w:tab/>
      </w:r>
      <w:r w:rsidRPr="00B87085">
        <w:tab/>
      </w:r>
      <w:r w:rsidRPr="00B87085">
        <w:rPr>
          <w:position w:val="-10"/>
        </w:rPr>
        <w:object w:dxaOrig="1800" w:dyaOrig="340">
          <v:shape id="_x0000_i1101" type="#_x0000_t75" style="width:90pt;height:16.8pt" o:ole="">
            <v:imagedata r:id="rId171" o:title=""/>
          </v:shape>
          <o:OLEObject Type="Embed" ProgID="Equation.3" ShapeID="_x0000_i1101" DrawAspect="Content" ObjectID="_1405949786" r:id="rId172"/>
        </w:object>
      </w:r>
      <w:r w:rsidRPr="00B87085">
        <w:tab/>
        <w:t>(36)</w:t>
      </w:r>
    </w:p>
    <w:p w:rsidR="00E833AE" w:rsidRPr="00B87085" w:rsidRDefault="00E833AE" w:rsidP="00E833AE">
      <w:pPr>
        <w:pStyle w:val="Blanc"/>
        <w:rPr>
          <w:lang w:val="es-ES"/>
        </w:rPr>
      </w:pPr>
    </w:p>
    <w:p w:rsidR="00E833AE" w:rsidRPr="00B87085" w:rsidRDefault="00E833AE" w:rsidP="00E833AE">
      <w:r w:rsidRPr="00B87085">
        <w:t xml:space="preserve">donde </w:t>
      </w:r>
      <w:r w:rsidRPr="00B87085">
        <w:sym w:font="Symbol" w:char="F072"/>
      </w:r>
      <w:r w:rsidRPr="00B87085">
        <w:rPr>
          <w:vertAlign w:val="subscript"/>
        </w:rPr>
        <w:t>1</w:t>
      </w:r>
      <w:r w:rsidRPr="00B87085">
        <w:t xml:space="preserve"> es el valor correspondiente a la altura </w:t>
      </w:r>
      <w:r w:rsidRPr="00B87085">
        <w:rPr>
          <w:i/>
        </w:rPr>
        <w:t>h</w:t>
      </w:r>
      <w:r w:rsidRPr="00B87085">
        <w:rPr>
          <w:vertAlign w:val="subscript"/>
        </w:rPr>
        <w:t>1</w:t>
      </w:r>
      <w:r w:rsidRPr="00B87085">
        <w:t xml:space="preserve"> de la estación de que se trate, y se considera que la altura equivalente de densidad de vapor de agua es de 2 km (véase la Recomendación UIT</w:t>
      </w:r>
      <w:r w:rsidRPr="00B87085">
        <w:noBreakHyphen/>
        <w:t>R P.835).</w:t>
      </w:r>
    </w:p>
    <w:p w:rsidR="00E833AE" w:rsidRPr="00B87085" w:rsidRDefault="00E833AE" w:rsidP="00E833AE">
      <w:r w:rsidRPr="00B87085">
        <w:t xml:space="preserve">Los valores para la </w:t>
      </w:r>
      <w:r w:rsidRPr="00B87085">
        <w:sym w:font="Symbol" w:char="F072"/>
      </w:r>
      <w:r w:rsidRPr="00B87085">
        <w:rPr>
          <w:vertAlign w:val="subscript"/>
        </w:rPr>
        <w:t>1</w:t>
      </w:r>
      <w:r w:rsidRPr="00B87085">
        <w:t xml:space="preserve"> en la superficie pueden encontrarse en la Recomendación UIT-R P.836. La formulación diferente para el aire seco y el vapor de agua está explicada al final del § 2.2.</w:t>
      </w:r>
    </w:p>
    <w:p w:rsidR="00E833AE" w:rsidRPr="00B87085" w:rsidRDefault="00E833AE" w:rsidP="00E833AE">
      <w:pPr>
        <w:pStyle w:val="FigureNo"/>
        <w:spacing w:before="360"/>
      </w:pPr>
      <w:bookmarkStart w:id="32" w:name="_Toc398098498"/>
      <w:bookmarkStart w:id="33" w:name="_Toc117666017"/>
      <w:r w:rsidRPr="00B87085">
        <w:lastRenderedPageBreak/>
        <w:t>FIGURA 6</w:t>
      </w:r>
    </w:p>
    <w:p w:rsidR="00E833AE" w:rsidRDefault="00E833AE" w:rsidP="00E833AE">
      <w:pPr>
        <w:pStyle w:val="Figuretitle"/>
      </w:pPr>
      <w:r w:rsidRPr="00B87085">
        <w:t>Atenuación cenital total a nivel del mar debida a la at</w:t>
      </w:r>
      <w:r w:rsidR="00E96608">
        <w:t>mósfera seca y al vapor de agua</w:t>
      </w:r>
    </w:p>
    <w:p w:rsidR="00E96608" w:rsidRPr="00B87085" w:rsidRDefault="00E96608" w:rsidP="00E96608">
      <w:pPr>
        <w:pStyle w:val="Blanc"/>
        <w:rPr>
          <w:lang w:val="es-ES"/>
        </w:rPr>
      </w:pPr>
    </w:p>
    <w:p w:rsidR="00E833AE" w:rsidRPr="00B87085" w:rsidRDefault="003136CF" w:rsidP="00E833AE">
      <w:pPr>
        <w:pStyle w:val="Figure"/>
      </w:pPr>
      <w:r w:rsidRPr="00B87085">
        <w:object w:dxaOrig="11782" w:dyaOrig="16746">
          <v:shape id="_x0000_i1102" type="#_x0000_t75" style="width:442.2pt;height:630.6pt" o:ole="">
            <v:imagedata r:id="rId173" o:title=""/>
          </v:shape>
          <o:OLEObject Type="Embed" ProgID="CorelDRAW.Graphic.14" ShapeID="_x0000_i1102" DrawAspect="Content" ObjectID="_1405949787" r:id="rId174"/>
        </w:object>
      </w:r>
    </w:p>
    <w:p w:rsidR="00E833AE" w:rsidRPr="00B87085" w:rsidRDefault="00D426C4" w:rsidP="00D426C4">
      <w:pPr>
        <w:pStyle w:val="FigureNo"/>
      </w:pPr>
      <w:r w:rsidRPr="00B87085">
        <w:lastRenderedPageBreak/>
        <w:t>FIGURA 7</w:t>
      </w:r>
    </w:p>
    <w:p w:rsidR="00D426C4" w:rsidRDefault="00D426C4" w:rsidP="00D426C4">
      <w:pPr>
        <w:pStyle w:val="Figuretitle"/>
      </w:pPr>
      <w:r w:rsidRPr="00B87085">
        <w:t>Atenuación producida por el oxígeno en la dirección del cenit, a partir de las alturas indicadas,</w:t>
      </w:r>
      <w:r w:rsidRPr="00B87085">
        <w:br/>
        <w:t xml:space="preserve"> calculada en pasos de 50 MHz e incluyendo los centros de las rayas</w:t>
      </w:r>
      <w:r w:rsidRPr="00B87085">
        <w:br/>
        <w:t>(0 km, 5 km, 10 km, 15 km y 20 km)</w:t>
      </w:r>
    </w:p>
    <w:p w:rsidR="00E96608" w:rsidRPr="00B87085" w:rsidRDefault="00E96608" w:rsidP="00E96608">
      <w:pPr>
        <w:pStyle w:val="Blanc"/>
        <w:rPr>
          <w:lang w:val="es-ES"/>
        </w:rPr>
      </w:pPr>
    </w:p>
    <w:p w:rsidR="00E80DAC" w:rsidRPr="00B87085" w:rsidRDefault="000540FD" w:rsidP="00E80DAC">
      <w:pPr>
        <w:pStyle w:val="Figure"/>
      </w:pPr>
      <w:r w:rsidRPr="00B87085">
        <w:object w:dxaOrig="11148" w:dyaOrig="16237">
          <v:shape id="_x0000_i1103" type="#_x0000_t75" style="width:420pt;height:613.2pt" o:ole="">
            <v:imagedata r:id="rId175" o:title=""/>
          </v:shape>
          <o:OLEObject Type="Embed" ProgID="CorelDRAW.Graphic.14" ShapeID="_x0000_i1103" DrawAspect="Content" ObjectID="_1405949788" r:id="rId176"/>
        </w:object>
      </w:r>
    </w:p>
    <w:p w:rsidR="00E833AE" w:rsidRPr="00B87085" w:rsidRDefault="00E833AE" w:rsidP="00E833AE">
      <w:pPr>
        <w:pStyle w:val="Heading2"/>
      </w:pPr>
      <w:r w:rsidRPr="00B87085">
        <w:lastRenderedPageBreak/>
        <w:t>2.3</w:t>
      </w:r>
      <w:r w:rsidRPr="00B87085">
        <w:tab/>
        <w:t xml:space="preserve">Atenuación causada por el vapor de agua en trayectos </w:t>
      </w:r>
      <w:bookmarkEnd w:id="32"/>
      <w:bookmarkEnd w:id="33"/>
      <w:r w:rsidR="00445395" w:rsidRPr="00B87085">
        <w:t>cenitales</w:t>
      </w:r>
    </w:p>
    <w:p w:rsidR="00E833AE" w:rsidRPr="00B87085" w:rsidRDefault="00E833AE" w:rsidP="00E72675">
      <w:r w:rsidRPr="00B87085">
        <w:t xml:space="preserve">El método de cálculo de la atenuación en trayectos oblicuos causada por el vapor de agua, antes citado, se basa en el conocimiento de las características de la presión (o densidad) del vapor de agua a lo largo del trayecto. En los casos en que se conozca el contenido integrado del vapor de agua a lo largo del trayecto, </w:t>
      </w:r>
      <w:r w:rsidRPr="00B87085">
        <w:rPr>
          <w:i/>
        </w:rPr>
        <w:t>V</w:t>
      </w:r>
      <w:r w:rsidRPr="00E72675">
        <w:rPr>
          <w:i/>
          <w:iCs/>
          <w:vertAlign w:val="subscript"/>
        </w:rPr>
        <w:t>t</w:t>
      </w:r>
      <w:r w:rsidRPr="00E72675">
        <w:t>,</w:t>
      </w:r>
      <w:r w:rsidRPr="00B87085">
        <w:t xml:space="preserve"> puede utilizarse un método sustitutivo. La atenuación total causada por el vapor de agua puede calcularse del siguiente modo:</w:t>
      </w:r>
    </w:p>
    <w:p w:rsidR="00E833AE" w:rsidRPr="00B87085" w:rsidRDefault="00E833AE" w:rsidP="00E833AE">
      <w:pPr>
        <w:pStyle w:val="Blanc"/>
        <w:rPr>
          <w:lang w:val="es-ES"/>
        </w:rPr>
      </w:pPr>
    </w:p>
    <w:p w:rsidR="0085745D" w:rsidRDefault="0085745D" w:rsidP="0085745D">
      <w:pPr>
        <w:pStyle w:val="Equation"/>
        <w:rPr>
          <w:lang w:val="en-US"/>
        </w:rPr>
      </w:pPr>
      <w:r>
        <w:rPr>
          <w:lang w:val="en-US"/>
        </w:rPr>
        <w:tab/>
      </w:r>
      <w:r>
        <w:rPr>
          <w:lang w:val="en-US"/>
        </w:rPr>
        <w:tab/>
      </w:r>
      <w:r w:rsidRPr="0040253F">
        <w:rPr>
          <w:position w:val="-34"/>
        </w:rPr>
        <w:object w:dxaOrig="4360" w:dyaOrig="760">
          <v:shape id="_x0000_i1104" type="#_x0000_t75" style="width:218.4pt;height:37.8pt" o:ole="">
            <v:imagedata r:id="rId177" o:title=""/>
          </v:shape>
          <o:OLEObject Type="Embed" ProgID="Equation.3" ShapeID="_x0000_i1104" DrawAspect="Content" ObjectID="_1405949789" r:id="rId178"/>
        </w:object>
      </w:r>
      <w:r>
        <w:rPr>
          <w:lang w:val="en-US"/>
        </w:rPr>
        <w:t>                dB</w:t>
      </w:r>
      <w:r>
        <w:rPr>
          <w:lang w:val="en-US"/>
        </w:rPr>
        <w:tab/>
        <w:t>(37)</w:t>
      </w:r>
    </w:p>
    <w:p w:rsidR="00E833AE" w:rsidRPr="00B87085" w:rsidRDefault="00E833AE" w:rsidP="00E833AE">
      <w:pPr>
        <w:pStyle w:val="Blanc"/>
        <w:rPr>
          <w:lang w:val="es-ES"/>
        </w:rPr>
      </w:pPr>
    </w:p>
    <w:p w:rsidR="00E833AE" w:rsidRPr="00B87085" w:rsidRDefault="00E833AE" w:rsidP="00E833AE">
      <w:r w:rsidRPr="00B87085">
        <w:t>siendo:</w:t>
      </w:r>
    </w:p>
    <w:p w:rsidR="00E833AE" w:rsidRPr="00B87085" w:rsidRDefault="00E833AE" w:rsidP="00D45522">
      <w:pPr>
        <w:pStyle w:val="Equationlegend"/>
        <w:rPr>
          <w:lang w:val="es-ES"/>
        </w:rPr>
      </w:pPr>
      <w:r w:rsidRPr="00B87085">
        <w:rPr>
          <w:lang w:val="es-ES"/>
        </w:rPr>
        <w:tab/>
      </w:r>
      <w:r w:rsidR="00D45522" w:rsidRPr="00D45522">
        <w:rPr>
          <w:i/>
          <w:iCs/>
        </w:rPr>
        <w:t>f</w:t>
      </w:r>
      <w:r w:rsidR="00D45522" w:rsidRPr="00D45522">
        <w:rPr>
          <w:sz w:val="12"/>
          <w:lang w:val="es-ES"/>
        </w:rPr>
        <w:t> </w:t>
      </w:r>
      <w:r w:rsidRPr="00B87085">
        <w:rPr>
          <w:lang w:val="es-ES"/>
        </w:rPr>
        <w:t xml:space="preserve">: </w:t>
      </w:r>
      <w:r w:rsidRPr="00B87085">
        <w:rPr>
          <w:lang w:val="es-ES"/>
        </w:rPr>
        <w:tab/>
        <w:t>frecuencia (GHz)</w:t>
      </w:r>
    </w:p>
    <w:p w:rsidR="00E833AE" w:rsidRPr="00B87085" w:rsidRDefault="00E833AE" w:rsidP="00D45522">
      <w:pPr>
        <w:pStyle w:val="Equationlegend"/>
        <w:rPr>
          <w:lang w:val="es-ES"/>
        </w:rPr>
      </w:pPr>
      <w:r w:rsidRPr="00B87085">
        <w:rPr>
          <w:lang w:val="es-ES"/>
        </w:rPr>
        <w:tab/>
      </w:r>
      <w:r w:rsidR="00D45522" w:rsidRPr="00D45522">
        <w:rPr>
          <w:i/>
          <w:iCs/>
        </w:rPr>
        <w:t>f</w:t>
      </w:r>
      <w:r w:rsidR="00D45522" w:rsidRPr="00D45522">
        <w:rPr>
          <w:i/>
          <w:iCs/>
          <w:vertAlign w:val="subscript"/>
        </w:rPr>
        <w:t>ref</w:t>
      </w:r>
      <w:r w:rsidR="00D45522" w:rsidRPr="00D45522">
        <w:rPr>
          <w:sz w:val="12"/>
        </w:rPr>
        <w:t> </w:t>
      </w:r>
      <w:r w:rsidRPr="00B87085">
        <w:rPr>
          <w:lang w:val="es-ES"/>
        </w:rPr>
        <w:t xml:space="preserve">: </w:t>
      </w:r>
      <w:r w:rsidRPr="00B87085">
        <w:rPr>
          <w:lang w:val="es-ES"/>
        </w:rPr>
        <w:tab/>
        <w:t xml:space="preserve">20,6 (GHz) </w:t>
      </w:r>
    </w:p>
    <w:p w:rsidR="00E833AE" w:rsidRPr="00B87085" w:rsidRDefault="00E833AE" w:rsidP="00D45522">
      <w:pPr>
        <w:pStyle w:val="Equationlegend"/>
        <w:rPr>
          <w:lang w:val="es-ES"/>
        </w:rPr>
      </w:pPr>
      <w:r w:rsidRPr="00B87085">
        <w:rPr>
          <w:lang w:val="es-ES"/>
        </w:rPr>
        <w:tab/>
      </w:r>
      <w:r w:rsidR="00D45522">
        <w:rPr>
          <w:i/>
          <w:iCs/>
        </w:rPr>
        <w:t>p</w:t>
      </w:r>
      <w:r w:rsidR="00D45522" w:rsidRPr="00D45522">
        <w:rPr>
          <w:i/>
          <w:iCs/>
          <w:vertAlign w:val="subscript"/>
        </w:rPr>
        <w:t>ref</w:t>
      </w:r>
      <w:r w:rsidR="00D45522" w:rsidRPr="00D45522">
        <w:rPr>
          <w:sz w:val="12"/>
        </w:rPr>
        <w:t> </w:t>
      </w:r>
      <w:r w:rsidR="00D45522" w:rsidRPr="00B87085">
        <w:rPr>
          <w:lang w:val="es-ES"/>
        </w:rPr>
        <w:t xml:space="preserve"> </w:t>
      </w:r>
      <w:r w:rsidRPr="00B87085">
        <w:rPr>
          <w:lang w:val="es-ES"/>
        </w:rPr>
        <w:t>=</w:t>
      </w:r>
      <w:r w:rsidRPr="00B87085">
        <w:rPr>
          <w:lang w:val="es-ES"/>
        </w:rPr>
        <w:tab/>
        <w:t>780 (hPa)</w:t>
      </w:r>
    </w:p>
    <w:p w:rsidR="00E833AE" w:rsidRPr="00B87085" w:rsidRDefault="00E833AE" w:rsidP="00D45522">
      <w:pPr>
        <w:pStyle w:val="Equationlegend"/>
        <w:rPr>
          <w:lang w:val="es-ES"/>
        </w:rPr>
      </w:pPr>
      <w:r w:rsidRPr="00B87085">
        <w:rPr>
          <w:lang w:val="es-ES"/>
        </w:rPr>
        <w:tab/>
      </w:r>
      <w:r w:rsidR="00D45522">
        <w:rPr>
          <w:lang w:val="es-ES"/>
        </w:rPr>
        <w:sym w:font="Symbol" w:char="F072"/>
      </w:r>
      <w:r w:rsidR="00D45522" w:rsidRPr="00D45522">
        <w:rPr>
          <w:vertAlign w:val="subscript"/>
          <w:lang w:val="es-ES"/>
        </w:rPr>
        <w:sym w:font="Symbol" w:char="F06E"/>
      </w:r>
      <w:r w:rsidR="00D45522" w:rsidRPr="00D45522">
        <w:rPr>
          <w:vertAlign w:val="subscript"/>
          <w:lang w:val="es-ES"/>
        </w:rPr>
        <w:t>,</w:t>
      </w:r>
      <w:r w:rsidR="00D45522" w:rsidRPr="00D45522">
        <w:rPr>
          <w:i/>
          <w:iCs/>
          <w:vertAlign w:val="subscript"/>
        </w:rPr>
        <w:t>ref</w:t>
      </w:r>
      <w:r w:rsidR="00D45522" w:rsidRPr="00D45522">
        <w:t xml:space="preserve"> </w:t>
      </w:r>
      <w:r w:rsidRPr="00B87085">
        <w:rPr>
          <w:lang w:val="es-ES"/>
        </w:rPr>
        <w:t>=</w:t>
      </w:r>
      <w:r w:rsidRPr="00B87085">
        <w:rPr>
          <w:lang w:val="es-ES"/>
        </w:rPr>
        <w:tab/>
      </w:r>
      <w:r w:rsidRPr="00B87085">
        <w:rPr>
          <w:position w:val="-24"/>
          <w:lang w:val="es-ES"/>
        </w:rPr>
        <w:object w:dxaOrig="580" w:dyaOrig="620">
          <v:shape id="_x0000_i1105" type="#_x0000_t75" style="width:28.8pt;height:31.2pt" o:ole="">
            <v:imagedata r:id="rId179" o:title=""/>
          </v:shape>
          <o:OLEObject Type="Embed" ProgID="Equation.3" ShapeID="_x0000_i1105" DrawAspect="Content" ObjectID="_1405949790" r:id="rId180"/>
        </w:object>
      </w:r>
      <w:r w:rsidRPr="00B87085">
        <w:rPr>
          <w:lang w:val="es-ES"/>
        </w:rPr>
        <w:t xml:space="preserve"> (g/m</w:t>
      </w:r>
      <w:r w:rsidRPr="00B87085">
        <w:rPr>
          <w:vertAlign w:val="superscript"/>
          <w:lang w:val="es-ES"/>
        </w:rPr>
        <w:t>3</w:t>
      </w:r>
      <w:r w:rsidRPr="00B87085">
        <w:rPr>
          <w:lang w:val="es-ES"/>
        </w:rPr>
        <w:t>)</w:t>
      </w:r>
    </w:p>
    <w:p w:rsidR="00E833AE" w:rsidRPr="00B87085" w:rsidRDefault="00E833AE" w:rsidP="0085745D">
      <w:pPr>
        <w:pStyle w:val="Equationlegend"/>
        <w:rPr>
          <w:lang w:val="es-ES"/>
        </w:rPr>
      </w:pPr>
      <w:r w:rsidRPr="00B87085">
        <w:rPr>
          <w:lang w:val="es-ES"/>
        </w:rPr>
        <w:tab/>
      </w:r>
      <w:r w:rsidR="00D45522">
        <w:rPr>
          <w:i/>
          <w:iCs/>
        </w:rPr>
        <w:t>t</w:t>
      </w:r>
      <w:r w:rsidR="00D45522" w:rsidRPr="00D45522">
        <w:rPr>
          <w:i/>
          <w:iCs/>
          <w:vertAlign w:val="subscript"/>
        </w:rPr>
        <w:t>ref</w:t>
      </w:r>
      <w:r w:rsidR="00D45522" w:rsidRPr="00D45522">
        <w:t> </w:t>
      </w:r>
      <w:r w:rsidRPr="00B87085">
        <w:rPr>
          <w:lang w:val="es-ES"/>
        </w:rPr>
        <w:t>=</w:t>
      </w:r>
      <w:r w:rsidRPr="00B87085">
        <w:rPr>
          <w:lang w:val="es-ES"/>
        </w:rPr>
        <w:tab/>
      </w:r>
      <w:r w:rsidR="0085745D" w:rsidRPr="008B739B">
        <w:rPr>
          <w:position w:val="-28"/>
        </w:rPr>
        <w:object w:dxaOrig="2280" w:dyaOrig="680">
          <v:shape id="_x0000_i1106" type="#_x0000_t75" style="width:114pt;height:34.2pt" o:ole="">
            <v:imagedata r:id="rId181" o:title=""/>
          </v:shape>
          <o:OLEObject Type="Embed" ProgID="Equation.3" ShapeID="_x0000_i1106" DrawAspect="Content" ObjectID="_1405949791" r:id="rId182"/>
        </w:object>
      </w:r>
      <w:r w:rsidR="0085745D" w:rsidRPr="00B87085">
        <w:rPr>
          <w:lang w:val="es-ES"/>
        </w:rPr>
        <w:t xml:space="preserve"> </w:t>
      </w:r>
      <w:r w:rsidRPr="00B87085">
        <w:rPr>
          <w:lang w:val="es-ES"/>
        </w:rPr>
        <w:t>(°C)</w:t>
      </w:r>
    </w:p>
    <w:p w:rsidR="00E833AE" w:rsidRPr="00B87085" w:rsidRDefault="00E833AE" w:rsidP="00E833AE">
      <w:pPr>
        <w:pStyle w:val="Equationlegend"/>
        <w:rPr>
          <w:lang w:val="es-ES"/>
        </w:rPr>
      </w:pPr>
      <w:r w:rsidRPr="00B87085">
        <w:rPr>
          <w:lang w:val="es-ES"/>
        </w:rPr>
        <w:tab/>
      </w:r>
      <w:r w:rsidRPr="00B87085">
        <w:rPr>
          <w:i/>
          <w:iCs/>
          <w:lang w:val="es-ES"/>
        </w:rPr>
        <w:t>V</w:t>
      </w:r>
      <w:r w:rsidRPr="00B87085">
        <w:rPr>
          <w:i/>
          <w:iCs/>
          <w:vertAlign w:val="subscript"/>
          <w:lang w:val="es-ES"/>
        </w:rPr>
        <w:t>t</w:t>
      </w:r>
      <w:r w:rsidRPr="00B87085">
        <w:rPr>
          <w:lang w:val="es-ES"/>
        </w:rPr>
        <w:t>(</w:t>
      </w:r>
      <w:r w:rsidRPr="00B87085">
        <w:rPr>
          <w:i/>
          <w:iCs/>
          <w:lang w:val="es-ES"/>
        </w:rPr>
        <w:t>P</w:t>
      </w:r>
      <w:r w:rsidRPr="00B87085">
        <w:rPr>
          <w:lang w:val="es-ES"/>
        </w:rPr>
        <w:t>):</w:t>
      </w:r>
      <w:r w:rsidRPr="00B87085">
        <w:rPr>
          <w:lang w:val="es-ES"/>
        </w:rPr>
        <w:tab/>
        <w:t>contenido de vapor de agua integrado en el porcentaje de tiempo necesario (kg/m</w:t>
      </w:r>
      <w:r w:rsidRPr="00B87085">
        <w:rPr>
          <w:vertAlign w:val="superscript"/>
          <w:lang w:val="es-ES"/>
        </w:rPr>
        <w:t>2</w:t>
      </w:r>
      <w:r w:rsidRPr="00B87085">
        <w:rPr>
          <w:lang w:val="es-ES"/>
        </w:rPr>
        <w:t xml:space="preserve"> o mm), que puede obtenerse de los perfiles de la radiosonda, de mediciones radiométricas o de la Recomendación UIT-R P.836 (kg/m</w:t>
      </w:r>
      <w:r w:rsidRPr="00B87085">
        <w:rPr>
          <w:vertAlign w:val="superscript"/>
          <w:lang w:val="es-ES"/>
        </w:rPr>
        <w:t>2</w:t>
      </w:r>
      <w:r w:rsidRPr="00B87085">
        <w:rPr>
          <w:lang w:val="es-ES"/>
        </w:rPr>
        <w:t xml:space="preserve"> o mm)</w:t>
      </w:r>
    </w:p>
    <w:p w:rsidR="00E833AE" w:rsidRPr="00B87085" w:rsidRDefault="00E833AE" w:rsidP="00E833AE">
      <w:pPr>
        <w:pStyle w:val="Equationlegend"/>
        <w:rPr>
          <w:lang w:val="es-ES"/>
        </w:rPr>
      </w:pPr>
      <w:r w:rsidRPr="00B87085">
        <w:rPr>
          <w:lang w:val="es-ES"/>
        </w:rPr>
        <w:tab/>
        <w:t>γ</w:t>
      </w:r>
      <w:r w:rsidRPr="00B87085">
        <w:rPr>
          <w:i/>
          <w:iCs/>
          <w:vertAlign w:val="subscript"/>
          <w:lang w:val="es-ES"/>
        </w:rPr>
        <w:t>W</w:t>
      </w:r>
      <w:r w:rsidRPr="0085745D">
        <w:rPr>
          <w:sz w:val="12"/>
        </w:rPr>
        <w:t> </w:t>
      </w:r>
      <w:r w:rsidRPr="00B87085">
        <w:rPr>
          <w:lang w:val="es-ES"/>
        </w:rPr>
        <w:t>(</w:t>
      </w:r>
      <w:r w:rsidRPr="00B87085">
        <w:rPr>
          <w:i/>
          <w:iCs/>
          <w:lang w:val="es-ES"/>
        </w:rPr>
        <w:t>f</w:t>
      </w:r>
      <w:r w:rsidRPr="00B87085">
        <w:rPr>
          <w:lang w:val="es-ES"/>
        </w:rPr>
        <w:t xml:space="preserve">, </w:t>
      </w:r>
      <w:r w:rsidRPr="00B87085">
        <w:rPr>
          <w:i/>
          <w:iCs/>
          <w:lang w:val="es-ES"/>
        </w:rPr>
        <w:t>p</w:t>
      </w:r>
      <w:r w:rsidRPr="00B87085">
        <w:rPr>
          <w:lang w:val="es-ES"/>
        </w:rPr>
        <w:t xml:space="preserve">, ρ, </w:t>
      </w:r>
      <w:r w:rsidRPr="00B87085">
        <w:rPr>
          <w:i/>
          <w:iCs/>
          <w:lang w:val="es-ES"/>
        </w:rPr>
        <w:t>t</w:t>
      </w:r>
      <w:r w:rsidRPr="00B87085">
        <w:rPr>
          <w:lang w:val="es-ES"/>
        </w:rPr>
        <w:t>):</w:t>
      </w:r>
      <w:r w:rsidRPr="00B87085">
        <w:rPr>
          <w:lang w:val="es-ES"/>
        </w:rPr>
        <w:tab/>
        <w:t>atenuación específica en función de la frecuencia, la presión, la densidad del vapor de agua y la temperatura, calculada mediante la ecuación (23a) (dB/km).</w:t>
      </w:r>
    </w:p>
    <w:p w:rsidR="00F34B43" w:rsidRDefault="00F34B43" w:rsidP="002E3AEB">
      <w:pPr>
        <w:rPr>
          <w:lang w:val="es-ES"/>
        </w:rPr>
      </w:pPr>
    </w:p>
    <w:p w:rsidR="00C74C4C" w:rsidRPr="00B87085" w:rsidRDefault="00C74C4C" w:rsidP="00C74C4C">
      <w:pPr>
        <w:spacing w:before="0"/>
        <w:rPr>
          <w:lang w:val="es-ES"/>
        </w:rPr>
      </w:pPr>
    </w:p>
    <w:p w:rsidR="00445395" w:rsidRPr="00B87085" w:rsidRDefault="00445395">
      <w:pPr>
        <w:jc w:val="center"/>
      </w:pPr>
      <w:r w:rsidRPr="00B87085">
        <w:t>______________</w:t>
      </w:r>
    </w:p>
    <w:p w:rsidR="00445395" w:rsidRPr="00B87085" w:rsidRDefault="00445395" w:rsidP="00E833AE">
      <w:pPr>
        <w:pStyle w:val="Equationlegend"/>
        <w:rPr>
          <w:lang w:val="es-ES"/>
        </w:rPr>
      </w:pPr>
    </w:p>
    <w:sectPr w:rsidR="00445395" w:rsidRPr="00B87085" w:rsidSect="006C6266">
      <w:headerReference w:type="even" r:id="rId183"/>
      <w:headerReference w:type="default" r:id="rId1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F43" w:rsidRDefault="00697F43">
      <w:r>
        <w:separator/>
      </w:r>
    </w:p>
  </w:endnote>
  <w:endnote w:type="continuationSeparator" w:id="0">
    <w:p w:rsidR="00697F43" w:rsidRDefault="0069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DA" w:rsidRDefault="00356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DA" w:rsidRDefault="00356E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DA" w:rsidRDefault="00356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F43" w:rsidRDefault="00697F43">
      <w:r>
        <w:separator/>
      </w:r>
    </w:p>
  </w:footnote>
  <w:footnote w:type="continuationSeparator" w:id="0">
    <w:p w:rsidR="00697F43" w:rsidRDefault="00697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43" w:rsidRDefault="00697F4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43" w:rsidRDefault="00697F43" w:rsidP="00756D9B">
    <w:pPr>
      <w:ind w:right="360" w:firstLine="360"/>
    </w:pPr>
    <w:r>
      <w:rPr>
        <w:noProof/>
        <w:lang w:val="en-US" w:eastAsia="zh-CN"/>
      </w:rPr>
      <w:drawing>
        <wp:anchor distT="0" distB="0" distL="114300" distR="114300" simplePos="0" relativeHeight="251659264" behindDoc="1" locked="0" layoutInCell="1" allowOverlap="1" wp14:anchorId="1C68AA2D" wp14:editId="76554C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DA" w:rsidRDefault="00356E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43" w:rsidRDefault="00697F43" w:rsidP="00756D9B">
    <w:pPr>
      <w:jc w:val="left"/>
    </w:pPr>
    <w:r>
      <w:rPr>
        <w:rStyle w:val="PageNumber"/>
        <w:b/>
        <w:bCs/>
      </w:rPr>
      <w:fldChar w:fldCharType="begin"/>
    </w:r>
    <w:r>
      <w:rPr>
        <w:rStyle w:val="PageNumber"/>
        <w:b/>
        <w:bCs/>
      </w:rPr>
      <w:instrText xml:space="preserve"> PAGE </w:instrText>
    </w:r>
    <w:r>
      <w:rPr>
        <w:rStyle w:val="PageNumber"/>
        <w:b/>
        <w:bCs/>
      </w:rPr>
      <w:fldChar w:fldCharType="separate"/>
    </w:r>
    <w:r w:rsidR="00356EDA">
      <w:rPr>
        <w:rStyle w:val="PageNumber"/>
        <w:b/>
        <w:bCs/>
        <w:noProof/>
      </w:rPr>
      <w:t>ii</w:t>
    </w:r>
    <w:r>
      <w:rPr>
        <w:rStyle w:val="PageNumber"/>
        <w:b/>
        <w:bCs/>
      </w:rPr>
      <w:fldChar w:fldCharType="end"/>
    </w:r>
    <w:r>
      <w:tab/>
    </w:r>
    <w:r w:rsidR="00356EDA">
      <w:fldChar w:fldCharType="begin"/>
    </w:r>
    <w:r w:rsidR="00356EDA">
      <w:instrText xml:space="preserve"> DOCPROPERTY "Header" \* MERGEFORMAT </w:instrText>
    </w:r>
    <w:r w:rsidR="00356EDA">
      <w:fldChar w:fldCharType="separate"/>
    </w:r>
    <w:r w:rsidR="00FF38B3" w:rsidRPr="00FF38B3">
      <w:rPr>
        <w:b/>
        <w:bCs/>
        <w:lang w:val="en-US"/>
      </w:rPr>
      <w:t xml:space="preserve">Rec. </w:t>
    </w:r>
    <w:r w:rsidR="00356EDA">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56EDA">
      <w:rPr>
        <w:b/>
        <w:bCs/>
        <w:noProof/>
      </w:rPr>
      <w:t>UIT-R  P.676-9</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43" w:rsidRDefault="00697F43">
    <w:r>
      <w:tab/>
    </w:r>
    <w:r w:rsidR="00356EDA">
      <w:fldChar w:fldCharType="begin"/>
    </w:r>
    <w:r w:rsidR="00356EDA">
      <w:instrText xml:space="preserve"> DOCPROPERTY "Header" \* MERGEFORMAT </w:instrText>
    </w:r>
    <w:r w:rsidR="00356EDA">
      <w:fldChar w:fldCharType="separate"/>
    </w:r>
    <w:r w:rsidR="00FF38B3" w:rsidRPr="00FF38B3">
      <w:rPr>
        <w:lang w:val="en-US"/>
      </w:rPr>
      <w:t xml:space="preserve">Rec. </w:t>
    </w:r>
    <w:r w:rsidR="00356EDA">
      <w:rPr>
        <w:lang w:val="en-US"/>
      </w:rPr>
      <w:fldChar w:fldCharType="end"/>
    </w:r>
    <w:r>
      <w:rPr>
        <w:b/>
        <w:bCs/>
      </w:rPr>
      <w:t xml:space="preserve">  </w:t>
    </w:r>
    <w:r>
      <w:rPr>
        <w:b/>
        <w:bCs/>
      </w:rPr>
      <w:fldChar w:fldCharType="begin"/>
    </w:r>
    <w:r>
      <w:rPr>
        <w:b/>
        <w:bCs/>
      </w:rPr>
      <w:instrText>styleref href</w:instrText>
    </w:r>
    <w:r>
      <w:rPr>
        <w:b/>
        <w:bCs/>
      </w:rPr>
      <w:fldChar w:fldCharType="separate"/>
    </w:r>
    <w:r w:rsidR="00FF38B3">
      <w:rPr>
        <w:b/>
        <w:bCs/>
        <w:noProof/>
      </w:rPr>
      <w:t>UIT-R  P.676-9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71DAF">
      <w:rPr>
        <w:rStyle w:val="PageNumber"/>
        <w:b/>
        <w:bCs/>
        <w:noProof/>
      </w:rPr>
      <w:t>xxiii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43" w:rsidRDefault="00697F43" w:rsidP="00356E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6EDA">
      <w:rPr>
        <w:rStyle w:val="PageNumber"/>
        <w:b/>
        <w:bCs/>
        <w:noProof/>
        <w:lang w:val="en-US"/>
      </w:rPr>
      <w:t>2</w:t>
    </w:r>
    <w:r>
      <w:rPr>
        <w:rStyle w:val="PageNumber"/>
        <w:b/>
        <w:bCs/>
      </w:rPr>
      <w:fldChar w:fldCharType="end"/>
    </w:r>
    <w:r>
      <w:rPr>
        <w:lang w:val="en-US"/>
      </w:rPr>
      <w:tab/>
    </w:r>
    <w:bookmarkStart w:id="34" w:name="_GoBack"/>
    <w:bookmarkEnd w:id="34"/>
    <w:r>
      <w:rPr>
        <w:lang w:val="es-ES"/>
      </w:rPr>
      <w:fldChar w:fldCharType="begin"/>
    </w:r>
    <w:r w:rsidRPr="009E00A8">
      <w:rPr>
        <w:lang w:val="en-US"/>
      </w:rPr>
      <w:instrText xml:space="preserve"> DOCPROPERTY "Header" \* MERGEFORMAT </w:instrText>
    </w:r>
    <w:r>
      <w:rPr>
        <w:lang w:val="es-ES"/>
      </w:rPr>
      <w:fldChar w:fldCharType="separate"/>
    </w:r>
    <w:r w:rsidR="00FF38B3" w:rsidRPr="00FF38B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6EDA">
      <w:rPr>
        <w:b/>
        <w:bCs/>
        <w:noProof/>
      </w:rPr>
      <w:t>UIT-R  P.676-9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469" w:rsidRDefault="001F3469" w:rsidP="001F3469">
    <w:pPr>
      <w:pStyle w:val="Header"/>
    </w:pPr>
    <w:r>
      <w:tab/>
    </w:r>
    <w:r w:rsidR="00356EDA">
      <w:fldChar w:fldCharType="begin"/>
    </w:r>
    <w:r w:rsidR="00356EDA">
      <w:instrText xml:space="preserve"> DOCPROPERTY "Header" \* MERGEFORMAT </w:instrText>
    </w:r>
    <w:r w:rsidR="00356EDA">
      <w:fldChar w:fldCharType="separate"/>
    </w:r>
    <w:r w:rsidR="00FF38B3" w:rsidRPr="00FF38B3">
      <w:rPr>
        <w:b/>
        <w:bCs/>
        <w:lang w:val="en-US"/>
      </w:rPr>
      <w:t xml:space="preserve">Rec. </w:t>
    </w:r>
    <w:r w:rsidR="00356EDA">
      <w:rPr>
        <w:b/>
        <w:bCs/>
        <w:lang w:val="en-US"/>
      </w:rPr>
      <w:fldChar w:fldCharType="end"/>
    </w:r>
    <w:r>
      <w:rPr>
        <w:b/>
        <w:bCs/>
      </w:rPr>
      <w:t xml:space="preserve"> UIT-R  P.1817-1</w:t>
    </w:r>
    <w:r>
      <w:rPr>
        <w:b/>
        <w:bCs/>
      </w:rPr>
      <w:tab/>
    </w:r>
    <w:r w:rsidRPr="00407386">
      <w:rPr>
        <w:b/>
        <w:bCs/>
      </w:rPr>
      <w:fldChar w:fldCharType="begin"/>
    </w:r>
    <w:r w:rsidRPr="00407386">
      <w:rPr>
        <w:b/>
        <w:bCs/>
      </w:rPr>
      <w:instrText>PAGE   \* MERGEFORMAT</w:instrText>
    </w:r>
    <w:r w:rsidRPr="00407386">
      <w:rPr>
        <w:b/>
        <w:bCs/>
      </w:rPr>
      <w:fldChar w:fldCharType="separate"/>
    </w:r>
    <w:r w:rsidR="00356EDA">
      <w:rPr>
        <w:b/>
        <w:bCs/>
        <w:noProof/>
      </w:rPr>
      <w:t>1</w:t>
    </w:r>
    <w:r w:rsidRPr="00407386">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D2E22E"/>
    <w:lvl w:ilvl="0">
      <w:start w:val="1"/>
      <w:numFmt w:val="decimal"/>
      <w:lvlText w:val="%1."/>
      <w:lvlJc w:val="left"/>
      <w:pPr>
        <w:tabs>
          <w:tab w:val="num" w:pos="1492"/>
        </w:tabs>
        <w:ind w:left="1492" w:hanging="360"/>
      </w:pPr>
    </w:lvl>
  </w:abstractNum>
  <w:abstractNum w:abstractNumId="1">
    <w:nsid w:val="FFFFFF7D"/>
    <w:multiLevelType w:val="singleLevel"/>
    <w:tmpl w:val="141861F6"/>
    <w:lvl w:ilvl="0">
      <w:start w:val="1"/>
      <w:numFmt w:val="decimal"/>
      <w:lvlText w:val="%1."/>
      <w:lvlJc w:val="left"/>
      <w:pPr>
        <w:tabs>
          <w:tab w:val="num" w:pos="1209"/>
        </w:tabs>
        <w:ind w:left="1209" w:hanging="360"/>
      </w:pPr>
    </w:lvl>
  </w:abstractNum>
  <w:abstractNum w:abstractNumId="2">
    <w:nsid w:val="FFFFFF7E"/>
    <w:multiLevelType w:val="singleLevel"/>
    <w:tmpl w:val="91C0EB4A"/>
    <w:lvl w:ilvl="0">
      <w:start w:val="1"/>
      <w:numFmt w:val="decimal"/>
      <w:lvlText w:val="%1."/>
      <w:lvlJc w:val="left"/>
      <w:pPr>
        <w:tabs>
          <w:tab w:val="num" w:pos="926"/>
        </w:tabs>
        <w:ind w:left="926" w:hanging="360"/>
      </w:pPr>
    </w:lvl>
  </w:abstractNum>
  <w:abstractNum w:abstractNumId="3">
    <w:nsid w:val="FFFFFF7F"/>
    <w:multiLevelType w:val="singleLevel"/>
    <w:tmpl w:val="A1EC66E4"/>
    <w:lvl w:ilvl="0">
      <w:start w:val="1"/>
      <w:numFmt w:val="decimal"/>
      <w:lvlText w:val="%1."/>
      <w:lvlJc w:val="left"/>
      <w:pPr>
        <w:tabs>
          <w:tab w:val="num" w:pos="643"/>
        </w:tabs>
        <w:ind w:left="643" w:hanging="360"/>
      </w:pPr>
    </w:lvl>
  </w:abstractNum>
  <w:abstractNum w:abstractNumId="4">
    <w:nsid w:val="FFFFFF80"/>
    <w:multiLevelType w:val="singleLevel"/>
    <w:tmpl w:val="F03EFC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AE56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6CA6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19281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60E192A"/>
    <w:lvl w:ilvl="0">
      <w:start w:val="1"/>
      <w:numFmt w:val="decimal"/>
      <w:lvlText w:val="%1."/>
      <w:lvlJc w:val="left"/>
      <w:pPr>
        <w:tabs>
          <w:tab w:val="num" w:pos="360"/>
        </w:tabs>
        <w:ind w:left="360" w:hanging="360"/>
      </w:pPr>
    </w:lvl>
  </w:abstractNum>
  <w:abstractNum w:abstractNumId="9">
    <w:nsid w:val="FFFFFF89"/>
    <w:multiLevelType w:val="singleLevel"/>
    <w:tmpl w:val="60B0CE1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nsid w:val="26D737D2"/>
    <w:multiLevelType w:val="hybridMultilevel"/>
    <w:tmpl w:val="4E56A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3302CA"/>
    <w:multiLevelType w:val="hybridMultilevel"/>
    <w:tmpl w:val="95A43CBE"/>
    <w:lvl w:ilvl="0" w:tplc="DCEE51CC">
      <w:start w:val="1"/>
      <w:numFmt w:val="decimal"/>
      <w:lvlText w:val="%1."/>
      <w:lvlJc w:val="left"/>
      <w:pPr>
        <w:tabs>
          <w:tab w:val="num" w:pos="1152"/>
        </w:tabs>
        <w:ind w:left="115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EA7EDF"/>
    <w:multiLevelType w:val="hybridMultilevel"/>
    <w:tmpl w:val="0ED6A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33DC35F5"/>
    <w:multiLevelType w:val="singleLevel"/>
    <w:tmpl w:val="74BE1188"/>
    <w:lvl w:ilvl="0">
      <w:start w:val="7"/>
      <w:numFmt w:val="decimal"/>
      <w:lvlText w:val="%1"/>
      <w:legacy w:legacy="1" w:legacySpace="0" w:legacyIndent="795"/>
      <w:lvlJc w:val="left"/>
      <w:pPr>
        <w:ind w:left="795" w:hanging="795"/>
      </w:pPr>
    </w:lvl>
  </w:abstractNum>
  <w:abstractNum w:abstractNumId="2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nsid w:val="3EBD2CB6"/>
    <w:multiLevelType w:val="hybridMultilevel"/>
    <w:tmpl w:val="C1E0513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4B33A3F"/>
    <w:multiLevelType w:val="hybridMultilevel"/>
    <w:tmpl w:val="C1E0513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7">
    <w:nsid w:val="52E6104C"/>
    <w:multiLevelType w:val="hybridMultilevel"/>
    <w:tmpl w:val="F3AA52E0"/>
    <w:lvl w:ilvl="0" w:tplc="FC12E7F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9">
    <w:nsid w:val="5D0A06E3"/>
    <w:multiLevelType w:val="singleLevel"/>
    <w:tmpl w:val="D1D8FB28"/>
    <w:lvl w:ilvl="0">
      <w:start w:val="6"/>
      <w:numFmt w:val="decimal"/>
      <w:lvlText w:val="%1"/>
      <w:legacy w:legacy="1" w:legacySpace="0" w:legacyIndent="795"/>
      <w:lvlJc w:val="left"/>
      <w:pPr>
        <w:ind w:left="795" w:hanging="795"/>
      </w:pPr>
    </w:lvl>
  </w:abstractNum>
  <w:abstractNum w:abstractNumId="30">
    <w:nsid w:val="5EB062F3"/>
    <w:multiLevelType w:val="multilevel"/>
    <w:tmpl w:val="7AA81396"/>
    <w:lvl w:ilvl="0">
      <w:start w:val="2"/>
      <w:numFmt w:val="decimal"/>
      <w:lvlText w:val="%1"/>
      <w:lvlJc w:val="left"/>
      <w:pPr>
        <w:tabs>
          <w:tab w:val="num" w:pos="792"/>
        </w:tabs>
        <w:ind w:left="792" w:hanging="792"/>
      </w:pPr>
      <w:rPr>
        <w:rFonts w:hint="default"/>
      </w:rPr>
    </w:lvl>
    <w:lvl w:ilvl="1">
      <w:start w:val="2"/>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37840FF"/>
    <w:multiLevelType w:val="singleLevel"/>
    <w:tmpl w:val="6A6E9A16"/>
    <w:lvl w:ilvl="0">
      <w:start w:val="1"/>
      <w:numFmt w:val="decimal"/>
      <w:lvlText w:val="%1."/>
      <w:legacy w:legacy="1" w:legacySpace="0" w:legacyIndent="360"/>
      <w:lvlJc w:val="left"/>
      <w:pPr>
        <w:ind w:left="360" w:hanging="360"/>
      </w:pPr>
    </w:lvl>
  </w:abstractNum>
  <w:abstractNum w:abstractNumId="32">
    <w:nsid w:val="655B32C8"/>
    <w:multiLevelType w:val="singleLevel"/>
    <w:tmpl w:val="D4DC71EA"/>
    <w:lvl w:ilvl="0">
      <w:start w:val="2"/>
      <w:numFmt w:val="decimal"/>
      <w:lvlText w:val="%1"/>
      <w:legacy w:legacy="1" w:legacySpace="0" w:legacyIndent="795"/>
      <w:lvlJc w:val="left"/>
      <w:pPr>
        <w:ind w:left="795" w:hanging="795"/>
      </w:pPr>
    </w:lvl>
  </w:abstractNum>
  <w:abstractNum w:abstractNumId="33">
    <w:nsid w:val="6A7D1C1B"/>
    <w:multiLevelType w:val="multilevel"/>
    <w:tmpl w:val="CF826992"/>
    <w:lvl w:ilvl="0">
      <w:start w:val="2"/>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nsid w:val="6B252EE9"/>
    <w:multiLevelType w:val="hybridMultilevel"/>
    <w:tmpl w:val="9F5C17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0B929A6"/>
    <w:multiLevelType w:val="singleLevel"/>
    <w:tmpl w:val="1EF62A9A"/>
    <w:lvl w:ilvl="0">
      <w:start w:val="5"/>
      <w:numFmt w:val="decimal"/>
      <w:lvlText w:val="%1"/>
      <w:legacy w:legacy="1" w:legacySpace="0" w:legacyIndent="795"/>
      <w:lvlJc w:val="left"/>
      <w:pPr>
        <w:ind w:left="795" w:hanging="795"/>
      </w:pPr>
    </w:lvl>
  </w:abstractNum>
  <w:abstractNum w:abstractNumId="37">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8">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9">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0">
    <w:nsid w:val="796853D8"/>
    <w:multiLevelType w:val="multilevel"/>
    <w:tmpl w:val="0ED6AA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7"/>
  </w:num>
  <w:num w:numId="2">
    <w:abstractNumId w:val="19"/>
  </w:num>
  <w:num w:numId="3">
    <w:abstractNumId w:val="14"/>
  </w:num>
  <w:num w:numId="4">
    <w:abstractNumId w:val="26"/>
  </w:num>
  <w:num w:numId="5">
    <w:abstractNumId w:val="12"/>
  </w:num>
  <w:num w:numId="6">
    <w:abstractNumId w:val="22"/>
  </w:num>
  <w:num w:numId="7">
    <w:abstractNumId w:val="38"/>
  </w:num>
  <w:num w:numId="8">
    <w:abstractNumId w:val="15"/>
  </w:num>
  <w:num w:numId="9">
    <w:abstractNumId w:val="11"/>
  </w:num>
  <w:num w:numId="10">
    <w:abstractNumId w:val="28"/>
  </w:num>
  <w:num w:numId="11">
    <w:abstractNumId w:val="20"/>
  </w:num>
  <w:num w:numId="12">
    <w:abstractNumId w:val="41"/>
  </w:num>
  <w:num w:numId="13">
    <w:abstractNumId w:val="41"/>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9"/>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32"/>
  </w:num>
  <w:num w:numId="19">
    <w:abstractNumId w:val="25"/>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6"/>
  </w:num>
  <w:num w:numId="22">
    <w:abstractNumId w:val="29"/>
  </w:num>
  <w:num w:numId="23">
    <w:abstractNumId w:val="31"/>
  </w:num>
  <w:num w:numId="24">
    <w:abstractNumId w:val="34"/>
  </w:num>
  <w:num w:numId="25">
    <w:abstractNumId w:val="10"/>
    <w:lvlOverride w:ilvl="0">
      <w:lvl w:ilvl="0">
        <w:start w:val="1"/>
        <w:numFmt w:val="bullet"/>
        <w:lvlText w:val="-"/>
        <w:legacy w:legacy="1" w:legacySpace="0" w:legacyIndent="360"/>
        <w:lvlJc w:val="left"/>
        <w:pPr>
          <w:ind w:left="360" w:hanging="360"/>
        </w:pPr>
        <w:rPr>
          <w:sz w:val="16"/>
          <w:szCs w:val="16"/>
        </w:rPr>
      </w:lvl>
    </w:lvlOverride>
  </w:num>
  <w:num w:numId="26">
    <w:abstractNumId w:val="33"/>
  </w:num>
  <w:num w:numId="27">
    <w:abstractNumId w:val="30"/>
  </w:num>
  <w:num w:numId="28">
    <w:abstractNumId w:val="16"/>
  </w:num>
  <w:num w:numId="29">
    <w:abstractNumId w:val="18"/>
  </w:num>
  <w:num w:numId="30">
    <w:abstractNumId w:val="40"/>
  </w:num>
  <w:num w:numId="31">
    <w:abstractNumId w:val="27"/>
  </w:num>
  <w:num w:numId="32">
    <w:abstractNumId w:val="24"/>
  </w:num>
  <w:num w:numId="33">
    <w:abstractNumId w:val="35"/>
  </w:num>
  <w:num w:numId="34">
    <w:abstractNumId w:val="23"/>
  </w:num>
  <w:num w:numId="35">
    <w:abstractNumId w:val="1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06"/>
    <w:rsid w:val="000540FD"/>
    <w:rsid w:val="00054742"/>
    <w:rsid w:val="000B6495"/>
    <w:rsid w:val="0010281B"/>
    <w:rsid w:val="0011683C"/>
    <w:rsid w:val="001321F1"/>
    <w:rsid w:val="00137707"/>
    <w:rsid w:val="00176DCA"/>
    <w:rsid w:val="00181AAD"/>
    <w:rsid w:val="0019425A"/>
    <w:rsid w:val="001B3CE8"/>
    <w:rsid w:val="001F3469"/>
    <w:rsid w:val="00217EBF"/>
    <w:rsid w:val="00241F93"/>
    <w:rsid w:val="00242AEE"/>
    <w:rsid w:val="00255196"/>
    <w:rsid w:val="00275A85"/>
    <w:rsid w:val="002B3DD8"/>
    <w:rsid w:val="002D19F9"/>
    <w:rsid w:val="002D76C4"/>
    <w:rsid w:val="002E3AEB"/>
    <w:rsid w:val="003136CF"/>
    <w:rsid w:val="0031663D"/>
    <w:rsid w:val="00356EDA"/>
    <w:rsid w:val="00394801"/>
    <w:rsid w:val="00445395"/>
    <w:rsid w:val="00465154"/>
    <w:rsid w:val="00466C97"/>
    <w:rsid w:val="004C075E"/>
    <w:rsid w:val="004C55DC"/>
    <w:rsid w:val="0052529D"/>
    <w:rsid w:val="005B0BD2"/>
    <w:rsid w:val="005F277F"/>
    <w:rsid w:val="005F53F2"/>
    <w:rsid w:val="00607D68"/>
    <w:rsid w:val="00650A0C"/>
    <w:rsid w:val="00671DAF"/>
    <w:rsid w:val="00697F43"/>
    <w:rsid w:val="006C6266"/>
    <w:rsid w:val="006D2606"/>
    <w:rsid w:val="007468DA"/>
    <w:rsid w:val="00756D9B"/>
    <w:rsid w:val="0076216B"/>
    <w:rsid w:val="00774FD5"/>
    <w:rsid w:val="0079047C"/>
    <w:rsid w:val="007B5FC1"/>
    <w:rsid w:val="007E3F2D"/>
    <w:rsid w:val="00815B7C"/>
    <w:rsid w:val="0085745D"/>
    <w:rsid w:val="00891D62"/>
    <w:rsid w:val="008B19C0"/>
    <w:rsid w:val="0093260B"/>
    <w:rsid w:val="00976094"/>
    <w:rsid w:val="009E00A8"/>
    <w:rsid w:val="00A4029C"/>
    <w:rsid w:val="00A6617B"/>
    <w:rsid w:val="00A96FBA"/>
    <w:rsid w:val="00AB0DC8"/>
    <w:rsid w:val="00AC5F81"/>
    <w:rsid w:val="00B0605F"/>
    <w:rsid w:val="00B30B30"/>
    <w:rsid w:val="00B44E24"/>
    <w:rsid w:val="00B552BF"/>
    <w:rsid w:val="00B72239"/>
    <w:rsid w:val="00B87085"/>
    <w:rsid w:val="00BC74EE"/>
    <w:rsid w:val="00C74C4C"/>
    <w:rsid w:val="00C8795D"/>
    <w:rsid w:val="00CA7EDC"/>
    <w:rsid w:val="00D426C4"/>
    <w:rsid w:val="00D42C8B"/>
    <w:rsid w:val="00D45522"/>
    <w:rsid w:val="00D51F06"/>
    <w:rsid w:val="00D87145"/>
    <w:rsid w:val="00DB055A"/>
    <w:rsid w:val="00DD01A8"/>
    <w:rsid w:val="00DF4176"/>
    <w:rsid w:val="00E67116"/>
    <w:rsid w:val="00E72675"/>
    <w:rsid w:val="00E80DAC"/>
    <w:rsid w:val="00E833AE"/>
    <w:rsid w:val="00E91E96"/>
    <w:rsid w:val="00E96608"/>
    <w:rsid w:val="00EA02EB"/>
    <w:rsid w:val="00EB6444"/>
    <w:rsid w:val="00F20DB6"/>
    <w:rsid w:val="00F34B43"/>
    <w:rsid w:val="00F45E3E"/>
    <w:rsid w:val="00FB5216"/>
    <w:rsid w:val="00FF1A98"/>
    <w:rsid w:val="00FF38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E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56EDA"/>
    <w:pPr>
      <w:keepNext/>
      <w:keepLines/>
      <w:spacing w:before="480"/>
      <w:ind w:left="794" w:hanging="794"/>
      <w:outlineLvl w:val="0"/>
    </w:pPr>
    <w:rPr>
      <w:b/>
    </w:rPr>
  </w:style>
  <w:style w:type="paragraph" w:styleId="Heading2">
    <w:name w:val="heading 2"/>
    <w:basedOn w:val="Heading1"/>
    <w:next w:val="Normal"/>
    <w:qFormat/>
    <w:rsid w:val="00356EDA"/>
    <w:pPr>
      <w:spacing w:before="320"/>
      <w:outlineLvl w:val="1"/>
    </w:pPr>
  </w:style>
  <w:style w:type="paragraph" w:styleId="Heading3">
    <w:name w:val="heading 3"/>
    <w:basedOn w:val="Heading1"/>
    <w:next w:val="Normal"/>
    <w:qFormat/>
    <w:rsid w:val="00356EDA"/>
    <w:pPr>
      <w:spacing w:before="200"/>
      <w:outlineLvl w:val="2"/>
    </w:pPr>
  </w:style>
  <w:style w:type="paragraph" w:styleId="Heading4">
    <w:name w:val="heading 4"/>
    <w:basedOn w:val="Heading3"/>
    <w:next w:val="Normal"/>
    <w:qFormat/>
    <w:rsid w:val="00356EDA"/>
    <w:pPr>
      <w:tabs>
        <w:tab w:val="clear" w:pos="794"/>
        <w:tab w:val="left" w:pos="992"/>
      </w:tabs>
      <w:ind w:left="992" w:hanging="992"/>
      <w:outlineLvl w:val="3"/>
    </w:pPr>
  </w:style>
  <w:style w:type="paragraph" w:styleId="Heading5">
    <w:name w:val="heading 5"/>
    <w:basedOn w:val="Heading4"/>
    <w:next w:val="Normal"/>
    <w:qFormat/>
    <w:rsid w:val="00356EDA"/>
    <w:pPr>
      <w:outlineLvl w:val="4"/>
    </w:pPr>
  </w:style>
  <w:style w:type="paragraph" w:styleId="Heading6">
    <w:name w:val="heading 6"/>
    <w:basedOn w:val="Heading4"/>
    <w:next w:val="Normal"/>
    <w:qFormat/>
    <w:rsid w:val="00356EDA"/>
    <w:pPr>
      <w:tabs>
        <w:tab w:val="clear" w:pos="992"/>
        <w:tab w:val="clear" w:pos="1191"/>
      </w:tabs>
      <w:ind w:left="1588" w:hanging="1588"/>
      <w:outlineLvl w:val="5"/>
    </w:pPr>
  </w:style>
  <w:style w:type="paragraph" w:styleId="Heading7">
    <w:name w:val="heading 7"/>
    <w:basedOn w:val="Heading6"/>
    <w:next w:val="Normal"/>
    <w:qFormat/>
    <w:rsid w:val="00356EDA"/>
    <w:pPr>
      <w:outlineLvl w:val="6"/>
    </w:pPr>
  </w:style>
  <w:style w:type="paragraph" w:styleId="Heading8">
    <w:name w:val="heading 8"/>
    <w:basedOn w:val="Heading6"/>
    <w:next w:val="Normal"/>
    <w:qFormat/>
    <w:rsid w:val="00356EDA"/>
    <w:pPr>
      <w:outlineLvl w:val="7"/>
    </w:pPr>
  </w:style>
  <w:style w:type="paragraph" w:styleId="Heading9">
    <w:name w:val="heading 9"/>
    <w:basedOn w:val="Heading6"/>
    <w:next w:val="Normal"/>
    <w:qFormat/>
    <w:rsid w:val="00356EDA"/>
    <w:pPr>
      <w:jc w:val="left"/>
      <w:outlineLvl w:val="8"/>
    </w:pPr>
  </w:style>
  <w:style w:type="character" w:default="1" w:styleId="DefaultParagraphFont">
    <w:name w:val="Default Paragraph Font"/>
    <w:uiPriority w:val="1"/>
    <w:semiHidden/>
    <w:unhideWhenUsed/>
    <w:rsid w:val="00356E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6EDA"/>
  </w:style>
  <w:style w:type="paragraph" w:styleId="Header">
    <w:name w:val="header"/>
    <w:aliases w:val="encabezado"/>
    <w:basedOn w:val="Normal"/>
    <w:link w:val="HeaderChar"/>
    <w:rsid w:val="00356E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56E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6EDA"/>
  </w:style>
  <w:style w:type="paragraph" w:customStyle="1" w:styleId="Headingb">
    <w:name w:val="Heading_b"/>
    <w:basedOn w:val="Heading3"/>
    <w:next w:val="Normal"/>
    <w:rsid w:val="00356EDA"/>
    <w:pPr>
      <w:spacing w:before="160"/>
      <w:ind w:left="0" w:firstLine="0"/>
      <w:outlineLvl w:val="9"/>
    </w:pPr>
  </w:style>
  <w:style w:type="paragraph" w:customStyle="1" w:styleId="Headingi">
    <w:name w:val="Heading_i"/>
    <w:basedOn w:val="Heading3"/>
    <w:next w:val="Normal"/>
    <w:rsid w:val="00356EDA"/>
    <w:pPr>
      <w:spacing w:before="160"/>
      <w:ind w:left="0" w:firstLine="0"/>
    </w:pPr>
    <w:rPr>
      <w:b w:val="0"/>
      <w:i/>
    </w:rPr>
  </w:style>
  <w:style w:type="character" w:customStyle="1" w:styleId="href">
    <w:name w:val="href"/>
    <w:basedOn w:val="DefaultParagraphFont"/>
    <w:rsid w:val="00356EDA"/>
  </w:style>
  <w:style w:type="paragraph" w:customStyle="1" w:styleId="enumlev1">
    <w:name w:val="enumlev1"/>
    <w:basedOn w:val="Normal"/>
    <w:rsid w:val="00356EDA"/>
    <w:pPr>
      <w:spacing w:before="80"/>
      <w:ind w:left="794" w:hanging="794"/>
    </w:pPr>
  </w:style>
  <w:style w:type="paragraph" w:customStyle="1" w:styleId="enumlev2">
    <w:name w:val="enumlev2"/>
    <w:basedOn w:val="enumlev1"/>
    <w:rsid w:val="00356EDA"/>
    <w:pPr>
      <w:ind w:left="1191" w:hanging="397"/>
    </w:pPr>
  </w:style>
  <w:style w:type="paragraph" w:customStyle="1" w:styleId="enumlev3">
    <w:name w:val="enumlev3"/>
    <w:basedOn w:val="enumlev2"/>
    <w:rsid w:val="00356EDA"/>
    <w:pPr>
      <w:ind w:left="1588"/>
    </w:pPr>
  </w:style>
  <w:style w:type="paragraph" w:customStyle="1" w:styleId="Normalaftertitle">
    <w:name w:val="Normal_after_title"/>
    <w:basedOn w:val="Normal"/>
    <w:next w:val="Normal"/>
    <w:rsid w:val="00356EDA"/>
    <w:pPr>
      <w:spacing w:before="320"/>
    </w:pPr>
  </w:style>
  <w:style w:type="paragraph" w:customStyle="1" w:styleId="Note">
    <w:name w:val="Note"/>
    <w:basedOn w:val="Normal"/>
    <w:rsid w:val="00356E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6E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56EDA"/>
    <w:pPr>
      <w:spacing w:before="240"/>
    </w:pPr>
    <w:rPr>
      <w:sz w:val="22"/>
      <w:lang w:val="es-ES_tradnl"/>
    </w:rPr>
  </w:style>
  <w:style w:type="paragraph" w:customStyle="1" w:styleId="Recref">
    <w:name w:val="Rec_ref"/>
    <w:basedOn w:val="Normal"/>
    <w:next w:val="Recdate"/>
    <w:rsid w:val="00356EDA"/>
    <w:pPr>
      <w:jc w:val="center"/>
    </w:pPr>
  </w:style>
  <w:style w:type="paragraph" w:customStyle="1" w:styleId="Recdate">
    <w:name w:val="Rec_date"/>
    <w:basedOn w:val="Recref"/>
    <w:next w:val="Normalaftertitle"/>
    <w:rsid w:val="00356EDA"/>
    <w:pPr>
      <w:jc w:val="right"/>
    </w:pPr>
  </w:style>
  <w:style w:type="paragraph" w:customStyle="1" w:styleId="AnnexNoTitle">
    <w:name w:val="Annex_NoTitle"/>
    <w:basedOn w:val="Normal"/>
    <w:next w:val="Normalaftertitle"/>
    <w:rsid w:val="00356EDA"/>
    <w:pPr>
      <w:keepNext/>
      <w:keepLines/>
      <w:spacing w:before="480" w:after="80"/>
      <w:jc w:val="center"/>
    </w:pPr>
    <w:rPr>
      <w:b/>
      <w:sz w:val="28"/>
    </w:rPr>
  </w:style>
  <w:style w:type="paragraph" w:customStyle="1" w:styleId="AppendixNoTitle">
    <w:name w:val="Appendix_NoTitle"/>
    <w:basedOn w:val="AnnexNoTitle"/>
    <w:next w:val="Normal"/>
    <w:rsid w:val="00356EDA"/>
  </w:style>
  <w:style w:type="paragraph" w:customStyle="1" w:styleId="Tablefin">
    <w:name w:val="Table_fin"/>
    <w:basedOn w:val="Normal"/>
    <w:next w:val="Normal"/>
    <w:rsid w:val="00356EDA"/>
    <w:pPr>
      <w:spacing w:before="0"/>
    </w:pPr>
    <w:rPr>
      <w:sz w:val="20"/>
      <w:lang w:val="en-GB"/>
    </w:rPr>
  </w:style>
  <w:style w:type="paragraph" w:customStyle="1" w:styleId="Tablehead">
    <w:name w:val="Table_head"/>
    <w:basedOn w:val="Normal"/>
    <w:next w:val="Normal"/>
    <w:rsid w:val="00356E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56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56EDA"/>
    <w:pPr>
      <w:keepNext/>
      <w:spacing w:before="360" w:after="120"/>
      <w:jc w:val="center"/>
    </w:pPr>
  </w:style>
  <w:style w:type="paragraph" w:customStyle="1" w:styleId="Tabletext">
    <w:name w:val="Table_text"/>
    <w:basedOn w:val="Normal"/>
    <w:rsid w:val="00356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56EDA"/>
    <w:pPr>
      <w:tabs>
        <w:tab w:val="clear" w:pos="1191"/>
        <w:tab w:val="clear" w:pos="1588"/>
        <w:tab w:val="clear" w:pos="1985"/>
        <w:tab w:val="center" w:pos="4820"/>
        <w:tab w:val="right" w:pos="9639"/>
      </w:tabs>
    </w:pPr>
  </w:style>
  <w:style w:type="paragraph" w:customStyle="1" w:styleId="Equationlegend">
    <w:name w:val="Equation_legend"/>
    <w:basedOn w:val="NormalIndent"/>
    <w:rsid w:val="00356E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6EDA"/>
    <w:pPr>
      <w:ind w:left="794"/>
    </w:pPr>
  </w:style>
  <w:style w:type="paragraph" w:customStyle="1" w:styleId="Figurelegend">
    <w:name w:val="Figure_legend"/>
    <w:basedOn w:val="Normal"/>
    <w:rsid w:val="00356E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56EDA"/>
    <w:pPr>
      <w:keepNext/>
      <w:keepLines/>
      <w:spacing w:before="480" w:after="80"/>
      <w:jc w:val="center"/>
    </w:pPr>
    <w:rPr>
      <w:caps/>
      <w:sz w:val="18"/>
    </w:rPr>
  </w:style>
  <w:style w:type="paragraph" w:customStyle="1" w:styleId="tocpart">
    <w:name w:val="tocpart"/>
    <w:basedOn w:val="Normal"/>
    <w:rsid w:val="00356E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6EDA"/>
    <w:pPr>
      <w:keepNext/>
      <w:keepLines/>
      <w:spacing w:before="480"/>
      <w:jc w:val="center"/>
    </w:pPr>
    <w:rPr>
      <w:sz w:val="28"/>
    </w:rPr>
  </w:style>
  <w:style w:type="paragraph" w:customStyle="1" w:styleId="Arttitle">
    <w:name w:val="Art_title"/>
    <w:basedOn w:val="Normal"/>
    <w:next w:val="Normalaftertitle"/>
    <w:rsid w:val="00356EDA"/>
    <w:pPr>
      <w:keepNext/>
      <w:keepLines/>
      <w:spacing w:before="240"/>
      <w:jc w:val="center"/>
    </w:pPr>
    <w:rPr>
      <w:b/>
      <w:sz w:val="28"/>
    </w:rPr>
  </w:style>
  <w:style w:type="paragraph" w:customStyle="1" w:styleId="Blanc">
    <w:name w:val="Blanc"/>
    <w:basedOn w:val="Normal"/>
    <w:next w:val="Tabletext"/>
    <w:rsid w:val="00356E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6E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6EDA"/>
    <w:pPr>
      <w:keepNext/>
      <w:keepLines/>
      <w:spacing w:before="160"/>
      <w:ind w:left="794"/>
    </w:pPr>
    <w:rPr>
      <w:i/>
    </w:rPr>
  </w:style>
  <w:style w:type="paragraph" w:customStyle="1" w:styleId="ChapNo">
    <w:name w:val="Chap_No"/>
    <w:basedOn w:val="ArtNo"/>
    <w:next w:val="Chaptitle"/>
    <w:rsid w:val="00356EDA"/>
    <w:rPr>
      <w:b/>
    </w:rPr>
  </w:style>
  <w:style w:type="paragraph" w:customStyle="1" w:styleId="Chaptitle">
    <w:name w:val="Chap_title"/>
    <w:basedOn w:val="Arttitle"/>
    <w:next w:val="Normalaftertitle"/>
    <w:rsid w:val="00356EDA"/>
  </w:style>
  <w:style w:type="character" w:styleId="FootnoteReference">
    <w:name w:val="footnote reference"/>
    <w:basedOn w:val="DefaultParagraphFont"/>
    <w:semiHidden/>
    <w:rsid w:val="00356EDA"/>
    <w:rPr>
      <w:position w:val="6"/>
      <w:sz w:val="18"/>
    </w:rPr>
  </w:style>
  <w:style w:type="paragraph" w:styleId="FootnoteText">
    <w:name w:val="footnote text"/>
    <w:basedOn w:val="Normal"/>
    <w:semiHidden/>
    <w:rsid w:val="00356EDA"/>
    <w:pPr>
      <w:keepLines/>
      <w:tabs>
        <w:tab w:val="left" w:pos="255"/>
      </w:tabs>
      <w:ind w:left="255" w:hanging="255"/>
    </w:pPr>
    <w:rPr>
      <w:sz w:val="22"/>
    </w:rPr>
  </w:style>
  <w:style w:type="paragraph" w:styleId="Index1">
    <w:name w:val="index 1"/>
    <w:basedOn w:val="Normal"/>
    <w:next w:val="Normal"/>
    <w:semiHidden/>
    <w:rsid w:val="00356EDA"/>
  </w:style>
  <w:style w:type="paragraph" w:styleId="Index2">
    <w:name w:val="index 2"/>
    <w:basedOn w:val="Normal"/>
    <w:next w:val="Normal"/>
    <w:semiHidden/>
    <w:rsid w:val="00356EDA"/>
    <w:pPr>
      <w:ind w:left="283"/>
    </w:pPr>
  </w:style>
  <w:style w:type="paragraph" w:styleId="Index3">
    <w:name w:val="index 3"/>
    <w:basedOn w:val="Normal"/>
    <w:next w:val="Normal"/>
    <w:semiHidden/>
    <w:rsid w:val="00356EDA"/>
    <w:pPr>
      <w:ind w:left="566"/>
    </w:pPr>
  </w:style>
  <w:style w:type="paragraph" w:styleId="IndexHeading">
    <w:name w:val="index heading"/>
    <w:basedOn w:val="Normal"/>
    <w:next w:val="Index1"/>
    <w:semiHidden/>
    <w:rsid w:val="00356EDA"/>
  </w:style>
  <w:style w:type="paragraph" w:customStyle="1" w:styleId="Line">
    <w:name w:val="Line"/>
    <w:basedOn w:val="Normal"/>
    <w:next w:val="Normal"/>
    <w:rsid w:val="00356E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6E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6EDA"/>
  </w:style>
  <w:style w:type="paragraph" w:customStyle="1" w:styleId="Partref">
    <w:name w:val="Part_ref"/>
    <w:basedOn w:val="Normal"/>
    <w:next w:val="Normal"/>
    <w:rsid w:val="00356EDA"/>
    <w:pPr>
      <w:keepNext/>
      <w:keepLines/>
      <w:spacing w:after="280"/>
      <w:jc w:val="center"/>
    </w:pPr>
  </w:style>
  <w:style w:type="paragraph" w:customStyle="1" w:styleId="Parttitle">
    <w:name w:val="Part_title"/>
    <w:basedOn w:val="Normal"/>
    <w:next w:val="Normalaftertitle"/>
    <w:rsid w:val="00356E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6EDA"/>
  </w:style>
  <w:style w:type="paragraph" w:customStyle="1" w:styleId="QuestionNo">
    <w:name w:val="Question_No"/>
    <w:basedOn w:val="RecNo"/>
    <w:next w:val="Normal"/>
    <w:rsid w:val="00356EDA"/>
  </w:style>
  <w:style w:type="paragraph" w:customStyle="1" w:styleId="Questionref">
    <w:name w:val="Question_ref"/>
    <w:basedOn w:val="Recref"/>
    <w:next w:val="Questiondate"/>
    <w:rsid w:val="00356EDA"/>
  </w:style>
  <w:style w:type="paragraph" w:customStyle="1" w:styleId="Questiontitle">
    <w:name w:val="Question_title"/>
    <w:basedOn w:val="Normal"/>
    <w:next w:val="Questionref"/>
    <w:rsid w:val="00356EDA"/>
  </w:style>
  <w:style w:type="paragraph" w:customStyle="1" w:styleId="Reftext">
    <w:name w:val="Ref_text"/>
    <w:basedOn w:val="Normal"/>
    <w:rsid w:val="00356EDA"/>
    <w:pPr>
      <w:ind w:left="794" w:hanging="794"/>
    </w:pPr>
    <w:rPr>
      <w:sz w:val="22"/>
    </w:rPr>
  </w:style>
  <w:style w:type="paragraph" w:customStyle="1" w:styleId="Reftitle">
    <w:name w:val="Ref_title"/>
    <w:basedOn w:val="Normal"/>
    <w:next w:val="Reftext"/>
    <w:rsid w:val="00356E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6EDA"/>
  </w:style>
  <w:style w:type="paragraph" w:customStyle="1" w:styleId="RepNo">
    <w:name w:val="Rep_No"/>
    <w:basedOn w:val="RecNo"/>
    <w:next w:val="Reptitle"/>
    <w:rsid w:val="00356EDA"/>
  </w:style>
  <w:style w:type="paragraph" w:customStyle="1" w:styleId="Repref">
    <w:name w:val="Rep_ref"/>
    <w:basedOn w:val="Recref"/>
    <w:next w:val="Repdate"/>
    <w:rsid w:val="00356EDA"/>
  </w:style>
  <w:style w:type="paragraph" w:customStyle="1" w:styleId="Reptitle">
    <w:name w:val="Rep_title"/>
    <w:basedOn w:val="Rectitle"/>
    <w:next w:val="Repref"/>
    <w:rsid w:val="00356EDA"/>
  </w:style>
  <w:style w:type="paragraph" w:customStyle="1" w:styleId="Resdate">
    <w:name w:val="Res_date"/>
    <w:basedOn w:val="Recdate"/>
    <w:next w:val="Normalaftertitle"/>
    <w:rsid w:val="00356EDA"/>
  </w:style>
  <w:style w:type="paragraph" w:customStyle="1" w:styleId="ResNo">
    <w:name w:val="Res_No"/>
    <w:basedOn w:val="RecNo"/>
    <w:next w:val="Restitle"/>
    <w:rsid w:val="00356EDA"/>
  </w:style>
  <w:style w:type="paragraph" w:customStyle="1" w:styleId="Resref">
    <w:name w:val="Res_ref"/>
    <w:basedOn w:val="Recref"/>
    <w:next w:val="Resdate"/>
    <w:rsid w:val="00356EDA"/>
  </w:style>
  <w:style w:type="paragraph" w:customStyle="1" w:styleId="Restitle">
    <w:name w:val="Res_title"/>
    <w:basedOn w:val="Normal"/>
    <w:next w:val="Resref"/>
    <w:rsid w:val="00356EDA"/>
    <w:pPr>
      <w:spacing w:before="240"/>
      <w:jc w:val="center"/>
    </w:pPr>
    <w:rPr>
      <w:b/>
      <w:sz w:val="28"/>
    </w:rPr>
  </w:style>
  <w:style w:type="paragraph" w:customStyle="1" w:styleId="SectionNo">
    <w:name w:val="Section_No"/>
    <w:basedOn w:val="Normal"/>
    <w:next w:val="Normal"/>
    <w:rsid w:val="00356EDA"/>
  </w:style>
  <w:style w:type="paragraph" w:customStyle="1" w:styleId="Sectiontitle">
    <w:name w:val="Section_title"/>
    <w:basedOn w:val="Normal"/>
    <w:next w:val="Normalaftertitle"/>
    <w:rsid w:val="00356E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6EDA"/>
    <w:pPr>
      <w:tabs>
        <w:tab w:val="clear" w:pos="794"/>
        <w:tab w:val="clear" w:pos="1191"/>
        <w:tab w:val="clear" w:pos="1588"/>
        <w:tab w:val="clear" w:pos="1985"/>
        <w:tab w:val="right" w:pos="9611"/>
      </w:tabs>
    </w:pPr>
    <w:rPr>
      <w:i/>
    </w:rPr>
  </w:style>
  <w:style w:type="paragraph" w:styleId="TOC1">
    <w:name w:val="toc 1"/>
    <w:basedOn w:val="Normal"/>
    <w:semiHidden/>
    <w:rsid w:val="00356E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56EDA"/>
    <w:pPr>
      <w:tabs>
        <w:tab w:val="clear" w:pos="567"/>
        <w:tab w:val="left" w:pos="1276"/>
      </w:tabs>
      <w:spacing w:before="160"/>
      <w:ind w:left="1276" w:hanging="709"/>
    </w:pPr>
  </w:style>
  <w:style w:type="paragraph" w:styleId="TOC3">
    <w:name w:val="toc 3"/>
    <w:basedOn w:val="TOC2"/>
    <w:semiHidden/>
    <w:rsid w:val="00356EDA"/>
    <w:pPr>
      <w:tabs>
        <w:tab w:val="clear" w:pos="1276"/>
        <w:tab w:val="left" w:pos="2155"/>
      </w:tabs>
      <w:ind w:left="2155" w:hanging="879"/>
    </w:pPr>
  </w:style>
  <w:style w:type="paragraph" w:styleId="TOC4">
    <w:name w:val="toc 4"/>
    <w:basedOn w:val="TOC3"/>
    <w:semiHidden/>
    <w:rsid w:val="00356EDA"/>
    <w:pPr>
      <w:tabs>
        <w:tab w:val="left" w:pos="3261"/>
      </w:tabs>
      <w:spacing w:before="80"/>
      <w:ind w:left="3261" w:hanging="993"/>
    </w:pPr>
  </w:style>
  <w:style w:type="paragraph" w:styleId="TOC5">
    <w:name w:val="toc 5"/>
    <w:basedOn w:val="TOC4"/>
    <w:semiHidden/>
    <w:rsid w:val="00356EDA"/>
  </w:style>
  <w:style w:type="paragraph" w:styleId="TOC6">
    <w:name w:val="toc 6"/>
    <w:basedOn w:val="TOC4"/>
    <w:semiHidden/>
    <w:rsid w:val="00356EDA"/>
  </w:style>
  <w:style w:type="paragraph" w:styleId="TOC7">
    <w:name w:val="toc 7"/>
    <w:basedOn w:val="TOC4"/>
    <w:semiHidden/>
    <w:rsid w:val="00356EDA"/>
  </w:style>
  <w:style w:type="paragraph" w:styleId="TOC8">
    <w:name w:val="toc 8"/>
    <w:basedOn w:val="TOC4"/>
    <w:semiHidden/>
    <w:rsid w:val="00356EDA"/>
  </w:style>
  <w:style w:type="paragraph" w:customStyle="1" w:styleId="Rectitle">
    <w:name w:val="Rec_title"/>
    <w:basedOn w:val="Normal"/>
    <w:next w:val="Recref"/>
    <w:rsid w:val="00356EDA"/>
    <w:pPr>
      <w:keepNext/>
      <w:keepLines/>
      <w:spacing w:before="240"/>
      <w:jc w:val="center"/>
    </w:pPr>
    <w:rPr>
      <w:b/>
      <w:sz w:val="28"/>
    </w:rPr>
  </w:style>
  <w:style w:type="paragraph" w:customStyle="1" w:styleId="Annexref">
    <w:name w:val="Annex_ref"/>
    <w:basedOn w:val="Normal"/>
    <w:next w:val="Normalaftertitle"/>
    <w:rsid w:val="00356EDA"/>
    <w:pPr>
      <w:keepNext/>
      <w:keepLines/>
      <w:spacing w:after="280"/>
      <w:jc w:val="center"/>
    </w:pPr>
  </w:style>
  <w:style w:type="paragraph" w:customStyle="1" w:styleId="Appendixref">
    <w:name w:val="Appendix_ref"/>
    <w:basedOn w:val="Annexref"/>
    <w:next w:val="Normalaftertitle"/>
    <w:rsid w:val="00356EDA"/>
  </w:style>
  <w:style w:type="paragraph" w:customStyle="1" w:styleId="Figuretitle">
    <w:name w:val="Figure_title"/>
    <w:basedOn w:val="Normal"/>
    <w:next w:val="Figure"/>
    <w:rsid w:val="00356ED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6EDA"/>
    <w:pPr>
      <w:keepNext/>
      <w:spacing w:before="0" w:after="120"/>
      <w:jc w:val="center"/>
    </w:pPr>
    <w:rPr>
      <w:b/>
    </w:rPr>
  </w:style>
  <w:style w:type="paragraph" w:customStyle="1" w:styleId="Summary">
    <w:name w:val="Summary"/>
    <w:basedOn w:val="Normal"/>
    <w:next w:val="Normalaftertitle"/>
    <w:autoRedefine/>
    <w:rsid w:val="00356EDA"/>
    <w:pPr>
      <w:spacing w:after="480"/>
    </w:pPr>
    <w:rPr>
      <w:sz w:val="22"/>
      <w:lang w:val="es-ES_tradnl"/>
    </w:rPr>
  </w:style>
  <w:style w:type="paragraph" w:customStyle="1" w:styleId="TableLegendNote">
    <w:name w:val="Table_Legend_Note"/>
    <w:basedOn w:val="Tablelegend"/>
    <w:next w:val="Tablelegend"/>
    <w:rsid w:val="00356EDA"/>
    <w:pPr>
      <w:ind w:left="-85" w:firstLine="0"/>
    </w:pPr>
    <w:rPr>
      <w:lang w:val="en-US"/>
    </w:rPr>
  </w:style>
  <w:style w:type="paragraph" w:customStyle="1" w:styleId="Figure">
    <w:name w:val="Figure"/>
    <w:basedOn w:val="FigureNo"/>
    <w:next w:val="Normal"/>
    <w:rsid w:val="00356EDA"/>
    <w:pPr>
      <w:keepNext w:val="0"/>
      <w:spacing w:before="0" w:after="240"/>
    </w:pPr>
  </w:style>
  <w:style w:type="character" w:styleId="Hyperlink">
    <w:name w:val="Hyperlink"/>
    <w:basedOn w:val="DefaultParagraphFont"/>
    <w:rsid w:val="00D51F06"/>
    <w:rPr>
      <w:color w:val="0000FF"/>
      <w:u w:val="single"/>
    </w:rPr>
  </w:style>
  <w:style w:type="character" w:customStyle="1" w:styleId="HeaderChar">
    <w:name w:val="Header Char"/>
    <w:aliases w:val="encabezado Char"/>
    <w:basedOn w:val="DefaultParagraphFont"/>
    <w:link w:val="Header"/>
    <w:rsid w:val="001F3469"/>
    <w:rPr>
      <w:sz w:val="24"/>
      <w:lang w:val="fr-FR" w:eastAsia="en-US"/>
    </w:rPr>
  </w:style>
  <w:style w:type="character" w:customStyle="1" w:styleId="TabletitleChar">
    <w:name w:val="Table_title Char"/>
    <w:basedOn w:val="DefaultParagraphFont"/>
    <w:link w:val="Tabletitle"/>
    <w:rsid w:val="00E833AE"/>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E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56EDA"/>
    <w:pPr>
      <w:keepNext/>
      <w:keepLines/>
      <w:spacing w:before="480"/>
      <w:ind w:left="794" w:hanging="794"/>
      <w:outlineLvl w:val="0"/>
    </w:pPr>
    <w:rPr>
      <w:b/>
    </w:rPr>
  </w:style>
  <w:style w:type="paragraph" w:styleId="Heading2">
    <w:name w:val="heading 2"/>
    <w:basedOn w:val="Heading1"/>
    <w:next w:val="Normal"/>
    <w:qFormat/>
    <w:rsid w:val="00356EDA"/>
    <w:pPr>
      <w:spacing w:before="320"/>
      <w:outlineLvl w:val="1"/>
    </w:pPr>
  </w:style>
  <w:style w:type="paragraph" w:styleId="Heading3">
    <w:name w:val="heading 3"/>
    <w:basedOn w:val="Heading1"/>
    <w:next w:val="Normal"/>
    <w:qFormat/>
    <w:rsid w:val="00356EDA"/>
    <w:pPr>
      <w:spacing w:before="200"/>
      <w:outlineLvl w:val="2"/>
    </w:pPr>
  </w:style>
  <w:style w:type="paragraph" w:styleId="Heading4">
    <w:name w:val="heading 4"/>
    <w:basedOn w:val="Heading3"/>
    <w:next w:val="Normal"/>
    <w:qFormat/>
    <w:rsid w:val="00356EDA"/>
    <w:pPr>
      <w:tabs>
        <w:tab w:val="clear" w:pos="794"/>
        <w:tab w:val="left" w:pos="992"/>
      </w:tabs>
      <w:ind w:left="992" w:hanging="992"/>
      <w:outlineLvl w:val="3"/>
    </w:pPr>
  </w:style>
  <w:style w:type="paragraph" w:styleId="Heading5">
    <w:name w:val="heading 5"/>
    <w:basedOn w:val="Heading4"/>
    <w:next w:val="Normal"/>
    <w:qFormat/>
    <w:rsid w:val="00356EDA"/>
    <w:pPr>
      <w:outlineLvl w:val="4"/>
    </w:pPr>
  </w:style>
  <w:style w:type="paragraph" w:styleId="Heading6">
    <w:name w:val="heading 6"/>
    <w:basedOn w:val="Heading4"/>
    <w:next w:val="Normal"/>
    <w:qFormat/>
    <w:rsid w:val="00356EDA"/>
    <w:pPr>
      <w:tabs>
        <w:tab w:val="clear" w:pos="992"/>
        <w:tab w:val="clear" w:pos="1191"/>
      </w:tabs>
      <w:ind w:left="1588" w:hanging="1588"/>
      <w:outlineLvl w:val="5"/>
    </w:pPr>
  </w:style>
  <w:style w:type="paragraph" w:styleId="Heading7">
    <w:name w:val="heading 7"/>
    <w:basedOn w:val="Heading6"/>
    <w:next w:val="Normal"/>
    <w:qFormat/>
    <w:rsid w:val="00356EDA"/>
    <w:pPr>
      <w:outlineLvl w:val="6"/>
    </w:pPr>
  </w:style>
  <w:style w:type="paragraph" w:styleId="Heading8">
    <w:name w:val="heading 8"/>
    <w:basedOn w:val="Heading6"/>
    <w:next w:val="Normal"/>
    <w:qFormat/>
    <w:rsid w:val="00356EDA"/>
    <w:pPr>
      <w:outlineLvl w:val="7"/>
    </w:pPr>
  </w:style>
  <w:style w:type="paragraph" w:styleId="Heading9">
    <w:name w:val="heading 9"/>
    <w:basedOn w:val="Heading6"/>
    <w:next w:val="Normal"/>
    <w:qFormat/>
    <w:rsid w:val="00356EDA"/>
    <w:pPr>
      <w:jc w:val="left"/>
      <w:outlineLvl w:val="8"/>
    </w:pPr>
  </w:style>
  <w:style w:type="character" w:default="1" w:styleId="DefaultParagraphFont">
    <w:name w:val="Default Paragraph Font"/>
    <w:uiPriority w:val="1"/>
    <w:semiHidden/>
    <w:unhideWhenUsed/>
    <w:rsid w:val="00356E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6EDA"/>
  </w:style>
  <w:style w:type="paragraph" w:styleId="Header">
    <w:name w:val="header"/>
    <w:aliases w:val="encabezado"/>
    <w:basedOn w:val="Normal"/>
    <w:link w:val="HeaderChar"/>
    <w:rsid w:val="00356E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56E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6EDA"/>
  </w:style>
  <w:style w:type="paragraph" w:customStyle="1" w:styleId="Headingb">
    <w:name w:val="Heading_b"/>
    <w:basedOn w:val="Heading3"/>
    <w:next w:val="Normal"/>
    <w:rsid w:val="00356EDA"/>
    <w:pPr>
      <w:spacing w:before="160"/>
      <w:ind w:left="0" w:firstLine="0"/>
      <w:outlineLvl w:val="9"/>
    </w:pPr>
  </w:style>
  <w:style w:type="paragraph" w:customStyle="1" w:styleId="Headingi">
    <w:name w:val="Heading_i"/>
    <w:basedOn w:val="Heading3"/>
    <w:next w:val="Normal"/>
    <w:rsid w:val="00356EDA"/>
    <w:pPr>
      <w:spacing w:before="160"/>
      <w:ind w:left="0" w:firstLine="0"/>
    </w:pPr>
    <w:rPr>
      <w:b w:val="0"/>
      <w:i/>
    </w:rPr>
  </w:style>
  <w:style w:type="character" w:customStyle="1" w:styleId="href">
    <w:name w:val="href"/>
    <w:basedOn w:val="DefaultParagraphFont"/>
    <w:rsid w:val="00356EDA"/>
  </w:style>
  <w:style w:type="paragraph" w:customStyle="1" w:styleId="enumlev1">
    <w:name w:val="enumlev1"/>
    <w:basedOn w:val="Normal"/>
    <w:rsid w:val="00356EDA"/>
    <w:pPr>
      <w:spacing w:before="80"/>
      <w:ind w:left="794" w:hanging="794"/>
    </w:pPr>
  </w:style>
  <w:style w:type="paragraph" w:customStyle="1" w:styleId="enumlev2">
    <w:name w:val="enumlev2"/>
    <w:basedOn w:val="enumlev1"/>
    <w:rsid w:val="00356EDA"/>
    <w:pPr>
      <w:ind w:left="1191" w:hanging="397"/>
    </w:pPr>
  </w:style>
  <w:style w:type="paragraph" w:customStyle="1" w:styleId="enumlev3">
    <w:name w:val="enumlev3"/>
    <w:basedOn w:val="enumlev2"/>
    <w:rsid w:val="00356EDA"/>
    <w:pPr>
      <w:ind w:left="1588"/>
    </w:pPr>
  </w:style>
  <w:style w:type="paragraph" w:customStyle="1" w:styleId="Normalaftertitle">
    <w:name w:val="Normal_after_title"/>
    <w:basedOn w:val="Normal"/>
    <w:next w:val="Normal"/>
    <w:rsid w:val="00356EDA"/>
    <w:pPr>
      <w:spacing w:before="320"/>
    </w:pPr>
  </w:style>
  <w:style w:type="paragraph" w:customStyle="1" w:styleId="Note">
    <w:name w:val="Note"/>
    <w:basedOn w:val="Normal"/>
    <w:rsid w:val="00356E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6E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56EDA"/>
    <w:pPr>
      <w:spacing w:before="240"/>
    </w:pPr>
    <w:rPr>
      <w:sz w:val="22"/>
      <w:lang w:val="es-ES_tradnl"/>
    </w:rPr>
  </w:style>
  <w:style w:type="paragraph" w:customStyle="1" w:styleId="Recref">
    <w:name w:val="Rec_ref"/>
    <w:basedOn w:val="Normal"/>
    <w:next w:val="Recdate"/>
    <w:rsid w:val="00356EDA"/>
    <w:pPr>
      <w:jc w:val="center"/>
    </w:pPr>
  </w:style>
  <w:style w:type="paragraph" w:customStyle="1" w:styleId="Recdate">
    <w:name w:val="Rec_date"/>
    <w:basedOn w:val="Recref"/>
    <w:next w:val="Normalaftertitle"/>
    <w:rsid w:val="00356EDA"/>
    <w:pPr>
      <w:jc w:val="right"/>
    </w:pPr>
  </w:style>
  <w:style w:type="paragraph" w:customStyle="1" w:styleId="AnnexNoTitle">
    <w:name w:val="Annex_NoTitle"/>
    <w:basedOn w:val="Normal"/>
    <w:next w:val="Normalaftertitle"/>
    <w:rsid w:val="00356EDA"/>
    <w:pPr>
      <w:keepNext/>
      <w:keepLines/>
      <w:spacing w:before="480" w:after="80"/>
      <w:jc w:val="center"/>
    </w:pPr>
    <w:rPr>
      <w:b/>
      <w:sz w:val="28"/>
    </w:rPr>
  </w:style>
  <w:style w:type="paragraph" w:customStyle="1" w:styleId="AppendixNoTitle">
    <w:name w:val="Appendix_NoTitle"/>
    <w:basedOn w:val="AnnexNoTitle"/>
    <w:next w:val="Normal"/>
    <w:rsid w:val="00356EDA"/>
  </w:style>
  <w:style w:type="paragraph" w:customStyle="1" w:styleId="Tablefin">
    <w:name w:val="Table_fin"/>
    <w:basedOn w:val="Normal"/>
    <w:next w:val="Normal"/>
    <w:rsid w:val="00356EDA"/>
    <w:pPr>
      <w:spacing w:before="0"/>
    </w:pPr>
    <w:rPr>
      <w:sz w:val="20"/>
      <w:lang w:val="en-GB"/>
    </w:rPr>
  </w:style>
  <w:style w:type="paragraph" w:customStyle="1" w:styleId="Tablehead">
    <w:name w:val="Table_head"/>
    <w:basedOn w:val="Normal"/>
    <w:next w:val="Normal"/>
    <w:rsid w:val="00356E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56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56EDA"/>
    <w:pPr>
      <w:keepNext/>
      <w:spacing w:before="360" w:after="120"/>
      <w:jc w:val="center"/>
    </w:pPr>
  </w:style>
  <w:style w:type="paragraph" w:customStyle="1" w:styleId="Tabletext">
    <w:name w:val="Table_text"/>
    <w:basedOn w:val="Normal"/>
    <w:rsid w:val="00356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56EDA"/>
    <w:pPr>
      <w:tabs>
        <w:tab w:val="clear" w:pos="1191"/>
        <w:tab w:val="clear" w:pos="1588"/>
        <w:tab w:val="clear" w:pos="1985"/>
        <w:tab w:val="center" w:pos="4820"/>
        <w:tab w:val="right" w:pos="9639"/>
      </w:tabs>
    </w:pPr>
  </w:style>
  <w:style w:type="paragraph" w:customStyle="1" w:styleId="Equationlegend">
    <w:name w:val="Equation_legend"/>
    <w:basedOn w:val="NormalIndent"/>
    <w:rsid w:val="00356E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6EDA"/>
    <w:pPr>
      <w:ind w:left="794"/>
    </w:pPr>
  </w:style>
  <w:style w:type="paragraph" w:customStyle="1" w:styleId="Figurelegend">
    <w:name w:val="Figure_legend"/>
    <w:basedOn w:val="Normal"/>
    <w:rsid w:val="00356E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56EDA"/>
    <w:pPr>
      <w:keepNext/>
      <w:keepLines/>
      <w:spacing w:before="480" w:after="80"/>
      <w:jc w:val="center"/>
    </w:pPr>
    <w:rPr>
      <w:caps/>
      <w:sz w:val="18"/>
    </w:rPr>
  </w:style>
  <w:style w:type="paragraph" w:customStyle="1" w:styleId="tocpart">
    <w:name w:val="tocpart"/>
    <w:basedOn w:val="Normal"/>
    <w:rsid w:val="00356E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6EDA"/>
    <w:pPr>
      <w:keepNext/>
      <w:keepLines/>
      <w:spacing w:before="480"/>
      <w:jc w:val="center"/>
    </w:pPr>
    <w:rPr>
      <w:sz w:val="28"/>
    </w:rPr>
  </w:style>
  <w:style w:type="paragraph" w:customStyle="1" w:styleId="Arttitle">
    <w:name w:val="Art_title"/>
    <w:basedOn w:val="Normal"/>
    <w:next w:val="Normalaftertitle"/>
    <w:rsid w:val="00356EDA"/>
    <w:pPr>
      <w:keepNext/>
      <w:keepLines/>
      <w:spacing w:before="240"/>
      <w:jc w:val="center"/>
    </w:pPr>
    <w:rPr>
      <w:b/>
      <w:sz w:val="28"/>
    </w:rPr>
  </w:style>
  <w:style w:type="paragraph" w:customStyle="1" w:styleId="Blanc">
    <w:name w:val="Blanc"/>
    <w:basedOn w:val="Normal"/>
    <w:next w:val="Tabletext"/>
    <w:rsid w:val="00356E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6E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6EDA"/>
    <w:pPr>
      <w:keepNext/>
      <w:keepLines/>
      <w:spacing w:before="160"/>
      <w:ind w:left="794"/>
    </w:pPr>
    <w:rPr>
      <w:i/>
    </w:rPr>
  </w:style>
  <w:style w:type="paragraph" w:customStyle="1" w:styleId="ChapNo">
    <w:name w:val="Chap_No"/>
    <w:basedOn w:val="ArtNo"/>
    <w:next w:val="Chaptitle"/>
    <w:rsid w:val="00356EDA"/>
    <w:rPr>
      <w:b/>
    </w:rPr>
  </w:style>
  <w:style w:type="paragraph" w:customStyle="1" w:styleId="Chaptitle">
    <w:name w:val="Chap_title"/>
    <w:basedOn w:val="Arttitle"/>
    <w:next w:val="Normalaftertitle"/>
    <w:rsid w:val="00356EDA"/>
  </w:style>
  <w:style w:type="character" w:styleId="FootnoteReference">
    <w:name w:val="footnote reference"/>
    <w:basedOn w:val="DefaultParagraphFont"/>
    <w:semiHidden/>
    <w:rsid w:val="00356EDA"/>
    <w:rPr>
      <w:position w:val="6"/>
      <w:sz w:val="18"/>
    </w:rPr>
  </w:style>
  <w:style w:type="paragraph" w:styleId="FootnoteText">
    <w:name w:val="footnote text"/>
    <w:basedOn w:val="Normal"/>
    <w:semiHidden/>
    <w:rsid w:val="00356EDA"/>
    <w:pPr>
      <w:keepLines/>
      <w:tabs>
        <w:tab w:val="left" w:pos="255"/>
      </w:tabs>
      <w:ind w:left="255" w:hanging="255"/>
    </w:pPr>
    <w:rPr>
      <w:sz w:val="22"/>
    </w:rPr>
  </w:style>
  <w:style w:type="paragraph" w:styleId="Index1">
    <w:name w:val="index 1"/>
    <w:basedOn w:val="Normal"/>
    <w:next w:val="Normal"/>
    <w:semiHidden/>
    <w:rsid w:val="00356EDA"/>
  </w:style>
  <w:style w:type="paragraph" w:styleId="Index2">
    <w:name w:val="index 2"/>
    <w:basedOn w:val="Normal"/>
    <w:next w:val="Normal"/>
    <w:semiHidden/>
    <w:rsid w:val="00356EDA"/>
    <w:pPr>
      <w:ind w:left="283"/>
    </w:pPr>
  </w:style>
  <w:style w:type="paragraph" w:styleId="Index3">
    <w:name w:val="index 3"/>
    <w:basedOn w:val="Normal"/>
    <w:next w:val="Normal"/>
    <w:semiHidden/>
    <w:rsid w:val="00356EDA"/>
    <w:pPr>
      <w:ind w:left="566"/>
    </w:pPr>
  </w:style>
  <w:style w:type="paragraph" w:styleId="IndexHeading">
    <w:name w:val="index heading"/>
    <w:basedOn w:val="Normal"/>
    <w:next w:val="Index1"/>
    <w:semiHidden/>
    <w:rsid w:val="00356EDA"/>
  </w:style>
  <w:style w:type="paragraph" w:customStyle="1" w:styleId="Line">
    <w:name w:val="Line"/>
    <w:basedOn w:val="Normal"/>
    <w:next w:val="Normal"/>
    <w:rsid w:val="00356E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6E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6EDA"/>
  </w:style>
  <w:style w:type="paragraph" w:customStyle="1" w:styleId="Partref">
    <w:name w:val="Part_ref"/>
    <w:basedOn w:val="Normal"/>
    <w:next w:val="Normal"/>
    <w:rsid w:val="00356EDA"/>
    <w:pPr>
      <w:keepNext/>
      <w:keepLines/>
      <w:spacing w:after="280"/>
      <w:jc w:val="center"/>
    </w:pPr>
  </w:style>
  <w:style w:type="paragraph" w:customStyle="1" w:styleId="Parttitle">
    <w:name w:val="Part_title"/>
    <w:basedOn w:val="Normal"/>
    <w:next w:val="Normalaftertitle"/>
    <w:rsid w:val="00356E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6EDA"/>
  </w:style>
  <w:style w:type="paragraph" w:customStyle="1" w:styleId="QuestionNo">
    <w:name w:val="Question_No"/>
    <w:basedOn w:val="RecNo"/>
    <w:next w:val="Normal"/>
    <w:rsid w:val="00356EDA"/>
  </w:style>
  <w:style w:type="paragraph" w:customStyle="1" w:styleId="Questionref">
    <w:name w:val="Question_ref"/>
    <w:basedOn w:val="Recref"/>
    <w:next w:val="Questiondate"/>
    <w:rsid w:val="00356EDA"/>
  </w:style>
  <w:style w:type="paragraph" w:customStyle="1" w:styleId="Questiontitle">
    <w:name w:val="Question_title"/>
    <w:basedOn w:val="Normal"/>
    <w:next w:val="Questionref"/>
    <w:rsid w:val="00356EDA"/>
  </w:style>
  <w:style w:type="paragraph" w:customStyle="1" w:styleId="Reftext">
    <w:name w:val="Ref_text"/>
    <w:basedOn w:val="Normal"/>
    <w:rsid w:val="00356EDA"/>
    <w:pPr>
      <w:ind w:left="794" w:hanging="794"/>
    </w:pPr>
    <w:rPr>
      <w:sz w:val="22"/>
    </w:rPr>
  </w:style>
  <w:style w:type="paragraph" w:customStyle="1" w:styleId="Reftitle">
    <w:name w:val="Ref_title"/>
    <w:basedOn w:val="Normal"/>
    <w:next w:val="Reftext"/>
    <w:rsid w:val="00356E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6EDA"/>
  </w:style>
  <w:style w:type="paragraph" w:customStyle="1" w:styleId="RepNo">
    <w:name w:val="Rep_No"/>
    <w:basedOn w:val="RecNo"/>
    <w:next w:val="Reptitle"/>
    <w:rsid w:val="00356EDA"/>
  </w:style>
  <w:style w:type="paragraph" w:customStyle="1" w:styleId="Repref">
    <w:name w:val="Rep_ref"/>
    <w:basedOn w:val="Recref"/>
    <w:next w:val="Repdate"/>
    <w:rsid w:val="00356EDA"/>
  </w:style>
  <w:style w:type="paragraph" w:customStyle="1" w:styleId="Reptitle">
    <w:name w:val="Rep_title"/>
    <w:basedOn w:val="Rectitle"/>
    <w:next w:val="Repref"/>
    <w:rsid w:val="00356EDA"/>
  </w:style>
  <w:style w:type="paragraph" w:customStyle="1" w:styleId="Resdate">
    <w:name w:val="Res_date"/>
    <w:basedOn w:val="Recdate"/>
    <w:next w:val="Normalaftertitle"/>
    <w:rsid w:val="00356EDA"/>
  </w:style>
  <w:style w:type="paragraph" w:customStyle="1" w:styleId="ResNo">
    <w:name w:val="Res_No"/>
    <w:basedOn w:val="RecNo"/>
    <w:next w:val="Restitle"/>
    <w:rsid w:val="00356EDA"/>
  </w:style>
  <w:style w:type="paragraph" w:customStyle="1" w:styleId="Resref">
    <w:name w:val="Res_ref"/>
    <w:basedOn w:val="Recref"/>
    <w:next w:val="Resdate"/>
    <w:rsid w:val="00356EDA"/>
  </w:style>
  <w:style w:type="paragraph" w:customStyle="1" w:styleId="Restitle">
    <w:name w:val="Res_title"/>
    <w:basedOn w:val="Normal"/>
    <w:next w:val="Resref"/>
    <w:rsid w:val="00356EDA"/>
    <w:pPr>
      <w:spacing w:before="240"/>
      <w:jc w:val="center"/>
    </w:pPr>
    <w:rPr>
      <w:b/>
      <w:sz w:val="28"/>
    </w:rPr>
  </w:style>
  <w:style w:type="paragraph" w:customStyle="1" w:styleId="SectionNo">
    <w:name w:val="Section_No"/>
    <w:basedOn w:val="Normal"/>
    <w:next w:val="Normal"/>
    <w:rsid w:val="00356EDA"/>
  </w:style>
  <w:style w:type="paragraph" w:customStyle="1" w:styleId="Sectiontitle">
    <w:name w:val="Section_title"/>
    <w:basedOn w:val="Normal"/>
    <w:next w:val="Normalaftertitle"/>
    <w:rsid w:val="00356E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6EDA"/>
    <w:pPr>
      <w:tabs>
        <w:tab w:val="clear" w:pos="794"/>
        <w:tab w:val="clear" w:pos="1191"/>
        <w:tab w:val="clear" w:pos="1588"/>
        <w:tab w:val="clear" w:pos="1985"/>
        <w:tab w:val="right" w:pos="9611"/>
      </w:tabs>
    </w:pPr>
    <w:rPr>
      <w:i/>
    </w:rPr>
  </w:style>
  <w:style w:type="paragraph" w:styleId="TOC1">
    <w:name w:val="toc 1"/>
    <w:basedOn w:val="Normal"/>
    <w:semiHidden/>
    <w:rsid w:val="00356E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56EDA"/>
    <w:pPr>
      <w:tabs>
        <w:tab w:val="clear" w:pos="567"/>
        <w:tab w:val="left" w:pos="1276"/>
      </w:tabs>
      <w:spacing w:before="160"/>
      <w:ind w:left="1276" w:hanging="709"/>
    </w:pPr>
  </w:style>
  <w:style w:type="paragraph" w:styleId="TOC3">
    <w:name w:val="toc 3"/>
    <w:basedOn w:val="TOC2"/>
    <w:semiHidden/>
    <w:rsid w:val="00356EDA"/>
    <w:pPr>
      <w:tabs>
        <w:tab w:val="clear" w:pos="1276"/>
        <w:tab w:val="left" w:pos="2155"/>
      </w:tabs>
      <w:ind w:left="2155" w:hanging="879"/>
    </w:pPr>
  </w:style>
  <w:style w:type="paragraph" w:styleId="TOC4">
    <w:name w:val="toc 4"/>
    <w:basedOn w:val="TOC3"/>
    <w:semiHidden/>
    <w:rsid w:val="00356EDA"/>
    <w:pPr>
      <w:tabs>
        <w:tab w:val="left" w:pos="3261"/>
      </w:tabs>
      <w:spacing w:before="80"/>
      <w:ind w:left="3261" w:hanging="993"/>
    </w:pPr>
  </w:style>
  <w:style w:type="paragraph" w:styleId="TOC5">
    <w:name w:val="toc 5"/>
    <w:basedOn w:val="TOC4"/>
    <w:semiHidden/>
    <w:rsid w:val="00356EDA"/>
  </w:style>
  <w:style w:type="paragraph" w:styleId="TOC6">
    <w:name w:val="toc 6"/>
    <w:basedOn w:val="TOC4"/>
    <w:semiHidden/>
    <w:rsid w:val="00356EDA"/>
  </w:style>
  <w:style w:type="paragraph" w:styleId="TOC7">
    <w:name w:val="toc 7"/>
    <w:basedOn w:val="TOC4"/>
    <w:semiHidden/>
    <w:rsid w:val="00356EDA"/>
  </w:style>
  <w:style w:type="paragraph" w:styleId="TOC8">
    <w:name w:val="toc 8"/>
    <w:basedOn w:val="TOC4"/>
    <w:semiHidden/>
    <w:rsid w:val="00356EDA"/>
  </w:style>
  <w:style w:type="paragraph" w:customStyle="1" w:styleId="Rectitle">
    <w:name w:val="Rec_title"/>
    <w:basedOn w:val="Normal"/>
    <w:next w:val="Recref"/>
    <w:rsid w:val="00356EDA"/>
    <w:pPr>
      <w:keepNext/>
      <w:keepLines/>
      <w:spacing w:before="240"/>
      <w:jc w:val="center"/>
    </w:pPr>
    <w:rPr>
      <w:b/>
      <w:sz w:val="28"/>
    </w:rPr>
  </w:style>
  <w:style w:type="paragraph" w:customStyle="1" w:styleId="Annexref">
    <w:name w:val="Annex_ref"/>
    <w:basedOn w:val="Normal"/>
    <w:next w:val="Normalaftertitle"/>
    <w:rsid w:val="00356EDA"/>
    <w:pPr>
      <w:keepNext/>
      <w:keepLines/>
      <w:spacing w:after="280"/>
      <w:jc w:val="center"/>
    </w:pPr>
  </w:style>
  <w:style w:type="paragraph" w:customStyle="1" w:styleId="Appendixref">
    <w:name w:val="Appendix_ref"/>
    <w:basedOn w:val="Annexref"/>
    <w:next w:val="Normalaftertitle"/>
    <w:rsid w:val="00356EDA"/>
  </w:style>
  <w:style w:type="paragraph" w:customStyle="1" w:styleId="Figuretitle">
    <w:name w:val="Figure_title"/>
    <w:basedOn w:val="Normal"/>
    <w:next w:val="Figure"/>
    <w:rsid w:val="00356ED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6EDA"/>
    <w:pPr>
      <w:keepNext/>
      <w:spacing w:before="0" w:after="120"/>
      <w:jc w:val="center"/>
    </w:pPr>
    <w:rPr>
      <w:b/>
    </w:rPr>
  </w:style>
  <w:style w:type="paragraph" w:customStyle="1" w:styleId="Summary">
    <w:name w:val="Summary"/>
    <w:basedOn w:val="Normal"/>
    <w:next w:val="Normalaftertitle"/>
    <w:autoRedefine/>
    <w:rsid w:val="00356EDA"/>
    <w:pPr>
      <w:spacing w:after="480"/>
    </w:pPr>
    <w:rPr>
      <w:sz w:val="22"/>
      <w:lang w:val="es-ES_tradnl"/>
    </w:rPr>
  </w:style>
  <w:style w:type="paragraph" w:customStyle="1" w:styleId="TableLegendNote">
    <w:name w:val="Table_Legend_Note"/>
    <w:basedOn w:val="Tablelegend"/>
    <w:next w:val="Tablelegend"/>
    <w:rsid w:val="00356EDA"/>
    <w:pPr>
      <w:ind w:left="-85" w:firstLine="0"/>
    </w:pPr>
    <w:rPr>
      <w:lang w:val="en-US"/>
    </w:rPr>
  </w:style>
  <w:style w:type="paragraph" w:customStyle="1" w:styleId="Figure">
    <w:name w:val="Figure"/>
    <w:basedOn w:val="FigureNo"/>
    <w:next w:val="Normal"/>
    <w:rsid w:val="00356EDA"/>
    <w:pPr>
      <w:keepNext w:val="0"/>
      <w:spacing w:before="0" w:after="240"/>
    </w:pPr>
  </w:style>
  <w:style w:type="character" w:styleId="Hyperlink">
    <w:name w:val="Hyperlink"/>
    <w:basedOn w:val="DefaultParagraphFont"/>
    <w:rsid w:val="00D51F06"/>
    <w:rPr>
      <w:color w:val="0000FF"/>
      <w:u w:val="single"/>
    </w:rPr>
  </w:style>
  <w:style w:type="character" w:customStyle="1" w:styleId="HeaderChar">
    <w:name w:val="Header Char"/>
    <w:aliases w:val="encabezado Char"/>
    <w:basedOn w:val="DefaultParagraphFont"/>
    <w:link w:val="Header"/>
    <w:rsid w:val="001F3469"/>
    <w:rPr>
      <w:sz w:val="24"/>
      <w:lang w:val="fr-FR" w:eastAsia="en-US"/>
    </w:rPr>
  </w:style>
  <w:style w:type="character" w:customStyle="1" w:styleId="TabletitleChar">
    <w:name w:val="Table_title Char"/>
    <w:basedOn w:val="DefaultParagraphFont"/>
    <w:link w:val="Tabletitle"/>
    <w:rsid w:val="00E833A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1.wmf"/><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image" Target="media/image59.w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image" Target="media/image72.wmf"/><Relationship Id="rId175" Type="http://schemas.openxmlformats.org/officeDocument/2006/relationships/image" Target="media/image80.emf"/><Relationship Id="rId170" Type="http://schemas.openxmlformats.org/officeDocument/2006/relationships/oleObject" Target="embeddings/oleObject76.bin"/><Relationship Id="rId16" Type="http://schemas.openxmlformats.org/officeDocument/2006/relationships/hyperlink" Target="http://www.itu.int/publ/R-REC/es" TargetMode="External"/><Relationship Id="rId107" Type="http://schemas.openxmlformats.org/officeDocument/2006/relationships/image" Target="media/image46.wmf"/><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4.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67.wmf"/><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0.wmf"/><Relationship Id="rId160" Type="http://schemas.openxmlformats.org/officeDocument/2006/relationships/oleObject" Target="embeddings/oleObject71.bin"/><Relationship Id="rId165" Type="http://schemas.openxmlformats.org/officeDocument/2006/relationships/image" Target="media/image75.wmf"/><Relationship Id="rId181" Type="http://schemas.openxmlformats.org/officeDocument/2006/relationships/image" Target="media/image83.wmf"/><Relationship Id="rId186" Type="http://schemas.openxmlformats.org/officeDocument/2006/relationships/theme" Target="theme/theme1.xml"/><Relationship Id="rId22" Type="http://schemas.openxmlformats.org/officeDocument/2006/relationships/oleObject" Target="embeddings/oleObject2.bin"/><Relationship Id="rId27" Type="http://schemas.openxmlformats.org/officeDocument/2006/relationships/image" Target="media/image6.emf"/><Relationship Id="rId43" Type="http://schemas.openxmlformats.org/officeDocument/2006/relationships/image" Target="media/image14.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7.wmf"/><Relationship Id="rId113" Type="http://schemas.openxmlformats.org/officeDocument/2006/relationships/image" Target="media/image49.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2.wmf"/><Relationship Id="rId80" Type="http://schemas.openxmlformats.org/officeDocument/2006/relationships/oleObject" Target="embeddings/oleObject31.bin"/><Relationship Id="rId85" Type="http://schemas.openxmlformats.org/officeDocument/2006/relationships/image" Target="media/image35.wmf"/><Relationship Id="rId150" Type="http://schemas.openxmlformats.org/officeDocument/2006/relationships/oleObject" Target="embeddings/oleObject66.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9.bin"/><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7.wmf"/><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4.bin"/><Relationship Id="rId182"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wmf"/><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8.bin"/><Relationship Id="rId119" Type="http://schemas.openxmlformats.org/officeDocument/2006/relationships/image" Target="media/image52.w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5.emf"/><Relationship Id="rId81" Type="http://schemas.openxmlformats.org/officeDocument/2006/relationships/image" Target="media/image33.w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9.bin"/><Relationship Id="rId177"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oleObject" Target="embeddings/oleObject77.bin"/><Relationship Id="rId180" Type="http://schemas.openxmlformats.org/officeDocument/2006/relationships/oleObject" Target="embeddings/oleObject81.bin"/><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4.bin"/><Relationship Id="rId167" Type="http://schemas.openxmlformats.org/officeDocument/2006/relationships/image" Target="media/image76.wmf"/><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6.wmf"/><Relationship Id="rId110" Type="http://schemas.openxmlformats.org/officeDocument/2006/relationships/oleObject" Target="embeddings/oleObject46.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oleObject" Target="embeddings/oleObject80.bin"/><Relationship Id="rId61" Type="http://schemas.openxmlformats.org/officeDocument/2006/relationships/image" Target="media/image23.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79.emf"/><Relationship Id="rId19" Type="http://schemas.openxmlformats.org/officeDocument/2006/relationships/image" Target="media/image2.wmf"/><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image" Target="media/image53.wmf"/><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image" Target="media/image48.wmf"/><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oleObject" Target="embeddings/oleObject78.bin"/><Relationship Id="rId179" Type="http://schemas.openxmlformats.org/officeDocument/2006/relationships/image" Target="media/image82.wmf"/><Relationship Id="rId15" Type="http://schemas.openxmlformats.org/officeDocument/2006/relationships/hyperlink" Target="http://www.itu.int/ITU-R/go/patents/es" TargetMode="External"/><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header" Target="header2.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9.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43" Type="http://schemas.openxmlformats.org/officeDocument/2006/relationships/image" Target="media/image6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7844-9460-4C66-A72F-56A17813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331</TotalTime>
  <Pages>25</Pages>
  <Words>4865</Words>
  <Characters>26961</Characters>
  <Application>Microsoft Office Word</Application>
  <DocSecurity>0</DocSecurity>
  <Lines>998</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71</cp:revision>
  <cp:lastPrinted>2012-07-20T08:58:00Z</cp:lastPrinted>
  <dcterms:created xsi:type="dcterms:W3CDTF">2012-07-18T12:53:00Z</dcterms:created>
  <dcterms:modified xsi:type="dcterms:W3CDTF">2012-08-08T14:15:00Z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