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E3F59" w14:textId="77777777" w:rsidR="00FE79FE" w:rsidRPr="00DC77E3" w:rsidRDefault="00FE79FE"/>
    <w:p w14:paraId="6D91036F" w14:textId="77777777" w:rsidR="00013002" w:rsidRPr="00DC77E3" w:rsidRDefault="00013002" w:rsidP="00DE5556">
      <w:pPr>
        <w:tabs>
          <w:tab w:val="clear" w:pos="794"/>
          <w:tab w:val="clear" w:pos="1191"/>
          <w:tab w:val="clear" w:pos="1588"/>
          <w:tab w:val="clear" w:pos="1985"/>
        </w:tabs>
      </w:pPr>
    </w:p>
    <w:p w14:paraId="6F3DABD0" w14:textId="11D9A618" w:rsidR="00D5024B" w:rsidRPr="00DC77E3" w:rsidRDefault="00D5024B" w:rsidP="00D5024B">
      <w:pPr>
        <w:pStyle w:val="CoverNumber"/>
        <w:rPr>
          <w:lang w:val="fr-FR"/>
        </w:rPr>
      </w:pPr>
      <w:r w:rsidRPr="00DC77E3">
        <w:rPr>
          <w:lang w:val="fr-FR"/>
        </w:rPr>
        <w:t>Recomm</w:t>
      </w:r>
      <w:r w:rsidR="00A25EE2" w:rsidRPr="00DC77E3">
        <w:rPr>
          <w:lang w:val="fr-FR"/>
        </w:rPr>
        <w:t>a</w:t>
      </w:r>
      <w:r w:rsidRPr="00DC77E3">
        <w:rPr>
          <w:lang w:val="fr-FR"/>
        </w:rPr>
        <w:t xml:space="preserve">ndation </w:t>
      </w:r>
      <w:r w:rsidR="007624B1" w:rsidRPr="00DC77E3">
        <w:rPr>
          <w:lang w:val="fr-FR"/>
        </w:rPr>
        <w:t>U</w:t>
      </w:r>
      <w:r w:rsidRPr="00DC77E3">
        <w:rPr>
          <w:lang w:val="fr-FR"/>
        </w:rPr>
        <w:t xml:space="preserve">IT-R </w:t>
      </w:r>
      <w:r w:rsidR="00496E2A" w:rsidRPr="00DC77E3">
        <w:rPr>
          <w:lang w:val="fr-FR"/>
        </w:rPr>
        <w:t>P</w:t>
      </w:r>
      <w:r w:rsidRPr="00DC77E3">
        <w:rPr>
          <w:lang w:val="fr-FR"/>
        </w:rPr>
        <w:t>.</w:t>
      </w:r>
      <w:r w:rsidR="006C5B6C" w:rsidRPr="00DC77E3">
        <w:rPr>
          <w:rFonts w:cs="Arial"/>
          <w:spacing w:val="-6"/>
          <w:szCs w:val="44"/>
          <w:lang w:val="fr-FR"/>
        </w:rPr>
        <w:t>618-14</w:t>
      </w:r>
    </w:p>
    <w:p w14:paraId="2BF53962" w14:textId="481A00F9" w:rsidR="00D5024B" w:rsidRPr="00DC77E3" w:rsidRDefault="00D5024B" w:rsidP="00D5024B">
      <w:pPr>
        <w:pStyle w:val="CoverDate"/>
        <w:rPr>
          <w:lang w:val="fr-FR"/>
        </w:rPr>
      </w:pPr>
      <w:r w:rsidRPr="00DC77E3">
        <w:rPr>
          <w:lang w:val="fr-FR"/>
        </w:rPr>
        <w:t>(</w:t>
      </w:r>
      <w:r w:rsidR="006C5B6C" w:rsidRPr="00DC77E3">
        <w:rPr>
          <w:lang w:val="fr-FR"/>
        </w:rPr>
        <w:t>08/2023</w:t>
      </w:r>
      <w:r w:rsidRPr="00DC77E3">
        <w:rPr>
          <w:lang w:val="fr-FR"/>
        </w:rPr>
        <w:t>)</w:t>
      </w:r>
    </w:p>
    <w:p w14:paraId="79A730F3" w14:textId="77777777" w:rsidR="00D5024B" w:rsidRPr="00DC77E3" w:rsidRDefault="00A25EE2" w:rsidP="00496E2A">
      <w:pPr>
        <w:pStyle w:val="CoverSeries"/>
        <w:rPr>
          <w:lang w:val="fr-FR"/>
        </w:rPr>
      </w:pPr>
      <w:r w:rsidRPr="00DC77E3">
        <w:rPr>
          <w:lang w:val="fr-FR"/>
        </w:rPr>
        <w:t xml:space="preserve">Série </w:t>
      </w:r>
      <w:r w:rsidR="00496E2A" w:rsidRPr="00DC77E3">
        <w:rPr>
          <w:lang w:val="fr-FR"/>
        </w:rPr>
        <w:t>P</w:t>
      </w:r>
      <w:r w:rsidR="00D5024B" w:rsidRPr="00DC77E3">
        <w:rPr>
          <w:lang w:val="fr-FR"/>
        </w:rPr>
        <w:t xml:space="preserve">: </w:t>
      </w:r>
      <w:r w:rsidR="00496E2A" w:rsidRPr="00DC77E3">
        <w:rPr>
          <w:lang w:val="fr-FR"/>
        </w:rPr>
        <w:t>Propagation des ondes radioélectriques</w:t>
      </w:r>
    </w:p>
    <w:p w14:paraId="1E0DDE01" w14:textId="7E7F662B" w:rsidR="00D5024B" w:rsidRPr="00DC77E3" w:rsidRDefault="006C5B6C" w:rsidP="00D5024B">
      <w:pPr>
        <w:pStyle w:val="CoverTitle"/>
        <w:rPr>
          <w:lang w:val="fr-FR"/>
        </w:rPr>
      </w:pPr>
      <w:r w:rsidRPr="00DC77E3">
        <w:rPr>
          <w:lang w:val="fr-FR"/>
        </w:rPr>
        <w:t>Données de propagation et méthodes de prévision nécessaires pour la conception de systèmes de télécommunication Terre-espace</w:t>
      </w:r>
    </w:p>
    <w:p w14:paraId="50BA170D" w14:textId="77777777" w:rsidR="00A71FE5" w:rsidRPr="00DC77E3" w:rsidRDefault="00A71FE5" w:rsidP="005373E0"/>
    <w:p w14:paraId="0E132551" w14:textId="77777777" w:rsidR="00EE47C4" w:rsidRPr="00DC77E3" w:rsidRDefault="00EE47C4" w:rsidP="005373E0">
      <w:pPr>
        <w:sectPr w:rsidR="00EE47C4" w:rsidRPr="00DC77E3"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F8B54DE" w14:textId="77777777" w:rsidR="00A25EE2" w:rsidRPr="00DC77E3"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C77E3">
        <w:rPr>
          <w:bCs/>
          <w:sz w:val="24"/>
          <w:szCs w:val="24"/>
        </w:rPr>
        <w:lastRenderedPageBreak/>
        <w:t>Avant-propos</w:t>
      </w:r>
    </w:p>
    <w:p w14:paraId="6F438437" w14:textId="50234717" w:rsidR="00A25EE2" w:rsidRPr="00DC77E3" w:rsidRDefault="00A25EE2" w:rsidP="00A25EE2">
      <w:pPr>
        <w:spacing w:before="240"/>
        <w:rPr>
          <w:sz w:val="20"/>
        </w:rPr>
      </w:pPr>
      <w:r w:rsidRPr="00DC77E3">
        <w:rPr>
          <w:sz w:val="20"/>
        </w:rPr>
        <w:t>Le rôle du Secteur des radiocommunications est d</w:t>
      </w:r>
      <w:r w:rsidR="00DC77E3" w:rsidRPr="00DC77E3">
        <w:rPr>
          <w:sz w:val="20"/>
        </w:rPr>
        <w:t>'</w:t>
      </w:r>
      <w:r w:rsidRPr="00DC77E3">
        <w:rPr>
          <w:sz w:val="20"/>
        </w:rPr>
        <w:t>assurer l</w:t>
      </w:r>
      <w:r w:rsidR="00DC77E3" w:rsidRPr="00DC77E3">
        <w:rPr>
          <w:sz w:val="20"/>
        </w:rPr>
        <w:t>'</w:t>
      </w:r>
      <w:r w:rsidRPr="00DC77E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C341B55" w14:textId="4AA233A1" w:rsidR="00A25EE2" w:rsidRPr="00DC77E3" w:rsidRDefault="00A25EE2" w:rsidP="00A25EE2">
      <w:pPr>
        <w:rPr>
          <w:sz w:val="20"/>
        </w:rPr>
      </w:pPr>
      <w:r w:rsidRPr="00DC77E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DC77E3" w:rsidRPr="00DC77E3">
        <w:rPr>
          <w:sz w:val="20"/>
        </w:rPr>
        <w:t>'</w:t>
      </w:r>
      <w:r w:rsidRPr="00DC77E3">
        <w:rPr>
          <w:sz w:val="20"/>
        </w:rPr>
        <w:t>études.</w:t>
      </w:r>
    </w:p>
    <w:p w14:paraId="46094E57" w14:textId="77777777" w:rsidR="00A25EE2" w:rsidRPr="00DC77E3" w:rsidRDefault="00A25EE2" w:rsidP="00A25EE2">
      <w:pPr>
        <w:pStyle w:val="Heading1"/>
        <w:spacing w:before="360"/>
        <w:jc w:val="center"/>
        <w:rPr>
          <w:szCs w:val="24"/>
        </w:rPr>
      </w:pPr>
      <w:r w:rsidRPr="00DC77E3">
        <w:rPr>
          <w:szCs w:val="24"/>
        </w:rPr>
        <w:t>Politique en matière de droits de propriété intellectuelle (IPR)</w:t>
      </w:r>
    </w:p>
    <w:p w14:paraId="6E0F3DDD" w14:textId="44A32E13" w:rsidR="00A25EE2" w:rsidRPr="00DC77E3" w:rsidRDefault="00A25EE2" w:rsidP="00A25EE2">
      <w:pPr>
        <w:spacing w:before="240"/>
        <w:rPr>
          <w:sz w:val="20"/>
        </w:rPr>
      </w:pPr>
      <w:r w:rsidRPr="00DC77E3">
        <w:rPr>
          <w:sz w:val="20"/>
        </w:rPr>
        <w:t>La politique de l'UIT</w:t>
      </w:r>
      <w:r w:rsidRPr="00DC77E3">
        <w:rPr>
          <w:sz w:val="20"/>
        </w:rPr>
        <w:noBreakHyphen/>
        <w:t>R en matière de droits de propriété intellectuelle est décrite dans la «Politique commune de l'UIT</w:t>
      </w:r>
      <w:r w:rsidRPr="00DC77E3">
        <w:rPr>
          <w:sz w:val="20"/>
        </w:rPr>
        <w:noBreakHyphen/>
        <w:t>T, l'UIT</w:t>
      </w:r>
      <w:r w:rsidRPr="00DC77E3">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Pr="00DC77E3">
          <w:rPr>
            <w:rStyle w:val="Hyperlink"/>
            <w:sz w:val="20"/>
          </w:rPr>
          <w:t>http://www.itu.int/ITU-R/go/patents/fr</w:t>
        </w:r>
      </w:hyperlink>
      <w:r w:rsidRPr="00DC77E3">
        <w:rPr>
          <w:sz w:val="20"/>
        </w:rPr>
        <w:t xml:space="preserve">, où l'on trouvera également les Lignes directrices pour la mise en </w:t>
      </w:r>
      <w:r w:rsidR="00DC77E3" w:rsidRPr="00DC77E3">
        <w:rPr>
          <w:sz w:val="20"/>
        </w:rPr>
        <w:t>œuvre</w:t>
      </w:r>
      <w:r w:rsidRPr="00DC77E3">
        <w:rPr>
          <w:sz w:val="20"/>
        </w:rPr>
        <w:t xml:space="preserve"> de la politique commune en matière de brevets de l'UIT</w:t>
      </w:r>
      <w:r w:rsidRPr="00DC77E3">
        <w:rPr>
          <w:sz w:val="20"/>
        </w:rPr>
        <w:noBreakHyphen/>
        <w:t>T, l'UIT</w:t>
      </w:r>
      <w:r w:rsidRPr="00DC77E3">
        <w:rPr>
          <w:sz w:val="20"/>
        </w:rPr>
        <w:noBreakHyphen/>
        <w:t>R, l'ISO et la CEI</w:t>
      </w:r>
      <w:r w:rsidRPr="00DC77E3" w:rsidDel="0061025C">
        <w:rPr>
          <w:sz w:val="20"/>
        </w:rPr>
        <w:t xml:space="preserve"> </w:t>
      </w:r>
      <w:r w:rsidRPr="00DC77E3">
        <w:rPr>
          <w:sz w:val="20"/>
        </w:rPr>
        <w:t>et la base de données en matière de brevets de l'UIT-R.</w:t>
      </w:r>
    </w:p>
    <w:p w14:paraId="59C53474" w14:textId="77777777" w:rsidR="00A25EE2" w:rsidRPr="00DC77E3" w:rsidRDefault="00A25EE2" w:rsidP="00A25EE2">
      <w:pPr>
        <w:spacing w:before="24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DC77E3" w14:paraId="27771F6E" w14:textId="77777777" w:rsidTr="00A25EE2">
        <w:tc>
          <w:tcPr>
            <w:tcW w:w="9360" w:type="dxa"/>
            <w:gridSpan w:val="2"/>
          </w:tcPr>
          <w:p w14:paraId="7D7A3901" w14:textId="77777777" w:rsidR="00A25EE2" w:rsidRPr="00DC77E3"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DC77E3">
              <w:rPr>
                <w:sz w:val="22"/>
                <w:szCs w:val="22"/>
              </w:rPr>
              <w:t xml:space="preserve">Séries des Recommandations UIT-R </w:t>
            </w:r>
          </w:p>
          <w:p w14:paraId="54E9C6A9" w14:textId="15FC49B2"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C77E3">
              <w:rPr>
                <w:b w:val="0"/>
                <w:sz w:val="18"/>
                <w:szCs w:val="18"/>
              </w:rPr>
              <w:t>(</w:t>
            </w:r>
            <w:r w:rsidR="00DC77E3" w:rsidRPr="00DC77E3">
              <w:rPr>
                <w:b w:val="0"/>
                <w:sz w:val="18"/>
                <w:szCs w:val="18"/>
              </w:rPr>
              <w:t>Également</w:t>
            </w:r>
            <w:r w:rsidRPr="00DC77E3">
              <w:rPr>
                <w:b w:val="0"/>
                <w:sz w:val="18"/>
                <w:szCs w:val="18"/>
              </w:rPr>
              <w:t xml:space="preserve"> disponible en ligne: </w:t>
            </w:r>
            <w:hyperlink r:id="rId12" w:history="1">
              <w:r w:rsidRPr="00DC77E3">
                <w:rPr>
                  <w:rStyle w:val="Hyperlink"/>
                  <w:b w:val="0"/>
                  <w:bCs/>
                  <w:sz w:val="18"/>
                  <w:szCs w:val="18"/>
                </w:rPr>
                <w:t>https://www.itu.int/publ/R-REC/fr</w:t>
              </w:r>
            </w:hyperlink>
            <w:r w:rsidRPr="00DC77E3">
              <w:rPr>
                <w:b w:val="0"/>
                <w:bCs/>
                <w:sz w:val="18"/>
                <w:szCs w:val="18"/>
              </w:rPr>
              <w:t>)</w:t>
            </w:r>
          </w:p>
        </w:tc>
      </w:tr>
      <w:tr w:rsidR="00A25EE2" w:rsidRPr="00DC77E3" w14:paraId="23ED2F21" w14:textId="77777777" w:rsidTr="00A25EE2">
        <w:tc>
          <w:tcPr>
            <w:tcW w:w="1140" w:type="dxa"/>
            <w:tcBorders>
              <w:bottom w:val="nil"/>
            </w:tcBorders>
          </w:tcPr>
          <w:p w14:paraId="1FFD973B" w14:textId="77777777" w:rsidR="00A25EE2" w:rsidRPr="00DC77E3" w:rsidRDefault="00A25EE2" w:rsidP="000B4BD9">
            <w:pPr>
              <w:spacing w:before="90" w:after="100"/>
              <w:ind w:left="57"/>
              <w:rPr>
                <w:b/>
                <w:bCs/>
                <w:sz w:val="20"/>
              </w:rPr>
            </w:pPr>
            <w:r w:rsidRPr="00DC77E3">
              <w:rPr>
                <w:b/>
                <w:bCs/>
                <w:sz w:val="20"/>
              </w:rPr>
              <w:t>Séries</w:t>
            </w:r>
          </w:p>
        </w:tc>
        <w:tc>
          <w:tcPr>
            <w:tcW w:w="8220" w:type="dxa"/>
            <w:tcBorders>
              <w:bottom w:val="nil"/>
            </w:tcBorders>
          </w:tcPr>
          <w:p w14:paraId="5E9F64DC" w14:textId="77777777"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C77E3">
              <w:rPr>
                <w:bCs/>
                <w:sz w:val="20"/>
              </w:rPr>
              <w:t>Titre</w:t>
            </w:r>
          </w:p>
        </w:tc>
      </w:tr>
      <w:tr w:rsidR="00A25EE2" w:rsidRPr="00DC77E3" w14:paraId="2F4B79C2" w14:textId="77777777" w:rsidTr="00A25EE2">
        <w:tc>
          <w:tcPr>
            <w:tcW w:w="1140" w:type="dxa"/>
            <w:tcBorders>
              <w:top w:val="nil"/>
              <w:bottom w:val="nil"/>
            </w:tcBorders>
            <w:shd w:val="clear" w:color="auto" w:fill="auto"/>
          </w:tcPr>
          <w:p w14:paraId="5D35CB58" w14:textId="77777777" w:rsidR="00A25EE2" w:rsidRPr="00DC77E3" w:rsidRDefault="00A25EE2" w:rsidP="000B4BD9">
            <w:pPr>
              <w:spacing w:before="30" w:after="30"/>
              <w:ind w:left="57"/>
              <w:jc w:val="left"/>
              <w:rPr>
                <w:rFonts w:ascii="Times New Roman Bold" w:hAnsi="Times New Roman Bold"/>
                <w:b/>
                <w:bCs/>
                <w:sz w:val="20"/>
              </w:rPr>
            </w:pPr>
            <w:r w:rsidRPr="00DC77E3">
              <w:rPr>
                <w:rFonts w:ascii="Times New Roman Bold" w:hAnsi="Times New Roman Bold"/>
                <w:b/>
                <w:bCs/>
                <w:sz w:val="20"/>
              </w:rPr>
              <w:t>BO</w:t>
            </w:r>
          </w:p>
        </w:tc>
        <w:tc>
          <w:tcPr>
            <w:tcW w:w="8220" w:type="dxa"/>
            <w:tcBorders>
              <w:top w:val="nil"/>
              <w:bottom w:val="nil"/>
            </w:tcBorders>
            <w:shd w:val="clear" w:color="auto" w:fill="auto"/>
          </w:tcPr>
          <w:p w14:paraId="73C6DE4F" w14:textId="77777777"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Diffusion par satellite</w:t>
            </w:r>
          </w:p>
        </w:tc>
      </w:tr>
      <w:tr w:rsidR="00A25EE2" w:rsidRPr="00DC77E3" w14:paraId="6661657C" w14:textId="77777777" w:rsidTr="00A25EE2">
        <w:tc>
          <w:tcPr>
            <w:tcW w:w="1140" w:type="dxa"/>
            <w:tcBorders>
              <w:top w:val="nil"/>
              <w:bottom w:val="nil"/>
            </w:tcBorders>
          </w:tcPr>
          <w:p w14:paraId="7D8AC118" w14:textId="77777777" w:rsidR="00A25EE2" w:rsidRPr="00DC77E3" w:rsidRDefault="00A25EE2" w:rsidP="000B4BD9">
            <w:pPr>
              <w:spacing w:before="30" w:after="30"/>
              <w:ind w:left="57"/>
              <w:jc w:val="left"/>
              <w:rPr>
                <w:rFonts w:ascii="Times New Roman Bold" w:hAnsi="Times New Roman Bold"/>
                <w:b/>
                <w:bCs/>
                <w:sz w:val="20"/>
              </w:rPr>
            </w:pPr>
            <w:r w:rsidRPr="00DC77E3">
              <w:rPr>
                <w:rFonts w:ascii="Times New Roman Bold" w:hAnsi="Times New Roman Bold"/>
                <w:b/>
                <w:bCs/>
                <w:sz w:val="20"/>
              </w:rPr>
              <w:t>BR</w:t>
            </w:r>
          </w:p>
        </w:tc>
        <w:tc>
          <w:tcPr>
            <w:tcW w:w="8220" w:type="dxa"/>
            <w:tcBorders>
              <w:top w:val="nil"/>
              <w:bottom w:val="nil"/>
            </w:tcBorders>
          </w:tcPr>
          <w:p w14:paraId="4F1EA9B5" w14:textId="77777777"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Enregistrement pour la production, l'archivage et la diffusion; films pour la télévision</w:t>
            </w:r>
          </w:p>
        </w:tc>
      </w:tr>
      <w:tr w:rsidR="00A25EE2" w:rsidRPr="00DC77E3" w14:paraId="2EAFA73A" w14:textId="77777777" w:rsidTr="003B409A">
        <w:tc>
          <w:tcPr>
            <w:tcW w:w="1140" w:type="dxa"/>
            <w:tcBorders>
              <w:top w:val="nil"/>
              <w:bottom w:val="nil"/>
            </w:tcBorders>
            <w:shd w:val="clear" w:color="auto" w:fill="auto"/>
          </w:tcPr>
          <w:p w14:paraId="417F32FE" w14:textId="77777777" w:rsidR="00A25EE2" w:rsidRPr="00DC77E3" w:rsidRDefault="00A25EE2" w:rsidP="000B4BD9">
            <w:pPr>
              <w:spacing w:before="30" w:after="30"/>
              <w:ind w:left="57"/>
              <w:jc w:val="left"/>
              <w:rPr>
                <w:b/>
                <w:bCs/>
                <w:sz w:val="20"/>
              </w:rPr>
            </w:pPr>
            <w:r w:rsidRPr="00DC77E3">
              <w:rPr>
                <w:b/>
                <w:bCs/>
                <w:sz w:val="20"/>
              </w:rPr>
              <w:t>BS</w:t>
            </w:r>
          </w:p>
        </w:tc>
        <w:tc>
          <w:tcPr>
            <w:tcW w:w="8220" w:type="dxa"/>
            <w:tcBorders>
              <w:top w:val="nil"/>
              <w:bottom w:val="nil"/>
            </w:tcBorders>
            <w:shd w:val="clear" w:color="auto" w:fill="auto"/>
          </w:tcPr>
          <w:p w14:paraId="47D41829"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Service de radiodiffusion sonore</w:t>
            </w:r>
          </w:p>
        </w:tc>
      </w:tr>
      <w:tr w:rsidR="00A25EE2" w:rsidRPr="00DC77E3" w14:paraId="489DD34D" w14:textId="77777777" w:rsidTr="00A25EE2">
        <w:tc>
          <w:tcPr>
            <w:tcW w:w="1140" w:type="dxa"/>
            <w:tcBorders>
              <w:top w:val="nil"/>
              <w:bottom w:val="nil"/>
            </w:tcBorders>
            <w:shd w:val="clear" w:color="auto" w:fill="auto"/>
          </w:tcPr>
          <w:p w14:paraId="23AF16BE" w14:textId="77777777" w:rsidR="00A25EE2" w:rsidRPr="00DC77E3" w:rsidRDefault="00A25EE2" w:rsidP="000B4BD9">
            <w:pPr>
              <w:spacing w:before="30" w:after="30"/>
              <w:ind w:left="57"/>
              <w:jc w:val="left"/>
              <w:rPr>
                <w:b/>
                <w:bCs/>
                <w:sz w:val="20"/>
              </w:rPr>
            </w:pPr>
            <w:r w:rsidRPr="00DC77E3">
              <w:rPr>
                <w:b/>
                <w:bCs/>
                <w:sz w:val="20"/>
              </w:rPr>
              <w:t>BT</w:t>
            </w:r>
          </w:p>
        </w:tc>
        <w:tc>
          <w:tcPr>
            <w:tcW w:w="8220" w:type="dxa"/>
            <w:tcBorders>
              <w:top w:val="nil"/>
              <w:bottom w:val="nil"/>
            </w:tcBorders>
            <w:shd w:val="clear" w:color="auto" w:fill="auto"/>
          </w:tcPr>
          <w:p w14:paraId="0F08331F" w14:textId="77777777"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Service de radiodiffusion télévisuelle</w:t>
            </w:r>
          </w:p>
        </w:tc>
      </w:tr>
      <w:tr w:rsidR="00A25EE2" w:rsidRPr="00DC77E3" w14:paraId="395940A2" w14:textId="77777777" w:rsidTr="00BC3C85">
        <w:tc>
          <w:tcPr>
            <w:tcW w:w="1140" w:type="dxa"/>
            <w:tcBorders>
              <w:top w:val="nil"/>
              <w:bottom w:val="nil"/>
            </w:tcBorders>
            <w:shd w:val="clear" w:color="auto" w:fill="FFFFFF" w:themeFill="background1"/>
          </w:tcPr>
          <w:p w14:paraId="69BFFCCC" w14:textId="77777777" w:rsidR="00A25EE2" w:rsidRPr="00DC77E3" w:rsidRDefault="00A25EE2" w:rsidP="000B4BD9">
            <w:pPr>
              <w:spacing w:before="30" w:after="30"/>
              <w:ind w:left="57"/>
              <w:jc w:val="left"/>
              <w:rPr>
                <w:rFonts w:ascii="Times New Roman Bold" w:hAnsi="Times New Roman Bold"/>
                <w:b/>
                <w:bCs/>
                <w:sz w:val="20"/>
              </w:rPr>
            </w:pPr>
            <w:r w:rsidRPr="00DC77E3">
              <w:rPr>
                <w:rFonts w:ascii="Times New Roman Bold" w:hAnsi="Times New Roman Bold"/>
                <w:b/>
                <w:bCs/>
                <w:sz w:val="20"/>
              </w:rPr>
              <w:t>F</w:t>
            </w:r>
          </w:p>
        </w:tc>
        <w:tc>
          <w:tcPr>
            <w:tcW w:w="8220" w:type="dxa"/>
            <w:tcBorders>
              <w:top w:val="nil"/>
              <w:bottom w:val="nil"/>
            </w:tcBorders>
            <w:shd w:val="clear" w:color="auto" w:fill="FFFFFF" w:themeFill="background1"/>
          </w:tcPr>
          <w:p w14:paraId="0552176C"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Service fixe</w:t>
            </w:r>
          </w:p>
        </w:tc>
      </w:tr>
      <w:tr w:rsidR="00A25EE2" w:rsidRPr="00DC77E3" w14:paraId="12C3D811" w14:textId="77777777" w:rsidTr="00496E2A">
        <w:tc>
          <w:tcPr>
            <w:tcW w:w="1140" w:type="dxa"/>
            <w:tcBorders>
              <w:top w:val="nil"/>
              <w:bottom w:val="nil"/>
            </w:tcBorders>
            <w:shd w:val="clear" w:color="auto" w:fill="FFFFFF" w:themeFill="background1"/>
          </w:tcPr>
          <w:p w14:paraId="30115BBF" w14:textId="77777777" w:rsidR="00A25EE2" w:rsidRPr="00DC77E3" w:rsidRDefault="00A25EE2" w:rsidP="000B4BD9">
            <w:pPr>
              <w:spacing w:before="30" w:after="30"/>
              <w:ind w:left="57"/>
              <w:jc w:val="left"/>
              <w:rPr>
                <w:b/>
                <w:bCs/>
                <w:sz w:val="20"/>
              </w:rPr>
            </w:pPr>
            <w:r w:rsidRPr="00DC77E3">
              <w:rPr>
                <w:b/>
                <w:bCs/>
                <w:sz w:val="20"/>
              </w:rPr>
              <w:t>M</w:t>
            </w:r>
          </w:p>
        </w:tc>
        <w:tc>
          <w:tcPr>
            <w:tcW w:w="8220" w:type="dxa"/>
            <w:tcBorders>
              <w:top w:val="nil"/>
              <w:bottom w:val="nil"/>
            </w:tcBorders>
            <w:shd w:val="clear" w:color="auto" w:fill="FFFFFF" w:themeFill="background1"/>
          </w:tcPr>
          <w:p w14:paraId="24F98083" w14:textId="77777777" w:rsidR="00A25EE2" w:rsidRPr="00DC77E3"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Services mobile, de radiorepérage et d'amateur y compris les services par satellite associés</w:t>
            </w:r>
          </w:p>
        </w:tc>
      </w:tr>
      <w:tr w:rsidR="00A25EE2" w:rsidRPr="00DC77E3" w14:paraId="1F65351F" w14:textId="77777777" w:rsidTr="00496E2A">
        <w:tc>
          <w:tcPr>
            <w:tcW w:w="1140" w:type="dxa"/>
            <w:tcBorders>
              <w:top w:val="nil"/>
              <w:bottom w:val="nil"/>
            </w:tcBorders>
            <w:shd w:val="clear" w:color="auto" w:fill="F3F3F3"/>
          </w:tcPr>
          <w:p w14:paraId="7E44B9AC" w14:textId="77777777" w:rsidR="00A25EE2" w:rsidRPr="00DC77E3" w:rsidRDefault="00A25EE2" w:rsidP="000B4BD9">
            <w:pPr>
              <w:spacing w:before="30" w:after="30"/>
              <w:ind w:left="57"/>
              <w:jc w:val="left"/>
              <w:rPr>
                <w:b/>
                <w:bCs/>
                <w:color w:val="000080"/>
                <w:sz w:val="20"/>
              </w:rPr>
            </w:pPr>
            <w:r w:rsidRPr="00DC77E3">
              <w:rPr>
                <w:b/>
                <w:bCs/>
                <w:color w:val="000080"/>
                <w:sz w:val="20"/>
              </w:rPr>
              <w:t>P</w:t>
            </w:r>
          </w:p>
        </w:tc>
        <w:tc>
          <w:tcPr>
            <w:tcW w:w="8220" w:type="dxa"/>
            <w:tcBorders>
              <w:top w:val="nil"/>
              <w:bottom w:val="nil"/>
            </w:tcBorders>
            <w:shd w:val="clear" w:color="auto" w:fill="F3F3F3"/>
          </w:tcPr>
          <w:p w14:paraId="2D93EFD9"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DC77E3">
              <w:rPr>
                <w:bCs/>
                <w:color w:val="000080"/>
                <w:sz w:val="20"/>
              </w:rPr>
              <w:t>Propagation des ondes radioélectriques</w:t>
            </w:r>
          </w:p>
        </w:tc>
      </w:tr>
      <w:tr w:rsidR="00A25EE2" w:rsidRPr="00DC77E3" w14:paraId="1A6FFD4A" w14:textId="77777777" w:rsidTr="00A25EE2">
        <w:tc>
          <w:tcPr>
            <w:tcW w:w="1140" w:type="dxa"/>
            <w:tcBorders>
              <w:top w:val="nil"/>
              <w:bottom w:val="nil"/>
            </w:tcBorders>
            <w:shd w:val="clear" w:color="auto" w:fill="auto"/>
          </w:tcPr>
          <w:p w14:paraId="08B39F36" w14:textId="77777777" w:rsidR="00A25EE2" w:rsidRPr="00DC77E3" w:rsidRDefault="00A25EE2" w:rsidP="000B4BD9">
            <w:pPr>
              <w:spacing w:before="30" w:after="30"/>
              <w:ind w:left="57"/>
              <w:jc w:val="left"/>
              <w:rPr>
                <w:b/>
                <w:bCs/>
                <w:sz w:val="20"/>
              </w:rPr>
            </w:pPr>
            <w:r w:rsidRPr="00DC77E3">
              <w:rPr>
                <w:b/>
                <w:bCs/>
                <w:sz w:val="20"/>
              </w:rPr>
              <w:t>RA</w:t>
            </w:r>
          </w:p>
        </w:tc>
        <w:tc>
          <w:tcPr>
            <w:tcW w:w="8220" w:type="dxa"/>
            <w:tcBorders>
              <w:top w:val="nil"/>
              <w:bottom w:val="nil"/>
            </w:tcBorders>
            <w:shd w:val="clear" w:color="auto" w:fill="auto"/>
          </w:tcPr>
          <w:p w14:paraId="6DEF8FE4"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Radio astronomie</w:t>
            </w:r>
          </w:p>
        </w:tc>
      </w:tr>
      <w:tr w:rsidR="00A25EE2" w:rsidRPr="00DC77E3" w14:paraId="4DB3FCEE" w14:textId="77777777" w:rsidTr="00A25EE2">
        <w:tc>
          <w:tcPr>
            <w:tcW w:w="1140" w:type="dxa"/>
            <w:tcBorders>
              <w:top w:val="nil"/>
              <w:bottom w:val="nil"/>
            </w:tcBorders>
            <w:shd w:val="clear" w:color="auto" w:fill="auto"/>
          </w:tcPr>
          <w:p w14:paraId="5554C33E" w14:textId="77777777" w:rsidR="00A25EE2" w:rsidRPr="00DC77E3" w:rsidRDefault="00A25EE2" w:rsidP="000B4BD9">
            <w:pPr>
              <w:spacing w:before="30" w:after="30"/>
              <w:ind w:left="57"/>
              <w:jc w:val="left"/>
              <w:rPr>
                <w:b/>
                <w:bCs/>
                <w:sz w:val="20"/>
              </w:rPr>
            </w:pPr>
            <w:r w:rsidRPr="00DC77E3">
              <w:rPr>
                <w:b/>
                <w:bCs/>
                <w:sz w:val="20"/>
              </w:rPr>
              <w:t>RS</w:t>
            </w:r>
          </w:p>
        </w:tc>
        <w:tc>
          <w:tcPr>
            <w:tcW w:w="8220" w:type="dxa"/>
            <w:tcBorders>
              <w:top w:val="nil"/>
              <w:bottom w:val="nil"/>
            </w:tcBorders>
            <w:shd w:val="clear" w:color="auto" w:fill="auto"/>
          </w:tcPr>
          <w:p w14:paraId="2FD306AE"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Systèmes de télédétection</w:t>
            </w:r>
          </w:p>
        </w:tc>
      </w:tr>
      <w:tr w:rsidR="00A25EE2" w:rsidRPr="00DC77E3" w14:paraId="49B4F957" w14:textId="77777777" w:rsidTr="00A25EE2">
        <w:tc>
          <w:tcPr>
            <w:tcW w:w="1140" w:type="dxa"/>
            <w:tcBorders>
              <w:top w:val="nil"/>
              <w:bottom w:val="nil"/>
            </w:tcBorders>
            <w:shd w:val="clear" w:color="auto" w:fill="auto"/>
          </w:tcPr>
          <w:p w14:paraId="0CFB0763" w14:textId="77777777" w:rsidR="00A25EE2" w:rsidRPr="00DC77E3" w:rsidRDefault="00A25EE2" w:rsidP="000B4BD9">
            <w:pPr>
              <w:spacing w:before="30" w:after="30"/>
              <w:ind w:left="57"/>
              <w:jc w:val="left"/>
              <w:rPr>
                <w:b/>
                <w:bCs/>
                <w:sz w:val="20"/>
              </w:rPr>
            </w:pPr>
            <w:r w:rsidRPr="00DC77E3">
              <w:rPr>
                <w:b/>
                <w:bCs/>
                <w:sz w:val="20"/>
              </w:rPr>
              <w:t>S</w:t>
            </w:r>
          </w:p>
        </w:tc>
        <w:tc>
          <w:tcPr>
            <w:tcW w:w="8220" w:type="dxa"/>
            <w:tcBorders>
              <w:top w:val="nil"/>
              <w:bottom w:val="nil"/>
            </w:tcBorders>
            <w:shd w:val="clear" w:color="auto" w:fill="auto"/>
          </w:tcPr>
          <w:p w14:paraId="15571B0A"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Service fixe par satellite</w:t>
            </w:r>
          </w:p>
        </w:tc>
      </w:tr>
      <w:tr w:rsidR="00A25EE2" w:rsidRPr="00DC77E3" w14:paraId="3B8F7E6D" w14:textId="77777777" w:rsidTr="00CE7896">
        <w:tc>
          <w:tcPr>
            <w:tcW w:w="1140" w:type="dxa"/>
            <w:tcBorders>
              <w:top w:val="nil"/>
              <w:bottom w:val="nil"/>
            </w:tcBorders>
            <w:shd w:val="clear" w:color="auto" w:fill="FFFFFF" w:themeFill="background1"/>
          </w:tcPr>
          <w:p w14:paraId="3ECE6CFA" w14:textId="77777777" w:rsidR="00A25EE2" w:rsidRPr="00DC77E3" w:rsidRDefault="00A25EE2" w:rsidP="000B4BD9">
            <w:pPr>
              <w:spacing w:before="30" w:after="30"/>
              <w:ind w:left="57"/>
              <w:jc w:val="left"/>
              <w:rPr>
                <w:rFonts w:ascii="Times New Roman Bold" w:hAnsi="Times New Roman Bold"/>
                <w:b/>
                <w:bCs/>
                <w:sz w:val="20"/>
              </w:rPr>
            </w:pPr>
            <w:r w:rsidRPr="00DC77E3">
              <w:rPr>
                <w:rFonts w:ascii="Times New Roman Bold" w:hAnsi="Times New Roman Bold"/>
                <w:b/>
                <w:bCs/>
                <w:sz w:val="20"/>
              </w:rPr>
              <w:t>SA</w:t>
            </w:r>
          </w:p>
        </w:tc>
        <w:tc>
          <w:tcPr>
            <w:tcW w:w="8220" w:type="dxa"/>
            <w:tcBorders>
              <w:top w:val="nil"/>
              <w:bottom w:val="nil"/>
            </w:tcBorders>
            <w:shd w:val="clear" w:color="auto" w:fill="FFFFFF" w:themeFill="background1"/>
          </w:tcPr>
          <w:p w14:paraId="10377BA7"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Applications spatiales et météorologie</w:t>
            </w:r>
          </w:p>
        </w:tc>
      </w:tr>
      <w:tr w:rsidR="00A25EE2" w:rsidRPr="00DC77E3" w14:paraId="18472AE9" w14:textId="77777777" w:rsidTr="00A25EE2">
        <w:tc>
          <w:tcPr>
            <w:tcW w:w="1140" w:type="dxa"/>
            <w:tcBorders>
              <w:top w:val="nil"/>
            </w:tcBorders>
          </w:tcPr>
          <w:p w14:paraId="0AF1DD63" w14:textId="77777777" w:rsidR="00A25EE2" w:rsidRPr="00DC77E3" w:rsidRDefault="00A25EE2" w:rsidP="000B4BD9">
            <w:pPr>
              <w:spacing w:before="30" w:after="30"/>
              <w:ind w:left="57"/>
              <w:jc w:val="left"/>
              <w:rPr>
                <w:b/>
                <w:bCs/>
                <w:sz w:val="20"/>
              </w:rPr>
            </w:pPr>
            <w:r w:rsidRPr="00DC77E3">
              <w:rPr>
                <w:b/>
                <w:bCs/>
                <w:sz w:val="20"/>
              </w:rPr>
              <w:t>SF</w:t>
            </w:r>
          </w:p>
        </w:tc>
        <w:tc>
          <w:tcPr>
            <w:tcW w:w="8220" w:type="dxa"/>
            <w:tcBorders>
              <w:top w:val="nil"/>
            </w:tcBorders>
          </w:tcPr>
          <w:p w14:paraId="7BC6E4DF"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Partage des fréquences et coordination entre les systèmes du service fixe par satellite et du service fixe</w:t>
            </w:r>
          </w:p>
        </w:tc>
      </w:tr>
      <w:tr w:rsidR="00A25EE2" w:rsidRPr="00DC77E3" w14:paraId="298088E0" w14:textId="77777777" w:rsidTr="00A25EE2">
        <w:tc>
          <w:tcPr>
            <w:tcW w:w="1140" w:type="dxa"/>
            <w:shd w:val="clear" w:color="auto" w:fill="auto"/>
          </w:tcPr>
          <w:p w14:paraId="7D45F5B2" w14:textId="77777777" w:rsidR="00A25EE2" w:rsidRPr="00DC77E3" w:rsidRDefault="00A25EE2" w:rsidP="000B4BD9">
            <w:pPr>
              <w:spacing w:before="30" w:after="30"/>
              <w:ind w:left="57"/>
              <w:jc w:val="left"/>
              <w:rPr>
                <w:b/>
                <w:bCs/>
                <w:sz w:val="20"/>
              </w:rPr>
            </w:pPr>
            <w:r w:rsidRPr="00DC77E3">
              <w:rPr>
                <w:b/>
                <w:bCs/>
                <w:sz w:val="20"/>
              </w:rPr>
              <w:t>SM</w:t>
            </w:r>
          </w:p>
        </w:tc>
        <w:tc>
          <w:tcPr>
            <w:tcW w:w="8220" w:type="dxa"/>
            <w:shd w:val="clear" w:color="auto" w:fill="auto"/>
          </w:tcPr>
          <w:p w14:paraId="7FEFB1AF"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Gestion du spectre</w:t>
            </w:r>
          </w:p>
        </w:tc>
      </w:tr>
      <w:tr w:rsidR="00A25EE2" w:rsidRPr="00DC77E3" w14:paraId="439F850E" w14:textId="77777777" w:rsidTr="00A25EE2">
        <w:tc>
          <w:tcPr>
            <w:tcW w:w="1140" w:type="dxa"/>
          </w:tcPr>
          <w:p w14:paraId="430FCE6B" w14:textId="77777777" w:rsidR="00A25EE2" w:rsidRPr="00DC77E3" w:rsidRDefault="00A25EE2" w:rsidP="000B4BD9">
            <w:pPr>
              <w:spacing w:before="30" w:after="30"/>
              <w:ind w:left="57"/>
              <w:jc w:val="left"/>
              <w:rPr>
                <w:b/>
                <w:bCs/>
                <w:sz w:val="20"/>
              </w:rPr>
            </w:pPr>
            <w:r w:rsidRPr="00DC77E3">
              <w:rPr>
                <w:b/>
                <w:bCs/>
                <w:sz w:val="20"/>
              </w:rPr>
              <w:t>SNG</w:t>
            </w:r>
          </w:p>
        </w:tc>
        <w:tc>
          <w:tcPr>
            <w:tcW w:w="8220" w:type="dxa"/>
          </w:tcPr>
          <w:p w14:paraId="506EBEEE" w14:textId="77777777" w:rsidR="00A25EE2" w:rsidRPr="00DC77E3"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Reportage d'actualités par satellite</w:t>
            </w:r>
          </w:p>
        </w:tc>
      </w:tr>
      <w:tr w:rsidR="00A25EE2" w:rsidRPr="00DC77E3" w14:paraId="7EF028E8" w14:textId="77777777" w:rsidTr="00A25EE2">
        <w:tc>
          <w:tcPr>
            <w:tcW w:w="1140" w:type="dxa"/>
          </w:tcPr>
          <w:p w14:paraId="59C046B2" w14:textId="77777777" w:rsidR="00A25EE2" w:rsidRPr="00DC77E3" w:rsidRDefault="00A25EE2" w:rsidP="000B4BD9">
            <w:pPr>
              <w:spacing w:before="30" w:after="30"/>
              <w:ind w:left="57"/>
              <w:jc w:val="left"/>
              <w:rPr>
                <w:rFonts w:ascii="Times New Roman Bold" w:hAnsi="Times New Roman Bold"/>
                <w:b/>
                <w:bCs/>
                <w:sz w:val="20"/>
              </w:rPr>
            </w:pPr>
            <w:r w:rsidRPr="00DC77E3">
              <w:rPr>
                <w:rFonts w:ascii="Times New Roman Bold" w:hAnsi="Times New Roman Bold"/>
                <w:b/>
                <w:bCs/>
                <w:sz w:val="20"/>
              </w:rPr>
              <w:t>TF</w:t>
            </w:r>
          </w:p>
        </w:tc>
        <w:tc>
          <w:tcPr>
            <w:tcW w:w="8220" w:type="dxa"/>
          </w:tcPr>
          <w:p w14:paraId="406507FC" w14:textId="4E41ACA8" w:rsidR="00A25EE2" w:rsidRPr="00DC77E3" w:rsidRDefault="00DC77E3"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C77E3">
              <w:rPr>
                <w:b w:val="0"/>
                <w:sz w:val="20"/>
              </w:rPr>
              <w:t>Émissions</w:t>
            </w:r>
            <w:r w:rsidR="00A25EE2" w:rsidRPr="00DC77E3">
              <w:rPr>
                <w:b w:val="0"/>
                <w:sz w:val="20"/>
              </w:rPr>
              <w:t xml:space="preserve"> de fréquences étalon et de signaux horaires</w:t>
            </w:r>
          </w:p>
        </w:tc>
      </w:tr>
      <w:tr w:rsidR="00A25EE2" w:rsidRPr="00DC77E3" w14:paraId="751D6ED2" w14:textId="77777777" w:rsidTr="00A25EE2">
        <w:tc>
          <w:tcPr>
            <w:tcW w:w="1140" w:type="dxa"/>
          </w:tcPr>
          <w:p w14:paraId="5E5E4EBB" w14:textId="77777777" w:rsidR="00A25EE2" w:rsidRPr="00DC77E3" w:rsidRDefault="00A25EE2" w:rsidP="000B4BD9">
            <w:pPr>
              <w:spacing w:before="30" w:after="30"/>
              <w:ind w:left="57"/>
              <w:jc w:val="left"/>
              <w:rPr>
                <w:b/>
                <w:bCs/>
                <w:sz w:val="20"/>
              </w:rPr>
            </w:pPr>
            <w:r w:rsidRPr="00DC77E3">
              <w:rPr>
                <w:b/>
                <w:bCs/>
                <w:sz w:val="20"/>
              </w:rPr>
              <w:t>V</w:t>
            </w:r>
          </w:p>
        </w:tc>
        <w:tc>
          <w:tcPr>
            <w:tcW w:w="8220" w:type="dxa"/>
          </w:tcPr>
          <w:p w14:paraId="62FF3EE9" w14:textId="77777777" w:rsidR="00A25EE2" w:rsidRPr="00DC77E3"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DC77E3">
              <w:rPr>
                <w:b w:val="0"/>
                <w:sz w:val="20"/>
              </w:rPr>
              <w:t>Vocabulaire et sujets associés</w:t>
            </w:r>
          </w:p>
        </w:tc>
      </w:tr>
    </w:tbl>
    <w:p w14:paraId="05316A00" w14:textId="77777777" w:rsidR="00A25EE2" w:rsidRPr="00DC77E3" w:rsidRDefault="00A25EE2" w:rsidP="00A25EE2">
      <w:pPr>
        <w:spacing w:before="0"/>
        <w:jc w:val="center"/>
        <w:rPr>
          <w:sz w:val="20"/>
        </w:rPr>
      </w:pPr>
    </w:p>
    <w:p w14:paraId="53BC3147" w14:textId="77777777" w:rsidR="00A25EE2" w:rsidRPr="00DC77E3" w:rsidRDefault="00A25EE2" w:rsidP="00A25EE2">
      <w:pPr>
        <w:spacing w:before="0"/>
        <w:ind w:left="18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DC77E3" w14:paraId="30B471C9" w14:textId="77777777" w:rsidTr="00A25EE2">
        <w:tc>
          <w:tcPr>
            <w:tcW w:w="9360" w:type="dxa"/>
          </w:tcPr>
          <w:p w14:paraId="75BB623B" w14:textId="77777777" w:rsidR="00A25EE2" w:rsidRPr="00DC77E3" w:rsidRDefault="00A25EE2" w:rsidP="00A25EE2">
            <w:pPr>
              <w:spacing w:before="80" w:after="80"/>
              <w:rPr>
                <w:i/>
                <w:iCs/>
                <w:sz w:val="20"/>
              </w:rPr>
            </w:pPr>
            <w:r w:rsidRPr="00DC77E3">
              <w:rPr>
                <w:b/>
                <w:bCs/>
                <w:i/>
                <w:iCs/>
                <w:sz w:val="20"/>
              </w:rPr>
              <w:t>Note</w:t>
            </w:r>
            <w:r w:rsidRPr="00DC77E3">
              <w:rPr>
                <w:i/>
                <w:iCs/>
                <w:sz w:val="20"/>
              </w:rPr>
              <w:t>: Cette Recommandation UIT-R a été approuvée en anglais aux termes de la procédure détaillée dans la</w:t>
            </w:r>
            <w:r w:rsidR="00BD554D" w:rsidRPr="00DC77E3">
              <w:rPr>
                <w:i/>
                <w:iCs/>
                <w:sz w:val="20"/>
              </w:rPr>
              <w:t xml:space="preserve"> </w:t>
            </w:r>
            <w:r w:rsidRPr="00DC77E3">
              <w:rPr>
                <w:i/>
                <w:iCs/>
                <w:sz w:val="20"/>
              </w:rPr>
              <w:t xml:space="preserve">Résolution UIT-R 1. </w:t>
            </w:r>
          </w:p>
        </w:tc>
      </w:tr>
    </w:tbl>
    <w:p w14:paraId="157E0BB5" w14:textId="77777777" w:rsidR="00A25EE2" w:rsidRPr="00DC77E3" w:rsidRDefault="00A25EE2" w:rsidP="00A25EE2">
      <w:pPr>
        <w:spacing w:before="0"/>
        <w:jc w:val="center"/>
        <w:rPr>
          <w:sz w:val="22"/>
        </w:rPr>
      </w:pPr>
    </w:p>
    <w:p w14:paraId="1F93D082" w14:textId="77777777" w:rsidR="00A25EE2" w:rsidRPr="00DC77E3" w:rsidRDefault="00A25EE2" w:rsidP="00A25EE2">
      <w:pPr>
        <w:spacing w:before="100"/>
        <w:jc w:val="right"/>
        <w:rPr>
          <w:i/>
          <w:iCs/>
          <w:sz w:val="20"/>
        </w:rPr>
      </w:pPr>
      <w:r w:rsidRPr="00DC77E3">
        <w:rPr>
          <w:i/>
          <w:iCs/>
          <w:sz w:val="20"/>
        </w:rPr>
        <w:t>Publication électronique</w:t>
      </w:r>
    </w:p>
    <w:p w14:paraId="04B2D615" w14:textId="5D107F7B" w:rsidR="00A25EE2" w:rsidRPr="00DC77E3" w:rsidRDefault="00A25EE2" w:rsidP="00A25EE2">
      <w:pPr>
        <w:spacing w:before="0"/>
        <w:jc w:val="right"/>
        <w:rPr>
          <w:sz w:val="20"/>
        </w:rPr>
      </w:pPr>
      <w:r w:rsidRPr="00DC77E3">
        <w:rPr>
          <w:sz w:val="20"/>
        </w:rPr>
        <w:t>Genève, 202</w:t>
      </w:r>
      <w:r w:rsidR="009246EA">
        <w:rPr>
          <w:sz w:val="20"/>
        </w:rPr>
        <w:t>3</w:t>
      </w:r>
    </w:p>
    <w:p w14:paraId="5BCBA8B6" w14:textId="5CB472C4" w:rsidR="00A25EE2" w:rsidRPr="00DC77E3" w:rsidRDefault="00A25EE2" w:rsidP="00A25EE2">
      <w:pPr>
        <w:spacing w:before="200"/>
        <w:jc w:val="center"/>
        <w:rPr>
          <w:sz w:val="20"/>
        </w:rPr>
      </w:pPr>
      <w:r w:rsidRPr="00DC77E3">
        <w:rPr>
          <w:sz w:val="20"/>
        </w:rPr>
        <w:sym w:font="Symbol" w:char="F0E3"/>
      </w:r>
      <w:r w:rsidRPr="00DC77E3">
        <w:rPr>
          <w:sz w:val="20"/>
        </w:rPr>
        <w:t xml:space="preserve"> UIT </w:t>
      </w:r>
      <w:bookmarkStart w:id="1" w:name="iiannee"/>
      <w:bookmarkEnd w:id="1"/>
      <w:r w:rsidRPr="00DC77E3">
        <w:rPr>
          <w:sz w:val="20"/>
        </w:rPr>
        <w:t>202</w:t>
      </w:r>
      <w:r w:rsidR="009246EA">
        <w:rPr>
          <w:sz w:val="20"/>
        </w:rPr>
        <w:t>3</w:t>
      </w:r>
    </w:p>
    <w:p w14:paraId="2F143A17" w14:textId="0AF40111" w:rsidR="00D5024B" w:rsidRPr="00DC77E3" w:rsidRDefault="00A25EE2" w:rsidP="00A25EE2">
      <w:pPr>
        <w:rPr>
          <w:sz w:val="18"/>
          <w:szCs w:val="18"/>
        </w:rPr>
      </w:pPr>
      <w:r w:rsidRPr="00DC77E3">
        <w:rPr>
          <w:sz w:val="18"/>
          <w:szCs w:val="18"/>
        </w:rPr>
        <w:t>Tous droits réservés. Aucune partie de cette publication ne peut être reproduite, par quelque procédé que ce soit, sans l</w:t>
      </w:r>
      <w:r w:rsidR="00DC77E3" w:rsidRPr="00DC77E3">
        <w:rPr>
          <w:sz w:val="18"/>
          <w:szCs w:val="18"/>
        </w:rPr>
        <w:t>'</w:t>
      </w:r>
      <w:r w:rsidRPr="00DC77E3">
        <w:rPr>
          <w:sz w:val="18"/>
          <w:szCs w:val="18"/>
        </w:rPr>
        <w:t>accord écrit préalable de l</w:t>
      </w:r>
      <w:r w:rsidR="00DC77E3" w:rsidRPr="00DC77E3">
        <w:rPr>
          <w:sz w:val="18"/>
          <w:szCs w:val="18"/>
        </w:rPr>
        <w:t>'</w:t>
      </w:r>
      <w:r w:rsidRPr="00DC77E3">
        <w:rPr>
          <w:sz w:val="18"/>
          <w:szCs w:val="18"/>
        </w:rPr>
        <w:t>UIT.</w:t>
      </w:r>
    </w:p>
    <w:p w14:paraId="36055461" w14:textId="77777777" w:rsidR="007565CC" w:rsidRPr="00DC77E3" w:rsidRDefault="007565CC" w:rsidP="00A971A1">
      <w:pPr>
        <w:spacing w:before="160"/>
        <w:rPr>
          <w:i/>
          <w:sz w:val="20"/>
        </w:rPr>
        <w:sectPr w:rsidR="007565CC" w:rsidRPr="00DC77E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B3B137B" w14:textId="77777777" w:rsidR="000D2B6B" w:rsidRPr="00DC77E3" w:rsidRDefault="00B874C6" w:rsidP="00A936CB">
      <w:pPr>
        <w:pStyle w:val="RecNo"/>
        <w:spacing w:before="0"/>
        <w:rPr>
          <w:rStyle w:val="href"/>
        </w:rPr>
      </w:pPr>
      <w:bookmarkStart w:id="2" w:name="irecnoe"/>
      <w:bookmarkEnd w:id="2"/>
      <w:r w:rsidRPr="00DC77E3">
        <w:lastRenderedPageBreak/>
        <w:t>RECOMM</w:t>
      </w:r>
      <w:r w:rsidR="00A25EE2" w:rsidRPr="00DC77E3">
        <w:t>A</w:t>
      </w:r>
      <w:r w:rsidRPr="00DC77E3">
        <w:t xml:space="preserve">NDATION  </w:t>
      </w:r>
      <w:r w:rsidR="00A25EE2" w:rsidRPr="00DC77E3">
        <w:rPr>
          <w:rStyle w:val="href"/>
        </w:rPr>
        <w:t>UI</w:t>
      </w:r>
      <w:r w:rsidRPr="00DC77E3">
        <w:rPr>
          <w:rStyle w:val="href"/>
        </w:rPr>
        <w:t xml:space="preserve">T-R  </w:t>
      </w:r>
      <w:r w:rsidR="00496E2A" w:rsidRPr="00DC77E3">
        <w:rPr>
          <w:rStyle w:val="href"/>
        </w:rPr>
        <w:t>P</w:t>
      </w:r>
      <w:r w:rsidRPr="00DC77E3">
        <w:rPr>
          <w:rStyle w:val="href"/>
        </w:rPr>
        <w:t>.</w:t>
      </w:r>
      <w:r w:rsidR="006C5B6C" w:rsidRPr="00DC77E3">
        <w:rPr>
          <w:rStyle w:val="href"/>
        </w:rPr>
        <w:t>618-14</w:t>
      </w:r>
      <w:r w:rsidR="000D2B6B" w:rsidRPr="00DC77E3">
        <w:rPr>
          <w:rStyle w:val="FootnoteReference"/>
        </w:rPr>
        <w:footnoteReference w:id="1"/>
      </w:r>
    </w:p>
    <w:p w14:paraId="36CD4DDE" w14:textId="77777777" w:rsidR="00F04F94" w:rsidRPr="00DC77E3" w:rsidRDefault="00F04F94" w:rsidP="000C3976">
      <w:pPr>
        <w:pStyle w:val="Rectitle"/>
      </w:pPr>
      <w:r w:rsidRPr="00DC77E3">
        <w:t xml:space="preserve">Données de propagation et méthodes de prévision nécessaires pour la </w:t>
      </w:r>
      <w:r w:rsidRPr="00DC77E3">
        <w:br/>
        <w:t>conception de systèmes de télécommunication Terre-espace</w:t>
      </w:r>
    </w:p>
    <w:p w14:paraId="7D311F47" w14:textId="46C9925E" w:rsidR="00F04F94" w:rsidRPr="00DC77E3" w:rsidRDefault="00F04F94" w:rsidP="000C3976">
      <w:pPr>
        <w:pStyle w:val="Recref"/>
      </w:pPr>
      <w:bookmarkStart w:id="3" w:name="Related_Questions"/>
      <w:r w:rsidRPr="00DC77E3">
        <w:t xml:space="preserve">(Question </w:t>
      </w:r>
      <w:hyperlink r:id="rId15" w:history="1">
        <w:r w:rsidRPr="00DC77E3">
          <w:rPr>
            <w:rStyle w:val="Hyperlink"/>
            <w:color w:val="auto"/>
            <w:u w:val="none"/>
          </w:rPr>
          <w:t>UIT-R 206/3</w:t>
        </w:r>
      </w:hyperlink>
      <w:r w:rsidRPr="00DC77E3">
        <w:t>)</w:t>
      </w:r>
      <w:bookmarkEnd w:id="3"/>
    </w:p>
    <w:p w14:paraId="6089DAA1" w14:textId="77777777" w:rsidR="00F04F94" w:rsidRPr="00DC77E3" w:rsidRDefault="00F04F94" w:rsidP="000C3976">
      <w:pPr>
        <w:pStyle w:val="Recdate"/>
      </w:pPr>
      <w:bookmarkStart w:id="4" w:name="Revision_history"/>
      <w:r w:rsidRPr="00DC77E3">
        <w:t>(1986-1990-1992-1994-1995-1997-1999-2001-2003-2007-2009-2013-2015-2017-2023)</w:t>
      </w:r>
      <w:bookmarkEnd w:id="4"/>
    </w:p>
    <w:p w14:paraId="23954BCD" w14:textId="77777777" w:rsidR="00F04F94" w:rsidRPr="00DC77E3" w:rsidRDefault="00F04F94" w:rsidP="008A4C75">
      <w:pPr>
        <w:pStyle w:val="HeadingSum"/>
      </w:pPr>
      <w:r w:rsidRPr="00DC77E3">
        <w:t>Domaine d'application</w:t>
      </w:r>
    </w:p>
    <w:p w14:paraId="3189ADDF" w14:textId="77777777" w:rsidR="00F04F94" w:rsidRPr="00DC77E3" w:rsidRDefault="00F04F94" w:rsidP="000C3976">
      <w:pPr>
        <w:pStyle w:val="Summary"/>
        <w:rPr>
          <w:lang w:val="fr-FR"/>
        </w:rPr>
      </w:pPr>
      <w:r w:rsidRPr="00DC77E3">
        <w:rPr>
          <w:lang w:val="fr-FR"/>
        </w:rPr>
        <w:t>La présente Recommandation traite de la prévision des divers paramètres de propagation nécessaires à la planification des réseaux/systèmes Terre-espace fonctionnant dans le sens Terre vers espace ou dans le sens espace vers Terre.</w:t>
      </w:r>
    </w:p>
    <w:p w14:paraId="09E018E9" w14:textId="77777777" w:rsidR="00F04F94" w:rsidRPr="00DC77E3" w:rsidRDefault="00F04F94" w:rsidP="000C3976">
      <w:pPr>
        <w:pStyle w:val="Normalaftertitle"/>
      </w:pPr>
      <w:r w:rsidRPr="00DC77E3">
        <w:t>L'Assemblée des radiocommunications de l'UIT,</w:t>
      </w:r>
    </w:p>
    <w:p w14:paraId="75284E66" w14:textId="77777777" w:rsidR="00F04F94" w:rsidRPr="00DC77E3" w:rsidRDefault="00F04F94" w:rsidP="000C3976">
      <w:pPr>
        <w:pStyle w:val="Call"/>
      </w:pPr>
      <w:r w:rsidRPr="00DC77E3">
        <w:t>considérant</w:t>
      </w:r>
    </w:p>
    <w:p w14:paraId="2654A242" w14:textId="77777777" w:rsidR="00F04F94" w:rsidRPr="00DC77E3" w:rsidRDefault="00F04F94" w:rsidP="000C3976">
      <w:r w:rsidRPr="00DC77E3">
        <w:rPr>
          <w:i/>
          <w:iCs/>
        </w:rPr>
        <w:t>a)</w:t>
      </w:r>
      <w:r w:rsidRPr="00DC77E3">
        <w:rPr>
          <w:i/>
          <w:iCs/>
        </w:rPr>
        <w:tab/>
      </w:r>
      <w:r w:rsidRPr="00DC77E3">
        <w:t>que, pour planifier convenablement les réseaux/systèmes de télécommunication Terre-espace, il est nécessaire que l'on dispose de données et de méthodes de prévision appropriées en matière de propagation;</w:t>
      </w:r>
    </w:p>
    <w:p w14:paraId="17E1738E" w14:textId="77777777" w:rsidR="00F04F94" w:rsidRPr="00DC77E3" w:rsidRDefault="00F04F94" w:rsidP="000C3976">
      <w:r w:rsidRPr="00DC77E3">
        <w:rPr>
          <w:i/>
          <w:iCs/>
        </w:rPr>
        <w:t>b)</w:t>
      </w:r>
      <w:r w:rsidRPr="00DC77E3">
        <w:rPr>
          <w:i/>
          <w:iCs/>
        </w:rPr>
        <w:tab/>
      </w:r>
      <w:r w:rsidRPr="00DC77E3">
        <w:t>que l'on a mis au point des méthodes qui permettent de prévoir les paramètres de propagation les plus importants, dont la connaissance est nécessaire à la planification des réseaux/systèmes de télécommunication Terre-espace,</w:t>
      </w:r>
    </w:p>
    <w:p w14:paraId="3F1ABD31" w14:textId="77777777" w:rsidR="00F04F94" w:rsidRPr="00DC77E3" w:rsidRDefault="00F04F94" w:rsidP="000C3976">
      <w:pPr>
        <w:pStyle w:val="Call"/>
      </w:pPr>
      <w:r w:rsidRPr="00DC77E3">
        <w:t>recommande</w:t>
      </w:r>
    </w:p>
    <w:p w14:paraId="7FD8D9E3" w14:textId="4E950E46" w:rsidR="00F04F94" w:rsidRPr="00DC77E3" w:rsidRDefault="00F04F94" w:rsidP="000C3976">
      <w:r w:rsidRPr="00DC77E3">
        <w:t>que l'on utilise les méthodes exposées dans l'Annexe</w:t>
      </w:r>
      <w:r w:rsidR="008A4C75" w:rsidRPr="00DC77E3">
        <w:t> </w:t>
      </w:r>
      <w:r w:rsidRPr="00DC77E3">
        <w:t>1 pour la prévision des paramètres de propagation aux fins de la planification des réseaux/systèmes de télécommunication Terre-espace, dans les gammes de validité respectives indiquées dans l'Annexe</w:t>
      </w:r>
      <w:r w:rsidR="008A4C75" w:rsidRPr="00DC77E3">
        <w:t> </w:t>
      </w:r>
      <w:r w:rsidRPr="00DC77E3">
        <w:t>1.</w:t>
      </w:r>
    </w:p>
    <w:p w14:paraId="3D2BD88B" w14:textId="77777777" w:rsidR="00F04F94" w:rsidRPr="00DC77E3" w:rsidRDefault="00F04F94" w:rsidP="00F946C4">
      <w:r w:rsidRPr="00DC77E3">
        <w:t>NOTE – Pour plus d'informations concernant la planification des systèmes de radiodiffusion par satellite, ainsi que les services mobiles par satellite (maritime, terrestre et aéronautique), on peut se reporter respectivement aux Recommandations UIT-R P.679, UIT-R P.680, UIT-R P.681 et UIT</w:t>
      </w:r>
      <w:r w:rsidRPr="00DC77E3">
        <w:noBreakHyphen/>
        <w:t>R P.682.</w:t>
      </w:r>
    </w:p>
    <w:p w14:paraId="758E676E" w14:textId="77777777" w:rsidR="008A4C75" w:rsidRPr="00DC77E3" w:rsidRDefault="008A4C75" w:rsidP="00F946C4"/>
    <w:p w14:paraId="3079D966" w14:textId="77777777" w:rsidR="008A4C75" w:rsidRPr="00DC77E3" w:rsidRDefault="008A4C75" w:rsidP="00F946C4"/>
    <w:p w14:paraId="00F2D999" w14:textId="77777777" w:rsidR="00DC77E3" w:rsidRPr="00DC77E3" w:rsidRDefault="00DC77E3" w:rsidP="002408D3">
      <w:pPr>
        <w:pStyle w:val="AnnexNoTitle"/>
      </w:pPr>
      <w:bookmarkStart w:id="5" w:name="_Toc164937574"/>
      <w:bookmarkStart w:id="6" w:name="_Toc164937763"/>
      <w:r w:rsidRPr="00DC77E3">
        <w:br w:type="page"/>
      </w:r>
    </w:p>
    <w:p w14:paraId="046A7EC8" w14:textId="0D5B41AA" w:rsidR="00F04F94" w:rsidRPr="00DC77E3" w:rsidRDefault="00F04F94" w:rsidP="002408D3">
      <w:pPr>
        <w:pStyle w:val="AnnexNoTitle"/>
      </w:pPr>
      <w:r w:rsidRPr="00DC77E3">
        <w:lastRenderedPageBreak/>
        <w:t>Annexe 1</w:t>
      </w:r>
      <w:bookmarkEnd w:id="5"/>
      <w:bookmarkEnd w:id="6"/>
    </w:p>
    <w:p w14:paraId="048E60E7" w14:textId="77777777" w:rsidR="00F04F94" w:rsidRPr="00DC77E3" w:rsidRDefault="00F04F94" w:rsidP="00F623F9">
      <w:pPr>
        <w:jc w:val="center"/>
      </w:pPr>
      <w:r w:rsidRPr="00DC77E3">
        <w:t>TABLE DES MATIÈRES</w:t>
      </w:r>
    </w:p>
    <w:p w14:paraId="652831C4" w14:textId="77777777" w:rsidR="00F04F94" w:rsidRPr="00DC77E3" w:rsidRDefault="00F04F94" w:rsidP="00F623F9">
      <w:pPr>
        <w:jc w:val="right"/>
        <w:rPr>
          <w:i/>
          <w:iCs/>
        </w:rPr>
      </w:pPr>
      <w:r w:rsidRPr="00DC77E3">
        <w:rPr>
          <w:i/>
          <w:iCs/>
        </w:rPr>
        <w:t>Page</w:t>
      </w:r>
    </w:p>
    <w:p w14:paraId="520A20B7" w14:textId="19F7573B" w:rsidR="00F04F94" w:rsidRPr="00DC77E3" w:rsidRDefault="00F04F94">
      <w:pPr>
        <w:pStyle w:val="TOC1"/>
        <w:rPr>
          <w:rFonts w:asciiTheme="minorHAnsi" w:eastAsiaTheme="minorEastAsia" w:hAnsiTheme="minorHAnsi" w:cstheme="minorBidi"/>
          <w:noProof/>
          <w:sz w:val="22"/>
          <w:szCs w:val="22"/>
          <w:lang w:val="fr-FR" w:eastAsia="zh-CN"/>
        </w:rPr>
      </w:pPr>
      <w:r w:rsidRPr="00DC77E3">
        <w:rPr>
          <w:lang w:val="fr-FR"/>
        </w:rPr>
        <w:fldChar w:fldCharType="begin"/>
      </w:r>
      <w:r w:rsidRPr="00DC77E3">
        <w:rPr>
          <w:lang w:val="fr-FR"/>
        </w:rPr>
        <w:instrText xml:space="preserve"> TOC \o "1-2" \h \z \u </w:instrText>
      </w:r>
      <w:r w:rsidRPr="00DC77E3">
        <w:rPr>
          <w:lang w:val="fr-FR"/>
        </w:rPr>
        <w:fldChar w:fldCharType="separate"/>
      </w:r>
      <w:hyperlink w:anchor="_Toc164937763" w:history="1">
        <w:r w:rsidRPr="00DC77E3">
          <w:rPr>
            <w:rStyle w:val="Hyperlink"/>
            <w:noProof/>
            <w:lang w:val="fr-FR"/>
          </w:rPr>
          <w:t>Annexe 1</w:t>
        </w:r>
        <w:r w:rsidRPr="00DC77E3">
          <w:rPr>
            <w:noProof/>
            <w:webHidden/>
            <w:lang w:val="fr-FR"/>
          </w:rPr>
          <w:tab/>
        </w:r>
        <w:r w:rsidRPr="00DC77E3">
          <w:rPr>
            <w:noProof/>
            <w:webHidden/>
            <w:lang w:val="fr-FR"/>
          </w:rPr>
          <w:tab/>
        </w:r>
        <w:r w:rsidRPr="00DC77E3">
          <w:rPr>
            <w:noProof/>
            <w:webHidden/>
            <w:lang w:val="fr-FR"/>
          </w:rPr>
          <w:fldChar w:fldCharType="begin"/>
        </w:r>
        <w:r w:rsidRPr="00DC77E3">
          <w:rPr>
            <w:noProof/>
            <w:webHidden/>
            <w:lang w:val="fr-FR"/>
          </w:rPr>
          <w:instrText xml:space="preserve"> PAGEREF _Toc164937763 \h </w:instrText>
        </w:r>
        <w:r w:rsidRPr="00DC77E3">
          <w:rPr>
            <w:noProof/>
            <w:webHidden/>
            <w:lang w:val="fr-FR"/>
          </w:rPr>
        </w:r>
        <w:r w:rsidRPr="00DC77E3">
          <w:rPr>
            <w:noProof/>
            <w:webHidden/>
            <w:lang w:val="fr-FR"/>
          </w:rPr>
          <w:fldChar w:fldCharType="separate"/>
        </w:r>
        <w:r w:rsidR="002B57BF">
          <w:rPr>
            <w:noProof/>
            <w:webHidden/>
            <w:lang w:val="fr-FR"/>
          </w:rPr>
          <w:t>2</w:t>
        </w:r>
        <w:r w:rsidRPr="00DC77E3">
          <w:rPr>
            <w:noProof/>
            <w:webHidden/>
            <w:lang w:val="fr-FR"/>
          </w:rPr>
          <w:fldChar w:fldCharType="end"/>
        </w:r>
      </w:hyperlink>
    </w:p>
    <w:p w14:paraId="6995F7A0" w14:textId="46CAA372"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64" w:history="1">
        <w:r w:rsidR="00F04F94" w:rsidRPr="00DC77E3">
          <w:rPr>
            <w:rStyle w:val="Hyperlink"/>
            <w:noProof/>
            <w:lang w:val="fr-FR"/>
          </w:rPr>
          <w:t>1</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Introduction</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_Toc164937764 \h </w:instrText>
        </w:r>
        <w:r w:rsidR="00F04F94" w:rsidRPr="00DC77E3">
          <w:rPr>
            <w:noProof/>
            <w:webHidden/>
            <w:lang w:val="fr-FR"/>
          </w:rPr>
        </w:r>
        <w:r w:rsidR="00F04F94" w:rsidRPr="00DC77E3">
          <w:rPr>
            <w:noProof/>
            <w:webHidden/>
            <w:lang w:val="fr-FR"/>
          </w:rPr>
          <w:fldChar w:fldCharType="separate"/>
        </w:r>
        <w:r>
          <w:rPr>
            <w:noProof/>
            <w:webHidden/>
            <w:lang w:val="fr-FR"/>
          </w:rPr>
          <w:t>3</w:t>
        </w:r>
        <w:r w:rsidR="00F04F94" w:rsidRPr="00DC77E3">
          <w:rPr>
            <w:noProof/>
            <w:webHidden/>
            <w:lang w:val="fr-FR"/>
          </w:rPr>
          <w:fldChar w:fldCharType="end"/>
        </w:r>
      </w:hyperlink>
    </w:p>
    <w:p w14:paraId="3949AB96" w14:textId="31A80B62"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65" w:history="1">
        <w:r w:rsidR="00F04F94" w:rsidRPr="00DC77E3">
          <w:rPr>
            <w:rStyle w:val="Hyperlink"/>
            <w:noProof/>
            <w:lang w:val="fr-FR"/>
          </w:rPr>
          <w:t>2</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Affaiblissement de propagation</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_Toc164937765 \h </w:instrText>
        </w:r>
        <w:r w:rsidR="00F04F94" w:rsidRPr="00DC77E3">
          <w:rPr>
            <w:noProof/>
            <w:webHidden/>
            <w:lang w:val="fr-FR"/>
          </w:rPr>
        </w:r>
        <w:r w:rsidR="00F04F94" w:rsidRPr="00DC77E3">
          <w:rPr>
            <w:noProof/>
            <w:webHidden/>
            <w:lang w:val="fr-FR"/>
          </w:rPr>
          <w:fldChar w:fldCharType="separate"/>
        </w:r>
        <w:r>
          <w:rPr>
            <w:noProof/>
            <w:webHidden/>
            <w:lang w:val="fr-FR"/>
          </w:rPr>
          <w:t>6</w:t>
        </w:r>
        <w:r w:rsidR="00F04F94" w:rsidRPr="00DC77E3">
          <w:rPr>
            <w:noProof/>
            <w:webHidden/>
            <w:lang w:val="fr-FR"/>
          </w:rPr>
          <w:fldChar w:fldCharType="end"/>
        </w:r>
      </w:hyperlink>
    </w:p>
    <w:p w14:paraId="5A487A00" w14:textId="4AC69CC5"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66" w:history="1">
        <w:r w:rsidR="00F04F94" w:rsidRPr="00DC77E3">
          <w:rPr>
            <w:rStyle w:val="Hyperlink"/>
            <w:noProof/>
            <w:lang w:val="fr-FR"/>
          </w:rPr>
          <w:t>2.1</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Affaiblissement dû aux gaz atmosphériques</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_Toc164937766 \h </w:instrText>
        </w:r>
        <w:r w:rsidR="00F04F94" w:rsidRPr="00DC77E3">
          <w:rPr>
            <w:noProof/>
            <w:webHidden/>
            <w:lang w:val="fr-FR"/>
          </w:rPr>
        </w:r>
        <w:r w:rsidR="00F04F94" w:rsidRPr="00DC77E3">
          <w:rPr>
            <w:noProof/>
            <w:webHidden/>
            <w:lang w:val="fr-FR"/>
          </w:rPr>
          <w:fldChar w:fldCharType="separate"/>
        </w:r>
        <w:r>
          <w:rPr>
            <w:noProof/>
            <w:webHidden/>
            <w:lang w:val="fr-FR"/>
          </w:rPr>
          <w:t>7</w:t>
        </w:r>
        <w:r w:rsidR="00F04F94" w:rsidRPr="00DC77E3">
          <w:rPr>
            <w:noProof/>
            <w:webHidden/>
            <w:lang w:val="fr-FR"/>
          </w:rPr>
          <w:fldChar w:fldCharType="end"/>
        </w:r>
      </w:hyperlink>
    </w:p>
    <w:p w14:paraId="297D2A0B" w14:textId="7CA39E60"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67" w:history="1">
        <w:r w:rsidR="00F04F94" w:rsidRPr="00DC77E3">
          <w:rPr>
            <w:rStyle w:val="Hyperlink"/>
            <w:noProof/>
            <w:lang w:val="fr-FR"/>
          </w:rPr>
          <w:t>2.2</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Affaiblissement dû aux précipitations et aux nuages</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_Toc164937767 \h </w:instrText>
        </w:r>
        <w:r w:rsidR="00F04F94" w:rsidRPr="00DC77E3">
          <w:rPr>
            <w:noProof/>
            <w:webHidden/>
            <w:lang w:val="fr-FR"/>
          </w:rPr>
        </w:r>
        <w:r w:rsidR="00F04F94" w:rsidRPr="00DC77E3">
          <w:rPr>
            <w:noProof/>
            <w:webHidden/>
            <w:lang w:val="fr-FR"/>
          </w:rPr>
          <w:fldChar w:fldCharType="separate"/>
        </w:r>
        <w:r>
          <w:rPr>
            <w:noProof/>
            <w:webHidden/>
            <w:lang w:val="fr-FR"/>
          </w:rPr>
          <w:t>7</w:t>
        </w:r>
        <w:r w:rsidR="00F04F94" w:rsidRPr="00DC77E3">
          <w:rPr>
            <w:noProof/>
            <w:webHidden/>
            <w:lang w:val="fr-FR"/>
          </w:rPr>
          <w:fldChar w:fldCharType="end"/>
        </w:r>
      </w:hyperlink>
    </w:p>
    <w:p w14:paraId="41C2ABE2" w14:textId="0E05BF1F" w:rsidR="00F04F94" w:rsidRPr="00DC77E3" w:rsidRDefault="002B57BF" w:rsidP="00527DFC">
      <w:pPr>
        <w:pStyle w:val="TOC2"/>
        <w:keepNext/>
        <w:rPr>
          <w:rFonts w:asciiTheme="minorHAnsi" w:eastAsiaTheme="minorEastAsia" w:hAnsiTheme="minorHAnsi" w:cstheme="minorBidi"/>
          <w:noProof/>
          <w:sz w:val="22"/>
          <w:szCs w:val="22"/>
          <w:lang w:val="fr-FR" w:eastAsia="zh-CN"/>
        </w:rPr>
      </w:pPr>
      <w:hyperlink w:anchor="_Toc164937768" w:history="1">
        <w:r w:rsidR="00F04F94" w:rsidRPr="00DC77E3">
          <w:rPr>
            <w:rStyle w:val="Hyperlink"/>
            <w:noProof/>
            <w:lang w:val="fr-FR"/>
          </w:rPr>
          <w:t>2.3</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Effets dus au temps clair</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_Toc164937768 \h </w:instrText>
        </w:r>
        <w:r w:rsidR="00F04F94" w:rsidRPr="00DC77E3">
          <w:rPr>
            <w:noProof/>
            <w:webHidden/>
            <w:lang w:val="fr-FR"/>
          </w:rPr>
        </w:r>
        <w:r w:rsidR="00F04F94" w:rsidRPr="00DC77E3">
          <w:rPr>
            <w:noProof/>
            <w:webHidden/>
            <w:lang w:val="fr-FR"/>
          </w:rPr>
          <w:fldChar w:fldCharType="separate"/>
        </w:r>
        <w:r>
          <w:rPr>
            <w:noProof/>
            <w:webHidden/>
            <w:lang w:val="fr-FR"/>
          </w:rPr>
          <w:t>18</w:t>
        </w:r>
        <w:r w:rsidR="00F04F94" w:rsidRPr="00DC77E3">
          <w:rPr>
            <w:noProof/>
            <w:webHidden/>
            <w:lang w:val="fr-FR"/>
          </w:rPr>
          <w:fldChar w:fldCharType="end"/>
        </w:r>
      </w:hyperlink>
    </w:p>
    <w:p w14:paraId="6448C64E" w14:textId="48958A98"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69" w:history="1">
        <w:r w:rsidR="00F04F94" w:rsidRPr="00DC77E3">
          <w:rPr>
            <w:rStyle w:val="Hyperlink"/>
            <w:noProof/>
            <w:lang w:val="fr-FR"/>
          </w:rPr>
          <w:t>2.4</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Évanouissements dus à la scintillation et à la propagation par trajets multiples</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_Toc164937769 \h </w:instrText>
        </w:r>
        <w:r w:rsidR="00F04F94" w:rsidRPr="00DC77E3">
          <w:rPr>
            <w:noProof/>
            <w:webHidden/>
            <w:lang w:val="fr-FR"/>
          </w:rPr>
        </w:r>
        <w:r w:rsidR="00F04F94" w:rsidRPr="00DC77E3">
          <w:rPr>
            <w:noProof/>
            <w:webHidden/>
            <w:lang w:val="fr-FR"/>
          </w:rPr>
          <w:fldChar w:fldCharType="separate"/>
        </w:r>
        <w:r>
          <w:rPr>
            <w:noProof/>
            <w:webHidden/>
            <w:lang w:val="fr-FR"/>
          </w:rPr>
          <w:t>19</w:t>
        </w:r>
        <w:r w:rsidR="00F04F94" w:rsidRPr="00DC77E3">
          <w:rPr>
            <w:noProof/>
            <w:webHidden/>
            <w:lang w:val="fr-FR"/>
          </w:rPr>
          <w:fldChar w:fldCharType="end"/>
        </w:r>
      </w:hyperlink>
    </w:p>
    <w:p w14:paraId="56EC89EF" w14:textId="1C0F3E2A"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70" w:history="1">
        <w:r w:rsidR="00F04F94" w:rsidRPr="00DC77E3">
          <w:rPr>
            <w:rStyle w:val="Hyperlink"/>
            <w:noProof/>
            <w:lang w:val="fr-FR"/>
          </w:rPr>
          <w:t>2.5</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Estimation de l'affaiblissement total dû à plusieurs sources simultanées d'affaiblissement atmosphérique</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_Toc164937770 \h </w:instrText>
        </w:r>
        <w:r w:rsidR="00F04F94" w:rsidRPr="00DC77E3">
          <w:rPr>
            <w:noProof/>
            <w:webHidden/>
            <w:lang w:val="fr-FR"/>
          </w:rPr>
        </w:r>
        <w:r w:rsidR="00F04F94" w:rsidRPr="00DC77E3">
          <w:rPr>
            <w:noProof/>
            <w:webHidden/>
            <w:lang w:val="fr-FR"/>
          </w:rPr>
          <w:fldChar w:fldCharType="separate"/>
        </w:r>
        <w:r>
          <w:rPr>
            <w:noProof/>
            <w:webHidden/>
            <w:lang w:val="fr-FR"/>
          </w:rPr>
          <w:t>25</w:t>
        </w:r>
        <w:r w:rsidR="00F04F94" w:rsidRPr="00DC77E3">
          <w:rPr>
            <w:noProof/>
            <w:webHidden/>
            <w:lang w:val="fr-FR"/>
          </w:rPr>
          <w:fldChar w:fldCharType="end"/>
        </w:r>
      </w:hyperlink>
    </w:p>
    <w:p w14:paraId="4B74695E" w14:textId="519FE281"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71" w:history="1">
        <w:r w:rsidR="00F04F94" w:rsidRPr="00DC77E3">
          <w:rPr>
            <w:rStyle w:val="Hyperlink"/>
            <w:noProof/>
            <w:lang w:val="fr-FR"/>
          </w:rPr>
          <w:t>2.6</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Affaiblissement dû aux tempêtes de sable et de poussière</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_Toc164937771 \h </w:instrText>
        </w:r>
        <w:r w:rsidR="00F04F94" w:rsidRPr="00DC77E3">
          <w:rPr>
            <w:noProof/>
            <w:webHidden/>
            <w:lang w:val="fr-FR"/>
          </w:rPr>
        </w:r>
        <w:r w:rsidR="00F04F94" w:rsidRPr="00DC77E3">
          <w:rPr>
            <w:noProof/>
            <w:webHidden/>
            <w:lang w:val="fr-FR"/>
          </w:rPr>
          <w:fldChar w:fldCharType="separate"/>
        </w:r>
        <w:r>
          <w:rPr>
            <w:noProof/>
            <w:webHidden/>
            <w:lang w:val="fr-FR"/>
          </w:rPr>
          <w:t>26</w:t>
        </w:r>
        <w:r w:rsidR="00F04F94" w:rsidRPr="00DC77E3">
          <w:rPr>
            <w:noProof/>
            <w:webHidden/>
            <w:lang w:val="fr-FR"/>
          </w:rPr>
          <w:fldChar w:fldCharType="end"/>
        </w:r>
      </w:hyperlink>
    </w:p>
    <w:p w14:paraId="4BFB294B" w14:textId="7E4DADAF"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72" w:history="1">
        <w:r w:rsidR="00F04F94" w:rsidRPr="00DC77E3">
          <w:rPr>
            <w:rStyle w:val="Hyperlink"/>
            <w:noProof/>
            <w:lang w:val="fr-FR"/>
          </w:rPr>
          <w:t>3</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Température de bruit</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_Toc164937772 \h </w:instrText>
        </w:r>
        <w:r w:rsidR="00F04F94" w:rsidRPr="00DC77E3">
          <w:rPr>
            <w:noProof/>
            <w:webHidden/>
            <w:lang w:val="fr-FR"/>
          </w:rPr>
        </w:r>
        <w:r w:rsidR="00F04F94" w:rsidRPr="00DC77E3">
          <w:rPr>
            <w:noProof/>
            <w:webHidden/>
            <w:lang w:val="fr-FR"/>
          </w:rPr>
          <w:fldChar w:fldCharType="separate"/>
        </w:r>
        <w:r>
          <w:rPr>
            <w:noProof/>
            <w:webHidden/>
            <w:lang w:val="fr-FR"/>
          </w:rPr>
          <w:t>26</w:t>
        </w:r>
        <w:r w:rsidR="00F04F94" w:rsidRPr="00DC77E3">
          <w:rPr>
            <w:noProof/>
            <w:webHidden/>
            <w:lang w:val="fr-FR"/>
          </w:rPr>
          <w:fldChar w:fldCharType="end"/>
        </w:r>
      </w:hyperlink>
    </w:p>
    <w:p w14:paraId="7D6BFC88" w14:textId="6145B1A9"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73" w:history="1">
        <w:r w:rsidR="00F04F94" w:rsidRPr="00DC77E3">
          <w:rPr>
            <w:rStyle w:val="Hyperlink"/>
            <w:noProof/>
            <w:lang w:val="fr-FR"/>
          </w:rPr>
          <w:t>4</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Effets de la transpolarisation</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_Toc164937773 \h </w:instrText>
        </w:r>
        <w:r w:rsidR="00F04F94" w:rsidRPr="00DC77E3">
          <w:rPr>
            <w:noProof/>
            <w:webHidden/>
            <w:lang w:val="fr-FR"/>
          </w:rPr>
        </w:r>
        <w:r w:rsidR="00F04F94" w:rsidRPr="00DC77E3">
          <w:rPr>
            <w:noProof/>
            <w:webHidden/>
            <w:lang w:val="fr-FR"/>
          </w:rPr>
          <w:fldChar w:fldCharType="separate"/>
        </w:r>
        <w:r>
          <w:rPr>
            <w:noProof/>
            <w:webHidden/>
            <w:lang w:val="fr-FR"/>
          </w:rPr>
          <w:t>27</w:t>
        </w:r>
        <w:r w:rsidR="00F04F94" w:rsidRPr="00DC77E3">
          <w:rPr>
            <w:noProof/>
            <w:webHidden/>
            <w:lang w:val="fr-FR"/>
          </w:rPr>
          <w:fldChar w:fldCharType="end"/>
        </w:r>
      </w:hyperlink>
    </w:p>
    <w:p w14:paraId="32C3E8E4" w14:textId="060CB5B4" w:rsidR="00F04F94" w:rsidRPr="00DC77E3" w:rsidRDefault="002B57BF" w:rsidP="00DC77E3">
      <w:pPr>
        <w:pStyle w:val="TOC2"/>
        <w:jc w:val="left"/>
        <w:rPr>
          <w:rFonts w:asciiTheme="minorHAnsi" w:eastAsiaTheme="minorEastAsia" w:hAnsiTheme="minorHAnsi" w:cstheme="minorBidi"/>
          <w:noProof/>
          <w:sz w:val="22"/>
          <w:szCs w:val="22"/>
          <w:lang w:val="fr-FR" w:eastAsia="zh-CN"/>
        </w:rPr>
      </w:pPr>
      <w:hyperlink w:anchor="_Toc164937774" w:history="1">
        <w:r w:rsidR="00F04F94" w:rsidRPr="00DC77E3">
          <w:rPr>
            <w:rStyle w:val="Hyperlink"/>
            <w:noProof/>
            <w:lang w:val="fr-FR"/>
          </w:rPr>
          <w:t>4.1</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Calcul des statistiques à long terme de transpolarisation due aux hydrométéores </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_Toc164937774 \h </w:instrText>
        </w:r>
        <w:r w:rsidR="00F04F94" w:rsidRPr="00DC77E3">
          <w:rPr>
            <w:noProof/>
            <w:webHidden/>
            <w:lang w:val="fr-FR"/>
          </w:rPr>
        </w:r>
        <w:r w:rsidR="00F04F94" w:rsidRPr="00DC77E3">
          <w:rPr>
            <w:noProof/>
            <w:webHidden/>
            <w:lang w:val="fr-FR"/>
          </w:rPr>
          <w:fldChar w:fldCharType="separate"/>
        </w:r>
        <w:r>
          <w:rPr>
            <w:noProof/>
            <w:webHidden/>
            <w:lang w:val="fr-FR"/>
          </w:rPr>
          <w:t>27</w:t>
        </w:r>
        <w:r w:rsidR="00F04F94" w:rsidRPr="00DC77E3">
          <w:rPr>
            <w:noProof/>
            <w:webHidden/>
            <w:lang w:val="fr-FR"/>
          </w:rPr>
          <w:fldChar w:fldCharType="end"/>
        </w:r>
      </w:hyperlink>
    </w:p>
    <w:p w14:paraId="20CA337E" w14:textId="09F4013A"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75" w:history="1">
        <w:r w:rsidR="00F04F94" w:rsidRPr="00DC77E3">
          <w:rPr>
            <w:rStyle w:val="Hyperlink"/>
            <w:noProof/>
            <w:lang w:val="fr-FR"/>
          </w:rPr>
          <w:t>4.2</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Statistiques conjointes de XPD et de l'affaiblissement</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_Toc164937775 \h </w:instrText>
        </w:r>
        <w:r w:rsidR="00F04F94" w:rsidRPr="00DC77E3">
          <w:rPr>
            <w:noProof/>
            <w:webHidden/>
            <w:lang w:val="fr-FR"/>
          </w:rPr>
        </w:r>
        <w:r w:rsidR="00F04F94" w:rsidRPr="00DC77E3">
          <w:rPr>
            <w:noProof/>
            <w:webHidden/>
            <w:lang w:val="fr-FR"/>
          </w:rPr>
          <w:fldChar w:fldCharType="separate"/>
        </w:r>
        <w:r>
          <w:rPr>
            <w:noProof/>
            <w:webHidden/>
            <w:lang w:val="fr-FR"/>
          </w:rPr>
          <w:t>28</w:t>
        </w:r>
        <w:r w:rsidR="00F04F94" w:rsidRPr="00DC77E3">
          <w:rPr>
            <w:noProof/>
            <w:webHidden/>
            <w:lang w:val="fr-FR"/>
          </w:rPr>
          <w:fldChar w:fldCharType="end"/>
        </w:r>
      </w:hyperlink>
    </w:p>
    <w:p w14:paraId="08263940" w14:textId="54ABF709"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76" w:history="1">
        <w:r w:rsidR="00F04F94" w:rsidRPr="00DC77E3">
          <w:rPr>
            <w:rStyle w:val="Hyperlink"/>
            <w:noProof/>
            <w:lang w:val="fr-FR"/>
          </w:rPr>
          <w:t>4.3</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Transposition à long terme en fréquence et en polarisation des statistiques de transpolarisation due aux hydrométéores</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_Toc164937776 \h </w:instrText>
        </w:r>
        <w:r w:rsidR="00F04F94" w:rsidRPr="00DC77E3">
          <w:rPr>
            <w:noProof/>
            <w:webHidden/>
            <w:lang w:val="fr-FR"/>
          </w:rPr>
        </w:r>
        <w:r w:rsidR="00F04F94" w:rsidRPr="00DC77E3">
          <w:rPr>
            <w:noProof/>
            <w:webHidden/>
            <w:lang w:val="fr-FR"/>
          </w:rPr>
          <w:fldChar w:fldCharType="separate"/>
        </w:r>
        <w:r>
          <w:rPr>
            <w:noProof/>
            <w:webHidden/>
            <w:lang w:val="fr-FR"/>
          </w:rPr>
          <w:t>28</w:t>
        </w:r>
        <w:r w:rsidR="00F04F94" w:rsidRPr="00DC77E3">
          <w:rPr>
            <w:noProof/>
            <w:webHidden/>
            <w:lang w:val="fr-FR"/>
          </w:rPr>
          <w:fldChar w:fldCharType="end"/>
        </w:r>
      </w:hyperlink>
    </w:p>
    <w:p w14:paraId="3D6F02E0" w14:textId="47C91033" w:rsidR="00F04F94" w:rsidRPr="00DC77E3" w:rsidRDefault="002B57BF">
      <w:pPr>
        <w:pStyle w:val="TOC2"/>
        <w:rPr>
          <w:rFonts w:asciiTheme="minorHAnsi" w:eastAsiaTheme="minorEastAsia" w:hAnsiTheme="minorHAnsi" w:cstheme="minorBidi"/>
          <w:noProof/>
          <w:sz w:val="22"/>
          <w:szCs w:val="22"/>
          <w:lang w:val="fr-FR" w:eastAsia="zh-CN"/>
        </w:rPr>
      </w:pPr>
      <w:hyperlink w:anchor="_Toc164937777" w:history="1">
        <w:r w:rsidR="00F04F94" w:rsidRPr="00DC77E3">
          <w:rPr>
            <w:rStyle w:val="Hyperlink"/>
            <w:noProof/>
            <w:lang w:val="fr-FR"/>
          </w:rPr>
          <w:t>4.4</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Données concernant la compensation de transpolarisation</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_Toc164937777 \h </w:instrText>
        </w:r>
        <w:r w:rsidR="00F04F94" w:rsidRPr="00DC77E3">
          <w:rPr>
            <w:noProof/>
            <w:webHidden/>
            <w:lang w:val="fr-FR"/>
          </w:rPr>
        </w:r>
        <w:r w:rsidR="00F04F94" w:rsidRPr="00DC77E3">
          <w:rPr>
            <w:noProof/>
            <w:webHidden/>
            <w:lang w:val="fr-FR"/>
          </w:rPr>
          <w:fldChar w:fldCharType="separate"/>
        </w:r>
        <w:r>
          <w:rPr>
            <w:noProof/>
            <w:webHidden/>
            <w:lang w:val="fr-FR"/>
          </w:rPr>
          <w:t>29</w:t>
        </w:r>
        <w:r w:rsidR="00F04F94" w:rsidRPr="00DC77E3">
          <w:rPr>
            <w:noProof/>
            <w:webHidden/>
            <w:lang w:val="fr-FR"/>
          </w:rPr>
          <w:fldChar w:fldCharType="end"/>
        </w:r>
      </w:hyperlink>
    </w:p>
    <w:p w14:paraId="66CE0ECF" w14:textId="3C38A370"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78" w:history="1">
        <w:r w:rsidR="00F04F94" w:rsidRPr="00DC77E3">
          <w:rPr>
            <w:rStyle w:val="Hyperlink"/>
            <w:noProof/>
            <w:lang w:val="fr-FR"/>
          </w:rPr>
          <w:t>5</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Retards de propagation</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_Toc164937778 \h </w:instrText>
        </w:r>
        <w:r w:rsidR="00F04F94" w:rsidRPr="00DC77E3">
          <w:rPr>
            <w:noProof/>
            <w:webHidden/>
            <w:lang w:val="fr-FR"/>
          </w:rPr>
        </w:r>
        <w:r w:rsidR="00F04F94" w:rsidRPr="00DC77E3">
          <w:rPr>
            <w:noProof/>
            <w:webHidden/>
            <w:lang w:val="fr-FR"/>
          </w:rPr>
          <w:fldChar w:fldCharType="separate"/>
        </w:r>
        <w:r>
          <w:rPr>
            <w:noProof/>
            <w:webHidden/>
            <w:lang w:val="fr-FR"/>
          </w:rPr>
          <w:t>29</w:t>
        </w:r>
        <w:r w:rsidR="00F04F94" w:rsidRPr="00DC77E3">
          <w:rPr>
            <w:noProof/>
            <w:webHidden/>
            <w:lang w:val="fr-FR"/>
          </w:rPr>
          <w:fldChar w:fldCharType="end"/>
        </w:r>
      </w:hyperlink>
    </w:p>
    <w:p w14:paraId="0A1B0753" w14:textId="112D1CCE"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79" w:history="1">
        <w:r w:rsidR="00F04F94" w:rsidRPr="00DC77E3">
          <w:rPr>
            <w:rStyle w:val="Hyperlink"/>
            <w:noProof/>
            <w:lang w:val="fr-FR"/>
          </w:rPr>
          <w:t>6</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Limitations de la largeur de bande</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_Toc164937779 \h </w:instrText>
        </w:r>
        <w:r w:rsidR="00F04F94" w:rsidRPr="00DC77E3">
          <w:rPr>
            <w:noProof/>
            <w:webHidden/>
            <w:lang w:val="fr-FR"/>
          </w:rPr>
        </w:r>
        <w:r w:rsidR="00F04F94" w:rsidRPr="00DC77E3">
          <w:rPr>
            <w:noProof/>
            <w:webHidden/>
            <w:lang w:val="fr-FR"/>
          </w:rPr>
          <w:fldChar w:fldCharType="separate"/>
        </w:r>
        <w:r>
          <w:rPr>
            <w:noProof/>
            <w:webHidden/>
            <w:lang w:val="fr-FR"/>
          </w:rPr>
          <w:t>29</w:t>
        </w:r>
        <w:r w:rsidR="00F04F94" w:rsidRPr="00DC77E3">
          <w:rPr>
            <w:noProof/>
            <w:webHidden/>
            <w:lang w:val="fr-FR"/>
          </w:rPr>
          <w:fldChar w:fldCharType="end"/>
        </w:r>
      </w:hyperlink>
    </w:p>
    <w:p w14:paraId="49F4B2C0" w14:textId="1F25DAF2"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80" w:history="1">
        <w:r w:rsidR="00F04F94" w:rsidRPr="00DC77E3">
          <w:rPr>
            <w:rStyle w:val="Hyperlink"/>
            <w:noProof/>
            <w:lang w:val="fr-FR"/>
          </w:rPr>
          <w:t>7</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Angle d'arrivée</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_Toc164937780 \h </w:instrText>
        </w:r>
        <w:r w:rsidR="00F04F94" w:rsidRPr="00DC77E3">
          <w:rPr>
            <w:noProof/>
            <w:webHidden/>
            <w:lang w:val="fr-FR"/>
          </w:rPr>
        </w:r>
        <w:r w:rsidR="00F04F94" w:rsidRPr="00DC77E3">
          <w:rPr>
            <w:noProof/>
            <w:webHidden/>
            <w:lang w:val="fr-FR"/>
          </w:rPr>
          <w:fldChar w:fldCharType="separate"/>
        </w:r>
        <w:r>
          <w:rPr>
            <w:noProof/>
            <w:webHidden/>
            <w:lang w:val="fr-FR"/>
          </w:rPr>
          <w:t>30</w:t>
        </w:r>
        <w:r w:rsidR="00F04F94" w:rsidRPr="00DC77E3">
          <w:rPr>
            <w:noProof/>
            <w:webHidden/>
            <w:lang w:val="fr-FR"/>
          </w:rPr>
          <w:fldChar w:fldCharType="end"/>
        </w:r>
      </w:hyperlink>
    </w:p>
    <w:p w14:paraId="4B7A410C" w14:textId="4E0E696E" w:rsidR="00F04F94" w:rsidRPr="00DC77E3" w:rsidRDefault="002B57BF">
      <w:pPr>
        <w:pStyle w:val="TOC1"/>
        <w:rPr>
          <w:rFonts w:asciiTheme="minorHAnsi" w:eastAsiaTheme="minorEastAsia" w:hAnsiTheme="minorHAnsi" w:cstheme="minorBidi"/>
          <w:noProof/>
          <w:sz w:val="22"/>
          <w:szCs w:val="22"/>
          <w:lang w:val="fr-FR" w:eastAsia="zh-CN"/>
        </w:rPr>
      </w:pPr>
      <w:hyperlink w:anchor="_Toc164937781" w:history="1">
        <w:r w:rsidR="00F04F94" w:rsidRPr="00DC77E3">
          <w:rPr>
            <w:rStyle w:val="Hyperlink"/>
            <w:noProof/>
            <w:lang w:val="fr-FR"/>
          </w:rPr>
          <w:t>8</w:t>
        </w:r>
        <w:r w:rsidR="00F04F94" w:rsidRPr="00DC77E3">
          <w:rPr>
            <w:rFonts w:asciiTheme="minorHAnsi" w:eastAsiaTheme="minorEastAsia" w:hAnsiTheme="minorHAnsi" w:cstheme="minorBidi"/>
            <w:noProof/>
            <w:sz w:val="22"/>
            <w:szCs w:val="22"/>
            <w:lang w:val="fr-FR" w:eastAsia="zh-CN"/>
          </w:rPr>
          <w:tab/>
        </w:r>
        <w:r w:rsidR="00F04F94" w:rsidRPr="00DC77E3">
          <w:rPr>
            <w:rStyle w:val="Hyperlink"/>
            <w:noProof/>
            <w:lang w:val="fr-FR"/>
          </w:rPr>
          <w:t>Calculs des statistiques à long terme pour les trajets non OSG</w:t>
        </w:r>
        <w:r w:rsidR="00F04F94" w:rsidRPr="00DC77E3">
          <w:rPr>
            <w:noProof/>
            <w:webHidden/>
            <w:lang w:val="fr-FR"/>
          </w:rPr>
          <w:tab/>
        </w:r>
        <w:r w:rsidR="00F04F94" w:rsidRPr="00DC77E3">
          <w:rPr>
            <w:noProof/>
            <w:webHidden/>
            <w:lang w:val="fr-FR"/>
          </w:rPr>
          <w:tab/>
        </w:r>
        <w:r w:rsidR="00F04F94" w:rsidRPr="00DC77E3">
          <w:rPr>
            <w:noProof/>
            <w:webHidden/>
            <w:lang w:val="fr-FR"/>
          </w:rPr>
          <w:fldChar w:fldCharType="begin"/>
        </w:r>
        <w:r w:rsidR="00F04F94" w:rsidRPr="00DC77E3">
          <w:rPr>
            <w:noProof/>
            <w:webHidden/>
            <w:lang w:val="fr-FR"/>
          </w:rPr>
          <w:instrText xml:space="preserve"> PAGEREF _Toc164937781 \h </w:instrText>
        </w:r>
        <w:r w:rsidR="00F04F94" w:rsidRPr="00DC77E3">
          <w:rPr>
            <w:noProof/>
            <w:webHidden/>
            <w:lang w:val="fr-FR"/>
          </w:rPr>
        </w:r>
        <w:r w:rsidR="00F04F94" w:rsidRPr="00DC77E3">
          <w:rPr>
            <w:noProof/>
            <w:webHidden/>
            <w:lang w:val="fr-FR"/>
          </w:rPr>
          <w:fldChar w:fldCharType="separate"/>
        </w:r>
        <w:r>
          <w:rPr>
            <w:noProof/>
            <w:webHidden/>
            <w:lang w:val="fr-FR"/>
          </w:rPr>
          <w:t>30</w:t>
        </w:r>
        <w:r w:rsidR="00F04F94" w:rsidRPr="00DC77E3">
          <w:rPr>
            <w:noProof/>
            <w:webHidden/>
            <w:lang w:val="fr-FR"/>
          </w:rPr>
          <w:fldChar w:fldCharType="end"/>
        </w:r>
      </w:hyperlink>
    </w:p>
    <w:p w14:paraId="6FCA49EC" w14:textId="422165DE" w:rsidR="00DC77E3" w:rsidRPr="00DC77E3" w:rsidRDefault="00F04F94" w:rsidP="008A4C75">
      <w:r w:rsidRPr="00DC77E3">
        <w:fldChar w:fldCharType="end"/>
      </w:r>
      <w:r w:rsidR="00DC77E3" w:rsidRPr="00DC77E3">
        <w:br w:type="page"/>
      </w:r>
    </w:p>
    <w:p w14:paraId="207AA7E6" w14:textId="6B366AF5" w:rsidR="00F04F94" w:rsidRPr="00DC77E3" w:rsidRDefault="00F04F94" w:rsidP="00DC77E3">
      <w:pPr>
        <w:pStyle w:val="Heading1"/>
        <w:tabs>
          <w:tab w:val="left" w:pos="8613"/>
        </w:tabs>
      </w:pPr>
      <w:bookmarkStart w:id="7" w:name="_Toc164937764"/>
      <w:r w:rsidRPr="00DC77E3">
        <w:lastRenderedPageBreak/>
        <w:t>1</w:t>
      </w:r>
      <w:r w:rsidRPr="00DC77E3">
        <w:tab/>
        <w:t>Introduction</w:t>
      </w:r>
      <w:bookmarkEnd w:id="7"/>
    </w:p>
    <w:p w14:paraId="1C87EC70" w14:textId="77777777" w:rsidR="00F04F94" w:rsidRPr="00DC77E3" w:rsidRDefault="00F04F94" w:rsidP="002408D3">
      <w:r w:rsidRPr="00DC77E3">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14:paraId="25863BE9" w14:textId="77777777" w:rsidR="00F04F94" w:rsidRPr="00DC77E3" w:rsidRDefault="00F04F94" w:rsidP="000C3976">
      <w:pPr>
        <w:pStyle w:val="enumlev1"/>
      </w:pPr>
      <w:r w:rsidRPr="00DC77E3">
        <w:t>a)</w:t>
      </w:r>
      <w:r w:rsidRPr="00DC77E3">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14:paraId="29B52E77" w14:textId="77777777" w:rsidR="00F04F94" w:rsidRPr="00DC77E3" w:rsidRDefault="00F04F94" w:rsidP="000C3976">
      <w:pPr>
        <w:pStyle w:val="enumlev1"/>
      </w:pPr>
      <w:r w:rsidRPr="00DC77E3">
        <w:t>b)</w:t>
      </w:r>
      <w:r w:rsidRPr="00DC77E3">
        <w:tab/>
        <w:t>affaiblissement des signaux, dû à une divergence du faisceau de l'antenne de la station terrienne, qui est causée par la réfraction normale dans l'atmosphère;</w:t>
      </w:r>
    </w:p>
    <w:p w14:paraId="26C45663" w14:textId="77777777" w:rsidR="00F04F94" w:rsidRPr="00DC77E3" w:rsidRDefault="00F04F94" w:rsidP="000C3976">
      <w:pPr>
        <w:pStyle w:val="enumlev1"/>
      </w:pPr>
      <w:r w:rsidRPr="00DC77E3">
        <w:t>c)</w:t>
      </w:r>
      <w:r w:rsidRPr="00DC77E3">
        <w:tab/>
        <w:t>diminution du gain d'antenne équivalent, due à une distorsion de phase dans l'ouverture de l'antenne, qui est causée par des irrégularités structurelles de l'indice de réfraction;</w:t>
      </w:r>
    </w:p>
    <w:p w14:paraId="5532CE8F" w14:textId="77777777" w:rsidR="00F04F94" w:rsidRPr="00DC77E3" w:rsidRDefault="00F04F94" w:rsidP="0086402D">
      <w:pPr>
        <w:pStyle w:val="enumlev1"/>
        <w:keepNext/>
        <w:keepLines/>
      </w:pPr>
      <w:r w:rsidRPr="00DC77E3">
        <w:t>d)</w:t>
      </w:r>
      <w:r w:rsidRPr="00DC77E3">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14:paraId="192B1F70" w14:textId="77777777" w:rsidR="00F04F94" w:rsidRPr="00DC77E3" w:rsidRDefault="00F04F94" w:rsidP="000C3976">
      <w:pPr>
        <w:pStyle w:val="enumlev1"/>
      </w:pPr>
      <w:r w:rsidRPr="00DC77E3">
        <w:t>e)</w:t>
      </w:r>
      <w:r w:rsidRPr="00DC77E3">
        <w:tab/>
        <w:t>limitations éventuelles de la largeur de bande dues à une diffusion multiple ou une propagation par trajets multiples, en particulier dans les systèmes numériques de grande capacité;</w:t>
      </w:r>
    </w:p>
    <w:p w14:paraId="2661DD36" w14:textId="77777777" w:rsidR="00F04F94" w:rsidRPr="00DC77E3" w:rsidRDefault="00F04F94" w:rsidP="000C3976">
      <w:pPr>
        <w:pStyle w:val="enumlev1"/>
      </w:pPr>
      <w:r w:rsidRPr="00DC77E3">
        <w:t>f)</w:t>
      </w:r>
      <w:r w:rsidRPr="00DC77E3">
        <w:tab/>
        <w:t>affaiblissement dû à l'environnement local (bâtiments, arbres, etc.) de la station terrienne;</w:t>
      </w:r>
    </w:p>
    <w:p w14:paraId="13702C13" w14:textId="77777777" w:rsidR="00F04F94" w:rsidRPr="00DC77E3" w:rsidRDefault="00F04F94" w:rsidP="000C3976">
      <w:pPr>
        <w:pStyle w:val="enumlev1"/>
      </w:pPr>
      <w:r w:rsidRPr="00DC77E3">
        <w:t>g)</w:t>
      </w:r>
      <w:r w:rsidRPr="00DC77E3">
        <w:tab/>
        <w:t>variations à court terme du rapport des affaiblissements aux fréquences des liaisons montantes et descendantes, qui risquent de nuire à la précision des contre-mesures prises au coup par coup pour limiter les évanouissements;</w:t>
      </w:r>
    </w:p>
    <w:p w14:paraId="51578501" w14:textId="77777777" w:rsidR="00F04F94" w:rsidRPr="00DC77E3" w:rsidRDefault="00F04F94" w:rsidP="000C3976">
      <w:pPr>
        <w:pStyle w:val="enumlev1"/>
      </w:pPr>
      <w:r w:rsidRPr="00DC77E3">
        <w:t>h)</w:t>
      </w:r>
      <w:r w:rsidRPr="00DC77E3">
        <w:tab/>
        <w:t>pour des systèmes à satellites non géostationnaires (non OSG), l'effet de la variation de l'angle d'élévation du satellite.</w:t>
      </w:r>
    </w:p>
    <w:p w14:paraId="259668BB" w14:textId="77777777" w:rsidR="00F04F94" w:rsidRPr="00DC77E3" w:rsidRDefault="00F04F94" w:rsidP="00D96D48">
      <w:r w:rsidRPr="00DC77E3">
        <w:t>Les effets ionosphériques (voir la Recommandation UIT-R P.531) peuvent être importants, notamment aux fréquences inférieures à 1 GHz. Par commodité, ces effets ont été calculés pour les fréquences de 0,1; 0,25; 0,5; 1; 3 et 10 GHz; ils sont présentés dans le Tableau 1 pour une valeur élevée du contenu électronique total (CET). Les effets comprennent:</w:t>
      </w:r>
    </w:p>
    <w:p w14:paraId="163CA0F5" w14:textId="77777777" w:rsidR="00F04F94" w:rsidRPr="00DC77E3" w:rsidRDefault="00F04F94" w:rsidP="000C3976">
      <w:pPr>
        <w:pStyle w:val="enumlev1"/>
      </w:pPr>
      <w:bookmarkStart w:id="8" w:name="_Toc398373384"/>
      <w:r w:rsidRPr="00DC77E3">
        <w:t>i)</w:t>
      </w:r>
      <w:r w:rsidRPr="00DC77E3">
        <w:tab/>
      </w:r>
      <w:bookmarkEnd w:id="8"/>
      <w:r w:rsidRPr="00DC77E3">
        <w:t>rotation de Faraday: lorsqu'elle se propage dans l'ionosphère, une onde à polarisation rectiligne y subit une rotation progressive dans le plan de la polarisation;</w:t>
      </w:r>
    </w:p>
    <w:p w14:paraId="2EF7945F" w14:textId="77777777" w:rsidR="00F04F94" w:rsidRPr="00DC77E3" w:rsidRDefault="00F04F94" w:rsidP="000C3976">
      <w:pPr>
        <w:pStyle w:val="enumlev1"/>
      </w:pPr>
      <w:r w:rsidRPr="00DC77E3">
        <w:t>j)</w:t>
      </w:r>
      <w:r w:rsidRPr="00DC77E3">
        <w:tab/>
        <w:t>dispersion, qui se traduit par une différence de temps de propagation dans la largeur de bande du signal émis;</w:t>
      </w:r>
    </w:p>
    <w:p w14:paraId="6B03D148" w14:textId="77777777" w:rsidR="00F04F94" w:rsidRPr="00DC77E3" w:rsidRDefault="00F04F94" w:rsidP="000C3976">
      <w:pPr>
        <w:pStyle w:val="enumlev1"/>
      </w:pPr>
      <w:r w:rsidRPr="00DC77E3">
        <w:t>k)</w:t>
      </w:r>
      <w:r w:rsidRPr="00DC77E3">
        <w:tab/>
        <w:t>augmentation du temps de propagation;</w:t>
      </w:r>
    </w:p>
    <w:p w14:paraId="0C80B005" w14:textId="77777777" w:rsidR="00F04F94" w:rsidRPr="00DC77E3" w:rsidRDefault="00F04F94" w:rsidP="00EE03A9">
      <w:pPr>
        <w:pStyle w:val="enumlev1"/>
      </w:pPr>
      <w:bookmarkStart w:id="9" w:name="_Toc398373383"/>
      <w:r w:rsidRPr="00DC77E3">
        <w:t>l)</w:t>
      </w:r>
      <w:r w:rsidRPr="00DC77E3">
        <w:tab/>
      </w:r>
      <w:bookmarkEnd w:id="9"/>
      <w:r w:rsidRPr="00DC77E3">
        <w:t>scintillation ionosphérique: les hétérogénéités de la densité électronique de l'ionosphère provoquent, par réfraction, une focalisation ou une défocalisation des ondes radioélectriques, conduisant à des fluctuations d'amplitude appelées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l'emplacement, de la saison, de l'activité solaire et de l'heure locale. Le Tableau 2 donne des valeurs de la profondeur des évanouissements dans les gammes des ondes métriques et décimétriques aux latitudes moyennes, d'après les données de la Recommandation UIT</w:t>
      </w:r>
      <w:r w:rsidRPr="00DC77E3">
        <w:noBreakHyphen/>
        <w:t>R P.531.</w:t>
      </w:r>
    </w:p>
    <w:p w14:paraId="3FED62D8" w14:textId="77777777" w:rsidR="00F04F94" w:rsidRPr="00DC77E3" w:rsidRDefault="00F04F94" w:rsidP="000C3976">
      <w:pPr>
        <w:pStyle w:val="enumlev1"/>
      </w:pPr>
      <w:r w:rsidRPr="00DC77E3">
        <w:lastRenderedPageBreak/>
        <w:tab/>
        <w:t>La fluctuation d'amplitude est accompagnée d'une fluctuation de phase. La densité spectrale de la fluctuation de phase est proportionnelle à 1/</w:t>
      </w:r>
      <w:r w:rsidRPr="00DC77E3">
        <w:rPr>
          <w:i/>
          <w:iCs/>
        </w:rPr>
        <w:t>f</w:t>
      </w:r>
      <w:r w:rsidRPr="00DC77E3">
        <w:rPr>
          <w:rFonts w:ascii="Tms Rmn" w:hAnsi="Tms Rmn"/>
          <w:i/>
          <w:iCs/>
          <w:sz w:val="12"/>
        </w:rPr>
        <w:t> </w:t>
      </w:r>
      <w:r w:rsidRPr="00DC77E3">
        <w:rPr>
          <w:vertAlign w:val="superscript"/>
        </w:rPr>
        <w:t>3</w:t>
      </w:r>
      <w:r w:rsidRPr="00DC77E3">
        <w:t xml:space="preserve">, où </w:t>
      </w:r>
      <w:r w:rsidRPr="00DC77E3">
        <w:rPr>
          <w:i/>
          <w:iCs/>
        </w:rPr>
        <w:t>f</w:t>
      </w:r>
      <w:r w:rsidRPr="00DC77E3">
        <w:t xml:space="preserve"> est la fréquence de Fourier de la fluctuation. Cette caractéristique spectrale, semblable à celle produite par le papillotement de fréquence dans les oscillateurs, peut dégrader très sensiblement la qualité de fonctionnement des récepteurs.</w:t>
      </w:r>
    </w:p>
    <w:p w14:paraId="52A226BA" w14:textId="77777777" w:rsidR="008A4C75" w:rsidRPr="00DC77E3" w:rsidRDefault="008A4C75" w:rsidP="008A4C75"/>
    <w:p w14:paraId="10F5C6B2" w14:textId="77777777" w:rsidR="00F04F94" w:rsidRPr="00DC77E3" w:rsidRDefault="00F04F94" w:rsidP="008A4C75">
      <w:pPr>
        <w:sectPr w:rsidR="00F04F94" w:rsidRPr="00DC77E3" w:rsidSect="000D2B6B">
          <w:headerReference w:type="even" r:id="rId16"/>
          <w:headerReference w:type="default" r:id="rId17"/>
          <w:footerReference w:type="default" r:id="rId18"/>
          <w:footnotePr>
            <w:numFmt w:val="chicago"/>
          </w:footnotePr>
          <w:type w:val="continuous"/>
          <w:pgSz w:w="11907" w:h="16834" w:code="9"/>
          <w:pgMar w:top="1418" w:right="1134" w:bottom="1134" w:left="1134" w:header="720" w:footer="482" w:gutter="0"/>
          <w:pgNumType w:start="1"/>
          <w:cols w:space="720"/>
        </w:sectPr>
      </w:pPr>
    </w:p>
    <w:p w14:paraId="3FD4666B" w14:textId="77777777" w:rsidR="00F04F94" w:rsidRPr="00DC77E3" w:rsidRDefault="00F04F94" w:rsidP="008004DC">
      <w:pPr>
        <w:pStyle w:val="TableNo"/>
      </w:pPr>
      <w:r w:rsidRPr="00DC77E3">
        <w:lastRenderedPageBreak/>
        <w:t>TABLEAU 1</w:t>
      </w:r>
    </w:p>
    <w:p w14:paraId="5269E2D9" w14:textId="77777777" w:rsidR="00F04F94" w:rsidRPr="00DC77E3" w:rsidRDefault="00F04F94" w:rsidP="000C3976">
      <w:pPr>
        <w:pStyle w:val="Tabletitle"/>
      </w:pPr>
      <w:r w:rsidRPr="00DC77E3">
        <w:t xml:space="preserve">Valeurs maximales estimées* des effets ionosphériques pour un angle d'élévation d'environ 30° </w:t>
      </w:r>
      <w:r w:rsidRPr="00DC77E3">
        <w:br/>
        <w:t>dans le cas d'une propagation dans un seul sens**</w:t>
      </w:r>
      <w:r w:rsidRPr="00DC77E3">
        <w:br/>
      </w:r>
      <w:r w:rsidRPr="00DC77E3">
        <w:rPr>
          <w:b w:val="0"/>
          <w:bCs/>
        </w:rPr>
        <w:t>(d'après la Recommandation UIT-R P.531)</w:t>
      </w:r>
    </w:p>
    <w:tbl>
      <w:tblPr>
        <w:tblW w:w="14459" w:type="dxa"/>
        <w:jc w:val="center"/>
        <w:tblLayout w:type="fixed"/>
        <w:tblLook w:val="0000" w:firstRow="0" w:lastRow="0" w:firstColumn="0" w:lastColumn="0" w:noHBand="0" w:noVBand="0"/>
      </w:tblPr>
      <w:tblGrid>
        <w:gridCol w:w="3211"/>
        <w:gridCol w:w="1606"/>
        <w:gridCol w:w="1607"/>
        <w:gridCol w:w="1607"/>
        <w:gridCol w:w="1607"/>
        <w:gridCol w:w="1607"/>
        <w:gridCol w:w="1607"/>
        <w:gridCol w:w="1607"/>
      </w:tblGrid>
      <w:tr w:rsidR="00F04F94" w:rsidRPr="00DC77E3" w14:paraId="4F430976"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43307FB7" w14:textId="77777777" w:rsidR="00F04F94" w:rsidRPr="00DC77E3" w:rsidRDefault="00F04F94" w:rsidP="000C3976">
            <w:pPr>
              <w:pStyle w:val="Tablehead"/>
            </w:pPr>
            <w:r w:rsidRPr="00DC77E3">
              <w:t>Effet</w:t>
            </w:r>
          </w:p>
        </w:tc>
        <w:tc>
          <w:tcPr>
            <w:tcW w:w="1418" w:type="dxa"/>
            <w:tcBorders>
              <w:top w:val="single" w:sz="4" w:space="0" w:color="auto"/>
              <w:left w:val="single" w:sz="4" w:space="0" w:color="auto"/>
              <w:bottom w:val="single" w:sz="4" w:space="0" w:color="auto"/>
              <w:right w:val="single" w:sz="4" w:space="0" w:color="auto"/>
            </w:tcBorders>
            <w:vAlign w:val="center"/>
          </w:tcPr>
          <w:p w14:paraId="36A06400" w14:textId="77777777" w:rsidR="00F04F94" w:rsidRPr="00DC77E3" w:rsidRDefault="00F04F94" w:rsidP="000C3976">
            <w:pPr>
              <w:pStyle w:val="Tablehead"/>
            </w:pPr>
            <w:r w:rsidRPr="00DC77E3">
              <w:t>Variation en fonction de la fréquence</w:t>
            </w:r>
          </w:p>
        </w:tc>
        <w:tc>
          <w:tcPr>
            <w:tcW w:w="1418" w:type="dxa"/>
            <w:tcBorders>
              <w:top w:val="single" w:sz="4" w:space="0" w:color="auto"/>
              <w:left w:val="single" w:sz="4" w:space="0" w:color="auto"/>
              <w:bottom w:val="single" w:sz="4" w:space="0" w:color="auto"/>
              <w:right w:val="single" w:sz="4" w:space="0" w:color="auto"/>
            </w:tcBorders>
            <w:vAlign w:val="center"/>
          </w:tcPr>
          <w:p w14:paraId="422929A5" w14:textId="77777777" w:rsidR="00F04F94" w:rsidRPr="00DC77E3" w:rsidRDefault="00F04F94" w:rsidP="000C3976">
            <w:pPr>
              <w:pStyle w:val="Tablehead"/>
            </w:pPr>
            <w:r w:rsidRPr="00DC77E3">
              <w:t>0,1 GHz</w:t>
            </w:r>
          </w:p>
        </w:tc>
        <w:tc>
          <w:tcPr>
            <w:tcW w:w="1418" w:type="dxa"/>
            <w:tcBorders>
              <w:top w:val="single" w:sz="4" w:space="0" w:color="auto"/>
              <w:left w:val="single" w:sz="4" w:space="0" w:color="auto"/>
              <w:bottom w:val="single" w:sz="4" w:space="0" w:color="auto"/>
              <w:right w:val="single" w:sz="4" w:space="0" w:color="auto"/>
            </w:tcBorders>
            <w:vAlign w:val="center"/>
          </w:tcPr>
          <w:p w14:paraId="402F6A05" w14:textId="77777777" w:rsidR="00F04F94" w:rsidRPr="00DC77E3" w:rsidRDefault="00F04F94" w:rsidP="000C3976">
            <w:pPr>
              <w:pStyle w:val="Tablehead"/>
            </w:pPr>
            <w:r w:rsidRPr="00DC77E3">
              <w:t>0,25 GHz</w:t>
            </w:r>
          </w:p>
        </w:tc>
        <w:tc>
          <w:tcPr>
            <w:tcW w:w="1418" w:type="dxa"/>
            <w:tcBorders>
              <w:top w:val="single" w:sz="4" w:space="0" w:color="auto"/>
              <w:left w:val="single" w:sz="4" w:space="0" w:color="auto"/>
              <w:bottom w:val="single" w:sz="4" w:space="0" w:color="auto"/>
              <w:right w:val="single" w:sz="4" w:space="0" w:color="auto"/>
            </w:tcBorders>
            <w:vAlign w:val="center"/>
          </w:tcPr>
          <w:p w14:paraId="76031BCD" w14:textId="77777777" w:rsidR="00F04F94" w:rsidRPr="00DC77E3" w:rsidRDefault="00F04F94" w:rsidP="000C3976">
            <w:pPr>
              <w:pStyle w:val="Tablehead"/>
            </w:pPr>
            <w:r w:rsidRPr="00DC77E3">
              <w:t>0,5 GHz</w:t>
            </w:r>
          </w:p>
        </w:tc>
        <w:tc>
          <w:tcPr>
            <w:tcW w:w="1418" w:type="dxa"/>
            <w:tcBorders>
              <w:top w:val="single" w:sz="4" w:space="0" w:color="auto"/>
              <w:left w:val="single" w:sz="4" w:space="0" w:color="auto"/>
              <w:bottom w:val="single" w:sz="4" w:space="0" w:color="auto"/>
              <w:right w:val="single" w:sz="4" w:space="0" w:color="auto"/>
            </w:tcBorders>
            <w:vAlign w:val="center"/>
          </w:tcPr>
          <w:p w14:paraId="704E8D71" w14:textId="77777777" w:rsidR="00F04F94" w:rsidRPr="00DC77E3" w:rsidRDefault="00F04F94" w:rsidP="000C3976">
            <w:pPr>
              <w:pStyle w:val="Tablehead"/>
            </w:pPr>
            <w:r w:rsidRPr="00DC77E3">
              <w:t>1 GHz</w:t>
            </w:r>
          </w:p>
        </w:tc>
        <w:tc>
          <w:tcPr>
            <w:tcW w:w="1418" w:type="dxa"/>
            <w:tcBorders>
              <w:top w:val="single" w:sz="4" w:space="0" w:color="auto"/>
              <w:left w:val="single" w:sz="4" w:space="0" w:color="auto"/>
              <w:bottom w:val="single" w:sz="4" w:space="0" w:color="auto"/>
              <w:right w:val="single" w:sz="4" w:space="0" w:color="auto"/>
            </w:tcBorders>
            <w:vAlign w:val="center"/>
          </w:tcPr>
          <w:p w14:paraId="10951F91" w14:textId="77777777" w:rsidR="00F04F94" w:rsidRPr="00DC77E3" w:rsidRDefault="00F04F94" w:rsidP="000C3976">
            <w:pPr>
              <w:pStyle w:val="Tablehead"/>
            </w:pPr>
            <w:r w:rsidRPr="00DC77E3">
              <w:t>3 GHz</w:t>
            </w:r>
          </w:p>
        </w:tc>
        <w:tc>
          <w:tcPr>
            <w:tcW w:w="1418" w:type="dxa"/>
            <w:tcBorders>
              <w:top w:val="single" w:sz="4" w:space="0" w:color="auto"/>
              <w:left w:val="single" w:sz="4" w:space="0" w:color="auto"/>
              <w:bottom w:val="single" w:sz="4" w:space="0" w:color="auto"/>
              <w:right w:val="single" w:sz="4" w:space="0" w:color="auto"/>
            </w:tcBorders>
            <w:vAlign w:val="center"/>
          </w:tcPr>
          <w:p w14:paraId="43E8A65D" w14:textId="77777777" w:rsidR="00F04F94" w:rsidRPr="00DC77E3" w:rsidRDefault="00F04F94" w:rsidP="000C3976">
            <w:pPr>
              <w:pStyle w:val="Tablehead"/>
            </w:pPr>
            <w:r w:rsidRPr="00DC77E3">
              <w:t>10 GHz</w:t>
            </w:r>
          </w:p>
        </w:tc>
      </w:tr>
      <w:tr w:rsidR="00F04F94" w:rsidRPr="00DC77E3" w14:paraId="62E82ADA"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59CEDF3D" w14:textId="77777777" w:rsidR="00F04F94" w:rsidRPr="00DC77E3" w:rsidRDefault="00F04F94" w:rsidP="000C3976">
            <w:pPr>
              <w:pStyle w:val="Tabletext"/>
              <w:jc w:val="left"/>
            </w:pPr>
            <w:r w:rsidRPr="00DC77E3">
              <w:t>Rotation de Faraday</w:t>
            </w:r>
          </w:p>
        </w:tc>
        <w:tc>
          <w:tcPr>
            <w:tcW w:w="1418" w:type="dxa"/>
            <w:tcBorders>
              <w:top w:val="single" w:sz="4" w:space="0" w:color="auto"/>
              <w:left w:val="single" w:sz="4" w:space="0" w:color="auto"/>
              <w:bottom w:val="single" w:sz="4" w:space="0" w:color="auto"/>
              <w:right w:val="single" w:sz="4" w:space="0" w:color="auto"/>
            </w:tcBorders>
          </w:tcPr>
          <w:p w14:paraId="70570C29"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567A7B67" w14:textId="77777777" w:rsidR="00F04F94" w:rsidRPr="00DC77E3" w:rsidRDefault="00F04F94" w:rsidP="000C3976">
            <w:pPr>
              <w:pStyle w:val="Tabletext"/>
              <w:jc w:val="center"/>
            </w:pPr>
            <w:r w:rsidRPr="00DC77E3">
              <w:t>30 tours</w:t>
            </w:r>
          </w:p>
        </w:tc>
        <w:tc>
          <w:tcPr>
            <w:tcW w:w="1418" w:type="dxa"/>
            <w:tcBorders>
              <w:top w:val="single" w:sz="4" w:space="0" w:color="auto"/>
              <w:left w:val="single" w:sz="4" w:space="0" w:color="auto"/>
              <w:bottom w:val="single" w:sz="4" w:space="0" w:color="auto"/>
              <w:right w:val="single" w:sz="4" w:space="0" w:color="auto"/>
            </w:tcBorders>
          </w:tcPr>
          <w:p w14:paraId="33DCF7A9" w14:textId="77777777" w:rsidR="00F04F94" w:rsidRPr="00DC77E3" w:rsidRDefault="00F04F94" w:rsidP="000C3976">
            <w:pPr>
              <w:pStyle w:val="Tabletext"/>
              <w:jc w:val="center"/>
            </w:pPr>
            <w:r w:rsidRPr="00DC77E3">
              <w:t>4,8 tours</w:t>
            </w:r>
          </w:p>
        </w:tc>
        <w:tc>
          <w:tcPr>
            <w:tcW w:w="1418" w:type="dxa"/>
            <w:tcBorders>
              <w:top w:val="single" w:sz="4" w:space="0" w:color="auto"/>
              <w:left w:val="single" w:sz="4" w:space="0" w:color="auto"/>
              <w:bottom w:val="single" w:sz="4" w:space="0" w:color="auto"/>
              <w:right w:val="single" w:sz="4" w:space="0" w:color="auto"/>
            </w:tcBorders>
          </w:tcPr>
          <w:p w14:paraId="3F15CEAF" w14:textId="77777777" w:rsidR="00F04F94" w:rsidRPr="00DC77E3" w:rsidRDefault="00F04F94" w:rsidP="000C3976">
            <w:pPr>
              <w:pStyle w:val="Tabletext"/>
              <w:jc w:val="center"/>
            </w:pPr>
            <w:r w:rsidRPr="00DC77E3">
              <w:t>1,2 tour</w:t>
            </w:r>
          </w:p>
        </w:tc>
        <w:tc>
          <w:tcPr>
            <w:tcW w:w="1418" w:type="dxa"/>
            <w:tcBorders>
              <w:top w:val="single" w:sz="4" w:space="0" w:color="auto"/>
              <w:left w:val="single" w:sz="4" w:space="0" w:color="auto"/>
              <w:bottom w:val="single" w:sz="4" w:space="0" w:color="auto"/>
              <w:right w:val="single" w:sz="4" w:space="0" w:color="auto"/>
            </w:tcBorders>
          </w:tcPr>
          <w:p w14:paraId="42A6E392" w14:textId="77777777" w:rsidR="00F04F94" w:rsidRPr="00DC77E3" w:rsidRDefault="00F04F94" w:rsidP="000C3976">
            <w:pPr>
              <w:pStyle w:val="Tabletext"/>
              <w:jc w:val="center"/>
            </w:pPr>
            <w:r w:rsidRPr="00DC77E3">
              <w:t>108°</w:t>
            </w:r>
          </w:p>
        </w:tc>
        <w:tc>
          <w:tcPr>
            <w:tcW w:w="1418" w:type="dxa"/>
            <w:tcBorders>
              <w:top w:val="single" w:sz="4" w:space="0" w:color="auto"/>
              <w:left w:val="single" w:sz="4" w:space="0" w:color="auto"/>
              <w:bottom w:val="single" w:sz="4" w:space="0" w:color="auto"/>
              <w:right w:val="single" w:sz="4" w:space="0" w:color="auto"/>
            </w:tcBorders>
          </w:tcPr>
          <w:p w14:paraId="17752345" w14:textId="77777777" w:rsidR="00F04F94" w:rsidRPr="00DC77E3" w:rsidRDefault="00F04F94" w:rsidP="000C3976">
            <w:pPr>
              <w:pStyle w:val="Tabletext"/>
              <w:jc w:val="center"/>
            </w:pPr>
            <w:r w:rsidRPr="00DC77E3">
              <w:t>12°</w:t>
            </w:r>
          </w:p>
        </w:tc>
        <w:tc>
          <w:tcPr>
            <w:tcW w:w="1418" w:type="dxa"/>
            <w:tcBorders>
              <w:top w:val="single" w:sz="4" w:space="0" w:color="auto"/>
              <w:left w:val="single" w:sz="4" w:space="0" w:color="auto"/>
              <w:bottom w:val="single" w:sz="4" w:space="0" w:color="auto"/>
              <w:right w:val="single" w:sz="4" w:space="0" w:color="auto"/>
            </w:tcBorders>
          </w:tcPr>
          <w:p w14:paraId="03D6CFA2" w14:textId="77777777" w:rsidR="00F04F94" w:rsidRPr="00DC77E3" w:rsidRDefault="00F04F94" w:rsidP="000C3976">
            <w:pPr>
              <w:pStyle w:val="Tabletext"/>
              <w:jc w:val="center"/>
            </w:pPr>
            <w:r w:rsidRPr="00DC77E3">
              <w:t>1,1°</w:t>
            </w:r>
          </w:p>
        </w:tc>
      </w:tr>
      <w:tr w:rsidR="00F04F94" w:rsidRPr="00DC77E3" w14:paraId="5AACFB00"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7FC0E574" w14:textId="77777777" w:rsidR="00F04F94" w:rsidRPr="00DC77E3" w:rsidRDefault="00F04F94" w:rsidP="000C3976">
            <w:pPr>
              <w:pStyle w:val="Tabletext"/>
              <w:jc w:val="left"/>
            </w:pPr>
            <w:r w:rsidRPr="00DC77E3">
              <w:t>Temps de propagation</w:t>
            </w:r>
          </w:p>
        </w:tc>
        <w:tc>
          <w:tcPr>
            <w:tcW w:w="1418" w:type="dxa"/>
            <w:tcBorders>
              <w:top w:val="single" w:sz="4" w:space="0" w:color="auto"/>
              <w:left w:val="single" w:sz="4" w:space="0" w:color="auto"/>
              <w:bottom w:val="single" w:sz="4" w:space="0" w:color="auto"/>
              <w:right w:val="single" w:sz="4" w:space="0" w:color="auto"/>
            </w:tcBorders>
          </w:tcPr>
          <w:p w14:paraId="262F8170"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0785678E" w14:textId="77777777" w:rsidR="00F04F94" w:rsidRPr="00DC77E3" w:rsidRDefault="00F04F94" w:rsidP="000C3976">
            <w:pPr>
              <w:pStyle w:val="Tabletext"/>
              <w:jc w:val="center"/>
            </w:pPr>
            <w:r w:rsidRPr="00DC77E3">
              <w:t>25 µs</w:t>
            </w:r>
          </w:p>
        </w:tc>
        <w:tc>
          <w:tcPr>
            <w:tcW w:w="1418" w:type="dxa"/>
            <w:tcBorders>
              <w:top w:val="single" w:sz="4" w:space="0" w:color="auto"/>
              <w:left w:val="single" w:sz="4" w:space="0" w:color="auto"/>
              <w:bottom w:val="single" w:sz="4" w:space="0" w:color="auto"/>
              <w:right w:val="single" w:sz="4" w:space="0" w:color="auto"/>
            </w:tcBorders>
          </w:tcPr>
          <w:p w14:paraId="23E2591A" w14:textId="77777777" w:rsidR="00F04F94" w:rsidRPr="00DC77E3" w:rsidRDefault="00F04F94" w:rsidP="000C3976">
            <w:pPr>
              <w:pStyle w:val="Tabletext"/>
              <w:jc w:val="center"/>
            </w:pPr>
            <w:r w:rsidRPr="00DC77E3">
              <w:t>4 µs</w:t>
            </w:r>
          </w:p>
        </w:tc>
        <w:tc>
          <w:tcPr>
            <w:tcW w:w="1418" w:type="dxa"/>
            <w:tcBorders>
              <w:top w:val="single" w:sz="4" w:space="0" w:color="auto"/>
              <w:left w:val="single" w:sz="4" w:space="0" w:color="auto"/>
              <w:bottom w:val="single" w:sz="4" w:space="0" w:color="auto"/>
              <w:right w:val="single" w:sz="4" w:space="0" w:color="auto"/>
            </w:tcBorders>
          </w:tcPr>
          <w:p w14:paraId="3D80FBDC" w14:textId="77777777" w:rsidR="00F04F94" w:rsidRPr="00DC77E3" w:rsidRDefault="00F04F94" w:rsidP="000C3976">
            <w:pPr>
              <w:pStyle w:val="Tabletext"/>
              <w:jc w:val="center"/>
            </w:pPr>
            <w:r w:rsidRPr="00DC77E3">
              <w:t>1 µs</w:t>
            </w:r>
          </w:p>
        </w:tc>
        <w:tc>
          <w:tcPr>
            <w:tcW w:w="1418" w:type="dxa"/>
            <w:tcBorders>
              <w:top w:val="single" w:sz="4" w:space="0" w:color="auto"/>
              <w:left w:val="single" w:sz="4" w:space="0" w:color="auto"/>
              <w:bottom w:val="single" w:sz="4" w:space="0" w:color="auto"/>
              <w:right w:val="single" w:sz="4" w:space="0" w:color="auto"/>
            </w:tcBorders>
          </w:tcPr>
          <w:p w14:paraId="184AF05B" w14:textId="77777777" w:rsidR="00F04F94" w:rsidRPr="00DC77E3" w:rsidRDefault="00F04F94" w:rsidP="000C3976">
            <w:pPr>
              <w:pStyle w:val="Tabletext"/>
              <w:jc w:val="center"/>
            </w:pPr>
            <w:r w:rsidRPr="00DC77E3">
              <w:t>0,25 µs</w:t>
            </w:r>
          </w:p>
        </w:tc>
        <w:tc>
          <w:tcPr>
            <w:tcW w:w="1418" w:type="dxa"/>
            <w:tcBorders>
              <w:top w:val="single" w:sz="4" w:space="0" w:color="auto"/>
              <w:left w:val="single" w:sz="4" w:space="0" w:color="auto"/>
              <w:bottom w:val="single" w:sz="4" w:space="0" w:color="auto"/>
              <w:right w:val="single" w:sz="4" w:space="0" w:color="auto"/>
            </w:tcBorders>
          </w:tcPr>
          <w:p w14:paraId="0DF386D6" w14:textId="77777777" w:rsidR="00F04F94" w:rsidRPr="00DC77E3" w:rsidRDefault="00F04F94" w:rsidP="000C3976">
            <w:pPr>
              <w:pStyle w:val="Tabletext"/>
              <w:jc w:val="center"/>
            </w:pPr>
            <w:r w:rsidRPr="00DC77E3">
              <w:t>0,028 µs</w:t>
            </w:r>
          </w:p>
        </w:tc>
        <w:tc>
          <w:tcPr>
            <w:tcW w:w="1418" w:type="dxa"/>
            <w:tcBorders>
              <w:top w:val="single" w:sz="4" w:space="0" w:color="auto"/>
              <w:left w:val="single" w:sz="4" w:space="0" w:color="auto"/>
              <w:bottom w:val="single" w:sz="4" w:space="0" w:color="auto"/>
              <w:right w:val="single" w:sz="4" w:space="0" w:color="auto"/>
            </w:tcBorders>
          </w:tcPr>
          <w:p w14:paraId="528886EC" w14:textId="77777777" w:rsidR="00F04F94" w:rsidRPr="00DC77E3" w:rsidRDefault="00F04F94" w:rsidP="000C3976">
            <w:pPr>
              <w:pStyle w:val="Tabletext"/>
              <w:jc w:val="center"/>
            </w:pPr>
            <w:r w:rsidRPr="00DC77E3">
              <w:t>0,0025 µs</w:t>
            </w:r>
          </w:p>
        </w:tc>
      </w:tr>
      <w:tr w:rsidR="00F04F94" w:rsidRPr="00DC77E3" w14:paraId="799CDCA8"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39262516" w14:textId="77777777" w:rsidR="00F04F94" w:rsidRPr="00DC77E3" w:rsidRDefault="00F04F94" w:rsidP="000C3976">
            <w:pPr>
              <w:pStyle w:val="Tabletext"/>
              <w:jc w:val="left"/>
            </w:pPr>
            <w:r w:rsidRPr="00DC77E3">
              <w:t>Réfraction</w:t>
            </w:r>
          </w:p>
        </w:tc>
        <w:tc>
          <w:tcPr>
            <w:tcW w:w="1418" w:type="dxa"/>
            <w:tcBorders>
              <w:top w:val="single" w:sz="4" w:space="0" w:color="auto"/>
              <w:left w:val="single" w:sz="4" w:space="0" w:color="auto"/>
              <w:bottom w:val="single" w:sz="4" w:space="0" w:color="auto"/>
              <w:right w:val="single" w:sz="4" w:space="0" w:color="auto"/>
            </w:tcBorders>
          </w:tcPr>
          <w:p w14:paraId="0769A106"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7A532976" w14:textId="77777777" w:rsidR="00F04F94" w:rsidRPr="00DC77E3" w:rsidRDefault="00F04F94" w:rsidP="000C3976">
            <w:pPr>
              <w:pStyle w:val="Tabletext"/>
              <w:jc w:val="center"/>
            </w:pPr>
            <w:r w:rsidRPr="00DC77E3">
              <w:t>&lt; 1°</w:t>
            </w:r>
          </w:p>
        </w:tc>
        <w:tc>
          <w:tcPr>
            <w:tcW w:w="1418" w:type="dxa"/>
            <w:tcBorders>
              <w:top w:val="single" w:sz="4" w:space="0" w:color="auto"/>
              <w:left w:val="single" w:sz="4" w:space="0" w:color="auto"/>
              <w:bottom w:val="single" w:sz="4" w:space="0" w:color="auto"/>
              <w:right w:val="single" w:sz="4" w:space="0" w:color="auto"/>
            </w:tcBorders>
          </w:tcPr>
          <w:p w14:paraId="636A7C3E" w14:textId="77777777" w:rsidR="00F04F94" w:rsidRPr="00DC77E3" w:rsidRDefault="00F04F94" w:rsidP="000C3976">
            <w:pPr>
              <w:pStyle w:val="Tabletext"/>
              <w:jc w:val="center"/>
            </w:pPr>
            <w:r w:rsidRPr="00DC77E3">
              <w:t>&lt; 0,16°</w:t>
            </w:r>
          </w:p>
        </w:tc>
        <w:tc>
          <w:tcPr>
            <w:tcW w:w="1418" w:type="dxa"/>
            <w:tcBorders>
              <w:top w:val="single" w:sz="4" w:space="0" w:color="auto"/>
              <w:left w:val="single" w:sz="4" w:space="0" w:color="auto"/>
              <w:bottom w:val="single" w:sz="4" w:space="0" w:color="auto"/>
              <w:right w:val="single" w:sz="4" w:space="0" w:color="auto"/>
            </w:tcBorders>
          </w:tcPr>
          <w:p w14:paraId="072D316A" w14:textId="77777777" w:rsidR="00F04F94" w:rsidRPr="00DC77E3" w:rsidRDefault="00F04F94" w:rsidP="000C3976">
            <w:pPr>
              <w:pStyle w:val="Tabletext"/>
              <w:jc w:val="center"/>
            </w:pPr>
            <w:r w:rsidRPr="00DC77E3">
              <w:t>&lt; 2,4'</w:t>
            </w:r>
          </w:p>
        </w:tc>
        <w:tc>
          <w:tcPr>
            <w:tcW w:w="1418" w:type="dxa"/>
            <w:tcBorders>
              <w:top w:val="single" w:sz="4" w:space="0" w:color="auto"/>
              <w:left w:val="single" w:sz="4" w:space="0" w:color="auto"/>
              <w:bottom w:val="single" w:sz="4" w:space="0" w:color="auto"/>
              <w:right w:val="single" w:sz="4" w:space="0" w:color="auto"/>
            </w:tcBorders>
          </w:tcPr>
          <w:p w14:paraId="6BCD6FA5" w14:textId="77777777" w:rsidR="00F04F94" w:rsidRPr="00DC77E3" w:rsidRDefault="00F04F94" w:rsidP="000C3976">
            <w:pPr>
              <w:pStyle w:val="Tabletext"/>
              <w:jc w:val="center"/>
            </w:pPr>
            <w:r w:rsidRPr="00DC77E3">
              <w:t>&lt; 0,6'</w:t>
            </w:r>
          </w:p>
        </w:tc>
        <w:tc>
          <w:tcPr>
            <w:tcW w:w="1418" w:type="dxa"/>
            <w:tcBorders>
              <w:top w:val="single" w:sz="4" w:space="0" w:color="auto"/>
              <w:left w:val="single" w:sz="4" w:space="0" w:color="auto"/>
              <w:bottom w:val="single" w:sz="4" w:space="0" w:color="auto"/>
              <w:right w:val="single" w:sz="4" w:space="0" w:color="auto"/>
            </w:tcBorders>
          </w:tcPr>
          <w:p w14:paraId="4340F95D" w14:textId="77777777" w:rsidR="00F04F94" w:rsidRPr="00DC77E3" w:rsidRDefault="00F04F94" w:rsidP="000C3976">
            <w:pPr>
              <w:pStyle w:val="Tabletext"/>
              <w:jc w:val="center"/>
            </w:pPr>
            <w:r w:rsidRPr="00DC77E3">
              <w:t>&lt; 4,2"</w:t>
            </w:r>
          </w:p>
        </w:tc>
        <w:tc>
          <w:tcPr>
            <w:tcW w:w="1418" w:type="dxa"/>
            <w:tcBorders>
              <w:top w:val="single" w:sz="4" w:space="0" w:color="auto"/>
              <w:left w:val="single" w:sz="4" w:space="0" w:color="auto"/>
              <w:bottom w:val="single" w:sz="4" w:space="0" w:color="auto"/>
              <w:right w:val="single" w:sz="4" w:space="0" w:color="auto"/>
            </w:tcBorders>
          </w:tcPr>
          <w:p w14:paraId="2EAB3855" w14:textId="77777777" w:rsidR="00F04F94" w:rsidRPr="00DC77E3" w:rsidRDefault="00F04F94" w:rsidP="000C3976">
            <w:pPr>
              <w:pStyle w:val="Tabletext"/>
              <w:jc w:val="center"/>
            </w:pPr>
            <w:r w:rsidRPr="00DC77E3">
              <w:t>&lt; 0,36"</w:t>
            </w:r>
          </w:p>
        </w:tc>
      </w:tr>
      <w:tr w:rsidR="00F04F94" w:rsidRPr="00DC77E3" w14:paraId="0A8852DF"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11CA19B0" w14:textId="77777777" w:rsidR="00F04F94" w:rsidRPr="00DC77E3" w:rsidRDefault="00F04F94" w:rsidP="000C3976">
            <w:pPr>
              <w:pStyle w:val="Tabletext"/>
              <w:jc w:val="left"/>
            </w:pPr>
            <w:r w:rsidRPr="00DC77E3">
              <w:t>Variation de la direction d'arrivée (valeur quadratique moyenne)</w:t>
            </w:r>
          </w:p>
        </w:tc>
        <w:tc>
          <w:tcPr>
            <w:tcW w:w="1418" w:type="dxa"/>
            <w:tcBorders>
              <w:top w:val="single" w:sz="4" w:space="0" w:color="auto"/>
              <w:left w:val="single" w:sz="4" w:space="0" w:color="auto"/>
              <w:bottom w:val="single" w:sz="4" w:space="0" w:color="auto"/>
              <w:right w:val="single" w:sz="4" w:space="0" w:color="auto"/>
            </w:tcBorders>
          </w:tcPr>
          <w:p w14:paraId="114823C5"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7910433" w14:textId="77777777" w:rsidR="00F04F94" w:rsidRPr="00DC77E3" w:rsidRDefault="00F04F94" w:rsidP="000C3976">
            <w:pPr>
              <w:pStyle w:val="Tabletext"/>
              <w:jc w:val="center"/>
            </w:pPr>
            <w:r w:rsidRPr="00DC77E3">
              <w:t>20'</w:t>
            </w:r>
          </w:p>
        </w:tc>
        <w:tc>
          <w:tcPr>
            <w:tcW w:w="1418" w:type="dxa"/>
            <w:tcBorders>
              <w:top w:val="single" w:sz="4" w:space="0" w:color="auto"/>
              <w:left w:val="single" w:sz="4" w:space="0" w:color="auto"/>
              <w:bottom w:val="single" w:sz="4" w:space="0" w:color="auto"/>
              <w:right w:val="single" w:sz="4" w:space="0" w:color="auto"/>
            </w:tcBorders>
            <w:vAlign w:val="center"/>
          </w:tcPr>
          <w:p w14:paraId="315AE4E1" w14:textId="77777777" w:rsidR="00F04F94" w:rsidRPr="00DC77E3" w:rsidRDefault="00F04F94" w:rsidP="000C3976">
            <w:pPr>
              <w:pStyle w:val="Tabletext"/>
              <w:jc w:val="center"/>
            </w:pPr>
            <w:r w:rsidRPr="00DC77E3">
              <w:t>3,2'</w:t>
            </w:r>
          </w:p>
        </w:tc>
        <w:tc>
          <w:tcPr>
            <w:tcW w:w="1418" w:type="dxa"/>
            <w:tcBorders>
              <w:top w:val="single" w:sz="4" w:space="0" w:color="auto"/>
              <w:left w:val="single" w:sz="4" w:space="0" w:color="auto"/>
              <w:bottom w:val="single" w:sz="4" w:space="0" w:color="auto"/>
              <w:right w:val="single" w:sz="4" w:space="0" w:color="auto"/>
            </w:tcBorders>
            <w:vAlign w:val="center"/>
          </w:tcPr>
          <w:p w14:paraId="070B691A" w14:textId="77777777" w:rsidR="00F04F94" w:rsidRPr="00DC77E3" w:rsidRDefault="00F04F94" w:rsidP="000C3976">
            <w:pPr>
              <w:pStyle w:val="Tabletext"/>
              <w:jc w:val="center"/>
            </w:pPr>
            <w:r w:rsidRPr="00DC77E3">
              <w:t>48"</w:t>
            </w:r>
          </w:p>
        </w:tc>
        <w:tc>
          <w:tcPr>
            <w:tcW w:w="1418" w:type="dxa"/>
            <w:tcBorders>
              <w:top w:val="single" w:sz="4" w:space="0" w:color="auto"/>
              <w:left w:val="single" w:sz="4" w:space="0" w:color="auto"/>
              <w:bottom w:val="single" w:sz="4" w:space="0" w:color="auto"/>
              <w:right w:val="single" w:sz="4" w:space="0" w:color="auto"/>
            </w:tcBorders>
            <w:vAlign w:val="center"/>
          </w:tcPr>
          <w:p w14:paraId="5BCBCA5C" w14:textId="77777777" w:rsidR="00F04F94" w:rsidRPr="00DC77E3" w:rsidRDefault="00F04F94" w:rsidP="000C3976">
            <w:pPr>
              <w:pStyle w:val="Tabletext"/>
              <w:jc w:val="center"/>
            </w:pPr>
            <w:r w:rsidRPr="00DC77E3">
              <w:t>12"</w:t>
            </w:r>
          </w:p>
        </w:tc>
        <w:tc>
          <w:tcPr>
            <w:tcW w:w="1418" w:type="dxa"/>
            <w:tcBorders>
              <w:top w:val="single" w:sz="4" w:space="0" w:color="auto"/>
              <w:left w:val="single" w:sz="4" w:space="0" w:color="auto"/>
              <w:bottom w:val="single" w:sz="4" w:space="0" w:color="auto"/>
              <w:right w:val="single" w:sz="4" w:space="0" w:color="auto"/>
            </w:tcBorders>
            <w:vAlign w:val="center"/>
          </w:tcPr>
          <w:p w14:paraId="341F02F0" w14:textId="77777777" w:rsidR="00F04F94" w:rsidRPr="00DC77E3" w:rsidRDefault="00F04F94" w:rsidP="000C3976">
            <w:pPr>
              <w:pStyle w:val="Tabletext"/>
              <w:jc w:val="center"/>
            </w:pPr>
            <w:r w:rsidRPr="00DC77E3">
              <w:t>1,32"</w:t>
            </w:r>
          </w:p>
        </w:tc>
        <w:tc>
          <w:tcPr>
            <w:tcW w:w="1418" w:type="dxa"/>
            <w:tcBorders>
              <w:top w:val="single" w:sz="4" w:space="0" w:color="auto"/>
              <w:left w:val="single" w:sz="4" w:space="0" w:color="auto"/>
              <w:bottom w:val="single" w:sz="4" w:space="0" w:color="auto"/>
              <w:right w:val="single" w:sz="4" w:space="0" w:color="auto"/>
            </w:tcBorders>
            <w:vAlign w:val="center"/>
          </w:tcPr>
          <w:p w14:paraId="24C09106" w14:textId="77777777" w:rsidR="00F04F94" w:rsidRPr="00DC77E3" w:rsidRDefault="00F04F94" w:rsidP="000C3976">
            <w:pPr>
              <w:pStyle w:val="Tabletext"/>
              <w:jc w:val="center"/>
            </w:pPr>
            <w:r w:rsidRPr="00DC77E3">
              <w:t>0,12"</w:t>
            </w:r>
          </w:p>
        </w:tc>
      </w:tr>
      <w:tr w:rsidR="00F04F94" w:rsidRPr="00DC77E3" w14:paraId="377472FF"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2ADFF7A0" w14:textId="77777777" w:rsidR="00F04F94" w:rsidRPr="00DC77E3" w:rsidRDefault="00F04F94" w:rsidP="000C3976">
            <w:pPr>
              <w:pStyle w:val="Tabletext"/>
              <w:jc w:val="left"/>
            </w:pPr>
            <w:r w:rsidRPr="00DC77E3">
              <w:t>Absorption (aurorale et/ou calotte polaire)</w:t>
            </w:r>
          </w:p>
        </w:tc>
        <w:tc>
          <w:tcPr>
            <w:tcW w:w="1418" w:type="dxa"/>
            <w:tcBorders>
              <w:top w:val="single" w:sz="4" w:space="0" w:color="auto"/>
              <w:left w:val="single" w:sz="4" w:space="0" w:color="auto"/>
              <w:bottom w:val="single" w:sz="4" w:space="0" w:color="auto"/>
              <w:right w:val="single" w:sz="4" w:space="0" w:color="auto"/>
            </w:tcBorders>
            <w:vAlign w:val="center"/>
          </w:tcPr>
          <w:p w14:paraId="6D2B7AF5" w14:textId="77777777" w:rsidR="00F04F94" w:rsidRPr="00DC77E3" w:rsidRDefault="00F04F94" w:rsidP="000C3976">
            <w:pPr>
              <w:pStyle w:val="Tabletext"/>
              <w:jc w:val="center"/>
            </w:pPr>
            <w:r w:rsidRPr="00DC77E3">
              <w:sym w:font="Symbol" w:char="F0BB"/>
            </w: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818EDEF" w14:textId="77777777" w:rsidR="00F04F94" w:rsidRPr="00DC77E3" w:rsidRDefault="00F04F94" w:rsidP="000C3976">
            <w:pPr>
              <w:pStyle w:val="Tabletext"/>
              <w:jc w:val="center"/>
            </w:pPr>
            <w:r w:rsidRPr="00DC77E3">
              <w:t>5 dB</w:t>
            </w:r>
          </w:p>
        </w:tc>
        <w:tc>
          <w:tcPr>
            <w:tcW w:w="1418" w:type="dxa"/>
            <w:tcBorders>
              <w:top w:val="single" w:sz="4" w:space="0" w:color="auto"/>
              <w:left w:val="single" w:sz="4" w:space="0" w:color="auto"/>
              <w:bottom w:val="single" w:sz="4" w:space="0" w:color="auto"/>
              <w:right w:val="single" w:sz="4" w:space="0" w:color="auto"/>
            </w:tcBorders>
            <w:vAlign w:val="center"/>
          </w:tcPr>
          <w:p w14:paraId="2F6CB714" w14:textId="77777777" w:rsidR="00F04F94" w:rsidRPr="00DC77E3" w:rsidRDefault="00F04F94" w:rsidP="000C3976">
            <w:pPr>
              <w:pStyle w:val="Tabletext"/>
              <w:jc w:val="center"/>
            </w:pPr>
            <w:r w:rsidRPr="00DC77E3">
              <w:t>0,8 dB</w:t>
            </w:r>
          </w:p>
        </w:tc>
        <w:tc>
          <w:tcPr>
            <w:tcW w:w="1418" w:type="dxa"/>
            <w:tcBorders>
              <w:top w:val="single" w:sz="4" w:space="0" w:color="auto"/>
              <w:left w:val="single" w:sz="4" w:space="0" w:color="auto"/>
              <w:bottom w:val="single" w:sz="4" w:space="0" w:color="auto"/>
              <w:right w:val="single" w:sz="4" w:space="0" w:color="auto"/>
            </w:tcBorders>
            <w:vAlign w:val="center"/>
          </w:tcPr>
          <w:p w14:paraId="78B83827" w14:textId="77777777" w:rsidR="00F04F94" w:rsidRPr="00DC77E3" w:rsidRDefault="00F04F94" w:rsidP="000C3976">
            <w:pPr>
              <w:pStyle w:val="Tabletext"/>
              <w:jc w:val="center"/>
            </w:pPr>
            <w:r w:rsidRPr="00DC77E3">
              <w:t>0,2 dB</w:t>
            </w:r>
          </w:p>
        </w:tc>
        <w:tc>
          <w:tcPr>
            <w:tcW w:w="1418" w:type="dxa"/>
            <w:tcBorders>
              <w:top w:val="single" w:sz="4" w:space="0" w:color="auto"/>
              <w:left w:val="single" w:sz="4" w:space="0" w:color="auto"/>
              <w:bottom w:val="single" w:sz="4" w:space="0" w:color="auto"/>
              <w:right w:val="single" w:sz="4" w:space="0" w:color="auto"/>
            </w:tcBorders>
            <w:vAlign w:val="center"/>
          </w:tcPr>
          <w:p w14:paraId="4E4F31B8" w14:textId="77777777" w:rsidR="00F04F94" w:rsidRPr="00DC77E3" w:rsidRDefault="00F04F94" w:rsidP="000C3976">
            <w:pPr>
              <w:pStyle w:val="Tabletext"/>
              <w:jc w:val="center"/>
            </w:pPr>
            <w:r w:rsidRPr="00DC77E3">
              <w:t>0,05 dB</w:t>
            </w:r>
          </w:p>
        </w:tc>
        <w:tc>
          <w:tcPr>
            <w:tcW w:w="1418" w:type="dxa"/>
            <w:tcBorders>
              <w:top w:val="single" w:sz="4" w:space="0" w:color="auto"/>
              <w:left w:val="single" w:sz="4" w:space="0" w:color="auto"/>
              <w:bottom w:val="single" w:sz="4" w:space="0" w:color="auto"/>
              <w:right w:val="single" w:sz="4" w:space="0" w:color="auto"/>
            </w:tcBorders>
            <w:vAlign w:val="center"/>
          </w:tcPr>
          <w:p w14:paraId="4F333BEE" w14:textId="67CEDEBD" w:rsidR="00F04F94" w:rsidRPr="00DC77E3" w:rsidRDefault="00F04F94" w:rsidP="000C3976">
            <w:pPr>
              <w:pStyle w:val="Tabletext"/>
              <w:jc w:val="center"/>
            </w:pPr>
            <w:r w:rsidRPr="00DC77E3">
              <w:t>6 × 10</w:t>
            </w:r>
            <w:r w:rsidR="006F14FD">
              <w:rPr>
                <w:vertAlign w:val="superscript"/>
              </w:rPr>
              <w:t>−</w:t>
            </w:r>
            <w:r w:rsidRPr="00DC77E3">
              <w:rPr>
                <w:vertAlign w:val="superscript"/>
              </w:rPr>
              <w:t>3</w:t>
            </w:r>
            <w:r w:rsidRPr="00DC77E3">
              <w:t xml:space="preserve"> dB</w:t>
            </w:r>
          </w:p>
        </w:tc>
        <w:tc>
          <w:tcPr>
            <w:tcW w:w="1418" w:type="dxa"/>
            <w:tcBorders>
              <w:top w:val="single" w:sz="4" w:space="0" w:color="auto"/>
              <w:left w:val="single" w:sz="4" w:space="0" w:color="auto"/>
              <w:bottom w:val="single" w:sz="4" w:space="0" w:color="auto"/>
              <w:right w:val="single" w:sz="4" w:space="0" w:color="auto"/>
            </w:tcBorders>
            <w:vAlign w:val="center"/>
          </w:tcPr>
          <w:p w14:paraId="7B8EFC5D" w14:textId="023D6CBC" w:rsidR="00F04F94" w:rsidRPr="00DC77E3" w:rsidRDefault="00F04F94" w:rsidP="000C3976">
            <w:pPr>
              <w:pStyle w:val="Tabletext"/>
              <w:jc w:val="center"/>
            </w:pPr>
            <w:r w:rsidRPr="00DC77E3">
              <w:t>5 × 10</w:t>
            </w:r>
            <w:r w:rsidR="006F14FD">
              <w:rPr>
                <w:vertAlign w:val="superscript"/>
              </w:rPr>
              <w:t>−</w:t>
            </w:r>
            <w:r w:rsidRPr="00DC77E3">
              <w:rPr>
                <w:vertAlign w:val="superscript"/>
              </w:rPr>
              <w:t>4</w:t>
            </w:r>
            <w:r w:rsidRPr="00DC77E3">
              <w:t xml:space="preserve"> dB</w:t>
            </w:r>
          </w:p>
        </w:tc>
      </w:tr>
      <w:tr w:rsidR="00F04F94" w:rsidRPr="00DC77E3" w14:paraId="5B9123F5"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096C7A2E" w14:textId="77777777" w:rsidR="00F04F94" w:rsidRPr="00DC77E3" w:rsidRDefault="00F04F94" w:rsidP="000C3976">
            <w:pPr>
              <w:pStyle w:val="Tabletext"/>
              <w:jc w:val="left"/>
            </w:pPr>
            <w:r w:rsidRPr="00DC77E3">
              <w:t>Absorption (latitudes moyennes)</w:t>
            </w:r>
          </w:p>
        </w:tc>
        <w:tc>
          <w:tcPr>
            <w:tcW w:w="1418" w:type="dxa"/>
            <w:tcBorders>
              <w:top w:val="single" w:sz="4" w:space="0" w:color="auto"/>
              <w:left w:val="single" w:sz="4" w:space="0" w:color="auto"/>
              <w:bottom w:val="single" w:sz="4" w:space="0" w:color="auto"/>
              <w:right w:val="single" w:sz="4" w:space="0" w:color="auto"/>
            </w:tcBorders>
          </w:tcPr>
          <w:p w14:paraId="2197EC83"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C592119" w14:textId="77777777" w:rsidR="00F04F94" w:rsidRPr="00DC77E3" w:rsidRDefault="00F04F94" w:rsidP="000C3976">
            <w:pPr>
              <w:pStyle w:val="Tabletext"/>
              <w:jc w:val="center"/>
            </w:pPr>
            <w:r w:rsidRPr="00DC77E3">
              <w:t>&lt; 1 dB</w:t>
            </w:r>
          </w:p>
        </w:tc>
        <w:tc>
          <w:tcPr>
            <w:tcW w:w="1418" w:type="dxa"/>
            <w:tcBorders>
              <w:top w:val="single" w:sz="4" w:space="0" w:color="auto"/>
              <w:left w:val="single" w:sz="4" w:space="0" w:color="auto"/>
              <w:bottom w:val="single" w:sz="4" w:space="0" w:color="auto"/>
              <w:right w:val="single" w:sz="4" w:space="0" w:color="auto"/>
            </w:tcBorders>
            <w:vAlign w:val="center"/>
          </w:tcPr>
          <w:p w14:paraId="6257AF2C" w14:textId="77777777" w:rsidR="00F04F94" w:rsidRPr="00DC77E3" w:rsidRDefault="00F04F94" w:rsidP="000C3976">
            <w:pPr>
              <w:pStyle w:val="Tabletext"/>
              <w:jc w:val="center"/>
            </w:pPr>
            <w:r w:rsidRPr="00DC77E3">
              <w:t>&lt; 0,16 dB</w:t>
            </w:r>
          </w:p>
        </w:tc>
        <w:tc>
          <w:tcPr>
            <w:tcW w:w="1418" w:type="dxa"/>
            <w:tcBorders>
              <w:top w:val="single" w:sz="4" w:space="0" w:color="auto"/>
              <w:left w:val="single" w:sz="4" w:space="0" w:color="auto"/>
              <w:bottom w:val="single" w:sz="4" w:space="0" w:color="auto"/>
              <w:right w:val="single" w:sz="4" w:space="0" w:color="auto"/>
            </w:tcBorders>
            <w:vAlign w:val="center"/>
          </w:tcPr>
          <w:p w14:paraId="58E804D2" w14:textId="77777777" w:rsidR="00F04F94" w:rsidRPr="00DC77E3" w:rsidRDefault="00F04F94" w:rsidP="000C3976">
            <w:pPr>
              <w:pStyle w:val="Tabletext"/>
              <w:jc w:val="center"/>
            </w:pPr>
            <w:r w:rsidRPr="00DC77E3">
              <w:t>&lt; 0,04 dB</w:t>
            </w:r>
          </w:p>
        </w:tc>
        <w:tc>
          <w:tcPr>
            <w:tcW w:w="1418" w:type="dxa"/>
            <w:tcBorders>
              <w:top w:val="single" w:sz="4" w:space="0" w:color="auto"/>
              <w:left w:val="single" w:sz="4" w:space="0" w:color="auto"/>
              <w:bottom w:val="single" w:sz="4" w:space="0" w:color="auto"/>
              <w:right w:val="single" w:sz="4" w:space="0" w:color="auto"/>
            </w:tcBorders>
            <w:vAlign w:val="center"/>
          </w:tcPr>
          <w:p w14:paraId="580DE453" w14:textId="77777777" w:rsidR="00F04F94" w:rsidRPr="00DC77E3" w:rsidRDefault="00F04F94" w:rsidP="000C3976">
            <w:pPr>
              <w:pStyle w:val="Tabletext"/>
              <w:jc w:val="center"/>
            </w:pPr>
            <w:r w:rsidRPr="00DC77E3">
              <w:t>&lt; 0,01 dB</w:t>
            </w:r>
          </w:p>
        </w:tc>
        <w:tc>
          <w:tcPr>
            <w:tcW w:w="1418" w:type="dxa"/>
            <w:tcBorders>
              <w:top w:val="single" w:sz="4" w:space="0" w:color="auto"/>
              <w:left w:val="single" w:sz="4" w:space="0" w:color="auto"/>
              <w:bottom w:val="single" w:sz="4" w:space="0" w:color="auto"/>
              <w:right w:val="single" w:sz="4" w:space="0" w:color="auto"/>
            </w:tcBorders>
            <w:vAlign w:val="center"/>
          </w:tcPr>
          <w:p w14:paraId="27FD1D8B" w14:textId="77777777" w:rsidR="00F04F94" w:rsidRPr="00DC77E3" w:rsidRDefault="00F04F94" w:rsidP="000C3976">
            <w:pPr>
              <w:pStyle w:val="Tabletext"/>
              <w:jc w:val="center"/>
            </w:pPr>
            <w:r w:rsidRPr="00DC77E3">
              <w:t>&lt; 0,001 dB</w:t>
            </w:r>
          </w:p>
        </w:tc>
        <w:tc>
          <w:tcPr>
            <w:tcW w:w="1418" w:type="dxa"/>
            <w:tcBorders>
              <w:top w:val="single" w:sz="4" w:space="0" w:color="auto"/>
              <w:left w:val="single" w:sz="4" w:space="0" w:color="auto"/>
              <w:bottom w:val="single" w:sz="4" w:space="0" w:color="auto"/>
              <w:right w:val="single" w:sz="4" w:space="0" w:color="auto"/>
            </w:tcBorders>
            <w:vAlign w:val="center"/>
          </w:tcPr>
          <w:p w14:paraId="34632BB9" w14:textId="4FE690BE" w:rsidR="00F04F94" w:rsidRPr="00DC77E3" w:rsidRDefault="00F04F94" w:rsidP="000C3976">
            <w:pPr>
              <w:pStyle w:val="Tabletext"/>
              <w:ind w:left="-57" w:right="-57"/>
              <w:jc w:val="center"/>
            </w:pPr>
            <w:r w:rsidRPr="00DC77E3">
              <w:t>&lt; 1 × 10</w:t>
            </w:r>
            <w:r w:rsidR="006F14FD">
              <w:rPr>
                <w:vertAlign w:val="superscript"/>
              </w:rPr>
              <w:t>−</w:t>
            </w:r>
            <w:r w:rsidRPr="00DC77E3">
              <w:rPr>
                <w:vertAlign w:val="superscript"/>
              </w:rPr>
              <w:t>4</w:t>
            </w:r>
            <w:r w:rsidRPr="00DC77E3">
              <w:t xml:space="preserve"> dB</w:t>
            </w:r>
          </w:p>
        </w:tc>
      </w:tr>
      <w:tr w:rsidR="00F04F94" w:rsidRPr="00DC77E3" w14:paraId="26759287"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6A1D6058" w14:textId="77777777" w:rsidR="00F04F94" w:rsidRPr="00DC77E3" w:rsidRDefault="00F04F94" w:rsidP="000C3976">
            <w:pPr>
              <w:pStyle w:val="Tabletext"/>
              <w:jc w:val="left"/>
            </w:pPr>
            <w:r w:rsidRPr="00DC77E3">
              <w:t>Dispersion</w:t>
            </w:r>
          </w:p>
        </w:tc>
        <w:tc>
          <w:tcPr>
            <w:tcW w:w="1418" w:type="dxa"/>
            <w:tcBorders>
              <w:top w:val="single" w:sz="4" w:space="0" w:color="auto"/>
              <w:left w:val="single" w:sz="4" w:space="0" w:color="auto"/>
              <w:bottom w:val="single" w:sz="4" w:space="0" w:color="auto"/>
              <w:right w:val="single" w:sz="4" w:space="0" w:color="auto"/>
            </w:tcBorders>
          </w:tcPr>
          <w:p w14:paraId="0405F0DB" w14:textId="77777777" w:rsidR="00F04F94" w:rsidRPr="00DC77E3" w:rsidRDefault="00F04F94" w:rsidP="000C3976">
            <w:pPr>
              <w:pStyle w:val="Tabletext"/>
              <w:jc w:val="center"/>
            </w:pPr>
            <w:r w:rsidRPr="00DC77E3">
              <w:t>1/</w:t>
            </w:r>
            <w:r w:rsidRPr="00DC77E3">
              <w:rPr>
                <w:i/>
                <w:iCs/>
              </w:rPr>
              <w:t>f</w:t>
            </w:r>
            <w:r w:rsidRPr="00DC77E3">
              <w:rPr>
                <w:rFonts w:ascii="Tms Rmn" w:hAnsi="Tms Rmn"/>
                <w:sz w:val="12"/>
              </w:rPr>
              <w:t>  </w:t>
            </w:r>
            <w:r w:rsidRPr="00DC77E3">
              <w:rPr>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72F5AFB6" w14:textId="77777777" w:rsidR="00F04F94" w:rsidRPr="00DC77E3" w:rsidRDefault="00F04F94" w:rsidP="000C3976">
            <w:pPr>
              <w:pStyle w:val="Tabletext"/>
              <w:jc w:val="center"/>
            </w:pPr>
            <w:r w:rsidRPr="00DC77E3">
              <w:t>0,4 ps/Hz</w:t>
            </w:r>
          </w:p>
        </w:tc>
        <w:tc>
          <w:tcPr>
            <w:tcW w:w="1418" w:type="dxa"/>
            <w:tcBorders>
              <w:top w:val="single" w:sz="4" w:space="0" w:color="auto"/>
              <w:left w:val="single" w:sz="4" w:space="0" w:color="auto"/>
              <w:bottom w:val="single" w:sz="4" w:space="0" w:color="auto"/>
              <w:right w:val="single" w:sz="4" w:space="0" w:color="auto"/>
            </w:tcBorders>
          </w:tcPr>
          <w:p w14:paraId="5662D51F" w14:textId="77777777" w:rsidR="00F04F94" w:rsidRPr="00DC77E3" w:rsidRDefault="00F04F94" w:rsidP="000C3976">
            <w:pPr>
              <w:pStyle w:val="Tabletext"/>
              <w:jc w:val="center"/>
            </w:pPr>
            <w:r w:rsidRPr="00DC77E3">
              <w:t>0,026 ps/Hz</w:t>
            </w:r>
          </w:p>
        </w:tc>
        <w:tc>
          <w:tcPr>
            <w:tcW w:w="1418" w:type="dxa"/>
            <w:tcBorders>
              <w:top w:val="single" w:sz="4" w:space="0" w:color="auto"/>
              <w:left w:val="single" w:sz="4" w:space="0" w:color="auto"/>
              <w:bottom w:val="single" w:sz="4" w:space="0" w:color="auto"/>
              <w:right w:val="single" w:sz="4" w:space="0" w:color="auto"/>
            </w:tcBorders>
          </w:tcPr>
          <w:p w14:paraId="2896F7C8" w14:textId="77777777" w:rsidR="00F04F94" w:rsidRPr="00DC77E3" w:rsidRDefault="00F04F94" w:rsidP="000C3976">
            <w:pPr>
              <w:pStyle w:val="Tabletext"/>
              <w:jc w:val="center"/>
            </w:pPr>
            <w:r w:rsidRPr="00DC77E3">
              <w:t>0,0032 ps/Hz</w:t>
            </w:r>
          </w:p>
        </w:tc>
        <w:tc>
          <w:tcPr>
            <w:tcW w:w="1418" w:type="dxa"/>
            <w:tcBorders>
              <w:top w:val="single" w:sz="4" w:space="0" w:color="auto"/>
              <w:left w:val="single" w:sz="4" w:space="0" w:color="auto"/>
              <w:bottom w:val="single" w:sz="4" w:space="0" w:color="auto"/>
              <w:right w:val="single" w:sz="4" w:space="0" w:color="auto"/>
            </w:tcBorders>
          </w:tcPr>
          <w:p w14:paraId="42AC6E40" w14:textId="77777777" w:rsidR="00F04F94" w:rsidRPr="00DC77E3" w:rsidRDefault="00F04F94" w:rsidP="000C3976">
            <w:pPr>
              <w:pStyle w:val="Tabletext"/>
              <w:jc w:val="center"/>
            </w:pPr>
            <w:r w:rsidRPr="00DC77E3">
              <w:t>0,0004 ps/Hz</w:t>
            </w:r>
          </w:p>
        </w:tc>
        <w:tc>
          <w:tcPr>
            <w:tcW w:w="1418" w:type="dxa"/>
            <w:tcBorders>
              <w:top w:val="single" w:sz="4" w:space="0" w:color="auto"/>
              <w:left w:val="single" w:sz="4" w:space="0" w:color="auto"/>
              <w:bottom w:val="single" w:sz="4" w:space="0" w:color="auto"/>
              <w:right w:val="single" w:sz="4" w:space="0" w:color="auto"/>
            </w:tcBorders>
          </w:tcPr>
          <w:p w14:paraId="6C0E68BC" w14:textId="655548C7" w:rsidR="00F04F94" w:rsidRPr="00DC77E3" w:rsidRDefault="00F04F94" w:rsidP="000C3976">
            <w:pPr>
              <w:pStyle w:val="Tabletext"/>
              <w:jc w:val="center"/>
            </w:pPr>
            <w:r w:rsidRPr="00DC77E3">
              <w:t>1,5 × 10</w:t>
            </w:r>
            <w:r w:rsidR="006F14FD">
              <w:rPr>
                <w:vertAlign w:val="superscript"/>
              </w:rPr>
              <w:t>−</w:t>
            </w:r>
            <w:r w:rsidRPr="00DC77E3">
              <w:rPr>
                <w:vertAlign w:val="superscript"/>
              </w:rPr>
              <w:t>5</w:t>
            </w:r>
            <w:r w:rsidRPr="00DC77E3">
              <w:t xml:space="preserve"> </w:t>
            </w:r>
            <w:proofErr w:type="spellStart"/>
            <w:r w:rsidRPr="00DC77E3">
              <w:t>ps</w:t>
            </w:r>
            <w:proofErr w:type="spellEnd"/>
            <w:r w:rsidRPr="00DC77E3">
              <w:t>/Hz</w:t>
            </w:r>
          </w:p>
        </w:tc>
        <w:tc>
          <w:tcPr>
            <w:tcW w:w="1418" w:type="dxa"/>
            <w:tcBorders>
              <w:top w:val="single" w:sz="4" w:space="0" w:color="auto"/>
              <w:left w:val="single" w:sz="4" w:space="0" w:color="auto"/>
              <w:bottom w:val="single" w:sz="4" w:space="0" w:color="auto"/>
              <w:right w:val="single" w:sz="4" w:space="0" w:color="auto"/>
            </w:tcBorders>
          </w:tcPr>
          <w:p w14:paraId="7FD4EC2E" w14:textId="10CA04E7" w:rsidR="00F04F94" w:rsidRPr="00DC77E3" w:rsidRDefault="00F04F94" w:rsidP="000C3976">
            <w:pPr>
              <w:pStyle w:val="Tabletext"/>
              <w:jc w:val="center"/>
            </w:pPr>
            <w:r w:rsidRPr="00DC77E3">
              <w:t>4 × 10</w:t>
            </w:r>
            <w:r w:rsidR="006F14FD">
              <w:rPr>
                <w:vertAlign w:val="superscript"/>
              </w:rPr>
              <w:t>−</w:t>
            </w:r>
            <w:r w:rsidRPr="00DC77E3">
              <w:rPr>
                <w:vertAlign w:val="superscript"/>
              </w:rPr>
              <w:t>7</w:t>
            </w:r>
            <w:r w:rsidRPr="00DC77E3">
              <w:t xml:space="preserve"> </w:t>
            </w:r>
            <w:proofErr w:type="spellStart"/>
            <w:r w:rsidRPr="00DC77E3">
              <w:t>ps</w:t>
            </w:r>
            <w:proofErr w:type="spellEnd"/>
            <w:r w:rsidRPr="00DC77E3">
              <w:t>/Hz</w:t>
            </w:r>
          </w:p>
        </w:tc>
      </w:tr>
      <w:tr w:rsidR="00F04F94" w:rsidRPr="00DC77E3" w14:paraId="342A6174"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07831B97" w14:textId="77777777" w:rsidR="00F04F94" w:rsidRPr="00DC77E3" w:rsidRDefault="00F04F94" w:rsidP="000C3976">
            <w:pPr>
              <w:pStyle w:val="Tabletext"/>
              <w:jc w:val="left"/>
            </w:pPr>
            <w:r w:rsidRPr="00DC77E3">
              <w:t>Scintillation</w:t>
            </w:r>
            <w:r w:rsidRPr="00DC77E3">
              <w:rPr>
                <w:vertAlign w:val="superscript"/>
              </w:rPr>
              <w:t>(1)</w:t>
            </w:r>
          </w:p>
        </w:tc>
        <w:tc>
          <w:tcPr>
            <w:tcW w:w="1418" w:type="dxa"/>
            <w:tcBorders>
              <w:top w:val="single" w:sz="4" w:space="0" w:color="auto"/>
              <w:left w:val="single" w:sz="4" w:space="0" w:color="auto"/>
              <w:bottom w:val="single" w:sz="4" w:space="0" w:color="auto"/>
              <w:right w:val="single" w:sz="4" w:space="0" w:color="auto"/>
            </w:tcBorders>
          </w:tcPr>
          <w:p w14:paraId="4BC61B77" w14:textId="77777777" w:rsidR="00F04F94" w:rsidRPr="00DC77E3" w:rsidRDefault="00F04F94" w:rsidP="008A4C75">
            <w:pPr>
              <w:pStyle w:val="Tabletext"/>
              <w:jc w:val="center"/>
            </w:pPr>
            <w:r w:rsidRPr="00DC77E3">
              <w:t>Voir la Rec. UIT-R P.531</w:t>
            </w:r>
          </w:p>
        </w:tc>
        <w:tc>
          <w:tcPr>
            <w:tcW w:w="1418" w:type="dxa"/>
            <w:tcBorders>
              <w:top w:val="single" w:sz="4" w:space="0" w:color="auto"/>
              <w:left w:val="single" w:sz="4" w:space="0" w:color="auto"/>
              <w:bottom w:val="single" w:sz="4" w:space="0" w:color="auto"/>
              <w:right w:val="single" w:sz="4" w:space="0" w:color="auto"/>
            </w:tcBorders>
          </w:tcPr>
          <w:p w14:paraId="0A187322" w14:textId="77777777" w:rsidR="00F04F94" w:rsidRPr="00DC77E3" w:rsidRDefault="00F04F94" w:rsidP="008A4C75">
            <w:pPr>
              <w:pStyle w:val="Tabletext"/>
              <w:jc w:val="center"/>
            </w:pPr>
            <w:r w:rsidRPr="00DC77E3">
              <w:t>Voir la Rec. UIT-R P.531</w:t>
            </w:r>
          </w:p>
        </w:tc>
        <w:tc>
          <w:tcPr>
            <w:tcW w:w="1418" w:type="dxa"/>
            <w:tcBorders>
              <w:top w:val="single" w:sz="4" w:space="0" w:color="auto"/>
              <w:left w:val="single" w:sz="4" w:space="0" w:color="auto"/>
              <w:bottom w:val="single" w:sz="4" w:space="0" w:color="auto"/>
              <w:right w:val="single" w:sz="4" w:space="0" w:color="auto"/>
            </w:tcBorders>
          </w:tcPr>
          <w:p w14:paraId="67059D17" w14:textId="77777777" w:rsidR="00F04F94" w:rsidRPr="00DC77E3" w:rsidRDefault="00F04F94" w:rsidP="008A4C75">
            <w:pPr>
              <w:pStyle w:val="Tabletext"/>
              <w:jc w:val="center"/>
            </w:pPr>
            <w:r w:rsidRPr="00DC77E3">
              <w:t>Voir la Rec. UIT-R P.531</w:t>
            </w:r>
          </w:p>
        </w:tc>
        <w:tc>
          <w:tcPr>
            <w:tcW w:w="1418" w:type="dxa"/>
            <w:tcBorders>
              <w:top w:val="single" w:sz="4" w:space="0" w:color="auto"/>
              <w:left w:val="single" w:sz="4" w:space="0" w:color="auto"/>
              <w:bottom w:val="single" w:sz="4" w:space="0" w:color="auto"/>
              <w:right w:val="single" w:sz="4" w:space="0" w:color="auto"/>
            </w:tcBorders>
          </w:tcPr>
          <w:p w14:paraId="5D686EF8" w14:textId="77777777" w:rsidR="00F04F94" w:rsidRPr="00DC77E3" w:rsidRDefault="00F04F94" w:rsidP="008A4C75">
            <w:pPr>
              <w:pStyle w:val="Tabletext"/>
              <w:jc w:val="center"/>
            </w:pPr>
            <w:r w:rsidRPr="00DC77E3">
              <w:t>Voir la Rec. UIT-R P.531</w:t>
            </w:r>
          </w:p>
        </w:tc>
        <w:tc>
          <w:tcPr>
            <w:tcW w:w="1418" w:type="dxa"/>
            <w:tcBorders>
              <w:top w:val="single" w:sz="4" w:space="0" w:color="auto"/>
              <w:left w:val="single" w:sz="4" w:space="0" w:color="auto"/>
              <w:bottom w:val="single" w:sz="4" w:space="0" w:color="auto"/>
              <w:right w:val="single" w:sz="4" w:space="0" w:color="auto"/>
            </w:tcBorders>
          </w:tcPr>
          <w:p w14:paraId="0A76045A" w14:textId="77777777" w:rsidR="00F04F94" w:rsidRPr="00DC77E3" w:rsidRDefault="00F04F94" w:rsidP="008A4C75">
            <w:pPr>
              <w:pStyle w:val="Tabletext"/>
              <w:jc w:val="center"/>
            </w:pPr>
            <w:r w:rsidRPr="00DC77E3">
              <w:t>&gt; 20 dB</w:t>
            </w:r>
            <w:r w:rsidRPr="00DC77E3">
              <w:br/>
              <w:t>crête-à-crête</w:t>
            </w:r>
          </w:p>
        </w:tc>
        <w:tc>
          <w:tcPr>
            <w:tcW w:w="1418" w:type="dxa"/>
            <w:tcBorders>
              <w:top w:val="single" w:sz="4" w:space="0" w:color="auto"/>
              <w:left w:val="single" w:sz="4" w:space="0" w:color="auto"/>
              <w:bottom w:val="single" w:sz="4" w:space="0" w:color="auto"/>
              <w:right w:val="single" w:sz="4" w:space="0" w:color="auto"/>
            </w:tcBorders>
          </w:tcPr>
          <w:p w14:paraId="6C91A584" w14:textId="77777777" w:rsidR="00F04F94" w:rsidRPr="00DC77E3" w:rsidRDefault="00F04F94" w:rsidP="008A4C75">
            <w:pPr>
              <w:pStyle w:val="Tabletext"/>
              <w:jc w:val="center"/>
            </w:pPr>
            <w:r w:rsidRPr="00DC77E3">
              <w:sym w:font="Symbol" w:char="F0BB"/>
            </w:r>
            <w:r w:rsidRPr="00DC77E3">
              <w:t xml:space="preserve"> 10 dB</w:t>
            </w:r>
            <w:r w:rsidRPr="00DC77E3">
              <w:br/>
              <w:t>crête-à-crête</w:t>
            </w:r>
          </w:p>
        </w:tc>
        <w:tc>
          <w:tcPr>
            <w:tcW w:w="1418" w:type="dxa"/>
            <w:tcBorders>
              <w:top w:val="single" w:sz="4" w:space="0" w:color="auto"/>
              <w:left w:val="single" w:sz="4" w:space="0" w:color="auto"/>
              <w:bottom w:val="single" w:sz="4" w:space="0" w:color="auto"/>
              <w:right w:val="single" w:sz="4" w:space="0" w:color="auto"/>
            </w:tcBorders>
          </w:tcPr>
          <w:p w14:paraId="2A87BB54" w14:textId="77777777" w:rsidR="00F04F94" w:rsidRPr="00DC77E3" w:rsidRDefault="00F04F94" w:rsidP="008A4C75">
            <w:pPr>
              <w:pStyle w:val="Tabletext"/>
              <w:jc w:val="center"/>
            </w:pPr>
            <w:r w:rsidRPr="00DC77E3">
              <w:sym w:font="Symbol" w:char="F0BB"/>
            </w:r>
            <w:r w:rsidRPr="00DC77E3">
              <w:t xml:space="preserve"> 4 dB</w:t>
            </w:r>
            <w:r w:rsidRPr="00DC77E3">
              <w:br/>
              <w:t>crête-à-crête</w:t>
            </w:r>
          </w:p>
        </w:tc>
      </w:tr>
      <w:tr w:rsidR="00F04F94" w:rsidRPr="00DC77E3" w14:paraId="1DC15353" w14:textId="77777777" w:rsidTr="00D96D48">
        <w:trPr>
          <w:jc w:val="center"/>
        </w:trPr>
        <w:tc>
          <w:tcPr>
            <w:tcW w:w="12761" w:type="dxa"/>
            <w:gridSpan w:val="8"/>
            <w:tcBorders>
              <w:top w:val="single" w:sz="4" w:space="0" w:color="auto"/>
            </w:tcBorders>
          </w:tcPr>
          <w:p w14:paraId="58E9741C" w14:textId="77777777" w:rsidR="00F04F94" w:rsidRPr="00DC77E3" w:rsidRDefault="00F04F94" w:rsidP="006F14FD">
            <w:pPr>
              <w:pStyle w:val="Tabletext"/>
              <w:ind w:left="284" w:hanging="284"/>
              <w:jc w:val="left"/>
            </w:pPr>
            <w:r w:rsidRPr="00DC77E3">
              <w:t>*</w:t>
            </w:r>
            <w:r w:rsidRPr="00DC77E3">
              <w:tab/>
              <w:t>Ces estimations sont fondées sur un CET de 10</w:t>
            </w:r>
            <w:r w:rsidRPr="00DC77E3">
              <w:rPr>
                <w:vertAlign w:val="superscript"/>
              </w:rPr>
              <w:t>18</w:t>
            </w:r>
            <w:r w:rsidRPr="00DC77E3">
              <w:t xml:space="preserve"> électrons/m</w:t>
            </w:r>
            <w:r w:rsidRPr="00DC77E3">
              <w:rPr>
                <w:vertAlign w:val="superscript"/>
              </w:rPr>
              <w:t>2</w:t>
            </w:r>
            <w:r w:rsidRPr="00DC77E3">
              <w:t>, qui est une valeur élevée du CET, observée de jour aux basses latitudes en période de forte activité solaire.</w:t>
            </w:r>
          </w:p>
          <w:p w14:paraId="0F182F44" w14:textId="77777777" w:rsidR="00F04F94" w:rsidRPr="00DC77E3" w:rsidRDefault="00F04F94" w:rsidP="006F14FD">
            <w:pPr>
              <w:pStyle w:val="Tabletext"/>
              <w:ind w:left="284" w:hanging="284"/>
              <w:jc w:val="left"/>
            </w:pPr>
            <w:r w:rsidRPr="00DC77E3">
              <w:t>**</w:t>
            </w:r>
            <w:r w:rsidRPr="00DC77E3">
              <w:tab/>
              <w:t>Les effets ionosphériques au-dessus de 10 GHz sont négligeables.</w:t>
            </w:r>
          </w:p>
          <w:p w14:paraId="2DD9F60E" w14:textId="77777777" w:rsidR="00F04F94" w:rsidRPr="00DC77E3" w:rsidRDefault="00F04F94" w:rsidP="006F14FD">
            <w:pPr>
              <w:pStyle w:val="Tabletext"/>
              <w:ind w:left="284" w:hanging="284"/>
              <w:jc w:val="left"/>
            </w:pPr>
            <w:r w:rsidRPr="00DC77E3">
              <w:rPr>
                <w:vertAlign w:val="superscript"/>
              </w:rPr>
              <w:t>(1)</w:t>
            </w:r>
            <w:r w:rsidRPr="00DC77E3">
              <w:tab/>
              <w:t>Valeurs observées près de l'équateur géomagnétique pendant les premières heures de la nuit (heure locale) à l'équinoxe, pour un nombre élevé de taches solaires.</w:t>
            </w:r>
          </w:p>
        </w:tc>
      </w:tr>
    </w:tbl>
    <w:p w14:paraId="1CA661A2" w14:textId="77777777" w:rsidR="00F04F94" w:rsidRPr="00DC77E3" w:rsidRDefault="00F04F94" w:rsidP="008004DC">
      <w:pPr>
        <w:pStyle w:val="Tablefin"/>
        <w:rPr>
          <w:lang w:val="fr-FR"/>
        </w:rPr>
      </w:pPr>
    </w:p>
    <w:p w14:paraId="35FC4C75" w14:textId="77777777" w:rsidR="00F04F94" w:rsidRPr="00DC77E3" w:rsidRDefault="00F04F94" w:rsidP="000C3976"/>
    <w:p w14:paraId="2B0DFEB8" w14:textId="77777777" w:rsidR="00F04F94" w:rsidRPr="00DC77E3" w:rsidRDefault="00F04F94" w:rsidP="000C3976">
      <w:pPr>
        <w:sectPr w:rsidR="00F04F94" w:rsidRPr="00DC77E3" w:rsidSect="00C00021">
          <w:headerReference w:type="even" r:id="rId19"/>
          <w:headerReference w:type="default" r:id="rId20"/>
          <w:footerReference w:type="even" r:id="rId21"/>
          <w:pgSz w:w="16834" w:h="11907" w:orient="landscape" w:code="9"/>
          <w:pgMar w:top="1134" w:right="1418" w:bottom="1134" w:left="1134" w:header="720" w:footer="482" w:gutter="0"/>
          <w:cols w:space="720"/>
          <w:docGrid w:linePitch="326"/>
        </w:sectPr>
      </w:pPr>
    </w:p>
    <w:p w14:paraId="52F1A6FE" w14:textId="77777777" w:rsidR="00F04F94" w:rsidRPr="00DC77E3" w:rsidRDefault="00F04F94" w:rsidP="008A4C75">
      <w:pPr>
        <w:pStyle w:val="TableNo"/>
        <w:spacing w:before="0"/>
      </w:pPr>
      <w:r w:rsidRPr="00DC77E3">
        <w:lastRenderedPageBreak/>
        <w:t>TABLEAU 2</w:t>
      </w:r>
    </w:p>
    <w:p w14:paraId="1BA0496C" w14:textId="77777777" w:rsidR="00F04F94" w:rsidRPr="00DC77E3" w:rsidRDefault="00F04F94" w:rsidP="00A70E39">
      <w:pPr>
        <w:pStyle w:val="Tabletitle"/>
      </w:pPr>
      <w:r w:rsidRPr="00DC77E3">
        <w:t xml:space="preserve">Distribution de la profondeur des évanouissements dus à la </w:t>
      </w:r>
      <w:r w:rsidRPr="00DC77E3">
        <w:br/>
        <w:t>scintillation ionosphérique aux latitudes moyennes (dB)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417"/>
        <w:gridCol w:w="1418"/>
        <w:gridCol w:w="1418"/>
        <w:gridCol w:w="1418"/>
      </w:tblGrid>
      <w:tr w:rsidR="00F04F94" w:rsidRPr="00DC77E3" w14:paraId="21E85B02" w14:textId="77777777" w:rsidTr="007E4CED">
        <w:trPr>
          <w:cantSplit/>
          <w:jc w:val="center"/>
        </w:trPr>
        <w:tc>
          <w:tcPr>
            <w:tcW w:w="2268" w:type="dxa"/>
            <w:vMerge w:val="restart"/>
            <w:vAlign w:val="center"/>
          </w:tcPr>
          <w:p w14:paraId="6F2D8455" w14:textId="77777777" w:rsidR="00F04F94" w:rsidRPr="00DC77E3" w:rsidRDefault="00F04F94" w:rsidP="000C3976">
            <w:pPr>
              <w:pStyle w:val="Tablehead"/>
            </w:pPr>
            <w:r w:rsidRPr="00DC77E3">
              <w:t xml:space="preserve">Pourcentage </w:t>
            </w:r>
            <w:r w:rsidRPr="00DC77E3">
              <w:br/>
              <w:t>du temps</w:t>
            </w:r>
            <w:r w:rsidRPr="00DC77E3">
              <w:br/>
              <w:t>(%)</w:t>
            </w:r>
          </w:p>
        </w:tc>
        <w:tc>
          <w:tcPr>
            <w:tcW w:w="4536" w:type="dxa"/>
            <w:gridSpan w:val="4"/>
            <w:vAlign w:val="center"/>
          </w:tcPr>
          <w:p w14:paraId="403A9163" w14:textId="77777777" w:rsidR="00F04F94" w:rsidRPr="00DC77E3" w:rsidRDefault="00F04F94" w:rsidP="000C3976">
            <w:pPr>
              <w:pStyle w:val="Tablehead"/>
            </w:pPr>
            <w:r w:rsidRPr="00DC77E3">
              <w:t>Fréquence</w:t>
            </w:r>
            <w:r w:rsidRPr="00DC77E3">
              <w:br/>
              <w:t>(GHz)</w:t>
            </w:r>
          </w:p>
        </w:tc>
      </w:tr>
      <w:tr w:rsidR="00F04F94" w:rsidRPr="00DC77E3" w14:paraId="1BFF74CF" w14:textId="77777777" w:rsidTr="007E4CED">
        <w:trPr>
          <w:cantSplit/>
          <w:jc w:val="center"/>
        </w:trPr>
        <w:tc>
          <w:tcPr>
            <w:tcW w:w="2268" w:type="dxa"/>
            <w:vMerge/>
            <w:vAlign w:val="center"/>
          </w:tcPr>
          <w:p w14:paraId="69F81F9C" w14:textId="77777777" w:rsidR="00F04F94" w:rsidRPr="00DC77E3" w:rsidRDefault="00F04F94" w:rsidP="000C3976">
            <w:pPr>
              <w:pStyle w:val="Tablehead"/>
            </w:pPr>
          </w:p>
        </w:tc>
        <w:tc>
          <w:tcPr>
            <w:tcW w:w="1134" w:type="dxa"/>
            <w:vAlign w:val="center"/>
          </w:tcPr>
          <w:p w14:paraId="6EE1933D" w14:textId="77777777" w:rsidR="00F04F94" w:rsidRPr="00DC77E3" w:rsidRDefault="00F04F94" w:rsidP="000C3976">
            <w:pPr>
              <w:pStyle w:val="Tablehead"/>
            </w:pPr>
            <w:r w:rsidRPr="00DC77E3">
              <w:t>0,1</w:t>
            </w:r>
          </w:p>
        </w:tc>
        <w:tc>
          <w:tcPr>
            <w:tcW w:w="1134" w:type="dxa"/>
            <w:vAlign w:val="center"/>
          </w:tcPr>
          <w:p w14:paraId="5EDA76C1" w14:textId="77777777" w:rsidR="00F04F94" w:rsidRPr="00DC77E3" w:rsidRDefault="00F04F94" w:rsidP="000C3976">
            <w:pPr>
              <w:pStyle w:val="Tablehead"/>
            </w:pPr>
            <w:r w:rsidRPr="00DC77E3">
              <w:t>0,2</w:t>
            </w:r>
          </w:p>
        </w:tc>
        <w:tc>
          <w:tcPr>
            <w:tcW w:w="1134" w:type="dxa"/>
            <w:vAlign w:val="center"/>
          </w:tcPr>
          <w:p w14:paraId="7E0AC405" w14:textId="77777777" w:rsidR="00F04F94" w:rsidRPr="00DC77E3" w:rsidRDefault="00F04F94" w:rsidP="000C3976">
            <w:pPr>
              <w:pStyle w:val="Tablehead"/>
            </w:pPr>
            <w:r w:rsidRPr="00DC77E3">
              <w:t>0,5</w:t>
            </w:r>
          </w:p>
        </w:tc>
        <w:tc>
          <w:tcPr>
            <w:tcW w:w="1134" w:type="dxa"/>
            <w:vAlign w:val="center"/>
          </w:tcPr>
          <w:p w14:paraId="7E0EE1F5" w14:textId="77777777" w:rsidR="00F04F94" w:rsidRPr="00DC77E3" w:rsidRDefault="00F04F94" w:rsidP="000C3976">
            <w:pPr>
              <w:pStyle w:val="Tablehead"/>
            </w:pPr>
            <w:r w:rsidRPr="00DC77E3">
              <w:t>1</w:t>
            </w:r>
          </w:p>
        </w:tc>
      </w:tr>
      <w:tr w:rsidR="00F04F94" w:rsidRPr="00DC77E3" w14:paraId="32C5B591" w14:textId="77777777" w:rsidTr="007E4CED">
        <w:trPr>
          <w:cantSplit/>
          <w:jc w:val="center"/>
        </w:trPr>
        <w:tc>
          <w:tcPr>
            <w:tcW w:w="2268" w:type="dxa"/>
          </w:tcPr>
          <w:p w14:paraId="3230E5F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DC77E3">
              <w:t>1</w:t>
            </w:r>
          </w:p>
        </w:tc>
        <w:tc>
          <w:tcPr>
            <w:tcW w:w="1134" w:type="dxa"/>
          </w:tcPr>
          <w:p w14:paraId="18F31A7C"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5,9</w:t>
            </w:r>
          </w:p>
        </w:tc>
        <w:tc>
          <w:tcPr>
            <w:tcW w:w="1134" w:type="dxa"/>
          </w:tcPr>
          <w:p w14:paraId="414BD426"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1,5</w:t>
            </w:r>
          </w:p>
        </w:tc>
        <w:tc>
          <w:tcPr>
            <w:tcW w:w="1134" w:type="dxa"/>
          </w:tcPr>
          <w:p w14:paraId="15168C20"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DC77E3">
              <w:t>0,2</w:t>
            </w:r>
          </w:p>
        </w:tc>
        <w:tc>
          <w:tcPr>
            <w:tcW w:w="1134" w:type="dxa"/>
          </w:tcPr>
          <w:p w14:paraId="1D0A64B2"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0,1</w:t>
            </w:r>
          </w:p>
        </w:tc>
      </w:tr>
      <w:tr w:rsidR="00F04F94" w:rsidRPr="00DC77E3" w14:paraId="1B038C97" w14:textId="77777777" w:rsidTr="007E4CED">
        <w:trPr>
          <w:cantSplit/>
          <w:jc w:val="center"/>
        </w:trPr>
        <w:tc>
          <w:tcPr>
            <w:tcW w:w="2268" w:type="dxa"/>
          </w:tcPr>
          <w:p w14:paraId="65D3384A"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DC77E3">
              <w:t>0,5</w:t>
            </w:r>
          </w:p>
        </w:tc>
        <w:tc>
          <w:tcPr>
            <w:tcW w:w="1134" w:type="dxa"/>
          </w:tcPr>
          <w:p w14:paraId="73236D0F"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9,3</w:t>
            </w:r>
          </w:p>
        </w:tc>
        <w:tc>
          <w:tcPr>
            <w:tcW w:w="1134" w:type="dxa"/>
          </w:tcPr>
          <w:p w14:paraId="311BD42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2,3</w:t>
            </w:r>
          </w:p>
        </w:tc>
        <w:tc>
          <w:tcPr>
            <w:tcW w:w="1134" w:type="dxa"/>
          </w:tcPr>
          <w:p w14:paraId="13A6D82D"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DC77E3">
              <w:t>0,4</w:t>
            </w:r>
          </w:p>
        </w:tc>
        <w:tc>
          <w:tcPr>
            <w:tcW w:w="1134" w:type="dxa"/>
          </w:tcPr>
          <w:p w14:paraId="02C0016E"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0,1</w:t>
            </w:r>
          </w:p>
        </w:tc>
      </w:tr>
      <w:tr w:rsidR="00F04F94" w:rsidRPr="00DC77E3" w14:paraId="45619012" w14:textId="77777777" w:rsidTr="007E4CED">
        <w:trPr>
          <w:cantSplit/>
          <w:jc w:val="center"/>
        </w:trPr>
        <w:tc>
          <w:tcPr>
            <w:tcW w:w="2268" w:type="dxa"/>
          </w:tcPr>
          <w:p w14:paraId="7235361A"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DC77E3">
              <w:t>0,2</w:t>
            </w:r>
          </w:p>
        </w:tc>
        <w:tc>
          <w:tcPr>
            <w:tcW w:w="1134" w:type="dxa"/>
          </w:tcPr>
          <w:p w14:paraId="7E696B9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16,6</w:t>
            </w:r>
          </w:p>
        </w:tc>
        <w:tc>
          <w:tcPr>
            <w:tcW w:w="1134" w:type="dxa"/>
          </w:tcPr>
          <w:p w14:paraId="2D5192A4"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4,2</w:t>
            </w:r>
          </w:p>
        </w:tc>
        <w:tc>
          <w:tcPr>
            <w:tcW w:w="1134" w:type="dxa"/>
          </w:tcPr>
          <w:p w14:paraId="2D737120"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DC77E3">
              <w:t>0,7</w:t>
            </w:r>
          </w:p>
        </w:tc>
        <w:tc>
          <w:tcPr>
            <w:tcW w:w="1134" w:type="dxa"/>
          </w:tcPr>
          <w:p w14:paraId="40C7A06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0,2</w:t>
            </w:r>
          </w:p>
        </w:tc>
      </w:tr>
      <w:tr w:rsidR="00F04F94" w:rsidRPr="00DC77E3" w14:paraId="6B22BFB3" w14:textId="77777777" w:rsidTr="007E4CED">
        <w:trPr>
          <w:cantSplit/>
          <w:jc w:val="center"/>
        </w:trPr>
        <w:tc>
          <w:tcPr>
            <w:tcW w:w="2268" w:type="dxa"/>
          </w:tcPr>
          <w:p w14:paraId="4AE0D7A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DC77E3">
              <w:t>0,1</w:t>
            </w:r>
          </w:p>
        </w:tc>
        <w:tc>
          <w:tcPr>
            <w:tcW w:w="1134" w:type="dxa"/>
          </w:tcPr>
          <w:p w14:paraId="2EBE2F0F"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25</w:t>
            </w:r>
          </w:p>
        </w:tc>
        <w:tc>
          <w:tcPr>
            <w:tcW w:w="1134" w:type="dxa"/>
          </w:tcPr>
          <w:p w14:paraId="512022EC"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6,2</w:t>
            </w:r>
          </w:p>
        </w:tc>
        <w:tc>
          <w:tcPr>
            <w:tcW w:w="1134" w:type="dxa"/>
          </w:tcPr>
          <w:p w14:paraId="58E894B8"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DC77E3">
              <w:t>1</w:t>
            </w:r>
          </w:p>
        </w:tc>
        <w:tc>
          <w:tcPr>
            <w:tcW w:w="1134" w:type="dxa"/>
          </w:tcPr>
          <w:p w14:paraId="6D9E40A4" w14:textId="77777777" w:rsidR="00F04F94" w:rsidRPr="00DC77E3"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DC77E3">
              <w:t>0,3</w:t>
            </w:r>
          </w:p>
        </w:tc>
      </w:tr>
    </w:tbl>
    <w:p w14:paraId="2F211410" w14:textId="77777777" w:rsidR="00F04F94" w:rsidRPr="00DC77E3" w:rsidRDefault="00F04F94" w:rsidP="00717020">
      <w:pPr>
        <w:pStyle w:val="Tablefin"/>
        <w:rPr>
          <w:lang w:val="fr-FR"/>
        </w:rPr>
      </w:pPr>
    </w:p>
    <w:p w14:paraId="230B8228" w14:textId="77777777" w:rsidR="00F04F94" w:rsidRPr="00DC77E3" w:rsidRDefault="00F04F94" w:rsidP="000C3976">
      <w:r w:rsidRPr="00DC77E3">
        <w:t>La présente Annexe ne considère que l'influence de la troposphère sur le signal désiré en relation avec la planification. Les questions de brouillage sont traitées dans des Recommandations distinctes, notamment:</w:t>
      </w:r>
    </w:p>
    <w:p w14:paraId="0B8CF1EE" w14:textId="77777777" w:rsidR="00F04F94" w:rsidRPr="00DC77E3" w:rsidRDefault="00F04F94" w:rsidP="000C3976">
      <w:pPr>
        <w:pStyle w:val="enumlev1"/>
      </w:pPr>
      <w:r w:rsidRPr="00DC77E3">
        <w:t>–</w:t>
      </w:r>
      <w:r w:rsidRPr="00DC77E3">
        <w:tab/>
        <w:t>dans la Recommandation UIT-R P.452, le brouillage entre stations terriennes et stations de Terre;</w:t>
      </w:r>
    </w:p>
    <w:p w14:paraId="3929F02F" w14:textId="77777777" w:rsidR="00F04F94" w:rsidRPr="00DC77E3" w:rsidRDefault="00F04F94" w:rsidP="000C3976">
      <w:pPr>
        <w:pStyle w:val="enumlev1"/>
      </w:pPr>
      <w:r w:rsidRPr="00DC77E3">
        <w:t>–</w:t>
      </w:r>
      <w:r w:rsidRPr="00DC77E3">
        <w:tab/>
        <w:t>dans la Recommandation UIT-R P.619, le brouillage causé et subi par les stations spatiales;</w:t>
      </w:r>
    </w:p>
    <w:p w14:paraId="18F001CF" w14:textId="77777777" w:rsidR="00F04F94" w:rsidRPr="00DC77E3" w:rsidRDefault="00F04F94" w:rsidP="000C3976">
      <w:pPr>
        <w:pStyle w:val="enumlev1"/>
      </w:pPr>
      <w:r w:rsidRPr="00DC77E3">
        <w:t>–</w:t>
      </w:r>
      <w:r w:rsidRPr="00DC77E3">
        <w:tab/>
        <w:t>dans la Recommandation UIT-R P.1412, la coordination bidirectionnelle des stations terriennes.</w:t>
      </w:r>
    </w:p>
    <w:p w14:paraId="4A8227A8" w14:textId="77777777" w:rsidR="00F04F94" w:rsidRPr="00DC77E3" w:rsidRDefault="00F04F94" w:rsidP="000C3976">
      <w:r w:rsidRPr="00DC77E3">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14:paraId="7E38407A" w14:textId="77777777" w:rsidR="00F04F94" w:rsidRPr="00DC77E3" w:rsidRDefault="00F04F94" w:rsidP="000C3976">
      <w:r w:rsidRPr="00DC77E3">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14:paraId="4F0E9077" w14:textId="77777777" w:rsidR="00F04F94" w:rsidRPr="00DC77E3" w:rsidRDefault="00F04F94" w:rsidP="000C3976">
      <w:r w:rsidRPr="00DC77E3">
        <w:t>Dans la mesure du possible, les méthodes de prévision exposées dans cette Annexe ont été testées par rapport aux données mesurées extraites des banques de données de la Commission d'études 3 des radiocommunications (voir la Recommandation UIT-R P.311).</w:t>
      </w:r>
    </w:p>
    <w:p w14:paraId="7CC900B7" w14:textId="77777777" w:rsidR="00F04F94" w:rsidRPr="00DC77E3" w:rsidRDefault="00F04F94" w:rsidP="000C3976">
      <w:pPr>
        <w:pStyle w:val="Heading1"/>
      </w:pPr>
      <w:bookmarkStart w:id="10" w:name="_Toc164937575"/>
      <w:bookmarkStart w:id="11" w:name="_Toc164937765"/>
      <w:r w:rsidRPr="00DC77E3">
        <w:t>2</w:t>
      </w:r>
      <w:r w:rsidRPr="00DC77E3">
        <w:tab/>
        <w:t>Affaiblissement de propagation</w:t>
      </w:r>
      <w:bookmarkEnd w:id="10"/>
      <w:bookmarkEnd w:id="11"/>
    </w:p>
    <w:p w14:paraId="462D645E" w14:textId="77777777" w:rsidR="00F04F94" w:rsidRPr="00DC77E3" w:rsidRDefault="00F04F94" w:rsidP="000C3976">
      <w:r w:rsidRPr="00DC77E3">
        <w:t>L'affaiblissement de propagation sur un trajet Terre-espace, rapporté à l'affaiblissement en espace libre, est la somme des différentes contributions suivantes:</w:t>
      </w:r>
    </w:p>
    <w:p w14:paraId="5670359A" w14:textId="77777777" w:rsidR="00F04F94" w:rsidRPr="00DC77E3" w:rsidRDefault="00F04F94" w:rsidP="000C3976">
      <w:pPr>
        <w:pStyle w:val="enumlev1"/>
      </w:pPr>
      <w:r w:rsidRPr="00DC77E3">
        <w:t>–</w:t>
      </w:r>
      <w:r w:rsidRPr="00DC77E3">
        <w:tab/>
        <w:t>affaiblissement dû aux gaz atmosphériques;</w:t>
      </w:r>
    </w:p>
    <w:p w14:paraId="29C52B6A" w14:textId="77777777" w:rsidR="00F04F94" w:rsidRPr="00DC77E3" w:rsidRDefault="00F04F94" w:rsidP="000C3976">
      <w:pPr>
        <w:pStyle w:val="enumlev1"/>
      </w:pPr>
      <w:r w:rsidRPr="00DC77E3">
        <w:t>–</w:t>
      </w:r>
      <w:r w:rsidRPr="00DC77E3">
        <w:tab/>
        <w:t>affaiblissement dû à la pluie, aux autres précipitations et aux nuages;</w:t>
      </w:r>
    </w:p>
    <w:p w14:paraId="0C1F4C84" w14:textId="77777777" w:rsidR="00F04F94" w:rsidRPr="00DC77E3" w:rsidRDefault="00F04F94" w:rsidP="000C3976">
      <w:pPr>
        <w:pStyle w:val="enumlev1"/>
      </w:pPr>
      <w:r w:rsidRPr="00DC77E3">
        <w:t>–</w:t>
      </w:r>
      <w:r w:rsidRPr="00DC77E3">
        <w:tab/>
        <w:t>focalisation et défocalisation;</w:t>
      </w:r>
    </w:p>
    <w:p w14:paraId="27C7109D" w14:textId="77777777" w:rsidR="00F04F94" w:rsidRPr="00DC77E3" w:rsidRDefault="00F04F94" w:rsidP="000C3976">
      <w:pPr>
        <w:pStyle w:val="enumlev1"/>
      </w:pPr>
      <w:r w:rsidRPr="00DC77E3">
        <w:t>–</w:t>
      </w:r>
      <w:r w:rsidRPr="00DC77E3">
        <w:tab/>
        <w:t>réduction du gain de l'antenne due au défaut de cohérence du front de l'onde;</w:t>
      </w:r>
    </w:p>
    <w:p w14:paraId="1AD51467" w14:textId="77777777" w:rsidR="00F04F94" w:rsidRPr="00DC77E3" w:rsidRDefault="00F04F94" w:rsidP="000C3976">
      <w:pPr>
        <w:pStyle w:val="enumlev1"/>
      </w:pPr>
      <w:r w:rsidRPr="00DC77E3">
        <w:t>–</w:t>
      </w:r>
      <w:r w:rsidRPr="00DC77E3">
        <w:tab/>
        <w:t>effets de la scintillation et de la propagation par trajets multiples;</w:t>
      </w:r>
    </w:p>
    <w:p w14:paraId="7B7C8430" w14:textId="77777777" w:rsidR="00F04F94" w:rsidRPr="00DC77E3" w:rsidRDefault="00F04F94" w:rsidP="000C3976">
      <w:pPr>
        <w:pStyle w:val="enumlev1"/>
      </w:pPr>
      <w:r w:rsidRPr="00DC77E3">
        <w:t>–</w:t>
      </w:r>
      <w:r w:rsidRPr="00DC77E3">
        <w:tab/>
        <w:t>affaiblissement dû aux tempêtes de sable et de poussière.</w:t>
      </w:r>
    </w:p>
    <w:p w14:paraId="72E81E4B" w14:textId="77777777" w:rsidR="00F04F94" w:rsidRPr="00DC77E3" w:rsidRDefault="00F04F94" w:rsidP="008A4C75">
      <w:pPr>
        <w:keepNext/>
        <w:keepLines/>
      </w:pPr>
      <w:r w:rsidRPr="00DC77E3">
        <w:lastRenderedPageBreak/>
        <w:t>Chacune de ces contributions a ses propres caractéristiques en fonction de la fréquence, de l'emplacement géographique et de l'angle d'élévation. En règle générale, à des angles d'élévation supérieurs à 10°,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14:paraId="4DDF2300" w14:textId="77777777" w:rsidR="00F04F94" w:rsidRPr="00DC77E3" w:rsidRDefault="00F04F94" w:rsidP="000C3976">
      <w:r w:rsidRPr="00DC77E3">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14:paraId="044E854E" w14:textId="77777777" w:rsidR="00F04F94" w:rsidRPr="00DC77E3" w:rsidRDefault="00F04F94" w:rsidP="000C3976">
      <w:pPr>
        <w:pStyle w:val="Heading2"/>
      </w:pPr>
      <w:bookmarkStart w:id="12" w:name="_Toc392317502"/>
      <w:bookmarkStart w:id="13" w:name="_Toc164937576"/>
      <w:bookmarkStart w:id="14" w:name="_Toc164937766"/>
      <w:r w:rsidRPr="00DC77E3">
        <w:t>2.1</w:t>
      </w:r>
      <w:r w:rsidRPr="00DC77E3">
        <w:tab/>
        <w:t>Affaiblissement dû aux gaz atmosphériques</w:t>
      </w:r>
      <w:bookmarkEnd w:id="12"/>
      <w:bookmarkEnd w:id="13"/>
      <w:bookmarkEnd w:id="14"/>
    </w:p>
    <w:p w14:paraId="535CADB1" w14:textId="77777777" w:rsidR="00F04F94" w:rsidRPr="00DC77E3" w:rsidRDefault="00F04F94" w:rsidP="002343D9">
      <w:pPr>
        <w:rPr>
          <w:bCs/>
        </w:rPr>
      </w:pPr>
      <w:r w:rsidRPr="00DC77E3">
        <w:t xml:space="preserve">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 GHz, il est normalement négligeable. Son importance augmente avec la fréquence au-dessus de 10 GHz, spécialement aux faibles angles d'élévation. </w:t>
      </w:r>
      <w:r w:rsidRPr="00DC77E3">
        <w:rPr>
          <w:bCs/>
        </w:rPr>
        <w:t>L'Annexe 1 de la Recommandation UIT</w:t>
      </w:r>
      <w:r w:rsidRPr="00DC77E3">
        <w:rPr>
          <w:bCs/>
        </w:rPr>
        <w:noBreakHyphen/>
        <w:t>R P.676 fournit une méthode de calcul exact pour le calcul de l'affaiblissement dû aux gaz, tandis que l'Annexe 2 propose une méthode de calcul approché pour des fréquences allant jusqu'à 350 GHz.</w:t>
      </w:r>
    </w:p>
    <w:p w14:paraId="25804D86" w14:textId="77777777" w:rsidR="00F04F94" w:rsidRPr="00DC77E3" w:rsidRDefault="00F04F94" w:rsidP="002343D9">
      <w:r w:rsidRPr="00DC77E3">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 UIT-R P.836).</w:t>
      </w:r>
      <w:bookmarkStart w:id="15" w:name="_Toc392317505"/>
    </w:p>
    <w:p w14:paraId="462AC893" w14:textId="77777777" w:rsidR="00F04F94" w:rsidRPr="00DC77E3" w:rsidRDefault="00F04F94" w:rsidP="000C3976">
      <w:pPr>
        <w:pStyle w:val="Heading2"/>
      </w:pPr>
      <w:bookmarkStart w:id="16" w:name="_Toc164937577"/>
      <w:bookmarkStart w:id="17" w:name="_Toc164937767"/>
      <w:r w:rsidRPr="00DC77E3">
        <w:t>2.2</w:t>
      </w:r>
      <w:r w:rsidRPr="00DC77E3">
        <w:tab/>
        <w:t>Affaiblissement dû aux précipitations et aux nuages</w:t>
      </w:r>
      <w:bookmarkEnd w:id="15"/>
      <w:bookmarkEnd w:id="16"/>
      <w:bookmarkEnd w:id="17"/>
    </w:p>
    <w:p w14:paraId="725D8066" w14:textId="77777777" w:rsidR="00F04F94" w:rsidRPr="00DC77E3" w:rsidRDefault="00F04F94" w:rsidP="000C3976">
      <w:pPr>
        <w:pStyle w:val="Heading3"/>
      </w:pPr>
      <w:bookmarkStart w:id="18" w:name="_Toc392317506"/>
      <w:bookmarkStart w:id="19" w:name="_Toc164937578"/>
      <w:r w:rsidRPr="00DC77E3">
        <w:t>2.2.1</w:t>
      </w:r>
      <w:r w:rsidRPr="00DC77E3">
        <w:tab/>
        <w:t>Prévision des statistiques d'affaiblissement pour une année moyenne</w:t>
      </w:r>
      <w:bookmarkEnd w:id="18"/>
      <w:bookmarkEnd w:id="19"/>
    </w:p>
    <w:p w14:paraId="0813B076" w14:textId="77777777" w:rsidR="00F04F94" w:rsidRPr="00DC77E3" w:rsidRDefault="00F04F94" w:rsidP="000C3976">
      <w:r w:rsidRPr="00DC77E3">
        <w:t>Le § 2.2.1.1 présente la méthode générale permettant de prévoir l'affaiblissement dû aux précipitations et aux nuages sur un trajet de propagation oblique. Le § 2.2.1.2 décrit la méthode permettant de prévoir la probabilité d'un affaiblissement dû à la pluie différent de zéro sur un trajet oblique.</w:t>
      </w:r>
    </w:p>
    <w:p w14:paraId="76654574" w14:textId="77777777" w:rsidR="00F04F94" w:rsidRPr="00DC77E3" w:rsidRDefault="00F04F94" w:rsidP="000C3976">
      <w:r w:rsidRPr="00DC77E3">
        <w:t>Si on dispose de données statistiques fiables à long terme de l'affaiblissement qui ont été mesurées à un angle d'élévation et à une fréquence ou à des fréquences différents de ceux pour lesquels une prévision est nécessaire, il est souvent préférable de transposer ces informations à l'angle d'élévation et à la fréquence en question, plutôt que de recourir à la méthode générale. La méthode recommandée de transposition en fréquence se trouve au § 2.2.1.3.</w:t>
      </w:r>
    </w:p>
    <w:p w14:paraId="262661E3" w14:textId="77777777" w:rsidR="00F04F94" w:rsidRPr="00DC77E3" w:rsidRDefault="00F04F94" w:rsidP="000C3976">
      <w:r w:rsidRPr="00DC77E3">
        <w:t>On peut évaluer les effets de la diversité d'emplacement à l'aide de la méthode décrite au § 2.2.4.</w:t>
      </w:r>
    </w:p>
    <w:p w14:paraId="298606ED" w14:textId="77777777" w:rsidR="00F04F94" w:rsidRPr="00DC77E3" w:rsidRDefault="00F04F94" w:rsidP="008A4C75">
      <w:pPr>
        <w:pStyle w:val="Heading4"/>
        <w:keepNext w:val="0"/>
        <w:keepLines w:val="0"/>
      </w:pPr>
      <w:r w:rsidRPr="00DC77E3">
        <w:t>2.2.1.1</w:t>
      </w:r>
      <w:r w:rsidRPr="00DC77E3">
        <w:tab/>
        <w:t>Calcul des statistiques à long terme de l'affaiblissement dû à la pluie d'après le taux de précipitation ponctuel</w:t>
      </w:r>
    </w:p>
    <w:p w14:paraId="15C47430" w14:textId="77777777" w:rsidR="00F04F94" w:rsidRPr="00DC77E3" w:rsidRDefault="00F04F94" w:rsidP="008A4C75">
      <w:r w:rsidRPr="00DC77E3">
        <w:t>La méthode suivante fournit une estimation des statistiques à long terme de l'affaiblissement dû à la pluie sur un trajet oblique, à un emplacement donné pour les fréquences jusqu'à 55 GHz. Elle exige les paramètres ci-après:</w:t>
      </w:r>
    </w:p>
    <w:p w14:paraId="2CAA10DB" w14:textId="77777777" w:rsidR="00F04F94" w:rsidRPr="00DC77E3" w:rsidRDefault="00F04F94" w:rsidP="008A4C75">
      <w:pPr>
        <w:pStyle w:val="Equationlegend"/>
        <w:rPr>
          <w:lang w:val="fr-FR"/>
        </w:rPr>
      </w:pPr>
      <w:r w:rsidRPr="00DC77E3">
        <w:rPr>
          <w:i/>
          <w:lang w:val="fr-FR"/>
        </w:rPr>
        <w:tab/>
        <w:t>R</w:t>
      </w:r>
      <w:r w:rsidRPr="00DC77E3">
        <w:rPr>
          <w:vertAlign w:val="subscript"/>
          <w:lang w:val="fr-FR"/>
        </w:rPr>
        <w:t>0,01</w:t>
      </w:r>
      <w:r w:rsidRPr="00DC77E3">
        <w:rPr>
          <w:lang w:val="fr-FR"/>
        </w:rPr>
        <w:t>:</w:t>
      </w:r>
      <w:r w:rsidRPr="00DC77E3">
        <w:rPr>
          <w:lang w:val="fr-FR"/>
        </w:rPr>
        <w:tab/>
        <w:t>intensité de précipitation ponctuelle pour l'emplacement pour 0,01% d'une année moyenne (mm/h)</w:t>
      </w:r>
    </w:p>
    <w:p w14:paraId="13557CF9" w14:textId="77777777" w:rsidR="00F04F94" w:rsidRPr="00DC77E3" w:rsidRDefault="00F04F94" w:rsidP="008A4C75">
      <w:pPr>
        <w:pStyle w:val="Equationlegend"/>
        <w:rPr>
          <w:lang w:val="fr-FR"/>
        </w:rPr>
      </w:pPr>
      <w:r w:rsidRPr="00DC77E3">
        <w:rPr>
          <w:i/>
          <w:lang w:val="fr-FR"/>
        </w:rPr>
        <w:tab/>
        <w:t>h</w:t>
      </w:r>
      <w:r w:rsidRPr="00DC77E3">
        <w:rPr>
          <w:i/>
          <w:iCs/>
          <w:vertAlign w:val="subscript"/>
          <w:lang w:val="fr-FR"/>
        </w:rPr>
        <w:t>s</w:t>
      </w:r>
      <w:r w:rsidRPr="00DC77E3">
        <w:rPr>
          <w:lang w:val="fr-FR"/>
        </w:rPr>
        <w:t>:</w:t>
      </w:r>
      <w:r w:rsidRPr="00DC77E3">
        <w:rPr>
          <w:lang w:val="fr-FR"/>
        </w:rPr>
        <w:tab/>
        <w:t>altitude de la station terrienne par rapport au niveau moyen de la mer (km)</w:t>
      </w:r>
    </w:p>
    <w:p w14:paraId="51A82703" w14:textId="77777777" w:rsidR="00F04F94" w:rsidRPr="00DC77E3" w:rsidRDefault="00F04F94" w:rsidP="008A4C75">
      <w:pPr>
        <w:pStyle w:val="Equationlegend"/>
        <w:rPr>
          <w:lang w:val="fr-FR"/>
        </w:rPr>
      </w:pPr>
      <w:r w:rsidRPr="00DC77E3">
        <w:rPr>
          <w:lang w:val="fr-FR"/>
        </w:rPr>
        <w:tab/>
      </w:r>
      <w:r w:rsidRPr="00DC77E3">
        <w:rPr>
          <w:lang w:val="fr-FR"/>
        </w:rPr>
        <w:sym w:font="Symbol" w:char="F071"/>
      </w:r>
      <w:r w:rsidRPr="00DC77E3">
        <w:rPr>
          <w:lang w:val="fr-FR"/>
        </w:rPr>
        <w:t>:</w:t>
      </w:r>
      <w:r w:rsidRPr="00DC77E3">
        <w:rPr>
          <w:lang w:val="fr-FR"/>
        </w:rPr>
        <w:tab/>
        <w:t>angle d'élévation (degrés)</w:t>
      </w:r>
    </w:p>
    <w:p w14:paraId="3AED6DAA" w14:textId="77777777" w:rsidR="00F04F94" w:rsidRPr="00DC77E3" w:rsidRDefault="00F04F94" w:rsidP="008A4C75">
      <w:pPr>
        <w:pStyle w:val="Equationlegend"/>
        <w:rPr>
          <w:lang w:val="fr-FR"/>
        </w:rPr>
      </w:pPr>
      <w:r w:rsidRPr="00DC77E3">
        <w:rPr>
          <w:lang w:val="fr-FR"/>
        </w:rPr>
        <w:lastRenderedPageBreak/>
        <w:tab/>
      </w:r>
      <w:r w:rsidRPr="00DC77E3">
        <w:rPr>
          <w:lang w:val="fr-FR"/>
        </w:rPr>
        <w:sym w:font="Symbol" w:char="F06A"/>
      </w:r>
      <w:r w:rsidRPr="00DC77E3">
        <w:rPr>
          <w:lang w:val="fr-FR"/>
        </w:rPr>
        <w:t>:</w:t>
      </w:r>
      <w:r w:rsidRPr="00DC77E3">
        <w:rPr>
          <w:lang w:val="fr-FR"/>
        </w:rPr>
        <w:tab/>
        <w:t>latitude de la station terrienne (degrés)</w:t>
      </w:r>
    </w:p>
    <w:p w14:paraId="4194E8DA" w14:textId="77777777" w:rsidR="00F04F94" w:rsidRPr="00DC77E3" w:rsidRDefault="00F04F94" w:rsidP="008A4C75">
      <w:pPr>
        <w:pStyle w:val="Equationlegend"/>
        <w:rPr>
          <w:lang w:val="fr-FR"/>
        </w:rPr>
      </w:pPr>
      <w:r w:rsidRPr="00DC77E3">
        <w:rPr>
          <w:lang w:val="fr-FR"/>
        </w:rPr>
        <w:tab/>
      </w:r>
      <w:r w:rsidRPr="00DC77E3">
        <w:rPr>
          <w:i/>
          <w:lang w:val="fr-FR"/>
        </w:rPr>
        <w:t>f</w:t>
      </w:r>
      <w:r w:rsidRPr="00DC77E3">
        <w:rPr>
          <w:lang w:val="fr-FR"/>
        </w:rPr>
        <w:t>:</w:t>
      </w:r>
      <w:r w:rsidRPr="00DC77E3">
        <w:rPr>
          <w:lang w:val="fr-FR"/>
        </w:rPr>
        <w:tab/>
        <w:t>fréquence (GHz)</w:t>
      </w:r>
    </w:p>
    <w:p w14:paraId="08B5C1B9" w14:textId="77777777" w:rsidR="00F04F94" w:rsidRPr="00DC77E3" w:rsidRDefault="00F04F94" w:rsidP="008A4C75">
      <w:pPr>
        <w:pStyle w:val="Equationlegend"/>
        <w:rPr>
          <w:lang w:val="fr-FR"/>
        </w:rPr>
      </w:pPr>
      <w:r w:rsidRPr="00DC77E3">
        <w:rPr>
          <w:lang w:val="fr-FR"/>
        </w:rPr>
        <w:tab/>
      </w:r>
      <w:r w:rsidRPr="00DC77E3">
        <w:rPr>
          <w:i/>
          <w:lang w:val="fr-FR"/>
        </w:rPr>
        <w:t>R</w:t>
      </w:r>
      <w:r w:rsidRPr="00DC77E3">
        <w:rPr>
          <w:i/>
          <w:iCs/>
          <w:vertAlign w:val="subscript"/>
          <w:lang w:val="fr-FR"/>
        </w:rPr>
        <w:t>e</w:t>
      </w:r>
      <w:r w:rsidRPr="00DC77E3">
        <w:rPr>
          <w:lang w:val="fr-FR"/>
        </w:rPr>
        <w:t>:</w:t>
      </w:r>
      <w:r w:rsidRPr="00DC77E3">
        <w:rPr>
          <w:lang w:val="fr-FR"/>
        </w:rPr>
        <w:tab/>
        <w:t>rayon effectif de la Terre (8</w:t>
      </w:r>
      <w:r w:rsidRPr="00DC77E3">
        <w:rPr>
          <w:rFonts w:ascii="Tms Rmn" w:hAnsi="Tms Rmn"/>
          <w:sz w:val="12"/>
          <w:lang w:val="fr-FR"/>
        </w:rPr>
        <w:t> </w:t>
      </w:r>
      <w:r w:rsidRPr="00DC77E3">
        <w:rPr>
          <w:lang w:val="fr-FR"/>
        </w:rPr>
        <w:t>500 km).</w:t>
      </w:r>
    </w:p>
    <w:p w14:paraId="3FD59778" w14:textId="77777777" w:rsidR="00F04F94" w:rsidRPr="00DC77E3" w:rsidRDefault="00F04F94" w:rsidP="004C1368">
      <w:r w:rsidRPr="00DC77E3">
        <w:t>En l'absence de données locales relatives à l'altitude de la station terrienne au-dessus du niveau moyen de la mer, cette altitude pourra être déterminée à partir de la carte topographique figurant dans la Recommandation UIT-R P.1511.</w:t>
      </w:r>
    </w:p>
    <w:p w14:paraId="0020B874" w14:textId="77777777" w:rsidR="00F04F94" w:rsidRPr="00DC77E3" w:rsidRDefault="00F04F94" w:rsidP="004C1368">
      <w:r w:rsidRPr="00DC77E3">
        <w:t>La Figure 1 donne une représentation schématique.</w:t>
      </w:r>
    </w:p>
    <w:p w14:paraId="0250F62A" w14:textId="77777777" w:rsidR="00F04F94" w:rsidRPr="00DC77E3" w:rsidRDefault="00F04F94" w:rsidP="001E320E">
      <w:pPr>
        <w:pStyle w:val="FigureNo"/>
      </w:pPr>
      <w:r w:rsidRPr="00DC77E3">
        <w:t>figure 1</w:t>
      </w:r>
    </w:p>
    <w:p w14:paraId="77004953" w14:textId="77777777" w:rsidR="00F04F94" w:rsidRPr="00DC77E3" w:rsidRDefault="00F04F94" w:rsidP="001E320E">
      <w:pPr>
        <w:pStyle w:val="Figuretitle"/>
      </w:pPr>
      <w:r w:rsidRPr="00DC77E3">
        <w:t>Représentation schématique d'un trajet Terre-espace donnant les paramètres</w:t>
      </w:r>
      <w:r w:rsidRPr="00DC77E3">
        <w:br/>
        <w:t>nécessaires au processus de prévision de l'affaiblissement</w:t>
      </w:r>
    </w:p>
    <w:p w14:paraId="6109F9D6" w14:textId="77777777" w:rsidR="00F04F94" w:rsidRPr="00DC77E3" w:rsidRDefault="00F04F94" w:rsidP="001E320E">
      <w:pPr>
        <w:pStyle w:val="Figure"/>
      </w:pPr>
      <w:r w:rsidRPr="00DC77E3">
        <w:object w:dxaOrig="3552" w:dyaOrig="2626" w14:anchorId="65DA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254.15pt" o:ole="">
            <v:imagedata r:id="rId22" o:title=""/>
          </v:shape>
          <o:OLEObject Type="Embed" ProgID="CorelDRAW.Graphic.14" ShapeID="_x0000_i1025" DrawAspect="Content" ObjectID="_1781523233" r:id="rId23"/>
        </w:object>
      </w:r>
    </w:p>
    <w:p w14:paraId="56C27B1B" w14:textId="77777777" w:rsidR="00F04F94" w:rsidRPr="00DC77E3" w:rsidRDefault="00F04F94" w:rsidP="000C3976">
      <w:pPr>
        <w:pStyle w:val="Normalaftertitle"/>
        <w:keepNext/>
        <w:keepLines/>
      </w:pPr>
      <w:r w:rsidRPr="00DC77E3">
        <w:rPr>
          <w:i/>
        </w:rPr>
        <w:t>Étape 1</w:t>
      </w:r>
      <w:r w:rsidRPr="00DC77E3">
        <w:rPr>
          <w:iCs/>
        </w:rPr>
        <w:t>:</w:t>
      </w:r>
      <w:r w:rsidRPr="00DC77E3">
        <w:tab/>
        <w:t xml:space="preserve">Déterminer la hauteur de pluie, </w:t>
      </w:r>
      <w:r w:rsidRPr="00DC77E3">
        <w:rPr>
          <w:i/>
        </w:rPr>
        <w:t>h</w:t>
      </w:r>
      <w:r w:rsidRPr="00DC77E3">
        <w:rPr>
          <w:i/>
          <w:iCs/>
          <w:vertAlign w:val="subscript"/>
        </w:rPr>
        <w:t>R</w:t>
      </w:r>
      <w:r w:rsidRPr="00DC77E3">
        <w:t>, donnée dans la Recommandation UIT-R P.839:</w:t>
      </w:r>
    </w:p>
    <w:p w14:paraId="7DF99804" w14:textId="77777777" w:rsidR="00F04F94" w:rsidRPr="00DC77E3" w:rsidRDefault="00F04F94" w:rsidP="000C3976">
      <w:pPr>
        <w:keepNext/>
        <w:keepLines/>
      </w:pPr>
      <w:r w:rsidRPr="00DC77E3">
        <w:rPr>
          <w:i/>
        </w:rPr>
        <w:t>Étape 2</w:t>
      </w:r>
      <w:r w:rsidRPr="00DC77E3">
        <w:rPr>
          <w:iCs/>
        </w:rPr>
        <w:t>:</w:t>
      </w:r>
      <w:r w:rsidRPr="00DC77E3">
        <w:tab/>
        <w:t xml:space="preserve">Pour </w:t>
      </w:r>
      <w:r w:rsidRPr="00DC77E3">
        <w:sym w:font="Symbol" w:char="F071"/>
      </w:r>
      <w:r w:rsidRPr="00DC77E3">
        <w:t xml:space="preserve"> ≥ 5°, calculer la longueur du trajet oblique, </w:t>
      </w:r>
      <w:r w:rsidRPr="00DC77E3">
        <w:rPr>
          <w:i/>
        </w:rPr>
        <w:t>L</w:t>
      </w:r>
      <w:r w:rsidRPr="00DC77E3">
        <w:rPr>
          <w:i/>
          <w:iCs/>
          <w:vertAlign w:val="subscript"/>
        </w:rPr>
        <w:t>s</w:t>
      </w:r>
      <w:r w:rsidRPr="00DC77E3">
        <w:t>, en dessous de la hauteur de pluie à l'aide de la formule:</w:t>
      </w:r>
    </w:p>
    <w:p w14:paraId="6B49D028" w14:textId="77777777" w:rsidR="00F04F94" w:rsidRPr="00DC77E3" w:rsidRDefault="00F04F94" w:rsidP="000C3976">
      <w:pPr>
        <w:pStyle w:val="Equation"/>
      </w:pPr>
      <w:bookmarkStart w:id="20" w:name="F006"/>
      <w:r w:rsidRPr="00DC77E3">
        <w:tab/>
      </w:r>
      <w:r w:rsidRPr="00DC77E3">
        <w:tab/>
      </w:r>
      <w:r w:rsidRPr="00DC77E3">
        <w:rPr>
          <w:position w:val="-24"/>
          <w:sz w:val="20"/>
        </w:rPr>
        <w:object w:dxaOrig="2580" w:dyaOrig="639" w14:anchorId="7A7B5862">
          <v:shape id="_x0000_i1026" type="#_x0000_t75" style="width:115pt;height:30.1pt" o:ole="" fillcolor="window">
            <v:imagedata r:id="rId24" o:title=""/>
          </v:shape>
          <o:OLEObject Type="Embed" ProgID="Equation.3" ShapeID="_x0000_i1026" DrawAspect="Content" ObjectID="_1781523234" r:id="rId25"/>
        </w:object>
      </w:r>
      <w:r w:rsidRPr="00DC77E3">
        <w:tab/>
        <w:t>(1)</w:t>
      </w:r>
      <w:bookmarkEnd w:id="20"/>
    </w:p>
    <w:p w14:paraId="09C36E5E" w14:textId="77777777" w:rsidR="00F04F94" w:rsidRPr="00DC77E3" w:rsidRDefault="00F04F94" w:rsidP="008A4C75">
      <w:r w:rsidRPr="00DC77E3">
        <w:t xml:space="preserve">Pour </w:t>
      </w:r>
      <w:r w:rsidRPr="00DC77E3">
        <w:sym w:font="Symbol" w:char="F071"/>
      </w:r>
      <w:r w:rsidRPr="00DC77E3">
        <w:t xml:space="preserve"> &lt; 5°, l'équation suivante est utilisée:</w:t>
      </w:r>
    </w:p>
    <w:p w14:paraId="296DCBEA" w14:textId="77777777" w:rsidR="00F04F94" w:rsidRPr="00DC77E3" w:rsidRDefault="00F04F94" w:rsidP="008A4C75">
      <w:pPr>
        <w:pStyle w:val="Blanc"/>
        <w:keepNext w:val="0"/>
        <w:keepLines w:val="0"/>
        <w:rPr>
          <w:lang w:val="fr-FR"/>
        </w:rPr>
      </w:pPr>
      <w:bookmarkStart w:id="21" w:name="F007"/>
    </w:p>
    <w:p w14:paraId="74349996" w14:textId="77777777" w:rsidR="00F04F94" w:rsidRPr="00DC77E3" w:rsidRDefault="00F04F94" w:rsidP="008A4C75">
      <w:pPr>
        <w:pStyle w:val="Equation"/>
      </w:pPr>
      <w:r w:rsidRPr="00DC77E3">
        <w:tab/>
      </w:r>
      <w:r w:rsidRPr="00DC77E3">
        <w:tab/>
      </w:r>
      <w:r w:rsidRPr="00DC77E3">
        <w:rPr>
          <w:position w:val="-76"/>
          <w:sz w:val="20"/>
        </w:rPr>
        <w:object w:dxaOrig="4680" w:dyaOrig="1140" w14:anchorId="68FAA494">
          <v:shape id="_x0000_i1027" type="#_x0000_t75" style="width:220.85pt;height:53.75pt" o:ole="" fillcolor="window">
            <v:imagedata r:id="rId26" o:title=""/>
          </v:shape>
          <o:OLEObject Type="Embed" ProgID="Equation.3" ShapeID="_x0000_i1027" DrawAspect="Content" ObjectID="_1781523235" r:id="rId27"/>
        </w:object>
      </w:r>
      <w:r w:rsidRPr="00DC77E3">
        <w:tab/>
        <w:t>(</w:t>
      </w:r>
      <w:r w:rsidRPr="00DC77E3">
        <w:rPr>
          <w:bCs/>
        </w:rPr>
        <w:t>2</w:t>
      </w:r>
      <w:r w:rsidRPr="00DC77E3">
        <w:t>)</w:t>
      </w:r>
      <w:bookmarkEnd w:id="21"/>
    </w:p>
    <w:p w14:paraId="20F4F792" w14:textId="77777777" w:rsidR="00F04F94" w:rsidRPr="00DC77E3" w:rsidRDefault="00F04F94" w:rsidP="008A4C75">
      <w:pPr>
        <w:pStyle w:val="Blanc"/>
        <w:keepNext w:val="0"/>
        <w:keepLines w:val="0"/>
        <w:rPr>
          <w:lang w:val="fr-FR"/>
        </w:rPr>
      </w:pPr>
    </w:p>
    <w:p w14:paraId="70CA5B0D" w14:textId="77777777" w:rsidR="00F04F94" w:rsidRPr="00DC77E3" w:rsidRDefault="00F04F94" w:rsidP="008A4C75">
      <w:pPr>
        <w:pStyle w:val="Equation"/>
      </w:pPr>
      <w:r w:rsidRPr="00DC77E3">
        <w:t xml:space="preserve">Si </w:t>
      </w:r>
      <w:r w:rsidRPr="00DC77E3">
        <w:rPr>
          <w:i/>
          <w:iCs/>
        </w:rPr>
        <w:t>h</w:t>
      </w:r>
      <w:r w:rsidRPr="00DC77E3">
        <w:rPr>
          <w:i/>
          <w:iCs/>
          <w:vertAlign w:val="subscript"/>
        </w:rPr>
        <w:t>R</w:t>
      </w:r>
      <w:r w:rsidRPr="00DC77E3">
        <w:rPr>
          <w:i/>
          <w:iCs/>
        </w:rPr>
        <w:t xml:space="preserve"> – h</w:t>
      </w:r>
      <w:r w:rsidRPr="00DC77E3">
        <w:rPr>
          <w:i/>
          <w:iCs/>
          <w:vertAlign w:val="subscript"/>
        </w:rPr>
        <w:t>s</w:t>
      </w:r>
      <w:r w:rsidRPr="00DC77E3">
        <w:t xml:space="preserve"> est inférieur ou égal à zéro, l'affaiblissement prévu dû à la pluie pour tout pourcentage de temps est nul et les étapes suivantes ne sont pas nécessaires.</w:t>
      </w:r>
    </w:p>
    <w:p w14:paraId="1E13F8B6" w14:textId="77777777" w:rsidR="00F04F94" w:rsidRPr="00DC77E3" w:rsidRDefault="00F04F94" w:rsidP="008A4C75">
      <w:pPr>
        <w:keepNext/>
        <w:keepLines/>
      </w:pPr>
      <w:r w:rsidRPr="00DC77E3">
        <w:rPr>
          <w:i/>
        </w:rPr>
        <w:lastRenderedPageBreak/>
        <w:t>Étape 3</w:t>
      </w:r>
      <w:r w:rsidRPr="00DC77E3">
        <w:rPr>
          <w:iCs/>
        </w:rPr>
        <w:t>:</w:t>
      </w:r>
      <w:r w:rsidRPr="00DC77E3">
        <w:tab/>
        <w:t xml:space="preserve">Calculer la projection horizontale, </w:t>
      </w:r>
      <w:r w:rsidRPr="00DC77E3">
        <w:rPr>
          <w:i/>
        </w:rPr>
        <w:t>L</w:t>
      </w:r>
      <w:r w:rsidRPr="00DC77E3">
        <w:rPr>
          <w:i/>
          <w:iCs/>
          <w:vertAlign w:val="subscript"/>
        </w:rPr>
        <w:t>G</w:t>
      </w:r>
      <w:r w:rsidRPr="00DC77E3">
        <w:t>, de la longueur du trajet oblique à l'aide de la formule:</w:t>
      </w:r>
    </w:p>
    <w:p w14:paraId="7F3922AC" w14:textId="77777777" w:rsidR="00F04F94" w:rsidRPr="00DC77E3" w:rsidRDefault="00F04F94" w:rsidP="008A4C75">
      <w:pPr>
        <w:pStyle w:val="Equation"/>
        <w:keepNext/>
        <w:keepLines/>
      </w:pPr>
      <w:r w:rsidRPr="00DC77E3">
        <w:tab/>
      </w:r>
      <w:r w:rsidRPr="00DC77E3">
        <w:tab/>
      </w:r>
      <w:r w:rsidRPr="00DC77E3">
        <w:rPr>
          <w:i/>
        </w:rPr>
        <w:t>L</w:t>
      </w:r>
      <w:r w:rsidRPr="00DC77E3">
        <w:rPr>
          <w:i/>
          <w:iCs/>
          <w:vertAlign w:val="subscript"/>
        </w:rPr>
        <w:t>G</w:t>
      </w:r>
      <w:r w:rsidRPr="00DC77E3">
        <w:t> = </w:t>
      </w:r>
      <w:r w:rsidRPr="00DC77E3">
        <w:rPr>
          <w:i/>
        </w:rPr>
        <w:t>L</w:t>
      </w:r>
      <w:r w:rsidRPr="00DC77E3">
        <w:rPr>
          <w:i/>
          <w:iCs/>
          <w:vertAlign w:val="subscript"/>
        </w:rPr>
        <w:t>s</w:t>
      </w:r>
      <w:r w:rsidRPr="00DC77E3">
        <w:t xml:space="preserve"> cos </w:t>
      </w:r>
      <w:r w:rsidRPr="00DC77E3">
        <w:sym w:font="Symbol" w:char="F071"/>
      </w:r>
      <w:r w:rsidRPr="00DC77E3">
        <w:t>                km</w:t>
      </w:r>
      <w:r w:rsidRPr="00DC77E3">
        <w:tab/>
        <w:t>(3)</w:t>
      </w:r>
    </w:p>
    <w:p w14:paraId="4DF42867" w14:textId="77777777" w:rsidR="00F04F94" w:rsidRPr="00DC77E3" w:rsidRDefault="00F04F94" w:rsidP="000C3976">
      <w:r w:rsidRPr="00DC77E3">
        <w:rPr>
          <w:i/>
        </w:rPr>
        <w:t>Étape 4</w:t>
      </w:r>
      <w:r w:rsidRPr="00DC77E3">
        <w:rPr>
          <w:iCs/>
        </w:rPr>
        <w:t>:</w:t>
      </w:r>
      <w:r w:rsidRPr="00DC77E3">
        <w:tab/>
        <w:t xml:space="preserve">Évaluer le taux de précipitation </w:t>
      </w:r>
      <w:r w:rsidRPr="00DC77E3">
        <w:rPr>
          <w:i/>
        </w:rPr>
        <w:t>R</w:t>
      </w:r>
      <w:r w:rsidRPr="00DC77E3">
        <w:rPr>
          <w:vertAlign w:val="subscript"/>
        </w:rPr>
        <w:t>0,01</w:t>
      </w:r>
      <w:r w:rsidRPr="00DC77E3">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sidRPr="00DC77E3">
        <w:rPr>
          <w:i/>
        </w:rPr>
        <w:t>R</w:t>
      </w:r>
      <w:r w:rsidRPr="00DC77E3">
        <w:rPr>
          <w:vertAlign w:val="subscript"/>
        </w:rPr>
        <w:t>0,01</w:t>
      </w:r>
      <w:r w:rsidRPr="00DC77E3">
        <w:rPr>
          <w:rFonts w:ascii="Times" w:hAnsi="Times"/>
          <w:i/>
          <w:iCs/>
        </w:rPr>
        <w:t xml:space="preserve"> </w:t>
      </w:r>
      <w:r w:rsidRPr="00DC77E3">
        <w:t>est égal à zéro, l'affaiblissement prévu dû à la pluie pour tout pourcentage de temps est nul et les étapes suivantes ne sont pas nécessaires.</w:t>
      </w:r>
    </w:p>
    <w:p w14:paraId="2ABEE471" w14:textId="77777777" w:rsidR="00F04F94" w:rsidRPr="00DC77E3" w:rsidRDefault="00F04F94" w:rsidP="000C3976">
      <w:pPr>
        <w:rPr>
          <w:i/>
        </w:rPr>
      </w:pPr>
      <w:r w:rsidRPr="00DC77E3">
        <w:rPr>
          <w:i/>
        </w:rPr>
        <w:t>Étape 5</w:t>
      </w:r>
      <w:r w:rsidRPr="00DC77E3">
        <w:rPr>
          <w:iCs/>
        </w:rPr>
        <w:t>:</w:t>
      </w:r>
      <w:r w:rsidRPr="00DC77E3">
        <w:rPr>
          <w:i/>
        </w:rPr>
        <w:tab/>
      </w:r>
      <w:r w:rsidRPr="00DC77E3">
        <w:t xml:space="preserve">Obtenir l'affaiblissement linéique, </w:t>
      </w:r>
      <w:r w:rsidRPr="00DC77E3">
        <w:sym w:font="Symbol" w:char="F067"/>
      </w:r>
      <w:r w:rsidRPr="00DC77E3">
        <w:rPr>
          <w:i/>
          <w:iCs/>
          <w:vertAlign w:val="subscript"/>
        </w:rPr>
        <w:t>R</w:t>
      </w:r>
      <w:r w:rsidRPr="00DC77E3">
        <w:t xml:space="preserve">, à partir des coefficients dépendants de la fréquence, indiqués dans la Recommandation UIT-R P.838 et du taux de précipitation </w:t>
      </w:r>
      <w:r w:rsidRPr="00DC77E3">
        <w:rPr>
          <w:i/>
        </w:rPr>
        <w:t>R</w:t>
      </w:r>
      <w:r w:rsidRPr="00DC77E3">
        <w:rPr>
          <w:vertAlign w:val="subscript"/>
        </w:rPr>
        <w:t>0,01</w:t>
      </w:r>
      <w:r w:rsidRPr="00DC77E3">
        <w:rPr>
          <w:position w:val="-3"/>
          <w:sz w:val="16"/>
        </w:rPr>
        <w:t xml:space="preserve"> </w:t>
      </w:r>
      <w:r w:rsidRPr="00DC77E3">
        <w:t>obtenu à l'Étape 4:</w:t>
      </w:r>
    </w:p>
    <w:p w14:paraId="784E818A" w14:textId="77777777" w:rsidR="00F04F94" w:rsidRPr="00DC77E3" w:rsidRDefault="00F04F94" w:rsidP="000C3976">
      <w:pPr>
        <w:pStyle w:val="Equation"/>
      </w:pPr>
      <w:bookmarkStart w:id="22" w:name="F010"/>
      <w:r w:rsidRPr="00DC77E3">
        <w:tab/>
      </w:r>
      <w:r w:rsidRPr="00DC77E3">
        <w:tab/>
      </w:r>
      <w:r w:rsidRPr="00DC77E3">
        <w:sym w:font="Symbol" w:char="F067"/>
      </w:r>
      <w:r w:rsidRPr="00DC77E3">
        <w:rPr>
          <w:i/>
          <w:iCs/>
          <w:vertAlign w:val="subscript"/>
        </w:rPr>
        <w:t>R</w:t>
      </w:r>
      <w:r w:rsidRPr="00DC77E3">
        <w:t> = </w:t>
      </w:r>
      <w:r w:rsidRPr="00DC77E3">
        <w:rPr>
          <w:i/>
        </w:rPr>
        <w:t>k</w:t>
      </w:r>
      <w:r w:rsidRPr="00DC77E3">
        <w:t xml:space="preserve"> (</w:t>
      </w:r>
      <w:r w:rsidRPr="00DC77E3">
        <w:rPr>
          <w:i/>
        </w:rPr>
        <w:t>R</w:t>
      </w:r>
      <w:r w:rsidRPr="00DC77E3">
        <w:rPr>
          <w:vertAlign w:val="subscript"/>
        </w:rPr>
        <w:t>0,01</w:t>
      </w:r>
      <w:r w:rsidRPr="00DC77E3">
        <w:t>)</w:t>
      </w:r>
      <w:r w:rsidRPr="00DC77E3">
        <w:rPr>
          <w:vertAlign w:val="superscript"/>
        </w:rPr>
        <w:sym w:font="Symbol" w:char="F061"/>
      </w:r>
      <w:r w:rsidRPr="00DC77E3">
        <w:t>             </w:t>
      </w:r>
      <w:r w:rsidRPr="00DC77E3">
        <w:rPr>
          <w:color w:val="000000"/>
        </w:rPr>
        <w:t>dB/km</w:t>
      </w:r>
      <w:r w:rsidRPr="00DC77E3">
        <w:rPr>
          <w:color w:val="000000"/>
        </w:rPr>
        <w:tab/>
        <w:t>(4)</w:t>
      </w:r>
      <w:bookmarkEnd w:id="22"/>
    </w:p>
    <w:p w14:paraId="76CC77B3" w14:textId="77777777" w:rsidR="00F04F94" w:rsidRPr="00DC77E3" w:rsidRDefault="00F04F94" w:rsidP="000C3976">
      <w:r w:rsidRPr="00DC77E3">
        <w:rPr>
          <w:i/>
        </w:rPr>
        <w:t>Étape 6</w:t>
      </w:r>
      <w:r w:rsidRPr="00DC77E3">
        <w:rPr>
          <w:iCs/>
        </w:rPr>
        <w:t>:</w:t>
      </w:r>
      <w:r w:rsidRPr="00DC77E3">
        <w:tab/>
        <w:t xml:space="preserve">Calculer le facteur de réduction horizontale, </w:t>
      </w:r>
      <w:r w:rsidRPr="00DC77E3">
        <w:rPr>
          <w:i/>
        </w:rPr>
        <w:t>r</w:t>
      </w:r>
      <w:r w:rsidRPr="00DC77E3">
        <w:rPr>
          <w:vertAlign w:val="subscript"/>
        </w:rPr>
        <w:t>0,01</w:t>
      </w:r>
      <w:r w:rsidRPr="00DC77E3">
        <w:t>, pour 0,01% du temps:</w:t>
      </w:r>
    </w:p>
    <w:p w14:paraId="1D1915E0" w14:textId="77777777" w:rsidR="00F04F94" w:rsidRPr="00DC77E3" w:rsidRDefault="00F04F94" w:rsidP="000C3976">
      <w:pPr>
        <w:pStyle w:val="Equation"/>
      </w:pPr>
      <w:r w:rsidRPr="00DC77E3">
        <w:tab/>
      </w:r>
      <w:r w:rsidRPr="00DC77E3">
        <w:tab/>
      </w:r>
      <w:r w:rsidRPr="00DC77E3">
        <w:rPr>
          <w:position w:val="-68"/>
        </w:rPr>
        <w:object w:dxaOrig="4239" w:dyaOrig="1060" w14:anchorId="7288C111">
          <v:shape id="_x0000_i1028" type="#_x0000_t75" style="width:213.3pt;height:53.2pt" o:ole="" fillcolor="window">
            <v:imagedata r:id="rId28" o:title=""/>
          </v:shape>
          <o:OLEObject Type="Embed" ProgID="Equation.3" ShapeID="_x0000_i1028" DrawAspect="Content" ObjectID="_1781523236" r:id="rId29"/>
        </w:object>
      </w:r>
      <w:r w:rsidRPr="00DC77E3">
        <w:tab/>
        <w:t>(</w:t>
      </w:r>
      <w:r w:rsidRPr="00DC77E3">
        <w:rPr>
          <w:bCs/>
        </w:rPr>
        <w:t>5</w:t>
      </w:r>
      <w:r w:rsidRPr="00DC77E3">
        <w:t>)</w:t>
      </w:r>
    </w:p>
    <w:p w14:paraId="6668F1FD" w14:textId="77777777" w:rsidR="00F04F94" w:rsidRPr="00DC77E3" w:rsidRDefault="00F04F94" w:rsidP="000C3976">
      <w:r w:rsidRPr="00DC77E3">
        <w:rPr>
          <w:i/>
        </w:rPr>
        <w:t>Étape 7</w:t>
      </w:r>
      <w:r w:rsidRPr="00DC77E3">
        <w:rPr>
          <w:iCs/>
        </w:rPr>
        <w:t>:</w:t>
      </w:r>
      <w:r w:rsidRPr="00DC77E3">
        <w:tab/>
        <w:t xml:space="preserve">Calculer le facteur d'ajustement, </w:t>
      </w:r>
      <w:r w:rsidRPr="00DC77E3">
        <w:rPr>
          <w:i/>
        </w:rPr>
        <w:t>v</w:t>
      </w:r>
      <w:r w:rsidRPr="00DC77E3">
        <w:rPr>
          <w:vertAlign w:val="subscript"/>
        </w:rPr>
        <w:t>0,01</w:t>
      </w:r>
      <w:r w:rsidRPr="00DC77E3">
        <w:t>, pour 0,01% du temps:</w:t>
      </w:r>
    </w:p>
    <w:p w14:paraId="631858EA" w14:textId="77777777" w:rsidR="00F04F94" w:rsidRPr="00DC77E3" w:rsidRDefault="00F04F94" w:rsidP="000C3976">
      <w:pPr>
        <w:pStyle w:val="Equation"/>
      </w:pPr>
      <w:r w:rsidRPr="00DC77E3">
        <w:tab/>
      </w:r>
      <w:r w:rsidRPr="00DC77E3">
        <w:tab/>
      </w:r>
      <w:r w:rsidRPr="00DC77E3">
        <w:rPr>
          <w:position w:val="-34"/>
        </w:rPr>
        <w:object w:dxaOrig="3200" w:dyaOrig="800" w14:anchorId="03639A52">
          <v:shape id="_x0000_i1029" type="#_x0000_t75" style="width:159.6pt;height:40.85pt" o:ole="" fillcolor="window">
            <v:imagedata r:id="rId30" o:title=""/>
          </v:shape>
          <o:OLEObject Type="Embed" ProgID="Equation.DSMT4" ShapeID="_x0000_i1029" DrawAspect="Content" ObjectID="_1781523237" r:id="rId31"/>
        </w:object>
      </w:r>
    </w:p>
    <w:p w14:paraId="3817F953" w14:textId="77777777" w:rsidR="00F04F94" w:rsidRPr="00DC77E3" w:rsidRDefault="00F04F94" w:rsidP="000C3976">
      <w:pPr>
        <w:pStyle w:val="Equation"/>
      </w:pPr>
      <w:r w:rsidRPr="00DC77E3">
        <w:t xml:space="preserve">Pour </w:t>
      </w:r>
      <w:r w:rsidRPr="00DC77E3">
        <w:sym w:font="Symbol" w:char="F07A"/>
      </w:r>
      <w:r w:rsidRPr="00DC77E3">
        <w:t xml:space="preserve"> &gt; </w:t>
      </w:r>
      <w:r w:rsidRPr="00DC77E3">
        <w:sym w:font="Symbol" w:char="F071"/>
      </w:r>
      <w:r w:rsidRPr="00DC77E3">
        <w:t>,</w:t>
      </w:r>
      <w:r w:rsidRPr="00DC77E3">
        <w:tab/>
      </w:r>
      <w:r w:rsidRPr="00DC77E3">
        <w:rPr>
          <w:position w:val="-30"/>
        </w:rPr>
        <w:object w:dxaOrig="2560" w:dyaOrig="720" w14:anchorId="1F23FA0F">
          <v:shape id="_x0000_i1030" type="#_x0000_t75" style="width:128.4pt;height:36.55pt" o:ole="" fillcolor="window">
            <v:imagedata r:id="rId32" o:title=""/>
          </v:shape>
          <o:OLEObject Type="Embed" ProgID="Equation.3" ShapeID="_x0000_i1030" DrawAspect="Content" ObjectID="_1781523238" r:id="rId33"/>
        </w:object>
      </w:r>
    </w:p>
    <w:p w14:paraId="0AC4C9B6" w14:textId="77777777" w:rsidR="00F04F94" w:rsidRPr="00DC77E3" w:rsidRDefault="00F04F94" w:rsidP="000C3976">
      <w:pPr>
        <w:pStyle w:val="Equation"/>
      </w:pPr>
      <w:r w:rsidRPr="00DC77E3">
        <w:t>Sinon,</w:t>
      </w:r>
      <w:r w:rsidRPr="00DC77E3">
        <w:tab/>
      </w:r>
      <w:r w:rsidRPr="00DC77E3">
        <w:tab/>
      </w:r>
      <w:r w:rsidRPr="00DC77E3">
        <w:rPr>
          <w:position w:val="-30"/>
        </w:rPr>
        <w:object w:dxaOrig="2640" w:dyaOrig="700" w14:anchorId="423CC2C1">
          <v:shape id="_x0000_i1031" type="#_x0000_t75" style="width:129.5pt;height:34.4pt" o:ole="" fillcolor="window">
            <v:imagedata r:id="rId34" o:title=""/>
          </v:shape>
          <o:OLEObject Type="Embed" ProgID="Equation.3" ShapeID="_x0000_i1031" DrawAspect="Content" ObjectID="_1781523239" r:id="rId35"/>
        </w:object>
      </w:r>
    </w:p>
    <w:p w14:paraId="3A7AF574" w14:textId="77777777" w:rsidR="00F04F94" w:rsidRPr="00DC77E3" w:rsidRDefault="00F04F94" w:rsidP="000C3976">
      <w:pPr>
        <w:pStyle w:val="Equation"/>
      </w:pPr>
      <w:r w:rsidRPr="00DC77E3">
        <w:t>Si |</w:t>
      </w:r>
      <w:r w:rsidRPr="00DC77E3">
        <w:rPr>
          <w:rFonts w:ascii="Tms Rmn" w:hAnsi="Tms Rmn"/>
        </w:rPr>
        <w:t> </w:t>
      </w:r>
      <w:r w:rsidRPr="00DC77E3">
        <w:sym w:font="Symbol" w:char="F06A"/>
      </w:r>
      <w:r w:rsidRPr="00DC77E3">
        <w:rPr>
          <w:rFonts w:ascii="Tms Rmn" w:hAnsi="Tms Rmn"/>
        </w:rPr>
        <w:t> </w:t>
      </w:r>
      <w:r w:rsidRPr="00DC77E3">
        <w:t>| &lt; 36°,</w:t>
      </w:r>
      <w:r w:rsidRPr="00DC77E3">
        <w:tab/>
      </w:r>
      <w:r w:rsidRPr="00DC77E3">
        <w:sym w:font="Symbol" w:char="F063"/>
      </w:r>
      <w:r w:rsidRPr="00DC77E3">
        <w:t> = 36 – |</w:t>
      </w:r>
      <w:r w:rsidRPr="00DC77E3">
        <w:rPr>
          <w:rFonts w:ascii="Tms Rmn" w:hAnsi="Tms Rmn"/>
        </w:rPr>
        <w:t> </w:t>
      </w:r>
      <w:r w:rsidRPr="00DC77E3">
        <w:sym w:font="Symbol" w:char="F06A"/>
      </w:r>
      <w:r w:rsidRPr="00DC77E3">
        <w:rPr>
          <w:rFonts w:ascii="Tms Rmn" w:hAnsi="Tms Rmn"/>
        </w:rPr>
        <w:t> </w:t>
      </w:r>
      <w:r w:rsidRPr="00DC77E3">
        <w:t>|           degrés</w:t>
      </w:r>
    </w:p>
    <w:p w14:paraId="1A272EAC" w14:textId="77777777" w:rsidR="00F04F94" w:rsidRPr="00DC77E3" w:rsidRDefault="00F04F94" w:rsidP="000C3976">
      <w:pPr>
        <w:pStyle w:val="Equation"/>
        <w:spacing w:before="240"/>
      </w:pPr>
      <w:r w:rsidRPr="00DC77E3">
        <w:t>Sinon,</w:t>
      </w:r>
      <w:r w:rsidRPr="00DC77E3">
        <w:tab/>
      </w:r>
      <w:r w:rsidRPr="00DC77E3">
        <w:tab/>
      </w:r>
      <w:r w:rsidRPr="00DC77E3">
        <w:sym w:font="Symbol" w:char="F063"/>
      </w:r>
      <w:r w:rsidRPr="00DC77E3">
        <w:t> = 0           degrés</w:t>
      </w:r>
    </w:p>
    <w:p w14:paraId="6C36338E" w14:textId="77777777" w:rsidR="00F04F94" w:rsidRPr="00DC77E3" w:rsidRDefault="00F04F94" w:rsidP="000C3976">
      <w:pPr>
        <w:pStyle w:val="Equation"/>
      </w:pPr>
      <w:r w:rsidRPr="00DC77E3">
        <w:tab/>
      </w:r>
      <w:r w:rsidRPr="00DC77E3">
        <w:tab/>
      </w:r>
      <w:r w:rsidRPr="00DC77E3">
        <w:rPr>
          <w:position w:val="-80"/>
        </w:rPr>
        <w:object w:dxaOrig="5500" w:dyaOrig="1180" w14:anchorId="30082D85">
          <v:shape id="_x0000_i1032" type="#_x0000_t75" style="width:273.5pt;height:56.95pt" o:ole="" fillcolor="window">
            <v:imagedata r:id="rId36" o:title=""/>
          </v:shape>
          <o:OLEObject Type="Embed" ProgID="Equation.3" ShapeID="_x0000_i1032" DrawAspect="Content" ObjectID="_1781523240" r:id="rId37"/>
        </w:object>
      </w:r>
    </w:p>
    <w:p w14:paraId="7664BBD4" w14:textId="77777777" w:rsidR="00F04F94" w:rsidRPr="00DC77E3" w:rsidRDefault="00F04F94" w:rsidP="000C3976">
      <w:r w:rsidRPr="00DC77E3">
        <w:rPr>
          <w:i/>
        </w:rPr>
        <w:t>Étape 8</w:t>
      </w:r>
      <w:r w:rsidRPr="00DC77E3">
        <w:rPr>
          <w:iCs/>
        </w:rPr>
        <w:t>:</w:t>
      </w:r>
      <w:r w:rsidRPr="00DC77E3">
        <w:tab/>
        <w:t>La longueur effective du trajet est:</w:t>
      </w:r>
    </w:p>
    <w:p w14:paraId="1186ADED" w14:textId="77777777" w:rsidR="00F04F94" w:rsidRPr="00DC77E3" w:rsidRDefault="00F04F94" w:rsidP="000C3976">
      <w:pPr>
        <w:pStyle w:val="Equation"/>
      </w:pPr>
      <w:r w:rsidRPr="00DC77E3">
        <w:tab/>
      </w:r>
      <w:r w:rsidRPr="00DC77E3">
        <w:tab/>
      </w:r>
      <w:r w:rsidRPr="00DC77E3">
        <w:rPr>
          <w:i/>
        </w:rPr>
        <w:t>L</w:t>
      </w:r>
      <w:r w:rsidRPr="00DC77E3">
        <w:rPr>
          <w:i/>
          <w:vertAlign w:val="subscript"/>
        </w:rPr>
        <w:t>E</w:t>
      </w:r>
      <w:r w:rsidRPr="00DC77E3">
        <w:t> = </w:t>
      </w:r>
      <w:r w:rsidRPr="00DC77E3">
        <w:rPr>
          <w:i/>
        </w:rPr>
        <w:t>L</w:t>
      </w:r>
      <w:r w:rsidRPr="00DC77E3">
        <w:rPr>
          <w:i/>
          <w:vertAlign w:val="subscript"/>
        </w:rPr>
        <w:t>R</w:t>
      </w:r>
      <w:r w:rsidRPr="00DC77E3">
        <w:t> </w:t>
      </w:r>
      <w:r w:rsidRPr="00DC77E3">
        <w:sym w:font="Symbol" w:char="F06E"/>
      </w:r>
      <w:r w:rsidRPr="00DC77E3">
        <w:rPr>
          <w:vertAlign w:val="subscript"/>
        </w:rPr>
        <w:t>0,01</w:t>
      </w:r>
      <w:r w:rsidRPr="00DC77E3">
        <w:t>             km</w:t>
      </w:r>
      <w:r w:rsidRPr="00DC77E3">
        <w:tab/>
        <w:t>(6)</w:t>
      </w:r>
    </w:p>
    <w:p w14:paraId="76CB24F3" w14:textId="77777777" w:rsidR="00F04F94" w:rsidRPr="00DC77E3" w:rsidRDefault="00F04F94" w:rsidP="000C3976">
      <w:r w:rsidRPr="00DC77E3">
        <w:rPr>
          <w:i/>
        </w:rPr>
        <w:t>Étape 9</w:t>
      </w:r>
      <w:r w:rsidRPr="00DC77E3">
        <w:rPr>
          <w:iCs/>
        </w:rPr>
        <w:t>:</w:t>
      </w:r>
      <w:r w:rsidRPr="00DC77E3">
        <w:tab/>
        <w:t>L'affaiblissement prévu dépassé pour 0,01% d'une année moyenne est calculé à l'aide de la formule suivante:</w:t>
      </w:r>
    </w:p>
    <w:p w14:paraId="6A5585E5" w14:textId="77777777" w:rsidR="00F04F94" w:rsidRPr="00DC77E3" w:rsidRDefault="00F04F94" w:rsidP="008307C6">
      <w:pPr>
        <w:pStyle w:val="Equation"/>
      </w:pPr>
      <w:r w:rsidRPr="00DC77E3">
        <w:tab/>
      </w:r>
      <w:r w:rsidRPr="00DC77E3">
        <w:tab/>
      </w:r>
      <w:r w:rsidRPr="00DC77E3">
        <w:rPr>
          <w:i/>
        </w:rPr>
        <w:t>A</w:t>
      </w:r>
      <w:r w:rsidRPr="00DC77E3">
        <w:rPr>
          <w:vertAlign w:val="subscript"/>
        </w:rPr>
        <w:t>0,01</w:t>
      </w:r>
      <w:r w:rsidRPr="00DC77E3">
        <w:t> = </w:t>
      </w:r>
      <w:r w:rsidRPr="00DC77E3">
        <w:sym w:font="Symbol" w:char="F067"/>
      </w:r>
      <w:r w:rsidRPr="00DC77E3">
        <w:rPr>
          <w:i/>
          <w:iCs/>
          <w:vertAlign w:val="subscript"/>
        </w:rPr>
        <w:t>R</w:t>
      </w:r>
      <w:r w:rsidRPr="00DC77E3">
        <w:t> </w:t>
      </w:r>
      <w:r w:rsidRPr="00DC77E3">
        <w:rPr>
          <w:i/>
        </w:rPr>
        <w:t>L</w:t>
      </w:r>
      <w:r w:rsidRPr="00DC77E3">
        <w:rPr>
          <w:i/>
          <w:iCs/>
          <w:vertAlign w:val="subscript"/>
        </w:rPr>
        <w:t>E</w:t>
      </w:r>
      <w:r w:rsidRPr="00DC77E3">
        <w:t>            dB</w:t>
      </w:r>
      <w:r w:rsidRPr="00DC77E3">
        <w:tab/>
        <w:t>(7)</w:t>
      </w:r>
    </w:p>
    <w:p w14:paraId="6DFE99B3" w14:textId="77777777" w:rsidR="00F04F94" w:rsidRPr="00DC77E3" w:rsidRDefault="00F04F94" w:rsidP="000C3976">
      <w:r w:rsidRPr="00DC77E3">
        <w:rPr>
          <w:i/>
        </w:rPr>
        <w:t>Étape 10</w:t>
      </w:r>
      <w:r w:rsidRPr="00DC77E3">
        <w:rPr>
          <w:iCs/>
        </w:rPr>
        <w:t>:</w:t>
      </w:r>
      <w:r w:rsidRPr="00DC77E3">
        <w:tab/>
        <w:t>L'affaiblissement prévu dépassé pour d'autres pourcentages d'une année moyenne, entre 0,001% et 5% est déterminé à partir de l'affaiblissement dépassé pendant 0,01% d'une année moyenne:</w:t>
      </w:r>
    </w:p>
    <w:p w14:paraId="5B5B5D5D" w14:textId="77777777" w:rsidR="00F04F94" w:rsidRPr="00DC77E3" w:rsidRDefault="00F04F94" w:rsidP="00BA0A15">
      <w:pPr>
        <w:pStyle w:val="Equation"/>
      </w:pPr>
      <w:r w:rsidRPr="00DC77E3">
        <w:tab/>
        <w:t xml:space="preserve">Si </w:t>
      </w:r>
      <w:r w:rsidRPr="00DC77E3">
        <w:rPr>
          <w:i/>
        </w:rPr>
        <w:t>p</w:t>
      </w:r>
      <w:r w:rsidRPr="00DC77E3">
        <w:t xml:space="preserve"> </w:t>
      </w:r>
      <w:r w:rsidRPr="00DC77E3">
        <w:sym w:font="Symbol" w:char="F0B3"/>
      </w:r>
      <w:r w:rsidRPr="00DC77E3">
        <w:t xml:space="preserve"> 1% ou |</w:t>
      </w:r>
      <w:r w:rsidRPr="00DC77E3">
        <w:rPr>
          <w:rFonts w:ascii="Tms Rmn" w:hAnsi="Tms Rmn"/>
          <w:sz w:val="4"/>
        </w:rPr>
        <w:t> </w:t>
      </w:r>
      <w:r w:rsidRPr="00DC77E3">
        <w:sym w:font="Symbol" w:char="F06A"/>
      </w:r>
      <w:r w:rsidRPr="00DC77E3">
        <w:rPr>
          <w:rFonts w:ascii="Tms Rmn" w:hAnsi="Tms Rmn"/>
          <w:sz w:val="4"/>
        </w:rPr>
        <w:t> </w:t>
      </w:r>
      <w:r w:rsidRPr="00DC77E3">
        <w:t xml:space="preserve">| </w:t>
      </w:r>
      <w:r w:rsidRPr="00DC77E3">
        <w:sym w:font="Symbol" w:char="F0B3"/>
      </w:r>
      <w:r w:rsidRPr="00DC77E3">
        <w:t xml:space="preserve"> 36°:</w:t>
      </w:r>
      <w:r w:rsidRPr="00DC77E3">
        <w:tab/>
      </w:r>
      <w:r w:rsidRPr="00DC77E3">
        <w:sym w:font="Symbol" w:char="F062"/>
      </w:r>
      <w:r w:rsidRPr="00DC77E3">
        <w:t> = 0</w:t>
      </w:r>
    </w:p>
    <w:p w14:paraId="5B19A402" w14:textId="77777777" w:rsidR="00F04F94" w:rsidRPr="00DC77E3" w:rsidRDefault="00F04F94" w:rsidP="00BA0A15">
      <w:pPr>
        <w:pStyle w:val="Equation"/>
        <w:tabs>
          <w:tab w:val="clear" w:pos="4820"/>
          <w:tab w:val="center" w:pos="5103"/>
        </w:tabs>
      </w:pPr>
      <w:r w:rsidRPr="00DC77E3">
        <w:tab/>
        <w:t xml:space="preserve">Si </w:t>
      </w:r>
      <w:r w:rsidRPr="00DC77E3">
        <w:rPr>
          <w:i/>
        </w:rPr>
        <w:t>p</w:t>
      </w:r>
      <w:r w:rsidRPr="00DC77E3">
        <w:t xml:space="preserve"> &lt; 1% et |</w:t>
      </w:r>
      <w:r w:rsidRPr="00DC77E3">
        <w:rPr>
          <w:rFonts w:ascii="Tms Rmn" w:hAnsi="Tms Rmn"/>
          <w:sz w:val="4"/>
        </w:rPr>
        <w:t> </w:t>
      </w:r>
      <w:r w:rsidRPr="00DC77E3">
        <w:sym w:font="Symbol" w:char="F06A"/>
      </w:r>
      <w:r w:rsidRPr="00DC77E3">
        <w:rPr>
          <w:rFonts w:ascii="Tms Rmn" w:hAnsi="Tms Rmn"/>
          <w:sz w:val="4"/>
        </w:rPr>
        <w:t> </w:t>
      </w:r>
      <w:r w:rsidRPr="00DC77E3">
        <w:t xml:space="preserve">| &lt; 36° et </w:t>
      </w:r>
      <w:r w:rsidRPr="00DC77E3">
        <w:sym w:font="Symbol" w:char="F071"/>
      </w:r>
      <w:r w:rsidRPr="00DC77E3">
        <w:t xml:space="preserve"> </w:t>
      </w:r>
      <w:r w:rsidRPr="00DC77E3">
        <w:sym w:font="Symbol" w:char="F0B3"/>
      </w:r>
      <w:r w:rsidRPr="00DC77E3">
        <w:t xml:space="preserve"> 25°:</w:t>
      </w:r>
      <w:r w:rsidRPr="00DC77E3">
        <w:tab/>
      </w:r>
      <w:r w:rsidRPr="00DC77E3">
        <w:sym w:font="Symbol" w:char="F062"/>
      </w:r>
      <w:r w:rsidRPr="00DC77E3">
        <w:t> = –0,005(|</w:t>
      </w:r>
      <w:r w:rsidRPr="00DC77E3">
        <w:rPr>
          <w:rFonts w:ascii="Tms Rmn" w:hAnsi="Tms Rmn"/>
          <w:sz w:val="4"/>
        </w:rPr>
        <w:t> </w:t>
      </w:r>
      <w:r w:rsidRPr="00DC77E3">
        <w:sym w:font="Symbol" w:char="F06A"/>
      </w:r>
      <w:r w:rsidRPr="00DC77E3">
        <w:rPr>
          <w:rFonts w:ascii="Tms Rmn" w:hAnsi="Tms Rmn"/>
          <w:sz w:val="4"/>
        </w:rPr>
        <w:t> </w:t>
      </w:r>
      <w:r w:rsidRPr="00DC77E3">
        <w:t>| – 36)</w:t>
      </w:r>
    </w:p>
    <w:p w14:paraId="01B5B7CC" w14:textId="77777777" w:rsidR="00F04F94" w:rsidRPr="00DC77E3" w:rsidRDefault="00F04F94" w:rsidP="00BA0A15">
      <w:pPr>
        <w:pStyle w:val="Equation"/>
      </w:pPr>
      <w:r w:rsidRPr="00DC77E3">
        <w:lastRenderedPageBreak/>
        <w:tab/>
        <w:t>Sinon:</w:t>
      </w:r>
      <w:r w:rsidRPr="00DC77E3">
        <w:tab/>
      </w:r>
      <w:r w:rsidRPr="00DC77E3">
        <w:sym w:font="Symbol" w:char="F062"/>
      </w:r>
      <w:r w:rsidRPr="00DC77E3">
        <w:t> = –0,005(| </w:t>
      </w:r>
      <w:r w:rsidRPr="00DC77E3">
        <w:sym w:font="Symbol" w:char="F06A"/>
      </w:r>
      <w:r w:rsidRPr="00DC77E3">
        <w:t xml:space="preserve"> | – 36) + 1,8 – 4,25 sin </w:t>
      </w:r>
      <w:r w:rsidRPr="00DC77E3">
        <w:sym w:font="Symbol" w:char="F071"/>
      </w:r>
    </w:p>
    <w:p w14:paraId="3358C322" w14:textId="77777777" w:rsidR="00F04F94" w:rsidRPr="00DC77E3" w:rsidRDefault="00F04F94" w:rsidP="000C3976">
      <w:pPr>
        <w:pStyle w:val="Equation"/>
      </w:pPr>
      <w:r w:rsidRPr="00DC77E3">
        <w:tab/>
      </w:r>
      <w:r w:rsidRPr="00DC77E3">
        <w:tab/>
      </w:r>
      <w:r w:rsidRPr="00DC77E3">
        <w:rPr>
          <w:position w:val="-30"/>
        </w:rPr>
        <w:object w:dxaOrig="7339" w:dyaOrig="800" w14:anchorId="44C72520">
          <v:shape id="_x0000_i1033" type="#_x0000_t75" style="width:367pt;height:38.15pt" o:ole="">
            <v:imagedata r:id="rId38" o:title=""/>
          </v:shape>
          <o:OLEObject Type="Embed" ProgID="Equation.3" ShapeID="_x0000_i1033" DrawAspect="Content" ObjectID="_1781523241" r:id="rId39"/>
        </w:object>
      </w:r>
      <w:r w:rsidRPr="00DC77E3">
        <w:tab/>
        <w:t>(8)</w:t>
      </w:r>
    </w:p>
    <w:p w14:paraId="6F42C7C4" w14:textId="77777777" w:rsidR="00F04F94" w:rsidRPr="00DC77E3" w:rsidRDefault="00F04F94" w:rsidP="00AE7F2F">
      <w:r w:rsidRPr="00DC77E3">
        <w:t>Cette méthode permet d'estimer les statistiques à long terme de l'affaiblissement dû à la pluie. Lorsqu'on compare les statistiques de mesure avec les prévisions, il faut tenir compte de l'assez grande variabilité d'une année à l'autre des statistiques relatives au taux de précipitation (voir la Recommandation UIT-R P.678).</w:t>
      </w:r>
    </w:p>
    <w:p w14:paraId="6FF6A7EE" w14:textId="77777777" w:rsidR="00F04F94" w:rsidRPr="00DC77E3" w:rsidRDefault="00F04F94" w:rsidP="00DF3782">
      <w:pPr>
        <w:pStyle w:val="Heading4"/>
      </w:pPr>
      <w:r w:rsidRPr="00DC77E3">
        <w:t>2.2.1.2</w:t>
      </w:r>
      <w:r w:rsidRPr="00DC77E3">
        <w:tab/>
      </w:r>
      <w:r w:rsidRPr="00DC77E3">
        <w:rPr>
          <w:lang w:eastAsia="zh-CN"/>
        </w:rPr>
        <w:t>Probabilité d'affaiblissement dû à la pluie sur un trajet oblique</w:t>
      </w:r>
    </w:p>
    <w:p w14:paraId="64954DDE" w14:textId="77777777" w:rsidR="00F04F94" w:rsidRPr="00DC77E3" w:rsidRDefault="00F04F94" w:rsidP="00DF3782">
      <w:r w:rsidRPr="00DC77E3">
        <w:t xml:space="preserve">La méthode suivante permet de calculer la probabilité d'un affaiblissement dû à la pluie différent de zéro sur un trajet oblique donné </w:t>
      </w:r>
      <w:r w:rsidRPr="00DC77E3">
        <w:rPr>
          <w:i/>
        </w:rPr>
        <w:t xml:space="preserve">P </w:t>
      </w:r>
      <w:r w:rsidRPr="00DC77E3">
        <w:rPr>
          <w:iCs/>
        </w:rPr>
        <w:t>(</w:t>
      </w:r>
      <w:r w:rsidRPr="00DC77E3">
        <w:rPr>
          <w:i/>
        </w:rPr>
        <w:t>A &gt; 0</w:t>
      </w:r>
      <w:r w:rsidRPr="00DC77E3">
        <w:rPr>
          <w:iCs/>
        </w:rPr>
        <w:t xml:space="preserve">) </w:t>
      </w:r>
      <w:r w:rsidRPr="00DC77E3">
        <w:t>(%). Les paramètres d'entrée sont les suivants:</w:t>
      </w:r>
    </w:p>
    <w:p w14:paraId="4ED939F4" w14:textId="77777777" w:rsidR="00F04F94" w:rsidRPr="00DC77E3" w:rsidRDefault="00F04F94" w:rsidP="005410E5">
      <w:pPr>
        <w:pStyle w:val="Equationlegend"/>
        <w:rPr>
          <w:lang w:val="fr-FR"/>
        </w:rPr>
      </w:pPr>
      <w:r w:rsidRPr="00DC77E3">
        <w:rPr>
          <w:i/>
          <w:lang w:val="fr-FR"/>
        </w:rPr>
        <w:tab/>
      </w:r>
      <m:oMath>
        <m:sSub>
          <m:sSubPr>
            <m:ctrlPr>
              <w:rPr>
                <w:rFonts w:ascii="Cambria Math" w:hAnsi="Cambria Math"/>
                <w:lang w:val="fr-FR"/>
              </w:rPr>
            </m:ctrlPr>
          </m:sSubPr>
          <m:e>
            <m:r>
              <w:rPr>
                <w:rFonts w:ascii="Cambria Math" w:hAnsi="Cambria Math"/>
                <w:lang w:val="fr-FR"/>
              </w:rPr>
              <m:t>P</m:t>
            </m:r>
          </m:e>
          <m:sub>
            <m:sSub>
              <m:sSubPr>
                <m:ctrlPr>
                  <w:rPr>
                    <w:rFonts w:ascii="Cambria Math" w:hAnsi="Cambria Math"/>
                    <w:lang w:val="fr-FR"/>
                  </w:rPr>
                </m:ctrlPr>
              </m:sSubPr>
              <m:e>
                <m:r>
                  <m:rPr>
                    <m:sty m:val="p"/>
                  </m:rPr>
                  <w:rPr>
                    <w:rFonts w:ascii="Cambria Math" w:hAnsi="Cambria Math"/>
                    <w:lang w:val="fr-FR"/>
                  </w:rPr>
                  <m:t>0</m:t>
                </m:r>
              </m:e>
              <m:sub>
                <m:r>
                  <w:rPr>
                    <w:rFonts w:ascii="Cambria Math" w:hAnsi="Cambria Math"/>
                    <w:lang w:val="fr-FR"/>
                  </w:rPr>
                  <m:t>annual</m:t>
                </m:r>
              </m:sub>
            </m:sSub>
          </m:sub>
        </m:sSub>
        <m:r>
          <m:rPr>
            <m:sty m:val="p"/>
          </m:rPr>
          <w:rPr>
            <w:rFonts w:ascii="Cambria Math" w:hAnsi="Cambria Math"/>
            <w:lang w:val="fr-FR"/>
          </w:rPr>
          <m:t>(</m:t>
        </m:r>
        <m:r>
          <w:rPr>
            <w:rFonts w:ascii="Cambria Math" w:hAnsi="Cambria Math"/>
            <w:lang w:val="fr-FR"/>
          </w:rPr>
          <m:t>Lat</m:t>
        </m:r>
        <m:r>
          <m:rPr>
            <m:sty m:val="p"/>
          </m:rPr>
          <w:rPr>
            <w:rFonts w:ascii="Cambria Math" w:hAnsi="Cambria Math"/>
            <w:lang w:val="fr-FR"/>
          </w:rPr>
          <m:t>,</m:t>
        </m:r>
        <m:r>
          <w:rPr>
            <w:rFonts w:ascii="Cambria Math" w:hAnsi="Cambria Math"/>
            <w:lang w:val="fr-FR"/>
          </w:rPr>
          <m:t>Lon</m:t>
        </m:r>
        <m:r>
          <m:rPr>
            <m:sty m:val="p"/>
          </m:rPr>
          <w:rPr>
            <w:rFonts w:ascii="Cambria Math" w:hAnsi="Cambria Math"/>
            <w:lang w:val="fr-FR"/>
          </w:rPr>
          <m:t>)</m:t>
        </m:r>
      </m:oMath>
      <w:r w:rsidRPr="00DC77E3">
        <w:rPr>
          <w:lang w:val="fr-FR"/>
        </w:rPr>
        <w:t>:</w:t>
      </w:r>
      <w:r w:rsidRPr="00DC77E3">
        <w:rPr>
          <w:lang w:val="fr-FR"/>
        </w:rPr>
        <w:tab/>
        <w:t xml:space="preserve"> probabilité annuelle de pluie au niveau de la station terrienne,</w:t>
      </w:r>
      <w:r w:rsidRPr="00DC77E3">
        <w:rPr>
          <w:lang w:val="fr-FR"/>
        </w:rPr>
        <w:br/>
      </w:r>
      <w:r w:rsidRPr="00DC77E3">
        <w:rPr>
          <w:lang w:val="fr-FR"/>
        </w:rPr>
        <w:tab/>
      </w:r>
      <w:r w:rsidRPr="00DC77E3">
        <w:rPr>
          <w:lang w:val="fr-FR"/>
        </w:rPr>
        <w:tab/>
        <w:t>(</w:t>
      </w:r>
      <m:oMath>
        <m:sSub>
          <m:sSubPr>
            <m:ctrlPr>
              <w:rPr>
                <w:rFonts w:ascii="Cambria Math" w:hAnsi="Cambria Math"/>
                <w:lang w:val="fr-FR"/>
              </w:rPr>
            </m:ctrlPr>
          </m:sSubPr>
          <m:e>
            <m:r>
              <m:rPr>
                <m:sty m:val="p"/>
              </m:rPr>
              <w:rPr>
                <w:rFonts w:ascii="Cambria Math" w:hAnsi="Cambria Math"/>
                <w:lang w:val="fr-FR"/>
              </w:rPr>
              <m:t>0 %≤</m:t>
            </m:r>
            <m:r>
              <w:rPr>
                <w:rFonts w:ascii="Cambria Math" w:hAnsi="Cambria Math"/>
                <w:lang w:val="fr-FR"/>
              </w:rPr>
              <m:t>P</m:t>
            </m:r>
          </m:e>
          <m:sub>
            <m:sSub>
              <m:sSubPr>
                <m:ctrlPr>
                  <w:rPr>
                    <w:rFonts w:ascii="Cambria Math" w:hAnsi="Cambria Math"/>
                    <w:lang w:val="fr-FR"/>
                  </w:rPr>
                </m:ctrlPr>
              </m:sSubPr>
              <m:e>
                <m:r>
                  <m:rPr>
                    <m:sty m:val="p"/>
                  </m:rPr>
                  <w:rPr>
                    <w:rFonts w:ascii="Cambria Math" w:hAnsi="Cambria Math"/>
                    <w:lang w:val="fr-FR"/>
                  </w:rPr>
                  <m:t>0</m:t>
                </m:r>
              </m:e>
              <m:sub>
                <m:r>
                  <w:rPr>
                    <w:rFonts w:ascii="Cambria Math" w:hAnsi="Cambria Math"/>
                    <w:lang w:val="fr-FR"/>
                  </w:rPr>
                  <m:t>annual</m:t>
                </m:r>
              </m:sub>
            </m:sSub>
          </m:sub>
        </m:sSub>
        <m:r>
          <m:rPr>
            <m:sty m:val="p"/>
          </m:rPr>
          <w:rPr>
            <w:rFonts w:ascii="Cambria Math" w:hAnsi="Cambria Math"/>
            <w:lang w:val="fr-FR"/>
          </w:rPr>
          <m:t>≤100%</m:t>
        </m:r>
      </m:oMath>
      <w:r w:rsidRPr="00DC77E3">
        <w:rPr>
          <w:lang w:val="fr-FR"/>
        </w:rPr>
        <w:t>)</w:t>
      </w:r>
    </w:p>
    <w:p w14:paraId="7E912C97" w14:textId="77777777" w:rsidR="00F04F94" w:rsidRPr="00DC77E3" w:rsidRDefault="00F04F94" w:rsidP="007F721F">
      <w:pPr>
        <w:pStyle w:val="Equationlegend"/>
        <w:rPr>
          <w:lang w:val="fr-FR"/>
        </w:rPr>
      </w:pPr>
      <w:r w:rsidRPr="00DC77E3">
        <w:rPr>
          <w:rFonts w:ascii="Helvetica" w:hAnsi="Helvetica"/>
          <w:lang w:val="fr-FR"/>
        </w:rPr>
        <w:tab/>
      </w:r>
      <w:r w:rsidRPr="00DC77E3">
        <w:rPr>
          <w:rFonts w:ascii="Symbol" w:hAnsi="Symbol"/>
          <w:iCs/>
          <w:lang w:val="fr-FR"/>
        </w:rPr>
        <w:t></w:t>
      </w:r>
      <w:r w:rsidRPr="00DC77E3">
        <w:rPr>
          <w:lang w:val="fr-FR"/>
        </w:rPr>
        <w:t>:</w:t>
      </w:r>
      <w:r w:rsidRPr="00DC77E3">
        <w:rPr>
          <w:lang w:val="fr-FR"/>
        </w:rPr>
        <w:tab/>
        <w:t>angle d'élévation (degrés)</w:t>
      </w:r>
    </w:p>
    <w:p w14:paraId="22688CBA" w14:textId="77777777" w:rsidR="00F04F94" w:rsidRPr="00DC77E3" w:rsidRDefault="00F04F94" w:rsidP="007F721F">
      <w:pPr>
        <w:pStyle w:val="Equationlegend"/>
        <w:rPr>
          <w:lang w:val="fr-FR"/>
        </w:rPr>
      </w:pPr>
      <w:r w:rsidRPr="00DC77E3">
        <w:rPr>
          <w:rFonts w:ascii="Helvetica" w:hAnsi="Helvetica"/>
          <w:lang w:val="fr-FR"/>
        </w:rPr>
        <w:tab/>
      </w:r>
      <w:r w:rsidRPr="00DC77E3">
        <w:rPr>
          <w:i/>
          <w:lang w:val="fr-FR"/>
        </w:rPr>
        <w:t>L</w:t>
      </w:r>
      <w:r w:rsidRPr="00DC77E3">
        <w:rPr>
          <w:i/>
          <w:vertAlign w:val="subscript"/>
          <w:lang w:val="fr-FR"/>
        </w:rPr>
        <w:t>S</w:t>
      </w:r>
      <w:r w:rsidRPr="00DC77E3">
        <w:rPr>
          <w:lang w:val="fr-FR"/>
        </w:rPr>
        <w:t>:</w:t>
      </w:r>
      <w:r w:rsidRPr="00DC77E3">
        <w:rPr>
          <w:lang w:val="fr-FR"/>
        </w:rPr>
        <w:tab/>
        <w:t>longueur du trajet oblique depuis la station terrienne jusqu'à la hauteur de pluie (km).</w:t>
      </w:r>
    </w:p>
    <w:p w14:paraId="1FEB7664" w14:textId="77777777" w:rsidR="00F04F94" w:rsidRPr="00DC77E3" w:rsidRDefault="00F04F94" w:rsidP="008A4C75">
      <w:pPr>
        <w:rPr>
          <w:i/>
        </w:rPr>
      </w:pPr>
      <w:r w:rsidRPr="00DC77E3">
        <w:rPr>
          <w:i/>
        </w:rPr>
        <w:t>Étape 1</w:t>
      </w:r>
      <w:r w:rsidRPr="00DC77E3">
        <w:t>:</w:t>
      </w:r>
      <w:r w:rsidRPr="00DC77E3">
        <w:tab/>
        <w:t xml:space="preserve">Estimer la probabilité de pluie,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0</m:t>
            </m:r>
          </m:sub>
        </m:sSub>
        <m:sSub>
          <m:sSubPr>
            <m:ctrlPr>
              <w:rPr>
                <w:rFonts w:ascii="Cambria Math" w:hAnsi="Cambria Math"/>
                <w:i/>
                <w:vertAlign w:val="subscript"/>
              </w:rPr>
            </m:ctrlPr>
          </m:sSubPr>
          <m:e>
            <m:r>
              <m:rPr>
                <m:sty m:val="p"/>
              </m:rPr>
              <w:rPr>
                <w:rFonts w:ascii="Cambria Math" w:hAnsi="Cambria Math"/>
                <w:vertAlign w:val="subscript"/>
              </w:rPr>
              <w:softHyphen/>
            </m:r>
          </m:e>
          <m:sub>
            <m:r>
              <w:rPr>
                <w:rFonts w:ascii="Cambria Math" w:hAnsi="Cambria Math"/>
                <w:vertAlign w:val="subscript"/>
              </w:rPr>
              <m:t>annual</m:t>
            </m:r>
          </m:sub>
        </m:sSub>
        <m:r>
          <w:rPr>
            <w:rFonts w:ascii="Cambria Math" w:hAnsi="Cambria Math"/>
            <w:vertAlign w:val="subscript"/>
          </w:rPr>
          <m:t>(Lat</m:t>
        </m:r>
        <m:r>
          <m:rPr>
            <m:sty m:val="p"/>
          </m:rPr>
          <w:rPr>
            <w:rFonts w:ascii="Cambria Math" w:hAnsi="Cambria Math"/>
            <w:vertAlign w:val="subscript"/>
          </w:rPr>
          <m:t>,</m:t>
        </m:r>
        <m:r>
          <w:rPr>
            <w:rFonts w:ascii="Cambria Math" w:hAnsi="Cambria Math"/>
            <w:vertAlign w:val="subscript"/>
          </w:rPr>
          <m:t>Lon)</m:t>
        </m:r>
      </m:oMath>
      <w:r w:rsidRPr="00DC77E3">
        <w:t xml:space="preserve"> (%)</w:t>
      </w:r>
      <w:r w:rsidRPr="00DC77E3">
        <w:rPr>
          <w:vertAlign w:val="subscript"/>
        </w:rPr>
        <w:t xml:space="preserve"> </w:t>
      </w:r>
      <w:r w:rsidRPr="00DC77E3">
        <w:rPr>
          <w:lang w:eastAsia="fr-FR"/>
        </w:rPr>
        <w:t xml:space="preserve">au niveau de la station terrienne </w:t>
      </w:r>
      <w:r w:rsidRPr="00DC77E3">
        <w:t>soit à partir de la formule (3) de la Recommandation UIT-R P.837 soit à partir de données de mesure locales du taux de précipitation.</w:t>
      </w:r>
    </w:p>
    <w:p w14:paraId="2729A45C" w14:textId="77777777" w:rsidR="00F04F94" w:rsidRPr="00DC77E3" w:rsidRDefault="00F04F94" w:rsidP="000C3976">
      <w:r w:rsidRPr="00DC77E3">
        <w:rPr>
          <w:i/>
        </w:rPr>
        <w:t>Étape 2</w:t>
      </w:r>
      <w:r w:rsidRPr="00DC77E3">
        <w:t>:</w:t>
      </w:r>
      <w:r w:rsidRPr="00DC77E3">
        <w:tab/>
        <w:t xml:space="preserve">Calculer le paramètre </w:t>
      </w:r>
      <w:r w:rsidRPr="00DC77E3">
        <w:rPr>
          <w:rFonts w:ascii="Symbol" w:hAnsi="Symbol"/>
        </w:rPr>
        <w:t></w:t>
      </w:r>
      <w:r w:rsidRPr="00DC77E3">
        <w:t>:</w:t>
      </w:r>
    </w:p>
    <w:p w14:paraId="03932296" w14:textId="77777777" w:rsidR="00F04F94" w:rsidRPr="00DC77E3" w:rsidRDefault="00F04F94" w:rsidP="000C3976">
      <w:pPr>
        <w:pStyle w:val="Equation"/>
        <w:rPr>
          <w:rFonts w:eastAsiaTheme="minorEastAsia"/>
        </w:rPr>
      </w:pPr>
      <w:r w:rsidRPr="00DC77E3">
        <w:rPr>
          <w:iCs/>
        </w:rPr>
        <w:tab/>
      </w:r>
      <w:r w:rsidRPr="00DC77E3">
        <w:rPr>
          <w:iCs/>
        </w:rPr>
        <w:tab/>
      </w:r>
      <m:oMath>
        <m:r>
          <m:rPr>
            <m:sty m:val="p"/>
          </m:rP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r>
              <w:rPr>
                <w:rFonts w:ascii="Cambria Math" w:eastAsiaTheme="minorEastAsia" w:hAnsi="Cambria Math"/>
              </w:rPr>
              <m:t>Q</m:t>
            </m:r>
          </m:e>
          <m:sup>
            <m:r>
              <m:rPr>
                <m:sty m:val="p"/>
              </m:rPr>
              <w:rPr>
                <w:rFonts w:ascii="Cambria Math" w:eastAsiaTheme="minorEastAsia" w:hAnsi="Cambria Math"/>
              </w:rPr>
              <m:t>-1</m:t>
            </m:r>
          </m:sup>
        </m:sSup>
        <m:r>
          <m:rPr>
            <m:sty m:val="p"/>
          </m:rPr>
          <w:rPr>
            <w:rFonts w:ascii="Cambria Math" w:eastAsiaTheme="minorEastAsia" w:hAnsi="Cambria Math"/>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P</m:t>
                </m:r>
              </m:e>
              <m:sub>
                <m:sSub>
                  <m:sSubPr>
                    <m:ctrlPr>
                      <w:rPr>
                        <w:rFonts w:ascii="Cambria Math" w:hAnsi="Cambria Math"/>
                        <w:i/>
                        <w:vertAlign w:val="subscript"/>
                      </w:rPr>
                    </m:ctrlPr>
                  </m:sSubPr>
                  <m:e>
                    <m:r>
                      <w:rPr>
                        <w:rFonts w:ascii="Cambria Math" w:hAnsi="Cambria Math"/>
                        <w:vertAlign w:val="subscript"/>
                      </w:rPr>
                      <m:t>0</m:t>
                    </m:r>
                  </m:e>
                  <m:sub>
                    <m:r>
                      <w:rPr>
                        <w:rFonts w:ascii="Cambria Math" w:hAnsi="Cambria Math"/>
                        <w:vertAlign w:val="subscript"/>
                      </w:rPr>
                      <m:t>annual</m:t>
                    </m:r>
                  </m:sub>
                </m:sSub>
              </m:sub>
            </m:sSub>
          </m:num>
          <m:den>
            <m:r>
              <w:rPr>
                <w:rFonts w:ascii="Cambria Math" w:hAnsi="Cambria Math"/>
                <w:vertAlign w:val="subscript"/>
              </w:rPr>
              <m:t>100</m:t>
            </m:r>
          </m:den>
        </m:f>
        <m:r>
          <m:rPr>
            <m:sty m:val="p"/>
          </m:rPr>
          <w:rPr>
            <w:rFonts w:ascii="Cambria Math" w:eastAsiaTheme="minorEastAsia" w:hAnsi="Cambria Math"/>
          </w:rPr>
          <m:t>)</m:t>
        </m:r>
        <m:r>
          <m:rPr>
            <m:sty m:val="p"/>
          </m:rPr>
          <w:rPr>
            <w:rFonts w:ascii="Cambria Math" w:hAnsi="Cambria Math"/>
          </w:rPr>
          <m:t xml:space="preserve"> </m:t>
        </m:r>
      </m:oMath>
      <w:r w:rsidRPr="00DC77E3">
        <w:tab/>
        <w:t>(9)</w:t>
      </w:r>
    </w:p>
    <w:p w14:paraId="3EA27AB5" w14:textId="77777777" w:rsidR="00F04F94" w:rsidRPr="00DC77E3" w:rsidRDefault="00F04F94" w:rsidP="000C3976">
      <w:pPr>
        <w:rPr>
          <w:rFonts w:eastAsiaTheme="minorEastAsia"/>
        </w:rPr>
      </w:pPr>
      <w:r w:rsidRPr="00DC77E3">
        <w:rPr>
          <w:rFonts w:eastAsiaTheme="minorEastAsia"/>
        </w:rPr>
        <w:t>où:</w:t>
      </w:r>
    </w:p>
    <w:p w14:paraId="7A4A3DA7" w14:textId="77777777" w:rsidR="00F04F94" w:rsidRPr="00DC77E3" w:rsidRDefault="00F04F94" w:rsidP="000C3976">
      <w:pPr>
        <w:pStyle w:val="Equation"/>
      </w:pPr>
      <w:r w:rsidRPr="00DC77E3">
        <w:rPr>
          <w:iCs/>
        </w:rPr>
        <w:tab/>
      </w:r>
      <w:r w:rsidRPr="00DC77E3">
        <w:rPr>
          <w:iCs/>
        </w:rPr>
        <w:tab/>
      </w:r>
      <m:oMath>
        <m:r>
          <w:rPr>
            <w:rFonts w:ascii="Cambria Math" w:eastAsiaTheme="minorEastAsia" w:hAnsi="Cambria Math"/>
          </w:rPr>
          <m:t>Q</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1</m:t>
            </m:r>
          </m:num>
          <m:den>
            <m:rad>
              <m:radPr>
                <m:degHide m:val="1"/>
                <m:ctrlPr>
                  <w:rPr>
                    <w:rFonts w:ascii="Cambria Math" w:eastAsiaTheme="minorEastAsia" w:hAnsi="Cambria Math"/>
                  </w:rPr>
                </m:ctrlPr>
              </m:radPr>
              <m:deg/>
              <m:e>
                <m:r>
                  <m:rPr>
                    <m:sty m:val="p"/>
                  </m:rPr>
                  <w:rPr>
                    <w:rFonts w:ascii="Cambria Math" w:eastAsiaTheme="minorEastAsia" w:hAnsi="Cambria Math"/>
                  </w:rPr>
                  <m:t>2π</m:t>
                </m:r>
              </m:e>
            </m:rad>
          </m:den>
        </m:f>
        <m:nary>
          <m:naryPr>
            <m:limLoc m:val="subSup"/>
            <m:ctrlPr>
              <w:rPr>
                <w:rFonts w:ascii="Cambria Math" w:eastAsiaTheme="minorEastAsia" w:hAnsi="Cambria Math"/>
              </w:rPr>
            </m:ctrlPr>
          </m:naryPr>
          <m:sub>
            <m:r>
              <w:rPr>
                <w:rFonts w:ascii="Cambria Math" w:eastAsiaTheme="minorEastAsia" w:hAnsi="Cambria Math"/>
              </w:rPr>
              <m:t>x</m:t>
            </m:r>
          </m:sub>
          <m:sup>
            <m:r>
              <m:rPr>
                <m:sty m:val="p"/>
              </m:rPr>
              <w:rPr>
                <w:rFonts w:ascii="Cambria Math" w:eastAsiaTheme="minorEastAsia" w:hAnsi="Cambria Math"/>
              </w:rPr>
              <m:t>∞</m:t>
            </m:r>
          </m:sup>
          <m:e>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num>
                  <m:den>
                    <m:r>
                      <m:rPr>
                        <m:sty m:val="p"/>
                      </m:rPr>
                      <w:rPr>
                        <w:rFonts w:ascii="Cambria Math" w:eastAsiaTheme="minorEastAsia" w:hAnsi="Cambria Math"/>
                      </w:rPr>
                      <m:t>2</m:t>
                    </m:r>
                  </m:den>
                </m:f>
              </m:sup>
            </m:sSup>
            <m:r>
              <w:rPr>
                <w:rFonts w:ascii="Cambria Math" w:eastAsiaTheme="minorEastAsia" w:hAnsi="Cambria Math"/>
              </w:rPr>
              <m:t>dt</m:t>
            </m:r>
          </m:e>
        </m:nary>
      </m:oMath>
      <w:r w:rsidRPr="00DC77E3">
        <w:tab/>
        <w:t>(10)</w:t>
      </w:r>
    </w:p>
    <w:p w14:paraId="0D2C2FF3" w14:textId="77777777" w:rsidR="00F04F94" w:rsidRPr="00DC77E3" w:rsidRDefault="00F04F94" w:rsidP="000C3976">
      <w:pPr>
        <w:rPr>
          <w:lang w:eastAsia="fr-FR"/>
        </w:rPr>
      </w:pPr>
      <w:r w:rsidRPr="00DC77E3">
        <w:rPr>
          <w:i/>
        </w:rPr>
        <w:t>Étape 3</w:t>
      </w:r>
      <w:r w:rsidRPr="00DC77E3">
        <w:t>:</w:t>
      </w:r>
      <w:r w:rsidRPr="00DC77E3">
        <w:tab/>
      </w:r>
      <w:r w:rsidRPr="00DC77E3">
        <w:rPr>
          <w:lang w:eastAsia="fr-FR"/>
        </w:rPr>
        <w:t xml:space="preserve">Calculer la fonction de corrélation spatiale, </w:t>
      </w:r>
      <m:oMath>
        <m:r>
          <w:rPr>
            <w:rFonts w:ascii="Cambria Math" w:hAnsi="Cambria Math"/>
            <w:lang w:eastAsia="fr-FR"/>
          </w:rPr>
          <m:t>ρ</m:t>
        </m:r>
      </m:oMath>
      <w:r w:rsidRPr="00DC77E3">
        <w:rPr>
          <w:lang w:eastAsia="fr-FR"/>
        </w:rPr>
        <w:t>:</w:t>
      </w:r>
    </w:p>
    <w:p w14:paraId="73382F8D" w14:textId="77777777" w:rsidR="00F04F94" w:rsidRPr="00DC77E3" w:rsidRDefault="00F04F94" w:rsidP="000C3976">
      <w:pPr>
        <w:pStyle w:val="Equation"/>
      </w:pPr>
      <w:r w:rsidRPr="00DC77E3">
        <w:rPr>
          <w:iCs/>
        </w:rPr>
        <w:tab/>
      </w:r>
      <w:r w:rsidRPr="00DC77E3">
        <w:rPr>
          <w:iCs/>
        </w:rPr>
        <w:tab/>
      </w:r>
      <m:oMath>
        <m:r>
          <w:rPr>
            <w:rFonts w:ascii="Cambria Math" w:hAnsi="Cambria Math"/>
          </w:rPr>
          <m:t>ρ=0,59</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rPr>
                  <m:t>31</m:t>
                </m:r>
              </m:den>
            </m:f>
          </m:sup>
        </m:sSup>
        <m:r>
          <w:rPr>
            <w:rFonts w:ascii="Cambria Math" w:hAnsi="Cambria Math"/>
          </w:rPr>
          <m:t>+0,41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rPr>
                  <m:t>800</m:t>
                </m:r>
              </m:den>
            </m:f>
          </m:sup>
        </m:sSup>
      </m:oMath>
      <w:r w:rsidRPr="00DC77E3">
        <w:tab/>
        <w:t>(11)</w:t>
      </w:r>
    </w:p>
    <w:p w14:paraId="4D852FDB" w14:textId="77777777" w:rsidR="00F04F94" w:rsidRPr="00DC77E3" w:rsidRDefault="00F04F94" w:rsidP="000C3976">
      <w:r w:rsidRPr="00DC77E3">
        <w:t>où:</w:t>
      </w:r>
    </w:p>
    <w:p w14:paraId="0989B350" w14:textId="77777777" w:rsidR="00F04F94" w:rsidRPr="00DC77E3" w:rsidRDefault="00F04F94" w:rsidP="000C3976">
      <w:pPr>
        <w:pStyle w:val="Equation"/>
      </w:pPr>
      <w:r w:rsidRPr="00DC77E3">
        <w:rPr>
          <w:iCs/>
        </w:rPr>
        <w:tab/>
      </w:r>
      <w:r w:rsidRPr="00DC77E3">
        <w:rPr>
          <w:iCs/>
        </w:rPr>
        <w:tab/>
      </w:r>
      <m:oMath>
        <m:r>
          <w:rPr>
            <w:rFonts w:ascii="Cambria Math" w:hAnsi="Cambria Math"/>
          </w:rPr>
          <m:t>d=</m:t>
        </m:r>
        <m:sSub>
          <m:sSubPr>
            <m:ctrlPr>
              <w:rPr>
                <w:rFonts w:ascii="Cambria Math" w:hAnsi="Cambria Math"/>
                <w:i/>
              </w:rPr>
            </m:ctrlPr>
          </m:sSubPr>
          <m:e>
            <m:r>
              <w:rPr>
                <w:rFonts w:ascii="Cambria Math" w:hAnsi="Cambria Math"/>
              </w:rPr>
              <m:t>L</m:t>
            </m:r>
          </m:e>
          <m:sub>
            <m:r>
              <w:rPr>
                <w:rFonts w:ascii="Cambria Math" w:hAnsi="Cambria Math"/>
              </w:rPr>
              <m:t>S</m:t>
            </m:r>
          </m:sub>
        </m:sSub>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e>
        </m:func>
        <m:r>
          <w:rPr>
            <w:rFonts w:ascii="Cambria Math" w:hAnsi="Cambria Math"/>
          </w:rPr>
          <m:t>        </m:t>
        </m:r>
        <m:r>
          <m:rPr>
            <m:sty m:val="p"/>
          </m:rPr>
          <w:rPr>
            <w:rFonts w:ascii="Cambria Math" w:hAnsi="Cambria Math"/>
          </w:rPr>
          <m:t>(km)</m:t>
        </m:r>
      </m:oMath>
      <w:r w:rsidRPr="00DC77E3">
        <w:tab/>
        <w:t>(12)</w:t>
      </w:r>
    </w:p>
    <w:p w14:paraId="02B0B3DF" w14:textId="77777777" w:rsidR="00F04F94" w:rsidRPr="00DC77E3" w:rsidRDefault="00F04F94" w:rsidP="000C3976">
      <w:r w:rsidRPr="00DC77E3">
        <w:t xml:space="preserve">et </w:t>
      </w:r>
      <w:r w:rsidRPr="00DC77E3">
        <w:rPr>
          <w:i/>
        </w:rPr>
        <w:t>L</w:t>
      </w:r>
      <w:r w:rsidRPr="00DC77E3">
        <w:rPr>
          <w:i/>
          <w:vertAlign w:val="subscript"/>
        </w:rPr>
        <w:t>s</w:t>
      </w:r>
      <w:r w:rsidRPr="00DC77E3">
        <w:t xml:space="preserve"> est calculé à l'aide de la formule (2).</w:t>
      </w:r>
    </w:p>
    <w:p w14:paraId="4FF12124" w14:textId="595C9DB8" w:rsidR="00F04F94" w:rsidRPr="00DC77E3" w:rsidRDefault="00F04F94" w:rsidP="000C3976">
      <w:r w:rsidRPr="00DC77E3">
        <w:rPr>
          <w:i/>
        </w:rPr>
        <w:t>Étape </w:t>
      </w:r>
      <w:proofErr w:type="gramStart"/>
      <w:r w:rsidRPr="00DC77E3">
        <w:rPr>
          <w:i/>
        </w:rPr>
        <w:t>4</w:t>
      </w:r>
      <w:r w:rsidRPr="00DC77E3">
        <w:t>:</w:t>
      </w:r>
      <w:proofErr w:type="gramEnd"/>
      <w:r w:rsidRPr="00DC77E3">
        <w:tab/>
        <w:t>Calculer la distribution complémentaire normale à deux variables</w:t>
      </w:r>
      <w:r w:rsidRPr="00DC77E3">
        <w:rPr>
          <w:lang w:eastAsia="fr-FR"/>
        </w:rPr>
        <w:t xml:space="preserve">, </w:t>
      </w:r>
      <m:oMath>
        <m:sSub>
          <m:sSubPr>
            <m:ctrlPr>
              <w:rPr>
                <w:rFonts w:ascii="Cambria Math" w:eastAsiaTheme="minorEastAsia" w:hAnsi="Cambria Math"/>
                <w:i/>
                <w:sz w:val="28"/>
              </w:rPr>
            </m:ctrlPr>
          </m:sSubPr>
          <m:e>
            <m:r>
              <w:rPr>
                <w:rFonts w:ascii="Cambria Math" w:eastAsiaTheme="minorEastAsia" w:hAnsi="Cambria Math"/>
                <w:sz w:val="28"/>
              </w:rPr>
              <m:t>c</m:t>
            </m:r>
          </m:e>
          <m:sub>
            <m:r>
              <w:rPr>
                <w:rFonts w:ascii="Cambria Math" w:eastAsiaTheme="minorEastAsia" w:hAnsi="Cambria Math"/>
                <w:sz w:val="28"/>
              </w:rPr>
              <m:t>B</m:t>
            </m:r>
          </m:sub>
        </m:sSub>
      </m:oMath>
      <w:r w:rsidR="00FE3951">
        <w:rPr>
          <w:rStyle w:val="FootnoteReference"/>
          <w:szCs w:val="24"/>
        </w:rPr>
        <w:footnoteReference w:customMarkFollows="1" w:id="2"/>
        <w:t>1</w:t>
      </w:r>
      <w:r w:rsidRPr="00FE3951">
        <w:rPr>
          <w:szCs w:val="24"/>
        </w:rPr>
        <w:t>:</w:t>
      </w:r>
    </w:p>
    <w:p w14:paraId="70914595" w14:textId="77777777" w:rsidR="00F04F94" w:rsidRPr="00DC77E3" w:rsidRDefault="00F04F94" w:rsidP="000C3976">
      <w:pPr>
        <w:pStyle w:val="Equation"/>
        <w:rPr>
          <w:rFonts w:eastAsiaTheme="minorEastAsia"/>
        </w:rPr>
      </w:pPr>
      <w:r w:rsidRPr="00DC77E3">
        <w:rPr>
          <w:iCs/>
        </w:rPr>
        <w:tab/>
      </w:r>
      <w:r w:rsidRPr="00DC77E3">
        <w:rPr>
          <w:iCs/>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rPr>
                              <m:t>2</m:t>
                            </m:r>
                          </m:sup>
                        </m:sSup>
                        <m:r>
                          <w:rPr>
                            <w:rFonts w:ascii="Cambria Math" w:eastAsiaTheme="minorEastAsia" w:hAnsi="Cambria Math" w:cstheme="majorBidi"/>
                          </w:rPr>
                          <m:t>-2</m:t>
                        </m:r>
                        <m:r>
                          <m:rPr>
                            <m:sty m:val="p"/>
                          </m:rPr>
                          <w:rPr>
                            <w:rFonts w:ascii="Cambria Math" w:eastAsiaTheme="minorEastAsia" w:hAnsi="Cambria Math" w:cstheme="majorBidi"/>
                          </w:rPr>
                          <m:t>ρ</m:t>
                        </m:r>
                        <m:r>
                          <w:rPr>
                            <w:rFonts w:ascii="Cambria Math" w:eastAsiaTheme="minorEastAsia" w:hAnsi="Cambria Math" w:cstheme="majorBidi"/>
                          </w:rPr>
                          <m:t>xy+</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2</m:t>
                            </m:r>
                          </m:sup>
                        </m:sSup>
                      </m:num>
                      <m:den>
                        <m:r>
                          <w:rPr>
                            <w:rFonts w:ascii="Cambria Math" w:eastAsiaTheme="minorEastAsia" w:hAnsi="Cambria Math" w:cstheme="majorBidi"/>
                          </w:rPr>
                          <m:t>2</m:t>
                        </m:r>
                        <m:d>
                          <m:dPr>
                            <m:ctrlPr>
                              <w:rPr>
                                <w:rFonts w:ascii="Cambria Math" w:eastAsiaTheme="minorEastAsia" w:hAnsi="Cambria Math" w:cstheme="majorBidi"/>
                                <w:i/>
                              </w:rPr>
                            </m:ctrlPr>
                          </m:dPr>
                          <m:e>
                            <m:r>
                              <w:rPr>
                                <w:rFonts w:ascii="Cambria Math" w:eastAsiaTheme="minorEastAsia" w:hAnsi="Cambria Math" w:cstheme="majorBidi"/>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rPr>
                                  <m:t>2</m:t>
                                </m:r>
                              </m:sup>
                            </m:sSup>
                          </m:e>
                        </m:d>
                      </m:den>
                    </m:f>
                  </m:sup>
                </m:sSup>
              </m:e>
            </m:nary>
            <m:r>
              <w:rPr>
                <w:rFonts w:ascii="Cambria Math" w:eastAsiaTheme="minorEastAsia" w:hAnsi="Cambria Math" w:cstheme="majorBidi"/>
              </w:rPr>
              <m:t>dxdy</m:t>
            </m:r>
          </m:e>
        </m:nary>
      </m:oMath>
      <w:r w:rsidRPr="00DC77E3">
        <w:tab/>
        <w:t>(13)</w:t>
      </w:r>
    </w:p>
    <w:p w14:paraId="10275E5E" w14:textId="77777777" w:rsidR="00F04F94" w:rsidRPr="00DC77E3" w:rsidRDefault="00F04F94" w:rsidP="001333A2">
      <w:pPr>
        <w:keepNext/>
        <w:keepLines/>
      </w:pPr>
      <w:r w:rsidRPr="00DC77E3">
        <w:rPr>
          <w:i/>
        </w:rPr>
        <w:lastRenderedPageBreak/>
        <w:t>Étape 5</w:t>
      </w:r>
      <w:r w:rsidRPr="00DC77E3">
        <w:t>:</w:t>
      </w:r>
      <w:r w:rsidRPr="00DC77E3">
        <w:tab/>
        <w:t xml:space="preserve">À présent </w:t>
      </w:r>
      <w:r w:rsidRPr="00DC77E3">
        <w:rPr>
          <w:i/>
        </w:rPr>
        <w:t xml:space="preserve">P </w:t>
      </w:r>
      <w:r w:rsidRPr="00DC77E3">
        <w:t>(</w:t>
      </w:r>
      <w:r w:rsidRPr="00DC77E3">
        <w:rPr>
          <w:i/>
        </w:rPr>
        <w:t xml:space="preserve">A &gt; </w:t>
      </w:r>
      <w:r w:rsidRPr="00DC77E3">
        <w:t>0) (%), la probabilité d'affaiblissement dû à la pluie sur le trajet oblique est donnée par:</w:t>
      </w:r>
    </w:p>
    <w:p w14:paraId="515BEBBA" w14:textId="77777777" w:rsidR="00F04F94" w:rsidRPr="00DC77E3" w:rsidRDefault="00F04F94" w:rsidP="000C3976">
      <w:pPr>
        <w:pStyle w:val="Equation"/>
        <w:keepNext/>
        <w:keepLines/>
      </w:pPr>
      <w:r w:rsidRPr="00DC77E3">
        <w:tab/>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&gt;0</m:t>
            </m:r>
          </m:e>
        </m:d>
        <m:r>
          <m:rPr>
            <m:sty m:val="p"/>
          </m:rPr>
          <w:rPr>
            <w:rFonts w:ascii="Cambria Math" w:hAnsi="Cambria Math"/>
          </w:rPr>
          <m:t>=100</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B</m:t>
                            </m:r>
                          </m:sub>
                        </m:sSub>
                        <m:r>
                          <m:rPr>
                            <m:sty m:val="p"/>
                          </m:rPr>
                          <w:rPr>
                            <w:rFonts w:ascii="Cambria Math" w:hAnsi="Cambria Math"/>
                          </w:rPr>
                          <m:t>-</m:t>
                        </m:r>
                        <m:sSup>
                          <m:sSupPr>
                            <m:ctrlPr>
                              <w:rPr>
                                <w:rFonts w:ascii="Cambria Math" w:hAnsi="Cambria Math"/>
                                <w:i/>
                                <w:iCs/>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ctrlPr>
                              <w:rPr>
                                <w:rFonts w:ascii="Cambria Math" w:hAnsi="Cambria Math"/>
                              </w:rPr>
                            </m:ctrlPr>
                          </m:e>
                          <m:sup>
                            <m:r>
                              <w:rPr>
                                <w:rFonts w:ascii="Cambria Math" w:hAnsi="Cambria Math"/>
                              </w:rPr>
                              <m:t>2</m:t>
                            </m:r>
                          </m:sup>
                        </m:sSup>
                      </m:num>
                      <m:den>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m:rPr>
                                        <m:sty m:val="p"/>
                                      </m:rPr>
                                      <w:rPr>
                                        <w:rFonts w:ascii="Cambria Math" w:hAnsi="Cambria Math"/>
                                      </w:rPr>
                                      <m:t>annual</m:t>
                                    </m:r>
                                  </m:sub>
                                </m:sSub>
                              </m:sub>
                            </m:sSub>
                          </m:num>
                          <m:den>
                            <m:r>
                              <w:rPr>
                                <w:rFonts w:ascii="Cambria Math" w:hAnsi="Cambria Math"/>
                              </w:rPr>
                              <m:t>100</m:t>
                            </m:r>
                          </m:den>
                        </m:f>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den>
                    </m:f>
                  </m:e>
                </m:d>
              </m:e>
              <m:sup>
                <m:f>
                  <m:fPr>
                    <m:ctrlPr>
                      <w:rPr>
                        <w:rFonts w:ascii="Cambria Math" w:hAnsi="Cambria Math"/>
                        <w:i/>
                        <w:iCs/>
                      </w:rPr>
                    </m:ctrlPr>
                  </m:fPr>
                  <m:num>
                    <m:sSub>
                      <m:sSubPr>
                        <m:ctrlPr>
                          <w:rPr>
                            <w:rFonts w:ascii="Cambria Math" w:hAnsi="Cambria Math"/>
                            <w:i/>
                            <w:iCs/>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0</m:t>
                            </m:r>
                          </m:sub>
                        </m:sSub>
                      </m:e>
                      <m:sub>
                        <m:r>
                          <w:rPr>
                            <w:rFonts w:ascii="Cambria Math" w:hAnsi="Cambria Math"/>
                          </w:rPr>
                          <m:t>annual</m:t>
                        </m:r>
                      </m:sub>
                    </m:sSub>
                  </m:num>
                  <m:den>
                    <m:r>
                      <w:rPr>
                        <w:rFonts w:ascii="Cambria Math" w:hAnsi="Cambria Math"/>
                      </w:rPr>
                      <m:t>100</m:t>
                    </m:r>
                  </m:den>
                </m:f>
              </m:sup>
            </m:sSup>
          </m:e>
        </m:d>
        <m:r>
          <m:rPr>
            <m:sty m:val="p"/>
          </m:rPr>
          <w:rPr>
            <w:rFonts w:ascii="Cambria Math" w:hAnsi="Cambria Math"/>
          </w:rPr>
          <m:t xml:space="preserve">   </m:t>
        </m:r>
      </m:oMath>
      <w:r w:rsidRPr="00DC77E3">
        <w:t>(%)</w:t>
      </w:r>
      <w:r w:rsidRPr="00DC77E3">
        <w:tab/>
        <w:t>(14)</w:t>
      </w:r>
    </w:p>
    <w:p w14:paraId="4E6F2585" w14:textId="77777777" w:rsidR="00F04F94" w:rsidRPr="00DC77E3" w:rsidRDefault="00F04F94" w:rsidP="000C3976">
      <w:pPr>
        <w:pStyle w:val="Equation"/>
        <w:keepNext/>
        <w:keepLines/>
        <w:rPr>
          <w:rFonts w:eastAsiaTheme="minorEastAsia"/>
        </w:rPr>
      </w:pPr>
      <w:r w:rsidRPr="00DC77E3">
        <w:t xml:space="preserve">si </w:t>
      </w:r>
      <m:oMath>
        <m:r>
          <m:rPr>
            <m:sty m:val="p"/>
          </m:rPr>
          <w:rPr>
            <w:rFonts w:ascii="Cambria Math" w:hAnsi="Cambria Math"/>
          </w:rPr>
          <m:t>θ</m:t>
        </m:r>
        <m:r>
          <w:rPr>
            <w:rFonts w:ascii="Cambria Math" w:hAnsi="Cambria Math"/>
          </w:rPr>
          <m:t>=</m:t>
        </m:r>
        <m:sSup>
          <m:sSupPr>
            <m:ctrlPr>
              <w:rPr>
                <w:rFonts w:ascii="Cambria Math" w:hAnsi="Cambria Math"/>
                <w:i/>
                <w:iCs/>
              </w:rPr>
            </m:ctrlPr>
          </m:sSupPr>
          <m:e>
            <m:r>
              <w:rPr>
                <w:rFonts w:ascii="Cambria Math" w:hAnsi="Cambria Math"/>
              </w:rPr>
              <m:t>90</m:t>
            </m:r>
          </m:e>
          <m:sup>
            <m:r>
              <w:rPr>
                <w:rFonts w:ascii="Cambria Math" w:hAnsi="Cambria Math"/>
              </w:rPr>
              <m:t>o</m:t>
            </m:r>
          </m:sup>
        </m:sSup>
      </m:oMath>
      <w:r w:rsidRPr="00DC77E3">
        <w:t xml:space="preserve">, alors </w:t>
      </w:r>
      <m:oMath>
        <m:r>
          <w:rPr>
            <w:rFonts w:ascii="Cambria Math" w:hAnsi="Cambria Math"/>
          </w:rPr>
          <m:t>P</m:t>
        </m:r>
        <m:d>
          <m:dPr>
            <m:ctrlPr>
              <w:rPr>
                <w:rFonts w:ascii="Cambria Math" w:hAnsi="Cambria Math"/>
                <w:i/>
                <w:iCs/>
              </w:rPr>
            </m:ctrlPr>
          </m:dPr>
          <m:e>
            <m:r>
              <w:rPr>
                <w:rFonts w:ascii="Cambria Math" w:hAnsi="Cambria Math"/>
              </w:rPr>
              <m:t>A&gt;0</m:t>
            </m:r>
          </m:e>
        </m:d>
        <m:r>
          <w:rPr>
            <w:rFonts w:ascii="Cambria Math" w:hAnsi="Cambria Math"/>
          </w:rPr>
          <m:t>=</m:t>
        </m:r>
        <m:sSub>
          <m:sSubPr>
            <m:ctrlPr>
              <w:rPr>
                <w:rFonts w:ascii="Cambria Math" w:hAnsi="Cambria Math"/>
                <w:i/>
                <w:iCs/>
              </w:rPr>
            </m:ctrlPr>
          </m:sSubPr>
          <m:e>
            <m:r>
              <w:rPr>
                <w:rFonts w:ascii="Cambria Math" w:hAnsi="Cambria Math"/>
              </w:rPr>
              <m:t>P</m:t>
            </m:r>
          </m:e>
          <m:sub>
            <m:sSub>
              <m:sSubPr>
                <m:ctrlPr>
                  <w:rPr>
                    <w:rFonts w:ascii="Cambria Math" w:hAnsi="Cambria Math"/>
                    <w:i/>
                    <w:iCs/>
                  </w:rPr>
                </m:ctrlPr>
              </m:sSubPr>
              <m:e>
                <m:r>
                  <w:rPr>
                    <w:rFonts w:ascii="Cambria Math" w:hAnsi="Cambria Math"/>
                  </w:rPr>
                  <m:t>0</m:t>
                </m:r>
              </m:e>
              <m:sub>
                <m:r>
                  <w:rPr>
                    <w:rFonts w:ascii="Cambria Math" w:hAnsi="Cambria Math"/>
                  </w:rPr>
                  <m:t>annual</m:t>
                </m:r>
              </m:sub>
            </m:sSub>
          </m:sub>
        </m:sSub>
      </m:oMath>
      <w:r w:rsidRPr="00DC77E3">
        <w:t>.</w:t>
      </w:r>
    </w:p>
    <w:p w14:paraId="18FF4F30" w14:textId="77777777" w:rsidR="00F04F94" w:rsidRPr="00DC77E3" w:rsidRDefault="00F04F94" w:rsidP="00DF3782">
      <w:pPr>
        <w:pStyle w:val="Heading4"/>
      </w:pPr>
      <w:r w:rsidRPr="00DC77E3">
        <w:t>2.2.1.3</w:t>
      </w:r>
      <w:r w:rsidRPr="00DC77E3">
        <w:tab/>
        <w:t>Transposition à long terme en fréquence et en polarisation des statistiques d'affaiblissement dû à la pluie</w:t>
      </w:r>
    </w:p>
    <w:p w14:paraId="158D9F2F" w14:textId="77777777" w:rsidR="00F04F94" w:rsidRPr="00DC77E3" w:rsidRDefault="00F04F94" w:rsidP="000C3976">
      <w:r w:rsidRPr="00DC77E3">
        <w:t>La transposition en fréquence consiste à prévoir un effet de propagation (p.ex. l'affaiblissement dû à la pluie) à une fréquence donnée à partir de la connaissance de l'effet de propagation à une fréquence différente. En règle générale, la fréquence à laquelle l'effet de propagation est prévu est supérieure à la fréquence à laquelle l'effet de propagation est connu.</w:t>
      </w:r>
      <w:r w:rsidRPr="00DC77E3" w:rsidDel="00C71632">
        <w:t xml:space="preserve"> </w:t>
      </w:r>
      <w:r w:rsidRPr="00DC77E3">
        <w:t>Le rapport entre les valeurs de l'affaiblissement dû à la pluie aux deux fréquences peut varier au cours d'un événement de pluie, et en général la variabilité du rapport augmente lorsque l'affaiblissement dû à la pluie augmente.</w:t>
      </w:r>
    </w:p>
    <w:p w14:paraId="75209122" w14:textId="77777777" w:rsidR="00F04F94" w:rsidRPr="00DC77E3" w:rsidRDefault="00F04F94" w:rsidP="000C3976">
      <w:r w:rsidRPr="00DC77E3">
        <w:t>Deux méthodes de prévision sont décrites dans les paragraphes qui suivent:</w:t>
      </w:r>
    </w:p>
    <w:p w14:paraId="7D6CB4FE" w14:textId="77777777" w:rsidR="00F04F94" w:rsidRPr="00DC77E3" w:rsidRDefault="00F04F94" w:rsidP="000C3976">
      <w:pPr>
        <w:pStyle w:val="enumlev1"/>
      </w:pPr>
      <w:r w:rsidRPr="00DC77E3">
        <w:t>1)</w:t>
      </w:r>
      <w:r w:rsidRPr="00DC77E3">
        <w:tab/>
        <w:t>Le § 2.2.1.3.1 décrit une méthode de prévision de la variation statistique de l'affaiblissement dû à la pluie à la fréquence </w:t>
      </w:r>
      <w:r w:rsidRPr="00DC77E3">
        <w:rPr>
          <w:i/>
        </w:rPr>
        <w:t>f</w:t>
      </w:r>
      <w:r w:rsidRPr="00DC77E3">
        <w:rPr>
          <w:iCs/>
          <w:vertAlign w:val="subscript"/>
        </w:rPr>
        <w:t>2</w:t>
      </w:r>
      <w:r w:rsidRPr="00DC77E3">
        <w:t xml:space="preserve"> sur la base de l'affaiblissement dû à la pluie à la fréquence </w:t>
      </w:r>
      <w:r w:rsidRPr="00DC77E3">
        <w:rPr>
          <w:i/>
        </w:rPr>
        <w:t>f</w:t>
      </w:r>
      <w:r w:rsidRPr="00DC77E3">
        <w:rPr>
          <w:iCs/>
          <w:vertAlign w:val="subscript"/>
        </w:rPr>
        <w:t>1</w:t>
      </w:r>
      <w:r w:rsidRPr="00DC77E3">
        <w:t>. Pour cette méthode, les distributions cumulatives de l'affaiblissement dû à la pluie aux deux fréquences sont nécessaires.</w:t>
      </w:r>
    </w:p>
    <w:p w14:paraId="4E6866FD" w14:textId="77777777" w:rsidR="00F04F94" w:rsidRPr="00DC77E3" w:rsidRDefault="00F04F94" w:rsidP="000C3976">
      <w:pPr>
        <w:pStyle w:val="enumlev1"/>
      </w:pPr>
      <w:r w:rsidRPr="00DC77E3">
        <w:t>2)</w:t>
      </w:r>
      <w:r w:rsidRPr="00DC77E3">
        <w:tab/>
        <w:t xml:space="preserve">Le § 2.2.1.3.2 décrit une méthode simplifiée de prévision de la valeur équiprobable de l'affaiblissement dû à la pluie à la fréquence </w:t>
      </w:r>
      <w:r w:rsidRPr="00DC77E3">
        <w:rPr>
          <w:i/>
        </w:rPr>
        <w:t>f</w:t>
      </w:r>
      <w:r w:rsidRPr="00DC77E3">
        <w:rPr>
          <w:iCs/>
          <w:vertAlign w:val="subscript"/>
        </w:rPr>
        <w:t>2</w:t>
      </w:r>
      <w:r w:rsidRPr="00DC77E3">
        <w:t xml:space="preserve"> sur la base de l'affaiblissement dû à la pluie à la fréquence </w:t>
      </w:r>
      <w:r w:rsidRPr="00DC77E3">
        <w:rPr>
          <w:i/>
        </w:rPr>
        <w:t>f</w:t>
      </w:r>
      <w:r w:rsidRPr="00DC77E3">
        <w:rPr>
          <w:iCs/>
          <w:vertAlign w:val="subscript"/>
        </w:rPr>
        <w:t>1</w:t>
      </w:r>
      <w:r w:rsidRPr="00DC77E3">
        <w:t>. Pour cette méthode, aucune distribution cumulative de l'affaiblissement dû à la pluie à l'une ou l'autre fréquence n'est nécessaire.</w:t>
      </w:r>
    </w:p>
    <w:p w14:paraId="1643D559" w14:textId="77777777" w:rsidR="00F04F94" w:rsidRPr="00DC77E3" w:rsidRDefault="00F04F94" w:rsidP="000C3976">
      <w:r w:rsidRPr="00DC77E3">
        <w:t>On peut utiliser ces méthodes de prévision pour la commande de puissance sur la liaison montante et pour le codage et la modulation adaptatifs, par exemple:</w:t>
      </w:r>
    </w:p>
    <w:p w14:paraId="435C7E37" w14:textId="77777777" w:rsidR="00F04F94" w:rsidRPr="00DC77E3" w:rsidRDefault="00F04F94" w:rsidP="000C3976">
      <w:pPr>
        <w:pStyle w:val="enumlev1"/>
      </w:pPr>
      <w:r w:rsidRPr="00DC77E3">
        <w:t>a)</w:t>
      </w:r>
      <w:r w:rsidRPr="00DC77E3">
        <w:tab/>
        <w:t xml:space="preserve">La première méthode permet de prévoir la valeur instantanée de l'affaiblissement dû à la pluie sur la liaison montante à la fréquence </w:t>
      </w:r>
      <w:r w:rsidRPr="00DC77E3">
        <w:rPr>
          <w:i/>
        </w:rPr>
        <w:t>f</w:t>
      </w:r>
      <w:r w:rsidRPr="00DC77E3">
        <w:rPr>
          <w:iCs/>
          <w:vertAlign w:val="subscript"/>
        </w:rPr>
        <w:t>2</w:t>
      </w:r>
      <w:r w:rsidRPr="00DC77E3">
        <w:t xml:space="preserve"> sur la base de la mesure de la valeur instantanée de l'affaiblissement dû à la pluie sur la liaison descendante à la fréquence </w:t>
      </w:r>
      <w:r w:rsidRPr="00DC77E3">
        <w:rPr>
          <w:i/>
        </w:rPr>
        <w:t>f</w:t>
      </w:r>
      <w:r w:rsidRPr="00DC77E3">
        <w:rPr>
          <w:iCs/>
          <w:vertAlign w:val="subscript"/>
        </w:rPr>
        <w:t>1</w:t>
      </w:r>
      <w:r w:rsidRPr="00DC77E3">
        <w:t xml:space="preserve"> pour un risque de </w:t>
      </w:r>
      <w:r w:rsidRPr="00DC77E3">
        <w:rPr>
          <w:i/>
          <w:iCs/>
        </w:rPr>
        <w:t>p</w:t>
      </w:r>
      <w:r w:rsidRPr="00DC77E3">
        <w:t>% que la valeur réelle de l'affaiblissement dû à la pluie sur la liaison montante dépasse la valeur prévue.</w:t>
      </w:r>
    </w:p>
    <w:p w14:paraId="4E62D760" w14:textId="77777777" w:rsidR="00F04F94" w:rsidRPr="00DC77E3" w:rsidRDefault="00F04F94" w:rsidP="00A70752">
      <w:pPr>
        <w:pStyle w:val="enumlev1"/>
      </w:pPr>
      <w:r w:rsidRPr="00DC77E3">
        <w:t>b)</w:t>
      </w:r>
      <w:r w:rsidRPr="00DC77E3">
        <w:tab/>
        <w:t xml:space="preserve">La deuxième méthode permet de prévoir l'affaiblissement dû à la pluie sur la liaison montante à la fréquence </w:t>
      </w:r>
      <w:r w:rsidRPr="00DC77E3">
        <w:rPr>
          <w:i/>
        </w:rPr>
        <w:t>f</w:t>
      </w:r>
      <w:r w:rsidRPr="00DC77E3">
        <w:rPr>
          <w:iCs/>
          <w:vertAlign w:val="subscript"/>
        </w:rPr>
        <w:t>2</w:t>
      </w:r>
      <w:r w:rsidRPr="00DC77E3">
        <w:t xml:space="preserve"> sur la base de la connaissance de l'affaiblissement dû à la pluie sur la liaison descendante à la fréquence </w:t>
      </w:r>
      <w:r w:rsidRPr="00DC77E3">
        <w:rPr>
          <w:i/>
        </w:rPr>
        <w:t>f</w:t>
      </w:r>
      <w:r w:rsidRPr="00DC77E3">
        <w:rPr>
          <w:iCs/>
          <w:vertAlign w:val="subscript"/>
        </w:rPr>
        <w:t>1</w:t>
      </w:r>
      <w:r w:rsidRPr="00DC77E3">
        <w:t xml:space="preserve"> pour la même probabilité de dépassement.</w:t>
      </w:r>
    </w:p>
    <w:p w14:paraId="40ED5E15" w14:textId="77777777" w:rsidR="00F04F94" w:rsidRPr="00DC77E3" w:rsidRDefault="00F04F94" w:rsidP="00DF3782">
      <w:pPr>
        <w:pStyle w:val="Heading5"/>
      </w:pPr>
      <w:r w:rsidRPr="00DC77E3">
        <w:t>2.2.1.3.1</w:t>
      </w:r>
      <w:r w:rsidRPr="00DC77E3">
        <w:tab/>
        <w:t>Distribution conditionnelle du rapport de transposition en fréquence de l'affaiblissement dû à la pluie</w:t>
      </w:r>
    </w:p>
    <w:p w14:paraId="6D3F2E28" w14:textId="77777777" w:rsidR="00F04F94" w:rsidRPr="00DC77E3" w:rsidRDefault="00F04F94" w:rsidP="000C3976">
      <w:r w:rsidRPr="00DC77E3">
        <w:t xml:space="preserve">Cette méthode de prévision est basée sur la relation suivante entre </w:t>
      </w:r>
      <w:r w:rsidRPr="00DC77E3">
        <w:rPr>
          <w:i/>
          <w:iCs/>
        </w:rPr>
        <w:t>A</w:t>
      </w:r>
      <w:r w:rsidRPr="00DC77E3">
        <w:rPr>
          <w:vertAlign w:val="subscript"/>
        </w:rPr>
        <w:t>2</w:t>
      </w:r>
      <w:r w:rsidRPr="00DC77E3">
        <w:t xml:space="preserve"> (dB), la valeur instantanée de l'affaiblissement dû à la pluie à la fréquence </w:t>
      </w:r>
      <w:r w:rsidRPr="00DC77E3">
        <w:rPr>
          <w:i/>
        </w:rPr>
        <w:t>f</w:t>
      </w:r>
      <w:r w:rsidRPr="00DC77E3">
        <w:rPr>
          <w:iCs/>
          <w:vertAlign w:val="subscript"/>
        </w:rPr>
        <w:t>2</w:t>
      </w:r>
      <w:r w:rsidRPr="00DC77E3">
        <w:t xml:space="preserve">, et </w:t>
      </w:r>
      <w:r w:rsidRPr="00DC77E3">
        <w:rPr>
          <w:i/>
          <w:iCs/>
        </w:rPr>
        <w:t>A</w:t>
      </w:r>
      <w:r w:rsidRPr="00DC77E3">
        <w:rPr>
          <w:vertAlign w:val="subscript"/>
        </w:rPr>
        <w:t>1</w:t>
      </w:r>
      <w:r w:rsidRPr="00DC77E3">
        <w:t xml:space="preserve"> (dB), la valeur instantanée de l'affaiblissement dû à la pluie à la fréquence </w:t>
      </w:r>
      <w:r w:rsidRPr="00DC77E3">
        <w:rPr>
          <w:i/>
        </w:rPr>
        <w:t>f</w:t>
      </w:r>
      <w:r w:rsidRPr="00DC77E3">
        <w:rPr>
          <w:iCs/>
          <w:vertAlign w:val="subscript"/>
        </w:rPr>
        <w:t>1</w:t>
      </w:r>
      <w:r w:rsidRPr="00DC77E3">
        <w:t>.</w:t>
      </w:r>
    </w:p>
    <w:p w14:paraId="2BDAAF44" w14:textId="77777777" w:rsidR="00F04F94" w:rsidRPr="00DC77E3" w:rsidRDefault="00F04F94" w:rsidP="000C3976">
      <w:pPr>
        <w:pStyle w:val="Equation"/>
      </w:pPr>
      <w:r w:rsidRPr="00DC77E3">
        <w:tab/>
      </w:r>
      <w:r w:rsidRPr="00DC77E3">
        <w:tab/>
      </w:r>
      <w:r w:rsidRPr="00DC77E3">
        <w:rPr>
          <w:position w:val="-32"/>
        </w:rPr>
        <w:object w:dxaOrig="5420" w:dyaOrig="760" w14:anchorId="26E8265A">
          <v:shape id="_x0000_i1034" type="#_x0000_t75" style="width:269.75pt;height:37.6pt" o:ole="">
            <v:imagedata r:id="rId40" o:title=""/>
          </v:shape>
          <o:OLEObject Type="Embed" ProgID="Equation.3" ShapeID="_x0000_i1034" DrawAspect="Content" ObjectID="_1781523242" r:id="rId41"/>
        </w:object>
      </w:r>
      <w:bookmarkStart w:id="23" w:name="_Ref284336871"/>
      <w:r w:rsidRPr="00DC77E3">
        <w:tab/>
        <w:t>(15)</w:t>
      </w:r>
      <w:bookmarkEnd w:id="23"/>
    </w:p>
    <w:p w14:paraId="7F828B8E" w14:textId="77777777" w:rsidR="00F04F94" w:rsidRPr="00DC77E3" w:rsidRDefault="00F04F94" w:rsidP="0086402D">
      <w:pPr>
        <w:keepNext/>
        <w:keepLines/>
      </w:pPr>
      <w:r w:rsidRPr="00DC77E3">
        <w:lastRenderedPageBreak/>
        <w:t xml:space="preserve">où </w:t>
      </w:r>
      <w:r w:rsidRPr="00DC77E3">
        <w:rPr>
          <w:i/>
          <w:iCs/>
        </w:rPr>
        <w:t>n</w:t>
      </w:r>
      <w:r w:rsidRPr="00DC77E3">
        <w:t xml:space="preserve"> est une distribution normale de moyenne nulle et de variance unitaire. On utilise la procédure par étapes suivante pour prévoir </w:t>
      </w:r>
      <w:r w:rsidRPr="00DC77E3">
        <w:rPr>
          <w:position w:val="-14"/>
        </w:rPr>
        <w:object w:dxaOrig="1800" w:dyaOrig="400" w14:anchorId="3314097D">
          <v:shape id="_x0000_i1035" type="#_x0000_t75" style="width:90.8pt;height:21.5pt" o:ole="" fillcolor="window">
            <v:imagedata r:id="rId42" o:title=""/>
          </v:shape>
          <o:OLEObject Type="Embed" ProgID="Equation.3" ShapeID="_x0000_i1035" DrawAspect="Content" ObjectID="_1781523243" r:id="rId43"/>
        </w:object>
      </w:r>
      <w:r w:rsidRPr="00DC77E3">
        <w:t xml:space="preserve">, la fonction de distribution cumulative complémentaire de l'affaiblissement dû à la pluie à la fréquence </w:t>
      </w:r>
      <w:r w:rsidRPr="00DC77E3">
        <w:rPr>
          <w:i/>
        </w:rPr>
        <w:t>f</w:t>
      </w:r>
      <w:r w:rsidRPr="00DC77E3">
        <w:rPr>
          <w:iCs/>
          <w:vertAlign w:val="subscript"/>
        </w:rPr>
        <w:t>2</w:t>
      </w:r>
      <w:r w:rsidRPr="00DC77E3">
        <w:t xml:space="preserve"> sur la base de l'affaiblissement dû à la pluie à la fréquence </w:t>
      </w:r>
      <w:r w:rsidRPr="00DC77E3">
        <w:rPr>
          <w:i/>
        </w:rPr>
        <w:t>f</w:t>
      </w:r>
      <w:r w:rsidRPr="00DC77E3">
        <w:rPr>
          <w:iCs/>
          <w:vertAlign w:val="subscript"/>
        </w:rPr>
        <w:t>1</w:t>
      </w:r>
      <w:r w:rsidRPr="00DC77E3">
        <w:t>.</w:t>
      </w:r>
    </w:p>
    <w:p w14:paraId="4E30CE35" w14:textId="77777777" w:rsidR="00F04F94" w:rsidRPr="00DC77E3" w:rsidRDefault="00F04F94" w:rsidP="000C3976">
      <w:r w:rsidRPr="00DC77E3">
        <w:t xml:space="preserve">Dans cette méthode, on suppose que </w:t>
      </w:r>
      <w:r w:rsidRPr="00DC77E3">
        <w:rPr>
          <w:position w:val="-14"/>
        </w:rPr>
        <w:object w:dxaOrig="1640" w:dyaOrig="400" w14:anchorId="22BCBC21">
          <v:shape id="_x0000_i1036" type="#_x0000_t75" style="width:82.2pt;height:18.8pt" o:ole="" fillcolor="window">
            <v:imagedata r:id="rId44" o:title=""/>
          </v:shape>
          <o:OLEObject Type="Embed" ProgID="Equation.3" ShapeID="_x0000_i1036" DrawAspect="Content" ObjectID="_1781523244" r:id="rId45"/>
        </w:object>
      </w:r>
      <w:r w:rsidRPr="00DC77E3">
        <w:t xml:space="preserve"> et </w:t>
      </w:r>
      <w:r w:rsidRPr="00DC77E3">
        <w:rPr>
          <w:position w:val="-14"/>
        </w:rPr>
        <w:object w:dxaOrig="1780" w:dyaOrig="400" w14:anchorId="3D8A0EE9">
          <v:shape id="_x0000_i1037" type="#_x0000_t75" style="width:87.6pt;height:21.5pt" o:ole="" fillcolor="window">
            <v:imagedata r:id="rId46" o:title=""/>
          </v:shape>
          <o:OLEObject Type="Embed" ProgID="Equation.3" ShapeID="_x0000_i1037" DrawAspect="Content" ObjectID="_1781523245" r:id="rId47"/>
        </w:object>
      </w:r>
      <w:r w:rsidRPr="00DC77E3">
        <w:t xml:space="preserve">, les distributions cumulatives complémentaires de l'affaiblissement dû à la pluie sur la base d'un affaiblissement dû à la pluie différent de zéro aux fréquences </w:t>
      </w:r>
      <w:r w:rsidRPr="00DC77E3">
        <w:rPr>
          <w:i/>
        </w:rPr>
        <w:t>f</w:t>
      </w:r>
      <w:r w:rsidRPr="00DC77E3">
        <w:rPr>
          <w:iCs/>
          <w:vertAlign w:val="subscript"/>
        </w:rPr>
        <w:t>1</w:t>
      </w:r>
      <w:r w:rsidRPr="00DC77E3">
        <w:t xml:space="preserve"> et </w:t>
      </w:r>
      <w:r w:rsidRPr="00DC77E3">
        <w:rPr>
          <w:i/>
        </w:rPr>
        <w:t>f</w:t>
      </w:r>
      <w:r w:rsidRPr="00DC77E3">
        <w:rPr>
          <w:iCs/>
          <w:vertAlign w:val="subscript"/>
        </w:rPr>
        <w:t>2</w:t>
      </w:r>
      <w:r w:rsidRPr="00DC77E3">
        <w:t xml:space="preserve">, sont caractérisées par des distributions log-normales avec les paramètres </w:t>
      </w:r>
      <w:r w:rsidRPr="00DC77E3">
        <w:rPr>
          <w:position w:val="-10"/>
        </w:rPr>
        <w:object w:dxaOrig="720" w:dyaOrig="340" w14:anchorId="746AE113">
          <v:shape id="_x0000_i1038" type="#_x0000_t75" style="width:36.55pt;height:15.6pt" o:ole="" fillcolor="window">
            <v:imagedata r:id="rId48" o:title=""/>
          </v:shape>
          <o:OLEObject Type="Embed" ProgID="Equation.3" ShapeID="_x0000_i1038" DrawAspect="Content" ObjectID="_1781523246" r:id="rId49"/>
        </w:object>
      </w:r>
      <w:r w:rsidRPr="00DC77E3">
        <w:t xml:space="preserve"> et </w:t>
      </w:r>
      <w:r w:rsidRPr="00DC77E3">
        <w:rPr>
          <w:position w:val="-10"/>
        </w:rPr>
        <w:object w:dxaOrig="780" w:dyaOrig="340" w14:anchorId="43498D57">
          <v:shape id="_x0000_i1039" type="#_x0000_t75" style="width:38.7pt;height:15.6pt" o:ole="" fillcolor="window">
            <v:imagedata r:id="rId50" o:title=""/>
          </v:shape>
          <o:OLEObject Type="Embed" ProgID="Equation.3" ShapeID="_x0000_i1039" DrawAspect="Content" ObjectID="_1781523247" r:id="rId51"/>
        </w:object>
      </w:r>
      <w:r w:rsidRPr="00DC77E3">
        <w:t>:</w:t>
      </w:r>
    </w:p>
    <w:p w14:paraId="41639867" w14:textId="77777777" w:rsidR="00F04F94" w:rsidRPr="00DC77E3" w:rsidRDefault="00F04F94" w:rsidP="000C3976">
      <w:pPr>
        <w:pStyle w:val="Equation"/>
        <w:spacing w:before="0"/>
      </w:pPr>
      <w:r w:rsidRPr="00DC77E3">
        <w:tab/>
      </w:r>
      <w:r w:rsidRPr="00DC77E3">
        <w:tab/>
      </w:r>
      <w:r w:rsidRPr="00DC77E3">
        <w:rPr>
          <w:position w:val="-32"/>
        </w:rPr>
        <w:object w:dxaOrig="3159" w:dyaOrig="760" w14:anchorId="77C00AC2">
          <v:shape id="_x0000_i1040" type="#_x0000_t75" style="width:158.5pt;height:37.6pt" o:ole="" fillcolor="window">
            <v:imagedata r:id="rId52" o:title=""/>
          </v:shape>
          <o:OLEObject Type="Embed" ProgID="Equation.3" ShapeID="_x0000_i1040" DrawAspect="Content" ObjectID="_1781523248" r:id="rId53"/>
        </w:object>
      </w:r>
      <w:r w:rsidRPr="00DC77E3">
        <w:tab/>
        <w:t>(16)</w:t>
      </w:r>
    </w:p>
    <w:p w14:paraId="24DA7665" w14:textId="77777777" w:rsidR="00F04F94" w:rsidRPr="00DC77E3" w:rsidRDefault="00F04F94" w:rsidP="000C3976">
      <w:pPr>
        <w:pStyle w:val="Equation"/>
        <w:spacing w:before="0"/>
      </w:pPr>
      <w:r w:rsidRPr="00DC77E3">
        <w:tab/>
      </w:r>
      <w:r w:rsidRPr="00DC77E3">
        <w:tab/>
      </w:r>
      <w:r w:rsidRPr="00DC77E3">
        <w:rPr>
          <w:position w:val="-32"/>
        </w:rPr>
        <w:object w:dxaOrig="3280" w:dyaOrig="760" w14:anchorId="1D69B19C">
          <v:shape id="_x0000_i1041" type="#_x0000_t75" style="width:162.8pt;height:37.6pt" o:ole="" fillcolor="window">
            <v:imagedata r:id="rId54" o:title=""/>
          </v:shape>
          <o:OLEObject Type="Embed" ProgID="Equation.3" ShapeID="_x0000_i1041" DrawAspect="Content" ObjectID="_1781523249" r:id="rId55"/>
        </w:object>
      </w:r>
      <w:r w:rsidRPr="00DC77E3">
        <w:tab/>
        <w:t>(17)</w:t>
      </w:r>
    </w:p>
    <w:p w14:paraId="6BFCC566" w14:textId="77777777" w:rsidR="00F04F94" w:rsidRPr="00DC77E3" w:rsidRDefault="00F04F94" w:rsidP="000C3976">
      <w:pPr>
        <w:pStyle w:val="Equation"/>
        <w:spacing w:before="0"/>
      </w:pPr>
      <w:proofErr w:type="gramStart"/>
      <w:r w:rsidRPr="00DC77E3">
        <w:t>où:</w:t>
      </w:r>
      <w:proofErr w:type="gramEnd"/>
      <w:r w:rsidRPr="00DC77E3">
        <w:tab/>
      </w:r>
      <w:r w:rsidRPr="00DC77E3">
        <w:tab/>
      </w:r>
      <w:r w:rsidRPr="00DC77E3">
        <w:rPr>
          <w:position w:val="-32"/>
        </w:rPr>
        <w:object w:dxaOrig="2140" w:dyaOrig="780" w14:anchorId="7ACF6E55">
          <v:shape id="_x0000_i1042" type="#_x0000_t75" style="width:106.95pt;height:37.6pt" o:ole="">
            <v:imagedata r:id="rId56" o:title=""/>
          </v:shape>
          <o:OLEObject Type="Embed" ProgID="Equation.3" ShapeID="_x0000_i1042" DrawAspect="Content" ObjectID="_1781523250" r:id="rId57"/>
        </w:object>
      </w:r>
      <w:r w:rsidRPr="00DC77E3">
        <w:tab/>
        <w:t>(18)</w:t>
      </w:r>
    </w:p>
    <w:p w14:paraId="5B2DC98C" w14:textId="77777777" w:rsidR="00F04F94" w:rsidRPr="00DC77E3" w:rsidRDefault="00F04F94" w:rsidP="000C3976">
      <w:r w:rsidRPr="00DC77E3">
        <w:t xml:space="preserve">Les paramètres </w:t>
      </w:r>
      <w:r w:rsidRPr="00DC77E3">
        <w:sym w:font="Symbol" w:char="F06D"/>
      </w:r>
      <w:r w:rsidRPr="00DC77E3">
        <w:rPr>
          <w:iCs/>
          <w:vertAlign w:val="subscript"/>
        </w:rPr>
        <w:t>1</w:t>
      </w:r>
      <w:r w:rsidRPr="00DC77E3">
        <w:t xml:space="preserve">, </w:t>
      </w:r>
      <w:r w:rsidRPr="00DC77E3">
        <w:sym w:font="Symbol" w:char="F073"/>
      </w:r>
      <w:r w:rsidRPr="00DC77E3">
        <w:rPr>
          <w:iCs/>
          <w:vertAlign w:val="subscript"/>
        </w:rPr>
        <w:t>1</w:t>
      </w:r>
      <w:r w:rsidRPr="00DC77E3">
        <w:t xml:space="preserve">, </w:t>
      </w:r>
      <w:r w:rsidRPr="00DC77E3">
        <w:sym w:font="Symbol" w:char="F06D"/>
      </w:r>
      <w:r w:rsidRPr="00DC77E3">
        <w:rPr>
          <w:iCs/>
          <w:vertAlign w:val="subscript"/>
        </w:rPr>
        <w:t>2</w:t>
      </w:r>
      <w:r w:rsidRPr="00DC77E3">
        <w:t xml:space="preserve"> et </w:t>
      </w:r>
      <w:r w:rsidRPr="00DC77E3">
        <w:sym w:font="Symbol" w:char="F073"/>
      </w:r>
      <w:r w:rsidRPr="00DC77E3">
        <w:rPr>
          <w:iCs/>
          <w:vertAlign w:val="subscript"/>
        </w:rPr>
        <w:t>2</w:t>
      </w:r>
      <w:r w:rsidRPr="00DC77E3">
        <w:t xml:space="preserve"> sont obtenus à partir des statistiques d'affaiblissement dû à la pluie aux fréquences </w:t>
      </w:r>
      <w:r w:rsidRPr="00DC77E3">
        <w:rPr>
          <w:i/>
        </w:rPr>
        <w:t>f</w:t>
      </w:r>
      <w:r w:rsidRPr="00DC77E3">
        <w:rPr>
          <w:iCs/>
          <w:vertAlign w:val="subscript"/>
        </w:rPr>
        <w:t>1</w:t>
      </w:r>
      <w:r w:rsidRPr="00DC77E3">
        <w:rPr>
          <w:i/>
        </w:rPr>
        <w:t xml:space="preserve"> </w:t>
      </w:r>
      <w:r w:rsidRPr="00DC77E3">
        <w:t xml:space="preserve">et </w:t>
      </w:r>
      <w:r w:rsidRPr="00DC77E3">
        <w:rPr>
          <w:i/>
        </w:rPr>
        <w:t>f</w:t>
      </w:r>
      <w:r w:rsidRPr="00DC77E3">
        <w:rPr>
          <w:iCs/>
          <w:vertAlign w:val="subscript"/>
        </w:rPr>
        <w:t>2</w:t>
      </w:r>
      <w:r w:rsidRPr="00DC77E3">
        <w:rPr>
          <w:vertAlign w:val="subscript"/>
        </w:rPr>
        <w:t xml:space="preserve"> </w:t>
      </w:r>
      <w:r w:rsidRPr="00DC77E3">
        <w:t xml:space="preserve">pour le même trajet de propagation. Ces statistiques d'affaiblissement dû à la pluie peuvent être calculées à partir de données de mesure locales de l'affaiblissement dû à la pluie (affaiblissement supplémentaire par rapport à l'affaiblissement dû aux gaz de l'atmosphère, à l'affaiblissement dû aux nuages et aux évanouissements dus à la scintillation) ou à partir de la méthode de prévision de l'affaiblissement dû à la pluie décrite au § 2.2.1.1 pour l'emplacement et l'angle d'élévation considérés. Il convient d'utiliser la même source pour obtenir les statistiques d'affaiblissement dû à la pluie aux fréquences </w:t>
      </w:r>
      <w:r w:rsidRPr="00DC77E3">
        <w:rPr>
          <w:i/>
        </w:rPr>
        <w:t>f</w:t>
      </w:r>
      <w:r w:rsidRPr="00DC77E3">
        <w:rPr>
          <w:iCs/>
          <w:vertAlign w:val="subscript"/>
        </w:rPr>
        <w:t>1</w:t>
      </w:r>
      <w:r w:rsidRPr="00DC77E3">
        <w:rPr>
          <w:i/>
        </w:rPr>
        <w:t xml:space="preserve"> </w:t>
      </w:r>
      <w:r w:rsidRPr="00DC77E3">
        <w:t>et </w:t>
      </w:r>
      <w:r w:rsidRPr="00DC77E3">
        <w:rPr>
          <w:i/>
        </w:rPr>
        <w:t>f</w:t>
      </w:r>
      <w:r w:rsidRPr="00DC77E3">
        <w:rPr>
          <w:iCs/>
          <w:vertAlign w:val="subscript"/>
        </w:rPr>
        <w:t>2</w:t>
      </w:r>
      <w:r w:rsidRPr="00DC77E3">
        <w:t>.</w:t>
      </w:r>
    </w:p>
    <w:p w14:paraId="0699E47E" w14:textId="77777777" w:rsidR="00F04F94" w:rsidRPr="00DC77E3" w:rsidRDefault="00F04F94" w:rsidP="000C3976">
      <w:r w:rsidRPr="00DC77E3">
        <w:t>La procédure a été testée aux fréquences comprises entre 19 et 50 GHz, mais elle est recommandée pour des fréquences allant jusqu'à 55 GHz.</w:t>
      </w:r>
    </w:p>
    <w:p w14:paraId="58DF6713" w14:textId="77777777" w:rsidR="00F04F94" w:rsidRPr="00DC77E3" w:rsidRDefault="00F04F94" w:rsidP="00AD5BD7">
      <w:pPr>
        <w:spacing w:before="80"/>
      </w:pPr>
      <w:r w:rsidRPr="00DC77E3">
        <w:t>Les paramètres suivants sont nécessaires:</w:t>
      </w:r>
    </w:p>
    <w:p w14:paraId="0D8231AD" w14:textId="77777777" w:rsidR="00F04F94" w:rsidRPr="00DC77E3" w:rsidRDefault="00F04F94" w:rsidP="000C3976">
      <w:pPr>
        <w:pStyle w:val="Equationlegend"/>
        <w:spacing w:before="40"/>
        <w:rPr>
          <w:lang w:val="fr-FR"/>
        </w:rPr>
      </w:pPr>
      <w:r w:rsidRPr="00DC77E3">
        <w:rPr>
          <w:i/>
          <w:lang w:val="fr-FR"/>
        </w:rPr>
        <w:tab/>
        <w:t>f</w:t>
      </w:r>
      <w:r w:rsidRPr="00DC77E3">
        <w:rPr>
          <w:iCs/>
          <w:vertAlign w:val="subscript"/>
          <w:lang w:val="fr-FR"/>
        </w:rPr>
        <w:t>1</w:t>
      </w:r>
      <w:r w:rsidRPr="00DC77E3">
        <w:rPr>
          <w:lang w:val="fr-FR"/>
        </w:rPr>
        <w:t>:</w:t>
      </w:r>
      <w:r w:rsidRPr="00DC77E3">
        <w:rPr>
          <w:lang w:val="fr-FR"/>
        </w:rPr>
        <w:tab/>
        <w:t>fréquence inférieure à laquelle l'affaiblissement dû à la pluie est connu (GHz)</w:t>
      </w:r>
    </w:p>
    <w:p w14:paraId="56B8714B" w14:textId="77777777" w:rsidR="00F04F94" w:rsidRPr="00DC77E3" w:rsidRDefault="00F04F94" w:rsidP="000C3976">
      <w:pPr>
        <w:pStyle w:val="Equationlegend"/>
        <w:spacing w:before="40"/>
        <w:rPr>
          <w:lang w:val="fr-FR"/>
        </w:rPr>
      </w:pPr>
      <w:r w:rsidRPr="00DC77E3">
        <w:rPr>
          <w:i/>
          <w:lang w:val="fr-FR"/>
        </w:rPr>
        <w:tab/>
        <w:t>f</w:t>
      </w:r>
      <w:r w:rsidRPr="00DC77E3">
        <w:rPr>
          <w:iCs/>
          <w:vertAlign w:val="subscript"/>
          <w:lang w:val="fr-FR"/>
        </w:rPr>
        <w:t>2</w:t>
      </w:r>
      <w:r w:rsidRPr="00DC77E3">
        <w:rPr>
          <w:lang w:val="fr-FR"/>
        </w:rPr>
        <w:t>:</w:t>
      </w:r>
      <w:r w:rsidRPr="00DC77E3">
        <w:rPr>
          <w:lang w:val="fr-FR"/>
        </w:rPr>
        <w:tab/>
        <w:t>fréquence supérieure à laquelle l'affaiblissement dû à la pluie est prévu (GHz)</w:t>
      </w:r>
    </w:p>
    <w:p w14:paraId="7CDF33F7" w14:textId="77777777" w:rsidR="00F04F94" w:rsidRPr="00DC77E3" w:rsidRDefault="00F04F94" w:rsidP="000C3976">
      <w:pPr>
        <w:pStyle w:val="Equationlegend"/>
        <w:spacing w:before="40"/>
        <w:rPr>
          <w:lang w:val="fr-FR"/>
        </w:rPr>
      </w:pPr>
      <w:r w:rsidRPr="00DC77E3">
        <w:rPr>
          <w:i/>
          <w:lang w:val="fr-FR"/>
        </w:rPr>
        <w:tab/>
        <w:t>P</w:t>
      </w:r>
      <w:r w:rsidRPr="00DC77E3">
        <w:rPr>
          <w:i/>
          <w:vertAlign w:val="subscript"/>
          <w:lang w:val="fr-FR"/>
        </w:rPr>
        <w:t>rain</w:t>
      </w:r>
      <w:r w:rsidRPr="00DC77E3">
        <w:rPr>
          <w:lang w:val="fr-FR"/>
        </w:rPr>
        <w:t>:</w:t>
      </w:r>
      <w:r w:rsidRPr="00DC77E3">
        <w:rPr>
          <w:lang w:val="fr-FR"/>
        </w:rPr>
        <w:tab/>
        <w:t>probabilité de pluie (%)</w:t>
      </w:r>
    </w:p>
    <w:p w14:paraId="19D99640" w14:textId="77777777" w:rsidR="00F04F94" w:rsidRPr="00DC77E3" w:rsidRDefault="00F04F94" w:rsidP="000C3976">
      <w:pPr>
        <w:pStyle w:val="Equationlegend"/>
        <w:spacing w:before="40"/>
        <w:rPr>
          <w:iCs/>
          <w:lang w:val="fr-FR"/>
        </w:rPr>
      </w:pPr>
      <w:r w:rsidRPr="00DC77E3">
        <w:rPr>
          <w:i/>
          <w:lang w:val="fr-FR"/>
        </w:rPr>
        <w:tab/>
      </w:r>
      <w:r w:rsidRPr="00DC77E3">
        <w:rPr>
          <w:lang w:val="fr-FR"/>
        </w:rPr>
        <w:sym w:font="Symbol" w:char="F06D"/>
      </w:r>
      <w:r w:rsidRPr="00DC77E3">
        <w:rPr>
          <w:iCs/>
          <w:vertAlign w:val="subscript"/>
          <w:lang w:val="fr-FR"/>
        </w:rPr>
        <w:t>1</w:t>
      </w:r>
      <w:r w:rsidRPr="00DC77E3">
        <w:rPr>
          <w:lang w:val="fr-FR"/>
        </w:rPr>
        <w:t>:</w:t>
      </w:r>
      <w:r w:rsidRPr="00DC77E3">
        <w:rPr>
          <w:lang w:val="fr-FR"/>
        </w:rPr>
        <w:tab/>
        <w:t xml:space="preserve">moyenne de la distribution log-normale de l'affaiblissement dû à la pluie à la fréquence </w:t>
      </w:r>
      <w:r w:rsidRPr="00DC77E3">
        <w:rPr>
          <w:i/>
          <w:lang w:val="fr-FR"/>
        </w:rPr>
        <w:t>f</w:t>
      </w:r>
      <w:r w:rsidRPr="00DC77E3">
        <w:rPr>
          <w:iCs/>
          <w:vertAlign w:val="subscript"/>
          <w:lang w:val="fr-FR"/>
        </w:rPr>
        <w:t>1</w:t>
      </w:r>
    </w:p>
    <w:p w14:paraId="4B65D11E" w14:textId="77777777" w:rsidR="00F04F94" w:rsidRPr="00DC77E3" w:rsidRDefault="00F04F94" w:rsidP="000C3976">
      <w:pPr>
        <w:pStyle w:val="Equationlegend"/>
        <w:spacing w:before="40"/>
        <w:rPr>
          <w:iCs/>
          <w:lang w:val="fr-FR"/>
        </w:rPr>
      </w:pPr>
      <w:r w:rsidRPr="00DC77E3">
        <w:rPr>
          <w:i/>
          <w:lang w:val="fr-FR"/>
        </w:rPr>
        <w:tab/>
      </w:r>
      <w:r w:rsidRPr="00DC77E3">
        <w:rPr>
          <w:lang w:val="fr-FR"/>
        </w:rPr>
        <w:sym w:font="Symbol" w:char="F06D"/>
      </w:r>
      <w:r w:rsidRPr="00DC77E3">
        <w:rPr>
          <w:iCs/>
          <w:vertAlign w:val="subscript"/>
          <w:lang w:val="fr-FR"/>
        </w:rPr>
        <w:t>2</w:t>
      </w:r>
      <w:r w:rsidRPr="00DC77E3">
        <w:rPr>
          <w:lang w:val="fr-FR"/>
        </w:rPr>
        <w:t>:</w:t>
      </w:r>
      <w:r w:rsidRPr="00DC77E3">
        <w:rPr>
          <w:lang w:val="fr-FR"/>
        </w:rPr>
        <w:tab/>
        <w:t xml:space="preserve">moyenne de la distribution log-normale de l'affaiblissement dû à la pluie à la fréquence </w:t>
      </w:r>
      <w:r w:rsidRPr="00DC77E3">
        <w:rPr>
          <w:i/>
          <w:lang w:val="fr-FR"/>
        </w:rPr>
        <w:t>f</w:t>
      </w:r>
      <w:r w:rsidRPr="00DC77E3">
        <w:rPr>
          <w:iCs/>
          <w:vertAlign w:val="subscript"/>
          <w:lang w:val="fr-FR"/>
        </w:rPr>
        <w:t>2</w:t>
      </w:r>
    </w:p>
    <w:p w14:paraId="1C144AC3" w14:textId="77777777" w:rsidR="00F04F94" w:rsidRPr="00DC77E3" w:rsidRDefault="00F04F94" w:rsidP="000C3976">
      <w:pPr>
        <w:pStyle w:val="Equationlegend"/>
        <w:spacing w:before="40"/>
        <w:rPr>
          <w:iCs/>
          <w:lang w:val="fr-FR"/>
        </w:rPr>
      </w:pPr>
      <w:r w:rsidRPr="00DC77E3">
        <w:rPr>
          <w:i/>
          <w:lang w:val="fr-FR"/>
        </w:rPr>
        <w:tab/>
      </w:r>
      <w:r w:rsidRPr="00DC77E3">
        <w:rPr>
          <w:lang w:val="fr-FR"/>
        </w:rPr>
        <w:sym w:font="Symbol" w:char="F073"/>
      </w:r>
      <w:r w:rsidRPr="00DC77E3">
        <w:rPr>
          <w:iCs/>
          <w:vertAlign w:val="subscript"/>
          <w:lang w:val="fr-FR"/>
        </w:rPr>
        <w:t>1</w:t>
      </w:r>
      <w:r w:rsidRPr="00DC77E3">
        <w:rPr>
          <w:lang w:val="fr-FR"/>
        </w:rPr>
        <w:t>:</w:t>
      </w:r>
      <w:r w:rsidRPr="00DC77E3">
        <w:rPr>
          <w:lang w:val="fr-FR"/>
        </w:rPr>
        <w:tab/>
        <w:t xml:space="preserve">écart type de la distribution log-normale de l'affaiblissement dû à la pluie à la fréquence </w:t>
      </w:r>
      <w:r w:rsidRPr="00DC77E3">
        <w:rPr>
          <w:i/>
          <w:lang w:val="fr-FR"/>
        </w:rPr>
        <w:t>f</w:t>
      </w:r>
      <w:r w:rsidRPr="00DC77E3">
        <w:rPr>
          <w:iCs/>
          <w:vertAlign w:val="subscript"/>
          <w:lang w:val="fr-FR"/>
        </w:rPr>
        <w:t>1</w:t>
      </w:r>
    </w:p>
    <w:p w14:paraId="5184CCAB" w14:textId="77777777" w:rsidR="00F04F94" w:rsidRPr="00DC77E3" w:rsidRDefault="00F04F94" w:rsidP="000C3976">
      <w:pPr>
        <w:pStyle w:val="Equationlegend"/>
        <w:spacing w:before="40"/>
        <w:rPr>
          <w:iCs/>
          <w:lang w:val="fr-FR"/>
        </w:rPr>
      </w:pPr>
      <w:r w:rsidRPr="00DC77E3">
        <w:rPr>
          <w:i/>
          <w:lang w:val="fr-FR"/>
        </w:rPr>
        <w:tab/>
      </w:r>
      <w:r w:rsidRPr="00DC77E3">
        <w:rPr>
          <w:lang w:val="fr-FR"/>
        </w:rPr>
        <w:sym w:font="Symbol" w:char="F073"/>
      </w:r>
      <w:r w:rsidRPr="00DC77E3">
        <w:rPr>
          <w:iCs/>
          <w:vertAlign w:val="subscript"/>
          <w:lang w:val="fr-FR"/>
        </w:rPr>
        <w:t>2</w:t>
      </w:r>
      <w:r w:rsidRPr="00DC77E3">
        <w:rPr>
          <w:lang w:val="fr-FR"/>
        </w:rPr>
        <w:t>:</w:t>
      </w:r>
      <w:r w:rsidRPr="00DC77E3">
        <w:rPr>
          <w:lang w:val="fr-FR"/>
        </w:rPr>
        <w:tab/>
        <w:t xml:space="preserve">écart type de la distribution log-normale de l'affaiblissement dû à la pluie à la fréquence </w:t>
      </w:r>
      <w:r w:rsidRPr="00DC77E3">
        <w:rPr>
          <w:i/>
          <w:lang w:val="fr-FR"/>
        </w:rPr>
        <w:t>f</w:t>
      </w:r>
      <w:r w:rsidRPr="00DC77E3">
        <w:rPr>
          <w:iCs/>
          <w:vertAlign w:val="subscript"/>
          <w:lang w:val="fr-FR"/>
        </w:rPr>
        <w:t>2</w:t>
      </w:r>
      <w:r w:rsidRPr="00DC77E3">
        <w:rPr>
          <w:iCs/>
          <w:lang w:val="fr-FR"/>
        </w:rPr>
        <w:t>.</w:t>
      </w:r>
    </w:p>
    <w:p w14:paraId="6EAC8DF1" w14:textId="77777777" w:rsidR="00F04F94" w:rsidRPr="00DC77E3" w:rsidRDefault="00F04F94" w:rsidP="000C3976">
      <w:r w:rsidRPr="00DC77E3">
        <w:t xml:space="preserve">Pour chaque fréquence, </w:t>
      </w:r>
      <w:r w:rsidRPr="00DC77E3">
        <w:rPr>
          <w:i/>
        </w:rPr>
        <w:t>f</w:t>
      </w:r>
      <w:r w:rsidRPr="00DC77E3">
        <w:rPr>
          <w:iCs/>
          <w:vertAlign w:val="subscript"/>
        </w:rPr>
        <w:t>1</w:t>
      </w:r>
      <w:r w:rsidRPr="00DC77E3">
        <w:t xml:space="preserve"> et </w:t>
      </w:r>
      <w:r w:rsidRPr="00DC77E3">
        <w:rPr>
          <w:i/>
        </w:rPr>
        <w:t>f</w:t>
      </w:r>
      <w:r w:rsidRPr="00DC77E3">
        <w:rPr>
          <w:iCs/>
          <w:vertAlign w:val="subscript"/>
        </w:rPr>
        <w:t>2</w:t>
      </w:r>
      <w:r w:rsidRPr="00DC77E3">
        <w:t>, procéder à un ajustement log-normal pour l'affaiblissement dû à la pluie en fonction de la probabilité d'occurrence comme suit:</w:t>
      </w:r>
    </w:p>
    <w:p w14:paraId="6CCE3DE0" w14:textId="77777777" w:rsidR="00F04F94" w:rsidRPr="00DC77E3" w:rsidRDefault="00F04F94" w:rsidP="00F84230">
      <w:r w:rsidRPr="00DC77E3">
        <w:rPr>
          <w:i/>
          <w:iCs/>
          <w:szCs w:val="24"/>
        </w:rPr>
        <w:t>Étape 1</w:t>
      </w:r>
      <w:r w:rsidRPr="00DC77E3">
        <w:t>:</w:t>
      </w:r>
      <w:r w:rsidRPr="00DC77E3">
        <w:tab/>
        <w:t xml:space="preserve">Calculer </w:t>
      </w:r>
      <w:r w:rsidRPr="00DC77E3">
        <w:rPr>
          <w:i/>
        </w:rPr>
        <w:t>P</w:t>
      </w:r>
      <w:r w:rsidRPr="00DC77E3">
        <w:rPr>
          <w:i/>
          <w:vertAlign w:val="subscript"/>
        </w:rPr>
        <w:t>rain</w:t>
      </w:r>
      <w:r w:rsidRPr="00DC77E3">
        <w:t xml:space="preserve"> (%), le pourcentage de temps de pluie sur le trajet. Pour prévoir </w:t>
      </w:r>
      <w:r w:rsidRPr="00DC77E3">
        <w:rPr>
          <w:i/>
        </w:rPr>
        <w:t>P</w:t>
      </w:r>
      <w:r w:rsidRPr="00DC77E3">
        <w:rPr>
          <w:i/>
          <w:vertAlign w:val="subscript"/>
        </w:rPr>
        <w:t>rain</w:t>
      </w:r>
      <w:r w:rsidRPr="00DC77E3">
        <w:t xml:space="preserve">, on peut utiliser </w:t>
      </w:r>
      <w:r w:rsidRPr="00DC77E3">
        <w:rPr>
          <w:i/>
        </w:rPr>
        <w:t>P</w:t>
      </w:r>
      <w:r w:rsidRPr="00DC77E3">
        <w:rPr>
          <w:vertAlign w:val="subscript"/>
        </w:rPr>
        <w:t>0</w:t>
      </w:r>
      <w:r w:rsidRPr="00DC77E3">
        <w:t>(</w:t>
      </w:r>
      <w:r w:rsidRPr="00DC77E3">
        <w:rPr>
          <w:i/>
        </w:rPr>
        <w:t>Lat</w:t>
      </w:r>
      <w:r w:rsidRPr="00DC77E3">
        <w:t xml:space="preserve">, </w:t>
      </w:r>
      <w:r w:rsidRPr="00DC77E3">
        <w:rPr>
          <w:i/>
        </w:rPr>
        <w:t>Lon</w:t>
      </w:r>
      <w:r w:rsidRPr="00DC77E3">
        <w:t>) figurant dans la Recommandation UIT-R P.837 pour la latitude et la longitude de l'emplacement considéré.</w:t>
      </w:r>
    </w:p>
    <w:p w14:paraId="3F28A6CC" w14:textId="77777777" w:rsidR="00F04F94" w:rsidRPr="00DC77E3" w:rsidRDefault="00F04F94" w:rsidP="0086402D">
      <w:pPr>
        <w:keepNext/>
        <w:keepLines/>
      </w:pPr>
      <w:r w:rsidRPr="00DC77E3">
        <w:rPr>
          <w:i/>
          <w:iCs/>
          <w:szCs w:val="24"/>
        </w:rPr>
        <w:lastRenderedPageBreak/>
        <w:t>Étape 2</w:t>
      </w:r>
      <w:r w:rsidRPr="00DC77E3">
        <w:t>:</w:t>
      </w:r>
      <w:r w:rsidRPr="00DC77E3">
        <w:tab/>
        <w:t xml:space="preserve">Pour </w:t>
      </w:r>
      <w:r w:rsidRPr="00DC77E3">
        <w:rPr>
          <w:i/>
        </w:rPr>
        <w:t>f</w:t>
      </w:r>
      <w:r w:rsidRPr="00DC77E3">
        <w:rPr>
          <w:i/>
          <w:vertAlign w:val="subscript"/>
        </w:rPr>
        <w:t>i</w:t>
      </w:r>
      <w:r w:rsidRPr="00DC77E3">
        <w:t xml:space="preserve">, où </w:t>
      </w:r>
      <w:r w:rsidRPr="00DC77E3">
        <w:rPr>
          <w:i/>
        </w:rPr>
        <w:t>i</w:t>
      </w:r>
      <w:r w:rsidRPr="00DC77E3">
        <w:t xml:space="preserve"> = 1 et 2, élaborer les ensembles de paires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rPr>
          <w:vertAlign w:val="subscript"/>
        </w:rPr>
        <w:t>,</w:t>
      </w:r>
      <w:r w:rsidRPr="00DC77E3">
        <w:rPr>
          <w:iCs/>
          <w:vertAlign w:val="subscript"/>
        </w:rPr>
        <w:t>1</w:t>
      </w:r>
      <w:r w:rsidRPr="00DC77E3">
        <w:t>] et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rPr>
          <w:vertAlign w:val="subscript"/>
        </w:rPr>
        <w:t>,</w:t>
      </w:r>
      <w:r w:rsidRPr="00DC77E3">
        <w:rPr>
          <w:iCs/>
          <w:vertAlign w:val="subscript"/>
        </w:rPr>
        <w:t>2</w:t>
      </w:r>
      <w:r w:rsidRPr="00DC77E3">
        <w:t xml:space="preserve">], où </w:t>
      </w:r>
      <w:r w:rsidRPr="00DC77E3">
        <w:rPr>
          <w:i/>
        </w:rPr>
        <w:t>P</w:t>
      </w:r>
      <w:r w:rsidRPr="00DC77E3">
        <w:rPr>
          <w:i/>
          <w:vertAlign w:val="subscript"/>
        </w:rPr>
        <w:t>i</w:t>
      </w:r>
      <w:r w:rsidRPr="00DC77E3">
        <w:t xml:space="preserve"> (%) est le pourcentage de temps pendant lequel l'affaiblissement </w:t>
      </w:r>
      <w:r w:rsidRPr="00DC77E3">
        <w:rPr>
          <w:i/>
        </w:rPr>
        <w:t>A</w:t>
      </w:r>
      <w:r w:rsidRPr="00DC77E3">
        <w:rPr>
          <w:i/>
          <w:vertAlign w:val="subscript"/>
        </w:rPr>
        <w:t>i</w:t>
      </w:r>
      <w:r w:rsidRPr="00DC77E3">
        <w:rPr>
          <w:vertAlign w:val="subscript"/>
        </w:rPr>
        <w:t>,</w:t>
      </w:r>
      <w:r w:rsidRPr="00DC77E3">
        <w:rPr>
          <w:iCs/>
          <w:vertAlign w:val="subscript"/>
        </w:rPr>
        <w:t>1</w:t>
      </w:r>
      <w:r w:rsidRPr="00DC77E3">
        <w:t xml:space="preserve"> (dB) est dépassé, où </w:t>
      </w:r>
      <w:r w:rsidRPr="00DC77E3">
        <w:rPr>
          <w:i/>
        </w:rPr>
        <w:t>P</w:t>
      </w:r>
      <w:r w:rsidRPr="00DC77E3">
        <w:rPr>
          <w:i/>
          <w:vertAlign w:val="subscript"/>
        </w:rPr>
        <w:t>i</w:t>
      </w:r>
      <w:r w:rsidRPr="00DC77E3">
        <w:t xml:space="preserve"> </w:t>
      </w:r>
      <w:r w:rsidRPr="00DC77E3">
        <w:sym w:font="Symbol" w:char="F0A3"/>
      </w:r>
      <w:r w:rsidRPr="00DC77E3">
        <w:t xml:space="preserve"> </w:t>
      </w:r>
      <w:r w:rsidRPr="00DC77E3">
        <w:rPr>
          <w:i/>
        </w:rPr>
        <w:t>P</w:t>
      </w:r>
      <w:r w:rsidRPr="00DC77E3">
        <w:rPr>
          <w:i/>
          <w:vertAlign w:val="subscript"/>
        </w:rPr>
        <w:t>rain</w:t>
      </w:r>
      <w:r w:rsidRPr="00DC77E3">
        <w:t xml:space="preserve">. Il convient de choisir les valeurs spécifiques de </w:t>
      </w:r>
      <w:r w:rsidRPr="00DC77E3">
        <w:rPr>
          <w:i/>
        </w:rPr>
        <w:t>P</w:t>
      </w:r>
      <w:r w:rsidRPr="00DC77E3">
        <w:rPr>
          <w:i/>
          <w:vertAlign w:val="subscript"/>
        </w:rPr>
        <w:t>i</w:t>
      </w:r>
      <w:r w:rsidRPr="00DC77E3">
        <w:t xml:space="preserve"> de manière à englober l'intervalle de probabilité concerné; il est toutefois proposé d'utiliser l'ensemble suivant de pourcentages de temps: 0,01, 0,02, 0,03, 0,05, 0,1, 0,2, 0,3, 0,5, 1, 2, 3 et 5%, avec la contrainte </w:t>
      </w:r>
      <w:r w:rsidRPr="00DC77E3">
        <w:rPr>
          <w:i/>
        </w:rPr>
        <w:t>P</w:t>
      </w:r>
      <w:r w:rsidRPr="00DC77E3">
        <w:rPr>
          <w:i/>
          <w:vertAlign w:val="subscript"/>
        </w:rPr>
        <w:t>i</w:t>
      </w:r>
      <w:r w:rsidRPr="00DC77E3">
        <w:t> </w:t>
      </w:r>
      <w:r w:rsidRPr="00DC77E3">
        <w:sym w:font="Symbol" w:char="F0A3"/>
      </w:r>
      <w:r w:rsidRPr="00DC77E3">
        <w:t> </w:t>
      </w:r>
      <w:r w:rsidRPr="00DC77E3">
        <w:rPr>
          <w:i/>
        </w:rPr>
        <w:t>P</w:t>
      </w:r>
      <w:r w:rsidRPr="00DC77E3">
        <w:rPr>
          <w:i/>
          <w:vertAlign w:val="subscript"/>
        </w:rPr>
        <w:t>rain</w:t>
      </w:r>
      <w:r w:rsidRPr="00DC77E3">
        <w:t>.</w:t>
      </w:r>
    </w:p>
    <w:p w14:paraId="1593B3A8" w14:textId="77777777" w:rsidR="00F04F94" w:rsidRPr="00DC77E3" w:rsidRDefault="00F04F94" w:rsidP="000C3976">
      <w:r w:rsidRPr="00DC77E3">
        <w:rPr>
          <w:i/>
          <w:iCs/>
          <w:szCs w:val="24"/>
        </w:rPr>
        <w:t xml:space="preserve">Étape </w:t>
      </w:r>
      <w:proofErr w:type="gramStart"/>
      <w:r w:rsidRPr="00DC77E3">
        <w:rPr>
          <w:i/>
          <w:iCs/>
          <w:szCs w:val="24"/>
        </w:rPr>
        <w:t>3</w:t>
      </w:r>
      <w:r w:rsidRPr="00DC77E3">
        <w:t>:</w:t>
      </w:r>
      <w:proofErr w:type="gramEnd"/>
      <w:r w:rsidRPr="00DC77E3">
        <w:tab/>
        <w:t xml:space="preserve">Diviser tous les pourcentages de temps </w:t>
      </w:r>
      <w:r w:rsidRPr="00DC77E3">
        <w:rPr>
          <w:i/>
        </w:rPr>
        <w:t>P</w:t>
      </w:r>
      <w:r w:rsidRPr="00DC77E3">
        <w:rPr>
          <w:i/>
          <w:vertAlign w:val="subscript"/>
        </w:rPr>
        <w:t>i</w:t>
      </w:r>
      <w:r w:rsidRPr="00DC77E3">
        <w:t xml:space="preserve"> par la probabilité de pluie </w:t>
      </w:r>
      <w:r w:rsidRPr="00DC77E3">
        <w:rPr>
          <w:i/>
        </w:rPr>
        <w:t>P</w:t>
      </w:r>
      <w:r w:rsidRPr="00DC77E3">
        <w:rPr>
          <w:i/>
          <w:vertAlign w:val="subscript"/>
        </w:rPr>
        <w:t>rain</w:t>
      </w:r>
      <w:r w:rsidRPr="00DC77E3">
        <w:t xml:space="preserve"> afin d'obtenir les probabilités conditionnelles d'affaiblissement dû à la pluie </w:t>
      </w:r>
      <w:r w:rsidRPr="00DC77E3">
        <w:rPr>
          <w:position w:val="-12"/>
        </w:rPr>
        <w:object w:dxaOrig="1240" w:dyaOrig="360" w14:anchorId="02C8A9B8">
          <v:shape id="_x0000_i1043" type="#_x0000_t75" style="width:67.15pt;height:18.25pt" o:ole="" fillcolor="window">
            <v:imagedata r:id="rId58" o:title=""/>
          </v:shape>
          <o:OLEObject Type="Embed" ProgID="Equation.3" ShapeID="_x0000_i1043" DrawAspect="Content" ObjectID="_1781523251" r:id="rId59"/>
        </w:object>
      </w:r>
      <w:r w:rsidRPr="00DC77E3">
        <w:t>.</w:t>
      </w:r>
    </w:p>
    <w:p w14:paraId="5E5FFBD0" w14:textId="77777777" w:rsidR="00F04F94" w:rsidRPr="00DC77E3" w:rsidRDefault="00F04F94" w:rsidP="001B693C">
      <w:r w:rsidRPr="00DC77E3">
        <w:rPr>
          <w:i/>
          <w:iCs/>
          <w:szCs w:val="24"/>
        </w:rPr>
        <w:t xml:space="preserve">Étape </w:t>
      </w:r>
      <w:proofErr w:type="gramStart"/>
      <w:r w:rsidRPr="00DC77E3">
        <w:rPr>
          <w:i/>
          <w:iCs/>
          <w:szCs w:val="24"/>
        </w:rPr>
        <w:t>4</w:t>
      </w:r>
      <w:r w:rsidRPr="00DC77E3">
        <w:t>:</w:t>
      </w:r>
      <w:proofErr w:type="gramEnd"/>
      <w:r w:rsidRPr="00DC77E3">
        <w:tab/>
        <w:t>Transformer les deux séquences de paires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rPr>
          <w:vertAlign w:val="subscript"/>
        </w:rPr>
        <w:t>,</w:t>
      </w:r>
      <w:r w:rsidRPr="00DC77E3">
        <w:rPr>
          <w:iCs/>
          <w:vertAlign w:val="subscript"/>
        </w:rPr>
        <w:t>1</w:t>
      </w:r>
      <w:r w:rsidRPr="00DC77E3">
        <w:t>] et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rPr>
          <w:vertAlign w:val="subscript"/>
        </w:rPr>
        <w:t>,</w:t>
      </w:r>
      <w:r w:rsidRPr="00DC77E3">
        <w:rPr>
          <w:iCs/>
          <w:vertAlign w:val="subscript"/>
        </w:rPr>
        <w:t>2</w:t>
      </w:r>
      <w:r w:rsidRPr="00DC77E3">
        <w:t xml:space="preserve">] en </w:t>
      </w:r>
      <w:r w:rsidRPr="00DC77E3">
        <w:rPr>
          <w:position w:val="-14"/>
        </w:rPr>
        <w:object w:dxaOrig="1520" w:dyaOrig="400" w14:anchorId="6723AE9D">
          <v:shape id="_x0000_i1044" type="#_x0000_t75" style="width:77.35pt;height:21.5pt" o:ole="" fillcolor="window">
            <v:imagedata r:id="rId60" o:title=""/>
          </v:shape>
          <o:OLEObject Type="Embed" ProgID="Equation.3" ShapeID="_x0000_i1044" DrawAspect="Content" ObjectID="_1781523252" r:id="rId61"/>
        </w:object>
      </w:r>
      <w:r w:rsidRPr="00DC77E3">
        <w:t xml:space="preserve"> et </w:t>
      </w:r>
      <w:r w:rsidRPr="00DC77E3">
        <w:rPr>
          <w:position w:val="-14"/>
        </w:rPr>
        <w:object w:dxaOrig="1540" w:dyaOrig="400" w14:anchorId="5EEEB4C5">
          <v:shape id="_x0000_i1045" type="#_x0000_t75" style="width:79pt;height:21.5pt" o:ole="" fillcolor="window">
            <v:imagedata r:id="rId62" o:title=""/>
          </v:shape>
          <o:OLEObject Type="Embed" ProgID="Equation.3" ShapeID="_x0000_i1045" DrawAspect="Content" ObjectID="_1781523253" r:id="rId63"/>
        </w:object>
      </w:r>
      <w:r w:rsidRPr="00DC77E3">
        <w:t>.</w:t>
      </w:r>
    </w:p>
    <w:p w14:paraId="234C34DA" w14:textId="77777777" w:rsidR="00F04F94" w:rsidRPr="00DC77E3" w:rsidRDefault="00F04F94" w:rsidP="000C3976">
      <w:r w:rsidRPr="00DC77E3">
        <w:rPr>
          <w:i/>
          <w:iCs/>
          <w:szCs w:val="24"/>
        </w:rPr>
        <w:t xml:space="preserve">Étape </w:t>
      </w:r>
      <w:proofErr w:type="gramStart"/>
      <w:r w:rsidRPr="00DC77E3">
        <w:rPr>
          <w:i/>
          <w:iCs/>
          <w:szCs w:val="24"/>
        </w:rPr>
        <w:t>5</w:t>
      </w:r>
      <w:r w:rsidRPr="00DC77E3">
        <w:t>:</w:t>
      </w:r>
      <w:proofErr w:type="gramEnd"/>
      <w:r w:rsidRPr="00DC77E3">
        <w:tab/>
        <w:t xml:space="preserve">Estimer les paramètres </w:t>
      </w:r>
      <w:r w:rsidRPr="00DC77E3">
        <w:sym w:font="Symbol" w:char="F06D"/>
      </w:r>
      <w:r w:rsidRPr="00DC77E3">
        <w:rPr>
          <w:iCs/>
          <w:vertAlign w:val="subscript"/>
        </w:rPr>
        <w:t>1</w:t>
      </w:r>
      <w:r w:rsidRPr="00DC77E3">
        <w:t xml:space="preserve">, </w:t>
      </w:r>
      <w:r w:rsidRPr="00DC77E3">
        <w:sym w:font="Symbol" w:char="F073"/>
      </w:r>
      <w:r w:rsidRPr="00DC77E3">
        <w:rPr>
          <w:iCs/>
          <w:vertAlign w:val="subscript"/>
        </w:rPr>
        <w:t>1</w:t>
      </w:r>
      <w:r w:rsidRPr="00DC77E3">
        <w:t xml:space="preserve">, </w:t>
      </w:r>
      <w:r w:rsidRPr="00DC77E3">
        <w:sym w:font="Symbol" w:char="F06D"/>
      </w:r>
      <w:r w:rsidRPr="00DC77E3">
        <w:rPr>
          <w:iCs/>
          <w:vertAlign w:val="subscript"/>
        </w:rPr>
        <w:t>2</w:t>
      </w:r>
      <w:r w:rsidRPr="00DC77E3">
        <w:t xml:space="preserve"> et </w:t>
      </w:r>
      <w:r w:rsidRPr="00DC77E3">
        <w:sym w:font="Symbol" w:char="F073"/>
      </w:r>
      <w:r w:rsidRPr="00DC77E3">
        <w:rPr>
          <w:iCs/>
          <w:vertAlign w:val="subscript"/>
        </w:rPr>
        <w:t>2</w:t>
      </w:r>
      <w:r w:rsidRPr="00DC77E3">
        <w:t xml:space="preserve"> en effectuant un ajustement par les moindres carrés des deux séquences à </w:t>
      </w:r>
      <w:r w:rsidRPr="00DC77E3">
        <w:rPr>
          <w:position w:val="-14"/>
        </w:rPr>
        <w:object w:dxaOrig="2160" w:dyaOrig="400" w14:anchorId="0699E474">
          <v:shape id="_x0000_i1046" type="#_x0000_t75" style="width:108.55pt;height:18.8pt" o:ole="" fillcolor="window">
            <v:imagedata r:id="rId64" o:title=""/>
          </v:shape>
          <o:OLEObject Type="Embed" ProgID="Equation.3" ShapeID="_x0000_i1046" DrawAspect="Content" ObjectID="_1781523254" r:id="rId65"/>
        </w:object>
      </w:r>
      <w:r w:rsidRPr="00DC77E3">
        <w:t xml:space="preserve"> et </w:t>
      </w:r>
      <w:r w:rsidRPr="00DC77E3">
        <w:rPr>
          <w:position w:val="-14"/>
        </w:rPr>
        <w:object w:dxaOrig="2240" w:dyaOrig="400" w14:anchorId="58DDE56B">
          <v:shape id="_x0000_i1047" type="#_x0000_t75" style="width:110.15pt;height:18.8pt" o:ole="" fillcolor="window">
            <v:imagedata r:id="rId66" o:title=""/>
          </v:shape>
          <o:OLEObject Type="Embed" ProgID="Equation.3" ShapeID="_x0000_i1047" DrawAspect="Content" ObjectID="_1781523255" r:id="rId67"/>
        </w:object>
      </w:r>
      <w:r w:rsidRPr="00DC77E3">
        <w:t>. On trouvera à l'Annexe 2 de la Recommandation UIT-R P.1057 la description d'une procédure par étapes permettant d'approximer une distribution cumulative complémentaire par une distribution cumulative log-normale.</w:t>
      </w:r>
    </w:p>
    <w:p w14:paraId="3D946450" w14:textId="77777777" w:rsidR="00F04F94" w:rsidRPr="00DC77E3" w:rsidRDefault="00F04F94" w:rsidP="000C3976">
      <w:r w:rsidRPr="00DC77E3">
        <w:rPr>
          <w:i/>
          <w:iCs/>
          <w:szCs w:val="24"/>
        </w:rPr>
        <w:t xml:space="preserve">Étape </w:t>
      </w:r>
      <w:proofErr w:type="gramStart"/>
      <w:r w:rsidRPr="00DC77E3">
        <w:rPr>
          <w:i/>
          <w:iCs/>
          <w:szCs w:val="24"/>
        </w:rPr>
        <w:t>6</w:t>
      </w:r>
      <w:r w:rsidRPr="00DC77E3">
        <w:t>:</w:t>
      </w:r>
      <w:proofErr w:type="gramEnd"/>
      <w:r w:rsidRPr="00DC77E3">
        <w:tab/>
        <w:t xml:space="preserve">Calculer le facteur de dépendance en fréquence </w:t>
      </w:r>
      <w:r w:rsidRPr="00DC77E3">
        <w:rPr>
          <w:position w:val="-10"/>
        </w:rPr>
        <w:object w:dxaOrig="180" w:dyaOrig="320" w14:anchorId="53B72B50">
          <v:shape id="_x0000_i1048" type="#_x0000_t75" style="width:8.05pt;height:15.6pt" o:ole="">
            <v:imagedata r:id="rId68" o:title=""/>
          </v:shape>
          <o:OLEObject Type="Embed" ProgID="Equation.3" ShapeID="_x0000_i1048" DrawAspect="Content" ObjectID="_1781523256" r:id="rId69"/>
        </w:object>
      </w:r>
      <w:r w:rsidRPr="00DC77E3">
        <w:t>:</w:t>
      </w:r>
    </w:p>
    <w:p w14:paraId="00D93818" w14:textId="77777777" w:rsidR="00F04F94" w:rsidRPr="00DC77E3" w:rsidRDefault="00F04F94" w:rsidP="000C3976">
      <w:pPr>
        <w:pStyle w:val="Equation"/>
      </w:pPr>
      <w:r w:rsidRPr="00DC77E3">
        <w:tab/>
      </w:r>
      <w:r w:rsidRPr="00DC77E3">
        <w:tab/>
      </w:r>
      <w:r w:rsidRPr="00DC77E3">
        <w:rPr>
          <w:position w:val="-32"/>
        </w:rPr>
        <w:object w:dxaOrig="1880" w:dyaOrig="800" w14:anchorId="3505760D">
          <v:shape id="_x0000_i1049" type="#_x0000_t75" style="width:93.5pt;height:38.15pt" o:ole="" fillcolor="window">
            <v:imagedata r:id="rId70" o:title=""/>
          </v:shape>
          <o:OLEObject Type="Embed" ProgID="Equation.3" ShapeID="_x0000_i1049" DrawAspect="Content" ObjectID="_1781523257" r:id="rId71"/>
        </w:object>
      </w:r>
      <w:bookmarkStart w:id="24" w:name="_Ref283908793"/>
      <w:r w:rsidRPr="00DC77E3">
        <w:tab/>
        <w:t>(19)</w:t>
      </w:r>
      <w:bookmarkEnd w:id="24"/>
    </w:p>
    <w:p w14:paraId="28499AD5" w14:textId="2A38D792" w:rsidR="00F04F94" w:rsidRPr="00DC77E3" w:rsidRDefault="00F04F94" w:rsidP="000C3976">
      <w:r w:rsidRPr="00DC77E3">
        <w:rPr>
          <w:i/>
          <w:iCs/>
          <w:szCs w:val="24"/>
        </w:rPr>
        <w:t xml:space="preserve">Étape </w:t>
      </w:r>
      <w:proofErr w:type="gramStart"/>
      <w:r w:rsidRPr="00DC77E3">
        <w:rPr>
          <w:i/>
          <w:iCs/>
          <w:szCs w:val="24"/>
        </w:rPr>
        <w:t>7</w:t>
      </w:r>
      <w:r w:rsidRPr="00DC77E3">
        <w:t>:</w:t>
      </w:r>
      <w:proofErr w:type="gramEnd"/>
      <w:r w:rsidRPr="00DC77E3">
        <w:tab/>
        <w:t xml:space="preserve">Calculer la moyenne conditionnelle </w:t>
      </w:r>
      <w:r w:rsidR="00FE3951" w:rsidRPr="008177A9">
        <w:rPr>
          <w:position w:val="-12"/>
        </w:rPr>
        <w:object w:dxaOrig="400" w:dyaOrig="360" w14:anchorId="0875CCA7">
          <v:shape id="_x0000_i1050" type="#_x0000_t75" style="width:21.5pt;height:21.5pt" o:ole="">
            <v:imagedata r:id="rId72" o:title=""/>
          </v:shape>
          <o:OLEObject Type="Embed" ProgID="Equation.3" ShapeID="_x0000_i1050" DrawAspect="Content" ObjectID="_1781523258" r:id="rId73"/>
        </w:object>
      </w:r>
      <w:r w:rsidRPr="00DC77E3">
        <w:t xml:space="preserve"> et l'écart type conditionnel </w:t>
      </w:r>
      <w:r w:rsidR="00FE3951" w:rsidRPr="008177A9">
        <w:rPr>
          <w:position w:val="-12"/>
        </w:rPr>
        <w:object w:dxaOrig="400" w:dyaOrig="360" w14:anchorId="24787743">
          <v:shape id="_x0000_i1051" type="#_x0000_t75" style="width:21.5pt;height:21.5pt" o:ole="">
            <v:imagedata r:id="rId74" o:title=""/>
          </v:shape>
          <o:OLEObject Type="Embed" ProgID="Equation.3" ShapeID="_x0000_i1051" DrawAspect="Content" ObjectID="_1781523259" r:id="rId75"/>
        </w:object>
      </w:r>
      <w:r w:rsidRPr="00DC77E3">
        <w:t xml:space="preserve"> comme suit:</w:t>
      </w:r>
    </w:p>
    <w:p w14:paraId="2AC59401" w14:textId="77777777" w:rsidR="00F04F94" w:rsidRPr="00DC77E3" w:rsidRDefault="00F04F94" w:rsidP="000C3976">
      <w:pPr>
        <w:pStyle w:val="Equation"/>
        <w:spacing w:before="0"/>
      </w:pPr>
      <w:r w:rsidRPr="00DC77E3">
        <w:tab/>
      </w:r>
      <w:r w:rsidRPr="00DC77E3">
        <w:tab/>
      </w:r>
      <w:r w:rsidRPr="00DC77E3">
        <w:rPr>
          <w:position w:val="-32"/>
        </w:rPr>
        <w:object w:dxaOrig="4300" w:dyaOrig="760" w14:anchorId="2B62A185">
          <v:shape id="_x0000_i1052" type="#_x0000_t75" style="width:3in;height:37.6pt" o:ole="" fillcolor="window">
            <v:imagedata r:id="rId76" o:title=""/>
          </v:shape>
          <o:OLEObject Type="Embed" ProgID="Equation.3" ShapeID="_x0000_i1052" DrawAspect="Content" ObjectID="_1781523260" r:id="rId77"/>
        </w:object>
      </w:r>
      <w:r w:rsidRPr="00DC77E3">
        <w:tab/>
        <w:t>(20)</w:t>
      </w:r>
    </w:p>
    <w:p w14:paraId="78CBB94C" w14:textId="087869BD" w:rsidR="00F04F94" w:rsidRPr="00DC77E3" w:rsidRDefault="00F04F94" w:rsidP="000C3976">
      <w:pPr>
        <w:pStyle w:val="Equation"/>
      </w:pPr>
      <w:r w:rsidRPr="00DC77E3">
        <w:tab/>
      </w:r>
      <w:r w:rsidRPr="00DC77E3">
        <w:tab/>
      </w:r>
      <w:r w:rsidR="00FE3951" w:rsidRPr="008177A9">
        <w:rPr>
          <w:position w:val="-12"/>
        </w:rPr>
        <w:object w:dxaOrig="999" w:dyaOrig="360" w14:anchorId="7E6875B4">
          <v:shape id="_x0000_i1053" type="#_x0000_t75" style="width:50.5pt;height:21.5pt" o:ole="">
            <v:imagedata r:id="rId78" o:title=""/>
          </v:shape>
          <o:OLEObject Type="Embed" ProgID="Equation.3" ShapeID="_x0000_i1053" DrawAspect="Content" ObjectID="_1781523261" r:id="rId79"/>
        </w:object>
      </w:r>
      <w:r w:rsidRPr="00DC77E3">
        <w:tab/>
        <w:t>(21)</w:t>
      </w:r>
    </w:p>
    <w:p w14:paraId="3A909361" w14:textId="77777777" w:rsidR="00F04F94" w:rsidRPr="00DC77E3" w:rsidRDefault="00F04F94" w:rsidP="000C3976">
      <w:pPr>
        <w:pStyle w:val="enumlev1"/>
        <w:ind w:left="0" w:firstLine="0"/>
      </w:pPr>
      <w:r w:rsidRPr="00DC77E3">
        <w:t xml:space="preserve">À présent, </w:t>
      </w:r>
      <w:r w:rsidRPr="00DC77E3">
        <w:rPr>
          <w:position w:val="-14"/>
        </w:rPr>
        <w:object w:dxaOrig="1800" w:dyaOrig="400" w14:anchorId="50CE45AC">
          <v:shape id="_x0000_i1054" type="#_x0000_t75" style="width:90.8pt;height:21.5pt" o:ole="" fillcolor="window">
            <v:imagedata r:id="rId42" o:title=""/>
          </v:shape>
          <o:OLEObject Type="Embed" ProgID="Equation.3" ShapeID="_x0000_i1054" DrawAspect="Content" ObjectID="_1781523262" r:id="rId80"/>
        </w:object>
      </w:r>
      <w:r w:rsidRPr="00DC77E3">
        <w:t xml:space="preserve">, la distribution cumulative complémentaire de l'affaiblissement dû à la pluie </w:t>
      </w:r>
      <w:r w:rsidRPr="00DC77E3">
        <w:rPr>
          <w:i/>
        </w:rPr>
        <w:t>A</w:t>
      </w:r>
      <w:r w:rsidRPr="00DC77E3">
        <w:rPr>
          <w:iCs/>
          <w:vertAlign w:val="subscript"/>
        </w:rPr>
        <w:t>2</w:t>
      </w:r>
      <w:r w:rsidRPr="00DC77E3">
        <w:t xml:space="preserve"> à la fréquence </w:t>
      </w:r>
      <w:r w:rsidRPr="00DC77E3">
        <w:rPr>
          <w:i/>
        </w:rPr>
        <w:t>f</w:t>
      </w:r>
      <w:r w:rsidRPr="00DC77E3">
        <w:rPr>
          <w:iCs/>
          <w:vertAlign w:val="subscript"/>
        </w:rPr>
        <w:t>2</w:t>
      </w:r>
      <w:r w:rsidRPr="00DC77E3">
        <w:rPr>
          <w:i/>
        </w:rPr>
        <w:t xml:space="preserve"> </w:t>
      </w:r>
      <w:r w:rsidRPr="00DC77E3">
        <w:t xml:space="preserve">sur la base de l'affaiblissement dû à la pluie </w:t>
      </w:r>
      <w:r w:rsidRPr="00DC77E3">
        <w:rPr>
          <w:i/>
        </w:rPr>
        <w:t>A</w:t>
      </w:r>
      <w:r w:rsidRPr="00DC77E3">
        <w:rPr>
          <w:iCs/>
          <w:vertAlign w:val="subscript"/>
        </w:rPr>
        <w:t>1</w:t>
      </w:r>
      <w:r w:rsidRPr="00DC77E3">
        <w:rPr>
          <w:i/>
          <w:vertAlign w:val="subscript"/>
        </w:rPr>
        <w:t xml:space="preserve"> </w:t>
      </w:r>
      <w:r w:rsidRPr="00DC77E3">
        <w:rPr>
          <w:i/>
        </w:rPr>
        <w:t>= a</w:t>
      </w:r>
      <w:r w:rsidRPr="00DC77E3">
        <w:t xml:space="preserve"> à la fréquence </w:t>
      </w:r>
      <w:r w:rsidRPr="00DC77E3">
        <w:rPr>
          <w:i/>
        </w:rPr>
        <w:t>f</w:t>
      </w:r>
      <w:r w:rsidRPr="00DC77E3">
        <w:rPr>
          <w:iCs/>
          <w:vertAlign w:val="subscript"/>
        </w:rPr>
        <w:t>1</w:t>
      </w:r>
      <w:r w:rsidRPr="00DC77E3">
        <w:rPr>
          <w:iCs/>
        </w:rPr>
        <w:t>,</w:t>
      </w:r>
      <w:r w:rsidRPr="00DC77E3">
        <w:t xml:space="preserve"> est donnée </w:t>
      </w:r>
      <w:proofErr w:type="gramStart"/>
      <w:r w:rsidRPr="00DC77E3">
        <w:t>par:</w:t>
      </w:r>
      <w:proofErr w:type="gramEnd"/>
    </w:p>
    <w:p w14:paraId="5772CEB9" w14:textId="77777777" w:rsidR="00F04F94" w:rsidRPr="00DC77E3" w:rsidRDefault="00F04F94" w:rsidP="000C3976">
      <w:pPr>
        <w:pStyle w:val="Equation"/>
      </w:pPr>
      <w:r w:rsidRPr="00DC77E3">
        <w:tab/>
      </w:r>
      <w:r w:rsidRPr="00DC77E3">
        <w:tab/>
      </w:r>
      <w:r w:rsidRPr="00DC77E3">
        <w:rPr>
          <w:position w:val="-32"/>
        </w:rPr>
        <w:object w:dxaOrig="3560" w:dyaOrig="760" w14:anchorId="1453BC1E">
          <v:shape id="_x0000_i1055" type="#_x0000_t75" style="width:178.95pt;height:37.6pt" o:ole="" fillcolor="window">
            <v:imagedata r:id="rId81" o:title=""/>
          </v:shape>
          <o:OLEObject Type="Embed" ProgID="Equation.3" ShapeID="_x0000_i1055" DrawAspect="Content" ObjectID="_1781523263" r:id="rId82"/>
        </w:object>
      </w:r>
      <w:r w:rsidRPr="00DC77E3">
        <w:tab/>
        <w:t>(22)</w:t>
      </w:r>
    </w:p>
    <w:p w14:paraId="6A716AEB" w14:textId="77777777" w:rsidR="00F04F94" w:rsidRPr="00DC77E3" w:rsidRDefault="00F04F94" w:rsidP="000C3976">
      <w:r w:rsidRPr="00DC77E3">
        <w:t xml:space="preserve">où </w:t>
      </w:r>
      <w:r w:rsidRPr="00DC77E3">
        <w:rPr>
          <w:i/>
          <w:iCs/>
        </w:rPr>
        <w:t>a</w:t>
      </w:r>
      <w:r w:rsidRPr="00DC77E3">
        <w:rPr>
          <w:vertAlign w:val="subscript"/>
        </w:rPr>
        <w:t>1</w:t>
      </w:r>
      <w:r w:rsidRPr="00DC77E3">
        <w:t xml:space="preserve"> (dB) est l'affaiblissement dû à la pluie à la fréquence </w:t>
      </w:r>
      <w:r w:rsidRPr="00DC77E3">
        <w:rPr>
          <w:i/>
        </w:rPr>
        <w:t>f</w:t>
      </w:r>
      <w:r w:rsidRPr="00DC77E3">
        <w:rPr>
          <w:iCs/>
          <w:vertAlign w:val="subscript"/>
        </w:rPr>
        <w:t>1</w:t>
      </w:r>
      <w:r w:rsidRPr="00DC77E3">
        <w:t xml:space="preserve">, et 0 </w:t>
      </w:r>
      <w:r w:rsidRPr="00DC77E3">
        <w:rPr>
          <w:u w:val="single"/>
        </w:rPr>
        <w:t>&lt;</w:t>
      </w:r>
      <w:r w:rsidRPr="00DC77E3">
        <w:t xml:space="preserve"> </w:t>
      </w:r>
      <w:r w:rsidRPr="00DC77E3">
        <w:rPr>
          <w:i/>
        </w:rPr>
        <w:t>P</w:t>
      </w:r>
      <w:r w:rsidRPr="00DC77E3">
        <w:t xml:space="preserve"> </w:t>
      </w:r>
      <w:r w:rsidRPr="00DC77E3">
        <w:rPr>
          <w:u w:val="single"/>
        </w:rPr>
        <w:t>&lt;</w:t>
      </w:r>
      <w:r w:rsidRPr="00DC77E3">
        <w:t xml:space="preserve"> 1. </w:t>
      </w:r>
      <w:r w:rsidRPr="00DC77E3">
        <w:rPr>
          <w:position w:val="-14"/>
        </w:rPr>
        <w:object w:dxaOrig="1800" w:dyaOrig="400" w14:anchorId="6B649334">
          <v:shape id="_x0000_i1056" type="#_x0000_t75" style="width:90.8pt;height:21.5pt" o:ole="" fillcolor="window">
            <v:imagedata r:id="rId42" o:title=""/>
          </v:shape>
          <o:OLEObject Type="Embed" ProgID="Equation.3" ShapeID="_x0000_i1056" DrawAspect="Content" ObjectID="_1781523264" r:id="rId83"/>
        </w:object>
      </w:r>
      <w:r w:rsidRPr="00DC77E3">
        <w:t xml:space="preserve"> </w:t>
      </w:r>
      <w:proofErr w:type="gramStart"/>
      <w:r w:rsidRPr="00DC77E3">
        <w:t>représente</w:t>
      </w:r>
      <w:proofErr w:type="gramEnd"/>
      <w:r w:rsidRPr="00DC77E3">
        <w:t xml:space="preserve"> la probabilité que l'affaiblissement dû à la pluie </w:t>
      </w:r>
      <w:r w:rsidRPr="00DC77E3">
        <w:rPr>
          <w:i/>
        </w:rPr>
        <w:t>A</w:t>
      </w:r>
      <w:r w:rsidRPr="00DC77E3">
        <w:rPr>
          <w:iCs/>
          <w:vertAlign w:val="subscript"/>
        </w:rPr>
        <w:t>2</w:t>
      </w:r>
      <w:r w:rsidRPr="00DC77E3">
        <w:t xml:space="preserve"> (dB) à la fréquence </w:t>
      </w:r>
      <w:r w:rsidRPr="00DC77E3">
        <w:rPr>
          <w:i/>
        </w:rPr>
        <w:t>f</w:t>
      </w:r>
      <w:r w:rsidRPr="00DC77E3">
        <w:rPr>
          <w:iCs/>
          <w:vertAlign w:val="subscript"/>
        </w:rPr>
        <w:t>2</w:t>
      </w:r>
      <w:r w:rsidRPr="00DC77E3">
        <w:t xml:space="preserve"> dépasse </w:t>
      </w:r>
      <w:r w:rsidRPr="00DC77E3">
        <w:rPr>
          <w:i/>
          <w:iCs/>
        </w:rPr>
        <w:t>a</w:t>
      </w:r>
      <w:r w:rsidRPr="00DC77E3">
        <w:rPr>
          <w:vertAlign w:val="subscript"/>
        </w:rPr>
        <w:t>2</w:t>
      </w:r>
      <w:r w:rsidRPr="00DC77E3">
        <w:t xml:space="preserve"> (dB) (à savoir le risque) pour un affaiblissement dû à la pluie de </w:t>
      </w:r>
      <w:r w:rsidRPr="00DC77E3">
        <w:rPr>
          <w:i/>
          <w:iCs/>
        </w:rPr>
        <w:t>a</w:t>
      </w:r>
      <w:r w:rsidRPr="00DC77E3">
        <w:rPr>
          <w:vertAlign w:val="subscript"/>
        </w:rPr>
        <w:t>1</w:t>
      </w:r>
      <w:r w:rsidRPr="00DC77E3">
        <w:t xml:space="preserve"> (dB) à la fréquence </w:t>
      </w:r>
      <w:r w:rsidRPr="00DC77E3">
        <w:rPr>
          <w:i/>
        </w:rPr>
        <w:t>f</w:t>
      </w:r>
      <w:r w:rsidRPr="00DC77E3">
        <w:rPr>
          <w:iCs/>
          <w:vertAlign w:val="subscript"/>
        </w:rPr>
        <w:t>1</w:t>
      </w:r>
      <w:r w:rsidRPr="00DC77E3">
        <w:t>.</w:t>
      </w:r>
    </w:p>
    <w:p w14:paraId="1C1F9FCD" w14:textId="77777777" w:rsidR="00F04F94" w:rsidRPr="00DC77E3" w:rsidRDefault="00F04F94" w:rsidP="000C3976">
      <w:r w:rsidRPr="00DC77E3">
        <w:t xml:space="preserve">La valeur de </w:t>
      </w:r>
      <w:r w:rsidRPr="00DC77E3">
        <w:rPr>
          <w:i/>
          <w:iCs/>
        </w:rPr>
        <w:t>a</w:t>
      </w:r>
      <w:r w:rsidRPr="00DC77E3">
        <w:rPr>
          <w:vertAlign w:val="subscript"/>
        </w:rPr>
        <w:t>2</w:t>
      </w:r>
      <w:r w:rsidRPr="00DC77E3">
        <w:t xml:space="preserve"> (dB) peut être calculée comme suit pour une valeur donnée de </w:t>
      </w:r>
      <w:r w:rsidRPr="00DC77E3">
        <w:rPr>
          <w:i/>
        </w:rPr>
        <w:t>P</w:t>
      </w:r>
      <w:r w:rsidRPr="00DC77E3">
        <w:t>:</w:t>
      </w:r>
    </w:p>
    <w:p w14:paraId="04423A91" w14:textId="77777777" w:rsidR="00F04F94" w:rsidRPr="00DC77E3" w:rsidRDefault="00F04F94" w:rsidP="000C3976">
      <w:pPr>
        <w:pStyle w:val="Equation"/>
      </w:pPr>
      <w:r w:rsidRPr="00DC77E3">
        <w:tab/>
      </w:r>
      <w:r w:rsidRPr="00DC77E3">
        <w:tab/>
      </w:r>
      <w:r w:rsidRPr="00DC77E3">
        <w:rPr>
          <w:position w:val="-10"/>
        </w:rPr>
        <w:object w:dxaOrig="279" w:dyaOrig="340" w14:anchorId="0C701699">
          <v:shape id="_x0000_i1057" type="#_x0000_t75" style="width:15.05pt;height:15.6pt" o:ole="">
            <v:imagedata r:id="rId84" o:title=""/>
          </v:shape>
          <o:OLEObject Type="Embed" ProgID="Equation.3" ShapeID="_x0000_i1057" DrawAspect="Content" ObjectID="_1781523265" r:id="rId85"/>
        </w:object>
      </w:r>
      <w:r w:rsidRPr="00DC77E3">
        <w:t xml:space="preserve">= </w:t>
      </w:r>
      <w:r w:rsidRPr="00DC77E3">
        <w:rPr>
          <w:position w:val="-12"/>
        </w:rPr>
        <w:object w:dxaOrig="2160" w:dyaOrig="380" w14:anchorId="431FA3DA">
          <v:shape id="_x0000_i1058" type="#_x0000_t75" style="width:112.85pt;height:18.8pt" o:ole="">
            <v:imagedata r:id="rId86" o:title=""/>
          </v:shape>
          <o:OLEObject Type="Embed" ProgID="Equation.3" ShapeID="_x0000_i1058" DrawAspect="Content" ObjectID="_1781523266" r:id="rId87"/>
        </w:object>
      </w:r>
      <w:r w:rsidRPr="00DC77E3">
        <w:fldChar w:fldCharType="begin"/>
      </w:r>
      <w:r w:rsidRPr="00DC77E3">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DC77E3">
        <w:instrText xml:space="preserve"> </w:instrText>
      </w:r>
      <w:r w:rsidRPr="00DC77E3">
        <w:fldChar w:fldCharType="end"/>
      </w:r>
      <w:r w:rsidRPr="00DC77E3">
        <w:tab/>
        <w:t>(23)</w:t>
      </w:r>
    </w:p>
    <w:p w14:paraId="7BCD7DE6" w14:textId="77777777" w:rsidR="00F04F94" w:rsidRPr="00DC77E3" w:rsidRDefault="00F04F94" w:rsidP="000C3976">
      <w:r w:rsidRPr="00DC77E3">
        <w:t>Cette procédure a été établie pour l'affaiblissement dû à la pluie, mais elle peut aussi être utilisée pour prévoir la distribution cumulative complémentaire de l'affaiblissement total (affaiblissement dû aux gaz de l'atmosphère, affaiblissement dû à la pluie, affaiblissement dû aux nuages, et évanouissements dus à la scintillation)</w:t>
      </w:r>
      <w:r w:rsidRPr="00DC77E3">
        <w:rPr>
          <w:szCs w:val="24"/>
        </w:rPr>
        <w:t>. La précision de cette procédure n'a toutefois pas été établie.</w:t>
      </w:r>
    </w:p>
    <w:p w14:paraId="1563EDB9" w14:textId="05391132" w:rsidR="00F04F94" w:rsidRPr="00DC77E3" w:rsidRDefault="00F04F94" w:rsidP="00DF3782">
      <w:pPr>
        <w:pStyle w:val="Heading5"/>
      </w:pPr>
      <w:r w:rsidRPr="00DC77E3">
        <w:t>2.2.1.3.2</w:t>
      </w:r>
      <w:r w:rsidRPr="00DC77E3">
        <w:tab/>
        <w:t>Transposition en fréquence à long terme des statistiques d'affaiblissement dû à la pluie</w:t>
      </w:r>
    </w:p>
    <w:p w14:paraId="35A38DC7" w14:textId="77777777" w:rsidR="00F04F94" w:rsidRPr="00DC77E3" w:rsidRDefault="00F04F94" w:rsidP="000C3976">
      <w:r w:rsidRPr="00DC77E3">
        <w:t xml:space="preserve">Si l'on dispose de données d'affaiblissement fiables mesurées sur une seule fréquence, la formule empirique suivante, qui exprime le rapport d'affaiblissement directement en fonction de la fréquence </w:t>
      </w:r>
      <w:r w:rsidRPr="00DC77E3">
        <w:lastRenderedPageBreak/>
        <w:t>et de l'affaiblissement, permettra de procéder à une transposition en fréquence sur le même trajet dans une gamme de fréquences allant de 7 à 55 GHz:</w:t>
      </w:r>
    </w:p>
    <w:p w14:paraId="5E82CE47" w14:textId="77777777" w:rsidR="00F04F94" w:rsidRPr="00DC77E3" w:rsidRDefault="00F04F94" w:rsidP="000C3976">
      <w:pPr>
        <w:pStyle w:val="Equation"/>
      </w:pPr>
      <w:r w:rsidRPr="00DC77E3">
        <w:tab/>
      </w:r>
      <w:r w:rsidRPr="00DC77E3">
        <w:tab/>
      </w:r>
      <w:r w:rsidRPr="00DC77E3">
        <w:rPr>
          <w:position w:val="-10"/>
        </w:rPr>
        <w:object w:dxaOrig="2700" w:dyaOrig="400" w14:anchorId="2FDDCBD8">
          <v:shape id="_x0000_i1059" type="#_x0000_t75" style="width:135.95pt;height:21.5pt" o:ole="">
            <v:imagedata r:id="rId88" o:title=""/>
          </v:shape>
          <o:OLEObject Type="Embed" ProgID="Equation.3" ShapeID="_x0000_i1059" DrawAspect="Content" ObjectID="_1781523267" r:id="rId89"/>
        </w:object>
      </w:r>
      <w:r w:rsidRPr="00DC77E3">
        <w:tab/>
        <w:t>(24)</w:t>
      </w:r>
    </w:p>
    <w:p w14:paraId="5B306277" w14:textId="77777777" w:rsidR="00F04F94" w:rsidRPr="00DC77E3" w:rsidRDefault="00F04F94" w:rsidP="000C3976">
      <w:pPr>
        <w:keepNext/>
        <w:keepLines/>
      </w:pPr>
      <w:r w:rsidRPr="00DC77E3">
        <w:t>où:</w:t>
      </w:r>
    </w:p>
    <w:p w14:paraId="6A3E65EA" w14:textId="77777777" w:rsidR="00F04F94" w:rsidRPr="00DC77E3" w:rsidRDefault="00F04F94" w:rsidP="000C3976">
      <w:pPr>
        <w:pStyle w:val="Equation"/>
        <w:keepNext/>
        <w:keepLines/>
      </w:pPr>
      <w:r w:rsidRPr="00DC77E3">
        <w:tab/>
      </w:r>
      <w:r w:rsidRPr="00DC77E3">
        <w:tab/>
      </w:r>
      <w:r w:rsidRPr="00DC77E3">
        <w:rPr>
          <w:position w:val="-34"/>
        </w:rPr>
        <w:object w:dxaOrig="1860" w:dyaOrig="800" w14:anchorId="6AE1FBA7">
          <v:shape id="_x0000_i1060" type="#_x0000_t75" style="width:93.5pt;height:38.15pt" o:ole="">
            <v:imagedata r:id="rId90" o:title=""/>
          </v:shape>
          <o:OLEObject Type="Embed" ProgID="Equation.3" ShapeID="_x0000_i1060" DrawAspect="Content" ObjectID="_1781523268" r:id="rId91"/>
        </w:object>
      </w:r>
      <w:r w:rsidRPr="00DC77E3">
        <w:tab/>
        <w:t>(25)</w:t>
      </w:r>
    </w:p>
    <w:p w14:paraId="76D8B76B" w14:textId="77777777" w:rsidR="00F04F94" w:rsidRPr="00DC77E3" w:rsidRDefault="00F04F94" w:rsidP="000C3976">
      <w:pPr>
        <w:pStyle w:val="Equation"/>
      </w:pPr>
      <w:r w:rsidRPr="00DC77E3">
        <w:tab/>
      </w:r>
      <w:r w:rsidRPr="00DC77E3">
        <w:tab/>
      </w:r>
      <w:r w:rsidRPr="00DC77E3">
        <w:rPr>
          <w:position w:val="-10"/>
        </w:rPr>
        <w:object w:dxaOrig="4740" w:dyaOrig="420" w14:anchorId="7A801BDE">
          <v:shape id="_x0000_i1061" type="#_x0000_t75" style="width:237.5pt;height:21.5pt" o:ole="">
            <v:imagedata r:id="rId92" o:title=""/>
          </v:shape>
          <o:OLEObject Type="Embed" ProgID="Equation.3" ShapeID="_x0000_i1061" DrawAspect="Content" ObjectID="_1781523269" r:id="rId93"/>
        </w:object>
      </w:r>
      <w:r w:rsidRPr="00DC77E3">
        <w:tab/>
        <w:t>(</w:t>
      </w:r>
      <w:r w:rsidRPr="00DC77E3">
        <w:rPr>
          <w:bCs/>
        </w:rPr>
        <w:t>26)</w:t>
      </w:r>
    </w:p>
    <w:p w14:paraId="730175E9" w14:textId="77777777" w:rsidR="00F04F94" w:rsidRPr="00DC77E3" w:rsidRDefault="00F04F94" w:rsidP="000C3976">
      <w:r w:rsidRPr="00DC77E3">
        <w:rPr>
          <w:i/>
        </w:rPr>
        <w:t>A</w:t>
      </w:r>
      <w:r w:rsidRPr="00DC77E3">
        <w:rPr>
          <w:vertAlign w:val="subscript"/>
        </w:rPr>
        <w:t>1</w:t>
      </w:r>
      <w:r w:rsidRPr="00DC77E3">
        <w:t xml:space="preserve"> et </w:t>
      </w:r>
      <w:r w:rsidRPr="00DC77E3">
        <w:rPr>
          <w:i/>
        </w:rPr>
        <w:t>A</w:t>
      </w:r>
      <w:r w:rsidRPr="00DC77E3">
        <w:rPr>
          <w:vertAlign w:val="subscript"/>
        </w:rPr>
        <w:t>2</w:t>
      </w:r>
      <w:r w:rsidRPr="00DC77E3">
        <w:t xml:space="preserve"> sont les valeurs équiprobables de l'affaiblissement supplémentaire dû aux précipitations, respectivement aux fréquences </w:t>
      </w:r>
      <w:r w:rsidRPr="00DC77E3">
        <w:rPr>
          <w:i/>
        </w:rPr>
        <w:t>f</w:t>
      </w:r>
      <w:r w:rsidRPr="00DC77E3">
        <w:rPr>
          <w:vertAlign w:val="subscript"/>
        </w:rPr>
        <w:t>1</w:t>
      </w:r>
      <w:r w:rsidRPr="00DC77E3">
        <w:t xml:space="preserve"> et </w:t>
      </w:r>
      <w:r w:rsidRPr="00DC77E3">
        <w:rPr>
          <w:i/>
        </w:rPr>
        <w:t>f</w:t>
      </w:r>
      <w:r w:rsidRPr="00DC77E3">
        <w:rPr>
          <w:vertAlign w:val="subscript"/>
        </w:rPr>
        <w:t>2</w:t>
      </w:r>
      <w:r w:rsidRPr="00DC77E3">
        <w:t> (GHz).</w:t>
      </w:r>
    </w:p>
    <w:p w14:paraId="1A15572B" w14:textId="77777777" w:rsidR="00F04F94" w:rsidRPr="00DC77E3" w:rsidRDefault="00F04F94" w:rsidP="000C3976">
      <w:r w:rsidRPr="00DC77E3">
        <w:t>Il est préférable de procéder à une transposition en fréquence de l'affaiblissement à partir des données d'affaiblissement fiables mesurées sur une longue durée, plutôt qu'à partir des données relatives à la pluie mesurées sur une longue durée.</w:t>
      </w:r>
    </w:p>
    <w:p w14:paraId="3FBDD946" w14:textId="77777777" w:rsidR="00F04F94" w:rsidRPr="00DC77E3" w:rsidRDefault="00F04F94" w:rsidP="000C3976">
      <w:pPr>
        <w:pStyle w:val="Heading3"/>
      </w:pPr>
      <w:bookmarkStart w:id="25" w:name="_Toc392317510"/>
      <w:bookmarkStart w:id="26" w:name="_Toc164937579"/>
      <w:r w:rsidRPr="00DC77E3">
        <w:t>2.2.2</w:t>
      </w:r>
      <w:r w:rsidRPr="00DC77E3">
        <w:tab/>
        <w:t>Variations saisonnières – Mois le plus défavorable</w:t>
      </w:r>
      <w:bookmarkEnd w:id="25"/>
      <w:bookmarkEnd w:id="26"/>
    </w:p>
    <w:p w14:paraId="7145254C" w14:textId="77777777" w:rsidR="00F04F94" w:rsidRPr="00DC77E3" w:rsidRDefault="00F04F94" w:rsidP="000C3976">
      <w:r w:rsidRPr="00DC77E3">
        <w:t xml:space="preserve">La planification des systèmes exige souvent que l'on connaisse la valeur de l'affaiblissement dépassé pendant le pourcentage du temps </w:t>
      </w:r>
      <w:r w:rsidRPr="00DC77E3">
        <w:rPr>
          <w:i/>
        </w:rPr>
        <w:t>p</w:t>
      </w:r>
      <w:r w:rsidRPr="00DC77E3">
        <w:rPr>
          <w:i/>
          <w:iCs/>
          <w:vertAlign w:val="subscript"/>
        </w:rPr>
        <w:t>w</w:t>
      </w:r>
      <w:r w:rsidRPr="00DC77E3">
        <w:t xml:space="preserve"> du mois le plus défavorable. La méthode ci-après sert à estimer l'affaiblissement dépassé pendant un certain pourcentage du mois le plus défavorable.</w:t>
      </w:r>
    </w:p>
    <w:p w14:paraId="04B4D0C5" w14:textId="77777777" w:rsidR="00F04F94" w:rsidRPr="00DC77E3" w:rsidRDefault="00F04F94" w:rsidP="000C3976">
      <w:r w:rsidRPr="00DC77E3">
        <w:rPr>
          <w:i/>
        </w:rPr>
        <w:t>Étape 1</w:t>
      </w:r>
      <w:r w:rsidRPr="00DC77E3">
        <w:rPr>
          <w:iCs/>
        </w:rPr>
        <w:t>:</w:t>
      </w:r>
      <w:r w:rsidRPr="00DC77E3">
        <w:tab/>
        <w:t xml:space="preserve">Trouver le pourcentage de temps annuel, </w:t>
      </w:r>
      <w:r w:rsidRPr="00DC77E3">
        <w:rPr>
          <w:i/>
        </w:rPr>
        <w:t>p</w:t>
      </w:r>
      <w:r w:rsidRPr="00DC77E3">
        <w:t xml:space="preserve">, qui correspond au pourcentage de temps du mois le plus défavorable dont on a besoin, </w:t>
      </w:r>
      <w:r w:rsidRPr="00DC77E3">
        <w:rPr>
          <w:i/>
        </w:rPr>
        <w:t>p</w:t>
      </w:r>
      <w:r w:rsidRPr="00DC77E3">
        <w:rPr>
          <w:i/>
          <w:iCs/>
          <w:vertAlign w:val="subscript"/>
        </w:rPr>
        <w:t>w</w:t>
      </w:r>
      <w:r w:rsidRPr="00DC77E3">
        <w:t xml:space="preserve">, au moyen de la méthode proposée dans la Recommandation UIT-R P.841 et en faisant subir à </w:t>
      </w:r>
      <w:r w:rsidRPr="00DC77E3">
        <w:rPr>
          <w:i/>
        </w:rPr>
        <w:t>p</w:t>
      </w:r>
      <w:r w:rsidRPr="00DC77E3">
        <w:t xml:space="preserve"> les ajustements qui y sont prescrits.</w:t>
      </w:r>
    </w:p>
    <w:p w14:paraId="27B9C84B" w14:textId="77777777" w:rsidR="00F04F94" w:rsidRPr="00DC77E3" w:rsidRDefault="00F04F94" w:rsidP="000C3976">
      <w:r w:rsidRPr="00DC77E3">
        <w:rPr>
          <w:i/>
        </w:rPr>
        <w:t>Étape 2</w:t>
      </w:r>
      <w:r w:rsidRPr="00DC77E3">
        <w:rPr>
          <w:iCs/>
        </w:rPr>
        <w:t>:</w:t>
      </w:r>
      <w:r w:rsidRPr="00DC77E3">
        <w:tab/>
        <w:t xml:space="preserve">Pour le trajet en question, trouver l'affaiblissement </w:t>
      </w:r>
      <w:r w:rsidRPr="00DC77E3">
        <w:rPr>
          <w:i/>
        </w:rPr>
        <w:t>A </w:t>
      </w:r>
      <w:r w:rsidRPr="00DC77E3">
        <w:t xml:space="preserve">(dB) dépassé pendant le pourcentage de temps annuel ci-dessus, </w:t>
      </w:r>
      <w:r w:rsidRPr="00DC77E3">
        <w:rPr>
          <w:i/>
        </w:rPr>
        <w:t>p</w:t>
      </w:r>
      <w:r w:rsidRPr="00DC77E3">
        <w:t xml:space="preserve">, au moyen de la méthode du § 2.2.1.1 ou à partir de statistiques d'affaiblissement mesurées ou obtenues par transposition en fréquence. Cette valeur de </w:t>
      </w:r>
      <w:r w:rsidRPr="00DC77E3">
        <w:rPr>
          <w:i/>
        </w:rPr>
        <w:t>A</w:t>
      </w:r>
      <w:r w:rsidRPr="00DC77E3">
        <w:t xml:space="preserve"> est l'affaiblissement estimé pour </w:t>
      </w:r>
      <w:r w:rsidRPr="00DC77E3">
        <w:rPr>
          <w:i/>
        </w:rPr>
        <w:t>p</w:t>
      </w:r>
      <w:r w:rsidRPr="00DC77E3">
        <w:rPr>
          <w:i/>
          <w:iCs/>
          <w:vertAlign w:val="subscript"/>
        </w:rPr>
        <w:t>w</w:t>
      </w:r>
      <w:r w:rsidRPr="00DC77E3">
        <w:t xml:space="preserve"> % du mois le plus défavorable.</w:t>
      </w:r>
    </w:p>
    <w:p w14:paraId="1D45BDF7" w14:textId="77777777" w:rsidR="00F04F94" w:rsidRPr="00DC77E3" w:rsidRDefault="00F04F94" w:rsidP="000C3976">
      <w:r w:rsidRPr="00DC77E3">
        <w:t>Les courbes qui indiquent comment les valeurs pour le mois le plus défavorable s'écartent de leur valeur moyenne sont représentées dans la Recommandation UIT-R P.678.</w:t>
      </w:r>
    </w:p>
    <w:p w14:paraId="1795629B" w14:textId="77777777" w:rsidR="00F04F94" w:rsidRPr="00DC77E3" w:rsidRDefault="00F04F94" w:rsidP="000C3976">
      <w:pPr>
        <w:pStyle w:val="Heading3"/>
      </w:pPr>
      <w:bookmarkStart w:id="27" w:name="_Toc392317511"/>
      <w:bookmarkStart w:id="28" w:name="_Toc164937580"/>
      <w:r w:rsidRPr="00DC77E3">
        <w:t>2.2.3</w:t>
      </w:r>
      <w:r w:rsidRPr="00DC77E3">
        <w:tab/>
        <w:t>Variabilité spatio-temporelle des statistiques</w:t>
      </w:r>
      <w:bookmarkEnd w:id="27"/>
      <w:bookmarkEnd w:id="28"/>
    </w:p>
    <w:p w14:paraId="58F49EC9" w14:textId="77777777" w:rsidR="00F04F94" w:rsidRPr="00DC77E3" w:rsidRDefault="00F04F94" w:rsidP="000C3976">
      <w:r w:rsidRPr="00DC77E3">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ou de transposition de l'affaiblissement présentées au § 2.2.1 pour convertir les observations faites en un emplacement en estimations concernant un autre trajet au même emplacement, les variations passent à plus de 25% en valeur quadratique moyenne.</w:t>
      </w:r>
    </w:p>
    <w:p w14:paraId="3B7C73FD" w14:textId="77777777" w:rsidR="00F04F94" w:rsidRPr="00DC77E3" w:rsidRDefault="00F04F94" w:rsidP="000C3976">
      <w:pPr>
        <w:pStyle w:val="Heading3"/>
      </w:pPr>
      <w:bookmarkStart w:id="29" w:name="_Toc392317512"/>
      <w:bookmarkStart w:id="30" w:name="_Toc164937581"/>
      <w:r w:rsidRPr="00DC77E3">
        <w:t>2.2.4</w:t>
      </w:r>
      <w:r w:rsidRPr="00DC77E3">
        <w:tab/>
        <w:t>Diversité d'emplacement</w:t>
      </w:r>
      <w:bookmarkEnd w:id="29"/>
      <w:bookmarkEnd w:id="30"/>
    </w:p>
    <w:p w14:paraId="307A8B20" w14:textId="77777777" w:rsidR="00F04F94" w:rsidRPr="00DC77E3" w:rsidRDefault="00F04F94" w:rsidP="000C3976">
      <w:pPr>
        <w:pStyle w:val="Equation"/>
      </w:pPr>
      <w:r w:rsidRPr="00DC77E3">
        <w:t>Les cellules de pluie intense, qui donnent des valeurs d'affaiblissement importantes sur une liaison Terre</w:t>
      </w:r>
      <w:r w:rsidRPr="00DC77E3">
        <w:noBreakHyphen/>
        <w:t xml:space="preserve">espace, ont souvent des dimensions horizontales limitées à quelques kilomètres. Les systèmes à diversité à même de réacheminer le trafic vers une autre station terrienne, ou ayant accès à un satellite doté de ressources supplémentaires à bord susceptibles d'être attribuées temporairement, peuvent améliorer considérablement la fiabilité d'un système. Les systèmes à diversité d'emplacement sont dits symétriques si les seuils d'affaiblissement sur les deux liaisons sont égaux, et dissymétriques si les seuils d'affaiblissement sur les deux liaisons ne sont pas égaux. Aux fréquences supérieures </w:t>
      </w:r>
      <w:r w:rsidRPr="00DC77E3">
        <w:lastRenderedPageBreak/>
        <w:t>à 20 GHz, les dégradations sur le trajet autres que celles dues à la pluie peuvent aussi affecter la qualité de fonctionnement en diversité d'emplacement.</w:t>
      </w:r>
    </w:p>
    <w:p w14:paraId="683818C6" w14:textId="77777777" w:rsidR="00F04F94" w:rsidRPr="00DC77E3" w:rsidRDefault="00F04F94" w:rsidP="008A4C75">
      <w:pPr>
        <w:keepNext/>
        <w:keepLines/>
      </w:pPr>
      <w:r w:rsidRPr="00DC77E3">
        <w:t>Il existe deux modèles pour les prévisions de la diversité d'emplacement:</w:t>
      </w:r>
    </w:p>
    <w:p w14:paraId="4B1B4F14" w14:textId="77777777" w:rsidR="00F04F94" w:rsidRPr="00DC77E3" w:rsidRDefault="00F04F94" w:rsidP="008A4C75">
      <w:pPr>
        <w:pStyle w:val="enumlev1"/>
        <w:keepNext/>
        <w:keepLines/>
      </w:pPr>
      <w:r w:rsidRPr="00DC77E3">
        <w:t>–</w:t>
      </w:r>
      <w:r w:rsidRPr="00DC77E3">
        <w:tab/>
        <w:t>la méthode de prévision décrite dans le § 2.2.4.1 qui est applicable à des systèmes dissymétriques et symétriques et qui calcule la probabilité commune de dépassement des seuils d'affaiblissement; et</w:t>
      </w:r>
    </w:p>
    <w:p w14:paraId="71B5825C" w14:textId="77777777" w:rsidR="00F04F94" w:rsidRPr="00DC77E3" w:rsidRDefault="00F04F94" w:rsidP="000C3976">
      <w:pPr>
        <w:pStyle w:val="enumlev1"/>
      </w:pPr>
      <w:r w:rsidRPr="00DC77E3">
        <w:t>–</w:t>
      </w:r>
      <w:r w:rsidRPr="00DC77E3">
        <w:tab/>
        <w:t>la méthode de prévision décrite dans le § 2.2.4.2 qui est applicable aux systèmes symétriques pour de courtes distances et qui calcule le gain de diversité.</w:t>
      </w:r>
    </w:p>
    <w:p w14:paraId="5B570A4B" w14:textId="77777777" w:rsidR="00F04F94" w:rsidRPr="00DC77E3" w:rsidRDefault="00F04F94" w:rsidP="000C3976">
      <w:r w:rsidRPr="00DC77E3">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14:paraId="3532B74A" w14:textId="77777777" w:rsidR="00F04F94" w:rsidRPr="00DC77E3" w:rsidRDefault="00F04F94" w:rsidP="00DF3782">
      <w:pPr>
        <w:pStyle w:val="Heading4"/>
      </w:pPr>
      <w:r w:rsidRPr="00DC77E3">
        <w:t>2.2.4.1</w:t>
      </w:r>
      <w:r w:rsidRPr="00DC77E3">
        <w:tab/>
        <w:t>Prévision de la probabilité d'interruption due à l'affaiblissement dû à la pluie en diversité d'emplacement</w:t>
      </w:r>
    </w:p>
    <w:p w14:paraId="75AE55C4" w14:textId="77777777" w:rsidR="00F04F94" w:rsidRPr="00DC77E3" w:rsidRDefault="00F04F94" w:rsidP="000C3976">
      <w:r w:rsidRPr="00DC77E3">
        <w:t>La méthode de prévision de la diversité suppose une distribution log-normale de l'intensité de pluie et de l'affaiblissement dû à la pluie.</w:t>
      </w:r>
    </w:p>
    <w:p w14:paraId="3C1D2FC6" w14:textId="77777777" w:rsidR="00F04F94" w:rsidRPr="00DC77E3" w:rsidRDefault="00F04F94" w:rsidP="000C3976">
      <w:r w:rsidRPr="00DC77E3">
        <w:t xml:space="preserve">Cette méthode de prévision détermine </w:t>
      </w:r>
      <w:r w:rsidRPr="00DC77E3">
        <w:rPr>
          <w:i/>
          <w:iCs/>
        </w:rPr>
        <w:t>P</w:t>
      </w:r>
      <w:r w:rsidRPr="00DC77E3">
        <w:rPr>
          <w:i/>
          <w:iCs/>
          <w:vertAlign w:val="subscript"/>
        </w:rPr>
        <w:t>r </w:t>
      </w:r>
      <w:r w:rsidRPr="00DC77E3">
        <w:t>(</w:t>
      </w:r>
      <w:r w:rsidRPr="00DC77E3">
        <w:rPr>
          <w:i/>
          <w:iCs/>
        </w:rPr>
        <w:t>A</w:t>
      </w:r>
      <w:r w:rsidRPr="00DC77E3">
        <w:rPr>
          <w:vertAlign w:val="subscript"/>
        </w:rPr>
        <w:t>1</w:t>
      </w:r>
      <w:r w:rsidRPr="00DC77E3">
        <w:t xml:space="preserve"> </w:t>
      </w:r>
      <w:r w:rsidRPr="00DC77E3">
        <w:sym w:font="Symbol" w:char="F0B3"/>
      </w:r>
      <w:r w:rsidRPr="00DC77E3">
        <w:t xml:space="preserve"> </w:t>
      </w:r>
      <w:r w:rsidRPr="00DC77E3">
        <w:rPr>
          <w:i/>
          <w:iCs/>
        </w:rPr>
        <w:t>a</w:t>
      </w:r>
      <w:r w:rsidRPr="00DC77E3">
        <w:rPr>
          <w:vertAlign w:val="subscript"/>
        </w:rPr>
        <w:t>1</w:t>
      </w:r>
      <w:r w:rsidRPr="00DC77E3">
        <w:t xml:space="preserve">, </w:t>
      </w:r>
      <w:r w:rsidRPr="00DC77E3">
        <w:rPr>
          <w:i/>
          <w:iCs/>
        </w:rPr>
        <w:t>A</w:t>
      </w:r>
      <w:r w:rsidRPr="00DC77E3">
        <w:rPr>
          <w:vertAlign w:val="subscript"/>
        </w:rPr>
        <w:t>2</w:t>
      </w:r>
      <w:r w:rsidRPr="00DC77E3">
        <w:t xml:space="preserve"> </w:t>
      </w:r>
      <w:r w:rsidRPr="00DC77E3">
        <w:sym w:font="Symbol" w:char="F0B3"/>
      </w:r>
      <w:r w:rsidRPr="00DC77E3">
        <w:t xml:space="preserve"> </w:t>
      </w:r>
      <w:r w:rsidRPr="00DC77E3">
        <w:rPr>
          <w:i/>
          <w:iCs/>
        </w:rPr>
        <w:t>a</w:t>
      </w:r>
      <w:r w:rsidRPr="00DC77E3">
        <w:rPr>
          <w:vertAlign w:val="subscript"/>
        </w:rPr>
        <w:t>2</w:t>
      </w:r>
      <w:r w:rsidRPr="00DC77E3">
        <w:t xml:space="preserve">), c'est-à-dire la probabilité commune (%) que l'affaiblissement sur le trajet en direction du premier emplacement soit plus grand que </w:t>
      </w:r>
      <w:r w:rsidRPr="00DC77E3">
        <w:rPr>
          <w:i/>
          <w:iCs/>
        </w:rPr>
        <w:t>a</w:t>
      </w:r>
      <w:r w:rsidRPr="00DC77E3">
        <w:rPr>
          <w:vertAlign w:val="subscript"/>
        </w:rPr>
        <w:t>1</w:t>
      </w:r>
      <w:r w:rsidRPr="00DC77E3">
        <w:t xml:space="preserve"> et que l'affaiblissement sur le trajet en direction du second emplacement soit plus grand que </w:t>
      </w:r>
      <w:r w:rsidRPr="00DC77E3">
        <w:rPr>
          <w:i/>
          <w:iCs/>
        </w:rPr>
        <w:t>a</w:t>
      </w:r>
      <w:r w:rsidRPr="00DC77E3">
        <w:rPr>
          <w:vertAlign w:val="subscript"/>
        </w:rPr>
        <w:t>2</w:t>
      </w:r>
      <w:r w:rsidRPr="00DC77E3">
        <w:t xml:space="preserve">. </w:t>
      </w:r>
      <w:r w:rsidRPr="00DC77E3">
        <w:rPr>
          <w:i/>
          <w:iCs/>
        </w:rPr>
        <w:t>P</w:t>
      </w:r>
      <w:r w:rsidRPr="00DC77E3">
        <w:rPr>
          <w:i/>
          <w:iCs/>
          <w:vertAlign w:val="subscript"/>
        </w:rPr>
        <w:t>r </w:t>
      </w:r>
      <w:r w:rsidRPr="00DC77E3">
        <w:t>(</w:t>
      </w:r>
      <w:r w:rsidRPr="00DC77E3">
        <w:rPr>
          <w:i/>
          <w:iCs/>
        </w:rPr>
        <w:t>A</w:t>
      </w:r>
      <w:r w:rsidRPr="00DC77E3">
        <w:rPr>
          <w:vertAlign w:val="subscript"/>
        </w:rPr>
        <w:t>1</w:t>
      </w:r>
      <w:r w:rsidRPr="00DC77E3">
        <w:t> </w:t>
      </w:r>
      <w:r w:rsidRPr="00DC77E3">
        <w:sym w:font="Symbol" w:char="F0B3"/>
      </w:r>
      <w:r w:rsidRPr="00DC77E3">
        <w:t> </w:t>
      </w:r>
      <w:r w:rsidRPr="00DC77E3">
        <w:rPr>
          <w:i/>
          <w:iCs/>
        </w:rPr>
        <w:t>a</w:t>
      </w:r>
      <w:r w:rsidRPr="00DC77E3">
        <w:rPr>
          <w:vertAlign w:val="subscript"/>
        </w:rPr>
        <w:t>1</w:t>
      </w:r>
      <w:r w:rsidRPr="00DC77E3">
        <w:t>, </w:t>
      </w:r>
      <w:r w:rsidRPr="00DC77E3">
        <w:rPr>
          <w:i/>
          <w:iCs/>
        </w:rPr>
        <w:t>A</w:t>
      </w:r>
      <w:r w:rsidRPr="00DC77E3">
        <w:rPr>
          <w:vertAlign w:val="subscript"/>
        </w:rPr>
        <w:t>2</w:t>
      </w:r>
      <w:r w:rsidRPr="00DC77E3">
        <w:t xml:space="preserve"> </w:t>
      </w:r>
      <w:r w:rsidRPr="00DC77E3">
        <w:sym w:font="Symbol" w:char="F0B3"/>
      </w:r>
      <w:r w:rsidRPr="00DC77E3">
        <w:t xml:space="preserve"> </w:t>
      </w:r>
      <w:r w:rsidRPr="00DC77E3">
        <w:rPr>
          <w:i/>
          <w:iCs/>
        </w:rPr>
        <w:t>a</w:t>
      </w:r>
      <w:r w:rsidRPr="00DC77E3">
        <w:rPr>
          <w:vertAlign w:val="subscript"/>
        </w:rPr>
        <w:t>2</w:t>
      </w:r>
      <w:r w:rsidRPr="00DC77E3">
        <w:t>) est le produit de deux probabilités communes:</w:t>
      </w:r>
    </w:p>
    <w:p w14:paraId="46BE843D" w14:textId="77777777" w:rsidR="00F04F94" w:rsidRPr="00DC77E3" w:rsidRDefault="00F04F94" w:rsidP="000C3976">
      <w:pPr>
        <w:pStyle w:val="enumlev1"/>
      </w:pPr>
      <w:r w:rsidRPr="00DC77E3">
        <w:t>1)</w:t>
      </w:r>
      <w:r w:rsidRPr="00DC77E3">
        <w:tab/>
      </w:r>
      <w:r w:rsidRPr="00DC77E3">
        <w:rPr>
          <w:i/>
          <w:iCs/>
        </w:rPr>
        <w:t>P</w:t>
      </w:r>
      <w:r w:rsidRPr="00DC77E3">
        <w:rPr>
          <w:i/>
          <w:iCs/>
          <w:vertAlign w:val="subscript"/>
        </w:rPr>
        <w:t>r</w:t>
      </w:r>
      <w:r w:rsidRPr="00DC77E3">
        <w:t>, la probabilité commune qu'il pleuve aux deux emplacements; et</w:t>
      </w:r>
    </w:p>
    <w:p w14:paraId="15E3F2AD" w14:textId="77777777" w:rsidR="00F04F94" w:rsidRPr="00DC77E3" w:rsidRDefault="00F04F94" w:rsidP="000C3976">
      <w:pPr>
        <w:pStyle w:val="enumlev1"/>
      </w:pPr>
      <w:r w:rsidRPr="00DC77E3">
        <w:t>2)</w:t>
      </w:r>
      <w:r w:rsidRPr="00DC77E3">
        <w:tab/>
      </w:r>
      <w:r w:rsidRPr="00DC77E3">
        <w:rPr>
          <w:i/>
          <w:iCs/>
        </w:rPr>
        <w:t>P</w:t>
      </w:r>
      <w:r w:rsidRPr="00DC77E3">
        <w:rPr>
          <w:i/>
          <w:iCs/>
          <w:vertAlign w:val="subscript"/>
        </w:rPr>
        <w:t>a</w:t>
      </w:r>
      <w:r w:rsidRPr="00DC77E3">
        <w:t xml:space="preserve">, la probabilité commune conditionnelle que les affaiblissements dépassent </w:t>
      </w:r>
      <w:r w:rsidRPr="00DC77E3">
        <w:rPr>
          <w:i/>
          <w:iCs/>
        </w:rPr>
        <w:t>a</w:t>
      </w:r>
      <w:r w:rsidRPr="00DC77E3">
        <w:rPr>
          <w:vertAlign w:val="subscript"/>
        </w:rPr>
        <w:t>1</w:t>
      </w:r>
      <w:r w:rsidRPr="00DC77E3">
        <w:t xml:space="preserve"> et </w:t>
      </w:r>
      <w:r w:rsidRPr="00DC77E3">
        <w:rPr>
          <w:i/>
          <w:iCs/>
        </w:rPr>
        <w:t>a</w:t>
      </w:r>
      <w:r w:rsidRPr="00DC77E3">
        <w:rPr>
          <w:vertAlign w:val="subscript"/>
        </w:rPr>
        <w:t>2</w:t>
      </w:r>
      <w:r w:rsidRPr="00DC77E3">
        <w:t>, respectivement, dans l'hypothèse où il pleut aux deux emplacements; c'est-à-dire:</w:t>
      </w:r>
    </w:p>
    <w:p w14:paraId="64E19A82" w14:textId="77777777" w:rsidR="00F04F94" w:rsidRPr="00DC77E3" w:rsidRDefault="00F04F94" w:rsidP="000C3976">
      <w:pPr>
        <w:pStyle w:val="Blanc"/>
        <w:rPr>
          <w:lang w:val="fr-FR"/>
        </w:rPr>
      </w:pPr>
    </w:p>
    <w:p w14:paraId="3DF147E4" w14:textId="77777777" w:rsidR="00F04F94" w:rsidRPr="00DC77E3" w:rsidRDefault="00F04F94" w:rsidP="000C3976">
      <w:pPr>
        <w:pStyle w:val="Equation"/>
      </w:pPr>
      <w:r w:rsidRPr="00DC77E3">
        <w:tab/>
      </w:r>
      <w:r w:rsidRPr="00DC77E3">
        <w:tab/>
      </w:r>
      <w:r w:rsidRPr="00DC77E3">
        <w:rPr>
          <w:position w:val="-12"/>
        </w:rPr>
        <w:object w:dxaOrig="3640" w:dyaOrig="360" w14:anchorId="1FBA0A90">
          <v:shape id="_x0000_i1062" type="#_x0000_t75" style="width:182.15pt;height:18.8pt" o:ole="">
            <v:imagedata r:id="rId94" o:title=""/>
          </v:shape>
          <o:OLEObject Type="Embed" ProgID="Equation.3" ShapeID="_x0000_i1062" DrawAspect="Content" ObjectID="_1781523270" r:id="rId95"/>
        </w:object>
      </w:r>
      <w:r w:rsidRPr="00DC77E3">
        <w:t xml:space="preserve"> %</w:t>
      </w:r>
      <w:r w:rsidRPr="00DC77E3">
        <w:tab/>
        <w:t>(27)</w:t>
      </w:r>
    </w:p>
    <w:p w14:paraId="6C5FC76C" w14:textId="77777777" w:rsidR="00F04F94" w:rsidRPr="00DC77E3" w:rsidRDefault="00F04F94" w:rsidP="000C3976">
      <w:pPr>
        <w:keepNext/>
        <w:keepLines/>
      </w:pPr>
      <w:r w:rsidRPr="00DC77E3">
        <w:t>Ces probabilités sont:</w:t>
      </w:r>
    </w:p>
    <w:p w14:paraId="31727305" w14:textId="77777777" w:rsidR="00F04F94" w:rsidRPr="00DC77E3" w:rsidRDefault="00F04F94" w:rsidP="000C3976">
      <w:pPr>
        <w:pStyle w:val="Blanc"/>
        <w:rPr>
          <w:lang w:val="fr-FR"/>
        </w:rPr>
      </w:pPr>
    </w:p>
    <w:p w14:paraId="0EB3592A" w14:textId="77777777" w:rsidR="00F04F94" w:rsidRPr="00DC77E3" w:rsidRDefault="00F04F94" w:rsidP="000C3976">
      <w:pPr>
        <w:pStyle w:val="Equation"/>
      </w:pPr>
      <w:r w:rsidRPr="00DC77E3">
        <w:tab/>
      </w:r>
      <w:r w:rsidRPr="00DC77E3">
        <w:tab/>
      </w:r>
      <w:r w:rsidRPr="00DC77E3">
        <w:rPr>
          <w:position w:val="-42"/>
        </w:rPr>
        <w:object w:dxaOrig="5360" w:dyaOrig="920" w14:anchorId="3F33F3FB">
          <v:shape id="_x0000_i1063" type="#_x0000_t75" style="width:269.75pt;height:45.65pt" o:ole="">
            <v:imagedata r:id="rId96" o:title=""/>
          </v:shape>
          <o:OLEObject Type="Embed" ProgID="Equation.3" ShapeID="_x0000_i1063" DrawAspect="Content" ObjectID="_1781523271" r:id="rId97"/>
        </w:object>
      </w:r>
      <w:r w:rsidRPr="00DC77E3">
        <w:tab/>
        <w:t>(28)</w:t>
      </w:r>
    </w:p>
    <w:p w14:paraId="11706BA4" w14:textId="77777777" w:rsidR="00F04F94" w:rsidRPr="00DC77E3" w:rsidRDefault="00F04F94" w:rsidP="000C3976">
      <w:r w:rsidRPr="00DC77E3">
        <w:t>où:</w:t>
      </w:r>
    </w:p>
    <w:p w14:paraId="20DE1BB7" w14:textId="77777777" w:rsidR="00F04F94" w:rsidRPr="00DC77E3" w:rsidRDefault="00F04F94" w:rsidP="000C3976">
      <w:pPr>
        <w:pStyle w:val="Blanc"/>
        <w:rPr>
          <w:lang w:val="fr-FR"/>
        </w:rPr>
      </w:pPr>
    </w:p>
    <w:p w14:paraId="03DA0A9C" w14:textId="77777777" w:rsidR="00F04F94" w:rsidRPr="00DC77E3" w:rsidRDefault="00F04F94" w:rsidP="000C3976">
      <w:pPr>
        <w:pStyle w:val="Equation"/>
      </w:pPr>
      <w:r w:rsidRPr="00DC77E3">
        <w:tab/>
      </w:r>
      <w:r w:rsidRPr="00DC77E3">
        <w:tab/>
      </w:r>
      <w:r w:rsidRPr="00DC77E3">
        <w:rPr>
          <w:position w:val="-10"/>
        </w:rPr>
        <w:object w:dxaOrig="4140" w:dyaOrig="400" w14:anchorId="4723AA77">
          <v:shape id="_x0000_i1064" type="#_x0000_t75" style="width:207.95pt;height:21.5pt" o:ole="">
            <v:imagedata r:id="rId98" o:title=""/>
          </v:shape>
          <o:OLEObject Type="Embed" ProgID="Equation.3" ShapeID="_x0000_i1064" DrawAspect="Content" ObjectID="_1781523272" r:id="rId99"/>
        </w:object>
      </w:r>
      <w:r w:rsidRPr="00DC77E3">
        <w:tab/>
        <w:t>(29)</w:t>
      </w:r>
    </w:p>
    <w:p w14:paraId="5ED5AEF4" w14:textId="77777777" w:rsidR="00F04F94" w:rsidRPr="00DC77E3" w:rsidRDefault="00F04F94" w:rsidP="00707BA1">
      <w:r w:rsidRPr="00DC77E3">
        <w:t>et</w:t>
      </w:r>
    </w:p>
    <w:p w14:paraId="46A5ADE4" w14:textId="77777777" w:rsidR="00F04F94" w:rsidRPr="00DC77E3" w:rsidRDefault="00F04F94" w:rsidP="00707BA1">
      <w:pPr>
        <w:pStyle w:val="Blanc"/>
        <w:keepNext w:val="0"/>
        <w:keepLines w:val="0"/>
        <w:rPr>
          <w:lang w:val="fr-FR"/>
        </w:rPr>
      </w:pPr>
    </w:p>
    <w:p w14:paraId="5D0CE934" w14:textId="77777777" w:rsidR="00F04F94" w:rsidRPr="00DC77E3" w:rsidRDefault="00F04F94" w:rsidP="00707BA1">
      <w:pPr>
        <w:pStyle w:val="Equation"/>
      </w:pPr>
      <w:r w:rsidRPr="00DC77E3">
        <w:tab/>
      </w:r>
      <w:r w:rsidRPr="00DC77E3">
        <w:tab/>
      </w:r>
      <w:r w:rsidRPr="00DC77E3">
        <w:rPr>
          <w:position w:val="-78"/>
        </w:rPr>
        <w:object w:dxaOrig="7720" w:dyaOrig="1280" w14:anchorId="3E4F7F9B">
          <v:shape id="_x0000_i1065" type="#_x0000_t75" style="width:385.8pt;height:64.5pt" o:ole="">
            <v:imagedata r:id="rId100" o:title=""/>
          </v:shape>
          <o:OLEObject Type="Embed" ProgID="Equation.3" ShapeID="_x0000_i1065" DrawAspect="Content" ObjectID="_1781523273" r:id="rId101"/>
        </w:object>
      </w:r>
      <w:r w:rsidRPr="00DC77E3">
        <w:tab/>
        <w:t>(30)</w:t>
      </w:r>
    </w:p>
    <w:p w14:paraId="535B66E0" w14:textId="77777777" w:rsidR="00F04F94" w:rsidRPr="00DC77E3" w:rsidRDefault="00F04F94" w:rsidP="0086402D">
      <w:pPr>
        <w:keepNext/>
        <w:keepLines/>
      </w:pPr>
      <w:r w:rsidRPr="00DC77E3">
        <w:lastRenderedPageBreak/>
        <w:t>où:</w:t>
      </w:r>
    </w:p>
    <w:p w14:paraId="74868A4B" w14:textId="77777777" w:rsidR="00F04F94" w:rsidRPr="00DC77E3" w:rsidRDefault="00F04F94" w:rsidP="0086402D">
      <w:pPr>
        <w:pStyle w:val="Equation"/>
        <w:keepNext/>
        <w:keepLines/>
      </w:pPr>
      <w:r w:rsidRPr="00DC77E3">
        <w:tab/>
      </w:r>
      <w:r w:rsidRPr="00DC77E3">
        <w:tab/>
      </w:r>
      <w:r w:rsidRPr="00DC77E3">
        <w:rPr>
          <w:position w:val="-20"/>
        </w:rPr>
        <w:object w:dxaOrig="4620" w:dyaOrig="520" w14:anchorId="0ADF3820">
          <v:shape id="_x0000_i1066" type="#_x0000_t75" style="width:230.5pt;height:27.4pt" o:ole="">
            <v:imagedata r:id="rId102" o:title=""/>
          </v:shape>
          <o:OLEObject Type="Embed" ProgID="Equation.DSMT4" ShapeID="_x0000_i1066" DrawAspect="Content" ObjectID="_1781523274" r:id="rId103"/>
        </w:object>
      </w:r>
      <w:r w:rsidRPr="00DC77E3">
        <w:tab/>
        <w:t>(31)</w:t>
      </w:r>
    </w:p>
    <w:p w14:paraId="6874672A" w14:textId="77777777" w:rsidR="00F04F94" w:rsidRPr="00DC77E3" w:rsidRDefault="00F04F94" w:rsidP="008A4C75">
      <w:proofErr w:type="gramStart"/>
      <w:r w:rsidRPr="00DC77E3">
        <w:t>et</w:t>
      </w:r>
      <w:proofErr w:type="gramEnd"/>
      <w:r w:rsidRPr="00DC77E3">
        <w:t xml:space="preserve"> </w:t>
      </w:r>
      <w:r w:rsidRPr="00DC77E3">
        <w:rPr>
          <w:i/>
          <w:iCs/>
        </w:rPr>
        <w:t>P</w:t>
      </w:r>
      <w:r w:rsidRPr="00DC77E3">
        <w:rPr>
          <w:i/>
          <w:iCs/>
          <w:vertAlign w:val="subscript"/>
        </w:rPr>
        <w:t>a</w:t>
      </w:r>
      <w:r w:rsidRPr="00FE3951">
        <w:t xml:space="preserve"> </w:t>
      </w:r>
      <w:r w:rsidRPr="00DC77E3">
        <w:t xml:space="preserve">et </w:t>
      </w:r>
      <w:r w:rsidRPr="00DC77E3">
        <w:rPr>
          <w:i/>
          <w:iCs/>
        </w:rPr>
        <w:t>P</w:t>
      </w:r>
      <w:r w:rsidRPr="00DC77E3">
        <w:rPr>
          <w:i/>
          <w:iCs/>
          <w:vertAlign w:val="subscript"/>
        </w:rPr>
        <w:t>r</w:t>
      </w:r>
      <w:r w:rsidRPr="00DC77E3">
        <w:t xml:space="preserve"> sont des distributions complémentaires normales à deux variables</w:t>
      </w:r>
      <w:r w:rsidRPr="00DC77E3">
        <w:rPr>
          <w:rStyle w:val="FootnoteReference"/>
        </w:rPr>
        <w:footnoteReference w:id="3"/>
      </w:r>
      <w:r w:rsidRPr="00DC77E3">
        <w:t>.</w:t>
      </w:r>
    </w:p>
    <w:p w14:paraId="54A6A347" w14:textId="77777777" w:rsidR="00F04F94" w:rsidRPr="00DC77E3" w:rsidRDefault="00F04F94" w:rsidP="000C3976">
      <w:pPr>
        <w:keepNext/>
      </w:pPr>
      <w:r w:rsidRPr="00DC77E3">
        <w:t xml:space="preserve">Le paramètre </w:t>
      </w:r>
      <w:r w:rsidRPr="00DC77E3">
        <w:rPr>
          <w:i/>
          <w:iCs/>
        </w:rPr>
        <w:t>d</w:t>
      </w:r>
      <w:r w:rsidRPr="00DC77E3">
        <w:t xml:space="preserve"> est l'espacement entre les deux emplacements (km). Les seuils </w:t>
      </w:r>
      <w:r w:rsidRPr="00DC77E3">
        <w:rPr>
          <w:position w:val="-10"/>
        </w:rPr>
        <w:object w:dxaOrig="279" w:dyaOrig="340" w14:anchorId="3078DCCC">
          <v:shape id="_x0000_i1067" type="#_x0000_t75" style="width:15.05pt;height:15.6pt" o:ole="">
            <v:imagedata r:id="rId104" o:title=""/>
          </v:shape>
          <o:OLEObject Type="Embed" ProgID="Equation.3" ShapeID="_x0000_i1067" DrawAspect="Content" ObjectID="_1781523275" r:id="rId105"/>
        </w:object>
      </w:r>
      <w:r w:rsidRPr="00DC77E3">
        <w:t xml:space="preserve"> et </w:t>
      </w:r>
      <w:r w:rsidRPr="00DC77E3">
        <w:rPr>
          <w:position w:val="-10"/>
        </w:rPr>
        <w:object w:dxaOrig="320" w:dyaOrig="340" w14:anchorId="27BB484A">
          <v:shape id="_x0000_i1068" type="#_x0000_t75" style="width:15.6pt;height:15.6pt" o:ole="">
            <v:imagedata r:id="rId106" o:title=""/>
          </v:shape>
          <o:OLEObject Type="Embed" ProgID="Equation.3" ShapeID="_x0000_i1068" DrawAspect="Content" ObjectID="_1781523276" r:id="rId107"/>
        </w:object>
      </w:r>
      <w:r w:rsidRPr="00DC77E3">
        <w:t xml:space="preserve"> sont les solutions </w:t>
      </w:r>
      <w:proofErr w:type="gramStart"/>
      <w:r w:rsidRPr="00DC77E3">
        <w:t>de:</w:t>
      </w:r>
      <w:proofErr w:type="gramEnd"/>
    </w:p>
    <w:p w14:paraId="17D2BFA6" w14:textId="77777777" w:rsidR="00F04F94" w:rsidRPr="00DC77E3" w:rsidRDefault="00F04F94" w:rsidP="000C3976">
      <w:pPr>
        <w:pStyle w:val="Equation"/>
      </w:pPr>
      <w:r w:rsidRPr="00DC77E3">
        <w:tab/>
      </w:r>
      <w:r w:rsidRPr="00DC77E3">
        <w:tab/>
      </w:r>
      <w:r w:rsidRPr="00DC77E3">
        <w:rPr>
          <w:position w:val="-40"/>
        </w:rPr>
        <w:object w:dxaOrig="4680" w:dyaOrig="880" w14:anchorId="56D111FA">
          <v:shape id="_x0000_i1069" type="#_x0000_t75" style="width:234.8pt;height:44.6pt" o:ole="">
            <v:imagedata r:id="rId108" o:title=""/>
          </v:shape>
          <o:OLEObject Type="Embed" ProgID="Equation.3" ShapeID="_x0000_i1069" DrawAspect="Content" ObjectID="_1781523277" r:id="rId109"/>
        </w:object>
      </w:r>
      <w:r w:rsidRPr="00DC77E3">
        <w:t xml:space="preserve"> </w:t>
      </w:r>
      <w:r w:rsidRPr="00DC77E3">
        <w:tab/>
        <w:t>(32)</w:t>
      </w:r>
    </w:p>
    <w:p w14:paraId="0B0F0984" w14:textId="77777777" w:rsidR="00F04F94" w:rsidRPr="00DC77E3" w:rsidRDefault="00F04F94" w:rsidP="000C3976">
      <w:pPr>
        <w:keepNext/>
        <w:keepLines/>
      </w:pPr>
      <w:r w:rsidRPr="00DC77E3">
        <w:t>c'est-à-dire:</w:t>
      </w:r>
    </w:p>
    <w:p w14:paraId="5AECC7FF" w14:textId="77777777" w:rsidR="00F04F94" w:rsidRPr="00DC77E3" w:rsidRDefault="00F04F94" w:rsidP="000C3976">
      <w:pPr>
        <w:pStyle w:val="Equation"/>
      </w:pPr>
      <w:r w:rsidRPr="00DC77E3">
        <w:tab/>
      </w:r>
      <w:r w:rsidRPr="00DC77E3">
        <w:tab/>
      </w:r>
      <w:r w:rsidRPr="00DC77E3">
        <w:rPr>
          <w:position w:val="-32"/>
        </w:rPr>
        <w:object w:dxaOrig="1640" w:dyaOrig="760" w14:anchorId="2DAB8E85">
          <v:shape id="_x0000_i1070" type="#_x0000_t75" style="width:82.2pt;height:38.15pt" o:ole="">
            <v:imagedata r:id="rId110" o:title=""/>
          </v:shape>
          <o:OLEObject Type="Embed" ProgID="Equation.3" ShapeID="_x0000_i1070" DrawAspect="Content" ObjectID="_1781523278" r:id="rId111"/>
        </w:object>
      </w:r>
      <w:r w:rsidRPr="00DC77E3">
        <w:tab/>
        <w:t>(33)</w:t>
      </w:r>
    </w:p>
    <w:p w14:paraId="48C16092" w14:textId="77777777" w:rsidR="00F04F94" w:rsidRPr="00DC77E3" w:rsidRDefault="00F04F94" w:rsidP="000C3976">
      <w:pPr>
        <w:keepNext/>
        <w:keepLines/>
      </w:pPr>
      <w:r w:rsidRPr="00DC77E3">
        <w:t>où:</w:t>
      </w:r>
    </w:p>
    <w:p w14:paraId="3DA2A033" w14:textId="77777777" w:rsidR="00F04F94" w:rsidRPr="00DC77E3" w:rsidRDefault="00F04F94" w:rsidP="000C3976">
      <w:pPr>
        <w:pStyle w:val="Equationlegend"/>
        <w:keepNext/>
        <w:keepLines/>
        <w:rPr>
          <w:lang w:val="fr-FR"/>
        </w:rPr>
      </w:pPr>
      <w:r w:rsidRPr="00DC77E3">
        <w:rPr>
          <w:lang w:val="fr-FR"/>
        </w:rPr>
        <w:tab/>
      </w:r>
      <w:r w:rsidRPr="00DC77E3">
        <w:rPr>
          <w:position w:val="-12"/>
          <w:lang w:val="fr-FR"/>
        </w:rPr>
        <w:object w:dxaOrig="300" w:dyaOrig="360" w14:anchorId="298750F8">
          <v:shape id="_x0000_i1071" type="#_x0000_t75" style="width:14.5pt;height:21.5pt" o:ole="">
            <v:imagedata r:id="rId112" o:title=""/>
          </v:shape>
          <o:OLEObject Type="Embed" ProgID="Equation.3" ShapeID="_x0000_i1071" DrawAspect="Content" ObjectID="_1781523279" r:id="rId113"/>
        </w:object>
      </w:r>
      <w:r w:rsidRPr="00DC77E3">
        <w:rPr>
          <w:lang w:val="fr-FR"/>
        </w:rPr>
        <w:t>:</w:t>
      </w:r>
      <w:r w:rsidRPr="00DC77E3">
        <w:rPr>
          <w:lang w:val="fr-FR"/>
        </w:rPr>
        <w:tab/>
        <w:t xml:space="preserve">seuil correspondant au </w:t>
      </w:r>
      <w:r w:rsidRPr="00DC77E3">
        <w:rPr>
          <w:i/>
          <w:iCs/>
          <w:lang w:val="fr-FR"/>
        </w:rPr>
        <w:t>k</w:t>
      </w:r>
      <w:r w:rsidRPr="00DC77E3">
        <w:rPr>
          <w:lang w:val="fr-FR"/>
        </w:rPr>
        <w:t>ième emplacement, respectivement</w:t>
      </w:r>
    </w:p>
    <w:p w14:paraId="22E8923B" w14:textId="77777777" w:rsidR="00F04F94" w:rsidRPr="00DC77E3" w:rsidRDefault="00F04F94" w:rsidP="000C3976">
      <w:pPr>
        <w:pStyle w:val="Equationlegend"/>
        <w:keepNext/>
        <w:keepLines/>
        <w:rPr>
          <w:lang w:val="fr-FR"/>
        </w:rPr>
      </w:pPr>
      <w:r w:rsidRPr="00DC77E3">
        <w:rPr>
          <w:lang w:val="fr-FR"/>
        </w:rPr>
        <w:tab/>
      </w:r>
      <w:r w:rsidRPr="00DC77E3">
        <w:rPr>
          <w:position w:val="-12"/>
          <w:lang w:val="fr-FR"/>
        </w:rPr>
        <w:object w:dxaOrig="480" w:dyaOrig="380" w14:anchorId="473A0CF7">
          <v:shape id="_x0000_i1072" type="#_x0000_t75" style="width:21.5pt;height:21.5pt" o:ole="">
            <v:imagedata r:id="rId114" o:title=""/>
          </v:shape>
          <o:OLEObject Type="Embed" ProgID="Equation.3" ShapeID="_x0000_i1072" DrawAspect="Content" ObjectID="_1781523280" r:id="rId115"/>
        </w:object>
      </w:r>
      <w:r w:rsidRPr="00DC77E3">
        <w:rPr>
          <w:lang w:val="fr-FR"/>
        </w:rPr>
        <w:t>:</w:t>
      </w:r>
      <w:r w:rsidRPr="00DC77E3">
        <w:rPr>
          <w:lang w:val="fr-FR"/>
        </w:rPr>
        <w:tab/>
        <w:t>probabilité de pluie (%)</w:t>
      </w:r>
    </w:p>
    <w:p w14:paraId="4F3EA2C5" w14:textId="77777777" w:rsidR="00F04F94" w:rsidRPr="00DC77E3" w:rsidRDefault="00F04F94" w:rsidP="000C3976">
      <w:pPr>
        <w:pStyle w:val="Equationlegend"/>
        <w:rPr>
          <w:lang w:val="fr-FR"/>
        </w:rPr>
      </w:pPr>
      <w:r w:rsidRPr="00DC77E3">
        <w:rPr>
          <w:i/>
          <w:lang w:val="fr-FR"/>
        </w:rPr>
        <w:tab/>
        <w:t>Q</w:t>
      </w:r>
      <w:r w:rsidRPr="00DC77E3">
        <w:rPr>
          <w:lang w:val="fr-FR"/>
        </w:rPr>
        <w:t>:</w:t>
      </w:r>
      <w:r w:rsidRPr="00DC77E3">
        <w:rPr>
          <w:lang w:val="fr-FR"/>
        </w:rPr>
        <w:tab/>
        <w:t xml:space="preserve">distribution normale cumulative complémentaire et </w:t>
      </w:r>
      <w:r w:rsidRPr="00DC77E3">
        <w:rPr>
          <w:i/>
          <w:lang w:val="fr-FR"/>
        </w:rPr>
        <w:t>Q</w:t>
      </w:r>
      <w:r w:rsidRPr="00DC77E3">
        <w:rPr>
          <w:vertAlign w:val="superscript"/>
          <w:lang w:val="fr-FR"/>
        </w:rPr>
        <w:t>–1</w:t>
      </w:r>
      <w:r w:rsidRPr="00DC77E3">
        <w:rPr>
          <w:lang w:val="fr-FR"/>
        </w:rPr>
        <w:t>:distribution normale cumulative complémentaire inverse</w:t>
      </w:r>
    </w:p>
    <w:p w14:paraId="30F74864" w14:textId="77777777" w:rsidR="00F04F94" w:rsidRPr="00DC77E3" w:rsidRDefault="00F04F94" w:rsidP="00FE2C9D">
      <w:pPr>
        <w:pStyle w:val="Equationlegend"/>
        <w:rPr>
          <w:lang w:val="fr-FR"/>
        </w:rPr>
      </w:pPr>
      <w:r w:rsidRPr="00DC77E3">
        <w:rPr>
          <w:lang w:val="fr-FR"/>
        </w:rPr>
        <w:tab/>
      </w:r>
      <w:r w:rsidRPr="00DC77E3">
        <w:rPr>
          <w:position w:val="-12"/>
          <w:lang w:val="fr-FR"/>
        </w:rPr>
        <w:object w:dxaOrig="480" w:dyaOrig="380" w14:anchorId="19103587">
          <v:shape id="_x0000_i1073" type="#_x0000_t75" style="width:21.5pt;height:21.5pt" o:ole="">
            <v:imagedata r:id="rId116" o:title=""/>
          </v:shape>
          <o:OLEObject Type="Embed" ProgID="Equation.3" ShapeID="_x0000_i1073" DrawAspect="Content" ObjectID="_1781523281" r:id="rId117"/>
        </w:object>
      </w:r>
      <w:r w:rsidRPr="00DC77E3">
        <w:rPr>
          <w:lang w:val="fr-FR"/>
        </w:rPr>
        <w:t>:</w:t>
      </w:r>
      <w:r w:rsidRPr="00DC77E3">
        <w:rPr>
          <w:lang w:val="fr-FR"/>
        </w:rPr>
        <w:tab/>
        <w:t>pour un emplacement donné, peut être obtenu à partir de l'</w:t>
      </w:r>
      <w:r w:rsidRPr="00DC77E3">
        <w:rPr>
          <w:i/>
          <w:iCs/>
          <w:lang w:val="fr-FR"/>
        </w:rPr>
        <w:t>Étape 3</w:t>
      </w:r>
      <w:r w:rsidRPr="00DC77E3">
        <w:rPr>
          <w:lang w:val="fr-FR"/>
        </w:rPr>
        <w:t xml:space="preserve"> de l'Annexe 1 de la Recommandation UIT-R P.837 en utilisant des données locales ou les cartes de l'UIT-R relatives à l'intensité de pluie.</w:t>
      </w:r>
    </w:p>
    <w:p w14:paraId="19A10297" w14:textId="77777777" w:rsidR="00F04F94" w:rsidRPr="00DC77E3" w:rsidRDefault="00F04F94" w:rsidP="000C3976">
      <w:r w:rsidRPr="00DC77E3">
        <w:t xml:space="preserve">Les valeurs des paramètres, </w:t>
      </w:r>
      <w:r w:rsidRPr="00DC77E3">
        <w:rPr>
          <w:position w:val="-16"/>
        </w:rPr>
        <w:object w:dxaOrig="1900" w:dyaOrig="400" w14:anchorId="1DE22EB2">
          <v:shape id="_x0000_i1074" type="#_x0000_t75" style="width:102.65pt;height:21.5pt" o:ole="">
            <v:imagedata r:id="rId118" o:title=""/>
          </v:shape>
          <o:OLEObject Type="Embed" ProgID="Equation.3" ShapeID="_x0000_i1074" DrawAspect="Content" ObjectID="_1781523282" r:id="rId119"/>
        </w:object>
      </w:r>
      <w:r w:rsidRPr="00DC77E3">
        <w:t xml:space="preserve"> et </w:t>
      </w:r>
      <w:r w:rsidRPr="00DC77E3">
        <w:rPr>
          <w:position w:val="-16"/>
        </w:rPr>
        <w:object w:dxaOrig="620" w:dyaOrig="400" w14:anchorId="0926346A">
          <v:shape id="_x0000_i1075" type="#_x0000_t75" style="width:30.65pt;height:21.5pt" o:ole="">
            <v:imagedata r:id="rId120" o:title=""/>
          </v:shape>
          <o:OLEObject Type="Embed" ProgID="Equation.3" ShapeID="_x0000_i1075" DrawAspect="Content" ObjectID="_1781523283" r:id="rId121"/>
        </w:object>
      </w:r>
      <w:r w:rsidRPr="00DC77E3">
        <w:t xml:space="preserve">sont déterminées en ajustant l'affaiblissement dû à la pluie pour chaque emplacement, </w:t>
      </w:r>
      <w:r w:rsidRPr="00DC77E3">
        <w:rPr>
          <w:i/>
          <w:iCs/>
        </w:rPr>
        <w:t>A</w:t>
      </w:r>
      <w:r w:rsidRPr="00DC77E3">
        <w:rPr>
          <w:i/>
          <w:iCs/>
          <w:vertAlign w:val="subscript"/>
        </w:rPr>
        <w:t>i</w:t>
      </w:r>
      <w:r w:rsidRPr="00DC77E3">
        <w:t xml:space="preserve">, en fonction de la probabilité d'occurrence, </w:t>
      </w:r>
      <w:r w:rsidRPr="00DC77E3">
        <w:rPr>
          <w:i/>
          <w:iCs/>
        </w:rPr>
        <w:t>P</w:t>
      </w:r>
      <w:r w:rsidRPr="00DC77E3">
        <w:rPr>
          <w:i/>
          <w:iCs/>
          <w:vertAlign w:val="subscript"/>
        </w:rPr>
        <w:t>i</w:t>
      </w:r>
      <w:r w:rsidRPr="00DC77E3">
        <w:rPr>
          <w:i/>
        </w:rPr>
        <w:t>,</w:t>
      </w:r>
      <w:r w:rsidRPr="00DC77E3">
        <w:t xml:space="preserve"> à la distribution log-</w:t>
      </w:r>
      <w:proofErr w:type="gramStart"/>
      <w:r w:rsidRPr="00DC77E3">
        <w:t>normale:</w:t>
      </w:r>
      <w:proofErr w:type="gramEnd"/>
    </w:p>
    <w:p w14:paraId="50ED21A9" w14:textId="77777777" w:rsidR="00F04F94" w:rsidRPr="00DC77E3" w:rsidRDefault="00F04F94" w:rsidP="00B364F2">
      <w:pPr>
        <w:pStyle w:val="Blanc"/>
        <w:rPr>
          <w:lang w:val="fr-FR"/>
        </w:rPr>
      </w:pPr>
    </w:p>
    <w:p w14:paraId="34314330" w14:textId="77777777" w:rsidR="00F04F94" w:rsidRPr="00DC77E3" w:rsidRDefault="00F04F94" w:rsidP="000C3976">
      <w:pPr>
        <w:pStyle w:val="Equation"/>
      </w:pPr>
      <w:r w:rsidRPr="00DC77E3">
        <w:tab/>
      </w:r>
      <w:r w:rsidRPr="00DC77E3">
        <w:tab/>
      </w:r>
      <w:r w:rsidRPr="00DC77E3">
        <w:rPr>
          <w:position w:val="-36"/>
        </w:rPr>
        <w:object w:dxaOrig="2620" w:dyaOrig="840" w14:anchorId="19B58081">
          <v:shape id="_x0000_i1076" type="#_x0000_t75" style="width:129.5pt;height:41.9pt" o:ole="">
            <v:imagedata r:id="rId122" o:title=""/>
          </v:shape>
          <o:OLEObject Type="Embed" ProgID="Equation.3" ShapeID="_x0000_i1076" DrawAspect="Content" ObjectID="_1781523284" r:id="rId123"/>
        </w:object>
      </w:r>
      <w:r w:rsidRPr="00DC77E3">
        <w:tab/>
        <w:t>(34)</w:t>
      </w:r>
    </w:p>
    <w:p w14:paraId="60EB4667" w14:textId="77777777" w:rsidR="00F04F94" w:rsidRPr="00DC77E3" w:rsidRDefault="00F04F94" w:rsidP="00B364F2">
      <w:pPr>
        <w:pStyle w:val="Blanc"/>
        <w:rPr>
          <w:lang w:val="fr-FR"/>
        </w:rPr>
      </w:pPr>
    </w:p>
    <w:p w14:paraId="3CF8BF93" w14:textId="77777777" w:rsidR="00F04F94" w:rsidRPr="00DC77E3" w:rsidRDefault="00F04F94" w:rsidP="000C3976">
      <w:r w:rsidRPr="00DC77E3">
        <w:t>Ces paramètres peuvent être obtenus pour chacun des différents emplacements ou pour un seul emplacement. L'affaiblissement dû à la pluie en fonction de la probabilité annuelle d'occurrence peut être prévu en utilisant la méthode décrite dans le § 2.2.1.1.</w:t>
      </w:r>
    </w:p>
    <w:p w14:paraId="2DDA424B" w14:textId="77777777" w:rsidR="00F04F94" w:rsidRPr="00DC77E3" w:rsidRDefault="00F04F94" w:rsidP="000C3976">
      <w:r w:rsidRPr="00DC77E3">
        <w:t>Pour chaque trajet, l'ajustement log-normal de l'affaiblissement dû à la pluie en fonction de la probabilité d'occurrence est effectué comme suit:</w:t>
      </w:r>
    </w:p>
    <w:p w14:paraId="292E138F" w14:textId="77777777" w:rsidR="00F04F94" w:rsidRPr="00DC77E3" w:rsidRDefault="00F04F94" w:rsidP="000C3976">
      <w:r w:rsidRPr="00DC77E3">
        <w:rPr>
          <w:i/>
        </w:rPr>
        <w:t xml:space="preserve">Étape </w:t>
      </w:r>
      <w:proofErr w:type="gramStart"/>
      <w:r w:rsidRPr="00DC77E3">
        <w:rPr>
          <w:i/>
        </w:rPr>
        <w:t>1</w:t>
      </w:r>
      <w:r w:rsidRPr="00DC77E3">
        <w:t>:</w:t>
      </w:r>
      <w:proofErr w:type="gramEnd"/>
      <w:r w:rsidRPr="00DC77E3">
        <w:t xml:space="preserve"> </w:t>
      </w:r>
      <w:r w:rsidRPr="00DC77E3">
        <w:tab/>
        <w:t>D</w:t>
      </w:r>
      <w:bookmarkStart w:id="31" w:name="OLE_LINK2"/>
      <w:r w:rsidRPr="00DC77E3">
        <w:t>éterminer</w:t>
      </w:r>
      <w:r w:rsidRPr="00DC77E3">
        <w:rPr>
          <w:position w:val="-12"/>
        </w:rPr>
        <w:object w:dxaOrig="480" w:dyaOrig="380" w14:anchorId="630F9EF7">
          <v:shape id="_x0000_i1077" type="#_x0000_t75" style="width:23.1pt;height:17.75pt" o:ole="">
            <v:imagedata r:id="rId124" o:title=""/>
          </v:shape>
          <o:OLEObject Type="Embed" ProgID="Equation.3" ShapeID="_x0000_i1077" DrawAspect="Content" ObjectID="_1781523285" r:id="rId125"/>
        </w:object>
      </w:r>
      <w:bookmarkEnd w:id="31"/>
      <w:r w:rsidRPr="00DC77E3">
        <w:t xml:space="preserve"> (% de temps), la probabilité de pluie sur le </w:t>
      </w:r>
      <w:r w:rsidRPr="00DC77E3">
        <w:rPr>
          <w:i/>
        </w:rPr>
        <w:t>k</w:t>
      </w:r>
      <w:r w:rsidRPr="00DC77E3">
        <w:t>ième trajet.</w:t>
      </w:r>
    </w:p>
    <w:p w14:paraId="67B12665" w14:textId="77777777" w:rsidR="00F04F94" w:rsidRPr="00DC77E3" w:rsidRDefault="00F04F94" w:rsidP="008A4C75">
      <w:r w:rsidRPr="00DC77E3">
        <w:rPr>
          <w:i/>
        </w:rPr>
        <w:lastRenderedPageBreak/>
        <w:t xml:space="preserve">Étape </w:t>
      </w:r>
      <w:proofErr w:type="gramStart"/>
      <w:r w:rsidRPr="00DC77E3">
        <w:rPr>
          <w:i/>
        </w:rPr>
        <w:t>2</w:t>
      </w:r>
      <w:r w:rsidRPr="00DC77E3">
        <w:t>:</w:t>
      </w:r>
      <w:proofErr w:type="gramEnd"/>
      <w:r w:rsidRPr="00DC77E3">
        <w:tab/>
        <w:t>Construire l'ensemble de paires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t xml:space="preserve">], où </w:t>
      </w:r>
      <w:r w:rsidRPr="00DC77E3">
        <w:rPr>
          <w:i/>
        </w:rPr>
        <w:t>P</w:t>
      </w:r>
      <w:r w:rsidRPr="00DC77E3">
        <w:rPr>
          <w:i/>
          <w:vertAlign w:val="subscript"/>
        </w:rPr>
        <w:t>i</w:t>
      </w:r>
      <w:r w:rsidRPr="00DC77E3">
        <w:t xml:space="preserve"> (% de temps) est la probabilité que l'affaiblissement </w:t>
      </w:r>
      <w:r w:rsidRPr="00DC77E3">
        <w:rPr>
          <w:i/>
        </w:rPr>
        <w:t>A</w:t>
      </w:r>
      <w:r w:rsidRPr="00DC77E3">
        <w:rPr>
          <w:i/>
          <w:vertAlign w:val="subscript"/>
        </w:rPr>
        <w:t>i</w:t>
      </w:r>
      <w:r w:rsidRPr="00DC77E3">
        <w:t xml:space="preserve"> (dB) soit dépassé, avec </w:t>
      </w:r>
      <w:r w:rsidRPr="00DC77E3">
        <w:rPr>
          <w:i/>
        </w:rPr>
        <w:t>P</w:t>
      </w:r>
      <w:r w:rsidRPr="00DC77E3">
        <w:rPr>
          <w:i/>
          <w:vertAlign w:val="subscript"/>
        </w:rPr>
        <w:t>i</w:t>
      </w:r>
      <w:r w:rsidRPr="00DC77E3">
        <w:t xml:space="preserve"> </w:t>
      </w:r>
      <w:r w:rsidRPr="00DC77E3">
        <w:rPr>
          <w:iCs/>
        </w:rPr>
        <w:sym w:font="Symbol" w:char="F0A3"/>
      </w:r>
      <w:r w:rsidRPr="00DC77E3">
        <w:rPr>
          <w:iCs/>
        </w:rPr>
        <w:t xml:space="preserve"> </w:t>
      </w:r>
      <w:r w:rsidRPr="00DC77E3">
        <w:rPr>
          <w:position w:val="-12"/>
        </w:rPr>
        <w:object w:dxaOrig="480" w:dyaOrig="380" w14:anchorId="69525C38">
          <v:shape id="_x0000_i1078" type="#_x0000_t75" style="width:21.5pt;height:21.5pt" o:ole="">
            <v:imagedata r:id="rId126" o:title=""/>
          </v:shape>
          <o:OLEObject Type="Embed" ProgID="Equation.3" ShapeID="_x0000_i1078" DrawAspect="Content" ObjectID="_1781523286" r:id="rId127"/>
        </w:object>
      </w:r>
      <w:r w:rsidRPr="00DC77E3">
        <w:t xml:space="preserve">. Pour les valeurs spécifiques de </w:t>
      </w:r>
      <w:r w:rsidRPr="00DC77E3">
        <w:rPr>
          <w:i/>
        </w:rPr>
        <w:t>P</w:t>
      </w:r>
      <w:r w:rsidRPr="00DC77E3">
        <w:rPr>
          <w:i/>
          <w:vertAlign w:val="subscript"/>
        </w:rPr>
        <w:t>i</w:t>
      </w:r>
      <w:r w:rsidRPr="00DC77E3">
        <w:t xml:space="preserve">, il convient de prendre en considération l'intervalle de probabilités en </w:t>
      </w:r>
      <w:proofErr w:type="gramStart"/>
      <w:r w:rsidRPr="00DC77E3">
        <w:t>question;</w:t>
      </w:r>
      <w:proofErr w:type="gramEnd"/>
      <w:r w:rsidRPr="00DC77E3">
        <w:t xml:space="preserve"> toutefois, l'ensemble de pourcentages de temps suivants est proposé: 0,01%, 0,02%, 0,03%, 0,05%, 0,1%, 0,2%, 0,3%, 0,5%, 1%, 2%, 3%, 5% et 10%, avec la contrainte suivante: </w:t>
      </w:r>
      <w:r w:rsidRPr="00DC77E3">
        <w:rPr>
          <w:i/>
        </w:rPr>
        <w:t>P</w:t>
      </w:r>
      <w:r w:rsidRPr="00DC77E3">
        <w:rPr>
          <w:i/>
          <w:vertAlign w:val="subscript"/>
        </w:rPr>
        <w:t>i</w:t>
      </w:r>
      <w:r w:rsidRPr="00DC77E3">
        <w:t> </w:t>
      </w:r>
      <w:r w:rsidRPr="00DC77E3">
        <w:rPr>
          <w:iCs/>
        </w:rPr>
        <w:sym w:font="Symbol" w:char="F0A3"/>
      </w:r>
      <w:r w:rsidRPr="00DC77E3">
        <w:rPr>
          <w:iCs/>
        </w:rPr>
        <w:t xml:space="preserve"> </w:t>
      </w:r>
      <w:r w:rsidRPr="00DC77E3">
        <w:rPr>
          <w:position w:val="-12"/>
        </w:rPr>
        <w:object w:dxaOrig="480" w:dyaOrig="380" w14:anchorId="17A8BF2A">
          <v:shape id="_x0000_i1079" type="#_x0000_t75" style="width:23.1pt;height:17.75pt" o:ole="">
            <v:imagedata r:id="rId126" o:title=""/>
          </v:shape>
          <o:OLEObject Type="Embed" ProgID="Equation.3" ShapeID="_x0000_i1079" DrawAspect="Content" ObjectID="_1781523287" r:id="rId128"/>
        </w:object>
      </w:r>
      <w:r w:rsidRPr="00DC77E3">
        <w:t>.</w:t>
      </w:r>
    </w:p>
    <w:p w14:paraId="121ADB8B" w14:textId="77777777" w:rsidR="00F04F94" w:rsidRPr="00DC77E3" w:rsidRDefault="00F04F94" w:rsidP="000C3976">
      <w:pPr>
        <w:pStyle w:val="Equation"/>
      </w:pPr>
      <w:r w:rsidRPr="00DC77E3">
        <w:rPr>
          <w:i/>
        </w:rPr>
        <w:t xml:space="preserve">Étape </w:t>
      </w:r>
      <w:proofErr w:type="gramStart"/>
      <w:r w:rsidRPr="00DC77E3">
        <w:rPr>
          <w:i/>
        </w:rPr>
        <w:t>3</w:t>
      </w:r>
      <w:r w:rsidRPr="00DC77E3">
        <w:t>:</w:t>
      </w:r>
      <w:proofErr w:type="gramEnd"/>
      <w:r w:rsidRPr="00DC77E3">
        <w:t xml:space="preserve"> </w:t>
      </w:r>
      <w:r w:rsidRPr="00DC77E3">
        <w:tab/>
        <w:t>Transformer l'ensemble de paires [</w:t>
      </w:r>
      <w:r w:rsidRPr="00DC77E3">
        <w:rPr>
          <w:i/>
        </w:rPr>
        <w:t>P</w:t>
      </w:r>
      <w:r w:rsidRPr="00DC77E3">
        <w:rPr>
          <w:i/>
          <w:vertAlign w:val="subscript"/>
        </w:rPr>
        <w:t>i</w:t>
      </w:r>
      <w:r w:rsidRPr="00DC77E3">
        <w:t xml:space="preserve">, </w:t>
      </w:r>
      <w:r w:rsidRPr="00DC77E3">
        <w:rPr>
          <w:i/>
        </w:rPr>
        <w:t>A</w:t>
      </w:r>
      <w:r w:rsidRPr="00DC77E3">
        <w:rPr>
          <w:i/>
          <w:vertAlign w:val="subscript"/>
        </w:rPr>
        <w:t>i</w:t>
      </w:r>
      <w:r w:rsidRPr="00DC77E3">
        <w:t xml:space="preserve">] en paires </w:t>
      </w:r>
      <w:r w:rsidRPr="00DC77E3">
        <w:rPr>
          <w:position w:val="-34"/>
        </w:rPr>
        <w:object w:dxaOrig="1900" w:dyaOrig="800" w14:anchorId="3FBA7A89">
          <v:shape id="_x0000_i1080" type="#_x0000_t75" style="width:95.1pt;height:38.15pt" o:ole="" fillcolor="window">
            <v:imagedata r:id="rId129" o:title=""/>
          </v:shape>
          <o:OLEObject Type="Embed" ProgID="Equation.3" ShapeID="_x0000_i1080" DrawAspect="Content" ObjectID="_1781523288" r:id="rId130"/>
        </w:object>
      </w:r>
      <w:r w:rsidRPr="00DC77E3">
        <w:tab/>
        <w:t>(35)</w:t>
      </w:r>
    </w:p>
    <w:p w14:paraId="2B6517B9" w14:textId="77777777" w:rsidR="00F04F94" w:rsidRPr="00DC77E3" w:rsidRDefault="00F04F94" w:rsidP="000C3976">
      <w:pPr>
        <w:keepNext/>
      </w:pPr>
      <w:r w:rsidRPr="00DC77E3">
        <w:t>où:</w:t>
      </w:r>
    </w:p>
    <w:p w14:paraId="604BDED5" w14:textId="77777777" w:rsidR="00F04F94" w:rsidRPr="00DC77E3" w:rsidRDefault="00F04F94" w:rsidP="000C3976">
      <w:pPr>
        <w:pStyle w:val="Equation"/>
      </w:pPr>
      <w:r w:rsidRPr="00DC77E3">
        <w:tab/>
      </w:r>
      <w:r w:rsidRPr="00DC77E3">
        <w:tab/>
      </w:r>
      <w:r w:rsidRPr="00DC77E3">
        <w:rPr>
          <w:position w:val="-36"/>
        </w:rPr>
        <w:object w:dxaOrig="2020" w:dyaOrig="920" w14:anchorId="6FFBB029">
          <v:shape id="_x0000_i1081" type="#_x0000_t75" style="width:101pt;height:45.65pt" o:ole="">
            <v:imagedata r:id="rId131" o:title=""/>
          </v:shape>
          <o:OLEObject Type="Embed" ProgID="Equation.3" ShapeID="_x0000_i1081" DrawAspect="Content" ObjectID="_1781523289" r:id="rId132"/>
        </w:object>
      </w:r>
      <w:r w:rsidRPr="00DC77E3">
        <w:tab/>
        <w:t>(36)</w:t>
      </w:r>
    </w:p>
    <w:p w14:paraId="59B08E48" w14:textId="77777777" w:rsidR="00F04F94" w:rsidRPr="00DC77E3" w:rsidRDefault="00F04F94" w:rsidP="00447DA8">
      <w:pPr>
        <w:pStyle w:val="enumlev1"/>
        <w:tabs>
          <w:tab w:val="clear" w:pos="794"/>
          <w:tab w:val="left" w:pos="1134"/>
        </w:tabs>
        <w:ind w:left="1134" w:hanging="1134"/>
      </w:pPr>
      <w:r w:rsidRPr="00DC77E3">
        <w:rPr>
          <w:i/>
        </w:rPr>
        <w:t xml:space="preserve">Étape </w:t>
      </w:r>
      <w:proofErr w:type="gramStart"/>
      <w:r w:rsidRPr="00DC77E3">
        <w:rPr>
          <w:i/>
        </w:rPr>
        <w:t>4</w:t>
      </w:r>
      <w:r w:rsidRPr="00DC77E3">
        <w:t>:</w:t>
      </w:r>
      <w:proofErr w:type="gramEnd"/>
      <w:r w:rsidRPr="00DC77E3">
        <w:tab/>
        <w:t xml:space="preserve">Déterminer les variables </w:t>
      </w:r>
      <w:r w:rsidRPr="00DC77E3">
        <w:rPr>
          <w:position w:val="-16"/>
        </w:rPr>
        <w:object w:dxaOrig="620" w:dyaOrig="400" w14:anchorId="25A1FF4B">
          <v:shape id="_x0000_i1082" type="#_x0000_t75" style="width:30.65pt;height:21.5pt" o:ole="" fillcolor="window">
            <v:imagedata r:id="rId133" o:title=""/>
          </v:shape>
          <o:OLEObject Type="Embed" ProgID="Equation.3" ShapeID="_x0000_i1082" DrawAspect="Content" ObjectID="_1781523290" r:id="rId134"/>
        </w:object>
      </w:r>
      <w:r w:rsidRPr="00DC77E3">
        <w:t xml:space="preserve"> et </w:t>
      </w:r>
      <w:r w:rsidRPr="00DC77E3">
        <w:rPr>
          <w:position w:val="-16"/>
        </w:rPr>
        <w:object w:dxaOrig="600" w:dyaOrig="400" w14:anchorId="52CBB763">
          <v:shape id="_x0000_i1083" type="#_x0000_t75" style="width:30.1pt;height:21.5pt" o:ole="" fillcolor="window">
            <v:imagedata r:id="rId135" o:title=""/>
          </v:shape>
          <o:OLEObject Type="Embed" ProgID="Equation.3" ShapeID="_x0000_i1083" DrawAspect="Content" ObjectID="_1781523291" r:id="rId136"/>
        </w:object>
      </w:r>
      <w:r w:rsidRPr="00DC77E3">
        <w:t xml:space="preserve">en effectuant un ajustement par les moindres carrés à: </w:t>
      </w:r>
      <w:r w:rsidRPr="00DC77E3">
        <w:rPr>
          <w:position w:val="-34"/>
        </w:rPr>
        <w:object w:dxaOrig="3040" w:dyaOrig="800" w14:anchorId="6C473451">
          <v:shape id="_x0000_i1084" type="#_x0000_t75" style="width:152.05pt;height:38.15pt" o:ole="" fillcolor="window">
            <v:imagedata r:id="rId137" o:title=""/>
          </v:shape>
          <o:OLEObject Type="Embed" ProgID="Equation.3" ShapeID="_x0000_i1084" DrawAspect="Content" ObjectID="_1781523292" r:id="rId138"/>
        </w:object>
      </w:r>
      <w:r w:rsidRPr="00DC77E3">
        <w:t xml:space="preserve">pour toutes les valeurs de </w:t>
      </w:r>
      <w:r w:rsidRPr="00DC77E3">
        <w:rPr>
          <w:i/>
        </w:rPr>
        <w:t>i</w:t>
      </w:r>
      <w:r w:rsidRPr="00DC77E3">
        <w:t xml:space="preserve">. </w:t>
      </w:r>
      <w:r w:rsidRPr="00DC77E3">
        <w:rPr>
          <w:iCs/>
        </w:rPr>
        <w:t>Pour déterminer l'ajustement par les</w:t>
      </w:r>
      <w:r w:rsidRPr="00DC77E3">
        <w:t xml:space="preserve"> moindres carrés, on peut utiliser la procédure par étapes d'approximation d'une distribution cumulative complémentaire par une distribution cumulative complémentaire log-normale décrite dans la Recommandation UIT-R P.1057.</w:t>
      </w:r>
    </w:p>
    <w:p w14:paraId="654F587D" w14:textId="77777777" w:rsidR="00F04F94" w:rsidRPr="00DC77E3" w:rsidRDefault="00F04F94" w:rsidP="00DF3782">
      <w:pPr>
        <w:pStyle w:val="Heading4"/>
      </w:pPr>
      <w:r w:rsidRPr="00DC77E3">
        <w:t>2.2.4.2</w:t>
      </w:r>
      <w:r w:rsidRPr="00DC77E3">
        <w:tab/>
        <w:t>Gain de diversité</w:t>
      </w:r>
    </w:p>
    <w:p w14:paraId="3002A8AD" w14:textId="77777777" w:rsidR="00F04F94" w:rsidRPr="00DC77E3" w:rsidRDefault="00F04F94" w:rsidP="000C3976">
      <w:r w:rsidRPr="00DC77E3">
        <w:t xml:space="preserve">Bien que la méthode de prévision décrite dans le § 2.2.4.1 soit préférée, il existe une autre méthode de prévision simplifiée selon laquelle le gain de diversité, </w:t>
      </w:r>
      <w:r w:rsidRPr="00DC77E3">
        <w:rPr>
          <w:i/>
        </w:rPr>
        <w:t>G</w:t>
      </w:r>
      <w:r w:rsidRPr="00DC77E3">
        <w:t xml:space="preserve"> (dB), se calcule pour une paire d'emplacements au moyen de la formule empirique ci-dessous. Cette autre méthode peut être utilisée pour des distances de séparation entre emplacements de moins de 20 km. Pour calculer le gain de diversité, on a besoin des paramètres suivants:</w:t>
      </w:r>
    </w:p>
    <w:p w14:paraId="710DB296" w14:textId="77777777" w:rsidR="00F04F94" w:rsidRPr="00DC77E3" w:rsidRDefault="00F04F94" w:rsidP="000C3976">
      <w:pPr>
        <w:pStyle w:val="Equationlegend"/>
        <w:rPr>
          <w:lang w:val="fr-FR"/>
        </w:rPr>
      </w:pPr>
      <w:r w:rsidRPr="00DC77E3">
        <w:rPr>
          <w:i/>
          <w:lang w:val="fr-FR"/>
        </w:rPr>
        <w:tab/>
        <w:t>d</w:t>
      </w:r>
      <w:r w:rsidRPr="00DC77E3">
        <w:rPr>
          <w:lang w:val="fr-FR"/>
        </w:rPr>
        <w:t>:</w:t>
      </w:r>
      <w:r w:rsidRPr="00DC77E3">
        <w:rPr>
          <w:lang w:val="fr-FR"/>
        </w:rPr>
        <w:tab/>
        <w:t>distance entre les deux emplacements (km)</w:t>
      </w:r>
    </w:p>
    <w:p w14:paraId="3589181C" w14:textId="77777777" w:rsidR="00F04F94" w:rsidRPr="00DC77E3" w:rsidRDefault="00F04F94" w:rsidP="000C3976">
      <w:pPr>
        <w:pStyle w:val="Equationlegend"/>
        <w:rPr>
          <w:lang w:val="fr-FR"/>
        </w:rPr>
      </w:pPr>
      <w:r w:rsidRPr="00DC77E3">
        <w:rPr>
          <w:i/>
          <w:lang w:val="fr-FR"/>
        </w:rPr>
        <w:tab/>
        <w:t>A</w:t>
      </w:r>
      <w:r w:rsidRPr="00DC77E3">
        <w:rPr>
          <w:lang w:val="fr-FR"/>
        </w:rPr>
        <w:t>:</w:t>
      </w:r>
      <w:r w:rsidRPr="00DC77E3">
        <w:rPr>
          <w:lang w:val="fr-FR"/>
        </w:rPr>
        <w:tab/>
        <w:t>affaiblissement dû à la pluie pour un seul emplacement (dB)</w:t>
      </w:r>
    </w:p>
    <w:p w14:paraId="676EA823" w14:textId="77777777" w:rsidR="00F04F94" w:rsidRPr="00DC77E3" w:rsidRDefault="00F04F94" w:rsidP="000C3976">
      <w:pPr>
        <w:pStyle w:val="Equationlegend"/>
        <w:rPr>
          <w:lang w:val="fr-FR"/>
        </w:rPr>
      </w:pPr>
      <w:r w:rsidRPr="00DC77E3">
        <w:rPr>
          <w:i/>
          <w:lang w:val="fr-FR"/>
        </w:rPr>
        <w:tab/>
        <w:t>f</w:t>
      </w:r>
      <w:r w:rsidRPr="00DC77E3">
        <w:rPr>
          <w:lang w:val="fr-FR"/>
        </w:rPr>
        <w:t>:</w:t>
      </w:r>
      <w:r w:rsidRPr="00DC77E3">
        <w:rPr>
          <w:lang w:val="fr-FR"/>
        </w:rPr>
        <w:tab/>
        <w:t>fréquence (GHz)</w:t>
      </w:r>
    </w:p>
    <w:p w14:paraId="1B3528E0" w14:textId="77777777" w:rsidR="00F04F94" w:rsidRPr="00DC77E3" w:rsidRDefault="00F04F94" w:rsidP="000C3976">
      <w:pPr>
        <w:pStyle w:val="Equationlegend"/>
        <w:rPr>
          <w:lang w:val="fr-FR"/>
        </w:rPr>
      </w:pPr>
      <w:r w:rsidRPr="00DC77E3">
        <w:rPr>
          <w:lang w:val="fr-FR"/>
        </w:rPr>
        <w:tab/>
      </w:r>
      <w:r w:rsidRPr="00DC77E3">
        <w:rPr>
          <w:lang w:val="fr-FR"/>
        </w:rPr>
        <w:sym w:font="Symbol" w:char="F071"/>
      </w:r>
      <w:r w:rsidRPr="00DC77E3">
        <w:rPr>
          <w:lang w:val="fr-FR"/>
        </w:rPr>
        <w:t>:</w:t>
      </w:r>
      <w:r w:rsidRPr="00DC77E3">
        <w:rPr>
          <w:lang w:val="fr-FR"/>
        </w:rPr>
        <w:tab/>
        <w:t>angle d'élévation du trajet (degrés)</w:t>
      </w:r>
    </w:p>
    <w:p w14:paraId="616DCAE7" w14:textId="77777777" w:rsidR="00F04F94" w:rsidRPr="00DC77E3" w:rsidRDefault="00F04F94" w:rsidP="000C3976">
      <w:pPr>
        <w:pStyle w:val="Equationlegend"/>
        <w:rPr>
          <w:lang w:val="fr-FR"/>
        </w:rPr>
      </w:pPr>
      <w:r w:rsidRPr="00DC77E3">
        <w:rPr>
          <w:lang w:val="fr-FR"/>
        </w:rPr>
        <w:tab/>
      </w:r>
      <w:r w:rsidRPr="00DC77E3">
        <w:rPr>
          <w:lang w:val="fr-FR"/>
        </w:rPr>
        <w:sym w:font="Symbol" w:char="F079"/>
      </w:r>
      <w:r w:rsidRPr="00DC77E3">
        <w:rPr>
          <w:lang w:val="fr-FR"/>
        </w:rPr>
        <w:t>:</w:t>
      </w:r>
      <w:r w:rsidRPr="00DC77E3">
        <w:rPr>
          <w:lang w:val="fr-FR"/>
        </w:rPr>
        <w:tab/>
        <w:t xml:space="preserve">angle (degrés) entre l'azimut du trajet de propagation et la ligne de base entre les emplacements, choisi de telle sorte que </w:t>
      </w:r>
      <w:r w:rsidRPr="00DC77E3">
        <w:rPr>
          <w:lang w:val="fr-FR"/>
        </w:rPr>
        <w:sym w:font="Symbol" w:char="F079"/>
      </w:r>
      <w:r w:rsidRPr="00DC77E3">
        <w:rPr>
          <w:lang w:val="fr-FR"/>
        </w:rPr>
        <w:t> </w:t>
      </w:r>
      <w:r w:rsidRPr="00DC77E3">
        <w:rPr>
          <w:lang w:val="fr-FR"/>
        </w:rPr>
        <w:sym w:font="Symbol" w:char="F0A3"/>
      </w:r>
      <w:r w:rsidRPr="00DC77E3">
        <w:rPr>
          <w:lang w:val="fr-FR"/>
        </w:rPr>
        <w:t> 90°.</w:t>
      </w:r>
    </w:p>
    <w:p w14:paraId="4C0DDC3B" w14:textId="77777777" w:rsidR="00F04F94" w:rsidRPr="00DC77E3" w:rsidRDefault="00F04F94" w:rsidP="00707BA1">
      <w:r w:rsidRPr="00DC77E3">
        <w:rPr>
          <w:i/>
        </w:rPr>
        <w:t>Étape 1</w:t>
      </w:r>
      <w:r w:rsidRPr="00DC77E3">
        <w:rPr>
          <w:iCs/>
        </w:rPr>
        <w:t>:</w:t>
      </w:r>
      <w:r w:rsidRPr="00DC77E3">
        <w:tab/>
        <w:t>Calculer le gain dû à l'espacement entre les emplacements au moyen de la formule:</w:t>
      </w:r>
    </w:p>
    <w:p w14:paraId="4AC694E1" w14:textId="77777777" w:rsidR="00F04F94" w:rsidRPr="00DC77E3" w:rsidRDefault="00F04F94" w:rsidP="00707BA1">
      <w:pPr>
        <w:pStyle w:val="Equation"/>
      </w:pPr>
      <w:r w:rsidRPr="00DC77E3">
        <w:tab/>
      </w:r>
      <w:r w:rsidRPr="00DC77E3">
        <w:tab/>
      </w:r>
      <w:r w:rsidRPr="00DC77E3">
        <w:rPr>
          <w:position w:val="-12"/>
        </w:rPr>
        <w:object w:dxaOrig="1740" w:dyaOrig="380" w14:anchorId="02AF0216">
          <v:shape id="_x0000_i1085" type="#_x0000_t75" style="width:99.95pt;height:20.4pt" o:ole="">
            <v:imagedata r:id="rId139" o:title=""/>
          </v:shape>
          <o:OLEObject Type="Embed" ProgID="Equation.3" ShapeID="_x0000_i1085" DrawAspect="Content" ObjectID="_1781523293" r:id="rId140"/>
        </w:object>
      </w:r>
      <w:r w:rsidRPr="00DC77E3">
        <w:tab/>
        <w:t>(37)</w:t>
      </w:r>
    </w:p>
    <w:p w14:paraId="3F4A6696" w14:textId="77777777" w:rsidR="00F04F94" w:rsidRPr="00DC77E3" w:rsidRDefault="00F04F94" w:rsidP="00707BA1">
      <w:r w:rsidRPr="00DC77E3">
        <w:t>où:</w:t>
      </w:r>
    </w:p>
    <w:p w14:paraId="244E6315" w14:textId="77777777" w:rsidR="00F04F94" w:rsidRPr="00DC77E3" w:rsidRDefault="00F04F94" w:rsidP="00707BA1">
      <w:pPr>
        <w:pStyle w:val="Equation"/>
        <w:tabs>
          <w:tab w:val="clear" w:pos="794"/>
          <w:tab w:val="left" w:pos="3289"/>
        </w:tabs>
      </w:pPr>
      <w:r w:rsidRPr="00DC77E3">
        <w:rPr>
          <w:i/>
        </w:rPr>
        <w:tab/>
        <w:t>a</w:t>
      </w:r>
      <w:r w:rsidRPr="00DC77E3">
        <w:t xml:space="preserve"> = 0,78 </w:t>
      </w:r>
      <w:r w:rsidRPr="00DC77E3">
        <w:rPr>
          <w:i/>
        </w:rPr>
        <w:t>A</w:t>
      </w:r>
      <w:r w:rsidRPr="00DC77E3">
        <w:t> – 1,94 </w:t>
      </w:r>
      <w:r w:rsidRPr="00DC77E3">
        <w:rPr>
          <w:sz w:val="28"/>
        </w:rPr>
        <w:t>(</w:t>
      </w:r>
      <w:r w:rsidRPr="00DC77E3">
        <w:t>1 – e</w:t>
      </w:r>
      <w:r w:rsidRPr="00DC77E3">
        <w:rPr>
          <w:vertAlign w:val="superscript"/>
        </w:rPr>
        <w:t xml:space="preserve">–0,11 </w:t>
      </w:r>
      <w:r w:rsidRPr="00DC77E3">
        <w:rPr>
          <w:i/>
          <w:iCs/>
          <w:vertAlign w:val="superscript"/>
        </w:rPr>
        <w:t>A</w:t>
      </w:r>
      <w:r w:rsidRPr="00DC77E3">
        <w:rPr>
          <w:sz w:val="28"/>
        </w:rPr>
        <w:t>)</w:t>
      </w:r>
    </w:p>
    <w:p w14:paraId="6E3BE741" w14:textId="77777777" w:rsidR="00F04F94" w:rsidRPr="00DC77E3" w:rsidRDefault="00F04F94" w:rsidP="00707BA1">
      <w:pPr>
        <w:pStyle w:val="Equation"/>
        <w:tabs>
          <w:tab w:val="clear" w:pos="794"/>
          <w:tab w:val="left" w:pos="3289"/>
        </w:tabs>
      </w:pPr>
      <w:r w:rsidRPr="00DC77E3">
        <w:rPr>
          <w:i/>
        </w:rPr>
        <w:tab/>
        <w:t>b</w:t>
      </w:r>
      <w:r w:rsidRPr="00DC77E3">
        <w:t xml:space="preserve"> = 0,59 </w:t>
      </w:r>
      <w:r w:rsidRPr="00DC77E3">
        <w:rPr>
          <w:sz w:val="28"/>
        </w:rPr>
        <w:t>(</w:t>
      </w:r>
      <w:r w:rsidRPr="00DC77E3">
        <w:t>1 – e</w:t>
      </w:r>
      <w:r w:rsidRPr="00DC77E3">
        <w:rPr>
          <w:vertAlign w:val="superscript"/>
        </w:rPr>
        <w:t xml:space="preserve">–0,1 </w:t>
      </w:r>
      <w:r w:rsidRPr="00DC77E3">
        <w:rPr>
          <w:i/>
          <w:iCs/>
          <w:vertAlign w:val="superscript"/>
        </w:rPr>
        <w:t>A</w:t>
      </w:r>
      <w:r w:rsidRPr="00DC77E3">
        <w:rPr>
          <w:sz w:val="28"/>
        </w:rPr>
        <w:t>)</w:t>
      </w:r>
    </w:p>
    <w:p w14:paraId="0B23A586" w14:textId="77777777" w:rsidR="00F04F94" w:rsidRPr="00DC77E3" w:rsidRDefault="00F04F94" w:rsidP="00707BA1">
      <w:r w:rsidRPr="00DC77E3">
        <w:rPr>
          <w:i/>
        </w:rPr>
        <w:t>Étape 2</w:t>
      </w:r>
      <w:r w:rsidRPr="00DC77E3">
        <w:rPr>
          <w:iCs/>
        </w:rPr>
        <w:t>:</w:t>
      </w:r>
      <w:r w:rsidRPr="00DC77E3">
        <w:tab/>
        <w:t>Calculer la partie du gain qui dépend de la fréquence au moyen de la formule:</w:t>
      </w:r>
    </w:p>
    <w:p w14:paraId="7191B15C" w14:textId="77777777" w:rsidR="00F04F94" w:rsidRPr="00DC77E3" w:rsidRDefault="00F04F94" w:rsidP="00707BA1">
      <w:pPr>
        <w:pStyle w:val="Equation"/>
      </w:pPr>
      <w:bookmarkStart w:id="32" w:name="F021"/>
      <w:r w:rsidRPr="00DC77E3">
        <w:tab/>
      </w:r>
      <w:r w:rsidRPr="00DC77E3">
        <w:tab/>
      </w:r>
      <w:r w:rsidRPr="00DC77E3">
        <w:rPr>
          <w:i/>
        </w:rPr>
        <w:t>G</w:t>
      </w:r>
      <w:r w:rsidRPr="00DC77E3">
        <w:rPr>
          <w:i/>
          <w:iCs/>
          <w:vertAlign w:val="subscript"/>
        </w:rPr>
        <w:t>f</w:t>
      </w:r>
      <w:r w:rsidRPr="00DC77E3">
        <w:t> = e</w:t>
      </w:r>
      <w:r w:rsidRPr="00DC77E3">
        <w:rPr>
          <w:vertAlign w:val="superscript"/>
        </w:rPr>
        <w:t xml:space="preserve">–0,025 </w:t>
      </w:r>
      <w:r w:rsidRPr="00DC77E3">
        <w:rPr>
          <w:i/>
          <w:iCs/>
          <w:vertAlign w:val="superscript"/>
        </w:rPr>
        <w:t>f</w:t>
      </w:r>
      <w:r w:rsidRPr="00DC77E3">
        <w:tab/>
        <w:t>(38)</w:t>
      </w:r>
      <w:bookmarkEnd w:id="32"/>
    </w:p>
    <w:p w14:paraId="7D4E12A6" w14:textId="77777777" w:rsidR="00F04F94" w:rsidRPr="00DC77E3" w:rsidRDefault="00F04F94" w:rsidP="000C3976">
      <w:pPr>
        <w:keepNext/>
      </w:pPr>
      <w:r w:rsidRPr="00DC77E3">
        <w:rPr>
          <w:i/>
        </w:rPr>
        <w:t>Étape 3</w:t>
      </w:r>
      <w:r w:rsidRPr="00DC77E3">
        <w:rPr>
          <w:iCs/>
        </w:rPr>
        <w:t>:</w:t>
      </w:r>
      <w:r w:rsidRPr="00DC77E3">
        <w:tab/>
        <w:t>Calculer la partie du gain qui dépend de l'angle d'élévation au moyen de la formule:</w:t>
      </w:r>
    </w:p>
    <w:p w14:paraId="372E70CD" w14:textId="77777777" w:rsidR="00F04F94" w:rsidRPr="00DC77E3" w:rsidRDefault="00F04F94" w:rsidP="000C3976">
      <w:pPr>
        <w:pStyle w:val="Equation"/>
      </w:pPr>
      <w:bookmarkStart w:id="33" w:name="F022"/>
      <w:r w:rsidRPr="00DC77E3">
        <w:tab/>
      </w:r>
      <w:r w:rsidRPr="00DC77E3">
        <w:tab/>
      </w:r>
      <w:r w:rsidRPr="00DC77E3">
        <w:rPr>
          <w:i/>
        </w:rPr>
        <w:t>G</w:t>
      </w:r>
      <w:r w:rsidRPr="00DC77E3">
        <w:rPr>
          <w:vertAlign w:val="subscript"/>
        </w:rPr>
        <w:sym w:font="Symbol" w:char="F071"/>
      </w:r>
      <w:r w:rsidRPr="00DC77E3">
        <w:t xml:space="preserve"> = 1 + 0,006 </w:t>
      </w:r>
      <w:r w:rsidRPr="00DC77E3">
        <w:sym w:font="Symbol" w:char="F071"/>
      </w:r>
      <w:r w:rsidRPr="00DC77E3">
        <w:tab/>
        <w:t>(39)</w:t>
      </w:r>
      <w:bookmarkEnd w:id="33"/>
    </w:p>
    <w:p w14:paraId="0BAA441D" w14:textId="77777777" w:rsidR="00F04F94" w:rsidRPr="00DC77E3" w:rsidRDefault="00F04F94" w:rsidP="008A4C75">
      <w:r w:rsidRPr="00DC77E3">
        <w:rPr>
          <w:i/>
        </w:rPr>
        <w:lastRenderedPageBreak/>
        <w:t>Étape 4</w:t>
      </w:r>
      <w:r w:rsidRPr="00DC77E3">
        <w:rPr>
          <w:iCs/>
        </w:rPr>
        <w:t>:</w:t>
      </w:r>
      <w:r w:rsidRPr="00DC77E3">
        <w:tab/>
        <w:t>Calculer la partie qui dépend de la ligne de base au moyen de la formule:</w:t>
      </w:r>
    </w:p>
    <w:p w14:paraId="1E03C5A2" w14:textId="77777777" w:rsidR="00F04F94" w:rsidRPr="00DC77E3" w:rsidRDefault="00F04F94" w:rsidP="008A4C75">
      <w:pPr>
        <w:pStyle w:val="Equation"/>
      </w:pPr>
      <w:bookmarkStart w:id="34" w:name="F023"/>
      <w:r w:rsidRPr="00DC77E3">
        <w:tab/>
      </w:r>
      <w:r w:rsidRPr="00DC77E3">
        <w:tab/>
      </w:r>
      <w:r w:rsidRPr="00DC77E3">
        <w:rPr>
          <w:i/>
        </w:rPr>
        <w:t>G</w:t>
      </w:r>
      <w:r w:rsidRPr="00DC77E3">
        <w:rPr>
          <w:vertAlign w:val="subscript"/>
        </w:rPr>
        <w:sym w:font="Symbol" w:char="F079"/>
      </w:r>
      <w:r w:rsidRPr="00DC77E3">
        <w:t xml:space="preserve"> = 1 + 0,002 </w:t>
      </w:r>
      <w:r w:rsidRPr="00DC77E3">
        <w:sym w:font="Symbol" w:char="F079"/>
      </w:r>
      <w:r w:rsidRPr="00DC77E3">
        <w:tab/>
        <w:t>(40)</w:t>
      </w:r>
      <w:bookmarkEnd w:id="34"/>
    </w:p>
    <w:p w14:paraId="11C19B11" w14:textId="77777777" w:rsidR="00F04F94" w:rsidRPr="00DC77E3" w:rsidRDefault="00F04F94" w:rsidP="008A4C75">
      <w:pPr>
        <w:keepNext/>
        <w:keepLines/>
      </w:pPr>
      <w:r w:rsidRPr="00DC77E3">
        <w:rPr>
          <w:i/>
        </w:rPr>
        <w:t>Étape 5</w:t>
      </w:r>
      <w:r w:rsidRPr="00DC77E3">
        <w:rPr>
          <w:iCs/>
        </w:rPr>
        <w:t>:</w:t>
      </w:r>
      <w:r w:rsidRPr="00DC77E3">
        <w:tab/>
        <w:t>Calculer le gain net de diversité sous forme du produit:</w:t>
      </w:r>
    </w:p>
    <w:p w14:paraId="4B668C07" w14:textId="77777777" w:rsidR="00F04F94" w:rsidRPr="00DC77E3" w:rsidRDefault="00F04F94" w:rsidP="008A4C75">
      <w:pPr>
        <w:pStyle w:val="Equation"/>
        <w:keepNext/>
        <w:keepLines/>
      </w:pPr>
      <w:bookmarkStart w:id="35" w:name="F024"/>
      <w:r w:rsidRPr="00DC77E3">
        <w:tab/>
      </w:r>
      <w:r w:rsidRPr="00DC77E3">
        <w:tab/>
      </w:r>
      <w:r w:rsidRPr="00DC77E3">
        <w:rPr>
          <w:i/>
        </w:rPr>
        <w:t>G</w:t>
      </w:r>
      <w:r w:rsidRPr="00DC77E3">
        <w:t> = </w:t>
      </w:r>
      <w:r w:rsidRPr="00DC77E3">
        <w:rPr>
          <w:i/>
        </w:rPr>
        <w:t>G</w:t>
      </w:r>
      <w:r w:rsidRPr="00DC77E3">
        <w:rPr>
          <w:i/>
          <w:iCs/>
          <w:vertAlign w:val="subscript"/>
        </w:rPr>
        <w:t>d</w:t>
      </w:r>
      <w:r w:rsidRPr="00DC77E3">
        <w:t> · </w:t>
      </w:r>
      <w:r w:rsidRPr="00DC77E3">
        <w:rPr>
          <w:i/>
        </w:rPr>
        <w:t>G</w:t>
      </w:r>
      <w:r w:rsidRPr="00DC77E3">
        <w:rPr>
          <w:i/>
          <w:iCs/>
          <w:vertAlign w:val="subscript"/>
        </w:rPr>
        <w:t>f</w:t>
      </w:r>
      <w:r w:rsidRPr="00DC77E3">
        <w:t> · </w:t>
      </w:r>
      <w:r w:rsidRPr="00DC77E3">
        <w:rPr>
          <w:i/>
        </w:rPr>
        <w:t>G</w:t>
      </w:r>
      <w:r w:rsidRPr="00DC77E3">
        <w:rPr>
          <w:vertAlign w:val="subscript"/>
        </w:rPr>
        <w:sym w:font="Symbol" w:char="F071"/>
      </w:r>
      <w:r w:rsidRPr="00DC77E3">
        <w:t> · </w:t>
      </w:r>
      <w:r w:rsidRPr="00DC77E3">
        <w:rPr>
          <w:i/>
        </w:rPr>
        <w:t>G</w:t>
      </w:r>
      <w:r w:rsidRPr="00DC77E3">
        <w:rPr>
          <w:vertAlign w:val="subscript"/>
        </w:rPr>
        <w:sym w:font="Symbol" w:char="F079"/>
      </w:r>
      <w:r w:rsidRPr="00DC77E3">
        <w:t>            dB</w:t>
      </w:r>
      <w:r w:rsidRPr="00DC77E3">
        <w:tab/>
        <w:t>(41)</w:t>
      </w:r>
      <w:bookmarkEnd w:id="35"/>
    </w:p>
    <w:p w14:paraId="3816D2DE" w14:textId="77777777" w:rsidR="00F04F94" w:rsidRPr="00DC77E3" w:rsidRDefault="00F04F94" w:rsidP="000C3976">
      <w:pPr>
        <w:pStyle w:val="Heading3"/>
      </w:pPr>
      <w:bookmarkStart w:id="36" w:name="_Toc164937582"/>
      <w:r w:rsidRPr="00DC77E3">
        <w:t>2.2.5</w:t>
      </w:r>
      <w:r w:rsidRPr="00DC77E3">
        <w:tab/>
        <w:t>Caractéristiques des événements de précipitation</w:t>
      </w:r>
      <w:bookmarkEnd w:id="36"/>
    </w:p>
    <w:p w14:paraId="5EA45ED2" w14:textId="77777777" w:rsidR="00F04F94" w:rsidRPr="00DC77E3" w:rsidRDefault="00F04F94" w:rsidP="00DF3782">
      <w:pPr>
        <w:pStyle w:val="Heading4"/>
      </w:pPr>
      <w:bookmarkStart w:id="37" w:name="_Toc392317516"/>
      <w:r w:rsidRPr="00DC77E3">
        <w:t>2.2.5.1</w:t>
      </w:r>
      <w:r w:rsidRPr="00DC77E3">
        <w:tab/>
        <w:t>Durée des évanouissements individuels</w:t>
      </w:r>
      <w:bookmarkEnd w:id="37"/>
    </w:p>
    <w:p w14:paraId="62D685C3" w14:textId="77777777" w:rsidR="00F04F94" w:rsidRPr="00DC77E3" w:rsidRDefault="00F04F94" w:rsidP="00734228">
      <w:r w:rsidRPr="00DC77E3">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14:paraId="5AD6841F" w14:textId="77777777" w:rsidR="00F04F94" w:rsidRPr="00DC77E3" w:rsidRDefault="00F04F94" w:rsidP="000C3976">
      <w:r w:rsidRPr="00DC77E3">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rsidRPr="00DC77E3">
        <w:noBreakHyphen/>
        <w:t>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le temps de disponibilité, soit beaucoup plus long que dans le cas de plus grands angles d'élévation du trajet Terre-espace.</w:t>
      </w:r>
    </w:p>
    <w:p w14:paraId="729783E2" w14:textId="77777777" w:rsidR="00F04F94" w:rsidRPr="00DC77E3" w:rsidRDefault="00F04F94" w:rsidP="00DF3782">
      <w:pPr>
        <w:pStyle w:val="Heading4"/>
      </w:pPr>
      <w:bookmarkStart w:id="38" w:name="_Toc392317517"/>
      <w:r w:rsidRPr="00DC77E3">
        <w:t>2.2.5.2</w:t>
      </w:r>
      <w:r w:rsidRPr="00DC77E3">
        <w:tab/>
        <w:t>Vitesse de variation de l'affaiblissement (vitesse d'évanouissement)</w:t>
      </w:r>
      <w:bookmarkEnd w:id="38"/>
    </w:p>
    <w:p w14:paraId="39AB6126" w14:textId="77777777" w:rsidR="00F04F94" w:rsidRPr="00DC77E3" w:rsidRDefault="00F04F94" w:rsidP="000C3976">
      <w:r w:rsidRPr="00DC77E3">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14:paraId="7EBAC5F1" w14:textId="77777777" w:rsidR="00F04F94" w:rsidRPr="00DC77E3" w:rsidRDefault="00F04F94" w:rsidP="00DF3782">
      <w:pPr>
        <w:pStyle w:val="Heading4"/>
      </w:pPr>
      <w:bookmarkStart w:id="39" w:name="_Toc392317518"/>
      <w:r w:rsidRPr="00DC77E3">
        <w:t>2.2.5.3</w:t>
      </w:r>
      <w:r w:rsidRPr="00DC77E3">
        <w:tab/>
        <w:t>Corrélation entre les valeurs instantanées de l'affaiblissement à différentes fréquences</w:t>
      </w:r>
      <w:bookmarkEnd w:id="39"/>
    </w:p>
    <w:p w14:paraId="5E48B844" w14:textId="77777777" w:rsidR="00F04F94" w:rsidRPr="00DC77E3" w:rsidRDefault="00F04F94" w:rsidP="000C3976">
      <w:r w:rsidRPr="00DC77E3">
        <w:t>Les données sur le rapport instantané des valeurs de l'affaiblissement dû à la pluie à diverses fréquences est utile pour la mise au point de toutes sortes de techniques de compensation adaptatives des évanouissements. On a constaté que le rapport de transposition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14:paraId="26D20383" w14:textId="77777777" w:rsidR="00F04F94" w:rsidRPr="00DC77E3" w:rsidRDefault="00F04F94" w:rsidP="000C3976">
      <w:pPr>
        <w:pStyle w:val="Heading2"/>
      </w:pPr>
      <w:bookmarkStart w:id="40" w:name="_Toc392317519"/>
      <w:bookmarkStart w:id="41" w:name="_Toc164937583"/>
      <w:bookmarkStart w:id="42" w:name="_Toc164937768"/>
      <w:r w:rsidRPr="00DC77E3">
        <w:t>2.3</w:t>
      </w:r>
      <w:r w:rsidRPr="00DC77E3">
        <w:tab/>
        <w:t>Effets dus au temps clair</w:t>
      </w:r>
      <w:bookmarkEnd w:id="40"/>
      <w:bookmarkEnd w:id="41"/>
      <w:bookmarkEnd w:id="42"/>
    </w:p>
    <w:p w14:paraId="61DD8743" w14:textId="77777777" w:rsidR="00F04F94" w:rsidRPr="00DC77E3" w:rsidRDefault="00F04F94" w:rsidP="003740DE">
      <w:r w:rsidRPr="00DC77E3">
        <w:t xml:space="preserve">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w:t>
      </w:r>
      <w:r w:rsidRPr="00DC77E3">
        <w:lastRenderedPageBreak/>
        <w:t>supérieurs à 10°. Cependant, à de faibles angles d'élévation (</w:t>
      </w:r>
      <w:r w:rsidRPr="00DC77E3">
        <w:sym w:font="Symbol" w:char="F0A3"/>
      </w:r>
      <w:r w:rsidRPr="00DC77E3">
        <w:t> 10°) et à des fréquences supérieures à 10 GHz environ, les scintillations troposphériques risquent occasionnellement de dégrader sévèrement la qualité de fonctionnement. A de très faibles angles d'élévation (</w:t>
      </w:r>
      <w:r w:rsidRPr="00DC77E3">
        <w:sym w:font="Symbol" w:char="F0A3"/>
      </w:r>
      <w:r w:rsidRPr="00DC77E3">
        <w:t> 4° pour des trajets au</w:t>
      </w:r>
      <w:r w:rsidRPr="00DC77E3">
        <w:noBreakHyphen/>
        <w:t xml:space="preserve">dessus des terres, et </w:t>
      </w:r>
      <w:r w:rsidRPr="00DC77E3">
        <w:sym w:font="Symbol" w:char="F0A3"/>
      </w:r>
      <w:r w:rsidRPr="00DC77E3">
        <w:t> 5°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rsidRPr="00DC77E3">
        <w:noBreakHyphen/>
        <w:t>R P.531).</w:t>
      </w:r>
    </w:p>
    <w:p w14:paraId="0A9B0AE8" w14:textId="77777777" w:rsidR="00F04F94" w:rsidRPr="00DC77E3" w:rsidRDefault="00F04F94" w:rsidP="00BA1EF1">
      <w:pPr>
        <w:pStyle w:val="Heading3"/>
        <w:spacing w:before="140"/>
      </w:pPr>
      <w:bookmarkStart w:id="43" w:name="_Toc392317520"/>
      <w:bookmarkStart w:id="44" w:name="_Toc164937584"/>
      <w:r w:rsidRPr="00DC77E3">
        <w:t>2.3.1</w:t>
      </w:r>
      <w:r w:rsidRPr="00DC77E3">
        <w:tab/>
        <w:t>Réduction du gain de l'antenne due à un défaut de cohérence du front de l'onde</w:t>
      </w:r>
      <w:bookmarkEnd w:id="43"/>
      <w:bookmarkEnd w:id="44"/>
    </w:p>
    <w:p w14:paraId="78FE1987" w14:textId="77777777" w:rsidR="00F04F94" w:rsidRPr="00DC77E3" w:rsidRDefault="00F04F94" w:rsidP="000C3976">
      <w:r w:rsidRPr="00DC77E3">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14:paraId="47265989" w14:textId="77777777" w:rsidR="00F04F94" w:rsidRPr="00DC77E3" w:rsidRDefault="00F04F94" w:rsidP="000C3976">
      <w:r w:rsidRPr="00DC77E3">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14:paraId="2545C299" w14:textId="77777777" w:rsidR="00F04F94" w:rsidRPr="00DC77E3" w:rsidRDefault="00F04F94" w:rsidP="00BA1EF1">
      <w:pPr>
        <w:pStyle w:val="Heading3"/>
        <w:spacing w:before="140"/>
      </w:pPr>
      <w:bookmarkStart w:id="45" w:name="_Toc392317521"/>
      <w:bookmarkStart w:id="46" w:name="_Toc164937585"/>
      <w:r w:rsidRPr="00DC77E3">
        <w:t>2.3.2</w:t>
      </w:r>
      <w:r w:rsidRPr="00DC77E3">
        <w:tab/>
        <w:t>Affaiblissement dû à l'élargissement du faisceau</w:t>
      </w:r>
      <w:bookmarkEnd w:id="45"/>
      <w:bookmarkEnd w:id="46"/>
    </w:p>
    <w:p w14:paraId="00473BA8" w14:textId="77777777" w:rsidR="00F04F94" w:rsidRPr="00DC77E3" w:rsidRDefault="00F04F94" w:rsidP="00A77A92">
      <w:r w:rsidRPr="00DC77E3">
        <w:t>La méthode de prévision de l'affaiblissement dû à l'élargissement du faisceau dans les sens Terre vers espace et espace vers Terre est donnée dans la Recommandation UIT-R P.834.</w:t>
      </w:r>
    </w:p>
    <w:p w14:paraId="47C847DD" w14:textId="77777777" w:rsidR="00F04F94" w:rsidRPr="00DC77E3" w:rsidRDefault="00F04F94" w:rsidP="000C3976">
      <w:pPr>
        <w:pStyle w:val="Heading2"/>
      </w:pPr>
      <w:bookmarkStart w:id="47" w:name="_Toc392317522"/>
      <w:bookmarkStart w:id="48" w:name="_Toc164937586"/>
      <w:bookmarkStart w:id="49" w:name="_Toc164937769"/>
      <w:r w:rsidRPr="00DC77E3">
        <w:t>2.4</w:t>
      </w:r>
      <w:r w:rsidRPr="00DC77E3">
        <w:tab/>
        <w:t>Évanouissements dus à la scintillation et à la propagation par trajets multiples</w:t>
      </w:r>
      <w:bookmarkEnd w:id="47"/>
      <w:bookmarkEnd w:id="48"/>
      <w:bookmarkEnd w:id="49"/>
    </w:p>
    <w:p w14:paraId="6979CD17" w14:textId="77777777" w:rsidR="00F04F94" w:rsidRPr="00DC77E3" w:rsidRDefault="00F04F94" w:rsidP="000C3976">
      <w:r w:rsidRPr="00DC77E3">
        <w:t xml:space="preserve">L'amplitude des scintillations troposphériques dépend de l'ampleur et de la structure des variations de l'indice de réfraction le long du trajet de propagation. Les scintillations d'amplitude s'accroissent en fonction de la fréquence et de la longueur du trajet et décroissent lorsque l'ouverture du faisceau de l'antenne diminue en raison du moyennage sur l'ouverture. Les données de mesure montrent que les moyennes mensuelles des fluctuations quadratiques moyennes présentent une bonne corrélation avec le terme humide du coïndice </w:t>
      </w:r>
      <w:r w:rsidRPr="00DC77E3">
        <w:rPr>
          <w:i/>
        </w:rPr>
        <w:t>N</w:t>
      </w:r>
      <w:r w:rsidRPr="00DC77E3">
        <w:rPr>
          <w:i/>
          <w:iCs/>
          <w:vertAlign w:val="subscript"/>
        </w:rPr>
        <w:t>wet</w:t>
      </w:r>
      <w:r w:rsidRPr="00DC77E3">
        <w:t xml:space="preserve"> qui dépend de la teneur en vapeur d'eau de l'atmosphère. </w:t>
      </w:r>
    </w:p>
    <w:p w14:paraId="00BDD17D" w14:textId="77777777" w:rsidR="00F04F94" w:rsidRPr="00DC77E3" w:rsidRDefault="00F04F94" w:rsidP="00D24315">
      <w:r w:rsidRPr="00DC77E3">
        <w:t>La méthode de prévision des évanouissements dus aux scintillations d'amplitude comporte trois parties:</w:t>
      </w:r>
    </w:p>
    <w:p w14:paraId="0D1A4BA1" w14:textId="77777777" w:rsidR="00F04F94" w:rsidRPr="00DC77E3" w:rsidRDefault="00F04F94" w:rsidP="002C337F">
      <w:pPr>
        <w:pStyle w:val="enumlev1"/>
        <w:spacing w:before="40"/>
      </w:pPr>
      <w:r w:rsidRPr="00DC77E3">
        <w:t>1)</w:t>
      </w:r>
      <w:r w:rsidRPr="00DC77E3">
        <w:tab/>
        <w:t xml:space="preserve">Prévision des évanouissements dus aux scintillations d'amplitude pour des angles d'élévation en espace libre </w:t>
      </w:r>
      <w:r w:rsidRPr="00DC77E3">
        <w:sym w:font="Symbol" w:char="F0B3"/>
      </w:r>
      <w:r w:rsidRPr="00DC77E3">
        <w:t> 5° (§ 2.4.1).</w:t>
      </w:r>
    </w:p>
    <w:p w14:paraId="44D42134" w14:textId="77777777" w:rsidR="00F04F94" w:rsidRPr="00DC77E3" w:rsidRDefault="00F04F94" w:rsidP="002C337F">
      <w:pPr>
        <w:pStyle w:val="enumlev1"/>
        <w:spacing w:before="40"/>
      </w:pPr>
      <w:r w:rsidRPr="00DC77E3">
        <w:t>2)</w:t>
      </w:r>
      <w:r w:rsidRPr="00DC77E3">
        <w:tab/>
        <w:t xml:space="preserve">Prévision des évanouissements dus aux scintillations d'amplitude pour des évanouissements </w:t>
      </w:r>
      <w:r w:rsidRPr="00DC77E3">
        <w:sym w:font="Symbol" w:char="F0B3"/>
      </w:r>
      <w:r w:rsidRPr="00DC77E3">
        <w:t xml:space="preserve"> 25 dB (§ 2.4.2).</w:t>
      </w:r>
    </w:p>
    <w:p w14:paraId="190A9256" w14:textId="77777777" w:rsidR="00F04F94" w:rsidRPr="00DC77E3" w:rsidRDefault="00F04F94" w:rsidP="002C337F">
      <w:pPr>
        <w:pStyle w:val="enumlev1"/>
        <w:spacing w:before="40"/>
      </w:pPr>
      <w:r w:rsidRPr="00DC77E3">
        <w:t>3)</w:t>
      </w:r>
      <w:r w:rsidRPr="00DC77E3">
        <w:tab/>
        <w:t>Prévision des scintillations d'amplitude dans la zone de transition entre les deux distributions ci-dessus (§ 2.4.3).</w:t>
      </w:r>
    </w:p>
    <w:p w14:paraId="459C9F25" w14:textId="77777777" w:rsidR="00F04F94" w:rsidRPr="00DC77E3" w:rsidRDefault="00F04F94" w:rsidP="00BA1EF1">
      <w:pPr>
        <w:spacing w:before="60"/>
      </w:pPr>
      <w:r w:rsidRPr="00DC77E3">
        <w:t>Comme indiqué dans la Recommandation UIT-R P.834, une onde radioélectrique entre une station à la surface de la Terre et une station spatiale est courbée vers la Terre en raison de l'effet de la réfraction atmosphérique. Par conséquent, l'angle d'élévation apparent, pour lequel la réfraction atmosphérique est prise en compte, est supérieur à l'angle d'élévation en espace libre, pour lequel seule la visibilité directe entre les deux stations est prise en compte. Si l'angle d'élévation en espace libre considéré est supérieur ou égal à 5°, la différence entre l'angle d'élévation apparent et l'angle d'élévation en espace libre est peu importante, et seule la méthode de prévision décrite au § 2.4.1 est à prendre en considération.</w:t>
      </w:r>
    </w:p>
    <w:p w14:paraId="2492273C" w14:textId="77777777" w:rsidR="00F04F94" w:rsidRPr="00DC77E3" w:rsidRDefault="00F04F94" w:rsidP="00BA1EF1">
      <w:pPr>
        <w:spacing w:before="60"/>
      </w:pPr>
      <w:r w:rsidRPr="00DC77E3">
        <w:t>Un exemple montrant les trois parties de la méthode de prévision est illustré sur la Figure 2. Il est à noter que la méthode de prévision dans la zone de transition décrite au § 2.4.3 donne une courbe tangente à la distribution décrite au § 2.4.1 pour un angle d'élévation en espace libre de 5° et tangente à la distribution décrite au § 2.4.2 pour une profondeur d'évanouissements dus aux scintillations de 25 dB.</w:t>
      </w:r>
    </w:p>
    <w:p w14:paraId="15F7E5A4" w14:textId="77777777" w:rsidR="00F04F94" w:rsidRPr="00DC77E3" w:rsidRDefault="00F04F94" w:rsidP="00EF0778">
      <w:pPr>
        <w:pStyle w:val="FigureNo"/>
      </w:pPr>
      <w:r w:rsidRPr="00DC77E3">
        <w:lastRenderedPageBreak/>
        <w:t>Figure 2</w:t>
      </w:r>
    </w:p>
    <w:p w14:paraId="62318AEF" w14:textId="77777777" w:rsidR="00F04F94" w:rsidRPr="00DC77E3" w:rsidRDefault="00F04F94" w:rsidP="00EF0778">
      <w:pPr>
        <w:pStyle w:val="Figuretitle"/>
      </w:pPr>
      <w:r w:rsidRPr="00DC77E3">
        <w:t xml:space="preserve">Exemple montrant les trois parties de la méthode de prévision </w:t>
      </w:r>
      <w:r w:rsidRPr="00DC77E3">
        <w:br/>
        <w:t>des évanouissements dus aux scintillations</w:t>
      </w:r>
    </w:p>
    <w:p w14:paraId="21ABE22B" w14:textId="77777777" w:rsidR="00F04F94" w:rsidRPr="00DC77E3" w:rsidRDefault="00F04F94" w:rsidP="000C3976">
      <w:pPr>
        <w:pStyle w:val="Figure"/>
      </w:pPr>
      <w:r w:rsidRPr="00DC77E3">
        <w:object w:dxaOrig="7606" w:dyaOrig="5671" w14:anchorId="0EEFC6CF">
          <v:shape id="_x0000_i1086" type="#_x0000_t75" style="width:379.35pt;height:283.15pt" o:ole="">
            <v:imagedata r:id="rId141" o:title=""/>
          </v:shape>
          <o:OLEObject Type="Embed" ProgID="CorelDraw.Graphic.24" ShapeID="_x0000_i1086" DrawAspect="Content" ObjectID="_1781523294" r:id="rId142"/>
        </w:object>
      </w:r>
    </w:p>
    <w:p w14:paraId="5A106250" w14:textId="77777777" w:rsidR="00F04F94" w:rsidRPr="00DC77E3" w:rsidRDefault="00F04F94" w:rsidP="008A4C75">
      <w:pPr>
        <w:pStyle w:val="Normalaftertitle"/>
      </w:pPr>
      <w:r w:rsidRPr="00DC77E3">
        <w:t xml:space="preserve">Pour des pourcentages de temps très faibles de même que pour de grandes profondeurs d'évanouissement (supérieures à 10 dB), les évanouissements dus à la scintillation peuvent être importants aux angles d'élévation très faibles. De plus, ces évanouissements présentent un caractère analogue à celui des évanouissements causés par la propagation par trajets multiples sur des liaisons terrestres. Tout comme la distribution des profondeurs d'évanouissement sur les liaisons terrestres, la distribution des profondeurs d'évanouissement sur les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de prévision décrites aux § 2.4.2 et 2.4.3, respectivement pour les parties évanouissements profonds et évanouissements peu profonds de la distribution globale, on utilise le paramètre statistique </w:t>
      </w:r>
      <w:r w:rsidRPr="00DC77E3">
        <w:rPr>
          <w:i/>
        </w:rPr>
        <w:t>p</w:t>
      </w:r>
      <w:r w:rsidRPr="00DC77E3">
        <w:rPr>
          <w:i/>
          <w:iCs/>
          <w:vertAlign w:val="subscript"/>
        </w:rPr>
        <w:t>L</w:t>
      </w:r>
      <w:r w:rsidRPr="00DC77E3">
        <w:t xml:space="preserve"> du gradient du coïndice pour décrire les variations climatiques dans la distribution.</w:t>
      </w:r>
    </w:p>
    <w:p w14:paraId="419876F9" w14:textId="77777777" w:rsidR="00F04F94" w:rsidRPr="00DC77E3" w:rsidRDefault="00F04F94" w:rsidP="000C3976">
      <w:r w:rsidRPr="00DC77E3">
        <w:t xml:space="preserve">La distribution nette des évanouissements due aux effets de la réfraction troposphérique, </w:t>
      </w:r>
      <w:r w:rsidRPr="00DC77E3">
        <w:rPr>
          <w:i/>
        </w:rPr>
        <w:t>A</w:t>
      </w:r>
      <w:r w:rsidRPr="00DC77E3">
        <w:t> (</w:t>
      </w:r>
      <w:r w:rsidRPr="00DC77E3">
        <w:rPr>
          <w:i/>
        </w:rPr>
        <w:t>p</w:t>
      </w:r>
      <w:r w:rsidRPr="00DC77E3">
        <w:t>), est la combinaison des effets d'élargissement du faisceau, de la scintillation et des évanouissements dus à la propagation par trajets multiples décrits ci</w:t>
      </w:r>
      <w:r w:rsidRPr="00DC77E3">
        <w:noBreakHyphen/>
        <w:t>dessus. On peut combiner les distributions de la scintillation troposphérique et ionosphérique en additionnant les pourcentages de temps respectifs pendant lesquels sont dépassés des niveaux spécifiés d'évanouissements.</w:t>
      </w:r>
    </w:p>
    <w:p w14:paraId="1118F51E" w14:textId="77777777" w:rsidR="00F04F94" w:rsidRPr="00DC77E3" w:rsidRDefault="00F04F94" w:rsidP="00604F9B">
      <w:pPr>
        <w:pStyle w:val="Heading3"/>
        <w:keepNext w:val="0"/>
      </w:pPr>
      <w:bookmarkStart w:id="50" w:name="_Toc392317523"/>
      <w:bookmarkStart w:id="51" w:name="_Toc164937587"/>
      <w:r w:rsidRPr="00DC77E3">
        <w:t>2.4.1</w:t>
      </w:r>
      <w:r w:rsidRPr="00DC77E3">
        <w:tab/>
        <w:t xml:space="preserve">Calcul des statistiques mensuelles et à long terme des scintillations d'amplitude à des angles d'élévation supérieurs à </w:t>
      </w:r>
      <w:bookmarkEnd w:id="50"/>
      <w:r w:rsidRPr="00DC77E3">
        <w:t>5 degrés</w:t>
      </w:r>
      <w:bookmarkEnd w:id="51"/>
    </w:p>
    <w:p w14:paraId="05803E64" w14:textId="77777777" w:rsidR="00F04F94" w:rsidRPr="00DC77E3" w:rsidRDefault="00F04F94" w:rsidP="00604F9B">
      <w:r w:rsidRPr="00DC77E3">
        <w:t xml:space="preserve">Une méthode générale pour prévoir la distribution de probabilité cumulative de la scintillation troposphérique pour des angles d'élévation supérieurs ou égaux à 5 degrés est donnée ci-dessous. Cette méthode de prévision est fondée sur des moyennes mensuelles ou sur une période plus longue, de la température et de l'humidité relative; elle reflète les conditions climatiques propres à l'emplacement de la station terrienne en question. Étant donné que les valeurs moyennes de la </w:t>
      </w:r>
      <w:r w:rsidRPr="00DC77E3">
        <w:lastRenderedPageBreak/>
        <w:t>température et de l'humidité relative à la surface de la Terre varient selon la saison, la distribution de la profondeur d'évanouissement dû aux scintillations varie aussi selon la saison. On peut prévoir la variation saisonnière au moyen des moyennes saisonnières de la température et de l'humidité relative à la surface de la Terre, qui peuvent être obtenues à partir des informations météorologiques relatives à l'emplacement en question.</w:t>
      </w:r>
    </w:p>
    <w:p w14:paraId="23E6488A" w14:textId="77777777" w:rsidR="00F04F94" w:rsidRPr="00DC77E3" w:rsidRDefault="00F04F94" w:rsidP="000C3976">
      <w:r w:rsidRPr="00DC77E3">
        <w:t>Pour appliquer cette méthode, on a besoin des paramètres suivants:</w:t>
      </w:r>
    </w:p>
    <w:p w14:paraId="5479912D" w14:textId="77777777" w:rsidR="00F04F94" w:rsidRPr="00DC77E3" w:rsidRDefault="00F04F94" w:rsidP="000C3976">
      <w:pPr>
        <w:pStyle w:val="Equationlegend"/>
        <w:rPr>
          <w:lang w:val="fr-FR"/>
        </w:rPr>
      </w:pPr>
      <w:r w:rsidRPr="00DC77E3">
        <w:rPr>
          <w:i/>
          <w:lang w:val="fr-FR"/>
        </w:rPr>
        <w:tab/>
        <w:t>t</w:t>
      </w:r>
      <w:r w:rsidRPr="00DC77E3">
        <w:rPr>
          <w:lang w:val="fr-FR"/>
        </w:rPr>
        <w:t>:</w:t>
      </w:r>
      <w:r w:rsidRPr="00DC77E3">
        <w:rPr>
          <w:lang w:val="fr-FR"/>
        </w:rPr>
        <w:tab/>
        <w:t>température moyenne ambiante à la surface de la Terre (°C) à l'emplacement donné sur une période d'un mois ou plus</w:t>
      </w:r>
    </w:p>
    <w:p w14:paraId="56C34A48" w14:textId="77777777" w:rsidR="00F04F94" w:rsidRPr="00DC77E3" w:rsidRDefault="00F04F94" w:rsidP="000C3976">
      <w:pPr>
        <w:pStyle w:val="Equationlegend"/>
        <w:rPr>
          <w:lang w:val="fr-FR"/>
        </w:rPr>
      </w:pPr>
      <w:r w:rsidRPr="00DC77E3">
        <w:rPr>
          <w:i/>
          <w:lang w:val="fr-FR"/>
        </w:rPr>
        <w:tab/>
        <w:t>H</w:t>
      </w:r>
      <w:r w:rsidRPr="00DC77E3">
        <w:rPr>
          <w:lang w:val="fr-FR"/>
        </w:rPr>
        <w:t>:</w:t>
      </w:r>
      <w:r w:rsidRPr="00DC77E3">
        <w:rPr>
          <w:lang w:val="fr-FR"/>
        </w:rPr>
        <w:tab/>
        <w:t>humidité relative moyenne au sol (%) à l'emplacement donné sur une période d'un mois ou plus</w:t>
      </w:r>
    </w:p>
    <w:p w14:paraId="1D058B51" w14:textId="77777777" w:rsidR="00F04F94" w:rsidRPr="00DC77E3" w:rsidRDefault="00F04F94" w:rsidP="000C3976">
      <w:pPr>
        <w:pStyle w:val="Note"/>
        <w:ind w:left="1440" w:hanging="22"/>
      </w:pPr>
      <w:r w:rsidRPr="00DC77E3">
        <w:t xml:space="preserve">(NOTE 1 – Si aucune donnée expérimentale n'est disponible pour </w:t>
      </w:r>
      <w:r w:rsidRPr="00DC77E3">
        <w:rPr>
          <w:i/>
        </w:rPr>
        <w:t>t</w:t>
      </w:r>
      <w:r w:rsidRPr="00DC77E3">
        <w:t xml:space="preserve"> et </w:t>
      </w:r>
      <w:r w:rsidRPr="00DC77E3">
        <w:rPr>
          <w:i/>
        </w:rPr>
        <w:t>H</w:t>
      </w:r>
      <w:r w:rsidRPr="00DC77E3">
        <w:t xml:space="preserve">, on peut utiliser les cartes de </w:t>
      </w:r>
      <w:r w:rsidRPr="00DC77E3">
        <w:rPr>
          <w:i/>
        </w:rPr>
        <w:t>N</w:t>
      </w:r>
      <w:r w:rsidRPr="00DC77E3">
        <w:rPr>
          <w:i/>
          <w:vertAlign w:val="subscript"/>
        </w:rPr>
        <w:t>wet</w:t>
      </w:r>
      <w:r w:rsidRPr="00DC77E3">
        <w:t xml:space="preserve"> figurant dans la Recommandation UIT-R P.453.)</w:t>
      </w:r>
    </w:p>
    <w:p w14:paraId="78BE7020" w14:textId="77777777" w:rsidR="00F04F94" w:rsidRPr="00DC77E3" w:rsidRDefault="00F04F94" w:rsidP="000C3976">
      <w:pPr>
        <w:pStyle w:val="Equationlegend"/>
        <w:rPr>
          <w:lang w:val="fr-FR"/>
        </w:rPr>
      </w:pPr>
      <w:r w:rsidRPr="00DC77E3">
        <w:rPr>
          <w:lang w:val="fr-FR"/>
        </w:rPr>
        <w:tab/>
      </w:r>
      <w:r w:rsidRPr="00DC77E3">
        <w:rPr>
          <w:i/>
          <w:iCs/>
          <w:lang w:val="fr-FR"/>
        </w:rPr>
        <w:t>f</w:t>
      </w:r>
      <w:r w:rsidRPr="00DC77E3">
        <w:rPr>
          <w:lang w:val="fr-FR"/>
        </w:rPr>
        <w:t>:</w:t>
      </w:r>
      <w:r w:rsidRPr="00DC77E3">
        <w:rPr>
          <w:lang w:val="fr-FR"/>
        </w:rPr>
        <w:tab/>
        <w:t>fréquence (GHz) où 4 GHz </w:t>
      </w:r>
      <w:r w:rsidRPr="00DC77E3">
        <w:rPr>
          <w:lang w:val="fr-FR"/>
        </w:rPr>
        <w:sym w:font="Symbol" w:char="F0A3"/>
      </w:r>
      <w:r w:rsidRPr="00DC77E3">
        <w:rPr>
          <w:lang w:val="fr-FR"/>
        </w:rPr>
        <w:t> </w:t>
      </w:r>
      <w:r w:rsidRPr="00DC77E3">
        <w:rPr>
          <w:i/>
          <w:iCs/>
          <w:lang w:val="fr-FR"/>
        </w:rPr>
        <w:t>f</w:t>
      </w:r>
      <w:r w:rsidRPr="00DC77E3">
        <w:rPr>
          <w:lang w:val="fr-FR"/>
        </w:rPr>
        <w:t> </w:t>
      </w:r>
      <w:r w:rsidRPr="00DC77E3">
        <w:rPr>
          <w:lang w:val="fr-FR"/>
        </w:rPr>
        <w:sym w:font="Symbol" w:char="F0A3"/>
      </w:r>
      <w:r w:rsidRPr="00DC77E3">
        <w:rPr>
          <w:lang w:val="fr-FR"/>
        </w:rPr>
        <w:t> 55 GHz</w:t>
      </w:r>
    </w:p>
    <w:p w14:paraId="3CE06354" w14:textId="77777777" w:rsidR="00F04F94" w:rsidRPr="00DC77E3" w:rsidRDefault="00F04F94" w:rsidP="000C3976">
      <w:pPr>
        <w:pStyle w:val="Equationlegend"/>
        <w:rPr>
          <w:lang w:val="fr-FR"/>
        </w:rPr>
      </w:pPr>
      <w:r w:rsidRPr="00DC77E3">
        <w:rPr>
          <w:lang w:val="fr-FR"/>
        </w:rPr>
        <w:tab/>
      </w:r>
      <w:r w:rsidRPr="00DC77E3">
        <w:rPr>
          <w:lang w:val="fr-FR"/>
        </w:rPr>
        <w:sym w:font="Symbol" w:char="F071"/>
      </w:r>
      <w:r w:rsidRPr="00DC77E3">
        <w:rPr>
          <w:lang w:val="fr-FR"/>
        </w:rPr>
        <w:t>:</w:t>
      </w:r>
      <w:r w:rsidRPr="00DC77E3">
        <w:rPr>
          <w:lang w:val="fr-FR"/>
        </w:rPr>
        <w:tab/>
        <w:t xml:space="preserve">angle d'élévation en espace libre, où </w:t>
      </w:r>
      <w:r w:rsidRPr="00DC77E3">
        <w:rPr>
          <w:lang w:val="fr-FR"/>
        </w:rPr>
        <w:sym w:font="Symbol" w:char="F071"/>
      </w:r>
      <w:r w:rsidRPr="00DC77E3">
        <w:rPr>
          <w:lang w:val="fr-FR"/>
        </w:rPr>
        <w:t> </w:t>
      </w:r>
      <w:r w:rsidRPr="00DC77E3">
        <w:rPr>
          <w:lang w:val="fr-FR"/>
        </w:rPr>
        <w:sym w:font="Symbol" w:char="F0B3"/>
      </w:r>
      <w:r w:rsidRPr="00DC77E3">
        <w:rPr>
          <w:lang w:val="fr-FR"/>
        </w:rPr>
        <w:t> 5°</w:t>
      </w:r>
    </w:p>
    <w:p w14:paraId="074F4FFB" w14:textId="77777777" w:rsidR="00F04F94" w:rsidRPr="00DC77E3" w:rsidRDefault="00F04F94" w:rsidP="000C3976">
      <w:pPr>
        <w:pStyle w:val="Equationlegend"/>
        <w:rPr>
          <w:lang w:val="fr-FR"/>
        </w:rPr>
      </w:pPr>
      <w:r w:rsidRPr="00DC77E3">
        <w:rPr>
          <w:i/>
          <w:lang w:val="fr-FR"/>
        </w:rPr>
        <w:tab/>
        <w:t>D</w:t>
      </w:r>
      <w:r w:rsidRPr="00DC77E3">
        <w:rPr>
          <w:lang w:val="fr-FR"/>
        </w:rPr>
        <w:t>:</w:t>
      </w:r>
      <w:r w:rsidRPr="00DC77E3">
        <w:rPr>
          <w:lang w:val="fr-FR"/>
        </w:rPr>
        <w:tab/>
        <w:t>diamètre physique (m) de l'antenne de la station terrienne</w:t>
      </w:r>
    </w:p>
    <w:p w14:paraId="08BC0815" w14:textId="77777777" w:rsidR="00F04F94" w:rsidRPr="00DC77E3" w:rsidRDefault="00F04F94" w:rsidP="000C3976">
      <w:pPr>
        <w:pStyle w:val="Equationlegend"/>
        <w:rPr>
          <w:lang w:val="fr-FR"/>
        </w:rPr>
      </w:pPr>
      <w:r w:rsidRPr="00DC77E3">
        <w:rPr>
          <w:lang w:val="fr-FR"/>
        </w:rPr>
        <w:tab/>
      </w:r>
      <w:r w:rsidRPr="00DC77E3">
        <w:rPr>
          <w:lang w:val="fr-FR"/>
        </w:rPr>
        <w:sym w:font="Symbol" w:char="F068"/>
      </w:r>
      <w:r w:rsidRPr="00DC77E3">
        <w:rPr>
          <w:lang w:val="fr-FR"/>
        </w:rPr>
        <w:t>:</w:t>
      </w:r>
      <w:r w:rsidRPr="00DC77E3">
        <w:rPr>
          <w:lang w:val="fr-FR"/>
        </w:rPr>
        <w:tab/>
        <w:t xml:space="preserve">efficacité de l'antenne; si on ne la connaît pas, il est prudent de prendre </w:t>
      </w:r>
      <w:r w:rsidRPr="00DC77E3">
        <w:rPr>
          <w:lang w:val="fr-FR"/>
        </w:rPr>
        <w:sym w:font="Symbol" w:char="F068"/>
      </w:r>
      <w:r w:rsidRPr="00DC77E3">
        <w:rPr>
          <w:lang w:val="fr-FR"/>
        </w:rPr>
        <w:t> = 0,5.</w:t>
      </w:r>
    </w:p>
    <w:p w14:paraId="308ED470" w14:textId="77777777" w:rsidR="00F04F94" w:rsidRPr="00DC77E3" w:rsidRDefault="00F04F94" w:rsidP="00C7374B">
      <w:pPr>
        <w:rPr>
          <w:i/>
        </w:rPr>
      </w:pPr>
      <w:r w:rsidRPr="00DC77E3">
        <w:t xml:space="preserve">Si la valeur médiane du terme humide du coïndice de réfraction à la surface de la Terre dépassé pendant une année moyenne </w:t>
      </w:r>
      <w:r w:rsidRPr="00DC77E3">
        <w:rPr>
          <w:i/>
        </w:rPr>
        <w:t>N</w:t>
      </w:r>
      <w:r w:rsidRPr="00DC77E3">
        <w:rPr>
          <w:i/>
          <w:iCs/>
          <w:vertAlign w:val="subscript"/>
        </w:rPr>
        <w:t>wet</w:t>
      </w:r>
      <w:r w:rsidRPr="00DC77E3">
        <w:t xml:space="preserve"> est obtenue à partir des cartes numériques de la Recommandation UIT-R P.453, aller directement à l'Étape 3.</w:t>
      </w:r>
    </w:p>
    <w:p w14:paraId="7278991D" w14:textId="77777777" w:rsidR="00F04F94" w:rsidRPr="00DC77E3" w:rsidRDefault="00F04F94" w:rsidP="000C3976">
      <w:r w:rsidRPr="00DC77E3">
        <w:rPr>
          <w:i/>
        </w:rPr>
        <w:t>Étape 1</w:t>
      </w:r>
      <w:r w:rsidRPr="00DC77E3">
        <w:rPr>
          <w:iCs/>
        </w:rPr>
        <w:t>:</w:t>
      </w:r>
      <w:r w:rsidRPr="00DC77E3">
        <w:tab/>
        <w:t xml:space="preserve">Calculer pour la valeur de </w:t>
      </w:r>
      <w:r w:rsidRPr="00DC77E3">
        <w:rPr>
          <w:i/>
        </w:rPr>
        <w:t>t</w:t>
      </w:r>
      <w:r w:rsidRPr="00DC77E3">
        <w:t xml:space="preserve"> la pression de vapeur d'eau saturante </w:t>
      </w:r>
      <w:r w:rsidRPr="00DC77E3">
        <w:rPr>
          <w:i/>
        </w:rPr>
        <w:t>e</w:t>
      </w:r>
      <w:r w:rsidRPr="00DC77E3">
        <w:rPr>
          <w:i/>
          <w:iCs/>
          <w:vertAlign w:val="subscript"/>
        </w:rPr>
        <w:t>s</w:t>
      </w:r>
      <w:r w:rsidRPr="00DC77E3">
        <w:t> (hPa) que spécifie la Recommandation UIT-R P.453.</w:t>
      </w:r>
    </w:p>
    <w:p w14:paraId="1796D1DE" w14:textId="77777777" w:rsidR="00F04F94" w:rsidRPr="00DC77E3" w:rsidRDefault="00F04F94" w:rsidP="000C3976">
      <w:pPr>
        <w:rPr>
          <w:b/>
        </w:rPr>
      </w:pPr>
      <w:r w:rsidRPr="00DC77E3">
        <w:rPr>
          <w:i/>
        </w:rPr>
        <w:t>Étape 2</w:t>
      </w:r>
      <w:r w:rsidRPr="00DC77E3">
        <w:rPr>
          <w:iCs/>
        </w:rPr>
        <w:t>:</w:t>
      </w:r>
      <w:r w:rsidRPr="00DC77E3">
        <w:tab/>
        <w:t xml:space="preserve">Calculer le terme humide, </w:t>
      </w:r>
      <w:r w:rsidRPr="00DC77E3">
        <w:rPr>
          <w:i/>
        </w:rPr>
        <w:t>N</w:t>
      </w:r>
      <w:r w:rsidRPr="00DC77E3">
        <w:rPr>
          <w:i/>
          <w:iCs/>
          <w:vertAlign w:val="subscript"/>
        </w:rPr>
        <w:t>wet</w:t>
      </w:r>
      <w:r w:rsidRPr="00DC77E3">
        <w:t xml:space="preserve">, du coïndice de réfraction qui correspond à </w:t>
      </w:r>
      <w:r w:rsidRPr="00DC77E3">
        <w:rPr>
          <w:i/>
        </w:rPr>
        <w:t>e</w:t>
      </w:r>
      <w:r w:rsidRPr="00DC77E3">
        <w:rPr>
          <w:i/>
          <w:iCs/>
          <w:vertAlign w:val="subscript"/>
        </w:rPr>
        <w:t>s</w:t>
      </w:r>
      <w:r w:rsidRPr="00DC77E3">
        <w:t xml:space="preserve">, </w:t>
      </w:r>
      <w:r w:rsidRPr="00DC77E3">
        <w:rPr>
          <w:i/>
        </w:rPr>
        <w:t>t</w:t>
      </w:r>
      <w:r w:rsidRPr="00DC77E3">
        <w:t xml:space="preserve"> et </w:t>
      </w:r>
      <w:r w:rsidRPr="00DC77E3">
        <w:rPr>
          <w:i/>
        </w:rPr>
        <w:t>H</w:t>
      </w:r>
      <w:r w:rsidRPr="00DC77E3">
        <w:t xml:space="preserve"> comme l'indique la Recommandation UIT-R P.453</w:t>
      </w:r>
      <w:r w:rsidRPr="00DC77E3">
        <w:rPr>
          <w:bCs/>
        </w:rPr>
        <w:t>.</w:t>
      </w:r>
    </w:p>
    <w:p w14:paraId="0FFDED85" w14:textId="77777777" w:rsidR="00F04F94" w:rsidRPr="00DC77E3" w:rsidRDefault="00F04F94" w:rsidP="000C3976">
      <w:r w:rsidRPr="00DC77E3">
        <w:rPr>
          <w:i/>
        </w:rPr>
        <w:t>Étape 3</w:t>
      </w:r>
      <w:r w:rsidRPr="00DC77E3">
        <w:rPr>
          <w:iCs/>
        </w:rPr>
        <w:t>:</w:t>
      </w:r>
      <w:r w:rsidRPr="00DC77E3">
        <w:tab/>
        <w:t xml:space="preserve">Calculer l'écart type de l'amplitude du signal de référence, </w:t>
      </w:r>
      <w:r w:rsidRPr="00DC77E3">
        <w:sym w:font="Symbol" w:char="F073"/>
      </w:r>
      <w:r w:rsidRPr="00DC77E3">
        <w:rPr>
          <w:i/>
          <w:iCs/>
          <w:vertAlign w:val="subscript"/>
        </w:rPr>
        <w:t>ref</w:t>
      </w:r>
      <w:r w:rsidRPr="00DC77E3">
        <w:t>:</w:t>
      </w:r>
    </w:p>
    <w:p w14:paraId="1B8DBFD1" w14:textId="6DA5DB58" w:rsidR="00F04F94" w:rsidRPr="00DC77E3" w:rsidRDefault="00F04F94" w:rsidP="00D32FAF">
      <w:pPr>
        <w:pStyle w:val="Equation"/>
      </w:pPr>
      <w:bookmarkStart w:id="52" w:name="F028"/>
      <w:r w:rsidRPr="00DC77E3">
        <w:tab/>
      </w:r>
      <w:r w:rsidRPr="00DC77E3">
        <w:tab/>
      </w:r>
      <w:r w:rsidR="00B52F13" w:rsidRPr="00DC77E3">
        <w:rPr>
          <w:position w:val="-14"/>
        </w:rPr>
        <w:object w:dxaOrig="3840" w:dyaOrig="400" w14:anchorId="1FAAAB40">
          <v:shape id="_x0000_i1087" type="#_x0000_t75" style="width:227.3pt;height:20.4pt" o:ole="">
            <v:imagedata r:id="rId143" o:title=""/>
          </v:shape>
          <o:OLEObject Type="Embed" ProgID="Equation.DSMT4" ShapeID="_x0000_i1087" DrawAspect="Content" ObjectID="_1781523295" r:id="rId144"/>
        </w:object>
      </w:r>
      <w:r w:rsidRPr="00DC77E3">
        <w:tab/>
        <w:t>(42)</w:t>
      </w:r>
      <w:bookmarkEnd w:id="52"/>
    </w:p>
    <w:p w14:paraId="280466C1" w14:textId="77777777" w:rsidR="00F04F94" w:rsidRPr="00DC77E3" w:rsidRDefault="00F04F94" w:rsidP="000C3976">
      <w:pPr>
        <w:keepNext/>
        <w:keepLines/>
      </w:pPr>
      <w:r w:rsidRPr="00DC77E3">
        <w:rPr>
          <w:i/>
        </w:rPr>
        <w:t>Étape 4</w:t>
      </w:r>
      <w:r w:rsidRPr="00DC77E3">
        <w:rPr>
          <w:iCs/>
        </w:rPr>
        <w:t>:</w:t>
      </w:r>
      <w:r w:rsidRPr="00DC77E3">
        <w:tab/>
        <w:t xml:space="preserve">Calculer la longueur équivalente du trajet </w:t>
      </w:r>
      <w:r w:rsidRPr="00DC77E3">
        <w:rPr>
          <w:i/>
        </w:rPr>
        <w:t>L</w:t>
      </w:r>
      <w:r w:rsidRPr="00DC77E3">
        <w:t>:</w:t>
      </w:r>
    </w:p>
    <w:p w14:paraId="4BE6CBEF" w14:textId="77777777" w:rsidR="00F04F94" w:rsidRPr="00DC77E3" w:rsidRDefault="00F04F94" w:rsidP="000C3976">
      <w:pPr>
        <w:pStyle w:val="Equation"/>
        <w:keepNext/>
        <w:keepLines/>
      </w:pPr>
      <w:r w:rsidRPr="00DC77E3">
        <w:tab/>
      </w:r>
      <w:r w:rsidRPr="00DC77E3">
        <w:tab/>
      </w:r>
      <w:r w:rsidRPr="00DC77E3">
        <w:rPr>
          <w:position w:val="-42"/>
        </w:rPr>
        <w:object w:dxaOrig="4740" w:dyaOrig="820" w14:anchorId="71787BA2">
          <v:shape id="_x0000_i1088" type="#_x0000_t75" style="width:237.5pt;height:41.35pt" o:ole="" fillcolor="window">
            <v:imagedata r:id="rId145" o:title=""/>
          </v:shape>
          <o:OLEObject Type="Embed" ProgID="Equation.3" ShapeID="_x0000_i1088" DrawAspect="Content" ObjectID="_1781523296" r:id="rId146"/>
        </w:object>
      </w:r>
      <w:r w:rsidRPr="00DC77E3">
        <w:tab/>
        <w:t>(43)</w:t>
      </w:r>
    </w:p>
    <w:p w14:paraId="702A7726" w14:textId="77777777" w:rsidR="00F04F94" w:rsidRPr="00DC77E3" w:rsidRDefault="00F04F94" w:rsidP="000C3976">
      <w:r w:rsidRPr="00DC77E3">
        <w:t xml:space="preserve">où </w:t>
      </w:r>
      <w:r w:rsidRPr="00DC77E3">
        <w:rPr>
          <w:i/>
        </w:rPr>
        <w:t>h</w:t>
      </w:r>
      <w:r w:rsidRPr="00DC77E3">
        <w:rPr>
          <w:i/>
          <w:iCs/>
          <w:vertAlign w:val="subscript"/>
        </w:rPr>
        <w:t>L</w:t>
      </w:r>
      <w:r w:rsidRPr="00DC77E3">
        <w:t>, la hauteur de la couche de turbulence, est égale à 1 000 m.</w:t>
      </w:r>
    </w:p>
    <w:p w14:paraId="2829D927" w14:textId="77777777" w:rsidR="00F04F94" w:rsidRPr="00DC77E3" w:rsidRDefault="00F04F94" w:rsidP="00707BA1">
      <w:pPr>
        <w:keepNext/>
        <w:keepLines/>
      </w:pPr>
      <w:r w:rsidRPr="00DC77E3">
        <w:rPr>
          <w:i/>
        </w:rPr>
        <w:t>Étape 5</w:t>
      </w:r>
      <w:r w:rsidRPr="00DC77E3">
        <w:rPr>
          <w:iCs/>
        </w:rPr>
        <w:t>:</w:t>
      </w:r>
      <w:r w:rsidRPr="00DC77E3">
        <w:rPr>
          <w:i/>
        </w:rPr>
        <w:tab/>
      </w:r>
      <w:r w:rsidRPr="00DC77E3">
        <w:t xml:space="preserve">Estimer le diamètre équivalent de l'antenne </w:t>
      </w:r>
      <w:r w:rsidRPr="00DC77E3">
        <w:rPr>
          <w:i/>
        </w:rPr>
        <w:t>D</w:t>
      </w:r>
      <w:r w:rsidRPr="00DC77E3">
        <w:rPr>
          <w:i/>
          <w:iCs/>
          <w:vertAlign w:val="subscript"/>
        </w:rPr>
        <w:t>eff</w:t>
      </w:r>
      <w:r w:rsidRPr="00DC77E3">
        <w:t xml:space="preserve">, à partir du diamètre géométrique </w:t>
      </w:r>
      <w:r w:rsidRPr="00DC77E3">
        <w:rPr>
          <w:i/>
        </w:rPr>
        <w:t>D</w:t>
      </w:r>
      <w:r w:rsidRPr="00DC77E3">
        <w:t xml:space="preserve"> et de l'efficacité de l'antenne </w:t>
      </w:r>
      <w:r w:rsidRPr="00DC77E3">
        <w:sym w:font="Symbol" w:char="F068"/>
      </w:r>
      <w:r w:rsidRPr="00DC77E3">
        <w:t>:</w:t>
      </w:r>
    </w:p>
    <w:p w14:paraId="687C79D1" w14:textId="77777777" w:rsidR="00F04F94" w:rsidRPr="00DC77E3" w:rsidRDefault="00F04F94" w:rsidP="00707BA1">
      <w:pPr>
        <w:pStyle w:val="Equation"/>
        <w:keepNext/>
        <w:keepLines/>
      </w:pPr>
      <w:r w:rsidRPr="00DC77E3">
        <w:tab/>
      </w:r>
      <w:r w:rsidRPr="00DC77E3">
        <w:tab/>
      </w:r>
      <w:r w:rsidRPr="00DC77E3">
        <w:rPr>
          <w:position w:val="-16"/>
        </w:rPr>
        <w:object w:dxaOrig="2280" w:dyaOrig="440" w14:anchorId="362BD756">
          <v:shape id="_x0000_i1089" type="#_x0000_t75" style="width:116.05pt;height:21.5pt" o:ole="">
            <v:imagedata r:id="rId147" o:title=""/>
          </v:shape>
          <o:OLEObject Type="Embed" ProgID="Equation.3" ShapeID="_x0000_i1089" DrawAspect="Content" ObjectID="_1781523297" r:id="rId148"/>
        </w:object>
      </w:r>
      <w:r w:rsidRPr="00DC77E3">
        <w:tab/>
        <w:t>(44)</w:t>
      </w:r>
    </w:p>
    <w:p w14:paraId="0A5A402A" w14:textId="77777777" w:rsidR="00F04F94" w:rsidRPr="00DC77E3" w:rsidRDefault="00F04F94" w:rsidP="000C3976">
      <w:r w:rsidRPr="00DC77E3">
        <w:rPr>
          <w:i/>
        </w:rPr>
        <w:t>Étape 6</w:t>
      </w:r>
      <w:r w:rsidRPr="00DC77E3">
        <w:rPr>
          <w:iCs/>
        </w:rPr>
        <w:t>:</w:t>
      </w:r>
      <w:r w:rsidRPr="00DC77E3">
        <w:tab/>
        <w:t>Calculer le facteur de moyennage sur l'ouverture:</w:t>
      </w:r>
    </w:p>
    <w:p w14:paraId="435C3AB0" w14:textId="77777777" w:rsidR="00F04F94" w:rsidRPr="00DC77E3" w:rsidRDefault="00F04F94" w:rsidP="000C3976">
      <w:pPr>
        <w:pStyle w:val="Equation"/>
      </w:pPr>
      <w:r w:rsidRPr="00DC77E3">
        <w:tab/>
      </w:r>
      <w:r w:rsidRPr="00DC77E3">
        <w:tab/>
      </w:r>
      <w:r w:rsidRPr="00DC77E3">
        <w:rPr>
          <w:position w:val="-30"/>
        </w:rPr>
        <w:object w:dxaOrig="5480" w:dyaOrig="760" w14:anchorId="4AF0BDDB">
          <v:shape id="_x0000_i1090" type="#_x0000_t75" style="width:272.95pt;height:38.15pt" o:ole="">
            <v:imagedata r:id="rId149" o:title=""/>
          </v:shape>
          <o:OLEObject Type="Embed" ProgID="Equation.3" ShapeID="_x0000_i1090" DrawAspect="Content" ObjectID="_1781523298" r:id="rId150"/>
        </w:object>
      </w:r>
      <w:r w:rsidRPr="00DC77E3">
        <w:tab/>
        <w:t>(45)</w:t>
      </w:r>
      <w:bookmarkStart w:id="53" w:name="F031"/>
    </w:p>
    <w:bookmarkEnd w:id="53"/>
    <w:p w14:paraId="44444AF4" w14:textId="77777777" w:rsidR="00F04F94" w:rsidRPr="00DC77E3" w:rsidRDefault="00F04F94" w:rsidP="000C3976">
      <w:pPr>
        <w:pStyle w:val="Equation"/>
      </w:pPr>
      <w:r w:rsidRPr="00DC77E3">
        <w:tab/>
      </w:r>
      <w:r w:rsidRPr="00DC77E3">
        <w:tab/>
      </w:r>
      <w:r w:rsidRPr="00DC77E3">
        <w:rPr>
          <w:position w:val="-18"/>
        </w:rPr>
        <w:object w:dxaOrig="1980" w:dyaOrig="499" w14:anchorId="10B05C91">
          <v:shape id="_x0000_i1091" type="#_x0000_t75" style="width:98.35pt;height:25.8pt" o:ole="">
            <v:imagedata r:id="rId151" o:title=""/>
          </v:shape>
          <o:OLEObject Type="Embed" ProgID="Equation.3" ShapeID="_x0000_i1091" DrawAspect="Content" ObjectID="_1781523299" r:id="rId152"/>
        </w:object>
      </w:r>
      <w:r w:rsidRPr="00DC77E3">
        <w:tab/>
        <w:t>(46)</w:t>
      </w:r>
    </w:p>
    <w:p w14:paraId="0AFC4464" w14:textId="77777777" w:rsidR="00F04F94" w:rsidRPr="00DC77E3" w:rsidRDefault="00F04F94" w:rsidP="000C3976">
      <w:r w:rsidRPr="00DC77E3">
        <w:t xml:space="preserve">Si l'argument de la racine carrée est négatif (pour </w:t>
      </w:r>
      <w:r w:rsidRPr="00DC77E3">
        <w:rPr>
          <w:i/>
        </w:rPr>
        <w:t xml:space="preserve">x </w:t>
      </w:r>
      <w:r w:rsidRPr="00DC77E3">
        <w:t>≥ 7,0 par exemple), la profondeur d'évanouissement prévu dû aux scintillations est nulle pour tout pourcentage de temps et les étapes suivantes ne sont pas nécessaires.</w:t>
      </w:r>
    </w:p>
    <w:p w14:paraId="0AD86A54" w14:textId="77777777" w:rsidR="00F04F94" w:rsidRPr="00DC77E3" w:rsidRDefault="00F04F94" w:rsidP="000C3976">
      <w:pPr>
        <w:keepNext/>
        <w:keepLines/>
      </w:pPr>
      <w:r w:rsidRPr="00DC77E3">
        <w:rPr>
          <w:i/>
        </w:rPr>
        <w:lastRenderedPageBreak/>
        <w:t>Étape 7</w:t>
      </w:r>
      <w:r w:rsidRPr="00DC77E3">
        <w:rPr>
          <w:iCs/>
        </w:rPr>
        <w:t>:</w:t>
      </w:r>
      <w:r w:rsidRPr="00DC77E3">
        <w:tab/>
        <w:t>Calculer l'écart type du signal pour la période applicable et le trajet de propagation:</w:t>
      </w:r>
    </w:p>
    <w:p w14:paraId="2B73BC42" w14:textId="5D46E336" w:rsidR="00F04F94" w:rsidRPr="00DC77E3" w:rsidRDefault="00F04F94" w:rsidP="000C3976">
      <w:pPr>
        <w:pStyle w:val="Equation"/>
      </w:pPr>
      <w:r w:rsidRPr="00DC77E3">
        <w:tab/>
      </w:r>
      <w:r w:rsidRPr="00DC77E3">
        <w:tab/>
      </w:r>
      <w:r w:rsidR="00B52F13" w:rsidRPr="00B52F13">
        <w:rPr>
          <w:position w:val="-30"/>
        </w:rPr>
        <w:object w:dxaOrig="2240" w:dyaOrig="680" w14:anchorId="58DBF0A1">
          <v:shape id="_x0000_i1092" type="#_x0000_t75" style="width:110.7pt;height:34.4pt" o:ole="" fillcolor="window">
            <v:imagedata r:id="rId153" o:title=""/>
          </v:shape>
          <o:OLEObject Type="Embed" ProgID="Equation.DSMT4" ShapeID="_x0000_i1092" DrawAspect="Content" ObjectID="_1781523300" r:id="rId154"/>
        </w:object>
      </w:r>
      <w:r w:rsidRPr="00DC77E3">
        <w:tab/>
        <w:t>(47)</w:t>
      </w:r>
    </w:p>
    <w:p w14:paraId="1209FC1B" w14:textId="77777777" w:rsidR="00F04F94" w:rsidRPr="00DC77E3" w:rsidRDefault="00F04F94" w:rsidP="000C3976">
      <w:r w:rsidRPr="00DC77E3">
        <w:rPr>
          <w:i/>
        </w:rPr>
        <w:t>Étape 8</w:t>
      </w:r>
      <w:r w:rsidRPr="00DC77E3">
        <w:rPr>
          <w:iCs/>
        </w:rPr>
        <w:t>:</w:t>
      </w:r>
      <w:r w:rsidRPr="00DC77E3">
        <w:tab/>
        <w:t xml:space="preserve">Calculer le facteur de pourcentage de temps </w:t>
      </w:r>
      <w:r w:rsidRPr="00DC77E3">
        <w:rPr>
          <w:i/>
        </w:rPr>
        <w:t>a</w:t>
      </w:r>
      <w:r w:rsidRPr="00DC77E3">
        <w:t>(</w:t>
      </w:r>
      <w:r w:rsidRPr="00DC77E3">
        <w:rPr>
          <w:rFonts w:ascii="Tms Rmn" w:hAnsi="Tms Rmn"/>
          <w:sz w:val="12"/>
        </w:rPr>
        <w:t> </w:t>
      </w:r>
      <w:r w:rsidRPr="00DC77E3">
        <w:rPr>
          <w:i/>
        </w:rPr>
        <w:t>p</w:t>
      </w:r>
      <w:r w:rsidRPr="00DC77E3">
        <w:t xml:space="preserve">) pour le pourcentage de temps </w:t>
      </w:r>
      <w:r w:rsidRPr="00DC77E3">
        <w:rPr>
          <w:i/>
        </w:rPr>
        <w:t>p</w:t>
      </w:r>
      <w:r w:rsidRPr="00DC77E3">
        <w:t>, dans l'intervalle 0,01% &lt; </w:t>
      </w:r>
      <w:r w:rsidRPr="00DC77E3">
        <w:rPr>
          <w:i/>
        </w:rPr>
        <w:t>p</w:t>
      </w:r>
      <w:r w:rsidRPr="00DC77E3">
        <w:t> </w:t>
      </w:r>
      <w:r w:rsidRPr="00DC77E3">
        <w:sym w:font="Symbol" w:char="F0A3"/>
      </w:r>
      <w:r w:rsidRPr="00DC77E3">
        <w:t> 50%:</w:t>
      </w:r>
    </w:p>
    <w:p w14:paraId="24196044" w14:textId="07D2F205" w:rsidR="00F04F94" w:rsidRPr="00DC77E3" w:rsidRDefault="00F04F94" w:rsidP="000C3976">
      <w:pPr>
        <w:pStyle w:val="Equation"/>
      </w:pPr>
      <w:bookmarkStart w:id="54" w:name="F033"/>
      <w:r w:rsidRPr="00DC77E3">
        <w:tab/>
      </w:r>
      <w:r w:rsidRPr="00DC77E3">
        <w:tab/>
      </w:r>
      <w:proofErr w:type="gramStart"/>
      <w:r w:rsidRPr="00DC77E3">
        <w:rPr>
          <w:i/>
        </w:rPr>
        <w:t>a</w:t>
      </w:r>
      <w:r w:rsidRPr="00DC77E3">
        <w:t>(</w:t>
      </w:r>
      <w:r w:rsidRPr="00DC77E3">
        <w:rPr>
          <w:i/>
          <w:sz w:val="12"/>
        </w:rPr>
        <w:t> </w:t>
      </w:r>
      <w:r w:rsidRPr="00DC77E3">
        <w:rPr>
          <w:i/>
        </w:rPr>
        <w:t>p</w:t>
      </w:r>
      <w:proofErr w:type="gramEnd"/>
      <w:r w:rsidRPr="00DC77E3">
        <w:t>) = </w:t>
      </w:r>
      <w:r w:rsidR="00B52F13">
        <w:t>−</w:t>
      </w:r>
      <w:r w:rsidRPr="00DC77E3">
        <w:t>0,061 (log</w:t>
      </w:r>
      <w:r w:rsidRPr="00DC77E3">
        <w:rPr>
          <w:vertAlign w:val="subscript"/>
        </w:rPr>
        <w:t>10</w:t>
      </w:r>
      <w:r w:rsidRPr="00DC77E3">
        <w:t xml:space="preserve"> </w:t>
      </w:r>
      <w:r w:rsidRPr="00DC77E3">
        <w:rPr>
          <w:i/>
        </w:rPr>
        <w:t>p</w:t>
      </w:r>
      <w:r w:rsidRPr="00DC77E3">
        <w:t>)</w:t>
      </w:r>
      <w:r w:rsidRPr="00DC77E3">
        <w:rPr>
          <w:vertAlign w:val="superscript"/>
        </w:rPr>
        <w:t>3</w:t>
      </w:r>
      <w:r w:rsidRPr="00DC77E3">
        <w:t> + 0,072 (log</w:t>
      </w:r>
      <w:r w:rsidRPr="00DC77E3">
        <w:rPr>
          <w:vertAlign w:val="subscript"/>
        </w:rPr>
        <w:t>10</w:t>
      </w:r>
      <w:r w:rsidRPr="00DC77E3">
        <w:t xml:space="preserve"> </w:t>
      </w:r>
      <w:r w:rsidRPr="00DC77E3">
        <w:rPr>
          <w:i/>
        </w:rPr>
        <w:t>p</w:t>
      </w:r>
      <w:r w:rsidRPr="00DC77E3">
        <w:t>)</w:t>
      </w:r>
      <w:r w:rsidRPr="00DC77E3">
        <w:rPr>
          <w:vertAlign w:val="superscript"/>
        </w:rPr>
        <w:t>2</w:t>
      </w:r>
      <w:r w:rsidRPr="00DC77E3">
        <w:t> </w:t>
      </w:r>
      <w:r w:rsidR="00B52F13">
        <w:t>−</w:t>
      </w:r>
      <w:r w:rsidRPr="00DC77E3">
        <w:t> 1,71 log</w:t>
      </w:r>
      <w:r w:rsidRPr="00DC77E3">
        <w:rPr>
          <w:vertAlign w:val="subscript"/>
        </w:rPr>
        <w:t>10</w:t>
      </w:r>
      <w:r w:rsidRPr="00DC77E3">
        <w:t xml:space="preserve"> </w:t>
      </w:r>
      <w:r w:rsidRPr="00DC77E3">
        <w:rPr>
          <w:i/>
        </w:rPr>
        <w:t>p</w:t>
      </w:r>
      <w:r w:rsidRPr="00DC77E3">
        <w:t> + 3,0</w:t>
      </w:r>
      <w:r w:rsidRPr="00DC77E3">
        <w:tab/>
        <w:t>(48)</w:t>
      </w:r>
      <w:bookmarkEnd w:id="54"/>
    </w:p>
    <w:p w14:paraId="7C8EDCFA" w14:textId="77777777" w:rsidR="00F04F94" w:rsidRPr="00DC77E3" w:rsidRDefault="00F04F94" w:rsidP="000C3976">
      <w:r w:rsidRPr="00DC77E3">
        <w:rPr>
          <w:i/>
        </w:rPr>
        <w:t>Étape 9</w:t>
      </w:r>
      <w:r w:rsidRPr="00DC77E3">
        <w:rPr>
          <w:iCs/>
        </w:rPr>
        <w:t>:</w:t>
      </w:r>
      <w:r w:rsidRPr="00DC77E3">
        <w:tab/>
        <w:t xml:space="preserve">Calculer la profondeur d'évanouissement </w:t>
      </w:r>
      <w:r w:rsidRPr="00DC77E3">
        <w:rPr>
          <w:i/>
          <w:iCs/>
        </w:rPr>
        <w:t>A</w:t>
      </w:r>
      <w:r w:rsidRPr="00DC77E3">
        <w:t>(</w:t>
      </w:r>
      <w:r w:rsidRPr="00DC77E3">
        <w:rPr>
          <w:i/>
          <w:iCs/>
        </w:rPr>
        <w:t>p</w:t>
      </w:r>
      <w:r w:rsidRPr="00DC77E3">
        <w:t xml:space="preserve">) dépassée pendant </w:t>
      </w:r>
      <w:r w:rsidRPr="00DC77E3">
        <w:rPr>
          <w:i/>
        </w:rPr>
        <w:t>p</w:t>
      </w:r>
      <w:r w:rsidRPr="00DC77E3">
        <w:t>% du temps:</w:t>
      </w:r>
    </w:p>
    <w:p w14:paraId="0FC05F94" w14:textId="77777777" w:rsidR="00F04F94" w:rsidRPr="00DC77E3" w:rsidRDefault="00F04F94" w:rsidP="000C3976">
      <w:pPr>
        <w:pStyle w:val="Equation"/>
      </w:pPr>
      <w:r w:rsidRPr="00DC77E3">
        <w:tab/>
      </w:r>
      <w:r w:rsidRPr="00DC77E3">
        <w:tab/>
      </w:r>
      <w:r w:rsidRPr="00DC77E3">
        <w:rPr>
          <w:i/>
        </w:rPr>
        <w:t>A</w:t>
      </w:r>
      <w:r w:rsidRPr="00DC77E3">
        <w:t>(</w:t>
      </w:r>
      <w:r w:rsidRPr="00DC77E3">
        <w:rPr>
          <w:sz w:val="12"/>
        </w:rPr>
        <w:t> </w:t>
      </w:r>
      <w:r w:rsidRPr="00DC77E3">
        <w:rPr>
          <w:i/>
        </w:rPr>
        <w:t>p</w:t>
      </w:r>
      <w:r w:rsidRPr="00DC77E3">
        <w:t>) = </w:t>
      </w:r>
      <w:r w:rsidRPr="00DC77E3">
        <w:rPr>
          <w:i/>
        </w:rPr>
        <w:t>a</w:t>
      </w:r>
      <w:r w:rsidRPr="00DC77E3">
        <w:t>(</w:t>
      </w:r>
      <w:r w:rsidRPr="00DC77E3">
        <w:rPr>
          <w:sz w:val="12"/>
        </w:rPr>
        <w:t> </w:t>
      </w:r>
      <w:r w:rsidRPr="00DC77E3">
        <w:rPr>
          <w:i/>
        </w:rPr>
        <w:t>p</w:t>
      </w:r>
      <w:r w:rsidRPr="00DC77E3">
        <w:t>) · </w:t>
      </w:r>
      <w:r w:rsidRPr="00DC77E3">
        <w:sym w:font="Symbol" w:char="F073"/>
      </w:r>
      <w:r w:rsidRPr="00DC77E3">
        <w:t>            dB</w:t>
      </w:r>
      <w:r w:rsidRPr="00DC77E3">
        <w:tab/>
        <w:t>(49)</w:t>
      </w:r>
    </w:p>
    <w:p w14:paraId="621F74E0" w14:textId="77777777" w:rsidR="00F04F94" w:rsidRPr="00DC77E3" w:rsidRDefault="00F04F94" w:rsidP="000C3976">
      <w:pPr>
        <w:pStyle w:val="Heading3"/>
      </w:pPr>
      <w:bookmarkStart w:id="55" w:name="_Toc164937588"/>
      <w:r w:rsidRPr="00DC77E3">
        <w:t>2.4.2</w:t>
      </w:r>
      <w:r w:rsidRPr="00DC77E3">
        <w:tab/>
        <w:t>Calcul de la partie évanouissements profonds de la distribution des évanouissements dus à la scintillation et à la propagation par trajets multiples pour des angles d'élévation inférieurs à 5°</w:t>
      </w:r>
      <w:bookmarkEnd w:id="55"/>
    </w:p>
    <w:p w14:paraId="6BD3937C" w14:textId="77777777" w:rsidR="00F04F94" w:rsidRPr="00DC77E3" w:rsidRDefault="00F04F94" w:rsidP="008756C1">
      <w:r w:rsidRPr="00DC77E3">
        <w:t>Cette méthode permet d'évaluer la profondeur d'évanouissement pour des évanouissements supérieurs ou égaux à 25 dB dus à l'élargissement du faisceau, à la scintillation et à la propagation par trajets multiples, pour une année moyenne et le mois le plus défavorable moyen d'une année. La procédure par étapes est la suivante:</w:t>
      </w:r>
    </w:p>
    <w:p w14:paraId="2ECDDB48" w14:textId="77777777" w:rsidR="00F04F94" w:rsidRPr="00DC77E3" w:rsidRDefault="00F04F94" w:rsidP="008756C1">
      <w:r w:rsidRPr="00DC77E3">
        <w:rPr>
          <w:i/>
        </w:rPr>
        <w:t>Étape 1</w:t>
      </w:r>
      <w:r w:rsidRPr="00DC77E3">
        <w:rPr>
          <w:iCs/>
        </w:rPr>
        <w:t>:</w:t>
      </w:r>
      <w:r w:rsidRPr="00DC77E3">
        <w:tab/>
        <w:t xml:space="preserve">Calculer, pour l'angle d'élévation en espace libre voulu </w:t>
      </w:r>
      <w:r w:rsidRPr="00DC77E3">
        <w:sym w:font="Symbol" w:char="F071"/>
      </w:r>
      <w:r w:rsidRPr="00DC77E3">
        <w:rPr>
          <w:vertAlign w:val="subscript"/>
        </w:rPr>
        <w:t>0</w:t>
      </w:r>
      <w:r w:rsidRPr="00DC77E3">
        <w:t xml:space="preserve"> (mrad), l'angle d'élévation apparent </w:t>
      </w:r>
      <w:r w:rsidRPr="00DC77E3">
        <w:sym w:font="Symbol" w:char="F071"/>
      </w:r>
      <w:r w:rsidRPr="00DC77E3">
        <w:t xml:space="preserve"> (mrad) tenant compte des effets de réfraction pour le trajet considéré, en utilisant la méthode décrite au § 4 de la Recommandation UIT</w:t>
      </w:r>
      <w:r w:rsidRPr="00DC77E3">
        <w:noBreakHyphen/>
        <w:t>R P.834.</w:t>
      </w:r>
    </w:p>
    <w:p w14:paraId="2A622DE7" w14:textId="378BC9A1" w:rsidR="00F04F94" w:rsidRPr="00DC77E3" w:rsidRDefault="00F04F94" w:rsidP="008756C1">
      <w:r w:rsidRPr="00DC77E3">
        <w:rPr>
          <w:i/>
        </w:rPr>
        <w:t>Étape </w:t>
      </w:r>
      <w:proofErr w:type="gramStart"/>
      <w:r w:rsidRPr="00DC77E3">
        <w:rPr>
          <w:i/>
        </w:rPr>
        <w:t>2</w:t>
      </w:r>
      <w:r w:rsidRPr="00DC77E3">
        <w:rPr>
          <w:iCs/>
        </w:rPr>
        <w:t>:</w:t>
      </w:r>
      <w:proofErr w:type="gramEnd"/>
      <w:r w:rsidRPr="00DC77E3">
        <w:tab/>
        <w:t xml:space="preserve">Pour le trajet considéré, calculer le facteur </w:t>
      </w:r>
      <w:proofErr w:type="spellStart"/>
      <w:r w:rsidRPr="00DC77E3">
        <w:t>géoclimatique</w:t>
      </w:r>
      <w:proofErr w:type="spellEnd"/>
      <w:r w:rsidRPr="00DC77E3">
        <w:t xml:space="preserve"> </w:t>
      </w:r>
      <w:proofErr w:type="spellStart"/>
      <w:r w:rsidRPr="00DC77E3">
        <w:rPr>
          <w:i/>
        </w:rPr>
        <w:t>K</w:t>
      </w:r>
      <w:r w:rsidRPr="00DC77E3">
        <w:rPr>
          <w:i/>
          <w:iCs/>
          <w:vertAlign w:val="subscript"/>
        </w:rPr>
        <w:t>w</w:t>
      </w:r>
      <w:proofErr w:type="spellEnd"/>
      <w:r w:rsidR="00B52F13">
        <w:t xml:space="preserve"> a</w:t>
      </w:r>
      <w:r w:rsidRPr="00DC77E3">
        <w:t>pplicable pour le mois le plus défavorable moyen d'une année:</w:t>
      </w:r>
    </w:p>
    <w:p w14:paraId="1387BB1B" w14:textId="77777777" w:rsidR="00F04F94" w:rsidRPr="00DC77E3" w:rsidRDefault="00F04F94" w:rsidP="008756C1">
      <w:pPr>
        <w:pStyle w:val="Equation"/>
      </w:pPr>
      <w:r w:rsidRPr="00DC77E3">
        <w:tab/>
      </w:r>
      <w:r w:rsidRPr="00DC77E3">
        <w:tab/>
      </w:r>
      <w:r w:rsidRPr="00DC77E3">
        <w:rPr>
          <w:position w:val="-14"/>
        </w:rPr>
        <w:object w:dxaOrig="2260" w:dyaOrig="680" w14:anchorId="08AB350C">
          <v:shape id="_x0000_i1093" type="#_x0000_t75" style="width:113.35pt;height:33.85pt" o:ole="">
            <v:imagedata r:id="rId155" o:title=""/>
          </v:shape>
          <o:OLEObject Type="Embed" ProgID="Equation.3" ShapeID="_x0000_i1093" DrawAspect="Content" ObjectID="_1781523301" r:id="rId156"/>
        </w:object>
      </w:r>
      <w:r w:rsidRPr="00DC77E3">
        <w:fldChar w:fldCharType="begin"/>
      </w:r>
      <w:r w:rsidRPr="00DC77E3">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DC77E3">
        <w:instrText xml:space="preserve"> </w:instrText>
      </w:r>
      <w:r w:rsidRPr="00DC77E3">
        <w:fldChar w:fldCharType="end"/>
      </w:r>
      <w:r w:rsidRPr="00DC77E3">
        <w:fldChar w:fldCharType="begin"/>
      </w:r>
      <w:r w:rsidRPr="00DC77E3">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DC77E3">
        <w:instrText xml:space="preserve"> </w:instrText>
      </w:r>
      <w:r w:rsidRPr="00DC77E3">
        <w:fldChar w:fldCharType="end"/>
      </w:r>
      <w:r w:rsidRPr="00DC77E3">
        <w:rPr>
          <w:position w:val="-10"/>
        </w:rPr>
        <w:object w:dxaOrig="180" w:dyaOrig="340" w14:anchorId="2B1EB7B2">
          <v:shape id="_x0000_i1094" type="#_x0000_t75" style="width:8.05pt;height:15.6pt" o:ole="">
            <v:imagedata r:id="rId157" o:title=""/>
          </v:shape>
          <o:OLEObject Type="Embed" ProgID="Equation.3" ShapeID="_x0000_i1094" DrawAspect="Content" ObjectID="_1781523302" r:id="rId158"/>
        </w:object>
      </w:r>
      <w:r w:rsidRPr="00DC77E3">
        <w:tab/>
        <w:t>(50)</w:t>
      </w:r>
    </w:p>
    <w:p w14:paraId="5921B986" w14:textId="4B8F3159" w:rsidR="00F04F94" w:rsidRPr="00DC77E3" w:rsidRDefault="00F04F94" w:rsidP="000C3976">
      <w:proofErr w:type="gramStart"/>
      <w:r w:rsidRPr="00DC77E3">
        <w:t>où</w:t>
      </w:r>
      <w:proofErr w:type="gramEnd"/>
      <w:r w:rsidRPr="00DC77E3">
        <w:rPr>
          <w:i/>
        </w:rPr>
        <w:t xml:space="preserve"> p</w:t>
      </w:r>
      <w:r w:rsidRPr="00DC77E3">
        <w:rPr>
          <w:i/>
          <w:iCs/>
          <w:vertAlign w:val="subscript"/>
        </w:rPr>
        <w:t>L</w:t>
      </w:r>
      <w:r w:rsidRPr="00DC77E3">
        <w:t xml:space="preserve"> (%) est le pourcentage de temps pendant lequel le gradient de coïndice dans les 100 derniers mètres les plus bas de l'atmosphère est inférieur à </w:t>
      </w:r>
      <w:r w:rsidR="00B52F13">
        <w:t>−</w:t>
      </w:r>
      <w:r w:rsidRPr="00DC77E3">
        <w:t>100 </w:t>
      </w:r>
      <w:r w:rsidRPr="00DC77E3">
        <w:rPr>
          <w:i/>
          <w:iCs/>
        </w:rPr>
        <w:t>N</w:t>
      </w:r>
      <w:r w:rsidRPr="00DC77E3">
        <w:t xml:space="preserve"> unités/km dans le mois qui présente la valeur de </w:t>
      </w:r>
      <w:r w:rsidRPr="00DC77E3">
        <w:rPr>
          <w:i/>
        </w:rPr>
        <w:t>p</w:t>
      </w:r>
      <w:r w:rsidRPr="00DC77E3">
        <w:rPr>
          <w:i/>
          <w:iCs/>
          <w:vertAlign w:val="subscript"/>
        </w:rPr>
        <w:t>L</w:t>
      </w:r>
      <w:r w:rsidRPr="00DC77E3">
        <w:t xml:space="preserve"> la plus élevée parmi les quatre mois de février, mai, août et novembre représentatifs des saisons, dont les cartes sont données aux Fig. 8</w:t>
      </w:r>
      <w:r w:rsidRPr="00DC77E3">
        <w:rPr>
          <w:bCs/>
        </w:rPr>
        <w:t xml:space="preserve"> à 11</w:t>
      </w:r>
      <w:r w:rsidRPr="00DC77E3">
        <w:t xml:space="preserve"> de la Recommandation UIT</w:t>
      </w:r>
      <w:r w:rsidRPr="00DC77E3">
        <w:noBreakHyphen/>
        <w:t>R P.453.</w:t>
      </w:r>
    </w:p>
    <w:p w14:paraId="7DD724CA" w14:textId="77777777" w:rsidR="00F04F94" w:rsidRPr="00DC77E3" w:rsidRDefault="00F04F94" w:rsidP="000C3976">
      <w:r w:rsidRPr="00DC77E3">
        <w:t>Exceptionnellement, seules les cartes relatives aux mois de mai et d'août devront être utilisées pour les latitudes supérieures à 60° N ou 60° S.</w:t>
      </w:r>
    </w:p>
    <w:p w14:paraId="41AB54CA" w14:textId="77777777" w:rsidR="00F04F94" w:rsidRPr="00DC77E3" w:rsidRDefault="00F04F94" w:rsidP="000C3976">
      <w:r w:rsidRPr="00DC77E3">
        <w:t xml:space="preserve">Les valeurs du coefficient </w:t>
      </w:r>
      <w:r w:rsidRPr="00DC77E3">
        <w:rPr>
          <w:i/>
        </w:rPr>
        <w:t>C</w:t>
      </w:r>
      <w:r w:rsidRPr="00DC77E3">
        <w:rPr>
          <w:vertAlign w:val="subscript"/>
        </w:rPr>
        <w:t>0</w:t>
      </w:r>
      <w:r w:rsidRPr="00B52F13">
        <w:rPr>
          <w:position w:val="-4"/>
          <w:szCs w:val="24"/>
        </w:rPr>
        <w:t xml:space="preserve"> </w:t>
      </w:r>
      <w:r w:rsidRPr="00DC77E3">
        <w:t xml:space="preserve">dans la formule (50) pour différents types de trajet sont indiquées au Tableau 3. Le coefficient </w:t>
      </w:r>
      <w:r w:rsidRPr="00DC77E3">
        <w:rPr>
          <w:i/>
        </w:rPr>
        <w:t>C</w:t>
      </w:r>
      <w:r w:rsidRPr="00DC77E3">
        <w:rPr>
          <w:i/>
          <w:iCs/>
          <w:vertAlign w:val="subscript"/>
        </w:rPr>
        <w:t>Lat</w:t>
      </w:r>
      <w:r w:rsidRPr="00DC77E3">
        <w:t xml:space="preserve"> en fonction de la latitude </w:t>
      </w:r>
      <w:r w:rsidRPr="00DC77E3">
        <w:sym w:font="Symbol" w:char="F079"/>
      </w:r>
      <w:r w:rsidRPr="00DC77E3">
        <w:t xml:space="preserve"> (en °N ou °S) est donné par:</w:t>
      </w:r>
    </w:p>
    <w:p w14:paraId="64E0A984" w14:textId="77777777" w:rsidR="00F04F94" w:rsidRPr="00DC77E3" w:rsidRDefault="00F04F94" w:rsidP="000C3976">
      <w:pPr>
        <w:pStyle w:val="Equation"/>
        <w:tabs>
          <w:tab w:val="left" w:pos="1985"/>
          <w:tab w:val="left" w:pos="4111"/>
          <w:tab w:val="left" w:pos="5132"/>
          <w:tab w:val="left" w:pos="5954"/>
          <w:tab w:val="left" w:pos="6521"/>
          <w:tab w:val="right" w:pos="9730"/>
        </w:tabs>
        <w:spacing w:before="240"/>
      </w:pPr>
      <w:bookmarkStart w:id="56" w:name="F036"/>
      <w:r w:rsidRPr="00DC77E3">
        <w:tab/>
      </w:r>
      <w:r w:rsidRPr="00DC77E3">
        <w:tab/>
      </w:r>
      <w:r w:rsidRPr="00DC77E3">
        <w:rPr>
          <w:i/>
        </w:rPr>
        <w:t>C</w:t>
      </w:r>
      <w:r w:rsidRPr="00DC77E3">
        <w:rPr>
          <w:i/>
          <w:iCs/>
          <w:vertAlign w:val="subscript"/>
        </w:rPr>
        <w:t>Lat</w:t>
      </w:r>
      <w:r w:rsidRPr="00DC77E3">
        <w:t> = 0</w:t>
      </w:r>
      <w:r w:rsidRPr="00DC77E3">
        <w:tab/>
        <w:t>pour    </w:t>
      </w:r>
      <w:r w:rsidRPr="00DC77E3">
        <w:tab/>
        <w:t>   </w:t>
      </w:r>
      <w:r w:rsidRPr="00DC77E3">
        <w:tab/>
        <w:t xml:space="preserve">           |</w:t>
      </w:r>
      <w:r w:rsidRPr="00DC77E3">
        <w:sym w:font="Symbol" w:char="F079"/>
      </w:r>
      <w:r w:rsidRPr="00DC77E3">
        <w:t>| </w:t>
      </w:r>
      <w:r w:rsidRPr="00DC77E3">
        <w:sym w:font="Symbol" w:char="F0A3"/>
      </w:r>
      <w:r w:rsidRPr="00DC77E3">
        <w:t> 53°</w:t>
      </w:r>
      <w:r w:rsidRPr="00DC77E3">
        <w:tab/>
        <w:t>(51)</w:t>
      </w:r>
    </w:p>
    <w:p w14:paraId="19D40885" w14:textId="77777777" w:rsidR="00F04F94" w:rsidRPr="00DC77E3" w:rsidRDefault="00F04F94" w:rsidP="000C3976">
      <w:pPr>
        <w:pStyle w:val="Equation"/>
        <w:tabs>
          <w:tab w:val="left" w:pos="1985"/>
          <w:tab w:val="left" w:pos="4111"/>
          <w:tab w:val="left" w:pos="5132"/>
        </w:tabs>
      </w:pPr>
      <w:r w:rsidRPr="00DC77E3">
        <w:tab/>
      </w:r>
      <w:r w:rsidRPr="00DC77E3">
        <w:tab/>
      </w:r>
      <w:r w:rsidRPr="00DC77E3">
        <w:rPr>
          <w:i/>
        </w:rPr>
        <w:t>C</w:t>
      </w:r>
      <w:r w:rsidRPr="00DC77E3">
        <w:rPr>
          <w:i/>
          <w:iCs/>
          <w:vertAlign w:val="subscript"/>
        </w:rPr>
        <w:t>Lat</w:t>
      </w:r>
      <w:r w:rsidRPr="00DC77E3">
        <w:t> = –53 + </w:t>
      </w:r>
      <w:r w:rsidRPr="00DC77E3">
        <w:sym w:font="Symbol" w:char="F079"/>
      </w:r>
      <w:r w:rsidRPr="00DC77E3">
        <w:tab/>
        <w:t xml:space="preserve">pour  </w:t>
      </w:r>
      <w:r w:rsidRPr="00DC77E3">
        <w:tab/>
      </w:r>
      <w:r w:rsidRPr="00DC77E3">
        <w:tab/>
        <w:t xml:space="preserve"> 53° &lt; |</w:t>
      </w:r>
      <w:r w:rsidRPr="00DC77E3">
        <w:sym w:font="Symbol" w:char="F079"/>
      </w:r>
      <w:r w:rsidRPr="00DC77E3">
        <w:t>| </w:t>
      </w:r>
      <w:r w:rsidRPr="00DC77E3">
        <w:sym w:font="Symbol" w:char="F0A3"/>
      </w:r>
      <w:r w:rsidRPr="00DC77E3">
        <w:t> 60°</w:t>
      </w:r>
      <w:r w:rsidRPr="00DC77E3">
        <w:tab/>
        <w:t>(52)</w:t>
      </w:r>
    </w:p>
    <w:p w14:paraId="76578871" w14:textId="2986A53E" w:rsidR="00F04F94" w:rsidRPr="00DC77E3" w:rsidRDefault="00F04F94" w:rsidP="000C3976">
      <w:pPr>
        <w:pStyle w:val="Equation"/>
        <w:tabs>
          <w:tab w:val="left" w:pos="1985"/>
          <w:tab w:val="left" w:pos="4111"/>
          <w:tab w:val="left" w:pos="5132"/>
        </w:tabs>
      </w:pPr>
      <w:r w:rsidRPr="00DC77E3">
        <w:tab/>
      </w:r>
      <w:r w:rsidRPr="00DC77E3">
        <w:tab/>
      </w:r>
      <w:r w:rsidRPr="00DC77E3">
        <w:rPr>
          <w:i/>
        </w:rPr>
        <w:t>C</w:t>
      </w:r>
      <w:r w:rsidRPr="00DC77E3">
        <w:rPr>
          <w:i/>
          <w:iCs/>
          <w:vertAlign w:val="subscript"/>
        </w:rPr>
        <w:t>Lat</w:t>
      </w:r>
      <w:r w:rsidRPr="00DC77E3">
        <w:t> = 7</w:t>
      </w:r>
      <w:r w:rsidRPr="00DC77E3">
        <w:tab/>
        <w:t>pour           60° &lt; |</w:t>
      </w:r>
      <w:r w:rsidRPr="00DC77E3">
        <w:sym w:font="Symbol" w:char="F079"/>
      </w:r>
      <w:r w:rsidRPr="00DC77E3">
        <w:t>|</w:t>
      </w:r>
      <w:r w:rsidRPr="00DC77E3">
        <w:tab/>
        <w:t>(53)</w:t>
      </w:r>
      <w:bookmarkEnd w:id="56"/>
    </w:p>
    <w:p w14:paraId="171A44C0" w14:textId="77777777" w:rsidR="00F04F94" w:rsidRPr="00DC77E3" w:rsidRDefault="00F04F94" w:rsidP="000C3976">
      <w:pPr>
        <w:pStyle w:val="TableNo"/>
      </w:pPr>
      <w:r w:rsidRPr="00DC77E3">
        <w:lastRenderedPageBreak/>
        <w:t>TABLEAU 3</w:t>
      </w:r>
    </w:p>
    <w:p w14:paraId="65CC2A3A" w14:textId="77777777" w:rsidR="00F04F94" w:rsidRPr="00DC77E3" w:rsidRDefault="00F04F94" w:rsidP="000C3976">
      <w:pPr>
        <w:pStyle w:val="Tabletitle"/>
      </w:pPr>
      <w:r w:rsidRPr="00DC77E3">
        <w:t xml:space="preserve">Valeurs du coefficient </w:t>
      </w:r>
      <w:r w:rsidRPr="00DC77E3">
        <w:rPr>
          <w:i/>
        </w:rPr>
        <w:t>C</w:t>
      </w:r>
      <w:r w:rsidRPr="00DC77E3">
        <w:rPr>
          <w:vertAlign w:val="subscript"/>
        </w:rPr>
        <w:t>0</w:t>
      </w:r>
      <w:r w:rsidRPr="00DC77E3">
        <w:t xml:space="preserve"> de la formule (50) pour différents types de trajets de propagation</w:t>
      </w:r>
    </w:p>
    <w:tbl>
      <w:tblPr>
        <w:tblW w:w="9639" w:type="dxa"/>
        <w:jc w:val="center"/>
        <w:tblLayout w:type="fixed"/>
        <w:tblLook w:val="0000" w:firstRow="0" w:lastRow="0" w:firstColumn="0" w:lastColumn="0" w:noHBand="0" w:noVBand="0"/>
      </w:tblPr>
      <w:tblGrid>
        <w:gridCol w:w="8434"/>
        <w:gridCol w:w="1205"/>
      </w:tblGrid>
      <w:tr w:rsidR="00F04F94" w:rsidRPr="00DC77E3" w14:paraId="5160E59F"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647CE0EA" w14:textId="77777777" w:rsidR="00F04F94" w:rsidRPr="00DC77E3" w:rsidRDefault="00F04F94" w:rsidP="000C3976">
            <w:pPr>
              <w:pStyle w:val="Tablehead"/>
              <w:framePr w:hSpace="181" w:wrap="notBeside" w:vAnchor="text" w:hAnchor="text" w:xAlign="center" w:y="1"/>
            </w:pPr>
            <w:r w:rsidRPr="00DC77E3">
              <w:t>Types de trajet</w:t>
            </w:r>
          </w:p>
        </w:tc>
        <w:tc>
          <w:tcPr>
            <w:tcW w:w="1205" w:type="dxa"/>
            <w:tcBorders>
              <w:top w:val="single" w:sz="6" w:space="0" w:color="auto"/>
              <w:left w:val="single" w:sz="6" w:space="0" w:color="auto"/>
              <w:bottom w:val="single" w:sz="6" w:space="0" w:color="auto"/>
              <w:right w:val="single" w:sz="6" w:space="0" w:color="auto"/>
            </w:tcBorders>
          </w:tcPr>
          <w:p w14:paraId="25CD55CA" w14:textId="77777777" w:rsidR="00F04F94" w:rsidRPr="00DC77E3" w:rsidRDefault="00F04F94" w:rsidP="000C3976">
            <w:pPr>
              <w:pStyle w:val="Tablehead"/>
              <w:framePr w:hSpace="181" w:wrap="notBeside" w:vAnchor="text" w:hAnchor="text" w:xAlign="center" w:y="1"/>
            </w:pPr>
            <w:r w:rsidRPr="00DC77E3">
              <w:rPr>
                <w:i/>
              </w:rPr>
              <w:t>C</w:t>
            </w:r>
            <w:r w:rsidRPr="00DC77E3">
              <w:rPr>
                <w:vertAlign w:val="subscript"/>
              </w:rPr>
              <w:t>0</w:t>
            </w:r>
          </w:p>
        </w:tc>
      </w:tr>
      <w:tr w:rsidR="00F04F94" w:rsidRPr="00DC77E3" w14:paraId="7D668CBA"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0D55EA4B" w14:textId="77777777" w:rsidR="00F04F94" w:rsidRPr="00DC77E3" w:rsidRDefault="00F04F94" w:rsidP="002F3D2B">
            <w:pPr>
              <w:pStyle w:val="Tabletext"/>
              <w:framePr w:hSpace="181" w:wrap="notBeside" w:vAnchor="text" w:hAnchor="text" w:xAlign="center" w:y="1"/>
            </w:pPr>
            <w:r w:rsidRPr="00DC77E3">
              <w:t>Trajets de propagation entièrement au-dessus des terres pour lesquels l'antenne de la station terrienne est à moins de 700 m au-dessus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14:paraId="3409F772" w14:textId="77777777" w:rsidR="00F04F94" w:rsidRPr="00DC77E3" w:rsidRDefault="00F04F94" w:rsidP="000C3976">
            <w:pPr>
              <w:pStyle w:val="Tabletext"/>
              <w:framePr w:hSpace="181" w:wrap="notBeside" w:vAnchor="text" w:hAnchor="text" w:xAlign="center" w:y="1"/>
              <w:jc w:val="center"/>
            </w:pPr>
            <w:r w:rsidRPr="00DC77E3">
              <w:t>76</w:t>
            </w:r>
          </w:p>
        </w:tc>
      </w:tr>
      <w:tr w:rsidR="00F04F94" w:rsidRPr="00DC77E3" w14:paraId="4A50E6FB"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6231C43D" w14:textId="77777777" w:rsidR="00F04F94" w:rsidRPr="00DC77E3" w:rsidRDefault="00F04F94" w:rsidP="002F3D2B">
            <w:pPr>
              <w:pStyle w:val="Tabletext"/>
              <w:framePr w:hSpace="181" w:wrap="notBeside" w:vAnchor="text" w:hAnchor="text" w:xAlign="center" w:y="1"/>
            </w:pPr>
            <w:r w:rsidRPr="00DC77E3">
              <w:t>Trajets de propagation pour lesquels l'antenne de la station terrienne est à plus de 700 m au</w:t>
            </w:r>
            <w:r w:rsidRPr="00DC77E3">
              <w:noBreakHyphen/>
              <w:t>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14:paraId="2A423DFD" w14:textId="77777777" w:rsidR="00F04F94" w:rsidRPr="00DC77E3" w:rsidRDefault="00F04F94" w:rsidP="000C3976">
            <w:pPr>
              <w:pStyle w:val="Tabletext"/>
              <w:framePr w:hSpace="181" w:wrap="notBeside" w:vAnchor="text" w:hAnchor="text" w:xAlign="center" w:y="1"/>
              <w:jc w:val="center"/>
            </w:pPr>
            <w:r w:rsidRPr="00DC77E3">
              <w:t>70</w:t>
            </w:r>
          </w:p>
        </w:tc>
      </w:tr>
      <w:tr w:rsidR="00F04F94" w:rsidRPr="00DC77E3" w14:paraId="2703BBBD"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1CB9FD62" w14:textId="77777777" w:rsidR="00F04F94" w:rsidRPr="00DC77E3" w:rsidRDefault="00F04F94" w:rsidP="002F3D2B">
            <w:pPr>
              <w:pStyle w:val="Tabletext"/>
              <w:framePr w:hSpace="181" w:wrap="notBeside" w:vAnchor="text" w:hAnchor="text" w:xAlign="center" w:y="1"/>
            </w:pPr>
            <w:r w:rsidRPr="00DC77E3">
              <w:t>Trajets de propagation entièrement ou partiellement au-dessus de l'eau ou zones côtières à côté de telles étendues d'eau (voir</w:t>
            </w:r>
            <w:r w:rsidRPr="00DC77E3">
              <w:rPr>
                <w:vertAlign w:val="superscript"/>
              </w:rPr>
              <w:t>(1)</w:t>
            </w:r>
            <w:r w:rsidRPr="00DC77E3">
              <w:t xml:space="preserve"> pour la définition du trajet de propagation, des zones côtières et la définition de </w:t>
            </w:r>
            <w:r w:rsidRPr="00DC77E3">
              <w:rPr>
                <w:i/>
              </w:rPr>
              <w:t>r</w:t>
            </w:r>
            <w:r w:rsidRPr="00DC77E3">
              <w:t>)</w:t>
            </w:r>
          </w:p>
        </w:tc>
        <w:tc>
          <w:tcPr>
            <w:tcW w:w="1205" w:type="dxa"/>
            <w:tcBorders>
              <w:top w:val="single" w:sz="6" w:space="0" w:color="auto"/>
              <w:left w:val="single" w:sz="6" w:space="0" w:color="auto"/>
              <w:bottom w:val="single" w:sz="6" w:space="0" w:color="auto"/>
              <w:right w:val="single" w:sz="6" w:space="0" w:color="auto"/>
            </w:tcBorders>
            <w:vAlign w:val="center"/>
          </w:tcPr>
          <w:p w14:paraId="263A560B" w14:textId="77777777" w:rsidR="00F04F94" w:rsidRPr="00DC77E3" w:rsidRDefault="00F04F94" w:rsidP="000C3976">
            <w:pPr>
              <w:pStyle w:val="Tabletext"/>
              <w:framePr w:hSpace="181" w:wrap="notBeside" w:vAnchor="text" w:hAnchor="text" w:xAlign="center" w:y="1"/>
              <w:jc w:val="center"/>
            </w:pPr>
            <w:r w:rsidRPr="00DC77E3">
              <w:t>76 + 6</w:t>
            </w:r>
            <w:r w:rsidRPr="00DC77E3">
              <w:rPr>
                <w:i/>
              </w:rPr>
              <w:t>r</w:t>
            </w:r>
          </w:p>
        </w:tc>
      </w:tr>
      <w:tr w:rsidR="00F04F94" w:rsidRPr="00DC77E3" w14:paraId="7BE202F5" w14:textId="77777777" w:rsidTr="00AE7FCF">
        <w:trPr>
          <w:cantSplit/>
          <w:jc w:val="center"/>
        </w:trPr>
        <w:tc>
          <w:tcPr>
            <w:tcW w:w="9639" w:type="dxa"/>
            <w:gridSpan w:val="2"/>
            <w:tcBorders>
              <w:top w:val="single" w:sz="6" w:space="0" w:color="auto"/>
            </w:tcBorders>
          </w:tcPr>
          <w:p w14:paraId="55461009" w14:textId="77777777" w:rsidR="00F04F94" w:rsidRPr="00DC77E3" w:rsidRDefault="00F04F94" w:rsidP="000C3976">
            <w:pPr>
              <w:pStyle w:val="Tablelegend"/>
              <w:framePr w:hSpace="181" w:wrap="notBeside" w:vAnchor="text" w:hAnchor="text" w:xAlign="center" w:y="1"/>
            </w:pPr>
            <w:r w:rsidRPr="00DC77E3">
              <w:rPr>
                <w:vertAlign w:val="superscript"/>
              </w:rPr>
              <w:t>(1)</w:t>
            </w:r>
            <w:r w:rsidRPr="00DC77E3">
              <w:tab/>
              <w:t xml:space="preserve">La variable </w:t>
            </w:r>
            <w:r w:rsidRPr="00DC77E3">
              <w:rPr>
                <w:i/>
              </w:rPr>
              <w:t>r</w:t>
            </w:r>
            <w:r w:rsidRPr="00DC77E3">
              <w:t xml:space="preserve"> dans l'expression de </w:t>
            </w:r>
            <w:r w:rsidRPr="00DC77E3">
              <w:rPr>
                <w:i/>
              </w:rPr>
              <w:t>C</w:t>
            </w:r>
            <w:r w:rsidRPr="00DC77E3">
              <w:rPr>
                <w:vertAlign w:val="subscript"/>
              </w:rPr>
              <w:t>0</w:t>
            </w:r>
            <w:r w:rsidRPr="00DC77E3">
              <w:rPr>
                <w:position w:val="-4"/>
                <w:sz w:val="16"/>
              </w:rPr>
              <w:t xml:space="preserve"> </w:t>
            </w:r>
            <w:r w:rsidRPr="00DC77E3">
              <w:t xml:space="preserve">représente la fraction du trajet de propagation qui traverse une étendue d'eau ou des régions côtières adjacentes. Les trajets de propagation passant au-dessus d'un petit lac ou d'une rivière sont considérés comme entièrement terrestres. Bien que l'on puisse inclure de telles étendues d'eau dans le calcul de </w:t>
            </w:r>
            <w:r w:rsidRPr="00DC77E3">
              <w:rPr>
                <w:i/>
              </w:rPr>
              <w:t>r</w:t>
            </w:r>
            <w:r w:rsidRPr="00DC77E3">
              <w:t xml:space="preserve">, cela conduirait à une augmentation négligeable du coefficient </w:t>
            </w:r>
            <w:r w:rsidRPr="00DC77E3">
              <w:rPr>
                <w:i/>
              </w:rPr>
              <w:t>C</w:t>
            </w:r>
            <w:r w:rsidRPr="00DC77E3">
              <w:rPr>
                <w:vertAlign w:val="subscript"/>
              </w:rPr>
              <w:t>0</w:t>
            </w:r>
            <w:r w:rsidRPr="00DC77E3">
              <w:rPr>
                <w:position w:val="-4"/>
                <w:sz w:val="16"/>
              </w:rPr>
              <w:t xml:space="preserve"> </w:t>
            </w:r>
            <w:r w:rsidRPr="00DC77E3">
              <w:t>par rapport aux valeurs terrestres non côtières.</w:t>
            </w:r>
          </w:p>
        </w:tc>
      </w:tr>
    </w:tbl>
    <w:p w14:paraId="28985B1B" w14:textId="77777777" w:rsidR="00F04F94" w:rsidRPr="00DC77E3" w:rsidRDefault="00F04F94" w:rsidP="00592357">
      <w:pPr>
        <w:pStyle w:val="Tablefin"/>
        <w:rPr>
          <w:lang w:val="fr-FR"/>
        </w:rPr>
      </w:pPr>
    </w:p>
    <w:p w14:paraId="77EBD613" w14:textId="77777777" w:rsidR="00F04F94" w:rsidRPr="00DC77E3" w:rsidRDefault="00F04F94" w:rsidP="004449CC">
      <w:pPr>
        <w:spacing w:before="240"/>
      </w:pPr>
      <w:r w:rsidRPr="00DC77E3">
        <w:rPr>
          <w:i/>
        </w:rPr>
        <w:t xml:space="preserve">Étape </w:t>
      </w:r>
      <w:proofErr w:type="gramStart"/>
      <w:r w:rsidRPr="00DC77E3">
        <w:rPr>
          <w:i/>
        </w:rPr>
        <w:t>3</w:t>
      </w:r>
      <w:r w:rsidRPr="00DC77E3">
        <w:rPr>
          <w:iCs/>
        </w:rPr>
        <w:t>:</w:t>
      </w:r>
      <w:proofErr w:type="gramEnd"/>
      <w:r w:rsidRPr="00DC77E3">
        <w:tab/>
        <w:t xml:space="preserve">Calculer la profondeur d'évanouissement </w:t>
      </w:r>
      <w:r w:rsidRPr="00DC77E3">
        <w:rPr>
          <w:i/>
          <w:iCs/>
        </w:rPr>
        <w:t>A</w:t>
      </w:r>
      <w:r w:rsidRPr="00DC77E3">
        <w:t>(</w:t>
      </w:r>
      <w:r w:rsidRPr="00DC77E3">
        <w:rPr>
          <w:i/>
          <w:iCs/>
        </w:rPr>
        <w:t>p</w:t>
      </w:r>
      <w:r w:rsidRPr="00DC77E3">
        <w:t>)</w:t>
      </w:r>
      <w:r w:rsidRPr="00DC77E3">
        <w:fldChar w:fldCharType="begin"/>
      </w:r>
      <w:r w:rsidRPr="00DC77E3">
        <w:instrText xml:space="preserve"> QUOTE </w:instrText>
      </w:r>
      <m:oMath>
        <m:r>
          <m:rPr>
            <m:sty m:val="p"/>
          </m:rPr>
          <w:rPr>
            <w:rFonts w:ascii="Cambria Math" w:hAnsi="Cambria Math"/>
          </w:rPr>
          <m:t>A(p)</m:t>
        </m:r>
      </m:oMath>
      <w:r w:rsidRPr="00DC77E3">
        <w:instrText xml:space="preserve"> </w:instrText>
      </w:r>
      <w:r w:rsidRPr="00DC77E3">
        <w:fldChar w:fldCharType="end"/>
      </w:r>
      <w:r w:rsidRPr="00DC77E3">
        <w:t xml:space="preserve"> dépassée pendant </w:t>
      </w:r>
      <w:r w:rsidRPr="00DC77E3">
        <w:rPr>
          <w:i/>
        </w:rPr>
        <w:t>p</w:t>
      </w:r>
      <w:r w:rsidRPr="00DC77E3">
        <w:t xml:space="preserve">% du temps à la fréquence </w:t>
      </w:r>
      <w:r w:rsidRPr="00DC77E3">
        <w:rPr>
          <w:i/>
        </w:rPr>
        <w:t xml:space="preserve">f </w:t>
      </w:r>
      <w:r w:rsidRPr="00DC77E3">
        <w:t xml:space="preserve">(GHz) et pour l'angle d'élévation apparent voulu </w:t>
      </w:r>
      <w:r w:rsidRPr="00DC77E3">
        <w:sym w:font="Symbol" w:char="F071"/>
      </w:r>
      <w:r w:rsidRPr="00DC77E3">
        <w:t xml:space="preserve"> (mrad)</w:t>
      </w:r>
    </w:p>
    <w:p w14:paraId="2D808ABE" w14:textId="77777777" w:rsidR="00F04F94" w:rsidRPr="00DC77E3" w:rsidRDefault="00F04F94" w:rsidP="004449CC">
      <w:r w:rsidRPr="00DC77E3">
        <w:t>a)</w:t>
      </w:r>
      <w:r w:rsidRPr="00DC77E3">
        <w:tab/>
        <w:t>pour une année moyenne:</w:t>
      </w:r>
    </w:p>
    <w:p w14:paraId="37576DF8" w14:textId="77777777" w:rsidR="00F04F94" w:rsidRPr="000D081F" w:rsidRDefault="00F04F94" w:rsidP="000C3976">
      <w:pPr>
        <w:pStyle w:val="Equation"/>
        <w:rPr>
          <w:lang w:val="en-GB"/>
        </w:rPr>
      </w:pPr>
      <w:r w:rsidRPr="00DC77E3">
        <w:tab/>
      </w:r>
      <w:r w:rsidRPr="00DC77E3">
        <w:rPr>
          <w:position w:val="2"/>
        </w:rPr>
        <w:fldChar w:fldCharType="begin"/>
      </w:r>
      <w:r w:rsidRPr="00C429E7">
        <w:rPr>
          <w:position w:val="2"/>
          <w:lang w:val="fr-CH"/>
        </w:rPr>
        <w:instrText xml:space="preserve"> QUOTE </w:instrText>
      </w:r>
      <m:oMath>
        <m:r>
          <m:rPr>
            <m:sty m:val="p"/>
          </m:rPr>
          <w:rPr>
            <w:rFonts w:ascii="Cambria Math" w:hAnsi="Cambria Math"/>
            <w:position w:val="2"/>
            <w:lang w:val="fr-CH"/>
          </w:rPr>
          <m:t>A</m:t>
        </m:r>
        <m:d>
          <m:dPr>
            <m:ctrlPr>
              <w:rPr>
                <w:rFonts w:ascii="Cambria Math" w:hAnsi="Cambria Math"/>
                <w:i/>
                <w:position w:val="2"/>
              </w:rPr>
            </m:ctrlPr>
          </m:dPr>
          <m:e>
            <m:r>
              <m:rPr>
                <m:sty m:val="p"/>
              </m:rPr>
              <w:rPr>
                <w:rFonts w:ascii="Cambria Math" w:hAnsi="Cambria Math"/>
                <w:position w:val="2"/>
                <w:lang w:val="fr-CH"/>
              </w:rPr>
              <m:t>p</m:t>
            </m:r>
          </m:e>
        </m:d>
        <m:r>
          <m:rPr>
            <m:sty m:val="p"/>
          </m:rPr>
          <w:rPr>
            <w:rFonts w:ascii="Cambria Math" w:hAnsi="Cambria Math"/>
            <w:position w:val="2"/>
            <w:lang w:val="fr-CH"/>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lang w:val="fr-CH"/>
                  </w:rPr>
                  <m:t>log</m:t>
                </m:r>
                <m:ctrlPr>
                  <w:rPr>
                    <w:rFonts w:ascii="Cambria Math" w:hAnsi="Cambria Math"/>
                    <w:position w:val="2"/>
                  </w:rPr>
                </m:ctrlPr>
              </m:e>
              <m:sub>
                <m:r>
                  <m:rPr>
                    <m:sty m:val="p"/>
                  </m:rPr>
                  <w:rPr>
                    <w:rFonts w:ascii="Cambria Math" w:hAnsi="Cambria Math"/>
                    <w:position w:val="2"/>
                    <w:lang w:val="fr-CH"/>
                  </w:rPr>
                  <m:t>10</m:t>
                </m:r>
              </m:sub>
            </m:sSub>
          </m:fName>
          <m:e>
            <m:sSub>
              <m:sSubPr>
                <m:ctrlPr>
                  <w:rPr>
                    <w:rFonts w:ascii="Cambria Math" w:hAnsi="Cambria Math"/>
                    <w:i/>
                    <w:position w:val="2"/>
                  </w:rPr>
                </m:ctrlPr>
              </m:sSubPr>
              <m:e>
                <m:r>
                  <m:rPr>
                    <m:sty m:val="p"/>
                  </m:rPr>
                  <w:rPr>
                    <w:rFonts w:ascii="Cambria Math" w:hAnsi="Cambria Math"/>
                    <w:position w:val="2"/>
                    <w:lang w:val="fr-CH"/>
                  </w:rPr>
                  <m:t>K</m:t>
                </m:r>
              </m:e>
              <m:sub>
                <m:r>
                  <m:rPr>
                    <m:sty m:val="p"/>
                  </m:rPr>
                  <w:rPr>
                    <w:rFonts w:ascii="Cambria Math" w:hAnsi="Cambria Math"/>
                    <w:position w:val="2"/>
                    <w:lang w:val="fr-CH"/>
                  </w:rPr>
                  <m:t>w</m:t>
                </m:r>
              </m:sub>
            </m:sSub>
            <m:r>
              <m:rPr>
                <m:sty m:val="p"/>
              </m:rPr>
              <w:rPr>
                <w:rFonts w:ascii="Cambria Math" w:hAnsi="Cambria Math"/>
                <w:position w:val="2"/>
                <w:lang w:val="fr-CH"/>
              </w:rPr>
              <m:t>-</m:t>
            </m:r>
            <m:r>
              <m:rPr>
                <m:sty m:val="p"/>
              </m:rPr>
              <w:rPr>
                <w:rFonts w:ascii="Cambria Math" w:hAnsi="Cambria Math"/>
                <w:position w:val="2"/>
              </w:rPr>
              <m:t>ν</m:t>
            </m:r>
            <m:r>
              <m:rPr>
                <m:sty m:val="p"/>
              </m:rPr>
              <w:rPr>
                <w:rFonts w:ascii="Cambria Math" w:hAnsi="Cambria Math"/>
                <w:position w:val="2"/>
                <w:lang w:val="fr-CH"/>
              </w:rPr>
              <m:t>+9</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lang w:val="fr-CH"/>
                      </w:rPr>
                      <m:t>log</m:t>
                    </m:r>
                    <m:ctrlPr>
                      <w:rPr>
                        <w:rFonts w:ascii="Cambria Math" w:hAnsi="Cambria Math"/>
                        <w:position w:val="2"/>
                      </w:rPr>
                    </m:ctrlPr>
                  </m:e>
                  <m:sub>
                    <m:r>
                      <m:rPr>
                        <m:sty m:val="p"/>
                      </m:rPr>
                      <w:rPr>
                        <w:rFonts w:ascii="Cambria Math" w:hAnsi="Cambria Math"/>
                        <w:position w:val="2"/>
                        <w:lang w:val="fr-CH"/>
                      </w:rPr>
                      <m:t>10</m:t>
                    </m:r>
                  </m:sub>
                </m:sSub>
              </m:fName>
              <m:e>
                <m:r>
                  <m:rPr>
                    <m:sty m:val="p"/>
                  </m:rPr>
                  <w:rPr>
                    <w:rFonts w:ascii="Cambria Math" w:hAnsi="Cambria Math"/>
                    <w:position w:val="2"/>
                    <w:lang w:val="fr-CH"/>
                  </w:rPr>
                  <m:t>f-59.5</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lang w:val="fr-CH"/>
                          </w:rPr>
                          <m:t>log</m:t>
                        </m:r>
                        <m:ctrlPr>
                          <w:rPr>
                            <w:rFonts w:ascii="Cambria Math" w:hAnsi="Cambria Math"/>
                            <w:position w:val="2"/>
                          </w:rPr>
                        </m:ctrlPr>
                      </m:e>
                      <m:sub>
                        <m:r>
                          <m:rPr>
                            <m:sty m:val="p"/>
                          </m:rPr>
                          <w:rPr>
                            <w:rFonts w:ascii="Cambria Math" w:hAnsi="Cambria Math"/>
                            <w:position w:val="2"/>
                            <w:lang w:val="fr-CH"/>
                          </w:rPr>
                          <m:t>10</m:t>
                        </m:r>
                      </m:sub>
                    </m:sSub>
                  </m:fName>
                  <m:e>
                    <m:d>
                      <m:dPr>
                        <m:ctrlPr>
                          <w:rPr>
                            <w:rFonts w:ascii="Cambria Math" w:hAnsi="Cambria Math"/>
                            <w:i/>
                            <w:position w:val="2"/>
                          </w:rPr>
                        </m:ctrlPr>
                      </m:dPr>
                      <m:e>
                        <m:r>
                          <m:rPr>
                            <m:sty m:val="p"/>
                          </m:rPr>
                          <w:rPr>
                            <w:rFonts w:ascii="Cambria Math" w:hAnsi="Cambria Math"/>
                            <w:position w:val="2"/>
                            <w:lang w:val="fr-CH"/>
                          </w:rPr>
                          <m:t>1+</m:t>
                        </m:r>
                        <m:r>
                          <m:rPr>
                            <m:sty m:val="p"/>
                          </m:rPr>
                          <w:rPr>
                            <w:rFonts w:ascii="Cambria Math" w:hAnsi="Cambria Math"/>
                            <w:position w:val="2"/>
                          </w:rPr>
                          <m:t>θ</m:t>
                        </m:r>
                      </m:e>
                    </m:d>
                    <m:r>
                      <m:rPr>
                        <m:sty m:val="p"/>
                      </m:rPr>
                      <w:rPr>
                        <w:rFonts w:ascii="Cambria Math" w:hAnsi="Cambria Math"/>
                        <w:position w:val="2"/>
                        <w:lang w:val="fr-CH"/>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lang w:val="fr-CH"/>
                              </w:rPr>
                              <m:t>log</m:t>
                            </m:r>
                            <m:ctrlPr>
                              <w:rPr>
                                <w:rFonts w:ascii="Cambria Math" w:hAnsi="Cambria Math"/>
                                <w:position w:val="2"/>
                              </w:rPr>
                            </m:ctrlPr>
                          </m:e>
                          <m:sub>
                            <m:r>
                              <m:rPr>
                                <m:sty m:val="p"/>
                              </m:rPr>
                              <w:rPr>
                                <w:rFonts w:ascii="Cambria Math" w:hAnsi="Cambria Math"/>
                                <w:position w:val="2"/>
                                <w:lang w:val="fr-CH"/>
                              </w:rPr>
                              <m:t>10</m:t>
                            </m:r>
                          </m:sub>
                        </m:sSub>
                      </m:fName>
                      <m:e>
                        <m:r>
                          <m:rPr>
                            <m:sty m:val="p"/>
                          </m:rPr>
                          <w:rPr>
                            <w:rFonts w:ascii="Cambria Math" w:hAnsi="Cambria Math"/>
                            <w:position w:val="2"/>
                            <w:lang w:val="fr-CH"/>
                          </w:rPr>
                          <m:t>p</m:t>
                        </m:r>
                      </m:e>
                    </m:func>
                  </m:e>
                </m:func>
              </m:e>
            </m:func>
          </m:e>
        </m:func>
      </m:oMath>
      <w:r w:rsidRPr="00C429E7">
        <w:rPr>
          <w:position w:val="2"/>
          <w:lang w:val="fr-CH"/>
        </w:rPr>
        <w:instrText xml:space="preserve"> </w:instrText>
      </w:r>
      <w:r w:rsidRPr="00DC77E3">
        <w:rPr>
          <w:position w:val="2"/>
        </w:rPr>
        <w:fldChar w:fldCharType="separate"/>
      </w:r>
      <w:r w:rsidRPr="00C429E7">
        <w:rPr>
          <w:position w:val="2"/>
          <w:lang w:val="fr-CH"/>
        </w:rPr>
        <w:tab/>
      </w:r>
      <w:r w:rsidRPr="00DC77E3">
        <w:rPr>
          <w:position w:val="2"/>
        </w:rPr>
        <w:fldChar w:fldCharType="end"/>
      </w:r>
      <m:oMath>
        <m:d>
          <m:dPr>
            <m:ctrlPr>
              <w:rPr>
                <w:rFonts w:ascii="Cambria Math" w:hAnsi="Cambria Math"/>
                <w:i/>
              </w:rPr>
            </m:ctrlPr>
          </m:dPr>
          <m:e>
            <m:r>
              <w:rPr>
                <w:rFonts w:ascii="Cambria Math" w:hAnsi="Cambria Math"/>
              </w:rPr>
              <m:t>p</m:t>
            </m:r>
          </m:e>
        </m:d>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K</m:t>
                </m:r>
              </m:e>
              <m:sub>
                <m:r>
                  <w:rPr>
                    <w:rFonts w:ascii="Cambria Math" w:hAnsi="Cambria Math"/>
                  </w:rPr>
                  <m:t>w</m:t>
                </m:r>
              </m:sub>
            </m:sSub>
          </m:e>
        </m:func>
        <m:r>
          <w:rPr>
            <w:rFonts w:ascii="Cambria Math" w:hAnsi="Cambria Math"/>
            <w:lang w:val="en-GB"/>
          </w:rPr>
          <m:t>-</m:t>
        </m:r>
        <m:r>
          <w:rPr>
            <w:rFonts w:ascii="Cambria Math" w:hAnsi="Cambria Math"/>
          </w:rPr>
          <m:t>v</m:t>
        </m:r>
        <m:r>
          <w:rPr>
            <w:rFonts w:ascii="Cambria Math" w:hAnsi="Cambria Math"/>
            <w:lang w:val="en-GB"/>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rPr>
              <m:t>f</m:t>
            </m:r>
          </m:e>
        </m:func>
        <m:r>
          <w:rPr>
            <w:rFonts w:ascii="Cambria Math" w:hAnsi="Cambria Math"/>
            <w:lang w:val="en-GB"/>
          </w:rPr>
          <m:t>-59,5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r>
                  <w:rPr>
                    <w:rFonts w:ascii="Cambria Math" w:hAnsi="Cambria Math"/>
                    <w:lang w:val="en-GB"/>
                  </w:rPr>
                  <m:t>1+</m:t>
                </m:r>
                <m:r>
                  <m:rPr>
                    <m:sty m:val="p"/>
                  </m:rPr>
                  <w:rPr>
                    <w:rFonts w:ascii="Cambria Math" w:hAnsi="Cambria Math"/>
                  </w:rPr>
                  <m:t>θ</m:t>
                </m:r>
              </m:e>
            </m:d>
          </m:e>
        </m:func>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rPr>
              <m:t>p</m:t>
            </m:r>
          </m:e>
        </m:func>
      </m:oMath>
      <w:r w:rsidRPr="000D081F">
        <w:rPr>
          <w:lang w:val="en-GB"/>
        </w:rPr>
        <w:t xml:space="preserve">      dB</w:t>
      </w:r>
      <w:r w:rsidRPr="000D081F">
        <w:rPr>
          <w:lang w:val="en-GB"/>
        </w:rPr>
        <w:tab/>
        <w:t>(54)</w:t>
      </w:r>
    </w:p>
    <w:p w14:paraId="30229FDB" w14:textId="77777777" w:rsidR="00F04F94" w:rsidRPr="00DC77E3" w:rsidRDefault="00F04F94" w:rsidP="000C3976">
      <w:proofErr w:type="gramStart"/>
      <w:r w:rsidRPr="00DC77E3">
        <w:t>où:</w:t>
      </w:r>
      <w:proofErr w:type="gramEnd"/>
    </w:p>
    <w:p w14:paraId="3B5B6974" w14:textId="77777777" w:rsidR="00F04F94" w:rsidRPr="00DC77E3" w:rsidRDefault="00F04F94" w:rsidP="000C3976">
      <w:pPr>
        <w:pStyle w:val="Equation"/>
      </w:pPr>
      <w:r w:rsidRPr="00DC77E3">
        <w:rPr>
          <w:rFonts w:ascii="Cambria Math" w:hAnsi="Cambria Math"/>
        </w:rPr>
        <w:tab/>
      </w:r>
      <w:r w:rsidRPr="00DC77E3">
        <w:rPr>
          <w:rFonts w:ascii="Cambria Math" w:hAnsi="Cambria Math"/>
        </w:rPr>
        <w:tab/>
      </w:r>
      <w:r w:rsidRPr="00DC77E3">
        <w:rPr>
          <w:rFonts w:ascii="Cambria Math" w:hAnsi="Cambria Math"/>
          <w:position w:val="-14"/>
        </w:rPr>
        <w:object w:dxaOrig="3360" w:dyaOrig="440" w14:anchorId="5479F331">
          <v:shape id="_x0000_i1095" type="#_x0000_t75" style="width:181.05pt;height:23.1pt" o:ole="">
            <v:imagedata r:id="rId159" o:title=""/>
          </v:shape>
          <o:OLEObject Type="Embed" ProgID="Equation.3" ShapeID="_x0000_i1095" DrawAspect="Content" ObjectID="_1781523303" r:id="rId160"/>
        </w:object>
      </w:r>
      <w:r w:rsidRPr="00DC77E3">
        <w:t xml:space="preserve">     </w:t>
      </w:r>
      <w:proofErr w:type="gramStart"/>
      <w:r w:rsidRPr="00DC77E3">
        <w:t>dB</w:t>
      </w:r>
      <w:proofErr w:type="gramEnd"/>
      <w:r w:rsidRPr="00DC77E3">
        <w:tab/>
        <w:t>(55)</w:t>
      </w:r>
    </w:p>
    <w:p w14:paraId="3CE95943" w14:textId="77777777" w:rsidR="00F04F94" w:rsidRPr="00DC77E3" w:rsidRDefault="00F04F94" w:rsidP="007354C9">
      <w:pPr>
        <w:spacing w:before="160"/>
      </w:pPr>
      <w:r w:rsidRPr="00DC77E3">
        <w:t>et, dans la formule (55), on utilise le signe + pour les latitudes |</w:t>
      </w:r>
      <w:r w:rsidRPr="00DC77E3">
        <w:sym w:font="Symbol" w:char="F079"/>
      </w:r>
      <w:r w:rsidRPr="00DC77E3">
        <w:t>| </w:t>
      </w:r>
      <w:r w:rsidRPr="00DC77E3">
        <w:sym w:font="Symbol" w:char="F0A3"/>
      </w:r>
      <w:r w:rsidRPr="00DC77E3">
        <w:t> 45° et le signe – pour les latitudes |</w:t>
      </w:r>
      <w:r w:rsidRPr="00DC77E3">
        <w:sym w:font="Symbol" w:char="F079"/>
      </w:r>
      <w:r w:rsidRPr="00DC77E3">
        <w:t>| &gt; 45°;</w:t>
      </w:r>
    </w:p>
    <w:p w14:paraId="5F123C2D" w14:textId="77777777" w:rsidR="00F04F94" w:rsidRPr="00DC77E3" w:rsidRDefault="00F04F94" w:rsidP="000C3976">
      <w:pPr>
        <w:spacing w:before="240"/>
      </w:pPr>
      <w:r w:rsidRPr="00DC77E3">
        <w:t>ou</w:t>
      </w:r>
    </w:p>
    <w:p w14:paraId="599B6635" w14:textId="77777777" w:rsidR="00F04F94" w:rsidRPr="00DC77E3" w:rsidRDefault="00F04F94" w:rsidP="003C043D">
      <w:r w:rsidRPr="00DC77E3">
        <w:t>b)</w:t>
      </w:r>
      <w:r w:rsidRPr="00DC77E3">
        <w:tab/>
        <w:t>pour le mois le plus défavorable moyen de l'année:</w:t>
      </w:r>
    </w:p>
    <w:p w14:paraId="39ACF39E" w14:textId="77777777" w:rsidR="00F04F94" w:rsidRPr="006F14FD" w:rsidRDefault="00F04F94" w:rsidP="004449CC">
      <w:pPr>
        <w:pStyle w:val="Equation"/>
        <w:rPr>
          <w:lang w:val="en-GB"/>
        </w:rPr>
      </w:pPr>
      <w:r w:rsidRPr="00DC77E3">
        <w:tab/>
      </w:r>
      <w:r w:rsidRPr="00DC77E3">
        <w:tab/>
      </w: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K</m:t>
                </m:r>
              </m:e>
              <m:sub>
                <m:r>
                  <w:rPr>
                    <w:rFonts w:ascii="Cambria Math" w:hAnsi="Cambria Math"/>
                  </w:rPr>
                  <m:t>w</m:t>
                </m:r>
              </m:sub>
            </m:sSub>
          </m:e>
        </m:func>
        <m:r>
          <w:rPr>
            <w:rFonts w:ascii="Cambria Math" w:hAnsi="Cambria Math"/>
            <w:lang w:val="en-GB"/>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rPr>
              <m:t>f</m:t>
            </m:r>
          </m:e>
        </m:func>
        <m:r>
          <w:rPr>
            <w:rFonts w:ascii="Cambria Math" w:hAnsi="Cambria Math"/>
            <w:lang w:val="en-GB"/>
          </w:rPr>
          <m:t>-55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r>
                  <w:rPr>
                    <w:rFonts w:ascii="Cambria Math" w:hAnsi="Cambria Math"/>
                    <w:lang w:val="en-GB"/>
                  </w:rPr>
                  <m:t>1+</m:t>
                </m:r>
                <m:r>
                  <m:rPr>
                    <m:sty m:val="p"/>
                  </m:rPr>
                  <w:rPr>
                    <w:rFonts w:ascii="Cambria Math" w:hAnsi="Cambria Math"/>
                  </w:rPr>
                  <m:t>θ</m:t>
                </m:r>
              </m:e>
            </m:d>
          </m:e>
        </m:func>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rPr>
              <m:t>p</m:t>
            </m:r>
          </m:e>
        </m:func>
      </m:oMath>
      <w:r w:rsidRPr="006F14FD">
        <w:rPr>
          <w:lang w:val="en-GB"/>
        </w:rPr>
        <w:t>      dB</w:t>
      </w:r>
      <w:r w:rsidRPr="006F14FD">
        <w:rPr>
          <w:lang w:val="en-GB"/>
        </w:rPr>
        <w:tab/>
        <w:t>(56)</w:t>
      </w:r>
    </w:p>
    <w:p w14:paraId="3B0AD19C" w14:textId="77777777" w:rsidR="00F04F94" w:rsidRPr="00DC77E3" w:rsidRDefault="00F04F94" w:rsidP="000C3976">
      <w:r w:rsidRPr="00DC77E3">
        <w:t xml:space="preserve">Les formules (54), (55) et (56) sont valides pour les valeurs de </w:t>
      </w:r>
      <w:r w:rsidRPr="00DC77E3">
        <w:rPr>
          <w:i/>
          <w:iCs/>
        </w:rPr>
        <w:t>A</w:t>
      </w:r>
      <w:r w:rsidRPr="00DC77E3">
        <w:t>(</w:t>
      </w:r>
      <w:r w:rsidRPr="00DC77E3">
        <w:rPr>
          <w:i/>
          <w:iCs/>
        </w:rPr>
        <w:t>p</w:t>
      </w:r>
      <w:r w:rsidRPr="00DC77E3">
        <w:t>)</w:t>
      </w:r>
      <w:r w:rsidRPr="00DC77E3">
        <w:rPr>
          <w:i/>
        </w:rPr>
        <w:t xml:space="preserve"> </w:t>
      </w:r>
      <w:r w:rsidRPr="00DC77E3">
        <w:t>supérieures ou égales à 25 dB. Elles ont été établies à partir de données dans la gamme de fréquences de 6 à 38 GHz et pour des angles d'élévation compris entre 1° et 4°. Elles devraient être valides au moins dans la gamme de fréquences de 1 à 45 GHz et pour des angles d'élévation compris entre 0,5° et 5°.</w:t>
      </w:r>
    </w:p>
    <w:p w14:paraId="29182604" w14:textId="77777777" w:rsidR="00F04F94" w:rsidRPr="00DC77E3" w:rsidRDefault="00F04F94" w:rsidP="000C3976">
      <w:pPr>
        <w:pStyle w:val="Heading3"/>
      </w:pPr>
      <w:bookmarkStart w:id="57" w:name="_Toc164937589"/>
      <w:r w:rsidRPr="00DC77E3">
        <w:t>2.4.3</w:t>
      </w:r>
      <w:r w:rsidRPr="00DC77E3">
        <w:tab/>
        <w:t>Calcul de la partie évanouissements peu profonds de la distribution des évanouissements dus à la scintillation et à la propagation par trajets multiples pour des angles d'élévation inférieurs à 5°</w:t>
      </w:r>
      <w:bookmarkEnd w:id="57"/>
    </w:p>
    <w:p w14:paraId="1E7720DA" w14:textId="77777777" w:rsidR="00F04F94" w:rsidRPr="00DC77E3" w:rsidRDefault="00F04F94" w:rsidP="003C043D">
      <w:r w:rsidRPr="00DC77E3">
        <w:t>Le modèle relatif aux évanouissements peu profonds décrit dans le présent paragraphe est établi pour les évanouissements dus à la scintillation dans la zone de transition correspondant à des évanouissements inférieurs à 25 dB et à des angles d'élévation en espace libre inférieurs à 5°.</w:t>
      </w:r>
    </w:p>
    <w:p w14:paraId="5B3403EA" w14:textId="77777777" w:rsidR="00F04F94" w:rsidRPr="00DC77E3" w:rsidRDefault="00F04F94" w:rsidP="00707BA1">
      <w:pPr>
        <w:keepNext/>
        <w:spacing w:after="120"/>
      </w:pPr>
      <w:r w:rsidRPr="00DC77E3">
        <w:rPr>
          <w:i/>
          <w:iCs/>
          <w:szCs w:val="24"/>
        </w:rPr>
        <w:lastRenderedPageBreak/>
        <w:t>Étape 1</w:t>
      </w:r>
      <w:r w:rsidRPr="00DC77E3">
        <w:rPr>
          <w:szCs w:val="24"/>
        </w:rPr>
        <w:t>:</w:t>
      </w:r>
      <w:r w:rsidRPr="00DC77E3">
        <w:rPr>
          <w:szCs w:val="24"/>
        </w:rPr>
        <w:tab/>
        <w:t xml:space="preserve">Poser </w:t>
      </w:r>
      <w:r w:rsidRPr="00DC77E3">
        <w:rPr>
          <w:i/>
          <w:iCs/>
          <w:szCs w:val="24"/>
        </w:rPr>
        <w:t>A</w:t>
      </w:r>
      <w:r w:rsidRPr="00DC77E3">
        <w:rPr>
          <w:szCs w:val="24"/>
          <w:vertAlign w:val="subscript"/>
        </w:rPr>
        <w:t>1</w:t>
      </w:r>
      <w:r w:rsidRPr="00DC77E3">
        <w:rPr>
          <w:szCs w:val="24"/>
        </w:rPr>
        <w:t xml:space="preserve"> = 25 dB</w:t>
      </w:r>
      <w:r w:rsidRPr="00DC77E3">
        <w:t xml:space="preserve"> et calculer l'angle d'élévation </w:t>
      </w:r>
      <w:r w:rsidRPr="00DC77E3">
        <w:rPr>
          <w:szCs w:val="24"/>
        </w:rPr>
        <w:t xml:space="preserve">apparent </w:t>
      </w:r>
      <w:r w:rsidRPr="00DC77E3">
        <w:rPr>
          <w:szCs w:val="24"/>
        </w:rPr>
        <w:sym w:font="Symbol" w:char="F071"/>
      </w:r>
      <w:r w:rsidRPr="00DC77E3">
        <w:rPr>
          <w:szCs w:val="24"/>
          <w:vertAlign w:val="subscript"/>
        </w:rPr>
        <w:t>1</w:t>
      </w:r>
      <w:r w:rsidRPr="00DC77E3">
        <w:rPr>
          <w:szCs w:val="24"/>
        </w:rPr>
        <w:t xml:space="preserve"> pour le pourcentage de temps voulu </w:t>
      </w:r>
      <w:r w:rsidRPr="00DC77E3">
        <w:rPr>
          <w:i/>
          <w:iCs/>
          <w:szCs w:val="24"/>
        </w:rPr>
        <w:t>p</w:t>
      </w:r>
      <w:r w:rsidRPr="00DC77E3">
        <w:rPr>
          <w:i/>
        </w:rPr>
        <w:t>(</w:t>
      </w:r>
      <w:r w:rsidRPr="00DC77E3">
        <w:rPr>
          <w:iCs/>
        </w:rPr>
        <w:t>%</w:t>
      </w:r>
      <w:r w:rsidRPr="00DC77E3">
        <w:rPr>
          <w:i/>
        </w:rPr>
        <w:t>)</w:t>
      </w:r>
      <w:r w:rsidRPr="00DC77E3">
        <w:t xml:space="preserve"> et la fréquence </w:t>
      </w:r>
      <w:r w:rsidRPr="00DC77E3">
        <w:rPr>
          <w:i/>
          <w:iCs/>
        </w:rPr>
        <w:t>f</w:t>
      </w:r>
      <w:r w:rsidRPr="00DC77E3">
        <w:t xml:space="preserve"> (GHz):</w:t>
      </w:r>
    </w:p>
    <w:p w14:paraId="7587151A" w14:textId="77777777" w:rsidR="00F04F94" w:rsidRPr="00DC77E3" w:rsidRDefault="00F04F94" w:rsidP="000C3976">
      <w:pPr>
        <w:pStyle w:val="Equation"/>
        <w:rPr>
          <w:lang w:eastAsia="zh-CN"/>
        </w:rPr>
      </w:pPr>
      <w:r w:rsidRPr="00DC77E3">
        <w:fldChar w:fldCharType="begin"/>
      </w:r>
      <w:r w:rsidRPr="00DC77E3">
        <w:rPr>
          <w:lang w:eastAsia="zh-CN"/>
        </w:rPr>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5.5</m:t>
                          </m:r>
                        </m:den>
                      </m:f>
                    </m:sup>
                  </m:sSup>
                  <m:r>
                    <m:rPr>
                      <m:sty m:val="p"/>
                    </m:rPr>
                    <w:rPr>
                      <w:rFonts w:ascii="Cambria Math" w:hAnsi="Cambria Math"/>
                      <w:lang w:eastAsia="zh-CN"/>
                    </w:rPr>
                    <m:t>-1</m:t>
                  </m:r>
                </m:e>
                <m:e>
                  <m:r>
                    <m:rPr>
                      <m:sty m:val="p"/>
                    </m:rPr>
                    <w:rPr>
                      <w:rFonts w:ascii="Cambria Math" w:hAnsi="Cambria Math"/>
                      <w:lang w:eastAsia="zh-CN"/>
                    </w:rPr>
                    <m:t>worst month</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sSup>
                                    <m:sSupPr>
                                      <m:ctrlPr>
                                        <w:rPr>
                                          <w:rFonts w:ascii="Cambria Math" w:hAnsi="Cambria Math"/>
                                          <w:i/>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i/>
                                            </w:rPr>
                                          </m:ctrlPr>
                                        </m:fPr>
                                        <m:num>
                                          <m:r>
                                            <m:rPr>
                                              <m:sty m:val="p"/>
                                            </m:rPr>
                                            <w:rPr>
                                              <w:rFonts w:ascii="Cambria Math" w:hAnsi="Cambria Math"/>
                                            </w:rPr>
                                            <m:t>ν</m:t>
                                          </m:r>
                                        </m:num>
                                        <m:den>
                                          <m:r>
                                            <m:rPr>
                                              <m:sty m:val="p"/>
                                            </m:rPr>
                                            <w:rPr>
                                              <w:rFonts w:ascii="Cambria Math" w:hAnsi="Cambria Math"/>
                                              <w:lang w:eastAsia="zh-CN"/>
                                            </w:rPr>
                                            <m:t>10</m:t>
                                          </m:r>
                                        </m:den>
                                      </m:f>
                                    </m:sup>
                                  </m:sSup>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5.95</m:t>
                          </m:r>
                        </m:den>
                      </m:f>
                    </m:sup>
                  </m:sSup>
                  <m:r>
                    <m:rPr>
                      <m:sty m:val="p"/>
                    </m:rPr>
                    <w:rPr>
                      <w:rFonts w:ascii="Cambria Math" w:hAnsi="Cambria Math"/>
                      <w:lang w:eastAsia="zh-CN"/>
                    </w:rPr>
                    <m:t>-1</m:t>
                  </m:r>
                </m:e>
                <m:e>
                  <m:r>
                    <m:rPr>
                      <m:sty m:val="p"/>
                    </m:rPr>
                    <w:rPr>
                      <w:rFonts w:ascii="Cambria Math" w:hAnsi="Cambria Math"/>
                      <w:lang w:eastAsia="zh-CN"/>
                    </w:rPr>
                    <m:t>average year</m:t>
                  </m:r>
                </m:e>
              </m:mr>
            </m:m>
          </m:e>
        </m:d>
      </m:oMath>
      <w:r w:rsidRPr="00DC77E3">
        <w:rPr>
          <w:lang w:eastAsia="zh-CN"/>
        </w:rPr>
        <w:instrText xml:space="preserve"> </w:instrText>
      </w:r>
      <w:r w:rsidRPr="00DC77E3">
        <w:fldChar w:fldCharType="separate"/>
      </w:r>
      <w:r w:rsidRPr="00DC77E3">
        <w:rPr>
          <w:szCs w:val="24"/>
          <w:lang w:eastAsia="zh-CN"/>
        </w:rPr>
        <w:tab/>
      </w:r>
      <w:r w:rsidRPr="00DC77E3">
        <w:fldChar w:fldCharType="begin"/>
      </w:r>
      <w:r w:rsidRPr="00DC77E3">
        <w:rPr>
          <w:lang w:eastAsia="zh-CN"/>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lang w:eastAsia="zh-CN"/>
              </w:rPr>
              <m:t>1</m:t>
            </m:r>
          </m:sub>
        </m:sSub>
        <m:r>
          <m:rPr>
            <m:sty m:val="p"/>
          </m:rPr>
          <w:rPr>
            <w:rFonts w:ascii="Cambria Math" w:hAnsi="Cambria Math"/>
            <w:szCs w:val="24"/>
            <w:lang w:eastAsia="zh-CN"/>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5.5</m:t>
                          </m:r>
                        </m:den>
                      </m:f>
                    </m:sup>
                  </m:sSup>
                  <m:r>
                    <m:rPr>
                      <m:sty m:val="p"/>
                    </m:rPr>
                    <w:rPr>
                      <w:rFonts w:ascii="Cambria Math" w:hAnsi="Cambria Math"/>
                      <w:szCs w:val="24"/>
                      <w:lang w:eastAsia="zh-CN"/>
                    </w:rPr>
                    <m:t>-1</m:t>
                  </m:r>
                </m:e>
                <m:e>
                  <m:r>
                    <m:rPr>
                      <m:sty m:val="p"/>
                    </m:rPr>
                    <w:rPr>
                      <w:rFonts w:ascii="Cambria Math" w:hAnsi="Cambria Math"/>
                      <w:szCs w:val="24"/>
                      <w:lang w:eastAsia="zh-CN"/>
                    </w:rPr>
                    <m:t>worst month</m:t>
                  </m:r>
                </m:e>
              </m:m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sSup>
                                    <m:sSupPr>
                                      <m:ctrlPr>
                                        <w:rPr>
                                          <w:rFonts w:ascii="Cambria Math" w:hAnsi="Cambria Math"/>
                                          <w:i/>
                                          <w:szCs w:val="24"/>
                                        </w:rPr>
                                      </m:ctrlPr>
                                    </m:sSupPr>
                                    <m:e>
                                      <m:r>
                                        <m:rPr>
                                          <m:sty m:val="p"/>
                                        </m:rPr>
                                        <w:rPr>
                                          <w:rFonts w:ascii="Cambria Math" w:hAnsi="Cambria Math"/>
                                          <w:szCs w:val="24"/>
                                          <w:lang w:eastAsia="zh-CN"/>
                                        </w:rPr>
                                        <m:t>10</m:t>
                                      </m:r>
                                    </m:e>
                                    <m:sup>
                                      <m:r>
                                        <m:rPr>
                                          <m:sty m:val="p"/>
                                        </m:rPr>
                                        <w:rPr>
                                          <w:rFonts w:ascii="Cambria Math" w:hAnsi="Cambria Math"/>
                                          <w:szCs w:val="24"/>
                                          <w:lang w:eastAsia="zh-CN"/>
                                        </w:rPr>
                                        <m:t>-</m:t>
                                      </m:r>
                                      <m:f>
                                        <m:fPr>
                                          <m:ctrlPr>
                                            <w:rPr>
                                              <w:rFonts w:ascii="Cambria Math" w:hAnsi="Cambria Math"/>
                                              <w:i/>
                                              <w:szCs w:val="24"/>
                                            </w:rPr>
                                          </m:ctrlPr>
                                        </m:fPr>
                                        <m:num>
                                          <m:r>
                                            <m:rPr>
                                              <m:sty m:val="p"/>
                                            </m:rPr>
                                            <w:rPr>
                                              <w:rFonts w:ascii="Cambria Math" w:hAnsi="Cambria Math"/>
                                              <w:szCs w:val="24"/>
                                            </w:rPr>
                                            <m:t>ν</m:t>
                                          </m:r>
                                        </m:num>
                                        <m:den>
                                          <m:r>
                                            <m:rPr>
                                              <m:sty m:val="p"/>
                                            </m:rPr>
                                            <w:rPr>
                                              <w:rFonts w:ascii="Cambria Math" w:hAnsi="Cambria Math"/>
                                              <w:szCs w:val="24"/>
                                              <w:lang w:eastAsia="zh-CN"/>
                                            </w:rPr>
                                            <m:t>10</m:t>
                                          </m:r>
                                        </m:den>
                                      </m:f>
                                    </m:sup>
                                  </m:sSup>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5.95</m:t>
                          </m:r>
                        </m:den>
                      </m:f>
                    </m:sup>
                  </m:sSup>
                  <m:r>
                    <m:rPr>
                      <m:sty m:val="p"/>
                    </m:rPr>
                    <w:rPr>
                      <w:rFonts w:ascii="Cambria Math" w:hAnsi="Cambria Math"/>
                      <w:szCs w:val="24"/>
                      <w:lang w:eastAsia="zh-CN"/>
                    </w:rPr>
                    <m:t>-1</m:t>
                  </m:r>
                </m:e>
                <m:e>
                  <m:r>
                    <m:rPr>
                      <m:sty m:val="p"/>
                    </m:rPr>
                    <w:rPr>
                      <w:rFonts w:ascii="Cambria Math" w:hAnsi="Cambria Math"/>
                      <w:szCs w:val="24"/>
                      <w:lang w:eastAsia="zh-CN"/>
                    </w:rPr>
                    <m:t>average year</m:t>
                  </m:r>
                </m:e>
              </m:mr>
            </m:m>
          </m:e>
        </m:d>
      </m:oMath>
      <w:r w:rsidRPr="00DC77E3">
        <w:rPr>
          <w:lang w:eastAsia="zh-CN"/>
        </w:rPr>
        <w:instrText xml:space="preserve"> </w:instrText>
      </w:r>
      <w:r w:rsidRPr="00DC77E3">
        <w:fldChar w:fldCharType="end"/>
      </w:r>
      <w:r w:rsidRPr="00DC77E3">
        <w:fldChar w:fldCharType="end"/>
      </w:r>
      <w:r w:rsidRPr="00DC77E3">
        <w:rPr>
          <w:lang w:eastAsia="zh-CN"/>
        </w:rPr>
        <w:tab/>
      </w:r>
      <w:r w:rsidRPr="00DC77E3">
        <w:rPr>
          <w:position w:val="-134"/>
        </w:rPr>
        <w:object w:dxaOrig="5179" w:dyaOrig="2799" w14:anchorId="65737C3C">
          <v:shape id="_x0000_i1096" type="#_x0000_t75" style="width:258.45pt;height:141.3pt" o:ole="">
            <v:imagedata r:id="rId161" o:title=""/>
          </v:shape>
          <o:OLEObject Type="Embed" ProgID="Equation.DSMT4" ShapeID="_x0000_i1096" DrawAspect="Content" ObjectID="_1781523304" r:id="rId162"/>
        </w:object>
      </w:r>
      <w:r w:rsidRPr="00DC77E3">
        <w:rPr>
          <w:lang w:eastAsia="zh-CN"/>
        </w:rPr>
        <w:t xml:space="preserve">   </w:t>
      </w:r>
      <w:proofErr w:type="spellStart"/>
      <w:proofErr w:type="gramStart"/>
      <w:r w:rsidRPr="00DC77E3">
        <w:rPr>
          <w:lang w:eastAsia="zh-CN"/>
        </w:rPr>
        <w:t>mrad</w:t>
      </w:r>
      <w:proofErr w:type="spellEnd"/>
      <w:proofErr w:type="gramEnd"/>
      <w:r w:rsidRPr="00DC77E3">
        <w:rPr>
          <w:lang w:eastAsia="zh-CN"/>
        </w:rPr>
        <w:tab/>
        <w:t>(57)</w:t>
      </w:r>
    </w:p>
    <w:p w14:paraId="5A417244" w14:textId="77777777" w:rsidR="00F04F94" w:rsidRPr="00DC77E3" w:rsidRDefault="00F04F94" w:rsidP="00077A17">
      <w:pPr>
        <w:tabs>
          <w:tab w:val="left" w:pos="8931"/>
          <w:tab w:val="left" w:pos="9639"/>
        </w:tabs>
      </w:pPr>
      <w:proofErr w:type="gramStart"/>
      <w:r w:rsidRPr="00DC77E3">
        <w:rPr>
          <w:szCs w:val="24"/>
        </w:rPr>
        <w:t>où</w:t>
      </w:r>
      <w:proofErr w:type="gramEnd"/>
      <w:r w:rsidRPr="00DC77E3">
        <w:rPr>
          <w:szCs w:val="24"/>
        </w:rPr>
        <w:t xml:space="preserve"> le facteur </w:t>
      </w:r>
      <w:proofErr w:type="spellStart"/>
      <w:r w:rsidRPr="00DC77E3">
        <w:rPr>
          <w:szCs w:val="24"/>
        </w:rPr>
        <w:t>géoclimatique</w:t>
      </w:r>
      <w:proofErr w:type="spellEnd"/>
      <w:r w:rsidRPr="00DC77E3">
        <w:rPr>
          <w:szCs w:val="24"/>
        </w:rPr>
        <w:t xml:space="preserve"> </w:t>
      </w:r>
      <w:r w:rsidRPr="00DC77E3">
        <w:rPr>
          <w:position w:val="-12"/>
        </w:rPr>
        <w:object w:dxaOrig="360" w:dyaOrig="360" w14:anchorId="1A71F70C">
          <v:shape id="_x0000_i1097" type="#_x0000_t75" style="width:18.8pt;height:18.8pt" o:ole="">
            <v:imagedata r:id="rId163" o:title=""/>
          </v:shape>
          <o:OLEObject Type="Embed" ProgID="Equation.3" ShapeID="_x0000_i1097" DrawAspect="Content" ObjectID="_1781523305" r:id="rId164"/>
        </w:object>
      </w:r>
      <w:r w:rsidRPr="00DC77E3">
        <w:t xml:space="preserve"> est défini dans la formule (50) et </w:t>
      </w:r>
      <w:r w:rsidRPr="00DC77E3">
        <w:sym w:font="Symbol" w:char="F06E"/>
      </w:r>
      <w:r w:rsidRPr="00DC77E3">
        <w:t xml:space="preserve"> est défini dans la formule (56).</w:t>
      </w:r>
    </w:p>
    <w:p w14:paraId="1BC9833B" w14:textId="77777777" w:rsidR="00F04F94" w:rsidRPr="00DC77E3" w:rsidRDefault="00F04F94" w:rsidP="000C3976">
      <w:pPr>
        <w:keepNext/>
        <w:keepLines/>
        <w:rPr>
          <w:szCs w:val="24"/>
        </w:rPr>
      </w:pPr>
      <w:r w:rsidRPr="00DC77E3">
        <w:rPr>
          <w:i/>
          <w:iCs/>
          <w:szCs w:val="24"/>
        </w:rPr>
        <w:t xml:space="preserve">Étape </w:t>
      </w:r>
      <w:proofErr w:type="gramStart"/>
      <w:r w:rsidRPr="00DC77E3">
        <w:rPr>
          <w:i/>
          <w:iCs/>
          <w:szCs w:val="24"/>
        </w:rPr>
        <w:t>2</w:t>
      </w:r>
      <w:r w:rsidRPr="00DC77E3">
        <w:rPr>
          <w:szCs w:val="24"/>
        </w:rPr>
        <w:t>:</w:t>
      </w:r>
      <w:proofErr w:type="gramEnd"/>
      <w:r w:rsidRPr="00DC77E3">
        <w:rPr>
          <w:szCs w:val="24"/>
        </w:rPr>
        <w:tab/>
        <w:t xml:space="preserve">Calculer </w:t>
      </w:r>
      <w:r w:rsidRPr="00DC77E3">
        <w:rPr>
          <w:position w:val="-12"/>
          <w:szCs w:val="24"/>
        </w:rPr>
        <w:object w:dxaOrig="279" w:dyaOrig="420" w14:anchorId="211F3465">
          <v:shape id="_x0000_i1098" type="#_x0000_t75" style="width:15.05pt;height:21.5pt" o:ole="">
            <v:imagedata r:id="rId165" o:title=""/>
          </v:shape>
          <o:OLEObject Type="Embed" ProgID="Equation.DSMT4" ShapeID="_x0000_i1098" DrawAspect="Content" ObjectID="_1781523306" r:id="rId166"/>
        </w:object>
      </w:r>
    </w:p>
    <w:p w14:paraId="1CBC30D3" w14:textId="327C9A24" w:rsidR="00F04F94" w:rsidRPr="00DC77E3" w:rsidRDefault="00F04F94" w:rsidP="000C3976">
      <w:pPr>
        <w:pStyle w:val="Equation"/>
        <w:keepNext/>
        <w:keepLines/>
      </w:pPr>
      <w:r w:rsidRPr="00DC77E3">
        <w:tab/>
      </w:r>
      <w:r w:rsidRPr="00DC77E3">
        <w:fldChar w:fldCharType="begin"/>
      </w:r>
      <w:r w:rsidRPr="00DC77E3">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DC77E3">
        <w:instrText xml:space="preserve"> </w:instrText>
      </w:r>
      <w:r w:rsidRPr="00DC77E3">
        <w:fldChar w:fldCharType="separate"/>
      </w:r>
      <w:r w:rsidRPr="00DC77E3">
        <w:rPr>
          <w:szCs w:val="24"/>
        </w:rPr>
        <w:tab/>
      </w:r>
      <w:r w:rsidRPr="00DC77E3">
        <w:fldChar w:fldCharType="begin"/>
      </w:r>
      <w:r w:rsidRPr="00DC77E3">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DC77E3">
        <w:instrText xml:space="preserve"> </w:instrText>
      </w:r>
      <w:r w:rsidRPr="00DC77E3">
        <w:fldChar w:fldCharType="end"/>
      </w:r>
      <w:r w:rsidRPr="00DC77E3">
        <w:fldChar w:fldCharType="end"/>
      </w:r>
      <w:r w:rsidR="00B52F13" w:rsidRPr="00B52F13">
        <w:rPr>
          <w:position w:val="-66"/>
          <w:szCs w:val="24"/>
        </w:rPr>
        <w:object w:dxaOrig="4540" w:dyaOrig="1440" w14:anchorId="4529C089">
          <v:shape id="_x0000_i1099" type="#_x0000_t75" style="width:227.3pt;height:73.6pt" o:ole="">
            <v:imagedata r:id="rId167" o:title=""/>
          </v:shape>
          <o:OLEObject Type="Embed" ProgID="Equation.DSMT4" ShapeID="_x0000_i1099" DrawAspect="Content" ObjectID="_1781523307" r:id="rId168"/>
        </w:object>
      </w:r>
      <w:r w:rsidRPr="00DC77E3">
        <w:t xml:space="preserve">    </w:t>
      </w:r>
      <w:proofErr w:type="gramStart"/>
      <w:r w:rsidRPr="00DC77E3">
        <w:t>dB</w:t>
      </w:r>
      <w:proofErr w:type="gramEnd"/>
      <w:r w:rsidRPr="00DC77E3">
        <w:t>/</w:t>
      </w:r>
      <w:proofErr w:type="spellStart"/>
      <w:r w:rsidRPr="00DC77E3">
        <w:t>mrad</w:t>
      </w:r>
      <w:proofErr w:type="spellEnd"/>
      <w:r w:rsidRPr="00DC77E3">
        <w:tab/>
        <w:t>(58)</w:t>
      </w:r>
    </w:p>
    <w:p w14:paraId="7AA9BF94" w14:textId="77777777" w:rsidR="00F04F94" w:rsidRPr="00DC77E3" w:rsidRDefault="00F04F94" w:rsidP="000C3976">
      <w:pPr>
        <w:rPr>
          <w:szCs w:val="24"/>
        </w:rPr>
      </w:pPr>
      <w:r w:rsidRPr="00DC77E3">
        <w:rPr>
          <w:i/>
          <w:iCs/>
          <w:szCs w:val="24"/>
        </w:rPr>
        <w:t xml:space="preserve">Étape </w:t>
      </w:r>
      <w:proofErr w:type="gramStart"/>
      <w:r w:rsidRPr="00DC77E3">
        <w:rPr>
          <w:i/>
          <w:iCs/>
          <w:szCs w:val="24"/>
        </w:rPr>
        <w:t>3</w:t>
      </w:r>
      <w:r w:rsidRPr="00DC77E3">
        <w:rPr>
          <w:szCs w:val="24"/>
        </w:rPr>
        <w:t>:</w:t>
      </w:r>
      <w:proofErr w:type="gramEnd"/>
      <w:r w:rsidRPr="00DC77E3">
        <w:rPr>
          <w:szCs w:val="24"/>
        </w:rPr>
        <w:tab/>
        <w:t xml:space="preserve">Calculer </w:t>
      </w:r>
      <w:r w:rsidRPr="00DC77E3">
        <w:rPr>
          <w:szCs w:val="24"/>
        </w:rPr>
        <w:fldChar w:fldCharType="begin"/>
      </w:r>
      <w:r w:rsidRPr="00DC77E3">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oMath>
      <w:r w:rsidRPr="00DC77E3">
        <w:rPr>
          <w:szCs w:val="24"/>
        </w:rPr>
        <w:instrText xml:space="preserve"> </w:instrText>
      </w:r>
      <w:r w:rsidRPr="00DC77E3">
        <w:rPr>
          <w:szCs w:val="24"/>
        </w:rPr>
        <w:fldChar w:fldCharType="separate"/>
      </w:r>
      <w:r w:rsidRPr="00DC77E3">
        <w:rPr>
          <w:position w:val="-12"/>
          <w:szCs w:val="24"/>
        </w:rPr>
        <w:object w:dxaOrig="320" w:dyaOrig="360" w14:anchorId="6DCC2A4C">
          <v:shape id="_x0000_i1100" type="#_x0000_t75" style="width:19.9pt;height:19.9pt" o:ole="">
            <v:imagedata r:id="rId169" o:title=""/>
          </v:shape>
          <o:OLEObject Type="Embed" ProgID="Equation.DSMT4" ShapeID="_x0000_i1100" DrawAspect="Content" ObjectID="_1781523308" r:id="rId170"/>
        </w:object>
      </w:r>
      <w:r w:rsidRPr="00DC77E3">
        <w:rPr>
          <w:szCs w:val="24"/>
        </w:rPr>
        <w:fldChar w:fldCharType="end"/>
      </w:r>
      <w:r w:rsidRPr="00DC77E3">
        <w:rPr>
          <w:szCs w:val="24"/>
        </w:rPr>
        <w:t xml:space="preserve"> à partir de la formule (49)</w:t>
      </w:r>
    </w:p>
    <w:p w14:paraId="5D27820E" w14:textId="77777777" w:rsidR="00F04F94" w:rsidRPr="00DC77E3" w:rsidRDefault="00F04F94" w:rsidP="000C3976">
      <w:pPr>
        <w:pStyle w:val="Equation"/>
        <w:jc w:val="center"/>
      </w:pPr>
      <w:r w:rsidRPr="00DC77E3">
        <w:tab/>
      </w:r>
      <w:r w:rsidRPr="00DC77E3">
        <w:tab/>
      </w:r>
      <w:r w:rsidRPr="00DC77E3">
        <w:fldChar w:fldCharType="begin"/>
      </w:r>
      <w:r w:rsidRPr="00DC77E3">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DC77E3">
        <w:instrText xml:space="preserve"> </w:instrText>
      </w:r>
      <w:r w:rsidRPr="00DC77E3">
        <w:fldChar w:fldCharType="separate"/>
      </w:r>
      <w:r w:rsidRPr="00DC77E3">
        <w:rPr>
          <w:position w:val="-14"/>
        </w:rPr>
        <w:object w:dxaOrig="1200" w:dyaOrig="400" w14:anchorId="4C7FA057">
          <v:shape id="_x0000_i1101" type="#_x0000_t75" style="width:60.7pt;height:18.8pt" o:ole="">
            <v:imagedata r:id="rId171" o:title=""/>
          </v:shape>
          <o:OLEObject Type="Embed" ProgID="Equation.DSMT4" ShapeID="_x0000_i1101" DrawAspect="Content" ObjectID="_1781523309" r:id="rId172"/>
        </w:object>
      </w:r>
      <w:r w:rsidRPr="00DC77E3">
        <w:fldChar w:fldCharType="end"/>
      </w:r>
      <w:r w:rsidRPr="00DC77E3">
        <w:rPr>
          <w:i/>
        </w:rPr>
        <w:t xml:space="preserve"> </w:t>
      </w:r>
      <w:r w:rsidRPr="00DC77E3">
        <w:t xml:space="preserve">    </w:t>
      </w:r>
      <w:proofErr w:type="gramStart"/>
      <w:r w:rsidRPr="00DC77E3">
        <w:t>dB</w:t>
      </w:r>
      <w:proofErr w:type="gramEnd"/>
      <w:r w:rsidRPr="00DC77E3">
        <w:tab/>
        <w:t>(59)</w:t>
      </w:r>
    </w:p>
    <w:p w14:paraId="4FB54580" w14:textId="77777777" w:rsidR="00F04F94" w:rsidRPr="00DC77E3" w:rsidRDefault="00F04F94" w:rsidP="000C3976">
      <w:pPr>
        <w:rPr>
          <w:szCs w:val="24"/>
        </w:rPr>
      </w:pPr>
      <w:r w:rsidRPr="00DC77E3">
        <w:rPr>
          <w:szCs w:val="24"/>
        </w:rPr>
        <w:t xml:space="preserve">pour l'angle d'élévation en espace libre </w:t>
      </w:r>
      <w:r w:rsidRPr="00DC77E3">
        <w:sym w:font="Symbol" w:char="F071"/>
      </w:r>
      <w:r w:rsidRPr="00DC77E3">
        <w:t xml:space="preserve"> égal à 5°.</w:t>
      </w:r>
    </w:p>
    <w:p w14:paraId="78382759" w14:textId="77777777" w:rsidR="00F04F94" w:rsidRPr="00DC77E3" w:rsidRDefault="00F04F94" w:rsidP="000C3976">
      <w:pPr>
        <w:rPr>
          <w:szCs w:val="24"/>
        </w:rPr>
      </w:pPr>
      <w:r w:rsidRPr="00DC77E3">
        <w:rPr>
          <w:i/>
          <w:iCs/>
          <w:szCs w:val="24"/>
        </w:rPr>
        <w:t xml:space="preserve">Étape </w:t>
      </w:r>
      <w:proofErr w:type="gramStart"/>
      <w:r w:rsidRPr="00DC77E3">
        <w:rPr>
          <w:i/>
          <w:iCs/>
          <w:szCs w:val="24"/>
        </w:rPr>
        <w:t>4</w:t>
      </w:r>
      <w:r w:rsidRPr="00DC77E3">
        <w:rPr>
          <w:szCs w:val="24"/>
        </w:rPr>
        <w:t>:</w:t>
      </w:r>
      <w:proofErr w:type="gramEnd"/>
      <w:r w:rsidRPr="00DC77E3">
        <w:rPr>
          <w:szCs w:val="24"/>
        </w:rPr>
        <w:tab/>
        <w:t xml:space="preserve">Calculer </w:t>
      </w:r>
      <w:r w:rsidRPr="00DC77E3">
        <w:rPr>
          <w:szCs w:val="24"/>
        </w:rPr>
        <w:fldChar w:fldCharType="begin"/>
      </w:r>
      <w:r w:rsidRPr="00DC77E3">
        <w:rPr>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2</m:t>
            </m:r>
          </m:sub>
          <m:sup>
            <m:r>
              <m:rPr>
                <m:sty m:val="p"/>
              </m:rPr>
              <w:rPr>
                <w:rFonts w:ascii="Cambria Math" w:hAnsi="Cambria Math"/>
                <w:szCs w:val="24"/>
              </w:rPr>
              <m:t>'</m:t>
            </m:r>
          </m:sup>
        </m:sSubSup>
      </m:oMath>
      <w:r w:rsidRPr="00DC77E3">
        <w:rPr>
          <w:szCs w:val="24"/>
        </w:rPr>
        <w:instrText xml:space="preserve"> </w:instrText>
      </w:r>
      <w:r w:rsidRPr="00DC77E3">
        <w:rPr>
          <w:szCs w:val="24"/>
        </w:rPr>
        <w:fldChar w:fldCharType="separate"/>
      </w:r>
      <w:r w:rsidRPr="00DC77E3">
        <w:rPr>
          <w:position w:val="-12"/>
          <w:szCs w:val="24"/>
        </w:rPr>
        <w:object w:dxaOrig="320" w:dyaOrig="420" w14:anchorId="573717D3">
          <v:shape id="_x0000_i1102" type="#_x0000_t75" style="width:18.8pt;height:23.65pt" o:ole="">
            <v:imagedata r:id="rId173" o:title=""/>
          </v:shape>
          <o:OLEObject Type="Embed" ProgID="Equation.DSMT4" ShapeID="_x0000_i1102" DrawAspect="Content" ObjectID="_1781523310" r:id="rId174"/>
        </w:object>
      </w:r>
      <w:r w:rsidRPr="00DC77E3">
        <w:rPr>
          <w:szCs w:val="24"/>
        </w:rPr>
        <w:fldChar w:fldCharType="end"/>
      </w:r>
      <w:r w:rsidRPr="00DC77E3">
        <w:rPr>
          <w:szCs w:val="24"/>
        </w:rPr>
        <w:t xml:space="preserve"> comme suit:</w:t>
      </w:r>
    </w:p>
    <w:p w14:paraId="1D4A7819" w14:textId="77777777" w:rsidR="00F04F94" w:rsidRPr="00DC77E3" w:rsidRDefault="00F04F94" w:rsidP="000C3976">
      <w:pPr>
        <w:pStyle w:val="Equation"/>
      </w:pPr>
      <w:r w:rsidRPr="00DC77E3">
        <w:tab/>
      </w:r>
      <w:r w:rsidRPr="00DC77E3">
        <w:tab/>
      </w:r>
      <w:r w:rsidRPr="00DC77E3">
        <w:rPr>
          <w:position w:val="-30"/>
        </w:rPr>
        <w:object w:dxaOrig="3680" w:dyaOrig="720" w14:anchorId="7799DAE8">
          <v:shape id="_x0000_i1103" type="#_x0000_t75" style="width:182.15pt;height:36.55pt" o:ole="">
            <v:imagedata r:id="rId175" o:title=""/>
          </v:shape>
          <o:OLEObject Type="Embed" ProgID="Equation.DSMT4" ShapeID="_x0000_i1103" DrawAspect="Content" ObjectID="_1781523311" r:id="rId176"/>
        </w:object>
      </w:r>
      <w:r w:rsidRPr="00DC77E3">
        <w:t xml:space="preserve">     </w:t>
      </w:r>
      <w:proofErr w:type="gramStart"/>
      <w:r w:rsidRPr="00DC77E3">
        <w:t>dB</w:t>
      </w:r>
      <w:proofErr w:type="gramEnd"/>
      <w:r w:rsidRPr="00DC77E3">
        <w:t>/</w:t>
      </w:r>
      <w:proofErr w:type="spellStart"/>
      <w:r w:rsidRPr="00DC77E3">
        <w:t>mrad</w:t>
      </w:r>
      <w:proofErr w:type="spellEnd"/>
      <w:r w:rsidRPr="00DC77E3">
        <w:tab/>
        <w:t>(60)</w:t>
      </w:r>
    </w:p>
    <w:p w14:paraId="4CEE06D0" w14:textId="77777777" w:rsidR="00F04F94" w:rsidRPr="00DC77E3" w:rsidRDefault="00F04F94" w:rsidP="00F44DDD">
      <w:r w:rsidRPr="00DC77E3">
        <w:t>où:</w:t>
      </w:r>
    </w:p>
    <w:p w14:paraId="62882816" w14:textId="77777777" w:rsidR="00F04F94" w:rsidRPr="00DC77E3" w:rsidRDefault="00F04F94" w:rsidP="000C3976">
      <w:pPr>
        <w:pStyle w:val="Equation"/>
      </w:pPr>
      <w:r w:rsidRPr="00DC77E3">
        <w:tab/>
      </w:r>
      <w:r w:rsidRPr="00DC77E3">
        <w:tab/>
      </w:r>
      <w:r w:rsidRPr="00DC77E3">
        <w:rPr>
          <w:position w:val="-84"/>
        </w:rPr>
        <w:object w:dxaOrig="5539" w:dyaOrig="1560" w14:anchorId="646FEDA4">
          <v:shape id="_x0000_i1104" type="#_x0000_t75" style="width:276.2pt;height:79pt" o:ole="">
            <v:imagedata r:id="rId177" o:title=""/>
          </v:shape>
          <o:OLEObject Type="Embed" ProgID="Equation.DSMT4" ShapeID="_x0000_i1104" DrawAspect="Content" ObjectID="_1781523312" r:id="rId178"/>
        </w:object>
      </w:r>
      <w:r w:rsidRPr="00DC77E3">
        <w:fldChar w:fldCharType="begin"/>
      </w:r>
      <w:r w:rsidRPr="00DC77E3">
        <w:instrText xml:space="preserve"> QUOTE </w:instrText>
      </w:r>
      <m:oMath>
        <m:f>
          <m:fPr>
            <m:ctrlPr>
              <w:rPr>
                <w:rFonts w:ascii="Cambria Math" w:hAnsi="Cambria Math"/>
                <w:i/>
                <w:sz w:val="32"/>
              </w:rPr>
            </m:ctrlPr>
          </m:fPr>
          <m:num>
            <m:sSup>
              <m:sSupPr>
                <m:ctrlPr>
                  <w:rPr>
                    <w:rFonts w:ascii="Cambria Math" w:hAnsi="Cambria Math"/>
                    <w:i/>
                    <w:sz w:val="32"/>
                  </w:rPr>
                </m:ctrlPr>
              </m:sSupPr>
              <m:e>
                <m:r>
                  <m:rPr>
                    <m:sty m:val="p"/>
                  </m:rPr>
                  <w:rPr>
                    <w:rFonts w:ascii="Cambria Math" w:hAnsi="Cambria Math"/>
                    <w:sz w:val="32"/>
                  </w:rPr>
                  <m:t>g</m:t>
                </m:r>
              </m:e>
              <m:sup>
                <m:r>
                  <m:rPr>
                    <m:sty m:val="p"/>
                  </m:rPr>
                  <w:rPr>
                    <w:rFonts w:ascii="Cambria Math" w:hAnsi="Cambria Math"/>
                    <w:sz w:val="32"/>
                  </w:rPr>
                  <m:t>'</m:t>
                </m:r>
              </m:sup>
            </m:sSup>
            <m:d>
              <m:dPr>
                <m:ctrlPr>
                  <w:rPr>
                    <w:rFonts w:ascii="Cambria Math" w:hAnsi="Cambria Math"/>
                    <w:i/>
                    <w:sz w:val="32"/>
                  </w:rPr>
                </m:ctrlPr>
              </m:dPr>
              <m:e>
                <m:r>
                  <m:rPr>
                    <m:sty m:val="p"/>
                  </m:rPr>
                  <w:rPr>
                    <w:rFonts w:ascii="Cambria Math" w:hAnsi="Cambria Math"/>
                    <w:sz w:val="32"/>
                  </w:rPr>
                  <m:t>x</m:t>
                </m:r>
              </m:e>
            </m:d>
          </m:num>
          <m:den>
            <m:r>
              <m:rPr>
                <m:sty m:val="p"/>
              </m:rPr>
              <w:rPr>
                <w:rFonts w:ascii="Cambria Math" w:hAnsi="Cambria Math"/>
                <w:sz w:val="32"/>
              </w:rPr>
              <m:t>g</m:t>
            </m:r>
            <m:d>
              <m:dPr>
                <m:ctrlPr>
                  <w:rPr>
                    <w:rFonts w:ascii="Cambria Math" w:hAnsi="Cambria Math"/>
                    <w:i/>
                    <w:sz w:val="32"/>
                  </w:rPr>
                </m:ctrlPr>
              </m:dPr>
              <m:e>
                <m:r>
                  <m:rPr>
                    <m:sty m:val="p"/>
                  </m:rPr>
                  <w:rPr>
                    <w:rFonts w:ascii="Cambria Math" w:hAnsi="Cambria Math"/>
                    <w:sz w:val="32"/>
                  </w:rPr>
                  <m:t>x</m:t>
                </m:r>
              </m:e>
            </m:d>
          </m:den>
        </m:f>
        <m:r>
          <m:rPr>
            <m:sty m:val="p"/>
          </m:rPr>
          <w:rPr>
            <w:rFonts w:ascii="Cambria Math" w:hAnsi="Cambria Math"/>
            <w:sz w:val="32"/>
          </w:rPr>
          <m:t>=</m:t>
        </m:r>
        <m:f>
          <m:fPr>
            <m:ctrlPr>
              <w:rPr>
                <w:rFonts w:ascii="Cambria Math" w:hAnsi="Cambria Math"/>
                <w:i/>
                <w:sz w:val="32"/>
              </w:rPr>
            </m:ctrlPr>
          </m:fPr>
          <m:num>
            <m:r>
              <m:rPr>
                <m:sty m:val="p"/>
              </m:rPr>
              <w:rPr>
                <w:rFonts w:ascii="Cambria Math" w:hAnsi="Cambria Math"/>
                <w:sz w:val="32"/>
              </w:rPr>
              <m:t>1770</m:t>
            </m:r>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+2123</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[cosζ-xsinζ]</m:t>
            </m:r>
          </m:num>
          <m:den>
            <m:r>
              <m:rPr>
                <m:sty m:val="p"/>
              </m:rPr>
              <w:rPr>
                <w:rFonts w:ascii="Cambria Math" w:hAnsi="Cambria Math"/>
                <w:sz w:val="32"/>
              </w:rPr>
              <m:t>12</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[354</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6</m:t>
                    </m:r>
                  </m:den>
                </m:f>
              </m:sup>
            </m:sSup>
            <m:r>
              <m:rPr>
                <m:sty m:val="p"/>
              </m:rPr>
              <w:rPr>
                <w:rFonts w:ascii="Cambria Math" w:hAnsi="Cambria Math"/>
                <w:sz w:val="32"/>
              </w:rPr>
              <m:t>-193</m:t>
            </m:r>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sinζ]</m:t>
            </m:r>
          </m:den>
        </m:f>
      </m:oMath>
      <w:r w:rsidRPr="00DC77E3">
        <w:instrText xml:space="preserve"> </w:instrText>
      </w:r>
      <w:r w:rsidRPr="00DC77E3">
        <w:fldChar w:fldCharType="separate"/>
      </w:r>
      <w:r w:rsidRPr="00DC77E3">
        <w:fldChar w:fldCharType="begin"/>
      </w:r>
      <w:r w:rsidRPr="00DC77E3">
        <w:instrText xml:space="preserve"> QUOTE </w:instrTex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g</m:t>
                </m:r>
              </m:e>
              <m:sup>
                <m:r>
                  <m:rPr>
                    <m:sty m:val="p"/>
                  </m:rPr>
                  <w:rPr>
                    <w:rFonts w:ascii="Cambria Math" w:hAnsi="Cambria Math"/>
                  </w:rPr>
                  <m:t>'</m:t>
                </m:r>
              </m:sup>
            </m:sSup>
            <m:d>
              <m:dPr>
                <m:ctrlPr>
                  <w:rPr>
                    <w:rFonts w:ascii="Cambria Math" w:hAnsi="Cambria Math"/>
                    <w:i/>
                  </w:rPr>
                </m:ctrlPr>
              </m:dPr>
              <m:e>
                <m:r>
                  <m:rPr>
                    <m:sty m:val="p"/>
                  </m:rPr>
                  <w:rPr>
                    <w:rFonts w:ascii="Cambria Math" w:hAnsi="Cambria Math"/>
                  </w:rPr>
                  <m:t>x</m:t>
                </m:r>
              </m:e>
            </m:d>
          </m:num>
          <m:den>
            <m:r>
              <m:rPr>
                <m:sty m:val="p"/>
              </m:rPr>
              <w:rPr>
                <w:rFonts w:ascii="Cambria Math" w:hAnsi="Cambria Math"/>
              </w:rPr>
              <m:t>g</m:t>
            </m:r>
            <m:d>
              <m:dPr>
                <m:ctrlPr>
                  <w:rPr>
                    <w:rFonts w:ascii="Cambria Math" w:hAnsi="Cambria Math"/>
                    <w:i/>
                  </w:rPr>
                </m:ctrlPr>
              </m:dPr>
              <m:e>
                <m:r>
                  <m:rPr>
                    <m:sty m:val="p"/>
                  </m:rPr>
                  <w:rPr>
                    <w:rFonts w:ascii="Cambria Math" w:hAnsi="Cambria Math"/>
                  </w:rPr>
                  <m:t>x</m:t>
                </m:r>
              </m:e>
            </m:d>
          </m:den>
        </m:f>
        <m:r>
          <m:rPr>
            <m:sty m:val="p"/>
          </m:rPr>
          <w:rPr>
            <w:rFonts w:ascii="Cambria Math" w:hAnsi="Cambria Math"/>
          </w:rPr>
          <m:t>=</m:t>
        </m:r>
        <m:f>
          <m:fPr>
            <m:ctrlPr>
              <w:rPr>
                <w:rFonts w:ascii="Cambria Math" w:hAnsi="Cambria Math"/>
                <w:i/>
              </w:rPr>
            </m:ctrlPr>
          </m:fPr>
          <m:num>
            <m:r>
              <m:rPr>
                <m:sty m:val="p"/>
              </m:rPr>
              <w:rPr>
                <w:rFonts w:ascii="Cambria Math" w:hAnsi="Cambria Math"/>
              </w:rPr>
              <m:t>1770</m:t>
            </m:r>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+2123</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d>
              <m:dPr>
                <m:begChr m:val="["/>
                <m:endChr m:val="]"/>
                <m:ctrlPr>
                  <w:rPr>
                    <w:rFonts w:ascii="Cambria Math" w:hAnsi="Cambria Math"/>
                    <w:i/>
                  </w:rPr>
                </m:ctrlPr>
              </m:dPr>
              <m:e>
                <m:r>
                  <m:rPr>
                    <m:sty m:val="p"/>
                  </m:rPr>
                  <w:rPr>
                    <w:rFonts w:ascii="Cambria Math" w:hAnsi="Cambria Math"/>
                  </w:rPr>
                  <m:t>cosζ-xsinζ</m:t>
                </m:r>
              </m:e>
            </m:d>
          </m:num>
          <m:den>
            <m:r>
              <m:rPr>
                <m:sty m:val="p"/>
              </m:rPr>
              <w:rPr>
                <w:rFonts w:ascii="Cambria Math" w:hAnsi="Cambria Math"/>
              </w:rPr>
              <m:t>12</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d>
              <m:dPr>
                <m:begChr m:val="["/>
                <m:endChr m:val="]"/>
                <m:ctrlPr>
                  <w:rPr>
                    <w:rFonts w:ascii="Cambria Math" w:hAnsi="Cambria Math"/>
                    <w:i/>
                  </w:rPr>
                </m:ctrlPr>
              </m:dPr>
              <m:e>
                <m:r>
                  <m:rPr>
                    <m:sty m:val="p"/>
                  </m:rPr>
                  <w:rPr>
                    <w:rFonts w:ascii="Cambria Math" w:hAnsi="Cambria Math"/>
                  </w:rPr>
                  <m:t>354</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sup>
                </m:sSup>
                <m:r>
                  <m:rPr>
                    <m:sty m:val="p"/>
                  </m:rPr>
                  <w:rPr>
                    <w:rFonts w:ascii="Cambria Math" w:hAnsi="Cambria Math"/>
                  </w:rPr>
                  <m:t>-193</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r>
                  <m:rPr>
                    <m:sty m:val="p"/>
                  </m:rPr>
                  <w:rPr>
                    <w:rFonts w:ascii="Cambria Math" w:hAnsi="Cambria Math"/>
                  </w:rPr>
                  <m:t>sinζ</m:t>
                </m:r>
              </m:e>
            </m:d>
          </m:den>
        </m:f>
      </m:oMath>
      <w:r w:rsidRPr="00DC77E3">
        <w:instrText xml:space="preserve"> </w:instrText>
      </w:r>
      <w:r w:rsidRPr="00DC77E3">
        <w:fldChar w:fldCharType="end"/>
      </w:r>
      <w:r w:rsidRPr="00DC77E3">
        <w:fldChar w:fldCharType="end"/>
      </w:r>
      <w:r w:rsidRPr="00DC77E3">
        <w:tab/>
        <w:t>(61)</w:t>
      </w:r>
    </w:p>
    <w:p w14:paraId="1C76BB9F" w14:textId="77777777" w:rsidR="00F04F94" w:rsidRPr="00DC77E3" w:rsidRDefault="00F04F94" w:rsidP="000C3976">
      <w:pPr>
        <w:pStyle w:val="Equation"/>
        <w:jc w:val="center"/>
      </w:pPr>
      <w:r w:rsidRPr="00DC77E3">
        <w:tab/>
      </w:r>
      <w:r w:rsidRPr="00DC77E3">
        <w:tab/>
      </w:r>
      <w:r w:rsidRPr="00DC77E3">
        <w:rPr>
          <w:position w:val="-40"/>
        </w:rPr>
        <w:object w:dxaOrig="4720" w:dyaOrig="920" w14:anchorId="34FC940E">
          <v:shape id="_x0000_i1105" type="#_x0000_t75" style="width:234.8pt;height:45.65pt" o:ole="">
            <v:imagedata r:id="rId179" o:title=""/>
          </v:shape>
          <o:OLEObject Type="Embed" ProgID="Equation.DSMT4" ShapeID="_x0000_i1105" DrawAspect="Content" ObjectID="_1781523313" r:id="rId180"/>
        </w:object>
      </w:r>
      <w:r w:rsidRPr="00DC77E3">
        <w:tab/>
        <w:t>(62)</w:t>
      </w:r>
    </w:p>
    <w:p w14:paraId="12087E42" w14:textId="77777777" w:rsidR="00F04F94" w:rsidRPr="00DC77E3" w:rsidRDefault="00F04F94" w:rsidP="00F44DDD">
      <w:r w:rsidRPr="00DC77E3">
        <w:t>et</w:t>
      </w:r>
    </w:p>
    <w:p w14:paraId="6AE065FE" w14:textId="77777777" w:rsidR="00F04F94" w:rsidRPr="00DC77E3" w:rsidRDefault="00F04F94" w:rsidP="00707BA1">
      <w:pPr>
        <w:pStyle w:val="Equation"/>
        <w:keepNext/>
        <w:keepLines/>
      </w:pPr>
      <w:r w:rsidRPr="00DC77E3">
        <w:tab/>
      </w:r>
      <w:r w:rsidRPr="00DC77E3">
        <w:tab/>
      </w:r>
      <w:r w:rsidRPr="00DC77E3">
        <w:fldChar w:fldCharType="begin"/>
      </w:r>
      <w:r w:rsidRPr="00DC77E3">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DC77E3">
        <w:instrText xml:space="preserve"> </w:instrText>
      </w:r>
      <w:r w:rsidRPr="00DC77E3">
        <w:fldChar w:fldCharType="end"/>
      </w:r>
      <w:r w:rsidRPr="00DC77E3">
        <w:rPr>
          <w:position w:val="-24"/>
        </w:rPr>
        <w:object w:dxaOrig="1420" w:dyaOrig="620" w14:anchorId="58C8B101">
          <v:shape id="_x0000_i1106" type="#_x0000_t75" style="width:71.45pt;height:30.65pt" o:ole="">
            <v:imagedata r:id="rId181" o:title=""/>
          </v:shape>
          <o:OLEObject Type="Embed" ProgID="Equation.DSMT4" ShapeID="_x0000_i1106" DrawAspect="Content" ObjectID="_1781523314" r:id="rId182"/>
        </w:object>
      </w:r>
      <w:r w:rsidRPr="00DC77E3">
        <w:tab/>
        <w:t>(63)</w:t>
      </w:r>
    </w:p>
    <w:p w14:paraId="3DB5AE12" w14:textId="77777777" w:rsidR="00F04F94" w:rsidRPr="00DC77E3" w:rsidRDefault="00F04F94" w:rsidP="00F44DDD">
      <w:proofErr w:type="gramStart"/>
      <w:r w:rsidRPr="00DC77E3">
        <w:rPr>
          <w:szCs w:val="24"/>
        </w:rPr>
        <w:t>pour</w:t>
      </w:r>
      <w:proofErr w:type="gramEnd"/>
      <w:r w:rsidRPr="00DC77E3">
        <w:rPr>
          <w:szCs w:val="24"/>
        </w:rPr>
        <w:t xml:space="preserve"> l'angle d'élévation en espace libre </w:t>
      </w:r>
      <w:r w:rsidRPr="00DC77E3">
        <w:sym w:font="Symbol" w:char="F071"/>
      </w:r>
      <w:r w:rsidRPr="00DC77E3">
        <w:t xml:space="preserve"> égal à 5°, où </w:t>
      </w:r>
      <w:r w:rsidRPr="00DC77E3">
        <w:rPr>
          <w:i/>
          <w:iCs/>
        </w:rPr>
        <w:t>x</w:t>
      </w:r>
      <w:r w:rsidRPr="00DC77E3">
        <w:t xml:space="preserve">, </w:t>
      </w:r>
      <w:r w:rsidRPr="00DC77E3">
        <w:rPr>
          <w:i/>
          <w:iCs/>
        </w:rPr>
        <w:t>D</w:t>
      </w:r>
      <w:r w:rsidRPr="00DC77E3">
        <w:rPr>
          <w:i/>
          <w:iCs/>
          <w:vertAlign w:val="subscript"/>
        </w:rPr>
        <w:t>eff</w:t>
      </w:r>
      <w:r w:rsidRPr="00DC77E3">
        <w:fldChar w:fldCharType="begin"/>
      </w:r>
      <w:r w:rsidRPr="00DC77E3">
        <w:instrText xml:space="preserve"> QUOTE </w:instrText>
      </w:r>
      <m:oMath>
        <m:r>
          <m:rPr>
            <m:sty m:val="p"/>
          </m:rPr>
          <w:rPr>
            <w:rFonts w:ascii="Cambria Math" w:hAnsi="Cambria Math"/>
          </w:rPr>
          <m:t xml:space="preserve">x, </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eff</m:t>
            </m:r>
          </m:sub>
        </m:sSub>
        <m:r>
          <m:rPr>
            <m:sty m:val="p"/>
          </m:rPr>
          <w:rPr>
            <w:rFonts w:ascii="Cambria Math" w:hAnsi="Cambria Math"/>
          </w:rPr>
          <m:t xml:space="preserve">, and </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L</m:t>
            </m:r>
          </m:sub>
        </m:sSub>
      </m:oMath>
      <w:r w:rsidRPr="00DC77E3">
        <w:instrText xml:space="preserve"> </w:instrText>
      </w:r>
      <w:r w:rsidRPr="00DC77E3">
        <w:fldChar w:fldCharType="end"/>
      </w:r>
      <w:r w:rsidRPr="00DC77E3">
        <w:t xml:space="preserve"> et </w:t>
      </w:r>
      <w:proofErr w:type="spellStart"/>
      <w:r w:rsidRPr="00DC77E3">
        <w:rPr>
          <w:i/>
          <w:iCs/>
        </w:rPr>
        <w:t>h</w:t>
      </w:r>
      <w:r w:rsidRPr="00DC77E3">
        <w:rPr>
          <w:i/>
          <w:iCs/>
          <w:vertAlign w:val="subscript"/>
        </w:rPr>
        <w:t>L</w:t>
      </w:r>
      <w:proofErr w:type="spellEnd"/>
      <w:r w:rsidRPr="00DC77E3">
        <w:t xml:space="preserve"> sont définis au § 2.4.1.</w:t>
      </w:r>
    </w:p>
    <w:p w14:paraId="7DE3B87C" w14:textId="77777777" w:rsidR="00F04F94" w:rsidRPr="00DC77E3" w:rsidRDefault="00F04F94" w:rsidP="00675104">
      <w:pPr>
        <w:rPr>
          <w:szCs w:val="24"/>
        </w:rPr>
      </w:pPr>
      <w:r w:rsidRPr="00DC77E3">
        <w:rPr>
          <w:i/>
          <w:iCs/>
          <w:szCs w:val="24"/>
        </w:rPr>
        <w:lastRenderedPageBreak/>
        <w:t>Étape 5</w:t>
      </w:r>
      <w:r w:rsidRPr="00DC77E3">
        <w:rPr>
          <w:szCs w:val="24"/>
        </w:rPr>
        <w:t>:</w:t>
      </w:r>
      <w:r w:rsidRPr="00DC77E3">
        <w:rPr>
          <w:szCs w:val="24"/>
        </w:rPr>
        <w:tab/>
        <w:t xml:space="preserve">Calculer l'angle d'élévation apparent </w:t>
      </w:r>
      <w:r w:rsidRPr="00DC77E3">
        <w:rPr>
          <w:szCs w:val="24"/>
        </w:rPr>
        <w:sym w:font="Symbol" w:char="F071"/>
      </w:r>
      <w:r w:rsidRPr="00DC77E3">
        <w:rPr>
          <w:szCs w:val="24"/>
          <w:vertAlign w:val="subscript"/>
        </w:rPr>
        <w:t>2</w:t>
      </w:r>
      <w:r w:rsidRPr="00DC77E3">
        <w:t xml:space="preserve"> correspondant à un angle d'élévation en espace libre de </w:t>
      </w:r>
      <w:r w:rsidRPr="00DC77E3">
        <w:rPr>
          <w:szCs w:val="24"/>
        </w:rPr>
        <w:t>5</w:t>
      </w:r>
      <w:r w:rsidRPr="00DC77E3">
        <w:t>°</w:t>
      </w:r>
      <w:r w:rsidRPr="00DC77E3">
        <w:rPr>
          <w:szCs w:val="24"/>
        </w:rPr>
        <w:t xml:space="preserve"> en utilisant la formule (12) de la </w:t>
      </w:r>
      <w:r w:rsidRPr="00DC77E3">
        <w:t xml:space="preserve">Recommandation UIT-R P.834, et convertir </w:t>
      </w:r>
      <w:r w:rsidRPr="00DC77E3">
        <w:sym w:font="Symbol" w:char="F071"/>
      </w:r>
      <w:r w:rsidRPr="00DC77E3">
        <w:rPr>
          <w:szCs w:val="24"/>
          <w:vertAlign w:val="subscript"/>
        </w:rPr>
        <w:t>2</w:t>
      </w:r>
      <w:r w:rsidRPr="00DC77E3">
        <w:rPr>
          <w:szCs w:val="24"/>
        </w:rPr>
        <w:t xml:space="preserve"> en mrad.</w:t>
      </w:r>
    </w:p>
    <w:p w14:paraId="242965FC" w14:textId="77777777" w:rsidR="00F04F94" w:rsidRPr="00DC77E3" w:rsidRDefault="00F04F94" w:rsidP="00E166D2">
      <w:r w:rsidRPr="00DC77E3">
        <w:rPr>
          <w:i/>
          <w:iCs/>
        </w:rPr>
        <w:t xml:space="preserve">Étape </w:t>
      </w:r>
      <w:proofErr w:type="gramStart"/>
      <w:r w:rsidRPr="00DC77E3">
        <w:rPr>
          <w:i/>
          <w:iCs/>
        </w:rPr>
        <w:t>6</w:t>
      </w:r>
      <w:r w:rsidRPr="00DC77E3">
        <w:t>:</w:t>
      </w:r>
      <w:proofErr w:type="gramEnd"/>
      <w:r w:rsidRPr="00DC77E3">
        <w:tab/>
        <w:t xml:space="preserve">Calculer les évanouissements dus à la scintillation </w:t>
      </w:r>
      <w:r w:rsidRPr="00DC77E3">
        <w:rPr>
          <w:i/>
          <w:iCs/>
        </w:rPr>
        <w:t>A</w:t>
      </w:r>
      <w:r w:rsidRPr="00DC77E3">
        <w:t>(</w:t>
      </w:r>
      <w:r w:rsidRPr="00DC77E3">
        <w:rPr>
          <w:i/>
          <w:iCs/>
        </w:rPr>
        <w:t>p</w:t>
      </w:r>
      <w:r w:rsidRPr="00DC77E3">
        <w:t>)</w:t>
      </w:r>
      <w:r w:rsidRPr="00DC77E3">
        <w:fldChar w:fldCharType="begin"/>
      </w:r>
      <w:r w:rsidRPr="00DC77E3">
        <w:instrText xml:space="preserve"> QUOTE </w:instrText>
      </w:r>
      <m:oMath>
        <m:r>
          <m:rPr>
            <m:sty m:val="p"/>
          </m:rPr>
          <w:rPr>
            <w:rFonts w:ascii="Cambria Math" w:hAnsi="Cambria Math"/>
          </w:rPr>
          <m:t>A(p)</m:t>
        </m:r>
      </m:oMath>
      <w:r w:rsidRPr="00DC77E3">
        <w:instrText xml:space="preserve"> </w:instrText>
      </w:r>
      <w:r w:rsidRPr="00DC77E3">
        <w:fldChar w:fldCharType="end"/>
      </w:r>
      <w:r w:rsidRPr="00DC77E3">
        <w:t xml:space="preserve"> dépassés pendant </w:t>
      </w:r>
      <w:r w:rsidRPr="00DC77E3">
        <w:rPr>
          <w:i/>
          <w:iCs/>
        </w:rPr>
        <w:t>p</w:t>
      </w:r>
      <w:r w:rsidRPr="00DC77E3">
        <w:t xml:space="preserve"> (%) du temps pour l'angle d'élévation apparent voulu </w:t>
      </w:r>
      <w:r w:rsidRPr="00DC77E3">
        <w:sym w:font="Symbol" w:char="F071"/>
      </w:r>
      <w:r w:rsidRPr="00DC77E3">
        <w:t xml:space="preserve"> (mrad), par interpolation entre les points </w:t>
      </w:r>
      <w:r w:rsidRPr="00DC77E3">
        <w:rPr>
          <w:position w:val="-10"/>
        </w:rPr>
        <w:object w:dxaOrig="1060" w:dyaOrig="360" w14:anchorId="263B5DFD">
          <v:shape id="_x0000_i1107" type="#_x0000_t75" style="width:56.4pt;height:18.8pt" o:ole="">
            <v:imagedata r:id="rId183" o:title=""/>
          </v:shape>
          <o:OLEObject Type="Embed" ProgID="Equation.3" ShapeID="_x0000_i1107" DrawAspect="Content" ObjectID="_1781523315" r:id="rId184"/>
        </w:object>
      </w:r>
      <w:r w:rsidRPr="00DC77E3">
        <w:t xml:space="preserve"> et </w:t>
      </w:r>
      <w:r w:rsidRPr="00DC77E3">
        <w:rPr>
          <w:position w:val="-10"/>
        </w:rPr>
        <w:object w:dxaOrig="1180" w:dyaOrig="360" w14:anchorId="4E917898">
          <v:shape id="_x0000_i1108" type="#_x0000_t75" style="width:56.95pt;height:18.8pt" o:ole="">
            <v:imagedata r:id="rId185" o:title=""/>
          </v:shape>
          <o:OLEObject Type="Embed" ProgID="Equation.3" ShapeID="_x0000_i1108" DrawAspect="Content" ObjectID="_1781523316" r:id="rId186"/>
        </w:object>
      </w:r>
      <w:r w:rsidRPr="00DC77E3">
        <w:t xml:space="preserve"> en utilisant le modèle exponentiel cubique suivant:</w:t>
      </w:r>
    </w:p>
    <w:p w14:paraId="633A2E9D" w14:textId="77777777" w:rsidR="00F04F94" w:rsidRPr="00DC77E3" w:rsidRDefault="00F04F94" w:rsidP="000C3976">
      <w:pPr>
        <w:pStyle w:val="Equation"/>
        <w:keepNext/>
        <w:keepLines/>
      </w:pPr>
      <w:r w:rsidRPr="00DC77E3">
        <w:tab/>
      </w:r>
      <w:r w:rsidRPr="00DC77E3">
        <w:rPr>
          <w:position w:val="-22"/>
        </w:rPr>
        <w:object w:dxaOrig="6900" w:dyaOrig="560" w14:anchorId="3DCC3636">
          <v:shape id="_x0000_i1109" type="#_x0000_t75" style="width:344.4pt;height:27.4pt" o:ole="">
            <v:imagedata r:id="rId187" o:title=""/>
          </v:shape>
          <o:OLEObject Type="Embed" ProgID="Equation.DSMT4" ShapeID="_x0000_i1109" DrawAspect="Content" ObjectID="_1781523317" r:id="rId188"/>
        </w:object>
      </w:r>
      <w:r w:rsidRPr="00DC77E3">
        <w:tab/>
        <w:t>(64)</w:t>
      </w:r>
    </w:p>
    <w:p w14:paraId="4A1B3478" w14:textId="77777777" w:rsidR="00F04F94" w:rsidRPr="00DC77E3" w:rsidRDefault="00F04F94" w:rsidP="000C3976">
      <w:pPr>
        <w:keepNext/>
        <w:keepLines/>
      </w:pPr>
      <w:r w:rsidRPr="00DC77E3">
        <w:t>où:</w:t>
      </w:r>
    </w:p>
    <w:p w14:paraId="10B8CDF7" w14:textId="77777777" w:rsidR="00F04F94" w:rsidRPr="00DC77E3" w:rsidRDefault="00F04F94" w:rsidP="000C3976">
      <w:pPr>
        <w:pStyle w:val="Equation"/>
        <w:keepNext/>
        <w:keepLines/>
      </w:pPr>
      <w:r w:rsidRPr="00DC77E3">
        <w:tab/>
      </w:r>
      <w:r w:rsidRPr="00DC77E3">
        <w:tab/>
      </w:r>
      <w:r w:rsidRPr="00DC77E3">
        <w:rPr>
          <w:position w:val="-30"/>
        </w:rPr>
        <w:object w:dxaOrig="1020" w:dyaOrig="720" w14:anchorId="5E488B09">
          <v:shape id="_x0000_i1110" type="#_x0000_t75" style="width:52.1pt;height:36.55pt" o:ole="">
            <v:imagedata r:id="rId189" o:title=""/>
          </v:shape>
          <o:OLEObject Type="Embed" ProgID="Equation.3" ShapeID="_x0000_i1110" DrawAspect="Content" ObjectID="_1781523318" r:id="rId190"/>
        </w:object>
      </w:r>
      <w:r w:rsidRPr="00DC77E3">
        <w:br/>
      </w:r>
      <w:r w:rsidRPr="00DC77E3">
        <w:tab/>
      </w:r>
      <w:r w:rsidRPr="00DC77E3">
        <w:tab/>
      </w:r>
      <w:r w:rsidRPr="00DC77E3">
        <w:rPr>
          <w:position w:val="-24"/>
        </w:rPr>
        <w:object w:dxaOrig="1960" w:dyaOrig="1020" w14:anchorId="200AB4CF">
          <v:shape id="_x0000_i1111" type="#_x0000_t75" style="width:95.1pt;height:52.1pt" o:ole="">
            <v:imagedata r:id="rId191" o:title=""/>
          </v:shape>
          <o:OLEObject Type="Embed" ProgID="Equation.3" ShapeID="_x0000_i1111" DrawAspect="Content" ObjectID="_1781523319" r:id="rId192"/>
        </w:object>
      </w:r>
      <w:r w:rsidRPr="00DC77E3">
        <w:br/>
      </w:r>
      <w:r w:rsidRPr="00DC77E3">
        <w:tab/>
      </w:r>
      <w:r w:rsidRPr="00DC77E3">
        <w:tab/>
      </w:r>
      <w:r w:rsidRPr="00DC77E3">
        <w:rPr>
          <w:position w:val="-32"/>
        </w:rPr>
        <w:object w:dxaOrig="2420" w:dyaOrig="760" w14:anchorId="55C72930">
          <v:shape id="_x0000_i1112" type="#_x0000_t75" style="width:120.9pt;height:37.6pt" o:ole="">
            <v:imagedata r:id="rId193" o:title=""/>
          </v:shape>
          <o:OLEObject Type="Embed" ProgID="Equation.DSMT4" ShapeID="_x0000_i1112" DrawAspect="Content" ObjectID="_1781523320" r:id="rId194"/>
        </w:object>
      </w:r>
      <w:r w:rsidRPr="00DC77E3">
        <w:br/>
      </w:r>
      <w:r w:rsidRPr="00DC77E3">
        <w:tab/>
      </w:r>
      <w:r w:rsidRPr="00DC77E3">
        <w:tab/>
      </w:r>
      <w:r w:rsidRPr="00DC77E3">
        <w:rPr>
          <w:position w:val="-10"/>
        </w:rPr>
        <w:object w:dxaOrig="1020" w:dyaOrig="340" w14:anchorId="5483F4EC">
          <v:shape id="_x0000_i1113" type="#_x0000_t75" style="width:56.4pt;height:18.25pt" o:ole="">
            <v:imagedata r:id="rId195" o:title=""/>
          </v:shape>
          <o:OLEObject Type="Embed" ProgID="Equation.3" ShapeID="_x0000_i1113" DrawAspect="Content" ObjectID="_1781523321" r:id="rId196"/>
        </w:object>
      </w:r>
    </w:p>
    <w:p w14:paraId="1CC24590" w14:textId="77777777" w:rsidR="00F04F94" w:rsidRPr="00DC77E3" w:rsidRDefault="00F04F94" w:rsidP="001F553E">
      <w:r w:rsidRPr="00DC77E3">
        <w:t xml:space="preserve">La profondeur d'évanouissement </w:t>
      </w:r>
      <w:r w:rsidRPr="00DC77E3">
        <w:rPr>
          <w:i/>
          <w:iCs/>
          <w:szCs w:val="24"/>
        </w:rPr>
        <w:t>A</w:t>
      </w:r>
      <w:r w:rsidRPr="00DC77E3">
        <w:rPr>
          <w:szCs w:val="24"/>
        </w:rPr>
        <w:t>(</w:t>
      </w:r>
      <w:r w:rsidRPr="00DC77E3">
        <w:rPr>
          <w:i/>
          <w:iCs/>
          <w:szCs w:val="24"/>
        </w:rPr>
        <w:t>p</w:t>
      </w:r>
      <w:r w:rsidRPr="00DC77E3">
        <w:rPr>
          <w:szCs w:val="24"/>
        </w:rPr>
        <w:t>)</w:t>
      </w:r>
      <w:r w:rsidRPr="00DC77E3">
        <w:fldChar w:fldCharType="begin"/>
      </w:r>
      <w:r w:rsidRPr="00DC77E3">
        <w:instrText xml:space="preserve"> QUOTE </w:instrText>
      </w:r>
      <m:oMath>
        <m:r>
          <m:rPr>
            <m:sty m:val="p"/>
          </m:rPr>
          <w:rPr>
            <w:rFonts w:ascii="Cambria Math" w:hAnsi="Cambria Math"/>
          </w:rPr>
          <m:t>A(p)</m:t>
        </m:r>
      </m:oMath>
      <w:r w:rsidRPr="00DC77E3">
        <w:instrText xml:space="preserve"> </w:instrText>
      </w:r>
      <w:r w:rsidRPr="00DC77E3">
        <w:fldChar w:fldCharType="end"/>
      </w:r>
      <w:r w:rsidRPr="00DC77E3">
        <w:t xml:space="preserve"> s'applique pour les angles d'élévation apparents correspondant à la zone de transition, à savoir pour </w:t>
      </w:r>
      <w:r w:rsidRPr="00DC77E3">
        <w:fldChar w:fldCharType="begin"/>
      </w:r>
      <w:r w:rsidRPr="00DC77E3">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DC77E3">
        <w:instrText xml:space="preserve"> </w:instrText>
      </w:r>
      <w:r w:rsidRPr="00DC77E3">
        <w:fldChar w:fldCharType="separate"/>
      </w:r>
      <w:r w:rsidRPr="00DC77E3">
        <w:rPr>
          <w:position w:val="-10"/>
        </w:rPr>
        <w:object w:dxaOrig="1040" w:dyaOrig="340" w14:anchorId="6557DD72">
          <v:shape id="_x0000_i1114" type="#_x0000_t75" style="width:53.2pt;height:15.6pt" o:ole="">
            <v:imagedata r:id="rId197" o:title=""/>
          </v:shape>
          <o:OLEObject Type="Embed" ProgID="Equation.3" ShapeID="_x0000_i1114" DrawAspect="Content" ObjectID="_1781523322" r:id="rId198"/>
        </w:object>
      </w:r>
      <w:r w:rsidRPr="00DC77E3">
        <w:fldChar w:fldCharType="end"/>
      </w:r>
      <w:r w:rsidRPr="00DC77E3">
        <w:fldChar w:fldCharType="begin"/>
      </w:r>
      <w:r w:rsidRPr="00DC77E3">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2</m:t>
            </m:r>
          </m:sub>
        </m:sSub>
      </m:oMath>
      <w:r w:rsidRPr="00DC77E3">
        <w:instrText xml:space="preserve"> </w:instrText>
      </w:r>
      <w:r w:rsidRPr="00DC77E3">
        <w:fldChar w:fldCharType="end"/>
      </w:r>
      <w:r w:rsidRPr="00DC77E3">
        <w:t xml:space="preserve"> et </w:t>
      </w:r>
      <w:r w:rsidRPr="00DC77E3">
        <w:fldChar w:fldCharType="begin"/>
      </w:r>
      <w:r w:rsidRPr="00DC77E3">
        <w:instrText xml:space="preserve"> QUOTE </w:instrText>
      </w:r>
      <m:oMath>
        <m:r>
          <m:rPr>
            <m:sty m:val="p"/>
          </m:rPr>
          <w:rPr>
            <w:rFonts w:ascii="Cambria Math" w:hAnsi="Cambria Math"/>
          </w:rPr>
          <m:t>0≤p≤50%</m:t>
        </m:r>
      </m:oMath>
      <w:r w:rsidRPr="00DC77E3">
        <w:instrText xml:space="preserve"> </w:instrText>
      </w:r>
      <w:r w:rsidRPr="00DC77E3">
        <w:fldChar w:fldCharType="separate"/>
      </w:r>
      <w:r w:rsidRPr="00DC77E3">
        <w:rPr>
          <w:position w:val="-10"/>
        </w:rPr>
        <w:object w:dxaOrig="1280" w:dyaOrig="320" w14:anchorId="76D744D7">
          <v:shape id="_x0000_i1115" type="#_x0000_t75" style="width:65pt;height:15.6pt" o:ole="">
            <v:imagedata r:id="rId199" o:title=""/>
          </v:shape>
          <o:OLEObject Type="Embed" ProgID="Equation.3" ShapeID="_x0000_i1115" DrawAspect="Content" ObjectID="_1781523323" r:id="rId200"/>
        </w:object>
      </w:r>
      <w:r w:rsidRPr="00DC77E3">
        <w:fldChar w:fldCharType="end"/>
      </w:r>
      <w:r w:rsidRPr="00DC77E3">
        <w:fldChar w:fldCharType="begin"/>
      </w:r>
      <w:r w:rsidRPr="00DC77E3">
        <w:instrText xml:space="preserve"> QUOTE </w:instrText>
      </w:r>
      <m:oMath>
        <m:r>
          <m:rPr>
            <m:sty m:val="p"/>
          </m:rPr>
          <w:rPr>
            <w:rFonts w:ascii="Cambria Math" w:hAnsi="Cambria Math"/>
          </w:rPr>
          <m:t>0≤p≤50%</m:t>
        </m:r>
      </m:oMath>
      <w:r w:rsidRPr="00DC77E3">
        <w:instrText xml:space="preserve"> </w:instrText>
      </w:r>
      <w:r w:rsidRPr="00DC77E3">
        <w:fldChar w:fldCharType="end"/>
      </w:r>
      <w:r w:rsidRPr="00DC77E3">
        <w:t>.</w:t>
      </w:r>
    </w:p>
    <w:p w14:paraId="63F36E11" w14:textId="77777777" w:rsidR="00F04F94" w:rsidRPr="00DC77E3" w:rsidRDefault="00F04F94" w:rsidP="000C3976">
      <w:pPr>
        <w:pStyle w:val="Heading2"/>
      </w:pPr>
      <w:bookmarkStart w:id="58" w:name="_Toc164937590"/>
      <w:bookmarkStart w:id="59" w:name="_Toc164937770"/>
      <w:r w:rsidRPr="00DC77E3">
        <w:t>2.5</w:t>
      </w:r>
      <w:r w:rsidRPr="00DC77E3">
        <w:tab/>
        <w:t>Estimation de l'affaiblissement total dû à plusieurs sources simultanées d'affaiblissement atmosphérique</w:t>
      </w:r>
      <w:bookmarkEnd w:id="58"/>
      <w:bookmarkEnd w:id="59"/>
    </w:p>
    <w:p w14:paraId="0CD26A54" w14:textId="77777777" w:rsidR="00F04F94" w:rsidRPr="00DC77E3" w:rsidRDefault="00F04F94" w:rsidP="001F553E">
      <w:r w:rsidRPr="00DC77E3">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14:paraId="7F45DE6C" w14:textId="77777777" w:rsidR="00F04F94" w:rsidRPr="00DC77E3" w:rsidRDefault="00F04F94" w:rsidP="000C3976">
      <w:r w:rsidRPr="00DC77E3">
        <w:t>L'affaiblissement total (dB), combinaison de l'affaiblissement dû à la pluie, aux gaz, aux nuages et à la scintillation, comporte un ou plusieurs des paramètres d'entrée suivants:</w:t>
      </w:r>
    </w:p>
    <w:p w14:paraId="3672C122" w14:textId="77777777" w:rsidR="00F04F94" w:rsidRPr="00DC77E3" w:rsidRDefault="00F04F94" w:rsidP="000C3976">
      <w:pPr>
        <w:pStyle w:val="Equationlegend"/>
        <w:rPr>
          <w:lang w:val="fr-FR"/>
        </w:rPr>
      </w:pPr>
      <w:r w:rsidRPr="00DC77E3">
        <w:rPr>
          <w:lang w:val="fr-FR"/>
        </w:rPr>
        <w:tab/>
      </w:r>
      <w:r w:rsidRPr="00DC77E3">
        <w:rPr>
          <w:i/>
          <w:lang w:val="fr-FR"/>
        </w:rPr>
        <w:t>A</w:t>
      </w:r>
      <w:r w:rsidRPr="00DC77E3">
        <w:rPr>
          <w:i/>
          <w:iCs/>
          <w:vertAlign w:val="subscript"/>
          <w:lang w:val="fr-FR"/>
        </w:rPr>
        <w:t>R</w:t>
      </w:r>
      <w:r w:rsidRPr="00DC77E3">
        <w:rPr>
          <w:lang w:val="fr-FR"/>
        </w:rPr>
        <w:t>(</w:t>
      </w:r>
      <w:r w:rsidRPr="00DC77E3">
        <w:rPr>
          <w:i/>
          <w:lang w:val="fr-FR"/>
        </w:rPr>
        <w:t>p</w:t>
      </w:r>
      <w:r w:rsidRPr="00DC77E3">
        <w:rPr>
          <w:lang w:val="fr-FR"/>
        </w:rPr>
        <w:t>):</w:t>
      </w:r>
      <w:r w:rsidRPr="00DC77E3">
        <w:rPr>
          <w:lang w:val="fr-FR"/>
        </w:rPr>
        <w:tab/>
        <w:t xml:space="preserve">affaiblissement dû à la pluie pour une probabilité fixe (dB), valeur estimée de </w:t>
      </w:r>
      <w:r w:rsidRPr="00DC77E3">
        <w:rPr>
          <w:i/>
          <w:lang w:val="fr-FR"/>
        </w:rPr>
        <w:t>A</w:t>
      </w:r>
      <w:r w:rsidRPr="00DC77E3">
        <w:rPr>
          <w:i/>
          <w:iCs/>
          <w:vertAlign w:val="subscript"/>
          <w:lang w:val="fr-FR"/>
        </w:rPr>
        <w:t>p</w:t>
      </w:r>
      <w:r w:rsidRPr="00DC77E3">
        <w:rPr>
          <w:lang w:val="fr-FR"/>
        </w:rPr>
        <w:t xml:space="preserve"> dans l'équation (8)</w:t>
      </w:r>
    </w:p>
    <w:p w14:paraId="6B67FE68" w14:textId="77777777" w:rsidR="00F04F94" w:rsidRPr="00DC77E3" w:rsidRDefault="00F04F94" w:rsidP="000C3976">
      <w:pPr>
        <w:pStyle w:val="Equationlegend"/>
        <w:rPr>
          <w:lang w:val="fr-FR"/>
        </w:rPr>
      </w:pPr>
      <w:r w:rsidRPr="00DC77E3">
        <w:rPr>
          <w:lang w:val="fr-FR"/>
        </w:rPr>
        <w:tab/>
      </w:r>
      <w:r w:rsidRPr="00DC77E3">
        <w:rPr>
          <w:i/>
          <w:lang w:val="fr-FR"/>
        </w:rPr>
        <w:t>A</w:t>
      </w:r>
      <w:r w:rsidRPr="00DC77E3">
        <w:rPr>
          <w:i/>
          <w:iCs/>
          <w:position w:val="-4"/>
          <w:vertAlign w:val="subscript"/>
          <w:lang w:val="fr-FR"/>
        </w:rPr>
        <w:t>C</w:t>
      </w:r>
      <w:r w:rsidRPr="00DC77E3">
        <w:rPr>
          <w:lang w:val="fr-FR"/>
        </w:rPr>
        <w:t>(</w:t>
      </w:r>
      <w:r w:rsidRPr="00DC77E3">
        <w:rPr>
          <w:i/>
          <w:lang w:val="fr-FR"/>
        </w:rPr>
        <w:t>p</w:t>
      </w:r>
      <w:r w:rsidRPr="00DC77E3">
        <w:rPr>
          <w:lang w:val="fr-FR"/>
        </w:rPr>
        <w:t>)</w:t>
      </w:r>
      <w:r w:rsidRPr="00DC77E3">
        <w:rPr>
          <w:rFonts w:ascii="Tms Rmn" w:hAnsi="Tms Rmn"/>
          <w:lang w:val="fr-FR"/>
        </w:rPr>
        <w:t>:</w:t>
      </w:r>
      <w:r w:rsidRPr="00DC77E3">
        <w:rPr>
          <w:lang w:val="fr-FR"/>
        </w:rPr>
        <w:tab/>
        <w:t>affaiblissement dû aux nuages pour une probabilité fixe (dB), valeur estimée dans la Recommandation UIT-R P.840</w:t>
      </w:r>
    </w:p>
    <w:p w14:paraId="0F97B972" w14:textId="77777777" w:rsidR="00F04F94" w:rsidRPr="00DC77E3" w:rsidRDefault="00F04F94" w:rsidP="000C3976">
      <w:pPr>
        <w:pStyle w:val="Equationlegend"/>
        <w:rPr>
          <w:b/>
          <w:lang w:val="fr-FR"/>
        </w:rPr>
      </w:pPr>
      <w:r w:rsidRPr="00DC77E3">
        <w:rPr>
          <w:lang w:val="fr-FR"/>
        </w:rPr>
        <w:tab/>
      </w:r>
      <w:r w:rsidRPr="00DC77E3">
        <w:rPr>
          <w:i/>
          <w:lang w:val="fr-FR"/>
        </w:rPr>
        <w:t>A</w:t>
      </w:r>
      <w:r w:rsidRPr="00DC77E3">
        <w:rPr>
          <w:i/>
          <w:iCs/>
          <w:vertAlign w:val="subscript"/>
          <w:lang w:val="fr-FR"/>
        </w:rPr>
        <w:t>G</w:t>
      </w:r>
      <w:r w:rsidRPr="00DC77E3">
        <w:rPr>
          <w:lang w:val="fr-FR"/>
        </w:rPr>
        <w:t>(</w:t>
      </w:r>
      <w:r w:rsidRPr="00DC77E3">
        <w:rPr>
          <w:i/>
          <w:lang w:val="fr-FR"/>
        </w:rPr>
        <w:t>p</w:t>
      </w:r>
      <w:r w:rsidRPr="00DC77E3">
        <w:rPr>
          <w:lang w:val="fr-FR"/>
        </w:rPr>
        <w:t>)</w:t>
      </w:r>
      <w:r w:rsidRPr="00DC77E3">
        <w:rPr>
          <w:rFonts w:ascii="Tms Rmn" w:hAnsi="Tms Rmn"/>
          <w:lang w:val="fr-FR"/>
        </w:rPr>
        <w:t>:</w:t>
      </w:r>
      <w:r w:rsidRPr="00DC77E3">
        <w:rPr>
          <w:b/>
          <w:lang w:val="fr-FR"/>
        </w:rPr>
        <w:tab/>
      </w:r>
      <w:r w:rsidRPr="00DC77E3">
        <w:rPr>
          <w:lang w:val="fr-FR"/>
        </w:rPr>
        <w:t>affaiblissement gazeux dû à la vapeur d'eau et à l'oxygène pour une probabilité fixe (dB), valeur estimée dans la Recommandation UIT-R P.676</w:t>
      </w:r>
    </w:p>
    <w:p w14:paraId="4AB1FFFD" w14:textId="77777777" w:rsidR="00F04F94" w:rsidRPr="00DC77E3" w:rsidRDefault="00F04F94" w:rsidP="000C3976">
      <w:pPr>
        <w:pStyle w:val="Equationlegend"/>
        <w:rPr>
          <w:lang w:val="fr-FR"/>
        </w:rPr>
      </w:pPr>
      <w:r w:rsidRPr="00DC77E3">
        <w:rPr>
          <w:lang w:val="fr-FR"/>
        </w:rPr>
        <w:tab/>
      </w:r>
      <w:r w:rsidRPr="00DC77E3">
        <w:rPr>
          <w:i/>
          <w:lang w:val="fr-FR"/>
        </w:rPr>
        <w:t>A</w:t>
      </w:r>
      <w:r w:rsidRPr="00DC77E3">
        <w:rPr>
          <w:i/>
          <w:iCs/>
          <w:vertAlign w:val="subscript"/>
          <w:lang w:val="fr-FR"/>
        </w:rPr>
        <w:t>S</w:t>
      </w:r>
      <w:r w:rsidRPr="00DC77E3">
        <w:rPr>
          <w:lang w:val="fr-FR"/>
        </w:rPr>
        <w:t>(</w:t>
      </w:r>
      <w:r w:rsidRPr="00DC77E3">
        <w:rPr>
          <w:i/>
          <w:lang w:val="fr-FR"/>
        </w:rPr>
        <w:t>p</w:t>
      </w:r>
      <w:r w:rsidRPr="00DC77E3">
        <w:rPr>
          <w:lang w:val="fr-FR"/>
        </w:rPr>
        <w:t>):</w:t>
      </w:r>
      <w:r w:rsidRPr="00DC77E3">
        <w:rPr>
          <w:lang w:val="fr-FR"/>
        </w:rPr>
        <w:tab/>
        <w:t>affaiblissement dû à la scintillation troposphérique pour une probabilité fixe (dB), valeur estimée dans la formule (49)</w:t>
      </w:r>
    </w:p>
    <w:p w14:paraId="29B661E1" w14:textId="77777777" w:rsidR="00F04F94" w:rsidRPr="00DC77E3" w:rsidRDefault="00F04F94" w:rsidP="00E55830">
      <w:r w:rsidRPr="00DC77E3">
        <w:t xml:space="preserve">où </w:t>
      </w:r>
      <w:r w:rsidRPr="00DC77E3">
        <w:rPr>
          <w:i/>
        </w:rPr>
        <w:t>p</w:t>
      </w:r>
      <w:r w:rsidRPr="00DC77E3">
        <w:t xml:space="preserve"> est la probabilité pour que l'affaiblissement soit dépassé (fonction de distribution cumulative complémentaire) de 50% à 0,001%.</w:t>
      </w:r>
    </w:p>
    <w:p w14:paraId="54D5CDD4" w14:textId="77777777" w:rsidR="00F04F94" w:rsidRPr="00DC77E3" w:rsidRDefault="00F04F94" w:rsidP="000C3976">
      <w:r w:rsidRPr="00DC77E3">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les formules (65) et (66).</w:t>
      </w:r>
    </w:p>
    <w:p w14:paraId="2A00F751" w14:textId="087A115B" w:rsidR="000D2B6B" w:rsidRPr="00DC77E3" w:rsidRDefault="000D2B6B" w:rsidP="00C84C78">
      <w:pPr>
        <w:keepNext/>
        <w:keepLines/>
      </w:pPr>
      <w:r w:rsidRPr="00DC77E3">
        <w:lastRenderedPageBreak/>
        <w:t xml:space="preserve">L'affaiblissement total,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p</m:t>
            </m:r>
          </m:e>
        </m:d>
      </m:oMath>
      <w:r w:rsidRPr="00DC77E3">
        <w:t xml:space="preserve"> (dB), pour une probabilité fixe, est donné par:</w:t>
      </w:r>
    </w:p>
    <w:p w14:paraId="021C95BA" w14:textId="55DE9C4C" w:rsidR="000D2B6B" w:rsidRPr="00DC77E3" w:rsidRDefault="000D2B6B" w:rsidP="00C84C78">
      <w:pPr>
        <w:pStyle w:val="Equation"/>
        <w:keepNext/>
        <w:keepLines/>
      </w:pPr>
      <w:r w:rsidRPr="00DC77E3">
        <w:tab/>
      </w:r>
      <m:oMath>
        <m:sSub>
          <m:sSubPr>
            <m:ctrlPr>
              <w:rPr>
                <w:rFonts w:ascii="Cambria Math" w:hAnsi="Cambria Math"/>
              </w:rPr>
            </m:ctrlPr>
          </m:sSubPr>
          <m:e>
            <m:r>
              <w:rPr>
                <w:rFonts w:ascii="Cambria Math" w:hAnsi="Cambria Math"/>
              </w:rPr>
              <m:t>A</m:t>
            </m:r>
          </m:e>
          <m:sub>
            <m:r>
              <w:rPr>
                <w:rFonts w:ascii="Cambria Math" w:hAnsi="Cambria Math"/>
              </w:rPr>
              <m:t>T</m:t>
            </m:r>
          </m:sub>
        </m:sSub>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R</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m:t>
                                </m:r>
                              </m:sub>
                            </m:sSub>
                            <m:d>
                              <m:dPr>
                                <m:ctrlPr>
                                  <w:rPr>
                                    <w:rFonts w:ascii="Cambria Math" w:hAnsi="Cambria Math"/>
                                  </w:rPr>
                                </m:ctrlPr>
                              </m:dPr>
                              <m:e>
                                <m:r>
                                  <w:rPr>
                                    <w:rFonts w:ascii="Cambria Math" w:hAnsi="Cambria Math"/>
                                  </w:rPr>
                                  <m:t>p</m:t>
                                </m:r>
                              </m:e>
                            </m:d>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2</m:t>
                        </m:r>
                      </m:sup>
                    </m:sSubSup>
                    <m:d>
                      <m:dPr>
                        <m:ctrlPr>
                          <w:rPr>
                            <w:rFonts w:ascii="Cambria Math" w:hAnsi="Cambria Math"/>
                          </w:rPr>
                        </m:ctrlPr>
                      </m:dPr>
                      <m:e>
                        <m:r>
                          <w:rPr>
                            <w:rFonts w:ascii="Cambria Math" w:hAnsi="Cambria Math"/>
                          </w:rPr>
                          <m:t>p</m:t>
                        </m:r>
                      </m:e>
                    </m:d>
                  </m:e>
                </m:rad>
                <m:r>
                  <m:rPr>
                    <m:sty m:val="p"/>
                  </m:rPr>
                  <w:rPr>
                    <w:rFonts w:ascii="Cambria Math" w:hAnsi="Cambria Math"/>
                  </w:rPr>
                  <m:t xml:space="preserve">  ,  &amp;0,001% ≤ </m:t>
                </m:r>
                <m:r>
                  <w:rPr>
                    <w:rFonts w:ascii="Cambria Math" w:hAnsi="Cambria Math"/>
                  </w:rPr>
                  <m:t>p</m:t>
                </m:r>
                <m:r>
                  <m:rPr>
                    <m:sty m:val="p"/>
                  </m:rPr>
                  <w:rPr>
                    <w:rFonts w:ascii="Cambria Math" w:hAnsi="Cambria Math"/>
                  </w:rPr>
                  <m:t>≤ 5%                     (65)</m:t>
                </m:r>
              </m:e>
              <m:e>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m:t>
                </m:r>
                <m:r>
                  <w:rPr>
                    <w:rFonts w:ascii="Cambria Math" w:hAnsi="Cambria Math"/>
                  </w:rPr>
                  <m:t>p</m:t>
                </m:r>
                <m:r>
                  <m:rPr>
                    <m:sty m:val="p"/>
                  </m:rPr>
                  <w:rPr>
                    <w:rFonts w:ascii="Cambria Math" w:hAnsi="Cambria Math"/>
                  </w:rPr>
                  <m:t>) + 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A</m:t>
                        </m:r>
                      </m:e>
                      <m:sub>
                        <m:r>
                          <w:rPr>
                            <w:rFonts w:ascii="Cambria Math" w:hAnsi="Cambria Math"/>
                          </w:rPr>
                          <m:t>C</m:t>
                        </m:r>
                      </m:sub>
                      <m:sup>
                        <m:r>
                          <m:rPr>
                            <m:sty m:val="p"/>
                          </m:rPr>
                          <w:rPr>
                            <w:rFonts w:ascii="Cambria Math" w:hAnsi="Cambria Math"/>
                          </w:rPr>
                          <m:t>2</m:t>
                        </m:r>
                      </m:sup>
                    </m:sSubSup>
                    <m:d>
                      <m:dPr>
                        <m:ctrlPr>
                          <w:rPr>
                            <w:rFonts w:ascii="Cambria Math" w:hAnsi="Cambria Math"/>
                          </w:rPr>
                        </m:ctrlPr>
                      </m:dPr>
                      <m:e>
                        <m:r>
                          <w:rPr>
                            <w:rFonts w:ascii="Cambria Math" w:hAnsi="Cambria Math"/>
                          </w:rPr>
                          <m:t>p</m:t>
                        </m:r>
                      </m:e>
                    </m:d>
                    <m:r>
                      <m:rPr>
                        <m:sty m:val="p"/>
                      </m:rPr>
                      <w:rPr>
                        <w:rFonts w:ascii="Cambria Math" w:hAnsi="Cambria Math"/>
                      </w:rPr>
                      <m:t> + </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2</m:t>
                        </m:r>
                      </m:sup>
                    </m:sSubSup>
                    <m:d>
                      <m:dPr>
                        <m:ctrlPr>
                          <w:rPr>
                            <w:rFonts w:ascii="Cambria Math" w:hAnsi="Cambria Math"/>
                          </w:rPr>
                        </m:ctrlPr>
                      </m:dPr>
                      <m:e>
                        <m:r>
                          <w:rPr>
                            <w:rFonts w:ascii="Cambria Math" w:hAnsi="Cambria Math"/>
                          </w:rPr>
                          <m:t>p</m:t>
                        </m:r>
                      </m:e>
                    </m:d>
                  </m:e>
                </m:rad>
                <m:r>
                  <m:rPr>
                    <m:sty m:val="p"/>
                  </m:rPr>
                  <w:rPr>
                    <w:rFonts w:ascii="Cambria Math" w:hAnsi="Cambria Math"/>
                  </w:rPr>
                  <m:t xml:space="preserve">,  &amp;5% &lt; </m:t>
                </m:r>
                <m:r>
                  <w:rPr>
                    <w:rFonts w:ascii="Cambria Math" w:hAnsi="Cambria Math"/>
                  </w:rPr>
                  <m:t>p</m:t>
                </m:r>
                <m:r>
                  <m:rPr>
                    <m:sty m:val="p"/>
                  </m:rPr>
                  <w:rPr>
                    <w:rFonts w:ascii="Cambria Math" w:hAnsi="Cambria Math"/>
                  </w:rPr>
                  <m:t xml:space="preserve"> ≤ 50%                          (66)</m:t>
                </m:r>
              </m:e>
            </m:eqArr>
          </m:e>
        </m:d>
      </m:oMath>
    </w:p>
    <w:p w14:paraId="225A2F4E" w14:textId="77777777" w:rsidR="00F04F94" w:rsidRPr="00DC77E3" w:rsidRDefault="00F04F94" w:rsidP="000C3976">
      <w:pPr>
        <w:keepNext/>
        <w:keepLines/>
      </w:pPr>
      <w:proofErr w:type="gramStart"/>
      <w:r w:rsidRPr="00DC77E3">
        <w:t>où:</w:t>
      </w:r>
      <w:proofErr w:type="gramEnd"/>
    </w:p>
    <w:p w14:paraId="78D58887" w14:textId="77777777" w:rsidR="00F04F94" w:rsidRPr="00DC77E3" w:rsidRDefault="00F04F94" w:rsidP="000C3976">
      <w:pPr>
        <w:pStyle w:val="Equation"/>
        <w:keepNext/>
        <w:keepLines/>
        <w:tabs>
          <w:tab w:val="clear" w:pos="4820"/>
          <w:tab w:val="center" w:pos="3240"/>
          <w:tab w:val="left" w:pos="3600"/>
          <w:tab w:val="left" w:pos="5040"/>
          <w:tab w:val="left" w:pos="5579"/>
        </w:tabs>
      </w:pPr>
      <w:r w:rsidRPr="00DC77E3">
        <w:rPr>
          <w:i/>
        </w:rPr>
        <w:tab/>
      </w:r>
      <w:r w:rsidRPr="00DC77E3">
        <w:rPr>
          <w:i/>
        </w:rPr>
        <w:tab/>
        <w:t>A</w:t>
      </w:r>
      <w:r w:rsidRPr="00DC77E3">
        <w:rPr>
          <w:i/>
          <w:iCs/>
          <w:vertAlign w:val="subscript"/>
        </w:rPr>
        <w:t xml:space="preserve">C </w:t>
      </w:r>
      <w:r w:rsidRPr="00DC77E3">
        <w:t>(</w:t>
      </w:r>
      <w:r w:rsidRPr="00DC77E3">
        <w:rPr>
          <w:i/>
        </w:rPr>
        <w:t>p</w:t>
      </w:r>
      <w:r w:rsidRPr="00DC77E3">
        <w:t>) =</w:t>
      </w:r>
      <w:r w:rsidRPr="00DC77E3">
        <w:rPr>
          <w:i/>
        </w:rPr>
        <w:t xml:space="preserve"> A</w:t>
      </w:r>
      <w:r w:rsidRPr="00DC77E3">
        <w:rPr>
          <w:i/>
          <w:iCs/>
          <w:vertAlign w:val="subscript"/>
        </w:rPr>
        <w:t xml:space="preserve">C </w:t>
      </w:r>
      <w:r w:rsidRPr="00DC77E3">
        <w:t>(5%) (dB)</w:t>
      </w:r>
      <w:r w:rsidRPr="00DC77E3">
        <w:tab/>
        <w:t xml:space="preserve">pour </w:t>
      </w:r>
      <w:r w:rsidRPr="00DC77E3">
        <w:rPr>
          <w:i/>
          <w:iCs/>
        </w:rPr>
        <w:t>p</w:t>
      </w:r>
      <w:r w:rsidRPr="00DC77E3">
        <w:t> &lt; 5,0%</w:t>
      </w:r>
      <w:r w:rsidRPr="00DC77E3">
        <w:tab/>
        <w:t>(67)</w:t>
      </w:r>
    </w:p>
    <w:p w14:paraId="32E3ACA6" w14:textId="77777777" w:rsidR="00F04F94" w:rsidRPr="00DC77E3" w:rsidRDefault="00F04F94" w:rsidP="000C3976">
      <w:pPr>
        <w:pStyle w:val="Equation"/>
        <w:keepNext/>
        <w:keepLines/>
        <w:tabs>
          <w:tab w:val="clear" w:pos="4820"/>
          <w:tab w:val="center" w:pos="3240"/>
          <w:tab w:val="left" w:pos="3600"/>
          <w:tab w:val="left" w:pos="5040"/>
          <w:tab w:val="left" w:pos="5579"/>
        </w:tabs>
      </w:pPr>
      <w:r w:rsidRPr="00DC77E3">
        <w:rPr>
          <w:i/>
        </w:rPr>
        <w:tab/>
      </w:r>
      <w:r w:rsidRPr="00DC77E3">
        <w:rPr>
          <w:i/>
        </w:rPr>
        <w:tab/>
        <w:t>A</w:t>
      </w:r>
      <w:r w:rsidRPr="00DC77E3">
        <w:rPr>
          <w:i/>
          <w:iCs/>
          <w:vertAlign w:val="subscript"/>
        </w:rPr>
        <w:t xml:space="preserve">G </w:t>
      </w:r>
      <w:r w:rsidRPr="00DC77E3">
        <w:t>(</w:t>
      </w:r>
      <w:r w:rsidRPr="00DC77E3">
        <w:rPr>
          <w:i/>
        </w:rPr>
        <w:t>p</w:t>
      </w:r>
      <w:r w:rsidRPr="00DC77E3">
        <w:t>) =</w:t>
      </w:r>
      <w:r w:rsidRPr="00DC77E3">
        <w:rPr>
          <w:i/>
        </w:rPr>
        <w:t xml:space="preserve"> A</w:t>
      </w:r>
      <w:r w:rsidRPr="00DC77E3">
        <w:rPr>
          <w:i/>
          <w:iCs/>
          <w:vertAlign w:val="subscript"/>
        </w:rPr>
        <w:t xml:space="preserve">G </w:t>
      </w:r>
      <w:r w:rsidRPr="00DC77E3">
        <w:t>(5%) (dB)</w:t>
      </w:r>
      <w:r w:rsidRPr="00DC77E3">
        <w:tab/>
        <w:t xml:space="preserve">pour </w:t>
      </w:r>
      <w:r w:rsidRPr="00DC77E3">
        <w:rPr>
          <w:i/>
          <w:iCs/>
        </w:rPr>
        <w:t>p</w:t>
      </w:r>
      <w:r w:rsidRPr="00DC77E3">
        <w:t> &lt; 5,0%</w:t>
      </w:r>
      <w:r w:rsidRPr="00DC77E3">
        <w:tab/>
        <w:t>(68)</w:t>
      </w:r>
    </w:p>
    <w:p w14:paraId="63633970" w14:textId="77777777" w:rsidR="00F04F94" w:rsidRPr="00DC77E3" w:rsidRDefault="00F04F94" w:rsidP="00011AE3">
      <w:pPr>
        <w:spacing w:before="240"/>
      </w:pPr>
      <w:r w:rsidRPr="00DC77E3">
        <w:t>Dans les essais auxquels la méthode de prévision de l'affaiblissement total a été soumise, au regard des statistiques de l'affaiblissement total mesurées, moyennant l'utilisation des valeurs d'intensité de pluie mesurées simultanément ou des cartes d'intensité de pluie mondiales définies dans la Recommandation UIT</w:t>
      </w:r>
      <w:r w:rsidRPr="00DC77E3">
        <w:noBreakHyphen/>
        <w:t>R P.837, l'erreur r.m.s. relative moyennée pour des probabilités comprises entre 0,001% et 5% était d'environ 33%. Étant donné que différents effets dominent à des probabilités différentes et que les données d'essai sont aléatoires selon le niveau de probabilité, on observe une certaine variation de l'erreur quadratique moyenne sur la distribution des probabilités.</w:t>
      </w:r>
    </w:p>
    <w:p w14:paraId="709F756C" w14:textId="77777777" w:rsidR="00F04F94" w:rsidRPr="00DC77E3" w:rsidRDefault="00F04F94" w:rsidP="000C3976">
      <w:pPr>
        <w:pStyle w:val="Heading2"/>
      </w:pPr>
      <w:bookmarkStart w:id="60" w:name="_Toc392317527"/>
      <w:bookmarkStart w:id="61" w:name="_Toc164937591"/>
      <w:bookmarkStart w:id="62" w:name="_Toc164937771"/>
      <w:r w:rsidRPr="00DC77E3">
        <w:t>2.6</w:t>
      </w:r>
      <w:r w:rsidRPr="00DC77E3">
        <w:tab/>
        <w:t>Affaiblissement dû aux tempêtes de sable et de poussière</w:t>
      </w:r>
      <w:bookmarkEnd w:id="60"/>
      <w:bookmarkEnd w:id="61"/>
      <w:bookmarkEnd w:id="62"/>
    </w:p>
    <w:p w14:paraId="3068941D" w14:textId="77777777" w:rsidR="00F04F94" w:rsidRPr="00DC77E3" w:rsidRDefault="00F04F94" w:rsidP="000C3976">
      <w:r w:rsidRPr="00DC77E3">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14:paraId="3706FB52" w14:textId="77777777" w:rsidR="00F04F94" w:rsidRPr="00DC77E3" w:rsidRDefault="00F04F94" w:rsidP="000C3976">
      <w:pPr>
        <w:pStyle w:val="Heading1"/>
      </w:pPr>
      <w:bookmarkStart w:id="63" w:name="_Toc392317528"/>
      <w:bookmarkStart w:id="64" w:name="_Toc164937592"/>
      <w:bookmarkStart w:id="65" w:name="_Toc164937772"/>
      <w:r w:rsidRPr="00DC77E3">
        <w:t>3</w:t>
      </w:r>
      <w:r w:rsidRPr="00DC77E3">
        <w:tab/>
        <w:t>Température de bruit</w:t>
      </w:r>
      <w:bookmarkEnd w:id="63"/>
      <w:bookmarkEnd w:id="64"/>
      <w:bookmarkEnd w:id="65"/>
    </w:p>
    <w:p w14:paraId="21E44A03" w14:textId="77777777" w:rsidR="00F04F94" w:rsidRPr="00DC77E3" w:rsidRDefault="00F04F94" w:rsidP="000C3976">
      <w:r w:rsidRPr="00DC77E3">
        <w:t>À mesure que l'affaiblissement augmente, le bruit d'émission augmente lui aussi. Dans le cas des stations terriennes ayant des récepteurs à faible bruit, cette augmentation de la température de bruit peut avoir des conséquences plus importantes sur le rapport signal/bruit qui en résulte que l'affaiblissement proprement dit.</w:t>
      </w:r>
    </w:p>
    <w:p w14:paraId="4DF82B08" w14:textId="77777777" w:rsidR="00F04F94" w:rsidRPr="00DC77E3" w:rsidRDefault="00F04F94" w:rsidP="000C3976">
      <w:r w:rsidRPr="00DC77E3">
        <w:t>Une estimation de la température de bruit du ciel au niveau de l'antenne d'une station au sol est donnée par:</w:t>
      </w:r>
    </w:p>
    <w:p w14:paraId="4497B8DC" w14:textId="77777777" w:rsidR="00F04F94" w:rsidRPr="006F14FD" w:rsidRDefault="00F04F94" w:rsidP="000C3976">
      <w:pPr>
        <w:pStyle w:val="Equation"/>
        <w:rPr>
          <w:lang w:val="en-GB"/>
        </w:rPr>
      </w:pPr>
      <w:bookmarkStart w:id="66" w:name="F052"/>
      <w:r w:rsidRPr="00DC77E3">
        <w:tab/>
      </w:r>
      <w:r w:rsidRPr="00DC77E3">
        <w:tab/>
      </w:r>
      <w:proofErr w:type="spellStart"/>
      <w:r w:rsidRPr="006F14FD">
        <w:rPr>
          <w:i/>
          <w:lang w:val="en-GB"/>
        </w:rPr>
        <w:t>T</w:t>
      </w:r>
      <w:r w:rsidRPr="006F14FD">
        <w:rPr>
          <w:i/>
          <w:iCs/>
          <w:vertAlign w:val="subscript"/>
          <w:lang w:val="en-GB"/>
        </w:rPr>
        <w:t>sky</w:t>
      </w:r>
      <w:proofErr w:type="spellEnd"/>
      <w:r w:rsidRPr="006F14FD">
        <w:rPr>
          <w:lang w:val="en-GB"/>
        </w:rPr>
        <w:t xml:space="preserve"> = </w:t>
      </w:r>
      <w:proofErr w:type="spellStart"/>
      <w:r w:rsidRPr="006F14FD">
        <w:rPr>
          <w:i/>
          <w:lang w:val="en-GB"/>
        </w:rPr>
        <w:t>T</w:t>
      </w:r>
      <w:r w:rsidRPr="006F14FD">
        <w:rPr>
          <w:i/>
          <w:iCs/>
          <w:vertAlign w:val="subscript"/>
          <w:lang w:val="en-GB"/>
        </w:rPr>
        <w:t>mr</w:t>
      </w:r>
      <w:proofErr w:type="spellEnd"/>
      <w:r w:rsidRPr="006F14FD">
        <w:rPr>
          <w:lang w:val="en-GB"/>
        </w:rPr>
        <w:t xml:space="preserve"> (1 – 10</w:t>
      </w:r>
      <w:r w:rsidRPr="006F14FD">
        <w:rPr>
          <w:vertAlign w:val="superscript"/>
          <w:lang w:val="en-GB"/>
        </w:rPr>
        <w:t>–</w:t>
      </w:r>
      <w:r w:rsidRPr="006F14FD">
        <w:rPr>
          <w:i/>
          <w:iCs/>
          <w:vertAlign w:val="superscript"/>
          <w:lang w:val="en-GB"/>
        </w:rPr>
        <w:t>A</w:t>
      </w:r>
      <w:r w:rsidRPr="006F14FD">
        <w:rPr>
          <w:vertAlign w:val="superscript"/>
          <w:lang w:val="en-GB"/>
        </w:rPr>
        <w:t>/10</w:t>
      </w:r>
      <w:r w:rsidRPr="006F14FD">
        <w:rPr>
          <w:lang w:val="en-GB"/>
        </w:rPr>
        <w:t>) + 2,7 × 10</w:t>
      </w:r>
      <w:r w:rsidRPr="006F14FD">
        <w:rPr>
          <w:vertAlign w:val="superscript"/>
          <w:lang w:val="en-GB"/>
        </w:rPr>
        <w:t>–</w:t>
      </w:r>
      <w:r w:rsidRPr="006F14FD">
        <w:rPr>
          <w:i/>
          <w:iCs/>
          <w:vertAlign w:val="superscript"/>
          <w:lang w:val="en-GB"/>
        </w:rPr>
        <w:t>A</w:t>
      </w:r>
      <w:r w:rsidRPr="006F14FD">
        <w:rPr>
          <w:vertAlign w:val="superscript"/>
          <w:lang w:val="en-GB"/>
        </w:rPr>
        <w:t xml:space="preserve">/10         </w:t>
      </w:r>
      <w:r w:rsidRPr="006F14FD">
        <w:rPr>
          <w:lang w:val="en-GB"/>
        </w:rPr>
        <w:t>K</w:t>
      </w:r>
      <w:r w:rsidRPr="006F14FD">
        <w:rPr>
          <w:lang w:val="en-GB"/>
        </w:rPr>
        <w:tab/>
        <w:t>(69)</w:t>
      </w:r>
      <w:bookmarkEnd w:id="66"/>
    </w:p>
    <w:p w14:paraId="0B9B996E" w14:textId="77777777" w:rsidR="00F04F94" w:rsidRPr="00DC77E3" w:rsidRDefault="00F04F94" w:rsidP="000C3976">
      <w:proofErr w:type="gramStart"/>
      <w:r w:rsidRPr="00DC77E3">
        <w:t>où:</w:t>
      </w:r>
      <w:proofErr w:type="gramEnd"/>
    </w:p>
    <w:p w14:paraId="6B59CBB4" w14:textId="77777777" w:rsidR="00F04F94" w:rsidRPr="00DC77E3" w:rsidRDefault="00F04F94" w:rsidP="000C3976">
      <w:pPr>
        <w:pStyle w:val="Equationlegend"/>
        <w:rPr>
          <w:lang w:val="fr-FR"/>
        </w:rPr>
      </w:pPr>
      <w:r w:rsidRPr="00DC77E3">
        <w:rPr>
          <w:i/>
          <w:lang w:val="fr-FR"/>
        </w:rPr>
        <w:tab/>
        <w:t>T</w:t>
      </w:r>
      <w:r w:rsidRPr="00DC77E3">
        <w:rPr>
          <w:i/>
          <w:vertAlign w:val="subscript"/>
          <w:lang w:val="fr-FR"/>
        </w:rPr>
        <w:t>sky</w:t>
      </w:r>
      <w:r w:rsidRPr="00DC77E3">
        <w:rPr>
          <w:lang w:val="fr-FR"/>
        </w:rPr>
        <w:t>:</w:t>
      </w:r>
      <w:r w:rsidRPr="00DC77E3">
        <w:rPr>
          <w:lang w:val="fr-FR"/>
        </w:rPr>
        <w:tab/>
        <w:t>température de bruit du ciel (K) au niveau de l'antenne de la station au sol</w:t>
      </w:r>
    </w:p>
    <w:p w14:paraId="6EE8A1D0" w14:textId="77777777" w:rsidR="00F04F94" w:rsidRPr="00DC77E3" w:rsidRDefault="00F04F94" w:rsidP="000C3976">
      <w:pPr>
        <w:pStyle w:val="Equationlegend"/>
        <w:rPr>
          <w:lang w:val="fr-FR"/>
        </w:rPr>
      </w:pPr>
      <w:r w:rsidRPr="00DC77E3">
        <w:rPr>
          <w:i/>
          <w:lang w:val="fr-FR"/>
        </w:rPr>
        <w:tab/>
        <w:t>A</w:t>
      </w:r>
      <w:r w:rsidRPr="00DC77E3">
        <w:rPr>
          <w:lang w:val="fr-FR"/>
        </w:rPr>
        <w:t>:</w:t>
      </w:r>
      <w:r w:rsidRPr="00DC77E3">
        <w:rPr>
          <w:lang w:val="fr-FR"/>
        </w:rPr>
        <w:tab/>
        <w:t>affaiblissement atmosphérique total à l'exclusion des évanouissements dus aux scintillations (dB)</w:t>
      </w:r>
    </w:p>
    <w:p w14:paraId="6D949847" w14:textId="77777777" w:rsidR="00F04F94" w:rsidRPr="00DC77E3" w:rsidRDefault="00F04F94" w:rsidP="000C3976">
      <w:pPr>
        <w:pStyle w:val="Equationlegend"/>
        <w:rPr>
          <w:lang w:val="fr-FR"/>
        </w:rPr>
      </w:pPr>
      <w:r w:rsidRPr="00DC77E3">
        <w:rPr>
          <w:i/>
          <w:lang w:val="fr-FR"/>
        </w:rPr>
        <w:tab/>
        <w:t>T</w:t>
      </w:r>
      <w:r w:rsidRPr="00DC77E3">
        <w:rPr>
          <w:i/>
          <w:iCs/>
          <w:vertAlign w:val="subscript"/>
          <w:lang w:val="fr-FR"/>
        </w:rPr>
        <w:t>mr</w:t>
      </w:r>
      <w:r w:rsidRPr="00DC77E3">
        <w:rPr>
          <w:lang w:val="fr-FR"/>
        </w:rPr>
        <w:t>:</w:t>
      </w:r>
      <w:r w:rsidRPr="00DC77E3">
        <w:rPr>
          <w:lang w:val="fr-FR"/>
        </w:rPr>
        <w:tab/>
        <w:t>température de rayonnement moyenne de l'atmosphère (K).</w:t>
      </w:r>
    </w:p>
    <w:p w14:paraId="78A2D566" w14:textId="3B94B814" w:rsidR="00F04F94" w:rsidRPr="00DC77E3" w:rsidRDefault="00F04F94" w:rsidP="005E2A31">
      <w:r w:rsidRPr="00DC77E3">
        <w:t xml:space="preserve">Lorsqu'on connaît la température à la surface de la Terre </w:t>
      </w:r>
      <w:r w:rsidRPr="00DC77E3">
        <w:rPr>
          <w:i/>
        </w:rPr>
        <w:t>T</w:t>
      </w:r>
      <w:r w:rsidRPr="00DC77E3">
        <w:rPr>
          <w:i/>
          <w:vertAlign w:val="subscript"/>
        </w:rPr>
        <w:t>s</w:t>
      </w:r>
      <w:r w:rsidRPr="00DC77E3">
        <w:t xml:space="preserve"> (K), une estimation de la température de rayonnement moyenne, </w:t>
      </w:r>
      <w:r w:rsidRPr="00DC77E3">
        <w:rPr>
          <w:i/>
        </w:rPr>
        <w:t>T</w:t>
      </w:r>
      <w:r w:rsidRPr="00DC77E3">
        <w:rPr>
          <w:i/>
          <w:vertAlign w:val="subscript"/>
        </w:rPr>
        <w:t>mr</w:t>
      </w:r>
      <w:r w:rsidRPr="00DC77E3">
        <w:t xml:space="preserve">, par temps clair ou nuageux est donnée </w:t>
      </w:r>
      <w:proofErr w:type="gramStart"/>
      <w:r w:rsidRPr="00DC77E3">
        <w:t>par:</w:t>
      </w:r>
      <w:proofErr w:type="gramEnd"/>
    </w:p>
    <w:p w14:paraId="19E1A2C4" w14:textId="77777777" w:rsidR="00F04F94" w:rsidRPr="00DC77E3" w:rsidRDefault="00F04F94" w:rsidP="005E2A31">
      <w:pPr>
        <w:pStyle w:val="Equation"/>
      </w:pPr>
      <w:r w:rsidRPr="00DC77E3">
        <w:rPr>
          <w:i/>
        </w:rPr>
        <w:tab/>
      </w:r>
      <w:r w:rsidRPr="00DC77E3">
        <w:rPr>
          <w:i/>
        </w:rPr>
        <w:tab/>
        <w:t>T</w:t>
      </w:r>
      <w:r w:rsidRPr="00DC77E3">
        <w:rPr>
          <w:i/>
          <w:vertAlign w:val="subscript"/>
        </w:rPr>
        <w:t xml:space="preserve">mr </w:t>
      </w:r>
      <w:r w:rsidRPr="00DC77E3">
        <w:rPr>
          <w:i/>
        </w:rPr>
        <w:t xml:space="preserve">= </w:t>
      </w:r>
      <w:r w:rsidRPr="00DC77E3">
        <w:t>37,34 + 0,81</w:t>
      </w:r>
      <w:r w:rsidRPr="00DC77E3">
        <w:rPr>
          <w:i/>
        </w:rPr>
        <w:t xml:space="preserve"> × T</w:t>
      </w:r>
      <w:r w:rsidRPr="00DC77E3">
        <w:rPr>
          <w:i/>
          <w:vertAlign w:val="subscript"/>
        </w:rPr>
        <w:t>S</w:t>
      </w:r>
      <w:r w:rsidRPr="00DC77E3">
        <w:t xml:space="preserve">      K</w:t>
      </w:r>
      <w:r w:rsidRPr="00DC77E3">
        <w:tab/>
        <w:t>(70)</w:t>
      </w:r>
    </w:p>
    <w:p w14:paraId="002E04A9" w14:textId="77777777" w:rsidR="00F04F94" w:rsidRPr="00DC77E3" w:rsidRDefault="00F04F94" w:rsidP="00D511AC">
      <w:r w:rsidRPr="00DC77E3">
        <w:t xml:space="preserve">En l'absence de données locales, une température de rayonnement moyenne de l'atmosphère, </w:t>
      </w:r>
      <w:r w:rsidRPr="00DC77E3">
        <w:rPr>
          <w:i/>
        </w:rPr>
        <w:t>T</w:t>
      </w:r>
      <w:r w:rsidRPr="00DC77E3">
        <w:rPr>
          <w:i/>
          <w:vertAlign w:val="subscript"/>
        </w:rPr>
        <w:t>mr</w:t>
      </w:r>
      <w:r w:rsidRPr="00DC77E3">
        <w:t>, de 275 K peut être utilisée par temps clair ou pluvieux.</w:t>
      </w:r>
    </w:p>
    <w:p w14:paraId="00757781" w14:textId="77777777" w:rsidR="00F04F94" w:rsidRPr="00DC77E3" w:rsidRDefault="00F04F94" w:rsidP="000C3976">
      <w:r w:rsidRPr="00DC77E3">
        <w:t>La Recommandation UIT-R P.372 examine en détail la question du bruit ambiant autour des stations à la surface de la Terre et dans l'espace.</w:t>
      </w:r>
    </w:p>
    <w:p w14:paraId="35763481" w14:textId="77777777" w:rsidR="00F04F94" w:rsidRPr="00DC77E3" w:rsidRDefault="00F04F94" w:rsidP="000C3976">
      <w:r w:rsidRPr="00DC77E3">
        <w:lastRenderedPageBreak/>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14:paraId="12C91A43" w14:textId="77777777" w:rsidR="00F04F94" w:rsidRPr="00DC77E3" w:rsidRDefault="00F04F94" w:rsidP="000C3976">
      <w:r w:rsidRPr="00DC77E3">
        <w:t>On se reportera à la Recommandation UIT</w:t>
      </w:r>
      <w:r w:rsidRPr="00DC77E3">
        <w:noBreakHyphen/>
        <w:t>R P.372 pour calculer la température de bruit de système des stations terriennes d'après les températures de brillance considérées plus haut.</w:t>
      </w:r>
    </w:p>
    <w:p w14:paraId="48012985" w14:textId="77777777" w:rsidR="00F04F94" w:rsidRPr="00DC77E3" w:rsidRDefault="00F04F94" w:rsidP="000C3976">
      <w:pPr>
        <w:pStyle w:val="Heading1"/>
      </w:pPr>
      <w:bookmarkStart w:id="67" w:name="_Toc392317529"/>
      <w:bookmarkStart w:id="68" w:name="_Toc164937593"/>
      <w:bookmarkStart w:id="69" w:name="_Toc164937773"/>
      <w:r w:rsidRPr="00DC77E3">
        <w:t>4</w:t>
      </w:r>
      <w:r w:rsidRPr="00DC77E3">
        <w:tab/>
        <w:t>Effets de la transpolarisation</w:t>
      </w:r>
      <w:bookmarkEnd w:id="67"/>
      <w:bookmarkEnd w:id="68"/>
      <w:bookmarkEnd w:id="69"/>
    </w:p>
    <w:p w14:paraId="6FA2C175" w14:textId="77777777" w:rsidR="00F04F94" w:rsidRPr="00DC77E3" w:rsidRDefault="00F04F94" w:rsidP="000C3976">
      <w:r w:rsidRPr="00DC77E3">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14:paraId="51E4A628" w14:textId="77777777" w:rsidR="00F04F94" w:rsidRPr="00DC77E3" w:rsidRDefault="00F04F94" w:rsidP="000C3976">
      <w:r w:rsidRPr="00DC77E3">
        <w:t>La rotation de Faraday du plan de polarisation provoquée par l'ionosphère est décrite dans la Recommandation UIT</w:t>
      </w:r>
      <w:r w:rsidRPr="00DC77E3">
        <w:noBreakHyphen/>
        <w:t>R P.531. Elle peut atteindre 1°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14:paraId="4BC721B9" w14:textId="77777777" w:rsidR="00F04F94" w:rsidRPr="00DC77E3" w:rsidRDefault="00F04F94" w:rsidP="000C3976">
      <w:pPr>
        <w:pStyle w:val="Heading2"/>
      </w:pPr>
      <w:bookmarkStart w:id="70" w:name="_Toc392317530"/>
      <w:bookmarkStart w:id="71" w:name="_Toc164937594"/>
      <w:bookmarkStart w:id="72" w:name="_Toc164937774"/>
      <w:r w:rsidRPr="00DC77E3">
        <w:t>4.1</w:t>
      </w:r>
      <w:r w:rsidRPr="00DC77E3">
        <w:tab/>
        <w:t>Calcul des statistiques à long terme de transpolarisation due aux hydrométéores</w:t>
      </w:r>
      <w:bookmarkEnd w:id="70"/>
      <w:bookmarkEnd w:id="71"/>
      <w:bookmarkEnd w:id="72"/>
    </w:p>
    <w:p w14:paraId="3165A434" w14:textId="77777777" w:rsidR="00F04F94" w:rsidRPr="00DC77E3" w:rsidRDefault="00F04F94" w:rsidP="000C3976">
      <w:pPr>
        <w:keepNext/>
        <w:keepLines/>
      </w:pPr>
      <w:r w:rsidRPr="00DC77E3">
        <w:t>Pour calculer les statistiques à long terme de la dépolarisation à partir des statistiques de l'affaiblissement dû à la pluie, les paramètres suivants sont nécessaires:</w:t>
      </w:r>
    </w:p>
    <w:p w14:paraId="23592B3F" w14:textId="77777777" w:rsidR="00F04F94" w:rsidRPr="00DC77E3" w:rsidRDefault="00F04F94" w:rsidP="000C3976">
      <w:pPr>
        <w:pStyle w:val="Equationlegend"/>
        <w:keepNext/>
        <w:keepLines/>
        <w:rPr>
          <w:lang w:val="fr-FR"/>
        </w:rPr>
      </w:pPr>
      <w:r w:rsidRPr="00DC77E3">
        <w:rPr>
          <w:i/>
          <w:lang w:val="fr-FR"/>
        </w:rPr>
        <w:tab/>
        <w:t>A</w:t>
      </w:r>
      <w:r w:rsidRPr="00DC77E3">
        <w:rPr>
          <w:i/>
          <w:iCs/>
          <w:vertAlign w:val="subscript"/>
          <w:lang w:val="fr-FR"/>
        </w:rPr>
        <w:t>p</w:t>
      </w:r>
      <w:r w:rsidRPr="00DC77E3">
        <w:rPr>
          <w:lang w:val="fr-FR"/>
        </w:rPr>
        <w:t>:</w:t>
      </w:r>
      <w:r w:rsidRPr="00DC77E3">
        <w:rPr>
          <w:lang w:val="fr-FR"/>
        </w:rPr>
        <w:tab/>
        <w:t xml:space="preserve">affaiblissement dû à la pluie (dB) dépassé pendant le pourcentage requis du temps, </w:t>
      </w:r>
      <w:r w:rsidRPr="00DC77E3">
        <w:rPr>
          <w:i/>
          <w:lang w:val="fr-FR"/>
        </w:rPr>
        <w:t>p</w:t>
      </w:r>
      <w:r w:rsidRPr="00DC77E3">
        <w:rPr>
          <w:lang w:val="fr-FR"/>
        </w:rPr>
        <w:t>, pour le trajet en question (appelé communément affaiblissement copolaire (CPA))</w:t>
      </w:r>
    </w:p>
    <w:p w14:paraId="2EDCC6E3" w14:textId="77777777" w:rsidR="00F04F94" w:rsidRPr="00DC77E3" w:rsidRDefault="00F04F94" w:rsidP="000C3976">
      <w:pPr>
        <w:pStyle w:val="Equationlegend"/>
        <w:keepNext/>
        <w:keepLines/>
        <w:rPr>
          <w:lang w:val="fr-FR"/>
        </w:rPr>
      </w:pPr>
      <w:r w:rsidRPr="00DC77E3">
        <w:rPr>
          <w:lang w:val="fr-FR"/>
        </w:rPr>
        <w:tab/>
      </w:r>
      <w:r w:rsidRPr="00DC77E3">
        <w:rPr>
          <w:lang w:val="fr-FR"/>
        </w:rPr>
        <w:sym w:font="Symbol" w:char="F074"/>
      </w:r>
      <w:r w:rsidRPr="00DC77E3">
        <w:rPr>
          <w:lang w:val="fr-FR"/>
        </w:rPr>
        <w:t>:</w:t>
      </w:r>
      <w:r w:rsidRPr="00DC77E3">
        <w:rPr>
          <w:lang w:val="fr-FR"/>
        </w:rPr>
        <w:tab/>
        <w:t xml:space="preserve">angle d'inclinaison du vecteur champ électrique en polarisation rectiligne par rapport au plan horizontal (pour la polarisation circulaire, utiliser </w:t>
      </w:r>
      <w:r w:rsidRPr="00DC77E3">
        <w:rPr>
          <w:lang w:val="fr-FR"/>
        </w:rPr>
        <w:sym w:font="Symbol" w:char="F074"/>
      </w:r>
      <w:r w:rsidRPr="00DC77E3">
        <w:rPr>
          <w:lang w:val="fr-FR"/>
        </w:rPr>
        <w:t> = 45°)</w:t>
      </w:r>
    </w:p>
    <w:p w14:paraId="66C6B260" w14:textId="77777777" w:rsidR="00F04F94" w:rsidRPr="00DC77E3" w:rsidRDefault="00F04F94" w:rsidP="000C3976">
      <w:pPr>
        <w:pStyle w:val="Equationlegend"/>
        <w:rPr>
          <w:lang w:val="fr-FR"/>
        </w:rPr>
      </w:pPr>
      <w:r w:rsidRPr="00DC77E3">
        <w:rPr>
          <w:lang w:val="fr-FR"/>
        </w:rPr>
        <w:tab/>
      </w:r>
      <w:r w:rsidRPr="00DC77E3">
        <w:rPr>
          <w:i/>
          <w:lang w:val="fr-FR"/>
        </w:rPr>
        <w:t>f</w:t>
      </w:r>
      <w:r w:rsidRPr="00DC77E3">
        <w:rPr>
          <w:lang w:val="fr-FR"/>
        </w:rPr>
        <w:t>:</w:t>
      </w:r>
      <w:r w:rsidRPr="00DC77E3">
        <w:rPr>
          <w:lang w:val="fr-FR"/>
        </w:rPr>
        <w:tab/>
        <w:t>fréquence (GHz)</w:t>
      </w:r>
    </w:p>
    <w:p w14:paraId="6FB60AC0" w14:textId="77777777" w:rsidR="00F04F94" w:rsidRPr="00DC77E3" w:rsidRDefault="00F04F94" w:rsidP="000C3976">
      <w:pPr>
        <w:pStyle w:val="Equationlegend"/>
        <w:rPr>
          <w:lang w:val="fr-FR"/>
        </w:rPr>
      </w:pPr>
      <w:r w:rsidRPr="00DC77E3">
        <w:rPr>
          <w:lang w:val="fr-FR"/>
        </w:rPr>
        <w:tab/>
      </w:r>
      <w:r w:rsidRPr="00DC77E3">
        <w:rPr>
          <w:lang w:val="fr-FR"/>
        </w:rPr>
        <w:sym w:font="Symbol" w:char="F071"/>
      </w:r>
      <w:r w:rsidRPr="00DC77E3">
        <w:rPr>
          <w:lang w:val="fr-FR"/>
        </w:rPr>
        <w:t>:</w:t>
      </w:r>
      <w:r w:rsidRPr="00DC77E3">
        <w:rPr>
          <w:lang w:val="fr-FR"/>
        </w:rPr>
        <w:tab/>
        <w:t>angle d'élévation du trajet (degrés).</w:t>
      </w:r>
    </w:p>
    <w:p w14:paraId="35C76DF3" w14:textId="77777777" w:rsidR="00F04F94" w:rsidRPr="00DC77E3" w:rsidRDefault="00F04F94" w:rsidP="006A5158">
      <w:r w:rsidRPr="00DC77E3">
        <w:t>La méthode décrite ci-après pour calculer les statistiques de discrimination de transpolarisation (XPD) à partir des statistiques d'affaiblissement dû à la pluie pour un même trajet est valable pour 6 </w:t>
      </w:r>
      <w:r w:rsidRPr="00DC77E3">
        <w:sym w:font="Symbol" w:char="F0A3"/>
      </w:r>
      <w:r w:rsidRPr="00DC77E3">
        <w:t> </w:t>
      </w:r>
      <w:r w:rsidRPr="00DC77E3">
        <w:rPr>
          <w:i/>
        </w:rPr>
        <w:t>f</w:t>
      </w:r>
      <w:r w:rsidRPr="00DC77E3">
        <w:t> </w:t>
      </w:r>
      <w:r w:rsidRPr="00DC77E3">
        <w:sym w:font="Symbol" w:char="F0A3"/>
      </w:r>
      <w:r w:rsidRPr="00DC77E3">
        <w:t xml:space="preserve"> 55 GHz et </w:t>
      </w:r>
      <w:r w:rsidRPr="00DC77E3">
        <w:sym w:font="Symbol" w:char="F071"/>
      </w:r>
      <w:r w:rsidRPr="00DC77E3">
        <w:t> </w:t>
      </w:r>
      <w:r w:rsidRPr="00DC77E3">
        <w:sym w:font="Symbol" w:char="F0A3"/>
      </w:r>
      <w:r w:rsidRPr="00DC77E3">
        <w:t> 60°. La méthode permettant de transposer aux fréquences à partir de 4 GHz se trouve au § 4.3 (voir aussi l'Étape 8 ci</w:t>
      </w:r>
      <w:r w:rsidRPr="00DC77E3">
        <w:noBreakHyphen/>
        <w:t>après).</w:t>
      </w:r>
    </w:p>
    <w:p w14:paraId="3ED1C30B" w14:textId="77777777" w:rsidR="00F04F94" w:rsidRPr="00DC77E3" w:rsidRDefault="00F04F94" w:rsidP="000C3976">
      <w:pPr>
        <w:keepNext/>
        <w:keepLines/>
      </w:pPr>
      <w:r w:rsidRPr="00DC77E3">
        <w:rPr>
          <w:i/>
        </w:rPr>
        <w:t>Étape 1</w:t>
      </w:r>
      <w:r w:rsidRPr="00DC77E3">
        <w:rPr>
          <w:iCs/>
        </w:rPr>
        <w:t>:</w:t>
      </w:r>
      <w:r w:rsidRPr="00DC77E3">
        <w:tab/>
        <w:t>Calcul du terme dépendant de la fréquence:</w:t>
      </w:r>
    </w:p>
    <w:p w14:paraId="10344694" w14:textId="77777777" w:rsidR="00F04F94" w:rsidRPr="00DC77E3" w:rsidRDefault="00F04F94" w:rsidP="000C3976">
      <w:pPr>
        <w:pStyle w:val="Equation"/>
        <w:keepNext/>
        <w:keepLines/>
      </w:pPr>
      <w:r w:rsidRPr="00DC77E3">
        <w:tab/>
      </w:r>
      <w:r w:rsidRPr="00DC77E3">
        <w:tab/>
      </w:r>
      <w:r w:rsidRPr="00DC77E3">
        <w:rPr>
          <w:position w:val="-50"/>
        </w:rPr>
        <w:object w:dxaOrig="4099" w:dyaOrig="1120" w14:anchorId="250C32B1">
          <v:shape id="_x0000_i1116" type="#_x0000_t75" style="width:204.7pt;height:56.4pt" o:ole="">
            <v:imagedata r:id="rId201" o:title=""/>
          </v:shape>
          <o:OLEObject Type="Embed" ProgID="Equation.3" ShapeID="_x0000_i1116" DrawAspect="Content" ObjectID="_1781523324" r:id="rId202"/>
        </w:object>
      </w:r>
      <w:r w:rsidRPr="00DC77E3">
        <w:tab/>
        <w:t>(71)</w:t>
      </w:r>
    </w:p>
    <w:p w14:paraId="40845D7A" w14:textId="77777777" w:rsidR="00F04F94" w:rsidRPr="00DC77E3" w:rsidRDefault="00F04F94" w:rsidP="000C3976">
      <w:r w:rsidRPr="00DC77E3">
        <w:rPr>
          <w:i/>
        </w:rPr>
        <w:t>Étape 2</w:t>
      </w:r>
      <w:r w:rsidRPr="00DC77E3">
        <w:rPr>
          <w:iCs/>
        </w:rPr>
        <w:t>:</w:t>
      </w:r>
      <w:r w:rsidRPr="00DC77E3">
        <w:tab/>
        <w:t>Calcul du terme dépendant de l'affaiblissement dû à la pluie:</w:t>
      </w:r>
    </w:p>
    <w:p w14:paraId="3102F6A0" w14:textId="77777777" w:rsidR="00F04F94" w:rsidRPr="00DC77E3" w:rsidRDefault="00F04F94" w:rsidP="000C3976">
      <w:pPr>
        <w:pStyle w:val="Equation"/>
      </w:pPr>
      <w:bookmarkStart w:id="73" w:name="F055"/>
      <w:r w:rsidRPr="00DC77E3">
        <w:tab/>
      </w:r>
      <w:r w:rsidRPr="00DC77E3">
        <w:tab/>
      </w:r>
      <w:r w:rsidRPr="00DC77E3">
        <w:rPr>
          <w:i/>
        </w:rPr>
        <w:t>C</w:t>
      </w:r>
      <w:r w:rsidRPr="00DC77E3">
        <w:rPr>
          <w:i/>
          <w:iCs/>
          <w:vertAlign w:val="subscript"/>
        </w:rPr>
        <w:t>A</w:t>
      </w:r>
      <w:r w:rsidRPr="00DC77E3">
        <w:t> = </w:t>
      </w:r>
      <w:r w:rsidRPr="00DC77E3">
        <w:rPr>
          <w:i/>
        </w:rPr>
        <w:t>V</w:t>
      </w:r>
      <w:r w:rsidRPr="00DC77E3">
        <w:t> (</w:t>
      </w:r>
      <w:r w:rsidRPr="00DC77E3">
        <w:rPr>
          <w:i/>
        </w:rPr>
        <w:t>f</w:t>
      </w:r>
      <w:r w:rsidRPr="00DC77E3">
        <w:t xml:space="preserve">) log </w:t>
      </w:r>
      <w:r w:rsidRPr="00DC77E3">
        <w:rPr>
          <w:i/>
        </w:rPr>
        <w:t>A</w:t>
      </w:r>
      <w:r w:rsidRPr="00DC77E3">
        <w:rPr>
          <w:i/>
          <w:iCs/>
          <w:vertAlign w:val="subscript"/>
        </w:rPr>
        <w:t>p</w:t>
      </w:r>
      <w:r w:rsidRPr="00DC77E3">
        <w:tab/>
        <w:t>(72)</w:t>
      </w:r>
    </w:p>
    <w:p w14:paraId="59BC21C7" w14:textId="77777777" w:rsidR="00F04F94" w:rsidRPr="00DC77E3" w:rsidRDefault="00F04F94" w:rsidP="000C3976">
      <w:r w:rsidRPr="00DC77E3">
        <w:t>où:</w:t>
      </w:r>
    </w:p>
    <w:bookmarkEnd w:id="73"/>
    <w:p w14:paraId="2168BE57" w14:textId="77777777" w:rsidR="00F04F94" w:rsidRPr="00DC77E3" w:rsidRDefault="00F04F94" w:rsidP="000C3976">
      <w:pPr>
        <w:pStyle w:val="Equation"/>
      </w:pPr>
      <w:r w:rsidRPr="00DC77E3">
        <w:lastRenderedPageBreak/>
        <w:tab/>
      </w:r>
      <w:r w:rsidRPr="00DC77E3">
        <w:tab/>
      </w:r>
      <w:r w:rsidRPr="00DC77E3">
        <w:rPr>
          <w:position w:val="-70"/>
        </w:rPr>
        <w:object w:dxaOrig="3760" w:dyaOrig="1520" w14:anchorId="60017EAD">
          <v:shape id="_x0000_i1117" type="#_x0000_t75" style="width:188.05pt;height:77.35pt" o:ole="">
            <v:imagedata r:id="rId203" o:title=""/>
          </v:shape>
          <o:OLEObject Type="Embed" ProgID="Equation.3" ShapeID="_x0000_i1117" DrawAspect="Content" ObjectID="_1781523325" r:id="rId204"/>
        </w:object>
      </w:r>
    </w:p>
    <w:p w14:paraId="4A5ACA6D" w14:textId="77777777" w:rsidR="00F04F94" w:rsidRPr="00DC77E3" w:rsidRDefault="00F04F94" w:rsidP="000C3976">
      <w:r w:rsidRPr="00DC77E3">
        <w:rPr>
          <w:i/>
        </w:rPr>
        <w:t>Étape 3</w:t>
      </w:r>
      <w:r w:rsidRPr="00DC77E3">
        <w:rPr>
          <w:iCs/>
        </w:rPr>
        <w:t>:</w:t>
      </w:r>
      <w:r w:rsidRPr="00DC77E3">
        <w:tab/>
        <w:t>Calcul du facteur d'amélioration de polarisation:</w:t>
      </w:r>
    </w:p>
    <w:p w14:paraId="181481A1" w14:textId="2C420E77" w:rsidR="00F04F94" w:rsidRPr="00DC77E3" w:rsidRDefault="00F04F94" w:rsidP="000C3976">
      <w:pPr>
        <w:pStyle w:val="Equation"/>
      </w:pPr>
      <w:r w:rsidRPr="00DC77E3">
        <w:tab/>
      </w:r>
      <w:r w:rsidRPr="00DC77E3">
        <w:tab/>
      </w:r>
      <w:r w:rsidRPr="00DC77E3">
        <w:rPr>
          <w:i/>
        </w:rPr>
        <w:t>C</w:t>
      </w:r>
      <w:r w:rsidRPr="00DC77E3">
        <w:rPr>
          <w:vertAlign w:val="subscript"/>
        </w:rPr>
        <w:sym w:font="Symbol" w:char="F074"/>
      </w:r>
      <w:r w:rsidRPr="00DC77E3">
        <w:t> = </w:t>
      </w:r>
      <w:r w:rsidR="00B52F13">
        <w:t>−</w:t>
      </w:r>
      <w:r w:rsidRPr="00DC77E3">
        <w:t>10 log [1 – 0,484 (1 + cos 4</w:t>
      </w:r>
      <w:r w:rsidRPr="00DC77E3">
        <w:sym w:font="Symbol" w:char="F074"/>
      </w:r>
      <w:r w:rsidRPr="00DC77E3">
        <w:t>)]</w:t>
      </w:r>
      <w:r w:rsidRPr="00DC77E3">
        <w:tab/>
        <w:t>(73)</w:t>
      </w:r>
    </w:p>
    <w:p w14:paraId="65BDC2A5" w14:textId="77777777" w:rsidR="00F04F94" w:rsidRPr="00DC77E3" w:rsidRDefault="00F04F94" w:rsidP="000C3976">
      <w:r w:rsidRPr="00DC77E3">
        <w:t xml:space="preserve">Le facteur d'amélioration </w:t>
      </w:r>
      <w:r w:rsidRPr="00DC77E3">
        <w:rPr>
          <w:i/>
        </w:rPr>
        <w:t>C</w:t>
      </w:r>
      <w:r w:rsidRPr="00DC77E3">
        <w:rPr>
          <w:vertAlign w:val="subscript"/>
        </w:rPr>
        <w:sym w:font="Symbol" w:char="F074"/>
      </w:r>
      <w:r w:rsidRPr="00DC77E3">
        <w:t xml:space="preserve"> est égal à 0 pour </w:t>
      </w:r>
      <w:r w:rsidRPr="00DC77E3">
        <w:sym w:font="Symbol" w:char="F074"/>
      </w:r>
      <w:r w:rsidRPr="00DC77E3">
        <w:t xml:space="preserve"> = 45° et atteint une valeur maximale de 15 dB pour </w:t>
      </w:r>
      <w:r w:rsidRPr="00DC77E3">
        <w:sym w:font="Symbol" w:char="F074"/>
      </w:r>
      <w:r w:rsidRPr="00DC77E3">
        <w:t> = 0° ou 90°.</w:t>
      </w:r>
    </w:p>
    <w:p w14:paraId="3BE126E2" w14:textId="77777777" w:rsidR="00F04F94" w:rsidRPr="00DC77E3" w:rsidRDefault="00F04F94" w:rsidP="000C3976">
      <w:r w:rsidRPr="00DC77E3">
        <w:rPr>
          <w:i/>
        </w:rPr>
        <w:t>Étape 4</w:t>
      </w:r>
      <w:r w:rsidRPr="00DC77E3">
        <w:rPr>
          <w:iCs/>
        </w:rPr>
        <w:t>:</w:t>
      </w:r>
      <w:r w:rsidRPr="00DC77E3">
        <w:tab/>
        <w:t>Calcul du terme dépendant de l'angle d'élévation:</w:t>
      </w:r>
    </w:p>
    <w:p w14:paraId="479D7801" w14:textId="379E39ED" w:rsidR="00F04F94" w:rsidRPr="00DC77E3" w:rsidRDefault="00F04F94" w:rsidP="000C3976">
      <w:pPr>
        <w:pStyle w:val="Equation"/>
      </w:pPr>
      <w:r w:rsidRPr="00DC77E3">
        <w:tab/>
      </w:r>
      <w:r w:rsidRPr="00DC77E3">
        <w:tab/>
      </w:r>
      <w:r w:rsidRPr="00DC77E3">
        <w:rPr>
          <w:i/>
        </w:rPr>
        <w:t>C</w:t>
      </w:r>
      <w:r w:rsidRPr="00DC77E3">
        <w:rPr>
          <w:vertAlign w:val="subscript"/>
        </w:rPr>
        <w:sym w:font="Symbol" w:char="F071"/>
      </w:r>
      <w:r w:rsidRPr="00DC77E3">
        <w:t> = </w:t>
      </w:r>
      <w:r w:rsidR="00B52F13">
        <w:t>−</w:t>
      </w:r>
      <w:r w:rsidRPr="00DC77E3">
        <w:t xml:space="preserve">40 log (cos </w:t>
      </w:r>
      <w:r w:rsidRPr="00DC77E3">
        <w:sym w:font="Symbol" w:char="F071"/>
      </w:r>
      <w:r w:rsidRPr="00DC77E3">
        <w:t xml:space="preserve">)                pour </w:t>
      </w:r>
      <w:r w:rsidRPr="00DC77E3">
        <w:sym w:font="Symbol" w:char="F071"/>
      </w:r>
      <w:r w:rsidRPr="00DC77E3">
        <w:t> </w:t>
      </w:r>
      <w:r w:rsidRPr="00DC77E3">
        <w:sym w:font="Symbol" w:char="F0A3"/>
      </w:r>
      <w:r w:rsidRPr="00DC77E3">
        <w:t> 60°</w:t>
      </w:r>
      <w:r w:rsidRPr="00DC77E3">
        <w:tab/>
        <w:t>(74)</w:t>
      </w:r>
    </w:p>
    <w:p w14:paraId="7F119846" w14:textId="77777777" w:rsidR="00F04F94" w:rsidRPr="00DC77E3" w:rsidRDefault="00F04F94" w:rsidP="000C3976">
      <w:r w:rsidRPr="00DC77E3">
        <w:rPr>
          <w:i/>
        </w:rPr>
        <w:t>Étape 5</w:t>
      </w:r>
      <w:r w:rsidRPr="00DC77E3">
        <w:rPr>
          <w:iCs/>
        </w:rPr>
        <w:t>:</w:t>
      </w:r>
      <w:r w:rsidRPr="00DC77E3">
        <w:tab/>
        <w:t>Calcul du terme dépendant de l'angle d'obliquité des gouttes:</w:t>
      </w:r>
    </w:p>
    <w:p w14:paraId="610BB46E" w14:textId="77777777" w:rsidR="00F04F94" w:rsidRPr="00DC77E3" w:rsidRDefault="00F04F94" w:rsidP="000C3976">
      <w:pPr>
        <w:pStyle w:val="Equation"/>
      </w:pPr>
      <w:r w:rsidRPr="00DC77E3">
        <w:tab/>
      </w:r>
      <w:r w:rsidRPr="00DC77E3">
        <w:tab/>
      </w:r>
      <w:r w:rsidRPr="00DC77E3">
        <w:rPr>
          <w:i/>
        </w:rPr>
        <w:t>C</w:t>
      </w:r>
      <w:r w:rsidRPr="00DC77E3">
        <w:rPr>
          <w:vertAlign w:val="subscript"/>
        </w:rPr>
        <w:sym w:font="Symbol" w:char="F073"/>
      </w:r>
      <w:r w:rsidRPr="00DC77E3">
        <w:t xml:space="preserve"> = 0,0053 </w:t>
      </w:r>
      <w:r w:rsidRPr="00DC77E3">
        <w:sym w:font="Symbol" w:char="F073"/>
      </w:r>
      <w:r w:rsidRPr="00DC77E3">
        <w:rPr>
          <w:vertAlign w:val="superscript"/>
        </w:rPr>
        <w:t>2</w:t>
      </w:r>
      <w:r w:rsidRPr="00DC77E3">
        <w:tab/>
        <w:t>(75)</w:t>
      </w:r>
    </w:p>
    <w:p w14:paraId="1915DBAC" w14:textId="77777777" w:rsidR="00F04F94" w:rsidRPr="00DC77E3" w:rsidRDefault="00F04F94" w:rsidP="006D7CE8">
      <w:r w:rsidRPr="00DC77E3">
        <w:sym w:font="Symbol" w:char="F073"/>
      </w:r>
      <w:r w:rsidRPr="00DC77E3">
        <w:t xml:space="preserve"> est l'écart type équivalent de la distribution de l'angle d'obliquité de la goutte de pluie, exprimé en degrés; </w:t>
      </w:r>
      <w:r w:rsidRPr="00DC77E3">
        <w:sym w:font="Symbol" w:char="F073"/>
      </w:r>
      <w:r w:rsidRPr="00DC77E3">
        <w:t> prend les valeurs de 0°, 5°, 10° et 15° pour 1%, 0,1%, 0,01% et 0,001% du temps respectivement.</w:t>
      </w:r>
    </w:p>
    <w:p w14:paraId="769904B0" w14:textId="77777777" w:rsidR="00F04F94" w:rsidRPr="00DC77E3" w:rsidRDefault="00F04F94" w:rsidP="006D7CE8">
      <w:r w:rsidRPr="00DC77E3">
        <w:rPr>
          <w:i/>
        </w:rPr>
        <w:t>Étape 6</w:t>
      </w:r>
      <w:r w:rsidRPr="00DC77E3">
        <w:rPr>
          <w:iCs/>
        </w:rPr>
        <w:t>:</w:t>
      </w:r>
      <w:r w:rsidRPr="00DC77E3">
        <w:tab/>
        <w:t xml:space="preserve">Calcul de XPD dû à la pluie non dépassé pendant </w:t>
      </w:r>
      <w:r w:rsidRPr="00DC77E3">
        <w:rPr>
          <w:i/>
        </w:rPr>
        <w:t>p</w:t>
      </w:r>
      <w:r w:rsidRPr="00DC77E3">
        <w:t>% du temps:</w:t>
      </w:r>
    </w:p>
    <w:p w14:paraId="6755BE69" w14:textId="77777777" w:rsidR="00F04F94" w:rsidRPr="00DC77E3" w:rsidRDefault="00F04F94" w:rsidP="000C3976">
      <w:pPr>
        <w:pStyle w:val="Equation"/>
        <w:keepNext/>
        <w:keepLines/>
      </w:pPr>
      <w:bookmarkStart w:id="74" w:name="F059"/>
      <w:r w:rsidRPr="00DC77E3">
        <w:tab/>
      </w:r>
      <w:r w:rsidRPr="00DC77E3">
        <w:tab/>
      </w:r>
      <w:r w:rsidRPr="00DC77E3">
        <w:rPr>
          <w:i/>
        </w:rPr>
        <w:t>XPD</w:t>
      </w:r>
      <w:r w:rsidRPr="00DC77E3">
        <w:rPr>
          <w:i/>
          <w:iCs/>
          <w:vertAlign w:val="subscript"/>
        </w:rPr>
        <w:t>rain</w:t>
      </w:r>
      <w:r w:rsidRPr="00DC77E3">
        <w:t> = </w:t>
      </w:r>
      <w:r w:rsidRPr="00DC77E3">
        <w:rPr>
          <w:i/>
        </w:rPr>
        <w:t>C</w:t>
      </w:r>
      <w:r w:rsidRPr="00DC77E3">
        <w:rPr>
          <w:i/>
          <w:iCs/>
          <w:vertAlign w:val="subscript"/>
        </w:rPr>
        <w:t xml:space="preserve">f </w:t>
      </w:r>
      <w:r w:rsidRPr="00DC77E3">
        <w:t> – </w:t>
      </w:r>
      <w:r w:rsidRPr="00DC77E3">
        <w:rPr>
          <w:i/>
        </w:rPr>
        <w:t>C</w:t>
      </w:r>
      <w:r w:rsidRPr="00DC77E3">
        <w:rPr>
          <w:i/>
          <w:iCs/>
          <w:vertAlign w:val="subscript"/>
        </w:rPr>
        <w:t>A</w:t>
      </w:r>
      <w:r w:rsidRPr="00DC77E3">
        <w:t> + </w:t>
      </w:r>
      <w:r w:rsidRPr="00DC77E3">
        <w:rPr>
          <w:i/>
        </w:rPr>
        <w:t>C</w:t>
      </w:r>
      <w:r w:rsidRPr="00DC77E3">
        <w:rPr>
          <w:vertAlign w:val="subscript"/>
        </w:rPr>
        <w:sym w:font="Symbol" w:char="F074"/>
      </w:r>
      <w:r w:rsidRPr="00DC77E3">
        <w:t> + </w:t>
      </w:r>
      <w:r w:rsidRPr="00DC77E3">
        <w:rPr>
          <w:i/>
        </w:rPr>
        <w:t>C</w:t>
      </w:r>
      <w:r w:rsidRPr="00DC77E3">
        <w:rPr>
          <w:vertAlign w:val="subscript"/>
        </w:rPr>
        <w:sym w:font="Symbol" w:char="F071"/>
      </w:r>
      <w:r w:rsidRPr="00DC77E3">
        <w:t> + </w:t>
      </w:r>
      <w:r w:rsidRPr="00DC77E3">
        <w:rPr>
          <w:i/>
        </w:rPr>
        <w:t>C</w:t>
      </w:r>
      <w:r w:rsidRPr="00DC77E3">
        <w:rPr>
          <w:vertAlign w:val="subscript"/>
        </w:rPr>
        <w:sym w:font="Symbol" w:char="F073"/>
      </w:r>
      <w:r w:rsidRPr="00DC77E3">
        <w:t>              dB</w:t>
      </w:r>
      <w:r w:rsidRPr="00DC77E3">
        <w:tab/>
        <w:t>(76)</w:t>
      </w:r>
      <w:bookmarkEnd w:id="74"/>
    </w:p>
    <w:p w14:paraId="5F76A054" w14:textId="77777777" w:rsidR="00F04F94" w:rsidRPr="00DC77E3" w:rsidRDefault="00F04F94" w:rsidP="006D7CE8">
      <w:r w:rsidRPr="00DC77E3">
        <w:rPr>
          <w:i/>
        </w:rPr>
        <w:t>Étape 7</w:t>
      </w:r>
      <w:r w:rsidRPr="00DC77E3">
        <w:rPr>
          <w:iCs/>
        </w:rPr>
        <w:t>:</w:t>
      </w:r>
      <w:r w:rsidRPr="00DC77E3">
        <w:tab/>
        <w:t>Calcul du terme dépendant des cristaux de glace:</w:t>
      </w:r>
    </w:p>
    <w:p w14:paraId="64F19CB7" w14:textId="77777777" w:rsidR="00F04F94" w:rsidRPr="00DC77E3" w:rsidRDefault="00F04F94" w:rsidP="000C3976">
      <w:pPr>
        <w:pStyle w:val="Equation"/>
        <w:keepNext/>
        <w:keepLines/>
      </w:pPr>
      <w:bookmarkStart w:id="75" w:name="F060"/>
      <w:r w:rsidRPr="00DC77E3">
        <w:tab/>
      </w:r>
      <w:r w:rsidRPr="00DC77E3">
        <w:tab/>
      </w:r>
      <w:r w:rsidRPr="00DC77E3">
        <w:rPr>
          <w:i/>
        </w:rPr>
        <w:t>C</w:t>
      </w:r>
      <w:r w:rsidRPr="00DC77E3">
        <w:rPr>
          <w:i/>
          <w:iCs/>
          <w:vertAlign w:val="subscript"/>
        </w:rPr>
        <w:t>ice</w:t>
      </w:r>
      <w:r w:rsidRPr="00DC77E3">
        <w:t> = </w:t>
      </w:r>
      <w:r w:rsidRPr="00DC77E3">
        <w:rPr>
          <w:i/>
        </w:rPr>
        <w:t>XPD</w:t>
      </w:r>
      <w:r w:rsidRPr="00DC77E3">
        <w:rPr>
          <w:i/>
          <w:iCs/>
          <w:vertAlign w:val="subscript"/>
        </w:rPr>
        <w:t>rain</w:t>
      </w:r>
      <w:r w:rsidRPr="00DC77E3">
        <w:t> </w:t>
      </w:r>
      <w:r w:rsidRPr="00DC77E3">
        <w:sym w:font="Symbol" w:char="F0B4"/>
      </w:r>
      <w:r w:rsidRPr="00DC77E3">
        <w:t xml:space="preserve"> (0,3 + 0,1 log </w:t>
      </w:r>
      <w:r w:rsidRPr="00DC77E3">
        <w:rPr>
          <w:i/>
        </w:rPr>
        <w:t>p</w:t>
      </w:r>
      <w:r w:rsidRPr="00DC77E3">
        <w:t>)/2              </w:t>
      </w:r>
      <w:r w:rsidRPr="00DC77E3">
        <w:rPr>
          <w:color w:val="000000"/>
        </w:rPr>
        <w:t>dB</w:t>
      </w:r>
      <w:r w:rsidRPr="00DC77E3">
        <w:tab/>
        <w:t>(77)</w:t>
      </w:r>
      <w:bookmarkEnd w:id="75"/>
    </w:p>
    <w:p w14:paraId="24160F65" w14:textId="77777777" w:rsidR="00F04F94" w:rsidRPr="00DC77E3" w:rsidRDefault="00F04F94" w:rsidP="006D7CE8">
      <w:r w:rsidRPr="00DC77E3">
        <w:rPr>
          <w:i/>
        </w:rPr>
        <w:t>Étape 8</w:t>
      </w:r>
      <w:r w:rsidRPr="00DC77E3">
        <w:rPr>
          <w:iCs/>
        </w:rPr>
        <w:t>:</w:t>
      </w:r>
      <w:r w:rsidRPr="00DC77E3">
        <w:tab/>
        <w:t xml:space="preserve">Calcul de XPD non dépassé pendant </w:t>
      </w:r>
      <w:r w:rsidRPr="00DC77E3">
        <w:rPr>
          <w:i/>
        </w:rPr>
        <w:t>p</w:t>
      </w:r>
      <w:r w:rsidRPr="00DC77E3">
        <w:t>% du temps, comprenant les effets de la glace:</w:t>
      </w:r>
    </w:p>
    <w:p w14:paraId="7D595347" w14:textId="77777777" w:rsidR="00F04F94" w:rsidRPr="00DC77E3" w:rsidRDefault="00F04F94" w:rsidP="000C3976">
      <w:pPr>
        <w:pStyle w:val="Equation"/>
      </w:pPr>
      <w:bookmarkStart w:id="76" w:name="F061"/>
      <w:r w:rsidRPr="00DC77E3">
        <w:tab/>
      </w:r>
      <w:r w:rsidRPr="00DC77E3">
        <w:tab/>
      </w:r>
      <w:r w:rsidRPr="00DC77E3">
        <w:rPr>
          <w:i/>
        </w:rPr>
        <w:t>XPD</w:t>
      </w:r>
      <w:r w:rsidRPr="00DC77E3">
        <w:rPr>
          <w:i/>
          <w:iCs/>
          <w:vertAlign w:val="subscript"/>
        </w:rPr>
        <w:t>p</w:t>
      </w:r>
      <w:r w:rsidRPr="00DC77E3">
        <w:t> = </w:t>
      </w:r>
      <w:r w:rsidRPr="00DC77E3">
        <w:rPr>
          <w:i/>
        </w:rPr>
        <w:t>XPD</w:t>
      </w:r>
      <w:r w:rsidRPr="00DC77E3">
        <w:rPr>
          <w:i/>
          <w:iCs/>
          <w:vertAlign w:val="subscript"/>
        </w:rPr>
        <w:t>rain</w:t>
      </w:r>
      <w:r w:rsidRPr="00DC77E3">
        <w:t> – </w:t>
      </w:r>
      <w:r w:rsidRPr="00DC77E3">
        <w:rPr>
          <w:i/>
        </w:rPr>
        <w:t>C</w:t>
      </w:r>
      <w:r w:rsidRPr="00DC77E3">
        <w:rPr>
          <w:i/>
          <w:iCs/>
          <w:vertAlign w:val="subscript"/>
        </w:rPr>
        <w:t>ice</w:t>
      </w:r>
      <w:r w:rsidRPr="00DC77E3">
        <w:t>              </w:t>
      </w:r>
      <w:r w:rsidRPr="00DC77E3">
        <w:rPr>
          <w:color w:val="000000"/>
        </w:rPr>
        <w:t>dB</w:t>
      </w:r>
      <w:r w:rsidRPr="00DC77E3">
        <w:tab/>
        <w:t>(78)</w:t>
      </w:r>
      <w:bookmarkEnd w:id="76"/>
    </w:p>
    <w:p w14:paraId="66DCD6D5" w14:textId="77777777" w:rsidR="00F04F94" w:rsidRPr="00DC77E3" w:rsidRDefault="00F04F94" w:rsidP="000C3976">
      <w:r w:rsidRPr="00DC77E3">
        <w:t xml:space="preserve">Dans cette méthode de prévision, dans la bande de fréquences de 4 à 6 GHz où l'affaiblissement est petit, les statistiques de </w:t>
      </w:r>
      <w:r w:rsidRPr="00DC77E3">
        <w:rPr>
          <w:i/>
        </w:rPr>
        <w:t>A</w:t>
      </w:r>
      <w:r w:rsidRPr="00DC77E3">
        <w:rPr>
          <w:i/>
          <w:iCs/>
          <w:vertAlign w:val="subscript"/>
        </w:rPr>
        <w:t>p</w:t>
      </w:r>
      <w:r w:rsidRPr="00DC77E3">
        <w:t xml:space="preserve"> ne sont pas très utiles pour la prévision des statistiques de XPD. Pour les fréquences inférieures à 6 GHz, on peut se servir de la formule de transposition en fréquence du § 4.3 pour transposer à une fréquence inférieure comprise entre 4 et 6 GHz les statistiques de transpolarisation calculées à 6 GHz.</w:t>
      </w:r>
    </w:p>
    <w:p w14:paraId="412A95F3" w14:textId="77777777" w:rsidR="00F04F94" w:rsidRPr="00DC77E3" w:rsidRDefault="00F04F94" w:rsidP="00D65211">
      <w:pPr>
        <w:pStyle w:val="Heading2"/>
      </w:pPr>
      <w:bookmarkStart w:id="77" w:name="_Toc392317531"/>
      <w:bookmarkStart w:id="78" w:name="_Toc164937595"/>
      <w:bookmarkStart w:id="79" w:name="_Toc164937775"/>
      <w:r w:rsidRPr="00DC77E3">
        <w:t>4.2</w:t>
      </w:r>
      <w:r w:rsidRPr="00DC77E3">
        <w:tab/>
        <w:t>Statistiques conjointes de XPD et de l'affaiblissement</w:t>
      </w:r>
      <w:bookmarkEnd w:id="77"/>
      <w:bookmarkEnd w:id="78"/>
      <w:bookmarkEnd w:id="79"/>
    </w:p>
    <w:p w14:paraId="19C76CB0" w14:textId="24A4556F" w:rsidR="00F04F94" w:rsidRPr="00DC77E3" w:rsidRDefault="00F04F94" w:rsidP="000C3976">
      <w:pPr>
        <w:keepNext/>
        <w:keepLines/>
      </w:pPr>
      <w:r w:rsidRPr="00DC77E3">
        <w:t xml:space="preserve">Pour une valeur donnée de l'affaiblissement </w:t>
      </w:r>
      <w:r w:rsidRPr="00DC77E3">
        <w:rPr>
          <w:i/>
        </w:rPr>
        <w:t>A</w:t>
      </w:r>
      <w:r w:rsidRPr="00DC77E3">
        <w:rPr>
          <w:i/>
          <w:iCs/>
          <w:vertAlign w:val="subscript"/>
        </w:rPr>
        <w:t>p</w:t>
      </w:r>
      <w:r w:rsidRPr="00DC77E3">
        <w:t>,</w:t>
      </w:r>
      <w:r w:rsidRPr="00B52F13">
        <w:rPr>
          <w:position w:val="-3"/>
          <w:szCs w:val="24"/>
        </w:rPr>
        <w:t xml:space="preserve"> </w:t>
      </w:r>
      <w:r w:rsidRPr="00DC77E3">
        <w:t xml:space="preserve">on peut trouver un modèle de la distribution de la probabilité conditionnelle de XPD en supposant que le rapport des tensions </w:t>
      </w:r>
      <w:proofErr w:type="spellStart"/>
      <w:r w:rsidRPr="00DC77E3">
        <w:t>copolaires</w:t>
      </w:r>
      <w:proofErr w:type="spellEnd"/>
      <w:r w:rsidRPr="00DC77E3">
        <w:t>/</w:t>
      </w:r>
      <w:proofErr w:type="spellStart"/>
      <w:r w:rsidRPr="00DC77E3">
        <w:t>contrapolaires</w:t>
      </w:r>
      <w:proofErr w:type="spellEnd"/>
      <w:r w:rsidRPr="00DC77E3">
        <w:t xml:space="preserve">, </w:t>
      </w:r>
      <w:r w:rsidRPr="00DC77E3">
        <w:rPr>
          <w:i/>
        </w:rPr>
        <w:t>r</w:t>
      </w:r>
      <w:r w:rsidRPr="00DC77E3">
        <w:t> = 10</w:t>
      </w:r>
      <w:r w:rsidR="00B52F13">
        <w:rPr>
          <w:vertAlign w:val="superscript"/>
        </w:rPr>
        <w:t>−</w:t>
      </w:r>
      <w:r w:rsidRPr="00DC77E3">
        <w:rPr>
          <w:i/>
          <w:iCs/>
          <w:vertAlign w:val="superscript"/>
        </w:rPr>
        <w:t>XPD</w:t>
      </w:r>
      <w:r w:rsidRPr="00DC77E3">
        <w:rPr>
          <w:vertAlign w:val="superscript"/>
        </w:rPr>
        <w:t>/20</w:t>
      </w:r>
      <w:r w:rsidRPr="00DC77E3">
        <w:t xml:space="preserve">, suit une distribution normale. Les paramètres de cette distribution sont la valeur moyenne, </w:t>
      </w:r>
      <w:r w:rsidRPr="00DC77E3">
        <w:rPr>
          <w:i/>
        </w:rPr>
        <w:t>r</w:t>
      </w:r>
      <w:r w:rsidRPr="00DC77E3">
        <w:rPr>
          <w:i/>
          <w:iCs/>
          <w:position w:val="-4"/>
          <w:vertAlign w:val="subscript"/>
        </w:rPr>
        <w:t>m</w:t>
      </w:r>
      <w:r w:rsidRPr="00DC77E3">
        <w:t>, très voisine de 10</w:t>
      </w:r>
      <w:r w:rsidR="00B52F13">
        <w:rPr>
          <w:vertAlign w:val="superscript"/>
        </w:rPr>
        <w:t>−</w:t>
      </w:r>
      <w:r w:rsidRPr="00DC77E3">
        <w:rPr>
          <w:i/>
          <w:iCs/>
          <w:vertAlign w:val="superscript"/>
        </w:rPr>
        <w:t>XPD</w:t>
      </w:r>
      <w:r w:rsidRPr="00DC77E3">
        <w:rPr>
          <w:i/>
          <w:sz w:val="20"/>
          <w:vertAlign w:val="subscript"/>
        </w:rPr>
        <w:t>rain</w:t>
      </w:r>
      <w:r w:rsidRPr="00DC77E3">
        <w:rPr>
          <w:vertAlign w:val="superscript"/>
        </w:rPr>
        <w:t>/20</w:t>
      </w:r>
      <w:r w:rsidRPr="00DC77E3">
        <w:t xml:space="preserve">, où </w:t>
      </w:r>
      <w:proofErr w:type="spellStart"/>
      <w:r w:rsidRPr="00DC77E3">
        <w:rPr>
          <w:i/>
        </w:rPr>
        <w:t>XPD</w:t>
      </w:r>
      <w:r w:rsidRPr="00DC77E3">
        <w:rPr>
          <w:i/>
          <w:iCs/>
          <w:vertAlign w:val="subscript"/>
        </w:rPr>
        <w:t>rain</w:t>
      </w:r>
      <w:proofErr w:type="spellEnd"/>
      <w:r w:rsidRPr="00DC77E3">
        <w:t xml:space="preserve"> est donné par la formule (76) et l'écart type, </w:t>
      </w:r>
      <w:r w:rsidRPr="00DC77E3">
        <w:sym w:font="Symbol" w:char="F073"/>
      </w:r>
      <w:r w:rsidRPr="00DC77E3">
        <w:rPr>
          <w:i/>
          <w:iCs/>
          <w:vertAlign w:val="subscript"/>
        </w:rPr>
        <w:t>r</w:t>
      </w:r>
      <w:r w:rsidRPr="00DC77E3">
        <w:t xml:space="preserve"> qui prend une valeur à peu près constante, 0,038, pour 3 dB </w:t>
      </w:r>
      <w:r w:rsidRPr="00DC77E3">
        <w:sym w:font="Symbol" w:char="F0A3"/>
      </w:r>
      <w:r w:rsidRPr="00DC77E3">
        <w:t> </w:t>
      </w:r>
      <w:r w:rsidRPr="00DC77E3">
        <w:rPr>
          <w:i/>
        </w:rPr>
        <w:t>A</w:t>
      </w:r>
      <w:r w:rsidRPr="00DC77E3">
        <w:rPr>
          <w:i/>
          <w:iCs/>
          <w:vertAlign w:val="subscript"/>
        </w:rPr>
        <w:t>p</w:t>
      </w:r>
      <w:r w:rsidRPr="00DC77E3">
        <w:t> </w:t>
      </w:r>
      <w:r w:rsidRPr="00DC77E3">
        <w:sym w:font="Symbol" w:char="F0A3"/>
      </w:r>
      <w:r w:rsidRPr="00DC77E3">
        <w:t> 8 dB.</w:t>
      </w:r>
    </w:p>
    <w:p w14:paraId="12A15483" w14:textId="77777777" w:rsidR="00F04F94" w:rsidRPr="00DC77E3" w:rsidRDefault="00F04F94" w:rsidP="000C3976">
      <w:pPr>
        <w:pStyle w:val="Heading2"/>
      </w:pPr>
      <w:bookmarkStart w:id="80" w:name="_Toc392317532"/>
      <w:bookmarkStart w:id="81" w:name="_Toc164937596"/>
      <w:bookmarkStart w:id="82" w:name="_Toc164937776"/>
      <w:r w:rsidRPr="00DC77E3">
        <w:t>4.3</w:t>
      </w:r>
      <w:r w:rsidRPr="00DC77E3">
        <w:tab/>
        <w:t>Transposition à long terme en fréquence et en polarisation des statistiques de transpolarisation due aux hydrométéores</w:t>
      </w:r>
      <w:bookmarkEnd w:id="80"/>
      <w:bookmarkEnd w:id="81"/>
      <w:bookmarkEnd w:id="82"/>
    </w:p>
    <w:p w14:paraId="5233DE62" w14:textId="77777777" w:rsidR="00F04F94" w:rsidRPr="00DC77E3" w:rsidRDefault="00F04F94" w:rsidP="000C3976">
      <w:r w:rsidRPr="00DC77E3">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14:paraId="2AE749AB" w14:textId="77777777" w:rsidR="00F04F94" w:rsidRPr="00DC77E3" w:rsidRDefault="00F04F94" w:rsidP="000C3976">
      <w:pPr>
        <w:pStyle w:val="Equation"/>
      </w:pPr>
      <w:r w:rsidRPr="00DC77E3">
        <w:rPr>
          <w:position w:val="-36"/>
        </w:rPr>
        <w:object w:dxaOrig="8580" w:dyaOrig="840" w14:anchorId="34658C8A">
          <v:shape id="_x0000_i1118" type="#_x0000_t75" style="width:429.85pt;height:41.9pt" o:ole="" fillcolor="window">
            <v:imagedata r:id="rId205" o:title=""/>
          </v:shape>
          <o:OLEObject Type="Embed" ProgID="Equation.3" ShapeID="_x0000_i1118" DrawAspect="Content" ObjectID="_1781523326" r:id="rId206"/>
        </w:object>
      </w:r>
      <w:r w:rsidRPr="00DC77E3">
        <w:tab/>
        <w:t>(79)</w:t>
      </w:r>
    </w:p>
    <w:p w14:paraId="0601E676" w14:textId="77777777" w:rsidR="00F04F94" w:rsidRPr="00DC77E3" w:rsidRDefault="00F04F94" w:rsidP="000C3976">
      <w:r w:rsidRPr="00DC77E3">
        <w:t xml:space="preserve">où </w:t>
      </w:r>
      <w:r w:rsidRPr="00DC77E3">
        <w:rPr>
          <w:i/>
        </w:rPr>
        <w:t>XPD</w:t>
      </w:r>
      <w:r w:rsidRPr="00DC77E3">
        <w:rPr>
          <w:vertAlign w:val="subscript"/>
        </w:rPr>
        <w:t>1</w:t>
      </w:r>
      <w:r w:rsidRPr="00DC77E3">
        <w:t xml:space="preserve"> et </w:t>
      </w:r>
      <w:r w:rsidRPr="00DC77E3">
        <w:rPr>
          <w:i/>
        </w:rPr>
        <w:t>XPD</w:t>
      </w:r>
      <w:r w:rsidRPr="00DC77E3">
        <w:rPr>
          <w:vertAlign w:val="subscript"/>
        </w:rPr>
        <w:t>2</w:t>
      </w:r>
      <w:r w:rsidRPr="00DC77E3">
        <w:t xml:space="preserve"> sont les valeurs de XPD qui ne sont pas dépassées pour le même pourcentage de temps aux fréquences </w:t>
      </w:r>
      <w:r w:rsidRPr="00DC77E3">
        <w:rPr>
          <w:i/>
        </w:rPr>
        <w:t>f</w:t>
      </w:r>
      <w:r w:rsidRPr="00DC77E3">
        <w:rPr>
          <w:vertAlign w:val="subscript"/>
        </w:rPr>
        <w:t>1</w:t>
      </w:r>
      <w:r w:rsidRPr="00DC77E3">
        <w:t xml:space="preserve"> et </w:t>
      </w:r>
      <w:r w:rsidRPr="00DC77E3">
        <w:rPr>
          <w:i/>
        </w:rPr>
        <w:t>f</w:t>
      </w:r>
      <w:r w:rsidRPr="00DC77E3">
        <w:rPr>
          <w:vertAlign w:val="subscript"/>
        </w:rPr>
        <w:t>2</w:t>
      </w:r>
      <w:r w:rsidRPr="00DC77E3">
        <w:t xml:space="preserve"> et pour les angles d'inclinaison du plan de polarisation </w:t>
      </w:r>
      <w:r w:rsidRPr="00DC77E3">
        <w:sym w:font="Symbol" w:char="F074"/>
      </w:r>
      <w:r w:rsidRPr="00DC77E3">
        <w:rPr>
          <w:position w:val="-4"/>
          <w:vertAlign w:val="subscript"/>
        </w:rPr>
        <w:t>1</w:t>
      </w:r>
      <w:r w:rsidRPr="00DC77E3">
        <w:t xml:space="preserve"> et </w:t>
      </w:r>
      <w:r w:rsidRPr="00DC77E3">
        <w:sym w:font="Symbol" w:char="F074"/>
      </w:r>
      <w:r w:rsidRPr="00DC77E3">
        <w:rPr>
          <w:position w:val="-4"/>
          <w:vertAlign w:val="subscript"/>
        </w:rPr>
        <w:t>2</w:t>
      </w:r>
      <w:r w:rsidRPr="00DC77E3">
        <w:t>, respectivement.</w:t>
      </w:r>
    </w:p>
    <w:p w14:paraId="11F2FF55" w14:textId="77777777" w:rsidR="00F04F94" w:rsidRPr="00DC77E3" w:rsidRDefault="00F04F94" w:rsidP="000C3976">
      <w:r w:rsidRPr="00DC77E3">
        <w:t>La formule (79)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14:paraId="323A17C7" w14:textId="77777777" w:rsidR="00F04F94" w:rsidRPr="00DC77E3" w:rsidRDefault="00F04F94" w:rsidP="000C3976">
      <w:pPr>
        <w:pStyle w:val="Heading2"/>
      </w:pPr>
      <w:bookmarkStart w:id="83" w:name="_Toc392317533"/>
      <w:bookmarkStart w:id="84" w:name="_Toc164937597"/>
      <w:bookmarkStart w:id="85" w:name="_Toc164937777"/>
      <w:r w:rsidRPr="00DC77E3">
        <w:t>4.4</w:t>
      </w:r>
      <w:r w:rsidRPr="00DC77E3">
        <w:tab/>
        <w:t>Données concernant la compensation de transpolarisation</w:t>
      </w:r>
      <w:bookmarkEnd w:id="83"/>
      <w:bookmarkEnd w:id="84"/>
      <w:bookmarkEnd w:id="85"/>
    </w:p>
    <w:p w14:paraId="79AEF419" w14:textId="77777777" w:rsidR="00F04F94" w:rsidRPr="00DC77E3" w:rsidRDefault="00F04F94" w:rsidP="00FB058F">
      <w:r w:rsidRPr="00DC77E3">
        <w:t>Des expériences ont montré qu'il existe une forte corrélation entre la transpolarisation due à la pluie à 6 et 4 GHz sur les trajets Terre-espace tant à long terme que pour chaque phénomène ponctuel et il semblerait qu'il soit possible de mettre en œuvre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14:paraId="47D755DF" w14:textId="77777777" w:rsidR="00F04F94" w:rsidRPr="00DC77E3" w:rsidRDefault="00F04F94" w:rsidP="00FB058F">
      <w:r w:rsidRPr="00DC77E3">
        <w:t xml:space="preserve">Des mesures effectuées à 6 et 4 GHz ont aussi montré que 99% des variations de XPD sont plus lentes que </w:t>
      </w:r>
      <w:r w:rsidRPr="00DC77E3">
        <w:sym w:font="Symbol" w:char="F0B1"/>
      </w:r>
      <w:r w:rsidRPr="00DC77E3">
        <w:t xml:space="preserve"> 4 dB/s ou, de manière équivalente, inférieures à </w:t>
      </w:r>
      <w:r w:rsidRPr="00DC77E3">
        <w:sym w:font="Symbol" w:char="F0B1"/>
      </w:r>
      <w:r w:rsidRPr="00DC77E3">
        <w:t> 1,5°/s en déphasage différentiel moyen sur le trajet. A ces fréquences, la constante de temps d'un système de compensation de la transpolarisation ne doit donc être que d'environ 1 s.</w:t>
      </w:r>
    </w:p>
    <w:p w14:paraId="2B063058" w14:textId="77777777" w:rsidR="00F04F94" w:rsidRPr="00DC77E3" w:rsidRDefault="00F04F94" w:rsidP="000C3976">
      <w:pPr>
        <w:pStyle w:val="Heading1"/>
      </w:pPr>
      <w:bookmarkStart w:id="86" w:name="_Toc392317534"/>
      <w:bookmarkStart w:id="87" w:name="_Toc164937598"/>
      <w:bookmarkStart w:id="88" w:name="_Toc164937778"/>
      <w:r w:rsidRPr="00DC77E3">
        <w:t>5</w:t>
      </w:r>
      <w:r w:rsidRPr="00DC77E3">
        <w:tab/>
        <w:t>Retards de propagation</w:t>
      </w:r>
      <w:bookmarkEnd w:id="86"/>
      <w:bookmarkEnd w:id="87"/>
      <w:bookmarkEnd w:id="88"/>
    </w:p>
    <w:p w14:paraId="27795BC3" w14:textId="77777777" w:rsidR="00F04F94" w:rsidRPr="00DC77E3" w:rsidRDefault="00F04F94" w:rsidP="000C3976">
      <w:r w:rsidRPr="00DC77E3">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14:paraId="75C21FBA" w14:textId="77777777" w:rsidR="00F04F94" w:rsidRPr="00DC77E3" w:rsidRDefault="00F04F94" w:rsidP="000C3976">
      <w:r w:rsidRPr="00DC77E3">
        <w:t>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au sol est de 7,5 g/m</w:t>
      </w:r>
      <w:r w:rsidRPr="00DC77E3">
        <w:rPr>
          <w:vertAlign w:val="superscript"/>
        </w:rPr>
        <w:t>3</w:t>
      </w:r>
      <w:r w:rsidRPr="00DC77E3">
        <w:t xml:space="preserve"> et la hauteur d'échelle 2 km (voir la Recommandation UIT</w:t>
      </w:r>
      <w:r w:rsidRPr="00DC77E3">
        <w:noBreakHyphen/>
        <w:t>R P.676). Cette contribution est la principale cause d'erreur, même si une atmosphère sèche ajoute une erreur de distance de 2,3 m dans le cas d'un trajet zénithal.</w:t>
      </w:r>
    </w:p>
    <w:p w14:paraId="3348253F" w14:textId="77777777" w:rsidR="00F04F94" w:rsidRPr="00DC77E3" w:rsidRDefault="00F04F94" w:rsidP="000C3976">
      <w:r w:rsidRPr="00DC77E3">
        <w:t>Pour les usages actuels des satellites de télécommunication, les retards de propagation supplémentaires qu'ajoutent les précipitations sont suffisamment faibles pour être ignorés.</w:t>
      </w:r>
    </w:p>
    <w:p w14:paraId="71C9B355" w14:textId="77777777" w:rsidR="00F04F94" w:rsidRPr="00DC77E3" w:rsidRDefault="00F04F94" w:rsidP="000C3976">
      <w:pPr>
        <w:pStyle w:val="Heading1"/>
      </w:pPr>
      <w:bookmarkStart w:id="89" w:name="_Toc392317535"/>
      <w:bookmarkStart w:id="90" w:name="_Toc164937599"/>
      <w:bookmarkStart w:id="91" w:name="_Toc164937779"/>
      <w:r w:rsidRPr="00DC77E3">
        <w:t>6</w:t>
      </w:r>
      <w:r w:rsidRPr="00DC77E3">
        <w:tab/>
        <w:t>Limitations de la largeur de bande</w:t>
      </w:r>
      <w:bookmarkEnd w:id="89"/>
      <w:bookmarkEnd w:id="90"/>
      <w:bookmarkEnd w:id="91"/>
    </w:p>
    <w:p w14:paraId="61F1AEBA" w14:textId="77777777" w:rsidR="00F04F94" w:rsidRPr="00DC77E3" w:rsidRDefault="00F04F94" w:rsidP="00FB058F">
      <w:r w:rsidRPr="00DC77E3">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14:paraId="0FC8F050" w14:textId="77777777" w:rsidR="00F04F94" w:rsidRPr="00DC77E3" w:rsidRDefault="00F04F94" w:rsidP="000C3976">
      <w:r w:rsidRPr="00DC77E3">
        <w:lastRenderedPageBreak/>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rsidRPr="00DC77E3">
        <w:noBreakHyphen/>
        <w:t>t</w:t>
      </w:r>
      <w:r w:rsidRPr="00DC77E3">
        <w:noBreakHyphen/>
        <w:t>il beaucoup plus d'importance que le fait qu'il dépend de la fréquence.</w:t>
      </w:r>
    </w:p>
    <w:p w14:paraId="2AB7DF44" w14:textId="77777777" w:rsidR="00F04F94" w:rsidRPr="00DC77E3" w:rsidRDefault="00F04F94" w:rsidP="000C3976">
      <w:pPr>
        <w:pStyle w:val="Heading1"/>
      </w:pPr>
      <w:bookmarkStart w:id="92" w:name="_Toc392317536"/>
      <w:bookmarkStart w:id="93" w:name="_Toc164937600"/>
      <w:bookmarkStart w:id="94" w:name="_Toc164937780"/>
      <w:r w:rsidRPr="00DC77E3">
        <w:t>7</w:t>
      </w:r>
      <w:r w:rsidRPr="00DC77E3">
        <w:tab/>
        <w:t>Angle d'arrivée</w:t>
      </w:r>
      <w:bookmarkEnd w:id="92"/>
      <w:bookmarkEnd w:id="93"/>
      <w:bookmarkEnd w:id="94"/>
    </w:p>
    <w:p w14:paraId="6AFD0200" w14:textId="77777777" w:rsidR="00F04F94" w:rsidRPr="00DC77E3" w:rsidRDefault="00F04F94" w:rsidP="000C3976">
      <w:r w:rsidRPr="00DC77E3">
        <w:t>La question des erreurs d'angles d'élévation causées par la réfraction est traitée dans la Recommandation UIT</w:t>
      </w:r>
      <w:r w:rsidRPr="00DC77E3">
        <w:noBreakHyphen/>
        <w:t>R P.834. Dans une atmosphère maritime tropicale, la réfraction angulaire totale (c'est-à-dire l'augmentation de l'angle d'élévation apparent) est de 0,65°, 0,35° et 0,25° environ pour des angles d'élévation de 1°, 3° et 5° respectivement. Dans un climat continental polaire, les valeurs correspondantes sont respectivement de 0,44°, 0,25° et 0,17°. Les valeurs pour les autres climats se situent entre ces deux extrêmes. La variation journalière de l'angle d'élévation apparent est de l'ordre de 0,1° (valeur quadratique moyenne) pour un angle d'élévation de 1°, mais elle diminue rapidement lorsque l'angle d'élévation augmente.</w:t>
      </w:r>
    </w:p>
    <w:p w14:paraId="0742B317" w14:textId="77777777" w:rsidR="00F04F94" w:rsidRPr="00DC77E3" w:rsidRDefault="00F04F94" w:rsidP="000C3976">
      <w:r w:rsidRPr="00DC77E3">
        <w:t>Les fluctuations à court terme de l'angle d'arrivée sont présentées dans la Recommandation UIT</w:t>
      </w:r>
      <w:r w:rsidRPr="00DC77E3">
        <w:noBreakHyphen/>
        <w:t>R P.834. Les variations à court terme, dues aux modifications de la relation coïndice de réfraction-hauteur, peuvent être de l'ordre de 0,02° (valeur quadratique moyenne) pour un angle d'élévation de 1°,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 donne à penser qu'aussi bien en angle d'élévation qu'en azimut, l'écart type des fluctuations de l'angle d'arrivée est d'environ 0,002°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14:paraId="24DD1ADA" w14:textId="77777777" w:rsidR="00F04F94" w:rsidRPr="00DC77E3" w:rsidRDefault="00F04F94" w:rsidP="000C3976">
      <w:pPr>
        <w:pStyle w:val="Heading1"/>
      </w:pPr>
      <w:bookmarkStart w:id="95" w:name="_Toc164937601"/>
      <w:bookmarkStart w:id="96" w:name="_Toc164937781"/>
      <w:r w:rsidRPr="00DC77E3">
        <w:t>8</w:t>
      </w:r>
      <w:r w:rsidRPr="00DC77E3">
        <w:tab/>
        <w:t>Calculs des statistiques à long terme pour les trajets non OSG</w:t>
      </w:r>
      <w:bookmarkEnd w:id="95"/>
      <w:bookmarkEnd w:id="96"/>
    </w:p>
    <w:p w14:paraId="515BD817" w14:textId="77777777" w:rsidR="00F04F94" w:rsidRPr="00DC77E3" w:rsidRDefault="00F04F94" w:rsidP="000C3976">
      <w:r w:rsidRPr="00DC77E3">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14:paraId="4B7DBB5A" w14:textId="77777777" w:rsidR="00F04F94" w:rsidRPr="00DC77E3" w:rsidRDefault="00F04F94" w:rsidP="000C3976">
      <w:pPr>
        <w:pStyle w:val="enumlev1"/>
      </w:pPr>
      <w:r w:rsidRPr="00DC77E3">
        <w:t>a)</w:t>
      </w:r>
      <w:r w:rsidRPr="00DC77E3">
        <w:tab/>
        <w:t>Calculer les angles d'élévation minimal et maximal sous lesquels le système devra fonctionner.</w:t>
      </w:r>
    </w:p>
    <w:p w14:paraId="31895319" w14:textId="77777777" w:rsidR="00F04F94" w:rsidRPr="00DC77E3" w:rsidRDefault="00F04F94" w:rsidP="000C3976">
      <w:pPr>
        <w:pStyle w:val="enumlev1"/>
      </w:pPr>
      <w:r w:rsidRPr="00DC77E3">
        <w:t>b)</w:t>
      </w:r>
      <w:r w:rsidRPr="00DC77E3">
        <w:tab/>
        <w:t>Subdiviser la plage des angles d'élévation en petits secteurs angulaires (angles de 5 degrés par exemple).</w:t>
      </w:r>
    </w:p>
    <w:p w14:paraId="7C45B308" w14:textId="77777777" w:rsidR="00F04F94" w:rsidRPr="00DC77E3" w:rsidRDefault="00F04F94" w:rsidP="000C3976">
      <w:pPr>
        <w:pStyle w:val="enumlev1"/>
      </w:pPr>
      <w:r w:rsidRPr="00DC77E3">
        <w:t>c)</w:t>
      </w:r>
      <w:r w:rsidRPr="00DC77E3">
        <w:tab/>
        <w:t>Calculer le pourcentage de temps pendant lequel le satellite est visible, en fonction de l'angle d'élévation pour chaque secteur angulaire.</w:t>
      </w:r>
    </w:p>
    <w:p w14:paraId="18F228A7" w14:textId="77777777" w:rsidR="00F04F94" w:rsidRPr="00DC77E3" w:rsidRDefault="00F04F94" w:rsidP="000C3976">
      <w:pPr>
        <w:pStyle w:val="enumlev1"/>
      </w:pPr>
      <w:r w:rsidRPr="00DC77E3">
        <w:t>d)</w:t>
      </w:r>
      <w:r w:rsidRPr="00DC77E3">
        <w:tab/>
        <w:t>Pour un niveau donné de dégradation due à la propagation, trouver le pourcentage de temps pendant lequel le niveau est dépassé, pour chaque secteur angulaire.</w:t>
      </w:r>
    </w:p>
    <w:p w14:paraId="1D0E5421" w14:textId="77777777" w:rsidR="00F04F94" w:rsidRPr="00DC77E3" w:rsidRDefault="00F04F94" w:rsidP="000C3976">
      <w:pPr>
        <w:pStyle w:val="enumlev1"/>
      </w:pPr>
      <w:r w:rsidRPr="00DC77E3">
        <w:t>e)</w:t>
      </w:r>
      <w:r w:rsidRPr="00DC77E3">
        <w:tab/>
        <w:t>Pour chaque secteur angulaire, multiplier les résultats obtenus en c) et d) et diviser par 100 pour obtenir le pourcentage de temps pendant lequel le niveau de dégradation dû à la propagation est dépassé à l'angle d'élévation considéré.</w:t>
      </w:r>
    </w:p>
    <w:p w14:paraId="49BE3813" w14:textId="77777777" w:rsidR="00F04F94" w:rsidRPr="00DC77E3" w:rsidRDefault="00F04F94" w:rsidP="000C3976">
      <w:pPr>
        <w:pStyle w:val="enumlev1"/>
      </w:pPr>
      <w:r w:rsidRPr="00DC77E3">
        <w:lastRenderedPageBreak/>
        <w:t>f)</w:t>
      </w:r>
      <w:r w:rsidRPr="00DC77E3">
        <w:tab/>
        <w:t>Faire la somme des valeurs de pourcentage de temps obtenues en e) pour obtenir le pourcentage de temps total du système pendant lequel le niveau de dégradation est dépassé.</w:t>
      </w:r>
    </w:p>
    <w:p w14:paraId="217A12B0" w14:textId="77777777" w:rsidR="00F04F94" w:rsidRPr="00DC77E3" w:rsidRDefault="00F04F94" w:rsidP="001B709A">
      <w:r w:rsidRPr="00DC77E3">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14:paraId="7D28A48C" w14:textId="77777777" w:rsidR="00B874C6" w:rsidRPr="00DC77E3" w:rsidRDefault="00B874C6" w:rsidP="00B874C6">
      <w:pPr>
        <w:pStyle w:val="Line"/>
        <w:rPr>
          <w:lang w:val="fr-FR"/>
        </w:rPr>
      </w:pPr>
    </w:p>
    <w:sectPr w:rsidR="00B874C6" w:rsidRPr="00DC77E3" w:rsidSect="008A4C75">
      <w:headerReference w:type="even" r:id="rId207"/>
      <w:headerReference w:type="default" r:id="rId208"/>
      <w:footerReference w:type="even" r:id="rId209"/>
      <w:footerReference w:type="default" r:id="rId21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1E2BB" w14:textId="77777777" w:rsidR="006347D3" w:rsidRDefault="006347D3">
      <w:r>
        <w:separator/>
      </w:r>
    </w:p>
  </w:endnote>
  <w:endnote w:type="continuationSeparator" w:id="0">
    <w:p w14:paraId="79C1912D" w14:textId="77777777" w:rsidR="006347D3" w:rsidRDefault="00634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9A1D" w14:textId="77777777" w:rsidR="00301DB3" w:rsidRDefault="00301DB3">
    <w:pPr>
      <w:pStyle w:val="Footer"/>
    </w:pPr>
    <w:r>
      <w:drawing>
        <wp:anchor distT="0" distB="0" distL="0" distR="0" simplePos="0" relativeHeight="251656192" behindDoc="0" locked="0" layoutInCell="1" allowOverlap="1" wp14:anchorId="60172226" wp14:editId="728607C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3FF72" w14:textId="354BC8CC" w:rsidR="008A4C75" w:rsidRDefault="008A4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5A894" w14:textId="77777777" w:rsidR="00F04F94" w:rsidRPr="00DC18C2" w:rsidRDefault="00F04F94" w:rsidP="00DC1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A9428" w14:textId="77777777" w:rsidR="0086402D" w:rsidRPr="00DC18C2" w:rsidRDefault="0086402D" w:rsidP="00DC18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21BA8"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B229D" w14:textId="77777777" w:rsidR="006347D3" w:rsidRDefault="006347D3">
      <w:r>
        <w:separator/>
      </w:r>
    </w:p>
  </w:footnote>
  <w:footnote w:type="continuationSeparator" w:id="0">
    <w:p w14:paraId="658F332E" w14:textId="77777777" w:rsidR="006347D3" w:rsidRDefault="006347D3">
      <w:r>
        <w:continuationSeparator/>
      </w:r>
    </w:p>
  </w:footnote>
  <w:footnote w:id="1">
    <w:p w14:paraId="2A16DAAD" w14:textId="29B47596" w:rsidR="000D2B6B" w:rsidRDefault="000D2B6B" w:rsidP="000D2B6B">
      <w:pPr>
        <w:pStyle w:val="FootnoteText"/>
      </w:pPr>
      <w:r>
        <w:rPr>
          <w:rStyle w:val="FootnoteReference"/>
        </w:rPr>
        <w:footnoteRef/>
      </w:r>
      <w:r w:rsidR="0086402D">
        <w:tab/>
      </w:r>
      <w:r>
        <w:t xml:space="preserve">La </w:t>
      </w:r>
      <w:r w:rsidRPr="000D2B6B">
        <w:t>Commission d'études 3 des radiocommunications</w:t>
      </w:r>
      <w:r>
        <w:t xml:space="preserve"> </w:t>
      </w:r>
      <w:r w:rsidRPr="000D2B6B">
        <w:t xml:space="preserve">a apporté des modifications d'ordre rédactionnel à la présente Recommandation en </w:t>
      </w:r>
      <w:r>
        <w:t>juin</w:t>
      </w:r>
      <w:r w:rsidRPr="000D2B6B">
        <w:t xml:space="preserve"> 202</w:t>
      </w:r>
      <w:r>
        <w:t>4</w:t>
      </w:r>
      <w:r w:rsidRPr="000D2B6B">
        <w:t>, conformément aux dispositions de la Résolution</w:t>
      </w:r>
      <w:r w:rsidR="00FA5E93">
        <w:t xml:space="preserve"> </w:t>
      </w:r>
      <w:r w:rsidRPr="000D2B6B">
        <w:t>UIT-R</w:t>
      </w:r>
      <w:r w:rsidR="00FA5E93">
        <w:t xml:space="preserve"> 1</w:t>
      </w:r>
      <w:r>
        <w:t>.</w:t>
      </w:r>
    </w:p>
  </w:footnote>
  <w:footnote w:id="2">
    <w:p w14:paraId="2337CE84" w14:textId="18204A4D" w:rsidR="00FE3951" w:rsidRPr="00916549" w:rsidRDefault="00FE3951" w:rsidP="00E05D17">
      <w:pPr>
        <w:pStyle w:val="FootnoteText"/>
        <w:rPr>
          <w:rFonts w:eastAsiaTheme="minorEastAsia"/>
          <w:lang w:val="fr-CH"/>
        </w:rPr>
      </w:pPr>
      <w:r>
        <w:rPr>
          <w:rStyle w:val="FootnoteReference"/>
        </w:rPr>
        <w:t>1</w:t>
      </w:r>
      <w:r>
        <w:t xml:space="preserve"> </w:t>
      </w:r>
      <w:r w:rsidRPr="00916549">
        <w:rPr>
          <w:lang w:val="fr-CH"/>
        </w:rPr>
        <w:tab/>
      </w:r>
      <m:oMath>
        <m:sSub>
          <m:sSubPr>
            <m:ctrlPr>
              <w:rPr>
                <w:rFonts w:ascii="Cambria Math" w:eastAsiaTheme="minorEastAsia" w:hAnsi="Cambria Math"/>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proofErr w:type="gramStart"/>
      <w:r w:rsidRPr="00916549">
        <w:rPr>
          <w:rFonts w:eastAsiaTheme="minorEastAsia"/>
          <w:lang w:val="fr-CH"/>
        </w:rPr>
        <w:t>est</w:t>
      </w:r>
      <w:proofErr w:type="gramEnd"/>
      <w:r w:rsidRPr="00916549">
        <w:rPr>
          <w:rFonts w:eastAsiaTheme="minorEastAsia"/>
          <w:lang w:val="fr-CH"/>
        </w:rPr>
        <w:t xml:space="preserve"> la même intégrale normale à deux variables que celle utilisée au § 2.2.4.1. On trouvera une approximation de cette intégrale </w:t>
      </w:r>
      <w:proofErr w:type="gramStart"/>
      <w:r w:rsidRPr="00916549">
        <w:rPr>
          <w:rFonts w:eastAsiaTheme="minorEastAsia"/>
          <w:lang w:val="fr-CH"/>
        </w:rPr>
        <w:t>dans:</w:t>
      </w:r>
      <w:proofErr w:type="gramEnd"/>
      <w:r w:rsidRPr="00916549">
        <w:rPr>
          <w:rFonts w:eastAsiaTheme="minorEastAsia"/>
          <w:lang w:val="fr-CH"/>
        </w:rPr>
        <w:t xml:space="preserve"> </w:t>
      </w:r>
      <w:r>
        <w:rPr>
          <w:rFonts w:eastAsiaTheme="minorEastAsia"/>
          <w:lang w:val="fr-CH"/>
        </w:rPr>
        <w:t xml:space="preserve">Z. </w:t>
      </w:r>
      <w:proofErr w:type="spellStart"/>
      <w:r w:rsidRPr="00916549">
        <w:rPr>
          <w:rFonts w:eastAsiaTheme="minorEastAsia"/>
          <w:lang w:val="fr-CH"/>
        </w:rPr>
        <w:t>Drezner</w:t>
      </w:r>
      <w:proofErr w:type="spellEnd"/>
      <w:r w:rsidRPr="00916549">
        <w:rPr>
          <w:rFonts w:eastAsiaTheme="minorEastAsia"/>
          <w:lang w:val="fr-CH"/>
        </w:rPr>
        <w:t xml:space="preserve"> and G.O. </w:t>
      </w:r>
      <w:proofErr w:type="spellStart"/>
      <w:r w:rsidRPr="00916549">
        <w:rPr>
          <w:rFonts w:eastAsiaTheme="minorEastAsia"/>
          <w:lang w:val="fr-CH"/>
        </w:rPr>
        <w:t>Wesolowsky</w:t>
      </w:r>
      <w:proofErr w:type="spellEnd"/>
      <w:r w:rsidRPr="00916549">
        <w:rPr>
          <w:rFonts w:eastAsiaTheme="minorEastAsia"/>
          <w:lang w:val="fr-CH"/>
        </w:rPr>
        <w:t xml:space="preserve">. </w:t>
      </w:r>
      <w:r>
        <w:rPr>
          <w:lang w:val="en-US"/>
        </w:rPr>
        <w:t>«</w:t>
      </w:r>
      <w:r w:rsidRPr="008457BE">
        <w:rPr>
          <w:rFonts w:eastAsiaTheme="minorEastAsia"/>
          <w:lang w:val="en-US"/>
        </w:rPr>
        <w:t>On the Computation of the Bivariate Normal Integral</w:t>
      </w:r>
      <w:r>
        <w:rPr>
          <w:lang w:val="en-US"/>
        </w:rPr>
        <w:t>»</w:t>
      </w:r>
      <w:r w:rsidRPr="008457BE">
        <w:rPr>
          <w:rFonts w:eastAsiaTheme="minorEastAsia"/>
          <w:lang w:val="en-US"/>
        </w:rPr>
        <w:t xml:space="preserve">, Journal of Statistical Computation and Simulation. </w:t>
      </w:r>
      <w:r>
        <w:rPr>
          <w:rFonts w:eastAsiaTheme="minorEastAsia"/>
          <w:lang w:val="fr-CH"/>
        </w:rPr>
        <w:t>Vol. 35, 1989, p. 101-</w:t>
      </w:r>
      <w:r w:rsidRPr="00916549">
        <w:rPr>
          <w:rFonts w:eastAsiaTheme="minorEastAsia"/>
          <w:lang w:val="fr-CH"/>
        </w:rPr>
        <w:t>107.</w:t>
      </w:r>
    </w:p>
    <w:p w14:paraId="2EFA74B9" w14:textId="77777777" w:rsidR="00FE3951" w:rsidRPr="00916549" w:rsidRDefault="00FE3951" w:rsidP="006C3579">
      <w:pPr>
        <w:pStyle w:val="FootnoteText"/>
        <w:rPr>
          <w:lang w:val="fr-CH"/>
        </w:rPr>
      </w:pPr>
      <w:r w:rsidRPr="00916549">
        <w:rPr>
          <w:rFonts w:eastAsiaTheme="minorEastAsia"/>
          <w:lang w:val="fr-CH"/>
        </w:rPr>
        <w:tab/>
        <w:t>L'outil statistique Matlab contient la fonction intégrée</w:t>
      </w:r>
      <w:proofErr w:type="gramStart"/>
      <w:r w:rsidRPr="00916549">
        <w:rPr>
          <w:rFonts w:eastAsiaTheme="minorEastAsia"/>
          <w:lang w:val="fr-CH"/>
        </w:rPr>
        <w:t xml:space="preserve"> </w:t>
      </w:r>
      <w:r>
        <w:rPr>
          <w:rFonts w:eastAsiaTheme="minorEastAsia"/>
          <w:lang w:val="fr-CH"/>
        </w:rPr>
        <w:t>«</w:t>
      </w:r>
      <w:proofErr w:type="spellStart"/>
      <w:r w:rsidRPr="004F1C53">
        <w:rPr>
          <w:i/>
          <w:lang w:eastAsia="zh-CN"/>
        </w:rPr>
        <w:t>mvncdf</w:t>
      </w:r>
      <w:proofErr w:type="spellEnd"/>
      <w:proofErr w:type="gramEnd"/>
      <w:r>
        <w:rPr>
          <w:rFonts w:eastAsiaTheme="minorEastAsia"/>
          <w:lang w:val="fr-CH"/>
        </w:rPr>
        <w:t>»</w:t>
      </w:r>
      <w:r w:rsidRPr="00916549">
        <w:rPr>
          <w:rFonts w:eastAsiaTheme="minorEastAsia"/>
          <w:lang w:val="fr-CH"/>
        </w:rPr>
        <w:t xml:space="preserve"> qui calcule l'intégrale normale à deux variables, et la bibliothèque Python</w:t>
      </w:r>
      <w:r>
        <w:rPr>
          <w:rFonts w:eastAsiaTheme="minorEastAsia"/>
          <w:lang w:val="fr-CH"/>
        </w:rPr>
        <w:t xml:space="preserve"> contient la fonction intégrée «</w:t>
      </w:r>
      <w:proofErr w:type="spellStart"/>
      <w:r w:rsidRPr="00916549">
        <w:rPr>
          <w:rFonts w:eastAsiaTheme="minorEastAsia"/>
          <w:lang w:val="fr-CH"/>
        </w:rPr>
        <w:t>mvndst</w:t>
      </w:r>
      <w:proofErr w:type="spellEnd"/>
      <w:r>
        <w:rPr>
          <w:rFonts w:eastAsiaTheme="minorEastAsia"/>
          <w:lang w:val="fr-CH"/>
        </w:rPr>
        <w:t>»</w:t>
      </w:r>
      <w:r w:rsidRPr="00916549">
        <w:rPr>
          <w:rFonts w:eastAsiaTheme="minorEastAsia"/>
          <w:lang w:val="fr-CH"/>
        </w:rPr>
        <w:t xml:space="preserve"> qui calcule l'intégrale normale à deux variables.</w:t>
      </w:r>
    </w:p>
  </w:footnote>
  <w:footnote w:id="3">
    <w:p w14:paraId="54A2B2ED" w14:textId="77777777" w:rsidR="00F04F94" w:rsidRPr="00916549" w:rsidRDefault="00F04F94"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Il s'agit de la même intégrale normale à deux variables que celle utilisée au § 2.2.1.2. 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rFonts w:eastAsiaTheme="minorEastAsia"/>
          <w:lang w:val="en-US"/>
        </w:rPr>
        <w:t>«</w:t>
      </w:r>
      <w:r w:rsidRPr="00CD2EAB">
        <w:rPr>
          <w:rFonts w:eastAsiaTheme="minorEastAsia"/>
          <w:lang w:val="en-US"/>
        </w:rPr>
        <w:t>On the Computation of the Bivariate Normal Integral</w:t>
      </w:r>
      <w:r>
        <w:rPr>
          <w:rFonts w:eastAsiaTheme="minorEastAsia"/>
          <w:lang w:val="en-US"/>
        </w:rPr>
        <w:t>»</w:t>
      </w:r>
      <w:r w:rsidRPr="00CD2EAB">
        <w:rPr>
          <w:rFonts w:eastAsiaTheme="minorEastAsia"/>
          <w:lang w:val="en-US"/>
        </w:rPr>
        <w:t xml:space="preserve">, Journal of Statistical Computation and Simulation. </w:t>
      </w:r>
      <w:r>
        <w:rPr>
          <w:rFonts w:eastAsiaTheme="minorEastAsia"/>
          <w:lang w:val="fr-CH"/>
        </w:rPr>
        <w:t>Vol. 35, 1989, pp. 101-</w:t>
      </w:r>
      <w:r w:rsidRPr="00916549">
        <w:rPr>
          <w:rFonts w:eastAsiaTheme="minorEastAsia"/>
          <w:lang w:val="fr-CH"/>
        </w:rPr>
        <w:t xml:space="preserve">107. L'outil statistique Matlab contient la fonction intégrée </w:t>
      </w:r>
      <w:r>
        <w:rPr>
          <w:rFonts w:eastAsiaTheme="minorEastAsia"/>
          <w:lang w:val="fr-CH"/>
        </w:rPr>
        <w:t>«</w:t>
      </w:r>
      <w:r w:rsidRPr="004F1C53">
        <w:rPr>
          <w:rFonts w:eastAsiaTheme="minorEastAsia"/>
          <w:i/>
        </w:rPr>
        <w:t>mvncdf</w:t>
      </w:r>
      <w:r w:rsidRPr="0007105D">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w:t>
      </w:r>
      <w:r>
        <w:rPr>
          <w:rFonts w:eastAsiaTheme="minorEastAsia"/>
          <w:lang w:val="fr-CH"/>
        </w:rPr>
        <w:t>«</w:t>
      </w:r>
      <w:r w:rsidRPr="00916549">
        <w:rPr>
          <w:rFonts w:eastAsiaTheme="minorEastAsia"/>
          <w:lang w:val="fr-CH"/>
        </w:rPr>
        <w:t>mvndst</w:t>
      </w:r>
      <w:r w:rsidRPr="0007105D">
        <w:rPr>
          <w:rFonts w:eastAsiaTheme="minorEastAsia"/>
          <w:lang w:val="fr-CH"/>
        </w:rPr>
        <w:t>»</w:t>
      </w:r>
      <w:r w:rsidRPr="00916549">
        <w:rPr>
          <w:rFonts w:eastAsiaTheme="minorEastAsia"/>
          <w:lang w:val="fr-CH"/>
        </w:rPr>
        <w:t xml:space="preserve"> qui calcule l'intégrale normale à deux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8BF5E"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D8131" w14:textId="2CD90D48" w:rsidR="008A4C75" w:rsidRDefault="0086402D" w:rsidP="008A4C75">
    <w:pPr>
      <w:pStyle w:val="Header"/>
    </w:pPr>
    <w:r>
      <w:rPr>
        <w:b/>
        <w:bCs/>
      </w:rPr>
      <w:tab/>
    </w:r>
    <w:r>
      <w:rPr>
        <w:b/>
        <w:bCs/>
      </w:rPr>
      <w:fldChar w:fldCharType="begin"/>
    </w:r>
    <w:r>
      <w:rPr>
        <w:b/>
        <w:bCs/>
      </w:rPr>
      <w:instrText xml:space="preserve"> DOCPROPERTY "Header" \* MERGEFORMAT </w:instrText>
    </w:r>
    <w:r>
      <w:rPr>
        <w:b/>
        <w:bCs/>
      </w:rPr>
      <w:fldChar w:fldCharType="separate"/>
    </w:r>
    <w:r w:rsidR="002B57BF">
      <w:rPr>
        <w:b/>
        <w:bCs/>
      </w:rPr>
      <w:t xml:space="preserve">Rec. </w:t>
    </w:r>
    <w:r>
      <w:rPr>
        <w:b/>
        <w:bCs/>
      </w:rPr>
      <w:fldChar w:fldCharType="end"/>
    </w:r>
    <w:r>
      <w:rPr>
        <w:b/>
        <w:bCs/>
      </w:rPr>
      <w:t xml:space="preserve"> UIT-</w:t>
    </w:r>
    <w:proofErr w:type="gramStart"/>
    <w:r>
      <w:rPr>
        <w:b/>
        <w:bCs/>
      </w:rPr>
      <w:t>R  P.618</w:t>
    </w:r>
    <w:proofErr w:type="gramEnd"/>
    <w:r>
      <w:rPr>
        <w:b/>
        <w:bCs/>
      </w:rPr>
      <w:t>-</w:t>
    </w:r>
    <w:r w:rsidR="00DC77E3">
      <w:rPr>
        <w:b/>
        <w:bCs/>
      </w:rPr>
      <w:t>1</w:t>
    </w:r>
    <w:r>
      <w:rPr>
        <w:b/>
        <w:bCs/>
      </w:rPr>
      <w:t>4</w:t>
    </w:r>
    <w:r>
      <w:tab/>
    </w:r>
    <w:r w:rsidRPr="00C429E7">
      <w:rPr>
        <w:rStyle w:val="PageNumber"/>
        <w:b/>
        <w:bCs/>
      </w:rPr>
      <w:fldChar w:fldCharType="begin"/>
    </w:r>
    <w:r w:rsidRPr="00C429E7">
      <w:rPr>
        <w:rStyle w:val="PageNumber"/>
        <w:b/>
        <w:bCs/>
      </w:rPr>
      <w:instrText xml:space="preserve"> PAGE </w:instrText>
    </w:r>
    <w:r w:rsidRPr="00C429E7">
      <w:rPr>
        <w:rStyle w:val="PageNumber"/>
        <w:b/>
        <w:bCs/>
      </w:rPr>
      <w:fldChar w:fldCharType="separate"/>
    </w:r>
    <w:r w:rsidRPr="00C429E7">
      <w:rPr>
        <w:rStyle w:val="PageNumber"/>
        <w:b/>
        <w:bCs/>
      </w:rPr>
      <w:t>3</w:t>
    </w:r>
    <w:r w:rsidRPr="00C429E7">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63E0C40D" w14:textId="77777777" w:rsidTr="0019307B">
      <w:tc>
        <w:tcPr>
          <w:tcW w:w="4634" w:type="dxa"/>
          <w:vAlign w:val="center"/>
        </w:tcPr>
        <w:p w14:paraId="7009DBA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53D833E"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242CE3F1" w14:textId="77777777" w:rsidTr="0019307B">
      <w:tc>
        <w:tcPr>
          <w:tcW w:w="4634" w:type="dxa"/>
          <w:vAlign w:val="center"/>
        </w:tcPr>
        <w:p w14:paraId="40CE217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3EE64D36"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6931476D"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CDF13B7" wp14:editId="550426B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B4E7FD8" wp14:editId="2D8B45E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F73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28E0740"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3049C5B" wp14:editId="72EF442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0B508"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0B04E" w14:textId="4DA7BE3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w:t>
    </w:r>
    <w:proofErr w:type="spellStart"/>
    <w:r w:rsidRPr="004F3F6F">
      <w:rPr>
        <w:rStyle w:val="PageNumber"/>
        <w:b/>
        <w:bCs/>
        <w:lang w:val="en-GB"/>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B57BF">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2B57BF">
      <w:rPr>
        <w:b/>
        <w:bCs/>
        <w:noProof/>
        <w:lang w:val="en-US"/>
      </w:rPr>
      <w:t>UIT-R  P.618-14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E417C" w14:textId="51E825F7"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B57BF">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B57BF">
      <w:rPr>
        <w:b/>
        <w:bCs/>
        <w:noProof/>
      </w:rPr>
      <w:t>UIT-R  P.618-14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E9F2F" w14:textId="27DB661F" w:rsidR="0086402D" w:rsidRPr="0086402D" w:rsidRDefault="0086402D" w:rsidP="00D72623">
    <w:pPr>
      <w:pStyle w:val="Header"/>
      <w:jc w:val="left"/>
      <w:rPr>
        <w:b/>
        <w:bCs/>
      </w:rPr>
    </w:pPr>
    <w:r w:rsidRPr="00C429E7">
      <w:rPr>
        <w:rStyle w:val="PageNumber"/>
        <w:b/>
        <w:bCs/>
      </w:rPr>
      <w:fldChar w:fldCharType="begin"/>
    </w:r>
    <w:r w:rsidRPr="00C429E7">
      <w:rPr>
        <w:rStyle w:val="PageNumber"/>
        <w:b/>
        <w:bCs/>
      </w:rPr>
      <w:instrText xml:space="preserve"> PAGE </w:instrText>
    </w:r>
    <w:r w:rsidRPr="00C429E7">
      <w:rPr>
        <w:rStyle w:val="PageNumber"/>
        <w:b/>
        <w:bCs/>
      </w:rPr>
      <w:fldChar w:fldCharType="separate"/>
    </w:r>
    <w:r w:rsidRPr="00C429E7">
      <w:rPr>
        <w:rStyle w:val="PageNumber"/>
        <w:b/>
        <w:bCs/>
      </w:rPr>
      <w:t>2</w:t>
    </w:r>
    <w:r w:rsidRPr="00C429E7">
      <w:rPr>
        <w:rStyle w:val="PageNumber"/>
        <w:b/>
        <w:bCs/>
      </w:rPr>
      <w:fldChar w:fldCharType="end"/>
    </w:r>
    <w:r>
      <w:rPr>
        <w:b/>
        <w:bCs/>
      </w:rPr>
      <w:tab/>
      <w:t>Rec.  UIT-R  P.618-</w:t>
    </w:r>
    <w:r w:rsidR="00DC77E3">
      <w:rPr>
        <w:b/>
        <w:bCs/>
      </w:rPr>
      <w:t>1</w:t>
    </w:r>
    <w:r>
      <w:rPr>
        <w:b/>
        <w:bC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4E52" w14:textId="2FC9928A" w:rsidR="0086402D" w:rsidRDefault="0086402D" w:rsidP="0086402D">
    <w:pPr>
      <w:pStyle w:val="Header"/>
    </w:pPr>
    <w:r>
      <w:rPr>
        <w:b/>
        <w:bCs/>
      </w:rPr>
      <w:tab/>
    </w:r>
    <w:r>
      <w:rPr>
        <w:b/>
        <w:bCs/>
      </w:rPr>
      <w:fldChar w:fldCharType="begin"/>
    </w:r>
    <w:r>
      <w:rPr>
        <w:b/>
        <w:bCs/>
      </w:rPr>
      <w:instrText xml:space="preserve"> DOCPROPERTY "Header" \* MERGEFORMAT </w:instrText>
    </w:r>
    <w:r>
      <w:rPr>
        <w:b/>
        <w:bCs/>
      </w:rPr>
      <w:fldChar w:fldCharType="separate"/>
    </w:r>
    <w:r w:rsidR="002B57BF">
      <w:rPr>
        <w:b/>
        <w:bCs/>
      </w:rPr>
      <w:t xml:space="preserve">Rec. </w:t>
    </w:r>
    <w:r>
      <w:rPr>
        <w:b/>
        <w:bCs/>
      </w:rPr>
      <w:fldChar w:fldCharType="end"/>
    </w:r>
    <w:r>
      <w:rPr>
        <w:b/>
        <w:bCs/>
      </w:rPr>
      <w:t xml:space="preserve"> UIT-</w:t>
    </w:r>
    <w:proofErr w:type="gramStart"/>
    <w:r>
      <w:rPr>
        <w:b/>
        <w:bCs/>
      </w:rPr>
      <w:t>R  P.618</w:t>
    </w:r>
    <w:proofErr w:type="gramEnd"/>
    <w:r>
      <w:rPr>
        <w:b/>
        <w:bCs/>
      </w:rPr>
      <w:t>-</w:t>
    </w:r>
    <w:r w:rsidR="00DC77E3">
      <w:rPr>
        <w:b/>
        <w:bCs/>
      </w:rPr>
      <w:t>1</w:t>
    </w:r>
    <w:r>
      <w:rPr>
        <w:b/>
        <w:bCs/>
      </w:rPr>
      <w:t>4</w:t>
    </w:r>
    <w:r>
      <w:tab/>
    </w:r>
    <w:r w:rsidRPr="00C429E7">
      <w:rPr>
        <w:rStyle w:val="PageNumber"/>
        <w:b/>
        <w:bCs/>
      </w:rPr>
      <w:fldChar w:fldCharType="begin"/>
    </w:r>
    <w:r w:rsidRPr="00C429E7">
      <w:rPr>
        <w:rStyle w:val="PageNumber"/>
        <w:b/>
        <w:bCs/>
      </w:rPr>
      <w:instrText xml:space="preserve"> PAGE </w:instrText>
    </w:r>
    <w:r w:rsidRPr="00C429E7">
      <w:rPr>
        <w:rStyle w:val="PageNumber"/>
        <w:b/>
        <w:bCs/>
      </w:rPr>
      <w:fldChar w:fldCharType="separate"/>
    </w:r>
    <w:r w:rsidRPr="00C429E7">
      <w:rPr>
        <w:rStyle w:val="PageNumber"/>
        <w:b/>
        <w:bCs/>
      </w:rPr>
      <w:t>1</w:t>
    </w:r>
    <w:r w:rsidRPr="00C429E7">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E50C" w14:textId="21107FF9" w:rsidR="00F04F94" w:rsidRPr="00837CB5" w:rsidRDefault="0086402D" w:rsidP="008A4C75">
    <w:pPr>
      <w:pStyle w:val="Header"/>
      <w:tabs>
        <w:tab w:val="clear" w:pos="4848"/>
        <w:tab w:val="center" w:pos="7088"/>
      </w:tabs>
      <w:jc w:val="left"/>
    </w:pPr>
    <w:r>
      <w:rPr>
        <w:rStyle w:val="PageNumber"/>
        <w:b/>
        <w:bCs/>
      </w:rPr>
      <w:fldChar w:fldCharType="begin"/>
    </w:r>
    <w:r>
      <w:rPr>
        <w:rStyle w:val="PageNumber"/>
        <w:bCs/>
      </w:rPr>
      <w:instrText xml:space="preserve"> PAGE </w:instrText>
    </w:r>
    <w:r>
      <w:rPr>
        <w:rStyle w:val="PageNumber"/>
        <w:b/>
        <w:bCs/>
      </w:rPr>
      <w:fldChar w:fldCharType="separate"/>
    </w:r>
    <w:r>
      <w:rPr>
        <w:rStyle w:val="PageNumber"/>
        <w:b/>
        <w:bCs/>
      </w:rPr>
      <w:t>2</w:t>
    </w:r>
    <w:r>
      <w:rPr>
        <w:rStyle w:val="PageNumber"/>
        <w:b/>
        <w:bCs/>
      </w:rPr>
      <w:fldChar w:fldCharType="end"/>
    </w:r>
    <w:r>
      <w:rPr>
        <w:b/>
        <w:bCs/>
      </w:rPr>
      <w:tab/>
      <w:t>Rec.  UIT-R  P.618-4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E0518" w14:textId="3558050B" w:rsidR="00DC77E3" w:rsidRDefault="00DC77E3" w:rsidP="00DC77E3">
    <w:pPr>
      <w:pStyle w:val="Header"/>
      <w:tabs>
        <w:tab w:val="clear" w:pos="4848"/>
        <w:tab w:val="clear" w:pos="9696"/>
        <w:tab w:val="center" w:pos="7088"/>
        <w:tab w:val="right" w:pos="14175"/>
      </w:tabs>
    </w:pPr>
    <w:r>
      <w:rPr>
        <w:b/>
        <w:bCs/>
      </w:rPr>
      <w:tab/>
    </w:r>
    <w:r>
      <w:rPr>
        <w:b/>
        <w:bCs/>
      </w:rPr>
      <w:fldChar w:fldCharType="begin"/>
    </w:r>
    <w:r>
      <w:rPr>
        <w:b/>
        <w:bCs/>
      </w:rPr>
      <w:instrText xml:space="preserve"> DOCPROPERTY "Header" \* MERGEFORMAT </w:instrText>
    </w:r>
    <w:r>
      <w:rPr>
        <w:b/>
        <w:bCs/>
      </w:rPr>
      <w:fldChar w:fldCharType="separate"/>
    </w:r>
    <w:r w:rsidR="002B57BF">
      <w:rPr>
        <w:b/>
        <w:bCs/>
      </w:rPr>
      <w:t xml:space="preserve">Rec. </w:t>
    </w:r>
    <w:r>
      <w:rPr>
        <w:b/>
        <w:bCs/>
      </w:rPr>
      <w:fldChar w:fldCharType="end"/>
    </w:r>
    <w:r>
      <w:rPr>
        <w:b/>
        <w:bCs/>
      </w:rPr>
      <w:t xml:space="preserve"> UIT-</w:t>
    </w:r>
    <w:proofErr w:type="gramStart"/>
    <w:r>
      <w:rPr>
        <w:b/>
        <w:bCs/>
      </w:rPr>
      <w:t>R  P.618</w:t>
    </w:r>
    <w:proofErr w:type="gramEnd"/>
    <w:r>
      <w:rPr>
        <w:b/>
        <w:bCs/>
      </w:rPr>
      <w:t>-14</w:t>
    </w:r>
    <w:r>
      <w:tab/>
    </w:r>
    <w:r w:rsidRPr="00C429E7">
      <w:rPr>
        <w:rStyle w:val="PageNumber"/>
        <w:b/>
        <w:bCs/>
      </w:rPr>
      <w:fldChar w:fldCharType="begin"/>
    </w:r>
    <w:r w:rsidRPr="00C429E7">
      <w:rPr>
        <w:rStyle w:val="PageNumber"/>
        <w:b/>
        <w:bCs/>
      </w:rPr>
      <w:instrText xml:space="preserve"> PAGE </w:instrText>
    </w:r>
    <w:r w:rsidRPr="00C429E7">
      <w:rPr>
        <w:rStyle w:val="PageNumber"/>
        <w:b/>
        <w:bCs/>
      </w:rPr>
      <w:fldChar w:fldCharType="separate"/>
    </w:r>
    <w:r w:rsidRPr="00C429E7">
      <w:rPr>
        <w:rStyle w:val="PageNumber"/>
        <w:b/>
        <w:bCs/>
      </w:rPr>
      <w:t>3</w:t>
    </w:r>
    <w:r w:rsidRPr="00C429E7">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01539" w14:textId="0889F588" w:rsidR="008A4C75" w:rsidRPr="00D72623" w:rsidRDefault="0086402D" w:rsidP="008A4C75">
    <w:pPr>
      <w:pStyle w:val="Header"/>
      <w:jc w:val="left"/>
      <w:rPr>
        <w:lang w:val="en-US"/>
      </w:rPr>
    </w:pPr>
    <w:r w:rsidRPr="00F8777A">
      <w:rPr>
        <w:rStyle w:val="PageNumber"/>
        <w:b/>
        <w:bCs/>
      </w:rPr>
      <w:fldChar w:fldCharType="begin"/>
    </w:r>
    <w:r w:rsidRPr="00F8777A">
      <w:rPr>
        <w:rStyle w:val="PageNumber"/>
        <w:b/>
        <w:bCs/>
      </w:rPr>
      <w:instrText xml:space="preserve"> PAGE </w:instrText>
    </w:r>
    <w:r w:rsidRPr="00F8777A">
      <w:rPr>
        <w:rStyle w:val="PageNumber"/>
        <w:b/>
        <w:bCs/>
      </w:rPr>
      <w:fldChar w:fldCharType="separate"/>
    </w:r>
    <w:r w:rsidRPr="00F8777A">
      <w:rPr>
        <w:rStyle w:val="PageNumber"/>
        <w:b/>
        <w:bCs/>
      </w:rPr>
      <w:t>2</w:t>
    </w:r>
    <w:r w:rsidRPr="00F8777A">
      <w:rPr>
        <w:rStyle w:val="PageNumber"/>
        <w:b/>
        <w:bCs/>
      </w:rPr>
      <w:fldChar w:fldCharType="end"/>
    </w:r>
    <w:r>
      <w:rPr>
        <w:b/>
        <w:bCs/>
      </w:rPr>
      <w:tab/>
      <w:t>Rec.  UIT-R  P.618-</w:t>
    </w:r>
    <w:r w:rsidR="00DC77E3">
      <w:rPr>
        <w:b/>
        <w:bCs/>
      </w:rPr>
      <w:t>1</w:t>
    </w:r>
    <w:r>
      <w:rPr>
        <w:b/>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BA869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E6A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21D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B6E4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1207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F6C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00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1202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E6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1A26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1955823474">
    <w:abstractNumId w:val="9"/>
  </w:num>
  <w:num w:numId="3" w16cid:durableId="242492409">
    <w:abstractNumId w:val="7"/>
  </w:num>
  <w:num w:numId="4" w16cid:durableId="1127775573">
    <w:abstractNumId w:val="6"/>
  </w:num>
  <w:num w:numId="5" w16cid:durableId="68813482">
    <w:abstractNumId w:val="5"/>
  </w:num>
  <w:num w:numId="6" w16cid:durableId="1892030845">
    <w:abstractNumId w:val="4"/>
  </w:num>
  <w:num w:numId="7" w16cid:durableId="399332726">
    <w:abstractNumId w:val="8"/>
  </w:num>
  <w:num w:numId="8" w16cid:durableId="1420256404">
    <w:abstractNumId w:val="3"/>
  </w:num>
  <w:num w:numId="9" w16cid:durableId="1127502288">
    <w:abstractNumId w:val="2"/>
  </w:num>
  <w:num w:numId="10" w16cid:durableId="1392194915">
    <w:abstractNumId w:val="1"/>
  </w:num>
  <w:num w:numId="11" w16cid:durableId="1366175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44">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B7"/>
    <w:rsid w:val="00013002"/>
    <w:rsid w:val="00036EE3"/>
    <w:rsid w:val="00072484"/>
    <w:rsid w:val="00095530"/>
    <w:rsid w:val="00096612"/>
    <w:rsid w:val="000A4A32"/>
    <w:rsid w:val="000B1B2B"/>
    <w:rsid w:val="000B46B7"/>
    <w:rsid w:val="000B7683"/>
    <w:rsid w:val="000C78F5"/>
    <w:rsid w:val="000D0677"/>
    <w:rsid w:val="000D081F"/>
    <w:rsid w:val="000D2B6B"/>
    <w:rsid w:val="000E0548"/>
    <w:rsid w:val="000E6A6E"/>
    <w:rsid w:val="000F11D1"/>
    <w:rsid w:val="00102934"/>
    <w:rsid w:val="00107A31"/>
    <w:rsid w:val="00147110"/>
    <w:rsid w:val="001511A6"/>
    <w:rsid w:val="00171C4D"/>
    <w:rsid w:val="0017562F"/>
    <w:rsid w:val="0019307B"/>
    <w:rsid w:val="001B0927"/>
    <w:rsid w:val="001B164E"/>
    <w:rsid w:val="001B7886"/>
    <w:rsid w:val="001F38BB"/>
    <w:rsid w:val="002058CE"/>
    <w:rsid w:val="002165F1"/>
    <w:rsid w:val="0022731E"/>
    <w:rsid w:val="00233211"/>
    <w:rsid w:val="00260B24"/>
    <w:rsid w:val="0027411A"/>
    <w:rsid w:val="00276D21"/>
    <w:rsid w:val="00282DCF"/>
    <w:rsid w:val="00296D7F"/>
    <w:rsid w:val="002A5D45"/>
    <w:rsid w:val="002B3CF6"/>
    <w:rsid w:val="002B3E59"/>
    <w:rsid w:val="002B57BF"/>
    <w:rsid w:val="002C4197"/>
    <w:rsid w:val="002C768A"/>
    <w:rsid w:val="002D0BD7"/>
    <w:rsid w:val="002D76C4"/>
    <w:rsid w:val="002F5199"/>
    <w:rsid w:val="00301DB3"/>
    <w:rsid w:val="00305119"/>
    <w:rsid w:val="003112C3"/>
    <w:rsid w:val="003157F1"/>
    <w:rsid w:val="00346EC2"/>
    <w:rsid w:val="00356B5D"/>
    <w:rsid w:val="00357707"/>
    <w:rsid w:val="0036627C"/>
    <w:rsid w:val="00395F19"/>
    <w:rsid w:val="003B409A"/>
    <w:rsid w:val="003E5516"/>
    <w:rsid w:val="003F4B75"/>
    <w:rsid w:val="00420DFD"/>
    <w:rsid w:val="00425BC7"/>
    <w:rsid w:val="00437A76"/>
    <w:rsid w:val="004604B2"/>
    <w:rsid w:val="00470E28"/>
    <w:rsid w:val="0047379B"/>
    <w:rsid w:val="00474170"/>
    <w:rsid w:val="00477729"/>
    <w:rsid w:val="004842E2"/>
    <w:rsid w:val="00486EB3"/>
    <w:rsid w:val="004934C5"/>
    <w:rsid w:val="00496E2A"/>
    <w:rsid w:val="004A293A"/>
    <w:rsid w:val="004A6FEB"/>
    <w:rsid w:val="004E61FF"/>
    <w:rsid w:val="004F19CF"/>
    <w:rsid w:val="004F3F6F"/>
    <w:rsid w:val="00527DFC"/>
    <w:rsid w:val="005373E0"/>
    <w:rsid w:val="00556548"/>
    <w:rsid w:val="00571B1C"/>
    <w:rsid w:val="00576D47"/>
    <w:rsid w:val="00586EF8"/>
    <w:rsid w:val="005952EF"/>
    <w:rsid w:val="005B0371"/>
    <w:rsid w:val="005B49AB"/>
    <w:rsid w:val="005B50E7"/>
    <w:rsid w:val="005C04C1"/>
    <w:rsid w:val="005C4BAB"/>
    <w:rsid w:val="005E12A5"/>
    <w:rsid w:val="005E2A31"/>
    <w:rsid w:val="005E69F0"/>
    <w:rsid w:val="005E7B4F"/>
    <w:rsid w:val="005F003B"/>
    <w:rsid w:val="005F2E73"/>
    <w:rsid w:val="00601882"/>
    <w:rsid w:val="00607D68"/>
    <w:rsid w:val="00613212"/>
    <w:rsid w:val="006144F0"/>
    <w:rsid w:val="006149B1"/>
    <w:rsid w:val="006319EC"/>
    <w:rsid w:val="006347D3"/>
    <w:rsid w:val="00636507"/>
    <w:rsid w:val="00640332"/>
    <w:rsid w:val="00680D2B"/>
    <w:rsid w:val="00681B32"/>
    <w:rsid w:val="00697887"/>
    <w:rsid w:val="006B1D2B"/>
    <w:rsid w:val="006C37D5"/>
    <w:rsid w:val="006C5B6C"/>
    <w:rsid w:val="006E1131"/>
    <w:rsid w:val="006E2037"/>
    <w:rsid w:val="006E3B75"/>
    <w:rsid w:val="006E6199"/>
    <w:rsid w:val="006E7E89"/>
    <w:rsid w:val="006F14FD"/>
    <w:rsid w:val="00710A2A"/>
    <w:rsid w:val="00712870"/>
    <w:rsid w:val="00714AC0"/>
    <w:rsid w:val="00730493"/>
    <w:rsid w:val="0074147D"/>
    <w:rsid w:val="00743D85"/>
    <w:rsid w:val="00744F8B"/>
    <w:rsid w:val="00747D6E"/>
    <w:rsid w:val="00753CF4"/>
    <w:rsid w:val="007565CC"/>
    <w:rsid w:val="007624B1"/>
    <w:rsid w:val="00763B9A"/>
    <w:rsid w:val="0079376B"/>
    <w:rsid w:val="007A6AA8"/>
    <w:rsid w:val="007B1357"/>
    <w:rsid w:val="007B3343"/>
    <w:rsid w:val="008203DA"/>
    <w:rsid w:val="008310C9"/>
    <w:rsid w:val="008335F0"/>
    <w:rsid w:val="00834306"/>
    <w:rsid w:val="00853CC5"/>
    <w:rsid w:val="0086402D"/>
    <w:rsid w:val="008740F1"/>
    <w:rsid w:val="00877E6E"/>
    <w:rsid w:val="008A4C75"/>
    <w:rsid w:val="008B083A"/>
    <w:rsid w:val="008C1073"/>
    <w:rsid w:val="008C5BDE"/>
    <w:rsid w:val="008C7848"/>
    <w:rsid w:val="008E50E5"/>
    <w:rsid w:val="00906589"/>
    <w:rsid w:val="00906AD6"/>
    <w:rsid w:val="00912BF7"/>
    <w:rsid w:val="00917AF2"/>
    <w:rsid w:val="0092418A"/>
    <w:rsid w:val="009246EA"/>
    <w:rsid w:val="00924E0F"/>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9A2"/>
    <w:rsid w:val="00B01EC3"/>
    <w:rsid w:val="00B0286E"/>
    <w:rsid w:val="00B02C89"/>
    <w:rsid w:val="00B033C8"/>
    <w:rsid w:val="00B24667"/>
    <w:rsid w:val="00B33425"/>
    <w:rsid w:val="00B42334"/>
    <w:rsid w:val="00B44E24"/>
    <w:rsid w:val="00B52F13"/>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29E7"/>
    <w:rsid w:val="00C46BD9"/>
    <w:rsid w:val="00C55258"/>
    <w:rsid w:val="00C73560"/>
    <w:rsid w:val="00C84C78"/>
    <w:rsid w:val="00C84DB7"/>
    <w:rsid w:val="00C87A35"/>
    <w:rsid w:val="00CB0F14"/>
    <w:rsid w:val="00CD659B"/>
    <w:rsid w:val="00CE0A43"/>
    <w:rsid w:val="00CE7896"/>
    <w:rsid w:val="00D00118"/>
    <w:rsid w:val="00D16749"/>
    <w:rsid w:val="00D5024B"/>
    <w:rsid w:val="00D61962"/>
    <w:rsid w:val="00D72623"/>
    <w:rsid w:val="00D73376"/>
    <w:rsid w:val="00D83556"/>
    <w:rsid w:val="00DC77E3"/>
    <w:rsid w:val="00DE5556"/>
    <w:rsid w:val="00DF4176"/>
    <w:rsid w:val="00E0095C"/>
    <w:rsid w:val="00E17240"/>
    <w:rsid w:val="00E74595"/>
    <w:rsid w:val="00E77485"/>
    <w:rsid w:val="00EB1CB6"/>
    <w:rsid w:val="00EB5736"/>
    <w:rsid w:val="00EB7C57"/>
    <w:rsid w:val="00ED0C71"/>
    <w:rsid w:val="00ED2695"/>
    <w:rsid w:val="00EE04BA"/>
    <w:rsid w:val="00EE47C4"/>
    <w:rsid w:val="00EF2D52"/>
    <w:rsid w:val="00F04F94"/>
    <w:rsid w:val="00F30C9B"/>
    <w:rsid w:val="00F354B1"/>
    <w:rsid w:val="00F354D7"/>
    <w:rsid w:val="00F6343F"/>
    <w:rsid w:val="00F72776"/>
    <w:rsid w:val="00F8777A"/>
    <w:rsid w:val="00F92A40"/>
    <w:rsid w:val="00F95B7F"/>
    <w:rsid w:val="00F975F6"/>
    <w:rsid w:val="00FA5E93"/>
    <w:rsid w:val="00FB0E4E"/>
    <w:rsid w:val="00FE395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4">
      <o:colormru v:ext="edit" colors="#d62a47,#f8f8f8"/>
    </o:shapedefaults>
    <o:shapelayout v:ext="edit">
      <o:idmap v:ext="edit" data="2"/>
    </o:shapelayout>
  </w:shapeDefaults>
  <w:decimalSymbol w:val="."/>
  <w:listSeparator w:val=","/>
  <w14:docId w14:val="18084AB8"/>
  <w15:docId w15:val="{33EDB902-32A7-4221-81FD-53FCD100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527DFC"/>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8A4C75"/>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8A4C75"/>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Strong">
    <w:name w:val="Strong"/>
    <w:basedOn w:val="DefaultParagraphFont"/>
    <w:qFormat/>
    <w:rsid w:val="00F04F94"/>
    <w:rPr>
      <w:b/>
      <w:bCs/>
    </w:rPr>
  </w:style>
  <w:style w:type="character" w:customStyle="1" w:styleId="Heading1Char">
    <w:name w:val="Heading 1 Char"/>
    <w:basedOn w:val="DefaultParagraphFont"/>
    <w:link w:val="Heading1"/>
    <w:rsid w:val="00F04F94"/>
    <w:rPr>
      <w:b/>
      <w:sz w:val="24"/>
      <w:lang w:val="fr-FR" w:eastAsia="en-US"/>
    </w:rPr>
  </w:style>
  <w:style w:type="paragraph" w:customStyle="1" w:styleId="Normalaftertitle0">
    <w:name w:val="Normal after title"/>
    <w:basedOn w:val="Normal"/>
    <w:next w:val="Normal"/>
    <w:rsid w:val="00F04F94"/>
    <w:pPr>
      <w:spacing w:before="320"/>
      <w:jc w:val="left"/>
    </w:pPr>
    <w:rPr>
      <w:lang w:val="en-GB"/>
    </w:rPr>
  </w:style>
  <w:style w:type="character" w:styleId="CommentReference">
    <w:name w:val="annotation reference"/>
    <w:basedOn w:val="DefaultParagraphFont"/>
    <w:semiHidden/>
    <w:unhideWhenUsed/>
    <w:rsid w:val="00F04F94"/>
    <w:rPr>
      <w:sz w:val="16"/>
      <w:szCs w:val="16"/>
    </w:rPr>
  </w:style>
  <w:style w:type="paragraph" w:styleId="CommentText">
    <w:name w:val="annotation text"/>
    <w:basedOn w:val="Normal"/>
    <w:link w:val="CommentTextChar"/>
    <w:semiHidden/>
    <w:unhideWhenUsed/>
    <w:rsid w:val="00F04F94"/>
    <w:rPr>
      <w:sz w:val="20"/>
    </w:rPr>
  </w:style>
  <w:style w:type="character" w:customStyle="1" w:styleId="CommentTextChar">
    <w:name w:val="Comment Text Char"/>
    <w:basedOn w:val="DefaultParagraphFont"/>
    <w:link w:val="CommentText"/>
    <w:semiHidden/>
    <w:rsid w:val="00F04F94"/>
    <w:rPr>
      <w:lang w:val="fr-FR" w:eastAsia="en-US"/>
    </w:rPr>
  </w:style>
  <w:style w:type="paragraph" w:styleId="CommentSubject">
    <w:name w:val="annotation subject"/>
    <w:basedOn w:val="CommentText"/>
    <w:next w:val="CommentText"/>
    <w:link w:val="CommentSubjectChar"/>
    <w:semiHidden/>
    <w:unhideWhenUsed/>
    <w:rsid w:val="00F04F94"/>
    <w:rPr>
      <w:b/>
      <w:bCs/>
    </w:rPr>
  </w:style>
  <w:style w:type="character" w:customStyle="1" w:styleId="CommentSubjectChar">
    <w:name w:val="Comment Subject Char"/>
    <w:basedOn w:val="CommentTextChar"/>
    <w:link w:val="CommentSubject"/>
    <w:semiHidden/>
    <w:rsid w:val="00F04F94"/>
    <w:rPr>
      <w:b/>
      <w:bCs/>
      <w:lang w:val="fr-FR" w:eastAsia="en-US"/>
    </w:rPr>
  </w:style>
  <w:style w:type="paragraph" w:styleId="BalloonText">
    <w:name w:val="Balloon Text"/>
    <w:basedOn w:val="Normal"/>
    <w:link w:val="BalloonTextChar"/>
    <w:semiHidden/>
    <w:unhideWhenUsed/>
    <w:rsid w:val="00F04F9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04F94"/>
    <w:rPr>
      <w:rFonts w:ascii="Segoe UI" w:hAnsi="Segoe UI" w:cs="Segoe UI"/>
      <w:sz w:val="18"/>
      <w:szCs w:val="18"/>
      <w:lang w:val="fr-FR" w:eastAsia="en-US"/>
    </w:rPr>
  </w:style>
  <w:style w:type="character" w:customStyle="1" w:styleId="EquationChar">
    <w:name w:val="Equation Char"/>
    <w:link w:val="Equation"/>
    <w:rsid w:val="00F04F94"/>
    <w:rPr>
      <w:sz w:val="24"/>
      <w:lang w:val="fr-FR" w:eastAsia="en-US"/>
    </w:rPr>
  </w:style>
  <w:style w:type="character" w:customStyle="1" w:styleId="FootnoteTextChar">
    <w:name w:val="Footnote Text Char"/>
    <w:basedOn w:val="DefaultParagraphFont"/>
    <w:link w:val="FootnoteText"/>
    <w:rsid w:val="00F04F94"/>
    <w:rPr>
      <w:sz w:val="22"/>
      <w:lang w:val="fr-FR" w:eastAsia="en-US"/>
    </w:rPr>
  </w:style>
  <w:style w:type="paragraph" w:customStyle="1" w:styleId="Reasons">
    <w:name w:val="Reasons"/>
    <w:basedOn w:val="Normal"/>
    <w:qFormat/>
    <w:rsid w:val="00F04F9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Heading">
    <w:name w:val="TOC Heading"/>
    <w:basedOn w:val="Heading1"/>
    <w:next w:val="Normal"/>
    <w:uiPriority w:val="39"/>
    <w:unhideWhenUsed/>
    <w:qFormat/>
    <w:rsid w:val="00F04F9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Revision">
    <w:name w:val="Revision"/>
    <w:hidden/>
    <w:uiPriority w:val="99"/>
    <w:semiHidden/>
    <w:rsid w:val="00F04F94"/>
    <w:rPr>
      <w:sz w:val="24"/>
      <w:lang w:val="fr-FR" w:eastAsia="en-US"/>
    </w:rPr>
  </w:style>
  <w:style w:type="paragraph" w:styleId="BodyText">
    <w:name w:val="Body Text"/>
    <w:basedOn w:val="Normal"/>
    <w:link w:val="BodyTextChar"/>
    <w:uiPriority w:val="1"/>
    <w:qFormat/>
    <w:rsid w:val="00F04F94"/>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F04F94"/>
    <w:rPr>
      <w:rFonts w:ascii="Avenir Next W1G Medium" w:eastAsia="Avenir Next W1G Medium" w:hAnsi="Avenir Next W1G Medium" w:cs="Avenir Next W1G Medium"/>
      <w:b/>
      <w:bCs/>
      <w:sz w:val="48"/>
      <w:szCs w:val="48"/>
      <w:lang w:eastAsia="en-US"/>
    </w:rPr>
  </w:style>
  <w:style w:type="paragraph" w:customStyle="1" w:styleId="TitleCover">
    <w:name w:val="Title Cover"/>
    <w:basedOn w:val="Normal"/>
    <w:qFormat/>
    <w:rsid w:val="00F04F9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footer" Target="footer3.xml"/><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oleObject" Target="embeddings/oleObject60.bin"/><Relationship Id="rId159" Type="http://schemas.openxmlformats.org/officeDocument/2006/relationships/image" Target="media/image70.wmf"/><Relationship Id="rId170" Type="http://schemas.openxmlformats.org/officeDocument/2006/relationships/oleObject" Target="embeddings/oleObject76.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oleObject" Target="embeddings/oleObject44.bin"/><Relationship Id="rId11" Type="http://schemas.openxmlformats.org/officeDocument/2006/relationships/hyperlink" Target="http://www.itu.int/ITU-R/go/patents/fr" TargetMode="External"/><Relationship Id="rId32" Type="http://schemas.openxmlformats.org/officeDocument/2006/relationships/image" Target="media/image8.wmf"/><Relationship Id="rId53" Type="http://schemas.openxmlformats.org/officeDocument/2006/relationships/oleObject" Target="embeddings/oleObject16.bin"/><Relationship Id="rId74" Type="http://schemas.openxmlformats.org/officeDocument/2006/relationships/image" Target="media/image29.wmf"/><Relationship Id="rId128" Type="http://schemas.openxmlformats.org/officeDocument/2006/relationships/oleObject" Target="embeddings/oleObject55.bin"/><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1.bin"/><Relationship Id="rId181" Type="http://schemas.openxmlformats.org/officeDocument/2006/relationships/image" Target="media/image81.wmf"/><Relationship Id="rId22" Type="http://schemas.openxmlformats.org/officeDocument/2006/relationships/image" Target="media/image3.emf"/><Relationship Id="rId43" Type="http://schemas.openxmlformats.org/officeDocument/2006/relationships/oleObject" Target="embeddings/oleObject11.bin"/><Relationship Id="rId64" Type="http://schemas.openxmlformats.org/officeDocument/2006/relationships/image" Target="media/image24.wmf"/><Relationship Id="rId118" Type="http://schemas.openxmlformats.org/officeDocument/2006/relationships/image" Target="media/image50.wmf"/><Relationship Id="rId139" Type="http://schemas.openxmlformats.org/officeDocument/2006/relationships/image" Target="media/image60.wmf"/><Relationship Id="rId85" Type="http://schemas.openxmlformats.org/officeDocument/2006/relationships/oleObject" Target="embeddings/oleObject33.bin"/><Relationship Id="rId150" Type="http://schemas.openxmlformats.org/officeDocument/2006/relationships/oleObject" Target="embeddings/oleObject66.bin"/><Relationship Id="rId171" Type="http://schemas.openxmlformats.org/officeDocument/2006/relationships/image" Target="media/image76.wmf"/><Relationship Id="rId192" Type="http://schemas.openxmlformats.org/officeDocument/2006/relationships/oleObject" Target="embeddings/oleObject87.bin"/><Relationship Id="rId206" Type="http://schemas.openxmlformats.org/officeDocument/2006/relationships/oleObject" Target="embeddings/oleObject94.bin"/><Relationship Id="rId12" Type="http://schemas.openxmlformats.org/officeDocument/2006/relationships/hyperlink" Target="https://www.itu.int/publ/R-REC/fr" TargetMode="External"/><Relationship Id="rId33" Type="http://schemas.openxmlformats.org/officeDocument/2006/relationships/oleObject" Target="embeddings/oleObject6.bin"/><Relationship Id="rId108" Type="http://schemas.openxmlformats.org/officeDocument/2006/relationships/image" Target="media/image45.wmf"/><Relationship Id="rId129" Type="http://schemas.openxmlformats.org/officeDocument/2006/relationships/image" Target="media/image55.wmf"/><Relationship Id="rId54" Type="http://schemas.openxmlformats.org/officeDocument/2006/relationships/image" Target="media/image19.wmf"/><Relationship Id="rId75" Type="http://schemas.openxmlformats.org/officeDocument/2006/relationships/oleObject" Target="embeddings/oleObject27.bin"/><Relationship Id="rId96" Type="http://schemas.openxmlformats.org/officeDocument/2006/relationships/image" Target="media/image39.wmf"/><Relationship Id="rId140" Type="http://schemas.openxmlformats.org/officeDocument/2006/relationships/oleObject" Target="embeddings/oleObject61.bin"/><Relationship Id="rId161" Type="http://schemas.openxmlformats.org/officeDocument/2006/relationships/image" Target="media/image71.wmf"/><Relationship Id="rId182" Type="http://schemas.openxmlformats.org/officeDocument/2006/relationships/oleObject" Target="embeddings/oleObject82.bin"/><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oleObject" Target="embeddings/oleObject50.bin"/><Relationship Id="rId44" Type="http://schemas.openxmlformats.org/officeDocument/2006/relationships/image" Target="media/image14.wmf"/><Relationship Id="rId65" Type="http://schemas.openxmlformats.org/officeDocument/2006/relationships/oleObject" Target="embeddings/oleObject22.bin"/><Relationship Id="rId86" Type="http://schemas.openxmlformats.org/officeDocument/2006/relationships/image" Target="media/image34.wmf"/><Relationship Id="rId130" Type="http://schemas.openxmlformats.org/officeDocument/2006/relationships/oleObject" Target="embeddings/oleObject56.bin"/><Relationship Id="rId151" Type="http://schemas.openxmlformats.org/officeDocument/2006/relationships/image" Target="media/image66.wmf"/><Relationship Id="rId172" Type="http://schemas.openxmlformats.org/officeDocument/2006/relationships/oleObject" Target="embeddings/oleObject77.bin"/><Relationship Id="rId193" Type="http://schemas.openxmlformats.org/officeDocument/2006/relationships/image" Target="media/image87.wmf"/><Relationship Id="rId207" Type="http://schemas.openxmlformats.org/officeDocument/2006/relationships/header" Target="header9.xml"/><Relationship Id="rId13" Type="http://schemas.openxmlformats.org/officeDocument/2006/relationships/header" Target="header3.xml"/><Relationship Id="rId109" Type="http://schemas.openxmlformats.org/officeDocument/2006/relationships/oleObject" Target="embeddings/oleObject45.bin"/><Relationship Id="rId34" Type="http://schemas.openxmlformats.org/officeDocument/2006/relationships/image" Target="media/image9.wmf"/><Relationship Id="rId55" Type="http://schemas.openxmlformats.org/officeDocument/2006/relationships/oleObject" Target="embeddings/oleObject17.bin"/><Relationship Id="rId76" Type="http://schemas.openxmlformats.org/officeDocument/2006/relationships/image" Target="media/image30.wmf"/><Relationship Id="rId97" Type="http://schemas.openxmlformats.org/officeDocument/2006/relationships/oleObject" Target="embeddings/oleObject39.bin"/><Relationship Id="rId120" Type="http://schemas.openxmlformats.org/officeDocument/2006/relationships/image" Target="media/image51.wmf"/><Relationship Id="rId141" Type="http://schemas.openxmlformats.org/officeDocument/2006/relationships/image" Target="media/image61.e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2.wmf"/><Relationship Id="rId24" Type="http://schemas.openxmlformats.org/officeDocument/2006/relationships/image" Target="media/image4.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image" Target="media/image46.wmf"/><Relationship Id="rId131" Type="http://schemas.openxmlformats.org/officeDocument/2006/relationships/image" Target="media/image56.wmf"/><Relationship Id="rId61" Type="http://schemas.openxmlformats.org/officeDocument/2006/relationships/oleObject" Target="embeddings/oleObject20.bin"/><Relationship Id="rId82" Type="http://schemas.openxmlformats.org/officeDocument/2006/relationships/oleObject" Target="embeddings/oleObject31.bin"/><Relationship Id="rId152" Type="http://schemas.openxmlformats.org/officeDocument/2006/relationships/oleObject" Target="embeddings/oleObject67.bin"/><Relationship Id="rId173" Type="http://schemas.openxmlformats.org/officeDocument/2006/relationships/image" Target="media/image77.wmf"/><Relationship Id="rId194" Type="http://schemas.openxmlformats.org/officeDocument/2006/relationships/oleObject" Target="embeddings/oleObject88.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header" Target="header10.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72.wmf"/><Relationship Id="rId184" Type="http://schemas.openxmlformats.org/officeDocument/2006/relationships/oleObject" Target="embeddings/oleObject83.bin"/><Relationship Id="rId189"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oleObject" Target="embeddings/oleObject23.bin"/><Relationship Id="rId116" Type="http://schemas.openxmlformats.org/officeDocument/2006/relationships/image" Target="media/image49.wmf"/><Relationship Id="rId137" Type="http://schemas.openxmlformats.org/officeDocument/2006/relationships/image" Target="media/image59.wmf"/><Relationship Id="rId158" Type="http://schemas.openxmlformats.org/officeDocument/2006/relationships/oleObject" Target="embeddings/oleObject70.bin"/><Relationship Id="rId20" Type="http://schemas.openxmlformats.org/officeDocument/2006/relationships/header" Target="header8.xml"/><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oleObject" Target="embeddings/oleObject78.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footer" Target="footer4.xml"/><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hyperlink" Target="https://www.itu.int/pub/R-QUE-SG03.206/fr" TargetMode="Externa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oleObject54.bin"/><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6.bin"/><Relationship Id="rId78" Type="http://schemas.openxmlformats.org/officeDocument/2006/relationships/image" Target="media/image31.wmf"/><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2.wmf"/><Relationship Id="rId143" Type="http://schemas.openxmlformats.org/officeDocument/2006/relationships/image" Target="media/image6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footer" Target="footer5.xml"/><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6.wmf"/><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image" Target="media/image57.wmf"/><Relationship Id="rId154" Type="http://schemas.openxmlformats.org/officeDocument/2006/relationships/oleObject" Target="embeddings/oleObject68.bin"/><Relationship Id="rId175" Type="http://schemas.openxmlformats.org/officeDocument/2006/relationships/image" Target="media/image78.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header" Target="header5.xml"/><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oleObject" Target="embeddings/oleObject29.bin"/><Relationship Id="rId102" Type="http://schemas.openxmlformats.org/officeDocument/2006/relationships/image" Target="media/image42.wmf"/><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image" Target="media/image36.wmf"/><Relationship Id="rId165" Type="http://schemas.openxmlformats.org/officeDocument/2006/relationships/image" Target="media/image73.wmf"/><Relationship Id="rId186" Type="http://schemas.openxmlformats.org/officeDocument/2006/relationships/oleObject" Target="embeddings/oleObject84.bin"/><Relationship Id="rId211" Type="http://schemas.openxmlformats.org/officeDocument/2006/relationships/fontTable" Target="fontTable.xml"/><Relationship Id="rId27" Type="http://schemas.openxmlformats.org/officeDocument/2006/relationships/oleObject" Target="embeddings/oleObject3.bin"/><Relationship Id="rId48" Type="http://schemas.openxmlformats.org/officeDocument/2006/relationships/image" Target="media/image16.wmf"/><Relationship Id="rId69" Type="http://schemas.openxmlformats.org/officeDocument/2006/relationships/oleObject" Target="embeddings/oleObject24.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oleObject" Target="embeddings/oleObject30.bin"/><Relationship Id="rId155" Type="http://schemas.openxmlformats.org/officeDocument/2006/relationships/image" Target="media/image68.wmf"/><Relationship Id="rId176" Type="http://schemas.openxmlformats.org/officeDocument/2006/relationships/oleObject" Target="embeddings/oleObject79.bin"/><Relationship Id="rId197" Type="http://schemas.openxmlformats.org/officeDocument/2006/relationships/image" Target="media/image89.wmf"/><Relationship Id="rId201" Type="http://schemas.openxmlformats.org/officeDocument/2006/relationships/image" Target="media/image91.wmf"/><Relationship Id="rId17" Type="http://schemas.openxmlformats.org/officeDocument/2006/relationships/header" Target="header6.xml"/><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2.bin"/><Relationship Id="rId124" Type="http://schemas.openxmlformats.org/officeDocument/2006/relationships/image" Target="media/image53.wmf"/><Relationship Id="rId70" Type="http://schemas.openxmlformats.org/officeDocument/2006/relationships/image" Target="media/image27.wmf"/><Relationship Id="rId91" Type="http://schemas.openxmlformats.org/officeDocument/2006/relationships/oleObject" Target="embeddings/oleObject36.bin"/><Relationship Id="rId145" Type="http://schemas.openxmlformats.org/officeDocument/2006/relationships/image" Target="media/image63.wmf"/><Relationship Id="rId166" Type="http://schemas.openxmlformats.org/officeDocument/2006/relationships/oleObject" Target="embeddings/oleObject74.bin"/><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image" Target="media/image48.wmf"/><Relationship Id="rId60" Type="http://schemas.openxmlformats.org/officeDocument/2006/relationships/image" Target="media/image22.wmf"/><Relationship Id="rId81" Type="http://schemas.openxmlformats.org/officeDocument/2006/relationships/image" Target="media/image32.wmf"/><Relationship Id="rId135" Type="http://schemas.openxmlformats.org/officeDocument/2006/relationships/image" Target="media/image58.wmf"/><Relationship Id="rId156" Type="http://schemas.openxmlformats.org/officeDocument/2006/relationships/oleObject" Target="embeddings/oleObject69.bin"/><Relationship Id="rId177" Type="http://schemas.openxmlformats.org/officeDocument/2006/relationships/image" Target="media/image79.wmf"/><Relationship Id="rId198" Type="http://schemas.openxmlformats.org/officeDocument/2006/relationships/oleObject" Target="embeddings/oleObject90.bin"/><Relationship Id="rId202" Type="http://schemas.openxmlformats.org/officeDocument/2006/relationships/oleObject" Target="embeddings/oleObject92.bin"/><Relationship Id="rId18" Type="http://schemas.openxmlformats.org/officeDocument/2006/relationships/footer" Target="footer2.xml"/><Relationship Id="rId39" Type="http://schemas.openxmlformats.org/officeDocument/2006/relationships/oleObject" Target="embeddings/oleObject9.bin"/><Relationship Id="rId50" Type="http://schemas.openxmlformats.org/officeDocument/2006/relationships/image" Target="media/image17.wmf"/><Relationship Id="rId104" Type="http://schemas.openxmlformats.org/officeDocument/2006/relationships/image" Target="media/image43.wmf"/><Relationship Id="rId125" Type="http://schemas.openxmlformats.org/officeDocument/2006/relationships/oleObject" Target="embeddings/oleObject53.bin"/><Relationship Id="rId146" Type="http://schemas.openxmlformats.org/officeDocument/2006/relationships/oleObject" Target="embeddings/oleObject64.bin"/><Relationship Id="rId167" Type="http://schemas.openxmlformats.org/officeDocument/2006/relationships/image" Target="media/image74.wmf"/><Relationship Id="rId188" Type="http://schemas.openxmlformats.org/officeDocument/2006/relationships/oleObject" Target="embeddings/oleObject85.bin"/><Relationship Id="rId71" Type="http://schemas.openxmlformats.org/officeDocument/2006/relationships/oleObject" Target="embeddings/oleObject25.bin"/><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oleObject" Target="embeddings/oleObject4.bin"/><Relationship Id="rId40" Type="http://schemas.openxmlformats.org/officeDocument/2006/relationships/image" Target="media/image12.wmf"/><Relationship Id="rId115" Type="http://schemas.openxmlformats.org/officeDocument/2006/relationships/oleObject" Target="embeddings/oleObject48.bin"/><Relationship Id="rId136" Type="http://schemas.openxmlformats.org/officeDocument/2006/relationships/oleObject" Target="embeddings/oleObject59.bin"/><Relationship Id="rId157" Type="http://schemas.openxmlformats.org/officeDocument/2006/relationships/image" Target="media/image69.wmf"/><Relationship Id="rId178" Type="http://schemas.openxmlformats.org/officeDocument/2006/relationships/oleObject" Target="embeddings/oleObject80.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32</TotalTime>
  <Pages>33</Pages>
  <Words>11331</Words>
  <Characters>66897</Characters>
  <Application>Microsoft Office Word</Application>
  <DocSecurity>0</DocSecurity>
  <Lines>1592</Lines>
  <Paragraphs>89</Paragraphs>
  <ScaleCrop>false</ScaleCrop>
  <HeadingPairs>
    <vt:vector size="2" baseType="variant">
      <vt:variant>
        <vt:lpstr>Title</vt:lpstr>
      </vt:variant>
      <vt:variant>
        <vt:i4>1</vt:i4>
      </vt:variant>
    </vt:vector>
  </HeadingPairs>
  <TitlesOfParts>
    <vt:vector size="1" baseType="lpstr">
      <vt:lpstr>RECOMMANDATION  UIT-R  P.618-14  (08/2023) - Données de propagation et méthodes de prévision nécessaires pour la  conception de systèmes de télécommunication Terre-espace</vt:lpstr>
    </vt:vector>
  </TitlesOfParts>
  <Manager/>
  <Company>ITU</Company>
  <LinksUpToDate>false</LinksUpToDate>
  <CharactersWithSpaces>78139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P.618-14  (08/2023) - Données de propagation et méthodes de prévision nécessaires pour la  conception de systèmes de télécommunication Terre-espace</dc:title>
  <dc:subject>Série P = Propagation des ondes radioélectriques</dc:subject>
  <dc:creator>Bureau des radiocommunications de l'UIT (BR)</dc:creator>
  <cp:keywords>P,618-14</cp:keywords>
  <dc:description>Saez, 25.04.2024, ITU51013874</dc:description>
  <cp:lastModifiedBy>Gachet, Christelle</cp:lastModifiedBy>
  <cp:revision>11</cp:revision>
  <cp:lastPrinted>2024-07-03T12:31:00Z</cp:lastPrinted>
  <dcterms:created xsi:type="dcterms:W3CDTF">2024-07-03T11:58:00Z</dcterms:created>
  <dcterms:modified xsi:type="dcterms:W3CDTF">2024-07-03T12:32:00Z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25 avril 2024</vt:lpwstr>
  </property>
</Properties>
</file>