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FD92B" w14:textId="77777777" w:rsidR="00FE79FE" w:rsidRDefault="00FE79FE"/>
    <w:p w14:paraId="52CB1AFD" w14:textId="77777777" w:rsidR="00013002" w:rsidRDefault="00013002" w:rsidP="00DE5556">
      <w:pPr>
        <w:tabs>
          <w:tab w:val="clear" w:pos="794"/>
          <w:tab w:val="clear" w:pos="1191"/>
          <w:tab w:val="clear" w:pos="1588"/>
          <w:tab w:val="clear" w:pos="1985"/>
        </w:tabs>
      </w:pPr>
    </w:p>
    <w:p w14:paraId="54D749FB" w14:textId="46E9D20F" w:rsidR="00D5024B" w:rsidRPr="00F111D6" w:rsidRDefault="00D5024B" w:rsidP="00D5024B">
      <w:pPr>
        <w:pStyle w:val="CoverNumber"/>
        <w:rPr>
          <w:lang w:val="es-ES"/>
        </w:rPr>
      </w:pPr>
      <w:bookmarkStart w:id="0" w:name="_Toc226455948"/>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4976B1">
        <w:rPr>
          <w:lang w:val="fr-CH"/>
        </w:rPr>
        <w:t>526-16</w:t>
      </w:r>
      <w:bookmarkEnd w:id="0"/>
    </w:p>
    <w:p w14:paraId="623DF581" w14:textId="1D51D2FA" w:rsidR="00D5024B" w:rsidRPr="00F111D6" w:rsidRDefault="004976B1" w:rsidP="004976B1">
      <w:pPr>
        <w:pStyle w:val="CoverNumber"/>
        <w:rPr>
          <w:lang w:val="es-ES"/>
        </w:rPr>
      </w:pPr>
      <w:bookmarkStart w:id="1" w:name="_Toc226455949"/>
      <w:r w:rsidRPr="004976B1">
        <w:rPr>
          <w:lang w:val="es-ES"/>
        </w:rPr>
        <w:t>(11/2025)</w:t>
      </w:r>
      <w:bookmarkEnd w:id="1"/>
    </w:p>
    <w:p w14:paraId="7E002F19"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681BDF18" w14:textId="2BD39430" w:rsidR="00D5024B" w:rsidRPr="00F111D6" w:rsidRDefault="004976B1" w:rsidP="00D5024B">
      <w:pPr>
        <w:pStyle w:val="CoverTitle"/>
        <w:rPr>
          <w:lang w:val="es-ES"/>
        </w:rPr>
      </w:pPr>
      <w:r w:rsidRPr="004976B1">
        <w:rPr>
          <w:lang w:val="es-ES"/>
        </w:rPr>
        <w:t>Propagación por difracción</w:t>
      </w:r>
    </w:p>
    <w:p w14:paraId="104A963B" w14:textId="77777777" w:rsidR="00FE79FE" w:rsidRPr="00F111D6" w:rsidRDefault="00FE79FE" w:rsidP="005373E0"/>
    <w:p w14:paraId="1872083D" w14:textId="77777777" w:rsidR="00A71FE5" w:rsidRPr="00F111D6" w:rsidRDefault="00A71FE5" w:rsidP="005373E0"/>
    <w:p w14:paraId="69B2C57A"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94A299F" w14:textId="77777777" w:rsidR="0010538B" w:rsidRPr="006C718C" w:rsidRDefault="0010538B" w:rsidP="00105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14:paraId="4D2B7A06" w14:textId="77777777" w:rsidR="0010538B" w:rsidRPr="006C718C" w:rsidRDefault="0010538B" w:rsidP="001053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7F51A0A" w14:textId="77777777" w:rsidR="0010538B" w:rsidRPr="006C718C" w:rsidRDefault="0010538B" w:rsidP="001053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0F4ADA7" w14:textId="77777777" w:rsidR="0010538B" w:rsidRPr="00021E8A" w:rsidRDefault="0010538B" w:rsidP="0010538B">
      <w:pPr>
        <w:pStyle w:val="Heading1"/>
        <w:spacing w:before="340"/>
        <w:jc w:val="center"/>
        <w:rPr>
          <w:szCs w:val="24"/>
          <w:lang w:val="es-ES_tradnl"/>
        </w:rPr>
      </w:pPr>
      <w:bookmarkStart w:id="3" w:name="_Toc226455950"/>
      <w:r w:rsidRPr="0037538A">
        <w:rPr>
          <w:lang w:val="es-ES_tradnl"/>
        </w:rPr>
        <w:t>Propiedad intelectual</w:t>
      </w:r>
      <w:bookmarkEnd w:id="3"/>
    </w:p>
    <w:p w14:paraId="175F20AB" w14:textId="77777777" w:rsidR="0010538B" w:rsidRPr="00A745EB" w:rsidRDefault="0010538B" w:rsidP="0010538B">
      <w:pPr>
        <w:spacing w:before="100"/>
        <w:rPr>
          <w:sz w:val="20"/>
        </w:rPr>
      </w:pPr>
      <w:r w:rsidRPr="00A745EB">
        <w:rPr>
          <w:sz w:val="20"/>
        </w:rPr>
        <w:t>La UIT señala a la atención la posibilidad de que la utilización o aplicación de la presente Recomendación suponga el empleo de un derecho de propiedad intelectual reivindicado. La UIT no adopta ninguna posición en cuanto a la demostración, validez o aplicabilidad de los derechos de propiedad intelectual reivindicados, ya sea por los miembros de la UIT o por terceros ajenos al proceso de elaboración de Recomendaciones.</w:t>
      </w:r>
    </w:p>
    <w:p w14:paraId="377500B6" w14:textId="77777777" w:rsidR="0010538B" w:rsidRPr="00021E8A" w:rsidRDefault="0010538B" w:rsidP="0010538B">
      <w:pPr>
        <w:spacing w:before="100"/>
        <w:rPr>
          <w:sz w:val="20"/>
          <w:lang w:val="es-ES_tradnl"/>
        </w:rPr>
      </w:pPr>
      <w:r w:rsidRPr="0097249B">
        <w:rPr>
          <w:sz w:val="20"/>
        </w:rPr>
        <w:t xml:space="preserve">En la fecha de aprobación de la presente Recomendación, la UIT ha recibido notificación de propiedad intelectual, protegida por patente, que puede ser necesaria para aplicar esta Recomendación. Sin embargo, se advierte a los implementadores que esto puede no representar la información más reciente y, por lo tanto, se les insta encarecidamente a consultar la información de patentes del UIT-R apropiada disponible en </w:t>
      </w:r>
      <w:hyperlink r:id="rId11" w:history="1">
        <w:r w:rsidRPr="0097249B">
          <w:rPr>
            <w:color w:val="0000FF"/>
            <w:sz w:val="20"/>
            <w:u w:val="single"/>
          </w:rPr>
          <w:t>https://www.itu.int/en/ITU-R/study-groups/Pages/itu-r-patent-information.aspx</w:t>
        </w:r>
      </w:hyperlink>
      <w:r w:rsidRPr="0097249B">
        <w:rPr>
          <w:sz w:val="20"/>
        </w:rPr>
        <w:t>.</w:t>
      </w:r>
    </w:p>
    <w:p w14:paraId="7A03E2C7" w14:textId="77777777" w:rsidR="0069322D"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9322D" w:rsidRPr="0041045F" w14:paraId="224B9C0C" w14:textId="77777777" w:rsidTr="0010538B">
        <w:tc>
          <w:tcPr>
            <w:tcW w:w="9609" w:type="dxa"/>
            <w:gridSpan w:val="2"/>
          </w:tcPr>
          <w:p w14:paraId="021FD62C" w14:textId="65174A05"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1A67FC6D"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41F11C43" w14:textId="77777777" w:rsidTr="0010538B">
        <w:tc>
          <w:tcPr>
            <w:tcW w:w="1170" w:type="dxa"/>
            <w:tcBorders>
              <w:bottom w:val="nil"/>
            </w:tcBorders>
            <w:vAlign w:val="bottom"/>
          </w:tcPr>
          <w:p w14:paraId="49AE368D"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439" w:type="dxa"/>
            <w:tcBorders>
              <w:bottom w:val="nil"/>
            </w:tcBorders>
            <w:vAlign w:val="bottom"/>
          </w:tcPr>
          <w:p w14:paraId="3B6F8FEC"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0E5F11BF" w14:textId="77777777" w:rsidTr="0010538B">
        <w:tc>
          <w:tcPr>
            <w:tcW w:w="1170" w:type="dxa"/>
            <w:tcBorders>
              <w:top w:val="nil"/>
              <w:bottom w:val="nil"/>
            </w:tcBorders>
          </w:tcPr>
          <w:p w14:paraId="59D613C6" w14:textId="77777777" w:rsidR="0069322D" w:rsidRPr="004532F7" w:rsidRDefault="0069322D" w:rsidP="0010538B">
            <w:pPr>
              <w:spacing w:before="20" w:after="20"/>
              <w:ind w:left="57"/>
              <w:jc w:val="left"/>
              <w:rPr>
                <w:b/>
                <w:bCs/>
                <w:sz w:val="20"/>
                <w:lang w:val="en-US"/>
              </w:rPr>
            </w:pPr>
            <w:r w:rsidRPr="004532F7">
              <w:rPr>
                <w:b/>
                <w:bCs/>
                <w:sz w:val="20"/>
                <w:lang w:val="en-US"/>
              </w:rPr>
              <w:t>BO</w:t>
            </w:r>
          </w:p>
        </w:tc>
        <w:tc>
          <w:tcPr>
            <w:tcW w:w="8439" w:type="dxa"/>
            <w:tcBorders>
              <w:top w:val="nil"/>
              <w:bottom w:val="nil"/>
            </w:tcBorders>
          </w:tcPr>
          <w:p w14:paraId="04C1802E" w14:textId="77777777" w:rsidR="0069322D" w:rsidRPr="004532F7" w:rsidRDefault="0069322D" w:rsidP="00105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sz w:val="20"/>
                <w:lang w:val="en-US"/>
              </w:rPr>
            </w:pPr>
            <w:r w:rsidRPr="004532F7">
              <w:rPr>
                <w:b w:val="0"/>
                <w:sz w:val="20"/>
              </w:rPr>
              <w:t>Distribución por satélite</w:t>
            </w:r>
          </w:p>
        </w:tc>
      </w:tr>
      <w:tr w:rsidR="0069322D" w:rsidRPr="0041045F" w14:paraId="7CDB432C" w14:textId="77777777" w:rsidTr="0010538B">
        <w:tc>
          <w:tcPr>
            <w:tcW w:w="1170" w:type="dxa"/>
            <w:tcBorders>
              <w:top w:val="nil"/>
              <w:bottom w:val="nil"/>
            </w:tcBorders>
          </w:tcPr>
          <w:p w14:paraId="7038863B" w14:textId="77777777" w:rsidR="0069322D" w:rsidRPr="006B22C3" w:rsidRDefault="0069322D" w:rsidP="0010538B">
            <w:pPr>
              <w:spacing w:before="20" w:after="20"/>
              <w:ind w:left="57"/>
              <w:jc w:val="left"/>
              <w:rPr>
                <w:b/>
                <w:bCs/>
                <w:sz w:val="20"/>
                <w:lang w:val="en-US"/>
              </w:rPr>
            </w:pPr>
            <w:r w:rsidRPr="006B22C3">
              <w:rPr>
                <w:b/>
                <w:bCs/>
                <w:sz w:val="20"/>
                <w:lang w:val="en-US"/>
              </w:rPr>
              <w:t>BR</w:t>
            </w:r>
          </w:p>
        </w:tc>
        <w:tc>
          <w:tcPr>
            <w:tcW w:w="8439" w:type="dxa"/>
            <w:tcBorders>
              <w:top w:val="nil"/>
              <w:bottom w:val="nil"/>
            </w:tcBorders>
          </w:tcPr>
          <w:p w14:paraId="438267F7" w14:textId="77777777" w:rsidR="0069322D" w:rsidRPr="006B22C3" w:rsidRDefault="0069322D" w:rsidP="00105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520CE798" w14:textId="77777777" w:rsidTr="0010538B">
        <w:tc>
          <w:tcPr>
            <w:tcW w:w="1170" w:type="dxa"/>
            <w:tcBorders>
              <w:top w:val="nil"/>
              <w:bottom w:val="nil"/>
            </w:tcBorders>
          </w:tcPr>
          <w:p w14:paraId="02ACE407" w14:textId="77777777" w:rsidR="0069322D" w:rsidRPr="00847DD5" w:rsidRDefault="0069322D" w:rsidP="0010538B">
            <w:pPr>
              <w:spacing w:before="20" w:after="20"/>
              <w:ind w:left="57"/>
              <w:jc w:val="left"/>
              <w:rPr>
                <w:b/>
                <w:bCs/>
                <w:sz w:val="20"/>
                <w:lang w:val="en-US"/>
              </w:rPr>
            </w:pPr>
            <w:r w:rsidRPr="00847DD5">
              <w:rPr>
                <w:b/>
                <w:bCs/>
                <w:sz w:val="20"/>
                <w:lang w:val="en-US"/>
              </w:rPr>
              <w:t>BS</w:t>
            </w:r>
          </w:p>
        </w:tc>
        <w:tc>
          <w:tcPr>
            <w:tcW w:w="8439" w:type="dxa"/>
            <w:tcBorders>
              <w:top w:val="nil"/>
              <w:bottom w:val="nil"/>
            </w:tcBorders>
          </w:tcPr>
          <w:p w14:paraId="3DB48987" w14:textId="77777777" w:rsidR="0069322D" w:rsidRPr="00847DD5" w:rsidRDefault="0069322D" w:rsidP="00105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41EA5E8E" w14:textId="77777777" w:rsidTr="0010538B">
        <w:tc>
          <w:tcPr>
            <w:tcW w:w="1170" w:type="dxa"/>
            <w:tcBorders>
              <w:top w:val="nil"/>
              <w:bottom w:val="nil"/>
            </w:tcBorders>
          </w:tcPr>
          <w:p w14:paraId="541DA41C" w14:textId="77777777" w:rsidR="0069322D" w:rsidRPr="00ED2695" w:rsidRDefault="0069322D" w:rsidP="0010538B">
            <w:pPr>
              <w:spacing w:before="20" w:after="20"/>
              <w:ind w:left="57"/>
              <w:jc w:val="left"/>
              <w:rPr>
                <w:b/>
                <w:bCs/>
                <w:sz w:val="20"/>
                <w:lang w:val="en-US"/>
              </w:rPr>
            </w:pPr>
            <w:r w:rsidRPr="00ED2695">
              <w:rPr>
                <w:b/>
                <w:bCs/>
                <w:sz w:val="20"/>
                <w:lang w:val="en-US"/>
              </w:rPr>
              <w:t>BT</w:t>
            </w:r>
          </w:p>
        </w:tc>
        <w:tc>
          <w:tcPr>
            <w:tcW w:w="8439" w:type="dxa"/>
            <w:tcBorders>
              <w:top w:val="nil"/>
              <w:bottom w:val="nil"/>
            </w:tcBorders>
          </w:tcPr>
          <w:p w14:paraId="102DA39C" w14:textId="77777777" w:rsidR="0069322D" w:rsidRPr="00021E8A" w:rsidRDefault="0069322D" w:rsidP="00105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bCs/>
                <w:sz w:val="20"/>
                <w:lang w:val="en-US"/>
              </w:rPr>
            </w:pPr>
            <w:r w:rsidRPr="00021E8A">
              <w:rPr>
                <w:b w:val="0"/>
                <w:bCs/>
                <w:sz w:val="20"/>
              </w:rPr>
              <w:t>Servicio de radiodifusión (televisión)</w:t>
            </w:r>
          </w:p>
        </w:tc>
      </w:tr>
      <w:tr w:rsidR="008B56B2" w:rsidRPr="008B56B2" w14:paraId="38FD87DC" w14:textId="77777777" w:rsidTr="0010538B">
        <w:tc>
          <w:tcPr>
            <w:tcW w:w="1170" w:type="dxa"/>
            <w:tcBorders>
              <w:top w:val="nil"/>
              <w:bottom w:val="nil"/>
            </w:tcBorders>
            <w:shd w:val="clear" w:color="auto" w:fill="FFFFFF" w:themeFill="background1"/>
          </w:tcPr>
          <w:p w14:paraId="573A40FB" w14:textId="77777777" w:rsidR="0069322D" w:rsidRPr="008B56B2" w:rsidRDefault="0069322D" w:rsidP="0010538B">
            <w:pPr>
              <w:spacing w:before="20" w:after="20"/>
              <w:ind w:left="57"/>
              <w:jc w:val="left"/>
              <w:rPr>
                <w:b/>
                <w:bCs/>
                <w:sz w:val="20"/>
                <w:lang w:val="fr-CH"/>
              </w:rPr>
            </w:pPr>
            <w:r w:rsidRPr="008B56B2">
              <w:rPr>
                <w:b/>
                <w:bCs/>
                <w:sz w:val="20"/>
                <w:lang w:val="fr-CH"/>
              </w:rPr>
              <w:t>F</w:t>
            </w:r>
          </w:p>
        </w:tc>
        <w:tc>
          <w:tcPr>
            <w:tcW w:w="8439" w:type="dxa"/>
            <w:tcBorders>
              <w:top w:val="nil"/>
              <w:bottom w:val="nil"/>
            </w:tcBorders>
            <w:shd w:val="clear" w:color="auto" w:fill="FFFFFF" w:themeFill="background1"/>
          </w:tcPr>
          <w:p w14:paraId="70DBBD64" w14:textId="77777777" w:rsidR="0069322D" w:rsidRPr="008B56B2" w:rsidRDefault="0069322D" w:rsidP="001053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rPr>
                <w:sz w:val="20"/>
                <w:lang w:val="fr-CH"/>
              </w:rPr>
            </w:pPr>
            <w:r w:rsidRPr="008B56B2">
              <w:rPr>
                <w:sz w:val="20"/>
              </w:rPr>
              <w:t>Servicio fijo</w:t>
            </w:r>
          </w:p>
        </w:tc>
      </w:tr>
      <w:tr w:rsidR="0069322D" w:rsidRPr="0041045F" w14:paraId="3FC61100" w14:textId="77777777" w:rsidTr="0010538B">
        <w:tc>
          <w:tcPr>
            <w:tcW w:w="1170" w:type="dxa"/>
            <w:tcBorders>
              <w:top w:val="nil"/>
              <w:bottom w:val="nil"/>
            </w:tcBorders>
          </w:tcPr>
          <w:p w14:paraId="7151D75D" w14:textId="77777777" w:rsidR="0069322D" w:rsidRPr="0010336F" w:rsidRDefault="0069322D" w:rsidP="0010538B">
            <w:pPr>
              <w:spacing w:before="20" w:after="20"/>
              <w:ind w:left="57"/>
              <w:jc w:val="left"/>
              <w:rPr>
                <w:rFonts w:hAnsi="Times New Roman Bold"/>
                <w:b/>
                <w:bCs/>
                <w:sz w:val="20"/>
                <w:lang w:val="en-US"/>
              </w:rPr>
            </w:pPr>
            <w:r w:rsidRPr="0010336F">
              <w:rPr>
                <w:rFonts w:hAnsi="Times New Roman Bold"/>
                <w:b/>
                <w:bCs/>
                <w:sz w:val="20"/>
                <w:lang w:val="en-US"/>
              </w:rPr>
              <w:t>M</w:t>
            </w:r>
          </w:p>
        </w:tc>
        <w:tc>
          <w:tcPr>
            <w:tcW w:w="8439" w:type="dxa"/>
            <w:tcBorders>
              <w:top w:val="nil"/>
              <w:bottom w:val="nil"/>
            </w:tcBorders>
          </w:tcPr>
          <w:p w14:paraId="6BBFFFD2" w14:textId="77777777" w:rsidR="0069322D" w:rsidRPr="0010336F" w:rsidRDefault="0069322D" w:rsidP="00105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41045F" w14:paraId="0BEAC291" w14:textId="77777777" w:rsidTr="0010538B">
        <w:tc>
          <w:tcPr>
            <w:tcW w:w="1170" w:type="dxa"/>
            <w:tcBorders>
              <w:top w:val="nil"/>
              <w:bottom w:val="nil"/>
            </w:tcBorders>
            <w:shd w:val="clear" w:color="auto" w:fill="F2F2F2" w:themeFill="background1" w:themeFillShade="F2"/>
          </w:tcPr>
          <w:p w14:paraId="2C8714A1" w14:textId="77777777" w:rsidR="0069322D" w:rsidRPr="001E0EB7" w:rsidRDefault="0069322D" w:rsidP="0010538B">
            <w:pPr>
              <w:spacing w:before="20" w:after="20"/>
              <w:ind w:left="57"/>
              <w:jc w:val="left"/>
              <w:rPr>
                <w:b/>
                <w:bCs/>
                <w:color w:val="000080"/>
                <w:sz w:val="20"/>
                <w:lang w:val="fr-CH"/>
              </w:rPr>
            </w:pPr>
            <w:r w:rsidRPr="001E0EB7">
              <w:rPr>
                <w:b/>
                <w:bCs/>
                <w:color w:val="000080"/>
                <w:sz w:val="20"/>
                <w:lang w:val="fr-CH"/>
              </w:rPr>
              <w:t>P</w:t>
            </w:r>
          </w:p>
        </w:tc>
        <w:tc>
          <w:tcPr>
            <w:tcW w:w="8439" w:type="dxa"/>
            <w:tcBorders>
              <w:top w:val="nil"/>
              <w:bottom w:val="nil"/>
            </w:tcBorders>
            <w:shd w:val="clear" w:color="auto" w:fill="F2F2F2" w:themeFill="background1" w:themeFillShade="F2"/>
          </w:tcPr>
          <w:p w14:paraId="552F1FFB" w14:textId="77777777" w:rsidR="0069322D" w:rsidRPr="001E0EB7" w:rsidRDefault="0069322D" w:rsidP="0010538B">
            <w:pPr>
              <w:spacing w:before="20" w:after="2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060544D6" w14:textId="77777777" w:rsidTr="0010538B">
        <w:tc>
          <w:tcPr>
            <w:tcW w:w="1170" w:type="dxa"/>
            <w:tcBorders>
              <w:top w:val="nil"/>
              <w:bottom w:val="nil"/>
            </w:tcBorders>
          </w:tcPr>
          <w:p w14:paraId="4836FB1C" w14:textId="77777777" w:rsidR="0069322D" w:rsidRPr="00DE71F7" w:rsidRDefault="0069322D" w:rsidP="0010538B">
            <w:pPr>
              <w:spacing w:before="20" w:after="20"/>
              <w:ind w:left="57"/>
              <w:jc w:val="left"/>
              <w:rPr>
                <w:b/>
                <w:bCs/>
                <w:sz w:val="20"/>
                <w:lang w:val="en-US"/>
              </w:rPr>
            </w:pPr>
            <w:r w:rsidRPr="00DE71F7">
              <w:rPr>
                <w:b/>
                <w:bCs/>
                <w:sz w:val="20"/>
                <w:lang w:val="en-US"/>
              </w:rPr>
              <w:t>RA</w:t>
            </w:r>
          </w:p>
        </w:tc>
        <w:tc>
          <w:tcPr>
            <w:tcW w:w="8439" w:type="dxa"/>
            <w:tcBorders>
              <w:top w:val="nil"/>
              <w:bottom w:val="nil"/>
            </w:tcBorders>
          </w:tcPr>
          <w:p w14:paraId="004C3120" w14:textId="77777777" w:rsidR="0069322D" w:rsidRPr="00DE71F7" w:rsidRDefault="0069322D" w:rsidP="001053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rPr>
                <w:sz w:val="20"/>
                <w:lang w:val="en-US"/>
              </w:rPr>
            </w:pPr>
            <w:r w:rsidRPr="00DE71F7">
              <w:rPr>
                <w:sz w:val="20"/>
              </w:rPr>
              <w:t>Radioastronomía</w:t>
            </w:r>
          </w:p>
        </w:tc>
      </w:tr>
      <w:tr w:rsidR="0069322D" w:rsidRPr="0041045F" w14:paraId="4B6701A1" w14:textId="77777777" w:rsidTr="0010538B">
        <w:tc>
          <w:tcPr>
            <w:tcW w:w="1170" w:type="dxa"/>
            <w:tcBorders>
              <w:top w:val="nil"/>
              <w:bottom w:val="nil"/>
            </w:tcBorders>
          </w:tcPr>
          <w:p w14:paraId="132E7FAB" w14:textId="77777777" w:rsidR="0069322D" w:rsidRPr="00D12388" w:rsidRDefault="0069322D" w:rsidP="0010538B">
            <w:pPr>
              <w:spacing w:before="20" w:after="20"/>
              <w:ind w:left="57"/>
              <w:jc w:val="left"/>
              <w:rPr>
                <w:b/>
                <w:bCs/>
                <w:sz w:val="20"/>
                <w:lang w:val="en-US"/>
              </w:rPr>
            </w:pPr>
            <w:r w:rsidRPr="00D12388">
              <w:rPr>
                <w:b/>
                <w:bCs/>
                <w:sz w:val="20"/>
                <w:lang w:val="en-US"/>
              </w:rPr>
              <w:t>RS</w:t>
            </w:r>
          </w:p>
        </w:tc>
        <w:tc>
          <w:tcPr>
            <w:tcW w:w="8439" w:type="dxa"/>
            <w:tcBorders>
              <w:top w:val="nil"/>
              <w:bottom w:val="nil"/>
            </w:tcBorders>
          </w:tcPr>
          <w:p w14:paraId="79E46E43" w14:textId="77777777" w:rsidR="0069322D" w:rsidRPr="00D12388" w:rsidRDefault="0069322D" w:rsidP="001053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rPr>
                <w:sz w:val="20"/>
                <w:lang w:val="es-ES_tradnl"/>
              </w:rPr>
            </w:pPr>
            <w:r w:rsidRPr="00D12388">
              <w:rPr>
                <w:sz w:val="20"/>
                <w:lang w:val="es-ES_tradnl"/>
              </w:rPr>
              <w:t>Sistemas de detección a distancia</w:t>
            </w:r>
          </w:p>
        </w:tc>
      </w:tr>
      <w:tr w:rsidR="0069322D" w:rsidRPr="00025336" w14:paraId="65239633" w14:textId="77777777" w:rsidTr="0010538B">
        <w:tc>
          <w:tcPr>
            <w:tcW w:w="1170" w:type="dxa"/>
            <w:tcBorders>
              <w:top w:val="nil"/>
              <w:bottom w:val="nil"/>
            </w:tcBorders>
          </w:tcPr>
          <w:p w14:paraId="49B65454" w14:textId="77777777" w:rsidR="0069322D" w:rsidRPr="00025336" w:rsidRDefault="0069322D" w:rsidP="0010538B">
            <w:pPr>
              <w:spacing w:before="20" w:after="20"/>
              <w:ind w:left="57"/>
              <w:jc w:val="left"/>
              <w:rPr>
                <w:b/>
                <w:bCs/>
                <w:sz w:val="20"/>
                <w:lang w:val="en-US"/>
              </w:rPr>
            </w:pPr>
            <w:r w:rsidRPr="00025336">
              <w:rPr>
                <w:b/>
                <w:bCs/>
                <w:sz w:val="20"/>
                <w:lang w:val="en-US"/>
              </w:rPr>
              <w:t>S</w:t>
            </w:r>
          </w:p>
        </w:tc>
        <w:tc>
          <w:tcPr>
            <w:tcW w:w="8439" w:type="dxa"/>
            <w:tcBorders>
              <w:top w:val="nil"/>
              <w:bottom w:val="nil"/>
            </w:tcBorders>
          </w:tcPr>
          <w:p w14:paraId="72CE085C" w14:textId="77777777" w:rsidR="0069322D" w:rsidRPr="00025336" w:rsidRDefault="0069322D" w:rsidP="0010538B">
            <w:pPr>
              <w:spacing w:before="20" w:after="20"/>
              <w:jc w:val="left"/>
              <w:rPr>
                <w:sz w:val="20"/>
                <w:lang w:val="en-US"/>
              </w:rPr>
            </w:pPr>
            <w:r w:rsidRPr="00025336">
              <w:rPr>
                <w:sz w:val="20"/>
              </w:rPr>
              <w:t>Servicio fijo por satélite</w:t>
            </w:r>
          </w:p>
        </w:tc>
      </w:tr>
      <w:tr w:rsidR="001E0EB7" w:rsidRPr="001E0EB7" w14:paraId="50B07367" w14:textId="77777777" w:rsidTr="0010538B">
        <w:tc>
          <w:tcPr>
            <w:tcW w:w="1170" w:type="dxa"/>
            <w:tcBorders>
              <w:top w:val="nil"/>
              <w:bottom w:val="nil"/>
            </w:tcBorders>
            <w:shd w:val="clear" w:color="auto" w:fill="FFFFFF" w:themeFill="background1"/>
          </w:tcPr>
          <w:p w14:paraId="21460835" w14:textId="77777777" w:rsidR="0069322D" w:rsidRPr="001E0EB7" w:rsidRDefault="0069322D" w:rsidP="0010538B">
            <w:pPr>
              <w:spacing w:before="20" w:after="20"/>
              <w:ind w:left="57"/>
              <w:jc w:val="left"/>
              <w:rPr>
                <w:b/>
                <w:bCs/>
                <w:color w:val="000000" w:themeColor="text1"/>
                <w:sz w:val="20"/>
                <w:lang w:val="en-US"/>
              </w:rPr>
            </w:pPr>
            <w:r w:rsidRPr="001E0EB7">
              <w:rPr>
                <w:b/>
                <w:bCs/>
                <w:color w:val="000000" w:themeColor="text1"/>
                <w:sz w:val="20"/>
                <w:lang w:val="en-US"/>
              </w:rPr>
              <w:t>SA</w:t>
            </w:r>
          </w:p>
        </w:tc>
        <w:tc>
          <w:tcPr>
            <w:tcW w:w="8439" w:type="dxa"/>
            <w:tcBorders>
              <w:top w:val="nil"/>
              <w:bottom w:val="nil"/>
            </w:tcBorders>
            <w:shd w:val="clear" w:color="auto" w:fill="FFFFFF" w:themeFill="background1"/>
          </w:tcPr>
          <w:p w14:paraId="16B59F64" w14:textId="77777777" w:rsidR="0069322D" w:rsidRPr="001E0EB7" w:rsidRDefault="0069322D" w:rsidP="0010538B">
            <w:pPr>
              <w:spacing w:before="20" w:after="20"/>
              <w:jc w:val="left"/>
              <w:rPr>
                <w:color w:val="000000" w:themeColor="text1"/>
                <w:sz w:val="20"/>
                <w:lang w:val="en-US"/>
              </w:rPr>
            </w:pPr>
            <w:r w:rsidRPr="001E0EB7">
              <w:rPr>
                <w:color w:val="000000" w:themeColor="text1"/>
                <w:sz w:val="20"/>
              </w:rPr>
              <w:t>Aplicaciones espaciales y meteorología</w:t>
            </w:r>
          </w:p>
        </w:tc>
      </w:tr>
      <w:tr w:rsidR="0069322D" w:rsidRPr="0041045F" w14:paraId="257CEB3F" w14:textId="77777777" w:rsidTr="0010538B">
        <w:tc>
          <w:tcPr>
            <w:tcW w:w="1170" w:type="dxa"/>
            <w:tcBorders>
              <w:top w:val="nil"/>
            </w:tcBorders>
          </w:tcPr>
          <w:p w14:paraId="1C48197A" w14:textId="77777777" w:rsidR="0069322D" w:rsidRPr="00036EE3" w:rsidRDefault="0069322D" w:rsidP="0010538B">
            <w:pPr>
              <w:spacing w:before="20" w:after="20"/>
              <w:ind w:left="57"/>
              <w:jc w:val="left"/>
              <w:rPr>
                <w:b/>
                <w:bCs/>
                <w:sz w:val="20"/>
                <w:lang w:val="en-US"/>
              </w:rPr>
            </w:pPr>
            <w:r w:rsidRPr="00036EE3">
              <w:rPr>
                <w:b/>
                <w:bCs/>
                <w:sz w:val="20"/>
                <w:lang w:val="en-US"/>
              </w:rPr>
              <w:t>SF</w:t>
            </w:r>
          </w:p>
        </w:tc>
        <w:tc>
          <w:tcPr>
            <w:tcW w:w="8439" w:type="dxa"/>
            <w:tcBorders>
              <w:top w:val="nil"/>
            </w:tcBorders>
          </w:tcPr>
          <w:p w14:paraId="150615BF" w14:textId="77777777" w:rsidR="0069322D" w:rsidRPr="00021E8A" w:rsidRDefault="0069322D" w:rsidP="0010538B">
            <w:pPr>
              <w:spacing w:before="20" w:after="2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10019F9A" w14:textId="77777777" w:rsidTr="0010538B">
        <w:tc>
          <w:tcPr>
            <w:tcW w:w="1170" w:type="dxa"/>
          </w:tcPr>
          <w:p w14:paraId="4459A5D4" w14:textId="77777777" w:rsidR="0069322D" w:rsidRPr="001240BC" w:rsidRDefault="0069322D" w:rsidP="0010538B">
            <w:pPr>
              <w:spacing w:before="20" w:after="20"/>
              <w:ind w:left="57"/>
              <w:jc w:val="left"/>
              <w:rPr>
                <w:b/>
                <w:bCs/>
                <w:sz w:val="20"/>
                <w:lang w:val="en-US"/>
              </w:rPr>
            </w:pPr>
            <w:r w:rsidRPr="001240BC">
              <w:rPr>
                <w:b/>
                <w:bCs/>
                <w:sz w:val="20"/>
                <w:lang w:val="en-US"/>
              </w:rPr>
              <w:t>SM</w:t>
            </w:r>
          </w:p>
        </w:tc>
        <w:tc>
          <w:tcPr>
            <w:tcW w:w="8439" w:type="dxa"/>
          </w:tcPr>
          <w:p w14:paraId="3E3B9CF8" w14:textId="77777777" w:rsidR="0069322D" w:rsidRPr="001240BC" w:rsidRDefault="0069322D" w:rsidP="0010538B">
            <w:pPr>
              <w:spacing w:before="20" w:after="20"/>
              <w:jc w:val="left"/>
              <w:rPr>
                <w:sz w:val="20"/>
                <w:lang w:val="en-US"/>
              </w:rPr>
            </w:pPr>
            <w:r w:rsidRPr="001240BC">
              <w:rPr>
                <w:sz w:val="20"/>
              </w:rPr>
              <w:t>Gestión del espectro</w:t>
            </w:r>
          </w:p>
        </w:tc>
      </w:tr>
      <w:tr w:rsidR="0069322D" w:rsidRPr="00036EE3" w14:paraId="5EA91710" w14:textId="77777777" w:rsidTr="0010538B">
        <w:tc>
          <w:tcPr>
            <w:tcW w:w="1170" w:type="dxa"/>
          </w:tcPr>
          <w:p w14:paraId="295491B1" w14:textId="77777777" w:rsidR="0069322D" w:rsidRPr="00036EE3" w:rsidRDefault="0069322D" w:rsidP="0010538B">
            <w:pPr>
              <w:spacing w:before="20" w:after="20"/>
              <w:ind w:left="57"/>
              <w:jc w:val="left"/>
              <w:rPr>
                <w:b/>
                <w:bCs/>
                <w:sz w:val="20"/>
                <w:lang w:val="en-US"/>
              </w:rPr>
            </w:pPr>
            <w:r w:rsidRPr="00036EE3">
              <w:rPr>
                <w:b/>
                <w:bCs/>
                <w:sz w:val="20"/>
                <w:lang w:val="en-US"/>
              </w:rPr>
              <w:t>SNG</w:t>
            </w:r>
          </w:p>
        </w:tc>
        <w:tc>
          <w:tcPr>
            <w:tcW w:w="8439" w:type="dxa"/>
          </w:tcPr>
          <w:p w14:paraId="2C65F65D" w14:textId="77777777" w:rsidR="0069322D" w:rsidRPr="00021E8A" w:rsidRDefault="0069322D" w:rsidP="0010538B">
            <w:pPr>
              <w:spacing w:before="20" w:after="20"/>
              <w:jc w:val="left"/>
              <w:rPr>
                <w:bCs/>
                <w:sz w:val="20"/>
                <w:lang w:val="en-US"/>
              </w:rPr>
            </w:pPr>
            <w:r w:rsidRPr="00021E8A">
              <w:rPr>
                <w:bCs/>
                <w:sz w:val="20"/>
              </w:rPr>
              <w:t>Periodismo electrónico por satélite</w:t>
            </w:r>
          </w:p>
        </w:tc>
      </w:tr>
      <w:tr w:rsidR="0069322D" w:rsidRPr="0041045F" w14:paraId="266EC4EA" w14:textId="77777777" w:rsidTr="0010538B">
        <w:tc>
          <w:tcPr>
            <w:tcW w:w="1170" w:type="dxa"/>
          </w:tcPr>
          <w:p w14:paraId="17E6B361" w14:textId="77777777" w:rsidR="0069322D" w:rsidRPr="00036EE3" w:rsidRDefault="0069322D" w:rsidP="0010538B">
            <w:pPr>
              <w:spacing w:before="20" w:after="20"/>
              <w:ind w:left="57"/>
              <w:jc w:val="left"/>
              <w:rPr>
                <w:b/>
                <w:bCs/>
                <w:sz w:val="20"/>
                <w:lang w:val="en-US"/>
              </w:rPr>
            </w:pPr>
            <w:r w:rsidRPr="00036EE3">
              <w:rPr>
                <w:b/>
                <w:bCs/>
                <w:sz w:val="20"/>
                <w:lang w:val="en-US"/>
              </w:rPr>
              <w:t>TF</w:t>
            </w:r>
          </w:p>
        </w:tc>
        <w:tc>
          <w:tcPr>
            <w:tcW w:w="8439" w:type="dxa"/>
          </w:tcPr>
          <w:p w14:paraId="087C5FAA" w14:textId="77777777" w:rsidR="0069322D" w:rsidRPr="00021E8A" w:rsidRDefault="0069322D" w:rsidP="0010538B">
            <w:pPr>
              <w:spacing w:before="20" w:after="20"/>
              <w:jc w:val="left"/>
              <w:rPr>
                <w:bCs/>
                <w:sz w:val="20"/>
                <w:lang w:val="es-ES_tradnl"/>
              </w:rPr>
            </w:pPr>
            <w:r w:rsidRPr="00021E8A">
              <w:rPr>
                <w:bCs/>
                <w:sz w:val="20"/>
                <w:lang w:val="es-ES_tradnl"/>
              </w:rPr>
              <w:t>Emisiones de frecuencias patrón y señales horarias</w:t>
            </w:r>
          </w:p>
        </w:tc>
      </w:tr>
      <w:tr w:rsidR="0069322D" w:rsidRPr="00036EE3" w14:paraId="2FC004BD" w14:textId="77777777" w:rsidTr="0010538B">
        <w:tc>
          <w:tcPr>
            <w:tcW w:w="1170" w:type="dxa"/>
          </w:tcPr>
          <w:p w14:paraId="02851BC7" w14:textId="77777777" w:rsidR="0069322D" w:rsidRPr="00036EE3" w:rsidRDefault="0069322D" w:rsidP="0010538B">
            <w:pPr>
              <w:spacing w:before="20" w:after="20"/>
              <w:ind w:left="57"/>
              <w:jc w:val="left"/>
              <w:rPr>
                <w:b/>
                <w:bCs/>
                <w:sz w:val="20"/>
                <w:lang w:val="en-US"/>
              </w:rPr>
            </w:pPr>
            <w:r w:rsidRPr="00036EE3">
              <w:rPr>
                <w:b/>
                <w:bCs/>
                <w:sz w:val="20"/>
                <w:lang w:val="en-US"/>
              </w:rPr>
              <w:t>V</w:t>
            </w:r>
          </w:p>
        </w:tc>
        <w:tc>
          <w:tcPr>
            <w:tcW w:w="8439" w:type="dxa"/>
          </w:tcPr>
          <w:p w14:paraId="478761CE" w14:textId="77777777" w:rsidR="0069322D" w:rsidRPr="00021E8A" w:rsidRDefault="0069322D" w:rsidP="0010538B">
            <w:pPr>
              <w:spacing w:before="20" w:after="20"/>
              <w:jc w:val="left"/>
              <w:rPr>
                <w:bCs/>
                <w:sz w:val="20"/>
                <w:lang w:val="en-US"/>
              </w:rPr>
            </w:pPr>
            <w:r w:rsidRPr="00021E8A">
              <w:rPr>
                <w:bCs/>
                <w:sz w:val="20"/>
              </w:rPr>
              <w:t>Vocabulario y cuestiones afines</w:t>
            </w:r>
          </w:p>
        </w:tc>
      </w:tr>
    </w:tbl>
    <w:p w14:paraId="74829C86"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2BCF253F" w14:textId="77777777" w:rsidTr="000B4BD9">
        <w:tc>
          <w:tcPr>
            <w:tcW w:w="720" w:type="dxa"/>
          </w:tcPr>
          <w:p w14:paraId="51BBC706"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045F" w14:paraId="2C86AA89" w14:textId="77777777" w:rsidTr="00B96572">
        <w:tc>
          <w:tcPr>
            <w:tcW w:w="9360" w:type="dxa"/>
          </w:tcPr>
          <w:p w14:paraId="44D4A339"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454901AB" w14:textId="77777777" w:rsidR="0069322D" w:rsidRPr="00763D08" w:rsidRDefault="0069322D" w:rsidP="0069322D">
      <w:pPr>
        <w:spacing w:before="0"/>
        <w:jc w:val="center"/>
        <w:rPr>
          <w:sz w:val="22"/>
          <w:lang w:val="es-ES_tradnl"/>
        </w:rPr>
      </w:pPr>
    </w:p>
    <w:p w14:paraId="1CD1C3EE"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36564DE4" w14:textId="13AF5AEF"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10538B">
        <w:rPr>
          <w:sz w:val="20"/>
          <w:lang w:val="es-ES_tradnl"/>
        </w:rPr>
        <w:t>6</w:t>
      </w:r>
    </w:p>
    <w:p w14:paraId="27F6E1CC" w14:textId="77777777" w:rsidR="0069322D" w:rsidRPr="00763D08" w:rsidRDefault="0069322D" w:rsidP="0069322D">
      <w:pPr>
        <w:spacing w:before="0" w:after="120"/>
        <w:jc w:val="center"/>
        <w:rPr>
          <w:sz w:val="22"/>
          <w:lang w:val="es-ES_tradnl"/>
        </w:rPr>
      </w:pPr>
    </w:p>
    <w:p w14:paraId="45410AE7" w14:textId="2E653827"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4" w:name="iiannee"/>
      <w:bookmarkEnd w:id="4"/>
      <w:r w:rsidRPr="00763D08">
        <w:rPr>
          <w:sz w:val="20"/>
          <w:lang w:val="es-ES_tradnl"/>
        </w:rPr>
        <w:t>20</w:t>
      </w:r>
      <w:r w:rsidR="00B96572">
        <w:rPr>
          <w:sz w:val="20"/>
          <w:lang w:val="es-ES_tradnl"/>
        </w:rPr>
        <w:t>2</w:t>
      </w:r>
      <w:r w:rsidR="0010538B">
        <w:rPr>
          <w:sz w:val="20"/>
          <w:lang w:val="es-ES_tradnl"/>
        </w:rPr>
        <w:t>6</w:t>
      </w:r>
    </w:p>
    <w:p w14:paraId="6B4C17CE"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13A3C82"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12303F0A" w14:textId="06131133" w:rsidR="00B874C6" w:rsidRPr="00F17CED" w:rsidRDefault="00F17CED" w:rsidP="004B0D58">
      <w:pPr>
        <w:pStyle w:val="RecNo"/>
      </w:pPr>
      <w:bookmarkStart w:id="5" w:name="irecnoe"/>
      <w:bookmarkEnd w:id="5"/>
      <w:r w:rsidRPr="004B0D58">
        <w:lastRenderedPageBreak/>
        <w:t>RECOMENDACIÓN</w:t>
      </w:r>
      <w:r w:rsidR="00B874C6" w:rsidRPr="00F17CED">
        <w:t xml:space="preserve">  </w:t>
      </w:r>
      <w:r w:rsidR="00A25EE2" w:rsidRPr="00F17CED">
        <w:rPr>
          <w:rStyle w:val="href"/>
        </w:rPr>
        <w:t>UI</w:t>
      </w:r>
      <w:r w:rsidR="00B874C6" w:rsidRPr="00F17CED">
        <w:rPr>
          <w:rStyle w:val="href"/>
        </w:rPr>
        <w:t xml:space="preserve">T-R  </w:t>
      </w:r>
      <w:r w:rsidR="001E0EB7">
        <w:rPr>
          <w:rStyle w:val="href"/>
        </w:rPr>
        <w:t>P</w:t>
      </w:r>
      <w:r w:rsidR="00B874C6" w:rsidRPr="00F17CED">
        <w:rPr>
          <w:rStyle w:val="href"/>
        </w:rPr>
        <w:t>.</w:t>
      </w:r>
      <w:r w:rsidR="004976B1">
        <w:rPr>
          <w:rStyle w:val="href"/>
          <w:lang w:val="es-ES_tradnl"/>
        </w:rPr>
        <w:t>526-16</w:t>
      </w:r>
      <w:r w:rsidR="00F60E48">
        <w:rPr>
          <w:rStyle w:val="FootnoteReference"/>
          <w:lang w:val="es-ES_tradnl"/>
        </w:rPr>
        <w:footnoteReference w:customMarkFollows="1" w:id="1"/>
        <w:t>*</w:t>
      </w:r>
    </w:p>
    <w:p w14:paraId="15C8FF0C" w14:textId="77777777" w:rsidR="004976B1" w:rsidRDefault="004976B1" w:rsidP="004976B1">
      <w:pPr>
        <w:pStyle w:val="Rectitle"/>
      </w:pPr>
      <w:r w:rsidRPr="008F057C">
        <w:t>Propagación por difracción</w:t>
      </w:r>
    </w:p>
    <w:p w14:paraId="5A970CC9" w14:textId="1FE994C0" w:rsidR="004976B1" w:rsidRPr="0010538B" w:rsidRDefault="004976B1" w:rsidP="004976B1">
      <w:pPr>
        <w:pStyle w:val="Recref"/>
      </w:pPr>
      <w:r w:rsidRPr="0010538B">
        <w:t xml:space="preserve">(Cuestión </w:t>
      </w:r>
      <w:hyperlink r:id="rId15" w:history="1">
        <w:r w:rsidRPr="00C00DC6">
          <w:rPr>
            <w:rStyle w:val="Hyperlink"/>
            <w:color w:val="auto"/>
            <w:u w:val="none"/>
          </w:rPr>
          <w:t>UIT-R 202</w:t>
        </w:r>
        <w:r w:rsidR="00F60E48" w:rsidRPr="00C00DC6">
          <w:rPr>
            <w:rStyle w:val="Hyperlink"/>
            <w:color w:val="auto"/>
            <w:u w:val="none"/>
          </w:rPr>
          <w:t>-5</w:t>
        </w:r>
        <w:r w:rsidRPr="00C00DC6">
          <w:rPr>
            <w:rStyle w:val="Hyperlink"/>
            <w:color w:val="auto"/>
            <w:u w:val="none"/>
          </w:rPr>
          <w:t>/3</w:t>
        </w:r>
      </w:hyperlink>
      <w:r w:rsidRPr="0010538B">
        <w:t>)</w:t>
      </w:r>
    </w:p>
    <w:p w14:paraId="0E7A1088" w14:textId="77777777" w:rsidR="004B0D58" w:rsidRPr="008F057C" w:rsidRDefault="004B0D58" w:rsidP="004B0D58">
      <w:pPr>
        <w:pStyle w:val="Blanc"/>
        <w:rPr>
          <w:lang w:val="es-ES"/>
        </w:rPr>
      </w:pPr>
    </w:p>
    <w:p w14:paraId="767DE604" w14:textId="0F1B49F3" w:rsidR="004976B1" w:rsidRDefault="004976B1" w:rsidP="004976B1">
      <w:pPr>
        <w:pStyle w:val="Recdate"/>
      </w:pPr>
      <w:r w:rsidRPr="008F057C">
        <w:t>(1978-1982-1992-1994-1995-1997-1999-2001-2003-2005-2007-2009-2012-2013-2018</w:t>
      </w:r>
      <w:r>
        <w:t>-2019</w:t>
      </w:r>
      <w:r w:rsidR="00F60E48">
        <w:t>-2025</w:t>
      </w:r>
      <w:r w:rsidRPr="008F057C">
        <w:t>)</w:t>
      </w:r>
    </w:p>
    <w:p w14:paraId="374170BA" w14:textId="77777777" w:rsidR="004B0D58" w:rsidRPr="008F057C" w:rsidRDefault="004B0D58" w:rsidP="004B0D58">
      <w:pPr>
        <w:pStyle w:val="Blanc"/>
        <w:rPr>
          <w:lang w:val="es-ES"/>
        </w:rPr>
      </w:pPr>
    </w:p>
    <w:p w14:paraId="0A20A206" w14:textId="77777777" w:rsidR="004976B1" w:rsidRPr="00AC3AC6" w:rsidRDefault="004976B1" w:rsidP="0010538B">
      <w:pPr>
        <w:pStyle w:val="HeadingSum"/>
      </w:pPr>
      <w:r w:rsidRPr="00AC3AC6">
        <w:t>Cometido</w:t>
      </w:r>
    </w:p>
    <w:p w14:paraId="20F46918" w14:textId="77777777" w:rsidR="004976B1" w:rsidRDefault="004976B1" w:rsidP="0010538B">
      <w:pPr>
        <w:pStyle w:val="Summary"/>
      </w:pPr>
      <w:r w:rsidRPr="00196C37">
        <w:t>La presente Recomendación presenta varios modelos para que el lector evalúe el efecto de la difracción en la intensidad de campo recibida. Los modelos se aplican a diferentes tipos de obstáculos y a diversas geometrías de trayecto.</w:t>
      </w:r>
    </w:p>
    <w:p w14:paraId="5B7077F0" w14:textId="77777777" w:rsidR="004976B1" w:rsidRPr="00EB72C1" w:rsidRDefault="004976B1" w:rsidP="004976B1">
      <w:pPr>
        <w:pStyle w:val="Headingb"/>
      </w:pPr>
      <w:r w:rsidRPr="00EB72C1">
        <w:t>Palabras clave</w:t>
      </w:r>
    </w:p>
    <w:p w14:paraId="04B61133" w14:textId="77777777" w:rsidR="004976B1" w:rsidRDefault="004976B1" w:rsidP="004976B1">
      <w:r>
        <w:t xml:space="preserve">Abertura, difracción, </w:t>
      </w:r>
      <w:r w:rsidRPr="00196C37">
        <w:t>filo de cuchillo</w:t>
      </w:r>
      <w:r>
        <w:t>, obstáculos, pantalla, terreno irregular</w:t>
      </w:r>
    </w:p>
    <w:p w14:paraId="57BE914A" w14:textId="77777777" w:rsidR="004976B1" w:rsidRDefault="004976B1" w:rsidP="0010538B">
      <w:pPr>
        <w:pStyle w:val="Headingb"/>
      </w:pPr>
      <w:r>
        <w:t>Recomendaciones de la UIT conexas</w:t>
      </w:r>
    </w:p>
    <w:p w14:paraId="44D8B3D3" w14:textId="450B1B27" w:rsidR="004976B1" w:rsidRPr="0010538B" w:rsidRDefault="004976B1" w:rsidP="0010538B">
      <w:pPr>
        <w:pStyle w:val="Reftext"/>
      </w:pPr>
      <w:r w:rsidRPr="0010538B">
        <w:t xml:space="preserve">Recomendación </w:t>
      </w:r>
      <w:hyperlink r:id="rId16" w:history="1">
        <w:r w:rsidRPr="0010538B">
          <w:rPr>
            <w:rStyle w:val="Hyperlink"/>
            <w:color w:val="auto"/>
            <w:u w:val="none"/>
          </w:rPr>
          <w:t>UIT-R P.310</w:t>
        </w:r>
      </w:hyperlink>
      <w:r w:rsidR="00F60E48" w:rsidRPr="0010538B">
        <w:t xml:space="preserve"> – </w:t>
      </w:r>
      <w:r w:rsidRPr="0010538B">
        <w:t>Definición de términos relativos a la propagación en medios no ionizados</w:t>
      </w:r>
    </w:p>
    <w:p w14:paraId="48778DBA" w14:textId="1C6D9045" w:rsidR="004976B1" w:rsidRPr="0010538B" w:rsidRDefault="004976B1" w:rsidP="0010538B">
      <w:pPr>
        <w:pStyle w:val="Reftext"/>
      </w:pPr>
      <w:r w:rsidRPr="0010538B">
        <w:t>Recomendación</w:t>
      </w:r>
      <w:r w:rsidR="0010538B">
        <w:t> </w:t>
      </w:r>
      <w:hyperlink r:id="rId17" w:history="1">
        <w:r w:rsidRPr="0010538B">
          <w:rPr>
            <w:rStyle w:val="Hyperlink"/>
            <w:color w:val="auto"/>
            <w:u w:val="none"/>
          </w:rPr>
          <w:t>UIT-R</w:t>
        </w:r>
        <w:r w:rsidR="0010538B">
          <w:rPr>
            <w:rStyle w:val="Hyperlink"/>
            <w:color w:val="auto"/>
            <w:u w:val="none"/>
          </w:rPr>
          <w:t> </w:t>
        </w:r>
        <w:r w:rsidRPr="0010538B">
          <w:rPr>
            <w:rStyle w:val="Hyperlink"/>
            <w:color w:val="auto"/>
            <w:u w:val="none"/>
          </w:rPr>
          <w:t>P.368</w:t>
        </w:r>
      </w:hyperlink>
      <w:r w:rsidR="0010538B">
        <w:t> </w:t>
      </w:r>
      <w:r w:rsidR="00F60E48" w:rsidRPr="0010538B">
        <w:t>–</w:t>
      </w:r>
      <w:r w:rsidR="0010538B">
        <w:t> </w:t>
      </w:r>
      <w:r w:rsidRPr="0010538B">
        <w:t>Método de</w:t>
      </w:r>
      <w:r w:rsidR="0010538B">
        <w:t xml:space="preserve"> </w:t>
      </w:r>
      <w:r w:rsidRPr="0010538B">
        <w:t>predicción de la propagación por onda de superficie para frecuencias comprendidas entre 10</w:t>
      </w:r>
      <w:r w:rsidR="0010538B">
        <w:t> </w:t>
      </w:r>
      <w:r w:rsidRPr="0010538B">
        <w:t>kHz y 30</w:t>
      </w:r>
      <w:r w:rsidR="0010538B">
        <w:t> </w:t>
      </w:r>
      <w:r w:rsidRPr="0010538B">
        <w:t>MHz</w:t>
      </w:r>
    </w:p>
    <w:p w14:paraId="2D84FDE0" w14:textId="47346881" w:rsidR="004976B1" w:rsidRPr="0010538B" w:rsidRDefault="004976B1" w:rsidP="0010538B">
      <w:pPr>
        <w:pStyle w:val="Reftext"/>
      </w:pPr>
      <w:r w:rsidRPr="0010538B">
        <w:t>Recomendación</w:t>
      </w:r>
      <w:r w:rsidR="0010538B">
        <w:t> </w:t>
      </w:r>
      <w:hyperlink r:id="rId18" w:history="1">
        <w:r w:rsidRPr="0010538B">
          <w:rPr>
            <w:rStyle w:val="Hyperlink"/>
            <w:color w:val="auto"/>
            <w:u w:val="none"/>
          </w:rPr>
          <w:t>UIT-R</w:t>
        </w:r>
        <w:r w:rsidR="0010538B">
          <w:rPr>
            <w:rStyle w:val="Hyperlink"/>
            <w:color w:val="auto"/>
            <w:u w:val="none"/>
          </w:rPr>
          <w:t> </w:t>
        </w:r>
        <w:r w:rsidRPr="0010538B">
          <w:rPr>
            <w:rStyle w:val="Hyperlink"/>
            <w:color w:val="auto"/>
            <w:u w:val="none"/>
          </w:rPr>
          <w:t>P.834</w:t>
        </w:r>
      </w:hyperlink>
      <w:r w:rsidR="0010538B">
        <w:t> </w:t>
      </w:r>
      <w:r w:rsidR="00F60E48" w:rsidRPr="0010538B">
        <w:t>–</w:t>
      </w:r>
      <w:r w:rsidR="0010538B">
        <w:t> </w:t>
      </w:r>
      <w:r w:rsidRPr="0010538B">
        <w:t>Efectos de</w:t>
      </w:r>
      <w:r w:rsidR="0010538B">
        <w:t xml:space="preserve"> </w:t>
      </w:r>
      <w:r w:rsidRPr="0010538B">
        <w:t>la refracción troposférica sobre la propagación de las ondas radioeléctricas</w:t>
      </w:r>
    </w:p>
    <w:p w14:paraId="620C4407" w14:textId="71BC6903" w:rsidR="004976B1" w:rsidRPr="0010538B" w:rsidRDefault="004976B1" w:rsidP="0010538B">
      <w:pPr>
        <w:pStyle w:val="Reftext"/>
      </w:pPr>
      <w:r w:rsidRPr="0010538B">
        <w:t xml:space="preserve">Recomendación </w:t>
      </w:r>
      <w:hyperlink r:id="rId19" w:history="1">
        <w:r w:rsidRPr="0010538B">
          <w:rPr>
            <w:rStyle w:val="Hyperlink"/>
            <w:color w:val="auto"/>
            <w:u w:val="none"/>
          </w:rPr>
          <w:t>UIT-R P.1546</w:t>
        </w:r>
      </w:hyperlink>
      <w:r w:rsidR="0010538B">
        <w:t> </w:t>
      </w:r>
      <w:r w:rsidR="00F60E48" w:rsidRPr="0010538B">
        <w:t>–</w:t>
      </w:r>
      <w:r w:rsidR="0010538B">
        <w:t> </w:t>
      </w:r>
      <w:r w:rsidRPr="0010538B">
        <w:t>Métodos de predicción de punto a zona para servicios terrenales en la gama de frecuencias de 30 a 4</w:t>
      </w:r>
      <w:r w:rsidR="00236BD7" w:rsidRPr="0010538B">
        <w:t> </w:t>
      </w:r>
      <w:r w:rsidRPr="0010538B">
        <w:t>000</w:t>
      </w:r>
      <w:r w:rsidR="0010538B">
        <w:t> </w:t>
      </w:r>
      <w:r w:rsidRPr="0010538B">
        <w:t>MHz</w:t>
      </w:r>
    </w:p>
    <w:p w14:paraId="0B9AAF97" w14:textId="77777777" w:rsidR="004976B1" w:rsidRPr="00D530E5" w:rsidRDefault="004976B1" w:rsidP="0010538B">
      <w:r>
        <w:t>NOTA – Debe utilizarse la edición más reciente de la Recomendación en vigor.</w:t>
      </w:r>
    </w:p>
    <w:p w14:paraId="17272CE1" w14:textId="77777777" w:rsidR="004976B1" w:rsidRPr="008F057C" w:rsidRDefault="004976B1" w:rsidP="004976B1">
      <w:pPr>
        <w:pStyle w:val="Normalaftertitle"/>
      </w:pPr>
      <w:r w:rsidRPr="008F057C">
        <w:t>La Asamblea de Radiocomunicaciones de la UIT,</w:t>
      </w:r>
    </w:p>
    <w:p w14:paraId="54F178E5" w14:textId="77777777" w:rsidR="004976B1" w:rsidRPr="008F057C" w:rsidRDefault="004976B1" w:rsidP="004976B1">
      <w:pPr>
        <w:pStyle w:val="Call"/>
      </w:pPr>
      <w:r w:rsidRPr="008F057C">
        <w:t>considerando</w:t>
      </w:r>
    </w:p>
    <w:p w14:paraId="4EB7DC21" w14:textId="77777777" w:rsidR="004976B1" w:rsidRPr="008F057C" w:rsidRDefault="004976B1" w:rsidP="004976B1">
      <w:r w:rsidRPr="008F057C">
        <w:t>que es necesario proporcionar información técnica para el cálculo de las intensidades de campo sobre los trayectos de propagación por difracción,</w:t>
      </w:r>
    </w:p>
    <w:p w14:paraId="7E84D040" w14:textId="77777777" w:rsidR="004976B1" w:rsidRPr="008F057C" w:rsidRDefault="004976B1" w:rsidP="004976B1">
      <w:pPr>
        <w:pStyle w:val="Call"/>
      </w:pPr>
      <w:r w:rsidRPr="008F057C">
        <w:t>recomienda</w:t>
      </w:r>
    </w:p>
    <w:p w14:paraId="48362787" w14:textId="77777777" w:rsidR="004976B1" w:rsidRDefault="004976B1" w:rsidP="004976B1">
      <w:r w:rsidRPr="008F057C">
        <w:t>que se utilicen los métodos descritos en el Anexo</w:t>
      </w:r>
      <w:r>
        <w:t> </w:t>
      </w:r>
      <w:r w:rsidRPr="008F057C">
        <w:t>1 para el cálculo de las intensidades de campo en trayectos de propagación por difracción, que pueden corresponder a la superficie de una Tierra esférica o a terrenos irregulares con diferentes tipos de obstáculos.</w:t>
      </w:r>
    </w:p>
    <w:p w14:paraId="579DFD5C" w14:textId="77777777" w:rsidR="00C00DC6" w:rsidRDefault="00C00DC6" w:rsidP="004976B1"/>
    <w:p w14:paraId="6A857320" w14:textId="77777777" w:rsidR="00C00DC6" w:rsidRPr="008F057C" w:rsidRDefault="00C00DC6" w:rsidP="004976B1"/>
    <w:p w14:paraId="23F55778" w14:textId="26271C0A" w:rsidR="00C00DC6" w:rsidRPr="00C00DC6" w:rsidRDefault="00C00DC6" w:rsidP="00C00DC6">
      <w:pPr>
        <w:pStyle w:val="AnnexNoTitle"/>
        <w:rPr>
          <w:lang w:val="en-GB"/>
        </w:rPr>
      </w:pPr>
      <w:bookmarkStart w:id="6" w:name="_Toc117321483"/>
      <w:bookmarkStart w:id="7" w:name="_Toc202257572"/>
      <w:bookmarkStart w:id="8" w:name="_Toc25019632"/>
      <w:bookmarkStart w:id="9" w:name="_Toc25019741"/>
      <w:r w:rsidRPr="00C00DC6">
        <w:rPr>
          <w:lang w:val="en-GB"/>
        </w:rPr>
        <w:lastRenderedPageBreak/>
        <w:t>Anex</w:t>
      </w:r>
      <w:r>
        <w:rPr>
          <w:lang w:val="en-GB"/>
        </w:rPr>
        <w:t>o</w:t>
      </w:r>
      <w:r w:rsidRPr="00C00DC6">
        <w:rPr>
          <w:lang w:val="en-GB"/>
        </w:rPr>
        <w:t xml:space="preserve"> 1</w:t>
      </w:r>
      <w:bookmarkEnd w:id="6"/>
      <w:bookmarkEnd w:id="7"/>
    </w:p>
    <w:p w14:paraId="254C94D8" w14:textId="1EEF153F" w:rsidR="004976B1" w:rsidRPr="00C00DC6" w:rsidRDefault="00C00DC6" w:rsidP="00C00DC6">
      <w:pPr>
        <w:keepNext/>
        <w:keepLines/>
        <w:spacing w:before="240"/>
        <w:jc w:val="center"/>
      </w:pPr>
      <w:r w:rsidRPr="00C00DC6">
        <w:t>ÍNDICE</w:t>
      </w:r>
      <w:bookmarkEnd w:id="8"/>
      <w:bookmarkEnd w:id="9"/>
    </w:p>
    <w:p w14:paraId="0926B3AF" w14:textId="77777777" w:rsidR="00C00DC6" w:rsidRDefault="004976B1" w:rsidP="00C00DC6">
      <w:pPr>
        <w:pStyle w:val="toc0"/>
        <w:keepNext/>
        <w:keepLines/>
        <w:jc w:val="right"/>
        <w:rPr>
          <w:noProof/>
        </w:rPr>
      </w:pPr>
      <w:r>
        <w:rPr>
          <w:lang w:val="en-GB"/>
        </w:rPr>
        <w:t>Página</w:t>
      </w:r>
      <w:r>
        <w:fldChar w:fldCharType="begin"/>
      </w:r>
      <w:r>
        <w:instrText xml:space="preserve"> TOC \o "1-2" \h \z \t "Annex_NoTitle;1;Appendix_NoTitle;1" </w:instrText>
      </w:r>
      <w:r>
        <w:fldChar w:fldCharType="separate"/>
      </w:r>
    </w:p>
    <w:p w14:paraId="1D8CEE5D" w14:textId="54F1E67A"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51" w:history="1">
        <w:r w:rsidRPr="00461D7A">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_Toc226455951 \h </w:instrText>
        </w:r>
        <w:r>
          <w:rPr>
            <w:noProof/>
            <w:webHidden/>
          </w:rPr>
        </w:r>
        <w:r>
          <w:rPr>
            <w:noProof/>
            <w:webHidden/>
          </w:rPr>
          <w:fldChar w:fldCharType="separate"/>
        </w:r>
        <w:r w:rsidR="004B0D58">
          <w:rPr>
            <w:noProof/>
            <w:webHidden/>
          </w:rPr>
          <w:t>3</w:t>
        </w:r>
        <w:r>
          <w:rPr>
            <w:noProof/>
            <w:webHidden/>
          </w:rPr>
          <w:fldChar w:fldCharType="end"/>
        </w:r>
      </w:hyperlink>
    </w:p>
    <w:p w14:paraId="42A12A45" w14:textId="215ED2F3"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52" w:history="1">
        <w:r w:rsidRPr="00461D7A">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Conceptos básicos</w:t>
        </w:r>
        <w:r>
          <w:rPr>
            <w:noProof/>
            <w:webHidden/>
          </w:rPr>
          <w:tab/>
        </w:r>
        <w:r>
          <w:rPr>
            <w:noProof/>
            <w:webHidden/>
          </w:rPr>
          <w:tab/>
        </w:r>
        <w:r>
          <w:rPr>
            <w:noProof/>
            <w:webHidden/>
          </w:rPr>
          <w:fldChar w:fldCharType="begin"/>
        </w:r>
        <w:r>
          <w:rPr>
            <w:noProof/>
            <w:webHidden/>
          </w:rPr>
          <w:instrText xml:space="preserve"> PAGEREF _Toc226455952 \h </w:instrText>
        </w:r>
        <w:r>
          <w:rPr>
            <w:noProof/>
            <w:webHidden/>
          </w:rPr>
        </w:r>
        <w:r>
          <w:rPr>
            <w:noProof/>
            <w:webHidden/>
          </w:rPr>
          <w:fldChar w:fldCharType="separate"/>
        </w:r>
        <w:r w:rsidR="004B0D58">
          <w:rPr>
            <w:noProof/>
            <w:webHidden/>
          </w:rPr>
          <w:t>3</w:t>
        </w:r>
        <w:r>
          <w:rPr>
            <w:noProof/>
            <w:webHidden/>
          </w:rPr>
          <w:fldChar w:fldCharType="end"/>
        </w:r>
      </w:hyperlink>
    </w:p>
    <w:p w14:paraId="3BDF73A8" w14:textId="2AA3AA95"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53" w:history="1">
        <w:r w:rsidRPr="00461D7A">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Elipsoides de Fresnel y zonas de Fresnel</w:t>
        </w:r>
        <w:r>
          <w:rPr>
            <w:noProof/>
            <w:webHidden/>
          </w:rPr>
          <w:tab/>
        </w:r>
        <w:r>
          <w:rPr>
            <w:noProof/>
            <w:webHidden/>
          </w:rPr>
          <w:tab/>
        </w:r>
        <w:r>
          <w:rPr>
            <w:noProof/>
            <w:webHidden/>
          </w:rPr>
          <w:fldChar w:fldCharType="begin"/>
        </w:r>
        <w:r>
          <w:rPr>
            <w:noProof/>
            <w:webHidden/>
          </w:rPr>
          <w:instrText xml:space="preserve"> PAGEREF _Toc226455953 \h </w:instrText>
        </w:r>
        <w:r>
          <w:rPr>
            <w:noProof/>
            <w:webHidden/>
          </w:rPr>
        </w:r>
        <w:r>
          <w:rPr>
            <w:noProof/>
            <w:webHidden/>
          </w:rPr>
          <w:fldChar w:fldCharType="separate"/>
        </w:r>
        <w:r w:rsidR="004B0D58">
          <w:rPr>
            <w:noProof/>
            <w:webHidden/>
          </w:rPr>
          <w:t>3</w:t>
        </w:r>
        <w:r>
          <w:rPr>
            <w:noProof/>
            <w:webHidden/>
          </w:rPr>
          <w:fldChar w:fldCharType="end"/>
        </w:r>
      </w:hyperlink>
    </w:p>
    <w:p w14:paraId="0664BEAA" w14:textId="4FB0680E"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54" w:history="1">
        <w:r w:rsidRPr="00461D7A">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Anchura de penumbra</w:t>
        </w:r>
        <w:r>
          <w:rPr>
            <w:noProof/>
            <w:webHidden/>
          </w:rPr>
          <w:tab/>
        </w:r>
        <w:r>
          <w:rPr>
            <w:noProof/>
            <w:webHidden/>
          </w:rPr>
          <w:tab/>
        </w:r>
        <w:r>
          <w:rPr>
            <w:noProof/>
            <w:webHidden/>
          </w:rPr>
          <w:fldChar w:fldCharType="begin"/>
        </w:r>
        <w:r>
          <w:rPr>
            <w:noProof/>
            <w:webHidden/>
          </w:rPr>
          <w:instrText xml:space="preserve"> PAGEREF _Toc226455954 \h </w:instrText>
        </w:r>
        <w:r>
          <w:rPr>
            <w:noProof/>
            <w:webHidden/>
          </w:rPr>
        </w:r>
        <w:r>
          <w:rPr>
            <w:noProof/>
            <w:webHidden/>
          </w:rPr>
          <w:fldChar w:fldCharType="separate"/>
        </w:r>
        <w:r w:rsidR="004B0D58">
          <w:rPr>
            <w:noProof/>
            <w:webHidden/>
          </w:rPr>
          <w:t>4</w:t>
        </w:r>
        <w:r>
          <w:rPr>
            <w:noProof/>
            <w:webHidden/>
          </w:rPr>
          <w:fldChar w:fldCharType="end"/>
        </w:r>
      </w:hyperlink>
    </w:p>
    <w:p w14:paraId="61F32FEF" w14:textId="1123E19F"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55" w:history="1">
        <w:r w:rsidRPr="00461D7A">
          <w:rPr>
            <w:rStyle w:val="Hyperlink"/>
            <w:noProof/>
          </w:rPr>
          <w:t>2.3</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Zona de difracción</w:t>
        </w:r>
        <w:r>
          <w:rPr>
            <w:noProof/>
            <w:webHidden/>
          </w:rPr>
          <w:tab/>
        </w:r>
        <w:r>
          <w:rPr>
            <w:noProof/>
            <w:webHidden/>
          </w:rPr>
          <w:tab/>
        </w:r>
        <w:r>
          <w:rPr>
            <w:noProof/>
            <w:webHidden/>
          </w:rPr>
          <w:fldChar w:fldCharType="begin"/>
        </w:r>
        <w:r>
          <w:rPr>
            <w:noProof/>
            <w:webHidden/>
          </w:rPr>
          <w:instrText xml:space="preserve"> PAGEREF _Toc226455955 \h </w:instrText>
        </w:r>
        <w:r>
          <w:rPr>
            <w:noProof/>
            <w:webHidden/>
          </w:rPr>
        </w:r>
        <w:r>
          <w:rPr>
            <w:noProof/>
            <w:webHidden/>
          </w:rPr>
          <w:fldChar w:fldCharType="separate"/>
        </w:r>
        <w:r w:rsidR="004B0D58">
          <w:rPr>
            <w:noProof/>
            <w:webHidden/>
          </w:rPr>
          <w:t>4</w:t>
        </w:r>
        <w:r>
          <w:rPr>
            <w:noProof/>
            <w:webHidden/>
          </w:rPr>
          <w:fldChar w:fldCharType="end"/>
        </w:r>
      </w:hyperlink>
    </w:p>
    <w:p w14:paraId="4982DC29" w14:textId="3665760C"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56" w:history="1">
        <w:r w:rsidRPr="00461D7A">
          <w:rPr>
            <w:rStyle w:val="Hyperlink"/>
            <w:noProof/>
          </w:rPr>
          <w:t>2.4</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Criterio de rugosidad de la superficie del obstáculo</w:t>
        </w:r>
        <w:r>
          <w:rPr>
            <w:noProof/>
            <w:webHidden/>
          </w:rPr>
          <w:tab/>
        </w:r>
        <w:r>
          <w:rPr>
            <w:noProof/>
            <w:webHidden/>
          </w:rPr>
          <w:tab/>
        </w:r>
        <w:r>
          <w:rPr>
            <w:noProof/>
            <w:webHidden/>
          </w:rPr>
          <w:fldChar w:fldCharType="begin"/>
        </w:r>
        <w:r>
          <w:rPr>
            <w:noProof/>
            <w:webHidden/>
          </w:rPr>
          <w:instrText xml:space="preserve"> PAGEREF _Toc226455956 \h </w:instrText>
        </w:r>
        <w:r>
          <w:rPr>
            <w:noProof/>
            <w:webHidden/>
          </w:rPr>
        </w:r>
        <w:r>
          <w:rPr>
            <w:noProof/>
            <w:webHidden/>
          </w:rPr>
          <w:fldChar w:fldCharType="separate"/>
        </w:r>
        <w:r w:rsidR="004B0D58">
          <w:rPr>
            <w:noProof/>
            <w:webHidden/>
          </w:rPr>
          <w:t>4</w:t>
        </w:r>
        <w:r>
          <w:rPr>
            <w:noProof/>
            <w:webHidden/>
          </w:rPr>
          <w:fldChar w:fldCharType="end"/>
        </w:r>
      </w:hyperlink>
    </w:p>
    <w:p w14:paraId="3C44DFCB" w14:textId="414027D1"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57" w:history="1">
        <w:r w:rsidRPr="00461D7A">
          <w:rPr>
            <w:rStyle w:val="Hyperlink"/>
            <w:noProof/>
          </w:rPr>
          <w:t>2.5</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Obstáculo aislado</w:t>
        </w:r>
        <w:r>
          <w:rPr>
            <w:noProof/>
            <w:webHidden/>
          </w:rPr>
          <w:tab/>
        </w:r>
        <w:r>
          <w:rPr>
            <w:noProof/>
            <w:webHidden/>
          </w:rPr>
          <w:tab/>
        </w:r>
        <w:r>
          <w:rPr>
            <w:noProof/>
            <w:webHidden/>
          </w:rPr>
          <w:fldChar w:fldCharType="begin"/>
        </w:r>
        <w:r>
          <w:rPr>
            <w:noProof/>
            <w:webHidden/>
          </w:rPr>
          <w:instrText xml:space="preserve"> PAGEREF _Toc226455957 \h </w:instrText>
        </w:r>
        <w:r>
          <w:rPr>
            <w:noProof/>
            <w:webHidden/>
          </w:rPr>
        </w:r>
        <w:r>
          <w:rPr>
            <w:noProof/>
            <w:webHidden/>
          </w:rPr>
          <w:fldChar w:fldCharType="separate"/>
        </w:r>
        <w:r w:rsidR="004B0D58">
          <w:rPr>
            <w:noProof/>
            <w:webHidden/>
          </w:rPr>
          <w:t>5</w:t>
        </w:r>
        <w:r>
          <w:rPr>
            <w:noProof/>
            <w:webHidden/>
          </w:rPr>
          <w:fldChar w:fldCharType="end"/>
        </w:r>
      </w:hyperlink>
    </w:p>
    <w:p w14:paraId="394A52DA" w14:textId="3765CA09"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58" w:history="1">
        <w:r w:rsidRPr="00461D7A">
          <w:rPr>
            <w:rStyle w:val="Hyperlink"/>
            <w:noProof/>
          </w:rPr>
          <w:t>2.6</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Tipos de terreno</w:t>
        </w:r>
        <w:r>
          <w:rPr>
            <w:noProof/>
            <w:webHidden/>
          </w:rPr>
          <w:tab/>
        </w:r>
        <w:r>
          <w:rPr>
            <w:noProof/>
            <w:webHidden/>
          </w:rPr>
          <w:tab/>
        </w:r>
        <w:r>
          <w:rPr>
            <w:noProof/>
            <w:webHidden/>
          </w:rPr>
          <w:fldChar w:fldCharType="begin"/>
        </w:r>
        <w:r>
          <w:rPr>
            <w:noProof/>
            <w:webHidden/>
          </w:rPr>
          <w:instrText xml:space="preserve"> PAGEREF _Toc226455958 \h </w:instrText>
        </w:r>
        <w:r>
          <w:rPr>
            <w:noProof/>
            <w:webHidden/>
          </w:rPr>
        </w:r>
        <w:r>
          <w:rPr>
            <w:noProof/>
            <w:webHidden/>
          </w:rPr>
          <w:fldChar w:fldCharType="separate"/>
        </w:r>
        <w:r w:rsidR="004B0D58">
          <w:rPr>
            <w:noProof/>
            <w:webHidden/>
          </w:rPr>
          <w:t>5</w:t>
        </w:r>
        <w:r>
          <w:rPr>
            <w:noProof/>
            <w:webHidden/>
          </w:rPr>
          <w:fldChar w:fldCharType="end"/>
        </w:r>
      </w:hyperlink>
    </w:p>
    <w:p w14:paraId="73594272" w14:textId="633E42D8"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59" w:history="1">
        <w:r w:rsidRPr="00461D7A">
          <w:rPr>
            <w:rStyle w:val="Hyperlink"/>
            <w:noProof/>
          </w:rPr>
          <w:t>2.7</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Integrales de Fresnel</w:t>
        </w:r>
        <w:r>
          <w:rPr>
            <w:noProof/>
            <w:webHidden/>
          </w:rPr>
          <w:tab/>
        </w:r>
        <w:r>
          <w:rPr>
            <w:noProof/>
            <w:webHidden/>
          </w:rPr>
          <w:tab/>
        </w:r>
        <w:r>
          <w:rPr>
            <w:noProof/>
            <w:webHidden/>
          </w:rPr>
          <w:fldChar w:fldCharType="begin"/>
        </w:r>
        <w:r>
          <w:rPr>
            <w:noProof/>
            <w:webHidden/>
          </w:rPr>
          <w:instrText xml:space="preserve"> PAGEREF _Toc226455959 \h </w:instrText>
        </w:r>
        <w:r>
          <w:rPr>
            <w:noProof/>
            <w:webHidden/>
          </w:rPr>
        </w:r>
        <w:r>
          <w:rPr>
            <w:noProof/>
            <w:webHidden/>
          </w:rPr>
          <w:fldChar w:fldCharType="separate"/>
        </w:r>
        <w:r w:rsidR="004B0D58">
          <w:rPr>
            <w:noProof/>
            <w:webHidden/>
          </w:rPr>
          <w:t>5</w:t>
        </w:r>
        <w:r>
          <w:rPr>
            <w:noProof/>
            <w:webHidden/>
          </w:rPr>
          <w:fldChar w:fldCharType="end"/>
        </w:r>
      </w:hyperlink>
    </w:p>
    <w:p w14:paraId="4256F3AB" w14:textId="56AD561B"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60" w:history="1">
        <w:r w:rsidRPr="00461D7A">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Difracción en una Tierra esférica</w:t>
        </w:r>
        <w:r>
          <w:rPr>
            <w:noProof/>
            <w:webHidden/>
          </w:rPr>
          <w:tab/>
        </w:r>
        <w:r>
          <w:rPr>
            <w:noProof/>
            <w:webHidden/>
          </w:rPr>
          <w:tab/>
        </w:r>
        <w:r>
          <w:rPr>
            <w:noProof/>
            <w:webHidden/>
          </w:rPr>
          <w:fldChar w:fldCharType="begin"/>
        </w:r>
        <w:r>
          <w:rPr>
            <w:noProof/>
            <w:webHidden/>
          </w:rPr>
          <w:instrText xml:space="preserve"> PAGEREF _Toc226455960 \h </w:instrText>
        </w:r>
        <w:r>
          <w:rPr>
            <w:noProof/>
            <w:webHidden/>
          </w:rPr>
        </w:r>
        <w:r>
          <w:rPr>
            <w:noProof/>
            <w:webHidden/>
          </w:rPr>
          <w:fldChar w:fldCharType="separate"/>
        </w:r>
        <w:r w:rsidR="004B0D58">
          <w:rPr>
            <w:noProof/>
            <w:webHidden/>
          </w:rPr>
          <w:t>6</w:t>
        </w:r>
        <w:r>
          <w:rPr>
            <w:noProof/>
            <w:webHidden/>
          </w:rPr>
          <w:fldChar w:fldCharType="end"/>
        </w:r>
      </w:hyperlink>
    </w:p>
    <w:p w14:paraId="1CCEC276" w14:textId="2275EDA2"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61" w:history="1">
        <w:r w:rsidRPr="00461D7A">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Pérdidas por difracción en trayectos transhorizonte</w:t>
        </w:r>
        <w:r>
          <w:rPr>
            <w:noProof/>
            <w:webHidden/>
          </w:rPr>
          <w:tab/>
        </w:r>
        <w:r>
          <w:rPr>
            <w:noProof/>
            <w:webHidden/>
          </w:rPr>
          <w:tab/>
        </w:r>
        <w:r>
          <w:rPr>
            <w:noProof/>
            <w:webHidden/>
          </w:rPr>
          <w:fldChar w:fldCharType="begin"/>
        </w:r>
        <w:r>
          <w:rPr>
            <w:noProof/>
            <w:webHidden/>
          </w:rPr>
          <w:instrText xml:space="preserve"> PAGEREF _Toc226455961 \h </w:instrText>
        </w:r>
        <w:r>
          <w:rPr>
            <w:noProof/>
            <w:webHidden/>
          </w:rPr>
        </w:r>
        <w:r>
          <w:rPr>
            <w:noProof/>
            <w:webHidden/>
          </w:rPr>
          <w:fldChar w:fldCharType="separate"/>
        </w:r>
        <w:r w:rsidR="004B0D58">
          <w:rPr>
            <w:noProof/>
            <w:webHidden/>
          </w:rPr>
          <w:t>7</w:t>
        </w:r>
        <w:r>
          <w:rPr>
            <w:noProof/>
            <w:webHidden/>
          </w:rPr>
          <w:fldChar w:fldCharType="end"/>
        </w:r>
      </w:hyperlink>
    </w:p>
    <w:p w14:paraId="4306EC74" w14:textId="6B1F568A"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62" w:history="1">
        <w:r w:rsidRPr="00461D7A">
          <w:rPr>
            <w:rStyle w:val="Hyperlink"/>
            <w:noProof/>
          </w:rPr>
          <w:t>3.2</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Pérdidas de difracción para cualquier distancia a 10 MHz y frecuencias superiores</w:t>
        </w:r>
        <w:r>
          <w:rPr>
            <w:noProof/>
            <w:webHidden/>
          </w:rPr>
          <w:tab/>
        </w:r>
        <w:r>
          <w:rPr>
            <w:noProof/>
            <w:webHidden/>
          </w:rPr>
          <w:tab/>
        </w:r>
        <w:r>
          <w:rPr>
            <w:noProof/>
            <w:webHidden/>
          </w:rPr>
          <w:fldChar w:fldCharType="begin"/>
        </w:r>
        <w:r>
          <w:rPr>
            <w:noProof/>
            <w:webHidden/>
          </w:rPr>
          <w:instrText xml:space="preserve"> PAGEREF _Toc226455962 \h </w:instrText>
        </w:r>
        <w:r>
          <w:rPr>
            <w:noProof/>
            <w:webHidden/>
          </w:rPr>
        </w:r>
        <w:r>
          <w:rPr>
            <w:noProof/>
            <w:webHidden/>
          </w:rPr>
          <w:fldChar w:fldCharType="separate"/>
        </w:r>
        <w:r w:rsidR="004B0D58">
          <w:rPr>
            <w:noProof/>
            <w:webHidden/>
          </w:rPr>
          <w:t>16</w:t>
        </w:r>
        <w:r>
          <w:rPr>
            <w:noProof/>
            <w:webHidden/>
          </w:rPr>
          <w:fldChar w:fldCharType="end"/>
        </w:r>
      </w:hyperlink>
    </w:p>
    <w:p w14:paraId="7BA9F1D5" w14:textId="5DE67520"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63" w:history="1">
        <w:r w:rsidRPr="00461D7A">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Difracción sobre obstáculos aislados o sobre un trayecto terrenal general o sobre un trayecto Tierra-espacio</w:t>
        </w:r>
        <w:r>
          <w:rPr>
            <w:noProof/>
            <w:webHidden/>
          </w:rPr>
          <w:tab/>
        </w:r>
        <w:r>
          <w:rPr>
            <w:noProof/>
            <w:webHidden/>
          </w:rPr>
          <w:tab/>
        </w:r>
        <w:r>
          <w:rPr>
            <w:noProof/>
            <w:webHidden/>
          </w:rPr>
          <w:fldChar w:fldCharType="begin"/>
        </w:r>
        <w:r>
          <w:rPr>
            <w:noProof/>
            <w:webHidden/>
          </w:rPr>
          <w:instrText xml:space="preserve"> PAGEREF _Toc226455963 \h </w:instrText>
        </w:r>
        <w:r>
          <w:rPr>
            <w:noProof/>
            <w:webHidden/>
          </w:rPr>
        </w:r>
        <w:r>
          <w:rPr>
            <w:noProof/>
            <w:webHidden/>
          </w:rPr>
          <w:fldChar w:fldCharType="separate"/>
        </w:r>
        <w:r w:rsidR="004B0D58">
          <w:rPr>
            <w:noProof/>
            <w:webHidden/>
          </w:rPr>
          <w:t>17</w:t>
        </w:r>
        <w:r>
          <w:rPr>
            <w:noProof/>
            <w:webHidden/>
          </w:rPr>
          <w:fldChar w:fldCharType="end"/>
        </w:r>
      </w:hyperlink>
    </w:p>
    <w:p w14:paraId="41AF7476" w14:textId="3BD66CAF"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64" w:history="1">
        <w:r w:rsidRPr="00461D7A">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Obstáculo único en arista en filo de cuchillo</w:t>
        </w:r>
        <w:r>
          <w:rPr>
            <w:noProof/>
            <w:webHidden/>
          </w:rPr>
          <w:tab/>
        </w:r>
        <w:r>
          <w:rPr>
            <w:noProof/>
            <w:webHidden/>
          </w:rPr>
          <w:tab/>
        </w:r>
        <w:r>
          <w:rPr>
            <w:noProof/>
            <w:webHidden/>
          </w:rPr>
          <w:fldChar w:fldCharType="begin"/>
        </w:r>
        <w:r>
          <w:rPr>
            <w:noProof/>
            <w:webHidden/>
          </w:rPr>
          <w:instrText xml:space="preserve"> PAGEREF _Toc226455964 \h </w:instrText>
        </w:r>
        <w:r>
          <w:rPr>
            <w:noProof/>
            <w:webHidden/>
          </w:rPr>
        </w:r>
        <w:r>
          <w:rPr>
            <w:noProof/>
            <w:webHidden/>
          </w:rPr>
          <w:fldChar w:fldCharType="separate"/>
        </w:r>
        <w:r w:rsidR="004B0D58">
          <w:rPr>
            <w:noProof/>
            <w:webHidden/>
          </w:rPr>
          <w:t>18</w:t>
        </w:r>
        <w:r>
          <w:rPr>
            <w:noProof/>
            <w:webHidden/>
          </w:rPr>
          <w:fldChar w:fldCharType="end"/>
        </w:r>
      </w:hyperlink>
    </w:p>
    <w:p w14:paraId="0313A4EB" w14:textId="1FD042DC"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65" w:history="1">
        <w:r w:rsidRPr="00461D7A">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Obstáculo único de forma redondeada</w:t>
        </w:r>
        <w:r>
          <w:rPr>
            <w:noProof/>
            <w:webHidden/>
          </w:rPr>
          <w:tab/>
        </w:r>
        <w:r>
          <w:rPr>
            <w:noProof/>
            <w:webHidden/>
          </w:rPr>
          <w:tab/>
        </w:r>
        <w:r>
          <w:rPr>
            <w:noProof/>
            <w:webHidden/>
          </w:rPr>
          <w:fldChar w:fldCharType="begin"/>
        </w:r>
        <w:r>
          <w:rPr>
            <w:noProof/>
            <w:webHidden/>
          </w:rPr>
          <w:instrText xml:space="preserve"> PAGEREF _Toc226455965 \h </w:instrText>
        </w:r>
        <w:r>
          <w:rPr>
            <w:noProof/>
            <w:webHidden/>
          </w:rPr>
        </w:r>
        <w:r>
          <w:rPr>
            <w:noProof/>
            <w:webHidden/>
          </w:rPr>
          <w:fldChar w:fldCharType="separate"/>
        </w:r>
        <w:r w:rsidR="004B0D58">
          <w:rPr>
            <w:noProof/>
            <w:webHidden/>
          </w:rPr>
          <w:t>21</w:t>
        </w:r>
        <w:r>
          <w:rPr>
            <w:noProof/>
            <w:webHidden/>
          </w:rPr>
          <w:fldChar w:fldCharType="end"/>
        </w:r>
      </w:hyperlink>
    </w:p>
    <w:p w14:paraId="23AA7AE1" w14:textId="3B308D47"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66" w:history="1">
        <w:r w:rsidRPr="00461D7A">
          <w:rPr>
            <w:rStyle w:val="Hyperlink"/>
            <w:noProof/>
          </w:rPr>
          <w:t>4.3</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Dos aristas aisladas</w:t>
        </w:r>
        <w:r>
          <w:rPr>
            <w:noProof/>
            <w:webHidden/>
          </w:rPr>
          <w:tab/>
        </w:r>
        <w:r>
          <w:rPr>
            <w:noProof/>
            <w:webHidden/>
          </w:rPr>
          <w:tab/>
        </w:r>
        <w:r>
          <w:rPr>
            <w:noProof/>
            <w:webHidden/>
          </w:rPr>
          <w:fldChar w:fldCharType="begin"/>
        </w:r>
        <w:r>
          <w:rPr>
            <w:noProof/>
            <w:webHidden/>
          </w:rPr>
          <w:instrText xml:space="preserve"> PAGEREF _Toc226455966 \h </w:instrText>
        </w:r>
        <w:r>
          <w:rPr>
            <w:noProof/>
            <w:webHidden/>
          </w:rPr>
        </w:r>
        <w:r>
          <w:rPr>
            <w:noProof/>
            <w:webHidden/>
          </w:rPr>
          <w:fldChar w:fldCharType="separate"/>
        </w:r>
        <w:r w:rsidR="004B0D58">
          <w:rPr>
            <w:noProof/>
            <w:webHidden/>
          </w:rPr>
          <w:t>22</w:t>
        </w:r>
        <w:r>
          <w:rPr>
            <w:noProof/>
            <w:webHidden/>
          </w:rPr>
          <w:fldChar w:fldCharType="end"/>
        </w:r>
      </w:hyperlink>
    </w:p>
    <w:p w14:paraId="5E38C35C" w14:textId="750B6428"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67" w:history="1">
        <w:r w:rsidRPr="00461D7A">
          <w:rPr>
            <w:rStyle w:val="Hyperlink"/>
            <w:noProof/>
          </w:rPr>
          <w:t>4.4</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Cilindros múltiples aislados</w:t>
        </w:r>
        <w:r>
          <w:rPr>
            <w:noProof/>
            <w:webHidden/>
          </w:rPr>
          <w:tab/>
        </w:r>
        <w:r>
          <w:rPr>
            <w:noProof/>
            <w:webHidden/>
          </w:rPr>
          <w:tab/>
        </w:r>
        <w:r>
          <w:rPr>
            <w:noProof/>
            <w:webHidden/>
          </w:rPr>
          <w:fldChar w:fldCharType="begin"/>
        </w:r>
        <w:r>
          <w:rPr>
            <w:noProof/>
            <w:webHidden/>
          </w:rPr>
          <w:instrText xml:space="preserve"> PAGEREF _Toc226455967 \h </w:instrText>
        </w:r>
        <w:r>
          <w:rPr>
            <w:noProof/>
            <w:webHidden/>
          </w:rPr>
        </w:r>
        <w:r>
          <w:rPr>
            <w:noProof/>
            <w:webHidden/>
          </w:rPr>
          <w:fldChar w:fldCharType="separate"/>
        </w:r>
        <w:r w:rsidR="004B0D58">
          <w:rPr>
            <w:noProof/>
            <w:webHidden/>
          </w:rPr>
          <w:t>24</w:t>
        </w:r>
        <w:r>
          <w:rPr>
            <w:noProof/>
            <w:webHidden/>
          </w:rPr>
          <w:fldChar w:fldCharType="end"/>
        </w:r>
      </w:hyperlink>
    </w:p>
    <w:p w14:paraId="42AB850D" w14:textId="2C01D9A2"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68" w:history="1">
        <w:r w:rsidRPr="00461D7A">
          <w:rPr>
            <w:rStyle w:val="Hyperlink"/>
            <w:noProof/>
          </w:rPr>
          <w:t>4.5</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Método para un trayecto terrenal general</w:t>
        </w:r>
        <w:r>
          <w:rPr>
            <w:noProof/>
            <w:webHidden/>
          </w:rPr>
          <w:tab/>
        </w:r>
        <w:r>
          <w:rPr>
            <w:noProof/>
            <w:webHidden/>
          </w:rPr>
          <w:tab/>
        </w:r>
        <w:r>
          <w:rPr>
            <w:noProof/>
            <w:webHidden/>
          </w:rPr>
          <w:fldChar w:fldCharType="begin"/>
        </w:r>
        <w:r>
          <w:rPr>
            <w:noProof/>
            <w:webHidden/>
          </w:rPr>
          <w:instrText xml:space="preserve"> PAGEREF _Toc226455968 \h </w:instrText>
        </w:r>
        <w:r>
          <w:rPr>
            <w:noProof/>
            <w:webHidden/>
          </w:rPr>
        </w:r>
        <w:r>
          <w:rPr>
            <w:noProof/>
            <w:webHidden/>
          </w:rPr>
          <w:fldChar w:fldCharType="separate"/>
        </w:r>
        <w:r w:rsidR="004B0D58">
          <w:rPr>
            <w:noProof/>
            <w:webHidden/>
          </w:rPr>
          <w:t>28</w:t>
        </w:r>
        <w:r>
          <w:rPr>
            <w:noProof/>
            <w:webHidden/>
          </w:rPr>
          <w:fldChar w:fldCharType="end"/>
        </w:r>
      </w:hyperlink>
    </w:p>
    <w:p w14:paraId="491C1B63" w14:textId="4AC78796"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69" w:history="1">
        <w:r w:rsidRPr="00461D7A">
          <w:rPr>
            <w:rStyle w:val="Hyperlink"/>
            <w:noProof/>
          </w:rPr>
          <w:t>4.6</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Método para un trayecto oblicuo Tierra-espacio general</w:t>
        </w:r>
        <w:r>
          <w:rPr>
            <w:noProof/>
            <w:webHidden/>
          </w:rPr>
          <w:tab/>
        </w:r>
        <w:r>
          <w:rPr>
            <w:noProof/>
            <w:webHidden/>
          </w:rPr>
          <w:tab/>
        </w:r>
        <w:r>
          <w:rPr>
            <w:noProof/>
            <w:webHidden/>
          </w:rPr>
          <w:fldChar w:fldCharType="begin"/>
        </w:r>
        <w:r>
          <w:rPr>
            <w:noProof/>
            <w:webHidden/>
          </w:rPr>
          <w:instrText xml:space="preserve"> PAGEREF _Toc226455969 \h </w:instrText>
        </w:r>
        <w:r>
          <w:rPr>
            <w:noProof/>
            <w:webHidden/>
          </w:rPr>
        </w:r>
        <w:r>
          <w:rPr>
            <w:noProof/>
            <w:webHidden/>
          </w:rPr>
          <w:fldChar w:fldCharType="separate"/>
        </w:r>
        <w:r w:rsidR="004B0D58">
          <w:rPr>
            <w:noProof/>
            <w:webHidden/>
          </w:rPr>
          <w:t>32</w:t>
        </w:r>
        <w:r>
          <w:rPr>
            <w:noProof/>
            <w:webHidden/>
          </w:rPr>
          <w:fldChar w:fldCharType="end"/>
        </w:r>
      </w:hyperlink>
    </w:p>
    <w:p w14:paraId="565392BC" w14:textId="7475E924"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70" w:history="1">
        <w:r w:rsidRPr="00461D7A">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Difracción debida a pantallas delgadas</w:t>
        </w:r>
        <w:r>
          <w:rPr>
            <w:noProof/>
            <w:webHidden/>
          </w:rPr>
          <w:tab/>
        </w:r>
        <w:r>
          <w:rPr>
            <w:noProof/>
            <w:webHidden/>
          </w:rPr>
          <w:tab/>
        </w:r>
        <w:r>
          <w:rPr>
            <w:noProof/>
            <w:webHidden/>
          </w:rPr>
          <w:fldChar w:fldCharType="begin"/>
        </w:r>
        <w:r>
          <w:rPr>
            <w:noProof/>
            <w:webHidden/>
          </w:rPr>
          <w:instrText xml:space="preserve"> PAGEREF _Toc226455970 \h </w:instrText>
        </w:r>
        <w:r>
          <w:rPr>
            <w:noProof/>
            <w:webHidden/>
          </w:rPr>
        </w:r>
        <w:r>
          <w:rPr>
            <w:noProof/>
            <w:webHidden/>
          </w:rPr>
          <w:fldChar w:fldCharType="separate"/>
        </w:r>
        <w:r w:rsidR="004B0D58">
          <w:rPr>
            <w:noProof/>
            <w:webHidden/>
          </w:rPr>
          <w:t>35</w:t>
        </w:r>
        <w:r>
          <w:rPr>
            <w:noProof/>
            <w:webHidden/>
          </w:rPr>
          <w:fldChar w:fldCharType="end"/>
        </w:r>
      </w:hyperlink>
    </w:p>
    <w:p w14:paraId="5F31141B" w14:textId="0065DD98"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71" w:history="1">
        <w:r w:rsidRPr="00461D7A">
          <w:rPr>
            <w:rStyle w:val="Hyperlink"/>
            <w:noProof/>
          </w:rPr>
          <w:t>5.1</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Pantalla de anchura finita</w:t>
        </w:r>
        <w:r>
          <w:rPr>
            <w:noProof/>
            <w:webHidden/>
          </w:rPr>
          <w:tab/>
        </w:r>
        <w:r>
          <w:rPr>
            <w:noProof/>
            <w:webHidden/>
          </w:rPr>
          <w:tab/>
        </w:r>
        <w:r>
          <w:rPr>
            <w:noProof/>
            <w:webHidden/>
          </w:rPr>
          <w:fldChar w:fldCharType="begin"/>
        </w:r>
        <w:r>
          <w:rPr>
            <w:noProof/>
            <w:webHidden/>
          </w:rPr>
          <w:instrText xml:space="preserve"> PAGEREF _Toc226455971 \h </w:instrText>
        </w:r>
        <w:r>
          <w:rPr>
            <w:noProof/>
            <w:webHidden/>
          </w:rPr>
        </w:r>
        <w:r>
          <w:rPr>
            <w:noProof/>
            <w:webHidden/>
          </w:rPr>
          <w:fldChar w:fldCharType="separate"/>
        </w:r>
        <w:r w:rsidR="004B0D58">
          <w:rPr>
            <w:noProof/>
            <w:webHidden/>
          </w:rPr>
          <w:t>35</w:t>
        </w:r>
        <w:r>
          <w:rPr>
            <w:noProof/>
            <w:webHidden/>
          </w:rPr>
          <w:fldChar w:fldCharType="end"/>
        </w:r>
      </w:hyperlink>
    </w:p>
    <w:p w14:paraId="78DD3987" w14:textId="22757366" w:rsidR="00C00DC6" w:rsidRDefault="00C00DC6" w:rsidP="00C00DC6">
      <w:pPr>
        <w:pStyle w:val="TOC2"/>
        <w:spacing w:before="120"/>
        <w:rPr>
          <w:rFonts w:asciiTheme="minorHAnsi" w:eastAsiaTheme="minorEastAsia" w:hAnsiTheme="minorHAnsi" w:cstheme="minorBidi"/>
          <w:noProof/>
          <w:kern w:val="2"/>
          <w:szCs w:val="24"/>
          <w:lang w:val="en-GB" w:eastAsia="en-GB"/>
          <w14:ligatures w14:val="standardContextual"/>
        </w:rPr>
      </w:pPr>
      <w:hyperlink w:anchor="_Toc226455972" w:history="1">
        <w:r w:rsidRPr="00461D7A">
          <w:rPr>
            <w:rStyle w:val="Hyperlink"/>
            <w:noProof/>
          </w:rPr>
          <w:t>5.2</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Difracción debida a aberturas rectangulares y aberturas o pantallas compuesta</w:t>
        </w:r>
        <w:r>
          <w:rPr>
            <w:rStyle w:val="Hyperlink"/>
            <w:noProof/>
          </w:rPr>
          <w:t>s</w:t>
        </w:r>
        <w:r>
          <w:rPr>
            <w:rStyle w:val="Hyperlink"/>
            <w:noProof/>
          </w:rPr>
          <w:tab/>
        </w:r>
        <w:r>
          <w:rPr>
            <w:rStyle w:val="Hyperlink"/>
            <w:noProof/>
          </w:rPr>
          <w:tab/>
        </w:r>
        <w:r>
          <w:rPr>
            <w:noProof/>
            <w:webHidden/>
          </w:rPr>
          <w:fldChar w:fldCharType="begin"/>
        </w:r>
        <w:r>
          <w:rPr>
            <w:noProof/>
            <w:webHidden/>
          </w:rPr>
          <w:instrText xml:space="preserve"> PAGEREF _Toc226455972 \h </w:instrText>
        </w:r>
        <w:r>
          <w:rPr>
            <w:noProof/>
            <w:webHidden/>
          </w:rPr>
        </w:r>
        <w:r>
          <w:rPr>
            <w:noProof/>
            <w:webHidden/>
          </w:rPr>
          <w:fldChar w:fldCharType="separate"/>
        </w:r>
        <w:r w:rsidR="004B0D58">
          <w:rPr>
            <w:noProof/>
            <w:webHidden/>
          </w:rPr>
          <w:t>36</w:t>
        </w:r>
        <w:r>
          <w:rPr>
            <w:noProof/>
            <w:webHidden/>
          </w:rPr>
          <w:fldChar w:fldCharType="end"/>
        </w:r>
      </w:hyperlink>
    </w:p>
    <w:p w14:paraId="59F4FB8F" w14:textId="3124B84A"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73" w:history="1">
        <w:r w:rsidRPr="00461D7A">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Difracción debida a una cuña de conductividad finita</w:t>
        </w:r>
        <w:r>
          <w:rPr>
            <w:noProof/>
            <w:webHidden/>
          </w:rPr>
          <w:tab/>
        </w:r>
        <w:r>
          <w:rPr>
            <w:noProof/>
            <w:webHidden/>
          </w:rPr>
          <w:tab/>
        </w:r>
        <w:r>
          <w:rPr>
            <w:noProof/>
            <w:webHidden/>
          </w:rPr>
          <w:fldChar w:fldCharType="begin"/>
        </w:r>
        <w:r>
          <w:rPr>
            <w:noProof/>
            <w:webHidden/>
          </w:rPr>
          <w:instrText xml:space="preserve"> PAGEREF _Toc226455973 \h </w:instrText>
        </w:r>
        <w:r>
          <w:rPr>
            <w:noProof/>
            <w:webHidden/>
          </w:rPr>
        </w:r>
        <w:r>
          <w:rPr>
            <w:noProof/>
            <w:webHidden/>
          </w:rPr>
          <w:fldChar w:fldCharType="separate"/>
        </w:r>
        <w:r w:rsidR="004B0D58">
          <w:rPr>
            <w:noProof/>
            <w:webHidden/>
          </w:rPr>
          <w:t>40</w:t>
        </w:r>
        <w:r>
          <w:rPr>
            <w:noProof/>
            <w:webHidden/>
          </w:rPr>
          <w:fldChar w:fldCharType="end"/>
        </w:r>
      </w:hyperlink>
    </w:p>
    <w:p w14:paraId="26637F2F" w14:textId="7807EB52"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74" w:history="1">
        <w:r w:rsidRPr="00461D7A">
          <w:rPr>
            <w:rStyle w:val="Hyperlink"/>
            <w:noProof/>
          </w:rPr>
          <w:t>7</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Guía sobre la propagación por difracción</w:t>
        </w:r>
        <w:r>
          <w:rPr>
            <w:noProof/>
            <w:webHidden/>
          </w:rPr>
          <w:tab/>
        </w:r>
        <w:r>
          <w:rPr>
            <w:noProof/>
            <w:webHidden/>
          </w:rPr>
          <w:tab/>
        </w:r>
        <w:r>
          <w:rPr>
            <w:noProof/>
            <w:webHidden/>
          </w:rPr>
          <w:fldChar w:fldCharType="begin"/>
        </w:r>
        <w:r>
          <w:rPr>
            <w:noProof/>
            <w:webHidden/>
          </w:rPr>
          <w:instrText xml:space="preserve"> PAGEREF _Toc226455974 \h </w:instrText>
        </w:r>
        <w:r>
          <w:rPr>
            <w:noProof/>
            <w:webHidden/>
          </w:rPr>
        </w:r>
        <w:r>
          <w:rPr>
            <w:noProof/>
            <w:webHidden/>
          </w:rPr>
          <w:fldChar w:fldCharType="separate"/>
        </w:r>
        <w:r w:rsidR="004B0D58">
          <w:rPr>
            <w:noProof/>
            <w:webHidden/>
          </w:rPr>
          <w:t>43</w:t>
        </w:r>
        <w:r>
          <w:rPr>
            <w:noProof/>
            <w:webHidden/>
          </w:rPr>
          <w:fldChar w:fldCharType="end"/>
        </w:r>
      </w:hyperlink>
    </w:p>
    <w:p w14:paraId="5212E692" w14:textId="1BDB78E5"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75" w:history="1">
        <w:r w:rsidRPr="00461D7A">
          <w:rPr>
            <w:rStyle w:val="Hyperlink"/>
            <w:noProof/>
          </w:rPr>
          <w:t xml:space="preserve">Adjunto 1 al Anexo 1 </w:t>
        </w:r>
        <w:r w:rsidRPr="00C00DC6">
          <w:rPr>
            <w:rStyle w:val="Hyperlink"/>
            <w:noProof/>
          </w:rPr>
          <w:t>–</w:t>
        </w:r>
        <w:r w:rsidRPr="00461D7A">
          <w:rPr>
            <w:rStyle w:val="Hyperlink"/>
            <w:noProof/>
          </w:rPr>
          <w:t xml:space="preserve"> Cálculo de los parámetros del cilindro</w:t>
        </w:r>
        <w:r>
          <w:rPr>
            <w:noProof/>
            <w:webHidden/>
          </w:rPr>
          <w:tab/>
        </w:r>
        <w:r>
          <w:rPr>
            <w:noProof/>
            <w:webHidden/>
          </w:rPr>
          <w:tab/>
        </w:r>
        <w:r>
          <w:rPr>
            <w:noProof/>
            <w:webHidden/>
          </w:rPr>
          <w:fldChar w:fldCharType="begin"/>
        </w:r>
        <w:r>
          <w:rPr>
            <w:noProof/>
            <w:webHidden/>
          </w:rPr>
          <w:instrText xml:space="preserve"> PAGEREF _Toc226455975 \h </w:instrText>
        </w:r>
        <w:r>
          <w:rPr>
            <w:noProof/>
            <w:webHidden/>
          </w:rPr>
        </w:r>
        <w:r>
          <w:rPr>
            <w:noProof/>
            <w:webHidden/>
          </w:rPr>
          <w:fldChar w:fldCharType="separate"/>
        </w:r>
        <w:r w:rsidR="004B0D58">
          <w:rPr>
            <w:noProof/>
            <w:webHidden/>
          </w:rPr>
          <w:t>45</w:t>
        </w:r>
        <w:r>
          <w:rPr>
            <w:noProof/>
            <w:webHidden/>
          </w:rPr>
          <w:fldChar w:fldCharType="end"/>
        </w:r>
      </w:hyperlink>
    </w:p>
    <w:p w14:paraId="3A24473B" w14:textId="64A23EF4"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76" w:history="1">
        <w:r w:rsidRPr="00461D7A">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Ángulo de difracción y posición del vértice</w:t>
        </w:r>
        <w:r>
          <w:rPr>
            <w:noProof/>
            <w:webHidden/>
          </w:rPr>
          <w:tab/>
        </w:r>
        <w:r>
          <w:rPr>
            <w:noProof/>
            <w:webHidden/>
          </w:rPr>
          <w:tab/>
        </w:r>
        <w:r>
          <w:rPr>
            <w:noProof/>
            <w:webHidden/>
          </w:rPr>
          <w:fldChar w:fldCharType="begin"/>
        </w:r>
        <w:r>
          <w:rPr>
            <w:noProof/>
            <w:webHidden/>
          </w:rPr>
          <w:instrText xml:space="preserve"> PAGEREF _Toc226455976 \h </w:instrText>
        </w:r>
        <w:r>
          <w:rPr>
            <w:noProof/>
            <w:webHidden/>
          </w:rPr>
        </w:r>
        <w:r>
          <w:rPr>
            <w:noProof/>
            <w:webHidden/>
          </w:rPr>
          <w:fldChar w:fldCharType="separate"/>
        </w:r>
        <w:r w:rsidR="004B0D58">
          <w:rPr>
            <w:noProof/>
            <w:webHidden/>
          </w:rPr>
          <w:t>45</w:t>
        </w:r>
        <w:r>
          <w:rPr>
            <w:noProof/>
            <w:webHidden/>
          </w:rPr>
          <w:fldChar w:fldCharType="end"/>
        </w:r>
      </w:hyperlink>
    </w:p>
    <w:p w14:paraId="1CCD7442" w14:textId="6475111D"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77" w:history="1">
        <w:r w:rsidRPr="00461D7A">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Parámetros del cilindro</w:t>
        </w:r>
        <w:r>
          <w:rPr>
            <w:noProof/>
            <w:webHidden/>
          </w:rPr>
          <w:tab/>
        </w:r>
        <w:r>
          <w:rPr>
            <w:noProof/>
            <w:webHidden/>
          </w:rPr>
          <w:tab/>
        </w:r>
        <w:r>
          <w:rPr>
            <w:noProof/>
            <w:webHidden/>
          </w:rPr>
          <w:fldChar w:fldCharType="begin"/>
        </w:r>
        <w:r>
          <w:rPr>
            <w:noProof/>
            <w:webHidden/>
          </w:rPr>
          <w:instrText xml:space="preserve"> PAGEREF _Toc226455977 \h </w:instrText>
        </w:r>
        <w:r>
          <w:rPr>
            <w:noProof/>
            <w:webHidden/>
          </w:rPr>
        </w:r>
        <w:r>
          <w:rPr>
            <w:noProof/>
            <w:webHidden/>
          </w:rPr>
          <w:fldChar w:fldCharType="separate"/>
        </w:r>
        <w:r w:rsidR="004B0D58">
          <w:rPr>
            <w:noProof/>
            <w:webHidden/>
          </w:rPr>
          <w:t>46</w:t>
        </w:r>
        <w:r>
          <w:rPr>
            <w:noProof/>
            <w:webHidden/>
          </w:rPr>
          <w:fldChar w:fldCharType="end"/>
        </w:r>
      </w:hyperlink>
    </w:p>
    <w:p w14:paraId="10F1C8F1" w14:textId="7CE13927"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78" w:history="1">
        <w:r w:rsidRPr="00461D7A">
          <w:rPr>
            <w:rStyle w:val="Hyperlink"/>
            <w:noProof/>
          </w:rPr>
          <w:t xml:space="preserve">Adjunto 2 al Anexo 1 </w:t>
        </w:r>
        <w:r w:rsidRPr="00C00DC6">
          <w:rPr>
            <w:rStyle w:val="Hyperlink"/>
            <w:noProof/>
          </w:rPr>
          <w:t>–</w:t>
        </w:r>
        <w:r w:rsidRPr="00461D7A">
          <w:rPr>
            <w:rStyle w:val="Hyperlink"/>
            <w:noProof/>
          </w:rPr>
          <w:t xml:space="preserve"> Pérdidas por difracción en el subtrayecto</w:t>
        </w:r>
        <w:r>
          <w:rPr>
            <w:noProof/>
            <w:webHidden/>
          </w:rPr>
          <w:tab/>
        </w:r>
        <w:r>
          <w:rPr>
            <w:noProof/>
            <w:webHidden/>
          </w:rPr>
          <w:tab/>
        </w:r>
        <w:r>
          <w:rPr>
            <w:noProof/>
            <w:webHidden/>
          </w:rPr>
          <w:fldChar w:fldCharType="begin"/>
        </w:r>
        <w:r>
          <w:rPr>
            <w:noProof/>
            <w:webHidden/>
          </w:rPr>
          <w:instrText xml:space="preserve"> PAGEREF _Toc226455978 \h </w:instrText>
        </w:r>
        <w:r>
          <w:rPr>
            <w:noProof/>
            <w:webHidden/>
          </w:rPr>
        </w:r>
        <w:r>
          <w:rPr>
            <w:noProof/>
            <w:webHidden/>
          </w:rPr>
          <w:fldChar w:fldCharType="separate"/>
        </w:r>
        <w:r w:rsidR="004B0D58">
          <w:rPr>
            <w:noProof/>
            <w:webHidden/>
          </w:rPr>
          <w:t>47</w:t>
        </w:r>
        <w:r>
          <w:rPr>
            <w:noProof/>
            <w:webHidden/>
          </w:rPr>
          <w:fldChar w:fldCharType="end"/>
        </w:r>
      </w:hyperlink>
    </w:p>
    <w:p w14:paraId="26B68B89" w14:textId="16789813" w:rsidR="00C00DC6" w:rsidRDefault="00C00DC6" w:rsidP="00C00DC6">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26455979" w:history="1">
        <w:r w:rsidRPr="00461D7A">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Introducción</w:t>
        </w:r>
        <w:r>
          <w:rPr>
            <w:noProof/>
            <w:webHidden/>
          </w:rPr>
          <w:tab/>
        </w:r>
        <w:r>
          <w:rPr>
            <w:noProof/>
            <w:webHidden/>
          </w:rPr>
          <w:tab/>
        </w:r>
        <w:r>
          <w:rPr>
            <w:noProof/>
            <w:webHidden/>
          </w:rPr>
          <w:fldChar w:fldCharType="begin"/>
        </w:r>
        <w:r>
          <w:rPr>
            <w:noProof/>
            <w:webHidden/>
          </w:rPr>
          <w:instrText xml:space="preserve"> PAGEREF _Toc226455979 \h </w:instrText>
        </w:r>
        <w:r>
          <w:rPr>
            <w:noProof/>
            <w:webHidden/>
          </w:rPr>
        </w:r>
        <w:r>
          <w:rPr>
            <w:noProof/>
            <w:webHidden/>
          </w:rPr>
          <w:fldChar w:fldCharType="separate"/>
        </w:r>
        <w:r w:rsidR="004B0D58">
          <w:rPr>
            <w:noProof/>
            <w:webHidden/>
          </w:rPr>
          <w:t>47</w:t>
        </w:r>
        <w:r>
          <w:rPr>
            <w:noProof/>
            <w:webHidden/>
          </w:rPr>
          <w:fldChar w:fldCharType="end"/>
        </w:r>
      </w:hyperlink>
    </w:p>
    <w:p w14:paraId="62961554" w14:textId="5436E5FC" w:rsidR="00C00DC6" w:rsidRPr="00C00DC6" w:rsidRDefault="00C00DC6" w:rsidP="00C00DC6">
      <w:pPr>
        <w:pStyle w:val="TOC1"/>
        <w:spacing w:before="120"/>
      </w:pPr>
      <w:hyperlink w:anchor="_Toc226455980" w:history="1">
        <w:r w:rsidRPr="00461D7A">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461D7A">
          <w:rPr>
            <w:rStyle w:val="Hyperlink"/>
            <w:noProof/>
          </w:rPr>
          <w:t>Método</w:t>
        </w:r>
        <w:r>
          <w:rPr>
            <w:noProof/>
            <w:webHidden/>
          </w:rPr>
          <w:tab/>
        </w:r>
        <w:r>
          <w:rPr>
            <w:noProof/>
            <w:webHidden/>
          </w:rPr>
          <w:tab/>
        </w:r>
        <w:r>
          <w:rPr>
            <w:noProof/>
            <w:webHidden/>
          </w:rPr>
          <w:fldChar w:fldCharType="begin"/>
        </w:r>
        <w:r>
          <w:rPr>
            <w:noProof/>
            <w:webHidden/>
          </w:rPr>
          <w:instrText xml:space="preserve"> PAGEREF _Toc226455980 \h </w:instrText>
        </w:r>
        <w:r>
          <w:rPr>
            <w:noProof/>
            <w:webHidden/>
          </w:rPr>
        </w:r>
        <w:r>
          <w:rPr>
            <w:noProof/>
            <w:webHidden/>
          </w:rPr>
          <w:fldChar w:fldCharType="separate"/>
        </w:r>
        <w:r w:rsidR="004B0D58">
          <w:rPr>
            <w:noProof/>
            <w:webHidden/>
          </w:rPr>
          <w:t>47</w:t>
        </w:r>
        <w:r>
          <w:rPr>
            <w:noProof/>
            <w:webHidden/>
          </w:rPr>
          <w:fldChar w:fldCharType="end"/>
        </w:r>
      </w:hyperlink>
      <w:r w:rsidR="004976B1">
        <w:fldChar w:fldCharType="end"/>
      </w:r>
      <w:bookmarkStart w:id="10" w:name="_Toc115780889"/>
      <w:bookmarkStart w:id="11" w:name="_Toc25019633"/>
      <w:bookmarkStart w:id="12" w:name="_Toc25019742"/>
    </w:p>
    <w:p w14:paraId="36211B4D" w14:textId="77777777" w:rsidR="004976B1" w:rsidRDefault="004976B1" w:rsidP="004976B1">
      <w:pPr>
        <w:pStyle w:val="Heading1"/>
      </w:pPr>
      <w:bookmarkStart w:id="13" w:name="_Toc398544139"/>
      <w:bookmarkStart w:id="14" w:name="_Toc115780890"/>
      <w:bookmarkStart w:id="15" w:name="_Toc25019634"/>
      <w:bookmarkStart w:id="16" w:name="_Toc226455951"/>
      <w:bookmarkEnd w:id="10"/>
      <w:bookmarkEnd w:id="11"/>
      <w:bookmarkEnd w:id="12"/>
      <w:r w:rsidRPr="008F057C">
        <w:lastRenderedPageBreak/>
        <w:t>1</w:t>
      </w:r>
      <w:r w:rsidRPr="008F057C">
        <w:tab/>
        <w:t>Introducción</w:t>
      </w:r>
      <w:bookmarkEnd w:id="13"/>
      <w:bookmarkEnd w:id="14"/>
      <w:bookmarkEnd w:id="15"/>
      <w:bookmarkEnd w:id="16"/>
    </w:p>
    <w:p w14:paraId="2F212E9E" w14:textId="2DA2AC10" w:rsidR="004976B1" w:rsidRPr="008F057C" w:rsidRDefault="004976B1" w:rsidP="004976B1">
      <w:r w:rsidRPr="008F057C">
        <w:t>Aunque la difracción se produce únicamente por la superficie del suelo u otros obstáculos, para evaluar los parámetros geométricos situados en el plano vertical del trayecto (ángulo de difracción, radio de curvatura, altura del obstáculo) ha de tenerse en cuenta la refracción media de la atmósfera en el trayecto. Para ello, se traza el perfil del trayecto con el radio ficticio de la Tierra que convenga (</w:t>
      </w:r>
      <w:r w:rsidRPr="0010538B">
        <w:t xml:space="preserve">Recomendación </w:t>
      </w:r>
      <w:hyperlink r:id="rId20" w:history="1">
        <w:r w:rsidRPr="0010538B">
          <w:rPr>
            <w:rStyle w:val="Hyperlink"/>
            <w:color w:val="auto"/>
            <w:u w:val="none"/>
          </w:rPr>
          <w:t>UIT-R P.834</w:t>
        </w:r>
      </w:hyperlink>
      <w:r w:rsidRPr="0010538B">
        <w:t xml:space="preserve">). </w:t>
      </w:r>
      <w:r w:rsidRPr="008F057C">
        <w:t>De no disponerse de otras indicaciones, se puede tomar un radio ficticio de la Tierra de 8</w:t>
      </w:r>
      <w:r w:rsidRPr="001F09F0">
        <w:t> </w:t>
      </w:r>
      <w:r w:rsidRPr="008F057C">
        <w:t>500 km.</w:t>
      </w:r>
    </w:p>
    <w:p w14:paraId="27062E7A" w14:textId="77777777" w:rsidR="004976B1" w:rsidRPr="008F057C" w:rsidRDefault="004976B1" w:rsidP="004976B1">
      <w:pPr>
        <w:pStyle w:val="Heading1"/>
      </w:pPr>
      <w:bookmarkStart w:id="17" w:name="_Toc115780891"/>
      <w:bookmarkStart w:id="18" w:name="_Toc25019635"/>
      <w:bookmarkStart w:id="19" w:name="_Toc226455952"/>
      <w:r w:rsidRPr="008F057C">
        <w:t>2</w:t>
      </w:r>
      <w:r w:rsidRPr="008F057C">
        <w:tab/>
        <w:t>Conceptos básicos</w:t>
      </w:r>
      <w:bookmarkEnd w:id="17"/>
      <w:bookmarkEnd w:id="18"/>
      <w:bookmarkEnd w:id="19"/>
    </w:p>
    <w:p w14:paraId="3331D84F" w14:textId="77777777" w:rsidR="004976B1" w:rsidRPr="008F057C" w:rsidRDefault="004976B1" w:rsidP="004976B1">
      <w:r w:rsidRPr="008F057C">
        <w:t>La difracción de las ondas radioeléctricas sobre la superficie de la Tierra se ve afectada por las irregularidades del terreno. En este contexto, antes de abordar en detalle los métodos de predicción utilizados para este mecanismo de propagación, se definen en este punto algunos conceptos básicos.</w:t>
      </w:r>
    </w:p>
    <w:p w14:paraId="1A442E4F" w14:textId="77777777" w:rsidR="004976B1" w:rsidRPr="008F057C" w:rsidRDefault="004976B1" w:rsidP="004976B1">
      <w:pPr>
        <w:pStyle w:val="Heading2"/>
      </w:pPr>
      <w:bookmarkStart w:id="20" w:name="_Toc398544140"/>
      <w:bookmarkStart w:id="21" w:name="_Toc115780892"/>
      <w:bookmarkStart w:id="22" w:name="_Toc25019636"/>
      <w:bookmarkStart w:id="23" w:name="_Toc226455953"/>
      <w:r w:rsidRPr="008F057C">
        <w:t>2.1</w:t>
      </w:r>
      <w:r w:rsidRPr="008F057C">
        <w:tab/>
        <w:t>Elipsoides de Fresnel y zonas de Fresnel</w:t>
      </w:r>
      <w:bookmarkEnd w:id="20"/>
      <w:bookmarkEnd w:id="21"/>
      <w:bookmarkEnd w:id="22"/>
      <w:bookmarkEnd w:id="23"/>
    </w:p>
    <w:p w14:paraId="44B15DD9" w14:textId="77777777" w:rsidR="004976B1" w:rsidRPr="008F057C" w:rsidRDefault="004976B1" w:rsidP="004976B1">
      <w:r w:rsidRPr="008F057C">
        <w:t>Al estudiar la propagación de las ondas radioeléctricas entre dos puntos</w:t>
      </w:r>
      <w:r>
        <w:t> </w:t>
      </w:r>
      <w:r w:rsidRPr="008F057C">
        <w:t>A y B, el espacio correspondiente puede subdividirse en una familia de elipsoides, llamados elipsoides de Fresnel, todos con sus focos en los puntos</w:t>
      </w:r>
      <w:r>
        <w:t> </w:t>
      </w:r>
      <w:r w:rsidRPr="008F057C">
        <w:t>A y B, de manera que cualquier punto M de uno de esos elipsoides satisface la relación:</w:t>
      </w:r>
    </w:p>
    <w:p w14:paraId="636A1CCE" w14:textId="0B0D66DA" w:rsidR="004976B1" w:rsidRPr="008F057C" w:rsidRDefault="004976B1" w:rsidP="004976B1">
      <w:pPr>
        <w:pStyle w:val="Equation"/>
      </w:pPr>
      <w:bookmarkStart w:id="24" w:name="F001"/>
      <w:r w:rsidRPr="008F057C">
        <w:tab/>
      </w:r>
      <w:r w:rsidRPr="008F057C">
        <w:tab/>
      </w:r>
      <w:r w:rsidR="00214BCC" w:rsidRPr="00196C37">
        <w:rPr>
          <w:position w:val="-24"/>
        </w:rPr>
        <w:object w:dxaOrig="2240" w:dyaOrig="620" w14:anchorId="193A1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cuación 1" style="width:112.1pt;height:30.55pt" o:ole="">
            <v:imagedata r:id="rId21" o:title=""/>
          </v:shape>
          <o:OLEObject Type="Embed" ProgID="Equation.3" ShapeID="_x0000_i1025" DrawAspect="Content" ObjectID="_1837074642" r:id="rId22"/>
        </w:object>
      </w:r>
      <w:r w:rsidRPr="008F057C">
        <w:tab/>
        <w:t>(1)</w:t>
      </w:r>
    </w:p>
    <w:bookmarkEnd w:id="24"/>
    <w:p w14:paraId="78DFF5E8" w14:textId="77777777" w:rsidR="004976B1" w:rsidRPr="008F057C" w:rsidRDefault="004976B1" w:rsidP="004976B1">
      <w:r w:rsidRPr="008F057C">
        <w:t xml:space="preserve">donde </w:t>
      </w:r>
      <w:r w:rsidRPr="008F057C">
        <w:rPr>
          <w:i/>
          <w:iCs/>
        </w:rPr>
        <w:t>n</w:t>
      </w:r>
      <w:r w:rsidRPr="008F057C">
        <w:t xml:space="preserve"> es un número entero que caracteriza el elipsoide correspondiente, </w:t>
      </w:r>
      <w:r w:rsidRPr="008F057C">
        <w:rPr>
          <w:i/>
          <w:iCs/>
        </w:rPr>
        <w:t>n</w:t>
      </w:r>
      <w:r w:rsidRPr="008F057C">
        <w:t> </w:t>
      </w:r>
      <w:r w:rsidRPr="001F09F0">
        <w:t>=</w:t>
      </w:r>
      <w:r w:rsidRPr="008F057C">
        <w:t xml:space="preserve"> 1 corresponde al primer elipsoide de Fresnel, etc., y </w:t>
      </w:r>
      <w:r w:rsidRPr="001F09F0">
        <w:sym w:font="Symbol" w:char="F06C"/>
      </w:r>
      <w:r w:rsidRPr="008F057C">
        <w:t xml:space="preserve"> es la longitud de onda.</w:t>
      </w:r>
    </w:p>
    <w:p w14:paraId="42E9B4C6" w14:textId="77777777" w:rsidR="004976B1" w:rsidRPr="008F057C" w:rsidRDefault="004976B1" w:rsidP="004976B1">
      <w:r w:rsidRPr="008F057C">
        <w:t>A efectos prácticos se considera que la propagación se efectúa con visibilidad directa, es decir, con fenómenos de difracción despreciables, si no existe ningún obstáculo</w:t>
      </w:r>
      <w:r>
        <w:t xml:space="preserve"> dentro del primer elipsoide de </w:t>
      </w:r>
      <w:r w:rsidRPr="008F057C">
        <w:t>Fresnel.</w:t>
      </w:r>
    </w:p>
    <w:p w14:paraId="1AC8F490" w14:textId="77777777" w:rsidR="004976B1" w:rsidRPr="008F057C" w:rsidRDefault="004976B1" w:rsidP="004976B1">
      <w:r w:rsidRPr="008F057C">
        <w:t>El radio de un elipsoide, en un punto situado entre el transmisor y el receptor, puede tener un valor aproximado, en unidades coherentes, de:</w:t>
      </w:r>
    </w:p>
    <w:p w14:paraId="2A5AE99E" w14:textId="77777777" w:rsidR="004976B1" w:rsidRPr="008F057C" w:rsidRDefault="004976B1" w:rsidP="004976B1">
      <w:pPr>
        <w:pStyle w:val="Blanc"/>
        <w:rPr>
          <w:lang w:val="es-ES"/>
        </w:rPr>
      </w:pPr>
      <w:bookmarkStart w:id="25" w:name="F002"/>
    </w:p>
    <w:p w14:paraId="7CC119CD" w14:textId="74EA7A6A" w:rsidR="004976B1" w:rsidRPr="008F057C" w:rsidRDefault="004976B1" w:rsidP="004976B1">
      <w:pPr>
        <w:pStyle w:val="Equation"/>
      </w:pPr>
      <w:r w:rsidRPr="008F057C">
        <w:tab/>
      </w:r>
      <w:r w:rsidRPr="008F057C">
        <w:tab/>
      </w:r>
      <w:r w:rsidR="00214BCC" w:rsidRPr="00196C37">
        <w:rPr>
          <w:position w:val="-32"/>
        </w:rPr>
        <w:object w:dxaOrig="1960" w:dyaOrig="820" w14:anchorId="65435C09">
          <v:shape id="_x0000_i1026" type="#_x0000_t75" alt="Ecuación 2" style="width:98.5pt;height:41.45pt" o:ole="">
            <v:imagedata r:id="rId23" o:title=""/>
          </v:shape>
          <o:OLEObject Type="Embed" ProgID="Equation.3" ShapeID="_x0000_i1026" DrawAspect="Content" ObjectID="_1837074643" r:id="rId24"/>
        </w:object>
      </w:r>
      <w:r w:rsidRPr="008F057C">
        <w:tab/>
        <w:t>(2)</w:t>
      </w:r>
    </w:p>
    <w:bookmarkEnd w:id="25"/>
    <w:p w14:paraId="1707D1A6" w14:textId="77777777" w:rsidR="004976B1" w:rsidRPr="008F057C" w:rsidRDefault="004976B1" w:rsidP="004976B1">
      <w:pPr>
        <w:pStyle w:val="Blanc"/>
        <w:rPr>
          <w:lang w:val="es-ES"/>
        </w:rPr>
      </w:pPr>
    </w:p>
    <w:p w14:paraId="220290AB" w14:textId="77777777" w:rsidR="004976B1" w:rsidRPr="008F057C" w:rsidRDefault="004976B1" w:rsidP="004976B1">
      <w:r w:rsidRPr="008F057C">
        <w:t>o, en unidades prácticas:</w:t>
      </w:r>
    </w:p>
    <w:p w14:paraId="5774AEE9" w14:textId="77777777" w:rsidR="004976B1" w:rsidRPr="008F057C" w:rsidRDefault="004976B1" w:rsidP="004976B1">
      <w:pPr>
        <w:pStyle w:val="Blanc"/>
        <w:rPr>
          <w:lang w:val="es-ES"/>
        </w:rPr>
      </w:pPr>
      <w:bookmarkStart w:id="26" w:name="F003"/>
    </w:p>
    <w:p w14:paraId="326702BA" w14:textId="174F3B30" w:rsidR="004976B1" w:rsidRPr="008F057C" w:rsidRDefault="004976B1" w:rsidP="004976B1">
      <w:pPr>
        <w:pStyle w:val="Equation"/>
      </w:pPr>
      <w:r w:rsidRPr="008F057C">
        <w:tab/>
      </w:r>
      <w:r w:rsidRPr="008F057C">
        <w:tab/>
      </w:r>
      <w:r w:rsidR="00214BCC" w:rsidRPr="00196C37">
        <w:rPr>
          <w:position w:val="-32"/>
        </w:rPr>
        <w:object w:dxaOrig="2580" w:dyaOrig="820" w14:anchorId="642EAFF7">
          <v:shape id="_x0000_i1027" type="#_x0000_t75" alt="Ecuación 3" style="width:129.05pt;height:41.45pt" o:ole="">
            <v:imagedata r:id="rId25" o:title=""/>
          </v:shape>
          <o:OLEObject Type="Embed" ProgID="Equation.3" ShapeID="_x0000_i1027" DrawAspect="Content" ObjectID="_1837074644" r:id="rId26"/>
        </w:object>
      </w:r>
      <w:r w:rsidRPr="008F057C">
        <w:tab/>
        <w:t>(3)</w:t>
      </w:r>
    </w:p>
    <w:bookmarkEnd w:id="26"/>
    <w:p w14:paraId="34E06A7E" w14:textId="77777777" w:rsidR="004976B1" w:rsidRPr="008F057C" w:rsidRDefault="004976B1" w:rsidP="004976B1">
      <w:pPr>
        <w:pStyle w:val="Blanc"/>
        <w:rPr>
          <w:lang w:val="es-ES"/>
        </w:rPr>
      </w:pPr>
    </w:p>
    <w:p w14:paraId="20624435" w14:textId="77777777" w:rsidR="004976B1" w:rsidRPr="008F057C" w:rsidRDefault="004976B1" w:rsidP="004976B1">
      <w:r w:rsidRPr="008F057C">
        <w:t xml:space="preserve">donde </w:t>
      </w:r>
      <w:r w:rsidRPr="008F057C">
        <w:rPr>
          <w:i/>
          <w:iCs/>
        </w:rPr>
        <w:t>f</w:t>
      </w:r>
      <w:r w:rsidRPr="008F057C">
        <w:t xml:space="preserve"> es la frecuencia (MHz) y </w:t>
      </w:r>
      <w:r w:rsidRPr="008F057C">
        <w:rPr>
          <w:i/>
          <w:iCs/>
        </w:rPr>
        <w:t>d</w:t>
      </w:r>
      <w:r w:rsidRPr="008F057C">
        <w:rPr>
          <w:vertAlign w:val="subscript"/>
        </w:rPr>
        <w:t>1</w:t>
      </w:r>
      <w:r w:rsidRPr="008F057C">
        <w:t xml:space="preserve"> y </w:t>
      </w:r>
      <w:r w:rsidRPr="008F057C">
        <w:rPr>
          <w:i/>
          <w:iCs/>
        </w:rPr>
        <w:t>d</w:t>
      </w:r>
      <w:r w:rsidRPr="008F057C">
        <w:rPr>
          <w:vertAlign w:val="subscript"/>
        </w:rPr>
        <w:t>2</w:t>
      </w:r>
      <w:r w:rsidRPr="008F057C">
        <w:t xml:space="preserve"> son las distancias (km) desde el transmisor y desde el receptor al punto en que se evalúa el radio (m) del elipsoide.</w:t>
      </w:r>
    </w:p>
    <w:p w14:paraId="74DF7653" w14:textId="77777777" w:rsidR="004976B1" w:rsidRPr="008F057C" w:rsidRDefault="004976B1" w:rsidP="004976B1">
      <w:r w:rsidRPr="008F057C">
        <w:t xml:space="preserve">Para ciertos problemas hay que tener en cuenta las zonas de Fresnel, que son las zonas obtenidas tomando la intersección de una familia de elipsoides con un plano. La zona de orden </w:t>
      </w:r>
      <w:r w:rsidRPr="008F057C">
        <w:rPr>
          <w:i/>
          <w:iCs/>
        </w:rPr>
        <w:t>n</w:t>
      </w:r>
      <w:r w:rsidRPr="008F057C">
        <w:t xml:space="preserve"> es la parte comprendida entre las curvas obtenidas con las elipsoides </w:t>
      </w:r>
      <w:r w:rsidRPr="008F057C">
        <w:rPr>
          <w:i/>
          <w:iCs/>
        </w:rPr>
        <w:t>n</w:t>
      </w:r>
      <w:r w:rsidRPr="008F057C">
        <w:t xml:space="preserve"> y </w:t>
      </w:r>
      <w:r w:rsidRPr="008F057C">
        <w:rPr>
          <w:i/>
          <w:iCs/>
        </w:rPr>
        <w:t>n</w:t>
      </w:r>
      <w:r w:rsidRPr="008F057C">
        <w:t xml:space="preserve"> – 1, respectivamente.</w:t>
      </w:r>
    </w:p>
    <w:p w14:paraId="3BCB3C86" w14:textId="77777777" w:rsidR="004976B1" w:rsidRPr="008F057C" w:rsidRDefault="004976B1" w:rsidP="004976B1">
      <w:pPr>
        <w:pStyle w:val="Heading2"/>
      </w:pPr>
      <w:bookmarkStart w:id="27" w:name="_Toc115780893"/>
      <w:bookmarkStart w:id="28" w:name="_Toc25019637"/>
      <w:bookmarkStart w:id="29" w:name="_Toc226455954"/>
      <w:r w:rsidRPr="008F057C">
        <w:lastRenderedPageBreak/>
        <w:t>2.2</w:t>
      </w:r>
      <w:r w:rsidRPr="008F057C">
        <w:tab/>
        <w:t>Anchura de penumbra</w:t>
      </w:r>
      <w:bookmarkEnd w:id="27"/>
      <w:bookmarkEnd w:id="28"/>
      <w:bookmarkEnd w:id="29"/>
    </w:p>
    <w:p w14:paraId="7EDDA995" w14:textId="77777777" w:rsidR="004976B1" w:rsidRPr="008F057C" w:rsidRDefault="004976B1" w:rsidP="004976B1">
      <w:r w:rsidRPr="008F057C">
        <w:t xml:space="preserve">La transición de la luz a la sombra define la región de penumbra. Esta transición se produce a lo largo de la franja estrecha (anchura de penumbra) en el límite de la sombra geométrica. En la Fig. 1 se ilustra la anchura de penumbra (W) en el caso de un transmisor ubicado a una altura </w:t>
      </w:r>
      <w:r w:rsidRPr="008F057C">
        <w:rPr>
          <w:i/>
          <w:iCs/>
        </w:rPr>
        <w:t>h</w:t>
      </w:r>
      <w:r w:rsidRPr="008F057C">
        <w:t xml:space="preserve"> sobre la superficie lisa de la Tierra esférica, que viene dada por la fórmula:</w:t>
      </w:r>
    </w:p>
    <w:p w14:paraId="18BFAF38" w14:textId="77777777" w:rsidR="004976B1" w:rsidRPr="008F057C" w:rsidRDefault="004976B1" w:rsidP="004976B1">
      <w:pPr>
        <w:pStyle w:val="Blanc"/>
        <w:rPr>
          <w:lang w:val="es-ES"/>
        </w:rPr>
      </w:pPr>
    </w:p>
    <w:p w14:paraId="0CB1B503" w14:textId="14E81EC4" w:rsidR="004976B1" w:rsidRPr="008F057C" w:rsidRDefault="004976B1" w:rsidP="004976B1">
      <w:pPr>
        <w:pStyle w:val="Equation"/>
      </w:pPr>
      <w:r w:rsidRPr="008F057C">
        <w:tab/>
      </w:r>
      <w:r w:rsidRPr="008F057C">
        <w:tab/>
      </w:r>
      <w:r w:rsidR="00214BCC" w:rsidRPr="00196C37">
        <w:rPr>
          <w:position w:val="-34"/>
        </w:rPr>
        <w:object w:dxaOrig="1480" w:dyaOrig="880" w14:anchorId="6E2189BE">
          <v:shape id="_x0000_i1028" type="#_x0000_t75" alt="Ecuación 4" style="width:73.35pt;height:44.85pt;mso-position-horizontal:absolute" o:ole="">
            <v:imagedata r:id="rId27" o:title=""/>
          </v:shape>
          <o:OLEObject Type="Embed" ProgID="Equation.3" ShapeID="_x0000_i1028" DrawAspect="Content" ObjectID="_1837074645" r:id="rId28"/>
        </w:object>
      </w:r>
      <w:r w:rsidRPr="008F057C">
        <w:t>m</w:t>
      </w:r>
      <w:r w:rsidRPr="008F057C">
        <w:tab/>
        <w:t>(4)</w:t>
      </w:r>
    </w:p>
    <w:p w14:paraId="1879FA60" w14:textId="77777777" w:rsidR="004976B1" w:rsidRPr="008F057C" w:rsidRDefault="004976B1" w:rsidP="004976B1">
      <w:r w:rsidRPr="008F057C">
        <w:t>donde:</w:t>
      </w:r>
    </w:p>
    <w:p w14:paraId="1A86F6E4" w14:textId="77777777" w:rsidR="004976B1" w:rsidRPr="008F057C" w:rsidRDefault="004976B1" w:rsidP="004976B1">
      <w:pPr>
        <w:pStyle w:val="Equationlegend"/>
        <w:rPr>
          <w:lang w:val="es-ES"/>
        </w:rPr>
      </w:pPr>
      <w:r w:rsidRPr="008F057C">
        <w:rPr>
          <w:lang w:val="es-ES"/>
        </w:rPr>
        <w:tab/>
      </w:r>
      <w:r w:rsidRPr="001F09F0">
        <w:rPr>
          <w:lang w:val="es-ES"/>
        </w:rPr>
        <w:sym w:font="Symbol" w:char="F06C"/>
      </w:r>
      <w:r w:rsidRPr="008F057C">
        <w:rPr>
          <w:lang w:val="es-ES"/>
        </w:rPr>
        <w:t xml:space="preserve">: </w:t>
      </w:r>
      <w:r w:rsidRPr="008F057C">
        <w:rPr>
          <w:lang w:val="es-ES"/>
        </w:rPr>
        <w:tab/>
        <w:t>longitud de onda (m)</w:t>
      </w:r>
    </w:p>
    <w:p w14:paraId="46BA3D47" w14:textId="225E9CD3" w:rsidR="004976B1" w:rsidRPr="008F057C" w:rsidRDefault="004976B1" w:rsidP="004976B1">
      <w:pPr>
        <w:pStyle w:val="Equationlegend"/>
        <w:rPr>
          <w:lang w:val="es-ES"/>
        </w:rPr>
      </w:pPr>
      <w:r w:rsidRPr="008F057C">
        <w:rPr>
          <w:lang w:val="es-ES"/>
        </w:rPr>
        <w:tab/>
      </w:r>
      <w:r w:rsidRPr="008F057C">
        <w:rPr>
          <w:i/>
          <w:iCs/>
          <w:lang w:val="es-ES"/>
        </w:rPr>
        <w:t>a</w:t>
      </w:r>
      <w:r w:rsidRPr="008F057C">
        <w:rPr>
          <w:i/>
          <w:iCs/>
          <w:vertAlign w:val="subscript"/>
          <w:lang w:val="es-ES"/>
        </w:rPr>
        <w:t>e</w:t>
      </w:r>
      <w:r w:rsidRPr="008F057C">
        <w:rPr>
          <w:lang w:val="es-ES"/>
        </w:rPr>
        <w:t>:</w:t>
      </w:r>
      <w:r w:rsidRPr="008F057C">
        <w:rPr>
          <w:i/>
          <w:iCs/>
          <w:lang w:val="es-ES"/>
        </w:rPr>
        <w:tab/>
      </w:r>
      <w:r w:rsidRPr="008F057C">
        <w:rPr>
          <w:lang w:val="es-ES"/>
        </w:rPr>
        <w:t>radio ficticio de la Tierra (m)</w:t>
      </w:r>
      <w:r w:rsidR="00033E14">
        <w:rPr>
          <w:lang w:val="es-ES"/>
        </w:rPr>
        <w:t>.</w:t>
      </w:r>
    </w:p>
    <w:p w14:paraId="71CDAC53" w14:textId="77777777" w:rsidR="004976B1" w:rsidRPr="008F057C" w:rsidRDefault="004976B1" w:rsidP="004976B1">
      <w:pPr>
        <w:pStyle w:val="FigureNo"/>
      </w:pPr>
      <w:r w:rsidRPr="008F057C">
        <w:t>FIGURA 1</w:t>
      </w:r>
    </w:p>
    <w:p w14:paraId="7A58DCB1" w14:textId="77777777" w:rsidR="004976B1" w:rsidRPr="008F057C" w:rsidRDefault="004976B1" w:rsidP="004976B1">
      <w:pPr>
        <w:pStyle w:val="Figuretitle"/>
      </w:pPr>
      <w:r w:rsidRPr="008F057C">
        <w:t>Definición de la anchura de penumbra</w:t>
      </w:r>
    </w:p>
    <w:p w14:paraId="3E176BE9" w14:textId="3E0BDCDF" w:rsidR="004976B1" w:rsidRPr="008F057C" w:rsidRDefault="00033E14" w:rsidP="004976B1">
      <w:pPr>
        <w:pStyle w:val="Figure"/>
      </w:pPr>
      <w:bookmarkStart w:id="30" w:name="_Toc115780894"/>
      <w:bookmarkStart w:id="31" w:name="_Toc398544141"/>
      <w:r>
        <w:rPr>
          <w:noProof/>
        </w:rPr>
        <w:drawing>
          <wp:inline distT="0" distB="0" distL="0" distR="0" wp14:anchorId="6825333F" wp14:editId="7D12A2D4">
            <wp:extent cx="2441453" cy="1502667"/>
            <wp:effectExtent l="0" t="0" r="0" b="2540"/>
            <wp:docPr id="1326064959" name="Picture 1" descr="La Figura 1 muestra la definición de la anchura de penumb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64959" name="Picture 1" descr="La Figura 1 muestra la definición de la anchura de penumbra&#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1453" cy="1502667"/>
                    </a:xfrm>
                    <a:prstGeom prst="rect">
                      <a:avLst/>
                    </a:prstGeom>
                  </pic:spPr>
                </pic:pic>
              </a:graphicData>
            </a:graphic>
          </wp:inline>
        </w:drawing>
      </w:r>
    </w:p>
    <w:p w14:paraId="23939BFE" w14:textId="77777777" w:rsidR="004976B1" w:rsidRPr="008F057C" w:rsidRDefault="004976B1" w:rsidP="004976B1">
      <w:pPr>
        <w:pStyle w:val="Heading2"/>
      </w:pPr>
      <w:bookmarkStart w:id="32" w:name="_Toc25019638"/>
      <w:bookmarkStart w:id="33" w:name="_Toc226455955"/>
      <w:r w:rsidRPr="008F057C">
        <w:t>2.3</w:t>
      </w:r>
      <w:r w:rsidRPr="008F057C">
        <w:tab/>
        <w:t>Zona de difracción</w:t>
      </w:r>
      <w:bookmarkEnd w:id="30"/>
      <w:bookmarkEnd w:id="32"/>
      <w:bookmarkEnd w:id="33"/>
    </w:p>
    <w:p w14:paraId="70D42AA6" w14:textId="77777777" w:rsidR="004976B1" w:rsidRPr="008F057C" w:rsidRDefault="004976B1" w:rsidP="004976B1">
      <w:r w:rsidRPr="008F057C">
        <w:t>La zona de difracción de un transmisor se extiende desde la distancia con visibilidad directa (LoS) en la que el trayecto libre de obstáculos es igual al 60% del radio de la primera zona de Fresnel, (</w:t>
      </w:r>
      <w:r w:rsidRPr="008F057C">
        <w:rPr>
          <w:i/>
          <w:iCs/>
        </w:rPr>
        <w:t>R</w:t>
      </w:r>
      <w:r w:rsidRPr="008F057C">
        <w:rPr>
          <w:vertAlign w:val="subscript"/>
        </w:rPr>
        <w:t>1</w:t>
      </w:r>
      <w:r w:rsidRPr="008F057C">
        <w:t>), hasta una distancia más allá del horizonte del transmisor en la que predomina el mecanismo de dispersión troposférica.</w:t>
      </w:r>
    </w:p>
    <w:p w14:paraId="1675182B" w14:textId="77777777" w:rsidR="004976B1" w:rsidRPr="008F057C" w:rsidRDefault="004976B1" w:rsidP="004976B1">
      <w:pPr>
        <w:pStyle w:val="Heading2"/>
      </w:pPr>
      <w:bookmarkStart w:id="34" w:name="_Toc115780895"/>
      <w:bookmarkStart w:id="35" w:name="_Toc25019639"/>
      <w:bookmarkStart w:id="36" w:name="_Toc226455956"/>
      <w:r w:rsidRPr="008F057C">
        <w:t>2.4</w:t>
      </w:r>
      <w:r w:rsidRPr="008F057C">
        <w:tab/>
        <w:t>Criterio de rugosidad de la superficie del obstáculo</w:t>
      </w:r>
      <w:bookmarkEnd w:id="34"/>
      <w:bookmarkEnd w:id="35"/>
      <w:bookmarkEnd w:id="36"/>
    </w:p>
    <w:p w14:paraId="252CF8D2" w14:textId="77777777" w:rsidR="004976B1" w:rsidRPr="008F057C" w:rsidRDefault="004976B1" w:rsidP="004976B1">
      <w:r w:rsidRPr="008F057C">
        <w:t xml:space="preserve">Si la superficie del obstáculo tiene irregularidades que no rebasan el valor </w:t>
      </w:r>
      <w:r w:rsidRPr="001F09F0">
        <w:sym w:font="Symbol" w:char="F044"/>
      </w:r>
      <w:r w:rsidRPr="008F057C">
        <w:rPr>
          <w:i/>
          <w:iCs/>
        </w:rPr>
        <w:t>h</w:t>
      </w:r>
      <w:r w:rsidRPr="008F057C">
        <w:t>,</w:t>
      </w:r>
    </w:p>
    <w:p w14:paraId="495269E7" w14:textId="77777777" w:rsidR="004976B1" w:rsidRPr="008F057C" w:rsidRDefault="004976B1" w:rsidP="004976B1">
      <w:r w:rsidRPr="008F057C">
        <w:t>siendo:</w:t>
      </w:r>
    </w:p>
    <w:p w14:paraId="79B5A60B" w14:textId="5C966684" w:rsidR="004976B1" w:rsidRPr="008F057C" w:rsidRDefault="004976B1" w:rsidP="004976B1">
      <w:pPr>
        <w:pStyle w:val="Equation"/>
      </w:pPr>
      <w:r w:rsidRPr="008F057C">
        <w:tab/>
      </w:r>
      <w:r w:rsidRPr="008F057C">
        <w:tab/>
      </w:r>
      <w:r w:rsidR="00214BCC" w:rsidRPr="00196C37">
        <w:rPr>
          <w:position w:val="-10"/>
        </w:rPr>
        <w:object w:dxaOrig="1860" w:dyaOrig="460" w14:anchorId="118AB4EC">
          <v:shape id="_x0000_i1029" type="#_x0000_t75" alt="Ecuación 5&#10;" style="width:91pt;height:23.75pt" o:ole="">
            <v:imagedata r:id="rId30" o:title=""/>
          </v:shape>
          <o:OLEObject Type="Embed" ProgID="Equation.3" ShapeID="_x0000_i1029" DrawAspect="Content" ObjectID="_1837074646" r:id="rId31"/>
        </w:object>
      </w:r>
      <w:r w:rsidRPr="008F057C">
        <w:t>                m</w:t>
      </w:r>
      <w:r w:rsidRPr="008F057C">
        <w:tab/>
        <w:t>(5)</w:t>
      </w:r>
    </w:p>
    <w:p w14:paraId="48B0001D" w14:textId="77777777" w:rsidR="004976B1" w:rsidRPr="008F057C" w:rsidRDefault="004976B1" w:rsidP="004976B1">
      <w:r w:rsidRPr="008F057C">
        <w:t>donde:</w:t>
      </w:r>
    </w:p>
    <w:p w14:paraId="230125CA" w14:textId="77777777" w:rsidR="004976B1" w:rsidRPr="008F057C" w:rsidRDefault="004976B1" w:rsidP="004976B1">
      <w:pPr>
        <w:pStyle w:val="Equationlegend"/>
        <w:rPr>
          <w:lang w:val="es-ES"/>
        </w:rPr>
      </w:pPr>
      <w:r w:rsidRPr="008F057C">
        <w:rPr>
          <w:lang w:val="es-ES"/>
        </w:rPr>
        <w:tab/>
      </w:r>
      <w:r w:rsidRPr="008F057C">
        <w:rPr>
          <w:i/>
          <w:iCs/>
          <w:lang w:val="es-ES"/>
        </w:rPr>
        <w:t>R</w:t>
      </w:r>
      <w:r w:rsidRPr="008F057C">
        <w:rPr>
          <w:lang w:val="es-ES"/>
        </w:rPr>
        <w:t>:</w:t>
      </w:r>
      <w:r w:rsidRPr="008F057C">
        <w:rPr>
          <w:lang w:val="es-ES"/>
        </w:rPr>
        <w:tab/>
        <w:t>radio de curvatura del obstáculo (m)</w:t>
      </w:r>
    </w:p>
    <w:p w14:paraId="7E137445" w14:textId="77777777" w:rsidR="004976B1" w:rsidRPr="008F057C" w:rsidRDefault="004976B1" w:rsidP="004976B1">
      <w:pPr>
        <w:pStyle w:val="Equationlegend"/>
        <w:rPr>
          <w:lang w:val="es-ES"/>
        </w:rPr>
      </w:pPr>
      <w:r w:rsidRPr="008F057C">
        <w:rPr>
          <w:lang w:val="es-ES"/>
        </w:rPr>
        <w:tab/>
      </w:r>
      <w:r w:rsidRPr="001F09F0">
        <w:rPr>
          <w:lang w:val="es-ES"/>
        </w:rPr>
        <w:sym w:font="Symbol" w:char="F06C"/>
      </w:r>
      <w:r w:rsidRPr="008F057C">
        <w:rPr>
          <w:lang w:val="es-ES"/>
        </w:rPr>
        <w:t>:</w:t>
      </w:r>
      <w:r w:rsidRPr="008F057C">
        <w:rPr>
          <w:lang w:val="es-ES"/>
        </w:rPr>
        <w:tab/>
        <w:t>longitud de onda (m)</w:t>
      </w:r>
      <w:r>
        <w:rPr>
          <w:lang w:val="es-ES"/>
        </w:rPr>
        <w:t>;</w:t>
      </w:r>
    </w:p>
    <w:p w14:paraId="4B607C9E" w14:textId="77777777" w:rsidR="004976B1" w:rsidRPr="008F057C" w:rsidRDefault="004976B1" w:rsidP="004976B1">
      <w:r w:rsidRPr="008F057C">
        <w:t>entonces se puede considerar que es un obstáculo de superficie lisa y la atenuación se puede calcular utilizando los métodos descritos en los § 3 y 4.2.</w:t>
      </w:r>
    </w:p>
    <w:p w14:paraId="4F99957C" w14:textId="77777777" w:rsidR="004976B1" w:rsidRPr="006E39A5" w:rsidRDefault="004976B1" w:rsidP="004976B1">
      <w:pPr>
        <w:pStyle w:val="Heading2"/>
      </w:pPr>
      <w:bookmarkStart w:id="37" w:name="_Toc115780896"/>
      <w:bookmarkStart w:id="38" w:name="_Toc25019640"/>
      <w:bookmarkStart w:id="39" w:name="_Toc226455957"/>
      <w:r w:rsidRPr="006E39A5">
        <w:lastRenderedPageBreak/>
        <w:t>2.5</w:t>
      </w:r>
      <w:r w:rsidRPr="006E39A5">
        <w:tab/>
        <w:t>Obstáculo aislado</w:t>
      </w:r>
      <w:bookmarkEnd w:id="37"/>
      <w:bookmarkEnd w:id="38"/>
      <w:bookmarkEnd w:id="39"/>
    </w:p>
    <w:p w14:paraId="520898F4" w14:textId="77777777" w:rsidR="004976B1" w:rsidRPr="008F057C" w:rsidRDefault="004976B1" w:rsidP="004976B1">
      <w:r w:rsidRPr="008F057C">
        <w:t>Un obstáculo puede considerarse aislado si no existe interacción entre dicho obstáculo y el terreno circundante. Dicho de otra manera, la atenuación del trayecto se debe únicamente al obstáculo y el terreno que lo rodea no contribuye a dicha atenuación. Deben cumplirse las siguientes condiciones:</w:t>
      </w:r>
    </w:p>
    <w:p w14:paraId="2EE0997D" w14:textId="77777777" w:rsidR="004976B1" w:rsidRPr="008F057C" w:rsidRDefault="004976B1" w:rsidP="004976B1">
      <w:pPr>
        <w:pStyle w:val="enumlev1"/>
      </w:pPr>
      <w:r w:rsidRPr="008F057C">
        <w:t>–</w:t>
      </w:r>
      <w:r w:rsidRPr="008F057C">
        <w:tab/>
        <w:t>no debe haber solapamiento entre las anchuras de penumbra de cada terminal y la parte superior del obstáculo;</w:t>
      </w:r>
    </w:p>
    <w:p w14:paraId="796D29DF" w14:textId="77777777" w:rsidR="004976B1" w:rsidRPr="008F057C" w:rsidRDefault="004976B1" w:rsidP="004976B1">
      <w:pPr>
        <w:pStyle w:val="enumlev1"/>
      </w:pPr>
      <w:r w:rsidRPr="008F057C">
        <w:t>–</w:t>
      </w:r>
      <w:r w:rsidRPr="008F057C">
        <w:tab/>
        <w:t>el trayecto libre de obstáculos a ambos lados de los mismos debe ser, al menos, de un valor de 0,6 del radio de la primera zona de Fresnel;</w:t>
      </w:r>
    </w:p>
    <w:p w14:paraId="6BEC4B91" w14:textId="77777777" w:rsidR="004976B1" w:rsidRPr="008F057C" w:rsidRDefault="004976B1" w:rsidP="004976B1">
      <w:pPr>
        <w:pStyle w:val="enumlev1"/>
      </w:pPr>
      <w:r w:rsidRPr="008F057C">
        <w:t>–</w:t>
      </w:r>
      <w:r w:rsidRPr="008F057C">
        <w:tab/>
        <w:t>no se produce reflexión especular en ninguno de los dos lados del obstáculo.</w:t>
      </w:r>
    </w:p>
    <w:p w14:paraId="631BE7BE" w14:textId="77777777" w:rsidR="004976B1" w:rsidRPr="008F057C" w:rsidRDefault="004976B1" w:rsidP="004976B1">
      <w:pPr>
        <w:pStyle w:val="Heading2"/>
        <w:keepNext w:val="0"/>
        <w:keepLines w:val="0"/>
      </w:pPr>
      <w:bookmarkStart w:id="40" w:name="_Toc115780897"/>
      <w:bookmarkStart w:id="41" w:name="_Toc25019641"/>
      <w:bookmarkStart w:id="42" w:name="_Toc226455958"/>
      <w:r w:rsidRPr="008F057C">
        <w:t>2.6</w:t>
      </w:r>
      <w:r w:rsidRPr="008F057C">
        <w:tab/>
        <w:t>Tipos de terreno</w:t>
      </w:r>
      <w:bookmarkEnd w:id="40"/>
      <w:bookmarkEnd w:id="41"/>
      <w:bookmarkEnd w:id="42"/>
    </w:p>
    <w:p w14:paraId="40965DC8" w14:textId="14B1A762" w:rsidR="004976B1" w:rsidRPr="008F057C" w:rsidRDefault="004976B1" w:rsidP="004976B1">
      <w:r w:rsidRPr="00033E14">
        <w:t xml:space="preserve">Dependiendo del valor numérico del parámetro </w:t>
      </w:r>
      <w:r w:rsidRPr="00033E14">
        <w:sym w:font="Symbol" w:char="F044"/>
      </w:r>
      <w:r w:rsidRPr="00033E14">
        <w:rPr>
          <w:i/>
          <w:iCs/>
        </w:rPr>
        <w:t>h</w:t>
      </w:r>
      <w:r w:rsidRPr="00033E14">
        <w:t xml:space="preserve"> (véase la Recomendación </w:t>
      </w:r>
      <w:hyperlink r:id="rId32" w:history="1">
        <w:r w:rsidRPr="00033E14">
          <w:rPr>
            <w:rStyle w:val="Hyperlink"/>
            <w:color w:val="auto"/>
            <w:u w:val="none"/>
          </w:rPr>
          <w:t>UIT</w:t>
        </w:r>
        <w:r w:rsidRPr="00033E14">
          <w:rPr>
            <w:rStyle w:val="Hyperlink"/>
            <w:color w:val="auto"/>
            <w:u w:val="none"/>
          </w:rPr>
          <w:noBreakHyphen/>
          <w:t>R P.310</w:t>
        </w:r>
      </w:hyperlink>
      <w:r w:rsidRPr="00033E14">
        <w:t xml:space="preserve">) utilizado </w:t>
      </w:r>
      <w:r w:rsidRPr="008F057C">
        <w:t>para calcular el grado de irregularidades del terreno, pueden distinguirse tres tipos de terrenos:</w:t>
      </w:r>
    </w:p>
    <w:p w14:paraId="6398A1DD" w14:textId="77777777" w:rsidR="004976B1" w:rsidRPr="008F057C" w:rsidRDefault="004976B1" w:rsidP="00033E14">
      <w:pPr>
        <w:pStyle w:val="Headingi"/>
      </w:pPr>
      <w:r w:rsidRPr="008F057C">
        <w:t>a)</w:t>
      </w:r>
      <w:r w:rsidRPr="008F057C">
        <w:tab/>
        <w:t>Terreno liso</w:t>
      </w:r>
    </w:p>
    <w:p w14:paraId="71867DD0" w14:textId="77777777" w:rsidR="004976B1" w:rsidRPr="008F057C" w:rsidRDefault="004976B1" w:rsidP="004976B1">
      <w:pPr>
        <w:rPr>
          <w:color w:val="000000"/>
        </w:rPr>
      </w:pPr>
      <w:r w:rsidRPr="008F057C">
        <w:rPr>
          <w:color w:val="000000"/>
        </w:rPr>
        <w:t>La superficie de la Tierra puede considerarse lisa si las irregularidades del terreno son del orden de 0,1</w:t>
      </w:r>
      <w:r w:rsidRPr="008F057C">
        <w:rPr>
          <w:i/>
          <w:iCs/>
          <w:color w:val="000000"/>
        </w:rPr>
        <w:t>R</w:t>
      </w:r>
      <w:r w:rsidRPr="008F057C">
        <w:rPr>
          <w:color w:val="000000"/>
        </w:rPr>
        <w:t xml:space="preserve"> o inferiores a ese valor, donde </w:t>
      </w:r>
      <w:r w:rsidRPr="008F057C">
        <w:rPr>
          <w:i/>
          <w:iCs/>
          <w:color w:val="000000"/>
        </w:rPr>
        <w:t>R</w:t>
      </w:r>
      <w:r w:rsidRPr="008F057C">
        <w:rPr>
          <w:color w:val="000000"/>
        </w:rPr>
        <w:t xml:space="preserve"> corresponde al máximo valor del radio de la primera zona de Fresnel en el trayecto de propagación. En este caso, el modelo de predicción se basa en la difracción sobre Tierra esférica (§ 3).</w:t>
      </w:r>
    </w:p>
    <w:p w14:paraId="4F958F4B" w14:textId="77777777" w:rsidR="004976B1" w:rsidRPr="008F057C" w:rsidRDefault="004976B1" w:rsidP="00033E14">
      <w:pPr>
        <w:pStyle w:val="Headingi"/>
      </w:pPr>
      <w:r w:rsidRPr="008F057C">
        <w:t>b)</w:t>
      </w:r>
      <w:r w:rsidRPr="008F057C">
        <w:tab/>
      </w:r>
      <w:r w:rsidRPr="00033E14">
        <w:t>Obstáculos aislados</w:t>
      </w:r>
    </w:p>
    <w:p w14:paraId="37A71E77" w14:textId="77777777" w:rsidR="004976B1" w:rsidRPr="008F057C" w:rsidRDefault="004976B1" w:rsidP="004976B1">
      <w:r w:rsidRPr="008F057C">
        <w:t>El perfil del terreno del trayecto de propagación está compuesto de uno o más obstáculos aislados. En este caso, dependiendo de la idealización utilizada para caracterizar los obstáculos que aparecen en el trayecto de propagación, deben utilizarse los modelos de predicción descritos en el § 4.</w:t>
      </w:r>
    </w:p>
    <w:p w14:paraId="21489C7D" w14:textId="77777777" w:rsidR="004976B1" w:rsidRPr="008F057C" w:rsidRDefault="004976B1" w:rsidP="00033E14">
      <w:pPr>
        <w:pStyle w:val="Headingi"/>
      </w:pPr>
      <w:r w:rsidRPr="008F057C">
        <w:t>c)</w:t>
      </w:r>
      <w:r w:rsidRPr="008F057C">
        <w:tab/>
      </w:r>
      <w:r w:rsidRPr="00033E14">
        <w:t>Terreno ondulante</w:t>
      </w:r>
    </w:p>
    <w:p w14:paraId="79A83868" w14:textId="79A81D5A" w:rsidR="004976B1" w:rsidRPr="008F057C" w:rsidRDefault="004976B1" w:rsidP="004976B1">
      <w:r w:rsidRPr="008F057C">
        <w:t xml:space="preserve">El perfil está compuesto de varias colinas pequeñas, ninguna de las cuales representa un obstáculo </w:t>
      </w:r>
      <w:r w:rsidRPr="00033E14">
        <w:t xml:space="preserve">mayor. En esta gama de frecuencias, la Recomendación </w:t>
      </w:r>
      <w:hyperlink r:id="rId33" w:history="1">
        <w:r w:rsidRPr="00033E14">
          <w:rPr>
            <w:rStyle w:val="Hyperlink"/>
            <w:color w:val="auto"/>
            <w:u w:val="none"/>
          </w:rPr>
          <w:t>UIT</w:t>
        </w:r>
        <w:r w:rsidRPr="00033E14">
          <w:rPr>
            <w:rStyle w:val="Hyperlink"/>
            <w:color w:val="auto"/>
            <w:u w:val="none"/>
          </w:rPr>
          <w:noBreakHyphen/>
          <w:t>R P.1546</w:t>
        </w:r>
      </w:hyperlink>
      <w:r w:rsidRPr="00033E14">
        <w:t xml:space="preserve"> es la más adecuada para </w:t>
      </w:r>
      <w:r w:rsidRPr="008F057C">
        <w:t>predecir la intensidad de campo pero no sirve como método de difracción.</w:t>
      </w:r>
    </w:p>
    <w:p w14:paraId="4588D52F" w14:textId="77777777" w:rsidR="004976B1" w:rsidRPr="008F057C" w:rsidRDefault="004976B1" w:rsidP="004976B1">
      <w:pPr>
        <w:pStyle w:val="Heading2"/>
      </w:pPr>
      <w:bookmarkStart w:id="43" w:name="_Toc115780898"/>
      <w:bookmarkStart w:id="44" w:name="_Toc25019642"/>
      <w:bookmarkStart w:id="45" w:name="_Toc226455959"/>
      <w:r w:rsidRPr="008F057C">
        <w:t>2.7</w:t>
      </w:r>
      <w:r w:rsidRPr="008F057C">
        <w:tab/>
        <w:t>Integrales de Fresnel</w:t>
      </w:r>
      <w:bookmarkEnd w:id="43"/>
      <w:bookmarkEnd w:id="44"/>
      <w:bookmarkEnd w:id="45"/>
    </w:p>
    <w:p w14:paraId="2D673907" w14:textId="77777777" w:rsidR="004976B1" w:rsidRPr="008F057C" w:rsidRDefault="004976B1" w:rsidP="004976B1">
      <w:r w:rsidRPr="008F057C">
        <w:t>La integral compleja de Fresnel se expresa como sigue:</w:t>
      </w:r>
    </w:p>
    <w:p w14:paraId="1E19C308" w14:textId="77777777" w:rsidR="00033E14" w:rsidRPr="008F057C" w:rsidRDefault="00033E14" w:rsidP="00033E14">
      <w:pPr>
        <w:pStyle w:val="Blanc"/>
        <w:rPr>
          <w:lang w:val="es-ES"/>
        </w:rPr>
      </w:pPr>
    </w:p>
    <w:p w14:paraId="6C0389EC" w14:textId="63E58F1D" w:rsidR="004976B1" w:rsidRPr="008F057C" w:rsidRDefault="004976B1" w:rsidP="004976B1">
      <w:pPr>
        <w:pStyle w:val="Equation"/>
      </w:pPr>
      <w:r w:rsidRPr="008F057C">
        <w:tab/>
      </w:r>
      <w:r w:rsidRPr="008F057C">
        <w:tab/>
      </w:r>
      <w:r w:rsidR="008B3AAB">
        <w:rPr>
          <w:position w:val="-30"/>
          <w:lang w:val="en-GB"/>
        </w:rPr>
        <w:object w:dxaOrig="3690" w:dyaOrig="705" w14:anchorId="3636A10B">
          <v:shape id="_x0000_i1030" type="#_x0000_t75" alt="Ecuación 6" style="width:184.75pt;height:35.3pt" o:ole="">
            <v:imagedata r:id="rId34" o:title=""/>
          </v:shape>
          <o:OLEObject Type="Embed" ProgID="Equation.DSMT4" ShapeID="_x0000_i1030" DrawAspect="Content" ObjectID="_1837074647" r:id="rId35"/>
        </w:object>
      </w:r>
      <w:r w:rsidRPr="008F057C">
        <w:tab/>
        <w:t>(6)</w:t>
      </w:r>
    </w:p>
    <w:p w14:paraId="636A1621" w14:textId="77777777" w:rsidR="00033E14" w:rsidRPr="008F057C" w:rsidRDefault="00033E14" w:rsidP="00033E14">
      <w:pPr>
        <w:pStyle w:val="Blanc"/>
        <w:rPr>
          <w:lang w:val="es-ES"/>
        </w:rPr>
      </w:pPr>
    </w:p>
    <w:p w14:paraId="5ECF0E68" w14:textId="77777777" w:rsidR="004976B1" w:rsidRPr="008F057C" w:rsidRDefault="004976B1" w:rsidP="004976B1">
      <w:r w:rsidRPr="008F057C">
        <w:t xml:space="preserve">donde </w:t>
      </w:r>
      <w:r w:rsidRPr="008F057C">
        <w:rPr>
          <w:i/>
          <w:iCs/>
        </w:rPr>
        <w:t>j</w:t>
      </w:r>
      <w:r w:rsidRPr="008F057C">
        <w:t xml:space="preserve"> es el operador complejo que equivale a </w:t>
      </w:r>
      <w:r w:rsidRPr="001F09F0">
        <w:sym w:font="Symbol" w:char="F0D6"/>
      </w:r>
      <w:r w:rsidRPr="008F057C">
        <w:t xml:space="preserve">–1, y </w:t>
      </w:r>
      <w:r w:rsidRPr="008F057C">
        <w:rPr>
          <w:i/>
          <w:iCs/>
        </w:rPr>
        <w:t>C</w:t>
      </w:r>
      <w:r w:rsidRPr="008F057C">
        <w:t>(</w:t>
      </w:r>
      <w:r w:rsidRPr="001F09F0">
        <w:sym w:font="Symbol" w:char="F06E"/>
      </w:r>
      <w:r w:rsidRPr="008F057C">
        <w:t xml:space="preserve">) y </w:t>
      </w:r>
      <w:r w:rsidRPr="008F057C">
        <w:rPr>
          <w:i/>
          <w:iCs/>
        </w:rPr>
        <w:t>S</w:t>
      </w:r>
      <w:r w:rsidRPr="008F057C">
        <w:t>(</w:t>
      </w:r>
      <w:r w:rsidRPr="001F09F0">
        <w:sym w:font="Symbol" w:char="F06E"/>
      </w:r>
      <w:r w:rsidRPr="008F057C">
        <w:t>) corresponden a las integrales del coseno y seno de Fresnel definidas por la ecuación:</w:t>
      </w:r>
    </w:p>
    <w:p w14:paraId="63FBC7A5" w14:textId="77777777" w:rsidR="00033E14" w:rsidRPr="008F057C" w:rsidRDefault="00033E14" w:rsidP="00033E14">
      <w:pPr>
        <w:pStyle w:val="Blanc"/>
        <w:rPr>
          <w:lang w:val="es-ES"/>
        </w:rPr>
      </w:pPr>
    </w:p>
    <w:p w14:paraId="4868865F" w14:textId="100F8BD4" w:rsidR="004976B1" w:rsidRPr="008F057C" w:rsidRDefault="004976B1" w:rsidP="004976B1">
      <w:pPr>
        <w:pStyle w:val="Equation"/>
      </w:pPr>
      <w:r w:rsidRPr="008F057C">
        <w:tab/>
      </w:r>
      <w:r w:rsidRPr="008F057C">
        <w:tab/>
      </w:r>
      <w:r w:rsidR="008B3AAB" w:rsidRPr="00196C37">
        <w:rPr>
          <w:position w:val="-36"/>
        </w:rPr>
        <w:object w:dxaOrig="2460" w:dyaOrig="840" w14:anchorId="18D373A9">
          <v:shape id="_x0000_i1031" type="#_x0000_t75" alt="Ecuación 7a" style="width:120.25pt;height:42.8pt" o:ole="" fillcolor="window">
            <v:imagedata r:id="rId36" o:title=""/>
          </v:shape>
          <o:OLEObject Type="Embed" ProgID="Equation.3" ShapeID="_x0000_i1031" DrawAspect="Content" ObjectID="_1837074648" r:id="rId37"/>
        </w:object>
      </w:r>
      <w:r w:rsidRPr="008F057C">
        <w:tab/>
        <w:t>(7a)</w:t>
      </w:r>
    </w:p>
    <w:p w14:paraId="6CF7B523" w14:textId="77777777" w:rsidR="004976B1" w:rsidRPr="008F057C" w:rsidRDefault="004976B1" w:rsidP="004976B1">
      <w:pPr>
        <w:pStyle w:val="Blanc"/>
        <w:rPr>
          <w:lang w:val="es-ES"/>
        </w:rPr>
      </w:pPr>
    </w:p>
    <w:p w14:paraId="75ECFC9E" w14:textId="54AD13F6" w:rsidR="004976B1" w:rsidRPr="008F057C" w:rsidRDefault="004976B1" w:rsidP="004976B1">
      <w:pPr>
        <w:pStyle w:val="Equation"/>
      </w:pPr>
      <w:r w:rsidRPr="008F057C">
        <w:tab/>
      </w:r>
      <w:r w:rsidRPr="008F057C">
        <w:tab/>
      </w:r>
      <w:r w:rsidR="008B3AAB" w:rsidRPr="00196C37">
        <w:rPr>
          <w:position w:val="-36"/>
        </w:rPr>
        <w:object w:dxaOrig="2439" w:dyaOrig="840" w14:anchorId="0308D524">
          <v:shape id="_x0000_i1032" type="#_x0000_t75" alt="Ecuación 7b" style="width:117.5pt;height:42.8pt" o:ole="" fillcolor="window">
            <v:imagedata r:id="rId38" o:title=""/>
          </v:shape>
          <o:OLEObject Type="Embed" ProgID="Equation.3" ShapeID="_x0000_i1032" DrawAspect="Content" ObjectID="_1837074649" r:id="rId39"/>
        </w:object>
      </w:r>
      <w:r w:rsidRPr="008F057C">
        <w:tab/>
        <w:t>(7b)</w:t>
      </w:r>
    </w:p>
    <w:p w14:paraId="1FA431CF" w14:textId="77777777" w:rsidR="004976B1" w:rsidRPr="001C4FE0" w:rsidRDefault="004976B1" w:rsidP="004976B1">
      <w:pPr>
        <w:keepNext/>
        <w:keepLines/>
      </w:pPr>
      <w:r w:rsidRPr="008F057C">
        <w:lastRenderedPageBreak/>
        <w:t xml:space="preserve">La integral compleja de Fresnel </w:t>
      </w:r>
      <w:r w:rsidRPr="008F057C">
        <w:rPr>
          <w:i/>
          <w:iCs/>
        </w:rPr>
        <w:t>F</w:t>
      </w:r>
      <w:r w:rsidRPr="008F057C">
        <w:rPr>
          <w:i/>
          <w:iCs/>
          <w:vertAlign w:val="subscript"/>
        </w:rPr>
        <w:t>c</w:t>
      </w:r>
      <w:r w:rsidRPr="008F057C">
        <w:t>(</w:t>
      </w:r>
      <w:r w:rsidRPr="001F09F0">
        <w:sym w:font="Symbol" w:char="F06E"/>
      </w:r>
      <w:r w:rsidRPr="008F057C">
        <w:t xml:space="preserve">) puede calcularse mediante integración numérica, o mediante las siguientes expresiones, que en la mayoría de los casos proporcionan precisión suficiente para valores positivos de </w:t>
      </w:r>
      <w:r w:rsidRPr="001F09F0">
        <w:sym w:font="Symbol" w:char="F06E"/>
      </w:r>
      <w:r>
        <w:t>:</w:t>
      </w:r>
    </w:p>
    <w:p w14:paraId="7917A824" w14:textId="784455FE" w:rsidR="004976B1" w:rsidRPr="008F057C" w:rsidRDefault="004976B1" w:rsidP="004976B1">
      <w:pPr>
        <w:pStyle w:val="Equation"/>
      </w:pPr>
      <w:r w:rsidRPr="008F057C">
        <w:tab/>
      </w:r>
      <w:r w:rsidRPr="008F057C">
        <w:tab/>
      </w:r>
      <w:r w:rsidR="008B3AAB" w:rsidRPr="00196C37">
        <w:rPr>
          <w:position w:val="-38"/>
        </w:rPr>
        <w:object w:dxaOrig="4260" w:dyaOrig="880" w14:anchorId="04E58925">
          <v:shape id="_x0000_i1033" type="#_x0000_t75" alt="Ecuación 8a" style="width:199.7pt;height:44.85pt;mso-position-vertical:absolute" o:ole="">
            <v:imagedata r:id="rId40" o:title=""/>
          </v:shape>
          <o:OLEObject Type="Embed" ProgID="Equation.3" ShapeID="_x0000_i1033" DrawAspect="Content" ObjectID="_1837074650" r:id="rId41"/>
        </w:object>
      </w:r>
      <w:r w:rsidRPr="001F09F0">
        <w:t>     para   0 </w:t>
      </w:r>
      <w:r w:rsidRPr="001F09F0">
        <w:sym w:font="Symbol" w:char="F0A3"/>
      </w:r>
      <w:r w:rsidRPr="001F09F0">
        <w:t>  </w:t>
      </w:r>
      <w:r w:rsidRPr="001F09F0">
        <w:rPr>
          <w:i/>
          <w:iCs/>
        </w:rPr>
        <w:t>x</w:t>
      </w:r>
      <w:r w:rsidRPr="008F057C">
        <w:t> &lt; 4</w:t>
      </w:r>
      <w:r w:rsidRPr="008F057C">
        <w:tab/>
        <w:t>(8a)</w:t>
      </w:r>
    </w:p>
    <w:p w14:paraId="1B9A5408" w14:textId="77777777" w:rsidR="004976B1" w:rsidRPr="008F057C" w:rsidRDefault="004976B1" w:rsidP="004976B1">
      <w:pPr>
        <w:pStyle w:val="Blanc"/>
        <w:rPr>
          <w:lang w:val="es-ES"/>
        </w:rPr>
      </w:pPr>
    </w:p>
    <w:p w14:paraId="0A968090" w14:textId="65864316" w:rsidR="004976B1" w:rsidRPr="008F057C" w:rsidRDefault="004976B1" w:rsidP="004976B1">
      <w:pPr>
        <w:pStyle w:val="Equation"/>
      </w:pPr>
      <w:r w:rsidRPr="008F057C">
        <w:tab/>
      </w:r>
      <w:r w:rsidRPr="008F057C">
        <w:tab/>
      </w:r>
      <w:r w:rsidR="008B3AAB" w:rsidRPr="00196C37">
        <w:rPr>
          <w:position w:val="-38"/>
        </w:rPr>
        <w:object w:dxaOrig="5240" w:dyaOrig="880" w14:anchorId="74CAF35C">
          <v:shape id="_x0000_i1034" type="#_x0000_t75" alt="Ecuación 8b" style="width:258.8pt;height:44.85pt" o:ole="">
            <v:imagedata r:id="rId42" o:title=""/>
          </v:shape>
          <o:OLEObject Type="Embed" ProgID="Equation.3" ShapeID="_x0000_i1034" DrawAspect="Content" ObjectID="_1837074651" r:id="rId43"/>
        </w:object>
      </w:r>
      <w:r w:rsidRPr="001F09F0">
        <w:t>     para   </w:t>
      </w:r>
      <w:r w:rsidRPr="001F09F0">
        <w:rPr>
          <w:i/>
          <w:iCs/>
        </w:rPr>
        <w:t>x</w:t>
      </w:r>
      <w:r w:rsidRPr="001F09F0">
        <w:t> </w:t>
      </w:r>
      <w:r w:rsidRPr="001F09F0">
        <w:sym w:font="Symbol" w:char="F0B3"/>
      </w:r>
      <w:r w:rsidRPr="008F057C">
        <w:t> 4</w:t>
      </w:r>
      <w:r w:rsidRPr="008F057C">
        <w:tab/>
        <w:t>(8b)</w:t>
      </w:r>
    </w:p>
    <w:p w14:paraId="4ACEDCFE" w14:textId="77777777" w:rsidR="004976B1" w:rsidRPr="008F057C" w:rsidRDefault="004976B1" w:rsidP="004976B1">
      <w:pPr>
        <w:keepNext/>
        <w:keepLines/>
      </w:pPr>
      <w:r w:rsidRPr="008F057C">
        <w:t>donde:</w:t>
      </w:r>
    </w:p>
    <w:p w14:paraId="7D00DD74" w14:textId="77777777" w:rsidR="004976B1" w:rsidRPr="008F057C" w:rsidRDefault="004976B1" w:rsidP="004976B1">
      <w:pPr>
        <w:pStyle w:val="Equation"/>
      </w:pPr>
      <w:r w:rsidRPr="008F057C">
        <w:tab/>
      </w:r>
      <w:r w:rsidRPr="008F057C">
        <w:tab/>
      </w:r>
      <w:r w:rsidRPr="008F057C">
        <w:rPr>
          <w:i/>
          <w:iCs/>
        </w:rPr>
        <w:t>x = </w:t>
      </w:r>
      <w:r w:rsidRPr="008F057C">
        <w:t>0,5</w:t>
      </w:r>
      <w:r w:rsidRPr="008F057C">
        <w:rPr>
          <w:i/>
          <w:iCs/>
        </w:rPr>
        <w:t xml:space="preserve"> </w:t>
      </w:r>
      <w:r w:rsidRPr="001F09F0">
        <w:sym w:font="Symbol" w:char="F070"/>
      </w:r>
      <w:r w:rsidRPr="008F057C">
        <w:t> </w:t>
      </w:r>
      <w:r w:rsidRPr="001F09F0">
        <w:sym w:font="Symbol" w:char="F06E"/>
      </w:r>
      <w:r w:rsidRPr="001F09F0">
        <w:rPr>
          <w:vertAlign w:val="superscript"/>
        </w:rPr>
        <w:t>2</w:t>
      </w:r>
      <w:r w:rsidRPr="008F057C">
        <w:tab/>
        <w:t>(9)</w:t>
      </w:r>
    </w:p>
    <w:p w14:paraId="0D0DE399" w14:textId="77777777" w:rsidR="00033E14" w:rsidRPr="008F057C" w:rsidRDefault="00033E14" w:rsidP="00033E14">
      <w:pPr>
        <w:pStyle w:val="Blanc"/>
        <w:rPr>
          <w:lang w:val="es-ES"/>
        </w:rPr>
      </w:pPr>
    </w:p>
    <w:p w14:paraId="253C9B89" w14:textId="77777777" w:rsidR="004976B1" w:rsidRDefault="004976B1" w:rsidP="00033E14">
      <w:pPr>
        <w:keepNext/>
        <w:keepLines/>
        <w:spacing w:after="120"/>
      </w:pPr>
      <w:r w:rsidRPr="008F057C">
        <w:t xml:space="preserve">y </w:t>
      </w:r>
      <w:r w:rsidRPr="008F057C">
        <w:rPr>
          <w:i/>
          <w:iCs/>
        </w:rPr>
        <w:t>a</w:t>
      </w:r>
      <w:r w:rsidRPr="008F057C">
        <w:rPr>
          <w:i/>
          <w:iCs/>
          <w:vertAlign w:val="subscript"/>
        </w:rPr>
        <w:t>n</w:t>
      </w:r>
      <w:r w:rsidRPr="008F057C">
        <w:rPr>
          <w:i/>
          <w:iCs/>
        </w:rPr>
        <w:t>, b</w:t>
      </w:r>
      <w:r w:rsidRPr="008F057C">
        <w:rPr>
          <w:i/>
          <w:iCs/>
          <w:vertAlign w:val="subscript"/>
        </w:rPr>
        <w:t>n</w:t>
      </w:r>
      <w:r w:rsidRPr="008F057C">
        <w:rPr>
          <w:i/>
          <w:iCs/>
        </w:rPr>
        <w:t>, c</w:t>
      </w:r>
      <w:r w:rsidRPr="008F057C">
        <w:rPr>
          <w:i/>
          <w:iCs/>
          <w:vertAlign w:val="subscript"/>
        </w:rPr>
        <w:t>n</w:t>
      </w:r>
      <w:r w:rsidRPr="008F057C">
        <w:t xml:space="preserve"> y </w:t>
      </w:r>
      <w:r w:rsidRPr="008F057C">
        <w:rPr>
          <w:i/>
          <w:iCs/>
        </w:rPr>
        <w:t>d</w:t>
      </w:r>
      <w:r w:rsidRPr="008F057C">
        <w:rPr>
          <w:i/>
          <w:iCs/>
          <w:vertAlign w:val="subscript"/>
        </w:rPr>
        <w:t>n</w:t>
      </w:r>
      <w:r w:rsidRPr="008F057C">
        <w:t xml:space="preserve"> son los coeficientes Boersma que figuran a continuación:</w:t>
      </w:r>
    </w:p>
    <w:tbl>
      <w:tblPr>
        <w:tblW w:w="9645" w:type="dxa"/>
        <w:jc w:val="center"/>
        <w:tblLayout w:type="fixed"/>
        <w:tblLook w:val="04A0" w:firstRow="1" w:lastRow="0" w:firstColumn="1" w:lastColumn="0" w:noHBand="0" w:noVBand="1"/>
      </w:tblPr>
      <w:tblGrid>
        <w:gridCol w:w="480"/>
        <w:gridCol w:w="236"/>
        <w:gridCol w:w="1750"/>
        <w:gridCol w:w="480"/>
        <w:gridCol w:w="236"/>
        <w:gridCol w:w="1704"/>
        <w:gridCol w:w="480"/>
        <w:gridCol w:w="236"/>
        <w:gridCol w:w="1742"/>
        <w:gridCol w:w="480"/>
        <w:gridCol w:w="236"/>
        <w:gridCol w:w="1585"/>
      </w:tblGrid>
      <w:tr w:rsidR="007C2991" w14:paraId="0EA6CB1E" w14:textId="77777777" w:rsidTr="007C2991">
        <w:trPr>
          <w:jc w:val="center"/>
        </w:trPr>
        <w:tc>
          <w:tcPr>
            <w:tcW w:w="480" w:type="dxa"/>
            <w:hideMark/>
          </w:tcPr>
          <w:p w14:paraId="7E193996" w14:textId="77777777" w:rsidR="007C2991" w:rsidRDefault="007C2991">
            <w:pPr>
              <w:pStyle w:val="Tabletext"/>
              <w:rPr>
                <w:vertAlign w:val="subscript"/>
                <w:lang w:val="en-US"/>
              </w:rPr>
            </w:pPr>
            <w:r>
              <w:rPr>
                <w:i/>
                <w:iCs/>
                <w:lang w:val="en-US"/>
              </w:rPr>
              <w:t>a</w:t>
            </w:r>
            <w:r>
              <w:rPr>
                <w:vertAlign w:val="subscript"/>
                <w:lang w:val="en-US"/>
              </w:rPr>
              <w:t>0</w:t>
            </w:r>
          </w:p>
        </w:tc>
        <w:tc>
          <w:tcPr>
            <w:tcW w:w="236" w:type="dxa"/>
            <w:hideMark/>
          </w:tcPr>
          <w:p w14:paraId="28C31CD0" w14:textId="77777777" w:rsidR="007C2991" w:rsidRDefault="007C2991">
            <w:pPr>
              <w:pStyle w:val="Tabletext"/>
              <w:rPr>
                <w:lang w:val="en-US"/>
              </w:rPr>
            </w:pPr>
            <w:r>
              <w:rPr>
                <w:lang w:val="en-US"/>
              </w:rPr>
              <w:t>=</w:t>
            </w:r>
          </w:p>
        </w:tc>
        <w:tc>
          <w:tcPr>
            <w:tcW w:w="1750" w:type="dxa"/>
            <w:hideMark/>
          </w:tcPr>
          <w:p w14:paraId="60353200" w14:textId="1C69DAB8" w:rsidR="007C2991" w:rsidRDefault="007C2991">
            <w:pPr>
              <w:pStyle w:val="Tabletext"/>
              <w:rPr>
                <w:lang w:val="en-US"/>
              </w:rPr>
            </w:pPr>
            <w:r>
              <w:rPr>
                <w:lang w:val="en-US"/>
              </w:rPr>
              <w:t>+1,595769140</w:t>
            </w:r>
          </w:p>
        </w:tc>
        <w:tc>
          <w:tcPr>
            <w:tcW w:w="480" w:type="dxa"/>
            <w:hideMark/>
          </w:tcPr>
          <w:p w14:paraId="73CC0D0D" w14:textId="77777777" w:rsidR="007C2991" w:rsidRDefault="007C2991">
            <w:pPr>
              <w:pStyle w:val="Tabletext"/>
              <w:rPr>
                <w:vertAlign w:val="subscript"/>
                <w:lang w:val="en-US"/>
              </w:rPr>
            </w:pPr>
            <w:r>
              <w:rPr>
                <w:i/>
                <w:iCs/>
                <w:lang w:val="en-US"/>
              </w:rPr>
              <w:t>b</w:t>
            </w:r>
            <w:r>
              <w:rPr>
                <w:vertAlign w:val="subscript"/>
                <w:lang w:val="en-US"/>
              </w:rPr>
              <w:t>0</w:t>
            </w:r>
          </w:p>
        </w:tc>
        <w:tc>
          <w:tcPr>
            <w:tcW w:w="236" w:type="dxa"/>
            <w:hideMark/>
          </w:tcPr>
          <w:p w14:paraId="761DB0DE" w14:textId="77777777" w:rsidR="007C2991" w:rsidRDefault="007C2991">
            <w:pPr>
              <w:pStyle w:val="Tabletext"/>
              <w:rPr>
                <w:lang w:val="en-US"/>
              </w:rPr>
            </w:pPr>
            <w:r>
              <w:rPr>
                <w:lang w:val="en-US"/>
              </w:rPr>
              <w:t>=</w:t>
            </w:r>
          </w:p>
        </w:tc>
        <w:tc>
          <w:tcPr>
            <w:tcW w:w="1704" w:type="dxa"/>
            <w:hideMark/>
          </w:tcPr>
          <w:p w14:paraId="6C172C4E" w14:textId="11546F20" w:rsidR="007C2991" w:rsidRDefault="007C2991">
            <w:pPr>
              <w:pStyle w:val="Tabletext"/>
              <w:rPr>
                <w:lang w:val="en-US"/>
              </w:rPr>
            </w:pPr>
            <w:r>
              <w:rPr>
                <w:lang w:val="en-US"/>
              </w:rPr>
              <w:t>−0,000000033</w:t>
            </w:r>
          </w:p>
        </w:tc>
        <w:tc>
          <w:tcPr>
            <w:tcW w:w="480" w:type="dxa"/>
            <w:hideMark/>
          </w:tcPr>
          <w:p w14:paraId="500BAFAF" w14:textId="77777777" w:rsidR="007C2991" w:rsidRDefault="007C2991">
            <w:pPr>
              <w:pStyle w:val="Tabletext"/>
              <w:rPr>
                <w:vertAlign w:val="subscript"/>
                <w:lang w:val="en-US"/>
              </w:rPr>
            </w:pPr>
            <w:r>
              <w:rPr>
                <w:i/>
                <w:iCs/>
                <w:lang w:val="en-US"/>
              </w:rPr>
              <w:t>c</w:t>
            </w:r>
            <w:r>
              <w:rPr>
                <w:vertAlign w:val="subscript"/>
                <w:lang w:val="en-US"/>
              </w:rPr>
              <w:t>0</w:t>
            </w:r>
          </w:p>
        </w:tc>
        <w:tc>
          <w:tcPr>
            <w:tcW w:w="236" w:type="dxa"/>
            <w:hideMark/>
          </w:tcPr>
          <w:p w14:paraId="6B5FB672" w14:textId="77777777" w:rsidR="007C2991" w:rsidRDefault="007C2991">
            <w:pPr>
              <w:pStyle w:val="Tabletext"/>
              <w:rPr>
                <w:lang w:val="en-US"/>
              </w:rPr>
            </w:pPr>
            <w:r>
              <w:rPr>
                <w:lang w:val="en-US"/>
              </w:rPr>
              <w:t>=</w:t>
            </w:r>
          </w:p>
        </w:tc>
        <w:tc>
          <w:tcPr>
            <w:tcW w:w="1742" w:type="dxa"/>
            <w:hideMark/>
          </w:tcPr>
          <w:p w14:paraId="51E72681" w14:textId="4A61AE2E" w:rsidR="007C2991" w:rsidRDefault="007C2991">
            <w:pPr>
              <w:pStyle w:val="Tabletext"/>
              <w:rPr>
                <w:lang w:val="en-US"/>
              </w:rPr>
            </w:pPr>
            <w:r>
              <w:rPr>
                <w:lang w:val="en-US"/>
              </w:rPr>
              <w:t>+0,000000000</w:t>
            </w:r>
          </w:p>
        </w:tc>
        <w:tc>
          <w:tcPr>
            <w:tcW w:w="480" w:type="dxa"/>
            <w:hideMark/>
          </w:tcPr>
          <w:p w14:paraId="2BBCFCB4" w14:textId="77777777" w:rsidR="007C2991" w:rsidRDefault="007C2991">
            <w:pPr>
              <w:pStyle w:val="Tabletext"/>
              <w:rPr>
                <w:vertAlign w:val="subscript"/>
                <w:lang w:val="en-US"/>
              </w:rPr>
            </w:pPr>
            <w:r>
              <w:rPr>
                <w:i/>
                <w:iCs/>
                <w:lang w:val="en-US"/>
              </w:rPr>
              <w:t>d</w:t>
            </w:r>
            <w:r>
              <w:rPr>
                <w:vertAlign w:val="subscript"/>
                <w:lang w:val="en-US"/>
              </w:rPr>
              <w:t>0</w:t>
            </w:r>
          </w:p>
        </w:tc>
        <w:tc>
          <w:tcPr>
            <w:tcW w:w="236" w:type="dxa"/>
            <w:hideMark/>
          </w:tcPr>
          <w:p w14:paraId="0C375711" w14:textId="77777777" w:rsidR="007C2991" w:rsidRDefault="007C2991">
            <w:pPr>
              <w:pStyle w:val="Tabletext"/>
              <w:rPr>
                <w:lang w:val="en-US"/>
              </w:rPr>
            </w:pPr>
            <w:r>
              <w:rPr>
                <w:lang w:val="en-US"/>
              </w:rPr>
              <w:t>=</w:t>
            </w:r>
          </w:p>
        </w:tc>
        <w:tc>
          <w:tcPr>
            <w:tcW w:w="1585" w:type="dxa"/>
            <w:hideMark/>
          </w:tcPr>
          <w:p w14:paraId="4213DA34" w14:textId="34BDE180" w:rsidR="007C2991" w:rsidRDefault="007C2991">
            <w:pPr>
              <w:pStyle w:val="Tabletext"/>
              <w:rPr>
                <w:lang w:val="en-US"/>
              </w:rPr>
            </w:pPr>
            <w:r>
              <w:rPr>
                <w:lang w:val="en-US"/>
              </w:rPr>
              <w:t>+0,199471140</w:t>
            </w:r>
          </w:p>
        </w:tc>
      </w:tr>
      <w:tr w:rsidR="007C2991" w14:paraId="393C6E72" w14:textId="77777777" w:rsidTr="007C2991">
        <w:trPr>
          <w:jc w:val="center"/>
        </w:trPr>
        <w:tc>
          <w:tcPr>
            <w:tcW w:w="480" w:type="dxa"/>
            <w:hideMark/>
          </w:tcPr>
          <w:p w14:paraId="2FCB09A7" w14:textId="77777777" w:rsidR="007C2991" w:rsidRDefault="007C2991">
            <w:pPr>
              <w:pStyle w:val="Tabletext"/>
              <w:rPr>
                <w:vertAlign w:val="subscript"/>
                <w:lang w:val="en-US"/>
              </w:rPr>
            </w:pPr>
            <w:r>
              <w:rPr>
                <w:i/>
                <w:iCs/>
                <w:lang w:val="en-US"/>
              </w:rPr>
              <w:t>a</w:t>
            </w:r>
            <w:r>
              <w:rPr>
                <w:vertAlign w:val="subscript"/>
                <w:lang w:val="en-US"/>
              </w:rPr>
              <w:t>1</w:t>
            </w:r>
          </w:p>
        </w:tc>
        <w:tc>
          <w:tcPr>
            <w:tcW w:w="236" w:type="dxa"/>
            <w:hideMark/>
          </w:tcPr>
          <w:p w14:paraId="1B3E17A6" w14:textId="77777777" w:rsidR="007C2991" w:rsidRDefault="007C2991">
            <w:pPr>
              <w:pStyle w:val="Tabletext"/>
              <w:rPr>
                <w:lang w:val="en-US"/>
              </w:rPr>
            </w:pPr>
            <w:r>
              <w:rPr>
                <w:lang w:val="en-US"/>
              </w:rPr>
              <w:t>=</w:t>
            </w:r>
          </w:p>
        </w:tc>
        <w:tc>
          <w:tcPr>
            <w:tcW w:w="1750" w:type="dxa"/>
            <w:hideMark/>
          </w:tcPr>
          <w:p w14:paraId="381DF5D3" w14:textId="2CF479BB" w:rsidR="007C2991" w:rsidRDefault="007C2991">
            <w:pPr>
              <w:pStyle w:val="Tabletext"/>
              <w:rPr>
                <w:lang w:val="en-US"/>
              </w:rPr>
            </w:pPr>
            <w:r>
              <w:rPr>
                <w:lang w:val="en-US"/>
              </w:rPr>
              <w:t>−0,000001702</w:t>
            </w:r>
          </w:p>
        </w:tc>
        <w:tc>
          <w:tcPr>
            <w:tcW w:w="480" w:type="dxa"/>
            <w:hideMark/>
          </w:tcPr>
          <w:p w14:paraId="706C742B" w14:textId="77777777" w:rsidR="007C2991" w:rsidRDefault="007C2991">
            <w:pPr>
              <w:pStyle w:val="Tabletext"/>
              <w:rPr>
                <w:vertAlign w:val="subscript"/>
                <w:lang w:val="en-US"/>
              </w:rPr>
            </w:pPr>
            <w:r>
              <w:rPr>
                <w:i/>
                <w:iCs/>
                <w:lang w:val="en-US"/>
              </w:rPr>
              <w:t>b</w:t>
            </w:r>
            <w:r>
              <w:rPr>
                <w:vertAlign w:val="subscript"/>
                <w:lang w:val="en-US"/>
              </w:rPr>
              <w:t>1</w:t>
            </w:r>
          </w:p>
        </w:tc>
        <w:tc>
          <w:tcPr>
            <w:tcW w:w="236" w:type="dxa"/>
            <w:hideMark/>
          </w:tcPr>
          <w:p w14:paraId="0BB191A2" w14:textId="77777777" w:rsidR="007C2991" w:rsidRDefault="007C2991">
            <w:pPr>
              <w:pStyle w:val="Tabletext"/>
              <w:rPr>
                <w:lang w:val="en-US"/>
              </w:rPr>
            </w:pPr>
            <w:r>
              <w:rPr>
                <w:lang w:val="en-US"/>
              </w:rPr>
              <w:t>=</w:t>
            </w:r>
          </w:p>
        </w:tc>
        <w:tc>
          <w:tcPr>
            <w:tcW w:w="1704" w:type="dxa"/>
            <w:hideMark/>
          </w:tcPr>
          <w:p w14:paraId="362C98A4" w14:textId="159738F5" w:rsidR="007C2991" w:rsidRDefault="007C2991">
            <w:pPr>
              <w:pStyle w:val="Tabletext"/>
              <w:rPr>
                <w:lang w:val="en-US"/>
              </w:rPr>
            </w:pPr>
            <w:r>
              <w:rPr>
                <w:lang w:val="en-US"/>
              </w:rPr>
              <w:t>+4,255387524</w:t>
            </w:r>
          </w:p>
        </w:tc>
        <w:tc>
          <w:tcPr>
            <w:tcW w:w="480" w:type="dxa"/>
            <w:hideMark/>
          </w:tcPr>
          <w:p w14:paraId="67E8AC89" w14:textId="77777777" w:rsidR="007C2991" w:rsidRDefault="007C2991">
            <w:pPr>
              <w:pStyle w:val="Tabletext"/>
              <w:rPr>
                <w:vertAlign w:val="subscript"/>
                <w:lang w:val="en-US"/>
              </w:rPr>
            </w:pPr>
            <w:r>
              <w:rPr>
                <w:i/>
                <w:iCs/>
                <w:lang w:val="en-US"/>
              </w:rPr>
              <w:t>c</w:t>
            </w:r>
            <w:r>
              <w:rPr>
                <w:vertAlign w:val="subscript"/>
                <w:lang w:val="en-US"/>
              </w:rPr>
              <w:t>1</w:t>
            </w:r>
          </w:p>
        </w:tc>
        <w:tc>
          <w:tcPr>
            <w:tcW w:w="236" w:type="dxa"/>
            <w:hideMark/>
          </w:tcPr>
          <w:p w14:paraId="642FDF41" w14:textId="77777777" w:rsidR="007C2991" w:rsidRDefault="007C2991">
            <w:pPr>
              <w:pStyle w:val="Tabletext"/>
              <w:rPr>
                <w:lang w:val="en-US"/>
              </w:rPr>
            </w:pPr>
            <w:r>
              <w:rPr>
                <w:lang w:val="en-US"/>
              </w:rPr>
              <w:t>=</w:t>
            </w:r>
          </w:p>
        </w:tc>
        <w:tc>
          <w:tcPr>
            <w:tcW w:w="1742" w:type="dxa"/>
            <w:hideMark/>
          </w:tcPr>
          <w:p w14:paraId="1B94B880" w14:textId="31ADFCAF" w:rsidR="007C2991" w:rsidRDefault="007C2991">
            <w:pPr>
              <w:pStyle w:val="Tabletext"/>
              <w:rPr>
                <w:lang w:val="en-US"/>
              </w:rPr>
            </w:pPr>
            <w:r>
              <w:rPr>
                <w:lang w:val="en-US"/>
              </w:rPr>
              <w:t>−0,024933975</w:t>
            </w:r>
          </w:p>
        </w:tc>
        <w:tc>
          <w:tcPr>
            <w:tcW w:w="480" w:type="dxa"/>
            <w:hideMark/>
          </w:tcPr>
          <w:p w14:paraId="3376D1F4" w14:textId="77777777" w:rsidR="007C2991" w:rsidRDefault="007C2991">
            <w:pPr>
              <w:pStyle w:val="Tabletext"/>
              <w:rPr>
                <w:vertAlign w:val="subscript"/>
                <w:lang w:val="en-US"/>
              </w:rPr>
            </w:pPr>
            <w:r>
              <w:rPr>
                <w:i/>
                <w:iCs/>
                <w:lang w:val="en-US"/>
              </w:rPr>
              <w:t>d</w:t>
            </w:r>
            <w:r>
              <w:rPr>
                <w:vertAlign w:val="subscript"/>
                <w:lang w:val="en-US"/>
              </w:rPr>
              <w:t>1</w:t>
            </w:r>
          </w:p>
        </w:tc>
        <w:tc>
          <w:tcPr>
            <w:tcW w:w="236" w:type="dxa"/>
            <w:hideMark/>
          </w:tcPr>
          <w:p w14:paraId="7061541B" w14:textId="77777777" w:rsidR="007C2991" w:rsidRDefault="007C2991">
            <w:pPr>
              <w:pStyle w:val="Tabletext"/>
              <w:rPr>
                <w:lang w:val="en-US"/>
              </w:rPr>
            </w:pPr>
            <w:r>
              <w:rPr>
                <w:lang w:val="en-US"/>
              </w:rPr>
              <w:t>=</w:t>
            </w:r>
          </w:p>
        </w:tc>
        <w:tc>
          <w:tcPr>
            <w:tcW w:w="1585" w:type="dxa"/>
            <w:hideMark/>
          </w:tcPr>
          <w:p w14:paraId="60E4812C" w14:textId="3D547C5A" w:rsidR="007C2991" w:rsidRDefault="007C2991">
            <w:pPr>
              <w:pStyle w:val="Tabletext"/>
              <w:rPr>
                <w:lang w:val="en-US"/>
              </w:rPr>
            </w:pPr>
            <w:r>
              <w:rPr>
                <w:lang w:val="en-US"/>
              </w:rPr>
              <w:t>+0,000000023</w:t>
            </w:r>
          </w:p>
        </w:tc>
      </w:tr>
      <w:tr w:rsidR="007C2991" w14:paraId="5BEA880D" w14:textId="77777777" w:rsidTr="007C2991">
        <w:trPr>
          <w:jc w:val="center"/>
        </w:trPr>
        <w:tc>
          <w:tcPr>
            <w:tcW w:w="480" w:type="dxa"/>
            <w:hideMark/>
          </w:tcPr>
          <w:p w14:paraId="5E65CFBF" w14:textId="77777777" w:rsidR="007C2991" w:rsidRDefault="007C2991">
            <w:pPr>
              <w:pStyle w:val="Tabletext"/>
              <w:rPr>
                <w:vertAlign w:val="subscript"/>
                <w:lang w:val="en-US"/>
              </w:rPr>
            </w:pPr>
            <w:r>
              <w:rPr>
                <w:i/>
                <w:iCs/>
                <w:lang w:val="en-US"/>
              </w:rPr>
              <w:t>a</w:t>
            </w:r>
            <w:r>
              <w:rPr>
                <w:vertAlign w:val="subscript"/>
                <w:lang w:val="en-US"/>
              </w:rPr>
              <w:t>2</w:t>
            </w:r>
          </w:p>
        </w:tc>
        <w:tc>
          <w:tcPr>
            <w:tcW w:w="236" w:type="dxa"/>
            <w:hideMark/>
          </w:tcPr>
          <w:p w14:paraId="02DFC568" w14:textId="77777777" w:rsidR="007C2991" w:rsidRDefault="007C2991">
            <w:pPr>
              <w:pStyle w:val="Tabletext"/>
              <w:rPr>
                <w:lang w:val="en-US"/>
              </w:rPr>
            </w:pPr>
            <w:r>
              <w:rPr>
                <w:lang w:val="en-US"/>
              </w:rPr>
              <w:t>=</w:t>
            </w:r>
          </w:p>
        </w:tc>
        <w:tc>
          <w:tcPr>
            <w:tcW w:w="1750" w:type="dxa"/>
            <w:hideMark/>
          </w:tcPr>
          <w:p w14:paraId="5DA4D34A" w14:textId="6901604D" w:rsidR="007C2991" w:rsidRDefault="007C2991">
            <w:pPr>
              <w:pStyle w:val="Tabletext"/>
              <w:rPr>
                <w:lang w:val="en-US"/>
              </w:rPr>
            </w:pPr>
            <w:r>
              <w:rPr>
                <w:lang w:val="en-US"/>
              </w:rPr>
              <w:t>−6,808568854</w:t>
            </w:r>
          </w:p>
        </w:tc>
        <w:tc>
          <w:tcPr>
            <w:tcW w:w="480" w:type="dxa"/>
            <w:hideMark/>
          </w:tcPr>
          <w:p w14:paraId="174A93AE" w14:textId="77777777" w:rsidR="007C2991" w:rsidRDefault="007C2991">
            <w:pPr>
              <w:pStyle w:val="Tabletext"/>
              <w:rPr>
                <w:vertAlign w:val="subscript"/>
                <w:lang w:val="en-US"/>
              </w:rPr>
            </w:pPr>
            <w:r>
              <w:rPr>
                <w:i/>
                <w:iCs/>
                <w:lang w:val="en-US"/>
              </w:rPr>
              <w:t>b</w:t>
            </w:r>
            <w:r>
              <w:rPr>
                <w:vertAlign w:val="subscript"/>
                <w:lang w:val="en-US"/>
              </w:rPr>
              <w:t>2</w:t>
            </w:r>
          </w:p>
        </w:tc>
        <w:tc>
          <w:tcPr>
            <w:tcW w:w="236" w:type="dxa"/>
            <w:hideMark/>
          </w:tcPr>
          <w:p w14:paraId="231043DE" w14:textId="77777777" w:rsidR="007C2991" w:rsidRDefault="007C2991">
            <w:pPr>
              <w:pStyle w:val="Tabletext"/>
              <w:rPr>
                <w:lang w:val="en-US"/>
              </w:rPr>
            </w:pPr>
            <w:r>
              <w:rPr>
                <w:lang w:val="en-US"/>
              </w:rPr>
              <w:t>=</w:t>
            </w:r>
          </w:p>
        </w:tc>
        <w:tc>
          <w:tcPr>
            <w:tcW w:w="1704" w:type="dxa"/>
            <w:hideMark/>
          </w:tcPr>
          <w:p w14:paraId="42086454" w14:textId="28384E07" w:rsidR="007C2991" w:rsidRDefault="007C2991">
            <w:pPr>
              <w:pStyle w:val="Tabletext"/>
              <w:rPr>
                <w:lang w:val="en-US"/>
              </w:rPr>
            </w:pPr>
            <w:r>
              <w:rPr>
                <w:lang w:val="en-US"/>
              </w:rPr>
              <w:t>−0,000092810</w:t>
            </w:r>
          </w:p>
        </w:tc>
        <w:tc>
          <w:tcPr>
            <w:tcW w:w="480" w:type="dxa"/>
            <w:hideMark/>
          </w:tcPr>
          <w:p w14:paraId="56FDCBB2" w14:textId="77777777" w:rsidR="007C2991" w:rsidRDefault="007C2991">
            <w:pPr>
              <w:pStyle w:val="Tabletext"/>
              <w:rPr>
                <w:vertAlign w:val="subscript"/>
                <w:lang w:val="en-US"/>
              </w:rPr>
            </w:pPr>
            <w:r>
              <w:rPr>
                <w:i/>
                <w:iCs/>
                <w:lang w:val="en-US"/>
              </w:rPr>
              <w:t>c</w:t>
            </w:r>
            <w:r>
              <w:rPr>
                <w:vertAlign w:val="subscript"/>
                <w:lang w:val="en-US"/>
              </w:rPr>
              <w:t>2</w:t>
            </w:r>
          </w:p>
        </w:tc>
        <w:tc>
          <w:tcPr>
            <w:tcW w:w="236" w:type="dxa"/>
            <w:hideMark/>
          </w:tcPr>
          <w:p w14:paraId="617C5C0E" w14:textId="77777777" w:rsidR="007C2991" w:rsidRDefault="007C2991">
            <w:pPr>
              <w:pStyle w:val="Tabletext"/>
              <w:rPr>
                <w:lang w:val="en-US"/>
              </w:rPr>
            </w:pPr>
            <w:r>
              <w:rPr>
                <w:lang w:val="en-US"/>
              </w:rPr>
              <w:t>=</w:t>
            </w:r>
          </w:p>
        </w:tc>
        <w:tc>
          <w:tcPr>
            <w:tcW w:w="1742" w:type="dxa"/>
            <w:hideMark/>
          </w:tcPr>
          <w:p w14:paraId="7AE4709B" w14:textId="5625D823" w:rsidR="007C2991" w:rsidRDefault="007C2991">
            <w:pPr>
              <w:pStyle w:val="Tabletext"/>
              <w:rPr>
                <w:lang w:val="en-US"/>
              </w:rPr>
            </w:pPr>
            <w:r>
              <w:rPr>
                <w:lang w:val="en-US"/>
              </w:rPr>
              <w:t>+0,000003936</w:t>
            </w:r>
          </w:p>
        </w:tc>
        <w:tc>
          <w:tcPr>
            <w:tcW w:w="480" w:type="dxa"/>
            <w:hideMark/>
          </w:tcPr>
          <w:p w14:paraId="28C0DD40" w14:textId="77777777" w:rsidR="007C2991" w:rsidRDefault="007C2991">
            <w:pPr>
              <w:pStyle w:val="Tabletext"/>
              <w:rPr>
                <w:vertAlign w:val="subscript"/>
                <w:lang w:val="en-US"/>
              </w:rPr>
            </w:pPr>
            <w:r>
              <w:rPr>
                <w:i/>
                <w:iCs/>
                <w:lang w:val="en-US"/>
              </w:rPr>
              <w:t>d</w:t>
            </w:r>
            <w:r>
              <w:rPr>
                <w:vertAlign w:val="subscript"/>
                <w:lang w:val="en-US"/>
              </w:rPr>
              <w:t>2</w:t>
            </w:r>
          </w:p>
        </w:tc>
        <w:tc>
          <w:tcPr>
            <w:tcW w:w="236" w:type="dxa"/>
            <w:hideMark/>
          </w:tcPr>
          <w:p w14:paraId="09F4AC4E" w14:textId="77777777" w:rsidR="007C2991" w:rsidRDefault="007C2991">
            <w:pPr>
              <w:pStyle w:val="Tabletext"/>
              <w:rPr>
                <w:lang w:val="en-US"/>
              </w:rPr>
            </w:pPr>
            <w:r>
              <w:rPr>
                <w:lang w:val="en-US"/>
              </w:rPr>
              <w:t>=</w:t>
            </w:r>
          </w:p>
        </w:tc>
        <w:tc>
          <w:tcPr>
            <w:tcW w:w="1585" w:type="dxa"/>
            <w:hideMark/>
          </w:tcPr>
          <w:p w14:paraId="0A82EDD4" w14:textId="5C84A87B" w:rsidR="007C2991" w:rsidRDefault="007C2991">
            <w:pPr>
              <w:pStyle w:val="Tabletext"/>
              <w:rPr>
                <w:lang w:val="en-US"/>
              </w:rPr>
            </w:pPr>
            <w:r>
              <w:rPr>
                <w:lang w:val="en-US"/>
              </w:rPr>
              <w:t>−0,009351341</w:t>
            </w:r>
          </w:p>
        </w:tc>
      </w:tr>
      <w:tr w:rsidR="007C2991" w14:paraId="5EFDC12F" w14:textId="77777777" w:rsidTr="007C2991">
        <w:trPr>
          <w:jc w:val="center"/>
        </w:trPr>
        <w:tc>
          <w:tcPr>
            <w:tcW w:w="480" w:type="dxa"/>
            <w:hideMark/>
          </w:tcPr>
          <w:p w14:paraId="4F7230BD" w14:textId="77777777" w:rsidR="007C2991" w:rsidRDefault="007C2991">
            <w:pPr>
              <w:pStyle w:val="Tabletext"/>
              <w:rPr>
                <w:vertAlign w:val="subscript"/>
                <w:lang w:val="en-US"/>
              </w:rPr>
            </w:pPr>
            <w:r>
              <w:rPr>
                <w:i/>
                <w:iCs/>
                <w:lang w:val="en-US"/>
              </w:rPr>
              <w:t>a</w:t>
            </w:r>
            <w:r>
              <w:rPr>
                <w:vertAlign w:val="subscript"/>
                <w:lang w:val="en-US"/>
              </w:rPr>
              <w:t>3</w:t>
            </w:r>
          </w:p>
        </w:tc>
        <w:tc>
          <w:tcPr>
            <w:tcW w:w="236" w:type="dxa"/>
            <w:hideMark/>
          </w:tcPr>
          <w:p w14:paraId="6AC4B094" w14:textId="77777777" w:rsidR="007C2991" w:rsidRDefault="007C2991">
            <w:pPr>
              <w:pStyle w:val="Tabletext"/>
              <w:rPr>
                <w:lang w:val="en-US"/>
              </w:rPr>
            </w:pPr>
            <w:r>
              <w:rPr>
                <w:lang w:val="en-US"/>
              </w:rPr>
              <w:t>=</w:t>
            </w:r>
          </w:p>
        </w:tc>
        <w:tc>
          <w:tcPr>
            <w:tcW w:w="1750" w:type="dxa"/>
            <w:hideMark/>
          </w:tcPr>
          <w:p w14:paraId="16B70984" w14:textId="0857DF98" w:rsidR="007C2991" w:rsidRDefault="007C2991">
            <w:pPr>
              <w:pStyle w:val="Tabletext"/>
              <w:rPr>
                <w:lang w:val="en-US"/>
              </w:rPr>
            </w:pPr>
            <w:r>
              <w:rPr>
                <w:lang w:val="en-US"/>
              </w:rPr>
              <w:t>−0,000576361</w:t>
            </w:r>
          </w:p>
        </w:tc>
        <w:tc>
          <w:tcPr>
            <w:tcW w:w="480" w:type="dxa"/>
            <w:hideMark/>
          </w:tcPr>
          <w:p w14:paraId="06F4C813" w14:textId="77777777" w:rsidR="007C2991" w:rsidRDefault="007C2991">
            <w:pPr>
              <w:pStyle w:val="Tabletext"/>
              <w:rPr>
                <w:vertAlign w:val="subscript"/>
                <w:lang w:val="en-US"/>
              </w:rPr>
            </w:pPr>
            <w:r>
              <w:rPr>
                <w:i/>
                <w:iCs/>
                <w:lang w:val="en-US"/>
              </w:rPr>
              <w:t>b</w:t>
            </w:r>
            <w:r>
              <w:rPr>
                <w:vertAlign w:val="subscript"/>
                <w:lang w:val="en-US"/>
              </w:rPr>
              <w:t>3</w:t>
            </w:r>
          </w:p>
        </w:tc>
        <w:tc>
          <w:tcPr>
            <w:tcW w:w="236" w:type="dxa"/>
            <w:hideMark/>
          </w:tcPr>
          <w:p w14:paraId="77AC4070" w14:textId="77777777" w:rsidR="007C2991" w:rsidRDefault="007C2991">
            <w:pPr>
              <w:pStyle w:val="Tabletext"/>
              <w:rPr>
                <w:lang w:val="en-US"/>
              </w:rPr>
            </w:pPr>
            <w:r>
              <w:rPr>
                <w:lang w:val="en-US"/>
              </w:rPr>
              <w:t>=</w:t>
            </w:r>
          </w:p>
        </w:tc>
        <w:tc>
          <w:tcPr>
            <w:tcW w:w="1704" w:type="dxa"/>
            <w:hideMark/>
          </w:tcPr>
          <w:p w14:paraId="26310A17" w14:textId="0940A1E8" w:rsidR="007C2991" w:rsidRDefault="007C2991">
            <w:pPr>
              <w:pStyle w:val="Tabletext"/>
              <w:rPr>
                <w:lang w:val="en-US"/>
              </w:rPr>
            </w:pPr>
            <w:r>
              <w:rPr>
                <w:lang w:val="en-US"/>
              </w:rPr>
              <w:t>−7,780020400</w:t>
            </w:r>
          </w:p>
        </w:tc>
        <w:tc>
          <w:tcPr>
            <w:tcW w:w="480" w:type="dxa"/>
            <w:hideMark/>
          </w:tcPr>
          <w:p w14:paraId="425CE282" w14:textId="77777777" w:rsidR="007C2991" w:rsidRDefault="007C2991">
            <w:pPr>
              <w:pStyle w:val="Tabletext"/>
              <w:rPr>
                <w:vertAlign w:val="subscript"/>
                <w:lang w:val="en-US"/>
              </w:rPr>
            </w:pPr>
            <w:r>
              <w:rPr>
                <w:i/>
                <w:iCs/>
                <w:lang w:val="en-US"/>
              </w:rPr>
              <w:t>c</w:t>
            </w:r>
            <w:r>
              <w:rPr>
                <w:vertAlign w:val="subscript"/>
                <w:lang w:val="en-US"/>
              </w:rPr>
              <w:t>3</w:t>
            </w:r>
          </w:p>
        </w:tc>
        <w:tc>
          <w:tcPr>
            <w:tcW w:w="236" w:type="dxa"/>
            <w:hideMark/>
          </w:tcPr>
          <w:p w14:paraId="006A5A04" w14:textId="77777777" w:rsidR="007C2991" w:rsidRDefault="007C2991">
            <w:pPr>
              <w:pStyle w:val="Tabletext"/>
              <w:rPr>
                <w:lang w:val="en-US"/>
              </w:rPr>
            </w:pPr>
            <w:r>
              <w:rPr>
                <w:lang w:val="en-US"/>
              </w:rPr>
              <w:t>=</w:t>
            </w:r>
          </w:p>
        </w:tc>
        <w:tc>
          <w:tcPr>
            <w:tcW w:w="1742" w:type="dxa"/>
            <w:hideMark/>
          </w:tcPr>
          <w:p w14:paraId="0B0BF531" w14:textId="236AE898" w:rsidR="007C2991" w:rsidRDefault="007C2991">
            <w:pPr>
              <w:pStyle w:val="Tabletext"/>
              <w:rPr>
                <w:lang w:val="en-US"/>
              </w:rPr>
            </w:pPr>
            <w:r>
              <w:rPr>
                <w:lang w:val="en-US"/>
              </w:rPr>
              <w:t>+0,005770956</w:t>
            </w:r>
          </w:p>
        </w:tc>
        <w:tc>
          <w:tcPr>
            <w:tcW w:w="480" w:type="dxa"/>
            <w:hideMark/>
          </w:tcPr>
          <w:p w14:paraId="64CA12F2" w14:textId="77777777" w:rsidR="007C2991" w:rsidRDefault="007C2991">
            <w:pPr>
              <w:pStyle w:val="Tabletext"/>
              <w:rPr>
                <w:vertAlign w:val="subscript"/>
                <w:lang w:val="en-US"/>
              </w:rPr>
            </w:pPr>
            <w:r>
              <w:rPr>
                <w:i/>
                <w:iCs/>
                <w:lang w:val="en-US"/>
              </w:rPr>
              <w:t>d</w:t>
            </w:r>
            <w:r>
              <w:rPr>
                <w:vertAlign w:val="subscript"/>
                <w:lang w:val="en-US"/>
              </w:rPr>
              <w:t>3</w:t>
            </w:r>
          </w:p>
        </w:tc>
        <w:tc>
          <w:tcPr>
            <w:tcW w:w="236" w:type="dxa"/>
            <w:hideMark/>
          </w:tcPr>
          <w:p w14:paraId="3745B175" w14:textId="77777777" w:rsidR="007C2991" w:rsidRDefault="007C2991">
            <w:pPr>
              <w:pStyle w:val="Tabletext"/>
              <w:rPr>
                <w:lang w:val="en-US"/>
              </w:rPr>
            </w:pPr>
            <w:r>
              <w:rPr>
                <w:lang w:val="en-US"/>
              </w:rPr>
              <w:t>=</w:t>
            </w:r>
          </w:p>
        </w:tc>
        <w:tc>
          <w:tcPr>
            <w:tcW w:w="1585" w:type="dxa"/>
            <w:hideMark/>
          </w:tcPr>
          <w:p w14:paraId="07B5A814" w14:textId="13D704DE" w:rsidR="007C2991" w:rsidRDefault="007C2991">
            <w:pPr>
              <w:pStyle w:val="Tabletext"/>
              <w:rPr>
                <w:lang w:val="en-US"/>
              </w:rPr>
            </w:pPr>
            <w:r>
              <w:rPr>
                <w:lang w:val="en-US"/>
              </w:rPr>
              <w:t>+0,000023006</w:t>
            </w:r>
          </w:p>
        </w:tc>
      </w:tr>
      <w:tr w:rsidR="007C2991" w14:paraId="39BFCB12" w14:textId="77777777" w:rsidTr="007C2991">
        <w:trPr>
          <w:jc w:val="center"/>
        </w:trPr>
        <w:tc>
          <w:tcPr>
            <w:tcW w:w="480" w:type="dxa"/>
            <w:hideMark/>
          </w:tcPr>
          <w:p w14:paraId="47E91193" w14:textId="77777777" w:rsidR="007C2991" w:rsidRDefault="007C2991">
            <w:pPr>
              <w:pStyle w:val="Tabletext"/>
              <w:rPr>
                <w:vertAlign w:val="subscript"/>
                <w:lang w:val="en-US"/>
              </w:rPr>
            </w:pPr>
            <w:r>
              <w:rPr>
                <w:i/>
                <w:iCs/>
                <w:lang w:val="en-US"/>
              </w:rPr>
              <w:t>a</w:t>
            </w:r>
            <w:r>
              <w:rPr>
                <w:vertAlign w:val="subscript"/>
                <w:lang w:val="en-US"/>
              </w:rPr>
              <w:t>4</w:t>
            </w:r>
          </w:p>
        </w:tc>
        <w:tc>
          <w:tcPr>
            <w:tcW w:w="236" w:type="dxa"/>
            <w:hideMark/>
          </w:tcPr>
          <w:p w14:paraId="535404A6" w14:textId="77777777" w:rsidR="007C2991" w:rsidRDefault="007C2991">
            <w:pPr>
              <w:pStyle w:val="Tabletext"/>
              <w:rPr>
                <w:lang w:val="en-US"/>
              </w:rPr>
            </w:pPr>
            <w:r>
              <w:rPr>
                <w:lang w:val="en-US"/>
              </w:rPr>
              <w:t>=</w:t>
            </w:r>
          </w:p>
        </w:tc>
        <w:tc>
          <w:tcPr>
            <w:tcW w:w="1750" w:type="dxa"/>
            <w:hideMark/>
          </w:tcPr>
          <w:p w14:paraId="594342BF" w14:textId="1CB3C9C8" w:rsidR="007C2991" w:rsidRDefault="007C2991">
            <w:pPr>
              <w:pStyle w:val="Tabletext"/>
              <w:rPr>
                <w:lang w:val="en-US"/>
              </w:rPr>
            </w:pPr>
            <w:r>
              <w:rPr>
                <w:lang w:val="en-US"/>
              </w:rPr>
              <w:t>+6,920691902</w:t>
            </w:r>
          </w:p>
        </w:tc>
        <w:tc>
          <w:tcPr>
            <w:tcW w:w="480" w:type="dxa"/>
            <w:hideMark/>
          </w:tcPr>
          <w:p w14:paraId="04648F8D" w14:textId="77777777" w:rsidR="007C2991" w:rsidRDefault="007C2991">
            <w:pPr>
              <w:pStyle w:val="Tabletext"/>
              <w:rPr>
                <w:vertAlign w:val="subscript"/>
                <w:lang w:val="en-US"/>
              </w:rPr>
            </w:pPr>
            <w:r>
              <w:rPr>
                <w:i/>
                <w:iCs/>
                <w:lang w:val="en-US"/>
              </w:rPr>
              <w:t>b</w:t>
            </w:r>
            <w:r>
              <w:rPr>
                <w:vertAlign w:val="subscript"/>
                <w:lang w:val="en-US"/>
              </w:rPr>
              <w:t>4</w:t>
            </w:r>
          </w:p>
        </w:tc>
        <w:tc>
          <w:tcPr>
            <w:tcW w:w="236" w:type="dxa"/>
            <w:hideMark/>
          </w:tcPr>
          <w:p w14:paraId="20E3D8DC" w14:textId="77777777" w:rsidR="007C2991" w:rsidRDefault="007C2991">
            <w:pPr>
              <w:pStyle w:val="Tabletext"/>
              <w:rPr>
                <w:lang w:val="en-US"/>
              </w:rPr>
            </w:pPr>
            <w:r>
              <w:rPr>
                <w:lang w:val="en-US"/>
              </w:rPr>
              <w:t>=</w:t>
            </w:r>
          </w:p>
        </w:tc>
        <w:tc>
          <w:tcPr>
            <w:tcW w:w="1704" w:type="dxa"/>
            <w:hideMark/>
          </w:tcPr>
          <w:p w14:paraId="60033215" w14:textId="0B37F090" w:rsidR="007C2991" w:rsidRDefault="007C2991">
            <w:pPr>
              <w:pStyle w:val="Tabletext"/>
              <w:rPr>
                <w:lang w:val="en-US"/>
              </w:rPr>
            </w:pPr>
            <w:r>
              <w:rPr>
                <w:lang w:val="en-US"/>
              </w:rPr>
              <w:t>−0,009520895</w:t>
            </w:r>
          </w:p>
        </w:tc>
        <w:tc>
          <w:tcPr>
            <w:tcW w:w="480" w:type="dxa"/>
            <w:hideMark/>
          </w:tcPr>
          <w:p w14:paraId="75A53860" w14:textId="77777777" w:rsidR="007C2991" w:rsidRDefault="007C2991">
            <w:pPr>
              <w:pStyle w:val="Tabletext"/>
              <w:rPr>
                <w:vertAlign w:val="subscript"/>
                <w:lang w:val="en-US"/>
              </w:rPr>
            </w:pPr>
            <w:r>
              <w:rPr>
                <w:i/>
                <w:iCs/>
                <w:lang w:val="en-US"/>
              </w:rPr>
              <w:t>c</w:t>
            </w:r>
            <w:r>
              <w:rPr>
                <w:vertAlign w:val="subscript"/>
                <w:lang w:val="en-US"/>
              </w:rPr>
              <w:t>4</w:t>
            </w:r>
          </w:p>
        </w:tc>
        <w:tc>
          <w:tcPr>
            <w:tcW w:w="236" w:type="dxa"/>
            <w:hideMark/>
          </w:tcPr>
          <w:p w14:paraId="5E70B887" w14:textId="77777777" w:rsidR="007C2991" w:rsidRDefault="007C2991">
            <w:pPr>
              <w:pStyle w:val="Tabletext"/>
              <w:rPr>
                <w:lang w:val="en-US"/>
              </w:rPr>
            </w:pPr>
            <w:r>
              <w:rPr>
                <w:lang w:val="en-US"/>
              </w:rPr>
              <w:t>=</w:t>
            </w:r>
          </w:p>
        </w:tc>
        <w:tc>
          <w:tcPr>
            <w:tcW w:w="1742" w:type="dxa"/>
            <w:hideMark/>
          </w:tcPr>
          <w:p w14:paraId="25640469" w14:textId="3610EB67" w:rsidR="007C2991" w:rsidRDefault="007C2991">
            <w:pPr>
              <w:pStyle w:val="Tabletext"/>
              <w:rPr>
                <w:lang w:val="en-US"/>
              </w:rPr>
            </w:pPr>
            <w:r>
              <w:rPr>
                <w:lang w:val="en-US"/>
              </w:rPr>
              <w:t>+0,000689892</w:t>
            </w:r>
          </w:p>
        </w:tc>
        <w:tc>
          <w:tcPr>
            <w:tcW w:w="480" w:type="dxa"/>
            <w:hideMark/>
          </w:tcPr>
          <w:p w14:paraId="090A032B" w14:textId="77777777" w:rsidR="007C2991" w:rsidRDefault="007C2991">
            <w:pPr>
              <w:pStyle w:val="Tabletext"/>
              <w:rPr>
                <w:vertAlign w:val="subscript"/>
                <w:lang w:val="en-US"/>
              </w:rPr>
            </w:pPr>
            <w:r>
              <w:rPr>
                <w:i/>
                <w:iCs/>
                <w:lang w:val="en-US"/>
              </w:rPr>
              <w:t>d</w:t>
            </w:r>
            <w:r>
              <w:rPr>
                <w:vertAlign w:val="subscript"/>
                <w:lang w:val="en-US"/>
              </w:rPr>
              <w:t>4</w:t>
            </w:r>
          </w:p>
        </w:tc>
        <w:tc>
          <w:tcPr>
            <w:tcW w:w="236" w:type="dxa"/>
            <w:hideMark/>
          </w:tcPr>
          <w:p w14:paraId="602845FC" w14:textId="77777777" w:rsidR="007C2991" w:rsidRDefault="007C2991">
            <w:pPr>
              <w:pStyle w:val="Tabletext"/>
              <w:rPr>
                <w:lang w:val="en-US"/>
              </w:rPr>
            </w:pPr>
            <w:r>
              <w:rPr>
                <w:lang w:val="en-US"/>
              </w:rPr>
              <w:t>=</w:t>
            </w:r>
          </w:p>
        </w:tc>
        <w:tc>
          <w:tcPr>
            <w:tcW w:w="1585" w:type="dxa"/>
            <w:hideMark/>
          </w:tcPr>
          <w:p w14:paraId="0411CBB0" w14:textId="6D3FBA8B" w:rsidR="007C2991" w:rsidRDefault="007C2991">
            <w:pPr>
              <w:pStyle w:val="Tabletext"/>
              <w:rPr>
                <w:lang w:val="en-US"/>
              </w:rPr>
            </w:pPr>
            <w:r>
              <w:rPr>
                <w:lang w:val="en-US"/>
              </w:rPr>
              <w:t>+0,004851466</w:t>
            </w:r>
          </w:p>
        </w:tc>
      </w:tr>
      <w:tr w:rsidR="007C2991" w14:paraId="06AD9436" w14:textId="77777777" w:rsidTr="007C2991">
        <w:trPr>
          <w:jc w:val="center"/>
        </w:trPr>
        <w:tc>
          <w:tcPr>
            <w:tcW w:w="480" w:type="dxa"/>
            <w:hideMark/>
          </w:tcPr>
          <w:p w14:paraId="0DDE4ADB" w14:textId="77777777" w:rsidR="007C2991" w:rsidRDefault="007C2991">
            <w:pPr>
              <w:pStyle w:val="Tabletext"/>
              <w:rPr>
                <w:vertAlign w:val="subscript"/>
                <w:lang w:val="en-US"/>
              </w:rPr>
            </w:pPr>
            <w:r>
              <w:rPr>
                <w:i/>
                <w:iCs/>
                <w:lang w:val="en-US"/>
              </w:rPr>
              <w:t>a</w:t>
            </w:r>
            <w:r>
              <w:rPr>
                <w:vertAlign w:val="subscript"/>
                <w:lang w:val="en-US"/>
              </w:rPr>
              <w:t>5</w:t>
            </w:r>
          </w:p>
        </w:tc>
        <w:tc>
          <w:tcPr>
            <w:tcW w:w="236" w:type="dxa"/>
            <w:hideMark/>
          </w:tcPr>
          <w:p w14:paraId="23EA7AD1" w14:textId="77777777" w:rsidR="007C2991" w:rsidRDefault="007C2991">
            <w:pPr>
              <w:pStyle w:val="Tabletext"/>
              <w:rPr>
                <w:lang w:val="en-US"/>
              </w:rPr>
            </w:pPr>
            <w:r>
              <w:rPr>
                <w:lang w:val="en-US"/>
              </w:rPr>
              <w:t>=</w:t>
            </w:r>
          </w:p>
        </w:tc>
        <w:tc>
          <w:tcPr>
            <w:tcW w:w="1750" w:type="dxa"/>
            <w:hideMark/>
          </w:tcPr>
          <w:p w14:paraId="757673CC" w14:textId="11E099D5" w:rsidR="007C2991" w:rsidRDefault="007C2991">
            <w:pPr>
              <w:pStyle w:val="Tabletext"/>
              <w:rPr>
                <w:lang w:val="en-US"/>
              </w:rPr>
            </w:pPr>
            <w:r>
              <w:rPr>
                <w:lang w:val="en-US"/>
              </w:rPr>
              <w:t>−0,016898657</w:t>
            </w:r>
          </w:p>
        </w:tc>
        <w:tc>
          <w:tcPr>
            <w:tcW w:w="480" w:type="dxa"/>
            <w:hideMark/>
          </w:tcPr>
          <w:p w14:paraId="5C454B13" w14:textId="77777777" w:rsidR="007C2991" w:rsidRDefault="007C2991">
            <w:pPr>
              <w:pStyle w:val="Tabletext"/>
              <w:rPr>
                <w:vertAlign w:val="subscript"/>
                <w:lang w:val="en-US"/>
              </w:rPr>
            </w:pPr>
            <w:r>
              <w:rPr>
                <w:i/>
                <w:iCs/>
                <w:lang w:val="en-US"/>
              </w:rPr>
              <w:t>b</w:t>
            </w:r>
            <w:r>
              <w:rPr>
                <w:vertAlign w:val="subscript"/>
                <w:lang w:val="en-US"/>
              </w:rPr>
              <w:t>5</w:t>
            </w:r>
          </w:p>
        </w:tc>
        <w:tc>
          <w:tcPr>
            <w:tcW w:w="236" w:type="dxa"/>
            <w:hideMark/>
          </w:tcPr>
          <w:p w14:paraId="695DFC61" w14:textId="77777777" w:rsidR="007C2991" w:rsidRDefault="007C2991">
            <w:pPr>
              <w:pStyle w:val="Tabletext"/>
              <w:rPr>
                <w:lang w:val="en-US"/>
              </w:rPr>
            </w:pPr>
            <w:r>
              <w:rPr>
                <w:lang w:val="en-US"/>
              </w:rPr>
              <w:t>=</w:t>
            </w:r>
          </w:p>
        </w:tc>
        <w:tc>
          <w:tcPr>
            <w:tcW w:w="1704" w:type="dxa"/>
            <w:hideMark/>
          </w:tcPr>
          <w:p w14:paraId="55A80554" w14:textId="1EA7E1C1" w:rsidR="007C2991" w:rsidRDefault="007C2991">
            <w:pPr>
              <w:pStyle w:val="Tabletext"/>
              <w:rPr>
                <w:lang w:val="en-US"/>
              </w:rPr>
            </w:pPr>
            <w:r>
              <w:rPr>
                <w:lang w:val="en-US"/>
              </w:rPr>
              <w:t>+5,075161298</w:t>
            </w:r>
          </w:p>
        </w:tc>
        <w:tc>
          <w:tcPr>
            <w:tcW w:w="480" w:type="dxa"/>
            <w:hideMark/>
          </w:tcPr>
          <w:p w14:paraId="29E15D88" w14:textId="77777777" w:rsidR="007C2991" w:rsidRDefault="007C2991">
            <w:pPr>
              <w:pStyle w:val="Tabletext"/>
              <w:rPr>
                <w:vertAlign w:val="subscript"/>
                <w:lang w:val="en-US"/>
              </w:rPr>
            </w:pPr>
            <w:r>
              <w:rPr>
                <w:i/>
                <w:iCs/>
                <w:lang w:val="en-US"/>
              </w:rPr>
              <w:t>c</w:t>
            </w:r>
            <w:r>
              <w:rPr>
                <w:vertAlign w:val="subscript"/>
                <w:lang w:val="en-US"/>
              </w:rPr>
              <w:t>5</w:t>
            </w:r>
          </w:p>
        </w:tc>
        <w:tc>
          <w:tcPr>
            <w:tcW w:w="236" w:type="dxa"/>
            <w:hideMark/>
          </w:tcPr>
          <w:p w14:paraId="45CDE11B" w14:textId="77777777" w:rsidR="007C2991" w:rsidRDefault="007C2991">
            <w:pPr>
              <w:pStyle w:val="Tabletext"/>
              <w:rPr>
                <w:lang w:val="en-US"/>
              </w:rPr>
            </w:pPr>
            <w:r>
              <w:rPr>
                <w:lang w:val="en-US"/>
              </w:rPr>
              <w:t>=</w:t>
            </w:r>
          </w:p>
        </w:tc>
        <w:tc>
          <w:tcPr>
            <w:tcW w:w="1742" w:type="dxa"/>
            <w:hideMark/>
          </w:tcPr>
          <w:p w14:paraId="06419337" w14:textId="0AE54638" w:rsidR="007C2991" w:rsidRDefault="007C2991">
            <w:pPr>
              <w:pStyle w:val="Tabletext"/>
              <w:rPr>
                <w:lang w:val="en-US"/>
              </w:rPr>
            </w:pPr>
            <w:r>
              <w:rPr>
                <w:lang w:val="en-US"/>
              </w:rPr>
              <w:t>−0,009497136</w:t>
            </w:r>
          </w:p>
        </w:tc>
        <w:tc>
          <w:tcPr>
            <w:tcW w:w="480" w:type="dxa"/>
            <w:hideMark/>
          </w:tcPr>
          <w:p w14:paraId="1CB9669F" w14:textId="77777777" w:rsidR="007C2991" w:rsidRDefault="007C2991">
            <w:pPr>
              <w:pStyle w:val="Tabletext"/>
              <w:rPr>
                <w:vertAlign w:val="subscript"/>
                <w:lang w:val="en-US"/>
              </w:rPr>
            </w:pPr>
            <w:r>
              <w:rPr>
                <w:i/>
                <w:iCs/>
                <w:lang w:val="en-US"/>
              </w:rPr>
              <w:t>d</w:t>
            </w:r>
            <w:r>
              <w:rPr>
                <w:vertAlign w:val="subscript"/>
                <w:lang w:val="en-US"/>
              </w:rPr>
              <w:t>5</w:t>
            </w:r>
          </w:p>
        </w:tc>
        <w:tc>
          <w:tcPr>
            <w:tcW w:w="236" w:type="dxa"/>
            <w:hideMark/>
          </w:tcPr>
          <w:p w14:paraId="0FA299BD" w14:textId="77777777" w:rsidR="007C2991" w:rsidRDefault="007C2991">
            <w:pPr>
              <w:pStyle w:val="Tabletext"/>
              <w:rPr>
                <w:lang w:val="en-US"/>
              </w:rPr>
            </w:pPr>
            <w:r>
              <w:rPr>
                <w:lang w:val="en-US"/>
              </w:rPr>
              <w:t>=</w:t>
            </w:r>
          </w:p>
        </w:tc>
        <w:tc>
          <w:tcPr>
            <w:tcW w:w="1585" w:type="dxa"/>
            <w:hideMark/>
          </w:tcPr>
          <w:p w14:paraId="6BF08F12" w14:textId="1EC0E8AC" w:rsidR="007C2991" w:rsidRDefault="007C2991">
            <w:pPr>
              <w:pStyle w:val="Tabletext"/>
              <w:rPr>
                <w:lang w:val="en-US"/>
              </w:rPr>
            </w:pPr>
            <w:r>
              <w:rPr>
                <w:lang w:val="en-US"/>
              </w:rPr>
              <w:t>+0,001903218</w:t>
            </w:r>
          </w:p>
        </w:tc>
      </w:tr>
      <w:tr w:rsidR="007C2991" w14:paraId="00FEE0A4" w14:textId="77777777" w:rsidTr="007C2991">
        <w:trPr>
          <w:jc w:val="center"/>
        </w:trPr>
        <w:tc>
          <w:tcPr>
            <w:tcW w:w="480" w:type="dxa"/>
            <w:hideMark/>
          </w:tcPr>
          <w:p w14:paraId="4C1B9A08" w14:textId="77777777" w:rsidR="007C2991" w:rsidRDefault="007C2991">
            <w:pPr>
              <w:pStyle w:val="Tabletext"/>
              <w:rPr>
                <w:vertAlign w:val="subscript"/>
                <w:lang w:val="en-US"/>
              </w:rPr>
            </w:pPr>
            <w:r>
              <w:rPr>
                <w:i/>
                <w:iCs/>
                <w:lang w:val="en-US"/>
              </w:rPr>
              <w:t>a</w:t>
            </w:r>
            <w:r>
              <w:rPr>
                <w:vertAlign w:val="subscript"/>
                <w:lang w:val="en-US"/>
              </w:rPr>
              <w:t>6</w:t>
            </w:r>
          </w:p>
        </w:tc>
        <w:tc>
          <w:tcPr>
            <w:tcW w:w="236" w:type="dxa"/>
            <w:hideMark/>
          </w:tcPr>
          <w:p w14:paraId="59F10A82" w14:textId="77777777" w:rsidR="007C2991" w:rsidRDefault="007C2991">
            <w:pPr>
              <w:pStyle w:val="Tabletext"/>
              <w:rPr>
                <w:lang w:val="en-US"/>
              </w:rPr>
            </w:pPr>
            <w:r>
              <w:rPr>
                <w:lang w:val="en-US"/>
              </w:rPr>
              <w:t>=</w:t>
            </w:r>
          </w:p>
        </w:tc>
        <w:tc>
          <w:tcPr>
            <w:tcW w:w="1750" w:type="dxa"/>
            <w:hideMark/>
          </w:tcPr>
          <w:p w14:paraId="0F2D02C2" w14:textId="5907B335" w:rsidR="007C2991" w:rsidRDefault="007C2991">
            <w:pPr>
              <w:pStyle w:val="Tabletext"/>
              <w:rPr>
                <w:lang w:val="en-US"/>
              </w:rPr>
            </w:pPr>
            <w:r>
              <w:rPr>
                <w:lang w:val="en-US"/>
              </w:rPr>
              <w:t>−3,050485660</w:t>
            </w:r>
          </w:p>
        </w:tc>
        <w:tc>
          <w:tcPr>
            <w:tcW w:w="480" w:type="dxa"/>
            <w:hideMark/>
          </w:tcPr>
          <w:p w14:paraId="4CCF84AC" w14:textId="77777777" w:rsidR="007C2991" w:rsidRDefault="007C2991">
            <w:pPr>
              <w:pStyle w:val="Tabletext"/>
              <w:rPr>
                <w:vertAlign w:val="subscript"/>
                <w:lang w:val="en-US"/>
              </w:rPr>
            </w:pPr>
            <w:r>
              <w:rPr>
                <w:i/>
                <w:iCs/>
                <w:lang w:val="en-US"/>
              </w:rPr>
              <w:t>b</w:t>
            </w:r>
            <w:r>
              <w:rPr>
                <w:vertAlign w:val="subscript"/>
                <w:lang w:val="en-US"/>
              </w:rPr>
              <w:t>6</w:t>
            </w:r>
          </w:p>
        </w:tc>
        <w:tc>
          <w:tcPr>
            <w:tcW w:w="236" w:type="dxa"/>
            <w:hideMark/>
          </w:tcPr>
          <w:p w14:paraId="50219D2A" w14:textId="77777777" w:rsidR="007C2991" w:rsidRDefault="007C2991">
            <w:pPr>
              <w:pStyle w:val="Tabletext"/>
              <w:rPr>
                <w:lang w:val="en-US"/>
              </w:rPr>
            </w:pPr>
            <w:r>
              <w:rPr>
                <w:lang w:val="en-US"/>
              </w:rPr>
              <w:t>=</w:t>
            </w:r>
          </w:p>
        </w:tc>
        <w:tc>
          <w:tcPr>
            <w:tcW w:w="1704" w:type="dxa"/>
            <w:hideMark/>
          </w:tcPr>
          <w:p w14:paraId="34973691" w14:textId="2D095C56" w:rsidR="007C2991" w:rsidRDefault="007C2991">
            <w:pPr>
              <w:pStyle w:val="Tabletext"/>
              <w:rPr>
                <w:lang w:val="en-US"/>
              </w:rPr>
            </w:pPr>
            <w:r>
              <w:rPr>
                <w:lang w:val="en-US"/>
              </w:rPr>
              <w:t>−0,138341947</w:t>
            </w:r>
          </w:p>
        </w:tc>
        <w:tc>
          <w:tcPr>
            <w:tcW w:w="480" w:type="dxa"/>
            <w:hideMark/>
          </w:tcPr>
          <w:p w14:paraId="28151824" w14:textId="77777777" w:rsidR="007C2991" w:rsidRDefault="007C2991">
            <w:pPr>
              <w:pStyle w:val="Tabletext"/>
              <w:rPr>
                <w:vertAlign w:val="subscript"/>
                <w:lang w:val="en-US"/>
              </w:rPr>
            </w:pPr>
            <w:r>
              <w:rPr>
                <w:i/>
                <w:iCs/>
                <w:lang w:val="en-US"/>
              </w:rPr>
              <w:t>c</w:t>
            </w:r>
            <w:r>
              <w:rPr>
                <w:vertAlign w:val="subscript"/>
                <w:lang w:val="en-US"/>
              </w:rPr>
              <w:t>6</w:t>
            </w:r>
          </w:p>
        </w:tc>
        <w:tc>
          <w:tcPr>
            <w:tcW w:w="236" w:type="dxa"/>
            <w:hideMark/>
          </w:tcPr>
          <w:p w14:paraId="4C4BF126" w14:textId="77777777" w:rsidR="007C2991" w:rsidRDefault="007C2991">
            <w:pPr>
              <w:pStyle w:val="Tabletext"/>
              <w:rPr>
                <w:lang w:val="en-US"/>
              </w:rPr>
            </w:pPr>
            <w:r>
              <w:rPr>
                <w:lang w:val="en-US"/>
              </w:rPr>
              <w:t>=</w:t>
            </w:r>
          </w:p>
        </w:tc>
        <w:tc>
          <w:tcPr>
            <w:tcW w:w="1742" w:type="dxa"/>
            <w:hideMark/>
          </w:tcPr>
          <w:p w14:paraId="186F1101" w14:textId="2EC85BC9" w:rsidR="007C2991" w:rsidRDefault="007C2991">
            <w:pPr>
              <w:pStyle w:val="Tabletext"/>
              <w:rPr>
                <w:lang w:val="en-US"/>
              </w:rPr>
            </w:pPr>
            <w:r>
              <w:rPr>
                <w:lang w:val="en-US"/>
              </w:rPr>
              <w:t>+0,011948809</w:t>
            </w:r>
          </w:p>
        </w:tc>
        <w:tc>
          <w:tcPr>
            <w:tcW w:w="480" w:type="dxa"/>
            <w:hideMark/>
          </w:tcPr>
          <w:p w14:paraId="77EC10CD" w14:textId="77777777" w:rsidR="007C2991" w:rsidRDefault="007C2991">
            <w:pPr>
              <w:pStyle w:val="Tabletext"/>
              <w:rPr>
                <w:vertAlign w:val="subscript"/>
                <w:lang w:val="en-US"/>
              </w:rPr>
            </w:pPr>
            <w:r>
              <w:rPr>
                <w:i/>
                <w:iCs/>
                <w:lang w:val="en-US"/>
              </w:rPr>
              <w:t>d</w:t>
            </w:r>
            <w:r>
              <w:rPr>
                <w:vertAlign w:val="subscript"/>
                <w:lang w:val="en-US"/>
              </w:rPr>
              <w:t>6</w:t>
            </w:r>
          </w:p>
        </w:tc>
        <w:tc>
          <w:tcPr>
            <w:tcW w:w="236" w:type="dxa"/>
            <w:hideMark/>
          </w:tcPr>
          <w:p w14:paraId="364D8694" w14:textId="77777777" w:rsidR="007C2991" w:rsidRDefault="007C2991">
            <w:pPr>
              <w:pStyle w:val="Tabletext"/>
              <w:rPr>
                <w:lang w:val="en-US"/>
              </w:rPr>
            </w:pPr>
            <w:r>
              <w:rPr>
                <w:lang w:val="en-US"/>
              </w:rPr>
              <w:t>=</w:t>
            </w:r>
          </w:p>
        </w:tc>
        <w:tc>
          <w:tcPr>
            <w:tcW w:w="1585" w:type="dxa"/>
            <w:hideMark/>
          </w:tcPr>
          <w:p w14:paraId="5730AA37" w14:textId="638EB1D2" w:rsidR="007C2991" w:rsidRDefault="007C2991">
            <w:pPr>
              <w:pStyle w:val="Tabletext"/>
              <w:rPr>
                <w:lang w:val="en-US"/>
              </w:rPr>
            </w:pPr>
            <w:r>
              <w:rPr>
                <w:lang w:val="en-US"/>
              </w:rPr>
              <w:t>−0,017122914</w:t>
            </w:r>
          </w:p>
        </w:tc>
      </w:tr>
      <w:tr w:rsidR="007C2991" w14:paraId="1F605082" w14:textId="77777777" w:rsidTr="007C2991">
        <w:trPr>
          <w:jc w:val="center"/>
        </w:trPr>
        <w:tc>
          <w:tcPr>
            <w:tcW w:w="480" w:type="dxa"/>
            <w:hideMark/>
          </w:tcPr>
          <w:p w14:paraId="4CFCB331" w14:textId="77777777" w:rsidR="007C2991" w:rsidRDefault="007C2991">
            <w:pPr>
              <w:pStyle w:val="Tabletext"/>
              <w:rPr>
                <w:vertAlign w:val="subscript"/>
                <w:lang w:val="en-US"/>
              </w:rPr>
            </w:pPr>
            <w:r>
              <w:rPr>
                <w:i/>
                <w:iCs/>
                <w:lang w:val="en-US"/>
              </w:rPr>
              <w:t>a</w:t>
            </w:r>
            <w:r>
              <w:rPr>
                <w:vertAlign w:val="subscript"/>
                <w:lang w:val="en-US"/>
              </w:rPr>
              <w:t>7</w:t>
            </w:r>
          </w:p>
        </w:tc>
        <w:tc>
          <w:tcPr>
            <w:tcW w:w="236" w:type="dxa"/>
            <w:hideMark/>
          </w:tcPr>
          <w:p w14:paraId="157340D0" w14:textId="77777777" w:rsidR="007C2991" w:rsidRDefault="007C2991">
            <w:pPr>
              <w:pStyle w:val="Tabletext"/>
              <w:rPr>
                <w:lang w:val="en-US"/>
              </w:rPr>
            </w:pPr>
            <w:r>
              <w:rPr>
                <w:lang w:val="en-US"/>
              </w:rPr>
              <w:t>=</w:t>
            </w:r>
          </w:p>
        </w:tc>
        <w:tc>
          <w:tcPr>
            <w:tcW w:w="1750" w:type="dxa"/>
            <w:hideMark/>
          </w:tcPr>
          <w:p w14:paraId="018A1A9F" w14:textId="22947513" w:rsidR="007C2991" w:rsidRDefault="007C2991">
            <w:pPr>
              <w:pStyle w:val="Tabletext"/>
              <w:rPr>
                <w:lang w:val="en-US"/>
              </w:rPr>
            </w:pPr>
            <w:r>
              <w:rPr>
                <w:lang w:val="en-US"/>
              </w:rPr>
              <w:t>−0,075752419</w:t>
            </w:r>
          </w:p>
        </w:tc>
        <w:tc>
          <w:tcPr>
            <w:tcW w:w="480" w:type="dxa"/>
            <w:hideMark/>
          </w:tcPr>
          <w:p w14:paraId="2A2BFBF0" w14:textId="77777777" w:rsidR="007C2991" w:rsidRDefault="007C2991">
            <w:pPr>
              <w:pStyle w:val="Tabletext"/>
              <w:rPr>
                <w:vertAlign w:val="subscript"/>
                <w:lang w:val="en-US"/>
              </w:rPr>
            </w:pPr>
            <w:r>
              <w:rPr>
                <w:i/>
                <w:iCs/>
                <w:lang w:val="en-US"/>
              </w:rPr>
              <w:t>b</w:t>
            </w:r>
            <w:r>
              <w:rPr>
                <w:vertAlign w:val="subscript"/>
                <w:lang w:val="en-US"/>
              </w:rPr>
              <w:t>7</w:t>
            </w:r>
          </w:p>
        </w:tc>
        <w:tc>
          <w:tcPr>
            <w:tcW w:w="236" w:type="dxa"/>
            <w:hideMark/>
          </w:tcPr>
          <w:p w14:paraId="746CE62D" w14:textId="77777777" w:rsidR="007C2991" w:rsidRDefault="007C2991">
            <w:pPr>
              <w:pStyle w:val="Tabletext"/>
              <w:rPr>
                <w:lang w:val="en-US"/>
              </w:rPr>
            </w:pPr>
            <w:r>
              <w:rPr>
                <w:lang w:val="en-US"/>
              </w:rPr>
              <w:t>=</w:t>
            </w:r>
          </w:p>
        </w:tc>
        <w:tc>
          <w:tcPr>
            <w:tcW w:w="1704" w:type="dxa"/>
            <w:hideMark/>
          </w:tcPr>
          <w:p w14:paraId="10C73656" w14:textId="4CAD7A90" w:rsidR="007C2991" w:rsidRDefault="007C2991">
            <w:pPr>
              <w:pStyle w:val="Tabletext"/>
              <w:rPr>
                <w:lang w:val="en-US"/>
              </w:rPr>
            </w:pPr>
            <w:r>
              <w:rPr>
                <w:lang w:val="en-US"/>
              </w:rPr>
              <w:t>−1,363729124</w:t>
            </w:r>
          </w:p>
        </w:tc>
        <w:tc>
          <w:tcPr>
            <w:tcW w:w="480" w:type="dxa"/>
            <w:hideMark/>
          </w:tcPr>
          <w:p w14:paraId="457C455A" w14:textId="77777777" w:rsidR="007C2991" w:rsidRDefault="007C2991">
            <w:pPr>
              <w:pStyle w:val="Tabletext"/>
              <w:rPr>
                <w:vertAlign w:val="subscript"/>
                <w:lang w:val="en-US"/>
              </w:rPr>
            </w:pPr>
            <w:r>
              <w:rPr>
                <w:i/>
                <w:iCs/>
                <w:lang w:val="en-US"/>
              </w:rPr>
              <w:t>c</w:t>
            </w:r>
            <w:r>
              <w:rPr>
                <w:vertAlign w:val="subscript"/>
                <w:lang w:val="en-US"/>
              </w:rPr>
              <w:t>7</w:t>
            </w:r>
          </w:p>
        </w:tc>
        <w:tc>
          <w:tcPr>
            <w:tcW w:w="236" w:type="dxa"/>
            <w:hideMark/>
          </w:tcPr>
          <w:p w14:paraId="4B7D6BCE" w14:textId="77777777" w:rsidR="007C2991" w:rsidRDefault="007C2991">
            <w:pPr>
              <w:pStyle w:val="Tabletext"/>
              <w:rPr>
                <w:lang w:val="en-US"/>
              </w:rPr>
            </w:pPr>
            <w:r>
              <w:rPr>
                <w:lang w:val="en-US"/>
              </w:rPr>
              <w:t>=</w:t>
            </w:r>
          </w:p>
        </w:tc>
        <w:tc>
          <w:tcPr>
            <w:tcW w:w="1742" w:type="dxa"/>
            <w:hideMark/>
          </w:tcPr>
          <w:p w14:paraId="259D9D12" w14:textId="5FCDAE3C" w:rsidR="007C2991" w:rsidRDefault="007C2991">
            <w:pPr>
              <w:pStyle w:val="Tabletext"/>
              <w:rPr>
                <w:lang w:val="en-US"/>
              </w:rPr>
            </w:pPr>
            <w:r>
              <w:rPr>
                <w:lang w:val="en-US"/>
              </w:rPr>
              <w:t>−0,006748873</w:t>
            </w:r>
          </w:p>
        </w:tc>
        <w:tc>
          <w:tcPr>
            <w:tcW w:w="480" w:type="dxa"/>
            <w:hideMark/>
          </w:tcPr>
          <w:p w14:paraId="2A9F9036" w14:textId="77777777" w:rsidR="007C2991" w:rsidRDefault="007C2991">
            <w:pPr>
              <w:pStyle w:val="Tabletext"/>
              <w:rPr>
                <w:vertAlign w:val="subscript"/>
                <w:lang w:val="en-US"/>
              </w:rPr>
            </w:pPr>
            <w:r>
              <w:rPr>
                <w:i/>
                <w:iCs/>
                <w:lang w:val="en-US"/>
              </w:rPr>
              <w:t>d</w:t>
            </w:r>
            <w:r>
              <w:rPr>
                <w:vertAlign w:val="subscript"/>
                <w:lang w:val="en-US"/>
              </w:rPr>
              <w:t>7</w:t>
            </w:r>
          </w:p>
        </w:tc>
        <w:tc>
          <w:tcPr>
            <w:tcW w:w="236" w:type="dxa"/>
            <w:hideMark/>
          </w:tcPr>
          <w:p w14:paraId="466C24D5" w14:textId="77777777" w:rsidR="007C2991" w:rsidRDefault="007C2991">
            <w:pPr>
              <w:pStyle w:val="Tabletext"/>
              <w:rPr>
                <w:lang w:val="en-US"/>
              </w:rPr>
            </w:pPr>
            <w:r>
              <w:rPr>
                <w:lang w:val="en-US"/>
              </w:rPr>
              <w:t>=</w:t>
            </w:r>
          </w:p>
        </w:tc>
        <w:tc>
          <w:tcPr>
            <w:tcW w:w="1585" w:type="dxa"/>
            <w:hideMark/>
          </w:tcPr>
          <w:p w14:paraId="3DCDE894" w14:textId="17A0CD78" w:rsidR="007C2991" w:rsidRDefault="007C2991">
            <w:pPr>
              <w:pStyle w:val="Tabletext"/>
              <w:rPr>
                <w:lang w:val="en-US"/>
              </w:rPr>
            </w:pPr>
            <w:r>
              <w:rPr>
                <w:lang w:val="en-US"/>
              </w:rPr>
              <w:t>+0,029064067</w:t>
            </w:r>
          </w:p>
        </w:tc>
      </w:tr>
      <w:tr w:rsidR="007C2991" w14:paraId="3A28499A" w14:textId="77777777" w:rsidTr="007C2991">
        <w:trPr>
          <w:jc w:val="center"/>
        </w:trPr>
        <w:tc>
          <w:tcPr>
            <w:tcW w:w="480" w:type="dxa"/>
            <w:hideMark/>
          </w:tcPr>
          <w:p w14:paraId="4CFD3D6E" w14:textId="77777777" w:rsidR="007C2991" w:rsidRDefault="007C2991">
            <w:pPr>
              <w:pStyle w:val="Tabletext"/>
              <w:rPr>
                <w:vertAlign w:val="subscript"/>
                <w:lang w:val="en-US"/>
              </w:rPr>
            </w:pPr>
            <w:r>
              <w:rPr>
                <w:i/>
                <w:iCs/>
                <w:lang w:val="en-US"/>
              </w:rPr>
              <w:t>a</w:t>
            </w:r>
            <w:r>
              <w:rPr>
                <w:vertAlign w:val="subscript"/>
                <w:lang w:val="en-US"/>
              </w:rPr>
              <w:t>8</w:t>
            </w:r>
          </w:p>
        </w:tc>
        <w:tc>
          <w:tcPr>
            <w:tcW w:w="236" w:type="dxa"/>
            <w:hideMark/>
          </w:tcPr>
          <w:p w14:paraId="2A2A7343" w14:textId="77777777" w:rsidR="007C2991" w:rsidRDefault="007C2991">
            <w:pPr>
              <w:pStyle w:val="Tabletext"/>
              <w:rPr>
                <w:lang w:val="en-US"/>
              </w:rPr>
            </w:pPr>
            <w:r>
              <w:rPr>
                <w:lang w:val="en-US"/>
              </w:rPr>
              <w:t>=</w:t>
            </w:r>
          </w:p>
        </w:tc>
        <w:tc>
          <w:tcPr>
            <w:tcW w:w="1750" w:type="dxa"/>
            <w:hideMark/>
          </w:tcPr>
          <w:p w14:paraId="3994A410" w14:textId="3F245A08" w:rsidR="007C2991" w:rsidRDefault="007C2991">
            <w:pPr>
              <w:pStyle w:val="Tabletext"/>
              <w:rPr>
                <w:lang w:val="en-US"/>
              </w:rPr>
            </w:pPr>
            <w:r>
              <w:rPr>
                <w:lang w:val="en-US"/>
              </w:rPr>
              <w:t>+0,850663781</w:t>
            </w:r>
          </w:p>
        </w:tc>
        <w:tc>
          <w:tcPr>
            <w:tcW w:w="480" w:type="dxa"/>
            <w:hideMark/>
          </w:tcPr>
          <w:p w14:paraId="1666C1AC" w14:textId="77777777" w:rsidR="007C2991" w:rsidRDefault="007C2991">
            <w:pPr>
              <w:pStyle w:val="Tabletext"/>
              <w:rPr>
                <w:vertAlign w:val="subscript"/>
                <w:lang w:val="en-US"/>
              </w:rPr>
            </w:pPr>
            <w:r>
              <w:rPr>
                <w:i/>
                <w:iCs/>
                <w:lang w:val="en-US"/>
              </w:rPr>
              <w:t>b</w:t>
            </w:r>
            <w:r>
              <w:rPr>
                <w:vertAlign w:val="subscript"/>
                <w:lang w:val="en-US"/>
              </w:rPr>
              <w:t>8</w:t>
            </w:r>
          </w:p>
        </w:tc>
        <w:tc>
          <w:tcPr>
            <w:tcW w:w="236" w:type="dxa"/>
            <w:hideMark/>
          </w:tcPr>
          <w:p w14:paraId="7F209E60" w14:textId="77777777" w:rsidR="007C2991" w:rsidRDefault="007C2991">
            <w:pPr>
              <w:pStyle w:val="Tabletext"/>
              <w:rPr>
                <w:lang w:val="en-US"/>
              </w:rPr>
            </w:pPr>
            <w:r>
              <w:rPr>
                <w:lang w:val="en-US"/>
              </w:rPr>
              <w:t>=</w:t>
            </w:r>
          </w:p>
        </w:tc>
        <w:tc>
          <w:tcPr>
            <w:tcW w:w="1704" w:type="dxa"/>
            <w:hideMark/>
          </w:tcPr>
          <w:p w14:paraId="2168C03D" w14:textId="16CEA2A1" w:rsidR="007C2991" w:rsidRDefault="007C2991">
            <w:pPr>
              <w:pStyle w:val="Tabletext"/>
              <w:rPr>
                <w:lang w:val="en-US"/>
              </w:rPr>
            </w:pPr>
            <w:r>
              <w:rPr>
                <w:lang w:val="en-US"/>
              </w:rPr>
              <w:t>−0,403349276</w:t>
            </w:r>
          </w:p>
        </w:tc>
        <w:tc>
          <w:tcPr>
            <w:tcW w:w="480" w:type="dxa"/>
            <w:hideMark/>
          </w:tcPr>
          <w:p w14:paraId="4AA3A546" w14:textId="77777777" w:rsidR="007C2991" w:rsidRDefault="007C2991">
            <w:pPr>
              <w:pStyle w:val="Tabletext"/>
              <w:rPr>
                <w:vertAlign w:val="subscript"/>
                <w:lang w:val="en-US"/>
              </w:rPr>
            </w:pPr>
            <w:r>
              <w:rPr>
                <w:i/>
                <w:iCs/>
                <w:lang w:val="en-US"/>
              </w:rPr>
              <w:t>c</w:t>
            </w:r>
            <w:r>
              <w:rPr>
                <w:vertAlign w:val="subscript"/>
                <w:lang w:val="en-US"/>
              </w:rPr>
              <w:t>8</w:t>
            </w:r>
          </w:p>
        </w:tc>
        <w:tc>
          <w:tcPr>
            <w:tcW w:w="236" w:type="dxa"/>
            <w:hideMark/>
          </w:tcPr>
          <w:p w14:paraId="0308425A" w14:textId="77777777" w:rsidR="007C2991" w:rsidRDefault="007C2991">
            <w:pPr>
              <w:pStyle w:val="Tabletext"/>
              <w:rPr>
                <w:lang w:val="en-US"/>
              </w:rPr>
            </w:pPr>
            <w:r>
              <w:rPr>
                <w:lang w:val="en-US"/>
              </w:rPr>
              <w:t>=</w:t>
            </w:r>
          </w:p>
        </w:tc>
        <w:tc>
          <w:tcPr>
            <w:tcW w:w="1742" w:type="dxa"/>
            <w:hideMark/>
          </w:tcPr>
          <w:p w14:paraId="6EE63AF4" w14:textId="42D2AD5E" w:rsidR="007C2991" w:rsidRDefault="007C2991">
            <w:pPr>
              <w:pStyle w:val="Tabletext"/>
              <w:rPr>
                <w:lang w:val="en-US"/>
              </w:rPr>
            </w:pPr>
            <w:r>
              <w:rPr>
                <w:lang w:val="en-US"/>
              </w:rPr>
              <w:t>+0,000246420</w:t>
            </w:r>
          </w:p>
        </w:tc>
        <w:tc>
          <w:tcPr>
            <w:tcW w:w="480" w:type="dxa"/>
            <w:hideMark/>
          </w:tcPr>
          <w:p w14:paraId="11708EB1" w14:textId="77777777" w:rsidR="007C2991" w:rsidRDefault="007C2991">
            <w:pPr>
              <w:pStyle w:val="Tabletext"/>
              <w:rPr>
                <w:vertAlign w:val="subscript"/>
                <w:lang w:val="en-US"/>
              </w:rPr>
            </w:pPr>
            <w:r>
              <w:rPr>
                <w:i/>
                <w:iCs/>
                <w:lang w:val="en-US"/>
              </w:rPr>
              <w:t>d</w:t>
            </w:r>
            <w:r>
              <w:rPr>
                <w:vertAlign w:val="subscript"/>
                <w:lang w:val="en-US"/>
              </w:rPr>
              <w:t>8</w:t>
            </w:r>
          </w:p>
        </w:tc>
        <w:tc>
          <w:tcPr>
            <w:tcW w:w="236" w:type="dxa"/>
            <w:hideMark/>
          </w:tcPr>
          <w:p w14:paraId="261EE402" w14:textId="77777777" w:rsidR="007C2991" w:rsidRDefault="007C2991">
            <w:pPr>
              <w:pStyle w:val="Tabletext"/>
              <w:rPr>
                <w:lang w:val="en-US"/>
              </w:rPr>
            </w:pPr>
            <w:r>
              <w:rPr>
                <w:lang w:val="en-US"/>
              </w:rPr>
              <w:t>=</w:t>
            </w:r>
          </w:p>
        </w:tc>
        <w:tc>
          <w:tcPr>
            <w:tcW w:w="1585" w:type="dxa"/>
            <w:hideMark/>
          </w:tcPr>
          <w:p w14:paraId="0A1DF40D" w14:textId="08561B0D" w:rsidR="007C2991" w:rsidRDefault="007C2991">
            <w:pPr>
              <w:pStyle w:val="Tabletext"/>
              <w:rPr>
                <w:lang w:val="en-US"/>
              </w:rPr>
            </w:pPr>
            <w:r>
              <w:rPr>
                <w:lang w:val="en-US"/>
              </w:rPr>
              <w:t>−0,027928955</w:t>
            </w:r>
          </w:p>
        </w:tc>
      </w:tr>
      <w:tr w:rsidR="007C2991" w14:paraId="24F3C089" w14:textId="77777777" w:rsidTr="007C2991">
        <w:trPr>
          <w:jc w:val="center"/>
        </w:trPr>
        <w:tc>
          <w:tcPr>
            <w:tcW w:w="480" w:type="dxa"/>
            <w:hideMark/>
          </w:tcPr>
          <w:p w14:paraId="369C593C" w14:textId="77777777" w:rsidR="007C2991" w:rsidRDefault="007C2991">
            <w:pPr>
              <w:pStyle w:val="Tabletext"/>
              <w:rPr>
                <w:vertAlign w:val="subscript"/>
                <w:lang w:val="en-US"/>
              </w:rPr>
            </w:pPr>
            <w:r>
              <w:rPr>
                <w:i/>
                <w:iCs/>
                <w:lang w:val="en-US"/>
              </w:rPr>
              <w:t>a</w:t>
            </w:r>
            <w:r>
              <w:rPr>
                <w:vertAlign w:val="subscript"/>
                <w:lang w:val="en-US"/>
              </w:rPr>
              <w:t>9</w:t>
            </w:r>
          </w:p>
        </w:tc>
        <w:tc>
          <w:tcPr>
            <w:tcW w:w="236" w:type="dxa"/>
            <w:hideMark/>
          </w:tcPr>
          <w:p w14:paraId="271826CB" w14:textId="77777777" w:rsidR="007C2991" w:rsidRDefault="007C2991">
            <w:pPr>
              <w:pStyle w:val="Tabletext"/>
              <w:rPr>
                <w:lang w:val="en-US"/>
              </w:rPr>
            </w:pPr>
            <w:r>
              <w:rPr>
                <w:lang w:val="en-US"/>
              </w:rPr>
              <w:t>=</w:t>
            </w:r>
          </w:p>
        </w:tc>
        <w:tc>
          <w:tcPr>
            <w:tcW w:w="1750" w:type="dxa"/>
            <w:hideMark/>
          </w:tcPr>
          <w:p w14:paraId="649504F9" w14:textId="5DFF7DEC" w:rsidR="007C2991" w:rsidRDefault="007C2991">
            <w:pPr>
              <w:pStyle w:val="Tabletext"/>
              <w:rPr>
                <w:lang w:val="en-US"/>
              </w:rPr>
            </w:pPr>
            <w:r>
              <w:rPr>
                <w:lang w:val="en-US"/>
              </w:rPr>
              <w:t>−0,025639041</w:t>
            </w:r>
          </w:p>
        </w:tc>
        <w:tc>
          <w:tcPr>
            <w:tcW w:w="480" w:type="dxa"/>
            <w:hideMark/>
          </w:tcPr>
          <w:p w14:paraId="43ECAC62" w14:textId="77777777" w:rsidR="007C2991" w:rsidRDefault="007C2991">
            <w:pPr>
              <w:pStyle w:val="Tabletext"/>
              <w:rPr>
                <w:vertAlign w:val="subscript"/>
                <w:lang w:val="en-US"/>
              </w:rPr>
            </w:pPr>
            <w:r>
              <w:rPr>
                <w:i/>
                <w:iCs/>
                <w:lang w:val="en-US"/>
              </w:rPr>
              <w:t>b</w:t>
            </w:r>
            <w:r>
              <w:rPr>
                <w:vertAlign w:val="subscript"/>
                <w:lang w:val="en-US"/>
              </w:rPr>
              <w:t>9</w:t>
            </w:r>
          </w:p>
        </w:tc>
        <w:tc>
          <w:tcPr>
            <w:tcW w:w="236" w:type="dxa"/>
            <w:hideMark/>
          </w:tcPr>
          <w:p w14:paraId="699E02F7" w14:textId="77777777" w:rsidR="007C2991" w:rsidRDefault="007C2991">
            <w:pPr>
              <w:pStyle w:val="Tabletext"/>
              <w:rPr>
                <w:lang w:val="en-US"/>
              </w:rPr>
            </w:pPr>
            <w:r>
              <w:rPr>
                <w:lang w:val="en-US"/>
              </w:rPr>
              <w:t>=</w:t>
            </w:r>
          </w:p>
        </w:tc>
        <w:tc>
          <w:tcPr>
            <w:tcW w:w="1704" w:type="dxa"/>
            <w:hideMark/>
          </w:tcPr>
          <w:p w14:paraId="6DE4B5FD" w14:textId="5700130D" w:rsidR="007C2991" w:rsidRDefault="007C2991">
            <w:pPr>
              <w:pStyle w:val="Tabletext"/>
              <w:rPr>
                <w:lang w:val="en-US"/>
              </w:rPr>
            </w:pPr>
            <w:r>
              <w:rPr>
                <w:lang w:val="en-US"/>
              </w:rPr>
              <w:t>+0,702222016</w:t>
            </w:r>
          </w:p>
        </w:tc>
        <w:tc>
          <w:tcPr>
            <w:tcW w:w="480" w:type="dxa"/>
            <w:hideMark/>
          </w:tcPr>
          <w:p w14:paraId="7A269934" w14:textId="77777777" w:rsidR="007C2991" w:rsidRDefault="007C2991">
            <w:pPr>
              <w:pStyle w:val="Tabletext"/>
              <w:rPr>
                <w:vertAlign w:val="subscript"/>
                <w:lang w:val="en-US"/>
              </w:rPr>
            </w:pPr>
            <w:r>
              <w:rPr>
                <w:i/>
                <w:iCs/>
                <w:lang w:val="en-US"/>
              </w:rPr>
              <w:t>c</w:t>
            </w:r>
            <w:r>
              <w:rPr>
                <w:vertAlign w:val="subscript"/>
                <w:lang w:val="en-US"/>
              </w:rPr>
              <w:t>9</w:t>
            </w:r>
          </w:p>
        </w:tc>
        <w:tc>
          <w:tcPr>
            <w:tcW w:w="236" w:type="dxa"/>
            <w:hideMark/>
          </w:tcPr>
          <w:p w14:paraId="35D0481E" w14:textId="77777777" w:rsidR="007C2991" w:rsidRDefault="007C2991">
            <w:pPr>
              <w:pStyle w:val="Tabletext"/>
              <w:rPr>
                <w:lang w:val="en-US"/>
              </w:rPr>
            </w:pPr>
            <w:r>
              <w:rPr>
                <w:lang w:val="en-US"/>
              </w:rPr>
              <w:t>=</w:t>
            </w:r>
          </w:p>
        </w:tc>
        <w:tc>
          <w:tcPr>
            <w:tcW w:w="1742" w:type="dxa"/>
            <w:hideMark/>
          </w:tcPr>
          <w:p w14:paraId="126B73DA" w14:textId="2E365216" w:rsidR="007C2991" w:rsidRDefault="007C2991">
            <w:pPr>
              <w:pStyle w:val="Tabletext"/>
              <w:rPr>
                <w:lang w:val="en-US"/>
              </w:rPr>
            </w:pPr>
            <w:r>
              <w:rPr>
                <w:lang w:val="en-US"/>
              </w:rPr>
              <w:t>+0,002102967</w:t>
            </w:r>
          </w:p>
        </w:tc>
        <w:tc>
          <w:tcPr>
            <w:tcW w:w="480" w:type="dxa"/>
            <w:hideMark/>
          </w:tcPr>
          <w:p w14:paraId="3F483A94" w14:textId="77777777" w:rsidR="007C2991" w:rsidRDefault="007C2991">
            <w:pPr>
              <w:pStyle w:val="Tabletext"/>
              <w:rPr>
                <w:vertAlign w:val="subscript"/>
                <w:lang w:val="en-US"/>
              </w:rPr>
            </w:pPr>
            <w:r>
              <w:rPr>
                <w:i/>
                <w:iCs/>
                <w:lang w:val="en-US"/>
              </w:rPr>
              <w:t>d</w:t>
            </w:r>
            <w:r>
              <w:rPr>
                <w:vertAlign w:val="subscript"/>
                <w:lang w:val="en-US"/>
              </w:rPr>
              <w:t>9</w:t>
            </w:r>
          </w:p>
        </w:tc>
        <w:tc>
          <w:tcPr>
            <w:tcW w:w="236" w:type="dxa"/>
            <w:hideMark/>
          </w:tcPr>
          <w:p w14:paraId="50FC0513" w14:textId="77777777" w:rsidR="007C2991" w:rsidRDefault="007C2991">
            <w:pPr>
              <w:pStyle w:val="Tabletext"/>
              <w:rPr>
                <w:lang w:val="en-US"/>
              </w:rPr>
            </w:pPr>
            <w:r>
              <w:rPr>
                <w:lang w:val="en-US"/>
              </w:rPr>
              <w:t>=</w:t>
            </w:r>
          </w:p>
        </w:tc>
        <w:tc>
          <w:tcPr>
            <w:tcW w:w="1585" w:type="dxa"/>
            <w:hideMark/>
          </w:tcPr>
          <w:p w14:paraId="6F5B846A" w14:textId="64AD6796" w:rsidR="007C2991" w:rsidRDefault="007C2991">
            <w:pPr>
              <w:pStyle w:val="Tabletext"/>
              <w:rPr>
                <w:lang w:val="en-US"/>
              </w:rPr>
            </w:pPr>
            <w:r>
              <w:rPr>
                <w:lang w:val="en-US"/>
              </w:rPr>
              <w:t>+0,016497308</w:t>
            </w:r>
          </w:p>
        </w:tc>
      </w:tr>
      <w:tr w:rsidR="007C2991" w14:paraId="275353C9" w14:textId="77777777" w:rsidTr="007C2991">
        <w:trPr>
          <w:jc w:val="center"/>
        </w:trPr>
        <w:tc>
          <w:tcPr>
            <w:tcW w:w="480" w:type="dxa"/>
            <w:hideMark/>
          </w:tcPr>
          <w:p w14:paraId="362DFC25" w14:textId="77777777" w:rsidR="007C2991" w:rsidRDefault="007C2991">
            <w:pPr>
              <w:pStyle w:val="Tabletext"/>
              <w:rPr>
                <w:lang w:val="en-US"/>
              </w:rPr>
            </w:pPr>
            <w:r>
              <w:rPr>
                <w:i/>
                <w:iCs/>
                <w:lang w:val="en-US"/>
              </w:rPr>
              <w:t>a</w:t>
            </w:r>
            <w:r>
              <w:rPr>
                <w:vertAlign w:val="subscript"/>
                <w:lang w:val="en-US"/>
              </w:rPr>
              <w:t>10</w:t>
            </w:r>
          </w:p>
        </w:tc>
        <w:tc>
          <w:tcPr>
            <w:tcW w:w="236" w:type="dxa"/>
            <w:hideMark/>
          </w:tcPr>
          <w:p w14:paraId="1D2EF002" w14:textId="77777777" w:rsidR="007C2991" w:rsidRDefault="007C2991">
            <w:pPr>
              <w:pStyle w:val="Tabletext"/>
              <w:rPr>
                <w:lang w:val="en-US"/>
              </w:rPr>
            </w:pPr>
            <w:r>
              <w:rPr>
                <w:lang w:val="en-US"/>
              </w:rPr>
              <w:t>=</w:t>
            </w:r>
          </w:p>
        </w:tc>
        <w:tc>
          <w:tcPr>
            <w:tcW w:w="1750" w:type="dxa"/>
            <w:hideMark/>
          </w:tcPr>
          <w:p w14:paraId="2CBA4B07" w14:textId="22B14DDC" w:rsidR="007C2991" w:rsidRDefault="007C2991">
            <w:pPr>
              <w:pStyle w:val="Tabletext"/>
              <w:rPr>
                <w:lang w:val="en-US"/>
              </w:rPr>
            </w:pPr>
            <w:r>
              <w:rPr>
                <w:lang w:val="en-US"/>
              </w:rPr>
              <w:t>−0,150230960</w:t>
            </w:r>
          </w:p>
        </w:tc>
        <w:tc>
          <w:tcPr>
            <w:tcW w:w="480" w:type="dxa"/>
            <w:hideMark/>
          </w:tcPr>
          <w:p w14:paraId="01DD1E45" w14:textId="77777777" w:rsidR="007C2991" w:rsidRDefault="007C2991">
            <w:pPr>
              <w:pStyle w:val="Tabletext"/>
              <w:rPr>
                <w:lang w:val="en-US"/>
              </w:rPr>
            </w:pPr>
            <w:r>
              <w:rPr>
                <w:i/>
                <w:iCs/>
                <w:lang w:val="en-US"/>
              </w:rPr>
              <w:t>b</w:t>
            </w:r>
            <w:r>
              <w:rPr>
                <w:vertAlign w:val="subscript"/>
                <w:lang w:val="en-US"/>
              </w:rPr>
              <w:t>10</w:t>
            </w:r>
          </w:p>
        </w:tc>
        <w:tc>
          <w:tcPr>
            <w:tcW w:w="236" w:type="dxa"/>
            <w:hideMark/>
          </w:tcPr>
          <w:p w14:paraId="1ADEDE90" w14:textId="77777777" w:rsidR="007C2991" w:rsidRDefault="007C2991">
            <w:pPr>
              <w:pStyle w:val="Tabletext"/>
              <w:rPr>
                <w:lang w:val="en-US"/>
              </w:rPr>
            </w:pPr>
            <w:r>
              <w:rPr>
                <w:lang w:val="en-US"/>
              </w:rPr>
              <w:t>=</w:t>
            </w:r>
          </w:p>
        </w:tc>
        <w:tc>
          <w:tcPr>
            <w:tcW w:w="1704" w:type="dxa"/>
            <w:hideMark/>
          </w:tcPr>
          <w:p w14:paraId="730CF535" w14:textId="5A1D97F7" w:rsidR="007C2991" w:rsidRDefault="007C2991">
            <w:pPr>
              <w:pStyle w:val="Tabletext"/>
              <w:rPr>
                <w:lang w:val="en-US"/>
              </w:rPr>
            </w:pPr>
            <w:r>
              <w:rPr>
                <w:lang w:val="en-US"/>
              </w:rPr>
              <w:t>−0,216195929</w:t>
            </w:r>
          </w:p>
        </w:tc>
        <w:tc>
          <w:tcPr>
            <w:tcW w:w="480" w:type="dxa"/>
            <w:hideMark/>
          </w:tcPr>
          <w:p w14:paraId="5327DA41" w14:textId="77777777" w:rsidR="007C2991" w:rsidRDefault="007C2991">
            <w:pPr>
              <w:pStyle w:val="Tabletext"/>
              <w:rPr>
                <w:lang w:val="en-US"/>
              </w:rPr>
            </w:pPr>
            <w:r>
              <w:rPr>
                <w:i/>
                <w:iCs/>
                <w:lang w:val="en-US"/>
              </w:rPr>
              <w:t>c</w:t>
            </w:r>
            <w:r>
              <w:rPr>
                <w:vertAlign w:val="subscript"/>
                <w:lang w:val="en-US"/>
              </w:rPr>
              <w:t>10</w:t>
            </w:r>
          </w:p>
        </w:tc>
        <w:tc>
          <w:tcPr>
            <w:tcW w:w="236" w:type="dxa"/>
            <w:hideMark/>
          </w:tcPr>
          <w:p w14:paraId="3AECCDF3" w14:textId="77777777" w:rsidR="007C2991" w:rsidRDefault="007C2991">
            <w:pPr>
              <w:pStyle w:val="Tabletext"/>
              <w:rPr>
                <w:lang w:val="en-US"/>
              </w:rPr>
            </w:pPr>
            <w:r>
              <w:rPr>
                <w:lang w:val="en-US"/>
              </w:rPr>
              <w:t>=</w:t>
            </w:r>
          </w:p>
        </w:tc>
        <w:tc>
          <w:tcPr>
            <w:tcW w:w="1742" w:type="dxa"/>
            <w:hideMark/>
          </w:tcPr>
          <w:p w14:paraId="29A5B10E" w14:textId="263D4548" w:rsidR="007C2991" w:rsidRDefault="007C2991">
            <w:pPr>
              <w:pStyle w:val="Tabletext"/>
              <w:rPr>
                <w:lang w:val="en-US"/>
              </w:rPr>
            </w:pPr>
            <w:r>
              <w:rPr>
                <w:lang w:val="en-US"/>
              </w:rPr>
              <w:t>−0,001217930</w:t>
            </w:r>
          </w:p>
        </w:tc>
        <w:tc>
          <w:tcPr>
            <w:tcW w:w="480" w:type="dxa"/>
            <w:hideMark/>
          </w:tcPr>
          <w:p w14:paraId="54862E64" w14:textId="77777777" w:rsidR="007C2991" w:rsidRDefault="007C2991">
            <w:pPr>
              <w:pStyle w:val="Tabletext"/>
              <w:rPr>
                <w:lang w:val="en-US"/>
              </w:rPr>
            </w:pPr>
            <w:r>
              <w:rPr>
                <w:i/>
                <w:iCs/>
                <w:lang w:val="en-US"/>
              </w:rPr>
              <w:t>d</w:t>
            </w:r>
            <w:r>
              <w:rPr>
                <w:vertAlign w:val="subscript"/>
                <w:lang w:val="en-US"/>
              </w:rPr>
              <w:t>10</w:t>
            </w:r>
          </w:p>
        </w:tc>
        <w:tc>
          <w:tcPr>
            <w:tcW w:w="236" w:type="dxa"/>
            <w:hideMark/>
          </w:tcPr>
          <w:p w14:paraId="3AAE9708" w14:textId="77777777" w:rsidR="007C2991" w:rsidRDefault="007C2991">
            <w:pPr>
              <w:pStyle w:val="Tabletext"/>
              <w:rPr>
                <w:lang w:val="en-US"/>
              </w:rPr>
            </w:pPr>
            <w:r>
              <w:rPr>
                <w:lang w:val="en-US"/>
              </w:rPr>
              <w:t>=</w:t>
            </w:r>
          </w:p>
        </w:tc>
        <w:tc>
          <w:tcPr>
            <w:tcW w:w="1585" w:type="dxa"/>
            <w:hideMark/>
          </w:tcPr>
          <w:p w14:paraId="56E4EC8A" w14:textId="2F050EF8" w:rsidR="007C2991" w:rsidRDefault="007C2991">
            <w:pPr>
              <w:pStyle w:val="Tabletext"/>
              <w:rPr>
                <w:lang w:val="en-US"/>
              </w:rPr>
            </w:pPr>
            <w:r>
              <w:rPr>
                <w:lang w:val="en-US"/>
              </w:rPr>
              <w:t>−0,005598515</w:t>
            </w:r>
          </w:p>
        </w:tc>
      </w:tr>
      <w:tr w:rsidR="007C2991" w14:paraId="019D86B4" w14:textId="77777777" w:rsidTr="007C2991">
        <w:trPr>
          <w:jc w:val="center"/>
        </w:trPr>
        <w:tc>
          <w:tcPr>
            <w:tcW w:w="480" w:type="dxa"/>
            <w:hideMark/>
          </w:tcPr>
          <w:p w14:paraId="42C1FDD7" w14:textId="77777777" w:rsidR="007C2991" w:rsidRDefault="007C2991">
            <w:pPr>
              <w:pStyle w:val="Tabletext"/>
              <w:rPr>
                <w:lang w:val="en-US"/>
              </w:rPr>
            </w:pPr>
            <w:r>
              <w:rPr>
                <w:i/>
                <w:iCs/>
                <w:lang w:val="en-US"/>
              </w:rPr>
              <w:t>a</w:t>
            </w:r>
            <w:r>
              <w:rPr>
                <w:vertAlign w:val="subscript"/>
                <w:lang w:val="en-US"/>
              </w:rPr>
              <w:t>11</w:t>
            </w:r>
          </w:p>
        </w:tc>
        <w:tc>
          <w:tcPr>
            <w:tcW w:w="236" w:type="dxa"/>
            <w:hideMark/>
          </w:tcPr>
          <w:p w14:paraId="2734074F" w14:textId="77777777" w:rsidR="007C2991" w:rsidRDefault="007C2991">
            <w:pPr>
              <w:pStyle w:val="Tabletext"/>
              <w:rPr>
                <w:lang w:val="en-US"/>
              </w:rPr>
            </w:pPr>
            <w:r>
              <w:rPr>
                <w:lang w:val="en-US"/>
              </w:rPr>
              <w:t>=</w:t>
            </w:r>
          </w:p>
        </w:tc>
        <w:tc>
          <w:tcPr>
            <w:tcW w:w="1750" w:type="dxa"/>
            <w:hideMark/>
          </w:tcPr>
          <w:p w14:paraId="12093240" w14:textId="7FD4063C" w:rsidR="007C2991" w:rsidRDefault="007C2991">
            <w:pPr>
              <w:pStyle w:val="Tabletext"/>
              <w:rPr>
                <w:lang w:val="en-US"/>
              </w:rPr>
            </w:pPr>
            <w:r>
              <w:rPr>
                <w:lang w:val="en-US"/>
              </w:rPr>
              <w:t>+0,034404779</w:t>
            </w:r>
          </w:p>
        </w:tc>
        <w:tc>
          <w:tcPr>
            <w:tcW w:w="480" w:type="dxa"/>
            <w:hideMark/>
          </w:tcPr>
          <w:p w14:paraId="05D97ED8" w14:textId="77777777" w:rsidR="007C2991" w:rsidRDefault="007C2991">
            <w:pPr>
              <w:pStyle w:val="Tabletext"/>
              <w:rPr>
                <w:lang w:val="en-US"/>
              </w:rPr>
            </w:pPr>
            <w:r>
              <w:rPr>
                <w:i/>
                <w:iCs/>
                <w:lang w:val="en-US"/>
              </w:rPr>
              <w:t>b</w:t>
            </w:r>
            <w:r>
              <w:rPr>
                <w:vertAlign w:val="subscript"/>
                <w:lang w:val="en-US"/>
              </w:rPr>
              <w:t>11</w:t>
            </w:r>
          </w:p>
        </w:tc>
        <w:tc>
          <w:tcPr>
            <w:tcW w:w="236" w:type="dxa"/>
            <w:hideMark/>
          </w:tcPr>
          <w:p w14:paraId="03E3E3CA" w14:textId="77777777" w:rsidR="007C2991" w:rsidRDefault="007C2991">
            <w:pPr>
              <w:pStyle w:val="Tabletext"/>
              <w:rPr>
                <w:lang w:val="en-US"/>
              </w:rPr>
            </w:pPr>
            <w:r>
              <w:rPr>
                <w:lang w:val="en-US"/>
              </w:rPr>
              <w:t>=</w:t>
            </w:r>
          </w:p>
        </w:tc>
        <w:tc>
          <w:tcPr>
            <w:tcW w:w="1704" w:type="dxa"/>
            <w:hideMark/>
          </w:tcPr>
          <w:p w14:paraId="58A65C27" w14:textId="16FDBE3B" w:rsidR="007C2991" w:rsidRDefault="007C2991">
            <w:pPr>
              <w:pStyle w:val="Tabletext"/>
              <w:rPr>
                <w:lang w:val="en-US"/>
              </w:rPr>
            </w:pPr>
            <w:r>
              <w:rPr>
                <w:lang w:val="en-US"/>
              </w:rPr>
              <w:t>+0,019547031</w:t>
            </w:r>
          </w:p>
        </w:tc>
        <w:tc>
          <w:tcPr>
            <w:tcW w:w="480" w:type="dxa"/>
            <w:hideMark/>
          </w:tcPr>
          <w:p w14:paraId="012A1E9C" w14:textId="77777777" w:rsidR="007C2991" w:rsidRDefault="007C2991">
            <w:pPr>
              <w:pStyle w:val="Tabletext"/>
              <w:rPr>
                <w:lang w:val="en-US"/>
              </w:rPr>
            </w:pPr>
            <w:r>
              <w:rPr>
                <w:i/>
                <w:iCs/>
                <w:lang w:val="en-US"/>
              </w:rPr>
              <w:t>c</w:t>
            </w:r>
            <w:r>
              <w:rPr>
                <w:vertAlign w:val="subscript"/>
                <w:lang w:val="en-US"/>
              </w:rPr>
              <w:t>11</w:t>
            </w:r>
          </w:p>
        </w:tc>
        <w:tc>
          <w:tcPr>
            <w:tcW w:w="236" w:type="dxa"/>
            <w:hideMark/>
          </w:tcPr>
          <w:p w14:paraId="47E5035D" w14:textId="77777777" w:rsidR="007C2991" w:rsidRDefault="007C2991">
            <w:pPr>
              <w:pStyle w:val="Tabletext"/>
              <w:rPr>
                <w:lang w:val="en-US"/>
              </w:rPr>
            </w:pPr>
            <w:r>
              <w:rPr>
                <w:lang w:val="en-US"/>
              </w:rPr>
              <w:t>=</w:t>
            </w:r>
          </w:p>
        </w:tc>
        <w:tc>
          <w:tcPr>
            <w:tcW w:w="1742" w:type="dxa"/>
            <w:hideMark/>
          </w:tcPr>
          <w:p w14:paraId="37BEE592" w14:textId="4A9A19D3" w:rsidR="007C2991" w:rsidRDefault="007C2991">
            <w:pPr>
              <w:pStyle w:val="Tabletext"/>
              <w:rPr>
                <w:lang w:val="en-US"/>
              </w:rPr>
            </w:pPr>
            <w:r>
              <w:rPr>
                <w:lang w:val="en-US"/>
              </w:rPr>
              <w:t>+0,000233939</w:t>
            </w:r>
          </w:p>
        </w:tc>
        <w:tc>
          <w:tcPr>
            <w:tcW w:w="480" w:type="dxa"/>
            <w:hideMark/>
          </w:tcPr>
          <w:p w14:paraId="3179EEBA" w14:textId="77777777" w:rsidR="007C2991" w:rsidRDefault="007C2991">
            <w:pPr>
              <w:pStyle w:val="Tabletext"/>
              <w:rPr>
                <w:lang w:val="en-US"/>
              </w:rPr>
            </w:pPr>
            <w:r>
              <w:rPr>
                <w:i/>
                <w:iCs/>
                <w:lang w:val="en-US"/>
              </w:rPr>
              <w:t>d</w:t>
            </w:r>
            <w:r>
              <w:rPr>
                <w:vertAlign w:val="subscript"/>
                <w:lang w:val="en-US"/>
              </w:rPr>
              <w:t>11</w:t>
            </w:r>
          </w:p>
        </w:tc>
        <w:tc>
          <w:tcPr>
            <w:tcW w:w="236" w:type="dxa"/>
            <w:hideMark/>
          </w:tcPr>
          <w:p w14:paraId="2DC8237F" w14:textId="77777777" w:rsidR="007C2991" w:rsidRDefault="007C2991">
            <w:pPr>
              <w:pStyle w:val="Tabletext"/>
              <w:rPr>
                <w:lang w:val="en-US"/>
              </w:rPr>
            </w:pPr>
            <w:r>
              <w:rPr>
                <w:lang w:val="en-US"/>
              </w:rPr>
              <w:t>=</w:t>
            </w:r>
          </w:p>
        </w:tc>
        <w:tc>
          <w:tcPr>
            <w:tcW w:w="1585" w:type="dxa"/>
            <w:hideMark/>
          </w:tcPr>
          <w:p w14:paraId="72069560" w14:textId="1064E526" w:rsidR="007C2991" w:rsidRDefault="007C2991">
            <w:pPr>
              <w:pStyle w:val="Tabletext"/>
              <w:rPr>
                <w:lang w:val="en-US"/>
              </w:rPr>
            </w:pPr>
            <w:r>
              <w:rPr>
                <w:lang w:val="en-US"/>
              </w:rPr>
              <w:t>+0,000838386</w:t>
            </w:r>
          </w:p>
        </w:tc>
      </w:tr>
    </w:tbl>
    <w:p w14:paraId="36F5348E" w14:textId="77777777" w:rsidR="004976B1" w:rsidRPr="008F057C" w:rsidRDefault="004976B1" w:rsidP="004976B1">
      <w:pPr>
        <w:pStyle w:val="Blanc"/>
        <w:rPr>
          <w:lang w:val="es-ES"/>
        </w:rPr>
      </w:pPr>
    </w:p>
    <w:p w14:paraId="77EDFA68" w14:textId="77777777" w:rsidR="004976B1" w:rsidRPr="008F057C" w:rsidRDefault="004976B1" w:rsidP="004976B1">
      <w:r w:rsidRPr="008F057C">
        <w:rPr>
          <w:i/>
          <w:iCs/>
        </w:rPr>
        <w:t>C</w:t>
      </w:r>
      <w:r w:rsidRPr="008F057C">
        <w:t>(</w:t>
      </w:r>
      <w:r w:rsidRPr="001F09F0">
        <w:sym w:font="Symbol" w:char="F06E"/>
      </w:r>
      <w:r w:rsidRPr="008F057C">
        <w:t xml:space="preserve">) y </w:t>
      </w:r>
      <w:r w:rsidRPr="008F057C">
        <w:rPr>
          <w:i/>
          <w:iCs/>
        </w:rPr>
        <w:t>S</w:t>
      </w:r>
      <w:r w:rsidRPr="008F057C">
        <w:t>(</w:t>
      </w:r>
      <w:r w:rsidRPr="001F09F0">
        <w:sym w:font="Symbol" w:char="F06E"/>
      </w:r>
      <w:r w:rsidRPr="008F057C">
        <w:t xml:space="preserve">) pueden calcularse para valores negativos de </w:t>
      </w:r>
      <w:r w:rsidRPr="001F09F0">
        <w:sym w:font="Symbol" w:char="F06E"/>
      </w:r>
      <w:r w:rsidRPr="008F057C">
        <w:rPr>
          <w:i/>
          <w:iCs/>
        </w:rPr>
        <w:t xml:space="preserve"> </w:t>
      </w:r>
      <w:r w:rsidRPr="008F057C">
        <w:t>observando que:</w:t>
      </w:r>
    </w:p>
    <w:p w14:paraId="6A47805E" w14:textId="77777777" w:rsidR="007C2991" w:rsidRPr="007C2991" w:rsidRDefault="007C2991" w:rsidP="007C2991">
      <w:pPr>
        <w:tabs>
          <w:tab w:val="clear" w:pos="1191"/>
          <w:tab w:val="clear" w:pos="1588"/>
          <w:tab w:val="clear" w:pos="1985"/>
          <w:tab w:val="center" w:pos="4820"/>
          <w:tab w:val="right" w:pos="9639"/>
        </w:tabs>
        <w:textAlignment w:val="auto"/>
        <w:rPr>
          <w:lang w:val="en-GB"/>
        </w:rPr>
      </w:pPr>
      <w:bookmarkStart w:id="46" w:name="_Toc115780899"/>
      <w:bookmarkStart w:id="47" w:name="_Toc25019643"/>
      <w:r w:rsidRPr="007C2991">
        <w:rPr>
          <w:lang w:val="en-GB"/>
        </w:rPr>
        <w:tab/>
      </w:r>
      <w:r w:rsidRPr="007C2991">
        <w:rPr>
          <w:lang w:val="en-GB"/>
        </w:rPr>
        <w:tab/>
      </w:r>
      <m:oMath>
        <m:r>
          <w:rPr>
            <w:rFonts w:ascii="Cambria Math" w:hAnsi="Cambria Math"/>
            <w:lang w:val="en-GB"/>
          </w:rPr>
          <m:t>C</m:t>
        </m:r>
        <m:d>
          <m:dPr>
            <m:ctrlPr>
              <w:rPr>
                <w:rFonts w:ascii="Cambria Math" w:hAnsi="Cambria Math"/>
                <w:i/>
                <w:lang w:val="en-GB"/>
              </w:rPr>
            </m:ctrlPr>
          </m:dPr>
          <m:e>
            <m:r>
              <w:rPr>
                <w:rFonts w:ascii="Cambria Math" w:hAnsi="Cambria Math"/>
                <w:lang w:val="en-GB"/>
              </w:rPr>
              <m:t>-ν</m:t>
            </m:r>
          </m:e>
        </m:d>
        <m:r>
          <w:rPr>
            <w:rFonts w:ascii="Cambria Math" w:hAnsi="Cambria Math"/>
            <w:lang w:val="en-GB"/>
          </w:rPr>
          <m:t>=-C</m:t>
        </m:r>
        <m:d>
          <m:dPr>
            <m:ctrlPr>
              <w:rPr>
                <w:rFonts w:ascii="Cambria Math" w:hAnsi="Cambria Math"/>
                <w:i/>
                <w:lang w:val="en-GB"/>
              </w:rPr>
            </m:ctrlPr>
          </m:dPr>
          <m:e>
            <m:r>
              <w:rPr>
                <w:rFonts w:ascii="Cambria Math" w:hAnsi="Cambria Math"/>
                <w:lang w:val="en-GB"/>
              </w:rPr>
              <m:t>ν</m:t>
            </m:r>
          </m:e>
        </m:d>
      </m:oMath>
      <w:r w:rsidRPr="007C2991">
        <w:rPr>
          <w:lang w:val="en-GB"/>
        </w:rPr>
        <w:tab/>
        <w:t>(10a)</w:t>
      </w:r>
    </w:p>
    <w:p w14:paraId="2E949721" w14:textId="77777777" w:rsidR="007C2991" w:rsidRPr="008F057C" w:rsidRDefault="007C2991" w:rsidP="007C2991">
      <w:pPr>
        <w:pStyle w:val="Blanc"/>
        <w:rPr>
          <w:lang w:val="es-ES"/>
        </w:rPr>
      </w:pPr>
    </w:p>
    <w:p w14:paraId="3140F5C1" w14:textId="77777777" w:rsidR="007C2991" w:rsidRPr="007C2991" w:rsidRDefault="007C2991" w:rsidP="007C2991">
      <w:pPr>
        <w:tabs>
          <w:tab w:val="clear" w:pos="1191"/>
          <w:tab w:val="clear" w:pos="1588"/>
          <w:tab w:val="clear" w:pos="1985"/>
          <w:tab w:val="center" w:pos="4820"/>
          <w:tab w:val="right" w:pos="9639"/>
        </w:tabs>
        <w:textAlignment w:val="auto"/>
        <w:rPr>
          <w:lang w:val="en-GB"/>
        </w:rPr>
      </w:pPr>
      <w:r w:rsidRPr="007C2991">
        <w:rPr>
          <w:lang w:val="en-GB"/>
        </w:rPr>
        <w:tab/>
      </w:r>
      <w:r w:rsidRPr="007C2991">
        <w:rPr>
          <w:lang w:val="en-GB"/>
        </w:rPr>
        <w:tab/>
      </w:r>
      <m:oMath>
        <m:r>
          <w:rPr>
            <w:rFonts w:ascii="Cambria Math" w:hAnsi="Cambria Math"/>
            <w:lang w:val="en-GB"/>
          </w:rPr>
          <m:t>S</m:t>
        </m:r>
        <m:d>
          <m:dPr>
            <m:ctrlPr>
              <w:rPr>
                <w:rFonts w:ascii="Cambria Math" w:hAnsi="Cambria Math"/>
                <w:i/>
                <w:lang w:val="en-GB"/>
              </w:rPr>
            </m:ctrlPr>
          </m:dPr>
          <m:e>
            <m:r>
              <w:rPr>
                <w:rFonts w:ascii="Cambria Math" w:hAnsi="Cambria Math"/>
                <w:lang w:val="en-GB"/>
              </w:rPr>
              <m:t>-ν</m:t>
            </m:r>
          </m:e>
        </m:d>
        <m:r>
          <w:rPr>
            <w:rFonts w:ascii="Cambria Math" w:hAnsi="Cambria Math"/>
            <w:lang w:val="en-GB"/>
          </w:rPr>
          <m:t>=-S</m:t>
        </m:r>
        <m:d>
          <m:dPr>
            <m:ctrlPr>
              <w:rPr>
                <w:rFonts w:ascii="Cambria Math" w:hAnsi="Cambria Math"/>
                <w:i/>
                <w:lang w:val="en-GB"/>
              </w:rPr>
            </m:ctrlPr>
          </m:dPr>
          <m:e>
            <m:r>
              <w:rPr>
                <w:rFonts w:ascii="Cambria Math" w:hAnsi="Cambria Math"/>
                <w:lang w:val="en-GB"/>
              </w:rPr>
              <m:t>ν</m:t>
            </m:r>
          </m:e>
        </m:d>
      </m:oMath>
      <w:r w:rsidRPr="007C2991">
        <w:rPr>
          <w:lang w:val="en-GB"/>
        </w:rPr>
        <w:tab/>
        <w:t>(10b)</w:t>
      </w:r>
    </w:p>
    <w:p w14:paraId="09E33635" w14:textId="77777777" w:rsidR="004976B1" w:rsidRPr="008F057C" w:rsidRDefault="004976B1" w:rsidP="004976B1">
      <w:pPr>
        <w:pStyle w:val="Heading1"/>
      </w:pPr>
      <w:bookmarkStart w:id="48" w:name="_Toc226455960"/>
      <w:r w:rsidRPr="008F057C">
        <w:t>3</w:t>
      </w:r>
      <w:r w:rsidRPr="008F057C">
        <w:tab/>
        <w:t>Difracción en una Tierra esférica</w:t>
      </w:r>
      <w:bookmarkEnd w:id="31"/>
      <w:bookmarkEnd w:id="46"/>
      <w:bookmarkEnd w:id="47"/>
      <w:bookmarkEnd w:id="48"/>
    </w:p>
    <w:p w14:paraId="6CA355C2" w14:textId="48700B24" w:rsidR="004976B1" w:rsidRPr="006776E4" w:rsidRDefault="004976B1" w:rsidP="004976B1">
      <w:bookmarkStart w:id="49" w:name="_Toc398544142"/>
      <w:r w:rsidRPr="006776E4">
        <w:t xml:space="preserve">La pérdida adicional de transmisión debida a la difracción en una Tierra esférica puede calcularse por la fórmula clásica de la serie de residuos. El programa informático </w:t>
      </w:r>
      <w:r w:rsidR="00236BD7" w:rsidRPr="006776E4">
        <w:rPr>
          <w:rFonts w:ascii="Arial" w:hAnsi="Arial" w:cs="Arial"/>
          <w:sz w:val="21"/>
          <w:szCs w:val="21"/>
          <w:shd w:val="clear" w:color="auto" w:fill="FFFFFF"/>
        </w:rPr>
        <w:t>«</w:t>
      </w:r>
      <w:r w:rsidRPr="006776E4">
        <w:t>LFMF-SmoothEarth</w:t>
      </w:r>
      <w:r w:rsidR="00236BD7" w:rsidRPr="006776E4">
        <w:rPr>
          <w:rFonts w:ascii="Arial" w:hAnsi="Arial" w:cs="Arial"/>
          <w:sz w:val="21"/>
          <w:szCs w:val="21"/>
          <w:shd w:val="clear" w:color="auto" w:fill="FFFFFF"/>
        </w:rPr>
        <w:t>»</w:t>
      </w:r>
      <w:r w:rsidRPr="006776E4">
        <w:t xml:space="preserve"> de la Recomendación </w:t>
      </w:r>
      <w:hyperlink r:id="rId44" w:history="1">
        <w:r w:rsidRPr="006776E4">
          <w:rPr>
            <w:rStyle w:val="Hyperlink"/>
            <w:color w:val="auto"/>
            <w:u w:val="none"/>
          </w:rPr>
          <w:t>UIT-R P.368</w:t>
        </w:r>
      </w:hyperlink>
      <w:r w:rsidRPr="006776E4">
        <w:t xml:space="preserve"> proporciona el método completo. En la Recomendación </w:t>
      </w:r>
      <w:hyperlink r:id="rId45" w:history="1">
        <w:r w:rsidRPr="006776E4">
          <w:rPr>
            <w:rStyle w:val="Hyperlink"/>
            <w:color w:val="auto"/>
            <w:u w:val="none"/>
          </w:rPr>
          <w:t>UIT-R P.368</w:t>
        </w:r>
      </w:hyperlink>
      <w:r w:rsidRPr="006776E4">
        <w:t xml:space="preserve"> figura un subconjunto de los resultados de este programa (para el caso de antenas situadas cerca del suelo y a las frecuencias más bajas).</w:t>
      </w:r>
    </w:p>
    <w:p w14:paraId="511DF0C2" w14:textId="7081E0A0" w:rsidR="004976B1" w:rsidRPr="008F057C" w:rsidRDefault="004976B1" w:rsidP="004976B1">
      <w:r w:rsidRPr="008F057C">
        <w:t xml:space="preserve">Los puntos siguientes describen los métodos numérico y por monograma que pueden utilizarse para frecuencias de 10 MHz y superiores. En el caso de frecuencias inferiores a 10 MHz, debe emplearse siempre el programa </w:t>
      </w:r>
      <w:r w:rsidR="00236BD7">
        <w:rPr>
          <w:rFonts w:ascii="Arial" w:hAnsi="Arial" w:cs="Arial"/>
          <w:color w:val="0A0A0A"/>
          <w:sz w:val="21"/>
          <w:szCs w:val="21"/>
          <w:shd w:val="clear" w:color="auto" w:fill="FFFFFF"/>
        </w:rPr>
        <w:t>«</w:t>
      </w:r>
      <w:r>
        <w:t>LFMF-SmoothEarth</w:t>
      </w:r>
      <w:r w:rsidR="00236BD7">
        <w:rPr>
          <w:rFonts w:ascii="Arial" w:hAnsi="Arial" w:cs="Arial"/>
          <w:color w:val="0A0A0A"/>
          <w:sz w:val="21"/>
          <w:szCs w:val="21"/>
          <w:shd w:val="clear" w:color="auto" w:fill="FFFFFF"/>
        </w:rPr>
        <w:t>»</w:t>
      </w:r>
      <w:r w:rsidRPr="008F057C">
        <w:t>. El § 3.1 indica métodos para trayectos transhorizonte. El § 3.1.1 describe un método numérico. El § 3.1.2 presenta un método mediante nomogramas. El</w:t>
      </w:r>
      <w:r w:rsidR="006776E4">
        <w:t> </w:t>
      </w:r>
      <w:r w:rsidRPr="008F057C">
        <w:t>§ 3.2 es un método aplicable al caso de tierra lisa para cualquier distancia y para frecuencias de 10 MHz y superiores. Utiliza el método numérico del § 3.1.1.</w:t>
      </w:r>
    </w:p>
    <w:p w14:paraId="04AA10EE" w14:textId="77777777" w:rsidR="004976B1" w:rsidRPr="008F057C" w:rsidRDefault="004976B1" w:rsidP="004976B1">
      <w:pPr>
        <w:pStyle w:val="Heading2"/>
      </w:pPr>
      <w:bookmarkStart w:id="50" w:name="_Toc115780900"/>
      <w:bookmarkStart w:id="51" w:name="_Toc25019644"/>
      <w:bookmarkStart w:id="52" w:name="_Toc226455961"/>
      <w:r w:rsidRPr="008F057C">
        <w:lastRenderedPageBreak/>
        <w:t>3.1</w:t>
      </w:r>
      <w:r w:rsidRPr="008F057C">
        <w:tab/>
        <w:t>Pérdidas por difracción en trayectos transhorizonte</w:t>
      </w:r>
      <w:bookmarkEnd w:id="50"/>
      <w:bookmarkEnd w:id="51"/>
      <w:bookmarkEnd w:id="52"/>
    </w:p>
    <w:p w14:paraId="0B5834C2" w14:textId="77777777" w:rsidR="004976B1" w:rsidRPr="008F057C" w:rsidRDefault="004976B1" w:rsidP="004976B1">
      <w:r w:rsidRPr="008F057C">
        <w:t>Para largas distancias transhorizonte, sólo es importante el primer término de esa serie de residuos. Incluso cerca o sobre el horizonte, puede utilizarse esta aproximación con un máximo margen de error de unos 2 dB en la mayoría de los casos.</w:t>
      </w:r>
    </w:p>
    <w:p w14:paraId="51ECB617" w14:textId="53281D8C" w:rsidR="004976B1" w:rsidRPr="008F057C" w:rsidRDefault="004976B1" w:rsidP="004976B1">
      <w:r w:rsidRPr="008F057C">
        <w:t xml:space="preserve">El primer término de esa serie puede expresarse como el producto de un término de distancia, </w:t>
      </w:r>
      <w:r w:rsidRPr="008F057C">
        <w:rPr>
          <w:i/>
          <w:iCs/>
        </w:rPr>
        <w:t>F</w:t>
      </w:r>
      <w:r w:rsidRPr="008F057C">
        <w:t xml:space="preserve">, y dos términos de ganancia de altura, </w:t>
      </w:r>
      <w:r w:rsidRPr="008F057C">
        <w:rPr>
          <w:i/>
          <w:iCs/>
        </w:rPr>
        <w:t>G</w:t>
      </w:r>
      <w:r w:rsidRPr="008F057C">
        <w:rPr>
          <w:i/>
          <w:iCs/>
          <w:vertAlign w:val="subscript"/>
        </w:rPr>
        <w:t>T</w:t>
      </w:r>
      <w:r w:rsidRPr="008F057C">
        <w:t xml:space="preserve"> y </w:t>
      </w:r>
      <w:r w:rsidRPr="008F057C">
        <w:rPr>
          <w:i/>
          <w:iCs/>
        </w:rPr>
        <w:t>G</w:t>
      </w:r>
      <w:r w:rsidRPr="008F057C">
        <w:rPr>
          <w:i/>
          <w:iCs/>
          <w:vertAlign w:val="subscript"/>
        </w:rPr>
        <w:t>R</w:t>
      </w:r>
      <w:r w:rsidRPr="008F057C">
        <w:t xml:space="preserve">. </w:t>
      </w:r>
      <w:r w:rsidRPr="00D5268B">
        <w:t>En</w:t>
      </w:r>
      <w:r w:rsidR="005B2EF4">
        <w:t xml:space="preserve"> los </w:t>
      </w:r>
      <w:r w:rsidR="005B2EF4" w:rsidRPr="008F057C">
        <w:t>§ </w:t>
      </w:r>
      <w:r w:rsidRPr="008F057C">
        <w:t>3.1.1 y 3.1.2 se describe cómo pueden obtenerse estos términos a partir de fórmulas sencillas o de nomogramas.</w:t>
      </w:r>
    </w:p>
    <w:p w14:paraId="0112725E" w14:textId="77777777" w:rsidR="004976B1" w:rsidRPr="008F057C" w:rsidRDefault="004976B1" w:rsidP="004976B1">
      <w:pPr>
        <w:pStyle w:val="Heading3"/>
      </w:pPr>
      <w:r w:rsidRPr="008F057C">
        <w:t>3.1.1</w:t>
      </w:r>
      <w:r w:rsidRPr="008F057C">
        <w:tab/>
        <w:t>Cálculos numéricos</w:t>
      </w:r>
      <w:bookmarkEnd w:id="49"/>
    </w:p>
    <w:p w14:paraId="3BBA23BD" w14:textId="77777777" w:rsidR="004976B1" w:rsidRPr="008F057C" w:rsidRDefault="004976B1" w:rsidP="004976B1">
      <w:pPr>
        <w:pStyle w:val="Heading4"/>
      </w:pPr>
      <w:bookmarkStart w:id="53" w:name="_Toc398544143"/>
      <w:r w:rsidRPr="008F057C">
        <w:t>3.1.1.1</w:t>
      </w:r>
      <w:r w:rsidRPr="008F057C">
        <w:tab/>
        <w:t>Influencia de las características eléctricas de la superficie de la Tierra</w:t>
      </w:r>
      <w:bookmarkEnd w:id="53"/>
    </w:p>
    <w:p w14:paraId="6EF9EE36" w14:textId="77777777" w:rsidR="004976B1" w:rsidRPr="008F057C" w:rsidRDefault="004976B1" w:rsidP="004976B1">
      <w:r w:rsidRPr="008F057C">
        <w:t>El grado en que las características eléctricas de la superficie de la Tierra influyen en la pérdida por difracción puede determinarse calculando un factor normalizado de admitancia de superficie </w:t>
      </w:r>
      <w:r w:rsidRPr="008F057C">
        <w:rPr>
          <w:i/>
          <w:iCs/>
        </w:rPr>
        <w:t>K</w:t>
      </w:r>
      <w:r w:rsidRPr="008F057C">
        <w:t>, obtenido por las siguientes fórmulas.</w:t>
      </w:r>
    </w:p>
    <w:p w14:paraId="05349025" w14:textId="77777777" w:rsidR="004976B1" w:rsidRPr="008F057C" w:rsidRDefault="004976B1" w:rsidP="004976B1">
      <w:r w:rsidRPr="008F057C">
        <w:t>En unidades coherentes:</w:t>
      </w:r>
    </w:p>
    <w:p w14:paraId="4C8A9F1A" w14:textId="77777777" w:rsidR="004976B1" w:rsidRPr="008F057C" w:rsidRDefault="004976B1" w:rsidP="004976B1">
      <w:pPr>
        <w:pStyle w:val="Blanc"/>
        <w:rPr>
          <w:lang w:val="es-ES"/>
        </w:rPr>
      </w:pPr>
      <w:bookmarkStart w:id="54" w:name="F004"/>
    </w:p>
    <w:p w14:paraId="7D06831B" w14:textId="59E2E43C" w:rsidR="004976B1" w:rsidRPr="008F057C" w:rsidRDefault="004976B1" w:rsidP="004976B1">
      <w:pPr>
        <w:pStyle w:val="Equation"/>
        <w:tabs>
          <w:tab w:val="left" w:pos="6124"/>
        </w:tabs>
      </w:pPr>
      <w:r w:rsidRPr="008F057C">
        <w:tab/>
      </w:r>
      <w:r w:rsidR="008B3AAB" w:rsidRPr="00196C37">
        <w:rPr>
          <w:position w:val="-28"/>
        </w:rPr>
        <w:object w:dxaOrig="4640" w:dyaOrig="760" w14:anchorId="28E6F39F">
          <v:shape id="_x0000_i1035" type="#_x0000_t75" alt="Ecuación 11" style="width:232.3pt;height:38.7pt" o:ole="">
            <v:imagedata r:id="rId46" o:title=""/>
          </v:shape>
          <o:OLEObject Type="Embed" ProgID="Equation.3" ShapeID="_x0000_i1035" DrawAspect="Content" ObjectID="_1837074652" r:id="rId47"/>
        </w:object>
      </w:r>
      <w:r w:rsidRPr="001F09F0">
        <w:tab/>
      </w:r>
      <w:r w:rsidRPr="008F057C">
        <w:t>para polarización horizontal</w:t>
      </w:r>
      <w:r w:rsidRPr="008F057C">
        <w:tab/>
        <w:t>(11)</w:t>
      </w:r>
    </w:p>
    <w:bookmarkEnd w:id="54"/>
    <w:p w14:paraId="2C9E4A10" w14:textId="77777777" w:rsidR="004976B1" w:rsidRPr="008F057C" w:rsidRDefault="004976B1" w:rsidP="004976B1">
      <w:r w:rsidRPr="008F057C">
        <w:t>y</w:t>
      </w:r>
    </w:p>
    <w:p w14:paraId="4DE2961E" w14:textId="55AB57B9" w:rsidR="004976B1" w:rsidRPr="008F057C" w:rsidRDefault="004976B1" w:rsidP="005B2EF4">
      <w:pPr>
        <w:pStyle w:val="Equation"/>
        <w:tabs>
          <w:tab w:val="clear" w:pos="794"/>
          <w:tab w:val="left" w:pos="1418"/>
          <w:tab w:val="left" w:pos="6124"/>
        </w:tabs>
      </w:pPr>
      <w:bookmarkStart w:id="55" w:name="F005"/>
      <w:r w:rsidRPr="008F057C">
        <w:tab/>
      </w:r>
      <w:r w:rsidR="008B3AAB" w:rsidRPr="00196C37">
        <w:rPr>
          <w:position w:val="-12"/>
        </w:rPr>
        <w:object w:dxaOrig="3019" w:dyaOrig="580" w14:anchorId="3F1CD1FC">
          <v:shape id="_x0000_i1036" type="#_x0000_t75" alt="Ecuación 12" style="width:152.15pt;height:29.2pt" o:ole="">
            <v:imagedata r:id="rId48" o:title=""/>
          </v:shape>
          <o:OLEObject Type="Embed" ProgID="Equation.3" ShapeID="_x0000_i1036" DrawAspect="Content" ObjectID="_1837074653" r:id="rId49"/>
        </w:object>
      </w:r>
      <w:r w:rsidRPr="008F057C">
        <w:tab/>
      </w:r>
      <w:r w:rsidRPr="008F057C">
        <w:tab/>
        <w:t>para polarización vertical</w:t>
      </w:r>
      <w:r w:rsidRPr="008F057C">
        <w:tab/>
        <w:t>(12)</w:t>
      </w:r>
    </w:p>
    <w:bookmarkEnd w:id="55"/>
    <w:p w14:paraId="08A5C8A8" w14:textId="77777777" w:rsidR="004976B1" w:rsidRPr="008F057C" w:rsidRDefault="004976B1" w:rsidP="004976B1">
      <w:pPr>
        <w:pStyle w:val="Blanc"/>
        <w:rPr>
          <w:lang w:val="es-ES"/>
        </w:rPr>
      </w:pPr>
    </w:p>
    <w:p w14:paraId="5B0F7AA5" w14:textId="77777777" w:rsidR="004976B1" w:rsidRPr="008F057C" w:rsidRDefault="004976B1" w:rsidP="004976B1">
      <w:r w:rsidRPr="008F057C">
        <w:t>o, en unidades prácticas:</w:t>
      </w:r>
    </w:p>
    <w:p w14:paraId="7BE0ECD2" w14:textId="77777777" w:rsidR="004976B1" w:rsidRPr="008F057C" w:rsidRDefault="004976B1" w:rsidP="004976B1">
      <w:pPr>
        <w:pStyle w:val="Blanc"/>
        <w:rPr>
          <w:lang w:val="es-ES"/>
        </w:rPr>
      </w:pPr>
      <w:bookmarkStart w:id="56" w:name="F006"/>
    </w:p>
    <w:bookmarkEnd w:id="56"/>
    <w:p w14:paraId="43B7AAFE" w14:textId="7D16F756" w:rsidR="006776E4" w:rsidRPr="006776E4" w:rsidRDefault="006776E4" w:rsidP="006776E4">
      <w:pPr>
        <w:tabs>
          <w:tab w:val="clear" w:pos="1191"/>
          <w:tab w:val="clear" w:pos="1588"/>
          <w:tab w:val="clear" w:pos="1985"/>
          <w:tab w:val="center" w:pos="4820"/>
          <w:tab w:val="right" w:pos="9639"/>
        </w:tabs>
        <w:textAlignment w:val="auto"/>
        <w:rPr>
          <w:lang w:val="en-GB"/>
        </w:rPr>
      </w:pPr>
      <w:r w:rsidRPr="006776E4">
        <w:rPr>
          <w:lang w:val="en-GB"/>
        </w:rPr>
        <w:tab/>
      </w:r>
      <w:r w:rsidRPr="006776E4">
        <w:rPr>
          <w:lang w:val="en-GB"/>
        </w:rPr>
        <w:tab/>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H</m:t>
            </m:r>
          </m:sub>
        </m:sSub>
        <m:r>
          <w:rPr>
            <w:rFonts w:ascii="Cambria Math" w:hAnsi="Cambria Math"/>
            <w:lang w:val="en-GB"/>
          </w:rPr>
          <m:t>=0,36</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α</m:t>
                    </m:r>
                  </m:e>
                  <m:sub>
                    <m:r>
                      <w:rPr>
                        <w:rFonts w:ascii="Cambria Math" w:hAnsi="Cambria Math"/>
                        <w:lang w:val="en-GB"/>
                      </w:rPr>
                      <m:t>e</m:t>
                    </m:r>
                  </m:sub>
                </m:sSub>
                <m:r>
                  <w:rPr>
                    <w:rFonts w:ascii="Cambria Math" w:hAnsi="Cambria Math"/>
                    <w:lang w:val="en-GB"/>
                  </w:rPr>
                  <m:t xml:space="preserve"> f</m:t>
                </m:r>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 xml:space="preserve"> </m:t>
        </m:r>
        <m:sSup>
          <m:sSupPr>
            <m:ctrlPr>
              <w:rPr>
                <w:rFonts w:ascii="Cambria Math" w:hAnsi="Cambria Math"/>
                <w:i/>
                <w:lang w:val="en-GB"/>
              </w:rPr>
            </m:ctrlPr>
          </m:sSupPr>
          <m:e>
            <m:d>
              <m:dPr>
                <m:begChr m:val="["/>
                <m:endChr m:val="]"/>
                <m:ctrlPr>
                  <w:rPr>
                    <w:rFonts w:ascii="Cambria Math" w:hAnsi="Cambria Math"/>
                    <w:i/>
                    <w:lang w:val="en-GB"/>
                  </w:rPr>
                </m:ctrlPr>
              </m:dPr>
              <m:e>
                <m:sSup>
                  <m:sSupPr>
                    <m:ctrlPr>
                      <w:rPr>
                        <w:rFonts w:ascii="Cambria Math" w:hAnsi="Cambria Math"/>
                        <w:i/>
                        <w:lang w:val="en-GB"/>
                      </w:rPr>
                    </m:ctrlPr>
                  </m:sSupPr>
                  <m:e>
                    <m:d>
                      <m:dPr>
                        <m:ctrlPr>
                          <w:rPr>
                            <w:rFonts w:ascii="Cambria Math" w:hAnsi="Cambria Math"/>
                            <w:i/>
                            <w:lang w:val="en-GB"/>
                          </w:rPr>
                        </m:ctrlPr>
                      </m:dPr>
                      <m:e>
                        <m:r>
                          <m:rPr>
                            <m:sty m:val="p"/>
                          </m:rPr>
                          <w:rPr>
                            <w:rFonts w:ascii="Cambria Math" w:hAnsi="Cambria Math"/>
                            <w:lang w:val="en-GB"/>
                          </w:rPr>
                          <m:t>ε</m:t>
                        </m:r>
                        <m:r>
                          <w:rPr>
                            <w:rFonts w:ascii="Cambria Math" w:hAnsi="Cambria Math"/>
                            <w:lang w:val="en-GB"/>
                          </w:rPr>
                          <m:t>-1</m:t>
                        </m:r>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 xml:space="preserve">18 000 </m:t>
                            </m:r>
                            <m:r>
                              <m:rPr>
                                <m:sty m:val="p"/>
                              </m:rPr>
                              <w:rPr>
                                <w:rFonts w:ascii="Cambria Math" w:hAnsi="Cambria Math"/>
                                <w:lang w:val="en-GB"/>
                              </w:rPr>
                              <m:t>σ</m:t>
                            </m:r>
                          </m:num>
                          <m:den>
                            <m:r>
                              <w:rPr>
                                <w:rFonts w:ascii="Cambria Math" w:hAnsi="Cambria Math"/>
                                <w:lang w:val="en-GB"/>
                              </w:rPr>
                              <m:t>f</m:t>
                            </m:r>
                          </m:den>
                        </m:f>
                      </m:e>
                    </m:d>
                  </m:e>
                  <m:sup>
                    <m:r>
                      <w:rPr>
                        <w:rFonts w:ascii="Cambria Math" w:hAnsi="Cambria Math"/>
                        <w:lang w:val="en-GB"/>
                      </w:rPr>
                      <m:t>2</m:t>
                    </m:r>
                  </m:sup>
                </m:sSup>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sup>
        </m:sSup>
      </m:oMath>
      <w:r w:rsidRPr="006776E4">
        <w:rPr>
          <w:lang w:val="en-GB"/>
        </w:rPr>
        <w:tab/>
        <w:t>(11a)</w:t>
      </w:r>
    </w:p>
    <w:p w14:paraId="7827A165" w14:textId="77777777" w:rsidR="006776E4" w:rsidRPr="006776E4" w:rsidRDefault="006776E4" w:rsidP="00A70C83">
      <w:pPr>
        <w:pStyle w:val="Blanc"/>
        <w:rPr>
          <w:lang w:val="es-ES"/>
        </w:rPr>
      </w:pPr>
    </w:p>
    <w:p w14:paraId="236798B4" w14:textId="032EBB7F" w:rsidR="006776E4" w:rsidRPr="006776E4" w:rsidRDefault="006776E4" w:rsidP="006776E4">
      <w:pPr>
        <w:tabs>
          <w:tab w:val="clear" w:pos="1191"/>
          <w:tab w:val="clear" w:pos="1588"/>
          <w:tab w:val="clear" w:pos="1985"/>
          <w:tab w:val="center" w:pos="4820"/>
          <w:tab w:val="right" w:pos="9639"/>
        </w:tabs>
        <w:textAlignment w:val="auto"/>
        <w:rPr>
          <w:lang w:val="en-GB"/>
        </w:rPr>
      </w:pPr>
      <w:r w:rsidRPr="006776E4">
        <w:rPr>
          <w:lang w:val="en-GB"/>
        </w:rPr>
        <w:tab/>
      </w:r>
      <w:r w:rsidRPr="006776E4">
        <w:rPr>
          <w:lang w:val="en-GB"/>
        </w:rPr>
        <w:tab/>
      </w:r>
      <w:r w:rsidR="008B3AAB" w:rsidRPr="006776E4">
        <w:rPr>
          <w:position w:val="-4"/>
          <w:lang w:val="en-GB"/>
        </w:rPr>
        <w:object w:dxaOrig="180" w:dyaOrig="270" w14:anchorId="2EBDD596">
          <v:shape id="_x0000_i1037" type="#_x0000_t75" alt="Símbolo" style="width:8.85pt;height:13.6pt;mso-position-vertical:absolute" o:ole="">
            <v:imagedata r:id="rId50" o:title=""/>
          </v:shape>
          <o:OLEObject Type="Embed" ProgID="Equation.DSMT4" ShapeID="_x0000_i1037" DrawAspect="Content" ObjectID="_1837074654" r:id="rId51"/>
        </w:objec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V</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H</m:t>
            </m:r>
          </m:sub>
        </m:sSub>
        <m:r>
          <w:rPr>
            <w:rFonts w:ascii="Cambria Math" w:hAnsi="Cambria Math"/>
            <w:lang w:val="en-GB"/>
          </w:rPr>
          <m:t xml:space="preserve"> </m:t>
        </m:r>
        <m:sSup>
          <m:sSupPr>
            <m:ctrlPr>
              <w:rPr>
                <w:rFonts w:ascii="Cambria Math" w:hAnsi="Cambria Math"/>
                <w:i/>
                <w:lang w:val="en-GB"/>
              </w:rPr>
            </m:ctrlPr>
          </m:sSupPr>
          <m:e>
            <m:d>
              <m:dPr>
                <m:begChr m:val="["/>
                <m:endChr m:val="]"/>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ε</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 xml:space="preserve">18 000 </m:t>
                            </m:r>
                            <m:r>
                              <m:rPr>
                                <m:sty m:val="p"/>
                              </m:rPr>
                              <w:rPr>
                                <w:rFonts w:ascii="Cambria Math" w:hAnsi="Cambria Math"/>
                                <w:lang w:val="en-GB"/>
                              </w:rPr>
                              <m:t>σ</m:t>
                            </m:r>
                          </m:num>
                          <m:den>
                            <m:r>
                              <w:rPr>
                                <w:rFonts w:ascii="Cambria Math" w:hAnsi="Cambria Math"/>
                                <w:lang w:val="en-GB"/>
                              </w:rPr>
                              <m:t>f</m:t>
                            </m:r>
                          </m:den>
                        </m:f>
                      </m:e>
                    </m:d>
                  </m:e>
                  <m:sup>
                    <m:r>
                      <w:rPr>
                        <w:rFonts w:ascii="Cambria Math" w:hAnsi="Cambria Math"/>
                        <w:lang w:val="en-GB"/>
                      </w:rPr>
                      <m:t>2</m:t>
                    </m:r>
                  </m:sup>
                </m:sSup>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oMath>
      <w:r w:rsidRPr="006776E4">
        <w:rPr>
          <w:lang w:val="en-GB"/>
        </w:rPr>
        <w:tab/>
        <w:t>(12a)</w:t>
      </w:r>
    </w:p>
    <w:p w14:paraId="0B75539D" w14:textId="77777777" w:rsidR="004976B1" w:rsidRPr="008F057C" w:rsidRDefault="004976B1" w:rsidP="004976B1">
      <w:r w:rsidRPr="008F057C">
        <w:t>donde:</w:t>
      </w:r>
    </w:p>
    <w:p w14:paraId="2F156A34" w14:textId="77777777" w:rsidR="004976B1" w:rsidRPr="008F057C" w:rsidRDefault="004976B1" w:rsidP="004976B1">
      <w:pPr>
        <w:pStyle w:val="Equationlegend"/>
        <w:rPr>
          <w:lang w:val="es-ES"/>
        </w:rPr>
      </w:pPr>
      <w:r w:rsidRPr="008F057C">
        <w:rPr>
          <w:i/>
          <w:iCs/>
          <w:lang w:val="es-ES"/>
        </w:rPr>
        <w:tab/>
        <w:t>a</w:t>
      </w:r>
      <w:r w:rsidRPr="008F057C">
        <w:rPr>
          <w:i/>
          <w:iCs/>
          <w:vertAlign w:val="subscript"/>
          <w:lang w:val="es-ES"/>
        </w:rPr>
        <w:t>e</w:t>
      </w:r>
      <w:r w:rsidRPr="008F057C">
        <w:rPr>
          <w:lang w:val="es-ES"/>
        </w:rPr>
        <w:t>:</w:t>
      </w:r>
      <w:r w:rsidRPr="008F057C">
        <w:rPr>
          <w:lang w:val="es-ES"/>
        </w:rPr>
        <w:tab/>
        <w:t>radio ficticio de la Tierra (km)</w:t>
      </w:r>
    </w:p>
    <w:p w14:paraId="63982142" w14:textId="77777777" w:rsidR="004976B1" w:rsidRPr="008F057C" w:rsidRDefault="004976B1" w:rsidP="004976B1">
      <w:pPr>
        <w:pStyle w:val="Equationlegend"/>
        <w:rPr>
          <w:lang w:val="es-ES"/>
        </w:rPr>
      </w:pPr>
      <w:r w:rsidRPr="008F057C">
        <w:rPr>
          <w:lang w:val="es-ES"/>
        </w:rPr>
        <w:tab/>
      </w:r>
      <w:r w:rsidRPr="001F09F0">
        <w:rPr>
          <w:lang w:val="es-ES"/>
        </w:rPr>
        <w:sym w:font="Symbol" w:char="F065"/>
      </w:r>
      <w:r w:rsidRPr="008F057C">
        <w:rPr>
          <w:lang w:val="es-ES"/>
        </w:rPr>
        <w:t>:</w:t>
      </w:r>
      <w:r w:rsidRPr="008F057C">
        <w:rPr>
          <w:lang w:val="es-ES"/>
        </w:rPr>
        <w:tab/>
        <w:t>permitividad relativa efectiva</w:t>
      </w:r>
    </w:p>
    <w:p w14:paraId="5E40CF0B" w14:textId="77777777" w:rsidR="004976B1" w:rsidRPr="008F057C" w:rsidRDefault="004976B1" w:rsidP="004976B1">
      <w:pPr>
        <w:pStyle w:val="Equationlegend"/>
        <w:rPr>
          <w:lang w:val="es-ES"/>
        </w:rPr>
      </w:pPr>
      <w:r w:rsidRPr="008F057C">
        <w:rPr>
          <w:lang w:val="es-ES"/>
        </w:rPr>
        <w:tab/>
      </w:r>
      <w:r w:rsidRPr="001F09F0">
        <w:rPr>
          <w:lang w:val="es-ES"/>
        </w:rPr>
        <w:sym w:font="Symbol" w:char="F073"/>
      </w:r>
      <w:r w:rsidRPr="008F057C">
        <w:rPr>
          <w:lang w:val="es-ES"/>
        </w:rPr>
        <w:t>:</w:t>
      </w:r>
      <w:r w:rsidRPr="008F057C">
        <w:rPr>
          <w:lang w:val="es-ES"/>
        </w:rPr>
        <w:tab/>
        <w:t>conductividad efectiva (S/m)</w:t>
      </w:r>
    </w:p>
    <w:p w14:paraId="7753D2AD" w14:textId="77777777" w:rsidR="004976B1" w:rsidRPr="008F057C" w:rsidRDefault="004976B1" w:rsidP="004976B1">
      <w:pPr>
        <w:pStyle w:val="Equationlegend"/>
        <w:rPr>
          <w:lang w:val="es-ES"/>
        </w:rPr>
      </w:pPr>
      <w:r w:rsidRPr="008F057C">
        <w:rPr>
          <w:i/>
          <w:iCs/>
          <w:lang w:val="es-ES"/>
        </w:rPr>
        <w:tab/>
        <w:t>f</w:t>
      </w:r>
      <w:r w:rsidRPr="008F057C">
        <w:rPr>
          <w:lang w:val="es-ES"/>
        </w:rPr>
        <w:t>:</w:t>
      </w:r>
      <w:r w:rsidRPr="008F057C">
        <w:rPr>
          <w:lang w:val="es-ES"/>
        </w:rPr>
        <w:tab/>
        <w:t>frecuencia (MHz).</w:t>
      </w:r>
    </w:p>
    <w:p w14:paraId="65C63673" w14:textId="77777777" w:rsidR="004976B1" w:rsidRPr="008F057C" w:rsidRDefault="004976B1" w:rsidP="004976B1">
      <w:pPr>
        <w:keepNext/>
        <w:keepLines/>
      </w:pPr>
      <w:r w:rsidRPr="008F057C">
        <w:lastRenderedPageBreak/>
        <w:t xml:space="preserve">En la Fig. 2 se muestran valores típicos de </w:t>
      </w:r>
      <w:r w:rsidRPr="008F057C">
        <w:rPr>
          <w:i/>
          <w:iCs/>
        </w:rPr>
        <w:t>K</w:t>
      </w:r>
      <w:r w:rsidRPr="008F057C">
        <w:t>.</w:t>
      </w:r>
    </w:p>
    <w:p w14:paraId="0023C082" w14:textId="77777777" w:rsidR="004976B1" w:rsidRPr="001F09F0" w:rsidRDefault="004976B1" w:rsidP="004976B1">
      <w:pPr>
        <w:pStyle w:val="FigureNo"/>
        <w:rPr>
          <w:noProof/>
          <w:lang w:eastAsia="zh-CN"/>
        </w:rPr>
      </w:pPr>
      <w:r w:rsidRPr="001F09F0">
        <w:rPr>
          <w:noProof/>
          <w:lang w:eastAsia="zh-CN"/>
        </w:rPr>
        <w:t>FIGURA 2</w:t>
      </w:r>
    </w:p>
    <w:p w14:paraId="769CEFD3" w14:textId="77777777" w:rsidR="004976B1" w:rsidRPr="001F09F0" w:rsidRDefault="004976B1" w:rsidP="004976B1">
      <w:pPr>
        <w:pStyle w:val="Figuretitle"/>
        <w:rPr>
          <w:i/>
          <w:iCs/>
          <w:lang w:eastAsia="zh-CN"/>
        </w:rPr>
      </w:pPr>
      <w:r w:rsidRPr="001F09F0">
        <w:rPr>
          <w:lang w:eastAsia="zh-CN"/>
        </w:rPr>
        <w:t xml:space="preserve">Cálculo de </w:t>
      </w:r>
      <w:r w:rsidRPr="001F09F0">
        <w:rPr>
          <w:i/>
          <w:iCs/>
          <w:lang w:eastAsia="zh-CN"/>
        </w:rPr>
        <w:t>K</w:t>
      </w:r>
    </w:p>
    <w:p w14:paraId="7DA95F1F" w14:textId="733F6E21" w:rsidR="004976B1" w:rsidRPr="001F09F0" w:rsidRDefault="00A70C83" w:rsidP="004976B1">
      <w:pPr>
        <w:pStyle w:val="Figure"/>
        <w:rPr>
          <w:lang w:eastAsia="zh-CN"/>
        </w:rPr>
      </w:pPr>
      <w:r>
        <w:rPr>
          <w:noProof/>
          <w:lang w:eastAsia="zh-CN"/>
        </w:rPr>
        <w:drawing>
          <wp:inline distT="0" distB="0" distL="0" distR="0" wp14:anchorId="6370DD8D" wp14:editId="14CCD6EF">
            <wp:extent cx="5215139" cy="6339853"/>
            <wp:effectExtent l="0" t="0" r="5080" b="3810"/>
            <wp:docPr id="564931392" name="Picture 2" descr="La Figura 2 muestra el cálculo de 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31392" name="Picture 2" descr="La Figura 2 muestra el cálculo de K&#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15139" cy="6339853"/>
                    </a:xfrm>
                    <a:prstGeom prst="rect">
                      <a:avLst/>
                    </a:prstGeom>
                  </pic:spPr>
                </pic:pic>
              </a:graphicData>
            </a:graphic>
          </wp:inline>
        </w:drawing>
      </w:r>
    </w:p>
    <w:p w14:paraId="65B31F05" w14:textId="3B23629F" w:rsidR="004976B1" w:rsidRPr="008F057C" w:rsidRDefault="004976B1" w:rsidP="00A70C83">
      <w:pPr>
        <w:pStyle w:val="Normalaftertitle"/>
      </w:pPr>
      <w:bookmarkStart w:id="57" w:name="_Toc398544144"/>
      <w:r w:rsidRPr="001F09F0">
        <w:t xml:space="preserve">Si </w:t>
      </w:r>
      <w:r w:rsidRPr="001F09F0">
        <w:rPr>
          <w:i/>
          <w:iCs/>
        </w:rPr>
        <w:t>K</w:t>
      </w:r>
      <w:r w:rsidRPr="001F09F0">
        <w:t xml:space="preserve"> es menor de 0,001, las características eléctricas de la Tierra no revisten importancia. Para valores de </w:t>
      </w:r>
      <w:r w:rsidRPr="001F09F0">
        <w:rPr>
          <w:i/>
          <w:iCs/>
        </w:rPr>
        <w:t>K</w:t>
      </w:r>
      <w:r w:rsidRPr="001F09F0">
        <w:t xml:space="preserve"> mayores de 0,001 e inferiores a 1, pueden utilizarse las fórmulas adecuadas que aparecen en el</w:t>
      </w:r>
      <w:r>
        <w:t xml:space="preserve"> </w:t>
      </w:r>
      <w:r w:rsidRPr="001F09F0">
        <w:t>§ 3.1.1.2. Cuando</w:t>
      </w:r>
      <w:r>
        <w:t xml:space="preserve"> </w:t>
      </w:r>
      <w:r w:rsidRPr="001F09F0">
        <w:rPr>
          <w:i/>
          <w:iCs/>
        </w:rPr>
        <w:t>K</w:t>
      </w:r>
      <w:r w:rsidRPr="001F09F0">
        <w:t xml:space="preserve"> tiene un valor superior a aproximadamente 1, la intensidad de campo producida por difracción calculada utilizando el método del § 3.1.1.2 difiere de los resultados obtenidos con </w:t>
      </w:r>
      <w:r w:rsidR="00236BD7">
        <w:rPr>
          <w:rFonts w:ascii="Arial" w:hAnsi="Arial" w:cs="Arial"/>
          <w:color w:val="0A0A0A"/>
          <w:sz w:val="21"/>
          <w:szCs w:val="21"/>
          <w:shd w:val="clear" w:color="auto" w:fill="FFFFFF"/>
        </w:rPr>
        <w:t>«</w:t>
      </w:r>
      <w:r>
        <w:t>LFMF-SmoothEarth</w:t>
      </w:r>
      <w:r w:rsidR="00236BD7">
        <w:rPr>
          <w:rFonts w:ascii="Arial" w:hAnsi="Arial" w:cs="Arial"/>
          <w:color w:val="0A0A0A"/>
          <w:sz w:val="21"/>
          <w:szCs w:val="21"/>
          <w:shd w:val="clear" w:color="auto" w:fill="FFFFFF"/>
        </w:rPr>
        <w:t>»</w:t>
      </w:r>
      <w:r w:rsidRPr="001F09F0">
        <w:t xml:space="preserve"> y la diferencia crece rápidamente a medida que aumenta el valor de </w:t>
      </w:r>
      <w:r w:rsidRPr="001F09F0">
        <w:rPr>
          <w:i/>
          <w:iCs/>
        </w:rPr>
        <w:t>K</w:t>
      </w:r>
      <w:r w:rsidRPr="001F09F0">
        <w:t xml:space="preserve">. </w:t>
      </w:r>
      <w:r w:rsidR="00236BD7">
        <w:rPr>
          <w:rFonts w:ascii="Arial" w:hAnsi="Arial" w:cs="Arial"/>
          <w:color w:val="0A0A0A"/>
          <w:sz w:val="21"/>
          <w:szCs w:val="21"/>
          <w:shd w:val="clear" w:color="auto" w:fill="FFFFFF"/>
        </w:rPr>
        <w:t>«</w:t>
      </w:r>
      <w:r>
        <w:t>LFMF-SmoothEarth</w:t>
      </w:r>
      <w:r w:rsidR="00236BD7">
        <w:rPr>
          <w:rFonts w:ascii="Arial" w:hAnsi="Arial" w:cs="Arial"/>
          <w:color w:val="0A0A0A"/>
          <w:sz w:val="21"/>
          <w:szCs w:val="21"/>
          <w:shd w:val="clear" w:color="auto" w:fill="FFFFFF"/>
        </w:rPr>
        <w:t>»</w:t>
      </w:r>
      <w:r w:rsidRPr="001F09F0">
        <w:t xml:space="preserve"> debe utilizarse para valores de</w:t>
      </w:r>
      <w:r>
        <w:t xml:space="preserve"> </w:t>
      </w:r>
      <w:r w:rsidRPr="001F09F0">
        <w:rPr>
          <w:i/>
          <w:iCs/>
        </w:rPr>
        <w:t>K</w:t>
      </w:r>
      <w:r w:rsidRPr="001F09F0">
        <w:t xml:space="preserve"> superiores a 1. Ello sucede únicamente en el caso de polarización vertical, a frecuencias por debajo de 10 MHz sobre el mar o por debajo de 200 kHz sobre tierra. En el resto de lo</w:t>
      </w:r>
      <w:r>
        <w:t xml:space="preserve">s casos es válido el método del </w:t>
      </w:r>
      <w:r w:rsidRPr="001F09F0">
        <w:t>§ 3.1.1.2.</w:t>
      </w:r>
    </w:p>
    <w:p w14:paraId="23B9FF46" w14:textId="77777777" w:rsidR="004976B1" w:rsidRPr="008F057C" w:rsidRDefault="004976B1" w:rsidP="004976B1">
      <w:pPr>
        <w:pStyle w:val="Heading4"/>
      </w:pPr>
      <w:r w:rsidRPr="008F057C">
        <w:lastRenderedPageBreak/>
        <w:t>3.1.1.2</w:t>
      </w:r>
      <w:r w:rsidRPr="008F057C">
        <w:tab/>
        <w:t>Fórmulas de la intensidad de campo producida por difracción</w:t>
      </w:r>
      <w:bookmarkEnd w:id="57"/>
    </w:p>
    <w:p w14:paraId="3182EEF5" w14:textId="1176FA1F" w:rsidR="004976B1" w:rsidRPr="008F057C" w:rsidRDefault="004976B1" w:rsidP="004976B1">
      <w:r w:rsidRPr="008F057C">
        <w:t xml:space="preserve">El valor relativo de la intensidad de campo por difracción, </w:t>
      </w:r>
      <w:r w:rsidRPr="008F057C">
        <w:rPr>
          <w:i/>
          <w:iCs/>
        </w:rPr>
        <w:t>E</w:t>
      </w:r>
      <w:r w:rsidRPr="008F057C">
        <w:t xml:space="preserve">, con respecto a la intensidad de campo en el espacio libre, </w:t>
      </w:r>
      <w:r w:rsidRPr="008F057C">
        <w:rPr>
          <w:i/>
          <w:iCs/>
        </w:rPr>
        <w:t>E</w:t>
      </w:r>
      <w:r w:rsidRPr="008F057C">
        <w:rPr>
          <w:vertAlign w:val="subscript"/>
        </w:rPr>
        <w:t>0</w:t>
      </w:r>
      <w:r w:rsidRPr="008F057C">
        <w:t xml:space="preserve">, viene dado por la </w:t>
      </w:r>
      <w:r>
        <w:t>ecuación</w:t>
      </w:r>
      <w:r w:rsidRPr="008F057C">
        <w:t xml:space="preserve"> siguiente:</w:t>
      </w:r>
    </w:p>
    <w:p w14:paraId="758373C8" w14:textId="77777777" w:rsidR="00A70C83" w:rsidRPr="006776E4" w:rsidRDefault="00A70C83" w:rsidP="00A70C83">
      <w:pPr>
        <w:pStyle w:val="Blanc"/>
        <w:rPr>
          <w:lang w:val="es-ES"/>
        </w:rPr>
      </w:pPr>
    </w:p>
    <w:p w14:paraId="04BA7C61" w14:textId="77777777" w:rsidR="00A70C83" w:rsidRPr="00A70C83" w:rsidRDefault="00A70C83" w:rsidP="00A70C83">
      <w:pPr>
        <w:tabs>
          <w:tab w:val="clear" w:pos="794"/>
          <w:tab w:val="clear" w:pos="1191"/>
          <w:tab w:val="clear" w:pos="1588"/>
          <w:tab w:val="clear" w:pos="1985"/>
          <w:tab w:val="left" w:pos="1134"/>
          <w:tab w:val="center" w:pos="4820"/>
          <w:tab w:val="right" w:pos="9639"/>
        </w:tabs>
        <w:jc w:val="left"/>
        <w:textAlignment w:val="auto"/>
        <w:rPr>
          <w:lang w:val="en-GB"/>
        </w:rPr>
      </w:pPr>
      <w:r w:rsidRPr="00A70C83">
        <w:rPr>
          <w:lang w:val="en-GB"/>
        </w:rPr>
        <w:tab/>
      </w:r>
      <w:r w:rsidRPr="00A70C83">
        <w:rPr>
          <w:lang w:val="en-GB"/>
        </w:rPr>
        <w:tab/>
      </w:r>
      <m:oMath>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f>
              <m:fPr>
                <m:ctrlPr>
                  <w:rPr>
                    <w:rFonts w:ascii="Cambria Math" w:hAnsi="Cambria Math"/>
                    <w:i/>
                    <w:lang w:val="en-GB"/>
                  </w:rPr>
                </m:ctrlPr>
              </m:fPr>
              <m:num>
                <m:r>
                  <w:rPr>
                    <w:rFonts w:ascii="Cambria Math" w:hAnsi="Cambria Math"/>
                    <w:lang w:val="en-GB"/>
                  </w:rPr>
                  <m:t>E</m:t>
                </m:r>
              </m:num>
              <m:den>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sub>
                </m:sSub>
              </m:den>
            </m:f>
          </m:e>
        </m:func>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+G</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1</m:t>
                </m:r>
              </m:sub>
            </m:sSub>
          </m:e>
        </m:d>
        <m:r>
          <w:rPr>
            <w:rFonts w:ascii="Cambria Math" w:hAnsi="Cambria Math"/>
            <w:lang w:val="en-GB"/>
          </w:rPr>
          <m:t>+G</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2</m:t>
                </m:r>
              </m:sub>
            </m:sSub>
          </m:e>
        </m:d>
        <m:r>
          <w:rPr>
            <w:rFonts w:ascii="Cambria Math" w:hAnsi="Cambria Math"/>
            <w:lang w:val="en-GB"/>
          </w:rPr>
          <m:t xml:space="preserve">                </m:t>
        </m:r>
        <m:r>
          <m:rPr>
            <m:sty m:val="p"/>
          </m:rPr>
          <w:rPr>
            <w:rFonts w:ascii="Cambria Math" w:hAnsi="Cambria Math"/>
            <w:lang w:val="en-GB"/>
          </w:rPr>
          <m:t>dB</m:t>
        </m:r>
      </m:oMath>
      <w:r w:rsidRPr="00A70C83">
        <w:rPr>
          <w:iCs/>
          <w:lang w:val="en-GB"/>
        </w:rPr>
        <w:tab/>
      </w:r>
      <w:r w:rsidRPr="00A70C83">
        <w:rPr>
          <w:lang w:val="en-GB"/>
        </w:rPr>
        <w:t>(13)</w:t>
      </w:r>
    </w:p>
    <w:p w14:paraId="4FF7477F" w14:textId="77777777" w:rsidR="00A70C83" w:rsidRPr="006776E4" w:rsidRDefault="00A70C83" w:rsidP="00A70C83">
      <w:pPr>
        <w:pStyle w:val="Blanc"/>
        <w:rPr>
          <w:lang w:val="es-ES"/>
        </w:rPr>
      </w:pPr>
    </w:p>
    <w:p w14:paraId="39355B63" w14:textId="33375B38" w:rsidR="004976B1" w:rsidRPr="008F057C" w:rsidRDefault="004976B1" w:rsidP="004976B1">
      <w:r w:rsidRPr="008F057C">
        <w:t xml:space="preserve">donde </w:t>
      </w:r>
      <w:r w:rsidRPr="008F057C">
        <w:rPr>
          <w:i/>
          <w:iCs/>
        </w:rPr>
        <w:t>X</w:t>
      </w:r>
      <w:r w:rsidRPr="008F057C">
        <w:t xml:space="preserve"> es la longitud normalizada del trayecto entre las antenas de alturas normalizadas </w:t>
      </w:r>
      <w:r w:rsidRPr="008F057C">
        <w:rPr>
          <w:i/>
          <w:iCs/>
        </w:rPr>
        <w:t>Y</w:t>
      </w:r>
      <w:r w:rsidRPr="008F057C">
        <w:rPr>
          <w:vertAlign w:val="subscript"/>
        </w:rPr>
        <w:t>1</w:t>
      </w:r>
      <w:r w:rsidRPr="008F057C">
        <w:t xml:space="preserve"> e </w:t>
      </w:r>
      <w:r w:rsidRPr="008F057C">
        <w:rPr>
          <w:i/>
          <w:iCs/>
        </w:rPr>
        <w:t>Y</w:t>
      </w:r>
      <w:r w:rsidRPr="008F057C">
        <w:rPr>
          <w:vertAlign w:val="subscript"/>
        </w:rPr>
        <w:t>2</w:t>
      </w:r>
      <w:r w:rsidRPr="008F057C">
        <w:t xml:space="preserve"> (y donde </w:t>
      </w:r>
      <w:r w:rsidR="008B3AAB" w:rsidRPr="00196C37">
        <w:rPr>
          <w:position w:val="-30"/>
        </w:rPr>
        <w:object w:dxaOrig="1040" w:dyaOrig="680" w14:anchorId="40EAC0CD">
          <v:shape id="_x0000_i1038" type="#_x0000_t75" alt="Ecuación" style="width:52.3pt;height:33.3pt" o:ole="">
            <v:imagedata r:id="rId53" o:title=""/>
          </v:shape>
          <o:OLEObject Type="Embed" ProgID="Equation.3" ShapeID="_x0000_i1038" DrawAspect="Content" ObjectID="_1837074655" r:id="rId54"/>
        </w:object>
      </w:r>
      <w:r w:rsidRPr="008F057C">
        <w:t xml:space="preserve"> es generalmente negativa).</w:t>
      </w:r>
    </w:p>
    <w:p w14:paraId="4EFFBBE2" w14:textId="77777777" w:rsidR="004976B1" w:rsidRPr="008F057C" w:rsidRDefault="004976B1" w:rsidP="004976B1">
      <w:r w:rsidRPr="008F057C">
        <w:t>En unidades coherentes:</w:t>
      </w:r>
    </w:p>
    <w:p w14:paraId="43D79B8D" w14:textId="18C3D4FE" w:rsidR="004976B1" w:rsidRPr="008F057C" w:rsidRDefault="004976B1" w:rsidP="004976B1">
      <w:pPr>
        <w:pStyle w:val="Equation"/>
      </w:pPr>
      <w:bookmarkStart w:id="58" w:name="F008"/>
      <w:r w:rsidRPr="008F057C">
        <w:tab/>
      </w:r>
      <w:r w:rsidRPr="008F057C">
        <w:tab/>
      </w:r>
      <w:r w:rsidR="008B3AAB" w:rsidRPr="00196C37">
        <w:rPr>
          <w:position w:val="-34"/>
        </w:rPr>
        <w:object w:dxaOrig="2000" w:dyaOrig="859" w14:anchorId="08F343EE">
          <v:shape id="_x0000_i1039" type="#_x0000_t75" alt="Ecuación 14" style="width:101.2pt;height:42.8pt;mso-position-vertical:absolute" o:ole="">
            <v:imagedata r:id="rId55" o:title=""/>
          </v:shape>
          <o:OLEObject Type="Embed" ProgID="Equation.3" ShapeID="_x0000_i1039" DrawAspect="Content" ObjectID="_1837074656" r:id="rId56"/>
        </w:object>
      </w:r>
      <w:r w:rsidRPr="008F057C">
        <w:tab/>
        <w:t>(14)</w:t>
      </w:r>
    </w:p>
    <w:p w14:paraId="417750E1" w14:textId="77777777" w:rsidR="004976B1" w:rsidRPr="001F09F0" w:rsidRDefault="004976B1" w:rsidP="004976B1">
      <w:pPr>
        <w:pStyle w:val="Blanc"/>
        <w:rPr>
          <w:lang w:val="es-ES"/>
        </w:rPr>
      </w:pPr>
      <w:bookmarkStart w:id="59" w:name="F009"/>
      <w:bookmarkEnd w:id="58"/>
    </w:p>
    <w:p w14:paraId="1966ADB8" w14:textId="079964AD" w:rsidR="004976B1" w:rsidRPr="008F057C" w:rsidRDefault="004976B1" w:rsidP="004976B1">
      <w:pPr>
        <w:pStyle w:val="Equation"/>
      </w:pPr>
      <w:r w:rsidRPr="008F057C">
        <w:tab/>
      </w:r>
      <w:r w:rsidRPr="008F057C">
        <w:tab/>
      </w:r>
      <w:r w:rsidR="008B3AAB" w:rsidRPr="00196C37">
        <w:rPr>
          <w:position w:val="-34"/>
        </w:rPr>
        <w:object w:dxaOrig="2240" w:dyaOrig="880" w14:anchorId="7781B190">
          <v:shape id="_x0000_i1040" type="#_x0000_t75" alt="Ecuación 15" style="width:110.7pt;height:44.15pt" o:ole="">
            <v:imagedata r:id="rId57" o:title=""/>
          </v:shape>
          <o:OLEObject Type="Embed" ProgID="Equation.3" ShapeID="_x0000_i1040" DrawAspect="Content" ObjectID="_1837074657" r:id="rId58"/>
        </w:object>
      </w:r>
      <w:r w:rsidRPr="008F057C">
        <w:tab/>
        <w:t>(15)</w:t>
      </w:r>
    </w:p>
    <w:bookmarkEnd w:id="59"/>
    <w:p w14:paraId="1323277D" w14:textId="77777777" w:rsidR="004976B1" w:rsidRPr="008F057C" w:rsidRDefault="004976B1" w:rsidP="004976B1">
      <w:r w:rsidRPr="008F057C">
        <w:t>o, en unidades prácticas:</w:t>
      </w:r>
    </w:p>
    <w:p w14:paraId="46AEB05D" w14:textId="2AF9F338" w:rsidR="004976B1" w:rsidRPr="001F09F0" w:rsidRDefault="004976B1" w:rsidP="004976B1">
      <w:pPr>
        <w:pStyle w:val="Equation"/>
      </w:pPr>
      <w:r w:rsidRPr="001F09F0">
        <w:tab/>
      </w:r>
      <w:r w:rsidRPr="001F09F0">
        <w:tab/>
      </w:r>
      <w:r w:rsidR="008B3AAB" w:rsidRPr="00196C37">
        <w:rPr>
          <w:position w:val="-12"/>
        </w:rPr>
        <w:object w:dxaOrig="2460" w:dyaOrig="420" w14:anchorId="4585D2AE">
          <v:shape id="_x0000_i1041" type="#_x0000_t75" alt="Ecuación 14a" style="width:122.95pt;height:21.05pt;mso-position-vertical:absolute" o:ole="">
            <v:imagedata r:id="rId59" o:title=""/>
          </v:shape>
          <o:OLEObject Type="Embed" ProgID="Equation.3" ShapeID="_x0000_i1041" DrawAspect="Content" ObjectID="_1837074658" r:id="rId60"/>
        </w:object>
      </w:r>
      <w:r w:rsidRPr="001F09F0">
        <w:tab/>
        <w:t>(14a)</w:t>
      </w:r>
    </w:p>
    <w:p w14:paraId="36B0C457" w14:textId="77777777" w:rsidR="004976B1" w:rsidRPr="001F09F0" w:rsidRDefault="004976B1" w:rsidP="004976B1">
      <w:pPr>
        <w:pStyle w:val="Blanc"/>
        <w:rPr>
          <w:lang w:val="es-ES"/>
        </w:rPr>
      </w:pPr>
    </w:p>
    <w:p w14:paraId="36690E4E" w14:textId="56808EDC" w:rsidR="004976B1" w:rsidRPr="001F09F0" w:rsidRDefault="004976B1" w:rsidP="004976B1">
      <w:pPr>
        <w:pStyle w:val="Equation"/>
      </w:pPr>
      <w:r w:rsidRPr="001F09F0">
        <w:tab/>
      </w:r>
      <w:r w:rsidRPr="001F09F0">
        <w:tab/>
      </w:r>
      <w:r w:rsidR="008B3AAB" w:rsidRPr="00196C37">
        <w:rPr>
          <w:position w:val="-12"/>
        </w:rPr>
        <w:object w:dxaOrig="3080" w:dyaOrig="420" w14:anchorId="39F0304F">
          <v:shape id="_x0000_i1042" type="#_x0000_t75" alt="Ecuación 15a" style="width:153.5pt;height:21.05pt;mso-position-horizontal:absolute" o:ole="">
            <v:imagedata r:id="rId61" o:title=""/>
          </v:shape>
          <o:OLEObject Type="Embed" ProgID="Equation.3" ShapeID="_x0000_i1042" DrawAspect="Content" ObjectID="_1837074659" r:id="rId62"/>
        </w:object>
      </w:r>
      <w:r w:rsidRPr="001F09F0">
        <w:tab/>
        <w:t>(15a)</w:t>
      </w:r>
    </w:p>
    <w:p w14:paraId="775691DC" w14:textId="77777777" w:rsidR="004976B1" w:rsidRPr="008F057C" w:rsidRDefault="004976B1" w:rsidP="004976B1">
      <w:r w:rsidRPr="008F057C">
        <w:t>donde:</w:t>
      </w:r>
    </w:p>
    <w:p w14:paraId="4F26A8B8" w14:textId="77777777" w:rsidR="004976B1" w:rsidRPr="008F057C" w:rsidRDefault="004976B1" w:rsidP="004976B1">
      <w:pPr>
        <w:pStyle w:val="Equationlegend"/>
        <w:rPr>
          <w:lang w:val="es-ES"/>
        </w:rPr>
      </w:pPr>
      <w:r w:rsidRPr="008F057C">
        <w:rPr>
          <w:lang w:val="es-ES"/>
        </w:rPr>
        <w:tab/>
      </w:r>
      <w:r w:rsidRPr="008F057C">
        <w:rPr>
          <w:i/>
          <w:iCs/>
          <w:lang w:val="es-ES"/>
        </w:rPr>
        <w:t>d</w:t>
      </w:r>
      <w:r w:rsidRPr="008F057C">
        <w:rPr>
          <w:lang w:val="es-ES"/>
        </w:rPr>
        <w:t>:</w:t>
      </w:r>
      <w:r w:rsidRPr="008F057C">
        <w:rPr>
          <w:lang w:val="es-ES"/>
        </w:rPr>
        <w:tab/>
        <w:t>longitud del trayecto (km)</w:t>
      </w:r>
    </w:p>
    <w:p w14:paraId="1923882B" w14:textId="77777777" w:rsidR="004976B1" w:rsidRPr="008F057C" w:rsidRDefault="004976B1" w:rsidP="004976B1">
      <w:pPr>
        <w:pStyle w:val="Equationlegend"/>
        <w:rPr>
          <w:lang w:val="es-ES"/>
        </w:rPr>
      </w:pPr>
      <w:r w:rsidRPr="008F057C">
        <w:rPr>
          <w:lang w:val="es-ES"/>
        </w:rPr>
        <w:tab/>
      </w:r>
      <w:r w:rsidRPr="008F057C">
        <w:rPr>
          <w:i/>
          <w:iCs/>
          <w:lang w:val="es-ES"/>
        </w:rPr>
        <w:t>a</w:t>
      </w:r>
      <w:r w:rsidRPr="008F057C">
        <w:rPr>
          <w:i/>
          <w:iCs/>
          <w:vertAlign w:val="subscript"/>
          <w:lang w:val="es-ES"/>
        </w:rPr>
        <w:t>e</w:t>
      </w:r>
      <w:r w:rsidRPr="008F057C">
        <w:rPr>
          <w:lang w:val="es-ES"/>
        </w:rPr>
        <w:t>:</w:t>
      </w:r>
      <w:r w:rsidRPr="008F057C">
        <w:rPr>
          <w:lang w:val="es-ES"/>
        </w:rPr>
        <w:tab/>
        <w:t>radio ficticio de la Tierra (km)</w:t>
      </w:r>
    </w:p>
    <w:p w14:paraId="032B8DA0" w14:textId="77777777" w:rsidR="004976B1" w:rsidRPr="008F057C" w:rsidRDefault="004976B1" w:rsidP="004976B1">
      <w:pPr>
        <w:pStyle w:val="Equationlegend"/>
        <w:rPr>
          <w:lang w:val="es-ES"/>
        </w:rPr>
      </w:pPr>
      <w:r w:rsidRPr="008F057C">
        <w:rPr>
          <w:lang w:val="es-ES"/>
        </w:rPr>
        <w:tab/>
      </w:r>
      <w:r w:rsidRPr="008F057C">
        <w:rPr>
          <w:i/>
          <w:iCs/>
          <w:lang w:val="es-ES"/>
        </w:rPr>
        <w:t>h</w:t>
      </w:r>
      <w:r w:rsidRPr="008F057C">
        <w:rPr>
          <w:lang w:val="es-ES"/>
        </w:rPr>
        <w:t>:</w:t>
      </w:r>
      <w:r w:rsidRPr="008F057C">
        <w:rPr>
          <w:lang w:val="es-ES"/>
        </w:rPr>
        <w:tab/>
        <w:t>altura de la antena (m)</w:t>
      </w:r>
    </w:p>
    <w:p w14:paraId="38E4E8D9" w14:textId="77777777" w:rsidR="004976B1" w:rsidRPr="008F057C" w:rsidRDefault="004976B1" w:rsidP="004976B1">
      <w:pPr>
        <w:pStyle w:val="Equationlegend"/>
        <w:rPr>
          <w:lang w:val="es-ES"/>
        </w:rPr>
      </w:pPr>
      <w:r w:rsidRPr="008F057C">
        <w:rPr>
          <w:lang w:val="es-ES"/>
        </w:rPr>
        <w:tab/>
      </w:r>
      <w:r w:rsidRPr="008F057C">
        <w:rPr>
          <w:i/>
          <w:iCs/>
          <w:lang w:val="es-ES"/>
        </w:rPr>
        <w:t>f</w:t>
      </w:r>
      <w:r w:rsidRPr="008F057C">
        <w:rPr>
          <w:lang w:val="es-ES"/>
        </w:rPr>
        <w:t>:</w:t>
      </w:r>
      <w:r w:rsidRPr="008F057C">
        <w:rPr>
          <w:lang w:val="es-ES"/>
        </w:rPr>
        <w:tab/>
        <w:t>frecuencia (MHz).</w:t>
      </w:r>
    </w:p>
    <w:p w14:paraId="40C5AFBD" w14:textId="77777777" w:rsidR="004976B1" w:rsidRPr="004E46EC" w:rsidRDefault="004976B1" w:rsidP="004976B1">
      <w:pPr>
        <w:rPr>
          <w:highlight w:val="red"/>
        </w:rPr>
      </w:pPr>
      <w:r w:rsidRPr="001F09F0">
        <w:sym w:font="Symbol" w:char="F062"/>
      </w:r>
      <w:r w:rsidRPr="003B694F">
        <w:t xml:space="preserve"> es un parámetro que tiene en cuenta la naturaleza del suelo y la polarización. Está relacionado con</w:t>
      </w:r>
      <w:r>
        <w:t> </w:t>
      </w:r>
      <w:r w:rsidRPr="003B694F">
        <w:rPr>
          <w:i/>
          <w:iCs/>
        </w:rPr>
        <w:t>K</w:t>
      </w:r>
      <w:r w:rsidRPr="003B694F">
        <w:t xml:space="preserve"> por la siguiente fórmula semiempírica:</w:t>
      </w:r>
    </w:p>
    <w:p w14:paraId="7AF3CD82" w14:textId="77777777" w:rsidR="004976B1" w:rsidRPr="001F09F0" w:rsidRDefault="004976B1" w:rsidP="004976B1">
      <w:pPr>
        <w:pStyle w:val="Blanc"/>
        <w:rPr>
          <w:highlight w:val="red"/>
          <w:lang w:val="es-ES"/>
        </w:rPr>
      </w:pPr>
    </w:p>
    <w:p w14:paraId="761FEAFC" w14:textId="4EA3DEBB" w:rsidR="004976B1" w:rsidRPr="001F09F0" w:rsidRDefault="004976B1" w:rsidP="004976B1">
      <w:pPr>
        <w:pStyle w:val="Equation"/>
      </w:pPr>
      <w:r w:rsidRPr="001F09F0">
        <w:tab/>
      </w:r>
      <w:r w:rsidRPr="001F09F0">
        <w:tab/>
      </w:r>
      <w:r w:rsidR="008B3AAB" w:rsidRPr="00196C37">
        <w:rPr>
          <w:position w:val="-32"/>
        </w:rPr>
        <w:object w:dxaOrig="2799" w:dyaOrig="760" w14:anchorId="4E7A0B09">
          <v:shape id="_x0000_i1043" type="#_x0000_t75" alt="Ecuación 16" style="width:139.9pt;height:38.7pt" o:ole="">
            <v:imagedata r:id="rId63" o:title=""/>
          </v:shape>
          <o:OLEObject Type="Embed" ProgID="Equation.3" ShapeID="_x0000_i1043" DrawAspect="Content" ObjectID="_1837074660" r:id="rId64"/>
        </w:object>
      </w:r>
      <w:r w:rsidRPr="001F09F0">
        <w:tab/>
        <w:t>(16)</w:t>
      </w:r>
    </w:p>
    <w:p w14:paraId="4186C201" w14:textId="77777777" w:rsidR="004976B1" w:rsidRPr="001F09F0" w:rsidRDefault="004976B1" w:rsidP="004976B1">
      <w:pPr>
        <w:pStyle w:val="Blanc"/>
        <w:rPr>
          <w:lang w:val="es-ES"/>
        </w:rPr>
      </w:pPr>
    </w:p>
    <w:p w14:paraId="69CD6EF6" w14:textId="77777777" w:rsidR="004976B1" w:rsidRPr="008F057C" w:rsidRDefault="004976B1" w:rsidP="004976B1">
      <w:r w:rsidRPr="008F057C">
        <w:t xml:space="preserve">Con polarización horizontal en todas las frecuencias y con polarización vertical por encima de 20 MHz sobre tierra o de 300 MHz sobre el mar, se puede considerar que </w:t>
      </w:r>
      <w:r w:rsidRPr="001F09F0">
        <w:sym w:font="Symbol" w:char="F062"/>
      </w:r>
      <w:r w:rsidRPr="008F057C">
        <w:t xml:space="preserve"> es igual a uno.</w:t>
      </w:r>
    </w:p>
    <w:p w14:paraId="0926C1F7" w14:textId="77777777" w:rsidR="004976B1" w:rsidRPr="008F057C" w:rsidRDefault="004976B1" w:rsidP="004976B1">
      <w:r w:rsidRPr="008F057C">
        <w:t>Con polarización vertical por debajo de 20</w:t>
      </w:r>
      <w:r>
        <w:t> </w:t>
      </w:r>
      <w:r w:rsidRPr="008F057C">
        <w:t>MHz sobre tierra o de 300</w:t>
      </w:r>
      <w:r>
        <w:t> </w:t>
      </w:r>
      <w:r w:rsidRPr="008F057C">
        <w:t xml:space="preserve">MHz sobre el mar, hay que calcular </w:t>
      </w:r>
      <w:r w:rsidRPr="001F09F0">
        <w:sym w:font="Symbol" w:char="F062"/>
      </w:r>
      <w:r w:rsidRPr="008F057C">
        <w:t xml:space="preserve"> en función de </w:t>
      </w:r>
      <w:r w:rsidRPr="008F057C">
        <w:rPr>
          <w:i/>
          <w:iCs/>
        </w:rPr>
        <w:t>K</w:t>
      </w:r>
      <w:r w:rsidRPr="008F057C">
        <w:t xml:space="preserve">. En cambio, cabe entonces prescindir de </w:t>
      </w:r>
      <w:r w:rsidRPr="001F09F0">
        <w:sym w:font="Symbol" w:char="F065"/>
      </w:r>
      <w:r w:rsidRPr="008F057C">
        <w:t xml:space="preserve"> y escribir:</w:t>
      </w:r>
    </w:p>
    <w:p w14:paraId="2EEBD81B" w14:textId="77777777" w:rsidR="004976B1" w:rsidRPr="001F09F0" w:rsidRDefault="004976B1" w:rsidP="004976B1">
      <w:pPr>
        <w:pStyle w:val="Blanc"/>
        <w:rPr>
          <w:lang w:val="es-ES"/>
        </w:rPr>
      </w:pPr>
      <w:bookmarkStart w:id="60" w:name="F012"/>
    </w:p>
    <w:p w14:paraId="28CE4034" w14:textId="56D2FA82" w:rsidR="004976B1" w:rsidRPr="008F057C" w:rsidRDefault="004976B1" w:rsidP="004976B1">
      <w:pPr>
        <w:pStyle w:val="Equation"/>
      </w:pPr>
      <w:r w:rsidRPr="008F057C">
        <w:tab/>
      </w:r>
      <w:r w:rsidRPr="008F057C">
        <w:tab/>
      </w:r>
      <w:r w:rsidR="008B3AAB" w:rsidRPr="00196C37">
        <w:rPr>
          <w:position w:val="-32"/>
        </w:rPr>
        <w:object w:dxaOrig="2060" w:dyaOrig="700" w14:anchorId="3B0624EC">
          <v:shape id="_x0000_i1044" type="#_x0000_t75" alt="Ecuación 16a" style="width:101.9pt;height:34.65pt" o:ole="">
            <v:imagedata r:id="rId65" o:title=""/>
          </v:shape>
          <o:OLEObject Type="Embed" ProgID="Equation.3" ShapeID="_x0000_i1044" DrawAspect="Content" ObjectID="_1837074661" r:id="rId66"/>
        </w:object>
      </w:r>
      <w:r w:rsidRPr="008F057C">
        <w:tab/>
        <w:t>(16a)</w:t>
      </w:r>
    </w:p>
    <w:bookmarkEnd w:id="60"/>
    <w:p w14:paraId="0B81CDCE" w14:textId="77777777" w:rsidR="004976B1" w:rsidRPr="008F057C" w:rsidRDefault="004976B1" w:rsidP="004976B1">
      <w:r w:rsidRPr="008F057C">
        <w:t xml:space="preserve">donde </w:t>
      </w:r>
      <w:r w:rsidRPr="001F09F0">
        <w:sym w:font="Symbol" w:char="F073"/>
      </w:r>
      <w:r w:rsidRPr="008F057C">
        <w:t xml:space="preserve"> se expresa en S/m, </w:t>
      </w:r>
      <w:r w:rsidRPr="008F057C">
        <w:rPr>
          <w:i/>
          <w:iCs/>
        </w:rPr>
        <w:t>f</w:t>
      </w:r>
      <w:r w:rsidRPr="008F057C">
        <w:t xml:space="preserve"> (MHz), y </w:t>
      </w:r>
      <w:r w:rsidRPr="008F057C">
        <w:rPr>
          <w:i/>
          <w:iCs/>
        </w:rPr>
        <w:t>k</w:t>
      </w:r>
      <w:r w:rsidRPr="008F057C">
        <w:t xml:space="preserve"> es el factor multiplicador del radio terrestre.</w:t>
      </w:r>
    </w:p>
    <w:p w14:paraId="0DC1132F" w14:textId="77777777" w:rsidR="004976B1" w:rsidRPr="008F057C" w:rsidRDefault="004976B1" w:rsidP="00A70C83">
      <w:pPr>
        <w:keepNext/>
        <w:keepLines/>
      </w:pPr>
      <w:r w:rsidRPr="008F057C">
        <w:lastRenderedPageBreak/>
        <w:t>El término de distancia viene dado por las fórmulas:</w:t>
      </w:r>
    </w:p>
    <w:p w14:paraId="4309A028" w14:textId="77777777" w:rsidR="004976B1" w:rsidRPr="008F057C" w:rsidRDefault="004976B1" w:rsidP="00A70C83">
      <w:pPr>
        <w:pStyle w:val="Blanc"/>
        <w:rPr>
          <w:lang w:val="es-ES"/>
        </w:rPr>
      </w:pPr>
    </w:p>
    <w:p w14:paraId="6351ED34" w14:textId="2758C302" w:rsidR="004976B1" w:rsidRPr="001F09F0" w:rsidRDefault="004976B1" w:rsidP="004976B1">
      <w:pPr>
        <w:pStyle w:val="Equation"/>
      </w:pPr>
      <w:r w:rsidRPr="001F09F0">
        <w:tab/>
      </w:r>
      <w:r w:rsidRPr="001F09F0">
        <w:tab/>
      </w:r>
      <w:r w:rsidRPr="001F09F0">
        <w:rPr>
          <w:i/>
          <w:iCs/>
        </w:rPr>
        <w:t>F</w:t>
      </w:r>
      <w:r w:rsidRPr="001F09F0">
        <w:t>(</w:t>
      </w:r>
      <w:r w:rsidRPr="001F09F0">
        <w:rPr>
          <w:i/>
          <w:iCs/>
        </w:rPr>
        <w:t>X</w:t>
      </w:r>
      <w:r w:rsidRPr="001F09F0">
        <w:t>) = 11 + log</w:t>
      </w:r>
      <w:r>
        <w:rPr>
          <w:vertAlign w:val="subscript"/>
        </w:rPr>
        <w:t>10</w:t>
      </w:r>
      <w:r w:rsidRPr="001F09F0">
        <w:t xml:space="preserve"> (</w:t>
      </w:r>
      <w:r w:rsidRPr="001F09F0">
        <w:rPr>
          <w:i/>
          <w:iCs/>
        </w:rPr>
        <w:t>X</w:t>
      </w:r>
      <w:r w:rsidRPr="001F09F0">
        <w:t xml:space="preserve">) </w:t>
      </w:r>
      <w:r w:rsidR="00A70C83">
        <w:t>−</w:t>
      </w:r>
      <w:r w:rsidRPr="001F09F0">
        <w:t xml:space="preserve"> 17,6 </w:t>
      </w:r>
      <w:r w:rsidRPr="001F09F0">
        <w:rPr>
          <w:i/>
          <w:iCs/>
        </w:rPr>
        <w:t>X      </w:t>
      </w:r>
      <w:r w:rsidRPr="001F09F0">
        <w:t>  </w:t>
      </w:r>
      <w:r w:rsidRPr="001F09F0">
        <w:rPr>
          <w:i/>
          <w:iCs/>
        </w:rPr>
        <w:t>      </w:t>
      </w:r>
      <w:r w:rsidRPr="001F09F0">
        <w:t>para    </w:t>
      </w:r>
      <w:r w:rsidRPr="001F09F0">
        <w:rPr>
          <w:i/>
          <w:iCs/>
        </w:rPr>
        <w:t>X</w:t>
      </w:r>
      <w:r w:rsidRPr="001F09F0">
        <w:t xml:space="preserve"> </w:t>
      </w:r>
      <w:r w:rsidRPr="001F09F0">
        <w:sym w:font="Symbol" w:char="F0B3"/>
      </w:r>
      <w:r w:rsidRPr="001F09F0">
        <w:t xml:space="preserve"> 1,6</w:t>
      </w:r>
      <w:r w:rsidRPr="001F09F0">
        <w:tab/>
        <w:t>(17a)</w:t>
      </w:r>
    </w:p>
    <w:p w14:paraId="5905D974" w14:textId="77777777" w:rsidR="004976B1" w:rsidRPr="001F09F0" w:rsidRDefault="004976B1" w:rsidP="004976B1">
      <w:pPr>
        <w:pStyle w:val="Blanc"/>
        <w:rPr>
          <w:lang w:val="es-ES"/>
        </w:rPr>
      </w:pPr>
    </w:p>
    <w:p w14:paraId="507410C1" w14:textId="23350B63" w:rsidR="004976B1" w:rsidRPr="001F09F0" w:rsidRDefault="004976B1" w:rsidP="004976B1">
      <w:pPr>
        <w:pStyle w:val="Equation"/>
      </w:pPr>
      <w:r w:rsidRPr="001F09F0">
        <w:tab/>
      </w:r>
      <w:r w:rsidRPr="001F09F0">
        <w:tab/>
      </w:r>
      <w:r w:rsidRPr="001F09F0">
        <w:rPr>
          <w:i/>
          <w:iCs/>
        </w:rPr>
        <w:t>F</w:t>
      </w:r>
      <w:r w:rsidRPr="001F09F0">
        <w:t>(</w:t>
      </w:r>
      <w:r w:rsidRPr="001F09F0">
        <w:rPr>
          <w:i/>
          <w:iCs/>
        </w:rPr>
        <w:t>X</w:t>
      </w:r>
      <w:r w:rsidRPr="001F09F0">
        <w:t xml:space="preserve">) = </w:t>
      </w:r>
      <w:r w:rsidR="00A70C83">
        <w:t>−</w:t>
      </w:r>
      <w:r w:rsidRPr="001F09F0">
        <w:t>20 log</w:t>
      </w:r>
      <w:r>
        <w:rPr>
          <w:vertAlign w:val="subscript"/>
        </w:rPr>
        <w:t>10</w:t>
      </w:r>
      <w:r w:rsidRPr="001F09F0">
        <w:t xml:space="preserve"> (</w:t>
      </w:r>
      <w:r w:rsidRPr="001F09F0">
        <w:rPr>
          <w:i/>
          <w:iCs/>
        </w:rPr>
        <w:t>X</w:t>
      </w:r>
      <w:r w:rsidRPr="001F09F0">
        <w:t xml:space="preserve">) </w:t>
      </w:r>
      <w:r w:rsidR="00A70C83">
        <w:t>−</w:t>
      </w:r>
      <w:r w:rsidRPr="001F09F0">
        <w:t xml:space="preserve"> 5,6488</w:t>
      </w:r>
      <w:r w:rsidRPr="001F09F0">
        <w:rPr>
          <w:i/>
          <w:iCs/>
        </w:rPr>
        <w:t>X</w:t>
      </w:r>
      <w:r w:rsidRPr="001F09F0">
        <w:rPr>
          <w:vertAlign w:val="superscript"/>
        </w:rPr>
        <w:t xml:space="preserve"> 1,425 </w:t>
      </w:r>
      <w:r w:rsidRPr="001F09F0">
        <w:t>     </w:t>
      </w:r>
      <w:r w:rsidRPr="008F057C">
        <w:t>para</w:t>
      </w:r>
      <w:r w:rsidRPr="001F09F0">
        <w:t>    </w:t>
      </w:r>
      <w:r w:rsidRPr="001F09F0">
        <w:rPr>
          <w:i/>
          <w:iCs/>
        </w:rPr>
        <w:t>X</w:t>
      </w:r>
      <w:r w:rsidRPr="001F09F0">
        <w:t xml:space="preserve"> &lt; 1,6</w:t>
      </w:r>
      <w:r w:rsidRPr="001F09F0">
        <w:tab/>
        <w:t>(17b)</w:t>
      </w:r>
    </w:p>
    <w:p w14:paraId="0FB39F3F" w14:textId="77777777" w:rsidR="004976B1" w:rsidRPr="008F057C" w:rsidRDefault="004976B1" w:rsidP="004976B1">
      <w:pPr>
        <w:pStyle w:val="Blanc"/>
        <w:rPr>
          <w:lang w:val="es-ES"/>
        </w:rPr>
      </w:pPr>
    </w:p>
    <w:p w14:paraId="78F0F346" w14:textId="77777777" w:rsidR="004976B1" w:rsidRPr="008F057C" w:rsidRDefault="004976B1" w:rsidP="004976B1">
      <w:r w:rsidRPr="008F057C">
        <w:t xml:space="preserve">El término de ganancia de altura de la antena, </w:t>
      </w:r>
      <w:r w:rsidRPr="008F057C">
        <w:rPr>
          <w:i/>
          <w:iCs/>
        </w:rPr>
        <w:t>G</w:t>
      </w:r>
      <w:r w:rsidRPr="008F057C">
        <w:t>(</w:t>
      </w:r>
      <w:r w:rsidRPr="008F057C">
        <w:rPr>
          <w:i/>
          <w:iCs/>
        </w:rPr>
        <w:t>Y</w:t>
      </w:r>
      <w:r w:rsidRPr="008F057C">
        <w:rPr>
          <w:rFonts w:ascii="Tms Rmn" w:hAnsi="Tms Rmn" w:cs="Tms Rmn"/>
          <w:i/>
          <w:iCs/>
          <w:sz w:val="12"/>
          <w:szCs w:val="12"/>
        </w:rPr>
        <w:t> </w:t>
      </w:r>
      <w:r w:rsidRPr="008F057C">
        <w:t>), viene dado por las siguientes fórmulas:</w:t>
      </w:r>
    </w:p>
    <w:p w14:paraId="2C5A5EF4" w14:textId="77777777" w:rsidR="00A70C83" w:rsidRPr="008F057C" w:rsidRDefault="00A70C83" w:rsidP="00A70C83">
      <w:pPr>
        <w:pStyle w:val="Blanc"/>
        <w:rPr>
          <w:lang w:val="es-ES"/>
        </w:rPr>
      </w:pPr>
    </w:p>
    <w:p w14:paraId="530B58E7" w14:textId="4CB14ED4" w:rsidR="00A70C83" w:rsidRPr="00A70C83" w:rsidRDefault="00A70C83" w:rsidP="00A70C83">
      <w:pPr>
        <w:pStyle w:val="Equation"/>
        <w:rPr>
          <w:lang w:val="en-GB"/>
        </w:rPr>
      </w:pPr>
      <w:r w:rsidRPr="00A70C83">
        <w:rPr>
          <w:lang w:val="en-GB"/>
        </w:rPr>
        <w:tab/>
      </w:r>
      <w:r w:rsidRPr="00A70C83">
        <w:rPr>
          <w:lang w:val="en-GB"/>
        </w:rPr>
        <w:tab/>
      </w:r>
      <m:oMath>
        <m:r>
          <w:rPr>
            <w:rFonts w:ascii="Cambria Math" w:hAnsi="Cambria Math"/>
            <w:lang w:val="en-GB"/>
          </w:rPr>
          <m:t>G</m:t>
        </m:r>
        <m:d>
          <m:dPr>
            <m:ctrlPr>
              <w:rPr>
                <w:rFonts w:ascii="Cambria Math" w:hAnsi="Cambria Math"/>
                <w:lang w:val="en-GB"/>
              </w:rPr>
            </m:ctrlPr>
          </m:dPr>
          <m:e>
            <m:r>
              <w:rPr>
                <w:rFonts w:ascii="Cambria Math" w:hAnsi="Cambria Math"/>
                <w:lang w:val="en-GB"/>
              </w:rPr>
              <m:t>Y</m:t>
            </m:r>
          </m:e>
        </m:d>
        <m:r>
          <m:rPr>
            <m:sty m:val="p"/>
          </m:rPr>
          <w:rPr>
            <w:rFonts w:ascii="Cambria Math" w:hAnsi="Cambria Math"/>
            <w:lang w:val="en-GB"/>
          </w:rPr>
          <m:t>≅17,6</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B</m:t>
                </m:r>
                <m:r>
                  <m:rPr>
                    <m:sty m:val="p"/>
                  </m:rPr>
                  <w:rPr>
                    <w:rFonts w:ascii="Cambria Math" w:hAnsi="Cambria Math"/>
                    <w:lang w:val="en-GB"/>
                  </w:rPr>
                  <m:t>-1.1</m:t>
                </m:r>
              </m:e>
            </m:d>
          </m:e>
          <m:sup>
            <m:f>
              <m:fPr>
                <m:type m:val="lin"/>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sup>
        </m:sSup>
        <m:r>
          <m:rPr>
            <m:sty m:val="p"/>
          </m:rPr>
          <w:rPr>
            <w:rFonts w:ascii="Cambria Math" w:hAnsi="Cambria Math"/>
            <w:lang w:val="en-GB"/>
          </w:rPr>
          <m:t>-5</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r>
                  <w:rPr>
                    <w:rFonts w:ascii="Cambria Math" w:hAnsi="Cambria Math"/>
                    <w:lang w:val="en-GB"/>
                  </w:rPr>
                  <m:t>B</m:t>
                </m:r>
                <m:r>
                  <m:rPr>
                    <m:sty m:val="p"/>
                  </m:rPr>
                  <w:rPr>
                    <w:rFonts w:ascii="Cambria Math" w:hAnsi="Cambria Math"/>
                    <w:lang w:val="en-GB"/>
                  </w:rPr>
                  <m:t>-1.1</m:t>
                </m:r>
              </m:e>
            </m:d>
          </m:e>
        </m:func>
        <m:r>
          <m:rPr>
            <m:sty m:val="p"/>
          </m:rPr>
          <w:rPr>
            <w:rFonts w:ascii="Cambria Math" w:hAnsi="Cambria Math"/>
            <w:lang w:val="en-GB"/>
          </w:rPr>
          <m:t xml:space="preserve">-8                 </m:t>
        </m:r>
        <m:r>
          <w:rPr>
            <w:rFonts w:ascii="Cambria Math" w:hAnsi="Cambria Math"/>
            <w:lang w:val="en-GB"/>
          </w:rPr>
          <m:t>para</m:t>
        </m:r>
        <m:r>
          <m:rPr>
            <m:sty m:val="p"/>
          </m:rPr>
          <w:rPr>
            <w:rFonts w:ascii="Cambria Math" w:hAnsi="Cambria Math"/>
            <w:lang w:val="en-GB"/>
          </w:rPr>
          <m:t xml:space="preserve"> </m:t>
        </m:r>
        <m:r>
          <w:rPr>
            <w:rFonts w:ascii="Cambria Math" w:hAnsi="Cambria Math"/>
            <w:lang w:val="en-GB"/>
          </w:rPr>
          <m:t>B</m:t>
        </m:r>
        <m:r>
          <m:rPr>
            <m:sty m:val="p"/>
          </m:rPr>
          <w:rPr>
            <w:rFonts w:ascii="Cambria Math" w:hAnsi="Cambria Math"/>
            <w:lang w:val="en-GB"/>
          </w:rPr>
          <m:t>&gt;2</m:t>
        </m:r>
      </m:oMath>
      <w:r w:rsidRPr="00A70C83">
        <w:rPr>
          <w:lang w:val="en-GB"/>
        </w:rPr>
        <w:tab/>
        <w:t>(18)</w:t>
      </w:r>
    </w:p>
    <w:p w14:paraId="755E76A6" w14:textId="77777777" w:rsidR="00A70C83" w:rsidRPr="00A70C83" w:rsidRDefault="00A70C83" w:rsidP="00A70C83">
      <w:pPr>
        <w:keepNext/>
        <w:keepLines/>
        <w:tabs>
          <w:tab w:val="clear" w:pos="794"/>
          <w:tab w:val="clear" w:pos="1191"/>
          <w:tab w:val="clear" w:pos="1588"/>
          <w:tab w:val="clear" w:pos="1985"/>
        </w:tabs>
        <w:spacing w:before="0"/>
        <w:textAlignment w:val="auto"/>
        <w:rPr>
          <w:rFonts w:eastAsia="SimSun"/>
          <w:sz w:val="16"/>
          <w:lang w:val="en-GB"/>
        </w:rPr>
      </w:pPr>
    </w:p>
    <w:p w14:paraId="43FAAB40" w14:textId="29809335" w:rsidR="00A70C83" w:rsidRPr="00A70C83" w:rsidRDefault="00A70C83" w:rsidP="00A70C83">
      <w:pPr>
        <w:pStyle w:val="Equation"/>
        <w:rPr>
          <w:lang w:val="en-GB"/>
        </w:rPr>
      </w:pPr>
      <w:r w:rsidRPr="00A70C83">
        <w:rPr>
          <w:lang w:val="en-GB"/>
        </w:rPr>
        <w:tab/>
      </w:r>
      <w:r w:rsidRPr="00A70C83">
        <w:rPr>
          <w:lang w:val="en-GB"/>
        </w:rPr>
        <w:tab/>
      </w:r>
      <m:oMath>
        <m:r>
          <w:rPr>
            <w:rFonts w:ascii="Cambria Math" w:hAnsi="Cambria Math"/>
            <w:lang w:val="en-GB"/>
          </w:rPr>
          <m:t>G</m:t>
        </m:r>
        <m:d>
          <m:dPr>
            <m:ctrlPr>
              <w:rPr>
                <w:rFonts w:ascii="Cambria Math" w:hAnsi="Cambria Math"/>
                <w:lang w:val="en-GB"/>
              </w:rPr>
            </m:ctrlPr>
          </m:dPr>
          <m:e>
            <m:r>
              <w:rPr>
                <w:rFonts w:ascii="Cambria Math" w:hAnsi="Cambria Math"/>
                <w:lang w:val="en-GB"/>
              </w:rPr>
              <m:t>Y</m:t>
            </m:r>
          </m:e>
        </m:d>
        <m:r>
          <m:rPr>
            <m:sty m:val="p"/>
          </m:rPr>
          <w:rPr>
            <w:rFonts w:ascii="Cambria Math" w:hAnsi="Cambria Math"/>
            <w:lang w:val="en-GB"/>
          </w:rPr>
          <m:t>≅20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r>
                  <w:rPr>
                    <w:rFonts w:ascii="Cambria Math" w:hAnsi="Cambria Math"/>
                    <w:lang w:val="en-GB"/>
                  </w:rPr>
                  <m:t>B</m:t>
                </m:r>
                <m:r>
                  <m:rPr>
                    <m:sty m:val="p"/>
                  </m:rPr>
                  <w:rPr>
                    <w:rFonts w:ascii="Cambria Math" w:hAnsi="Cambria Math"/>
                    <w:lang w:val="en-GB"/>
                  </w:rPr>
                  <m:t>+0,1</m:t>
                </m:r>
                <m:sSup>
                  <m:sSupPr>
                    <m:ctrlPr>
                      <w:rPr>
                        <w:rFonts w:ascii="Cambria Math" w:hAnsi="Cambria Math"/>
                        <w:lang w:val="en-GB"/>
                      </w:rPr>
                    </m:ctrlPr>
                  </m:sSupPr>
                  <m:e>
                    <m:r>
                      <w:rPr>
                        <w:rFonts w:ascii="Cambria Math" w:hAnsi="Cambria Math"/>
                        <w:lang w:val="en-GB"/>
                      </w:rPr>
                      <m:t>B</m:t>
                    </m:r>
                  </m:e>
                  <m:sup>
                    <m:r>
                      <m:rPr>
                        <m:sty m:val="p"/>
                      </m:rPr>
                      <w:rPr>
                        <w:rFonts w:ascii="Cambria Math" w:hAnsi="Cambria Math"/>
                        <w:lang w:val="en-GB"/>
                      </w:rPr>
                      <m:t>3</m:t>
                    </m:r>
                  </m:sup>
                </m:sSup>
              </m:e>
            </m:d>
          </m:e>
        </m:func>
        <m:r>
          <m:rPr>
            <m:sty m:val="p"/>
          </m:rPr>
          <w:rPr>
            <w:rFonts w:ascii="Cambria Math" w:hAnsi="Cambria Math"/>
            <w:lang w:val="en-GB"/>
          </w:rPr>
          <m:t xml:space="preserve">                                                     para </m:t>
        </m:r>
        <m:r>
          <w:rPr>
            <w:rFonts w:ascii="Cambria Math" w:hAnsi="Cambria Math"/>
            <w:lang w:val="en-GB"/>
          </w:rPr>
          <m:t>B</m:t>
        </m:r>
        <m:r>
          <m:rPr>
            <m:sty m:val="p"/>
          </m:rPr>
          <w:rPr>
            <w:rFonts w:ascii="Cambria Math" w:hAnsi="Cambria Math"/>
            <w:lang w:val="en-GB"/>
          </w:rPr>
          <m:t>≤2</m:t>
        </m:r>
      </m:oMath>
      <w:r w:rsidRPr="00A70C83">
        <w:rPr>
          <w:lang w:val="en-GB"/>
        </w:rPr>
        <w:tab/>
        <w:t>(18a)</w:t>
      </w:r>
    </w:p>
    <w:p w14:paraId="09F308ED" w14:textId="77777777" w:rsidR="00A70C83" w:rsidRPr="008F057C" w:rsidRDefault="00A70C83" w:rsidP="00A70C83">
      <w:pPr>
        <w:pStyle w:val="Blanc"/>
        <w:rPr>
          <w:lang w:val="es-ES"/>
        </w:rPr>
      </w:pPr>
    </w:p>
    <w:p w14:paraId="7F2A7741" w14:textId="687C9EEB" w:rsidR="004976B1" w:rsidRPr="008F057C" w:rsidRDefault="004976B1" w:rsidP="004976B1">
      <w:r w:rsidRPr="008F057C">
        <w:t xml:space="preserve">Si </w:t>
      </w:r>
      <m:oMath>
        <m:r>
          <w:rPr>
            <w:rFonts w:ascii="Cambria Math" w:hAnsi="Cambria Math"/>
            <w:szCs w:val="24"/>
          </w:rPr>
          <m:t>G</m:t>
        </m:r>
        <m:d>
          <m:dPr>
            <m:ctrlPr>
              <w:rPr>
                <w:rFonts w:ascii="Cambria Math" w:hAnsi="Cambria Math"/>
                <w:i/>
                <w:szCs w:val="24"/>
              </w:rPr>
            </m:ctrlPr>
          </m:dPr>
          <m:e>
            <m:r>
              <w:rPr>
                <w:rFonts w:ascii="Cambria Math" w:hAnsi="Cambria Math"/>
                <w:szCs w:val="24"/>
              </w:rPr>
              <m:t>Y</m:t>
            </m:r>
          </m:e>
        </m:d>
        <m:r>
          <w:rPr>
            <w:rFonts w:ascii="Cambria Math" w:hAnsi="Cambria Math"/>
            <w:szCs w:val="24"/>
          </w:rPr>
          <m:t>&lt;2+20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rPr>
                  <m:t>log</m:t>
                </m:r>
              </m:e>
              <m:sub>
                <m:r>
                  <w:rPr>
                    <w:rFonts w:ascii="Cambria Math" w:hAnsi="Cambria Math"/>
                    <w:szCs w:val="24"/>
                  </w:rPr>
                  <m:t>10</m:t>
                </m:r>
              </m:sub>
            </m:sSub>
          </m:fName>
          <m:e>
            <m:r>
              <w:rPr>
                <w:rFonts w:ascii="Cambria Math" w:hAnsi="Cambria Math"/>
                <w:szCs w:val="24"/>
              </w:rPr>
              <m:t>K</m:t>
            </m:r>
          </m:e>
        </m:func>
      </m:oMath>
      <w:r w:rsidR="00A70C83">
        <w:rPr>
          <w:szCs w:val="24"/>
        </w:rPr>
        <w:t>,</w:t>
      </w:r>
      <w:r w:rsidR="00A70C83">
        <w:t xml:space="preserve"> </w:t>
      </w:r>
      <w:r w:rsidRPr="008F057C">
        <w:t xml:space="preserve">se fija </w:t>
      </w:r>
      <w:r w:rsidRPr="008F057C">
        <w:rPr>
          <w:i/>
          <w:iCs/>
        </w:rPr>
        <w:t>G</w:t>
      </w:r>
      <w:r w:rsidRPr="008F057C">
        <w:t>(</w:t>
      </w:r>
      <w:r w:rsidRPr="008F057C">
        <w:rPr>
          <w:i/>
          <w:iCs/>
        </w:rPr>
        <w:t>Y</w:t>
      </w:r>
      <w:r w:rsidRPr="008F057C">
        <w:t xml:space="preserve">) al valor </w:t>
      </w:r>
      <m:oMath>
        <m:r>
          <w:rPr>
            <w:rFonts w:ascii="Cambria Math" w:hAnsi="Cambria Math"/>
            <w:szCs w:val="24"/>
          </w:rPr>
          <m:t>2+20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rPr>
                  <m:t>log</m:t>
                </m:r>
              </m:e>
              <m:sub>
                <m:r>
                  <w:rPr>
                    <w:rFonts w:ascii="Cambria Math" w:hAnsi="Cambria Math"/>
                    <w:szCs w:val="24"/>
                  </w:rPr>
                  <m:t>10</m:t>
                </m:r>
              </m:sub>
            </m:sSub>
          </m:fName>
          <m:e>
            <m:r>
              <w:rPr>
                <w:rFonts w:ascii="Cambria Math" w:hAnsi="Cambria Math"/>
                <w:szCs w:val="24"/>
              </w:rPr>
              <m:t>K</m:t>
            </m:r>
          </m:e>
        </m:func>
      </m:oMath>
      <w:r w:rsidR="00A70C83">
        <w:rPr>
          <w:szCs w:val="24"/>
        </w:rPr>
        <w:t>.</w:t>
      </w:r>
    </w:p>
    <w:p w14:paraId="1B2DFD04" w14:textId="77777777" w:rsidR="004976B1" w:rsidRPr="008F057C" w:rsidRDefault="004976B1" w:rsidP="004976B1">
      <w:r w:rsidRPr="008F057C">
        <w:t>En las ecuaciones anteriores:</w:t>
      </w:r>
    </w:p>
    <w:p w14:paraId="4E50346E" w14:textId="77777777" w:rsidR="004976B1" w:rsidRPr="008F057C" w:rsidRDefault="004976B1" w:rsidP="004976B1">
      <w:pPr>
        <w:pStyle w:val="Blanc"/>
        <w:rPr>
          <w:lang w:val="es-ES"/>
        </w:rPr>
      </w:pPr>
      <w:bookmarkStart w:id="61" w:name="_Toc398544145"/>
    </w:p>
    <w:p w14:paraId="75F83FB7" w14:textId="2F73C95C" w:rsidR="004976B1" w:rsidRPr="001F09F0" w:rsidRDefault="004976B1" w:rsidP="004976B1">
      <w:pPr>
        <w:pStyle w:val="Equation"/>
      </w:pPr>
      <w:r w:rsidRPr="001F09F0">
        <w:tab/>
      </w:r>
      <w:r w:rsidRPr="001F09F0">
        <w:tab/>
      </w:r>
      <w:r w:rsidR="008B3AAB" w:rsidRPr="00196C37">
        <w:rPr>
          <w:position w:val="-10"/>
        </w:rPr>
        <w:object w:dxaOrig="720" w:dyaOrig="320" w14:anchorId="2D0EF289">
          <v:shape id="_x0000_i1045" type="#_x0000_t75" alt="Ecuación 18b" style="width:36pt;height:14.95pt" o:ole="" fillcolor="window">
            <v:imagedata r:id="rId67" o:title=""/>
          </v:shape>
          <o:OLEObject Type="Embed" ProgID="Equation.3" ShapeID="_x0000_i1045" DrawAspect="Content" ObjectID="_1837074662" r:id="rId68"/>
        </w:object>
      </w:r>
      <w:r w:rsidRPr="001F09F0">
        <w:tab/>
        <w:t>(18b)</w:t>
      </w:r>
    </w:p>
    <w:p w14:paraId="4FB154ED" w14:textId="77777777" w:rsidR="004976B1" w:rsidRPr="008F057C" w:rsidRDefault="004976B1" w:rsidP="004976B1">
      <w:pPr>
        <w:pStyle w:val="Blanc"/>
        <w:rPr>
          <w:lang w:val="es-ES"/>
        </w:rPr>
      </w:pPr>
    </w:p>
    <w:p w14:paraId="6113F544" w14:textId="77777777" w:rsidR="004976B1" w:rsidRPr="001F09F0" w:rsidRDefault="004976B1" w:rsidP="004976B1">
      <w:pPr>
        <w:pStyle w:val="Equation"/>
      </w:pPr>
      <w:r w:rsidRPr="001F09F0">
        <w:t xml:space="preserve">La precisión de la intensidad de campo producida por difracción que da la ecuación (13) viene limitada por la aproximación inherente que supone utilizar únicamente el primer término de las series residuales. La ecuación (13) presenta una precisión mejor de 2 dB para valores de </w:t>
      </w:r>
      <w:r w:rsidRPr="001F09F0">
        <w:rPr>
          <w:i/>
          <w:iCs/>
        </w:rPr>
        <w:t>X</w:t>
      </w:r>
      <w:r w:rsidRPr="001F09F0">
        <w:t xml:space="preserve">, </w:t>
      </w:r>
      <w:r w:rsidRPr="001F09F0">
        <w:rPr>
          <w:i/>
          <w:iCs/>
        </w:rPr>
        <w:t>Y</w:t>
      </w:r>
      <w:r w:rsidRPr="001F09F0">
        <w:rPr>
          <w:vertAlign w:val="subscript"/>
        </w:rPr>
        <w:t>1</w:t>
      </w:r>
      <w:r w:rsidRPr="001F09F0">
        <w:t xml:space="preserve"> e </w:t>
      </w:r>
      <w:r w:rsidRPr="001F09F0">
        <w:rPr>
          <w:i/>
          <w:iCs/>
        </w:rPr>
        <w:t>Y</w:t>
      </w:r>
      <w:r w:rsidRPr="001F09F0">
        <w:rPr>
          <w:vertAlign w:val="subscript"/>
        </w:rPr>
        <w:t>2</w:t>
      </w:r>
      <w:r w:rsidRPr="001F09F0">
        <w:t xml:space="preserve"> que están limitados por la fórmula:</w:t>
      </w:r>
    </w:p>
    <w:p w14:paraId="55B5247E" w14:textId="77777777" w:rsidR="004976B1" w:rsidRPr="008F057C" w:rsidRDefault="004976B1" w:rsidP="004976B1">
      <w:pPr>
        <w:pStyle w:val="Blanc"/>
        <w:rPr>
          <w:lang w:val="es-ES"/>
        </w:rPr>
      </w:pPr>
    </w:p>
    <w:p w14:paraId="2145DA1B" w14:textId="4195BC45" w:rsidR="004976B1" w:rsidRPr="001F09F0" w:rsidRDefault="004976B1" w:rsidP="004976B1">
      <w:pPr>
        <w:pStyle w:val="Equation"/>
      </w:pPr>
      <w:r w:rsidRPr="001F09F0">
        <w:tab/>
      </w:r>
      <w:r w:rsidRPr="001F09F0">
        <w:tab/>
      </w:r>
      <w:r w:rsidR="008B3AAB" w:rsidRPr="00196C37">
        <w:rPr>
          <w:position w:val="-12"/>
        </w:rPr>
        <w:object w:dxaOrig="4620" w:dyaOrig="420" w14:anchorId="317B4A7C">
          <v:shape id="_x0000_i1046" type="#_x0000_t75" alt="Ecuación 19" style="width:222.8pt;height:21.05pt" o:ole="" fillcolor="window">
            <v:imagedata r:id="rId69" o:title=""/>
          </v:shape>
          <o:OLEObject Type="Embed" ProgID="Equation.3" ShapeID="_x0000_i1046" DrawAspect="Content" ObjectID="_1837074663" r:id="rId70"/>
        </w:object>
      </w:r>
      <w:r w:rsidRPr="001F09F0">
        <w:tab/>
        <w:t>(19)</w:t>
      </w:r>
    </w:p>
    <w:p w14:paraId="0FCCF99B" w14:textId="77777777" w:rsidR="004976B1" w:rsidRPr="001F09F0" w:rsidRDefault="004976B1" w:rsidP="004976B1">
      <w:r w:rsidRPr="001F09F0">
        <w:t>donde:</w:t>
      </w:r>
    </w:p>
    <w:p w14:paraId="4AC3FA9C" w14:textId="77777777" w:rsidR="00A70C83" w:rsidRPr="00A70C83" w:rsidRDefault="00A70C83" w:rsidP="00A70C83">
      <w:pPr>
        <w:keepNext/>
        <w:keepLines/>
        <w:tabs>
          <w:tab w:val="clear" w:pos="794"/>
          <w:tab w:val="clear" w:pos="1191"/>
          <w:tab w:val="clear" w:pos="1588"/>
          <w:tab w:val="clear" w:pos="1985"/>
        </w:tabs>
        <w:spacing w:before="0"/>
        <w:textAlignment w:val="auto"/>
        <w:rPr>
          <w:rFonts w:eastAsia="SimSun"/>
          <w:sz w:val="16"/>
          <w:lang w:val="en-GB"/>
        </w:rPr>
      </w:pPr>
    </w:p>
    <w:p w14:paraId="291A9875" w14:textId="7E874DD9" w:rsidR="00A70C83" w:rsidRPr="00A70C83" w:rsidRDefault="00A70C83" w:rsidP="00A70C83">
      <w:pPr>
        <w:pStyle w:val="Equation"/>
        <w:rPr>
          <w:lang w:val="en-GB"/>
        </w:rPr>
      </w:pPr>
      <w:r w:rsidRPr="00A70C83">
        <w:rPr>
          <w:lang w:val="en-GB"/>
        </w:rPr>
        <w:tab/>
      </w:r>
      <w:r w:rsidRPr="00A70C83">
        <w:rPr>
          <w:lang w:val="en-GB"/>
        </w:rPr>
        <w:tab/>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lim</m:t>
            </m:r>
          </m:sub>
        </m:sSub>
        <m:r>
          <m:rPr>
            <m:sty m:val="p"/>
          </m:rPr>
          <w:rPr>
            <w:rFonts w:ascii="Cambria Math" w:hAnsi="Cambria Math"/>
            <w:lang w:val="en-GB"/>
          </w:rPr>
          <m:t>=1,096-1,280</m:t>
        </m:r>
        <m:d>
          <m:dPr>
            <m:ctrlPr>
              <w:rPr>
                <w:rFonts w:ascii="Cambria Math" w:hAnsi="Cambria Math"/>
                <w:lang w:val="en-GB"/>
              </w:rPr>
            </m:ctrlPr>
          </m:dPr>
          <m:e>
            <m:r>
              <m:rPr>
                <m:sty m:val="p"/>
              </m:rPr>
              <w:rPr>
                <w:rFonts w:ascii="Cambria Math" w:hAnsi="Cambria Math"/>
                <w:lang w:val="en-GB"/>
              </w:rPr>
              <m:t>1-β</m:t>
            </m:r>
          </m:e>
        </m:d>
      </m:oMath>
      <w:r w:rsidRPr="00A70C83">
        <w:rPr>
          <w:lang w:val="en-GB"/>
        </w:rPr>
        <w:tab/>
        <w:t>(19a)</w:t>
      </w:r>
    </w:p>
    <w:p w14:paraId="7C577C71" w14:textId="77777777" w:rsidR="00A70C83" w:rsidRPr="00A70C83" w:rsidRDefault="00A70C83" w:rsidP="00A70C83">
      <w:pPr>
        <w:keepNext/>
        <w:keepLines/>
        <w:tabs>
          <w:tab w:val="clear" w:pos="794"/>
          <w:tab w:val="clear" w:pos="1191"/>
          <w:tab w:val="clear" w:pos="1588"/>
          <w:tab w:val="clear" w:pos="1985"/>
        </w:tabs>
        <w:spacing w:before="0"/>
        <w:textAlignment w:val="auto"/>
        <w:rPr>
          <w:rFonts w:eastAsia="SimSun"/>
          <w:sz w:val="16"/>
          <w:lang w:val="en-GB"/>
        </w:rPr>
      </w:pPr>
    </w:p>
    <w:p w14:paraId="434E073E" w14:textId="33032A64" w:rsidR="00A70C83" w:rsidRPr="00A70C83" w:rsidRDefault="00A70C83" w:rsidP="00A70C83">
      <w:pPr>
        <w:pStyle w:val="Equation"/>
        <w:rPr>
          <w:lang w:val="en-GB"/>
        </w:rPr>
      </w:pPr>
      <w:r w:rsidRPr="00A70C83">
        <w:rPr>
          <w:lang w:val="en-GB"/>
        </w:rPr>
        <w:tab/>
      </w:r>
      <w:r w:rsidRPr="00A70C83">
        <w:rPr>
          <w:lang w:val="en-GB"/>
        </w:rPr>
        <w:tab/>
      </w:r>
      <m:oMath>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Y</m:t>
            </m:r>
            <m:r>
              <m:rPr>
                <m:sty m:val="p"/>
              </m:rPr>
              <w:rPr>
                <w:rFonts w:ascii="Cambria Math" w:hAnsi="Cambria Math"/>
                <w:lang w:val="en-GB"/>
              </w:rPr>
              <m:t>,</m:t>
            </m:r>
            <m:r>
              <w:rPr>
                <w:rFonts w:ascii="Cambria Math" w:hAnsi="Cambria Math"/>
                <w:lang w:val="en-GB"/>
              </w:rPr>
              <m:t>K</m:t>
            </m:r>
          </m:e>
        </m:d>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Y</m:t>
            </m:r>
            <m:r>
              <m:rPr>
                <m:sty m:val="p"/>
              </m:rPr>
              <w:rPr>
                <w:rFonts w:ascii="Cambria Math" w:hAnsi="Cambria Math"/>
                <w:lang w:val="en-GB"/>
              </w:rPr>
              <m:t>,0</m:t>
            </m:r>
          </m:e>
        </m:d>
        <m:r>
          <m:rPr>
            <m:sty m:val="p"/>
          </m:rPr>
          <w:rPr>
            <w:rFonts w:ascii="Cambria Math" w:hAnsi="Cambria Math"/>
            <w:lang w:val="en-GB"/>
          </w:rPr>
          <m:t>+1,779</m:t>
        </m:r>
        <m:d>
          <m:dPr>
            <m:ctrlPr>
              <w:rPr>
                <w:rFonts w:ascii="Cambria Math" w:hAnsi="Cambria Math"/>
                <w:lang w:val="en-GB"/>
              </w:rPr>
            </m:ctrlPr>
          </m:dPr>
          <m:e>
            <m:r>
              <m:rPr>
                <m:sty m:val="p"/>
              </m:rPr>
              <w:rPr>
                <w:rFonts w:ascii="Cambria Math" w:hAnsi="Cambria Math"/>
                <w:lang w:val="en-GB"/>
              </w:rPr>
              <m:t>1-β</m:t>
            </m:r>
          </m:e>
        </m:d>
        <m:r>
          <m:rPr>
            <m:sty m:val="p"/>
          </m:rPr>
          <w:rPr>
            <w:rFonts w:ascii="Cambria Math" w:hAnsi="Cambria Math"/>
            <w:lang w:val="en-GB"/>
          </w:rPr>
          <m:t xml:space="preserve"> </m:t>
        </m:r>
        <m:d>
          <m:dPr>
            <m:begChr m:val="["/>
            <m:endChr m:val="]"/>
            <m:ctrlPr>
              <w:rPr>
                <w:rFonts w:ascii="Cambria Math" w:hAnsi="Cambria Math"/>
                <w:lang w:val="en-GB"/>
              </w:rPr>
            </m:ctrlPr>
          </m:dPr>
          <m:e>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Y</m:t>
                </m:r>
                <m:r>
                  <m:rPr>
                    <m:sty m:val="p"/>
                  </m:rPr>
                  <w:rPr>
                    <w:rFonts w:ascii="Cambria Math" w:hAnsi="Cambria Math"/>
                    <w:lang w:val="en-GB"/>
                  </w:rPr>
                  <m:t>,∞</m:t>
                </m:r>
              </m:e>
            </m:d>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Y</m:t>
                </m:r>
                <m:r>
                  <m:rPr>
                    <m:sty m:val="p"/>
                  </m:rPr>
                  <w:rPr>
                    <w:rFonts w:ascii="Cambria Math" w:hAnsi="Cambria Math"/>
                    <w:lang w:val="en-GB"/>
                  </w:rPr>
                  <m:t>,0</m:t>
                </m:r>
              </m:e>
            </m:d>
          </m:e>
        </m:d>
      </m:oMath>
      <w:r w:rsidRPr="00A70C83">
        <w:rPr>
          <w:lang w:val="en-GB"/>
        </w:rPr>
        <w:tab/>
        <w:t>(19b)</w:t>
      </w:r>
    </w:p>
    <w:p w14:paraId="7CC38E3C" w14:textId="77777777" w:rsidR="00A70C83" w:rsidRPr="00A70C83" w:rsidRDefault="00A70C83" w:rsidP="00A70C83">
      <w:pPr>
        <w:keepNext/>
        <w:keepLines/>
        <w:tabs>
          <w:tab w:val="clear" w:pos="794"/>
          <w:tab w:val="clear" w:pos="1191"/>
          <w:tab w:val="clear" w:pos="1588"/>
          <w:tab w:val="clear" w:pos="1985"/>
        </w:tabs>
        <w:spacing w:before="0"/>
        <w:textAlignment w:val="auto"/>
        <w:rPr>
          <w:rFonts w:eastAsia="SimSun"/>
          <w:sz w:val="16"/>
          <w:lang w:val="en-GB"/>
        </w:rPr>
      </w:pPr>
    </w:p>
    <w:p w14:paraId="1FD3F944" w14:textId="77777777" w:rsidR="004976B1" w:rsidRPr="001F09F0" w:rsidRDefault="004976B1" w:rsidP="004976B1">
      <w:r w:rsidRPr="001F09F0">
        <w:t>Δ(</w:t>
      </w:r>
      <w:r w:rsidRPr="001F09F0">
        <w:rPr>
          <w:i/>
          <w:iCs/>
        </w:rPr>
        <w:t>Y</w:t>
      </w:r>
      <w:r w:rsidRPr="001F09F0">
        <w:t>,0) y Δ(</w:t>
      </w:r>
      <w:r w:rsidRPr="001F09F0">
        <w:rPr>
          <w:i/>
          <w:iCs/>
        </w:rPr>
        <w:t>Y</w:t>
      </w:r>
      <w:r w:rsidRPr="001F09F0">
        <w:t>,∞) vienen dados por:</w:t>
      </w:r>
    </w:p>
    <w:p w14:paraId="220E592E" w14:textId="77777777" w:rsidR="004976B1" w:rsidRPr="008F057C" w:rsidRDefault="004976B1" w:rsidP="004976B1">
      <w:pPr>
        <w:pStyle w:val="Blanc"/>
        <w:rPr>
          <w:lang w:val="es-ES"/>
        </w:rPr>
      </w:pPr>
    </w:p>
    <w:p w14:paraId="1B800B63" w14:textId="388337A5" w:rsidR="004976B1" w:rsidRPr="001F09F0" w:rsidRDefault="004976B1" w:rsidP="004976B1">
      <w:pPr>
        <w:pStyle w:val="Equation"/>
      </w:pPr>
      <w:r w:rsidRPr="001F09F0">
        <w:rPr>
          <w:position w:val="-10"/>
        </w:rPr>
        <w:tab/>
      </w:r>
      <w:r w:rsidRPr="001F09F0">
        <w:rPr>
          <w:position w:val="-10"/>
        </w:rPr>
        <w:tab/>
      </w:r>
      <w:r w:rsidR="008B3AAB" w:rsidRPr="00196C37">
        <w:rPr>
          <w:position w:val="-32"/>
        </w:rPr>
        <w:object w:dxaOrig="4480" w:dyaOrig="760" w14:anchorId="10C2E29C">
          <v:shape id="_x0000_i1047" type="#_x0000_t75" alt="Ecuación 19c" style="width:222.1pt;height:38.7pt" o:ole="">
            <v:imagedata r:id="rId71" o:title=""/>
          </v:shape>
          <o:OLEObject Type="Embed" ProgID="Equation.3" ShapeID="_x0000_i1047" DrawAspect="Content" ObjectID="_1837074664" r:id="rId72"/>
        </w:object>
      </w:r>
      <w:r w:rsidRPr="001F09F0">
        <w:tab/>
        <w:t>(19c)</w:t>
      </w:r>
    </w:p>
    <w:p w14:paraId="1A4187FE" w14:textId="77777777" w:rsidR="004976B1" w:rsidRPr="008F057C" w:rsidRDefault="004976B1" w:rsidP="004976B1">
      <w:pPr>
        <w:pStyle w:val="Blanc"/>
        <w:rPr>
          <w:lang w:val="es-ES"/>
        </w:rPr>
      </w:pPr>
      <w:bookmarkStart w:id="62" w:name="_Toc115780901"/>
    </w:p>
    <w:p w14:paraId="5F0AE97F" w14:textId="62BE1968" w:rsidR="004976B1" w:rsidRPr="001F09F0" w:rsidRDefault="004976B1" w:rsidP="004976B1">
      <w:pPr>
        <w:pStyle w:val="Equation"/>
      </w:pPr>
      <w:r w:rsidRPr="001F09F0">
        <w:tab/>
      </w:r>
      <w:r w:rsidRPr="001F09F0">
        <w:tab/>
      </w:r>
      <w:r w:rsidR="008B3AAB" w:rsidRPr="00196C37">
        <w:rPr>
          <w:position w:val="-32"/>
        </w:rPr>
        <w:object w:dxaOrig="4400" w:dyaOrig="760" w14:anchorId="1F7C2E86">
          <v:shape id="_x0000_i1048" type="#_x0000_t75" alt="Ecuación 19d" style="width:218.05pt;height:38.7pt" o:ole="">
            <v:imagedata r:id="rId73" o:title=""/>
          </v:shape>
          <o:OLEObject Type="Embed" ProgID="Equation.3" ShapeID="_x0000_i1048" DrawAspect="Content" ObjectID="_1837074665" r:id="rId74"/>
        </w:object>
      </w:r>
      <w:r w:rsidRPr="001F09F0">
        <w:tab/>
        <w:t>(19d)</w:t>
      </w:r>
    </w:p>
    <w:p w14:paraId="40AC9F41" w14:textId="77777777" w:rsidR="004976B1" w:rsidRPr="008F057C" w:rsidRDefault="004976B1" w:rsidP="004976B1">
      <w:pPr>
        <w:pStyle w:val="Blanc"/>
        <w:rPr>
          <w:lang w:val="es-ES"/>
        </w:rPr>
      </w:pPr>
    </w:p>
    <w:p w14:paraId="39664C97" w14:textId="77777777" w:rsidR="004976B1" w:rsidRPr="001F09F0" w:rsidRDefault="004976B1" w:rsidP="004976B1">
      <w:pPr>
        <w:pStyle w:val="Equation"/>
      </w:pPr>
      <w:r w:rsidRPr="001F09F0">
        <w:t xml:space="preserve">En consecuencia, la mínima distancia </w:t>
      </w:r>
      <w:r w:rsidRPr="001F09F0">
        <w:rPr>
          <w:i/>
          <w:iCs/>
        </w:rPr>
        <w:t>d</w:t>
      </w:r>
      <w:r w:rsidRPr="001F09F0">
        <w:rPr>
          <w:i/>
          <w:iCs/>
          <w:vertAlign w:val="subscript"/>
        </w:rPr>
        <w:t>mín</w:t>
      </w:r>
      <w:r w:rsidRPr="001F09F0">
        <w:t xml:space="preserve"> para la cual es válida (13) viene dada por la expresión:</w:t>
      </w:r>
    </w:p>
    <w:p w14:paraId="24951DBD" w14:textId="77777777" w:rsidR="004976B1" w:rsidRPr="008F057C" w:rsidRDefault="004976B1" w:rsidP="004976B1">
      <w:pPr>
        <w:pStyle w:val="Blanc"/>
        <w:rPr>
          <w:lang w:val="es-ES"/>
        </w:rPr>
      </w:pPr>
    </w:p>
    <w:p w14:paraId="07A2B02F" w14:textId="35C9E470" w:rsidR="004976B1" w:rsidRPr="001F09F0" w:rsidRDefault="004976B1" w:rsidP="004976B1">
      <w:pPr>
        <w:pStyle w:val="Equation"/>
      </w:pPr>
      <w:r w:rsidRPr="001F09F0">
        <w:tab/>
      </w:r>
      <w:r w:rsidRPr="001F09F0">
        <w:tab/>
      </w:r>
      <w:r w:rsidR="008B3AAB" w:rsidRPr="00196C37">
        <w:rPr>
          <w:position w:val="-12"/>
        </w:rPr>
        <w:object w:dxaOrig="4980" w:dyaOrig="420" w14:anchorId="7A1198D4">
          <v:shape id="_x0000_i1049" type="#_x0000_t75" alt="Ecuación 19e" style="width:246.55pt;height:21.05pt" o:ole="" fillcolor="window">
            <v:imagedata r:id="rId75" o:title=""/>
          </v:shape>
          <o:OLEObject Type="Embed" ProgID="Equation.3" ShapeID="_x0000_i1049" DrawAspect="Content" ObjectID="_1837074666" r:id="rId76"/>
        </w:object>
      </w:r>
      <w:r w:rsidRPr="001F09F0">
        <w:tab/>
        <w:t>(19e)</w:t>
      </w:r>
    </w:p>
    <w:p w14:paraId="074DAA5C" w14:textId="77777777" w:rsidR="004976B1" w:rsidRPr="008F057C" w:rsidRDefault="004976B1" w:rsidP="004976B1">
      <w:pPr>
        <w:pStyle w:val="Blanc"/>
        <w:rPr>
          <w:lang w:val="es-ES"/>
        </w:rPr>
      </w:pPr>
    </w:p>
    <w:p w14:paraId="498D3023" w14:textId="77777777" w:rsidR="004976B1" w:rsidRPr="008F057C" w:rsidRDefault="004976B1" w:rsidP="004976B1">
      <w:r w:rsidRPr="001F09F0">
        <w:t xml:space="preserve">y </w:t>
      </w:r>
      <w:r w:rsidRPr="001F09F0">
        <w:rPr>
          <w:i/>
          <w:iCs/>
        </w:rPr>
        <w:t>d</w:t>
      </w:r>
      <w:r w:rsidRPr="001F09F0">
        <w:rPr>
          <w:i/>
          <w:iCs/>
          <w:vertAlign w:val="subscript"/>
        </w:rPr>
        <w:t>mín</w:t>
      </w:r>
      <w:r w:rsidRPr="001F09F0">
        <w:t xml:space="preserve"> se obtiene a partir de </w:t>
      </w:r>
      <w:r w:rsidRPr="001F09F0">
        <w:rPr>
          <w:i/>
          <w:iCs/>
        </w:rPr>
        <w:t>X</w:t>
      </w:r>
      <w:r w:rsidRPr="001F09F0">
        <w:rPr>
          <w:i/>
          <w:iCs/>
          <w:vertAlign w:val="subscript"/>
        </w:rPr>
        <w:t>mín</w:t>
      </w:r>
      <w:r w:rsidRPr="001F09F0">
        <w:t xml:space="preserve"> utilizando la ecuación (14a).</w:t>
      </w:r>
    </w:p>
    <w:p w14:paraId="487C88B4" w14:textId="77777777" w:rsidR="004976B1" w:rsidRPr="008F057C" w:rsidRDefault="004976B1" w:rsidP="004976B1">
      <w:pPr>
        <w:pStyle w:val="Heading3"/>
      </w:pPr>
      <w:r w:rsidRPr="008F057C">
        <w:lastRenderedPageBreak/>
        <w:t>3.1.2</w:t>
      </w:r>
      <w:r w:rsidRPr="008F057C">
        <w:tab/>
        <w:t>Cálculo mediante nomogramas</w:t>
      </w:r>
      <w:bookmarkEnd w:id="61"/>
      <w:bookmarkEnd w:id="62"/>
    </w:p>
    <w:p w14:paraId="6C9540FF" w14:textId="77777777" w:rsidR="004976B1" w:rsidRPr="008F057C" w:rsidRDefault="004976B1" w:rsidP="004976B1">
      <w:pPr>
        <w:keepNext/>
        <w:keepLines/>
      </w:pPr>
      <w:r w:rsidRPr="008F057C">
        <w:t>Para las mismas condiciones de aproximación (el primer término de la serie de residuos es dominante), los cálculos pueden hacerse utilizando la siguiente fórmula:</w:t>
      </w:r>
    </w:p>
    <w:p w14:paraId="34EB6E26" w14:textId="77777777" w:rsidR="004976B1" w:rsidRPr="008F057C" w:rsidRDefault="004976B1" w:rsidP="004976B1">
      <w:pPr>
        <w:pStyle w:val="Blanc"/>
        <w:rPr>
          <w:lang w:val="es-ES"/>
        </w:rPr>
      </w:pPr>
    </w:p>
    <w:p w14:paraId="3D955897" w14:textId="0EBBC85B" w:rsidR="005B2EF4" w:rsidRPr="005B2EF4" w:rsidRDefault="005B2EF4" w:rsidP="005B2EF4">
      <w:pPr>
        <w:pStyle w:val="Equation"/>
        <w:rPr>
          <w:lang w:val="en-GB"/>
        </w:rPr>
      </w:pPr>
      <w:r w:rsidRPr="005B2EF4">
        <w:rPr>
          <w:lang w:val="en-GB"/>
        </w:rPr>
        <w:tab/>
      </w:r>
      <w:r w:rsidRPr="005B2EF4">
        <w:rPr>
          <w:lang w:val="en-GB"/>
        </w:rPr>
        <w:tab/>
      </w:r>
      <w:r w:rsidR="00B91F7F" w:rsidRPr="005B2EF4">
        <w:rPr>
          <w:position w:val="-30"/>
          <w:lang w:val="en-GB"/>
        </w:rPr>
        <w:object w:dxaOrig="3900" w:dyaOrig="720" w14:anchorId="16FE8732">
          <v:shape id="_x0000_i1050" type="#_x0000_t75" alt="Ecuación 20" style="width:194.95pt;height:36pt" o:ole="">
            <v:imagedata r:id="rId77" o:title=""/>
          </v:shape>
          <o:OLEObject Type="Embed" ProgID="Equation.DSMT4" ShapeID="_x0000_i1050" DrawAspect="Content" ObjectID="_1837074667" r:id="rId78"/>
        </w:object>
      </w:r>
      <w:r w:rsidRPr="005B2EF4">
        <w:rPr>
          <w:lang w:val="en-GB"/>
        </w:rPr>
        <w:t>                dB</w:t>
      </w:r>
      <w:r w:rsidRPr="005B2EF4">
        <w:rPr>
          <w:lang w:val="en-GB"/>
        </w:rPr>
        <w:tab/>
        <w:t>(20)</w:t>
      </w:r>
    </w:p>
    <w:p w14:paraId="1EF57B3D" w14:textId="77777777" w:rsidR="004976B1" w:rsidRPr="008F057C" w:rsidRDefault="004976B1" w:rsidP="004976B1">
      <w:r w:rsidRPr="008F057C">
        <w:t>donde:</w:t>
      </w:r>
    </w:p>
    <w:p w14:paraId="4A85982B" w14:textId="77777777" w:rsidR="004976B1" w:rsidRPr="008F057C" w:rsidRDefault="004976B1" w:rsidP="004976B1">
      <w:pPr>
        <w:pStyle w:val="Equationlegend"/>
        <w:rPr>
          <w:lang w:val="es-ES"/>
        </w:rPr>
      </w:pPr>
      <w:r w:rsidRPr="008F057C">
        <w:rPr>
          <w:i/>
          <w:iCs/>
          <w:lang w:val="es-ES"/>
        </w:rPr>
        <w:tab/>
        <w:t>E</w:t>
      </w:r>
      <w:r w:rsidRPr="008F057C">
        <w:rPr>
          <w:lang w:val="es-ES"/>
        </w:rPr>
        <w:t>:</w:t>
      </w:r>
      <w:r w:rsidRPr="008F057C">
        <w:rPr>
          <w:lang w:val="es-ES"/>
        </w:rPr>
        <w:tab/>
        <w:t>intensidad del campo recibido</w:t>
      </w:r>
    </w:p>
    <w:p w14:paraId="022B8EA1" w14:textId="77777777" w:rsidR="004976B1" w:rsidRPr="008F057C" w:rsidRDefault="004976B1" w:rsidP="004976B1">
      <w:pPr>
        <w:pStyle w:val="Equationlegend"/>
        <w:rPr>
          <w:lang w:val="es-ES"/>
        </w:rPr>
      </w:pPr>
      <w:r w:rsidRPr="008F057C">
        <w:rPr>
          <w:i/>
          <w:iCs/>
          <w:lang w:val="es-ES"/>
        </w:rPr>
        <w:tab/>
        <w:t>E</w:t>
      </w:r>
      <w:r w:rsidRPr="008F057C">
        <w:rPr>
          <w:vertAlign w:val="subscript"/>
          <w:lang w:val="es-ES"/>
        </w:rPr>
        <w:t>0</w:t>
      </w:r>
      <w:r w:rsidRPr="008F057C">
        <w:rPr>
          <w:lang w:val="es-ES"/>
        </w:rPr>
        <w:t>:</w:t>
      </w:r>
      <w:r w:rsidRPr="008F057C">
        <w:rPr>
          <w:lang w:val="es-ES"/>
        </w:rPr>
        <w:tab/>
        <w:t>intensidad de campo en el espacio libre, a la misma distancia</w:t>
      </w:r>
    </w:p>
    <w:p w14:paraId="5C0B6445" w14:textId="77777777" w:rsidR="004976B1" w:rsidRPr="008F057C" w:rsidRDefault="004976B1" w:rsidP="004976B1">
      <w:pPr>
        <w:pStyle w:val="Equationlegend"/>
        <w:rPr>
          <w:lang w:val="es-ES"/>
        </w:rPr>
      </w:pPr>
      <w:r w:rsidRPr="008F057C">
        <w:rPr>
          <w:i/>
          <w:iCs/>
          <w:lang w:val="es-ES"/>
        </w:rPr>
        <w:tab/>
        <w:t>d</w:t>
      </w:r>
      <w:r w:rsidRPr="008F057C">
        <w:rPr>
          <w:lang w:val="es-ES"/>
        </w:rPr>
        <w:t>:</w:t>
      </w:r>
      <w:r w:rsidRPr="008F057C">
        <w:rPr>
          <w:lang w:val="es-ES"/>
        </w:rPr>
        <w:tab/>
        <w:t>distancia entre los extremos del trayecto</w:t>
      </w:r>
    </w:p>
    <w:p w14:paraId="3C12843C" w14:textId="77777777" w:rsidR="004976B1" w:rsidRPr="008F057C" w:rsidRDefault="004976B1" w:rsidP="004976B1">
      <w:pPr>
        <w:pStyle w:val="Equationlegend"/>
        <w:rPr>
          <w:lang w:val="es-ES"/>
        </w:rPr>
      </w:pPr>
      <w:r w:rsidRPr="008F057C">
        <w:rPr>
          <w:i/>
          <w:iCs/>
          <w:lang w:val="es-ES"/>
        </w:rPr>
        <w:tab/>
        <w:t>h</w:t>
      </w:r>
      <w:r w:rsidRPr="008F057C">
        <w:rPr>
          <w:vertAlign w:val="subscript"/>
          <w:lang w:val="es-ES"/>
        </w:rPr>
        <w:t>1</w:t>
      </w:r>
      <w:r w:rsidRPr="008F057C">
        <w:rPr>
          <w:lang w:val="es-ES"/>
        </w:rPr>
        <w:t xml:space="preserve"> y</w:t>
      </w:r>
      <w:r w:rsidRPr="008F057C">
        <w:rPr>
          <w:i/>
          <w:iCs/>
          <w:lang w:val="es-ES"/>
        </w:rPr>
        <w:t xml:space="preserve"> h</w:t>
      </w:r>
      <w:r w:rsidRPr="008F057C">
        <w:rPr>
          <w:vertAlign w:val="subscript"/>
          <w:lang w:val="es-ES"/>
        </w:rPr>
        <w:t>2</w:t>
      </w:r>
      <w:r w:rsidRPr="008F057C">
        <w:rPr>
          <w:lang w:val="es-ES"/>
        </w:rPr>
        <w:t>:</w:t>
      </w:r>
      <w:r w:rsidRPr="008F057C">
        <w:rPr>
          <w:lang w:val="es-ES"/>
        </w:rPr>
        <w:tab/>
        <w:t>altura de las antenas sobre la superficie de la tierra esférica.</w:t>
      </w:r>
    </w:p>
    <w:p w14:paraId="2D67C21F" w14:textId="77777777" w:rsidR="004976B1" w:rsidRPr="008F057C" w:rsidRDefault="004976B1" w:rsidP="004976B1">
      <w:r w:rsidRPr="008F057C">
        <w:t>Las funciones F (influencia de la distancia) y H (ganancia de altura) están representadas por nomogramas en las Figs. 3, 4, 5 y 6.</w:t>
      </w:r>
    </w:p>
    <w:p w14:paraId="008EEE51" w14:textId="4DB5EA61" w:rsidR="004976B1" w:rsidRPr="008F057C" w:rsidRDefault="004976B1" w:rsidP="004976B1">
      <w:r w:rsidRPr="008F057C">
        <w:t xml:space="preserve">Estos nomogramas (Figs. 3 a 6) dan directamente el nivel recibido con relación al nivel del espacio libre, para </w:t>
      </w:r>
      <w:r w:rsidRPr="008F057C">
        <w:rPr>
          <w:i/>
          <w:iCs/>
        </w:rPr>
        <w:t>k</w:t>
      </w:r>
      <w:r w:rsidRPr="008F057C">
        <w:t> </w:t>
      </w:r>
      <w:r w:rsidRPr="001F09F0">
        <w:t>=</w:t>
      </w:r>
      <w:r w:rsidRPr="008F057C">
        <w:t xml:space="preserve"> 1 y </w:t>
      </w:r>
      <w:r w:rsidRPr="008F057C">
        <w:rPr>
          <w:i/>
          <w:iCs/>
        </w:rPr>
        <w:t>k</w:t>
      </w:r>
      <w:r w:rsidRPr="008F057C">
        <w:t> </w:t>
      </w:r>
      <w:r w:rsidRPr="001F09F0">
        <w:t>=</w:t>
      </w:r>
      <w:r w:rsidRPr="008F057C">
        <w:t> 4/3, y frecuencias superiores a 30</w:t>
      </w:r>
      <w:r w:rsidR="00B91F7F">
        <w:t> </w:t>
      </w:r>
      <w:r w:rsidRPr="008F057C">
        <w:t xml:space="preserve">MHz aproximadamente. </w:t>
      </w:r>
      <w:r w:rsidRPr="00023440">
        <w:rPr>
          <w:i/>
          <w:iCs/>
        </w:rPr>
        <w:t>k</w:t>
      </w:r>
      <w:r w:rsidRPr="008F057C">
        <w:t xml:space="preserve"> es el factor del </w:t>
      </w:r>
      <w:r w:rsidRPr="00A70C83">
        <w:t xml:space="preserve">radio ficticio de la Tierra, definido en la Recomendación </w:t>
      </w:r>
      <w:hyperlink r:id="rId79" w:history="1">
        <w:r w:rsidRPr="00A70C83">
          <w:rPr>
            <w:rStyle w:val="Hyperlink"/>
            <w:color w:val="auto"/>
            <w:u w:val="none"/>
          </w:rPr>
          <w:t>UIT-R P.310</w:t>
        </w:r>
      </w:hyperlink>
      <w:r w:rsidRPr="00A70C83">
        <w:t xml:space="preserve">. Sin embargo, el nivel recibido </w:t>
      </w:r>
      <w:r w:rsidRPr="008F057C">
        <w:t xml:space="preserve">para otros valores de </w:t>
      </w:r>
      <w:r w:rsidRPr="008F057C">
        <w:rPr>
          <w:i/>
          <w:iCs/>
        </w:rPr>
        <w:t>k</w:t>
      </w:r>
      <w:r w:rsidRPr="008F057C">
        <w:t xml:space="preserve"> debe calcularse utilizando la escala de frecuencias para </w:t>
      </w:r>
      <w:r w:rsidRPr="008F057C">
        <w:rPr>
          <w:i/>
          <w:iCs/>
        </w:rPr>
        <w:t>k</w:t>
      </w:r>
      <w:r w:rsidRPr="008F057C">
        <w:t> </w:t>
      </w:r>
      <w:r w:rsidRPr="001F09F0">
        <w:t>=</w:t>
      </w:r>
      <w:r w:rsidRPr="008F057C">
        <w:t xml:space="preserve"> 1, pero reemplazando la frecuencia en cuestión por una frecuencia hipotética igual a </w:t>
      </w:r>
      <w:r w:rsidRPr="008F057C">
        <w:rPr>
          <w:i/>
          <w:iCs/>
        </w:rPr>
        <w:t>f</w:t>
      </w:r>
      <w:r w:rsidRPr="008F057C">
        <w:rPr>
          <w:sz w:val="12"/>
          <w:szCs w:val="12"/>
        </w:rPr>
        <w:t> </w:t>
      </w:r>
      <w:r w:rsidRPr="008F057C">
        <w:t>/</w:t>
      </w:r>
      <w:r w:rsidRPr="008F057C">
        <w:rPr>
          <w:sz w:val="12"/>
          <w:szCs w:val="12"/>
        </w:rPr>
        <w:t> </w:t>
      </w:r>
      <w:r w:rsidRPr="008F057C">
        <w:rPr>
          <w:i/>
          <w:iCs/>
        </w:rPr>
        <w:t>k</w:t>
      </w:r>
      <w:r w:rsidRPr="008F057C">
        <w:rPr>
          <w:vertAlign w:val="superscript"/>
        </w:rPr>
        <w:t>2</w:t>
      </w:r>
      <w:r w:rsidRPr="008F057C">
        <w:t xml:space="preserve">, para las Figs. 3 y 5, y a </w:t>
      </w:r>
      <w:r w:rsidR="008B3AAB" w:rsidRPr="00196C37">
        <w:rPr>
          <w:position w:val="-10"/>
        </w:rPr>
        <w:object w:dxaOrig="660" w:dyaOrig="380" w14:anchorId="59776381">
          <v:shape id="_x0000_i1051" type="#_x0000_t75" alt="Ecuación" style="width:33.3pt;height:20.4pt;mso-position-vertical:absolute" o:ole="">
            <v:imagedata r:id="rId80" o:title=""/>
          </v:shape>
          <o:OLEObject Type="Embed" ProgID="Equation.3" ShapeID="_x0000_i1051" DrawAspect="Content" ObjectID="_1837074668" r:id="rId81"/>
        </w:object>
      </w:r>
      <w:r w:rsidRPr="008F057C">
        <w:t xml:space="preserve"> para las Figs. 4 y 6.</w:t>
      </w:r>
    </w:p>
    <w:p w14:paraId="06593EBE" w14:textId="77777777" w:rsidR="004976B1" w:rsidRPr="008F057C" w:rsidRDefault="004976B1" w:rsidP="004976B1">
      <w:r w:rsidRPr="008F057C">
        <w:t>Muy cerca del suelo, la intensidad de campo es prácticamente independiente de la altura. Este fenómeno es particularmente importante para polarización vertical sobre el mar. Por esta razón, la Fig. 6 incluye una línea vertical AB de trazo grueso en negro. Si la línea recta cortara la línea AB, la altura real debería ser reemplazada por un valor mayor, tal que la línea recta pase por el extremo superior de la línea A.</w:t>
      </w:r>
    </w:p>
    <w:p w14:paraId="28C8C409" w14:textId="77777777" w:rsidR="004976B1" w:rsidRPr="008F057C" w:rsidRDefault="004976B1" w:rsidP="004976B1">
      <w:pPr>
        <w:pStyle w:val="Note"/>
      </w:pPr>
      <w:r w:rsidRPr="008F057C">
        <w:t>NOTA 1 – Si se desea obtener la atenuación con relación al espacio libre, debe tomarse el valor opuesto en signo de la ecuación (20). Si la ecuación (20) indica un valor superior al de la intensidad de campo en el espacio libre, el método no es válido.</w:t>
      </w:r>
    </w:p>
    <w:p w14:paraId="39155768" w14:textId="77777777" w:rsidR="004976B1" w:rsidRPr="008F057C" w:rsidRDefault="004976B1" w:rsidP="004976B1">
      <w:pPr>
        <w:pStyle w:val="Note"/>
      </w:pPr>
      <w:r w:rsidRPr="008F057C">
        <w:t>NOTA 2 – El efecto de la línea AB se incluye en el método numérico indicado en el § 3.1.1</w:t>
      </w:r>
    </w:p>
    <w:p w14:paraId="02C70BF0" w14:textId="77777777" w:rsidR="004976B1" w:rsidRPr="001F09F0" w:rsidRDefault="004976B1" w:rsidP="004976B1">
      <w:pPr>
        <w:pStyle w:val="FigureNo"/>
        <w:rPr>
          <w:noProof/>
          <w:lang w:eastAsia="zh-CN"/>
        </w:rPr>
      </w:pPr>
      <w:r w:rsidRPr="001F09F0">
        <w:rPr>
          <w:noProof/>
          <w:lang w:eastAsia="zh-CN"/>
        </w:rPr>
        <w:lastRenderedPageBreak/>
        <w:t>FIGURA 3</w:t>
      </w:r>
    </w:p>
    <w:p w14:paraId="29219536" w14:textId="77777777" w:rsidR="004976B1" w:rsidRPr="001F09F0" w:rsidRDefault="004976B1" w:rsidP="004976B1">
      <w:pPr>
        <w:pStyle w:val="Figuretitle"/>
        <w:rPr>
          <w:lang w:eastAsia="zh-CN"/>
        </w:rPr>
      </w:pPr>
      <w:r w:rsidRPr="001F09F0">
        <w:rPr>
          <w:lang w:eastAsia="zh-CN"/>
        </w:rPr>
        <w:t>Difracción en una Tierra esférica – Efecto de la distancia</w:t>
      </w:r>
    </w:p>
    <w:p w14:paraId="4A447034" w14:textId="1BCE6D93" w:rsidR="004976B1" w:rsidRPr="001F09F0" w:rsidRDefault="008B3AAB" w:rsidP="004976B1">
      <w:pPr>
        <w:pStyle w:val="Figure"/>
        <w:rPr>
          <w:lang w:eastAsia="zh-CN"/>
        </w:rPr>
      </w:pPr>
      <w:r w:rsidRPr="00196C37">
        <w:rPr>
          <w:lang w:eastAsia="zh-CN"/>
        </w:rPr>
        <w:object w:dxaOrig="4677" w:dyaOrig="8593" w14:anchorId="54313A4F">
          <v:shape id="_x0000_i1052" type="#_x0000_t75" alt="La Figura 3 muestra la difracción en una Tierra esférica – Efecto de la distancia&#10;" style="width:311.75pt;height:575.3pt" o:ole="">
            <v:imagedata r:id="rId82" o:title=""/>
          </v:shape>
          <o:OLEObject Type="Embed" ProgID="CorelDRAW.Graphic.14" ShapeID="_x0000_i1052" DrawAspect="Content" ObjectID="_1837074669" r:id="rId83"/>
        </w:object>
      </w:r>
    </w:p>
    <w:p w14:paraId="3E914CDD" w14:textId="77777777" w:rsidR="004976B1" w:rsidRPr="001F09F0" w:rsidRDefault="004976B1" w:rsidP="004976B1">
      <w:pPr>
        <w:pStyle w:val="FigureNo"/>
        <w:rPr>
          <w:noProof/>
          <w:lang w:eastAsia="zh-CN"/>
        </w:rPr>
      </w:pPr>
      <w:r w:rsidRPr="001F09F0">
        <w:rPr>
          <w:noProof/>
          <w:lang w:eastAsia="zh-CN"/>
        </w:rPr>
        <w:lastRenderedPageBreak/>
        <w:t>FIGURA 4</w:t>
      </w:r>
    </w:p>
    <w:p w14:paraId="673E892F" w14:textId="77777777" w:rsidR="004976B1" w:rsidRPr="001F09F0" w:rsidRDefault="004976B1" w:rsidP="004976B1">
      <w:pPr>
        <w:pStyle w:val="Figuretitle"/>
        <w:rPr>
          <w:lang w:eastAsia="zh-CN"/>
        </w:rPr>
      </w:pPr>
      <w:r w:rsidRPr="001F09F0">
        <w:rPr>
          <w:lang w:eastAsia="zh-CN"/>
        </w:rPr>
        <w:t>Difracción en una Tierra esférica – Ganancia de altura</w:t>
      </w:r>
    </w:p>
    <w:p w14:paraId="6521B42D" w14:textId="7893637C" w:rsidR="004976B1" w:rsidRPr="001F09F0" w:rsidRDefault="008B3AAB" w:rsidP="004976B1">
      <w:pPr>
        <w:pStyle w:val="Figure"/>
        <w:rPr>
          <w:lang w:eastAsia="zh-CN"/>
        </w:rPr>
      </w:pPr>
      <w:r w:rsidRPr="00196C37">
        <w:rPr>
          <w:lang w:eastAsia="zh-CN"/>
        </w:rPr>
        <w:object w:dxaOrig="4873" w:dyaOrig="8777" w14:anchorId="7F96B87F">
          <v:shape id="_x0000_i1053" type="#_x0000_t75" alt="La Figura 4 muestra la difracción en una Tierra esférica – Ganancia de altura&#10;" style="width:322.65pt;height:580.75pt;mso-position-horizontal:absolute" o:ole="">
            <v:imagedata r:id="rId84" o:title=""/>
          </v:shape>
          <o:OLEObject Type="Embed" ProgID="CorelDRAW.Graphic.14" ShapeID="_x0000_i1053" DrawAspect="Content" ObjectID="_1837074670" r:id="rId85"/>
        </w:object>
      </w:r>
    </w:p>
    <w:p w14:paraId="590A15F6" w14:textId="77777777" w:rsidR="004976B1" w:rsidRPr="001F09F0" w:rsidRDefault="004976B1" w:rsidP="004976B1">
      <w:pPr>
        <w:pStyle w:val="FigureNo"/>
        <w:rPr>
          <w:noProof/>
          <w:lang w:eastAsia="zh-CN"/>
        </w:rPr>
      </w:pPr>
      <w:r w:rsidRPr="001F09F0">
        <w:rPr>
          <w:noProof/>
          <w:lang w:eastAsia="zh-CN"/>
        </w:rPr>
        <w:lastRenderedPageBreak/>
        <w:t>FIGURA 5</w:t>
      </w:r>
    </w:p>
    <w:p w14:paraId="72F9629E" w14:textId="77777777" w:rsidR="004976B1" w:rsidRDefault="004976B1" w:rsidP="004976B1">
      <w:pPr>
        <w:pStyle w:val="Figuretitle"/>
        <w:rPr>
          <w:lang w:eastAsia="zh-CN"/>
        </w:rPr>
      </w:pPr>
      <w:r w:rsidRPr="001F09F0">
        <w:rPr>
          <w:lang w:eastAsia="zh-CN"/>
        </w:rPr>
        <w:t>Difracción en una Tierra esférica – Efecto de la distancia</w:t>
      </w:r>
    </w:p>
    <w:p w14:paraId="644948F3" w14:textId="36AE517E" w:rsidR="004976B1" w:rsidRDefault="008B3AAB" w:rsidP="004976B1">
      <w:pPr>
        <w:pStyle w:val="Figure"/>
        <w:rPr>
          <w:lang w:eastAsia="zh-CN"/>
        </w:rPr>
      </w:pPr>
      <w:r w:rsidRPr="00E134F9">
        <w:object w:dxaOrig="4343" w:dyaOrig="8116" w14:anchorId="5430CB22">
          <v:shape id="_x0000_i1054" type="#_x0000_t75" alt="La Figura 5 muestra la difracción en una Tierra esférica – Efecto de la distancia" style="width:289.35pt;height:538.65pt" o:ole="">
            <v:imagedata r:id="rId86" o:title=""/>
          </v:shape>
          <o:OLEObject Type="Embed" ProgID="CorelDRAW.Graphic.14" ShapeID="_x0000_i1054" DrawAspect="Content" ObjectID="_1837074671" r:id="rId87"/>
        </w:object>
      </w:r>
    </w:p>
    <w:p w14:paraId="6A806E5D" w14:textId="77777777" w:rsidR="004976B1" w:rsidRPr="001F09F0" w:rsidRDefault="004976B1" w:rsidP="004976B1">
      <w:pPr>
        <w:pStyle w:val="FigureNo"/>
      </w:pPr>
      <w:r w:rsidRPr="001F09F0">
        <w:lastRenderedPageBreak/>
        <w:t>FIGURA 6</w:t>
      </w:r>
    </w:p>
    <w:p w14:paraId="5C16C8B0" w14:textId="77777777" w:rsidR="004976B1" w:rsidRPr="001F09F0" w:rsidRDefault="004976B1" w:rsidP="004976B1">
      <w:pPr>
        <w:pStyle w:val="Figuretitle"/>
      </w:pPr>
      <w:r w:rsidRPr="001F09F0">
        <w:t>Difracción en una Tierra esférica – Ganancia de altura</w:t>
      </w:r>
    </w:p>
    <w:bookmarkStart w:id="63" w:name="_Toc398544146"/>
    <w:p w14:paraId="26D22E45" w14:textId="5ACBEB23" w:rsidR="004976B1" w:rsidRPr="001F09F0" w:rsidRDefault="008B3AAB" w:rsidP="004976B1">
      <w:pPr>
        <w:pStyle w:val="Figure"/>
        <w:rPr>
          <w:lang w:eastAsia="zh-CN"/>
        </w:rPr>
      </w:pPr>
      <w:r w:rsidRPr="00196C37">
        <w:rPr>
          <w:lang w:eastAsia="zh-CN"/>
        </w:rPr>
        <w:object w:dxaOrig="5396" w:dyaOrig="9939" w14:anchorId="6EEDBFE0">
          <v:shape id="_x0000_i1055" type="#_x0000_t75" alt="La Figura 6 muestra la difracción en una Tierra esférica – Ganancia de altura&#10;" style="width:341pt;height:629.65pt" o:ole="">
            <v:imagedata r:id="rId88" o:title=""/>
          </v:shape>
          <o:OLEObject Type="Embed" ProgID="CorelDRAW.Graphic.14" ShapeID="_x0000_i1055" DrawAspect="Content" ObjectID="_1837074672" r:id="rId89"/>
        </w:object>
      </w:r>
    </w:p>
    <w:p w14:paraId="5C0BABB6" w14:textId="77777777" w:rsidR="004976B1" w:rsidRPr="008F057C" w:rsidRDefault="004976B1" w:rsidP="004976B1">
      <w:pPr>
        <w:pStyle w:val="Heading2"/>
      </w:pPr>
      <w:bookmarkStart w:id="64" w:name="_Toc25019645"/>
      <w:bookmarkStart w:id="65" w:name="_Toc226455962"/>
      <w:r w:rsidRPr="008F057C">
        <w:lastRenderedPageBreak/>
        <w:t>3.2</w:t>
      </w:r>
      <w:r w:rsidRPr="008F057C">
        <w:tab/>
        <w:t>Pérdidas de difracción para cualquier distancia a 10 MHz y frecuencias superiores</w:t>
      </w:r>
      <w:bookmarkEnd w:id="64"/>
      <w:bookmarkEnd w:id="65"/>
    </w:p>
    <w:p w14:paraId="46C74F97" w14:textId="77777777" w:rsidR="004976B1" w:rsidRPr="001F09F0" w:rsidRDefault="004976B1" w:rsidP="004976B1">
      <w:pPr>
        <w:keepNext/>
        <w:keepLines/>
      </w:pPr>
      <w:r w:rsidRPr="001F09F0">
        <w:t>El siguiente procedimiento paso a paso debe utilizarse para un trayecto de Tierra esférica de cualquier longitud, en frecuencias de 10</w:t>
      </w:r>
      <w:r>
        <w:t> </w:t>
      </w:r>
      <w:r w:rsidRPr="001F09F0">
        <w:t xml:space="preserve">MHz y superiores, para un radio efectivo de la Tierra </w:t>
      </w:r>
      <w:r w:rsidRPr="001F09F0">
        <w:rPr>
          <w:i/>
        </w:rPr>
        <w:t>a</w:t>
      </w:r>
      <w:r w:rsidRPr="001F09F0">
        <w:rPr>
          <w:i/>
          <w:vertAlign w:val="subscript"/>
        </w:rPr>
        <w:t>e</w:t>
      </w:r>
      <w:r>
        <w:t> </w:t>
      </w:r>
      <w:r w:rsidRPr="001F09F0">
        <w:t>&gt;</w:t>
      </w:r>
      <w:r>
        <w:t> </w:t>
      </w:r>
      <w:r w:rsidRPr="001F09F0">
        <w:t>0. El método emplea el cálculo del § 3.1.1 para casos transhorizonte y para el resto de los casos se emplea un procedimiento de interpolación basado en un radio ficticio de la Tierra teórico.</w:t>
      </w:r>
    </w:p>
    <w:p w14:paraId="674531F7" w14:textId="77777777" w:rsidR="004976B1" w:rsidRPr="001F09F0" w:rsidRDefault="004976B1" w:rsidP="004976B1">
      <w:r w:rsidRPr="001F09F0">
        <w:t>El procedimiento hace uso de unidades autocoherentes y se aplica como sigue:</w:t>
      </w:r>
    </w:p>
    <w:p w14:paraId="649AAFF6" w14:textId="77777777" w:rsidR="004976B1" w:rsidRPr="001F09F0" w:rsidRDefault="004976B1" w:rsidP="004976B1">
      <w:r w:rsidRPr="001F09F0">
        <w:t>Se calcula la distancia de visibilidad directa marginal dada por la expresión:</w:t>
      </w:r>
    </w:p>
    <w:p w14:paraId="1D5D6B67" w14:textId="77777777" w:rsidR="004976B1" w:rsidRPr="008F057C" w:rsidRDefault="004976B1" w:rsidP="004976B1">
      <w:pPr>
        <w:pStyle w:val="Blanc"/>
        <w:rPr>
          <w:lang w:val="es-ES"/>
        </w:rPr>
      </w:pPr>
    </w:p>
    <w:p w14:paraId="23EE0BA3" w14:textId="13FFB91E" w:rsidR="004976B1" w:rsidRPr="001F09F0" w:rsidRDefault="004976B1" w:rsidP="004976B1">
      <w:pPr>
        <w:pStyle w:val="Equation"/>
      </w:pPr>
      <w:r w:rsidRPr="001F09F0">
        <w:tab/>
      </w:r>
      <w:r w:rsidRPr="001F09F0">
        <w:tab/>
      </w:r>
      <w:r w:rsidR="008B3AAB" w:rsidRPr="00196C37">
        <w:rPr>
          <w:position w:val="-14"/>
        </w:rPr>
        <w:object w:dxaOrig="2460" w:dyaOrig="420" w14:anchorId="31E6DD20">
          <v:shape id="_x0000_i1056" type="#_x0000_t75" alt="Ecuación 21" style="width:2in;height:20.4pt" o:ole="" fillcolor="window">
            <v:imagedata r:id="rId90" o:title=""/>
          </v:shape>
          <o:OLEObject Type="Embed" ProgID="Equation.3" ShapeID="_x0000_i1056" DrawAspect="Content" ObjectID="_1837074673" r:id="rId91"/>
        </w:object>
      </w:r>
      <w:r w:rsidRPr="001F09F0">
        <w:tab/>
        <w:t>(21)</w:t>
      </w:r>
    </w:p>
    <w:p w14:paraId="7E412F0C" w14:textId="77777777" w:rsidR="004976B1" w:rsidRPr="008F057C" w:rsidRDefault="004976B1" w:rsidP="004976B1">
      <w:pPr>
        <w:pStyle w:val="Blanc"/>
        <w:rPr>
          <w:lang w:val="es-ES"/>
        </w:rPr>
      </w:pPr>
    </w:p>
    <w:p w14:paraId="25B6E076" w14:textId="77777777" w:rsidR="004976B1" w:rsidRPr="001F09F0" w:rsidRDefault="004976B1" w:rsidP="004976B1">
      <w:r w:rsidRPr="001F09F0">
        <w:t xml:space="preserve">Si </w:t>
      </w:r>
      <w:r w:rsidRPr="001F09F0">
        <w:rPr>
          <w:i/>
          <w:iCs/>
        </w:rPr>
        <w:t>d</w:t>
      </w:r>
      <w:r w:rsidRPr="001F09F0">
        <w:t xml:space="preserve"> ≥ </w:t>
      </w:r>
      <w:r w:rsidRPr="001F09F0">
        <w:rPr>
          <w:i/>
          <w:iCs/>
        </w:rPr>
        <w:t>d</w:t>
      </w:r>
      <w:r w:rsidRPr="001F09F0">
        <w:rPr>
          <w:i/>
          <w:iCs/>
          <w:vertAlign w:val="subscript"/>
        </w:rPr>
        <w:t>los</w:t>
      </w:r>
      <w:r w:rsidRPr="001F09F0">
        <w:t xml:space="preserve"> se calculan las pérdidas de difracción utilizando el método del § 3.1.1. No es necesario realizar más cálculos.</w:t>
      </w:r>
    </w:p>
    <w:p w14:paraId="73CDE781" w14:textId="77777777" w:rsidR="004976B1" w:rsidRPr="001F09F0" w:rsidRDefault="004976B1" w:rsidP="004976B1">
      <w:r w:rsidRPr="001F09F0">
        <w:t>De no ser así, el método continúa:</w:t>
      </w:r>
    </w:p>
    <w:p w14:paraId="3D373B7F" w14:textId="77777777" w:rsidR="004976B1" w:rsidRPr="001F09F0" w:rsidRDefault="004976B1" w:rsidP="004976B1">
      <w:r w:rsidRPr="001F09F0">
        <w:t xml:space="preserve">Se calcula la altura libre de obstáculos más pequeña entre el trayecto de Tierra curva y el rayo entre las antenas, </w:t>
      </w:r>
      <w:r w:rsidRPr="001F09F0">
        <w:rPr>
          <w:i/>
          <w:iCs/>
        </w:rPr>
        <w:t>h</w:t>
      </w:r>
      <w:r w:rsidRPr="001F09F0">
        <w:t xml:space="preserve"> (véase la Fig. 7), dado por:</w:t>
      </w:r>
    </w:p>
    <w:p w14:paraId="0AF245E4" w14:textId="77777777" w:rsidR="004976B1" w:rsidRPr="008F057C" w:rsidRDefault="004976B1" w:rsidP="004976B1">
      <w:pPr>
        <w:pStyle w:val="Blanc"/>
        <w:rPr>
          <w:lang w:val="es-ES"/>
        </w:rPr>
      </w:pPr>
    </w:p>
    <w:p w14:paraId="0B6FEBA3" w14:textId="72714DA6" w:rsidR="004976B1" w:rsidRPr="001F09F0" w:rsidRDefault="004976B1" w:rsidP="004976B1">
      <w:pPr>
        <w:pStyle w:val="Equation"/>
      </w:pPr>
      <w:r w:rsidRPr="001F09F0">
        <w:tab/>
      </w:r>
      <w:r w:rsidRPr="001F09F0">
        <w:tab/>
      </w:r>
      <w:r w:rsidR="008B3AAB" w:rsidRPr="00196C37">
        <w:rPr>
          <w:position w:val="-24"/>
        </w:rPr>
        <w:object w:dxaOrig="3860" w:dyaOrig="1080" w14:anchorId="00BDEC12">
          <v:shape id="_x0000_i1057" type="#_x0000_t75" alt="Ecuación 22" style="width:190.85pt;height:51.6pt" o:ole="" fillcolor="window">
            <v:imagedata r:id="rId92" o:title=""/>
          </v:shape>
          <o:OLEObject Type="Embed" ProgID="Equation.3" ShapeID="_x0000_i1057" DrawAspect="Content" ObjectID="_1837074674" r:id="rId93"/>
        </w:object>
      </w:r>
      <w:r w:rsidRPr="001F09F0">
        <w:tab/>
        <w:t>(22)</w:t>
      </w:r>
    </w:p>
    <w:p w14:paraId="5FAF7B58" w14:textId="77777777" w:rsidR="004976B1" w:rsidRPr="008F057C" w:rsidRDefault="004976B1" w:rsidP="004976B1">
      <w:pPr>
        <w:pStyle w:val="Blanc"/>
        <w:rPr>
          <w:lang w:val="es-ES"/>
        </w:rPr>
      </w:pPr>
    </w:p>
    <w:p w14:paraId="6A1BC279" w14:textId="2B5E7DC8" w:rsidR="004976B1" w:rsidRPr="001F09F0" w:rsidRDefault="004976B1" w:rsidP="004976B1">
      <w:pPr>
        <w:pStyle w:val="Equation"/>
      </w:pPr>
      <w:r w:rsidRPr="001F09F0">
        <w:tab/>
      </w:r>
      <w:r w:rsidRPr="001F09F0">
        <w:tab/>
      </w:r>
      <w:r w:rsidR="008B3AAB" w:rsidRPr="00196C37">
        <w:rPr>
          <w:position w:val="-24"/>
        </w:rPr>
        <w:object w:dxaOrig="1520" w:dyaOrig="620" w14:anchorId="1116210B">
          <v:shape id="_x0000_i1058" type="#_x0000_t75" alt="Ecuación 22a" style="width:76.1pt;height:30.55pt" o:ole="" fillcolor="window">
            <v:imagedata r:id="rId94" o:title=""/>
          </v:shape>
          <o:OLEObject Type="Embed" ProgID="Equation.3" ShapeID="_x0000_i1058" DrawAspect="Content" ObjectID="_1837074675" r:id="rId95"/>
        </w:object>
      </w:r>
      <w:r w:rsidRPr="001F09F0">
        <w:tab/>
        <w:t>(22a)</w:t>
      </w:r>
    </w:p>
    <w:p w14:paraId="46007E30" w14:textId="77777777" w:rsidR="004976B1" w:rsidRPr="008F057C" w:rsidRDefault="004976B1" w:rsidP="004976B1">
      <w:pPr>
        <w:pStyle w:val="Blanc"/>
        <w:rPr>
          <w:lang w:val="es-ES"/>
        </w:rPr>
      </w:pPr>
    </w:p>
    <w:p w14:paraId="1BF5D64D" w14:textId="77610BCC" w:rsidR="004976B1" w:rsidRPr="001F09F0" w:rsidRDefault="004976B1" w:rsidP="004976B1">
      <w:pPr>
        <w:pStyle w:val="Equation"/>
      </w:pPr>
      <w:r w:rsidRPr="001F09F0">
        <w:tab/>
      </w:r>
      <w:r w:rsidRPr="001F09F0">
        <w:tab/>
      </w:r>
      <w:r w:rsidR="008B3AAB" w:rsidRPr="00196C37">
        <w:rPr>
          <w:position w:val="-10"/>
        </w:rPr>
        <w:object w:dxaOrig="1160" w:dyaOrig="340" w14:anchorId="18FE66CF">
          <v:shape id="_x0000_i1059" type="#_x0000_t75" alt="Ecuación 22b" style="width:57.05pt;height:16.3pt;mso-position-horizontal:absolute" o:ole="" fillcolor="window">
            <v:imagedata r:id="rId96" o:title=""/>
          </v:shape>
          <o:OLEObject Type="Embed" ProgID="Equation.3" ShapeID="_x0000_i1059" DrawAspect="Content" ObjectID="_1837074676" r:id="rId97"/>
        </w:object>
      </w:r>
      <w:r w:rsidRPr="001F09F0">
        <w:tab/>
        <w:t>(22b)</w:t>
      </w:r>
    </w:p>
    <w:p w14:paraId="412AF9CD" w14:textId="77777777" w:rsidR="004976B1" w:rsidRPr="008F057C" w:rsidRDefault="004976B1" w:rsidP="004976B1">
      <w:pPr>
        <w:pStyle w:val="Blanc"/>
        <w:rPr>
          <w:lang w:val="es-ES"/>
        </w:rPr>
      </w:pPr>
    </w:p>
    <w:p w14:paraId="28BDFF4C" w14:textId="1A8087D3" w:rsidR="004976B1" w:rsidRPr="001F09F0" w:rsidRDefault="004976B1" w:rsidP="004976B1">
      <w:pPr>
        <w:pStyle w:val="Equation"/>
      </w:pPr>
      <w:r w:rsidRPr="001F09F0">
        <w:tab/>
      </w:r>
      <w:r w:rsidRPr="001F09F0">
        <w:tab/>
      </w:r>
      <w:r w:rsidR="008B3AAB" w:rsidRPr="00196C37">
        <w:rPr>
          <w:position w:val="-38"/>
        </w:rPr>
        <w:object w:dxaOrig="4860" w:dyaOrig="880" w14:anchorId="72BAE0EF">
          <v:shape id="_x0000_i1060" type="#_x0000_t75" alt="Ecuación 22c" style="width:238.4pt;height:44.85pt;mso-position-horizontal:absolute;mso-position-vertical:absolute" o:ole="" fillcolor="window">
            <v:imagedata r:id="rId98" o:title=""/>
          </v:shape>
          <o:OLEObject Type="Embed" ProgID="Equation.3" ShapeID="_x0000_i1060" DrawAspect="Content" ObjectID="_1837074677" r:id="rId99"/>
        </w:object>
      </w:r>
      <w:r w:rsidRPr="001F09F0">
        <w:tab/>
        <w:t>(22c)</w:t>
      </w:r>
    </w:p>
    <w:p w14:paraId="1BF7C793" w14:textId="77777777" w:rsidR="004976B1" w:rsidRPr="008F057C" w:rsidRDefault="004976B1" w:rsidP="004976B1">
      <w:pPr>
        <w:pStyle w:val="Blanc"/>
        <w:rPr>
          <w:lang w:val="es-ES"/>
        </w:rPr>
      </w:pPr>
    </w:p>
    <w:p w14:paraId="0BB01864" w14:textId="6A7E0FE4" w:rsidR="004976B1" w:rsidRPr="001F09F0" w:rsidRDefault="004976B1" w:rsidP="004976B1">
      <w:pPr>
        <w:pStyle w:val="Equation"/>
      </w:pPr>
      <w:r w:rsidRPr="001F09F0">
        <w:tab/>
      </w:r>
      <w:r w:rsidRPr="001F09F0">
        <w:tab/>
      </w:r>
      <w:r w:rsidR="008B3AAB" w:rsidRPr="00196C37">
        <w:rPr>
          <w:position w:val="-30"/>
        </w:rPr>
        <w:object w:dxaOrig="1140" w:dyaOrig="680" w14:anchorId="06542F32">
          <v:shape id="_x0000_i1061" type="#_x0000_t75" alt="Ecuación 22d" style="width:57.05pt;height:34.65pt;mso-position-horizontal:absolute" o:ole="" fillcolor="window">
            <v:imagedata r:id="rId100" o:title=""/>
          </v:shape>
          <o:OLEObject Type="Embed" ProgID="Equation.3" ShapeID="_x0000_i1061" DrawAspect="Content" ObjectID="_1837074678" r:id="rId101"/>
        </w:object>
      </w:r>
      <w:r w:rsidRPr="001F09F0">
        <w:tab/>
        <w:t>(22d)</w:t>
      </w:r>
    </w:p>
    <w:p w14:paraId="7DA45A77" w14:textId="77777777" w:rsidR="004976B1" w:rsidRPr="008F057C" w:rsidRDefault="004976B1" w:rsidP="004976B1">
      <w:pPr>
        <w:pStyle w:val="Blanc"/>
        <w:rPr>
          <w:lang w:val="es-ES"/>
        </w:rPr>
      </w:pPr>
    </w:p>
    <w:p w14:paraId="252F7288" w14:textId="69EDCF5A" w:rsidR="004976B1" w:rsidRPr="001F09F0" w:rsidRDefault="004976B1" w:rsidP="004976B1">
      <w:pPr>
        <w:pStyle w:val="Equation"/>
      </w:pPr>
      <w:r w:rsidRPr="001F09F0">
        <w:tab/>
      </w:r>
      <w:r w:rsidRPr="001F09F0">
        <w:tab/>
      </w:r>
      <w:r w:rsidR="008B3AAB" w:rsidRPr="00196C37">
        <w:rPr>
          <w:position w:val="-30"/>
        </w:rPr>
        <w:object w:dxaOrig="1700" w:dyaOrig="740" w14:anchorId="66A33E7E">
          <v:shape id="_x0000_i1062" type="#_x0000_t75" alt="Ecuación 22e" style="width:82.85pt;height:37.35pt;mso-position-horizontal:absolute" o:ole="" fillcolor="window">
            <v:imagedata r:id="rId102" o:title=""/>
          </v:shape>
          <o:OLEObject Type="Embed" ProgID="Equation.3" ShapeID="_x0000_i1062" DrawAspect="Content" ObjectID="_1837074679" r:id="rId103"/>
        </w:object>
      </w:r>
      <w:r w:rsidRPr="001F09F0">
        <w:tab/>
        <w:t>(22e)</w:t>
      </w:r>
    </w:p>
    <w:p w14:paraId="28498314" w14:textId="77777777" w:rsidR="004976B1" w:rsidRPr="008F057C" w:rsidRDefault="004976B1" w:rsidP="004976B1">
      <w:pPr>
        <w:pStyle w:val="Blanc"/>
        <w:rPr>
          <w:lang w:val="es-ES"/>
        </w:rPr>
      </w:pPr>
    </w:p>
    <w:p w14:paraId="27366E88" w14:textId="77777777" w:rsidR="004976B1" w:rsidRPr="001F09F0" w:rsidRDefault="004976B1" w:rsidP="004976B1">
      <w:pPr>
        <w:pStyle w:val="Equation"/>
      </w:pPr>
      <w:r w:rsidRPr="001F09F0">
        <w:t xml:space="preserve">Se calcula el trayecto libre de obstáculos requerido para unas pérdidas de difracción cero, </w:t>
      </w:r>
      <w:r w:rsidRPr="001F09F0">
        <w:rPr>
          <w:i/>
          <w:iCs/>
        </w:rPr>
        <w:t>h</w:t>
      </w:r>
      <w:r w:rsidRPr="001F09F0">
        <w:rPr>
          <w:i/>
          <w:iCs/>
          <w:vertAlign w:val="subscript"/>
        </w:rPr>
        <w:t>req</w:t>
      </w:r>
      <w:r w:rsidRPr="001F09F0">
        <w:t>, que viene dado por:</w:t>
      </w:r>
    </w:p>
    <w:p w14:paraId="6E3B3032" w14:textId="77777777" w:rsidR="004976B1" w:rsidRPr="008F057C" w:rsidRDefault="004976B1" w:rsidP="004976B1">
      <w:pPr>
        <w:pStyle w:val="Blanc"/>
        <w:rPr>
          <w:lang w:val="es-ES"/>
        </w:rPr>
      </w:pPr>
    </w:p>
    <w:p w14:paraId="6FB4D15E" w14:textId="607F145E" w:rsidR="004976B1" w:rsidRPr="001F09F0" w:rsidRDefault="004976B1" w:rsidP="004976B1">
      <w:pPr>
        <w:pStyle w:val="Equation"/>
      </w:pPr>
      <w:r w:rsidRPr="001F09F0">
        <w:tab/>
      </w:r>
      <w:r w:rsidRPr="001F09F0">
        <w:tab/>
      </w:r>
      <w:r w:rsidR="008B3AAB" w:rsidRPr="00196C37">
        <w:rPr>
          <w:position w:val="-26"/>
        </w:rPr>
        <w:object w:dxaOrig="2140" w:dyaOrig="700" w14:anchorId="1FA163DB">
          <v:shape id="_x0000_i1063" type="#_x0000_t75" alt="Ecuación 23" style="width:106.65pt;height:34.65pt;mso-position-horizontal:absolute" o:ole="" fillcolor="window">
            <v:imagedata r:id="rId104" o:title=""/>
          </v:shape>
          <o:OLEObject Type="Embed" ProgID="Equation.3" ShapeID="_x0000_i1063" DrawAspect="Content" ObjectID="_1837074680" r:id="rId105"/>
        </w:object>
      </w:r>
      <w:r w:rsidRPr="001F09F0">
        <w:tab/>
        <w:t>(23)</w:t>
      </w:r>
    </w:p>
    <w:p w14:paraId="06D0EFE0" w14:textId="77777777" w:rsidR="004976B1" w:rsidRPr="008F057C" w:rsidRDefault="004976B1" w:rsidP="004976B1">
      <w:pPr>
        <w:pStyle w:val="Blanc"/>
        <w:keepNext w:val="0"/>
        <w:keepLines w:val="0"/>
        <w:widowControl w:val="0"/>
        <w:rPr>
          <w:lang w:val="es-ES"/>
        </w:rPr>
      </w:pPr>
    </w:p>
    <w:p w14:paraId="188F0712" w14:textId="77777777" w:rsidR="004976B1" w:rsidRPr="001F09F0" w:rsidRDefault="004976B1" w:rsidP="004976B1">
      <w:pPr>
        <w:widowControl w:val="0"/>
      </w:pPr>
      <w:r w:rsidRPr="001F09F0">
        <w:t xml:space="preserve">Si </w:t>
      </w:r>
      <w:r w:rsidRPr="001F09F0">
        <w:rPr>
          <w:i/>
          <w:iCs/>
        </w:rPr>
        <w:t>h</w:t>
      </w:r>
      <w:r w:rsidRPr="001F09F0">
        <w:t xml:space="preserve"> &gt; </w:t>
      </w:r>
      <w:r w:rsidRPr="001F09F0">
        <w:rPr>
          <w:i/>
          <w:iCs/>
        </w:rPr>
        <w:t>h</w:t>
      </w:r>
      <w:r w:rsidRPr="001F09F0">
        <w:rPr>
          <w:i/>
          <w:iCs/>
          <w:vertAlign w:val="subscript"/>
        </w:rPr>
        <w:t>req</w:t>
      </w:r>
      <w:r w:rsidRPr="001F09F0">
        <w:t xml:space="preserve"> las pérdidas de difracción para el trayecto son cero. No se necesitan más cálculos.</w:t>
      </w:r>
    </w:p>
    <w:p w14:paraId="420EF4D6" w14:textId="77777777" w:rsidR="004976B1" w:rsidRPr="001F09F0" w:rsidRDefault="004976B1" w:rsidP="004976B1">
      <w:pPr>
        <w:keepNext/>
        <w:keepLines/>
      </w:pPr>
      <w:r w:rsidRPr="001F09F0">
        <w:lastRenderedPageBreak/>
        <w:t>De no ser así continúa el procedimiento:</w:t>
      </w:r>
    </w:p>
    <w:p w14:paraId="52D39187" w14:textId="77777777" w:rsidR="004976B1" w:rsidRPr="001F09F0" w:rsidRDefault="004976B1" w:rsidP="004976B1">
      <w:r w:rsidRPr="001F09F0">
        <w:t xml:space="preserve">Se calcula el radio ficticio de la Tierra modificado, </w:t>
      </w:r>
      <w:r w:rsidRPr="001F09F0">
        <w:rPr>
          <w:i/>
          <w:iCs/>
        </w:rPr>
        <w:t>a</w:t>
      </w:r>
      <w:r w:rsidRPr="001F09F0">
        <w:rPr>
          <w:i/>
          <w:iCs/>
          <w:vertAlign w:val="subscript"/>
        </w:rPr>
        <w:t>em</w:t>
      </w:r>
      <w:r w:rsidRPr="001F09F0">
        <w:t xml:space="preserve">, que proporciona la visibilidad directa marginal a la distancia </w:t>
      </w:r>
      <w:r w:rsidRPr="001F09F0">
        <w:rPr>
          <w:i/>
          <w:iCs/>
        </w:rPr>
        <w:t>d</w:t>
      </w:r>
      <w:r w:rsidRPr="001F09F0">
        <w:t>, mediante la fórmula:</w:t>
      </w:r>
    </w:p>
    <w:p w14:paraId="1982D571" w14:textId="77777777" w:rsidR="004976B1" w:rsidRPr="008F057C" w:rsidRDefault="004976B1" w:rsidP="004976B1">
      <w:pPr>
        <w:pStyle w:val="Blanc"/>
        <w:rPr>
          <w:lang w:val="es-ES"/>
        </w:rPr>
      </w:pPr>
    </w:p>
    <w:p w14:paraId="4B430B05" w14:textId="58914DD4" w:rsidR="004976B1" w:rsidRPr="001F09F0" w:rsidRDefault="004976B1" w:rsidP="004976B1">
      <w:pPr>
        <w:pStyle w:val="Equation"/>
      </w:pPr>
      <w:r w:rsidRPr="001F09F0">
        <w:rPr>
          <w:position w:val="-30"/>
        </w:rPr>
        <w:tab/>
      </w:r>
      <w:r w:rsidRPr="001F09F0">
        <w:rPr>
          <w:position w:val="-30"/>
        </w:rPr>
        <w:tab/>
      </w:r>
      <w:r w:rsidR="008B3AAB" w:rsidRPr="00196C37">
        <w:rPr>
          <w:position w:val="-34"/>
        </w:rPr>
        <w:object w:dxaOrig="2340" w:dyaOrig="880" w14:anchorId="0D809A9C">
          <v:shape id="_x0000_i1064" type="#_x0000_t75" alt="Ecuación 24" style="width:114.8pt;height:44.15pt" o:ole="" fillcolor="window">
            <v:imagedata r:id="rId106" o:title=""/>
          </v:shape>
          <o:OLEObject Type="Embed" ProgID="Equation.3" ShapeID="_x0000_i1064" DrawAspect="Content" ObjectID="_1837074681" r:id="rId107"/>
        </w:object>
      </w:r>
      <w:r w:rsidRPr="001F09F0">
        <w:tab/>
        <w:t>(24)</w:t>
      </w:r>
    </w:p>
    <w:p w14:paraId="660A96C8" w14:textId="77777777" w:rsidR="004976B1" w:rsidRPr="008F057C" w:rsidRDefault="004976B1" w:rsidP="004976B1">
      <w:pPr>
        <w:pStyle w:val="Blanc"/>
        <w:rPr>
          <w:lang w:val="es-ES"/>
        </w:rPr>
      </w:pPr>
    </w:p>
    <w:p w14:paraId="3F4759F0" w14:textId="4976FEA2" w:rsidR="004976B1" w:rsidRPr="001F09F0" w:rsidRDefault="004976B1" w:rsidP="004976B1">
      <w:r w:rsidRPr="001F09F0">
        <w:t>Se utiliza el método del § 3.1.1 para calcular la</w:t>
      </w:r>
      <w:r>
        <w:t xml:space="preserve"> intensidad de campo de difracción en el espacio libre</w:t>
      </w:r>
      <w:r w:rsidRPr="001F09F0">
        <w:t xml:space="preserve"> del trayecto utilizando el radio ficticio de la Tierra modificado </w:t>
      </w:r>
      <w:r w:rsidRPr="001F09F0">
        <w:rPr>
          <w:i/>
          <w:iCs/>
        </w:rPr>
        <w:t>a</w:t>
      </w:r>
      <w:r w:rsidRPr="001F09F0">
        <w:rPr>
          <w:i/>
          <w:iCs/>
          <w:vertAlign w:val="subscript"/>
        </w:rPr>
        <w:t xml:space="preserve">em </w:t>
      </w:r>
      <w:r w:rsidRPr="001F09F0">
        <w:t>en lugar del radio ficticio de la Tierra</w:t>
      </w:r>
      <w:r w:rsidRPr="001F09F0">
        <w:rPr>
          <w:i/>
          <w:iCs/>
        </w:rPr>
        <w:t xml:space="preserve"> a</w:t>
      </w:r>
      <w:r w:rsidRPr="001F09F0">
        <w:rPr>
          <w:i/>
          <w:iCs/>
          <w:vertAlign w:val="subscript"/>
        </w:rPr>
        <w:t>e</w:t>
      </w:r>
      <w:r w:rsidRPr="001F09F0">
        <w:t xml:space="preserve">, y </w:t>
      </w:r>
      <w:r>
        <w:t>calcular las pérdidas</w:t>
      </w:r>
      <w:r w:rsidRPr="001F09F0">
        <w:t xml:space="preserve"> </w:t>
      </w:r>
      <w:r w:rsidRPr="001F09F0">
        <w:rPr>
          <w:i/>
          <w:iCs/>
        </w:rPr>
        <w:t>A</w:t>
      </w:r>
      <w:r w:rsidRPr="001F09F0">
        <w:rPr>
          <w:i/>
          <w:iCs/>
          <w:vertAlign w:val="subscript"/>
        </w:rPr>
        <w:t>h</w:t>
      </w:r>
      <w:r>
        <w:t xml:space="preserve"> con la fórmula </w:t>
      </w:r>
      <m:oMath>
        <m:sSub>
          <m:sSubPr>
            <m:ctrlPr>
              <w:rPr>
                <w:rFonts w:ascii="Cambria Math" w:hAnsi="Cambria Math"/>
                <w:i/>
                <w:szCs w:val="24"/>
              </w:rPr>
            </m:ctrlPr>
          </m:sSubPr>
          <m:e>
            <m:r>
              <w:rPr>
                <w:rFonts w:ascii="Cambria Math" w:hAnsi="Cambria Math"/>
              </w:rPr>
              <m:t>A</m:t>
            </m:r>
          </m:e>
          <m:sub>
            <m:r>
              <w:rPr>
                <w:rFonts w:ascii="Cambria Math" w:hAnsi="Cambria Math"/>
              </w:rPr>
              <m:t>h</m:t>
            </m:r>
          </m:sub>
        </m:sSub>
        <m:r>
          <w:rPr>
            <w:rFonts w:ascii="Cambria Math"/>
            <w:vertAlign w:val="subscript"/>
          </w:rPr>
          <m:t>=</m:t>
        </m:r>
        <m:r>
          <w:rPr>
            <w:rFonts w:ascii="Cambria Math"/>
            <w:vertAlign w:val="subscript"/>
          </w:rPr>
          <m:t>-</m:t>
        </m:r>
        <m:r>
          <w:rPr>
            <w:rFonts w:ascii="Cambria Math"/>
            <w:vertAlign w:val="subscript"/>
          </w:rPr>
          <m:t>20</m:t>
        </m:r>
        <m:func>
          <m:funcPr>
            <m:ctrlPr>
              <w:rPr>
                <w:rFonts w:ascii="Cambria Math" w:hAnsi="Cambria Math" w:cs="Cambria Math"/>
                <w:i/>
                <w:szCs w:val="24"/>
                <w:vertAlign w:val="subscript"/>
              </w:rPr>
            </m:ctrlPr>
          </m:funcPr>
          <m:fName>
            <m:sSub>
              <m:sSubPr>
                <m:ctrlPr>
                  <w:rPr>
                    <w:rFonts w:ascii="Cambria Math" w:hAnsi="Cambria Math"/>
                    <w:i/>
                    <w:szCs w:val="24"/>
                    <w:vertAlign w:val="subscript"/>
                  </w:rPr>
                </m:ctrlPr>
              </m:sSubPr>
              <m:e>
                <m:r>
                  <m:rPr>
                    <m:sty m:val="p"/>
                  </m:rPr>
                  <w:rPr>
                    <w:rFonts w:ascii="Cambria Math" w:hAnsi="Cambria Math"/>
                    <w:vertAlign w:val="subscript"/>
                  </w:rPr>
                  <m:t>log</m:t>
                </m:r>
              </m:e>
              <m:sub>
                <m:r>
                  <w:rPr>
                    <w:rFonts w:ascii="Cambria Math" w:hAnsi="Cambria Math"/>
                    <w:vertAlign w:val="subscript"/>
                  </w:rPr>
                  <m:t>10</m:t>
                </m:r>
              </m:sub>
            </m:sSub>
            <m:ctrlPr>
              <w:rPr>
                <w:rFonts w:ascii="Cambria Math" w:hAnsi="Cambria Math"/>
                <w:i/>
                <w:szCs w:val="24"/>
                <w:vertAlign w:val="subscript"/>
              </w:rPr>
            </m:ctrlPr>
          </m:fName>
          <m:e>
            <m:f>
              <m:fPr>
                <m:ctrlPr>
                  <w:rPr>
                    <w:rFonts w:ascii="Cambria Math" w:hAnsi="Cambria Math"/>
                    <w:i/>
                    <w:szCs w:val="24"/>
                    <w:vertAlign w:val="subscript"/>
                  </w:rPr>
                </m:ctrlPr>
              </m:fPr>
              <m:num>
                <m:r>
                  <w:rPr>
                    <w:rFonts w:ascii="Cambria Math"/>
                    <w:vertAlign w:val="subscript"/>
                  </w:rPr>
                  <m:t>E</m:t>
                </m:r>
              </m:num>
              <m:den>
                <m:sSub>
                  <m:sSubPr>
                    <m:ctrlPr>
                      <w:rPr>
                        <w:rFonts w:ascii="Cambria Math" w:hAnsi="Cambria Math"/>
                        <w:i/>
                        <w:szCs w:val="24"/>
                        <w:vertAlign w:val="subscript"/>
                      </w:rPr>
                    </m:ctrlPr>
                  </m:sSubPr>
                  <m:e>
                    <m:r>
                      <w:rPr>
                        <w:rFonts w:ascii="Cambria Math"/>
                        <w:vertAlign w:val="subscript"/>
                      </w:rPr>
                      <m:t>E</m:t>
                    </m:r>
                  </m:e>
                  <m:sub>
                    <m:r>
                      <w:rPr>
                        <w:rFonts w:ascii="Cambria Math"/>
                        <w:vertAlign w:val="subscript"/>
                      </w:rPr>
                      <m:t>0</m:t>
                    </m:r>
                  </m:sub>
                </m:sSub>
              </m:den>
            </m:f>
          </m:e>
        </m:func>
      </m:oMath>
      <w:r w:rsidR="00A70C83">
        <w:rPr>
          <w:vertAlign w:val="subscript"/>
        </w:rPr>
        <w:t>.</w:t>
      </w:r>
    </w:p>
    <w:p w14:paraId="2F521984" w14:textId="77777777" w:rsidR="004976B1" w:rsidRPr="001F09F0" w:rsidRDefault="004976B1" w:rsidP="004976B1">
      <w:r w:rsidRPr="001F09F0">
        <w:t xml:space="preserve">Si </w:t>
      </w:r>
      <w:r w:rsidRPr="001F09F0">
        <w:rPr>
          <w:i/>
          <w:iCs/>
        </w:rPr>
        <w:t>A</w:t>
      </w:r>
      <w:r w:rsidRPr="001F09F0">
        <w:rPr>
          <w:i/>
          <w:iCs/>
          <w:vertAlign w:val="subscript"/>
        </w:rPr>
        <w:t>h</w:t>
      </w:r>
      <w:r w:rsidRPr="001F09F0">
        <w:t xml:space="preserve"> es negativo, las pérdidas de difracción en el trayecto son cero y no son necesarios más cálculos.</w:t>
      </w:r>
    </w:p>
    <w:p w14:paraId="7BA9A1CF" w14:textId="77777777" w:rsidR="004976B1" w:rsidRPr="001F09F0" w:rsidRDefault="004976B1" w:rsidP="004976B1">
      <w:r w:rsidRPr="001F09F0">
        <w:t xml:space="preserve">De no ser así, se calculan las pérdidas de difracción interpoladas, </w:t>
      </w:r>
      <w:r w:rsidRPr="001F09F0">
        <w:rPr>
          <w:i/>
          <w:iCs/>
        </w:rPr>
        <w:t>A</w:t>
      </w:r>
      <w:r w:rsidRPr="001F09F0">
        <w:t xml:space="preserve"> (dB), que vienen dadas por:</w:t>
      </w:r>
    </w:p>
    <w:p w14:paraId="35B17FA1" w14:textId="77777777" w:rsidR="004976B1" w:rsidRPr="008F057C" w:rsidRDefault="004976B1" w:rsidP="004976B1">
      <w:pPr>
        <w:pStyle w:val="Blanc"/>
        <w:rPr>
          <w:lang w:val="es-ES"/>
        </w:rPr>
      </w:pPr>
    </w:p>
    <w:p w14:paraId="757A2006" w14:textId="34764883" w:rsidR="004976B1" w:rsidRPr="001F09F0" w:rsidRDefault="004976B1" w:rsidP="004976B1">
      <w:pPr>
        <w:pStyle w:val="Equation"/>
      </w:pPr>
      <w:r w:rsidRPr="001F09F0">
        <w:tab/>
      </w:r>
      <w:r w:rsidRPr="001F09F0">
        <w:tab/>
      </w:r>
      <w:r w:rsidR="008B3AAB" w:rsidRPr="00196C37">
        <w:rPr>
          <w:position w:val="-14"/>
        </w:rPr>
        <w:object w:dxaOrig="1800" w:dyaOrig="380" w14:anchorId="19B8022E">
          <v:shape id="_x0000_i1065" type="#_x0000_t75" alt="Ecuación 25" style="width:106.65pt;height:25.8pt;mso-position-horizontal:absolute;mso-position-horizontal-relative:text;mso-position-vertical:absolute;mso-position-vertical-relative:text" o:ole="" fillcolor="window">
            <v:imagedata r:id="rId108" o:title="" croptop="-18577f"/>
          </v:shape>
          <o:OLEObject Type="Embed" ProgID="Equation.3" ShapeID="_x0000_i1065" DrawAspect="Content" ObjectID="_1837074682" r:id="rId109"/>
        </w:object>
      </w:r>
      <w:r w:rsidRPr="001F09F0">
        <w:tab/>
        <w:t>(25)</w:t>
      </w:r>
    </w:p>
    <w:p w14:paraId="692B6C88" w14:textId="77777777" w:rsidR="004976B1" w:rsidRPr="008F057C" w:rsidRDefault="004976B1" w:rsidP="004976B1">
      <w:pPr>
        <w:pStyle w:val="Heading1"/>
      </w:pPr>
      <w:bookmarkStart w:id="66" w:name="_Toc115780903"/>
      <w:bookmarkStart w:id="67" w:name="_Toc25019646"/>
      <w:bookmarkStart w:id="68" w:name="_Toc226455963"/>
      <w:r w:rsidRPr="00D5268B">
        <w:t>4</w:t>
      </w:r>
      <w:r w:rsidRPr="00D5268B">
        <w:tab/>
        <w:t>Difracción sobre obstáculos aislados</w:t>
      </w:r>
      <w:bookmarkEnd w:id="66"/>
      <w:r w:rsidRPr="00D5268B">
        <w:t xml:space="preserve"> </w:t>
      </w:r>
      <w:bookmarkEnd w:id="63"/>
      <w:r w:rsidRPr="00D5268B">
        <w:t>o sobre un trayecto terrenal general</w:t>
      </w:r>
      <w:bookmarkEnd w:id="67"/>
      <w:r>
        <w:t xml:space="preserve"> o sobre un trayecto Tierra-espacio</w:t>
      </w:r>
      <w:bookmarkEnd w:id="68"/>
    </w:p>
    <w:p w14:paraId="41EF7C0A" w14:textId="77777777" w:rsidR="004976B1" w:rsidRPr="008F057C" w:rsidRDefault="004976B1" w:rsidP="004976B1">
      <w:r w:rsidRPr="008F057C">
        <w:t>Numerosos trayectos de propagación comprenden un obstáculo o varios obstáculos separados, e interesa calcular la pérdida que éstos introducen. Para realizar el cálculo hay que idealizar la forma de tales obstáculos, considerándola bien como de arista de grosor despreciable o como de arista en filo de cuchillo gruesa y lisa, cuyo radio de curvatura en la cima está bien definido. Claro está que los obstáculos reales tienen formas más complejas, y, por consiguiente, las indicaciones dadas en la presente Recomendación se han de considerar nada más que como una aproximación</w:t>
      </w:r>
      <w:r w:rsidRPr="00371269">
        <w:t>. En estos modelos no se tiene en cuenta el perfil transversal a la dirección del enlace radioeléctrico, que puede tener un efecto importante sobre la pérdida por difracción</w:t>
      </w:r>
      <w:r w:rsidRPr="008F057C">
        <w:t>.</w:t>
      </w:r>
    </w:p>
    <w:p w14:paraId="1B767549" w14:textId="77777777" w:rsidR="004976B1" w:rsidRPr="008F057C" w:rsidRDefault="004976B1" w:rsidP="004976B1">
      <w:r w:rsidRPr="008F057C">
        <w:t>En aquellos casos en que el trayecto directo entre los terminales es mucho más corto que el trayecto de difracción, es preciso calcular la pérdida de transmisión adicional debida al trayecto más largo.</w:t>
      </w:r>
    </w:p>
    <w:p w14:paraId="2A7E2958" w14:textId="3B5E5B78" w:rsidR="004976B1" w:rsidRPr="008F057C" w:rsidRDefault="004976B1" w:rsidP="004976B1">
      <w:r w:rsidRPr="008F057C">
        <w:t>Los datos que se facilitan a continuación son aplicables cuando la longitud de onda es suficientemente pequeña con relación a las dimensiones del obstáculo, o sea, principalmente en el caso d</w:t>
      </w:r>
      <w:r>
        <w:t xml:space="preserve">e ondas métricas y más </w:t>
      </w:r>
      <w:r w:rsidRPr="0083497F">
        <w:t>cortas (</w:t>
      </w:r>
      <w:r w:rsidR="00B91F7F">
        <w:rPr>
          <w:rFonts w:ascii="Tms Rmn" w:hAnsi="Tms Rmn"/>
          <w:sz w:val="16"/>
          <w:szCs w:val="16"/>
        </w:rPr>
        <w:t> </w:t>
      </w:r>
      <w:r w:rsidRPr="0083497F">
        <w:rPr>
          <w:i/>
          <w:iCs/>
        </w:rPr>
        <w:t>f</w:t>
      </w:r>
      <w:r w:rsidRPr="0083497F">
        <w:t> </w:t>
      </w:r>
      <w:r w:rsidRPr="001F09F0">
        <w:t>&gt;</w:t>
      </w:r>
      <w:r w:rsidRPr="0083497F">
        <w:t> 30 MHz</w:t>
      </w:r>
      <w:r w:rsidRPr="008F057C">
        <w:t>).</w:t>
      </w:r>
    </w:p>
    <w:p w14:paraId="4504D4CF" w14:textId="77777777" w:rsidR="004976B1" w:rsidRPr="001F09F0" w:rsidRDefault="004976B1" w:rsidP="004976B1">
      <w:pPr>
        <w:pStyle w:val="FigureNo"/>
        <w:rPr>
          <w:noProof/>
          <w:lang w:eastAsia="zh-CN"/>
        </w:rPr>
      </w:pPr>
      <w:r w:rsidRPr="001F09F0">
        <w:rPr>
          <w:noProof/>
          <w:lang w:eastAsia="zh-CN"/>
        </w:rPr>
        <w:lastRenderedPageBreak/>
        <w:t>FIGURA 7</w:t>
      </w:r>
    </w:p>
    <w:p w14:paraId="6564D9BF" w14:textId="77777777" w:rsidR="004976B1" w:rsidRPr="001F09F0" w:rsidRDefault="004976B1" w:rsidP="004976B1">
      <w:pPr>
        <w:pStyle w:val="Figuretitle"/>
        <w:rPr>
          <w:lang w:eastAsia="zh-CN"/>
        </w:rPr>
      </w:pPr>
      <w:r w:rsidRPr="001F09F0">
        <w:rPr>
          <w:lang w:eastAsia="zh-CN"/>
        </w:rPr>
        <w:t>Trayecto libre de obstáculos</w:t>
      </w:r>
    </w:p>
    <w:p w14:paraId="69025857" w14:textId="1CF37D55" w:rsidR="004976B1" w:rsidRPr="001F09F0" w:rsidRDefault="008345F2" w:rsidP="004976B1">
      <w:pPr>
        <w:pStyle w:val="Figure"/>
        <w:rPr>
          <w:lang w:eastAsia="zh-CN"/>
        </w:rPr>
      </w:pPr>
      <w:r>
        <w:rPr>
          <w:noProof/>
          <w:lang w:eastAsia="zh-CN"/>
        </w:rPr>
        <w:drawing>
          <wp:inline distT="0" distB="0" distL="0" distR="0" wp14:anchorId="441BEC50" wp14:editId="62E62C75">
            <wp:extent cx="5132842" cy="2011684"/>
            <wp:effectExtent l="0" t="0" r="0" b="7620"/>
            <wp:docPr id="1277607314" name="Picture 3" descr="La Figura 7 muestra el trayecto libre de obstácul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07314" name="Picture 3" descr="La Figura 7 muestra el trayecto libre de obstáculos&#10;"/>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132842" cy="2011684"/>
                    </a:xfrm>
                    <a:prstGeom prst="rect">
                      <a:avLst/>
                    </a:prstGeom>
                  </pic:spPr>
                </pic:pic>
              </a:graphicData>
            </a:graphic>
          </wp:inline>
        </w:drawing>
      </w:r>
    </w:p>
    <w:p w14:paraId="1A03E749" w14:textId="77777777" w:rsidR="004976B1" w:rsidRPr="008F057C" w:rsidRDefault="004976B1" w:rsidP="004976B1">
      <w:pPr>
        <w:pStyle w:val="Heading2"/>
      </w:pPr>
      <w:bookmarkStart w:id="69" w:name="_Toc398544147"/>
      <w:bookmarkStart w:id="70" w:name="_Toc115780904"/>
      <w:bookmarkStart w:id="71" w:name="_Toc25019647"/>
      <w:bookmarkStart w:id="72" w:name="_Toc226455964"/>
      <w:r w:rsidRPr="008F057C">
        <w:t>4.1</w:t>
      </w:r>
      <w:r w:rsidRPr="008F057C">
        <w:tab/>
        <w:t xml:space="preserve">Obstáculo único en </w:t>
      </w:r>
      <w:bookmarkEnd w:id="69"/>
      <w:r w:rsidRPr="008F057C">
        <w:t>arista en filo de cuchillo</w:t>
      </w:r>
      <w:bookmarkEnd w:id="70"/>
      <w:bookmarkEnd w:id="71"/>
      <w:bookmarkEnd w:id="72"/>
    </w:p>
    <w:p w14:paraId="22CCA1A8" w14:textId="77777777" w:rsidR="004976B1" w:rsidRPr="008F057C" w:rsidRDefault="004976B1" w:rsidP="004976B1">
      <w:r w:rsidRPr="008F057C">
        <w:t>En este caso extremadamente idealizado (Figs.</w:t>
      </w:r>
      <w:r>
        <w:t> </w:t>
      </w:r>
      <w:r w:rsidRPr="008F057C">
        <w:t xml:space="preserve">8a) y 8b)), todos los parámetros geométricos se agrupan en un solo parámetro adimensional, que normalmente se designa por </w:t>
      </w:r>
      <w:r w:rsidRPr="001F09F0">
        <w:sym w:font="Symbol" w:char="F06E"/>
      </w:r>
      <w:r w:rsidRPr="008F057C">
        <w:t xml:space="preserve"> y que puede tomar distintas formas equivalentes según los parámetros geométricos elegidos:</w:t>
      </w:r>
    </w:p>
    <w:p w14:paraId="1F625E1C" w14:textId="77777777" w:rsidR="004976B1" w:rsidRPr="008F057C" w:rsidRDefault="004976B1" w:rsidP="004976B1">
      <w:pPr>
        <w:pStyle w:val="Blanc"/>
        <w:rPr>
          <w:lang w:val="es-ES"/>
        </w:rPr>
      </w:pPr>
      <w:bookmarkStart w:id="73" w:name="F017"/>
    </w:p>
    <w:p w14:paraId="1BC114DE" w14:textId="4971B1E6" w:rsidR="004976B1" w:rsidRPr="008F057C" w:rsidRDefault="004976B1" w:rsidP="004976B1">
      <w:pPr>
        <w:pStyle w:val="Equation"/>
      </w:pPr>
      <w:r w:rsidRPr="008F057C">
        <w:tab/>
      </w:r>
      <w:r w:rsidRPr="008F057C">
        <w:tab/>
      </w:r>
      <w:r w:rsidR="008B3AAB" w:rsidRPr="00196C37">
        <w:rPr>
          <w:position w:val="-34"/>
        </w:rPr>
        <w:object w:dxaOrig="2020" w:dyaOrig="820" w14:anchorId="63A18281">
          <v:shape id="_x0000_i1066" type="#_x0000_t75" alt="Ecuación 26" style="width:101.2pt;height:41.45pt" o:ole="">
            <v:imagedata r:id="rId111" o:title=""/>
          </v:shape>
          <o:OLEObject Type="Embed" ProgID="Equation.3" ShapeID="_x0000_i1066" DrawAspect="Content" ObjectID="_1837074683" r:id="rId112"/>
        </w:object>
      </w:r>
      <w:r w:rsidRPr="008F057C">
        <w:tab/>
        <w:t>(26)</w:t>
      </w:r>
    </w:p>
    <w:p w14:paraId="594A4111" w14:textId="77777777" w:rsidR="004976B1" w:rsidRPr="008F057C" w:rsidRDefault="004976B1" w:rsidP="004976B1">
      <w:pPr>
        <w:pStyle w:val="Blanc"/>
        <w:rPr>
          <w:lang w:val="es-ES"/>
        </w:rPr>
      </w:pPr>
      <w:bookmarkStart w:id="74" w:name="F018"/>
      <w:bookmarkEnd w:id="73"/>
    </w:p>
    <w:p w14:paraId="10AF20C4" w14:textId="03DFEE9E" w:rsidR="004976B1" w:rsidRPr="008F057C" w:rsidRDefault="004976B1" w:rsidP="004976B1">
      <w:pPr>
        <w:pStyle w:val="Equation"/>
      </w:pPr>
      <w:r w:rsidRPr="008F057C">
        <w:tab/>
      </w:r>
      <w:r w:rsidRPr="008F057C">
        <w:tab/>
      </w:r>
      <w:r w:rsidR="008B3AAB" w:rsidRPr="00196C37">
        <w:rPr>
          <w:position w:val="-68"/>
        </w:rPr>
        <w:object w:dxaOrig="2180" w:dyaOrig="1120" w14:anchorId="46186F98">
          <v:shape id="_x0000_i1067" type="#_x0000_t75" alt="Ecuación 27" style="width:108.7pt;height:55.7pt" o:ole="">
            <v:imagedata r:id="rId113" o:title=""/>
          </v:shape>
          <o:OLEObject Type="Embed" ProgID="Equation.3" ShapeID="_x0000_i1067" DrawAspect="Content" ObjectID="_1837074684" r:id="rId114"/>
        </w:object>
      </w:r>
      <w:r w:rsidRPr="008F057C">
        <w:tab/>
        <w:t>(27)</w:t>
      </w:r>
    </w:p>
    <w:p w14:paraId="2988AEC9" w14:textId="77777777" w:rsidR="004976B1" w:rsidRPr="008F057C" w:rsidRDefault="004976B1" w:rsidP="004976B1">
      <w:pPr>
        <w:pStyle w:val="Blanc"/>
        <w:rPr>
          <w:lang w:val="es-ES"/>
        </w:rPr>
      </w:pPr>
      <w:bookmarkStart w:id="75" w:name="F019"/>
      <w:bookmarkEnd w:id="74"/>
    </w:p>
    <w:p w14:paraId="7BA6159B" w14:textId="4C258FFD" w:rsidR="004976B1" w:rsidRPr="008F057C" w:rsidRDefault="004976B1" w:rsidP="004976B1">
      <w:pPr>
        <w:pStyle w:val="Equation"/>
      </w:pPr>
      <w:r w:rsidRPr="008F057C">
        <w:tab/>
      </w:r>
      <w:r w:rsidRPr="008F057C">
        <w:tab/>
      </w:r>
      <w:r w:rsidR="008B3AAB" w:rsidRPr="00196C37">
        <w:rPr>
          <w:position w:val="-26"/>
        </w:rPr>
        <w:object w:dxaOrig="4740" w:dyaOrig="700" w14:anchorId="327E072A">
          <v:shape id="_x0000_i1068" type="#_x0000_t75" alt="Ecuación 28" style="width:235pt;height:34.65pt" o:ole="">
            <v:imagedata r:id="rId115" o:title=""/>
          </v:shape>
          <o:OLEObject Type="Embed" ProgID="Equation.3" ShapeID="_x0000_i1068" DrawAspect="Content" ObjectID="_1837074685" r:id="rId116"/>
        </w:object>
      </w:r>
      <w:r w:rsidRPr="008F057C">
        <w:tab/>
        <w:t>(28)</w:t>
      </w:r>
    </w:p>
    <w:p w14:paraId="2D97CB2E" w14:textId="77777777" w:rsidR="004976B1" w:rsidRPr="008F057C" w:rsidRDefault="004976B1" w:rsidP="004976B1">
      <w:pPr>
        <w:pStyle w:val="Blanc"/>
        <w:rPr>
          <w:lang w:val="es-ES"/>
        </w:rPr>
      </w:pPr>
      <w:bookmarkStart w:id="76" w:name="F020"/>
      <w:bookmarkEnd w:id="75"/>
    </w:p>
    <w:p w14:paraId="335A5E88" w14:textId="1AB34578" w:rsidR="004976B1" w:rsidRPr="008F057C" w:rsidRDefault="004976B1" w:rsidP="004976B1">
      <w:pPr>
        <w:pStyle w:val="Equation"/>
      </w:pPr>
      <w:r w:rsidRPr="008F057C">
        <w:tab/>
      </w:r>
      <w:r w:rsidRPr="008F057C">
        <w:tab/>
      </w:r>
      <w:r w:rsidR="008B3AAB" w:rsidRPr="00196C37">
        <w:rPr>
          <w:position w:val="-26"/>
        </w:rPr>
        <w:object w:dxaOrig="5720" w:dyaOrig="700" w14:anchorId="27E5B425">
          <v:shape id="_x0000_i1069" type="#_x0000_t75" alt="Ecuación 29" style="width:286.65pt;height:34.65pt;mso-position-horizontal:absolute" o:ole="">
            <v:imagedata r:id="rId117" o:title=""/>
          </v:shape>
          <o:OLEObject Type="Embed" ProgID="Equation.3" ShapeID="_x0000_i1069" DrawAspect="Content" ObjectID="_1837074686" r:id="rId118"/>
        </w:object>
      </w:r>
      <w:r w:rsidRPr="008F057C">
        <w:tab/>
        <w:t>(29)</w:t>
      </w:r>
    </w:p>
    <w:bookmarkEnd w:id="76"/>
    <w:p w14:paraId="2CE95170" w14:textId="77777777" w:rsidR="004976B1" w:rsidRPr="008F057C" w:rsidRDefault="004976B1" w:rsidP="004976B1">
      <w:pPr>
        <w:pStyle w:val="Blanc"/>
        <w:rPr>
          <w:lang w:val="es-ES"/>
        </w:rPr>
      </w:pPr>
    </w:p>
    <w:p w14:paraId="0DE5FADA" w14:textId="77777777" w:rsidR="004976B1" w:rsidRPr="008F057C" w:rsidRDefault="004976B1" w:rsidP="004976B1">
      <w:r w:rsidRPr="008F057C">
        <w:t>donde:</w:t>
      </w:r>
    </w:p>
    <w:p w14:paraId="4AD52369" w14:textId="77777777" w:rsidR="004976B1" w:rsidRPr="008F057C" w:rsidRDefault="004976B1" w:rsidP="004976B1">
      <w:pPr>
        <w:pStyle w:val="Equationlegend"/>
        <w:rPr>
          <w:lang w:val="es-ES"/>
        </w:rPr>
      </w:pPr>
      <w:r w:rsidRPr="008F057C">
        <w:rPr>
          <w:i/>
          <w:iCs/>
          <w:lang w:val="es-ES"/>
        </w:rPr>
        <w:tab/>
        <w:t>h</w:t>
      </w:r>
      <w:r w:rsidRPr="008F057C">
        <w:rPr>
          <w:lang w:val="es-ES"/>
        </w:rPr>
        <w:t>:</w:t>
      </w:r>
      <w:r w:rsidRPr="008F057C">
        <w:rPr>
          <w:lang w:val="es-ES"/>
        </w:rPr>
        <w:tab/>
        <w:t xml:space="preserve">altura de la cima del obstáculo sobre la recta que une los dos extremos del trayecto. Si la cima queda por debajo de esa línea, </w:t>
      </w:r>
      <w:r w:rsidRPr="008F057C">
        <w:rPr>
          <w:i/>
          <w:iCs/>
          <w:lang w:val="es-ES"/>
        </w:rPr>
        <w:t>h</w:t>
      </w:r>
      <w:r w:rsidRPr="008F057C">
        <w:rPr>
          <w:lang w:val="es-ES"/>
        </w:rPr>
        <w:t xml:space="preserve"> es negativa</w:t>
      </w:r>
    </w:p>
    <w:p w14:paraId="6DBC3F0B" w14:textId="77777777" w:rsidR="004976B1" w:rsidRPr="008F057C" w:rsidRDefault="004976B1" w:rsidP="004976B1">
      <w:pPr>
        <w:pStyle w:val="Equationlegend"/>
        <w:rPr>
          <w:lang w:val="es-ES"/>
        </w:rPr>
      </w:pPr>
      <w:r w:rsidRPr="008F057C">
        <w:rPr>
          <w:i/>
          <w:iCs/>
          <w:lang w:val="es-ES"/>
        </w:rPr>
        <w:tab/>
        <w:t>d</w:t>
      </w:r>
      <w:r w:rsidRPr="008F057C">
        <w:rPr>
          <w:vertAlign w:val="subscript"/>
          <w:lang w:val="es-ES"/>
        </w:rPr>
        <w:t>1</w:t>
      </w:r>
      <w:r w:rsidRPr="001F09F0">
        <w:rPr>
          <w:lang w:val="es-ES"/>
        </w:rPr>
        <w:t xml:space="preserve"> </w:t>
      </w:r>
      <w:r w:rsidRPr="008F057C">
        <w:rPr>
          <w:lang w:val="es-ES"/>
        </w:rPr>
        <w:t>y</w:t>
      </w:r>
      <w:r w:rsidRPr="008F057C">
        <w:rPr>
          <w:i/>
          <w:iCs/>
          <w:lang w:val="es-ES"/>
        </w:rPr>
        <w:t xml:space="preserve"> d</w:t>
      </w:r>
      <w:r w:rsidRPr="008F057C">
        <w:rPr>
          <w:vertAlign w:val="subscript"/>
          <w:lang w:val="es-ES"/>
        </w:rPr>
        <w:t>2</w:t>
      </w:r>
      <w:r w:rsidRPr="008F057C">
        <w:rPr>
          <w:lang w:val="es-ES"/>
        </w:rPr>
        <w:t>:</w:t>
      </w:r>
      <w:r w:rsidRPr="008F057C">
        <w:rPr>
          <w:lang w:val="es-ES"/>
        </w:rPr>
        <w:tab/>
        <w:t>distancias desde los dos extremos del trayecto a la cima del obstáculo</w:t>
      </w:r>
    </w:p>
    <w:p w14:paraId="69CB8945" w14:textId="77777777" w:rsidR="004976B1" w:rsidRPr="008F057C" w:rsidRDefault="004976B1" w:rsidP="004976B1">
      <w:pPr>
        <w:pStyle w:val="Equationlegend"/>
        <w:rPr>
          <w:lang w:val="es-ES"/>
        </w:rPr>
      </w:pPr>
      <w:r w:rsidRPr="008F057C">
        <w:rPr>
          <w:i/>
          <w:iCs/>
          <w:lang w:val="es-ES"/>
        </w:rPr>
        <w:tab/>
        <w:t>d</w:t>
      </w:r>
      <w:r w:rsidRPr="008F057C">
        <w:rPr>
          <w:lang w:val="es-ES"/>
        </w:rPr>
        <w:t>:</w:t>
      </w:r>
      <w:r w:rsidRPr="008F057C">
        <w:rPr>
          <w:lang w:val="es-ES"/>
        </w:rPr>
        <w:tab/>
        <w:t>longitud del trayecto</w:t>
      </w:r>
    </w:p>
    <w:p w14:paraId="405E1B12" w14:textId="77777777" w:rsidR="004976B1" w:rsidRPr="001F09F0" w:rsidRDefault="004976B1" w:rsidP="004976B1">
      <w:pPr>
        <w:pStyle w:val="Equationlegend"/>
        <w:rPr>
          <w:lang w:val="es-ES"/>
        </w:rPr>
      </w:pPr>
      <w:r w:rsidRPr="008F057C">
        <w:rPr>
          <w:lang w:val="es-ES"/>
        </w:rPr>
        <w:tab/>
      </w:r>
      <w:r w:rsidRPr="001F09F0">
        <w:rPr>
          <w:lang w:val="es-ES"/>
        </w:rPr>
        <w:sym w:font="Symbol" w:char="F071"/>
      </w:r>
      <w:r w:rsidRPr="008F057C">
        <w:rPr>
          <w:lang w:val="es-ES"/>
        </w:rPr>
        <w:t>:</w:t>
      </w:r>
      <w:r w:rsidRPr="008F057C">
        <w:rPr>
          <w:lang w:val="es-ES"/>
        </w:rPr>
        <w:tab/>
        <w:t xml:space="preserve">ángulo de difracción (rad); tiene el mismo signo que </w:t>
      </w:r>
      <w:r w:rsidRPr="008F057C">
        <w:rPr>
          <w:i/>
          <w:iCs/>
          <w:lang w:val="es-ES"/>
        </w:rPr>
        <w:t>h</w:t>
      </w:r>
      <w:r w:rsidRPr="008F057C">
        <w:rPr>
          <w:lang w:val="es-ES"/>
        </w:rPr>
        <w:t>. Se supone que el ángulo </w:t>
      </w:r>
      <w:r w:rsidRPr="001F09F0">
        <w:rPr>
          <w:lang w:val="es-ES"/>
        </w:rPr>
        <w:sym w:font="Symbol" w:char="F071"/>
      </w:r>
      <w:r w:rsidRPr="008F057C">
        <w:rPr>
          <w:lang w:val="es-ES"/>
        </w:rPr>
        <w:t xml:space="preserve"> es inferior a unos 0,2 rad, o sea, aproximadamente 12°</w:t>
      </w:r>
    </w:p>
    <w:p w14:paraId="754156CE" w14:textId="77777777" w:rsidR="004976B1" w:rsidRPr="008F057C" w:rsidRDefault="004976B1" w:rsidP="004976B1">
      <w:pPr>
        <w:pStyle w:val="Equationlegend"/>
        <w:rPr>
          <w:lang w:val="es-ES"/>
        </w:rPr>
      </w:pPr>
      <w:r w:rsidRPr="008F057C">
        <w:rPr>
          <w:lang w:val="es-ES"/>
        </w:rPr>
        <w:tab/>
      </w:r>
      <w:r w:rsidRPr="001F09F0">
        <w:rPr>
          <w:lang w:val="es-ES"/>
        </w:rPr>
        <w:sym w:font="Symbol" w:char="F061"/>
      </w:r>
      <w:r w:rsidRPr="008F057C">
        <w:rPr>
          <w:vertAlign w:val="subscript"/>
          <w:lang w:val="es-ES"/>
        </w:rPr>
        <w:t>1</w:t>
      </w:r>
      <w:r w:rsidRPr="001F09F0">
        <w:rPr>
          <w:lang w:val="es-ES"/>
        </w:rPr>
        <w:t xml:space="preserve"> </w:t>
      </w:r>
      <w:r w:rsidRPr="008F057C">
        <w:rPr>
          <w:lang w:val="es-ES"/>
        </w:rPr>
        <w:t>y</w:t>
      </w:r>
      <w:r w:rsidRPr="008F057C">
        <w:rPr>
          <w:i/>
          <w:iCs/>
          <w:lang w:val="es-ES"/>
        </w:rPr>
        <w:t xml:space="preserve"> </w:t>
      </w:r>
      <w:r w:rsidRPr="001F09F0">
        <w:rPr>
          <w:lang w:val="es-ES"/>
        </w:rPr>
        <w:sym w:font="Symbol" w:char="F061"/>
      </w:r>
      <w:r w:rsidRPr="008F057C">
        <w:rPr>
          <w:vertAlign w:val="subscript"/>
          <w:lang w:val="es-ES"/>
        </w:rPr>
        <w:t>2</w:t>
      </w:r>
      <w:r w:rsidRPr="008F057C">
        <w:rPr>
          <w:lang w:val="es-ES"/>
        </w:rPr>
        <w:t>:</w:t>
      </w:r>
      <w:r w:rsidRPr="008F057C">
        <w:rPr>
          <w:lang w:val="es-ES"/>
        </w:rPr>
        <w:tab/>
        <w:t xml:space="preserve">ángulos en radianes bajo los que, a partir de un extremo, se ven la cima del obstáculo y el extremo opuesto; tienen el mismo signo que </w:t>
      </w:r>
      <w:r w:rsidRPr="008F057C">
        <w:rPr>
          <w:i/>
          <w:iCs/>
          <w:lang w:val="es-ES"/>
        </w:rPr>
        <w:t>h</w:t>
      </w:r>
      <w:r w:rsidRPr="008F057C">
        <w:rPr>
          <w:lang w:val="es-ES"/>
        </w:rPr>
        <w:t xml:space="preserve"> en las ecuaciones anteriores.</w:t>
      </w:r>
    </w:p>
    <w:p w14:paraId="66AC11CC" w14:textId="77777777" w:rsidR="004976B1" w:rsidRPr="008F057C" w:rsidRDefault="004976B1" w:rsidP="004976B1">
      <w:pPr>
        <w:pStyle w:val="Note"/>
      </w:pPr>
      <w:r w:rsidRPr="008F057C">
        <w:t xml:space="preserve">NOTA 1 – En las ecuaciones (26) a (29) inclusive, </w:t>
      </w:r>
      <w:r w:rsidRPr="008F057C">
        <w:rPr>
          <w:i/>
          <w:iCs/>
        </w:rPr>
        <w:t>h</w:t>
      </w:r>
      <w:r w:rsidRPr="008F057C">
        <w:t xml:space="preserve">, </w:t>
      </w:r>
      <w:r w:rsidRPr="008F057C">
        <w:rPr>
          <w:i/>
          <w:iCs/>
        </w:rPr>
        <w:t>d</w:t>
      </w:r>
      <w:r w:rsidRPr="008F057C">
        <w:t xml:space="preserve">, </w:t>
      </w:r>
      <w:r w:rsidRPr="008F057C">
        <w:rPr>
          <w:i/>
          <w:iCs/>
        </w:rPr>
        <w:t>d</w:t>
      </w:r>
      <w:r w:rsidRPr="008F057C">
        <w:rPr>
          <w:vertAlign w:val="subscript"/>
        </w:rPr>
        <w:t>1</w:t>
      </w:r>
      <w:r w:rsidRPr="008F057C">
        <w:t xml:space="preserve">, </w:t>
      </w:r>
      <w:r w:rsidRPr="008F057C">
        <w:rPr>
          <w:i/>
          <w:iCs/>
        </w:rPr>
        <w:t>d</w:t>
      </w:r>
      <w:r w:rsidRPr="008F057C">
        <w:rPr>
          <w:vertAlign w:val="subscript"/>
        </w:rPr>
        <w:t>2</w:t>
      </w:r>
      <w:r w:rsidRPr="008F057C">
        <w:t xml:space="preserve"> y </w:t>
      </w:r>
      <w:r w:rsidRPr="001F09F0">
        <w:sym w:font="Symbol" w:char="F06C"/>
      </w:r>
      <w:r w:rsidRPr="008F057C">
        <w:t xml:space="preserve"> deben expresarse en unidades coherentes.</w:t>
      </w:r>
    </w:p>
    <w:p w14:paraId="7233ADC7" w14:textId="77777777" w:rsidR="004976B1" w:rsidRPr="001F09F0" w:rsidRDefault="004976B1" w:rsidP="004976B1">
      <w:pPr>
        <w:pStyle w:val="FigureNo"/>
        <w:rPr>
          <w:noProof/>
          <w:lang w:eastAsia="zh-CN"/>
        </w:rPr>
      </w:pPr>
      <w:r w:rsidRPr="001F09F0">
        <w:rPr>
          <w:noProof/>
          <w:lang w:eastAsia="zh-CN"/>
        </w:rPr>
        <w:lastRenderedPageBreak/>
        <w:t>FIGURA 8</w:t>
      </w:r>
    </w:p>
    <w:p w14:paraId="439E8FFF" w14:textId="77777777" w:rsidR="004976B1" w:rsidRPr="001F09F0" w:rsidRDefault="004976B1" w:rsidP="004976B1">
      <w:pPr>
        <w:pStyle w:val="Figuretitle"/>
        <w:rPr>
          <w:lang w:eastAsia="zh-CN"/>
        </w:rPr>
      </w:pPr>
      <w:r w:rsidRPr="001F09F0">
        <w:rPr>
          <w:lang w:eastAsia="zh-CN"/>
        </w:rPr>
        <w:t>Elementos geográficos</w:t>
      </w:r>
    </w:p>
    <w:p w14:paraId="69D528B7" w14:textId="3DC9CE8F" w:rsidR="004976B1" w:rsidRPr="001F09F0" w:rsidRDefault="008345F2" w:rsidP="004976B1">
      <w:pPr>
        <w:pStyle w:val="Figure"/>
        <w:rPr>
          <w:lang w:eastAsia="zh-CN"/>
        </w:rPr>
      </w:pPr>
      <w:r>
        <w:rPr>
          <w:noProof/>
          <w:lang w:eastAsia="zh-CN"/>
        </w:rPr>
        <w:drawing>
          <wp:inline distT="0" distB="0" distL="0" distR="0" wp14:anchorId="0206118B" wp14:editId="5088AB1D">
            <wp:extent cx="4977394" cy="7732792"/>
            <wp:effectExtent l="0" t="0" r="0" b="1905"/>
            <wp:docPr id="953970683" name="Picture 4" descr="La Figura 8 muestra los elementos geográfic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70683" name="Picture 4" descr="La Figura 8 muestra los elementos geográficos&#10;"/>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977394" cy="7732792"/>
                    </a:xfrm>
                    <a:prstGeom prst="rect">
                      <a:avLst/>
                    </a:prstGeom>
                  </pic:spPr>
                </pic:pic>
              </a:graphicData>
            </a:graphic>
          </wp:inline>
        </w:drawing>
      </w:r>
    </w:p>
    <w:p w14:paraId="42A9A9F6" w14:textId="77777777" w:rsidR="004976B1" w:rsidRPr="008F057C" w:rsidRDefault="004976B1" w:rsidP="004976B1">
      <w:pPr>
        <w:keepNext/>
        <w:keepLines/>
      </w:pPr>
      <w:bookmarkStart w:id="77" w:name="_Toc398544149"/>
      <w:bookmarkStart w:id="78" w:name="_Toc115780905"/>
      <w:r w:rsidRPr="008F057C">
        <w:lastRenderedPageBreak/>
        <w:t xml:space="preserve">En la Fig. 9 se ilustran las pérdidas </w:t>
      </w:r>
      <w:r w:rsidRPr="008F057C">
        <w:rPr>
          <w:i/>
          <w:iCs/>
        </w:rPr>
        <w:t>J</w:t>
      </w:r>
      <w:r w:rsidRPr="008F057C">
        <w:t>(</w:t>
      </w:r>
      <w:r w:rsidRPr="001F09F0">
        <w:sym w:font="Symbol" w:char="F06E"/>
      </w:r>
      <w:r w:rsidRPr="008F057C">
        <w:t xml:space="preserve">) (dB) en función de </w:t>
      </w:r>
      <w:r w:rsidRPr="001F09F0">
        <w:sym w:font="Symbol" w:char="F06E"/>
      </w:r>
      <w:r w:rsidRPr="008F057C">
        <w:t>.</w:t>
      </w:r>
    </w:p>
    <w:p w14:paraId="01EA12EB" w14:textId="77777777" w:rsidR="004976B1" w:rsidRPr="008F057C" w:rsidRDefault="004976B1" w:rsidP="004976B1">
      <w:pPr>
        <w:keepNext/>
        <w:keepLines/>
      </w:pPr>
      <w:r w:rsidRPr="008F057C">
        <w:rPr>
          <w:i/>
          <w:iCs/>
        </w:rPr>
        <w:t>J</w:t>
      </w:r>
      <w:r w:rsidRPr="008F057C">
        <w:t>(</w:t>
      </w:r>
      <w:r w:rsidRPr="001F09F0">
        <w:sym w:font="Symbol" w:char="F06E"/>
      </w:r>
      <w:r w:rsidRPr="008F057C">
        <w:t>) viene dado por la ecuación:</w:t>
      </w:r>
    </w:p>
    <w:p w14:paraId="0BE47EF7" w14:textId="41CA5685" w:rsidR="004976B1" w:rsidRPr="001F09F0" w:rsidRDefault="004976B1" w:rsidP="004976B1">
      <w:pPr>
        <w:pStyle w:val="Equation"/>
        <w:keepNext/>
        <w:keepLines/>
      </w:pPr>
      <w:r w:rsidRPr="008F057C">
        <w:tab/>
      </w:r>
      <w:r w:rsidRPr="008F057C">
        <w:tab/>
      </w:r>
      <w:r w:rsidR="008B3AAB" w:rsidRPr="00196C37">
        <w:rPr>
          <w:position w:val="-42"/>
        </w:rPr>
        <w:object w:dxaOrig="5620" w:dyaOrig="960" w14:anchorId="5EAF9B99">
          <v:shape id="_x0000_i1070" type="#_x0000_t75" alt="Ecuación 30" style="width:269.65pt;height:45.5pt" o:ole="" fillcolor="window">
            <v:imagedata r:id="rId120" o:title=""/>
          </v:shape>
          <o:OLEObject Type="Embed" ProgID="Equation.3" ShapeID="_x0000_i1070" DrawAspect="Content" ObjectID="_1837074687" r:id="rId121"/>
        </w:object>
      </w:r>
      <w:r w:rsidRPr="001F09F0">
        <w:tab/>
        <w:t>(30)</w:t>
      </w:r>
    </w:p>
    <w:p w14:paraId="57E7890C" w14:textId="77777777" w:rsidR="004976B1" w:rsidRPr="008F057C" w:rsidRDefault="004976B1" w:rsidP="004976B1">
      <w:r w:rsidRPr="008F057C">
        <w:t xml:space="preserve">donde </w:t>
      </w:r>
      <w:r w:rsidRPr="008F057C">
        <w:rPr>
          <w:i/>
          <w:iCs/>
        </w:rPr>
        <w:t>C</w:t>
      </w:r>
      <w:r w:rsidRPr="008F057C">
        <w:t>(</w:t>
      </w:r>
      <w:r w:rsidRPr="001F09F0">
        <w:sym w:font="Symbol" w:char="F06E"/>
      </w:r>
      <w:r w:rsidRPr="008F057C">
        <w:t xml:space="preserve">) y </w:t>
      </w:r>
      <w:r w:rsidRPr="008F057C">
        <w:rPr>
          <w:i/>
          <w:iCs/>
        </w:rPr>
        <w:t>S</w:t>
      </w:r>
      <w:r w:rsidRPr="008F057C">
        <w:t>(</w:t>
      </w:r>
      <w:r w:rsidRPr="001F09F0">
        <w:sym w:font="Symbol" w:char="F06E"/>
      </w:r>
      <w:r w:rsidRPr="008F057C">
        <w:t>) son las partes real e imaginaria respectivamente de la integral compleja de Fresnel</w:t>
      </w:r>
      <w:r>
        <w:t> </w:t>
      </w:r>
      <w:r w:rsidRPr="008F057C">
        <w:rPr>
          <w:i/>
          <w:iCs/>
        </w:rPr>
        <w:t>F</w:t>
      </w:r>
      <w:r w:rsidRPr="008F057C">
        <w:t>(</w:t>
      </w:r>
      <w:r w:rsidRPr="001F09F0">
        <w:sym w:font="Symbol" w:char="F06E"/>
      </w:r>
      <w:r w:rsidRPr="008F057C">
        <w:t>) definida en el § 2.7.</w:t>
      </w:r>
    </w:p>
    <w:p w14:paraId="68816E7C" w14:textId="46D88550" w:rsidR="004976B1" w:rsidRPr="008F057C" w:rsidRDefault="004976B1" w:rsidP="004976B1">
      <w:r w:rsidRPr="008F057C">
        <w:t xml:space="preserve">Cuando el valor de </w:t>
      </w:r>
      <w:r w:rsidRPr="001F09F0">
        <w:sym w:font="Symbol" w:char="F06E"/>
      </w:r>
      <w:r w:rsidRPr="008F057C">
        <w:t xml:space="preserve"> es superior a </w:t>
      </w:r>
      <w:r w:rsidR="00B91F7F">
        <w:t>−</w:t>
      </w:r>
      <w:r w:rsidRPr="008F057C">
        <w:t>0,78 puede obtenerse un valor aproximado mediante la expresión:</w:t>
      </w:r>
    </w:p>
    <w:p w14:paraId="4878737F" w14:textId="77777777" w:rsidR="004976B1" w:rsidRPr="008F057C" w:rsidRDefault="004976B1" w:rsidP="004976B1">
      <w:pPr>
        <w:pStyle w:val="Blanc"/>
        <w:rPr>
          <w:lang w:val="es-ES"/>
        </w:rPr>
      </w:pPr>
    </w:p>
    <w:p w14:paraId="4FF3B0EB" w14:textId="508A5A03" w:rsidR="004976B1" w:rsidRPr="001F09F0" w:rsidRDefault="004976B1" w:rsidP="004976B1">
      <w:pPr>
        <w:pStyle w:val="Equation"/>
      </w:pPr>
      <w:r w:rsidRPr="008F057C">
        <w:tab/>
      </w:r>
      <w:r w:rsidRPr="008F057C">
        <w:tab/>
      </w:r>
      <w:r w:rsidR="008B3AAB" w:rsidRPr="00196C37">
        <w:rPr>
          <w:position w:val="-24"/>
        </w:rPr>
        <w:object w:dxaOrig="5920" w:dyaOrig="600" w14:anchorId="11F11F0A">
          <v:shape id="_x0000_i1071" type="#_x0000_t75" alt="Ecuación 31" style="width:294.8pt;height:29.9pt" o:ole="">
            <v:imagedata r:id="rId122" o:title=""/>
          </v:shape>
          <o:OLEObject Type="Embed" ProgID="Equation.3" ShapeID="_x0000_i1071" DrawAspect="Content" ObjectID="_1837074688" r:id="rId123"/>
        </w:object>
      </w:r>
      <w:r w:rsidRPr="001F09F0">
        <w:tab/>
        <w:t>(31)</w:t>
      </w:r>
    </w:p>
    <w:p w14:paraId="52D702C8" w14:textId="77777777" w:rsidR="004976B1" w:rsidRPr="001F09F0" w:rsidRDefault="004976B1" w:rsidP="004976B1">
      <w:pPr>
        <w:pStyle w:val="FigureNo"/>
        <w:rPr>
          <w:noProof/>
          <w:lang w:eastAsia="zh-CN"/>
        </w:rPr>
      </w:pPr>
      <w:r w:rsidRPr="001F09F0">
        <w:rPr>
          <w:noProof/>
          <w:lang w:eastAsia="zh-CN"/>
        </w:rPr>
        <w:t>FIGURA 9</w:t>
      </w:r>
    </w:p>
    <w:p w14:paraId="1D92A393" w14:textId="77777777" w:rsidR="004976B1" w:rsidRPr="001F09F0" w:rsidRDefault="004976B1" w:rsidP="004976B1">
      <w:pPr>
        <w:pStyle w:val="Figuretitle"/>
        <w:rPr>
          <w:lang w:eastAsia="zh-CN"/>
        </w:rPr>
      </w:pPr>
      <w:r w:rsidRPr="001F09F0">
        <w:rPr>
          <w:lang w:eastAsia="zh-CN"/>
        </w:rPr>
        <w:t>Pérdidas por difracción en una arista en filo de cuchillo</w:t>
      </w:r>
    </w:p>
    <w:p w14:paraId="3A1705EA" w14:textId="71B3F49C" w:rsidR="004976B1" w:rsidRPr="001F09F0" w:rsidRDefault="008345F2" w:rsidP="004976B1">
      <w:pPr>
        <w:pStyle w:val="Figure"/>
        <w:rPr>
          <w:lang w:eastAsia="zh-CN"/>
        </w:rPr>
      </w:pPr>
      <w:r>
        <w:rPr>
          <w:noProof/>
          <w:lang w:eastAsia="zh-CN"/>
        </w:rPr>
        <w:drawing>
          <wp:inline distT="0" distB="0" distL="0" distR="0" wp14:anchorId="1FBC0A32" wp14:editId="5F2D6075">
            <wp:extent cx="5529083" cy="4879858"/>
            <wp:effectExtent l="0" t="0" r="0" b="0"/>
            <wp:docPr id="1221104962" name="Picture 5" descr="La Figura 9 muestra las pérdidas por difracción en una arista en filo de cuchill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04962" name="Picture 5" descr="La Figura 9 muestra las pérdidas por difracción en una arista en filo de cuchillo&#10;"/>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529083" cy="4879858"/>
                    </a:xfrm>
                    <a:prstGeom prst="rect">
                      <a:avLst/>
                    </a:prstGeom>
                  </pic:spPr>
                </pic:pic>
              </a:graphicData>
            </a:graphic>
          </wp:inline>
        </w:drawing>
      </w:r>
    </w:p>
    <w:p w14:paraId="204AB089" w14:textId="77777777" w:rsidR="004976B1" w:rsidRPr="008F057C" w:rsidRDefault="004976B1" w:rsidP="008345F2">
      <w:pPr>
        <w:pStyle w:val="Heading2"/>
      </w:pPr>
      <w:bookmarkStart w:id="79" w:name="_Toc25019648"/>
      <w:bookmarkStart w:id="80" w:name="_Toc226455965"/>
      <w:r w:rsidRPr="008F057C">
        <w:lastRenderedPageBreak/>
        <w:t>4.2</w:t>
      </w:r>
      <w:r w:rsidRPr="008F057C">
        <w:tab/>
        <w:t>Obstáculo único de forma redondeada</w:t>
      </w:r>
      <w:bookmarkEnd w:id="77"/>
      <w:bookmarkEnd w:id="78"/>
      <w:bookmarkEnd w:id="79"/>
      <w:bookmarkEnd w:id="80"/>
    </w:p>
    <w:p w14:paraId="6C633908" w14:textId="77777777" w:rsidR="004976B1" w:rsidRPr="008F057C" w:rsidRDefault="004976B1" w:rsidP="008345F2">
      <w:pPr>
        <w:keepNext/>
        <w:keepLines/>
      </w:pPr>
      <w:r w:rsidRPr="008F057C">
        <w:t xml:space="preserve">En la Fig. 8c) se indica la geometría de un obstáculo de forma redondeada de radio </w:t>
      </w:r>
      <w:r w:rsidRPr="008F057C">
        <w:rPr>
          <w:i/>
          <w:iCs/>
        </w:rPr>
        <w:t>R</w:t>
      </w:r>
      <w:r w:rsidRPr="008F057C">
        <w:t xml:space="preserve">. Obsérvese que las distancias </w:t>
      </w:r>
      <w:r w:rsidRPr="008F057C">
        <w:rPr>
          <w:i/>
          <w:iCs/>
        </w:rPr>
        <w:t>d</w:t>
      </w:r>
      <w:r w:rsidRPr="008F057C">
        <w:rPr>
          <w:vertAlign w:val="subscript"/>
        </w:rPr>
        <w:t>1</w:t>
      </w:r>
      <w:r w:rsidRPr="008F057C">
        <w:t xml:space="preserve"> y </w:t>
      </w:r>
      <w:r w:rsidRPr="008F057C">
        <w:rPr>
          <w:i/>
          <w:iCs/>
        </w:rPr>
        <w:t>d</w:t>
      </w:r>
      <w:r w:rsidRPr="008F057C">
        <w:rPr>
          <w:vertAlign w:val="subscript"/>
        </w:rPr>
        <w:t>2</w:t>
      </w:r>
      <w:r w:rsidRPr="008F057C">
        <w:t xml:space="preserve"> y la altura </w:t>
      </w:r>
      <w:r w:rsidRPr="008F057C">
        <w:rPr>
          <w:i/>
          <w:iCs/>
        </w:rPr>
        <w:t>h</w:t>
      </w:r>
      <w:r w:rsidRPr="008F057C">
        <w:t xml:space="preserve"> por encima de la línea de base, se miden con respecto al vértice formado por la intersección de la proyección de los rayos sobre el obstáculo. La pérdida por difracción de esta geometría puede calcularse así:</w:t>
      </w:r>
    </w:p>
    <w:p w14:paraId="39B9C686" w14:textId="77777777" w:rsidR="008345F2" w:rsidRPr="008F057C" w:rsidRDefault="008345F2" w:rsidP="008345F2">
      <w:pPr>
        <w:pStyle w:val="Blanc"/>
        <w:rPr>
          <w:lang w:val="es-ES"/>
        </w:rPr>
      </w:pPr>
      <w:bookmarkStart w:id="81" w:name="F024"/>
    </w:p>
    <w:p w14:paraId="358FC9C3" w14:textId="03F6FCBF" w:rsidR="004976B1" w:rsidRPr="008F057C" w:rsidRDefault="004976B1" w:rsidP="004976B1">
      <w:pPr>
        <w:pStyle w:val="Equation"/>
      </w:pPr>
      <w:r w:rsidRPr="008F057C">
        <w:tab/>
      </w:r>
      <w:r w:rsidRPr="008F057C">
        <w:tab/>
      </w:r>
      <w:r w:rsidR="008B3AAB" w:rsidRPr="00196C37">
        <w:rPr>
          <w:position w:val="-10"/>
        </w:rPr>
        <w:object w:dxaOrig="3260" w:dyaOrig="320" w14:anchorId="49E27519">
          <v:shape id="_x0000_i1072" type="#_x0000_t75" alt="Ecuación 32" style="width:163pt;height:14.95pt" o:ole="">
            <v:imagedata r:id="rId125" o:title=""/>
          </v:shape>
          <o:OLEObject Type="Embed" ProgID="Equation.3" ShapeID="_x0000_i1072" DrawAspect="Content" ObjectID="_1837074689" r:id="rId126"/>
        </w:object>
      </w:r>
      <w:r w:rsidRPr="008F057C">
        <w:tab/>
        <w:t>(32)</w:t>
      </w:r>
    </w:p>
    <w:bookmarkEnd w:id="81"/>
    <w:p w14:paraId="683C205E" w14:textId="77777777" w:rsidR="004976B1" w:rsidRPr="008F057C" w:rsidRDefault="004976B1" w:rsidP="004976B1">
      <w:r w:rsidRPr="008F057C">
        <w:t>donde:</w:t>
      </w:r>
    </w:p>
    <w:p w14:paraId="65B2B0E1" w14:textId="77777777" w:rsidR="004976B1" w:rsidRPr="008F057C" w:rsidRDefault="004976B1" w:rsidP="004976B1">
      <w:pPr>
        <w:pStyle w:val="enumlev1"/>
      </w:pPr>
      <w:r w:rsidRPr="008F057C">
        <w:t>a)</w:t>
      </w:r>
      <w:r w:rsidRPr="008F057C">
        <w:tab/>
      </w:r>
      <w:r w:rsidRPr="008F057C">
        <w:rPr>
          <w:i/>
          <w:iCs/>
        </w:rPr>
        <w:t>J</w:t>
      </w:r>
      <w:r w:rsidRPr="008F057C">
        <w:t>(</w:t>
      </w:r>
      <w:r w:rsidRPr="001F09F0">
        <w:sym w:font="Symbol" w:char="F06E"/>
      </w:r>
      <w:r w:rsidRPr="008F057C">
        <w:t>) es la pérdida de Fresnel</w:t>
      </w:r>
      <w:r w:rsidRPr="008F057C">
        <w:noBreakHyphen/>
        <w:t xml:space="preserve">Kirchoff debida a una arista en filo de cuchillo equivalente cuya cresta esté en el vértice. Se puede evaluar el parámetro </w:t>
      </w:r>
      <w:r w:rsidRPr="001F09F0">
        <w:sym w:font="Symbol" w:char="F06E"/>
      </w:r>
      <w:r w:rsidRPr="008F057C">
        <w:t xml:space="preserve"> adimensional mediante cualquiera de las ecuaciones (26) a (29) inclusive. Por ejemplo, la ecuación (26) puede escribirse en unidades prácticas así:</w:t>
      </w:r>
    </w:p>
    <w:p w14:paraId="133895D0" w14:textId="779B877A" w:rsidR="004976B1" w:rsidRPr="008F057C" w:rsidRDefault="004976B1" w:rsidP="004976B1">
      <w:pPr>
        <w:pStyle w:val="Equation"/>
      </w:pPr>
      <w:bookmarkStart w:id="82" w:name="F025"/>
      <w:r w:rsidRPr="008F057C">
        <w:tab/>
      </w:r>
      <w:r w:rsidRPr="008F057C">
        <w:tab/>
      </w:r>
      <w:r w:rsidR="008B3AAB" w:rsidRPr="00196C37">
        <w:rPr>
          <w:position w:val="-32"/>
        </w:rPr>
        <w:object w:dxaOrig="2820" w:dyaOrig="820" w14:anchorId="0FB31308">
          <v:shape id="_x0000_i1073" type="#_x0000_t75" alt="Ecuación 33" style="width:137.2pt;height:41.45pt" o:ole="">
            <v:imagedata r:id="rId127" o:title=""/>
          </v:shape>
          <o:OLEObject Type="Embed" ProgID="Equation.3" ShapeID="_x0000_i1073" DrawAspect="Content" ObjectID="_1837074690" r:id="rId128"/>
        </w:object>
      </w:r>
      <w:r w:rsidRPr="008F057C">
        <w:tab/>
        <w:t>(33)</w:t>
      </w:r>
    </w:p>
    <w:bookmarkEnd w:id="82"/>
    <w:p w14:paraId="4E21D2AB" w14:textId="77777777" w:rsidR="008345F2" w:rsidRPr="008F057C" w:rsidRDefault="008345F2" w:rsidP="008345F2">
      <w:pPr>
        <w:pStyle w:val="Blanc"/>
        <w:rPr>
          <w:lang w:val="es-ES"/>
        </w:rPr>
      </w:pPr>
    </w:p>
    <w:p w14:paraId="7CD7F984" w14:textId="77777777" w:rsidR="004976B1" w:rsidRPr="008F057C" w:rsidRDefault="004976B1" w:rsidP="004976B1">
      <w:pPr>
        <w:pStyle w:val="enumlev1"/>
      </w:pPr>
      <w:r w:rsidRPr="008F057C">
        <w:tab/>
        <w:t xml:space="preserve">donde </w:t>
      </w:r>
      <w:r w:rsidRPr="008F057C">
        <w:rPr>
          <w:i/>
          <w:iCs/>
        </w:rPr>
        <w:t>h</w:t>
      </w:r>
      <w:r w:rsidRPr="008F057C">
        <w:t xml:space="preserve"> y </w:t>
      </w:r>
      <w:r w:rsidRPr="001F09F0">
        <w:sym w:font="Symbol" w:char="F06C"/>
      </w:r>
      <w:r w:rsidRPr="008F057C">
        <w:t xml:space="preserve"> se expresan en metros, y </w:t>
      </w:r>
      <w:r w:rsidRPr="008F057C">
        <w:rPr>
          <w:i/>
          <w:iCs/>
        </w:rPr>
        <w:t>d</w:t>
      </w:r>
      <w:r w:rsidRPr="008F057C">
        <w:rPr>
          <w:vertAlign w:val="subscript"/>
        </w:rPr>
        <w:t>1</w:t>
      </w:r>
      <w:r w:rsidRPr="008F057C">
        <w:t xml:space="preserve"> y </w:t>
      </w:r>
      <w:r w:rsidRPr="008F057C">
        <w:rPr>
          <w:i/>
          <w:iCs/>
        </w:rPr>
        <w:t>d</w:t>
      </w:r>
      <w:r w:rsidRPr="008F057C">
        <w:rPr>
          <w:vertAlign w:val="subscript"/>
        </w:rPr>
        <w:t>2</w:t>
      </w:r>
      <w:r w:rsidRPr="008F057C">
        <w:t>, en kilómetros.</w:t>
      </w:r>
    </w:p>
    <w:p w14:paraId="048C3C8F" w14:textId="77777777" w:rsidR="004976B1" w:rsidRPr="008F057C" w:rsidRDefault="004976B1" w:rsidP="004976B1">
      <w:pPr>
        <w:pStyle w:val="enumlev1"/>
      </w:pPr>
      <w:r w:rsidRPr="008F057C">
        <w:tab/>
      </w:r>
      <w:r w:rsidRPr="008F057C">
        <w:rPr>
          <w:i/>
          <w:iCs/>
        </w:rPr>
        <w:t>J</w:t>
      </w:r>
      <w:r w:rsidRPr="008F057C">
        <w:t>(</w:t>
      </w:r>
      <w:r w:rsidRPr="001F09F0">
        <w:sym w:font="Symbol" w:char="F06E"/>
      </w:r>
      <w:r w:rsidRPr="008F057C">
        <w:t xml:space="preserve">) puede obtenerse de la Fig. 9 o de la ecuación (31). Obsérvese que en el caso de una obstrucción en el trayecto de propagación con LoS, </w:t>
      </w:r>
      <w:r w:rsidRPr="001F09F0">
        <w:sym w:font="Symbol" w:char="F06E"/>
      </w:r>
      <w:r w:rsidRPr="008F057C">
        <w:t xml:space="preserve"> es positivo y la ecuación (31) es válida.</w:t>
      </w:r>
    </w:p>
    <w:p w14:paraId="12FBFA51" w14:textId="77777777" w:rsidR="004976B1" w:rsidRPr="008F057C" w:rsidRDefault="004976B1" w:rsidP="004976B1">
      <w:pPr>
        <w:pStyle w:val="enumlev1"/>
      </w:pPr>
      <w:r w:rsidRPr="008F057C">
        <w:t>b)</w:t>
      </w:r>
      <w:r w:rsidRPr="008F057C">
        <w:tab/>
      </w:r>
      <w:r w:rsidRPr="008F057C">
        <w:rPr>
          <w:i/>
          <w:iCs/>
        </w:rPr>
        <w:t>T</w:t>
      </w:r>
      <w:r w:rsidRPr="008F057C">
        <w:t>(</w:t>
      </w:r>
      <w:r w:rsidRPr="008F057C">
        <w:rPr>
          <w:i/>
          <w:iCs/>
        </w:rPr>
        <w:t>m</w:t>
      </w:r>
      <w:r w:rsidRPr="008F057C">
        <w:t>,</w:t>
      </w:r>
      <w:r w:rsidRPr="008F057C">
        <w:rPr>
          <w:i/>
          <w:iCs/>
        </w:rPr>
        <w:t>n</w:t>
      </w:r>
      <w:r w:rsidRPr="008F057C">
        <w:t>) es la atenuación adicional debida a la curvatura del obstáculo:</w:t>
      </w:r>
    </w:p>
    <w:p w14:paraId="67BEAA06" w14:textId="71F0E460" w:rsidR="004976B1" w:rsidRPr="008F057C" w:rsidRDefault="004976B1" w:rsidP="004976B1">
      <w:pPr>
        <w:pStyle w:val="Equation"/>
      </w:pPr>
      <w:r w:rsidRPr="008F057C">
        <w:tab/>
      </w:r>
      <w:r w:rsidR="008B3AAB" w:rsidRPr="00196C37">
        <w:rPr>
          <w:position w:val="-10"/>
        </w:rPr>
        <w:object w:dxaOrig="5040" w:dyaOrig="400" w14:anchorId="63EDD04D">
          <v:shape id="_x0000_i1074" type="#_x0000_t75" alt="Ecuación 34a" style="width:252pt;height:20.4pt" o:ole="" fillcolor="window">
            <v:imagedata r:id="rId129" o:title=""/>
          </v:shape>
          <o:OLEObject Type="Embed" ProgID="Equation.3" ShapeID="_x0000_i1074" DrawAspect="Content" ObjectID="_1837074691" r:id="rId130"/>
        </w:object>
      </w:r>
      <w:r w:rsidRPr="008F057C">
        <w:t>         dB        para  </w:t>
      </w:r>
      <w:r w:rsidR="008B3AAB" w:rsidRPr="00196C37">
        <w:rPr>
          <w:position w:val="-4"/>
        </w:rPr>
        <w:object w:dxaOrig="720" w:dyaOrig="240" w14:anchorId="355D153B">
          <v:shape id="_x0000_i1075" type="#_x0000_t75" alt="Ecuación 34a" style="width:36pt;height:12.25pt" o:ole="">
            <v:imagedata r:id="rId131" o:title=""/>
          </v:shape>
          <o:OLEObject Type="Embed" ProgID="Equation.3" ShapeID="_x0000_i1075" DrawAspect="Content" ObjectID="_1837074692" r:id="rId132"/>
        </w:object>
      </w:r>
      <w:r w:rsidRPr="008F057C">
        <w:tab/>
        <w:t>(34a)</w:t>
      </w:r>
    </w:p>
    <w:p w14:paraId="188D95A7" w14:textId="2D8F8B87" w:rsidR="004976B1" w:rsidRPr="008F057C" w:rsidRDefault="008B3AAB" w:rsidP="004976B1">
      <w:pPr>
        <w:pStyle w:val="Equation"/>
      </w:pPr>
      <w:r w:rsidRPr="00196C37">
        <w:rPr>
          <w:position w:val="-10"/>
        </w:rPr>
        <w:object w:dxaOrig="6820" w:dyaOrig="400" w14:anchorId="4F044A8E">
          <v:shape id="_x0000_i1076" type="#_x0000_t75" alt="Ecuación 34b" style="width:338.95pt;height:20.4pt" o:ole="" fillcolor="window">
            <v:imagedata r:id="rId133" o:title=""/>
          </v:shape>
          <o:OLEObject Type="Embed" ProgID="Equation.3" ShapeID="_x0000_i1076" DrawAspect="Content" ObjectID="_1837074693" r:id="rId134"/>
        </w:object>
      </w:r>
      <w:r w:rsidR="004976B1" w:rsidRPr="001F09F0">
        <w:t>  </w:t>
      </w:r>
      <w:r w:rsidR="004976B1" w:rsidRPr="008F057C">
        <w:t>dB    para</w:t>
      </w:r>
      <w:r w:rsidR="004976B1" w:rsidRPr="008F057C">
        <w:rPr>
          <w:sz w:val="22"/>
          <w:szCs w:val="22"/>
        </w:rPr>
        <w:t>  </w:t>
      </w:r>
      <w:r w:rsidRPr="00196C37">
        <w:rPr>
          <w:position w:val="-4"/>
        </w:rPr>
        <w:object w:dxaOrig="720" w:dyaOrig="240" w14:anchorId="72AD066B">
          <v:shape id="_x0000_i1077" type="#_x0000_t75" alt="Ecuación 34b" style="width:36pt;height:12.25pt" o:ole="">
            <v:imagedata r:id="rId135" o:title=""/>
          </v:shape>
          <o:OLEObject Type="Embed" ProgID="Equation.3" ShapeID="_x0000_i1077" DrawAspect="Content" ObjectID="_1837074694" r:id="rId136"/>
        </w:object>
      </w:r>
      <w:r w:rsidR="004976B1" w:rsidRPr="008F057C">
        <w:tab/>
        <w:t>(34b)</w:t>
      </w:r>
    </w:p>
    <w:p w14:paraId="0AB2E99C" w14:textId="77777777" w:rsidR="004976B1" w:rsidRPr="008F057C" w:rsidRDefault="004976B1" w:rsidP="004976B1">
      <w:pPr>
        <w:pStyle w:val="Equation"/>
      </w:pPr>
      <w:r w:rsidRPr="008F057C">
        <w:tab/>
        <w:t>y</w:t>
      </w:r>
      <w:bookmarkStart w:id="83" w:name="F027"/>
    </w:p>
    <w:p w14:paraId="0CB8B328" w14:textId="562720E3" w:rsidR="004976B1" w:rsidRPr="008F057C" w:rsidRDefault="004976B1" w:rsidP="004976B1">
      <w:pPr>
        <w:pStyle w:val="Equation"/>
      </w:pPr>
      <w:r w:rsidRPr="008F057C">
        <w:tab/>
      </w:r>
      <w:r w:rsidRPr="008F057C">
        <w:tab/>
      </w:r>
      <w:r w:rsidR="008B3AAB" w:rsidRPr="00196C37">
        <w:rPr>
          <w:position w:val="-32"/>
        </w:rPr>
        <w:object w:dxaOrig="2860" w:dyaOrig="800" w14:anchorId="72DC3918">
          <v:shape id="_x0000_i1078" type="#_x0000_t75" alt="Ecuación 35" style="width:142.65pt;height:40.1pt;mso-position-horizontal:absolute" o:ole="">
            <v:imagedata r:id="rId137" o:title=""/>
          </v:shape>
          <o:OLEObject Type="Embed" ProgID="Equation.3" ShapeID="_x0000_i1078" DrawAspect="Content" ObjectID="_1837074695" r:id="rId138"/>
        </w:object>
      </w:r>
      <w:r w:rsidRPr="008F057C">
        <w:tab/>
        <w:t>(35)</w:t>
      </w:r>
    </w:p>
    <w:p w14:paraId="38DEF9BB" w14:textId="77777777" w:rsidR="008345F2" w:rsidRPr="008F057C" w:rsidRDefault="008345F2" w:rsidP="008345F2">
      <w:pPr>
        <w:pStyle w:val="Blanc"/>
        <w:rPr>
          <w:lang w:val="es-ES"/>
        </w:rPr>
      </w:pPr>
    </w:p>
    <w:p w14:paraId="24BDC2D3" w14:textId="1D1934F6" w:rsidR="004976B1" w:rsidRPr="008F057C" w:rsidRDefault="004976B1" w:rsidP="004976B1">
      <w:pPr>
        <w:pStyle w:val="Equation"/>
      </w:pPr>
      <w:r w:rsidRPr="008F057C">
        <w:tab/>
      </w:r>
      <w:r w:rsidRPr="008F057C">
        <w:tab/>
      </w:r>
      <w:r w:rsidR="008B3AAB" w:rsidRPr="00196C37">
        <w:rPr>
          <w:position w:val="-28"/>
        </w:rPr>
        <w:object w:dxaOrig="1960" w:dyaOrig="760" w14:anchorId="0587423C">
          <v:shape id="_x0000_i1079" type="#_x0000_t75" alt="Ecuación 36" style="width:98.5pt;height:38.7pt" o:ole="">
            <v:imagedata r:id="rId139" o:title=""/>
          </v:shape>
          <o:OLEObject Type="Embed" ProgID="Equation.3" ShapeID="_x0000_i1079" DrawAspect="Content" ObjectID="_1837074696" r:id="rId140"/>
        </w:object>
      </w:r>
      <w:r w:rsidRPr="008F057C">
        <w:tab/>
        <w:t>(36)</w:t>
      </w:r>
    </w:p>
    <w:bookmarkEnd w:id="83"/>
    <w:p w14:paraId="30067E68" w14:textId="77777777" w:rsidR="008345F2" w:rsidRPr="008F057C" w:rsidRDefault="008345F2" w:rsidP="008345F2">
      <w:pPr>
        <w:pStyle w:val="Blanc"/>
        <w:rPr>
          <w:lang w:val="es-ES"/>
        </w:rPr>
      </w:pPr>
    </w:p>
    <w:p w14:paraId="1EE7E276" w14:textId="77777777" w:rsidR="004976B1" w:rsidRPr="008F057C" w:rsidRDefault="004976B1" w:rsidP="004976B1">
      <w:pPr>
        <w:pStyle w:val="enumlev1"/>
      </w:pPr>
      <w:r w:rsidRPr="008F057C">
        <w:tab/>
        <w:t xml:space="preserve">y </w:t>
      </w:r>
      <w:r w:rsidRPr="008F057C">
        <w:rPr>
          <w:i/>
          <w:iCs/>
        </w:rPr>
        <w:t>R</w:t>
      </w:r>
      <w:r w:rsidRPr="008F057C">
        <w:t xml:space="preserve">, </w:t>
      </w:r>
      <w:r w:rsidRPr="008F057C">
        <w:rPr>
          <w:i/>
          <w:iCs/>
        </w:rPr>
        <w:t>d</w:t>
      </w:r>
      <w:r w:rsidRPr="008F057C">
        <w:rPr>
          <w:vertAlign w:val="subscript"/>
        </w:rPr>
        <w:t>1</w:t>
      </w:r>
      <w:r w:rsidRPr="008F057C">
        <w:t xml:space="preserve">, </w:t>
      </w:r>
      <w:r w:rsidRPr="008F057C">
        <w:rPr>
          <w:i/>
          <w:iCs/>
        </w:rPr>
        <w:t>d</w:t>
      </w:r>
      <w:r w:rsidRPr="008F057C">
        <w:rPr>
          <w:vertAlign w:val="subscript"/>
        </w:rPr>
        <w:t>2</w:t>
      </w:r>
      <w:r w:rsidRPr="008F057C">
        <w:t xml:space="preserve">, </w:t>
      </w:r>
      <w:r w:rsidRPr="008F057C">
        <w:rPr>
          <w:i/>
          <w:iCs/>
        </w:rPr>
        <w:t>h</w:t>
      </w:r>
      <w:r w:rsidRPr="008F057C">
        <w:t xml:space="preserve"> y </w:t>
      </w:r>
      <w:r w:rsidRPr="001F09F0">
        <w:sym w:font="Symbol" w:char="F06C"/>
      </w:r>
      <w:r w:rsidRPr="008F057C">
        <w:t xml:space="preserve"> se expresan en unidades coherentes.</w:t>
      </w:r>
    </w:p>
    <w:p w14:paraId="40E7791F" w14:textId="77777777" w:rsidR="004976B1" w:rsidRPr="008F057C" w:rsidRDefault="004976B1" w:rsidP="004976B1">
      <w:r w:rsidRPr="008F057C">
        <w:t xml:space="preserve">Téngase en cuenta que, cuando </w:t>
      </w:r>
      <w:r w:rsidRPr="008F057C">
        <w:rPr>
          <w:i/>
          <w:iCs/>
        </w:rPr>
        <w:t>R</w:t>
      </w:r>
      <w:r w:rsidRPr="008F057C">
        <w:t xml:space="preserve"> tiende a cero, </w:t>
      </w:r>
      <w:r w:rsidRPr="008F057C">
        <w:rPr>
          <w:i/>
          <w:iCs/>
        </w:rPr>
        <w:t>T</w:t>
      </w:r>
      <w:r w:rsidRPr="008F057C">
        <w:t>(</w:t>
      </w:r>
      <w:r w:rsidRPr="008F057C">
        <w:rPr>
          <w:i/>
          <w:iCs/>
        </w:rPr>
        <w:t>m</w:t>
      </w:r>
      <w:r w:rsidRPr="008F057C">
        <w:t>,</w:t>
      </w:r>
      <w:r w:rsidRPr="008F057C">
        <w:rPr>
          <w:i/>
          <w:iCs/>
        </w:rPr>
        <w:t>n</w:t>
      </w:r>
      <w:r w:rsidRPr="008F057C">
        <w:t>) tiende también a cero. Por ello, la ecuación (32) se reduce a la difracción en una arista en filo de cuchillo para un cilindro de radio nulo.</w:t>
      </w:r>
    </w:p>
    <w:p w14:paraId="0B1E7335" w14:textId="77777777" w:rsidR="004976B1" w:rsidRPr="008F057C" w:rsidRDefault="004976B1" w:rsidP="004976B1">
      <w:bookmarkStart w:id="84" w:name="_Toc398544150"/>
      <w:r w:rsidRPr="008F057C">
        <w:t>El radio de curvatura del obstáculo corresponde al radio de curvatura del vértice de una parábola ajustada con respecto al perfil del obstáculo cerca de la parte superior. Cuando se ajusta la parábola, la máxima distancia vertical desde el vértice que ha de utilizarse en ese procedimiento debe ser del orden del radio de la primera zona de Fresnel donde se encuentra el obstáculo. En la Fig. 10 se da un ejemplo de ese procedimiento, donde:</w:t>
      </w:r>
    </w:p>
    <w:p w14:paraId="2A365CAC" w14:textId="2F841A94" w:rsidR="004976B1" w:rsidRPr="008F057C" w:rsidRDefault="004976B1" w:rsidP="004976B1">
      <w:pPr>
        <w:pStyle w:val="Equation"/>
      </w:pPr>
      <w:r w:rsidRPr="008F057C">
        <w:tab/>
      </w:r>
      <w:r w:rsidRPr="008F057C">
        <w:tab/>
      </w:r>
      <w:r w:rsidR="008B3AAB" w:rsidRPr="00196C37">
        <w:rPr>
          <w:position w:val="-30"/>
        </w:rPr>
        <w:object w:dxaOrig="840" w:dyaOrig="740" w14:anchorId="3104BCA8">
          <v:shape id="_x0000_i1080" type="#_x0000_t75" alt="Ecuación 37" style="width:42.8pt;height:36pt;mso-position-vertical:absolute" o:ole="">
            <v:imagedata r:id="rId141" o:title=""/>
          </v:shape>
          <o:OLEObject Type="Embed" ProgID="Equation.3" ShapeID="_x0000_i1080" DrawAspect="Content" ObjectID="_1837074697" r:id="rId142"/>
        </w:object>
      </w:r>
      <w:r w:rsidRPr="008F057C">
        <w:tab/>
        <w:t>(37)</w:t>
      </w:r>
    </w:p>
    <w:p w14:paraId="028DF09B" w14:textId="77777777" w:rsidR="004976B1" w:rsidRPr="008F057C" w:rsidRDefault="004976B1" w:rsidP="004976B1">
      <w:pPr>
        <w:keepNext/>
        <w:keepLines/>
      </w:pPr>
      <w:r w:rsidRPr="008F057C">
        <w:lastRenderedPageBreak/>
        <w:t xml:space="preserve">y </w:t>
      </w:r>
      <w:r w:rsidRPr="008F057C">
        <w:rPr>
          <w:i/>
          <w:iCs/>
        </w:rPr>
        <w:t>r</w:t>
      </w:r>
      <w:r w:rsidRPr="008F057C">
        <w:rPr>
          <w:i/>
          <w:iCs/>
          <w:vertAlign w:val="subscript"/>
        </w:rPr>
        <w:t>i</w:t>
      </w:r>
      <w:r w:rsidRPr="008F057C">
        <w:t xml:space="preserve"> es el radio de curvatura que corresponde a la muestra </w:t>
      </w:r>
      <w:r w:rsidRPr="008F057C">
        <w:rPr>
          <w:i/>
          <w:iCs/>
        </w:rPr>
        <w:t>i</w:t>
      </w:r>
      <w:r w:rsidRPr="008F057C">
        <w:t xml:space="preserve"> del perfil vertical de la cumbre. Cuando se trata de </w:t>
      </w:r>
      <w:r w:rsidRPr="008F057C">
        <w:rPr>
          <w:i/>
          <w:iCs/>
        </w:rPr>
        <w:t>N</w:t>
      </w:r>
      <w:r w:rsidRPr="008F057C">
        <w:t xml:space="preserve"> muestras, el radio de curvatura mediano del obstáculo viene dado por:</w:t>
      </w:r>
    </w:p>
    <w:p w14:paraId="1A540DAD" w14:textId="60A6C72B" w:rsidR="004976B1" w:rsidRPr="001F09F0" w:rsidRDefault="004976B1" w:rsidP="004976B1">
      <w:pPr>
        <w:pStyle w:val="Equation"/>
      </w:pPr>
      <w:r w:rsidRPr="008F057C">
        <w:tab/>
      </w:r>
      <w:r w:rsidRPr="008F057C">
        <w:tab/>
      </w:r>
      <w:r w:rsidR="008B3AAB" w:rsidRPr="00196C37">
        <w:rPr>
          <w:position w:val="-32"/>
        </w:rPr>
        <w:object w:dxaOrig="1620" w:dyaOrig="760" w14:anchorId="1DC6501A">
          <v:shape id="_x0000_i1081" type="#_x0000_t75" alt="Ecuación 38" style="width:80.15pt;height:38.7pt;mso-position-vertical:absolute" o:ole="" fillcolor="window">
            <v:imagedata r:id="rId143" o:title=""/>
          </v:shape>
          <o:OLEObject Type="Embed" ProgID="Equation.3" ShapeID="_x0000_i1081" DrawAspect="Content" ObjectID="_1837074698" r:id="rId144"/>
        </w:object>
      </w:r>
      <w:r w:rsidRPr="001F09F0">
        <w:tab/>
        <w:t>(38)</w:t>
      </w:r>
    </w:p>
    <w:p w14:paraId="259D7580" w14:textId="77777777" w:rsidR="004976B1" w:rsidRPr="001F09F0" w:rsidRDefault="004976B1" w:rsidP="004976B1">
      <w:pPr>
        <w:pStyle w:val="FigureNo"/>
        <w:rPr>
          <w:noProof/>
          <w:lang w:eastAsia="zh-CN"/>
        </w:rPr>
      </w:pPr>
      <w:r w:rsidRPr="001F09F0">
        <w:rPr>
          <w:noProof/>
          <w:lang w:eastAsia="zh-CN"/>
        </w:rPr>
        <w:t>FIGURA 10</w:t>
      </w:r>
    </w:p>
    <w:p w14:paraId="24B17D34" w14:textId="77777777" w:rsidR="004976B1" w:rsidRPr="001F09F0" w:rsidRDefault="004976B1" w:rsidP="004976B1">
      <w:pPr>
        <w:pStyle w:val="Figuretitle"/>
        <w:rPr>
          <w:lang w:eastAsia="zh-CN"/>
        </w:rPr>
      </w:pPr>
      <w:r w:rsidRPr="001F09F0">
        <w:rPr>
          <w:lang w:eastAsia="zh-CN"/>
        </w:rPr>
        <w:t>Perfil vertical del obstáculo</w:t>
      </w:r>
    </w:p>
    <w:p w14:paraId="19F89AE6" w14:textId="02017640" w:rsidR="004976B1" w:rsidRPr="001F09F0" w:rsidRDefault="008345F2" w:rsidP="004976B1">
      <w:pPr>
        <w:pStyle w:val="Figure"/>
        <w:rPr>
          <w:lang w:eastAsia="zh-CN"/>
        </w:rPr>
      </w:pPr>
      <w:r>
        <w:rPr>
          <w:noProof/>
          <w:lang w:eastAsia="zh-CN"/>
        </w:rPr>
        <w:drawing>
          <wp:inline distT="0" distB="0" distL="0" distR="0" wp14:anchorId="0D222548" wp14:editId="314C3FA1">
            <wp:extent cx="3764288" cy="2487173"/>
            <wp:effectExtent l="0" t="0" r="7620" b="8890"/>
            <wp:docPr id="1465557447" name="Picture 6" descr="La Figura 10 muestra el perfil vertical del obstácul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57447" name="Picture 6" descr="La Figura 10 muestra el perfil vertical del obstáculo&#10;"/>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764288" cy="2487173"/>
                    </a:xfrm>
                    <a:prstGeom prst="rect">
                      <a:avLst/>
                    </a:prstGeom>
                  </pic:spPr>
                </pic:pic>
              </a:graphicData>
            </a:graphic>
          </wp:inline>
        </w:drawing>
      </w:r>
    </w:p>
    <w:p w14:paraId="715B2173" w14:textId="77777777" w:rsidR="004976B1" w:rsidRPr="008F057C" w:rsidRDefault="004976B1" w:rsidP="004976B1">
      <w:pPr>
        <w:pStyle w:val="Heading2"/>
      </w:pPr>
      <w:bookmarkStart w:id="85" w:name="_Toc115780906"/>
      <w:bookmarkStart w:id="86" w:name="_Toc25019649"/>
      <w:bookmarkStart w:id="87" w:name="_Toc226455966"/>
      <w:r w:rsidRPr="008F057C">
        <w:t>4.3</w:t>
      </w:r>
      <w:r w:rsidRPr="008F057C">
        <w:tab/>
        <w:t>Dos aristas aisladas</w:t>
      </w:r>
      <w:bookmarkEnd w:id="84"/>
      <w:bookmarkEnd w:id="85"/>
      <w:bookmarkEnd w:id="86"/>
      <w:bookmarkEnd w:id="87"/>
    </w:p>
    <w:p w14:paraId="501F25F2" w14:textId="10140A02" w:rsidR="004976B1" w:rsidRPr="008F057C" w:rsidRDefault="004976B1" w:rsidP="004976B1">
      <w:r w:rsidRPr="008F057C">
        <w:t xml:space="preserve">El método consiste en aplicar sucesivamente la teoría de la difracción en arista de filo de cuchillo a los dos obstáculos; la parte superior del primer obstáculo actúa como fuente de difracción sobre el segundo (véase la Fig. 11). El primer trayecto de difracción, definido por las distancias </w:t>
      </w:r>
      <w:r w:rsidRPr="008F057C">
        <w:rPr>
          <w:i/>
          <w:iCs/>
        </w:rPr>
        <w:t>a</w:t>
      </w:r>
      <w:r w:rsidRPr="008F057C">
        <w:t xml:space="preserve"> y </w:t>
      </w:r>
      <w:r w:rsidRPr="008F057C">
        <w:rPr>
          <w:i/>
          <w:iCs/>
        </w:rPr>
        <w:t>b</w:t>
      </w:r>
      <w:r w:rsidRPr="008F057C">
        <w:t xml:space="preserve"> y la altura </w:t>
      </w:r>
      <w:r w:rsidR="008B3AAB" w:rsidRPr="00196C37">
        <w:rPr>
          <w:position w:val="-12"/>
        </w:rPr>
        <w:object w:dxaOrig="320" w:dyaOrig="360" w14:anchorId="60EDF302">
          <v:shape id="_x0000_i1082" type="#_x0000_t75" alt="Símbolo" style="width:14.95pt;height:19pt" o:ole="">
            <v:imagedata r:id="rId146" o:title=""/>
          </v:shape>
          <o:OLEObject Type="Embed" ProgID="Equation.3" ShapeID="_x0000_i1082" DrawAspect="Content" ObjectID="_1837074699" r:id="rId147"/>
        </w:object>
      </w:r>
      <w:r w:rsidRPr="008F057C">
        <w:t xml:space="preserve"> produce una pérdida </w:t>
      </w:r>
      <w:r w:rsidRPr="008F057C">
        <w:rPr>
          <w:i/>
          <w:iCs/>
        </w:rPr>
        <w:t>L</w:t>
      </w:r>
      <w:r w:rsidRPr="008F057C">
        <w:rPr>
          <w:vertAlign w:val="subscript"/>
        </w:rPr>
        <w:t>1</w:t>
      </w:r>
      <w:r>
        <w:t> </w:t>
      </w:r>
      <w:r w:rsidRPr="008F057C">
        <w:t xml:space="preserve">(dB), y el segundo, definido por las distancias </w:t>
      </w:r>
      <w:r w:rsidRPr="008F057C">
        <w:rPr>
          <w:i/>
          <w:iCs/>
        </w:rPr>
        <w:t>b</w:t>
      </w:r>
      <w:r w:rsidRPr="008F057C">
        <w:t xml:space="preserve"> y </w:t>
      </w:r>
      <w:r w:rsidRPr="008F057C">
        <w:rPr>
          <w:i/>
          <w:iCs/>
        </w:rPr>
        <w:t>c</w:t>
      </w:r>
      <w:r w:rsidRPr="008F057C">
        <w:t xml:space="preserve"> y la altura </w:t>
      </w:r>
      <w:r w:rsidR="008B3AAB" w:rsidRPr="00196C37">
        <w:rPr>
          <w:position w:val="-10"/>
        </w:rPr>
        <w:object w:dxaOrig="360" w:dyaOrig="340" w14:anchorId="23907A75">
          <v:shape id="_x0000_i1083" type="#_x0000_t75" alt="Símbolo" style="width:19pt;height:16.3pt" o:ole="">
            <v:imagedata r:id="rId148" o:title=""/>
          </v:shape>
          <o:OLEObject Type="Embed" ProgID="Equation.3" ShapeID="_x0000_i1083" DrawAspect="Content" ObjectID="_1837074700" r:id="rId149"/>
        </w:object>
      </w:r>
      <w:r w:rsidRPr="008F057C">
        <w:t xml:space="preserve"> una pérdida </w:t>
      </w:r>
      <w:r w:rsidRPr="008F057C">
        <w:rPr>
          <w:i/>
          <w:iCs/>
        </w:rPr>
        <w:t>L</w:t>
      </w:r>
      <w:r w:rsidRPr="008F057C">
        <w:rPr>
          <w:vertAlign w:val="subscript"/>
        </w:rPr>
        <w:t>2</w:t>
      </w:r>
      <w:r>
        <w:t> </w:t>
      </w:r>
      <w:r w:rsidRPr="008F057C">
        <w:t xml:space="preserve">(dB). </w:t>
      </w:r>
      <w:r w:rsidRPr="008F057C">
        <w:rPr>
          <w:i/>
          <w:iCs/>
        </w:rPr>
        <w:t>L</w:t>
      </w:r>
      <w:r w:rsidRPr="008F057C">
        <w:rPr>
          <w:vertAlign w:val="subscript"/>
        </w:rPr>
        <w:t>1</w:t>
      </w:r>
      <w:r w:rsidRPr="008F057C">
        <w:t xml:space="preserve"> y </w:t>
      </w:r>
      <w:r w:rsidRPr="008F057C">
        <w:rPr>
          <w:i/>
          <w:iCs/>
        </w:rPr>
        <w:t>L</w:t>
      </w:r>
      <w:r w:rsidRPr="008F057C">
        <w:rPr>
          <w:vertAlign w:val="subscript"/>
        </w:rPr>
        <w:t>2</w:t>
      </w:r>
      <w:r w:rsidRPr="008F057C">
        <w:t xml:space="preserve"> se calculan utilizando las fórmulas del § 4.1. Debe añadirse un término de corrección </w:t>
      </w:r>
      <w:r w:rsidRPr="008F057C">
        <w:rPr>
          <w:i/>
          <w:iCs/>
        </w:rPr>
        <w:t>L</w:t>
      </w:r>
      <w:r w:rsidRPr="008F057C">
        <w:rPr>
          <w:i/>
          <w:iCs/>
          <w:vertAlign w:val="subscript"/>
        </w:rPr>
        <w:t>c</w:t>
      </w:r>
      <w:r w:rsidRPr="008F057C">
        <w:t xml:space="preserve"> (dB) para tener en cuenta la separación </w:t>
      </w:r>
      <w:r w:rsidRPr="008F057C">
        <w:rPr>
          <w:i/>
          <w:iCs/>
        </w:rPr>
        <w:t>b</w:t>
      </w:r>
      <w:r w:rsidRPr="008F057C">
        <w:t xml:space="preserve"> entre las dos aristas. </w:t>
      </w:r>
      <w:r w:rsidRPr="008F057C">
        <w:rPr>
          <w:i/>
          <w:iCs/>
        </w:rPr>
        <w:t>L</w:t>
      </w:r>
      <w:r w:rsidRPr="008F057C">
        <w:rPr>
          <w:i/>
          <w:iCs/>
          <w:vertAlign w:val="subscript"/>
        </w:rPr>
        <w:t>c</w:t>
      </w:r>
      <w:r w:rsidRPr="008F057C">
        <w:t xml:space="preserve"> puede estimarse por la siguiente fórmula:</w:t>
      </w:r>
    </w:p>
    <w:p w14:paraId="2AFD76B3" w14:textId="77777777" w:rsidR="008345F2" w:rsidRPr="008F057C" w:rsidRDefault="008345F2" w:rsidP="008345F2">
      <w:pPr>
        <w:pStyle w:val="Blanc"/>
        <w:rPr>
          <w:lang w:val="es-ES"/>
        </w:rPr>
      </w:pPr>
      <w:bookmarkStart w:id="88" w:name="F029"/>
    </w:p>
    <w:p w14:paraId="095F017A" w14:textId="77777777" w:rsidR="00EE532B" w:rsidRDefault="00EE532B" w:rsidP="00EE532B">
      <w:pPr>
        <w:pStyle w:val="Equation"/>
      </w:pPr>
      <w:r w:rsidRPr="00AE0EA4">
        <w:tab/>
      </w:r>
      <w:r>
        <w:tab/>
      </w:r>
      <m:oMath>
        <m:sSub>
          <m:sSubPr>
            <m:ctrlPr>
              <w:rPr>
                <w:rFonts w:ascii="Cambria Math" w:hAnsi="Cambria Math"/>
              </w:rPr>
            </m:ctrlPr>
          </m:sSubPr>
          <m:e>
            <m:r>
              <w:rPr>
                <w:rFonts w:ascii="Cambria Math" w:hAnsi="Cambria Math"/>
              </w:rPr>
              <m:t>L</m:t>
            </m:r>
          </m:e>
          <m:sub>
            <m:r>
              <w:rPr>
                <w:rFonts w:ascii="Cambria Math" w:hAnsi="Cambria Math"/>
              </w:rPr>
              <m:t>c</m:t>
            </m:r>
          </m:sub>
        </m:sSub>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 xml:space="preserve"> </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e>
                    </m:d>
                  </m:num>
                  <m:den>
                    <m:r>
                      <w:rPr>
                        <w:rFonts w:ascii="Cambria Math" w:hAnsi="Cambria Math"/>
                      </w:rPr>
                      <m:t>b</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e>
                    </m:d>
                  </m:den>
                </m:f>
              </m:e>
            </m:d>
          </m:e>
        </m:func>
      </m:oMath>
      <w:r>
        <w:tab/>
      </w:r>
      <w:r w:rsidRPr="00AE0EA4">
        <w:t>(39)</w:t>
      </w:r>
    </w:p>
    <w:bookmarkEnd w:id="88"/>
    <w:p w14:paraId="2EBD46E4" w14:textId="77777777" w:rsidR="004976B1" w:rsidRPr="008F057C" w:rsidRDefault="004976B1" w:rsidP="004976B1">
      <w:pPr>
        <w:pStyle w:val="Blanc"/>
        <w:rPr>
          <w:lang w:val="es-ES"/>
        </w:rPr>
      </w:pPr>
    </w:p>
    <w:p w14:paraId="2E557118" w14:textId="77777777" w:rsidR="004976B1" w:rsidRPr="008F057C" w:rsidRDefault="004976B1" w:rsidP="004976B1">
      <w:r w:rsidRPr="008F057C">
        <w:t xml:space="preserve">válida cuando </w:t>
      </w:r>
      <w:r w:rsidRPr="008F057C">
        <w:rPr>
          <w:i/>
          <w:iCs/>
        </w:rPr>
        <w:t>L</w:t>
      </w:r>
      <w:r w:rsidRPr="008F057C">
        <w:rPr>
          <w:vertAlign w:val="subscript"/>
        </w:rPr>
        <w:t>1</w:t>
      </w:r>
      <w:r w:rsidRPr="008F057C">
        <w:t xml:space="preserve"> y </w:t>
      </w:r>
      <w:r w:rsidRPr="008F057C">
        <w:rPr>
          <w:i/>
          <w:iCs/>
        </w:rPr>
        <w:t>L</w:t>
      </w:r>
      <w:r w:rsidRPr="008F057C">
        <w:rPr>
          <w:vertAlign w:val="subscript"/>
        </w:rPr>
        <w:t>2</w:t>
      </w:r>
      <w:r w:rsidRPr="008F057C">
        <w:t xml:space="preserve"> son ambas superiores a unos 15 dB. La pérdida por difracción total viene dada entonces por:</w:t>
      </w:r>
    </w:p>
    <w:p w14:paraId="1867E541" w14:textId="77777777" w:rsidR="00B91F7F" w:rsidRPr="00B91F7F" w:rsidRDefault="00B91F7F" w:rsidP="00B91F7F">
      <w:pPr>
        <w:pStyle w:val="Equation"/>
        <w:rPr>
          <w:lang w:val="en-GB"/>
        </w:rPr>
      </w:pPr>
      <w:r w:rsidRPr="00B91F7F">
        <w:rPr>
          <w:lang w:val="en-GB"/>
        </w:rPr>
        <w:tab/>
      </w:r>
      <w:r w:rsidRPr="00B91F7F">
        <w:rPr>
          <w:lang w:val="en-GB"/>
        </w:rPr>
        <w:tab/>
      </w:r>
      <m:oMath>
        <m:r>
          <w:rPr>
            <w:rFonts w:ascii="Cambria Math" w:hAnsi="Cambria Math"/>
            <w:lang w:val="en-GB"/>
          </w:rPr>
          <m:t>L</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oMath>
      <w:r w:rsidRPr="00B91F7F">
        <w:rPr>
          <w:lang w:val="en-GB"/>
        </w:rPr>
        <w:tab/>
        <w:t>(40)</w:t>
      </w:r>
    </w:p>
    <w:p w14:paraId="162159AD" w14:textId="77777777" w:rsidR="00B91F7F" w:rsidRPr="008F057C" w:rsidRDefault="00B91F7F" w:rsidP="00B91F7F">
      <w:pPr>
        <w:pStyle w:val="Blanc"/>
        <w:rPr>
          <w:lang w:val="es-ES"/>
        </w:rPr>
      </w:pPr>
    </w:p>
    <w:p w14:paraId="7CE80E8D" w14:textId="77777777" w:rsidR="004976B1" w:rsidRPr="008F057C" w:rsidRDefault="004976B1" w:rsidP="004976B1">
      <w:r w:rsidRPr="008F057C">
        <w:t>El método anterior es particularmente útil cuando ambas aristas producen pérdidas similares.</w:t>
      </w:r>
    </w:p>
    <w:p w14:paraId="6D833447" w14:textId="77777777" w:rsidR="004976B1" w:rsidRPr="001F09F0" w:rsidRDefault="004976B1" w:rsidP="004976B1">
      <w:pPr>
        <w:pStyle w:val="FigureNo"/>
        <w:rPr>
          <w:noProof/>
          <w:lang w:eastAsia="zh-CN"/>
        </w:rPr>
      </w:pPr>
      <w:r w:rsidRPr="001F09F0">
        <w:rPr>
          <w:noProof/>
          <w:lang w:eastAsia="zh-CN"/>
        </w:rPr>
        <w:lastRenderedPageBreak/>
        <w:t>FIGURA 11</w:t>
      </w:r>
    </w:p>
    <w:p w14:paraId="5D7967C6" w14:textId="77777777" w:rsidR="004976B1" w:rsidRPr="001F09F0" w:rsidRDefault="004976B1" w:rsidP="004976B1">
      <w:pPr>
        <w:pStyle w:val="Figuretitle"/>
        <w:rPr>
          <w:lang w:eastAsia="zh-CN"/>
        </w:rPr>
      </w:pPr>
      <w:r w:rsidRPr="001F09F0">
        <w:rPr>
          <w:lang w:eastAsia="zh-CN"/>
        </w:rPr>
        <w:t>Método para dos aristas aisladas</w:t>
      </w:r>
    </w:p>
    <w:p w14:paraId="158F0AFF" w14:textId="4412F81E" w:rsidR="004976B1" w:rsidRPr="001F09F0" w:rsidRDefault="008345F2" w:rsidP="004976B1">
      <w:pPr>
        <w:pStyle w:val="Figure"/>
        <w:rPr>
          <w:lang w:eastAsia="zh-CN"/>
        </w:rPr>
      </w:pPr>
      <w:r>
        <w:rPr>
          <w:noProof/>
          <w:lang w:eastAsia="zh-CN"/>
        </w:rPr>
        <w:drawing>
          <wp:inline distT="0" distB="0" distL="0" distR="0" wp14:anchorId="26C565E0" wp14:editId="6A55558E">
            <wp:extent cx="3550927" cy="1167386"/>
            <wp:effectExtent l="0" t="0" r="0" b="0"/>
            <wp:docPr id="706368088" name="Picture 7" descr="La Figura 11 muestra el método para dos aristas aislad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68088" name="Picture 7" descr="La Figura 11 muestra el método para dos aristas aisladas&#10;"/>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550927" cy="1167386"/>
                    </a:xfrm>
                    <a:prstGeom prst="rect">
                      <a:avLst/>
                    </a:prstGeom>
                  </pic:spPr>
                </pic:pic>
              </a:graphicData>
            </a:graphic>
          </wp:inline>
        </w:drawing>
      </w:r>
    </w:p>
    <w:p w14:paraId="2BA599FA" w14:textId="6884D24C" w:rsidR="004976B1" w:rsidRPr="008F057C" w:rsidRDefault="004976B1" w:rsidP="004976B1">
      <w:pPr>
        <w:pStyle w:val="Normalaftertitle"/>
      </w:pPr>
      <w:r w:rsidRPr="001F09F0">
        <w:t xml:space="preserve">Si predomina una arista (véase la Fig. 12), el primer trayecto de difracción viene definido por las distancias </w:t>
      </w:r>
      <w:r w:rsidRPr="001F09F0">
        <w:rPr>
          <w:i/>
          <w:iCs/>
        </w:rPr>
        <w:t>a</w:t>
      </w:r>
      <w:r w:rsidRPr="001F09F0">
        <w:t xml:space="preserve"> y </w:t>
      </w:r>
      <w:r w:rsidRPr="001F09F0">
        <w:rPr>
          <w:i/>
          <w:iCs/>
        </w:rPr>
        <w:t>b</w:t>
      </w:r>
      <w:r w:rsidRPr="001F09F0">
        <w:t> + </w:t>
      </w:r>
      <w:r w:rsidRPr="001F09F0">
        <w:rPr>
          <w:i/>
          <w:iCs/>
        </w:rPr>
        <w:t>c</w:t>
      </w:r>
      <w:r w:rsidRPr="001F09F0">
        <w:t xml:space="preserve"> y la altura</w:t>
      </w:r>
      <w:r>
        <w:t xml:space="preserve"> </w:t>
      </w:r>
      <w:r w:rsidRPr="001F09F0">
        <w:rPr>
          <w:i/>
          <w:iCs/>
        </w:rPr>
        <w:t>h</w:t>
      </w:r>
      <w:r w:rsidRPr="001F09F0">
        <w:rPr>
          <w:vertAlign w:val="subscript"/>
        </w:rPr>
        <w:t>1</w:t>
      </w:r>
      <w:r w:rsidRPr="001F09F0">
        <w:t>. El segundo</w:t>
      </w:r>
      <w:r w:rsidRPr="008F057C">
        <w:t xml:space="preserve"> trayecto de difracción viene definido por las distancias </w:t>
      </w:r>
      <w:r w:rsidRPr="008F057C">
        <w:rPr>
          <w:i/>
          <w:iCs/>
        </w:rPr>
        <w:t>b</w:t>
      </w:r>
      <w:r w:rsidRPr="008F057C">
        <w:t xml:space="preserve"> y </w:t>
      </w:r>
      <w:r w:rsidRPr="008F057C">
        <w:rPr>
          <w:i/>
          <w:iCs/>
        </w:rPr>
        <w:t>c</w:t>
      </w:r>
      <w:r w:rsidRPr="008F057C">
        <w:t xml:space="preserve"> y la altura </w:t>
      </w:r>
      <w:r w:rsidR="008B3AAB" w:rsidRPr="00196C37">
        <w:rPr>
          <w:position w:val="-10"/>
        </w:rPr>
        <w:object w:dxaOrig="340" w:dyaOrig="340" w14:anchorId="2F618A62">
          <v:shape id="_x0000_i1084" type="#_x0000_t75" alt="Símbolo" style="width:16.3pt;height:16.3pt" o:ole="">
            <v:imagedata r:id="rId151" o:title=""/>
          </v:shape>
          <o:OLEObject Type="Embed" ProgID="Equation.3" ShapeID="_x0000_i1084" DrawAspect="Content" ObjectID="_1837074701" r:id="rId152"/>
        </w:object>
      </w:r>
    </w:p>
    <w:p w14:paraId="0B10CE49" w14:textId="77777777" w:rsidR="004976B1" w:rsidRPr="001F09F0" w:rsidRDefault="004976B1" w:rsidP="004976B1">
      <w:pPr>
        <w:pStyle w:val="FigureNo"/>
        <w:rPr>
          <w:noProof/>
          <w:lang w:eastAsia="zh-CN"/>
        </w:rPr>
      </w:pPr>
      <w:r w:rsidRPr="001F09F0">
        <w:rPr>
          <w:noProof/>
          <w:lang w:eastAsia="zh-CN"/>
        </w:rPr>
        <w:t>FIGURA 12</w:t>
      </w:r>
    </w:p>
    <w:p w14:paraId="1EC67E6B" w14:textId="68C81BD2" w:rsidR="004976B1" w:rsidRPr="001F09F0" w:rsidRDefault="008B3AAB" w:rsidP="004976B1">
      <w:pPr>
        <w:pStyle w:val="Figuretitle"/>
        <w:rPr>
          <w:lang w:eastAsia="zh-CN"/>
        </w:rPr>
      </w:pPr>
      <w:r w:rsidRPr="001F09F0">
        <w:rPr>
          <w:lang w:eastAsia="zh-CN"/>
        </w:rPr>
        <w:t xml:space="preserve">Obstáculo </w:t>
      </w:r>
      <w:r w:rsidR="004976B1" w:rsidRPr="001F09F0">
        <w:rPr>
          <w:lang w:eastAsia="zh-CN"/>
        </w:rPr>
        <w:t>principal y secundario</w:t>
      </w:r>
    </w:p>
    <w:p w14:paraId="723700A3" w14:textId="762EB71F" w:rsidR="004976B1" w:rsidRPr="001F09F0" w:rsidRDefault="008345F2" w:rsidP="004976B1">
      <w:pPr>
        <w:pStyle w:val="Figure"/>
        <w:rPr>
          <w:lang w:eastAsia="zh-CN"/>
        </w:rPr>
      </w:pPr>
      <w:r>
        <w:rPr>
          <w:noProof/>
          <w:lang w:eastAsia="zh-CN"/>
        </w:rPr>
        <w:drawing>
          <wp:inline distT="0" distB="0" distL="0" distR="0" wp14:anchorId="793412D3" wp14:editId="12F254F1">
            <wp:extent cx="3971552" cy="1752604"/>
            <wp:effectExtent l="0" t="0" r="0" b="0"/>
            <wp:docPr id="637765666" name="Picture 8" descr="La Figura 12 muestra el obstáculo principal y el secund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5666" name="Picture 8" descr="La Figura 12 muestra el obstáculo principal y el secundario&#10;"/>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971552" cy="1752604"/>
                    </a:xfrm>
                    <a:prstGeom prst="rect">
                      <a:avLst/>
                    </a:prstGeom>
                  </pic:spPr>
                </pic:pic>
              </a:graphicData>
            </a:graphic>
          </wp:inline>
        </w:drawing>
      </w:r>
    </w:p>
    <w:p w14:paraId="4320518B" w14:textId="293C90CA" w:rsidR="004976B1" w:rsidRPr="001F09F0" w:rsidRDefault="004976B1" w:rsidP="008345F2">
      <w:pPr>
        <w:pStyle w:val="Normalaftertitle"/>
      </w:pPr>
      <w:r w:rsidRPr="001F09F0">
        <w:t xml:space="preserve">El método consiste en aplicar sucesivamente la teoría de la difracción en una arista en filo de cuchillo a los dos obstáculos. En primer lugar, la mayor relación </w:t>
      </w:r>
      <w:r w:rsidRPr="001F09F0">
        <w:rPr>
          <w:i/>
          <w:iCs/>
        </w:rPr>
        <w:t>h</w:t>
      </w:r>
      <w:r w:rsidRPr="001F09F0">
        <w:t>/</w:t>
      </w:r>
      <w:r w:rsidRPr="001F09F0">
        <w:rPr>
          <w:i/>
          <w:iCs/>
        </w:rPr>
        <w:t>r</w:t>
      </w:r>
      <w:r w:rsidRPr="001F09F0">
        <w:t xml:space="preserve"> determina el obstáculo principal, M, donde </w:t>
      </w:r>
      <w:r w:rsidRPr="001F09F0">
        <w:rPr>
          <w:i/>
          <w:iCs/>
        </w:rPr>
        <w:t>h</w:t>
      </w:r>
      <w:r w:rsidRPr="001F09F0">
        <w:t xml:space="preserve"> es la altura de la arista medida desde el trayecto directo TxRx</w:t>
      </w:r>
      <w:r w:rsidRPr="001F09F0">
        <w:rPr>
          <w:sz w:val="28"/>
          <w:szCs w:val="28"/>
          <w:vertAlign w:val="subscript"/>
        </w:rPr>
        <w:t xml:space="preserve"> </w:t>
      </w:r>
      <w:r w:rsidRPr="001F09F0">
        <w:t xml:space="preserve">como muestra la Fig. 12, y </w:t>
      </w:r>
      <w:r w:rsidRPr="001F09F0">
        <w:rPr>
          <w:i/>
          <w:iCs/>
        </w:rPr>
        <w:t>r</w:t>
      </w:r>
      <w:r>
        <w:t> </w:t>
      </w:r>
      <w:r w:rsidRPr="001F09F0">
        <w:t>es el radio del primer elipsoide de Fresnel que viene dado por la ecuación (2). Seguidamente se utiliza</w:t>
      </w:r>
      <w:r>
        <w:t> </w:t>
      </w:r>
      <w:r w:rsidR="008B3AAB" w:rsidRPr="00196C37">
        <w:rPr>
          <w:position w:val="-10"/>
        </w:rPr>
        <w:object w:dxaOrig="360" w:dyaOrig="340" w14:anchorId="37113E0B">
          <v:shape id="_x0000_i1085" type="#_x0000_t75" alt="Símbolo" style="width:19pt;height:16.3pt" o:ole="">
            <v:imagedata r:id="rId154" o:title=""/>
          </v:shape>
          <o:OLEObject Type="Embed" ProgID="Equation.3" ShapeID="_x0000_i1085" DrawAspect="Content" ObjectID="_1837074702" r:id="rId155"/>
        </w:object>
      </w:r>
      <w:r w:rsidRPr="001F09F0">
        <w:t xml:space="preserve">que es la altura del segundo obstáculo desde el subtrayecto MR, para calcular las pérdidas causadas por este obstáculo secundario. Se debe restar un factor de corrección </w:t>
      </w:r>
      <w:r w:rsidRPr="001F09F0">
        <w:rPr>
          <w:i/>
          <w:iCs/>
        </w:rPr>
        <w:t>T</w:t>
      </w:r>
      <w:r w:rsidRPr="001F09F0">
        <w:rPr>
          <w:i/>
          <w:iCs/>
          <w:vertAlign w:val="subscript"/>
        </w:rPr>
        <w:t>c</w:t>
      </w:r>
      <w:r w:rsidRPr="0091249D">
        <w:t xml:space="preserve"> </w:t>
      </w:r>
      <w:r w:rsidRPr="001F09F0">
        <w:t xml:space="preserve">(dB), para tener en cuenta la separación entre las dos aristas así como su altura. </w:t>
      </w:r>
      <w:r w:rsidRPr="001F09F0">
        <w:rPr>
          <w:i/>
          <w:iCs/>
        </w:rPr>
        <w:t>T</w:t>
      </w:r>
      <w:r w:rsidRPr="001F09F0">
        <w:rPr>
          <w:i/>
          <w:iCs/>
          <w:vertAlign w:val="subscript"/>
        </w:rPr>
        <w:t>c</w:t>
      </w:r>
      <w:r w:rsidRPr="001F09F0">
        <w:t> (dB) puede calcularse mediante la siguiente ecuación:</w:t>
      </w:r>
    </w:p>
    <w:p w14:paraId="49E523BA" w14:textId="77777777" w:rsidR="004976B1" w:rsidRPr="008F057C" w:rsidRDefault="004976B1" w:rsidP="004976B1">
      <w:pPr>
        <w:pStyle w:val="Blanc"/>
        <w:rPr>
          <w:lang w:val="es-ES"/>
        </w:rPr>
      </w:pPr>
    </w:p>
    <w:p w14:paraId="7698756D" w14:textId="2E86F2B3" w:rsidR="004976B1" w:rsidRPr="008F057C" w:rsidRDefault="004976B1" w:rsidP="004976B1">
      <w:pPr>
        <w:pStyle w:val="Equation"/>
      </w:pPr>
      <w:r w:rsidRPr="008F057C">
        <w:tab/>
      </w:r>
      <w:r w:rsidRPr="008F057C">
        <w:tab/>
      </w:r>
      <w:r w:rsidR="008B3AAB" w:rsidRPr="00196C37">
        <w:rPr>
          <w:position w:val="-54"/>
        </w:rPr>
        <w:object w:dxaOrig="3460" w:dyaOrig="1200" w14:anchorId="2B85F62D">
          <v:shape id="_x0000_i1086" type="#_x0000_t75" alt="Ecuación 41" style="width:173.2pt;height:60.45pt" o:ole="">
            <v:imagedata r:id="rId156" o:title=""/>
          </v:shape>
          <o:OLEObject Type="Embed" ProgID="Equation.3" ShapeID="_x0000_i1086" DrawAspect="Content" ObjectID="_1837074703" r:id="rId157"/>
        </w:object>
      </w:r>
      <w:r>
        <w:tab/>
        <w:t>(41)</w:t>
      </w:r>
    </w:p>
    <w:p w14:paraId="51DDD527" w14:textId="77777777" w:rsidR="004976B1" w:rsidRPr="008F057C" w:rsidRDefault="004976B1" w:rsidP="004976B1">
      <w:pPr>
        <w:keepNext/>
        <w:keepLines/>
      </w:pPr>
      <w:r w:rsidRPr="008F057C">
        <w:t>con:</w:t>
      </w:r>
    </w:p>
    <w:p w14:paraId="46470B11" w14:textId="00066654" w:rsidR="004976B1" w:rsidRPr="008F057C" w:rsidRDefault="004976B1" w:rsidP="004976B1">
      <w:pPr>
        <w:pStyle w:val="Equation"/>
        <w:keepNext/>
        <w:keepLines/>
      </w:pPr>
      <w:r w:rsidRPr="008F057C">
        <w:tab/>
      </w:r>
      <w:r w:rsidRPr="008F057C">
        <w:tab/>
      </w:r>
      <w:r w:rsidR="008B3AAB" w:rsidRPr="00196C37">
        <w:rPr>
          <w:position w:val="-30"/>
        </w:rPr>
        <w:object w:dxaOrig="2439" w:dyaOrig="780" w14:anchorId="4D41EF71">
          <v:shape id="_x0000_i1087" type="#_x0000_t75" alt="Ecuación 42a" style="width:120.9pt;height:38.7pt" o:ole="">
            <v:imagedata r:id="rId158" o:title=""/>
          </v:shape>
          <o:OLEObject Type="Embed" ProgID="Equation.3" ShapeID="_x0000_i1087" DrawAspect="Content" ObjectID="_1837074704" r:id="rId159"/>
        </w:object>
      </w:r>
      <w:r w:rsidRPr="008F057C">
        <w:tab/>
        <w:t>(42a)</w:t>
      </w:r>
    </w:p>
    <w:p w14:paraId="2E80531C" w14:textId="77777777" w:rsidR="004976B1" w:rsidRPr="008F057C" w:rsidRDefault="004976B1" w:rsidP="004976B1">
      <w:pPr>
        <w:pStyle w:val="Blanc"/>
        <w:rPr>
          <w:lang w:val="es-ES"/>
        </w:rPr>
      </w:pPr>
    </w:p>
    <w:p w14:paraId="0C011B0A" w14:textId="63836990" w:rsidR="004976B1" w:rsidRPr="008F057C" w:rsidRDefault="004976B1" w:rsidP="004976B1">
      <w:pPr>
        <w:pStyle w:val="Equation"/>
      </w:pPr>
      <w:r w:rsidRPr="008F057C">
        <w:tab/>
      </w:r>
      <w:r w:rsidRPr="008F057C">
        <w:tab/>
      </w:r>
      <w:r w:rsidR="008B3AAB" w:rsidRPr="00196C37">
        <w:rPr>
          <w:position w:val="-30"/>
        </w:rPr>
        <w:object w:dxaOrig="2439" w:dyaOrig="780" w14:anchorId="758BACBF">
          <v:shape id="_x0000_i1088" type="#_x0000_t75" alt="Ecuación 42b" style="width:120.9pt;height:38.7pt" o:ole="">
            <v:imagedata r:id="rId160" o:title=""/>
          </v:shape>
          <o:OLEObject Type="Embed" ProgID="Equation.3" ShapeID="_x0000_i1088" DrawAspect="Content" ObjectID="_1837074705" r:id="rId161"/>
        </w:object>
      </w:r>
      <w:r w:rsidRPr="008F057C">
        <w:tab/>
        <w:t>(42b)</w:t>
      </w:r>
    </w:p>
    <w:p w14:paraId="2176F526" w14:textId="77777777" w:rsidR="004976B1" w:rsidRPr="008F057C" w:rsidRDefault="004976B1" w:rsidP="008345F2">
      <w:pPr>
        <w:pStyle w:val="Blanc"/>
        <w:keepNext w:val="0"/>
        <w:keepLines w:val="0"/>
        <w:rPr>
          <w:lang w:val="es-ES"/>
        </w:rPr>
      </w:pPr>
    </w:p>
    <w:p w14:paraId="6BA77437" w14:textId="3F63B22E" w:rsidR="004976B1" w:rsidRPr="008F057C" w:rsidRDefault="004976B1" w:rsidP="004976B1">
      <w:pPr>
        <w:pStyle w:val="Equation"/>
      </w:pPr>
      <w:r w:rsidRPr="008F057C">
        <w:lastRenderedPageBreak/>
        <w:tab/>
      </w:r>
      <w:r w:rsidRPr="008F057C">
        <w:tab/>
      </w:r>
      <w:r w:rsidR="008B3AAB" w:rsidRPr="00196C37">
        <w:rPr>
          <w:position w:val="-26"/>
        </w:rPr>
        <w:object w:dxaOrig="2640" w:dyaOrig="720" w14:anchorId="0A6F0E68">
          <v:shape id="_x0000_i1089" type="#_x0000_t75" alt="Ecuación 42c" style="width:131.1pt;height:36pt" o:ole="">
            <v:imagedata r:id="rId162" o:title=""/>
          </v:shape>
          <o:OLEObject Type="Embed" ProgID="Equation.3" ShapeID="_x0000_i1089" DrawAspect="Content" ObjectID="_1837074706" r:id="rId163"/>
        </w:object>
      </w:r>
      <w:r w:rsidRPr="008F057C">
        <w:tab/>
        <w:t>(42c)</w:t>
      </w:r>
    </w:p>
    <w:p w14:paraId="122251C7" w14:textId="77777777" w:rsidR="004976B1" w:rsidRPr="008F057C" w:rsidRDefault="004976B1" w:rsidP="004976B1">
      <w:pPr>
        <w:pStyle w:val="Blanc"/>
        <w:rPr>
          <w:lang w:val="es-ES"/>
        </w:rPr>
      </w:pPr>
    </w:p>
    <w:p w14:paraId="49A7F311" w14:textId="77777777" w:rsidR="004976B1" w:rsidRPr="008F057C" w:rsidRDefault="004976B1" w:rsidP="004976B1">
      <w:r w:rsidRPr="008F057C">
        <w:rPr>
          <w:spacing w:val="-4"/>
        </w:rPr>
        <w:t xml:space="preserve">donde </w:t>
      </w:r>
      <w:r w:rsidRPr="008F057C">
        <w:rPr>
          <w:i/>
          <w:iCs/>
        </w:rPr>
        <w:t>h</w:t>
      </w:r>
      <w:r w:rsidRPr="008F057C">
        <w:rPr>
          <w:vertAlign w:val="subscript"/>
        </w:rPr>
        <w:t>1</w:t>
      </w:r>
      <w:r w:rsidRPr="008F057C">
        <w:t xml:space="preserve"> y </w:t>
      </w:r>
      <w:r w:rsidRPr="008F057C">
        <w:rPr>
          <w:i/>
          <w:iCs/>
        </w:rPr>
        <w:t>h</w:t>
      </w:r>
      <w:r w:rsidRPr="008F057C">
        <w:rPr>
          <w:vertAlign w:val="subscript"/>
        </w:rPr>
        <w:t>2</w:t>
      </w:r>
      <w:r w:rsidRPr="008F057C">
        <w:rPr>
          <w:sz w:val="28"/>
          <w:szCs w:val="28"/>
        </w:rPr>
        <w:t xml:space="preserve"> </w:t>
      </w:r>
      <w:r w:rsidRPr="008F057C">
        <w:t>son las alturas de las aristas medidas desde el trayecto directo transmisor-receptor.</w:t>
      </w:r>
    </w:p>
    <w:p w14:paraId="4B24C0B8" w14:textId="77777777" w:rsidR="004976B1" w:rsidRPr="008F057C" w:rsidRDefault="004976B1" w:rsidP="004976B1">
      <w:pPr>
        <w:keepNext/>
        <w:keepLines/>
      </w:pPr>
      <w:r w:rsidRPr="008F057C">
        <w:t>Las pérdidas por difracción total vienen dadas por:</w:t>
      </w:r>
    </w:p>
    <w:p w14:paraId="5C02421C" w14:textId="77777777" w:rsidR="004976B1" w:rsidRPr="008F057C" w:rsidRDefault="004976B1" w:rsidP="004976B1">
      <w:pPr>
        <w:pStyle w:val="Blanc"/>
        <w:rPr>
          <w:lang w:val="es-ES"/>
        </w:rPr>
      </w:pPr>
    </w:p>
    <w:p w14:paraId="5DAF2242" w14:textId="0ABB2171" w:rsidR="004976B1" w:rsidRPr="008F057C" w:rsidRDefault="004976B1" w:rsidP="004976B1">
      <w:pPr>
        <w:pStyle w:val="Equation"/>
      </w:pPr>
      <w:r w:rsidRPr="008F057C">
        <w:tab/>
      </w:r>
      <w:r w:rsidRPr="008F057C">
        <w:tab/>
      </w:r>
      <w:r w:rsidR="008B3AAB" w:rsidRPr="00196C37">
        <w:rPr>
          <w:position w:val="-12"/>
        </w:rPr>
        <w:object w:dxaOrig="1640" w:dyaOrig="360" w14:anchorId="6188585D">
          <v:shape id="_x0000_i1090" type="#_x0000_t75" alt="Ecuación 43" style="width:82.85pt;height:19pt;mso-position-horizontal:absolute" o:ole="">
            <v:imagedata r:id="rId164" o:title=""/>
          </v:shape>
          <o:OLEObject Type="Embed" ProgID="Equation.3" ShapeID="_x0000_i1090" DrawAspect="Content" ObjectID="_1837074707" r:id="rId165"/>
        </w:object>
      </w:r>
      <w:r w:rsidRPr="008F057C">
        <w:tab/>
        <w:t>(43)</w:t>
      </w:r>
    </w:p>
    <w:p w14:paraId="22C22202" w14:textId="77777777" w:rsidR="004976B1" w:rsidRPr="008F057C" w:rsidRDefault="004976B1" w:rsidP="004976B1">
      <w:pPr>
        <w:rPr>
          <w:spacing w:val="-4"/>
        </w:rPr>
      </w:pPr>
      <w:r w:rsidRPr="008F057C">
        <w:rPr>
          <w:spacing w:val="-4"/>
        </w:rPr>
        <w:t>Este mismo método puede aplicarse a los obstáculos de forma redondeada, con las fórmulas del § 4.3.</w:t>
      </w:r>
    </w:p>
    <w:p w14:paraId="0C9F6D03" w14:textId="77777777" w:rsidR="004976B1" w:rsidRPr="008F057C" w:rsidRDefault="004976B1" w:rsidP="004976B1">
      <w:r w:rsidRPr="008F057C">
        <w:t>En los casos en que el obstáculo que produce difracción puede identificarse claramente como un edificio con techo plano, una aproximación sencilla de difracción en arista no es suficiente. Es necesario calcular la suma de las fases de las dos componentes: una de ellas experimenta una difracción doble en arista de filo de cuchillo y la otra está sujeta a una reflexión adicional causada por la superficie del tejado. Se ha demostrado que, cuando no se conocen de forma precisa la reflectividad de la superficie del tejado y cualquier diferencia de altura entre dicha superficie y los muros laterales, un modelo en doble filo de cuchillo es adecuado para la predicción de la intensidad de campo de difracción, sin tener en cuenta la componente reflejada.</w:t>
      </w:r>
    </w:p>
    <w:p w14:paraId="5B25CE1A" w14:textId="77777777" w:rsidR="004976B1" w:rsidRPr="008F057C" w:rsidRDefault="004976B1" w:rsidP="004976B1">
      <w:pPr>
        <w:pStyle w:val="Heading2"/>
      </w:pPr>
      <w:bookmarkStart w:id="89" w:name="_Toc398544151"/>
      <w:bookmarkStart w:id="90" w:name="_Toc115780907"/>
      <w:bookmarkStart w:id="91" w:name="_Toc25019650"/>
      <w:bookmarkStart w:id="92" w:name="_Toc226455967"/>
      <w:r w:rsidRPr="008F057C">
        <w:t>4.4</w:t>
      </w:r>
      <w:r w:rsidRPr="008F057C">
        <w:tab/>
      </w:r>
      <w:bookmarkEnd w:id="89"/>
      <w:r w:rsidRPr="008F057C">
        <w:t>Cilindros múltiples aislados</w:t>
      </w:r>
      <w:bookmarkEnd w:id="90"/>
      <w:bookmarkEnd w:id="91"/>
      <w:bookmarkEnd w:id="92"/>
    </w:p>
    <w:p w14:paraId="54609642" w14:textId="77777777" w:rsidR="004976B1" w:rsidRPr="008F057C" w:rsidRDefault="004976B1" w:rsidP="004976B1">
      <w:r w:rsidRPr="008F057C">
        <w:t>Se recomienda aplicar este método para determinar las pérdidas por difracción en un terreno irregular que presente uno o más obstáculos a la propagación con visibilidad directa, donde cada obstáculo puede representarse mediante un cilindro cuyo radio es igual al radio de curvatura de la parte superior del obstáculo; este método es el que conviene utilizar cuando se dispone del perfil vertical detallado de la cumbre.</w:t>
      </w:r>
    </w:p>
    <w:p w14:paraId="18714183" w14:textId="77777777" w:rsidR="004976B1" w:rsidRPr="008F057C" w:rsidRDefault="004976B1" w:rsidP="004976B1">
      <w:r w:rsidRPr="008F057C">
        <w:t xml:space="preserve">Debe conocerse el perfil de la altura del terreno descrito como un conjunto de muestras de la altura del suelo sobre el nivel del mar, donde la primera y la última muestras corresponden a las alturas del transmisor y el receptor sobre el nivel del mar. Debe tenerse en cuenta el gradiente de refractividad atmosférica mediante el concepto de radio ficticio de la Tierra. Los valores de distancia y altura se describen como si estuvieran almacenados en matrices con índice de 1 a </w:t>
      </w:r>
      <w:r w:rsidRPr="008F057C">
        <w:rPr>
          <w:i/>
          <w:iCs/>
        </w:rPr>
        <w:t xml:space="preserve">N, </w:t>
      </w:r>
      <w:r w:rsidRPr="008F057C">
        <w:t xml:space="preserve">siendo </w:t>
      </w:r>
      <w:r w:rsidRPr="008F057C">
        <w:rPr>
          <w:i/>
          <w:iCs/>
        </w:rPr>
        <w:t xml:space="preserve">N </w:t>
      </w:r>
      <w:r w:rsidRPr="008F057C">
        <w:t>el número de muestras de perfil.</w:t>
      </w:r>
    </w:p>
    <w:p w14:paraId="4BEB08C5" w14:textId="77777777" w:rsidR="004976B1" w:rsidRPr="008F057C" w:rsidRDefault="004976B1" w:rsidP="004976B1">
      <w:r w:rsidRPr="008F057C">
        <w:t>A continuación, se utilizan sistemáticamente subíndices:</w:t>
      </w:r>
    </w:p>
    <w:p w14:paraId="12BC40AA" w14:textId="77777777" w:rsidR="004976B1" w:rsidRPr="0010304B" w:rsidRDefault="004976B1" w:rsidP="004976B1">
      <w:pPr>
        <w:pStyle w:val="Equationlegend"/>
        <w:rPr>
          <w:lang w:val="es-ES"/>
        </w:rPr>
      </w:pPr>
      <w:r w:rsidRPr="00D530E5">
        <w:rPr>
          <w:i/>
          <w:iCs/>
          <w:lang w:val="es-ES"/>
        </w:rPr>
        <w:tab/>
      </w:r>
      <w:r w:rsidRPr="0010304B">
        <w:rPr>
          <w:i/>
          <w:iCs/>
          <w:lang w:val="es-ES"/>
        </w:rPr>
        <w:t>h</w:t>
      </w:r>
      <w:r w:rsidRPr="0010304B">
        <w:rPr>
          <w:i/>
          <w:iCs/>
          <w:position w:val="-4"/>
          <w:sz w:val="16"/>
          <w:szCs w:val="16"/>
          <w:lang w:val="es-ES"/>
        </w:rPr>
        <w:t>i</w:t>
      </w:r>
      <w:r w:rsidRPr="0010304B">
        <w:rPr>
          <w:lang w:val="es-ES"/>
        </w:rPr>
        <w:t>:</w:t>
      </w:r>
      <w:r w:rsidRPr="0010304B">
        <w:rPr>
          <w:lang w:val="es-ES"/>
        </w:rPr>
        <w:tab/>
        <w:t xml:space="preserve">altura sobre el nivel del mar del </w:t>
      </w:r>
      <w:r w:rsidRPr="0010304B">
        <w:rPr>
          <w:i/>
          <w:iCs/>
          <w:lang w:val="es-ES"/>
        </w:rPr>
        <w:t>i</w:t>
      </w:r>
      <w:r w:rsidRPr="0010304B">
        <w:rPr>
          <w:lang w:val="es-ES"/>
        </w:rPr>
        <w:noBreakHyphen/>
        <w:t>ésimo punto;</w:t>
      </w:r>
    </w:p>
    <w:p w14:paraId="5B097E17" w14:textId="77777777" w:rsidR="004976B1" w:rsidRPr="0010304B" w:rsidRDefault="004976B1" w:rsidP="004976B1">
      <w:pPr>
        <w:pStyle w:val="Equationlegend"/>
        <w:rPr>
          <w:lang w:val="es-ES"/>
        </w:rPr>
      </w:pPr>
      <w:r w:rsidRPr="0010304B">
        <w:rPr>
          <w:i/>
          <w:iCs/>
          <w:lang w:val="es-ES"/>
        </w:rPr>
        <w:tab/>
        <w:t>d</w:t>
      </w:r>
      <w:r w:rsidRPr="0010304B">
        <w:rPr>
          <w:i/>
          <w:iCs/>
          <w:position w:val="-4"/>
          <w:sz w:val="16"/>
          <w:szCs w:val="16"/>
          <w:lang w:val="es-ES"/>
        </w:rPr>
        <w:t>i</w:t>
      </w:r>
      <w:r w:rsidRPr="0010304B">
        <w:rPr>
          <w:lang w:val="es-ES"/>
        </w:rPr>
        <w:t>:</w:t>
      </w:r>
      <w:r w:rsidRPr="0010304B">
        <w:rPr>
          <w:lang w:val="es-ES"/>
        </w:rPr>
        <w:tab/>
        <w:t xml:space="preserve">distancia desde el transmisor hasta el </w:t>
      </w:r>
      <w:r w:rsidRPr="0010304B">
        <w:rPr>
          <w:i/>
          <w:iCs/>
          <w:lang w:val="es-ES"/>
        </w:rPr>
        <w:t>i</w:t>
      </w:r>
      <w:r w:rsidRPr="0010304B">
        <w:rPr>
          <w:lang w:val="es-ES"/>
        </w:rPr>
        <w:noBreakHyphen/>
        <w:t>ésimo punto;</w:t>
      </w:r>
    </w:p>
    <w:p w14:paraId="16372B60" w14:textId="77777777" w:rsidR="004976B1" w:rsidRPr="0010304B" w:rsidRDefault="004976B1" w:rsidP="004976B1">
      <w:pPr>
        <w:pStyle w:val="Equationlegend"/>
        <w:rPr>
          <w:lang w:val="es-ES"/>
        </w:rPr>
      </w:pPr>
      <w:r w:rsidRPr="0010304B">
        <w:rPr>
          <w:i/>
          <w:iCs/>
          <w:lang w:val="es-ES"/>
        </w:rPr>
        <w:tab/>
        <w:t>d</w:t>
      </w:r>
      <w:r w:rsidRPr="0010304B">
        <w:rPr>
          <w:i/>
          <w:iCs/>
          <w:position w:val="-4"/>
          <w:sz w:val="16"/>
          <w:szCs w:val="16"/>
          <w:lang w:val="es-ES"/>
        </w:rPr>
        <w:t>ij</w:t>
      </w:r>
      <w:r w:rsidRPr="0010304B">
        <w:rPr>
          <w:lang w:val="es-ES"/>
        </w:rPr>
        <w:t>:</w:t>
      </w:r>
      <w:r w:rsidRPr="0010304B">
        <w:rPr>
          <w:lang w:val="es-ES"/>
        </w:rPr>
        <w:tab/>
        <w:t xml:space="preserve">distancia desde el </w:t>
      </w:r>
      <w:r w:rsidRPr="0010304B">
        <w:rPr>
          <w:i/>
          <w:iCs/>
          <w:lang w:val="es-ES"/>
        </w:rPr>
        <w:t>i</w:t>
      </w:r>
      <w:r w:rsidRPr="0010304B">
        <w:rPr>
          <w:lang w:val="es-ES"/>
        </w:rPr>
        <w:noBreakHyphen/>
        <w:t xml:space="preserve">ésimo hasta el </w:t>
      </w:r>
      <w:r w:rsidRPr="0010304B">
        <w:rPr>
          <w:i/>
          <w:iCs/>
          <w:lang w:val="es-ES"/>
        </w:rPr>
        <w:t>j</w:t>
      </w:r>
      <w:r w:rsidRPr="0010304B">
        <w:rPr>
          <w:lang w:val="es-ES"/>
        </w:rPr>
        <w:noBreakHyphen/>
        <w:t>ésimo puntos.</w:t>
      </w:r>
    </w:p>
    <w:p w14:paraId="5D87AE62" w14:textId="77777777" w:rsidR="004976B1" w:rsidRPr="008F057C" w:rsidRDefault="004976B1" w:rsidP="004976B1">
      <w:r w:rsidRPr="008F057C">
        <w:t>El primer paso es llevar a cabo un análisis «de cuerda tensa» del perfil. Mediante este análisis se identifican los puntos de muestra que podrían entrar en contacto con una cuerda tensada a lo largo del perfil desde el transmisor hasta el receptor. Esto puede llevarse a cabo mediante el siguiente procedimiento, en el que todos los valores de altura y distancia son unidades homogéneas, y todos los ángulos se expresan en radianes. El método incluye aproximaciones que son válidas para trayectos radioeléctricos que forman ángulos pequeños con la horizontal. Si un trayecto tiene gradientes de radiación por encima de unos 5° puede justificarse una geometría más exacta.</w:t>
      </w:r>
    </w:p>
    <w:p w14:paraId="3939BB65" w14:textId="77777777" w:rsidR="004976B1" w:rsidRPr="008F057C" w:rsidRDefault="004976B1" w:rsidP="004976B1">
      <w:r w:rsidRPr="008F057C">
        <w:t>Cada punto de la cuerda se identifica como el punto de perfil con el ángulo de elevación más alto sobre la horizontal local visto desde el punto de la cuerda anterior, que comienza en un extremo del perfil y termina en el otro. Visto desde el punto </w:t>
      </w:r>
      <w:r w:rsidRPr="008F057C">
        <w:rPr>
          <w:i/>
          <w:iCs/>
        </w:rPr>
        <w:t>s</w:t>
      </w:r>
      <w:r w:rsidRPr="008F057C">
        <w:t xml:space="preserve">, la elevación de la </w:t>
      </w:r>
      <w:r w:rsidRPr="008F057C">
        <w:rPr>
          <w:i/>
          <w:iCs/>
        </w:rPr>
        <w:t>i</w:t>
      </w:r>
      <w:r w:rsidRPr="008F057C">
        <w:t>-ésima muestra de perfil (</w:t>
      </w:r>
      <w:r w:rsidRPr="008F057C">
        <w:rPr>
          <w:i/>
          <w:iCs/>
        </w:rPr>
        <w:t>i</w:t>
      </w:r>
      <w:r w:rsidRPr="008F057C">
        <w:t> </w:t>
      </w:r>
      <w:r w:rsidRPr="001F09F0">
        <w:t>&gt;</w:t>
      </w:r>
      <w:r w:rsidRPr="008F057C">
        <w:t> </w:t>
      </w:r>
      <w:r w:rsidRPr="008F057C">
        <w:rPr>
          <w:i/>
          <w:iCs/>
        </w:rPr>
        <w:t>s</w:t>
      </w:r>
      <w:r w:rsidRPr="008F057C">
        <w:t>) viene dada por la ecuación:</w:t>
      </w:r>
    </w:p>
    <w:p w14:paraId="61CD91FE" w14:textId="77777777" w:rsidR="00B91F7F" w:rsidRPr="00B91F7F" w:rsidRDefault="00B91F7F" w:rsidP="00B91F7F">
      <w:pPr>
        <w:pStyle w:val="Equation"/>
        <w:rPr>
          <w:lang w:val="en-GB"/>
        </w:rPr>
      </w:pPr>
      <w:r w:rsidRPr="00B91F7F">
        <w:rPr>
          <w:lang w:val="en-GB"/>
        </w:rPr>
        <w:tab/>
      </w:r>
      <w:r w:rsidRPr="00B91F7F">
        <w:rPr>
          <w:lang w:val="en-GB"/>
        </w:rPr>
        <w:tab/>
      </w:r>
      <m:oMath>
        <m:r>
          <w:rPr>
            <w:rFonts w:ascii="Cambria Math" w:hAnsi="Cambria Math"/>
            <w:lang w:val="en-GB"/>
          </w:rPr>
          <m:t>e</m:t>
        </m:r>
        <m:r>
          <m:rPr>
            <m:sty m:val="p"/>
          </m:rPr>
          <w:rPr>
            <w:rFonts w:ascii="Cambria Math" w:hAnsi="Cambria Math"/>
            <w:lang w:val="en-GB"/>
          </w:rPr>
          <m:t>=</m:t>
        </m:r>
        <m:d>
          <m:dPr>
            <m:begChr m:val="["/>
            <m:endChr m:val="]"/>
            <m:ctrlPr>
              <w:rPr>
                <w:rFonts w:ascii="Cambria Math" w:hAnsi="Cambria Math"/>
                <w:lang w:val="en-GB"/>
              </w:rPr>
            </m:ctrlPr>
          </m:dPr>
          <m:e>
            <m:f>
              <m:fPr>
                <m:type m:val="lin"/>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e>
                </m:d>
              </m:num>
              <m:den>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si</m:t>
                    </m:r>
                  </m:sub>
                </m:sSub>
              </m:den>
            </m:f>
          </m:e>
        </m:d>
        <m:r>
          <m:rPr>
            <m:sty m:val="p"/>
          </m:rPr>
          <w:rPr>
            <w:rFonts w:ascii="Cambria Math" w:hAnsi="Cambria Math"/>
            <w:lang w:val="en-GB"/>
          </w:rPr>
          <m:t>-</m:t>
        </m:r>
        <m:d>
          <m:dPr>
            <m:begChr m:val="["/>
            <m:endChr m:val="]"/>
            <m:ctrlPr>
              <w:rPr>
                <w:rFonts w:ascii="Cambria Math" w:hAnsi="Cambria Math"/>
                <w:lang w:val="en-GB"/>
              </w:rPr>
            </m:ctrlPr>
          </m:dPr>
          <m:e>
            <m:f>
              <m:fPr>
                <m:type m:val="lin"/>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si</m:t>
                    </m:r>
                  </m:sub>
                </m:sSub>
              </m:num>
              <m:den>
                <m:sSub>
                  <m:sSubPr>
                    <m:ctrlPr>
                      <w:rPr>
                        <w:rFonts w:ascii="Cambria Math" w:hAnsi="Cambria Math"/>
                        <w:lang w:val="en-GB"/>
                      </w:rPr>
                    </m:ctrlPr>
                  </m:sSubPr>
                  <m:e>
                    <m:r>
                      <m:rPr>
                        <m:sty m:val="p"/>
                      </m:rPr>
                      <w:rPr>
                        <w:rFonts w:ascii="Cambria Math" w:hAnsi="Cambria Math"/>
                        <w:lang w:val="en-GB"/>
                      </w:rPr>
                      <m:t>2</m:t>
                    </m:r>
                    <m:r>
                      <w:rPr>
                        <w:rFonts w:ascii="Cambria Math" w:hAnsi="Cambria Math"/>
                        <w:lang w:val="en-GB"/>
                      </w:rPr>
                      <m:t>a</m:t>
                    </m:r>
                  </m:e>
                  <m:sub>
                    <m:r>
                      <w:rPr>
                        <w:rFonts w:ascii="Cambria Math" w:hAnsi="Cambria Math"/>
                        <w:lang w:val="en-GB"/>
                      </w:rPr>
                      <m:t>e</m:t>
                    </m:r>
                  </m:sub>
                </m:sSub>
              </m:den>
            </m:f>
          </m:e>
        </m:d>
      </m:oMath>
      <w:r w:rsidRPr="00B91F7F">
        <w:rPr>
          <w:lang w:val="en-GB"/>
        </w:rPr>
        <w:tab/>
        <w:t>(44)</w:t>
      </w:r>
    </w:p>
    <w:p w14:paraId="6D3582E5" w14:textId="77777777" w:rsidR="004976B1" w:rsidRPr="008F057C" w:rsidRDefault="004976B1" w:rsidP="004976B1">
      <w:pPr>
        <w:keepNext/>
        <w:keepLines/>
      </w:pPr>
      <w:r w:rsidRPr="008F057C">
        <w:lastRenderedPageBreak/>
        <w:t>donde:</w:t>
      </w:r>
    </w:p>
    <w:p w14:paraId="38EB79B6" w14:textId="77777777" w:rsidR="004976B1" w:rsidRPr="008F057C" w:rsidRDefault="004976B1" w:rsidP="004976B1">
      <w:pPr>
        <w:pStyle w:val="Blanc"/>
        <w:rPr>
          <w:lang w:val="es-ES"/>
        </w:rPr>
      </w:pPr>
    </w:p>
    <w:p w14:paraId="3CA911F6" w14:textId="77777777" w:rsidR="004976B1" w:rsidRPr="008F057C" w:rsidRDefault="004976B1" w:rsidP="004976B1">
      <w:pPr>
        <w:pStyle w:val="Equationlegend"/>
        <w:rPr>
          <w:lang w:val="es-ES"/>
        </w:rPr>
      </w:pPr>
      <w:r w:rsidRPr="008F057C">
        <w:rPr>
          <w:i/>
          <w:iCs/>
          <w:lang w:val="es-ES"/>
        </w:rPr>
        <w:tab/>
        <w:t>a</w:t>
      </w:r>
      <w:r w:rsidRPr="008F057C">
        <w:rPr>
          <w:i/>
          <w:iCs/>
          <w:position w:val="-4"/>
          <w:sz w:val="16"/>
          <w:szCs w:val="16"/>
          <w:lang w:val="es-ES"/>
        </w:rPr>
        <w:t>e</w:t>
      </w:r>
      <w:r w:rsidRPr="008F057C">
        <w:rPr>
          <w:lang w:val="es-ES"/>
        </w:rPr>
        <w:t>:</w:t>
      </w:r>
      <w:r w:rsidRPr="008F057C">
        <w:rPr>
          <w:lang w:val="es-ES"/>
        </w:rPr>
        <w:tab/>
        <w:t>radio ficticio de la Tierra expresado como:</w:t>
      </w:r>
    </w:p>
    <w:p w14:paraId="3D22D1D9" w14:textId="489C8823" w:rsidR="004976B1" w:rsidRPr="008F057C" w:rsidRDefault="004976B1" w:rsidP="004976B1">
      <w:pPr>
        <w:pStyle w:val="Equationlegend"/>
        <w:rPr>
          <w:lang w:val="es-ES"/>
        </w:rPr>
      </w:pPr>
      <w:r w:rsidRPr="001F09F0">
        <w:rPr>
          <w:lang w:val="es-ES"/>
        </w:rPr>
        <w:tab/>
        <w:t>=</w:t>
      </w:r>
      <w:r w:rsidRPr="008F057C">
        <w:rPr>
          <w:lang w:val="es-ES"/>
        </w:rPr>
        <w:tab/>
      </w:r>
      <w:r w:rsidRPr="008F057C">
        <w:rPr>
          <w:i/>
          <w:iCs/>
          <w:lang w:val="es-ES"/>
        </w:rPr>
        <w:t>k</w:t>
      </w:r>
      <w:r w:rsidRPr="008F057C">
        <w:rPr>
          <w:lang w:val="es-ES"/>
        </w:rPr>
        <w:t xml:space="preserve"> </w:t>
      </w:r>
      <w:r w:rsidR="00B91F7F">
        <w:rPr>
          <w:lang w:val="es-ES"/>
        </w:rPr>
        <w:t>×</w:t>
      </w:r>
      <w:r w:rsidRPr="001F09F0">
        <w:rPr>
          <w:lang w:val="es-ES"/>
        </w:rPr>
        <w:t xml:space="preserve"> 6 371 (km)</w:t>
      </w:r>
    </w:p>
    <w:p w14:paraId="7BD9569B" w14:textId="77777777" w:rsidR="004976B1" w:rsidRPr="008F057C" w:rsidRDefault="004976B1" w:rsidP="004976B1">
      <w:r w:rsidRPr="008F057C">
        <w:t>y</w:t>
      </w:r>
    </w:p>
    <w:p w14:paraId="5BDC8446" w14:textId="77777777" w:rsidR="004976B1" w:rsidRPr="008F057C" w:rsidRDefault="004976B1" w:rsidP="004976B1">
      <w:pPr>
        <w:pStyle w:val="Equationlegend"/>
        <w:rPr>
          <w:lang w:val="es-ES"/>
        </w:rPr>
      </w:pPr>
      <w:r w:rsidRPr="008F057C">
        <w:rPr>
          <w:i/>
          <w:iCs/>
          <w:lang w:val="es-ES"/>
        </w:rPr>
        <w:tab/>
        <w:t>k</w:t>
      </w:r>
      <w:r w:rsidRPr="008F057C">
        <w:rPr>
          <w:lang w:val="es-ES"/>
        </w:rPr>
        <w:t>:</w:t>
      </w:r>
      <w:r w:rsidRPr="008F057C">
        <w:rPr>
          <w:lang w:val="es-ES"/>
        </w:rPr>
        <w:tab/>
        <w:t>factor del radio ficticio de la Tierra.</w:t>
      </w:r>
    </w:p>
    <w:p w14:paraId="35CB56F5" w14:textId="77777777" w:rsidR="004976B1" w:rsidRPr="008F057C" w:rsidRDefault="004976B1" w:rsidP="004976B1">
      <w:r w:rsidRPr="008F057C">
        <w:t>En esa etapa se realiza una prueba para determinar si un grupo de dos o más puntos de la cuerda deben representar la misma obstrucción del terreno. Para las muestras separadas por distancias de 250 m o inferiores, cualquier grupo de puntos de la cuerda que sean muestras de perfil consecutivas, distintas de transmisor o receptor, deben considerarse como una obstrucción.</w:t>
      </w:r>
    </w:p>
    <w:p w14:paraId="54D3D390" w14:textId="77777777" w:rsidR="004976B1" w:rsidRPr="008F057C" w:rsidRDefault="004976B1" w:rsidP="004976B1">
      <w:r w:rsidRPr="008F057C">
        <w:t xml:space="preserve">Cada obstrucción toma la forma de un cilindro, como se ilustra en la Fig. 13. La geometría de cada cilindro corresponde a la representada en la Fig. 8c). Obsérvese que en la Fig. 13 las distancias </w:t>
      </w:r>
      <w:r w:rsidRPr="008F057C">
        <w:rPr>
          <w:i/>
          <w:iCs/>
        </w:rPr>
        <w:t>s</w:t>
      </w:r>
      <w:r w:rsidRPr="008F057C">
        <w:rPr>
          <w:vertAlign w:val="subscript"/>
        </w:rPr>
        <w:t>1</w:t>
      </w:r>
      <w:r w:rsidRPr="008F057C">
        <w:t xml:space="preserve">, </w:t>
      </w:r>
      <w:r w:rsidRPr="008F057C">
        <w:rPr>
          <w:i/>
          <w:iCs/>
        </w:rPr>
        <w:t>s</w:t>
      </w:r>
      <w:r w:rsidRPr="008F057C">
        <w:rPr>
          <w:vertAlign w:val="subscript"/>
        </w:rPr>
        <w:t xml:space="preserve">2 </w:t>
      </w:r>
      <w:r w:rsidRPr="008F057C">
        <w:t xml:space="preserve">para cada cilindro se representan como distancias medidas horizontalmente entre los puntos del vértice, y que para los rayos casi horizontales estas distancias se asemejan a las distancias </w:t>
      </w:r>
      <w:r w:rsidRPr="008F057C">
        <w:rPr>
          <w:i/>
          <w:iCs/>
        </w:rPr>
        <w:t>d</w:t>
      </w:r>
      <w:r w:rsidRPr="008F057C">
        <w:rPr>
          <w:vertAlign w:val="subscript"/>
        </w:rPr>
        <w:t>1</w:t>
      </w:r>
      <w:r w:rsidRPr="001F09F0">
        <w:t xml:space="preserve"> </w:t>
      </w:r>
      <w:r w:rsidRPr="008F057C">
        <w:t xml:space="preserve">y </w:t>
      </w:r>
      <w:r w:rsidRPr="008F057C">
        <w:rPr>
          <w:i/>
          <w:iCs/>
        </w:rPr>
        <w:t>d</w:t>
      </w:r>
      <w:r w:rsidRPr="008F057C">
        <w:rPr>
          <w:vertAlign w:val="subscript"/>
        </w:rPr>
        <w:t>2</w:t>
      </w:r>
      <w:r w:rsidRPr="008F057C">
        <w:t xml:space="preserve"> de las pendientes en la Fig. 8c). En cuanto a los ángulos de radiación con respecto a la línea horizontal superiores a unos 5°, es posible que sea necesario fijar el valor de </w:t>
      </w:r>
      <w:r w:rsidRPr="008F057C">
        <w:rPr>
          <w:i/>
          <w:iCs/>
        </w:rPr>
        <w:t>s</w:t>
      </w:r>
      <w:r w:rsidRPr="008F057C">
        <w:rPr>
          <w:position w:val="-4"/>
          <w:sz w:val="16"/>
          <w:szCs w:val="16"/>
        </w:rPr>
        <w:t>1</w:t>
      </w:r>
      <w:r w:rsidRPr="008F057C">
        <w:t xml:space="preserve"> y </w:t>
      </w:r>
      <w:r w:rsidRPr="008F057C">
        <w:rPr>
          <w:i/>
          <w:iCs/>
        </w:rPr>
        <w:t>s</w:t>
      </w:r>
      <w:r w:rsidRPr="008F057C">
        <w:rPr>
          <w:position w:val="-4"/>
          <w:sz w:val="16"/>
          <w:szCs w:val="16"/>
        </w:rPr>
        <w:t>2</w:t>
      </w:r>
      <w:r w:rsidRPr="008F057C">
        <w:t xml:space="preserve"> para las distancias </w:t>
      </w:r>
      <w:r w:rsidRPr="001F09F0">
        <w:rPr>
          <w:i/>
          <w:iCs/>
        </w:rPr>
        <w:t>d</w:t>
      </w:r>
      <w:r w:rsidRPr="001F09F0">
        <w:rPr>
          <w:vertAlign w:val="subscript"/>
        </w:rPr>
        <w:t>1</w:t>
      </w:r>
      <w:r w:rsidRPr="008F057C">
        <w:t xml:space="preserve"> y </w:t>
      </w:r>
      <w:r w:rsidRPr="001F09F0">
        <w:rPr>
          <w:i/>
          <w:iCs/>
        </w:rPr>
        <w:t>d</w:t>
      </w:r>
      <w:r w:rsidRPr="001F09F0">
        <w:rPr>
          <w:vertAlign w:val="subscript"/>
        </w:rPr>
        <w:t>2</w:t>
      </w:r>
      <w:r w:rsidRPr="008F057C">
        <w:t xml:space="preserve"> de las pendientes entre los vértices.</w:t>
      </w:r>
    </w:p>
    <w:p w14:paraId="5D681DFE" w14:textId="77777777" w:rsidR="004976B1" w:rsidRPr="001F09F0" w:rsidRDefault="004976B1" w:rsidP="004976B1">
      <w:pPr>
        <w:pStyle w:val="FigureNo"/>
        <w:rPr>
          <w:noProof/>
          <w:lang w:eastAsia="zh-CN"/>
        </w:rPr>
      </w:pPr>
      <w:r w:rsidRPr="001F09F0">
        <w:rPr>
          <w:noProof/>
          <w:lang w:eastAsia="zh-CN"/>
        </w:rPr>
        <w:lastRenderedPageBreak/>
        <w:t>FIGURA 13</w:t>
      </w:r>
    </w:p>
    <w:p w14:paraId="7E537B93" w14:textId="77777777" w:rsidR="004976B1" w:rsidRPr="001F09F0" w:rsidRDefault="004976B1" w:rsidP="004976B1">
      <w:pPr>
        <w:pStyle w:val="Figuretitle"/>
        <w:rPr>
          <w:lang w:eastAsia="zh-CN"/>
        </w:rPr>
      </w:pPr>
      <w:r w:rsidRPr="001F09F0">
        <w:rPr>
          <w:lang w:eastAsia="zh-CN"/>
        </w:rPr>
        <w:t>Modelo de cilindro en cascada a) problema global, b) detalles</w:t>
      </w:r>
    </w:p>
    <w:p w14:paraId="63B8C297" w14:textId="7C2DCD57" w:rsidR="004976B1" w:rsidRPr="001F09F0" w:rsidRDefault="008345F2" w:rsidP="004976B1">
      <w:pPr>
        <w:pStyle w:val="Figure"/>
        <w:rPr>
          <w:lang w:eastAsia="zh-CN"/>
        </w:rPr>
      </w:pPr>
      <w:r>
        <w:rPr>
          <w:noProof/>
          <w:lang w:eastAsia="zh-CN"/>
        </w:rPr>
        <w:drawing>
          <wp:inline distT="0" distB="0" distL="0" distR="0" wp14:anchorId="042B77DF" wp14:editId="4E27159A">
            <wp:extent cx="2999238" cy="6016764"/>
            <wp:effectExtent l="0" t="0" r="0" b="3175"/>
            <wp:docPr id="308587545" name="Picture 9" descr="La Figura 13 muestra el modelo de cilindro en cascada a) problema global, b) detal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7545" name="Picture 9" descr="La Figura 13 muestra el modelo de cilindro en cascada a) problema global, b) detalles&#10;"/>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999238" cy="6016764"/>
                    </a:xfrm>
                    <a:prstGeom prst="rect">
                      <a:avLst/>
                    </a:prstGeom>
                  </pic:spPr>
                </pic:pic>
              </a:graphicData>
            </a:graphic>
          </wp:inline>
        </w:drawing>
      </w:r>
    </w:p>
    <w:p w14:paraId="420E155D" w14:textId="77777777" w:rsidR="004976B1" w:rsidRPr="008F057C" w:rsidRDefault="004976B1" w:rsidP="004976B1">
      <w:pPr>
        <w:pStyle w:val="Normalaftertitle"/>
      </w:pPr>
      <w:r w:rsidRPr="008F057C">
        <w:t xml:space="preserve">Al igual que en la Fig. 13, la altura </w:t>
      </w:r>
      <w:r w:rsidRPr="008F057C">
        <w:rPr>
          <w:i/>
          <w:iCs/>
        </w:rPr>
        <w:t>h</w:t>
      </w:r>
      <w:r w:rsidRPr="008F057C">
        <w:t xml:space="preserve"> de cada cilindro se mide verticalmente desde su vértice inferior hasta la línea recta que une los vértices o los puntos terminales adyacentes. El valor de </w:t>
      </w:r>
      <w:r w:rsidRPr="008F057C">
        <w:rPr>
          <w:i/>
          <w:iCs/>
        </w:rPr>
        <w:t>h</w:t>
      </w:r>
      <w:r w:rsidRPr="008F057C">
        <w:t xml:space="preserve"> para cada cilindro corresponde a </w:t>
      </w:r>
      <w:r w:rsidRPr="008F057C">
        <w:rPr>
          <w:i/>
          <w:iCs/>
        </w:rPr>
        <w:t>h</w:t>
      </w:r>
      <w:r w:rsidRPr="008F057C">
        <w:t xml:space="preserve"> en la Fig. 8c). Además, para los rayos casi horizontales las alturas del cilindro pueden calcularse como si fueran verticales, pero para ángulos de radiación más pronunciados puede ser necesario calcular </w:t>
      </w:r>
      <w:r w:rsidRPr="008F057C">
        <w:rPr>
          <w:i/>
          <w:iCs/>
        </w:rPr>
        <w:t>h</w:t>
      </w:r>
      <w:r w:rsidRPr="008F057C">
        <w:t xml:space="preserve"> en los ángulos rectos de la base de su cilindro.</w:t>
      </w:r>
    </w:p>
    <w:p w14:paraId="315669F3" w14:textId="77777777" w:rsidR="004976B1" w:rsidRPr="008F057C" w:rsidRDefault="004976B1" w:rsidP="004976B1">
      <w:pPr>
        <w:keepNext/>
        <w:keepLines/>
      </w:pPr>
      <w:r w:rsidRPr="008F057C">
        <w:t>En la Fig. 14 se ilustra la geometría de una obstrucción compuesta por más de un punto de la cuerda. Se definen los siguientes puntos:</w:t>
      </w:r>
    </w:p>
    <w:p w14:paraId="5B2B6EF6" w14:textId="6FBA7BCA" w:rsidR="004976B1" w:rsidRPr="001F09F0" w:rsidRDefault="004976B1" w:rsidP="008345F2">
      <w:pPr>
        <w:pStyle w:val="enumlev1"/>
        <w:keepNext/>
        <w:keepLines/>
        <w:tabs>
          <w:tab w:val="clear" w:pos="1191"/>
          <w:tab w:val="left" w:pos="1418"/>
        </w:tabs>
        <w:ind w:left="1418" w:hanging="567"/>
      </w:pPr>
      <w:r w:rsidRPr="008F057C">
        <w:rPr>
          <w:i/>
          <w:iCs/>
        </w:rPr>
        <w:t>w</w:t>
      </w:r>
      <w:r w:rsidRPr="008F057C">
        <w:rPr>
          <w:rFonts w:ascii="Tms Rmn" w:hAnsi="Tms Rmn" w:cs="Tms Rmn"/>
        </w:rPr>
        <w:t>:</w:t>
      </w:r>
      <w:r w:rsidRPr="008F057C">
        <w:tab/>
      </w:r>
      <w:r w:rsidRPr="001F09F0">
        <w:t>punto de la cuerda o terminal más cercano del lado de transmisión de la obstrucción que no forma parte de dicha obstrucción</w:t>
      </w:r>
    </w:p>
    <w:p w14:paraId="2C4CAB7C" w14:textId="094D39FD" w:rsidR="004976B1" w:rsidRPr="001F09F0" w:rsidRDefault="004976B1" w:rsidP="008345F2">
      <w:pPr>
        <w:pStyle w:val="enumlev1"/>
        <w:tabs>
          <w:tab w:val="clear" w:pos="1191"/>
          <w:tab w:val="left" w:pos="1418"/>
        </w:tabs>
        <w:ind w:firstLine="57"/>
      </w:pPr>
      <w:r w:rsidRPr="008345F2">
        <w:rPr>
          <w:i/>
          <w:iCs/>
        </w:rPr>
        <w:t>x</w:t>
      </w:r>
      <w:r w:rsidRPr="001F09F0">
        <w:t>:</w:t>
      </w:r>
      <w:r w:rsidRPr="001F09F0">
        <w:tab/>
        <w:t>punto de la cuerda que forma parte de la obstrucción más cercana al transmisor</w:t>
      </w:r>
    </w:p>
    <w:p w14:paraId="145B7EE7" w14:textId="46E0D163" w:rsidR="004976B1" w:rsidRPr="001F09F0" w:rsidRDefault="004976B1" w:rsidP="008345F2">
      <w:pPr>
        <w:pStyle w:val="enumlev1"/>
        <w:tabs>
          <w:tab w:val="clear" w:pos="1191"/>
          <w:tab w:val="left" w:pos="1418"/>
        </w:tabs>
        <w:ind w:firstLine="57"/>
      </w:pPr>
      <w:r w:rsidRPr="008345F2">
        <w:rPr>
          <w:i/>
          <w:iCs/>
        </w:rPr>
        <w:t>y</w:t>
      </w:r>
      <w:r w:rsidRPr="001F09F0">
        <w:t>:</w:t>
      </w:r>
      <w:r w:rsidRPr="001F09F0">
        <w:tab/>
        <w:t>punto de la cuerda que forma parte de la obstrucción más cercana al receptor</w:t>
      </w:r>
    </w:p>
    <w:p w14:paraId="15202901" w14:textId="29AF3A5B" w:rsidR="004976B1" w:rsidRPr="001F09F0" w:rsidRDefault="004976B1" w:rsidP="008345F2">
      <w:pPr>
        <w:pStyle w:val="enumlev1"/>
        <w:tabs>
          <w:tab w:val="clear" w:pos="1191"/>
          <w:tab w:val="left" w:pos="1418"/>
        </w:tabs>
        <w:ind w:left="1418" w:hanging="567"/>
      </w:pPr>
      <w:r w:rsidRPr="008345F2">
        <w:rPr>
          <w:i/>
          <w:iCs/>
        </w:rPr>
        <w:lastRenderedPageBreak/>
        <w:t>z</w:t>
      </w:r>
      <w:r w:rsidRPr="001F09F0">
        <w:t>:</w:t>
      </w:r>
      <w:r w:rsidRPr="001F09F0">
        <w:tab/>
        <w:t>punto de la cuerda o terminal más cercano del lado de recepción de la obstrucción que no forma parte de dicha obstrucción</w:t>
      </w:r>
    </w:p>
    <w:p w14:paraId="0DD1D0FA" w14:textId="77777777" w:rsidR="004976B1" w:rsidRPr="001F09F0" w:rsidRDefault="004976B1" w:rsidP="008345F2">
      <w:pPr>
        <w:pStyle w:val="enumlev1"/>
        <w:tabs>
          <w:tab w:val="clear" w:pos="1191"/>
          <w:tab w:val="left" w:pos="1418"/>
        </w:tabs>
        <w:ind w:left="1418" w:hanging="567"/>
      </w:pPr>
      <w:r w:rsidRPr="008345F2">
        <w:rPr>
          <w:i/>
          <w:iCs/>
        </w:rPr>
        <w:t>v</w:t>
      </w:r>
      <w:r w:rsidRPr="001F09F0">
        <w:t>:</w:t>
      </w:r>
      <w:r w:rsidRPr="001F09F0">
        <w:tab/>
        <w:t>punto del vértice que resulta de la intersección de los rayos incidentes sobre la obstrucción.</w:t>
      </w:r>
    </w:p>
    <w:p w14:paraId="454AB07B" w14:textId="77777777" w:rsidR="004976B1" w:rsidRPr="001F09F0" w:rsidRDefault="004976B1" w:rsidP="004976B1">
      <w:pPr>
        <w:pStyle w:val="FigureNo"/>
        <w:rPr>
          <w:noProof/>
          <w:lang w:eastAsia="zh-CN"/>
        </w:rPr>
      </w:pPr>
      <w:r w:rsidRPr="001F09F0">
        <w:rPr>
          <w:noProof/>
          <w:lang w:eastAsia="zh-CN"/>
        </w:rPr>
        <w:t>FIGURA 14</w:t>
      </w:r>
    </w:p>
    <w:p w14:paraId="5D613839" w14:textId="77777777" w:rsidR="004976B1" w:rsidRPr="001F09F0" w:rsidRDefault="004976B1" w:rsidP="004976B1">
      <w:pPr>
        <w:pStyle w:val="Figuretitle"/>
        <w:rPr>
          <w:lang w:eastAsia="zh-CN"/>
        </w:rPr>
      </w:pPr>
      <w:r w:rsidRPr="001F09F0">
        <w:rPr>
          <w:lang w:eastAsia="zh-CN"/>
        </w:rPr>
        <w:t>Geometría de un obstáculo multipunto</w:t>
      </w:r>
    </w:p>
    <w:p w14:paraId="75B6BEDE" w14:textId="74271030" w:rsidR="004976B1" w:rsidRPr="001F09F0" w:rsidRDefault="007B76C3" w:rsidP="004976B1">
      <w:pPr>
        <w:pStyle w:val="Figure"/>
        <w:rPr>
          <w:lang w:eastAsia="zh-CN"/>
        </w:rPr>
      </w:pPr>
      <w:r>
        <w:rPr>
          <w:noProof/>
          <w:lang w:eastAsia="zh-CN"/>
        </w:rPr>
        <w:drawing>
          <wp:inline distT="0" distB="0" distL="0" distR="0" wp14:anchorId="19A4E4DF" wp14:editId="6606A2C3">
            <wp:extent cx="4355601" cy="2115316"/>
            <wp:effectExtent l="0" t="0" r="6985" b="0"/>
            <wp:docPr id="321370008" name="Picture 10" descr="La Figura 14 muestra la geometría de un obstáculo multip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70008" name="Picture 10" descr="La Figura 14 muestra la geometría de un obstáculo multipunto"/>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355601" cy="2115316"/>
                    </a:xfrm>
                    <a:prstGeom prst="rect">
                      <a:avLst/>
                    </a:prstGeom>
                  </pic:spPr>
                </pic:pic>
              </a:graphicData>
            </a:graphic>
          </wp:inline>
        </w:drawing>
      </w:r>
    </w:p>
    <w:p w14:paraId="7EC53485" w14:textId="77777777" w:rsidR="004976B1" w:rsidRPr="008F057C" w:rsidRDefault="004976B1" w:rsidP="007B76C3">
      <w:pPr>
        <w:pStyle w:val="Normalaftertitle"/>
      </w:pPr>
      <w:r w:rsidRPr="008F057C">
        <w:t xml:space="preserve">Las letras </w:t>
      </w:r>
      <w:r w:rsidRPr="008F057C">
        <w:rPr>
          <w:i/>
          <w:iCs/>
        </w:rPr>
        <w:t>w</w:t>
      </w:r>
      <w:r w:rsidRPr="008F057C">
        <w:t xml:space="preserve">, </w:t>
      </w:r>
      <w:r w:rsidRPr="008F057C">
        <w:rPr>
          <w:i/>
          <w:iCs/>
        </w:rPr>
        <w:t>x</w:t>
      </w:r>
      <w:r w:rsidRPr="008F057C">
        <w:t xml:space="preserve">, </w:t>
      </w:r>
      <w:r w:rsidRPr="008F057C">
        <w:rPr>
          <w:i/>
          <w:iCs/>
        </w:rPr>
        <w:t>y</w:t>
      </w:r>
      <w:r w:rsidRPr="008F057C">
        <w:t xml:space="preserve"> y </w:t>
      </w:r>
      <w:r w:rsidRPr="008F057C">
        <w:rPr>
          <w:i/>
          <w:iCs/>
        </w:rPr>
        <w:t>z</w:t>
      </w:r>
      <w:r w:rsidRPr="008F057C">
        <w:t xml:space="preserve"> también sirven de indicadores para las matrices de la distancia de perfil y las muestras de altura. Cuando una obstrucción está compuesta de un punto de la cuerda aislado, </w:t>
      </w:r>
      <w:r w:rsidRPr="008F057C">
        <w:rPr>
          <w:i/>
          <w:iCs/>
        </w:rPr>
        <w:t>x</w:t>
      </w:r>
      <w:r w:rsidRPr="008F057C">
        <w:t xml:space="preserve"> e </w:t>
      </w:r>
      <w:r w:rsidRPr="008F057C">
        <w:rPr>
          <w:i/>
          <w:iCs/>
        </w:rPr>
        <w:t>y</w:t>
      </w:r>
      <w:r w:rsidRPr="008F057C">
        <w:t xml:space="preserve"> tendrán el mismo valor, y hará referencia a un punto de perfil que coincide con el vértice. Obsérvese que para los cilindros en cascada, los puntos</w:t>
      </w:r>
      <w:r>
        <w:t> </w:t>
      </w:r>
      <w:r w:rsidRPr="008F057C">
        <w:rPr>
          <w:i/>
          <w:iCs/>
        </w:rPr>
        <w:t>y</w:t>
      </w:r>
      <w:r w:rsidRPr="008F057C">
        <w:t xml:space="preserve"> y </w:t>
      </w:r>
      <w:r w:rsidRPr="008F057C">
        <w:rPr>
          <w:i/>
          <w:iCs/>
        </w:rPr>
        <w:t>z</w:t>
      </w:r>
      <w:r w:rsidRPr="008F057C">
        <w:t xml:space="preserve"> de un cilindro corresponden los puntos </w:t>
      </w:r>
      <w:r w:rsidRPr="008F057C">
        <w:rPr>
          <w:i/>
          <w:iCs/>
        </w:rPr>
        <w:t>w</w:t>
      </w:r>
      <w:r w:rsidRPr="008F057C">
        <w:t xml:space="preserve"> y</w:t>
      </w:r>
      <w:r>
        <w:t xml:space="preserve"> </w:t>
      </w:r>
      <w:r w:rsidRPr="008F057C">
        <w:rPr>
          <w:i/>
          <w:iCs/>
        </w:rPr>
        <w:t>x</w:t>
      </w:r>
      <w:r w:rsidRPr="008F057C">
        <w:t xml:space="preserve"> del siguiente y así sucesivamente.</w:t>
      </w:r>
    </w:p>
    <w:p w14:paraId="6E7CC57B" w14:textId="00A21960" w:rsidR="004976B1" w:rsidRPr="008F057C" w:rsidRDefault="004976B1" w:rsidP="004976B1">
      <w:r w:rsidRPr="008F057C">
        <w:t>En el Adjunto 1 al Anexo</w:t>
      </w:r>
      <w:r>
        <w:t> </w:t>
      </w:r>
      <w:r w:rsidRPr="008F057C">
        <w:t>1 se describe un método paso a paso para ajustar los cilindros a un perfil general del terreno. Cada obstrucción se caracteriza por los valores</w:t>
      </w:r>
      <w:r>
        <w:t xml:space="preserve"> </w:t>
      </w:r>
      <w:r w:rsidRPr="008F057C">
        <w:rPr>
          <w:i/>
          <w:iCs/>
        </w:rPr>
        <w:t>w</w:t>
      </w:r>
      <w:r w:rsidRPr="008F057C">
        <w:t>,</w:t>
      </w:r>
      <w:r>
        <w:t xml:space="preserve"> </w:t>
      </w:r>
      <w:r w:rsidRPr="008F057C">
        <w:rPr>
          <w:i/>
          <w:iCs/>
        </w:rPr>
        <w:t>x</w:t>
      </w:r>
      <w:r w:rsidRPr="008F057C">
        <w:t>,</w:t>
      </w:r>
      <w:r>
        <w:t xml:space="preserve"> </w:t>
      </w:r>
      <w:r w:rsidRPr="008F057C">
        <w:rPr>
          <w:i/>
          <w:iCs/>
        </w:rPr>
        <w:t>y</w:t>
      </w:r>
      <w:r w:rsidRPr="008F057C">
        <w:t xml:space="preserve"> y</w:t>
      </w:r>
      <w:r>
        <w:t xml:space="preserve"> </w:t>
      </w:r>
      <w:r w:rsidRPr="008F057C">
        <w:rPr>
          <w:i/>
          <w:iCs/>
        </w:rPr>
        <w:t>z</w:t>
      </w:r>
      <w:r w:rsidRPr="008F057C">
        <w:t>. Seguidamente se utiliza el método de dicho Adjunto</w:t>
      </w:r>
      <w:r>
        <w:t> </w:t>
      </w:r>
      <w:r w:rsidRPr="008F057C">
        <w:t>1 para obtener los parámetros del cilindro </w:t>
      </w:r>
      <w:r w:rsidR="00B91F7F">
        <w:rPr>
          <w:i/>
          <w:iCs/>
        </w:rPr>
        <w:t>s</w:t>
      </w:r>
      <w:r w:rsidR="00B91F7F">
        <w:rPr>
          <w:vertAlign w:val="subscript"/>
        </w:rPr>
        <w:t>1</w:t>
      </w:r>
      <w:r w:rsidRPr="008F057C">
        <w:t>,</w:t>
      </w:r>
      <w:r>
        <w:t xml:space="preserve"> </w:t>
      </w:r>
      <w:r w:rsidR="00B91F7F">
        <w:rPr>
          <w:i/>
          <w:iCs/>
        </w:rPr>
        <w:t>s</w:t>
      </w:r>
      <w:r w:rsidR="00B91F7F">
        <w:rPr>
          <w:vertAlign w:val="subscript"/>
        </w:rPr>
        <w:t>2</w:t>
      </w:r>
      <w:r w:rsidRPr="008F057C">
        <w:t>,</w:t>
      </w:r>
      <w:r>
        <w:t xml:space="preserve"> </w:t>
      </w:r>
      <w:r w:rsidRPr="008F057C">
        <w:rPr>
          <w:i/>
          <w:iCs/>
        </w:rPr>
        <w:t>h</w:t>
      </w:r>
      <w:r w:rsidRPr="008F057C">
        <w:t xml:space="preserve"> y</w:t>
      </w:r>
      <w:r>
        <w:t xml:space="preserve"> </w:t>
      </w:r>
      <w:r w:rsidRPr="008F057C">
        <w:rPr>
          <w:i/>
          <w:iCs/>
        </w:rPr>
        <w:t>R</w:t>
      </w:r>
      <w:r w:rsidRPr="008F057C">
        <w:t>. Tras haber modelado el perfil de esta manera, las pérdidas por difracción para el trayecto se calculan como la suma de tres términos:</w:t>
      </w:r>
    </w:p>
    <w:p w14:paraId="43B0E091" w14:textId="77777777" w:rsidR="004976B1" w:rsidRPr="008F057C" w:rsidRDefault="004976B1" w:rsidP="004976B1">
      <w:pPr>
        <w:pStyle w:val="enumlev1"/>
      </w:pPr>
      <w:r w:rsidRPr="008F057C">
        <w:t>–</w:t>
      </w:r>
      <w:r w:rsidRPr="008F057C">
        <w:tab/>
        <w:t>la suma de las pérdidas por difracción en los cilindros;</w:t>
      </w:r>
    </w:p>
    <w:p w14:paraId="73A3EF44" w14:textId="77777777" w:rsidR="004976B1" w:rsidRPr="008F057C" w:rsidRDefault="004976B1" w:rsidP="004976B1">
      <w:pPr>
        <w:pStyle w:val="enumlev1"/>
      </w:pPr>
      <w:r w:rsidRPr="008F057C">
        <w:t>–</w:t>
      </w:r>
      <w:r w:rsidRPr="008F057C">
        <w:tab/>
        <w:t>la suma de la difracción del subtrayecto entre cilindros (y entre cilindros y terminales adyacentes);</w:t>
      </w:r>
    </w:p>
    <w:p w14:paraId="731F06AD" w14:textId="77777777" w:rsidR="004976B1" w:rsidRPr="008F057C" w:rsidRDefault="004976B1" w:rsidP="004976B1">
      <w:pPr>
        <w:pStyle w:val="enumlev1"/>
      </w:pPr>
      <w:r w:rsidRPr="008F057C">
        <w:t>–</w:t>
      </w:r>
      <w:r w:rsidRPr="008F057C">
        <w:tab/>
        <w:t>un término de corrección.</w:t>
      </w:r>
    </w:p>
    <w:p w14:paraId="0850082C" w14:textId="77777777" w:rsidR="004976B1" w:rsidRPr="008F057C" w:rsidRDefault="004976B1" w:rsidP="004976B1">
      <w:pPr>
        <w:keepNext/>
        <w:keepLines/>
      </w:pPr>
      <w:r w:rsidRPr="008F057C">
        <w:t>Las pérdidas totales por difracción, en dB con respecto a las pérdidas en espacio libre, pueden expresarse de la siguiente manera:</w:t>
      </w:r>
    </w:p>
    <w:p w14:paraId="01563410" w14:textId="77777777" w:rsidR="004976B1" w:rsidRPr="008F057C" w:rsidRDefault="004976B1" w:rsidP="004976B1">
      <w:pPr>
        <w:pStyle w:val="Blanc"/>
        <w:rPr>
          <w:lang w:val="es-ES"/>
        </w:rPr>
      </w:pPr>
    </w:p>
    <w:p w14:paraId="63180681" w14:textId="05D32D8B" w:rsidR="004976B1" w:rsidRDefault="004976B1" w:rsidP="004976B1">
      <w:pPr>
        <w:pStyle w:val="Equation"/>
      </w:pPr>
      <w:r w:rsidRPr="008F057C">
        <w:tab/>
      </w:r>
      <w:r w:rsidRPr="008F057C">
        <w:tab/>
      </w:r>
      <w:r w:rsidR="008B3AAB" w:rsidRPr="00196C37">
        <w:rPr>
          <w:position w:val="-36"/>
        </w:rPr>
        <w:object w:dxaOrig="6640" w:dyaOrig="800" w14:anchorId="343BD53C">
          <v:shape id="_x0000_i1091" type="#_x0000_t75" alt="Ecuación 45" style="width:325.35pt;height:40.1pt" o:ole="">
            <v:imagedata r:id="rId168" o:title=""/>
          </v:shape>
          <o:OLEObject Type="Embed" ProgID="Equation.3" ShapeID="_x0000_i1091" DrawAspect="Content" ObjectID="_1837074708" r:id="rId169"/>
        </w:object>
      </w:r>
      <w:r w:rsidRPr="008F057C">
        <w:tab/>
        <w:t>(45)</w:t>
      </w:r>
    </w:p>
    <w:p w14:paraId="2BBE61A6" w14:textId="77777777" w:rsidR="004976B1" w:rsidRPr="008F057C" w:rsidRDefault="004976B1" w:rsidP="004976B1">
      <w:pPr>
        <w:pStyle w:val="Blanc"/>
        <w:rPr>
          <w:lang w:val="es-ES"/>
        </w:rPr>
      </w:pPr>
    </w:p>
    <w:p w14:paraId="41B4F9FE" w14:textId="77777777" w:rsidR="004976B1" w:rsidRPr="008F057C" w:rsidRDefault="004976B1" w:rsidP="004976B1">
      <w:pPr>
        <w:keepNext/>
        <w:keepLines/>
      </w:pPr>
      <w:r w:rsidRPr="008F057C">
        <w:t>donde:</w:t>
      </w:r>
    </w:p>
    <w:p w14:paraId="56E75333" w14:textId="011F8EC0" w:rsidR="004976B1" w:rsidRPr="008F057C" w:rsidRDefault="004976B1" w:rsidP="004976B1">
      <w:pPr>
        <w:pStyle w:val="Equationlegend"/>
        <w:rPr>
          <w:lang w:val="es-ES"/>
        </w:rPr>
      </w:pPr>
      <w:r w:rsidRPr="001F09F0">
        <w:rPr>
          <w:lang w:val="es-ES"/>
        </w:rPr>
        <w:tab/>
      </w:r>
      <w:r w:rsidR="008B3AAB" w:rsidRPr="007D22FD">
        <w:rPr>
          <w:position w:val="-12"/>
          <w:lang w:val="es-ES"/>
        </w:rPr>
        <w:object w:dxaOrig="340" w:dyaOrig="360" w14:anchorId="76703BA1">
          <v:shape id="_x0000_i1092" type="#_x0000_t75" alt="Símbolo" style="width:16.3pt;height:18.35pt" o:ole="">
            <v:imagedata r:id="rId170" o:title=""/>
          </v:shape>
          <o:OLEObject Type="Embed" ProgID="Equation.DSMT4" ShapeID="_x0000_i1092" DrawAspect="Content" ObjectID="_1837074709" r:id="rId171"/>
        </w:object>
      </w:r>
      <w:r w:rsidRPr="008F057C">
        <w:rPr>
          <w:rFonts w:ascii="Tms Rmn" w:hAnsi="Tms Rmn" w:cs="Tms Rmn"/>
          <w:lang w:val="es-ES"/>
        </w:rPr>
        <w:tab/>
      </w:r>
      <w:r w:rsidRPr="008F057C">
        <w:rPr>
          <w:lang w:val="es-ES"/>
        </w:rPr>
        <w:t xml:space="preserve">pérdidas por difracción en el </w:t>
      </w:r>
      <w:r w:rsidRPr="008F057C">
        <w:rPr>
          <w:i/>
          <w:iCs/>
          <w:lang w:val="es-ES"/>
        </w:rPr>
        <w:t>i</w:t>
      </w:r>
      <w:r w:rsidRPr="008F057C">
        <w:rPr>
          <w:lang w:val="es-ES"/>
        </w:rPr>
        <w:noBreakHyphen/>
        <w:t>ésimo cilindro calculado por el método del § 4.2</w:t>
      </w:r>
    </w:p>
    <w:p w14:paraId="036FA1C6" w14:textId="77777777" w:rsidR="004976B1" w:rsidRPr="008F057C" w:rsidRDefault="004976B1" w:rsidP="004976B1">
      <w:pPr>
        <w:pStyle w:val="Equationlegend"/>
        <w:rPr>
          <w:lang w:val="es-ES"/>
        </w:rPr>
      </w:pPr>
      <w:r w:rsidRPr="001F09F0">
        <w:rPr>
          <w:lang w:val="es-ES"/>
        </w:rPr>
        <w:tab/>
      </w:r>
      <w:r w:rsidRPr="008F057C">
        <w:rPr>
          <w:i/>
          <w:iCs/>
          <w:lang w:val="es-ES"/>
        </w:rPr>
        <w:t>L"</w:t>
      </w:r>
      <w:r w:rsidRPr="008F057C">
        <w:rPr>
          <w:lang w:val="es-ES"/>
        </w:rPr>
        <w:t>(</w:t>
      </w:r>
      <w:r w:rsidRPr="008F057C">
        <w:rPr>
          <w:i/>
          <w:iCs/>
          <w:lang w:val="es-ES"/>
        </w:rPr>
        <w:t>w x</w:t>
      </w:r>
      <w:r w:rsidRPr="008F057C">
        <w:rPr>
          <w:lang w:val="es-ES"/>
        </w:rPr>
        <w:t>)</w:t>
      </w:r>
      <w:r w:rsidRPr="008F057C">
        <w:rPr>
          <w:position w:val="-4"/>
          <w:sz w:val="16"/>
          <w:szCs w:val="16"/>
          <w:lang w:val="es-ES"/>
        </w:rPr>
        <w:t>1</w:t>
      </w:r>
      <w:r w:rsidRPr="008F057C">
        <w:rPr>
          <w:rFonts w:ascii="Tms Rmn" w:hAnsi="Tms Rmn" w:cs="Tms Rmn"/>
          <w:lang w:val="es-ES"/>
        </w:rPr>
        <w:t>:</w:t>
      </w:r>
      <w:r w:rsidRPr="008F057C">
        <w:rPr>
          <w:rFonts w:ascii="Tms Rmn" w:hAnsi="Tms Rmn" w:cs="Tms Rmn"/>
          <w:lang w:val="es-ES"/>
        </w:rPr>
        <w:tab/>
      </w:r>
      <w:r w:rsidRPr="008F057C">
        <w:rPr>
          <w:lang w:val="es-ES"/>
        </w:rPr>
        <w:t xml:space="preserve">pérdidas por difracción del subtrayecto en la sección del trayecto que se encuentra entre los puntos </w:t>
      </w:r>
      <w:r w:rsidRPr="008F057C">
        <w:rPr>
          <w:i/>
          <w:iCs/>
          <w:lang w:val="es-ES"/>
        </w:rPr>
        <w:t>w</w:t>
      </w:r>
      <w:r w:rsidRPr="008F057C">
        <w:rPr>
          <w:lang w:val="es-ES"/>
        </w:rPr>
        <w:t xml:space="preserve"> y</w:t>
      </w:r>
      <w:r>
        <w:rPr>
          <w:lang w:val="es-ES"/>
        </w:rPr>
        <w:t xml:space="preserve"> </w:t>
      </w:r>
      <w:r w:rsidRPr="008F057C">
        <w:rPr>
          <w:i/>
          <w:iCs/>
          <w:lang w:val="es-ES"/>
        </w:rPr>
        <w:t>x</w:t>
      </w:r>
      <w:r w:rsidRPr="008F057C">
        <w:rPr>
          <w:lang w:val="es-ES"/>
        </w:rPr>
        <w:t xml:space="preserve"> del primer cilindro</w:t>
      </w:r>
    </w:p>
    <w:p w14:paraId="6C9DDF07" w14:textId="77777777" w:rsidR="004976B1" w:rsidRPr="008F057C" w:rsidRDefault="004976B1" w:rsidP="004976B1">
      <w:pPr>
        <w:pStyle w:val="Equationlegend"/>
        <w:rPr>
          <w:lang w:val="es-ES"/>
        </w:rPr>
      </w:pPr>
      <w:r w:rsidRPr="008F057C">
        <w:rPr>
          <w:i/>
          <w:iCs/>
          <w:lang w:val="es-ES"/>
        </w:rPr>
        <w:tab/>
        <w:t>L"</w:t>
      </w:r>
      <w:r w:rsidRPr="008F057C">
        <w:rPr>
          <w:lang w:val="es-ES"/>
        </w:rPr>
        <w:t>(</w:t>
      </w:r>
      <w:r w:rsidRPr="008F057C">
        <w:rPr>
          <w:i/>
          <w:iCs/>
          <w:lang w:val="es-ES"/>
        </w:rPr>
        <w:t>y z</w:t>
      </w:r>
      <w:r w:rsidRPr="008F057C">
        <w:rPr>
          <w:lang w:val="es-ES"/>
        </w:rPr>
        <w:t>)</w:t>
      </w:r>
      <w:r w:rsidRPr="008F057C">
        <w:rPr>
          <w:i/>
          <w:iCs/>
          <w:position w:val="-4"/>
          <w:sz w:val="16"/>
          <w:szCs w:val="16"/>
          <w:lang w:val="es-ES"/>
        </w:rPr>
        <w:t>i</w:t>
      </w:r>
      <w:r w:rsidRPr="008F057C">
        <w:rPr>
          <w:rFonts w:ascii="Tms Rmn" w:hAnsi="Tms Rmn" w:cs="Tms Rmn"/>
          <w:lang w:val="es-ES"/>
        </w:rPr>
        <w:t>:</w:t>
      </w:r>
      <w:r w:rsidRPr="008F057C">
        <w:rPr>
          <w:rFonts w:ascii="Tms Rmn" w:hAnsi="Tms Rmn" w:cs="Tms Rmn"/>
          <w:lang w:val="es-ES"/>
        </w:rPr>
        <w:tab/>
      </w:r>
      <w:r w:rsidRPr="008F057C">
        <w:rPr>
          <w:lang w:val="es-ES"/>
        </w:rPr>
        <w:t xml:space="preserve">pérdidas por difracción del subtrayecto en la sección del trayecto que se encuentra entre los puntos </w:t>
      </w:r>
      <w:r w:rsidRPr="008F057C">
        <w:rPr>
          <w:i/>
          <w:iCs/>
          <w:lang w:val="es-ES"/>
        </w:rPr>
        <w:t>y</w:t>
      </w:r>
      <w:r w:rsidRPr="008F057C">
        <w:rPr>
          <w:lang w:val="es-ES"/>
        </w:rPr>
        <w:t xml:space="preserve"> y </w:t>
      </w:r>
      <w:r w:rsidRPr="008F057C">
        <w:rPr>
          <w:i/>
          <w:iCs/>
          <w:lang w:val="es-ES"/>
        </w:rPr>
        <w:t>z</w:t>
      </w:r>
      <w:r w:rsidRPr="008F057C">
        <w:rPr>
          <w:lang w:val="es-ES"/>
        </w:rPr>
        <w:t xml:space="preserve"> de todos los cilindros</w:t>
      </w:r>
    </w:p>
    <w:p w14:paraId="7F81EEEC" w14:textId="77777777" w:rsidR="004976B1" w:rsidRPr="008F057C" w:rsidRDefault="004976B1" w:rsidP="004976B1">
      <w:pPr>
        <w:pStyle w:val="Equationlegend"/>
        <w:rPr>
          <w:lang w:val="es-ES"/>
        </w:rPr>
      </w:pPr>
      <w:r w:rsidRPr="008F057C">
        <w:rPr>
          <w:i/>
          <w:iCs/>
          <w:lang w:val="es-ES"/>
        </w:rPr>
        <w:lastRenderedPageBreak/>
        <w:tab/>
        <w:t>C</w:t>
      </w:r>
      <w:r w:rsidRPr="008F057C">
        <w:rPr>
          <w:i/>
          <w:iCs/>
          <w:position w:val="-4"/>
          <w:sz w:val="16"/>
          <w:szCs w:val="16"/>
          <w:lang w:val="es-ES"/>
        </w:rPr>
        <w:t>N</w:t>
      </w:r>
      <w:r w:rsidRPr="008F057C">
        <w:rPr>
          <w:rFonts w:ascii="Tms Rmn" w:hAnsi="Tms Rmn" w:cs="Tms Rmn"/>
          <w:lang w:val="es-ES"/>
        </w:rPr>
        <w:t>:</w:t>
      </w:r>
      <w:r w:rsidRPr="008F057C">
        <w:rPr>
          <w:rFonts w:ascii="Tms Rmn" w:hAnsi="Tms Rmn" w:cs="Tms Rmn"/>
          <w:lang w:val="es-ES"/>
        </w:rPr>
        <w:tab/>
      </w:r>
      <w:r w:rsidRPr="008F057C">
        <w:rPr>
          <w:lang w:val="es-ES"/>
        </w:rPr>
        <w:t>factor de corrección para tener en cuenta las pérdidas por dispersión debidas a la difracción en cilindros sucesivos.</w:t>
      </w:r>
    </w:p>
    <w:p w14:paraId="36B7DCC7" w14:textId="77777777" w:rsidR="004976B1" w:rsidRPr="008F057C" w:rsidRDefault="004976B1" w:rsidP="004976B1">
      <w:r w:rsidRPr="008F057C">
        <w:t>En el Adjunto 2 al Anexo</w:t>
      </w:r>
      <w:r>
        <w:t> </w:t>
      </w:r>
      <w:r w:rsidRPr="008F057C">
        <w:t xml:space="preserve">1 figura un método para calcular </w:t>
      </w:r>
      <w:r w:rsidRPr="008F057C">
        <w:rPr>
          <w:i/>
          <w:iCs/>
        </w:rPr>
        <w:t>L"</w:t>
      </w:r>
      <w:r w:rsidRPr="008F057C">
        <w:t xml:space="preserve"> en cada sección con visibilidad directa del trayecto entre obstrucciones.</w:t>
      </w:r>
    </w:p>
    <w:p w14:paraId="469DA0AC" w14:textId="77777777" w:rsidR="004976B1" w:rsidRPr="008F057C" w:rsidRDefault="004976B1" w:rsidP="004976B1">
      <w:r w:rsidRPr="008F057C">
        <w:t xml:space="preserve">El factor de corrección, </w:t>
      </w:r>
      <w:r w:rsidRPr="008F057C">
        <w:rPr>
          <w:i/>
          <w:iCs/>
        </w:rPr>
        <w:t>C</w:t>
      </w:r>
      <w:r w:rsidRPr="008F057C">
        <w:rPr>
          <w:i/>
          <w:iCs/>
          <w:position w:val="-4"/>
          <w:sz w:val="16"/>
          <w:szCs w:val="16"/>
        </w:rPr>
        <w:t>N</w:t>
      </w:r>
      <w:r w:rsidRPr="008F057C">
        <w:t>, se calcula mediante la fórmula:</w:t>
      </w:r>
    </w:p>
    <w:p w14:paraId="3280D357" w14:textId="77777777" w:rsidR="00B91F7F" w:rsidRPr="008F057C" w:rsidRDefault="00B91F7F" w:rsidP="00B91F7F">
      <w:pPr>
        <w:pStyle w:val="Blanc"/>
        <w:rPr>
          <w:lang w:val="es-ES"/>
        </w:rPr>
      </w:pPr>
    </w:p>
    <w:p w14:paraId="14195D3A" w14:textId="34F6C1FA" w:rsidR="00B91F7F" w:rsidRPr="00B91F7F" w:rsidRDefault="00B91F7F" w:rsidP="00B91F7F">
      <w:pPr>
        <w:tabs>
          <w:tab w:val="clear" w:pos="1191"/>
          <w:tab w:val="clear" w:pos="1588"/>
          <w:tab w:val="clear" w:pos="1985"/>
          <w:tab w:val="center" w:pos="4820"/>
          <w:tab w:val="right" w:pos="9639"/>
        </w:tabs>
        <w:textAlignment w:val="auto"/>
        <w:rPr>
          <w:lang w:val="en-GB"/>
        </w:rPr>
      </w:pPr>
      <w:r w:rsidRPr="00B91F7F">
        <w:rPr>
          <w:lang w:val="en-GB"/>
        </w:rPr>
        <w:tab/>
      </w:r>
      <w:r w:rsidRPr="00B91F7F">
        <w:rPr>
          <w:lang w:val="en-GB"/>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m:t>
                        </m:r>
                      </m:sub>
                    </m:sSub>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b</m:t>
                        </m:r>
                      </m:sub>
                    </m:sSub>
                  </m:den>
                </m:f>
              </m:e>
            </m:d>
          </m:e>
          <m:sup>
            <m:r>
              <w:rPr>
                <w:rFonts w:ascii="Cambria Math" w:hAnsi="Cambria Math"/>
                <w:lang w:val="en-GB"/>
              </w:rPr>
              <m:t>0,5</m:t>
            </m:r>
          </m:sup>
        </m:sSup>
      </m:oMath>
      <w:r w:rsidRPr="00B91F7F">
        <w:rPr>
          <w:lang w:val="en-GB"/>
        </w:rPr>
        <w:tab/>
        <w:t>(46)</w:t>
      </w:r>
    </w:p>
    <w:p w14:paraId="68131885" w14:textId="77777777" w:rsidR="004976B1" w:rsidRPr="008F057C" w:rsidRDefault="004976B1" w:rsidP="004976B1">
      <w:r w:rsidRPr="008F057C">
        <w:t>donde:</w:t>
      </w:r>
    </w:p>
    <w:p w14:paraId="3FA08FD1" w14:textId="59C0F320" w:rsidR="004976B1" w:rsidRPr="008F057C" w:rsidRDefault="004976B1" w:rsidP="004976B1">
      <w:pPr>
        <w:pStyle w:val="Equation"/>
      </w:pPr>
      <w:r w:rsidRPr="008F057C">
        <w:tab/>
      </w:r>
      <w:r w:rsidRPr="008F057C">
        <w:tab/>
      </w:r>
      <w:r w:rsidR="008B3AAB" w:rsidRPr="00196C37">
        <w:rPr>
          <w:position w:val="-36"/>
        </w:rPr>
        <w:object w:dxaOrig="3560" w:dyaOrig="840" w14:anchorId="4AAC91B7">
          <v:shape id="_x0000_i1093" type="#_x0000_t75" alt="Ecuación 47" style="width:174.55pt;height:42.8pt" o:ole="">
            <v:imagedata r:id="rId172" o:title=""/>
          </v:shape>
          <o:OLEObject Type="Embed" ProgID="Equation.3" ShapeID="_x0000_i1093" DrawAspect="Content" ObjectID="_1837074710" r:id="rId173"/>
        </w:object>
      </w:r>
      <w:r w:rsidRPr="008F057C">
        <w:tab/>
        <w:t>(47)</w:t>
      </w:r>
    </w:p>
    <w:p w14:paraId="0DBA152D" w14:textId="77777777" w:rsidR="004976B1" w:rsidRPr="008F057C" w:rsidRDefault="004976B1" w:rsidP="004976B1">
      <w:pPr>
        <w:pStyle w:val="Blanc"/>
        <w:rPr>
          <w:lang w:val="es-ES"/>
        </w:rPr>
      </w:pPr>
    </w:p>
    <w:p w14:paraId="36CB276E" w14:textId="4EC931C8" w:rsidR="004976B1" w:rsidRPr="008F057C" w:rsidRDefault="004976B1" w:rsidP="004976B1">
      <w:pPr>
        <w:pStyle w:val="Equation"/>
      </w:pPr>
      <w:r w:rsidRPr="008F057C">
        <w:tab/>
      </w:r>
      <w:r w:rsidRPr="008F057C">
        <w:tab/>
      </w:r>
      <w:r w:rsidR="008B3AAB" w:rsidRPr="00196C37">
        <w:rPr>
          <w:position w:val="-36"/>
        </w:rPr>
        <w:object w:dxaOrig="3360" w:dyaOrig="800" w14:anchorId="595EE7A1">
          <v:shape id="_x0000_i1094" type="#_x0000_t75" alt="Ecuación 48" style="width:167.75pt;height:40.1pt" o:ole="">
            <v:imagedata r:id="rId174" o:title=""/>
          </v:shape>
          <o:OLEObject Type="Embed" ProgID="Equation.3" ShapeID="_x0000_i1094" DrawAspect="Content" ObjectID="_1837074711" r:id="rId175"/>
        </w:object>
      </w:r>
      <w:r w:rsidRPr="008F057C">
        <w:tab/>
        <w:t>(48)</w:t>
      </w:r>
    </w:p>
    <w:p w14:paraId="2AB476C3" w14:textId="77777777" w:rsidR="004976B1" w:rsidRPr="008F057C" w:rsidRDefault="004976B1" w:rsidP="004976B1">
      <w:r w:rsidRPr="008F057C">
        <w:t>y los subíndices de los paréntesis se refieren a cada uno de los cilindros.</w:t>
      </w:r>
    </w:p>
    <w:p w14:paraId="683CDB79" w14:textId="5F90A6C4" w:rsidR="004976B1" w:rsidRPr="008F057C" w:rsidRDefault="004976B1" w:rsidP="004976B1">
      <w:pPr>
        <w:pStyle w:val="Heading2"/>
      </w:pPr>
      <w:bookmarkStart w:id="93" w:name="_Toc25019651"/>
      <w:bookmarkStart w:id="94" w:name="_Toc226455968"/>
      <w:r w:rsidRPr="008F057C">
        <w:t>4.5</w:t>
      </w:r>
      <w:r w:rsidRPr="008F057C">
        <w:tab/>
        <w:t>Método para un trayecto terrenal general</w:t>
      </w:r>
      <w:bookmarkEnd w:id="93"/>
      <w:bookmarkEnd w:id="94"/>
    </w:p>
    <w:p w14:paraId="01BC997C" w14:textId="77777777" w:rsidR="004976B1" w:rsidRPr="007B76C3" w:rsidRDefault="004976B1" w:rsidP="004976B1">
      <w:r w:rsidRPr="008F057C">
        <w:t>Se recomienda este método para situaciones en las que se requiere un proceso automático para determinar las pérdidas por difracción para cualquier tipo de trayecto definido por un perfil, ya sea de visión directa o transhorizonte, y con un terreno rugoso o liso. Este modelo se basa en la construcción de Bullington, pero también utiliza el modelo de difracción de la Tierra esférica descrito en el § 3.2. Estos modelos se combinan de forma que, para un trayecto totalmente liso, el resultado sea el mismo que el del modelo de la Tierra esférica.</w:t>
      </w:r>
    </w:p>
    <w:p w14:paraId="3B58EC6F" w14:textId="77777777" w:rsidR="004976B1" w:rsidRPr="007B76C3" w:rsidRDefault="004976B1" w:rsidP="004976B1">
      <w:r w:rsidRPr="008F057C">
        <w:t>Se debe describir el trayecto mediante un perfil constituido por muestras de altura del terreno en metros sobre el nivel del mar para una sucesión de distan</w:t>
      </w:r>
      <w:r>
        <w:t xml:space="preserve">cias entre un terminal y otro. </w:t>
      </w:r>
      <w:r w:rsidRPr="008F057C">
        <w:t>A diferencia del perfil necesario en el § 4.4, el primer y último puntos de este perfil, (</w:t>
      </w:r>
      <w:r w:rsidRPr="008F057C">
        <w:rPr>
          <w:i/>
          <w:iCs/>
        </w:rPr>
        <w:t>d</w:t>
      </w:r>
      <w:r w:rsidRPr="008F057C">
        <w:rPr>
          <w:vertAlign w:val="subscript"/>
        </w:rPr>
        <w:t>1</w:t>
      </w:r>
      <w:r w:rsidRPr="008F057C">
        <w:t xml:space="preserve">, </w:t>
      </w:r>
      <w:r w:rsidRPr="008F057C">
        <w:rPr>
          <w:i/>
          <w:iCs/>
        </w:rPr>
        <w:t>h</w:t>
      </w:r>
      <w:r w:rsidRPr="008F057C">
        <w:rPr>
          <w:vertAlign w:val="subscript"/>
        </w:rPr>
        <w:t>1</w:t>
      </w:r>
      <w:r w:rsidRPr="008F057C">
        <w:t>) y (</w:t>
      </w:r>
      <w:r w:rsidRPr="008F057C">
        <w:rPr>
          <w:i/>
          <w:iCs/>
        </w:rPr>
        <w:t>d</w:t>
      </w:r>
      <w:r w:rsidRPr="008F057C">
        <w:rPr>
          <w:vertAlign w:val="subscript"/>
        </w:rPr>
        <w:t>n</w:t>
      </w:r>
      <w:r w:rsidRPr="008F057C">
        <w:t xml:space="preserve">, </w:t>
      </w:r>
      <w:r w:rsidRPr="008F057C">
        <w:rPr>
          <w:i/>
          <w:iCs/>
        </w:rPr>
        <w:t>h</w:t>
      </w:r>
      <w:r w:rsidRPr="008F057C">
        <w:rPr>
          <w:vertAlign w:val="subscript"/>
        </w:rPr>
        <w:t>n</w:t>
      </w:r>
      <w:r w:rsidRPr="008F057C">
        <w:t>), deben representar la altura del terreno por debajo de las dos antenas y las alturas de las antenas por encima del terreno se suministran por separado.</w:t>
      </w:r>
    </w:p>
    <w:p w14:paraId="5D73359E" w14:textId="77777777" w:rsidR="004976B1" w:rsidRPr="007B76C3" w:rsidRDefault="004976B1" w:rsidP="004976B1">
      <w:pPr>
        <w:keepNext/>
        <w:keepLines/>
      </w:pPr>
      <w:r w:rsidRPr="008F057C">
        <w:t>En este modelo no es preciso que los puntos del perfil estén equiespaciados. Sin embargo, es importante que la separación máxima entre puntos no sea grande en comparación con la separación entre muestras de los datos topográficos de los que se extraen. Se desaconseja en particular representar una sección de un perfil de altura constante, como el agua, mediante un primer punto y un último punto separados por la longitud de la sección plana del trayecto. El modelo no realiza interpolaciones entre los puntos del perfil y debido a la curvatura de la Tierra una gran distancia entre puntos del perfil, por muy llano que sea, puede llevar a errores importantes.</w:t>
      </w:r>
    </w:p>
    <w:p w14:paraId="27DCD055" w14:textId="77777777" w:rsidR="004976B1" w:rsidRPr="007B76C3" w:rsidRDefault="004976B1" w:rsidP="004976B1">
      <w:r w:rsidRPr="008F057C">
        <w:t>Cuando existan urbanizaciones o cubierta vegetal a lo largo del perfil, normalmente mejora la precisión al añadir una altura representativa a las cotas del terreno o vegetación. No se debería hacer esto para las ubicaciones de los terminales (primer y último puntos del perfil) y hay que tener cuidado cerca de los terminales para garantizar que la adición de alturas de la cobertura vegetal no produce un aumento irreal de los ángulos de elevación sobre el horizonte vistos desde cada antena. Si un terminal se encuentra en una zona con cobertura vegetal y está por debajo de la altura representativa, puede ser preferible no añadir al terminal la altura de esa cobertura para la aplicación de este modelo y utilizar una corrección diferenciada altura-ganancia para la pérdida adicional que experimenta realmente el terminal en su posición real (de menor altura).</w:t>
      </w:r>
    </w:p>
    <w:p w14:paraId="5D310FDD" w14:textId="56E92A24" w:rsidR="004976B1" w:rsidRPr="008F057C" w:rsidRDefault="004976B1" w:rsidP="004976B1">
      <w:r w:rsidRPr="008F057C">
        <w:lastRenderedPageBreak/>
        <w:t xml:space="preserve">Este método debería utilizarse cuando no hay información </w:t>
      </w:r>
      <w:r w:rsidRPr="008F057C">
        <w:rPr>
          <w:i/>
          <w:iCs/>
        </w:rPr>
        <w:t>a priori</w:t>
      </w:r>
      <w:r w:rsidRPr="008F057C">
        <w:t xml:space="preserve"> en lo que respecta a la naturaleza del trayecto de propagación o de las posibles obstrucciones del terreno. Este caso es típico cuando se utiliza un programa de ordenador para obtener los perfiles a partir de una base de datos de alturas del terreno de forma totalmente automática, sin una inspección individual de las características del trayecto. El método ofrece resultados fiables para todo tipo de trayectos, visión directa o transhorizonte, rugoso o liso, o sobre el mar o grandes extensiones de agua.</w:t>
      </w:r>
    </w:p>
    <w:p w14:paraId="3E3A79F6" w14:textId="77777777" w:rsidR="004976B1" w:rsidRPr="008F057C" w:rsidRDefault="004976B1" w:rsidP="004976B1">
      <w:r w:rsidRPr="008F057C">
        <w:t>El método incluye dos submodelos:</w:t>
      </w:r>
    </w:p>
    <w:p w14:paraId="6465A2B0" w14:textId="77777777" w:rsidR="004976B1" w:rsidRPr="008F057C" w:rsidRDefault="004976B1" w:rsidP="004976B1">
      <w:pPr>
        <w:pStyle w:val="enumlev1"/>
      </w:pPr>
      <w:r w:rsidRPr="008F057C">
        <w:t>a)</w:t>
      </w:r>
      <w:r w:rsidRPr="008F057C">
        <w:tab/>
        <w:t>el método de difracción de Bullington utilizado con una corrección que se va ajustando para facilitar una transición suave entre la visión directa y la transhorizonte;</w:t>
      </w:r>
    </w:p>
    <w:p w14:paraId="2A1F2F5A" w14:textId="77777777" w:rsidR="004976B1" w:rsidRPr="008F057C" w:rsidRDefault="004976B1" w:rsidP="004976B1">
      <w:pPr>
        <w:pStyle w:val="enumlev1"/>
      </w:pPr>
      <w:r w:rsidRPr="008F057C">
        <w:t>b)</w:t>
      </w:r>
      <w:r w:rsidRPr="008F057C">
        <w:tab/>
        <w:t>el método de la Tierra esférica indicado en el § 3.2.</w:t>
      </w:r>
    </w:p>
    <w:p w14:paraId="09685B60" w14:textId="77777777" w:rsidR="004976B1" w:rsidRPr="008F057C" w:rsidRDefault="004976B1" w:rsidP="004976B1">
      <w:r w:rsidRPr="008F057C">
        <w:t>La parte Bullington del método se utiliza dos veces. La siguiente subsección ofrece una descripción general del cálculo de Bullington.</w:t>
      </w:r>
    </w:p>
    <w:p w14:paraId="038636E3" w14:textId="77777777" w:rsidR="004976B1" w:rsidRPr="008F057C" w:rsidRDefault="004976B1" w:rsidP="004976B1">
      <w:pPr>
        <w:pStyle w:val="Heading3"/>
      </w:pPr>
      <w:r w:rsidRPr="008F057C">
        <w:t>4.5.1</w:t>
      </w:r>
      <w:r w:rsidRPr="008F057C">
        <w:tab/>
        <w:t>Modelo de Bullington</w:t>
      </w:r>
    </w:p>
    <w:p w14:paraId="4EF4611B" w14:textId="77777777" w:rsidR="004976B1" w:rsidRPr="008F057C" w:rsidRDefault="004976B1" w:rsidP="004976B1">
      <w:r w:rsidRPr="008F057C">
        <w:t>En las siguientes ecuaciones se calculan las pendientes en m/km en relación con la línea que une las alturas del nivel del mar en el transmisor y en el receptor. La distanc</w:t>
      </w:r>
      <w:r>
        <w:t>ia y altura del punto de perfil </w:t>
      </w:r>
      <w:r w:rsidRPr="008F057C">
        <w:rPr>
          <w:i/>
          <w:iCs/>
        </w:rPr>
        <w:t>i</w:t>
      </w:r>
      <w:r w:rsidRPr="008F057C">
        <w:rPr>
          <w:i/>
          <w:iCs/>
        </w:rPr>
        <w:noBreakHyphen/>
      </w:r>
      <w:r w:rsidRPr="008F057C">
        <w:t xml:space="preserve">ésimo son </w:t>
      </w:r>
      <w:r w:rsidRPr="008F057C">
        <w:rPr>
          <w:i/>
          <w:iCs/>
        </w:rPr>
        <w:t>d</w:t>
      </w:r>
      <w:r w:rsidRPr="008F057C">
        <w:rPr>
          <w:i/>
          <w:iCs/>
          <w:vertAlign w:val="subscript"/>
        </w:rPr>
        <w:t>i</w:t>
      </w:r>
      <w:r w:rsidRPr="008F057C">
        <w:t xml:space="preserve"> km y </w:t>
      </w:r>
      <w:r w:rsidRPr="008F057C">
        <w:rPr>
          <w:i/>
          <w:iCs/>
        </w:rPr>
        <w:t>h</w:t>
      </w:r>
      <w:r w:rsidRPr="008F057C">
        <w:rPr>
          <w:i/>
          <w:iCs/>
          <w:vertAlign w:val="subscript"/>
        </w:rPr>
        <w:t>i</w:t>
      </w:r>
      <w:r w:rsidRPr="008F057C">
        <w:t> m</w:t>
      </w:r>
      <w:r>
        <w:t xml:space="preserve"> </w:t>
      </w:r>
      <w:r w:rsidRPr="008F057C">
        <w:t xml:space="preserve">sobre el nivel del mar respectivamente, el valor </w:t>
      </w:r>
      <w:r w:rsidRPr="008F057C">
        <w:rPr>
          <w:i/>
          <w:iCs/>
        </w:rPr>
        <w:t>i</w:t>
      </w:r>
      <w:r w:rsidRPr="008F057C">
        <w:t xml:space="preserve"> varía entre 1 y </w:t>
      </w:r>
      <w:r w:rsidRPr="008F057C">
        <w:rPr>
          <w:i/>
          <w:iCs/>
        </w:rPr>
        <w:t>n</w:t>
      </w:r>
      <w:r w:rsidRPr="008F057C">
        <w:t xml:space="preserve"> siendo </w:t>
      </w:r>
      <w:r w:rsidRPr="008F057C">
        <w:rPr>
          <w:i/>
          <w:iCs/>
        </w:rPr>
        <w:t>n</w:t>
      </w:r>
      <w:r w:rsidRPr="008F057C">
        <w:t xml:space="preserve"> el número de puntos de perfil, y la longitud total del trayecto es </w:t>
      </w:r>
      <w:r w:rsidRPr="008F057C">
        <w:rPr>
          <w:i/>
          <w:iCs/>
        </w:rPr>
        <w:t>d</w:t>
      </w:r>
      <w:r>
        <w:t> </w:t>
      </w:r>
      <w:r w:rsidRPr="008F057C">
        <w:t xml:space="preserve">km. Por conveniencia, los terminales al principio y al final del perfil se consideran como el transmisor y el receptor con alturas en m sobre el nivel del mar </w:t>
      </w:r>
      <w:r w:rsidRPr="008F057C">
        <w:rPr>
          <w:i/>
          <w:iCs/>
        </w:rPr>
        <w:t>h</w:t>
      </w:r>
      <w:r w:rsidRPr="008F057C">
        <w:rPr>
          <w:i/>
          <w:iCs/>
          <w:vertAlign w:val="subscript"/>
        </w:rPr>
        <w:t>ts</w:t>
      </w:r>
      <w:r w:rsidRPr="008F057C">
        <w:t xml:space="preserve"> y </w:t>
      </w:r>
      <w:r w:rsidRPr="008F057C">
        <w:rPr>
          <w:i/>
          <w:iCs/>
        </w:rPr>
        <w:t>h</w:t>
      </w:r>
      <w:r w:rsidRPr="008F057C">
        <w:rPr>
          <w:i/>
          <w:iCs/>
          <w:vertAlign w:val="subscript"/>
        </w:rPr>
        <w:t>rs</w:t>
      </w:r>
      <w:r w:rsidRPr="008F057C">
        <w:t xml:space="preserve">, respectivamente. La curvatura ficticia de la Tierra </w:t>
      </w:r>
      <w:r w:rsidRPr="008F057C">
        <w:rPr>
          <w:i/>
          <w:iCs/>
        </w:rPr>
        <w:t>C</w:t>
      </w:r>
      <w:r w:rsidRPr="008F057C">
        <w:rPr>
          <w:i/>
          <w:iCs/>
          <w:vertAlign w:val="subscript"/>
        </w:rPr>
        <w:t>e</w:t>
      </w:r>
      <w:r w:rsidRPr="008F057C">
        <w:t> km</w:t>
      </w:r>
      <w:r w:rsidRPr="008F057C">
        <w:rPr>
          <w:vertAlign w:val="superscript"/>
        </w:rPr>
        <w:t xml:space="preserve">–1 </w:t>
      </w:r>
      <w:r w:rsidRPr="008F057C">
        <w:t>viene dada por 1/</w:t>
      </w:r>
      <w:r w:rsidRPr="008F057C">
        <w:rPr>
          <w:i/>
          <w:iCs/>
        </w:rPr>
        <w:t>r</w:t>
      </w:r>
      <w:r w:rsidRPr="008F057C">
        <w:rPr>
          <w:i/>
          <w:iCs/>
          <w:vertAlign w:val="subscript"/>
        </w:rPr>
        <w:t xml:space="preserve">e </w:t>
      </w:r>
      <w:r w:rsidRPr="008F057C">
        <w:t xml:space="preserve">siendo </w:t>
      </w:r>
      <w:r w:rsidRPr="008F057C">
        <w:rPr>
          <w:i/>
          <w:iCs/>
        </w:rPr>
        <w:t>r</w:t>
      </w:r>
      <w:r w:rsidRPr="008F057C">
        <w:rPr>
          <w:i/>
          <w:iCs/>
          <w:vertAlign w:val="subscript"/>
        </w:rPr>
        <w:t xml:space="preserve">e </w:t>
      </w:r>
      <w:r w:rsidRPr="008F057C">
        <w:t xml:space="preserve">el radio ficticio de la Tierra en km. Las longitudes de onda en metros se representan por </w:t>
      </w:r>
      <w:r w:rsidRPr="001F09F0">
        <w:sym w:font="Symbol" w:char="F06C"/>
      </w:r>
      <w:r w:rsidRPr="008F057C">
        <w:t>.</w:t>
      </w:r>
    </w:p>
    <w:p w14:paraId="103E1CF5" w14:textId="77777777" w:rsidR="004976B1" w:rsidRPr="008F057C" w:rsidRDefault="004976B1" w:rsidP="004976B1">
      <w:r w:rsidRPr="008F057C">
        <w:t>El punto intermedio del perfil con la mayor pendiente de la línea que separa al transmisor del punto viene dado por:</w:t>
      </w:r>
    </w:p>
    <w:p w14:paraId="39E995CE" w14:textId="322215F1" w:rsidR="004976B1" w:rsidRPr="008F057C" w:rsidRDefault="004976B1" w:rsidP="004976B1">
      <w:pPr>
        <w:pStyle w:val="Equation"/>
      </w:pPr>
      <w:r w:rsidRPr="008F057C">
        <w:tab/>
      </w:r>
      <w:r w:rsidRPr="008F057C">
        <w:tab/>
      </w:r>
      <w:r w:rsidR="008B3AAB" w:rsidRPr="00196C37">
        <w:rPr>
          <w:position w:val="-20"/>
        </w:rPr>
        <w:object w:dxaOrig="3080" w:dyaOrig="520" w14:anchorId="28E8F6A3">
          <v:shape id="_x0000_i1095" type="#_x0000_t75" alt="Ecuación 49" style="width:145.35pt;height:26.5pt;mso-position-horizontal:absolute" o:ole="">
            <v:imagedata r:id="rId176" o:title=""/>
          </v:shape>
          <o:OLEObject Type="Embed" ProgID="Equation.3" ShapeID="_x0000_i1095" DrawAspect="Content" ObjectID="_1837074712" r:id="rId177"/>
        </w:object>
      </w:r>
      <w:r w:rsidRPr="008F057C">
        <w:t>          m/km</w:t>
      </w:r>
      <w:r w:rsidRPr="008F057C">
        <w:tab/>
        <w:t>(49)</w:t>
      </w:r>
    </w:p>
    <w:p w14:paraId="5124DF85" w14:textId="25C4497E" w:rsidR="004976B1" w:rsidRPr="008F057C" w:rsidRDefault="004976B1" w:rsidP="004976B1">
      <w:r w:rsidRPr="008F057C">
        <w:t xml:space="preserve">donde el índice </w:t>
      </w:r>
      <w:r w:rsidRPr="008F057C">
        <w:rPr>
          <w:i/>
          <w:iCs/>
        </w:rPr>
        <w:t>i</w:t>
      </w:r>
      <w:r w:rsidRPr="008F057C">
        <w:t xml:space="preserve"> del perfil toma los valores 2 a </w:t>
      </w:r>
      <w:r w:rsidR="007B76C3" w:rsidRPr="008F057C">
        <w:t>(</w:t>
      </w:r>
      <w:r w:rsidR="007B76C3" w:rsidRPr="007B76C3">
        <w:rPr>
          <w:i/>
          <w:iCs/>
        </w:rPr>
        <w:t>n</w:t>
      </w:r>
      <w:r w:rsidR="007B76C3" w:rsidRPr="008F057C">
        <w:t xml:space="preserve"> </w:t>
      </w:r>
      <w:r w:rsidR="007B76C3" w:rsidRPr="007B76C3">
        <w:t>−</w:t>
      </w:r>
      <w:r w:rsidR="007B76C3" w:rsidRPr="008F057C">
        <w:t xml:space="preserve"> 1)</w:t>
      </w:r>
      <w:r w:rsidRPr="008F057C">
        <w:t>.</w:t>
      </w:r>
    </w:p>
    <w:p w14:paraId="0E9FC96F" w14:textId="77777777" w:rsidR="004976B1" w:rsidRPr="008F057C" w:rsidRDefault="004976B1" w:rsidP="004976B1">
      <w:r w:rsidRPr="008F057C">
        <w:t>La pendiente de la línea desde el transmisor al receptor se calcula suponiendo un trayecto de visión directa:</w:t>
      </w:r>
    </w:p>
    <w:p w14:paraId="22FF722E" w14:textId="7A34C805" w:rsidR="004976B1" w:rsidRPr="008F057C" w:rsidRDefault="004976B1" w:rsidP="004976B1">
      <w:pPr>
        <w:pStyle w:val="Equation"/>
      </w:pPr>
      <w:r w:rsidRPr="008F057C">
        <w:tab/>
      </w:r>
      <w:r w:rsidRPr="008F057C">
        <w:tab/>
      </w:r>
      <w:r w:rsidR="008B3AAB" w:rsidRPr="00196C37">
        <w:rPr>
          <w:position w:val="-16"/>
        </w:rPr>
        <w:object w:dxaOrig="1260" w:dyaOrig="480" w14:anchorId="0C4A9B51">
          <v:shape id="_x0000_i1096" type="#_x0000_t75" alt="Ecuación 50" style="width:61.15pt;height:23.75pt" o:ole="">
            <v:imagedata r:id="rId178" o:title=""/>
          </v:shape>
          <o:OLEObject Type="Embed" ProgID="Equation.3" ShapeID="_x0000_i1096" DrawAspect="Content" ObjectID="_1837074713" r:id="rId179"/>
        </w:object>
      </w:r>
      <w:r w:rsidRPr="008F057C">
        <w:t>         m/km</w:t>
      </w:r>
      <w:r w:rsidRPr="008F057C">
        <w:tab/>
        <w:t>(50)</w:t>
      </w:r>
    </w:p>
    <w:p w14:paraId="3CCC13CC" w14:textId="77777777" w:rsidR="004976B1" w:rsidRPr="008F057C" w:rsidRDefault="004976B1" w:rsidP="004976B1">
      <w:pPr>
        <w:keepNext/>
      </w:pPr>
      <w:r w:rsidRPr="008F057C">
        <w:t>A continuación se deben considerar dos casos.</w:t>
      </w:r>
    </w:p>
    <w:p w14:paraId="7C203EB7" w14:textId="77777777" w:rsidR="004976B1" w:rsidRPr="008F057C" w:rsidRDefault="004976B1" w:rsidP="004976B1">
      <w:pPr>
        <w:pStyle w:val="Headingi"/>
      </w:pPr>
      <w:r w:rsidRPr="008F057C">
        <w:t>Caso 1. El trayecto es de visión directa</w:t>
      </w:r>
    </w:p>
    <w:p w14:paraId="7C12E8DD" w14:textId="77777777" w:rsidR="004976B1" w:rsidRPr="008F057C" w:rsidRDefault="004976B1" w:rsidP="004976B1">
      <w:r w:rsidRPr="008F057C">
        <w:t xml:space="preserve">Si </w:t>
      </w:r>
      <w:r w:rsidRPr="008F057C">
        <w:rPr>
          <w:i/>
          <w:iCs/>
        </w:rPr>
        <w:t>S</w:t>
      </w:r>
      <w:r w:rsidRPr="008F057C">
        <w:rPr>
          <w:i/>
          <w:iCs/>
          <w:vertAlign w:val="subscript"/>
        </w:rPr>
        <w:t>tim</w:t>
      </w:r>
      <w:r w:rsidRPr="008F057C">
        <w:t> &lt; </w:t>
      </w:r>
      <w:r w:rsidRPr="008F057C">
        <w:rPr>
          <w:i/>
          <w:iCs/>
        </w:rPr>
        <w:t>S</w:t>
      </w:r>
      <w:r w:rsidRPr="008F057C">
        <w:rPr>
          <w:i/>
          <w:iCs/>
          <w:vertAlign w:val="subscript"/>
        </w:rPr>
        <w:t>tr</w:t>
      </w:r>
      <w:r w:rsidRPr="008F057C">
        <w:t xml:space="preserve"> el trayecto es de visión directa.</w:t>
      </w:r>
    </w:p>
    <w:p w14:paraId="7C7C662F" w14:textId="77777777" w:rsidR="004976B1" w:rsidRPr="008F057C" w:rsidRDefault="004976B1" w:rsidP="004976B1">
      <w:pPr>
        <w:keepNext/>
        <w:keepLines/>
      </w:pPr>
      <w:r w:rsidRPr="008F057C">
        <w:t xml:space="preserve">El punto intermedio del perfil con el mayor parámetro de difracción </w:t>
      </w:r>
      <w:r w:rsidRPr="001F09F0">
        <w:sym w:font="Symbol" w:char="F06E"/>
      </w:r>
      <w:r w:rsidRPr="008F057C">
        <w:t xml:space="preserve"> viene dado por:</w:t>
      </w:r>
    </w:p>
    <w:p w14:paraId="4B691BAD" w14:textId="77777777" w:rsidR="004976B1" w:rsidRPr="008F057C" w:rsidRDefault="004976B1" w:rsidP="004976B1">
      <w:pPr>
        <w:pStyle w:val="Blanc"/>
        <w:rPr>
          <w:lang w:val="es-ES"/>
        </w:rPr>
      </w:pPr>
    </w:p>
    <w:p w14:paraId="1A578667" w14:textId="7319F0A1" w:rsidR="004976B1" w:rsidRPr="008F057C" w:rsidRDefault="004976B1" w:rsidP="004976B1">
      <w:pPr>
        <w:pStyle w:val="Equation"/>
      </w:pPr>
      <w:r w:rsidRPr="008F057C">
        <w:tab/>
      </w:r>
      <w:r w:rsidRPr="008F057C">
        <w:tab/>
      </w:r>
      <w:r w:rsidR="008B3AAB" w:rsidRPr="00196C37">
        <w:rPr>
          <w:position w:val="-20"/>
        </w:rPr>
        <w:object w:dxaOrig="6000" w:dyaOrig="560" w14:anchorId="25352C92">
          <v:shape id="_x0000_i1097" type="#_x0000_t75" alt="Ecuación 51" style="width:300.9pt;height:29.2pt" o:ole="">
            <v:imagedata r:id="rId180" o:title=""/>
          </v:shape>
          <o:OLEObject Type="Embed" ProgID="Equation.3" ShapeID="_x0000_i1097" DrawAspect="Content" ObjectID="_1837074714" r:id="rId181"/>
        </w:object>
      </w:r>
      <w:r w:rsidRPr="008F057C">
        <w:tab/>
        <w:t>(51)</w:t>
      </w:r>
    </w:p>
    <w:p w14:paraId="2ACB27F6" w14:textId="77777777" w:rsidR="00B91F7F" w:rsidRPr="008F057C" w:rsidRDefault="00B91F7F" w:rsidP="00B91F7F">
      <w:pPr>
        <w:pStyle w:val="Blanc"/>
        <w:rPr>
          <w:lang w:val="es-ES"/>
        </w:rPr>
      </w:pPr>
    </w:p>
    <w:p w14:paraId="2ACBECFE" w14:textId="61E15BFD" w:rsidR="004976B1" w:rsidRPr="008F057C" w:rsidRDefault="004976B1" w:rsidP="004976B1">
      <w:r w:rsidRPr="008F057C">
        <w:t xml:space="preserve">donde el índice </w:t>
      </w:r>
      <w:r w:rsidRPr="008F057C">
        <w:rPr>
          <w:i/>
          <w:iCs/>
        </w:rPr>
        <w:t>i</w:t>
      </w:r>
      <w:r w:rsidRPr="008F057C">
        <w:t xml:space="preserve"> del perfil toma los valores 2 a </w:t>
      </w:r>
      <w:r w:rsidR="007B76C3" w:rsidRPr="008F057C">
        <w:t>(</w:t>
      </w:r>
      <w:r w:rsidR="007B76C3" w:rsidRPr="007B76C3">
        <w:rPr>
          <w:i/>
          <w:iCs/>
        </w:rPr>
        <w:t>n</w:t>
      </w:r>
      <w:r w:rsidR="007B76C3" w:rsidRPr="008F057C">
        <w:t xml:space="preserve"> </w:t>
      </w:r>
      <w:r w:rsidR="007B76C3" w:rsidRPr="007B76C3">
        <w:t>−</w:t>
      </w:r>
      <w:r w:rsidR="007B76C3" w:rsidRPr="008F057C">
        <w:t xml:space="preserve"> 1)</w:t>
      </w:r>
      <w:r w:rsidRPr="008F057C">
        <w:t>.</w:t>
      </w:r>
    </w:p>
    <w:p w14:paraId="6C4FA25D" w14:textId="77777777" w:rsidR="004976B1" w:rsidRPr="008F057C" w:rsidRDefault="004976B1" w:rsidP="004976B1">
      <w:r w:rsidRPr="008F057C">
        <w:t>En este caso, las pérdidas de arista en filo de cuchillo para el punto de Bullington vienen dadas por:</w:t>
      </w:r>
    </w:p>
    <w:p w14:paraId="3990F78F" w14:textId="77777777" w:rsidR="007B76C3" w:rsidRPr="008F057C" w:rsidRDefault="007B76C3" w:rsidP="007B76C3">
      <w:pPr>
        <w:pStyle w:val="Blanc"/>
        <w:rPr>
          <w:lang w:val="es-ES"/>
        </w:rPr>
      </w:pPr>
    </w:p>
    <w:p w14:paraId="4614BEAC" w14:textId="6F126D8A" w:rsidR="004976B1" w:rsidRPr="008F057C" w:rsidRDefault="004976B1" w:rsidP="004976B1">
      <w:pPr>
        <w:pStyle w:val="Equation"/>
      </w:pPr>
      <w:r w:rsidRPr="008F057C">
        <w:tab/>
      </w:r>
      <w:r w:rsidRPr="008F057C">
        <w:tab/>
      </w:r>
      <w:r w:rsidR="008B3AAB" w:rsidRPr="00196C37">
        <w:rPr>
          <w:position w:val="-12"/>
        </w:rPr>
        <w:object w:dxaOrig="1420" w:dyaOrig="360" w14:anchorId="03FBB515">
          <v:shape id="_x0000_i1098" type="#_x0000_t75" alt="Ecuación 52" style="width:70.65pt;height:19pt" o:ole="">
            <v:imagedata r:id="rId182" o:title=""/>
          </v:shape>
          <o:OLEObject Type="Embed" ProgID="Equation.3" ShapeID="_x0000_i1098" DrawAspect="Content" ObjectID="_1837074715" r:id="rId183"/>
        </w:object>
      </w:r>
      <w:r w:rsidRPr="008F057C">
        <w:t>           dB</w:t>
      </w:r>
      <w:r w:rsidRPr="008F057C">
        <w:tab/>
        <w:t>(52)</w:t>
      </w:r>
    </w:p>
    <w:p w14:paraId="24E3B41D" w14:textId="0C65C737" w:rsidR="004976B1" w:rsidRPr="008F057C" w:rsidRDefault="004976B1" w:rsidP="004976B1">
      <w:r w:rsidRPr="008F057C">
        <w:t xml:space="preserve">donde la función </w:t>
      </w:r>
      <w:r w:rsidRPr="008F057C">
        <w:rPr>
          <w:i/>
          <w:iCs/>
        </w:rPr>
        <w:t>J</w:t>
      </w:r>
      <w:r w:rsidRPr="008F057C">
        <w:t xml:space="preserve"> viene dada por la ecuación (31) para </w:t>
      </w:r>
      <w:r w:rsidRPr="001F09F0">
        <w:sym w:font="Symbol" w:char="F06E"/>
      </w:r>
      <w:r w:rsidRPr="008F057C">
        <w:rPr>
          <w:i/>
          <w:iCs/>
          <w:vertAlign w:val="subscript"/>
        </w:rPr>
        <w:t>b</w:t>
      </w:r>
      <w:r w:rsidRPr="008F057C">
        <w:t xml:space="preserve"> mayor que </w:t>
      </w:r>
      <w:r w:rsidR="00B91F7F">
        <w:t>−</w:t>
      </w:r>
      <w:r w:rsidRPr="008F057C">
        <w:t>0,78, y cero en otro caso.</w:t>
      </w:r>
    </w:p>
    <w:p w14:paraId="4E817807" w14:textId="77777777" w:rsidR="004976B1" w:rsidRPr="008F057C" w:rsidRDefault="004976B1" w:rsidP="004976B1">
      <w:pPr>
        <w:pStyle w:val="Headingi"/>
      </w:pPr>
      <w:r w:rsidRPr="008F057C">
        <w:lastRenderedPageBreak/>
        <w:t>Caso 2. Trayecto transhorizonte</w:t>
      </w:r>
    </w:p>
    <w:p w14:paraId="57E686EC" w14:textId="77777777" w:rsidR="004976B1" w:rsidRPr="008F057C" w:rsidRDefault="004976B1" w:rsidP="004976B1">
      <w:r w:rsidRPr="008F057C">
        <w:t xml:space="preserve">Si </w:t>
      </w:r>
      <w:r w:rsidRPr="008F057C">
        <w:rPr>
          <w:i/>
          <w:iCs/>
        </w:rPr>
        <w:t>S</w:t>
      </w:r>
      <w:r w:rsidRPr="008F057C">
        <w:rPr>
          <w:i/>
          <w:iCs/>
          <w:vertAlign w:val="subscript"/>
        </w:rPr>
        <w:t>tim</w:t>
      </w:r>
      <w:r w:rsidRPr="008F057C">
        <w:t> </w:t>
      </w:r>
      <w:r w:rsidRPr="001F09F0">
        <w:sym w:font="Symbol" w:char="F0B3"/>
      </w:r>
      <w:r w:rsidRPr="008F057C">
        <w:t> </w:t>
      </w:r>
      <w:r w:rsidRPr="008F057C">
        <w:rPr>
          <w:i/>
          <w:iCs/>
        </w:rPr>
        <w:t>S</w:t>
      </w:r>
      <w:r w:rsidRPr="008F057C">
        <w:rPr>
          <w:i/>
          <w:iCs/>
          <w:vertAlign w:val="subscript"/>
        </w:rPr>
        <w:t>tr</w:t>
      </w:r>
      <w:r w:rsidRPr="008F057C">
        <w:t xml:space="preserve"> el trayecto es transhorizonte.</w:t>
      </w:r>
    </w:p>
    <w:p w14:paraId="41D2F888" w14:textId="77777777" w:rsidR="004976B1" w:rsidRPr="008F057C" w:rsidRDefault="004976B1" w:rsidP="004976B1">
      <w:r w:rsidRPr="008F057C">
        <w:t>El punto intermedio del perfil con la mayor pendiente de la línea entre el receptor y el punto viene dado por:</w:t>
      </w:r>
    </w:p>
    <w:p w14:paraId="5595495B" w14:textId="77777777" w:rsidR="004976B1" w:rsidRPr="008F057C" w:rsidRDefault="004976B1" w:rsidP="004976B1">
      <w:pPr>
        <w:pStyle w:val="Blanc"/>
        <w:rPr>
          <w:lang w:val="es-ES"/>
        </w:rPr>
      </w:pPr>
    </w:p>
    <w:p w14:paraId="5B2BFAA1" w14:textId="72CF7949" w:rsidR="004976B1" w:rsidRPr="008F057C" w:rsidRDefault="004976B1" w:rsidP="004976B1">
      <w:pPr>
        <w:pStyle w:val="Equation"/>
      </w:pPr>
      <w:r w:rsidRPr="008F057C">
        <w:tab/>
      </w:r>
      <w:r w:rsidRPr="008F057C">
        <w:tab/>
      </w:r>
      <w:r w:rsidR="008B3AAB" w:rsidRPr="00196C37">
        <w:rPr>
          <w:position w:val="-20"/>
        </w:rPr>
        <w:object w:dxaOrig="3060" w:dyaOrig="520" w14:anchorId="6A5EAA83">
          <v:shape id="_x0000_i1099" type="#_x0000_t75" alt="Ecuación 53" style="width:150.8pt;height:26.5pt" o:ole="">
            <v:imagedata r:id="rId184" o:title=""/>
          </v:shape>
          <o:OLEObject Type="Embed" ProgID="Equation.3" ShapeID="_x0000_i1099" DrawAspect="Content" ObjectID="_1837074716" r:id="rId185"/>
        </w:object>
      </w:r>
      <w:r w:rsidRPr="008F057C">
        <w:t>            m/km</w:t>
      </w:r>
      <w:r w:rsidRPr="008F057C">
        <w:tab/>
        <w:t>(53)</w:t>
      </w:r>
    </w:p>
    <w:p w14:paraId="487BBD16" w14:textId="77777777" w:rsidR="00B91F7F" w:rsidRPr="008F057C" w:rsidRDefault="00B91F7F" w:rsidP="00B91F7F">
      <w:pPr>
        <w:pStyle w:val="Blanc"/>
        <w:rPr>
          <w:lang w:val="es-ES"/>
        </w:rPr>
      </w:pPr>
    </w:p>
    <w:p w14:paraId="413AD2C5" w14:textId="37C9DB11" w:rsidR="004976B1" w:rsidRPr="008F057C" w:rsidRDefault="004976B1" w:rsidP="004976B1">
      <w:r w:rsidRPr="008F057C">
        <w:t xml:space="preserve">donde el índice del perfil </w:t>
      </w:r>
      <w:r w:rsidRPr="008F057C">
        <w:rPr>
          <w:i/>
          <w:iCs/>
        </w:rPr>
        <w:t>i</w:t>
      </w:r>
      <w:r w:rsidRPr="008F057C">
        <w:t xml:space="preserve"> toma los valores 2 a </w:t>
      </w:r>
      <w:r w:rsidR="007B76C3" w:rsidRPr="008F057C">
        <w:t>(</w:t>
      </w:r>
      <w:r w:rsidR="007B76C3" w:rsidRPr="007B76C3">
        <w:rPr>
          <w:i/>
          <w:iCs/>
        </w:rPr>
        <w:t>n</w:t>
      </w:r>
      <w:r w:rsidR="007B76C3" w:rsidRPr="008F057C">
        <w:t xml:space="preserve"> </w:t>
      </w:r>
      <w:r w:rsidR="007B76C3" w:rsidRPr="007B76C3">
        <w:t>−</w:t>
      </w:r>
      <w:r w:rsidR="007B76C3" w:rsidRPr="008F057C">
        <w:t xml:space="preserve"> 1)</w:t>
      </w:r>
      <w:r w:rsidRPr="008F057C">
        <w:t>.</w:t>
      </w:r>
    </w:p>
    <w:p w14:paraId="08B4B912" w14:textId="77777777" w:rsidR="004976B1" w:rsidRPr="008F057C" w:rsidRDefault="004976B1" w:rsidP="004976B1">
      <w:r w:rsidRPr="008F057C">
        <w:t>La distancia del punto de Bullington desde el transmisor se calcula mediante:</w:t>
      </w:r>
    </w:p>
    <w:p w14:paraId="182C916D" w14:textId="77777777" w:rsidR="004976B1" w:rsidRPr="008F057C" w:rsidRDefault="004976B1" w:rsidP="004976B1">
      <w:pPr>
        <w:pStyle w:val="Blanc"/>
        <w:rPr>
          <w:lang w:val="es-ES"/>
        </w:rPr>
      </w:pPr>
    </w:p>
    <w:p w14:paraId="00D3CAAF" w14:textId="32A63EA5" w:rsidR="004976B1" w:rsidRPr="008F057C" w:rsidRDefault="004976B1" w:rsidP="004976B1">
      <w:pPr>
        <w:pStyle w:val="Equation"/>
      </w:pPr>
      <w:r w:rsidRPr="008F057C">
        <w:tab/>
      </w:r>
      <w:r w:rsidRPr="008F057C">
        <w:tab/>
      </w:r>
      <w:r w:rsidR="008B3AAB" w:rsidRPr="00196C37">
        <w:rPr>
          <w:position w:val="-20"/>
        </w:rPr>
        <w:object w:dxaOrig="1780" w:dyaOrig="520" w14:anchorId="4CC05328">
          <v:shape id="_x0000_i1100" type="#_x0000_t75" alt="Ecuación 54" style="width:86.95pt;height:29.2pt;mso-position-vertical:absolute" o:ole="">
            <v:imagedata r:id="rId186" o:title=""/>
          </v:shape>
          <o:OLEObject Type="Embed" ProgID="Equation.3" ShapeID="_x0000_i1100" DrawAspect="Content" ObjectID="_1837074717" r:id="rId187"/>
        </w:object>
      </w:r>
      <w:r w:rsidRPr="008F057C">
        <w:t>            km</w:t>
      </w:r>
      <w:r w:rsidRPr="008F057C">
        <w:tab/>
        <w:t>(54)</w:t>
      </w:r>
    </w:p>
    <w:p w14:paraId="6025D637" w14:textId="77777777" w:rsidR="00B91F7F" w:rsidRPr="008F057C" w:rsidRDefault="00B91F7F" w:rsidP="00B91F7F">
      <w:pPr>
        <w:pStyle w:val="Blanc"/>
        <w:rPr>
          <w:lang w:val="es-ES"/>
        </w:rPr>
      </w:pPr>
    </w:p>
    <w:p w14:paraId="58134502" w14:textId="77777777" w:rsidR="004976B1" w:rsidRPr="008F057C" w:rsidRDefault="004976B1" w:rsidP="004976B1">
      <w:r w:rsidRPr="008F057C">
        <w:t xml:space="preserve">El parámetro de difracción, </w:t>
      </w:r>
      <w:r w:rsidRPr="001F09F0">
        <w:sym w:font="Symbol" w:char="F06E"/>
      </w:r>
      <w:r w:rsidRPr="008F057C">
        <w:rPr>
          <w:i/>
          <w:iCs/>
          <w:vertAlign w:val="subscript"/>
        </w:rPr>
        <w:t>b</w:t>
      </w:r>
      <w:r w:rsidRPr="008F057C">
        <w:t>, para el punto de Bullington se calcula mediante:</w:t>
      </w:r>
    </w:p>
    <w:p w14:paraId="764B48B9" w14:textId="77777777" w:rsidR="004976B1" w:rsidRPr="008F057C" w:rsidRDefault="004976B1" w:rsidP="004976B1">
      <w:pPr>
        <w:pStyle w:val="Blanc"/>
        <w:rPr>
          <w:lang w:val="es-ES"/>
        </w:rPr>
      </w:pPr>
    </w:p>
    <w:p w14:paraId="4131D532" w14:textId="03738719" w:rsidR="004976B1" w:rsidRPr="008F057C" w:rsidRDefault="004976B1" w:rsidP="004976B1">
      <w:pPr>
        <w:pStyle w:val="Equation"/>
      </w:pPr>
      <w:r w:rsidRPr="008F057C">
        <w:tab/>
      </w:r>
      <w:r w:rsidRPr="008F057C">
        <w:tab/>
      </w:r>
      <w:r w:rsidR="008B3AAB" w:rsidRPr="00196C37">
        <w:rPr>
          <w:position w:val="-20"/>
        </w:rPr>
        <w:object w:dxaOrig="4400" w:dyaOrig="560" w14:anchorId="09431122">
          <v:shape id="_x0000_i1101" type="#_x0000_t75" alt="Ecuación 55" style="width:218.05pt;height:27.15pt" o:ole="">
            <v:imagedata r:id="rId188" o:title=""/>
          </v:shape>
          <o:OLEObject Type="Embed" ProgID="Equation.3" ShapeID="_x0000_i1101" DrawAspect="Content" ObjectID="_1837074718" r:id="rId189"/>
        </w:object>
      </w:r>
      <w:r w:rsidRPr="008F057C">
        <w:tab/>
        <w:t>(55)</w:t>
      </w:r>
    </w:p>
    <w:p w14:paraId="2673F41F" w14:textId="77777777" w:rsidR="00B91F7F" w:rsidRPr="008F057C" w:rsidRDefault="00B91F7F" w:rsidP="00B91F7F">
      <w:pPr>
        <w:pStyle w:val="Blanc"/>
        <w:rPr>
          <w:lang w:val="es-ES"/>
        </w:rPr>
      </w:pPr>
    </w:p>
    <w:p w14:paraId="2FCCBFE6" w14:textId="77777777" w:rsidR="004976B1" w:rsidRPr="008F057C" w:rsidRDefault="004976B1" w:rsidP="004976B1">
      <w:r w:rsidRPr="008F057C">
        <w:t>En este caso, las pérdidas de arista en filo de cuchillo para el punto de Bullington vienen dadas por:</w:t>
      </w:r>
    </w:p>
    <w:p w14:paraId="5CEAA123" w14:textId="77777777" w:rsidR="004976B1" w:rsidRPr="008F057C" w:rsidRDefault="004976B1" w:rsidP="004976B1">
      <w:pPr>
        <w:pStyle w:val="Blanc"/>
        <w:rPr>
          <w:lang w:val="es-ES"/>
        </w:rPr>
      </w:pPr>
    </w:p>
    <w:p w14:paraId="3034999A" w14:textId="7B845F63" w:rsidR="004976B1" w:rsidRPr="008F057C" w:rsidRDefault="004976B1" w:rsidP="004976B1">
      <w:pPr>
        <w:pStyle w:val="Equation"/>
      </w:pPr>
      <w:r w:rsidRPr="008F057C">
        <w:tab/>
      </w:r>
      <w:r w:rsidRPr="008F057C">
        <w:tab/>
      </w:r>
      <w:r w:rsidR="008B3AAB" w:rsidRPr="00196C37">
        <w:rPr>
          <w:position w:val="-12"/>
        </w:rPr>
        <w:object w:dxaOrig="1180" w:dyaOrig="360" w14:anchorId="6CF4F288">
          <v:shape id="_x0000_i1102" type="#_x0000_t75" alt="Ecuación 56" style="width:60.45pt;height:19pt" o:ole="">
            <v:imagedata r:id="rId190" o:title=""/>
          </v:shape>
          <o:OLEObject Type="Embed" ProgID="Equation.3" ShapeID="_x0000_i1102" DrawAspect="Content" ObjectID="_1837074719" r:id="rId191"/>
        </w:object>
      </w:r>
      <w:r w:rsidRPr="008F057C">
        <w:t>                dB</w:t>
      </w:r>
      <w:r w:rsidRPr="008F057C">
        <w:tab/>
        <w:t>(56)</w:t>
      </w:r>
    </w:p>
    <w:p w14:paraId="5EA344EA" w14:textId="77777777" w:rsidR="00B91F7F" w:rsidRPr="008F057C" w:rsidRDefault="00B91F7F" w:rsidP="00B91F7F">
      <w:pPr>
        <w:pStyle w:val="Blanc"/>
        <w:rPr>
          <w:lang w:val="es-ES"/>
        </w:rPr>
      </w:pPr>
    </w:p>
    <w:p w14:paraId="6CF57346" w14:textId="77777777" w:rsidR="004976B1" w:rsidRPr="008F057C" w:rsidRDefault="004976B1" w:rsidP="004976B1">
      <w:r w:rsidRPr="008F057C">
        <w:t xml:space="preserve">Para las pérdidas </w:t>
      </w:r>
      <w:r w:rsidRPr="008F057C">
        <w:rPr>
          <w:i/>
          <w:iCs/>
        </w:rPr>
        <w:t>L</w:t>
      </w:r>
      <w:r w:rsidRPr="008F057C">
        <w:rPr>
          <w:i/>
          <w:iCs/>
          <w:vertAlign w:val="subscript"/>
        </w:rPr>
        <w:t xml:space="preserve">uc </w:t>
      </w:r>
      <w:r w:rsidRPr="008F057C">
        <w:t>calculadas utilizando la ecuación (52) o la ecuación (56), las pérdidas de difracción de Bullington para el trayecto vienen dadas ahora por:</w:t>
      </w:r>
    </w:p>
    <w:p w14:paraId="1F542577" w14:textId="77777777" w:rsidR="004976B1" w:rsidRPr="008F057C" w:rsidRDefault="004976B1" w:rsidP="004976B1">
      <w:pPr>
        <w:pStyle w:val="Blanc"/>
        <w:rPr>
          <w:lang w:val="es-ES"/>
        </w:rPr>
      </w:pPr>
    </w:p>
    <w:p w14:paraId="13E714D3" w14:textId="4AABE9F8" w:rsidR="00B91F7F" w:rsidRPr="00B91F7F" w:rsidRDefault="00B91F7F" w:rsidP="00B91F7F">
      <w:pPr>
        <w:pStyle w:val="Equation"/>
        <w:rPr>
          <w:iCs/>
          <w:lang w:val="en-GB"/>
        </w:rPr>
      </w:pPr>
      <w:r w:rsidRPr="00B91F7F">
        <w:rPr>
          <w:iCs/>
          <w:lang w:val="en-GB"/>
        </w:rPr>
        <w:tab/>
      </w:r>
      <w:r w:rsidRPr="00B91F7F">
        <w:rPr>
          <w:iCs/>
          <w:lang w:val="en-GB"/>
        </w:rPr>
        <w:tab/>
      </w:r>
      <m:oMath>
        <m:sSub>
          <m:sSubPr>
            <m:ctrlPr>
              <w:rPr>
                <w:rFonts w:ascii="Cambria Math" w:hAnsi="Cambria Math"/>
                <w:iCs/>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en-GB"/>
          </w:rPr>
          <m:t>=</m:t>
        </m:r>
        <m:sSub>
          <m:sSubPr>
            <m:ctrlPr>
              <w:rPr>
                <w:rFonts w:ascii="Cambria Math" w:hAnsi="Cambria Math"/>
                <w:iCs/>
                <w:lang w:val="en-GB"/>
              </w:rPr>
            </m:ctrlPr>
          </m:sSubPr>
          <m:e>
            <m:r>
              <w:rPr>
                <w:rFonts w:ascii="Cambria Math" w:hAnsi="Cambria Math"/>
                <w:lang w:val="en-GB"/>
              </w:rPr>
              <m:t>L</m:t>
            </m:r>
          </m:e>
          <m:sub>
            <m:r>
              <w:rPr>
                <w:rFonts w:ascii="Cambria Math" w:hAnsi="Cambria Math"/>
                <w:lang w:val="en-GB"/>
              </w:rPr>
              <m:t>uc</m:t>
            </m:r>
          </m:sub>
        </m:sSub>
        <m:r>
          <m:rPr>
            <m:sty m:val="p"/>
          </m:rPr>
          <w:rPr>
            <w:rFonts w:ascii="Cambria Math" w:hAnsi="Cambria Math"/>
            <w:lang w:val="en-GB"/>
          </w:rPr>
          <m:t>+</m:t>
        </m:r>
        <m:d>
          <m:dPr>
            <m:begChr m:val="["/>
            <m:endChr m:val="]"/>
            <m:ctrlPr>
              <w:rPr>
                <w:rFonts w:ascii="Cambria Math" w:hAnsi="Cambria Math"/>
                <w:iCs/>
                <w:lang w:val="en-GB"/>
              </w:rPr>
            </m:ctrlPr>
          </m:dPr>
          <m:e>
            <m:r>
              <m:rPr>
                <m:sty m:val="p"/>
              </m:rPr>
              <w:rPr>
                <w:rFonts w:ascii="Cambria Math" w:hAnsi="Cambria Math"/>
                <w:lang w:val="en-GB"/>
              </w:rPr>
              <m:t>1-exp</m:t>
            </m:r>
            <m:d>
              <m:dPr>
                <m:ctrlPr>
                  <w:rPr>
                    <w:rFonts w:ascii="Cambria Math" w:hAnsi="Cambria Math"/>
                    <w:iCs/>
                    <w:lang w:val="en-GB"/>
                  </w:rPr>
                </m:ctrlPr>
              </m:dPr>
              <m:e>
                <m:f>
                  <m:fPr>
                    <m:type m:val="lin"/>
                    <m:ctrlPr>
                      <w:rPr>
                        <w:rFonts w:ascii="Cambria Math" w:hAnsi="Cambria Math"/>
                        <w:iCs/>
                        <w:lang w:val="en-GB"/>
                      </w:rPr>
                    </m:ctrlPr>
                  </m:fPr>
                  <m:num>
                    <m:sSub>
                      <m:sSubPr>
                        <m:ctrlPr>
                          <w:rPr>
                            <w:rFonts w:ascii="Cambria Math" w:hAnsi="Cambria Math"/>
                            <w:iCs/>
                            <w:lang w:val="en-GB"/>
                          </w:rPr>
                        </m:ctrlPr>
                      </m:sSubPr>
                      <m:e>
                        <m:r>
                          <m:rPr>
                            <m:sty m:val="p"/>
                          </m:rPr>
                          <w:rPr>
                            <w:rFonts w:ascii="Cambria Math" w:hAnsi="Cambria Math"/>
                            <w:lang w:val="en-GB"/>
                          </w:rPr>
                          <m:t>-</m:t>
                        </m:r>
                        <m:r>
                          <w:rPr>
                            <w:rFonts w:ascii="Cambria Math" w:hAnsi="Cambria Math"/>
                            <w:lang w:val="en-GB"/>
                          </w:rPr>
                          <m:t>L</m:t>
                        </m:r>
                      </m:e>
                      <m:sub>
                        <m:r>
                          <w:rPr>
                            <w:rFonts w:ascii="Cambria Math" w:hAnsi="Cambria Math"/>
                            <w:lang w:val="en-GB"/>
                          </w:rPr>
                          <m:t>uc</m:t>
                        </m:r>
                      </m:sub>
                    </m:sSub>
                  </m:num>
                  <m:den>
                    <m:r>
                      <m:rPr>
                        <m:sty m:val="p"/>
                      </m:rPr>
                      <w:rPr>
                        <w:rFonts w:ascii="Cambria Math" w:hAnsi="Cambria Math"/>
                        <w:lang w:val="en-GB"/>
                      </w:rPr>
                      <m:t>6</m:t>
                    </m:r>
                  </m:den>
                </m:f>
              </m:e>
            </m:d>
          </m:e>
        </m:d>
        <m:d>
          <m:dPr>
            <m:ctrlPr>
              <w:rPr>
                <w:rFonts w:ascii="Cambria Math" w:hAnsi="Cambria Math"/>
                <w:iCs/>
                <w:lang w:val="en-GB"/>
              </w:rPr>
            </m:ctrlPr>
          </m:dPr>
          <m:e>
            <m:r>
              <m:rPr>
                <m:sty m:val="p"/>
              </m:rPr>
              <w:rPr>
                <w:rFonts w:ascii="Cambria Math" w:hAnsi="Cambria Math"/>
                <w:lang w:val="en-GB"/>
              </w:rPr>
              <m:t>10+0,02</m:t>
            </m:r>
            <m:r>
              <w:rPr>
                <w:rFonts w:ascii="Cambria Math" w:hAnsi="Cambria Math"/>
                <w:lang w:val="en-GB"/>
              </w:rPr>
              <m:t>d</m:t>
            </m:r>
          </m:e>
        </m:d>
      </m:oMath>
      <w:r w:rsidRPr="00B91F7F">
        <w:rPr>
          <w:lang w:val="en-GB"/>
        </w:rPr>
        <w:tab/>
        <w:t>(57)</w:t>
      </w:r>
    </w:p>
    <w:p w14:paraId="2517BB74" w14:textId="77777777" w:rsidR="00B91F7F" w:rsidRPr="008F057C" w:rsidRDefault="00B91F7F" w:rsidP="00B91F7F">
      <w:pPr>
        <w:pStyle w:val="Blanc"/>
        <w:rPr>
          <w:lang w:val="es-ES"/>
        </w:rPr>
      </w:pPr>
    </w:p>
    <w:p w14:paraId="521ED76C" w14:textId="77777777" w:rsidR="004976B1" w:rsidRPr="008F057C" w:rsidRDefault="004976B1" w:rsidP="004976B1">
      <w:pPr>
        <w:pStyle w:val="Heading3"/>
      </w:pPr>
      <w:r w:rsidRPr="008F057C">
        <w:t>4.5.2</w:t>
      </w:r>
      <w:r w:rsidRPr="008F057C">
        <w:tab/>
        <w:t>Método completo</w:t>
      </w:r>
    </w:p>
    <w:p w14:paraId="043B3875" w14:textId="77777777" w:rsidR="004976B1" w:rsidRPr="007B76C3" w:rsidRDefault="004976B1" w:rsidP="004976B1">
      <w:r w:rsidRPr="008F057C">
        <w:t xml:space="preserve">Para un perfil del terreno y alturas de antena reales se utiliza el método del § 4.5.1. Las pérdidas de difracción de Bullington resultantes para el trayecto real </w:t>
      </w:r>
      <w:r w:rsidRPr="008F057C">
        <w:rPr>
          <w:i/>
          <w:iCs/>
        </w:rPr>
        <w:t>L</w:t>
      </w:r>
      <w:r w:rsidRPr="008F057C">
        <w:rPr>
          <w:i/>
          <w:iCs/>
          <w:vertAlign w:val="subscript"/>
        </w:rPr>
        <w:t>ba</w:t>
      </w:r>
      <w:r w:rsidRPr="008F057C">
        <w:t xml:space="preserve"> dB, se fijan a </w:t>
      </w:r>
      <w:r w:rsidRPr="008F057C">
        <w:rPr>
          <w:i/>
          <w:iCs/>
        </w:rPr>
        <w:t>L</w:t>
      </w:r>
      <w:r w:rsidRPr="008F057C">
        <w:rPr>
          <w:i/>
          <w:iCs/>
          <w:vertAlign w:val="subscript"/>
        </w:rPr>
        <w:t>b</w:t>
      </w:r>
      <w:r>
        <w:t xml:space="preserve"> como indica la ecuación </w:t>
      </w:r>
      <w:r w:rsidRPr="008F057C">
        <w:t>(57).</w:t>
      </w:r>
    </w:p>
    <w:p w14:paraId="6EF19B65" w14:textId="77777777" w:rsidR="004976B1" w:rsidRPr="007B76C3" w:rsidRDefault="004976B1" w:rsidP="004976B1">
      <w:r w:rsidRPr="008F057C">
        <w:t>A continuación se hallan las alturas ficticias del transmisor y del receptor relativas a una superficie lisa ajustadas al perfil.</w:t>
      </w:r>
    </w:p>
    <w:p w14:paraId="45E3690D" w14:textId="77777777" w:rsidR="004976B1" w:rsidRPr="008F057C" w:rsidRDefault="004976B1" w:rsidP="004976B1">
      <w:pPr>
        <w:keepNext/>
        <w:keepLines/>
      </w:pPr>
      <w:r w:rsidRPr="008F057C">
        <w:t>Los valores provisionales iniciales para las alturas de una superficie lisa en los extremos transmisor y receptor del trayecto se calculan de la siguiente forma:</w:t>
      </w:r>
    </w:p>
    <w:p w14:paraId="4041FF33" w14:textId="04305D78" w:rsidR="004976B1" w:rsidRPr="001F09F0" w:rsidRDefault="004976B1" w:rsidP="004976B1">
      <w:pPr>
        <w:pStyle w:val="Equation"/>
      </w:pPr>
      <w:r w:rsidRPr="001F09F0">
        <w:tab/>
      </w:r>
      <w:r w:rsidRPr="001F09F0">
        <w:tab/>
      </w:r>
      <w:r w:rsidR="008B3AAB" w:rsidRPr="00196C37">
        <w:rPr>
          <w:position w:val="-32"/>
        </w:rPr>
        <w:object w:dxaOrig="2700" w:dyaOrig="720" w14:anchorId="0C09398E">
          <v:shape id="_x0000_i1103" type="#_x0000_t75" alt="Ecuación 58" style="width:135.15pt;height:36pt" o:ole="">
            <v:imagedata r:id="rId192" o:title=""/>
          </v:shape>
          <o:OLEObject Type="Embed" ProgID="Equation.DSMT4" ShapeID="_x0000_i1103" DrawAspect="Content" ObjectID="_1837074720" r:id="rId193"/>
        </w:object>
      </w:r>
      <w:r w:rsidRPr="001F09F0">
        <w:tab/>
        <w:t>(58)</w:t>
      </w:r>
    </w:p>
    <w:p w14:paraId="3EE81B73" w14:textId="73232DE2" w:rsidR="004976B1" w:rsidRPr="001F09F0" w:rsidRDefault="004976B1" w:rsidP="004976B1">
      <w:pPr>
        <w:pStyle w:val="Equation"/>
      </w:pPr>
      <w:r w:rsidRPr="001F09F0">
        <w:tab/>
      </w:r>
      <w:r w:rsidRPr="001F09F0">
        <w:tab/>
      </w:r>
      <w:r w:rsidR="008B3AAB" w:rsidRPr="00196C37">
        <w:rPr>
          <w:position w:val="-32"/>
        </w:rPr>
        <w:object w:dxaOrig="4920" w:dyaOrig="720" w14:anchorId="58F1B0A9">
          <v:shape id="_x0000_i1104" type="#_x0000_t75" alt="Ecuación 59" style="width:245.9pt;height:36pt" o:ole="">
            <v:imagedata r:id="rId194" o:title=""/>
          </v:shape>
          <o:OLEObject Type="Embed" ProgID="Equation.DSMT4" ShapeID="_x0000_i1104" DrawAspect="Content" ObjectID="_1837074721" r:id="rId195"/>
        </w:object>
      </w:r>
      <w:r w:rsidRPr="001F09F0">
        <w:tab/>
        <w:t>(59)</w:t>
      </w:r>
    </w:p>
    <w:p w14:paraId="6971CF09" w14:textId="62F68E86" w:rsidR="004976B1" w:rsidRPr="001F09F0" w:rsidRDefault="004976B1" w:rsidP="004976B1">
      <w:pPr>
        <w:pStyle w:val="Equation"/>
      </w:pPr>
      <w:r w:rsidRPr="001F09F0">
        <w:tab/>
      </w:r>
      <w:r w:rsidRPr="001F09F0">
        <w:tab/>
      </w:r>
      <w:r w:rsidR="008B3AAB" w:rsidRPr="00196C37">
        <w:rPr>
          <w:position w:val="-28"/>
        </w:rPr>
        <w:object w:dxaOrig="1780" w:dyaOrig="680" w14:anchorId="4B132673">
          <v:shape id="_x0000_i1105" type="#_x0000_t75" alt="Ecuación 60a" style="width:117.5pt;height:34.65pt" o:ole="" filled="t">
            <v:fill color2="black"/>
            <v:imagedata r:id="rId196" o:title=""/>
          </v:shape>
          <o:OLEObject Type="Embed" ProgID="Equation.3" ShapeID="_x0000_i1105" DrawAspect="Content" ObjectID="_1837074722" r:id="rId197"/>
        </w:object>
      </w:r>
      <w:r w:rsidRPr="001F09F0">
        <w:tab/>
        <w:t>(60a)</w:t>
      </w:r>
    </w:p>
    <w:p w14:paraId="4E207851" w14:textId="7C3A753D" w:rsidR="004976B1" w:rsidRPr="001F09F0" w:rsidRDefault="004976B1" w:rsidP="004976B1">
      <w:pPr>
        <w:pStyle w:val="Equation"/>
      </w:pPr>
      <w:r w:rsidRPr="001F09F0">
        <w:lastRenderedPageBreak/>
        <w:tab/>
      </w:r>
      <w:r w:rsidRPr="001F09F0">
        <w:tab/>
      </w:r>
      <w:r w:rsidR="008B3AAB" w:rsidRPr="00196C37">
        <w:rPr>
          <w:position w:val="-28"/>
          <w:sz w:val="16"/>
        </w:rPr>
        <w:object w:dxaOrig="1660" w:dyaOrig="680" w14:anchorId="38B6E890">
          <v:shape id="_x0000_i1106" type="#_x0000_t75" alt="Ecuación 60b" style="width:108pt;height:34.65pt" o:ole="" filled="t">
            <v:fill color2="black"/>
            <v:imagedata r:id="rId198" o:title=""/>
          </v:shape>
          <o:OLEObject Type="Embed" ProgID="Equation.3" ShapeID="_x0000_i1106" DrawAspect="Content" ObjectID="_1837074723" r:id="rId199"/>
        </w:object>
      </w:r>
      <w:r w:rsidRPr="001F09F0">
        <w:tab/>
        <w:t>(60b)</w:t>
      </w:r>
    </w:p>
    <w:p w14:paraId="0061E84B" w14:textId="77777777" w:rsidR="004976B1" w:rsidRPr="008F057C" w:rsidRDefault="004976B1" w:rsidP="004976B1">
      <w:r w:rsidRPr="008F057C">
        <w:t xml:space="preserve">Para encontrar la mayor altura de obstrucción sobre la línea de visión del trayecto desde el transmisor y el receptor </w:t>
      </w:r>
      <w:r w:rsidRPr="008F057C">
        <w:rPr>
          <w:i/>
          <w:iCs/>
        </w:rPr>
        <w:t>h</w:t>
      </w:r>
      <w:r w:rsidRPr="008F057C">
        <w:rPr>
          <w:i/>
          <w:iCs/>
          <w:vertAlign w:val="subscript"/>
        </w:rPr>
        <w:t>obs</w:t>
      </w:r>
      <w:r w:rsidRPr="008F057C">
        <w:t xml:space="preserve">, y los ángulos de elevación sobre el horizonte </w:t>
      </w:r>
      <w:r w:rsidRPr="001F09F0">
        <w:rPr>
          <w:i/>
          <w:iCs/>
        </w:rPr>
        <w:t>α</w:t>
      </w:r>
      <w:r w:rsidRPr="008F057C">
        <w:rPr>
          <w:i/>
          <w:iCs/>
          <w:vertAlign w:val="subscript"/>
        </w:rPr>
        <w:t>obt</w:t>
      </w:r>
      <w:r w:rsidRPr="008F057C">
        <w:t xml:space="preserve">, </w:t>
      </w:r>
      <w:r w:rsidRPr="001F09F0">
        <w:rPr>
          <w:i/>
          <w:iCs/>
        </w:rPr>
        <w:t>α</w:t>
      </w:r>
      <w:r w:rsidRPr="008F057C">
        <w:rPr>
          <w:i/>
          <w:iCs/>
          <w:vertAlign w:val="subscript"/>
        </w:rPr>
        <w:t>obr</w:t>
      </w:r>
      <w:r w:rsidRPr="008F057C">
        <w:t xml:space="preserve"> , se calculan a partir de la geometría de Tierra plana:</w:t>
      </w:r>
    </w:p>
    <w:p w14:paraId="2E095E3A" w14:textId="011F4331" w:rsidR="004976B1" w:rsidRPr="00D47976" w:rsidRDefault="004976B1" w:rsidP="004976B1">
      <w:pPr>
        <w:pStyle w:val="Equation"/>
        <w:rPr>
          <w:lang w:val="en-GB"/>
        </w:rPr>
      </w:pPr>
      <w:r w:rsidRPr="008F057C">
        <w:tab/>
      </w:r>
      <w:r w:rsidRPr="008F057C">
        <w:tab/>
      </w:r>
      <w:r w:rsidR="008B3AAB" w:rsidRPr="00196C37">
        <w:rPr>
          <w:position w:val="-12"/>
        </w:rPr>
        <w:object w:dxaOrig="1620" w:dyaOrig="360" w14:anchorId="5C04AD89">
          <v:shape id="_x0000_i1107" type="#_x0000_t75" alt="Ecuación 61a" style="width:82.85pt;height:17.65pt" o:ole="">
            <v:imagedata r:id="rId200" o:title=""/>
          </v:shape>
          <o:OLEObject Type="Embed" ProgID="Equation.3" ShapeID="_x0000_i1107" DrawAspect="Content" ObjectID="_1837074724" r:id="rId201"/>
        </w:object>
      </w:r>
      <w:r w:rsidRPr="001F09F0">
        <w:rPr>
          <w:lang w:val="en-GB"/>
        </w:rPr>
        <w:t>               </w:t>
      </w:r>
      <w:r w:rsidRPr="00D47976">
        <w:rPr>
          <w:lang w:val="en-GB"/>
        </w:rPr>
        <w:t>m</w:t>
      </w:r>
      <w:r w:rsidRPr="00D47976">
        <w:rPr>
          <w:lang w:val="en-GB"/>
        </w:rPr>
        <w:tab/>
        <w:t>(61a)</w:t>
      </w:r>
    </w:p>
    <w:p w14:paraId="38709D94" w14:textId="6644E7F3" w:rsidR="004976B1" w:rsidRPr="00D47976" w:rsidRDefault="004976B1" w:rsidP="004976B1">
      <w:pPr>
        <w:pStyle w:val="Equation"/>
        <w:rPr>
          <w:lang w:val="en-GB"/>
        </w:rPr>
      </w:pPr>
      <w:r w:rsidRPr="00D47976">
        <w:rPr>
          <w:lang w:val="en-GB"/>
        </w:rPr>
        <w:tab/>
      </w:r>
      <w:r w:rsidRPr="00D47976">
        <w:rPr>
          <w:lang w:val="en-GB"/>
        </w:rPr>
        <w:tab/>
      </w:r>
      <w:r w:rsidR="008B3AAB" w:rsidRPr="00196C37">
        <w:rPr>
          <w:position w:val="-12"/>
        </w:rPr>
        <w:object w:dxaOrig="2000" w:dyaOrig="360" w14:anchorId="3A8236B7">
          <v:shape id="_x0000_i1108" type="#_x0000_t75" alt="Ecuación 61b" style="width:93.05pt;height:17.65pt;mso-position-horizontal:absolute" o:ole="">
            <v:imagedata r:id="rId202" o:title=""/>
          </v:shape>
          <o:OLEObject Type="Embed" ProgID="Equation.3" ShapeID="_x0000_i1108" DrawAspect="Content" ObjectID="_1837074725" r:id="rId203"/>
        </w:object>
      </w:r>
      <w:r w:rsidRPr="001F09F0">
        <w:rPr>
          <w:lang w:val="en-GB"/>
        </w:rPr>
        <w:t>                </w:t>
      </w:r>
      <w:r w:rsidRPr="00D47976">
        <w:rPr>
          <w:lang w:val="en-GB"/>
        </w:rPr>
        <w:t>mrad</w:t>
      </w:r>
      <w:r w:rsidRPr="00D47976">
        <w:rPr>
          <w:lang w:val="en-GB"/>
        </w:rPr>
        <w:tab/>
        <w:t>(61b)</w:t>
      </w:r>
    </w:p>
    <w:p w14:paraId="535A0DAE" w14:textId="6E0668C3" w:rsidR="004976B1" w:rsidRPr="00D47976" w:rsidRDefault="004976B1" w:rsidP="004976B1">
      <w:pPr>
        <w:pStyle w:val="Equation"/>
        <w:rPr>
          <w:lang w:val="en-GB"/>
        </w:rPr>
      </w:pPr>
      <w:r w:rsidRPr="00D47976">
        <w:rPr>
          <w:lang w:val="en-GB"/>
        </w:rPr>
        <w:tab/>
      </w:r>
      <w:r w:rsidRPr="00D47976">
        <w:rPr>
          <w:lang w:val="en-GB"/>
        </w:rPr>
        <w:tab/>
      </w:r>
      <w:r w:rsidR="008B3AAB" w:rsidRPr="00196C37">
        <w:rPr>
          <w:position w:val="-12"/>
        </w:rPr>
        <w:object w:dxaOrig="2500" w:dyaOrig="360" w14:anchorId="3079CB12">
          <v:shape id="_x0000_i1109" type="#_x0000_t75" alt="Ecuación 61c" style="width:117.5pt;height:17.65pt;mso-position-horizontal:absolute" o:ole="">
            <v:imagedata r:id="rId204" o:title=""/>
          </v:shape>
          <o:OLEObject Type="Embed" ProgID="Equation.3" ShapeID="_x0000_i1109" DrawAspect="Content" ObjectID="_1837074726" r:id="rId205"/>
        </w:object>
      </w:r>
      <w:r w:rsidRPr="001F09F0">
        <w:rPr>
          <w:lang w:val="en-GB"/>
        </w:rPr>
        <w:t>        </w:t>
      </w:r>
      <w:r w:rsidRPr="00D47976">
        <w:rPr>
          <w:lang w:val="en-GB"/>
        </w:rPr>
        <w:t>mrad</w:t>
      </w:r>
      <w:r w:rsidRPr="00D47976">
        <w:rPr>
          <w:lang w:val="en-GB"/>
        </w:rPr>
        <w:tab/>
        <w:t>(61c)</w:t>
      </w:r>
    </w:p>
    <w:p w14:paraId="40CBC106" w14:textId="77777777" w:rsidR="004976B1" w:rsidRPr="008F057C" w:rsidRDefault="004976B1" w:rsidP="004976B1">
      <w:r w:rsidRPr="008F057C">
        <w:t>donde:</w:t>
      </w:r>
    </w:p>
    <w:p w14:paraId="63B8E3D6" w14:textId="3C4E6B6F" w:rsidR="004976B1" w:rsidRPr="008F057C" w:rsidRDefault="004976B1" w:rsidP="004976B1">
      <w:pPr>
        <w:pStyle w:val="Equation"/>
      </w:pPr>
      <w:r w:rsidRPr="008F057C">
        <w:tab/>
      </w:r>
      <w:r w:rsidRPr="008F057C">
        <w:tab/>
      </w:r>
      <w:r w:rsidR="008B3AAB" w:rsidRPr="00196C37">
        <w:rPr>
          <w:position w:val="-12"/>
        </w:rPr>
        <w:object w:dxaOrig="3180" w:dyaOrig="360" w14:anchorId="4B703B0B">
          <v:shape id="_x0000_i1110" type="#_x0000_t75" alt="Ecuación 61d" style="width:156.25pt;height:19pt" o:ole="">
            <v:imagedata r:id="rId206" o:title=""/>
          </v:shape>
          <o:OLEObject Type="Embed" ProgID="Equation.3" ShapeID="_x0000_i1110" DrawAspect="Content" ObjectID="_1837074727" r:id="rId207"/>
        </w:object>
      </w:r>
      <w:r w:rsidRPr="008F057C">
        <w:t>          m</w:t>
      </w:r>
      <w:r w:rsidRPr="008F057C">
        <w:tab/>
        <w:t>(61d)</w:t>
      </w:r>
    </w:p>
    <w:p w14:paraId="47096EB8" w14:textId="77777777" w:rsidR="004976B1" w:rsidRPr="008F057C" w:rsidRDefault="004976B1" w:rsidP="004976B1">
      <w:pPr>
        <w:pStyle w:val="Blanc"/>
        <w:rPr>
          <w:lang w:val="es-ES"/>
        </w:rPr>
      </w:pPr>
    </w:p>
    <w:p w14:paraId="4FE96AD9" w14:textId="64B3F995" w:rsidR="004976B1" w:rsidRPr="008F057C" w:rsidRDefault="004976B1" w:rsidP="004976B1">
      <w:r w:rsidRPr="008F057C">
        <w:t xml:space="preserve">y el índice </w:t>
      </w:r>
      <w:r w:rsidRPr="008F057C">
        <w:rPr>
          <w:i/>
          <w:iCs/>
        </w:rPr>
        <w:t>i</w:t>
      </w:r>
      <w:r w:rsidRPr="008F057C">
        <w:t xml:space="preserve"> del perfil toma los valores 2 a (</w:t>
      </w:r>
      <w:r w:rsidR="007B76C3" w:rsidRPr="007B76C3">
        <w:rPr>
          <w:i/>
          <w:iCs/>
        </w:rPr>
        <w:t>n</w:t>
      </w:r>
      <w:r w:rsidR="007B76C3" w:rsidRPr="008F057C">
        <w:t xml:space="preserve"> </w:t>
      </w:r>
      <w:r w:rsidR="007B76C3" w:rsidRPr="007B76C3">
        <w:t>−</w:t>
      </w:r>
      <w:r w:rsidR="007B76C3" w:rsidRPr="008F057C">
        <w:t xml:space="preserve"> 1</w:t>
      </w:r>
      <w:r w:rsidRPr="008F057C">
        <w:t>).</w:t>
      </w:r>
    </w:p>
    <w:p w14:paraId="48B4F726" w14:textId="77777777" w:rsidR="004976B1" w:rsidRPr="008F057C" w:rsidRDefault="004976B1" w:rsidP="004976B1">
      <w:r w:rsidRPr="008F057C">
        <w:t>Para calcular los valores provisionales de las alturas de una superficie lisa en los extremos transmisor y receptor del trayecto se utiliza:</w:t>
      </w:r>
    </w:p>
    <w:p w14:paraId="617A515B" w14:textId="77777777" w:rsidR="004976B1" w:rsidRPr="008F057C" w:rsidRDefault="004976B1" w:rsidP="004976B1">
      <w:r w:rsidRPr="008F057C">
        <w:t xml:space="preserve">Si </w:t>
      </w:r>
      <w:r w:rsidRPr="008F057C">
        <w:rPr>
          <w:i/>
          <w:iCs/>
        </w:rPr>
        <w:t>h</w:t>
      </w:r>
      <w:r w:rsidRPr="008F057C">
        <w:rPr>
          <w:i/>
          <w:iCs/>
          <w:vertAlign w:val="subscript"/>
        </w:rPr>
        <w:t>obs</w:t>
      </w:r>
      <w:r w:rsidRPr="008F057C">
        <w:t xml:space="preserve"> es menor o igual a cero, entonces:</w:t>
      </w:r>
    </w:p>
    <w:p w14:paraId="2C6DFBCA" w14:textId="29E01774" w:rsidR="004976B1" w:rsidRPr="008F057C" w:rsidRDefault="004976B1" w:rsidP="004976B1">
      <w:pPr>
        <w:pStyle w:val="Equation"/>
      </w:pPr>
      <w:r w:rsidRPr="008F057C">
        <w:tab/>
      </w:r>
      <w:r w:rsidRPr="008F057C">
        <w:tab/>
      </w:r>
      <w:r w:rsidR="008B3AAB" w:rsidRPr="00196C37">
        <w:rPr>
          <w:position w:val="-14"/>
        </w:rPr>
        <w:object w:dxaOrig="1120" w:dyaOrig="380" w14:anchorId="2B95F61B">
          <v:shape id="_x0000_i1111" type="#_x0000_t75" alt="Ecuación 62a" style="width:44.85pt;height:16.3pt" o:ole="">
            <v:imagedata r:id="rId208" o:title=""/>
          </v:shape>
          <o:OLEObject Type="Embed" ProgID="Equation.3" ShapeID="_x0000_i1111" DrawAspect="Content" ObjectID="_1837074728" r:id="rId209"/>
        </w:object>
      </w:r>
      <w:r w:rsidRPr="008F057C">
        <w:t>                msnm</w:t>
      </w:r>
      <w:r w:rsidRPr="008F057C">
        <w:tab/>
        <w:t>(62a)</w:t>
      </w:r>
    </w:p>
    <w:p w14:paraId="126151D2" w14:textId="77777777" w:rsidR="004976B1" w:rsidRPr="008F057C" w:rsidRDefault="004976B1" w:rsidP="004976B1">
      <w:pPr>
        <w:pStyle w:val="Blanc"/>
        <w:rPr>
          <w:lang w:val="es-ES"/>
        </w:rPr>
      </w:pPr>
    </w:p>
    <w:p w14:paraId="3A8CAC2C" w14:textId="4FAAA09C" w:rsidR="004976B1" w:rsidRPr="008F057C" w:rsidRDefault="004976B1" w:rsidP="004976B1">
      <w:pPr>
        <w:pStyle w:val="Equation"/>
      </w:pPr>
      <w:r w:rsidRPr="008F057C">
        <w:tab/>
      </w:r>
      <w:r w:rsidRPr="008F057C">
        <w:tab/>
      </w:r>
      <w:r w:rsidR="008B3AAB" w:rsidRPr="00196C37">
        <w:rPr>
          <w:position w:val="-14"/>
        </w:rPr>
        <w:object w:dxaOrig="1160" w:dyaOrig="380" w14:anchorId="330F2CDF">
          <v:shape id="_x0000_i1112" type="#_x0000_t75" alt="Ecuación 62b" style="width:52.3pt;height:19pt;mso-position-vertical:absolute" o:ole="">
            <v:imagedata r:id="rId210" o:title=""/>
          </v:shape>
          <o:OLEObject Type="Embed" ProgID="Equation.3" ShapeID="_x0000_i1112" DrawAspect="Content" ObjectID="_1837074729" r:id="rId211"/>
        </w:object>
      </w:r>
      <w:r w:rsidRPr="008F057C">
        <w:t>              msnm</w:t>
      </w:r>
      <w:r w:rsidRPr="008F057C">
        <w:tab/>
        <w:t>(62b)</w:t>
      </w:r>
    </w:p>
    <w:p w14:paraId="41B5E761" w14:textId="77777777" w:rsidR="004976B1" w:rsidRPr="008F057C" w:rsidRDefault="004976B1" w:rsidP="004976B1">
      <w:r w:rsidRPr="008F057C">
        <w:t>en otro caso:</w:t>
      </w:r>
    </w:p>
    <w:p w14:paraId="42067BF2" w14:textId="1A29F7EF" w:rsidR="004976B1" w:rsidRPr="008F057C" w:rsidRDefault="004976B1" w:rsidP="004976B1">
      <w:pPr>
        <w:pStyle w:val="Equation"/>
      </w:pPr>
      <w:r w:rsidRPr="008F057C">
        <w:tab/>
      </w:r>
      <w:r w:rsidRPr="008F057C">
        <w:tab/>
      </w:r>
      <w:r w:rsidR="008B3AAB" w:rsidRPr="00196C37">
        <w:rPr>
          <w:position w:val="-14"/>
        </w:rPr>
        <w:object w:dxaOrig="1920" w:dyaOrig="380" w14:anchorId="6839304A">
          <v:shape id="_x0000_i1113" type="#_x0000_t75" alt="Ecuación 62c" style="width:78.8pt;height:16.3pt" o:ole="">
            <v:imagedata r:id="rId212" o:title=""/>
          </v:shape>
          <o:OLEObject Type="Embed" ProgID="Equation.3" ShapeID="_x0000_i1113" DrawAspect="Content" ObjectID="_1837074730" r:id="rId213"/>
        </w:object>
      </w:r>
      <w:r w:rsidRPr="008F057C">
        <w:t>              msnm</w:t>
      </w:r>
      <w:r w:rsidRPr="008F057C">
        <w:tab/>
        <w:t>(62c)</w:t>
      </w:r>
    </w:p>
    <w:p w14:paraId="0DCDC75D" w14:textId="77777777" w:rsidR="004976B1" w:rsidRPr="008F057C" w:rsidRDefault="004976B1" w:rsidP="004976B1">
      <w:pPr>
        <w:pStyle w:val="Blanc"/>
        <w:rPr>
          <w:lang w:val="es-ES"/>
        </w:rPr>
      </w:pPr>
    </w:p>
    <w:p w14:paraId="2A65E319" w14:textId="0F517063" w:rsidR="004976B1" w:rsidRPr="008F057C" w:rsidRDefault="004976B1" w:rsidP="004976B1">
      <w:pPr>
        <w:pStyle w:val="Equation"/>
      </w:pPr>
      <w:r w:rsidRPr="008F057C">
        <w:tab/>
      </w:r>
      <w:r w:rsidRPr="008F057C">
        <w:tab/>
      </w:r>
      <w:r w:rsidR="008B3AAB" w:rsidRPr="00196C37">
        <w:rPr>
          <w:position w:val="-14"/>
        </w:rPr>
        <w:object w:dxaOrig="1980" w:dyaOrig="380" w14:anchorId="74FE7972">
          <v:shape id="_x0000_i1114" type="#_x0000_t75" alt="Ecuación 62d" style="width:82.85pt;height:16.3pt" o:ole="">
            <v:imagedata r:id="rId214" o:title=""/>
          </v:shape>
          <o:OLEObject Type="Embed" ProgID="Equation.3" ShapeID="_x0000_i1114" DrawAspect="Content" ObjectID="_1837074731" r:id="rId215"/>
        </w:object>
      </w:r>
      <w:r w:rsidRPr="008F057C">
        <w:t>          msnm</w:t>
      </w:r>
      <w:r w:rsidRPr="008F057C">
        <w:tab/>
        <w:t>(62d)</w:t>
      </w:r>
    </w:p>
    <w:p w14:paraId="21C60549" w14:textId="77777777" w:rsidR="004976B1" w:rsidRPr="008F057C" w:rsidRDefault="004976B1" w:rsidP="004976B1">
      <w:pPr>
        <w:pStyle w:val="Blanc"/>
        <w:keepNext w:val="0"/>
        <w:keepLines w:val="0"/>
        <w:widowControl w:val="0"/>
        <w:rPr>
          <w:lang w:val="es-ES"/>
        </w:rPr>
      </w:pPr>
    </w:p>
    <w:p w14:paraId="44C574C5" w14:textId="77777777" w:rsidR="004976B1" w:rsidRPr="008F057C" w:rsidRDefault="004976B1" w:rsidP="004976B1">
      <w:pPr>
        <w:keepNext/>
        <w:keepLines/>
      </w:pPr>
      <w:r w:rsidRPr="008F057C">
        <w:t>donde:</w:t>
      </w:r>
    </w:p>
    <w:p w14:paraId="661D8CB2" w14:textId="1BF11705" w:rsidR="004976B1" w:rsidRPr="008F057C" w:rsidRDefault="004976B1" w:rsidP="004976B1">
      <w:pPr>
        <w:pStyle w:val="Equation"/>
        <w:keepNext/>
        <w:keepLines/>
      </w:pPr>
      <w:r w:rsidRPr="008F057C">
        <w:tab/>
      </w:r>
      <w:r w:rsidRPr="008F057C">
        <w:tab/>
      </w:r>
      <w:r w:rsidR="008B3AAB" w:rsidRPr="00196C37">
        <w:rPr>
          <w:position w:val="-12"/>
        </w:rPr>
        <w:object w:dxaOrig="2260" w:dyaOrig="360" w14:anchorId="61860033">
          <v:shape id="_x0000_i1115" type="#_x0000_t75" alt="Ecuación 62e" style="width:102.55pt;height:17.65pt" o:ole="">
            <v:imagedata r:id="rId216" o:title=""/>
          </v:shape>
          <o:OLEObject Type="Embed" ProgID="Equation.3" ShapeID="_x0000_i1115" DrawAspect="Content" ObjectID="_1837074732" r:id="rId217"/>
        </w:object>
      </w:r>
      <w:r w:rsidRPr="008F057C">
        <w:tab/>
        <w:t>(62e)</w:t>
      </w:r>
    </w:p>
    <w:p w14:paraId="16AB6E6B" w14:textId="77777777" w:rsidR="004976B1" w:rsidRPr="008F057C" w:rsidRDefault="004976B1" w:rsidP="004976B1">
      <w:pPr>
        <w:pStyle w:val="Blanc"/>
        <w:rPr>
          <w:lang w:val="es-ES"/>
        </w:rPr>
      </w:pPr>
    </w:p>
    <w:p w14:paraId="49B7CBF9" w14:textId="6D50F099" w:rsidR="004976B1" w:rsidRPr="008F057C" w:rsidRDefault="004976B1" w:rsidP="004976B1">
      <w:pPr>
        <w:pStyle w:val="Equation"/>
      </w:pPr>
      <w:r w:rsidRPr="008F057C">
        <w:tab/>
      </w:r>
      <w:r w:rsidRPr="008F057C">
        <w:tab/>
      </w:r>
      <w:r w:rsidR="008B3AAB" w:rsidRPr="00196C37">
        <w:rPr>
          <w:position w:val="-12"/>
        </w:rPr>
        <w:object w:dxaOrig="2299" w:dyaOrig="360" w14:anchorId="6CC2930B">
          <v:shape id="_x0000_i1116" type="#_x0000_t75" alt="Ecuación 62f" style="width:105.3pt;height:17.65pt" o:ole="">
            <v:imagedata r:id="rId218" o:title=""/>
          </v:shape>
          <o:OLEObject Type="Embed" ProgID="Equation.3" ShapeID="_x0000_i1116" DrawAspect="Content" ObjectID="_1837074733" r:id="rId219"/>
        </w:object>
      </w:r>
      <w:r w:rsidRPr="008F057C">
        <w:tab/>
        <w:t>(62f)</w:t>
      </w:r>
    </w:p>
    <w:p w14:paraId="2B18E5C7" w14:textId="77777777" w:rsidR="004976B1" w:rsidRPr="008F057C" w:rsidRDefault="004976B1" w:rsidP="004976B1">
      <w:pPr>
        <w:keepNext/>
        <w:keepLines/>
      </w:pPr>
      <w:r w:rsidRPr="008F057C">
        <w:t>Para el cálculo de los valores finales de las alturas de la superficie lisa en los extremos transmisor y receptor del trayecto:</w:t>
      </w:r>
    </w:p>
    <w:p w14:paraId="7533C05B" w14:textId="77777777" w:rsidR="004976B1" w:rsidRPr="008F057C" w:rsidRDefault="004976B1" w:rsidP="004976B1">
      <w:r w:rsidRPr="008F057C">
        <w:t xml:space="preserve">Si </w:t>
      </w:r>
      <w:r w:rsidRPr="008F057C">
        <w:rPr>
          <w:i/>
          <w:iCs/>
        </w:rPr>
        <w:t>h</w:t>
      </w:r>
      <w:r w:rsidRPr="008F057C">
        <w:rPr>
          <w:i/>
          <w:iCs/>
          <w:vertAlign w:val="subscript"/>
        </w:rPr>
        <w:t>stp</w:t>
      </w:r>
      <w:r w:rsidRPr="008F057C">
        <w:t xml:space="preserve"> es mayor que </w:t>
      </w:r>
      <w:r w:rsidRPr="008F057C">
        <w:rPr>
          <w:i/>
          <w:iCs/>
        </w:rPr>
        <w:t>h</w:t>
      </w:r>
      <w:r w:rsidRPr="008F057C">
        <w:rPr>
          <w:vertAlign w:val="subscript"/>
        </w:rPr>
        <w:t>1</w:t>
      </w:r>
      <w:r>
        <w:rPr>
          <w:vertAlign w:val="subscript"/>
        </w:rPr>
        <w:t xml:space="preserve"> </w:t>
      </w:r>
      <w:r w:rsidRPr="008F057C">
        <w:t>entonces:</w:t>
      </w:r>
    </w:p>
    <w:p w14:paraId="5D6764AF" w14:textId="072C9810" w:rsidR="004976B1" w:rsidRPr="008F057C" w:rsidRDefault="004976B1" w:rsidP="004976B1">
      <w:pPr>
        <w:pStyle w:val="Equation"/>
      </w:pPr>
      <w:r w:rsidRPr="008F057C">
        <w:tab/>
      </w:r>
      <w:r w:rsidRPr="008F057C">
        <w:tab/>
      </w:r>
      <w:r w:rsidR="008B3AAB" w:rsidRPr="00196C37">
        <w:rPr>
          <w:position w:val="-12"/>
        </w:rPr>
        <w:object w:dxaOrig="760" w:dyaOrig="360" w14:anchorId="7F900A1F">
          <v:shape id="_x0000_i1117" type="#_x0000_t75" alt="Ecuación 63a" style="width:33.3pt;height:17.65pt" o:ole="">
            <v:imagedata r:id="rId220" o:title=""/>
          </v:shape>
          <o:OLEObject Type="Embed" ProgID="Equation.3" ShapeID="_x0000_i1117" DrawAspect="Content" ObjectID="_1837074734" r:id="rId221"/>
        </w:object>
      </w:r>
      <w:r w:rsidRPr="008F057C">
        <w:t>                msnm</w:t>
      </w:r>
      <w:r w:rsidRPr="008F057C">
        <w:tab/>
        <w:t>(63a)</w:t>
      </w:r>
    </w:p>
    <w:p w14:paraId="628E70B4" w14:textId="77777777" w:rsidR="004976B1" w:rsidRPr="008F057C" w:rsidRDefault="004976B1" w:rsidP="004976B1">
      <w:r w:rsidRPr="008F057C">
        <w:t>en otro caso:</w:t>
      </w:r>
    </w:p>
    <w:p w14:paraId="0D868F26" w14:textId="76EFA20B" w:rsidR="004976B1" w:rsidRPr="008F057C" w:rsidRDefault="004976B1" w:rsidP="004976B1">
      <w:pPr>
        <w:pStyle w:val="Equation"/>
      </w:pPr>
      <w:r w:rsidRPr="008F057C">
        <w:tab/>
      </w:r>
      <w:r w:rsidRPr="008F057C">
        <w:tab/>
      </w:r>
      <w:r w:rsidR="008B3AAB" w:rsidRPr="00196C37">
        <w:rPr>
          <w:position w:val="-14"/>
        </w:rPr>
        <w:object w:dxaOrig="920" w:dyaOrig="380" w14:anchorId="53E154A7">
          <v:shape id="_x0000_i1118" type="#_x0000_t75" alt="Ecuación 63b" style="width:38.7pt;height:16.3pt" o:ole="">
            <v:imagedata r:id="rId222" o:title=""/>
          </v:shape>
          <o:OLEObject Type="Embed" ProgID="Equation.3" ShapeID="_x0000_i1118" DrawAspect="Content" ObjectID="_1837074735" r:id="rId223"/>
        </w:object>
      </w:r>
      <w:r w:rsidRPr="008F057C">
        <w:t>                msnm</w:t>
      </w:r>
      <w:r w:rsidRPr="008F057C">
        <w:tab/>
        <w:t>(63b)</w:t>
      </w:r>
    </w:p>
    <w:p w14:paraId="7E2E4B8A" w14:textId="77777777" w:rsidR="004976B1" w:rsidRPr="008F057C" w:rsidRDefault="004976B1" w:rsidP="004976B1">
      <w:r w:rsidRPr="008F057C">
        <w:t xml:space="preserve">Si </w:t>
      </w:r>
      <w:r w:rsidRPr="008F057C">
        <w:rPr>
          <w:i/>
          <w:iCs/>
        </w:rPr>
        <w:t>h</w:t>
      </w:r>
      <w:r w:rsidRPr="008F057C">
        <w:rPr>
          <w:i/>
          <w:iCs/>
          <w:vertAlign w:val="subscript"/>
        </w:rPr>
        <w:t xml:space="preserve">srp </w:t>
      </w:r>
      <w:r w:rsidRPr="008F057C">
        <w:t xml:space="preserve">es mayor que </w:t>
      </w:r>
      <w:r w:rsidRPr="008F057C">
        <w:rPr>
          <w:i/>
          <w:iCs/>
        </w:rPr>
        <w:t>h</w:t>
      </w:r>
      <w:r w:rsidRPr="008F057C">
        <w:rPr>
          <w:i/>
          <w:iCs/>
          <w:vertAlign w:val="subscript"/>
        </w:rPr>
        <w:t>n</w:t>
      </w:r>
      <w:r w:rsidRPr="008F057C">
        <w:t xml:space="preserve"> entonces:</w:t>
      </w:r>
    </w:p>
    <w:p w14:paraId="2A5AB3FE" w14:textId="341E15DE" w:rsidR="004976B1" w:rsidRPr="008F057C" w:rsidRDefault="004976B1" w:rsidP="004976B1">
      <w:pPr>
        <w:pStyle w:val="Equation"/>
      </w:pPr>
      <w:r w:rsidRPr="008F057C">
        <w:tab/>
      </w:r>
      <w:r w:rsidRPr="008F057C">
        <w:tab/>
      </w:r>
      <w:r w:rsidR="008B3AAB" w:rsidRPr="00196C37">
        <w:rPr>
          <w:position w:val="-12"/>
        </w:rPr>
        <w:object w:dxaOrig="800" w:dyaOrig="360" w14:anchorId="06795B38">
          <v:shape id="_x0000_i1119" type="#_x0000_t75" alt="Ecuación 63c" style="width:37.35pt;height:17.65pt" o:ole="">
            <v:imagedata r:id="rId224" o:title=""/>
          </v:shape>
          <o:OLEObject Type="Embed" ProgID="Equation.3" ShapeID="_x0000_i1119" DrawAspect="Content" ObjectID="_1837074736" r:id="rId225"/>
        </w:object>
      </w:r>
      <w:r w:rsidRPr="008F057C">
        <w:t>                msnm</w:t>
      </w:r>
      <w:r w:rsidRPr="008F057C">
        <w:tab/>
        <w:t>(63c)</w:t>
      </w:r>
    </w:p>
    <w:p w14:paraId="74B7F289" w14:textId="77777777" w:rsidR="004976B1" w:rsidRPr="008F057C" w:rsidRDefault="004976B1" w:rsidP="004976B1">
      <w:r w:rsidRPr="008F057C">
        <w:t>en otro caso:</w:t>
      </w:r>
    </w:p>
    <w:p w14:paraId="4FE054C0" w14:textId="2C9D730B" w:rsidR="004976B1" w:rsidRPr="008F057C" w:rsidRDefault="004976B1" w:rsidP="004976B1">
      <w:pPr>
        <w:pStyle w:val="Equation"/>
      </w:pPr>
      <w:r w:rsidRPr="008F057C">
        <w:tab/>
      </w:r>
      <w:r w:rsidRPr="008F057C">
        <w:tab/>
      </w:r>
      <w:r w:rsidR="008B3AAB" w:rsidRPr="00196C37">
        <w:rPr>
          <w:position w:val="-14"/>
        </w:rPr>
        <w:object w:dxaOrig="960" w:dyaOrig="380" w14:anchorId="78AD30EF">
          <v:shape id="_x0000_i1120" type="#_x0000_t75" alt="Ecuación 63d" style="width:38.7pt;height:16.3pt" o:ole="">
            <v:imagedata r:id="rId226" o:title=""/>
          </v:shape>
          <o:OLEObject Type="Embed" ProgID="Equation.3" ShapeID="_x0000_i1120" DrawAspect="Content" ObjectID="_1837074737" r:id="rId227"/>
        </w:object>
      </w:r>
      <w:r w:rsidRPr="008F057C">
        <w:t>                msnm</w:t>
      </w:r>
      <w:r w:rsidRPr="008F057C">
        <w:tab/>
        <w:t>(63d)</w:t>
      </w:r>
    </w:p>
    <w:p w14:paraId="6C2021A3" w14:textId="77777777" w:rsidR="004976B1" w:rsidRPr="008F057C" w:rsidRDefault="004976B1" w:rsidP="004976B1">
      <w:r w:rsidRPr="008F057C">
        <w:lastRenderedPageBreak/>
        <w:t xml:space="preserve">Para un perfil liso se utiliza el método del § 4.5.1 fijando todas las alturas de perfil </w:t>
      </w:r>
      <w:r w:rsidRPr="008F057C">
        <w:rPr>
          <w:i/>
          <w:iCs/>
        </w:rPr>
        <w:t>h</w:t>
      </w:r>
      <w:r w:rsidRPr="008F057C">
        <w:rPr>
          <w:i/>
          <w:iCs/>
          <w:vertAlign w:val="subscript"/>
        </w:rPr>
        <w:t>i</w:t>
      </w:r>
      <w:r w:rsidRPr="008F057C">
        <w:t xml:space="preserve"> a cero, y con alturas de antena modificadas:</w:t>
      </w:r>
    </w:p>
    <w:p w14:paraId="42D93846" w14:textId="6F7D1285" w:rsidR="004976B1" w:rsidRPr="008F057C" w:rsidRDefault="004976B1" w:rsidP="004976B1">
      <w:pPr>
        <w:pStyle w:val="Equation"/>
      </w:pPr>
      <w:r w:rsidRPr="008F057C">
        <w:tab/>
      </w:r>
      <w:r w:rsidRPr="008F057C">
        <w:tab/>
      </w:r>
      <w:r w:rsidR="008B3AAB" w:rsidRPr="00196C37">
        <w:rPr>
          <w:position w:val="-12"/>
        </w:rPr>
        <w:object w:dxaOrig="1320" w:dyaOrig="420" w14:anchorId="273B2681">
          <v:shape id="_x0000_i1121" type="#_x0000_t75" alt="Ecuación 64a" style="width:58.4pt;height:19pt" o:ole="">
            <v:imagedata r:id="rId228" o:title=""/>
          </v:shape>
          <o:OLEObject Type="Embed" ProgID="Equation.3" ShapeID="_x0000_i1121" DrawAspect="Content" ObjectID="_1837074738" r:id="rId229"/>
        </w:object>
      </w:r>
      <w:r w:rsidRPr="008F057C">
        <w:t>                msnm</w:t>
      </w:r>
      <w:r w:rsidRPr="008F057C">
        <w:tab/>
        <w:t>(64a)</w:t>
      </w:r>
    </w:p>
    <w:p w14:paraId="2250C048" w14:textId="77777777" w:rsidR="004976B1" w:rsidRPr="008F057C" w:rsidRDefault="004976B1" w:rsidP="004976B1">
      <w:pPr>
        <w:pStyle w:val="Blanc"/>
        <w:rPr>
          <w:lang w:val="es-ES"/>
        </w:rPr>
      </w:pPr>
    </w:p>
    <w:p w14:paraId="0EED3E62" w14:textId="31ED3744" w:rsidR="004976B1" w:rsidRPr="008F057C" w:rsidRDefault="004976B1" w:rsidP="004976B1">
      <w:pPr>
        <w:pStyle w:val="Equation"/>
      </w:pPr>
      <w:r w:rsidRPr="008F057C">
        <w:tab/>
      </w:r>
      <w:r w:rsidRPr="008F057C">
        <w:tab/>
      </w:r>
      <w:r w:rsidR="008B3AAB" w:rsidRPr="00196C37">
        <w:rPr>
          <w:position w:val="-12"/>
        </w:rPr>
        <w:object w:dxaOrig="1359" w:dyaOrig="420" w14:anchorId="2340E913">
          <v:shape id="_x0000_i1122" type="#_x0000_t75" alt="Ecuación 64b" style="width:57.05pt;height:19pt;mso-position-vertical:absolute" o:ole="">
            <v:imagedata r:id="rId230" o:title=""/>
          </v:shape>
          <o:OLEObject Type="Embed" ProgID="Equation.3" ShapeID="_x0000_i1122" DrawAspect="Content" ObjectID="_1837074739" r:id="rId231"/>
        </w:object>
      </w:r>
      <w:r w:rsidRPr="008F057C">
        <w:t>                msnm</w:t>
      </w:r>
      <w:r w:rsidRPr="008F057C">
        <w:tab/>
        <w:t>(64b)</w:t>
      </w:r>
    </w:p>
    <w:p w14:paraId="3E7F003B" w14:textId="77777777" w:rsidR="004976B1" w:rsidRPr="008F057C" w:rsidRDefault="004976B1" w:rsidP="004976B1">
      <w:pPr>
        <w:pStyle w:val="Blanc"/>
        <w:rPr>
          <w:lang w:val="es-ES"/>
        </w:rPr>
      </w:pPr>
    </w:p>
    <w:p w14:paraId="2938ADFA" w14:textId="77777777" w:rsidR="004976B1" w:rsidRPr="008F057C" w:rsidRDefault="004976B1" w:rsidP="004976B1">
      <w:r w:rsidRPr="008F057C">
        <w:t xml:space="preserve">Las pérdidas de difracción de Bullington resultantes para el trayecto liso, </w:t>
      </w:r>
      <w:r w:rsidRPr="008F057C">
        <w:rPr>
          <w:i/>
          <w:iCs/>
        </w:rPr>
        <w:t>L</w:t>
      </w:r>
      <w:r w:rsidRPr="008F057C">
        <w:rPr>
          <w:i/>
          <w:iCs/>
          <w:vertAlign w:val="subscript"/>
        </w:rPr>
        <w:t>bs</w:t>
      </w:r>
      <w:r w:rsidRPr="008F057C">
        <w:t xml:space="preserve"> dB, se fijan a </w:t>
      </w:r>
      <w:r w:rsidRPr="008F057C">
        <w:rPr>
          <w:i/>
          <w:iCs/>
        </w:rPr>
        <w:t>L</w:t>
      </w:r>
      <w:r w:rsidRPr="008F057C">
        <w:rPr>
          <w:i/>
          <w:iCs/>
          <w:vertAlign w:val="subscript"/>
        </w:rPr>
        <w:t>b</w:t>
      </w:r>
      <w:r w:rsidRPr="008F057C">
        <w:t xml:space="preserve"> mediante </w:t>
      </w:r>
      <w:r w:rsidRPr="00F11A84">
        <w:t>la ecuación (57).</w:t>
      </w:r>
    </w:p>
    <w:p w14:paraId="7E7721CA" w14:textId="77777777" w:rsidR="004976B1" w:rsidRPr="008F057C" w:rsidRDefault="004976B1" w:rsidP="004976B1">
      <w:r w:rsidRPr="008F057C">
        <w:t xml:space="preserve">Para la longitud de trayecto real </w:t>
      </w:r>
      <w:r w:rsidRPr="008F057C">
        <w:rPr>
          <w:i/>
          <w:iCs/>
        </w:rPr>
        <w:t>d</w:t>
      </w:r>
      <w:r w:rsidRPr="008F057C">
        <w:t xml:space="preserve"> km se utiliza el método de difracción sobre Tierra esférica del § 3.2 con:</w:t>
      </w:r>
    </w:p>
    <w:p w14:paraId="425B991F" w14:textId="08924A18" w:rsidR="004976B1" w:rsidRPr="008F057C" w:rsidRDefault="004976B1" w:rsidP="004976B1">
      <w:pPr>
        <w:pStyle w:val="Equation"/>
      </w:pPr>
      <w:r w:rsidRPr="008F057C">
        <w:tab/>
      </w:r>
      <w:r w:rsidRPr="008F057C">
        <w:tab/>
      </w:r>
      <w:r w:rsidR="008B3AAB" w:rsidRPr="00196C37">
        <w:rPr>
          <w:position w:val="-12"/>
        </w:rPr>
        <w:object w:dxaOrig="740" w:dyaOrig="420" w14:anchorId="0C3A38F3">
          <v:shape id="_x0000_i1123" type="#_x0000_t75" alt="Ecuación 65a" style="width:33.3pt;height:19pt" o:ole="">
            <v:imagedata r:id="rId232" o:title=""/>
          </v:shape>
          <o:OLEObject Type="Embed" ProgID="Equation.3" ShapeID="_x0000_i1123" DrawAspect="Content" ObjectID="_1837074740" r:id="rId233"/>
        </w:object>
      </w:r>
      <w:r w:rsidRPr="008F057C">
        <w:t>                m</w:t>
      </w:r>
      <w:r w:rsidRPr="008F057C">
        <w:tab/>
        <w:t>(65a)</w:t>
      </w:r>
    </w:p>
    <w:p w14:paraId="4F0E0E7B" w14:textId="77777777" w:rsidR="004976B1" w:rsidRPr="008F057C" w:rsidRDefault="004976B1" w:rsidP="004976B1">
      <w:pPr>
        <w:pStyle w:val="Blanc"/>
        <w:rPr>
          <w:lang w:val="es-ES"/>
        </w:rPr>
      </w:pPr>
    </w:p>
    <w:p w14:paraId="694E64D0" w14:textId="4FDFC89A" w:rsidR="004976B1" w:rsidRPr="008F057C" w:rsidRDefault="004976B1" w:rsidP="004976B1">
      <w:pPr>
        <w:pStyle w:val="Equation"/>
      </w:pPr>
      <w:r w:rsidRPr="008F057C">
        <w:tab/>
      </w:r>
      <w:r w:rsidRPr="008F057C">
        <w:tab/>
      </w:r>
      <w:r w:rsidR="008B3AAB" w:rsidRPr="00196C37">
        <w:rPr>
          <w:position w:val="-12"/>
        </w:rPr>
        <w:object w:dxaOrig="800" w:dyaOrig="420" w14:anchorId="30A77AD9">
          <v:shape id="_x0000_i1124" type="#_x0000_t75" alt="Ecuación 65b" style="width:34.65pt;height:19pt" o:ole="">
            <v:imagedata r:id="rId234" o:title=""/>
          </v:shape>
          <o:OLEObject Type="Embed" ProgID="Equation.3" ShapeID="_x0000_i1124" DrawAspect="Content" ObjectID="_1837074741" r:id="rId235"/>
        </w:object>
      </w:r>
      <w:r w:rsidRPr="008F057C">
        <w:t>                m</w:t>
      </w:r>
      <w:r w:rsidRPr="008F057C">
        <w:tab/>
        <w:t>(65b)</w:t>
      </w:r>
    </w:p>
    <w:p w14:paraId="7F7E817C" w14:textId="77777777" w:rsidR="004976B1" w:rsidRPr="008F057C" w:rsidRDefault="004976B1" w:rsidP="004976B1">
      <w:pPr>
        <w:pStyle w:val="Blanc"/>
        <w:rPr>
          <w:lang w:val="es-ES"/>
        </w:rPr>
      </w:pPr>
    </w:p>
    <w:p w14:paraId="333A70E7" w14:textId="77777777" w:rsidR="004976B1" w:rsidRPr="008F057C" w:rsidRDefault="004976B1" w:rsidP="004976B1">
      <w:r w:rsidRPr="008F057C">
        <w:t xml:space="preserve">Las pérdidas de difracción de Tierra esférica resultantes, </w:t>
      </w:r>
      <w:r w:rsidRPr="008F057C">
        <w:rPr>
          <w:i/>
          <w:iCs/>
        </w:rPr>
        <w:t>L</w:t>
      </w:r>
      <w:r w:rsidRPr="008F057C">
        <w:rPr>
          <w:i/>
          <w:iCs/>
          <w:vertAlign w:val="subscript"/>
        </w:rPr>
        <w:t>sph</w:t>
      </w:r>
      <w:r w:rsidRPr="008F057C">
        <w:t xml:space="preserve"> dB, se fijan a </w:t>
      </w:r>
      <w:r w:rsidRPr="008F057C">
        <w:rPr>
          <w:i/>
          <w:iCs/>
        </w:rPr>
        <w:t>A</w:t>
      </w:r>
      <w:r w:rsidRPr="008F057C">
        <w:t xml:space="preserve"> mediante la ecuación (25).</w:t>
      </w:r>
    </w:p>
    <w:p w14:paraId="640A1553" w14:textId="77777777" w:rsidR="004976B1" w:rsidRPr="008F057C" w:rsidRDefault="004976B1" w:rsidP="004976B1">
      <w:r w:rsidRPr="008F057C">
        <w:t>Las pérdidas de difracción para el trayecto general vienen dadas por:</w:t>
      </w:r>
    </w:p>
    <w:p w14:paraId="71E0EEF6" w14:textId="77777777" w:rsidR="004976B1" w:rsidRPr="008F057C" w:rsidRDefault="004976B1" w:rsidP="004976B1">
      <w:pPr>
        <w:pStyle w:val="Blanc"/>
        <w:rPr>
          <w:lang w:val="es-ES"/>
        </w:rPr>
      </w:pPr>
    </w:p>
    <w:p w14:paraId="5D3C3D17" w14:textId="6E21DB9C" w:rsidR="004976B1" w:rsidRDefault="004976B1" w:rsidP="004976B1">
      <w:pPr>
        <w:pStyle w:val="Equation"/>
      </w:pPr>
      <w:r w:rsidRPr="008F057C">
        <w:tab/>
      </w:r>
      <w:r w:rsidRPr="008F057C">
        <w:tab/>
      </w:r>
      <w:r w:rsidR="008B3AAB" w:rsidRPr="00196C37">
        <w:rPr>
          <w:position w:val="-14"/>
        </w:rPr>
        <w:object w:dxaOrig="2860" w:dyaOrig="380" w14:anchorId="2420B5FE">
          <v:shape id="_x0000_i1125" type="#_x0000_t75" alt="Ecuación 66" style="width:133.15pt;height:19pt" o:ole="">
            <v:imagedata r:id="rId236" o:title=""/>
          </v:shape>
          <o:OLEObject Type="Embed" ProgID="Equation.3" ShapeID="_x0000_i1125" DrawAspect="Content" ObjectID="_1837074742" r:id="rId237"/>
        </w:object>
      </w:r>
      <w:r w:rsidRPr="008F057C">
        <w:t>              dB</w:t>
      </w:r>
      <w:r w:rsidRPr="008F057C">
        <w:tab/>
        <w:t>(66)</w:t>
      </w:r>
      <w:bookmarkStart w:id="95" w:name="dsgno"/>
      <w:bookmarkStart w:id="96" w:name="_Toc115780908"/>
      <w:bookmarkEnd w:id="95"/>
    </w:p>
    <w:p w14:paraId="6B008095" w14:textId="77777777" w:rsidR="004976B1" w:rsidRPr="007B76C3" w:rsidRDefault="004976B1" w:rsidP="007B76C3">
      <w:pPr>
        <w:pStyle w:val="Heading2"/>
      </w:pPr>
      <w:bookmarkStart w:id="97" w:name="_Toc202257591"/>
      <w:bookmarkStart w:id="98" w:name="_Toc202352743"/>
      <w:bookmarkStart w:id="99" w:name="_Toc202352863"/>
      <w:bookmarkStart w:id="100" w:name="_Toc226455969"/>
      <w:r w:rsidRPr="007B76C3">
        <w:t>4.6</w:t>
      </w:r>
      <w:r w:rsidRPr="007B76C3">
        <w:tab/>
        <w:t>Método para un trayecto oblicuo Tierra-espacio general</w:t>
      </w:r>
      <w:bookmarkEnd w:id="97"/>
      <w:bookmarkEnd w:id="98"/>
      <w:bookmarkEnd w:id="99"/>
      <w:bookmarkEnd w:id="100"/>
    </w:p>
    <w:p w14:paraId="0D51BD2F" w14:textId="2E79F37D" w:rsidR="004976B1" w:rsidRPr="000547C2" w:rsidRDefault="004976B1" w:rsidP="004976B1">
      <w:r>
        <w:t>Se recomienda este método para predecir las pérdidas por difracción en cualquier tipo de trayecto oblicuo definido por un perfil en la región de la porción terrenal del trayecto, ya sea de visibilidad directa o transhorizonte, de terreno accidentado o liso, y es el método preferido cuando el extremo superior del trayecto está mucho más alejado del terreno obstruyente que el extremo inferior del trayecto</w:t>
      </w:r>
      <w:r w:rsidRPr="000547C2">
        <w:t xml:space="preserve">. </w:t>
      </w:r>
      <w:r>
        <w:t>Este modelo se basa en la pérdida en arista del constructo</w:t>
      </w:r>
      <w:r w:rsidRPr="000547C2">
        <w:t xml:space="preserve"> Bullington</w:t>
      </w:r>
      <w:r>
        <w:t>, combinada con un constructo similar que predice la pérdida de Tierra plana de un trayecto general, denominado</w:t>
      </w:r>
      <w:r w:rsidRPr="000547C2">
        <w:t xml:space="preserve"> </w:t>
      </w:r>
      <w:r w:rsidR="00A003F4">
        <w:rPr>
          <w:rFonts w:ascii="Arial" w:hAnsi="Arial" w:cs="Arial"/>
          <w:color w:val="0A0A0A"/>
          <w:sz w:val="21"/>
          <w:szCs w:val="21"/>
          <w:shd w:val="clear" w:color="auto" w:fill="FFFFFF"/>
        </w:rPr>
        <w:t>«</w:t>
      </w:r>
      <w:r>
        <w:t>modelo de Tierra plana ficticia</w:t>
      </w:r>
      <w:r w:rsidR="00A003F4">
        <w:rPr>
          <w:rFonts w:ascii="Arial" w:hAnsi="Arial" w:cs="Arial"/>
          <w:color w:val="0A0A0A"/>
          <w:sz w:val="21"/>
          <w:szCs w:val="21"/>
          <w:shd w:val="clear" w:color="auto" w:fill="FFFFFF"/>
        </w:rPr>
        <w:t>»</w:t>
      </w:r>
      <w:r w:rsidRPr="000547C2">
        <w:t xml:space="preserve">. </w:t>
      </w:r>
      <w:r>
        <w:t>Se ha de tener precaución cerca de los terminales para garantizar que las alturas del terreno local no generan ángulos de elevación con respecto al horizonte irrealistas desde el punto de vista de cada antena</w:t>
      </w:r>
      <w:r w:rsidRPr="000547C2">
        <w:t>.</w:t>
      </w:r>
    </w:p>
    <w:p w14:paraId="13D35AAA" w14:textId="77777777" w:rsidR="004976B1" w:rsidRPr="000547C2" w:rsidRDefault="004976B1" w:rsidP="004976B1">
      <w:r>
        <w:t>Se ha constatado que este método es razonablemente preciso para terrenos accidentados con obstrucciones de hasta</w:t>
      </w:r>
      <w:r w:rsidRPr="000547C2">
        <w:t xml:space="preserve"> 50 dB </w:t>
      </w:r>
      <w:r>
        <w:t>con respecto al espacio libre y para terrenos lisos con obstrucciones de hasta</w:t>
      </w:r>
      <w:r w:rsidRPr="000547C2">
        <w:t xml:space="preserve"> 30 dB </w:t>
      </w:r>
      <w:r>
        <w:t>con respecto al espacio libre, por lo que se adecúa a todos los trayectos Tierra-espacio con ángulos de elevación de entre cero y 90 grados. Este método puede dar lugar a una subestimación de la pérdida por difracción con ángulos de elevación negativos, sobre todo en terreno liso</w:t>
      </w:r>
      <w:r w:rsidRPr="000547C2">
        <w:t>.</w:t>
      </w:r>
    </w:p>
    <w:p w14:paraId="2E49F424" w14:textId="77777777" w:rsidR="004976B1" w:rsidRPr="000547C2" w:rsidRDefault="004976B1" w:rsidP="004976B1">
      <w:pPr>
        <w:pStyle w:val="Heading3"/>
      </w:pPr>
      <w:bookmarkStart w:id="101" w:name="_Toc202352744"/>
      <w:r w:rsidRPr="000547C2">
        <w:t>4.6.1</w:t>
      </w:r>
      <w:r w:rsidRPr="000547C2">
        <w:tab/>
      </w:r>
      <w:r>
        <w:t xml:space="preserve">Modelo de </w:t>
      </w:r>
      <w:r w:rsidRPr="000547C2">
        <w:t xml:space="preserve">Bullington </w:t>
      </w:r>
      <w:r>
        <w:t>para un trayecto oblicuo Tierra-espacio</w:t>
      </w:r>
      <w:bookmarkEnd w:id="101"/>
    </w:p>
    <w:p w14:paraId="6627CE63" w14:textId="025B987C" w:rsidR="004976B1" w:rsidRPr="000547C2" w:rsidRDefault="004976B1" w:rsidP="004976B1">
      <w:r>
        <w:t>El constructo de arista triangular de</w:t>
      </w:r>
      <w:r w:rsidRPr="000547C2">
        <w:t xml:space="preserve"> Bullington </w:t>
      </w:r>
      <w:r>
        <w:t>puede aplicarse al terreno en la región del extremo inferior de un trayecto oblicuo cuyo extremo superior esté a gran distancia asumiendo una radiación paralela al extremo superior, como se muestra en la Fig</w:t>
      </w:r>
      <w:r w:rsidR="007B76C3">
        <w:t>. </w:t>
      </w:r>
      <w:r w:rsidRPr="000547C2">
        <w:t xml:space="preserve">15, </w:t>
      </w:r>
      <w:r>
        <w:t>con un rayo que sale de la antena en el extremo inferior del trayecto hacia la antena del extremo superior, atravesando el terreno si éste no tiene visibilidad directa. En tal caso, se dibuja otro rayo paralelo al primero tangencial con el terreno, y la distancia de la perpendicular</w:t>
      </w:r>
      <w:r w:rsidRPr="000547C2">
        <w:t xml:space="preserve"> </w:t>
      </w:r>
      <w:r w:rsidRPr="000547C2">
        <w:rPr>
          <w:i/>
          <w:iCs/>
        </w:rPr>
        <w:t>h</w:t>
      </w:r>
      <w:r w:rsidRPr="000547C2">
        <w:t xml:space="preserve"> </w:t>
      </w:r>
      <w:r>
        <w:t>entre esos dos rayos paralelos se utiliza para calcular el parámetro de difracción</w:t>
      </w:r>
      <w:r w:rsidRPr="000547C2">
        <w:t xml:space="preserve"> ν </w:t>
      </w:r>
      <w:r>
        <w:t xml:space="preserve">con la ecuación </w:t>
      </w:r>
      <w:r w:rsidRPr="000547C2">
        <w:t xml:space="preserve">(26), </w:t>
      </w:r>
      <w:r>
        <w:t>junto con la distancia</w:t>
      </w:r>
      <w:r w:rsidRPr="000547C2">
        <w:t xml:space="preserve"> </w:t>
      </w:r>
      <w:r w:rsidRPr="000547C2">
        <w:rPr>
          <w:i/>
          <w:iCs/>
        </w:rPr>
        <w:t>d</w:t>
      </w:r>
      <w:r w:rsidRPr="000547C2">
        <w:rPr>
          <w:vertAlign w:val="subscript"/>
        </w:rPr>
        <w:t>1</w:t>
      </w:r>
      <w:r w:rsidRPr="000547C2">
        <w:t xml:space="preserve"> </w:t>
      </w:r>
      <w:r>
        <w:t>de la Fig</w:t>
      </w:r>
      <w:r w:rsidR="007B76C3">
        <w:t>. </w:t>
      </w:r>
      <w:r w:rsidRPr="000547C2">
        <w:t xml:space="preserve">15. </w:t>
      </w:r>
      <w:r>
        <w:t>El término</w:t>
      </w:r>
      <w:r w:rsidRPr="000547C2">
        <w:t xml:space="preserve"> </w:t>
      </w:r>
      <w:r w:rsidRPr="000547C2">
        <w:rPr>
          <w:i/>
          <w:iCs/>
        </w:rPr>
        <w:t>d</w:t>
      </w:r>
      <w:r w:rsidRPr="000547C2">
        <w:rPr>
          <w:vertAlign w:val="subscript"/>
        </w:rPr>
        <w:t>2</w:t>
      </w:r>
      <w:r w:rsidRPr="000547C2">
        <w:t xml:space="preserve"> </w:t>
      </w:r>
      <w:r>
        <w:t xml:space="preserve">de la ecuación </w:t>
      </w:r>
      <w:r w:rsidRPr="000547C2">
        <w:t xml:space="preserve">(26) </w:t>
      </w:r>
      <w:r>
        <w:t>puede omitirse si su magnitud es excesiva; en caso contrario,</w:t>
      </w:r>
      <w:r w:rsidRPr="000547C2">
        <w:t xml:space="preserve"> </w:t>
      </w:r>
      <w:r w:rsidRPr="000547C2">
        <w:rPr>
          <w:i/>
          <w:iCs/>
        </w:rPr>
        <w:t>d</w:t>
      </w:r>
      <w:r w:rsidRPr="000547C2">
        <w:rPr>
          <w:vertAlign w:val="subscript"/>
        </w:rPr>
        <w:t>2</w:t>
      </w:r>
      <w:r w:rsidRPr="000547C2">
        <w:t xml:space="preserve"> </w:t>
      </w:r>
      <w:r>
        <w:t xml:space="preserve">es la longitud del resto </w:t>
      </w:r>
      <w:r>
        <w:lastRenderedPageBreak/>
        <w:t>del trayecto directo y los dos rayos en la parte superior del trayecto convergen en la antena del extremo superior</w:t>
      </w:r>
      <w:r w:rsidRPr="000547C2">
        <w:t>.</w:t>
      </w:r>
    </w:p>
    <w:p w14:paraId="2025867B" w14:textId="77777777" w:rsidR="004976B1" w:rsidRPr="000547C2" w:rsidRDefault="004976B1" w:rsidP="004976B1">
      <w:r>
        <w:t>Si la línea de visibilidad directa carece de obstrucciones</w:t>
      </w:r>
      <w:r w:rsidRPr="000547C2">
        <w:t xml:space="preserve"> </w:t>
      </w:r>
      <w:r w:rsidRPr="000547C2">
        <w:rPr>
          <w:i/>
          <w:iCs/>
        </w:rPr>
        <w:t>h</w:t>
      </w:r>
      <w:r w:rsidRPr="000547C2">
        <w:t xml:space="preserve"> </w:t>
      </w:r>
      <w:r>
        <w:t>e</w:t>
      </w:r>
      <w:r w:rsidRPr="000547C2">
        <w:t>s negativ</w:t>
      </w:r>
      <w:r>
        <w:t>o y se evalúa en el punto en que la zona de Fresnel es mínima. La medición de</w:t>
      </w:r>
      <w:r w:rsidRPr="000547C2">
        <w:t xml:space="preserve"> </w:t>
      </w:r>
      <w:r w:rsidRPr="000547C2">
        <w:rPr>
          <w:i/>
          <w:iCs/>
        </w:rPr>
        <w:t>h</w:t>
      </w:r>
      <w:r w:rsidRPr="000547C2">
        <w:t xml:space="preserve"> </w:t>
      </w:r>
      <w:r>
        <w:t>e</w:t>
      </w:r>
      <w:r w:rsidRPr="000547C2">
        <w:t xml:space="preserve">s perpendicular </w:t>
      </w:r>
      <w:r>
        <w:t xml:space="preserve">al rayo de visibilidad directa. Todas las magnitudes de la ecuación </w:t>
      </w:r>
      <w:r w:rsidRPr="000547C2">
        <w:t>(26)</w:t>
      </w:r>
      <w:r>
        <w:t>,</w:t>
      </w:r>
      <w:r w:rsidRPr="000547C2">
        <w:t xml:space="preserve"> </w:t>
      </w:r>
      <w:r w:rsidRPr="000547C2">
        <w:rPr>
          <w:i/>
          <w:iCs/>
        </w:rPr>
        <w:t>h</w:t>
      </w:r>
      <w:r w:rsidRPr="000547C2">
        <w:t xml:space="preserve">, </w:t>
      </w:r>
      <w:r w:rsidRPr="000547C2">
        <w:rPr>
          <w:i/>
          <w:iCs/>
        </w:rPr>
        <w:t>d</w:t>
      </w:r>
      <w:r w:rsidRPr="000547C2">
        <w:rPr>
          <w:vertAlign w:val="subscript"/>
        </w:rPr>
        <w:t>1</w:t>
      </w:r>
      <w:r w:rsidRPr="000547C2">
        <w:t xml:space="preserve">, </w:t>
      </w:r>
      <w:r w:rsidRPr="000547C2">
        <w:rPr>
          <w:i/>
          <w:iCs/>
        </w:rPr>
        <w:t>d</w:t>
      </w:r>
      <w:r w:rsidRPr="000547C2">
        <w:rPr>
          <w:vertAlign w:val="subscript"/>
        </w:rPr>
        <w:t>2</w:t>
      </w:r>
      <w:r>
        <w:rPr>
          <w:vertAlign w:val="subscript"/>
        </w:rPr>
        <w:t xml:space="preserve"> </w:t>
      </w:r>
      <w:r>
        <w:t>y</w:t>
      </w:r>
      <w:r w:rsidRPr="000547C2">
        <w:t xml:space="preserve"> λ, </w:t>
      </w:r>
      <w:r>
        <w:t>se expresan en la misma unidad</w:t>
      </w:r>
      <w:r w:rsidRPr="000547C2">
        <w:t>.</w:t>
      </w:r>
    </w:p>
    <w:p w14:paraId="5AA4E058" w14:textId="77777777" w:rsidR="004976B1" w:rsidRPr="000547C2" w:rsidRDefault="004976B1" w:rsidP="004976B1">
      <w:r>
        <w:t>Tras calcular</w:t>
      </w:r>
      <w:r w:rsidRPr="000547C2">
        <w:t xml:space="preserve"> ν </w:t>
      </w:r>
      <w:r>
        <w:t xml:space="preserve">con la ecuación </w:t>
      </w:r>
      <w:r w:rsidRPr="000547C2">
        <w:t xml:space="preserve">(26), </w:t>
      </w:r>
      <w:r>
        <w:t xml:space="preserve">se estima la pérdida en arista de </w:t>
      </w:r>
      <w:r w:rsidRPr="000547C2">
        <w:t xml:space="preserve">Bullington </w:t>
      </w:r>
      <w:r w:rsidRPr="000547C2">
        <w:rPr>
          <w:i/>
          <w:iCs/>
        </w:rPr>
        <w:t>J</w:t>
      </w:r>
      <w:r w:rsidRPr="000547C2">
        <w:t xml:space="preserve">(ν) </w:t>
      </w:r>
      <w:r>
        <w:t xml:space="preserve">con la ecuación </w:t>
      </w:r>
      <w:r w:rsidRPr="000547C2">
        <w:t xml:space="preserve">(31), </w:t>
      </w:r>
      <w:r>
        <w:t>siempre y cuando</w:t>
      </w:r>
      <w:r w:rsidRPr="000547C2">
        <w:t xml:space="preserve"> ν </w:t>
      </w:r>
      <w:r>
        <w:t>sea superior a</w:t>
      </w:r>
      <w:r w:rsidRPr="000547C2">
        <w:t xml:space="preserve"> </w:t>
      </w:r>
      <w:r>
        <w:t>−</w:t>
      </w:r>
      <w:r w:rsidRPr="000547C2">
        <w:t>0</w:t>
      </w:r>
      <w:r>
        <w:t>,</w:t>
      </w:r>
      <w:r w:rsidRPr="000547C2">
        <w:t xml:space="preserve">78; </w:t>
      </w:r>
      <w:r>
        <w:t>en caso contrario, se supone que</w:t>
      </w:r>
      <w:r w:rsidRPr="000547C2">
        <w:t xml:space="preserve"> </w:t>
      </w:r>
      <w:r w:rsidRPr="000547C2">
        <w:rPr>
          <w:i/>
          <w:iCs/>
        </w:rPr>
        <w:t>J</w:t>
      </w:r>
      <w:r w:rsidRPr="000547C2">
        <w:t>(ν) = 0</w:t>
      </w:r>
      <w:r>
        <w:t xml:space="preserve"> y que la pérdida por difracción es cero. Si</w:t>
      </w:r>
      <w:r w:rsidRPr="000547C2">
        <w:t xml:space="preserve"> ν </w:t>
      </w:r>
      <w:r>
        <w:t>es superior a</w:t>
      </w:r>
      <w:r w:rsidRPr="000547C2">
        <w:t xml:space="preserve"> </w:t>
      </w:r>
      <w:r>
        <w:t>−</w:t>
      </w:r>
      <w:r w:rsidRPr="000547C2">
        <w:t>0</w:t>
      </w:r>
      <w:r>
        <w:t>,</w:t>
      </w:r>
      <w:r w:rsidRPr="000547C2">
        <w:t xml:space="preserve">78, </w:t>
      </w:r>
      <w:r>
        <w:t>pasar a los</w:t>
      </w:r>
      <w:r w:rsidRPr="000547C2">
        <w:t xml:space="preserve"> § 4.6.2 </w:t>
      </w:r>
      <w:r>
        <w:t>y</w:t>
      </w:r>
      <w:r w:rsidRPr="000547C2">
        <w:t xml:space="preserve"> 4.6.3 </w:t>
      </w:r>
      <w:r>
        <w:t>para estimar la pérdida por difracción del terreno</w:t>
      </w:r>
      <w:r w:rsidRPr="000547C2">
        <w:t>.</w:t>
      </w:r>
    </w:p>
    <w:p w14:paraId="023F6AA3" w14:textId="77777777" w:rsidR="004976B1" w:rsidRPr="000547C2" w:rsidRDefault="004976B1" w:rsidP="004976B1">
      <w:pPr>
        <w:pStyle w:val="FigureNo"/>
      </w:pPr>
      <w:r w:rsidRPr="000547C2">
        <w:t>FIGUR</w:t>
      </w:r>
      <w:r>
        <w:t>A</w:t>
      </w:r>
      <w:r w:rsidRPr="000547C2">
        <w:t xml:space="preserve"> 15</w:t>
      </w:r>
    </w:p>
    <w:p w14:paraId="55EA9A73" w14:textId="77777777" w:rsidR="004976B1" w:rsidRDefault="004976B1" w:rsidP="004976B1">
      <w:pPr>
        <w:pStyle w:val="Figuretitle"/>
      </w:pPr>
      <w:r>
        <w:t xml:space="preserve">Geometría de </w:t>
      </w:r>
      <w:r w:rsidRPr="000547C2">
        <w:t xml:space="preserve">Bullington </w:t>
      </w:r>
      <w:r>
        <w:t>para un trayecto oblicuo</w:t>
      </w:r>
    </w:p>
    <w:p w14:paraId="584CCA1F" w14:textId="26AB8EAC" w:rsidR="004976B1" w:rsidRPr="00BB11BE" w:rsidRDefault="00022261" w:rsidP="00022261">
      <w:pPr>
        <w:pStyle w:val="Figure"/>
      </w:pPr>
      <w:r w:rsidRPr="00022261">
        <w:rPr>
          <w:noProof/>
        </w:rPr>
        <w:drawing>
          <wp:inline distT="0" distB="0" distL="0" distR="0" wp14:anchorId="1E8D34AD" wp14:editId="5152E4D2">
            <wp:extent cx="4772025" cy="3080124"/>
            <wp:effectExtent l="0" t="0" r="0" b="6350"/>
            <wp:docPr id="291607911" name="Picture 1" descr="La Figura 15 muestra la geometría de Bullington para un trayecto oblicu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07911" name="Picture 1" descr="La Figura 15 muestra la geometría de Bullington para un trayecto oblicuo&#10;"/>
                    <pic:cNvPicPr/>
                  </pic:nvPicPr>
                  <pic:blipFill>
                    <a:blip r:embed="rId238"/>
                    <a:stretch>
                      <a:fillRect/>
                    </a:stretch>
                  </pic:blipFill>
                  <pic:spPr>
                    <a:xfrm>
                      <a:off x="0" y="0"/>
                      <a:ext cx="4779377" cy="3084870"/>
                    </a:xfrm>
                    <a:prstGeom prst="rect">
                      <a:avLst/>
                    </a:prstGeom>
                  </pic:spPr>
                </pic:pic>
              </a:graphicData>
            </a:graphic>
          </wp:inline>
        </w:drawing>
      </w:r>
    </w:p>
    <w:p w14:paraId="14F2DD48" w14:textId="77777777" w:rsidR="004976B1" w:rsidRPr="000547C2" w:rsidRDefault="004976B1" w:rsidP="004976B1">
      <w:pPr>
        <w:pStyle w:val="Heading3"/>
      </w:pPr>
      <w:bookmarkStart w:id="102" w:name="_Toc202352745"/>
      <w:r w:rsidRPr="000547C2">
        <w:t>4.6.2</w:t>
      </w:r>
      <w:r w:rsidRPr="000547C2">
        <w:tab/>
      </w:r>
      <w:r>
        <w:t>Modelo de Tierra plana ficticia</w:t>
      </w:r>
      <w:bookmarkEnd w:id="102"/>
    </w:p>
    <w:p w14:paraId="441FDAB6" w14:textId="72803F40" w:rsidR="004976B1" w:rsidRPr="000547C2" w:rsidRDefault="004976B1" w:rsidP="004976B1">
      <w:r>
        <w:t>El método de pérdida en arista triangular de</w:t>
      </w:r>
      <w:r w:rsidRPr="000547C2">
        <w:t xml:space="preserve"> Bullington </w:t>
      </w:r>
      <w:r>
        <w:t>del</w:t>
      </w:r>
      <w:r w:rsidRPr="000547C2">
        <w:t xml:space="preserve"> §</w:t>
      </w:r>
      <w:r w:rsidR="007B76C3">
        <w:t> </w:t>
      </w:r>
      <w:r w:rsidRPr="000547C2">
        <w:t xml:space="preserve">4.6.1 </w:t>
      </w:r>
      <w:r>
        <w:t>es un método de estimación de pérdida por difracción simple que puede aplicarse a cualquier terreno arbitrario, pero sólo puede suponerse preciso cuando se trata de una obstrucción en arista simple auténtica. Para otros tipos de terreno obstruyente, la pérdida en arista de</w:t>
      </w:r>
      <w:r w:rsidRPr="000547C2">
        <w:t xml:space="preserve"> Bullington </w:t>
      </w:r>
      <w:r w:rsidRPr="000547C2">
        <w:rPr>
          <w:i/>
          <w:iCs/>
        </w:rPr>
        <w:t>J</w:t>
      </w:r>
      <w:r w:rsidRPr="000547C2">
        <w:t xml:space="preserve">(ν) </w:t>
      </w:r>
      <w:r>
        <w:t>suele ser una subestimación de la pérdida por difracción. Esta deficiencia se supera con el método siguiente, en particular en caso de terreno liso en la región del extremo inferior del trayecto</w:t>
      </w:r>
      <w:r w:rsidRPr="000547C2">
        <w:t>.</w:t>
      </w:r>
    </w:p>
    <w:p w14:paraId="151663DE" w14:textId="45F4C518" w:rsidR="004976B1" w:rsidRPr="000547C2" w:rsidRDefault="004976B1" w:rsidP="004976B1">
      <w:r>
        <w:t>El modelo de Tierra plana ficticia descrito aquí es un método de estimación de pérdida por difracción simple que puede aplicarse a cualquier terreno arbitrario, pero sólo puede suponerse preciso para trayectos de Tierra plana con un d</w:t>
      </w:r>
      <w:r w:rsidR="00A003F4">
        <w:t>e</w:t>
      </w:r>
      <w:r>
        <w:t>spejamiento suficientemente bajo para causar pérdidas por difracción. Para terrenos obstruyentes irregulares este modelo simple tiende a sobrestimar la pérdida por difracción, contrariamente a la ecuación de pérdida en arista de</w:t>
      </w:r>
      <w:r w:rsidRPr="000547C2">
        <w:t xml:space="preserve"> Bullington (56), </w:t>
      </w:r>
      <w:r>
        <w:t>que tiende a subestimar las pérdidas</w:t>
      </w:r>
      <w:r w:rsidRPr="000547C2">
        <w:t>.</w:t>
      </w:r>
    </w:p>
    <w:p w14:paraId="1701F6C5" w14:textId="26ACBA29" w:rsidR="004976B1" w:rsidRPr="000547C2" w:rsidRDefault="004976B1" w:rsidP="004976B1">
      <w:pPr>
        <w:rPr>
          <w:highlight w:val="yellow"/>
        </w:rPr>
      </w:pPr>
      <w:r>
        <w:t>El procedimiento para estimar la pérdida de Tierra plana ficticia es un método de obstrucción triangular semejante al constructo de</w:t>
      </w:r>
      <w:r w:rsidRPr="000547C2">
        <w:t xml:space="preserve"> Bullington </w:t>
      </w:r>
      <w:r>
        <w:t>salvo en que los puntos del perfil del terreno se elevan primero por el radio de Fresnel dividido por</w:t>
      </w:r>
      <w:r w:rsidRPr="000547C2">
        <w:t xml:space="preserve"> 1/</w:t>
      </w:r>
      <m:oMath>
        <m:rad>
          <m:radPr>
            <m:degHide m:val="1"/>
            <m:ctrlPr>
              <w:rPr>
                <w:rFonts w:ascii="Cambria Math" w:hAnsi="Cambria Math"/>
                <w:i/>
              </w:rPr>
            </m:ctrlPr>
          </m:radPr>
          <m:deg/>
          <m:e>
            <m:r>
              <w:rPr>
                <w:rFonts w:ascii="Cambria Math" w:hAnsi="Cambria Math"/>
              </w:rPr>
              <m:t>π</m:t>
            </m:r>
          </m:e>
        </m:rad>
      </m:oMath>
      <w:r w:rsidRPr="000547C2">
        <w:t xml:space="preserve">, </w:t>
      </w:r>
      <w:r>
        <w:t>expresado como</w:t>
      </w:r>
      <w:r w:rsidRPr="001A6AEB">
        <w:t xml:space="preserve"> </w:t>
      </w:r>
      <m:oMath>
        <m:sSub>
          <m:sSubPr>
            <m:ctrlPr>
              <w:rPr>
                <w:rFonts w:ascii="Cambria Math" w:hAnsi="Cambria Math"/>
                <w:i/>
              </w:rPr>
            </m:ctrlPr>
          </m:sSubPr>
          <m:e>
            <m:r>
              <w:rPr>
                <w:rFonts w:ascii="Cambria Math" w:hAnsi="Cambria Math"/>
              </w:rPr>
              <m:t>R</m:t>
            </m:r>
          </m:e>
          <m:sub>
            <m:r>
              <w:rPr>
                <w:rFonts w:ascii="Cambria Math" w:hAnsi="Cambria Math"/>
              </w:rPr>
              <m:t>1/</m:t>
            </m:r>
            <m:r>
              <m:rPr>
                <m:sty m:val="p"/>
              </m:rPr>
              <w:rPr>
                <w:rFonts w:ascii="Cambria Math" w:hAnsi="Cambria Math"/>
              </w:rPr>
              <m:t>π</m:t>
            </m:r>
          </m:sub>
        </m:sSub>
        <m:r>
          <w:rPr>
            <w:rFonts w:ascii="Cambria Math" w:hAnsi="Cambria Math"/>
          </w:rPr>
          <m:t>≈</m:t>
        </m:r>
        <m:rad>
          <m:radPr>
            <m:degHide m:val="1"/>
            <m:ctrlPr>
              <w:rPr>
                <w:rFonts w:ascii="Cambria Math" w:hAnsi="Cambria Math"/>
                <w:i/>
              </w:rPr>
            </m:ctrlPr>
          </m:radPr>
          <m:deg/>
          <m:e>
            <m:f>
              <m:fPr>
                <m:type m:val="lin"/>
                <m:ctrlPr>
                  <w:rPr>
                    <w:rFonts w:ascii="Cambria Math" w:hAnsi="Cambria Math"/>
                    <w:i/>
                  </w:rPr>
                </m:ctrlPr>
              </m:fPr>
              <m:num>
                <m:r>
                  <m:rPr>
                    <m:sty m:val="p"/>
                  </m:rPr>
                  <w:rPr>
                    <w:rFonts w:ascii="Cambria Math" w:hAnsi="Cambria Math"/>
                  </w:rPr>
                  <m:t>λ</m:t>
                </m:r>
                <m:sSub>
                  <m:sSubPr>
                    <m:ctrlPr>
                      <w:rPr>
                        <w:rFonts w:ascii="Cambria Math" w:hAnsi="Cambria Math"/>
                        <w:i/>
                      </w:rPr>
                    </m:ctrlPr>
                  </m:sSubPr>
                  <m:e>
                    <m:r>
                      <w:rPr>
                        <w:rFonts w:ascii="Cambria Math" w:hAnsi="Cambria Math"/>
                      </w:rPr>
                      <m:t>d</m:t>
                    </m:r>
                  </m:e>
                  <m:sub>
                    <m:r>
                      <w:rPr>
                        <w:rFonts w:ascii="Cambria Math" w:hAnsi="Cambria Math"/>
                      </w:rPr>
                      <m:t>1</m:t>
                    </m:r>
                  </m:sub>
                </m:sSub>
              </m:num>
              <m:den>
                <m:r>
                  <m:rPr>
                    <m:sty m:val="p"/>
                  </m:rPr>
                  <w:rPr>
                    <w:rFonts w:ascii="Cambria Math" w:hAnsi="Cambria Math"/>
                  </w:rPr>
                  <m:t>π</m:t>
                </m:r>
              </m:den>
            </m:f>
          </m:e>
        </m:rad>
      </m:oMath>
      <w:r w:rsidRPr="001A6AEB">
        <w:t xml:space="preserve"> </w:t>
      </w:r>
      <w:r>
        <w:t xml:space="preserve">en el caso </w:t>
      </w:r>
      <w:r>
        <w:lastRenderedPageBreak/>
        <w:t>del satélite con unidades coherentes, en sentido perpendicular al rayo directo, antes de determinar los rayos tangenciales de cada antena. Este constructo se ilustra en la Fig</w:t>
      </w:r>
      <w:r w:rsidR="007B76C3">
        <w:t>. </w:t>
      </w:r>
      <w:r w:rsidRPr="001A6AEB">
        <w:t>16</w:t>
      </w:r>
      <w:r w:rsidRPr="000547C2">
        <w:t>.</w:t>
      </w:r>
    </w:p>
    <w:p w14:paraId="4164A31B" w14:textId="77777777" w:rsidR="004976B1" w:rsidRPr="001A6AEB" w:rsidRDefault="004976B1" w:rsidP="004976B1">
      <w:pPr>
        <w:pStyle w:val="FigureNo"/>
      </w:pPr>
      <w:r w:rsidRPr="001A6AEB">
        <w:t>FIGUR</w:t>
      </w:r>
      <w:r>
        <w:t>A</w:t>
      </w:r>
      <w:r w:rsidRPr="001A6AEB">
        <w:t xml:space="preserve"> 16</w:t>
      </w:r>
    </w:p>
    <w:p w14:paraId="4CD21DD9" w14:textId="77777777" w:rsidR="004976B1" w:rsidRDefault="004976B1" w:rsidP="004976B1">
      <w:pPr>
        <w:pStyle w:val="Figuretitle"/>
      </w:pPr>
      <w:r>
        <w:t>Geometría de Tierra plana ficticia para un trayecto oblicuo</w:t>
      </w:r>
    </w:p>
    <w:p w14:paraId="33CFDBE9" w14:textId="38080114" w:rsidR="004976B1" w:rsidRDefault="00022261" w:rsidP="00022261">
      <w:pPr>
        <w:pStyle w:val="Figure"/>
      </w:pPr>
      <w:r w:rsidRPr="00022261">
        <w:rPr>
          <w:noProof/>
        </w:rPr>
        <w:drawing>
          <wp:inline distT="0" distB="0" distL="0" distR="0" wp14:anchorId="71DEF71C" wp14:editId="57D244D9">
            <wp:extent cx="4733925" cy="3524527"/>
            <wp:effectExtent l="0" t="0" r="0" b="0"/>
            <wp:docPr id="1955047654" name="Picture 1" descr="La Figura 16 muestra la geometría de Tierra plana ficticia para un trayecto oblic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47654" name="Picture 1" descr="La Figura 16 muestra la geometría de Tierra plana ficticia para un trayecto oblicuo"/>
                    <pic:cNvPicPr/>
                  </pic:nvPicPr>
                  <pic:blipFill>
                    <a:blip r:embed="rId239"/>
                    <a:stretch>
                      <a:fillRect/>
                    </a:stretch>
                  </pic:blipFill>
                  <pic:spPr>
                    <a:xfrm>
                      <a:off x="0" y="0"/>
                      <a:ext cx="4739984" cy="3529038"/>
                    </a:xfrm>
                    <a:prstGeom prst="rect">
                      <a:avLst/>
                    </a:prstGeom>
                  </pic:spPr>
                </pic:pic>
              </a:graphicData>
            </a:graphic>
          </wp:inline>
        </w:drawing>
      </w:r>
    </w:p>
    <w:p w14:paraId="6E22912F" w14:textId="45636DDA" w:rsidR="004976B1" w:rsidRPr="000547C2" w:rsidRDefault="004976B1" w:rsidP="004976B1">
      <w:pPr>
        <w:pStyle w:val="Normalaftertitle"/>
      </w:pPr>
      <w:r>
        <w:t>Los ángulos de esos rayos tangenciales al rayo directo son de</w:t>
      </w:r>
      <w:r w:rsidRPr="000547C2">
        <w:t xml:space="preserve"> α</w:t>
      </w:r>
      <w:r w:rsidRPr="000547C2">
        <w:rPr>
          <w:vertAlign w:val="subscript"/>
        </w:rPr>
        <w:t>1</w:t>
      </w:r>
      <w:r w:rsidRPr="000547C2">
        <w:t xml:space="preserve"> </w:t>
      </w:r>
      <w:r>
        <w:t>y</w:t>
      </w:r>
      <w:r w:rsidRPr="000547C2">
        <w:t xml:space="preserve"> α</w:t>
      </w:r>
      <w:r w:rsidRPr="000547C2">
        <w:rPr>
          <w:vertAlign w:val="subscript"/>
        </w:rPr>
        <w:t>2</w:t>
      </w:r>
      <w:r w:rsidRPr="000547C2">
        <w:t xml:space="preserve"> radian</w:t>
      </w:r>
      <w:r>
        <w:t>e</w:t>
      </w:r>
      <w:r w:rsidRPr="000547C2">
        <w:t xml:space="preserve">s. </w:t>
      </w:r>
      <w:r>
        <w:t>Si la longitud total del trayecto es</w:t>
      </w:r>
      <w:r w:rsidRPr="000547C2">
        <w:t xml:space="preserve"> d </w:t>
      </w:r>
      <w:r>
        <w:t>y la longitud de onda es</w:t>
      </w:r>
      <w:r w:rsidRPr="000547C2">
        <w:t xml:space="preserve"> λ, </w:t>
      </w:r>
      <w:r>
        <w:t>ambos expresados en la misma unidad, la pérdida por obstrucción de tierra plana ficticia con respecto al espacio libre se obtiene con la expresión:</w:t>
      </w:r>
    </w:p>
    <w:p w14:paraId="3F28B6EE" w14:textId="77777777" w:rsidR="004976B1" w:rsidRPr="005E60F9" w:rsidRDefault="004976B1" w:rsidP="004976B1">
      <w:pPr>
        <w:pStyle w:val="Blanc"/>
        <w:rPr>
          <w:lang w:val="fr-FR"/>
        </w:rPr>
      </w:pPr>
    </w:p>
    <w:p w14:paraId="17FE8FDF" w14:textId="77777777" w:rsidR="004976B1" w:rsidRPr="000547C2" w:rsidRDefault="004976B1" w:rsidP="004976B1">
      <w:pPr>
        <w:pStyle w:val="Equation"/>
      </w:pPr>
      <w:r w:rsidRPr="000547C2">
        <w:tab/>
      </w:r>
      <w:r w:rsidRPr="000547C2">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rPr>
          <m:t>=-40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π</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w:rPr>
                        <w:rFonts w:ascii="Cambria Math" w:hAnsi="Cambria Math"/>
                      </w:rPr>
                      <m:t>d</m:t>
                    </m:r>
                    <m:r>
                      <m:rPr>
                        <m:sty m:val="p"/>
                      </m:rPr>
                      <w:rPr>
                        <w:rFonts w:ascii="Cambria Math" w:hAnsi="Cambria Math"/>
                      </w:rPr>
                      <m:t>/λ+1</m:t>
                    </m:r>
                  </m:e>
                </m:rad>
                <m:r>
                  <m:rPr>
                    <m:sty m:val="p"/>
                  </m:rPr>
                  <w:rPr>
                    <w:rFonts w:ascii="Cambria Math" w:hAnsi="Cambria Math"/>
                  </w:rPr>
                  <m:t xml:space="preserve"> - </m:t>
                </m:r>
                <m:rad>
                  <m:radPr>
                    <m:degHide m:val="1"/>
                    <m:ctrlPr>
                      <w:rPr>
                        <w:rFonts w:ascii="Cambria Math" w:hAnsi="Cambria Math"/>
                      </w:rPr>
                    </m:ctrlPr>
                  </m:radPr>
                  <m:deg/>
                  <m:e>
                    <m:r>
                      <m:rPr>
                        <m:sty m:val="p"/>
                      </m:rPr>
                      <w:rPr>
                        <w:rFonts w:ascii="Cambria Math" w:hAnsi="Cambria Math"/>
                      </w:rPr>
                      <m:t>π</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2</m:t>
                        </m:r>
                      </m:sub>
                    </m:sSub>
                    <m:r>
                      <w:rPr>
                        <w:rFonts w:ascii="Cambria Math" w:hAnsi="Cambria Math"/>
                      </w:rPr>
                      <m:t>d</m:t>
                    </m:r>
                    <m:r>
                      <m:rPr>
                        <m:sty m:val="p"/>
                      </m:rPr>
                      <w:rPr>
                        <w:rFonts w:ascii="Cambria Math" w:hAnsi="Cambria Math"/>
                      </w:rPr>
                      <m:t xml:space="preserve">/λ </m:t>
                    </m:r>
                  </m:e>
                </m:rad>
              </m:e>
            </m:d>
          </m:e>
        </m:func>
      </m:oMath>
      <w:r w:rsidRPr="000547C2">
        <w:tab/>
        <w:t>(67)</w:t>
      </w:r>
    </w:p>
    <w:p w14:paraId="1BE21576" w14:textId="77777777" w:rsidR="004976B1" w:rsidRPr="00782C26" w:rsidRDefault="004976B1" w:rsidP="004976B1">
      <w:pPr>
        <w:pStyle w:val="Blanc"/>
        <w:rPr>
          <w:lang w:val="fr-FR"/>
        </w:rPr>
      </w:pPr>
    </w:p>
    <w:p w14:paraId="4B5E133A" w14:textId="5215603A" w:rsidR="004976B1" w:rsidRPr="000547C2" w:rsidRDefault="004976B1" w:rsidP="004976B1">
      <w:r>
        <w:t xml:space="preserve">En el caso de un trayecto oblicuo de gran </w:t>
      </w:r>
      <w:r w:rsidR="00A003F4">
        <w:t>longitud</w:t>
      </w:r>
      <w:r>
        <w:t xml:space="preserve"> la altura</w:t>
      </w:r>
      <w:r w:rsidRPr="000547C2">
        <w:t xml:space="preserve"> </w:t>
      </w:r>
      <w:r w:rsidRPr="000547C2">
        <w:rPr>
          <w:i/>
          <w:iCs/>
        </w:rPr>
        <w:t>h</w:t>
      </w:r>
      <w:r w:rsidRPr="000547C2">
        <w:t xml:space="preserve"> </w:t>
      </w:r>
      <w:r>
        <w:t>de un triángulo obstruyente puede aproximarse como</w:t>
      </w:r>
      <w:r w:rsidRPr="000547C2">
        <w:t xml:space="preserve"> </w:t>
      </w:r>
      <w:r w:rsidRPr="000547C2">
        <w:rPr>
          <w:i/>
          <w:iCs/>
        </w:rPr>
        <w:t>h</w:t>
      </w:r>
      <w:r w:rsidRPr="000547C2">
        <w:t xml:space="preserve"> ≈ α</w:t>
      </w:r>
      <w:r w:rsidRPr="000547C2">
        <w:rPr>
          <w:vertAlign w:val="subscript"/>
        </w:rPr>
        <w:t>2</w:t>
      </w:r>
      <w:r w:rsidRPr="000547C2">
        <w:rPr>
          <w:i/>
          <w:iCs/>
        </w:rPr>
        <w:t>d</w:t>
      </w:r>
      <w:r w:rsidRPr="000547C2">
        <w:t>, l</w:t>
      </w:r>
      <w:r>
        <w:t>o que da lugar a la siguiente expresión</w:t>
      </w:r>
      <w:r w:rsidRPr="000547C2">
        <w:t>:</w:t>
      </w:r>
    </w:p>
    <w:p w14:paraId="73147D39" w14:textId="77777777" w:rsidR="004976B1" w:rsidRPr="005E60F9" w:rsidRDefault="004976B1" w:rsidP="004976B1">
      <w:pPr>
        <w:pStyle w:val="Blanc"/>
        <w:rPr>
          <w:lang w:val="fr-FR"/>
        </w:rPr>
      </w:pPr>
    </w:p>
    <w:p w14:paraId="7414D5C9" w14:textId="77777777" w:rsidR="004976B1" w:rsidRPr="000547C2" w:rsidRDefault="004976B1" w:rsidP="004976B1">
      <w:pPr>
        <w:pStyle w:val="Equation"/>
      </w:pPr>
      <w:r w:rsidRPr="000547C2">
        <w:tab/>
      </w:r>
      <w:r w:rsidRPr="000547C2">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rPr>
          <m:t>≈-40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π</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r>
                      <w:rPr>
                        <w:rFonts w:ascii="Cambria Math" w:hAnsi="Cambria Math"/>
                      </w:rPr>
                      <m:t>h</m:t>
                    </m:r>
                    <m:r>
                      <m:rPr>
                        <m:sty m:val="p"/>
                      </m:rPr>
                      <w:rPr>
                        <w:rFonts w:ascii="Cambria Math" w:hAnsi="Cambria Math"/>
                      </w:rPr>
                      <m:t>/λ+1</m:t>
                    </m:r>
                  </m:e>
                </m:rad>
                <m:r>
                  <m:rPr>
                    <m:sty m:val="p"/>
                  </m:rPr>
                  <w:rPr>
                    <w:rFonts w:ascii="Cambria Math" w:hAnsi="Cambria Math"/>
                  </w:rPr>
                  <m:t xml:space="preserve"> - </m:t>
                </m:r>
                <m:rad>
                  <m:radPr>
                    <m:degHide m:val="1"/>
                    <m:ctrlPr>
                      <w:rPr>
                        <w:rFonts w:ascii="Cambria Math" w:hAnsi="Cambria Math"/>
                      </w:rPr>
                    </m:ctrlPr>
                  </m:radPr>
                  <m:deg/>
                  <m:e>
                    <m:r>
                      <m:rPr>
                        <m:sty m:val="p"/>
                      </m:rPr>
                      <w:rPr>
                        <w:rFonts w:ascii="Cambria Math" w:hAnsi="Cambria Math"/>
                      </w:rPr>
                      <m:t>π</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r>
                      <w:rPr>
                        <w:rFonts w:ascii="Cambria Math" w:hAnsi="Cambria Math"/>
                      </w:rPr>
                      <m:t>h</m:t>
                    </m:r>
                    <m:r>
                      <m:rPr>
                        <m:sty m:val="p"/>
                      </m:rPr>
                      <w:rPr>
                        <w:rFonts w:ascii="Cambria Math" w:hAnsi="Cambria Math"/>
                      </w:rPr>
                      <m:t xml:space="preserve">/λ </m:t>
                    </m:r>
                  </m:e>
                </m:rad>
              </m:e>
            </m:d>
          </m:e>
        </m:func>
      </m:oMath>
      <w:r w:rsidRPr="000547C2">
        <w:tab/>
        <w:t>(68)</w:t>
      </w:r>
    </w:p>
    <w:p w14:paraId="5E5A7761" w14:textId="77777777" w:rsidR="004976B1" w:rsidRPr="00782C26" w:rsidRDefault="004976B1" w:rsidP="004976B1">
      <w:pPr>
        <w:pStyle w:val="Blanc"/>
        <w:rPr>
          <w:lang w:val="fr-FR"/>
        </w:rPr>
      </w:pPr>
    </w:p>
    <w:p w14:paraId="4FA2ABB7" w14:textId="370EE4BE" w:rsidR="004976B1" w:rsidRPr="000547C2" w:rsidRDefault="004976B1" w:rsidP="004976B1">
      <w:r>
        <w:t>La altura</w:t>
      </w:r>
      <w:r w:rsidRPr="000547C2">
        <w:t xml:space="preserve"> </w:t>
      </w:r>
      <w:r w:rsidRPr="000547C2">
        <w:rPr>
          <w:i/>
          <w:iCs/>
        </w:rPr>
        <w:t>h</w:t>
      </w:r>
      <w:r w:rsidRPr="000547C2">
        <w:t xml:space="preserve"> </w:t>
      </w:r>
      <w:r>
        <w:t>y el ángulo</w:t>
      </w:r>
      <w:r w:rsidRPr="000547C2">
        <w:t xml:space="preserve"> α</w:t>
      </w:r>
      <w:r w:rsidRPr="000547C2">
        <w:rPr>
          <w:vertAlign w:val="subscript"/>
        </w:rPr>
        <w:t>1</w:t>
      </w:r>
      <w:r w:rsidRPr="000547C2">
        <w:t xml:space="preserve"> </w:t>
      </w:r>
      <w:r>
        <w:t>se muestran en la Fig</w:t>
      </w:r>
      <w:r w:rsidR="007B76C3">
        <w:t>. </w:t>
      </w:r>
      <w:r>
        <w:t>16 con el terreno elevado por</w:t>
      </w:r>
      <w:r w:rsidRPr="000547C2">
        <w:t xml:space="preserve"> </w:t>
      </w:r>
      <m:oMath>
        <m:f>
          <m:fPr>
            <m:type m:val="lin"/>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m:rPr>
                    <m:sty m:val="p"/>
                  </m:rPr>
                  <w:rPr>
                    <w:rFonts w:ascii="Cambria Math" w:hAnsi="Cambria Math"/>
                  </w:rPr>
                  <m:t>π</m:t>
                </m:r>
              </m:e>
            </m:rad>
          </m:den>
        </m:f>
      </m:oMath>
      <w:r w:rsidRPr="000547C2">
        <w:t xml:space="preserve"> </w:t>
      </w:r>
      <w:r>
        <w:t>del primer radio de la zona de Fresnel</w:t>
      </w:r>
      <w:r w:rsidRPr="000547C2">
        <w:t xml:space="preserve"> </w:t>
      </w:r>
      <w:r w:rsidRPr="0037368F">
        <w:t>(</w:t>
      </w:r>
      <m:oMath>
        <m:sSub>
          <m:sSubPr>
            <m:ctrlPr>
              <w:rPr>
                <w:rFonts w:ascii="Cambria Math" w:hAnsi="Cambria Math"/>
                <w:i/>
              </w:rPr>
            </m:ctrlPr>
          </m:sSubPr>
          <m:e>
            <m:r>
              <w:rPr>
                <w:rFonts w:ascii="Cambria Math" w:hAnsi="Cambria Math"/>
              </w:rPr>
              <m:t>R</m:t>
            </m:r>
          </m:e>
          <m:sub>
            <m:r>
              <w:rPr>
                <w:rFonts w:ascii="Cambria Math" w:hAnsi="Cambria Math"/>
              </w:rPr>
              <m:t>1/</m:t>
            </m:r>
            <m:r>
              <m:rPr>
                <m:sty m:val="p"/>
              </m:rPr>
              <w:rPr>
                <w:rFonts w:ascii="Cambria Math" w:hAnsi="Cambria Math"/>
              </w:rPr>
              <m:t>π</m:t>
            </m:r>
          </m:sub>
        </m:sSub>
      </m:oMath>
      <w:r w:rsidRPr="0037368F">
        <w:t xml:space="preserve">). </w:t>
      </w:r>
      <w:r>
        <w:t>Por conveniencia, las distancias como</w:t>
      </w:r>
      <w:r w:rsidRPr="0037368F">
        <w:t xml:space="preserve"> </w:t>
      </w:r>
      <w:r w:rsidRPr="0037368F">
        <w:rPr>
          <w:i/>
          <w:iCs/>
        </w:rPr>
        <w:t>d</w:t>
      </w:r>
      <w:r w:rsidRPr="0037368F">
        <w:rPr>
          <w:vertAlign w:val="subscript"/>
        </w:rPr>
        <w:t>1</w:t>
      </w:r>
      <w:r w:rsidRPr="0037368F">
        <w:t xml:space="preserve"> </w:t>
      </w:r>
      <w:r>
        <w:t>pueden medirse en el sentido del rayo directo al satélite y las alturas como</w:t>
      </w:r>
      <w:r w:rsidRPr="0037368F">
        <w:t xml:space="preserve"> </w:t>
      </w:r>
      <w:r w:rsidRPr="0037368F">
        <w:rPr>
          <w:i/>
          <w:iCs/>
        </w:rPr>
        <w:t>h</w:t>
      </w:r>
      <w:r w:rsidRPr="0037368F">
        <w:t xml:space="preserve"> o </w:t>
      </w:r>
      <m:oMath>
        <m:sSub>
          <m:sSubPr>
            <m:ctrlPr>
              <w:rPr>
                <w:rFonts w:ascii="Cambria Math" w:hAnsi="Cambria Math"/>
                <w:i/>
              </w:rPr>
            </m:ctrlPr>
          </m:sSubPr>
          <m:e>
            <m:r>
              <w:rPr>
                <w:rFonts w:ascii="Cambria Math" w:hAnsi="Cambria Math"/>
              </w:rPr>
              <m:t>R</m:t>
            </m:r>
          </m:e>
          <m:sub>
            <m:r>
              <w:rPr>
                <w:rFonts w:ascii="Cambria Math" w:hAnsi="Cambria Math"/>
              </w:rPr>
              <m:t>1/π</m:t>
            </m:r>
          </m:sub>
        </m:sSub>
      </m:oMath>
      <w:r w:rsidRPr="0037368F">
        <w:t xml:space="preserve"> </w:t>
      </w:r>
      <w:r>
        <w:t>deben medirse en sentido perpendicular al rayo directo</w:t>
      </w:r>
      <w:r w:rsidRPr="000547C2">
        <w:t>.</w:t>
      </w:r>
    </w:p>
    <w:p w14:paraId="2EA25F67" w14:textId="77777777" w:rsidR="004976B1" w:rsidRPr="000547C2" w:rsidRDefault="004976B1" w:rsidP="004976B1">
      <w:pPr>
        <w:pStyle w:val="Heading3"/>
      </w:pPr>
      <w:bookmarkStart w:id="103" w:name="_Toc202352746"/>
      <w:r w:rsidRPr="000547C2">
        <w:t>4.6.3</w:t>
      </w:r>
      <w:r w:rsidRPr="000547C2">
        <w:tab/>
      </w:r>
      <w:r>
        <w:t>Modelo de trayecto oblicuo completo</w:t>
      </w:r>
      <w:bookmarkEnd w:id="103"/>
    </w:p>
    <w:p w14:paraId="2632B6AE" w14:textId="77777777" w:rsidR="004976B1" w:rsidRPr="000547C2" w:rsidRDefault="004976B1" w:rsidP="004976B1">
      <w:r>
        <w:t>La pérdida en arista de</w:t>
      </w:r>
      <w:r w:rsidRPr="000547C2">
        <w:t xml:space="preserve"> Bullington</w:t>
      </w:r>
      <w:r w:rsidRPr="000547C2">
        <w:rPr>
          <w:i/>
          <w:iCs/>
        </w:rPr>
        <w:t xml:space="preserve"> J</w:t>
      </w:r>
      <w:r w:rsidRPr="000547C2">
        <w:t xml:space="preserve">(ν) </w:t>
      </w:r>
      <w:r>
        <w:t>del</w:t>
      </w:r>
      <w:r w:rsidRPr="000547C2">
        <w:t xml:space="preserve"> § 4.6.1</w:t>
      </w:r>
      <w:r>
        <w:t xml:space="preserve"> y la pérdida de Tierra plana ficticia</w:t>
      </w:r>
      <w:r w:rsidRPr="000547C2">
        <w:t xml:space="preserve"> </w:t>
      </w:r>
      <w:r w:rsidRPr="000547C2">
        <w:rPr>
          <w:i/>
          <w:iCs/>
        </w:rPr>
        <w:t>L</w:t>
      </w:r>
      <w:r w:rsidRPr="000547C2">
        <w:rPr>
          <w:i/>
          <w:iCs/>
          <w:vertAlign w:val="subscript"/>
        </w:rPr>
        <w:t>e</w:t>
      </w:r>
      <w:r w:rsidRPr="000547C2">
        <w:t xml:space="preserve"> </w:t>
      </w:r>
      <w:r>
        <w:t>del</w:t>
      </w:r>
      <w:r w:rsidRPr="000547C2">
        <w:t xml:space="preserve"> § 4.6.2</w:t>
      </w:r>
      <w:r>
        <w:t xml:space="preserve"> se combinan para obtener la pérdida por difracción</w:t>
      </w:r>
      <w:r w:rsidRPr="0037368F">
        <w:t xml:space="preserve"> </w:t>
      </w:r>
      <w:r w:rsidRPr="0037368F">
        <w:rPr>
          <w:i/>
          <w:iCs/>
        </w:rPr>
        <w:t>L</w:t>
      </w:r>
      <w:r w:rsidRPr="0037368F">
        <w:rPr>
          <w:i/>
          <w:iCs/>
          <w:vertAlign w:val="subscript"/>
        </w:rPr>
        <w:t>eb</w:t>
      </w:r>
      <w:r>
        <w:t>, es decir</w:t>
      </w:r>
      <w:r w:rsidRPr="000547C2">
        <w:t>:</w:t>
      </w:r>
    </w:p>
    <w:p w14:paraId="0296F6E6" w14:textId="77777777" w:rsidR="004976B1" w:rsidRPr="005E60F9" w:rsidRDefault="004976B1" w:rsidP="004976B1">
      <w:pPr>
        <w:pStyle w:val="Blanc"/>
        <w:rPr>
          <w:lang w:val="fr-FR"/>
        </w:rPr>
      </w:pPr>
    </w:p>
    <w:p w14:paraId="748A862E" w14:textId="77777777" w:rsidR="004976B1" w:rsidRPr="000547C2" w:rsidRDefault="004976B1" w:rsidP="004976B1">
      <w:pPr>
        <w:pStyle w:val="Equation"/>
      </w:pPr>
      <w:r w:rsidRPr="000547C2">
        <w:tab/>
      </w:r>
      <w:r w:rsidRPr="000547C2">
        <w:tab/>
      </w:r>
      <m:oMath>
        <m:sSub>
          <m:sSubPr>
            <m:ctrlPr>
              <w:rPr>
                <w:rFonts w:ascii="Cambria Math" w:hAnsi="Cambria Math"/>
              </w:rPr>
            </m:ctrlPr>
          </m:sSubPr>
          <m:e>
            <m:r>
              <w:rPr>
                <w:rFonts w:ascii="Cambria Math" w:hAnsi="Cambria Math"/>
              </w:rPr>
              <m:t>L</m:t>
            </m:r>
          </m:e>
          <m:sub>
            <m:r>
              <w:rPr>
                <w:rFonts w:ascii="Cambria Math" w:hAnsi="Cambria Math"/>
              </w:rPr>
              <m:t>eb</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J</m:t>
        </m:r>
        <m:d>
          <m:dPr>
            <m:ctrlPr>
              <w:rPr>
                <w:rFonts w:ascii="Cambria Math" w:hAnsi="Cambria Math"/>
              </w:rPr>
            </m:ctrlPr>
          </m:dPr>
          <m:e>
            <m:r>
              <w:rPr>
                <w:rFonts w:ascii="Cambria Math" w:hAnsi="Cambria Math"/>
              </w:rPr>
              <m:t>ν</m:t>
            </m:r>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e</m:t>
            </m:r>
          </m:sub>
        </m:sSub>
      </m:oMath>
      <w:r w:rsidRPr="000547C2">
        <w:tab/>
        <w:t>(69)</w:t>
      </w:r>
    </w:p>
    <w:p w14:paraId="014A8E80" w14:textId="77777777" w:rsidR="004976B1" w:rsidRPr="00782C26" w:rsidRDefault="004976B1" w:rsidP="004976B1">
      <w:pPr>
        <w:pStyle w:val="Blanc"/>
        <w:keepNext w:val="0"/>
        <w:keepLines w:val="0"/>
        <w:rPr>
          <w:lang w:val="fr-FR"/>
        </w:rPr>
      </w:pPr>
    </w:p>
    <w:p w14:paraId="24496B64" w14:textId="77777777" w:rsidR="004976B1" w:rsidRPr="000547C2" w:rsidRDefault="004976B1" w:rsidP="004976B1">
      <w:pPr>
        <w:keepNext/>
      </w:pPr>
      <w:r>
        <w:lastRenderedPageBreak/>
        <w:t>con</w:t>
      </w:r>
    </w:p>
    <w:p w14:paraId="2FA99939" w14:textId="77777777" w:rsidR="004976B1" w:rsidRPr="00B34017" w:rsidRDefault="004976B1" w:rsidP="004976B1">
      <w:pPr>
        <w:pStyle w:val="Blanc"/>
        <w:rPr>
          <w:lang w:val="es-ES"/>
        </w:rPr>
      </w:pPr>
    </w:p>
    <w:p w14:paraId="1867E009" w14:textId="77777777" w:rsidR="004976B1" w:rsidRPr="000547C2" w:rsidRDefault="004976B1" w:rsidP="004976B1">
      <w:pPr>
        <w:pStyle w:val="Equation"/>
      </w:pPr>
      <w:r w:rsidRPr="000547C2">
        <w:tab/>
      </w:r>
      <w:r w:rsidRPr="000547C2">
        <w:tab/>
      </w:r>
      <m:oMath>
        <m:sSub>
          <m:sSubPr>
            <m:ctrlPr>
              <w:rPr>
                <w:rFonts w:ascii="Cambria Math" w:hAnsi="Cambria Math"/>
              </w:rPr>
            </m:ctrlPr>
          </m:sSubPr>
          <m:e>
            <m:r>
              <w:rPr>
                <w:rFonts w:ascii="Cambria Math" w:hAnsi="Cambria Math"/>
              </w:rPr>
              <m:t>k</m:t>
            </m:r>
          </m:e>
          <m:sub>
            <m:r>
              <w:rPr>
                <w:rFonts w:ascii="Cambria Math" w:hAnsi="Cambria Math"/>
              </w:rPr>
              <m:t>b</m:t>
            </m:r>
          </m:sub>
        </m:sSub>
        <m:r>
          <m:rPr>
            <m:sty m:val="p"/>
          </m:rPr>
          <w:rPr>
            <w:rFonts w:ascii="Cambria Math" w:hAnsi="Cambria Math"/>
          </w:rPr>
          <m:t>=max</m:t>
        </m:r>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rPr>
                      <m:t>-26</m:t>
                    </m:r>
                  </m:e>
                </m:d>
              </m:num>
              <m:den>
                <m:r>
                  <m:rPr>
                    <m:sty m:val="p"/>
                  </m:rPr>
                  <w:rPr>
                    <w:rFonts w:ascii="Cambria Math" w:hAnsi="Cambria Math"/>
                  </w:rPr>
                  <m:t>70</m:t>
                </m:r>
              </m:den>
            </m:f>
            <m:r>
              <m:rPr>
                <m:sty m:val="p"/>
              </m:rPr>
              <w:rPr>
                <w:rFonts w:ascii="Cambria Math" w:hAnsi="Cambria Math"/>
              </w:rPr>
              <m:t>,0</m:t>
            </m:r>
          </m:e>
        </m:d>
      </m:oMath>
      <w:r w:rsidRPr="000547C2">
        <w:tab/>
        <w:t>(70)</w:t>
      </w:r>
    </w:p>
    <w:p w14:paraId="640A7D91" w14:textId="77777777" w:rsidR="004976B1" w:rsidRPr="00B34017" w:rsidRDefault="004976B1" w:rsidP="004976B1">
      <w:pPr>
        <w:pStyle w:val="Blanc"/>
        <w:rPr>
          <w:lang w:val="es-ES"/>
        </w:rPr>
      </w:pPr>
    </w:p>
    <w:p w14:paraId="01800007" w14:textId="77777777" w:rsidR="004976B1" w:rsidRPr="00782C26" w:rsidRDefault="004976B1" w:rsidP="004976B1">
      <w:r>
        <w:t>Se ha constatado que la pérdida combinada</w:t>
      </w:r>
      <w:r w:rsidRPr="000547C2">
        <w:t xml:space="preserve"> </w:t>
      </w:r>
      <w:r w:rsidRPr="000547C2">
        <w:rPr>
          <w:i/>
          <w:iCs/>
        </w:rPr>
        <w:t>L</w:t>
      </w:r>
      <w:r w:rsidRPr="000547C2">
        <w:rPr>
          <w:i/>
          <w:iCs/>
          <w:vertAlign w:val="subscript"/>
        </w:rPr>
        <w:t>eb</w:t>
      </w:r>
      <w:r w:rsidRPr="000547C2">
        <w:t xml:space="preserve"> </w:t>
      </w:r>
      <w:r>
        <w:t>ofrece una precisión razonable a la hora de predecir pérdidas por difracción de hasta</w:t>
      </w:r>
      <w:r w:rsidRPr="000547C2">
        <w:t xml:space="preserve"> 50 dB </w:t>
      </w:r>
      <w:r>
        <w:t>superiores a las del espacio libre en terreno irregular. En terreno liso más allá de la línea de visibilidad directa, es decir, con ángulos de elevación negativos, puede dar lugar a una subestimación de la pérdida por difracción</w:t>
      </w:r>
      <w:r w:rsidRPr="000547C2">
        <w:t>.</w:t>
      </w:r>
    </w:p>
    <w:p w14:paraId="268DCE55" w14:textId="77777777" w:rsidR="004976B1" w:rsidRPr="008F057C" w:rsidRDefault="004976B1" w:rsidP="004976B1">
      <w:pPr>
        <w:pStyle w:val="Heading1"/>
      </w:pPr>
      <w:bookmarkStart w:id="104" w:name="_Toc25019652"/>
      <w:bookmarkStart w:id="105" w:name="_Toc226455970"/>
      <w:r w:rsidRPr="008F057C">
        <w:t>5</w:t>
      </w:r>
      <w:r w:rsidRPr="008F057C">
        <w:tab/>
        <w:t>Difracción debida a pantallas delgadas</w:t>
      </w:r>
      <w:bookmarkEnd w:id="96"/>
      <w:bookmarkEnd w:id="104"/>
      <w:bookmarkEnd w:id="105"/>
    </w:p>
    <w:p w14:paraId="293158CA" w14:textId="77777777" w:rsidR="004976B1" w:rsidRPr="008F057C" w:rsidRDefault="004976B1" w:rsidP="004976B1">
      <w:r w:rsidRPr="008F057C">
        <w:t>En los siguientes métodos se considera que la obstrucción adopta la forma de una pantalla delgada. Estos métodos pueden utilizarse para estudiar la propagación que se produce alrededor de un obstáculo o a través de una abertura.</w:t>
      </w:r>
    </w:p>
    <w:p w14:paraId="65280E6A" w14:textId="77777777" w:rsidR="004976B1" w:rsidRPr="008F057C" w:rsidRDefault="004976B1" w:rsidP="004976B1">
      <w:pPr>
        <w:pStyle w:val="Heading2"/>
      </w:pPr>
      <w:bookmarkStart w:id="106" w:name="_Toc115780909"/>
      <w:bookmarkStart w:id="107" w:name="_Toc25019653"/>
      <w:bookmarkStart w:id="108" w:name="_Toc226455971"/>
      <w:r w:rsidRPr="008F057C">
        <w:t>5.1</w:t>
      </w:r>
      <w:r w:rsidRPr="008F057C">
        <w:tab/>
        <w:t>Pantalla de anchura finita</w:t>
      </w:r>
      <w:bookmarkEnd w:id="106"/>
      <w:bookmarkEnd w:id="107"/>
      <w:bookmarkEnd w:id="108"/>
    </w:p>
    <w:p w14:paraId="4CBDF693" w14:textId="77777777" w:rsidR="004976B1" w:rsidRPr="008F057C" w:rsidRDefault="004976B1" w:rsidP="004976B1">
      <w:pPr>
        <w:keepNext/>
        <w:keepLines/>
      </w:pPr>
      <w:r w:rsidRPr="008F057C">
        <w:t>La supresión de la interferencia en un emplazamiento de recepción (por ejemplo, una estación terrena pequeña) puede conseguirse mediante una pantalla artificial de anchura finita transversal a la dirección de propagación. En este caso, se puede calcular el campo en la sombra de la pantalla teniendo en cuenta tres aristas en filo de cuchillo a saber: cima y los dos lados de la pantalla. Las</w:t>
      </w:r>
      <w:r>
        <w:t> </w:t>
      </w:r>
      <w:r w:rsidRPr="008F057C">
        <w:t>interferencias constructiva y destructiva de las tres contribuciones independientes producirán fluctuaciones rápidas de la intensidad de campo a distancias del orden de una longitud de onda. El modelo simplificado que se ofrece a continuación proporciona estimaciones de las pérdidas por difracción mínima y media en función de la ubicación. Consiste en la suma de las amplitudes de las contribuciones individuales para obtener una estimación de la pérdida por difracción mínima, y en una suma en potencia para obtener una estimación de la pérdida por difracción media. Este modelo se ha verificado por comparación con cálculos exactos mediante la teoría de la difracción uniforme (UTD, </w:t>
      </w:r>
      <w:r w:rsidRPr="008F057C">
        <w:rPr>
          <w:i/>
          <w:iCs/>
        </w:rPr>
        <w:t>uniform theory of diffraction</w:t>
      </w:r>
      <w:r w:rsidRPr="008F057C">
        <w:t>) y mediciones de gran precisión.</w:t>
      </w:r>
    </w:p>
    <w:p w14:paraId="2EA94383" w14:textId="77777777" w:rsidR="004976B1" w:rsidRPr="008F057C" w:rsidRDefault="004976B1" w:rsidP="004976B1">
      <w:r w:rsidRPr="008F057C">
        <w:rPr>
          <w:i/>
          <w:iCs/>
        </w:rPr>
        <w:t>Paso 1</w:t>
      </w:r>
      <w:r>
        <w:t>: </w:t>
      </w:r>
      <w:r w:rsidRPr="008F057C">
        <w:t xml:space="preserve">Calcular el parámetro geométrico </w:t>
      </w:r>
      <w:r w:rsidRPr="001F09F0">
        <w:sym w:font="Symbol" w:char="F06E"/>
      </w:r>
      <w:r w:rsidRPr="008F057C">
        <w:t xml:space="preserve"> para cada una de las tres aristas en filo de cuchillo (cima, lado izquierdo y lado derecho) mediante cualquiera de las ecuaciones (26) a (29).</w:t>
      </w:r>
    </w:p>
    <w:p w14:paraId="2E8FD7D3" w14:textId="77777777" w:rsidR="004976B1" w:rsidRPr="008F057C" w:rsidRDefault="004976B1" w:rsidP="004976B1">
      <w:r w:rsidRPr="008F057C">
        <w:rPr>
          <w:i/>
          <w:iCs/>
        </w:rPr>
        <w:t>Paso 2</w:t>
      </w:r>
      <w:r>
        <w:t>: </w:t>
      </w:r>
      <w:r w:rsidRPr="008F057C">
        <w:t xml:space="preserve">Calcular el factor de pérdida </w:t>
      </w:r>
      <w:r w:rsidRPr="008F057C">
        <w:rPr>
          <w:i/>
          <w:iCs/>
        </w:rPr>
        <w:t>j</w:t>
      </w:r>
      <w:r w:rsidRPr="008F057C">
        <w:t>(</w:t>
      </w:r>
      <w:r w:rsidRPr="001F09F0">
        <w:sym w:font="Symbol" w:char="F06E"/>
      </w:r>
      <w:r w:rsidRPr="008F057C">
        <w:t>) </w:t>
      </w:r>
      <w:r w:rsidRPr="001F09F0">
        <w:t>=</w:t>
      </w:r>
      <w:r w:rsidRPr="008F057C">
        <w:t> 10</w:t>
      </w:r>
      <w:r w:rsidRPr="008F057C">
        <w:rPr>
          <w:rFonts w:ascii="Tms Rmn" w:hAnsi="Tms Rmn" w:cs="Tms Rmn"/>
          <w:sz w:val="6"/>
          <w:szCs w:val="6"/>
        </w:rPr>
        <w:t> </w:t>
      </w:r>
      <w:r w:rsidRPr="008F057C">
        <w:rPr>
          <w:i/>
          <w:iCs/>
          <w:vertAlign w:val="superscript"/>
        </w:rPr>
        <w:t>J</w:t>
      </w:r>
      <w:r w:rsidRPr="008F057C">
        <w:rPr>
          <w:vertAlign w:val="superscript"/>
        </w:rPr>
        <w:t>(</w:t>
      </w:r>
      <w:r w:rsidRPr="001F09F0">
        <w:rPr>
          <w:vertAlign w:val="superscript"/>
        </w:rPr>
        <w:sym w:font="Symbol" w:char="F06E"/>
      </w:r>
      <w:r w:rsidRPr="008F057C">
        <w:rPr>
          <w:vertAlign w:val="superscript"/>
        </w:rPr>
        <w:t>)/20</w:t>
      </w:r>
      <w:r w:rsidRPr="008F057C">
        <w:t xml:space="preserve"> asociado con cada arista mediante la ecuación (31).</w:t>
      </w:r>
    </w:p>
    <w:p w14:paraId="5F578E52" w14:textId="77777777" w:rsidR="004976B1" w:rsidRPr="008F057C" w:rsidRDefault="004976B1" w:rsidP="004976B1">
      <w:r w:rsidRPr="008F057C">
        <w:rPr>
          <w:i/>
          <w:iCs/>
        </w:rPr>
        <w:t>Paso 3</w:t>
      </w:r>
      <w:r>
        <w:t>: </w:t>
      </w:r>
      <w:r w:rsidRPr="008F057C">
        <w:t xml:space="preserve">Calcular la pérdida por difracción mínima </w:t>
      </w:r>
      <w:r w:rsidRPr="008F057C">
        <w:rPr>
          <w:i/>
          <w:iCs/>
        </w:rPr>
        <w:t>J</w:t>
      </w:r>
      <w:r w:rsidRPr="008F057C">
        <w:rPr>
          <w:i/>
          <w:iCs/>
          <w:vertAlign w:val="subscript"/>
        </w:rPr>
        <w:t>mín</w:t>
      </w:r>
      <w:r w:rsidRPr="008F057C">
        <w:t xml:space="preserve"> mediante la expresión:</w:t>
      </w:r>
    </w:p>
    <w:p w14:paraId="3CFBC35F" w14:textId="77777777" w:rsidR="004976B1" w:rsidRPr="008F057C" w:rsidRDefault="004976B1" w:rsidP="004976B1">
      <w:pPr>
        <w:pStyle w:val="Blanc"/>
        <w:rPr>
          <w:lang w:val="es-ES"/>
        </w:rPr>
      </w:pPr>
    </w:p>
    <w:p w14:paraId="1287C1C9" w14:textId="7EE2FD15" w:rsidR="007B76C3" w:rsidRPr="007B76C3" w:rsidRDefault="007B76C3" w:rsidP="00B91F7F">
      <w:pPr>
        <w:pStyle w:val="Equation"/>
        <w:rPr>
          <w:lang w:val="en-GB"/>
        </w:rPr>
      </w:pPr>
      <w:r w:rsidRPr="007B76C3">
        <w:rPr>
          <w:lang w:val="en-GB"/>
        </w:rPr>
        <w:tab/>
      </w:r>
      <w:r w:rsidRPr="007B76C3">
        <w:rPr>
          <w:lang w:val="en-GB"/>
        </w:rPr>
        <w:tab/>
      </w:r>
      <w:r w:rsidR="008B3AAB" w:rsidRPr="007B76C3">
        <w:rPr>
          <w:position w:val="-30"/>
          <w:lang w:val="fr-FR"/>
        </w:rPr>
        <w:object w:dxaOrig="4305" w:dyaOrig="705" w14:anchorId="7D0DB939">
          <v:shape id="_x0000_i1126" type="#_x0000_t75" alt="Ecuación 71" style="width:215.3pt;height:35.3pt" o:ole="">
            <v:imagedata r:id="rId240" o:title=""/>
          </v:shape>
          <o:OLEObject Type="Embed" ProgID="Equation.DSMT4" ShapeID="_x0000_i1126" DrawAspect="Content" ObjectID="_1837074743" r:id="rId241"/>
        </w:object>
      </w:r>
      <w:r w:rsidRPr="007B76C3">
        <w:rPr>
          <w:lang w:val="en-GB"/>
        </w:rPr>
        <w:t>                dB</w:t>
      </w:r>
      <w:r w:rsidRPr="007B76C3">
        <w:rPr>
          <w:lang w:val="en-GB"/>
        </w:rPr>
        <w:tab/>
        <w:t>(71)</w:t>
      </w:r>
    </w:p>
    <w:p w14:paraId="3365EF12" w14:textId="77777777" w:rsidR="004976B1" w:rsidRPr="008F057C" w:rsidRDefault="004976B1" w:rsidP="004976B1">
      <w:r w:rsidRPr="008F057C">
        <w:t>o bien:</w:t>
      </w:r>
    </w:p>
    <w:p w14:paraId="68915E1A" w14:textId="77777777" w:rsidR="004976B1" w:rsidRPr="008F057C" w:rsidRDefault="004976B1" w:rsidP="004976B1">
      <w:r w:rsidRPr="008F057C">
        <w:rPr>
          <w:i/>
          <w:iCs/>
        </w:rPr>
        <w:t>Paso 4</w:t>
      </w:r>
      <w:r>
        <w:t>: </w:t>
      </w:r>
      <w:r w:rsidRPr="008F057C">
        <w:t xml:space="preserve">Calcular la pérdida por difracción media </w:t>
      </w:r>
      <w:r w:rsidRPr="008F057C">
        <w:rPr>
          <w:i/>
          <w:iCs/>
        </w:rPr>
        <w:t>J</w:t>
      </w:r>
      <w:r w:rsidRPr="008F057C">
        <w:rPr>
          <w:i/>
          <w:iCs/>
          <w:vertAlign w:val="subscript"/>
        </w:rPr>
        <w:t>a</w:t>
      </w:r>
      <w:r w:rsidRPr="001F09F0">
        <w:rPr>
          <w:vertAlign w:val="subscript"/>
        </w:rPr>
        <w:sym w:font="Symbol" w:char="F06E"/>
      </w:r>
      <w:r w:rsidRPr="008F057C">
        <w:t xml:space="preserve"> mediante la expresión:</w:t>
      </w:r>
    </w:p>
    <w:p w14:paraId="2BD4001C" w14:textId="77777777" w:rsidR="004976B1" w:rsidRPr="008F057C" w:rsidRDefault="004976B1" w:rsidP="004976B1">
      <w:pPr>
        <w:pStyle w:val="Blanc"/>
        <w:rPr>
          <w:lang w:val="es-ES"/>
        </w:rPr>
      </w:pPr>
    </w:p>
    <w:p w14:paraId="3AA4583C" w14:textId="355268FE" w:rsidR="007B76C3" w:rsidRPr="007B76C3" w:rsidRDefault="007B76C3" w:rsidP="00B91F7F">
      <w:pPr>
        <w:pStyle w:val="Equation"/>
        <w:rPr>
          <w:lang w:val="en-GB"/>
        </w:rPr>
      </w:pPr>
      <w:bookmarkStart w:id="109" w:name="_Toc115780910"/>
      <w:bookmarkStart w:id="110" w:name="_Toc25019654"/>
      <w:r w:rsidRPr="007B76C3">
        <w:rPr>
          <w:lang w:val="en-GB"/>
        </w:rPr>
        <w:tab/>
      </w:r>
      <w:r w:rsidRPr="007B76C3">
        <w:rPr>
          <w:lang w:val="en-GB"/>
        </w:rPr>
        <w:tab/>
      </w:r>
      <w:r w:rsidR="008B3AAB" w:rsidRPr="007B76C3">
        <w:rPr>
          <w:position w:val="-30"/>
          <w:lang w:val="fr-FR"/>
        </w:rPr>
        <w:object w:dxaOrig="4245" w:dyaOrig="735" w14:anchorId="6EEDFA33">
          <v:shape id="_x0000_i1127" type="#_x0000_t75" alt="Ecuación 72" style="width:211.9pt;height:36.7pt;mso-position-horizontal:absolute" o:ole="">
            <v:imagedata r:id="rId242" o:title=""/>
          </v:shape>
          <o:OLEObject Type="Embed" ProgID="Equation.DSMT4" ShapeID="_x0000_i1127" DrawAspect="Content" ObjectID="_1837074744" r:id="rId243"/>
        </w:object>
      </w:r>
      <w:r w:rsidRPr="007B76C3">
        <w:rPr>
          <w:lang w:val="en-GB"/>
        </w:rPr>
        <w:t>                dB</w:t>
      </w:r>
      <w:r w:rsidRPr="007B76C3">
        <w:rPr>
          <w:lang w:val="en-GB"/>
        </w:rPr>
        <w:tab/>
        <w:t>(72)</w:t>
      </w:r>
    </w:p>
    <w:p w14:paraId="64698D0C" w14:textId="77777777" w:rsidR="004976B1" w:rsidRPr="008F057C" w:rsidRDefault="004976B1" w:rsidP="007B76C3">
      <w:pPr>
        <w:pStyle w:val="Heading2"/>
      </w:pPr>
      <w:bookmarkStart w:id="111" w:name="_Toc226455972"/>
      <w:r w:rsidRPr="008F057C">
        <w:lastRenderedPageBreak/>
        <w:t>5.2</w:t>
      </w:r>
      <w:r w:rsidRPr="008F057C">
        <w:tab/>
        <w:t>Difracción debida a aberturas rectangulares y aberturas o pantallas compuestas</w:t>
      </w:r>
      <w:bookmarkEnd w:id="109"/>
      <w:bookmarkEnd w:id="110"/>
      <w:bookmarkEnd w:id="111"/>
    </w:p>
    <w:p w14:paraId="4054E6B1" w14:textId="77777777" w:rsidR="004976B1" w:rsidRPr="008F057C" w:rsidRDefault="004976B1" w:rsidP="007B76C3">
      <w:pPr>
        <w:keepNext/>
        <w:keepLines/>
      </w:pPr>
      <w:r w:rsidRPr="008F057C">
        <w:t>El método que se describe a continuación puede utilizarse para calcular las pérdidas por difracción debidas a una abertura rectangular en una pantalla delgada que de otra manera sería totalmente absorbente. El método también puede utilizarse en el caso de varias aberturas rectangulares o pantallas finitas, con lo cual se convierte en un método alternativo para calcular la difracción en las pantallas de anchura finita, tema que se examinó en el § 5.1.</w:t>
      </w:r>
    </w:p>
    <w:p w14:paraId="1422EC45" w14:textId="77777777" w:rsidR="004976B1" w:rsidRPr="008F057C" w:rsidRDefault="004976B1" w:rsidP="004976B1">
      <w:pPr>
        <w:pStyle w:val="Heading3"/>
      </w:pPr>
      <w:r w:rsidRPr="008F057C">
        <w:t>5.2.1</w:t>
      </w:r>
      <w:r w:rsidRPr="008F057C">
        <w:tab/>
        <w:t>Difracción debida a una abertura rectangular única</w:t>
      </w:r>
    </w:p>
    <w:p w14:paraId="1ACECFFC" w14:textId="30E13535" w:rsidR="004976B1" w:rsidRPr="008F057C" w:rsidRDefault="004976B1" w:rsidP="004976B1">
      <w:r w:rsidRPr="008F057C">
        <w:t>En la Fig. 1</w:t>
      </w:r>
      <w:r>
        <w:t>7</w:t>
      </w:r>
      <w:r w:rsidRPr="008F057C">
        <w:t xml:space="preserve"> se ilustra la geometría utilizada para representar una apertura rectangular en una pantalla delgada infinita totalmente absorbente.</w:t>
      </w:r>
    </w:p>
    <w:p w14:paraId="0B0DC3E0" w14:textId="3436E3C9" w:rsidR="004976B1" w:rsidRPr="001F09F0" w:rsidRDefault="004976B1" w:rsidP="004976B1">
      <w:pPr>
        <w:pStyle w:val="FigureNo"/>
        <w:rPr>
          <w:noProof/>
          <w:lang w:eastAsia="zh-CN"/>
        </w:rPr>
      </w:pPr>
      <w:r w:rsidRPr="001F09F0">
        <w:rPr>
          <w:noProof/>
          <w:lang w:eastAsia="zh-CN"/>
        </w:rPr>
        <w:t>FIGURA 1</w:t>
      </w:r>
      <w:r>
        <w:rPr>
          <w:noProof/>
          <w:lang w:eastAsia="zh-CN"/>
        </w:rPr>
        <w:t>7</w:t>
      </w:r>
    </w:p>
    <w:p w14:paraId="2A202D3C" w14:textId="77777777" w:rsidR="004976B1" w:rsidRPr="001F09F0" w:rsidRDefault="004976B1" w:rsidP="004976B1">
      <w:pPr>
        <w:pStyle w:val="Figuretitle"/>
        <w:rPr>
          <w:lang w:eastAsia="zh-CN"/>
        </w:rPr>
      </w:pPr>
      <w:r w:rsidRPr="001F09F0">
        <w:rPr>
          <w:lang w:eastAsia="zh-CN"/>
        </w:rPr>
        <w:t>Geometría para una abertura rectangular única</w:t>
      </w:r>
    </w:p>
    <w:p w14:paraId="171053AD" w14:textId="7094DA24" w:rsidR="004976B1" w:rsidRPr="008F057C" w:rsidRDefault="007C39F7" w:rsidP="004976B1">
      <w:pPr>
        <w:pStyle w:val="Figure"/>
      </w:pPr>
      <w:r>
        <w:rPr>
          <w:noProof/>
        </w:rPr>
        <w:drawing>
          <wp:inline distT="0" distB="0" distL="0" distR="0" wp14:anchorId="19817C29" wp14:editId="5CCF2860">
            <wp:extent cx="3398527" cy="3310135"/>
            <wp:effectExtent l="0" t="0" r="0" b="5080"/>
            <wp:docPr id="830707490" name="Picture 11" descr="La Figura 17 muestra la geometría para una abertura rectangular ú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07490" name="Picture 11" descr="La Figura 17 muestra la geometría para una abertura rectangular única"/>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398527" cy="3310135"/>
                    </a:xfrm>
                    <a:prstGeom prst="rect">
                      <a:avLst/>
                    </a:prstGeom>
                  </pic:spPr>
                </pic:pic>
              </a:graphicData>
            </a:graphic>
          </wp:inline>
        </w:drawing>
      </w:r>
    </w:p>
    <w:p w14:paraId="6866C5E6" w14:textId="77777777" w:rsidR="004976B1" w:rsidRPr="0073472F" w:rsidRDefault="004976B1" w:rsidP="007C39F7">
      <w:pPr>
        <w:pStyle w:val="Normalaftertitle"/>
      </w:pPr>
      <w:r w:rsidRPr="0073472F">
        <w:t xml:space="preserve">Las posiciones de las aristas de la abertura, </w:t>
      </w:r>
      <w:r w:rsidRPr="0073472F">
        <w:rPr>
          <w:i/>
          <w:iCs/>
        </w:rPr>
        <w:t>x</w:t>
      </w:r>
      <w:r w:rsidRPr="0073472F">
        <w:rPr>
          <w:vertAlign w:val="subscript"/>
        </w:rPr>
        <w:t>1</w:t>
      </w:r>
      <w:r w:rsidRPr="0073472F">
        <w:t xml:space="preserve">, </w:t>
      </w:r>
      <w:r w:rsidRPr="0073472F">
        <w:rPr>
          <w:i/>
          <w:iCs/>
        </w:rPr>
        <w:t>x</w:t>
      </w:r>
      <w:r w:rsidRPr="0073472F">
        <w:rPr>
          <w:vertAlign w:val="subscript"/>
        </w:rPr>
        <w:t>2,</w:t>
      </w:r>
      <w:r w:rsidRPr="0073472F">
        <w:t xml:space="preserve"> </w:t>
      </w:r>
      <w:r w:rsidRPr="0073472F">
        <w:rPr>
          <w:i/>
          <w:iCs/>
        </w:rPr>
        <w:t>y</w:t>
      </w:r>
      <w:r w:rsidRPr="0073472F">
        <w:rPr>
          <w:vertAlign w:val="subscript"/>
        </w:rPr>
        <w:t xml:space="preserve">1 </w:t>
      </w:r>
      <w:r w:rsidRPr="0073472F">
        <w:t xml:space="preserve">e </w:t>
      </w:r>
      <w:r w:rsidRPr="0073472F">
        <w:rPr>
          <w:i/>
          <w:iCs/>
        </w:rPr>
        <w:t>y</w:t>
      </w:r>
      <w:r w:rsidRPr="0073472F">
        <w:rPr>
          <w:vertAlign w:val="subscript"/>
        </w:rPr>
        <w:t>2</w:t>
      </w:r>
      <w:r w:rsidRPr="0073472F">
        <w:t>, se representan en un sis</w:t>
      </w:r>
      <w:r>
        <w:t>tema de coordenadas </w:t>
      </w:r>
      <w:r w:rsidRPr="0073472F">
        <w:t xml:space="preserve">cartesianas, cuyo origen es el punto donde la línea recta desde el transmisor T en las coordenadas </w:t>
      </w:r>
      <w:r w:rsidRPr="0073472F">
        <w:rPr>
          <w:i/>
        </w:rPr>
        <w:t>x</w:t>
      </w:r>
      <w:r w:rsidRPr="0073472F">
        <w:rPr>
          <w:vertAlign w:val="subscript"/>
        </w:rPr>
        <w:t>t</w:t>
      </w:r>
      <w:r w:rsidRPr="0073472F">
        <w:t xml:space="preserve">, </w:t>
      </w:r>
      <w:r w:rsidRPr="0073472F">
        <w:rPr>
          <w:i/>
        </w:rPr>
        <w:t>y</w:t>
      </w:r>
      <w:r w:rsidRPr="0073472F">
        <w:rPr>
          <w:vertAlign w:val="subscript"/>
        </w:rPr>
        <w:t>t</w:t>
      </w:r>
      <w:r w:rsidRPr="0073472F">
        <w:t xml:space="preserve">, </w:t>
      </w:r>
      <w:r w:rsidRPr="0073472F">
        <w:rPr>
          <w:i/>
        </w:rPr>
        <w:t>z</w:t>
      </w:r>
      <w:r w:rsidRPr="0073472F">
        <w:rPr>
          <w:vertAlign w:val="subscript"/>
        </w:rPr>
        <w:t>t</w:t>
      </w:r>
      <w:r w:rsidRPr="0073472F">
        <w:t xml:space="preserve">, hasta el receptor R en las coordenadas </w:t>
      </w:r>
      <w:r w:rsidRPr="0073472F">
        <w:rPr>
          <w:i/>
        </w:rPr>
        <w:t>x</w:t>
      </w:r>
      <w:r w:rsidRPr="0073472F">
        <w:rPr>
          <w:vertAlign w:val="subscript"/>
        </w:rPr>
        <w:t>r</w:t>
      </w:r>
      <w:r w:rsidRPr="0073472F">
        <w:t xml:space="preserve">, </w:t>
      </w:r>
      <w:r w:rsidRPr="0073472F">
        <w:rPr>
          <w:i/>
        </w:rPr>
        <w:t>y</w:t>
      </w:r>
      <w:r w:rsidRPr="0073472F">
        <w:rPr>
          <w:vertAlign w:val="subscript"/>
        </w:rPr>
        <w:t>r</w:t>
      </w:r>
      <w:r w:rsidRPr="0073472F">
        <w:t xml:space="preserve">, </w:t>
      </w:r>
      <w:r w:rsidRPr="0073472F">
        <w:rPr>
          <w:i/>
        </w:rPr>
        <w:t>z</w:t>
      </w:r>
      <w:r w:rsidRPr="0073472F">
        <w:rPr>
          <w:vertAlign w:val="subscript"/>
        </w:rPr>
        <w:t>r</w:t>
      </w:r>
      <w:r w:rsidRPr="0073472F">
        <w:t>, atraviesa la pantalla en el plano</w:t>
      </w:r>
      <w:r>
        <w:t> </w:t>
      </w:r>
      <w:r w:rsidRPr="0073472F">
        <w:t>X-Y, con propagación no necesariamente paralela al eje Z</w:t>
      </w:r>
      <w:r w:rsidRPr="0073472F">
        <w:rPr>
          <w:i/>
          <w:iCs/>
        </w:rPr>
        <w:t xml:space="preserve">. </w:t>
      </w:r>
      <w:r w:rsidRPr="0073472F">
        <w:t>El origen está en el plano de la pantalla.</w:t>
      </w:r>
    </w:p>
    <w:p w14:paraId="49C2EF48" w14:textId="77777777" w:rsidR="004976B1" w:rsidRDefault="004976B1" w:rsidP="004976B1">
      <w:r w:rsidRPr="0073472F">
        <w:t xml:space="preserve">El ángulo </w:t>
      </w:r>
      <w:r w:rsidRPr="0073472F">
        <w:rPr>
          <w:iCs/>
        </w:rPr>
        <w:t>θ</w:t>
      </w:r>
      <w:r w:rsidRPr="0073472F">
        <w:rPr>
          <w:i/>
          <w:iCs/>
          <w:vertAlign w:val="subscript"/>
        </w:rPr>
        <w:t>p</w:t>
      </w:r>
      <w:r w:rsidRPr="0073472F">
        <w:t xml:space="preserve"> entre la dirección de propagación y el eje Z es:</w:t>
      </w:r>
    </w:p>
    <w:p w14:paraId="4EEC5911" w14:textId="77777777" w:rsidR="007C39F7" w:rsidRPr="008F057C" w:rsidRDefault="007C39F7" w:rsidP="007C39F7">
      <w:pPr>
        <w:pStyle w:val="Blanc"/>
        <w:rPr>
          <w:lang w:val="es-ES"/>
        </w:rPr>
      </w:pPr>
    </w:p>
    <w:p w14:paraId="5662781E" w14:textId="356FE809" w:rsidR="004976B1" w:rsidRPr="001F09F0" w:rsidRDefault="004976B1" w:rsidP="004976B1">
      <w:pPr>
        <w:pStyle w:val="Equation"/>
      </w:pPr>
      <w:r w:rsidRPr="001F09F0">
        <w:tab/>
      </w:r>
      <w:r w:rsidRPr="001F09F0">
        <w:tab/>
      </w:r>
      <m:oMath>
        <m:sSub>
          <m:sSubPr>
            <m:ctrlPr>
              <w:rPr>
                <w:rFonts w:ascii="Cambria Math" w:hAnsi="Cambria Math"/>
                <w:i/>
              </w:rPr>
            </m:ctrlPr>
          </m:sSubPr>
          <m:e>
            <m:r>
              <m:rPr>
                <m:sty m:val="p"/>
              </m:rPr>
              <w:rPr>
                <w:rFonts w:ascii="Cambria Math" w:hAnsi="Cambria Math" w:hint="eastAsia"/>
              </w:rPr>
              <m:t>θ</m:t>
            </m:r>
          </m:e>
          <m:sub>
            <m:r>
              <w:rPr>
                <w:rFonts w:ascii="Cambria Math" w:hAnsi="Cambria Math"/>
              </w:rPr>
              <m:t>p</m:t>
            </m:r>
          </m:sub>
        </m:sSub>
        <m:r>
          <w:rPr>
            <w:rFonts w:ascii="Cambria Math" w:hAnsi="Cambria Math"/>
          </w:rPr>
          <m:t>=</m:t>
        </m:r>
        <m:r>
          <m:rPr>
            <m:sty m:val="p"/>
          </m:rPr>
          <w:rPr>
            <w:rFonts w:ascii="Cambria Math" w:hAnsi="Cambria Math"/>
          </w:rPr>
          <m:t>arctg</m:t>
        </m:r>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e>
                        </m:d>
                      </m:e>
                      <m:sup>
                        <m:r>
                          <w:rPr>
                            <w:rFonts w:ascii="Cambria Math" w:hAnsi="Cambria Math"/>
                          </w:rPr>
                          <m:t>2</m:t>
                        </m:r>
                      </m:sup>
                    </m:sSup>
                  </m:e>
                </m:rad>
              </m:num>
              <m:den>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m:t>
                    </m:r>
                  </m:sub>
                </m:sSub>
              </m:den>
            </m:f>
          </m:e>
        </m:d>
      </m:oMath>
      <w:r w:rsidRPr="001F09F0">
        <w:t>                rad</w:t>
      </w:r>
      <w:r w:rsidRPr="001F09F0">
        <w:tab/>
        <w:t>(</w:t>
      </w:r>
      <w:r>
        <w:t>73</w:t>
      </w:r>
      <w:r w:rsidRPr="001F09F0">
        <w:t>)</w:t>
      </w:r>
    </w:p>
    <w:p w14:paraId="19466488" w14:textId="77777777" w:rsidR="007C39F7" w:rsidRPr="008F057C" w:rsidRDefault="007C39F7" w:rsidP="007C39F7">
      <w:pPr>
        <w:pStyle w:val="Blanc"/>
        <w:rPr>
          <w:lang w:val="es-ES"/>
        </w:rPr>
      </w:pPr>
    </w:p>
    <w:p w14:paraId="1AA7045F" w14:textId="77777777" w:rsidR="004976B1" w:rsidRPr="0073472F" w:rsidRDefault="004976B1" w:rsidP="004976B1">
      <w:r w:rsidRPr="0073472F">
        <w:t xml:space="preserve">La intensidad de campo, </w:t>
      </w:r>
      <w:r w:rsidRPr="0073472F">
        <w:rPr>
          <w:i/>
          <w:iCs/>
        </w:rPr>
        <w:t>e</w:t>
      </w:r>
      <w:r w:rsidRPr="0073472F">
        <w:rPr>
          <w:i/>
          <w:iCs/>
          <w:vertAlign w:val="subscript"/>
        </w:rPr>
        <w:t>a</w:t>
      </w:r>
      <w:r w:rsidRPr="0073472F">
        <w:t xml:space="preserve">, en el receptor en unidades lineales normalizadas en el espacio libre en forma compleja, puede evaluarse con precisión para el pequeño </w:t>
      </w:r>
      <w:r w:rsidRPr="0073472F">
        <w:rPr>
          <w:iCs/>
        </w:rPr>
        <w:t>θ</w:t>
      </w:r>
      <w:r w:rsidRPr="0073472F">
        <w:rPr>
          <w:i/>
          <w:iCs/>
          <w:vertAlign w:val="subscript"/>
        </w:rPr>
        <w:t>p</w:t>
      </w:r>
      <w:r w:rsidRPr="0073472F">
        <w:t xml:space="preserve"> mediante el método integral de Fresnel del § 5.2.1.1, o con precisión razonable para cualquier </w:t>
      </w:r>
      <w:r w:rsidRPr="0073472F">
        <w:rPr>
          <w:iCs/>
        </w:rPr>
        <w:t>θ</w:t>
      </w:r>
      <w:r w:rsidRPr="0073472F">
        <w:rPr>
          <w:i/>
          <w:iCs/>
          <w:vertAlign w:val="subscript"/>
        </w:rPr>
        <w:t>p</w:t>
      </w:r>
      <w:r w:rsidRPr="0073472F">
        <w:t xml:space="preserve"> a través del método semiempírico del § 5.2.1.2.</w:t>
      </w:r>
    </w:p>
    <w:p w14:paraId="145F7274" w14:textId="77777777" w:rsidR="004976B1" w:rsidRPr="0073472F" w:rsidRDefault="004976B1" w:rsidP="007C39F7">
      <w:pPr>
        <w:keepNext/>
        <w:keepLines/>
      </w:pPr>
      <w:r w:rsidRPr="0073472F">
        <w:lastRenderedPageBreak/>
        <w:t xml:space="preserve">Las correspondientes pérdidas por difracción </w:t>
      </w:r>
      <w:r w:rsidRPr="0073472F">
        <w:rPr>
          <w:i/>
          <w:iCs/>
        </w:rPr>
        <w:t>L</w:t>
      </w:r>
      <w:r w:rsidRPr="0073472F">
        <w:rPr>
          <w:i/>
          <w:iCs/>
          <w:vertAlign w:val="subscript"/>
        </w:rPr>
        <w:t xml:space="preserve">a </w:t>
      </w:r>
      <w:r w:rsidRPr="0073472F">
        <w:t>vienen dadas por la ecuación:</w:t>
      </w:r>
    </w:p>
    <w:p w14:paraId="0CC540AD" w14:textId="77777777" w:rsidR="007C39F7" w:rsidRPr="008F057C" w:rsidRDefault="007C39F7" w:rsidP="007C39F7">
      <w:pPr>
        <w:pStyle w:val="Blanc"/>
        <w:rPr>
          <w:lang w:val="es-ES"/>
        </w:rPr>
      </w:pPr>
    </w:p>
    <w:p w14:paraId="4B245F4B" w14:textId="77777777" w:rsidR="007C39F7" w:rsidRPr="007C39F7" w:rsidRDefault="007C39F7" w:rsidP="007C39F7">
      <w:pPr>
        <w:pStyle w:val="Equation"/>
        <w:keepNext/>
        <w:keepLines/>
        <w:rPr>
          <w:lang w:val="en-GB"/>
        </w:rPr>
      </w:pPr>
      <w:r w:rsidRPr="007C39F7">
        <w:rPr>
          <w:lang w:val="en-GB"/>
        </w:rPr>
        <w:tab/>
      </w:r>
      <w:r w:rsidRPr="007C39F7">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a</m:t>
            </m:r>
          </m:sub>
        </m:sSub>
        <m:r>
          <m:rPr>
            <m:sty m:val="p"/>
          </m:rPr>
          <w:rPr>
            <w:rFonts w:ascii="Cambria Math" w:hAnsi="Cambria Math"/>
            <w:lang w:val="en-GB"/>
          </w:rPr>
          <m:t>=-20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a</m:t>
                        </m:r>
                      </m:sub>
                    </m:sSub>
                  </m:e>
                </m:d>
              </m:e>
            </m:d>
          </m:e>
        </m:func>
      </m:oMath>
      <w:r w:rsidRPr="007C39F7">
        <w:rPr>
          <w:lang w:val="en-GB"/>
        </w:rPr>
        <w:t xml:space="preserve">                dB</w:t>
      </w:r>
      <w:r w:rsidRPr="007C39F7">
        <w:rPr>
          <w:lang w:val="en-GB"/>
        </w:rPr>
        <w:tab/>
        <w:t>(74)</w:t>
      </w:r>
    </w:p>
    <w:p w14:paraId="32655CFF" w14:textId="77777777" w:rsidR="007C39F7" w:rsidRPr="008F057C" w:rsidRDefault="007C39F7" w:rsidP="007C39F7">
      <w:pPr>
        <w:pStyle w:val="Blanc"/>
        <w:rPr>
          <w:lang w:val="es-ES"/>
        </w:rPr>
      </w:pPr>
    </w:p>
    <w:p w14:paraId="6F64AC6A" w14:textId="77777777" w:rsidR="004976B1" w:rsidRPr="0073472F" w:rsidRDefault="004976B1" w:rsidP="004976B1">
      <w:pPr>
        <w:pStyle w:val="Heading4"/>
      </w:pPr>
      <w:r w:rsidRPr="0073472F">
        <w:t>5.2.1.1</w:t>
      </w:r>
      <w:r w:rsidRPr="0073472F">
        <w:tab/>
        <w:t>Método integral de Fresnel</w:t>
      </w:r>
    </w:p>
    <w:p w14:paraId="25380C9A" w14:textId="77777777" w:rsidR="00B91F7F" w:rsidRPr="008F057C" w:rsidRDefault="00B91F7F" w:rsidP="00B91F7F">
      <w:pPr>
        <w:pStyle w:val="Blanc"/>
        <w:rPr>
          <w:lang w:val="es-ES"/>
        </w:rPr>
      </w:pPr>
    </w:p>
    <w:p w14:paraId="04374EAE" w14:textId="6F51DFDF" w:rsidR="004976B1" w:rsidRPr="0073472F" w:rsidRDefault="004976B1" w:rsidP="004976B1">
      <w:pPr>
        <w:pStyle w:val="Equation"/>
      </w:pPr>
      <w:r w:rsidRPr="0073472F">
        <w:tab/>
      </w:r>
      <w:r w:rsidRPr="0073472F">
        <w:tab/>
      </w:r>
      <w:r w:rsidRPr="0073472F">
        <w:rPr>
          <w:i/>
          <w:iCs/>
        </w:rPr>
        <w:t>e</w:t>
      </w:r>
      <w:r w:rsidRPr="0073472F">
        <w:rPr>
          <w:i/>
          <w:iCs/>
          <w:vertAlign w:val="subscript"/>
        </w:rPr>
        <w:t>a</w:t>
      </w:r>
      <w:r w:rsidRPr="0073472F">
        <w:t>(</w:t>
      </w:r>
      <w:r w:rsidRPr="0073472F">
        <w:rPr>
          <w:i/>
          <w:iCs/>
        </w:rPr>
        <w:t>x</w:t>
      </w:r>
      <w:r w:rsidRPr="0073472F">
        <w:rPr>
          <w:vertAlign w:val="subscript"/>
        </w:rPr>
        <w:t>1</w:t>
      </w:r>
      <w:r w:rsidRPr="0073472F">
        <w:t>,</w:t>
      </w:r>
      <w:r w:rsidRPr="0073472F">
        <w:rPr>
          <w:i/>
          <w:iCs/>
        </w:rPr>
        <w:t>x</w:t>
      </w:r>
      <w:r w:rsidRPr="0073472F">
        <w:rPr>
          <w:vertAlign w:val="subscript"/>
        </w:rPr>
        <w:t>2</w:t>
      </w:r>
      <w:r w:rsidRPr="0073472F">
        <w:t>,</w:t>
      </w:r>
      <w:r w:rsidRPr="0073472F">
        <w:rPr>
          <w:i/>
          <w:iCs/>
        </w:rPr>
        <w:t>y</w:t>
      </w:r>
      <w:r w:rsidRPr="0073472F">
        <w:rPr>
          <w:vertAlign w:val="subscript"/>
        </w:rPr>
        <w:t>1</w:t>
      </w:r>
      <w:r w:rsidRPr="0073472F">
        <w:t>,</w:t>
      </w:r>
      <w:r w:rsidRPr="0073472F">
        <w:rPr>
          <w:i/>
          <w:iCs/>
        </w:rPr>
        <w:t>y</w:t>
      </w:r>
      <w:r w:rsidRPr="0073472F">
        <w:rPr>
          <w:vertAlign w:val="subscript"/>
        </w:rPr>
        <w:t>2</w:t>
      </w:r>
      <w:r w:rsidRPr="0073472F">
        <w:t>) = 0,5 (</w:t>
      </w:r>
      <w:r w:rsidRPr="0073472F">
        <w:rPr>
          <w:i/>
          <w:iCs/>
        </w:rPr>
        <w:t>C</w:t>
      </w:r>
      <w:r w:rsidRPr="0073472F">
        <w:rPr>
          <w:i/>
          <w:iCs/>
          <w:vertAlign w:val="subscript"/>
        </w:rPr>
        <w:t>x</w:t>
      </w:r>
      <w:r w:rsidRPr="0073472F">
        <w:t xml:space="preserve"> </w:t>
      </w:r>
      <w:r w:rsidRPr="0073472F">
        <w:rPr>
          <w:i/>
          <w:iCs/>
        </w:rPr>
        <w:t>S</w:t>
      </w:r>
      <w:r w:rsidRPr="0073472F">
        <w:rPr>
          <w:i/>
          <w:iCs/>
          <w:vertAlign w:val="subscript"/>
        </w:rPr>
        <w:t>y</w:t>
      </w:r>
      <w:r w:rsidRPr="0073472F">
        <w:t xml:space="preserve"> + </w:t>
      </w:r>
      <w:r w:rsidRPr="0073472F">
        <w:rPr>
          <w:i/>
          <w:iCs/>
        </w:rPr>
        <w:t>S</w:t>
      </w:r>
      <w:r w:rsidRPr="0073472F">
        <w:rPr>
          <w:i/>
          <w:iCs/>
          <w:vertAlign w:val="subscript"/>
        </w:rPr>
        <w:t>x</w:t>
      </w:r>
      <w:r w:rsidRPr="0073472F">
        <w:t xml:space="preserve"> </w:t>
      </w:r>
      <w:r w:rsidRPr="0073472F">
        <w:rPr>
          <w:i/>
          <w:iCs/>
        </w:rPr>
        <w:t>C</w:t>
      </w:r>
      <w:r w:rsidRPr="0073472F">
        <w:rPr>
          <w:i/>
          <w:iCs/>
          <w:vertAlign w:val="subscript"/>
        </w:rPr>
        <w:t>y</w:t>
      </w:r>
      <w:r w:rsidRPr="0073472F">
        <w:t xml:space="preserve">) + </w:t>
      </w:r>
      <w:r w:rsidRPr="0073472F">
        <w:rPr>
          <w:i/>
          <w:iCs/>
        </w:rPr>
        <w:t>j</w:t>
      </w:r>
      <w:r w:rsidRPr="0073472F">
        <w:t xml:space="preserve"> 0.5(</w:t>
      </w:r>
      <w:r w:rsidRPr="0073472F">
        <w:rPr>
          <w:i/>
          <w:iCs/>
        </w:rPr>
        <w:t>S</w:t>
      </w:r>
      <w:r w:rsidRPr="0073472F">
        <w:rPr>
          <w:i/>
          <w:iCs/>
          <w:vertAlign w:val="subscript"/>
        </w:rPr>
        <w:t>x</w:t>
      </w:r>
      <w:r w:rsidRPr="0073472F">
        <w:rPr>
          <w:i/>
          <w:iCs/>
        </w:rPr>
        <w:t>S</w:t>
      </w:r>
      <w:r w:rsidRPr="0073472F">
        <w:rPr>
          <w:i/>
          <w:iCs/>
          <w:vertAlign w:val="subscript"/>
        </w:rPr>
        <w:t>y</w:t>
      </w:r>
      <w:r w:rsidR="00B91F7F" w:rsidRPr="0073472F">
        <w:rPr>
          <w:i/>
          <w:iCs/>
        </w:rPr>
        <w:t xml:space="preserve"> </w:t>
      </w:r>
      <w:r w:rsidR="00B91F7F">
        <w:t>−</w:t>
      </w:r>
      <w:r w:rsidRPr="0073472F">
        <w:rPr>
          <w:i/>
          <w:iCs/>
        </w:rPr>
        <w:t xml:space="preserve"> C</w:t>
      </w:r>
      <w:r w:rsidRPr="0073472F">
        <w:rPr>
          <w:i/>
          <w:iCs/>
          <w:vertAlign w:val="subscript"/>
        </w:rPr>
        <w:t>x</w:t>
      </w:r>
      <w:r w:rsidRPr="0073472F">
        <w:rPr>
          <w:i/>
          <w:iCs/>
        </w:rPr>
        <w:t>C</w:t>
      </w:r>
      <w:r w:rsidRPr="0073472F">
        <w:rPr>
          <w:i/>
          <w:iCs/>
          <w:vertAlign w:val="subscript"/>
        </w:rPr>
        <w:t>y</w:t>
      </w:r>
      <w:r w:rsidRPr="0073472F">
        <w:t>)</w:t>
      </w:r>
      <w:r w:rsidRPr="0073472F">
        <w:tab/>
        <w:t>(7</w:t>
      </w:r>
      <w:r>
        <w:t>5</w:t>
      </w:r>
      <w:r w:rsidRPr="0073472F">
        <w:t>)</w:t>
      </w:r>
    </w:p>
    <w:p w14:paraId="58D2198A" w14:textId="77777777" w:rsidR="004976B1" w:rsidRPr="0073472F" w:rsidRDefault="004976B1" w:rsidP="004976B1">
      <w:r w:rsidRPr="0073472F">
        <w:t>donde:</w:t>
      </w:r>
    </w:p>
    <w:p w14:paraId="0F2AA30B" w14:textId="2C6723FC" w:rsidR="004976B1" w:rsidRPr="0073472F" w:rsidRDefault="004976B1" w:rsidP="004976B1">
      <w:pPr>
        <w:pStyle w:val="Equation"/>
      </w:pPr>
      <w:r w:rsidRPr="0073472F">
        <w:tab/>
      </w:r>
      <w:r w:rsidRPr="0073472F">
        <w:tab/>
      </w:r>
      <w:r w:rsidRPr="0073472F">
        <w:rPr>
          <w:i/>
          <w:iCs/>
        </w:rPr>
        <w:t>C</w:t>
      </w:r>
      <w:r w:rsidRPr="0073472F">
        <w:rPr>
          <w:i/>
          <w:iCs/>
          <w:vertAlign w:val="subscript"/>
        </w:rPr>
        <w:t>x</w:t>
      </w:r>
      <w:r w:rsidRPr="00B91F7F">
        <w:t xml:space="preserve"> </w:t>
      </w:r>
      <w:r w:rsidRPr="0073472F">
        <w:t xml:space="preserve">= </w:t>
      </w:r>
      <w:r w:rsidRPr="0073472F">
        <w:rPr>
          <w:i/>
          <w:iCs/>
        </w:rPr>
        <w:t>C</w:t>
      </w:r>
      <w:r w:rsidRPr="0073472F">
        <w:t>(</w:t>
      </w:r>
      <w:r w:rsidRPr="0073472F">
        <w:sym w:font="Symbol" w:char="F06E"/>
      </w:r>
      <w:r w:rsidRPr="0073472F">
        <w:rPr>
          <w:i/>
          <w:iCs/>
          <w:vertAlign w:val="subscript"/>
        </w:rPr>
        <w:t>x</w:t>
      </w:r>
      <w:r w:rsidRPr="0073472F">
        <w:rPr>
          <w:vertAlign w:val="subscript"/>
        </w:rPr>
        <w:t>2</w:t>
      </w:r>
      <w:r w:rsidRPr="0073472F">
        <w:t xml:space="preserve">) </w:t>
      </w:r>
      <w:r w:rsidR="00B91F7F">
        <w:t>−</w:t>
      </w:r>
      <w:r w:rsidRPr="0073472F">
        <w:t xml:space="preserve"> </w:t>
      </w:r>
      <w:r w:rsidRPr="0073472F">
        <w:rPr>
          <w:i/>
          <w:iCs/>
        </w:rPr>
        <w:t>C</w:t>
      </w:r>
      <w:r w:rsidRPr="0073472F">
        <w:t>(</w:t>
      </w:r>
      <w:r w:rsidRPr="0073472F">
        <w:sym w:font="Symbol" w:char="F06E"/>
      </w:r>
      <w:r w:rsidRPr="0073472F">
        <w:rPr>
          <w:vertAlign w:val="subscript"/>
        </w:rPr>
        <w:t>x1</w:t>
      </w:r>
      <w:r w:rsidRPr="0073472F">
        <w:t>)</w:t>
      </w:r>
      <w:r w:rsidRPr="0073472F">
        <w:tab/>
        <w:t>(7</w:t>
      </w:r>
      <w:r>
        <w:t>6</w:t>
      </w:r>
      <w:r w:rsidRPr="0073472F">
        <w:t>a)</w:t>
      </w:r>
    </w:p>
    <w:p w14:paraId="71BDA3A7" w14:textId="3CA24076" w:rsidR="004976B1" w:rsidRPr="009E1D1E" w:rsidRDefault="004976B1" w:rsidP="004976B1">
      <w:pPr>
        <w:pStyle w:val="Equation"/>
        <w:rPr>
          <w:lang w:val="en-GB"/>
        </w:rPr>
      </w:pPr>
      <w:r w:rsidRPr="0073472F">
        <w:tab/>
      </w:r>
      <w:r w:rsidRPr="0073472F">
        <w:tab/>
      </w:r>
      <w:r w:rsidRPr="009E1D1E">
        <w:rPr>
          <w:i/>
          <w:iCs/>
          <w:lang w:val="en-GB"/>
        </w:rPr>
        <w:t>C</w:t>
      </w:r>
      <w:r w:rsidRPr="009E1D1E">
        <w:rPr>
          <w:i/>
          <w:iCs/>
          <w:vertAlign w:val="subscript"/>
          <w:lang w:val="en-GB"/>
        </w:rPr>
        <w:t>y</w:t>
      </w:r>
      <w:r w:rsidR="00B91F7F" w:rsidRPr="00B91F7F">
        <w:t xml:space="preserve"> </w:t>
      </w:r>
      <w:r w:rsidRPr="009E1D1E">
        <w:rPr>
          <w:lang w:val="en-GB"/>
        </w:rPr>
        <w:t xml:space="preserve">= </w:t>
      </w:r>
      <w:r w:rsidRPr="009E1D1E">
        <w:rPr>
          <w:i/>
          <w:iCs/>
          <w:lang w:val="en-GB"/>
        </w:rPr>
        <w:t>C</w:t>
      </w:r>
      <w:r w:rsidRPr="009E1D1E">
        <w:rPr>
          <w:lang w:val="en-GB"/>
        </w:rPr>
        <w:t>(</w:t>
      </w:r>
      <w:r w:rsidRPr="0073472F">
        <w:sym w:font="Symbol" w:char="F06E"/>
      </w:r>
      <w:r w:rsidRPr="009E1D1E">
        <w:rPr>
          <w:i/>
          <w:iCs/>
          <w:vertAlign w:val="subscript"/>
          <w:lang w:val="en-GB"/>
        </w:rPr>
        <w:t>y</w:t>
      </w:r>
      <w:r w:rsidRPr="009E1D1E">
        <w:rPr>
          <w:vertAlign w:val="subscript"/>
          <w:lang w:val="en-GB"/>
        </w:rPr>
        <w:t>2</w:t>
      </w:r>
      <w:r w:rsidRPr="009E1D1E">
        <w:rPr>
          <w:lang w:val="en-GB"/>
        </w:rPr>
        <w:t xml:space="preserve">) </w:t>
      </w:r>
      <w:r w:rsidR="00B91F7F">
        <w:t>−</w:t>
      </w:r>
      <w:r w:rsidRPr="009E1D1E">
        <w:rPr>
          <w:lang w:val="en-GB"/>
        </w:rPr>
        <w:t xml:space="preserve"> </w:t>
      </w:r>
      <w:r w:rsidRPr="009E1D1E">
        <w:rPr>
          <w:i/>
          <w:iCs/>
          <w:lang w:val="en-GB"/>
        </w:rPr>
        <w:t>C</w:t>
      </w:r>
      <w:r w:rsidRPr="009E1D1E">
        <w:rPr>
          <w:lang w:val="en-GB"/>
        </w:rPr>
        <w:t>(</w:t>
      </w:r>
      <w:r w:rsidRPr="0073472F">
        <w:sym w:font="Symbol" w:char="F06E"/>
      </w:r>
      <w:r w:rsidRPr="009E1D1E">
        <w:rPr>
          <w:i/>
          <w:iCs/>
          <w:vertAlign w:val="subscript"/>
          <w:lang w:val="en-GB"/>
        </w:rPr>
        <w:t>y</w:t>
      </w:r>
      <w:r w:rsidRPr="009E1D1E">
        <w:rPr>
          <w:vertAlign w:val="subscript"/>
          <w:lang w:val="en-GB"/>
        </w:rPr>
        <w:t>1</w:t>
      </w:r>
      <w:r w:rsidRPr="009E1D1E">
        <w:rPr>
          <w:lang w:val="en-GB"/>
        </w:rPr>
        <w:t>)</w:t>
      </w:r>
      <w:r w:rsidRPr="009E1D1E">
        <w:rPr>
          <w:lang w:val="en-GB"/>
        </w:rPr>
        <w:tab/>
        <w:t>(76b)</w:t>
      </w:r>
    </w:p>
    <w:p w14:paraId="133C2286" w14:textId="0FCE4D3B" w:rsidR="004976B1" w:rsidRPr="0073472F" w:rsidRDefault="004976B1" w:rsidP="004976B1">
      <w:pPr>
        <w:pStyle w:val="Equation"/>
        <w:rPr>
          <w:lang w:val="en-GB"/>
        </w:rPr>
      </w:pPr>
      <w:r w:rsidRPr="009E1D1E">
        <w:rPr>
          <w:lang w:val="en-GB"/>
        </w:rPr>
        <w:tab/>
      </w:r>
      <w:r w:rsidRPr="009E1D1E">
        <w:rPr>
          <w:lang w:val="en-GB"/>
        </w:rPr>
        <w:tab/>
      </w:r>
      <w:r w:rsidRPr="0073472F">
        <w:rPr>
          <w:i/>
          <w:iCs/>
          <w:lang w:val="en-GB"/>
        </w:rPr>
        <w:t>S</w:t>
      </w:r>
      <w:r w:rsidRPr="0073472F">
        <w:rPr>
          <w:i/>
          <w:iCs/>
          <w:vertAlign w:val="subscript"/>
          <w:lang w:val="en-GB"/>
        </w:rPr>
        <w:t>x</w:t>
      </w:r>
      <w:r w:rsidRPr="0073472F">
        <w:rPr>
          <w:lang w:val="en-GB"/>
        </w:rPr>
        <w:t xml:space="preserve"> = </w:t>
      </w:r>
      <w:r w:rsidRPr="0073472F">
        <w:rPr>
          <w:i/>
          <w:iCs/>
          <w:lang w:val="en-GB"/>
        </w:rPr>
        <w:t>S</w:t>
      </w:r>
      <w:r w:rsidRPr="0073472F">
        <w:rPr>
          <w:lang w:val="en-GB"/>
        </w:rPr>
        <w:t>(</w:t>
      </w:r>
      <w:r w:rsidRPr="0073472F">
        <w:sym w:font="Symbol" w:char="F06E"/>
      </w:r>
      <w:r w:rsidRPr="0073472F">
        <w:rPr>
          <w:i/>
          <w:iCs/>
          <w:vertAlign w:val="subscript"/>
          <w:lang w:val="en-GB"/>
        </w:rPr>
        <w:t>x</w:t>
      </w:r>
      <w:r w:rsidRPr="0073472F">
        <w:rPr>
          <w:vertAlign w:val="subscript"/>
          <w:lang w:val="en-GB"/>
        </w:rPr>
        <w:t>2</w:t>
      </w:r>
      <w:r w:rsidRPr="0073472F">
        <w:rPr>
          <w:lang w:val="en-GB"/>
        </w:rPr>
        <w:t xml:space="preserve">) </w:t>
      </w:r>
      <w:r w:rsidR="00B91F7F">
        <w:t>−</w:t>
      </w:r>
      <w:r w:rsidRPr="0073472F">
        <w:rPr>
          <w:lang w:val="en-GB"/>
        </w:rPr>
        <w:t xml:space="preserve"> </w:t>
      </w:r>
      <w:r w:rsidRPr="0073472F">
        <w:rPr>
          <w:i/>
          <w:iCs/>
          <w:lang w:val="en-GB"/>
        </w:rPr>
        <w:t>S</w:t>
      </w:r>
      <w:r w:rsidRPr="0073472F">
        <w:rPr>
          <w:lang w:val="en-GB"/>
        </w:rPr>
        <w:t>(</w:t>
      </w:r>
      <w:r w:rsidRPr="0073472F">
        <w:sym w:font="Symbol" w:char="F06E"/>
      </w:r>
      <w:r w:rsidRPr="0073472F">
        <w:rPr>
          <w:i/>
          <w:iCs/>
          <w:vertAlign w:val="subscript"/>
          <w:lang w:val="en-GB"/>
        </w:rPr>
        <w:t>x</w:t>
      </w:r>
      <w:r w:rsidRPr="0073472F">
        <w:rPr>
          <w:vertAlign w:val="subscript"/>
          <w:lang w:val="en-GB"/>
        </w:rPr>
        <w:t>1</w:t>
      </w:r>
      <w:r w:rsidRPr="0073472F">
        <w:rPr>
          <w:lang w:val="en-GB"/>
        </w:rPr>
        <w:t>)</w:t>
      </w:r>
      <w:r w:rsidRPr="0073472F">
        <w:rPr>
          <w:lang w:val="en-GB"/>
        </w:rPr>
        <w:tab/>
        <w:t>(7</w:t>
      </w:r>
      <w:r>
        <w:rPr>
          <w:lang w:val="en-GB"/>
        </w:rPr>
        <w:t>6</w:t>
      </w:r>
      <w:r w:rsidRPr="0073472F">
        <w:rPr>
          <w:lang w:val="en-GB"/>
        </w:rPr>
        <w:t>c)</w:t>
      </w:r>
    </w:p>
    <w:p w14:paraId="0505350B" w14:textId="11981704" w:rsidR="004976B1" w:rsidRPr="009E1D1E" w:rsidRDefault="004976B1" w:rsidP="004976B1">
      <w:pPr>
        <w:pStyle w:val="Equation"/>
      </w:pPr>
      <w:r w:rsidRPr="0073472F">
        <w:rPr>
          <w:lang w:val="en-GB"/>
        </w:rPr>
        <w:tab/>
      </w:r>
      <w:r w:rsidRPr="0073472F">
        <w:rPr>
          <w:lang w:val="en-GB"/>
        </w:rPr>
        <w:tab/>
      </w:r>
      <w:r w:rsidRPr="009E1D1E">
        <w:rPr>
          <w:i/>
          <w:iCs/>
        </w:rPr>
        <w:t>S</w:t>
      </w:r>
      <w:r w:rsidRPr="009E1D1E">
        <w:rPr>
          <w:i/>
          <w:iCs/>
          <w:vertAlign w:val="subscript"/>
        </w:rPr>
        <w:t>y</w:t>
      </w:r>
      <w:r w:rsidRPr="009E1D1E">
        <w:t xml:space="preserve"> = </w:t>
      </w:r>
      <w:r w:rsidRPr="009E1D1E">
        <w:rPr>
          <w:i/>
          <w:iCs/>
        </w:rPr>
        <w:t>S</w:t>
      </w:r>
      <w:r w:rsidRPr="009E1D1E">
        <w:t>(</w:t>
      </w:r>
      <w:r w:rsidRPr="0073472F">
        <w:sym w:font="Symbol" w:char="F06E"/>
      </w:r>
      <w:r w:rsidRPr="009E1D1E">
        <w:rPr>
          <w:i/>
          <w:iCs/>
          <w:vertAlign w:val="subscript"/>
        </w:rPr>
        <w:t>y</w:t>
      </w:r>
      <w:r w:rsidRPr="009E1D1E">
        <w:rPr>
          <w:vertAlign w:val="subscript"/>
        </w:rPr>
        <w:t>2</w:t>
      </w:r>
      <w:r w:rsidRPr="009E1D1E">
        <w:t xml:space="preserve">) </w:t>
      </w:r>
      <w:r w:rsidR="00B91F7F">
        <w:t>−</w:t>
      </w:r>
      <w:r w:rsidRPr="009E1D1E">
        <w:t xml:space="preserve"> </w:t>
      </w:r>
      <w:r w:rsidRPr="009E1D1E">
        <w:rPr>
          <w:i/>
          <w:iCs/>
        </w:rPr>
        <w:t>S</w:t>
      </w:r>
      <w:r w:rsidRPr="009E1D1E">
        <w:t>(</w:t>
      </w:r>
      <w:r w:rsidRPr="0073472F">
        <w:sym w:font="Symbol" w:char="F06E"/>
      </w:r>
      <w:r w:rsidRPr="009E1D1E">
        <w:rPr>
          <w:i/>
          <w:iCs/>
          <w:vertAlign w:val="subscript"/>
        </w:rPr>
        <w:t>y</w:t>
      </w:r>
      <w:r w:rsidRPr="009E1D1E">
        <w:rPr>
          <w:vertAlign w:val="subscript"/>
        </w:rPr>
        <w:t>1</w:t>
      </w:r>
      <w:r w:rsidRPr="009E1D1E">
        <w:t>)</w:t>
      </w:r>
      <w:r w:rsidRPr="009E1D1E">
        <w:tab/>
        <w:t>(76d)</w:t>
      </w:r>
    </w:p>
    <w:p w14:paraId="4409418F" w14:textId="77777777" w:rsidR="007C39F7" w:rsidRPr="008F057C" w:rsidRDefault="007C39F7" w:rsidP="007C39F7">
      <w:pPr>
        <w:pStyle w:val="Blanc"/>
        <w:rPr>
          <w:lang w:val="es-ES"/>
        </w:rPr>
      </w:pPr>
    </w:p>
    <w:p w14:paraId="33D0899D" w14:textId="77777777" w:rsidR="004976B1" w:rsidRPr="0073472F" w:rsidRDefault="004976B1" w:rsidP="004976B1">
      <w:r w:rsidRPr="0073472F">
        <w:rPr>
          <w:i/>
          <w:iCs/>
        </w:rPr>
        <w:t>C</w:t>
      </w:r>
      <w:r w:rsidRPr="0073472F">
        <w:t>(</w:t>
      </w:r>
      <w:r w:rsidRPr="001F09F0">
        <w:sym w:font="Symbol" w:char="F06E"/>
      </w:r>
      <w:r w:rsidRPr="0073472F">
        <w:t xml:space="preserve">) y </w:t>
      </w:r>
      <w:r w:rsidRPr="0073472F">
        <w:rPr>
          <w:i/>
          <w:iCs/>
        </w:rPr>
        <w:t>S</w:t>
      </w:r>
      <w:r w:rsidRPr="0073472F">
        <w:t>(</w:t>
      </w:r>
      <w:r w:rsidRPr="001F09F0">
        <w:sym w:font="Symbol" w:char="F06E"/>
      </w:r>
      <w:r w:rsidRPr="0073472F">
        <w:t>) vienen dados por las ecuaciones (7a) y (7b) y pueden calcularse a partir del coeficiente complejo de Fresnel mediante las ecuaciones (8a) y (8b).</w:t>
      </w:r>
    </w:p>
    <w:p w14:paraId="623C22BA" w14:textId="3EE8F684" w:rsidR="004976B1" w:rsidRDefault="004976B1" w:rsidP="004976B1">
      <w:pPr>
        <w:keepNext/>
        <w:keepLines/>
      </w:pPr>
      <w:r w:rsidRPr="0073472F">
        <w:t xml:space="preserve">Los cuatro parámetros de difracción </w:t>
      </w:r>
      <w:r w:rsidRPr="0073472F">
        <w:sym w:font="Symbol" w:char="F06E"/>
      </w:r>
      <w:r w:rsidRPr="0073472F">
        <w:rPr>
          <w:vertAlign w:val="subscript"/>
        </w:rPr>
        <w:t>x1</w:t>
      </w:r>
      <w:r w:rsidRPr="0073472F">
        <w:t xml:space="preserve">, </w:t>
      </w:r>
      <w:r w:rsidRPr="0073472F">
        <w:sym w:font="Symbol" w:char="F06E"/>
      </w:r>
      <w:r w:rsidRPr="0073472F">
        <w:rPr>
          <w:vertAlign w:val="subscript"/>
        </w:rPr>
        <w:t>x2</w:t>
      </w:r>
      <w:r w:rsidRPr="0073472F">
        <w:t xml:space="preserve">, </w:t>
      </w:r>
      <w:r w:rsidRPr="0073472F">
        <w:sym w:font="Symbol" w:char="F06E"/>
      </w:r>
      <w:r w:rsidRPr="0073472F">
        <w:rPr>
          <w:vertAlign w:val="subscript"/>
        </w:rPr>
        <w:t>y1</w:t>
      </w:r>
      <w:r w:rsidRPr="0073472F">
        <w:t xml:space="preserve"> </w:t>
      </w:r>
      <w:r w:rsidR="007C39F7">
        <w:t>y</w:t>
      </w:r>
      <w:r w:rsidRPr="0073472F">
        <w:t xml:space="preserve"> </w:t>
      </w:r>
      <w:r w:rsidRPr="0073472F">
        <w:sym w:font="Symbol" w:char="F06E"/>
      </w:r>
      <w:r w:rsidRPr="0073472F">
        <w:rPr>
          <w:vertAlign w:val="subscript"/>
        </w:rPr>
        <w:t>y2</w:t>
      </w:r>
      <w:r w:rsidRPr="0073472F">
        <w:t xml:space="preserve"> son:</w:t>
      </w:r>
    </w:p>
    <w:p w14:paraId="3F0F8F17" w14:textId="77777777" w:rsidR="00B91F7F" w:rsidRPr="008F057C" w:rsidRDefault="00B91F7F" w:rsidP="00B91F7F">
      <w:pPr>
        <w:pStyle w:val="Blanc"/>
        <w:rPr>
          <w:lang w:val="es-ES"/>
        </w:rPr>
      </w:pPr>
    </w:p>
    <w:p w14:paraId="380D197B" w14:textId="3AD87AD0" w:rsidR="004976B1" w:rsidRPr="0010304B" w:rsidRDefault="004976B1" w:rsidP="004976B1">
      <w:pPr>
        <w:pStyle w:val="Equation"/>
      </w:pPr>
      <w:r w:rsidRPr="0073472F">
        <w:tab/>
      </w:r>
      <w:r w:rsidRPr="0073472F">
        <w:tab/>
      </w:r>
      <w:r w:rsidR="008B3AAB" w:rsidRPr="0073472F">
        <w:rPr>
          <w:position w:val="-34"/>
        </w:rPr>
        <w:object w:dxaOrig="4380" w:dyaOrig="880" w14:anchorId="28357A52">
          <v:shape id="_x0000_i1128" type="#_x0000_t75" alt="Ecuación 77a" style="width:263.55pt;height:46.2pt" o:ole="">
            <v:imagedata r:id="rId245" o:title=""/>
          </v:shape>
          <o:OLEObject Type="Embed" ProgID="Equation.DSMT4" ShapeID="_x0000_i1128" DrawAspect="Content" ObjectID="_1837074745" r:id="rId246"/>
        </w:object>
      </w:r>
      <w:r w:rsidRPr="0010304B">
        <w:tab/>
        <w:t>(7</w:t>
      </w:r>
      <w:r>
        <w:t>7</w:t>
      </w:r>
      <w:r w:rsidRPr="0010304B">
        <w:t>a)</w:t>
      </w:r>
    </w:p>
    <w:p w14:paraId="69780D99" w14:textId="77777777" w:rsidR="00B91F7F" w:rsidRPr="008F057C" w:rsidRDefault="00B91F7F" w:rsidP="00B91F7F">
      <w:pPr>
        <w:pStyle w:val="Blanc"/>
        <w:rPr>
          <w:lang w:val="es-ES"/>
        </w:rPr>
      </w:pPr>
    </w:p>
    <w:p w14:paraId="69974A57" w14:textId="3BBB53DC" w:rsidR="004976B1" w:rsidRPr="0010304B" w:rsidRDefault="004976B1" w:rsidP="004976B1">
      <w:pPr>
        <w:pStyle w:val="Equation"/>
      </w:pPr>
      <w:r w:rsidRPr="0010304B">
        <w:tab/>
      </w:r>
      <w:r w:rsidRPr="0010304B">
        <w:tab/>
      </w:r>
      <w:r w:rsidR="008B3AAB" w:rsidRPr="0073472F">
        <w:rPr>
          <w:position w:val="-34"/>
        </w:rPr>
        <w:object w:dxaOrig="4480" w:dyaOrig="880" w14:anchorId="26A26299">
          <v:shape id="_x0000_i1129" type="#_x0000_t75" alt="Ecuación 77b" style="width:269.65pt;height:46.2pt" o:ole="">
            <v:imagedata r:id="rId247" o:title=""/>
          </v:shape>
          <o:OLEObject Type="Embed" ProgID="Equation.DSMT4" ShapeID="_x0000_i1129" DrawAspect="Content" ObjectID="_1837074746" r:id="rId248"/>
        </w:object>
      </w:r>
      <w:r w:rsidRPr="0010304B">
        <w:tab/>
        <w:t>(7</w:t>
      </w:r>
      <w:r>
        <w:t>7</w:t>
      </w:r>
      <w:r w:rsidRPr="0010304B">
        <w:t>b)</w:t>
      </w:r>
    </w:p>
    <w:p w14:paraId="4D7390E1" w14:textId="77777777" w:rsidR="00B91F7F" w:rsidRPr="008F057C" w:rsidRDefault="00B91F7F" w:rsidP="00B91F7F">
      <w:pPr>
        <w:pStyle w:val="Blanc"/>
        <w:rPr>
          <w:lang w:val="es-ES"/>
        </w:rPr>
      </w:pPr>
    </w:p>
    <w:p w14:paraId="6C0BD075" w14:textId="0C1A71A1" w:rsidR="004976B1" w:rsidRPr="0010304B" w:rsidRDefault="004976B1" w:rsidP="004976B1">
      <w:pPr>
        <w:pStyle w:val="Equation"/>
      </w:pPr>
      <w:r w:rsidRPr="0010304B">
        <w:tab/>
      </w:r>
      <w:r w:rsidRPr="0010304B">
        <w:tab/>
      </w:r>
      <w:r w:rsidR="008B3AAB" w:rsidRPr="0073472F">
        <w:rPr>
          <w:position w:val="-34"/>
        </w:rPr>
        <w:object w:dxaOrig="4420" w:dyaOrig="880" w14:anchorId="3EAD5402">
          <v:shape id="_x0000_i1130" type="#_x0000_t75" alt="Ecuación 77c" style="width:269.65pt;height:46.85pt;mso-position-vertical:absolute" o:ole="">
            <v:imagedata r:id="rId249" o:title=""/>
          </v:shape>
          <o:OLEObject Type="Embed" ProgID="Equation.DSMT4" ShapeID="_x0000_i1130" DrawAspect="Content" ObjectID="_1837074747" r:id="rId250"/>
        </w:object>
      </w:r>
      <w:r w:rsidRPr="0010304B">
        <w:tab/>
        <w:t>(7</w:t>
      </w:r>
      <w:r>
        <w:t>7</w:t>
      </w:r>
      <w:r w:rsidRPr="0010304B">
        <w:t>c)</w:t>
      </w:r>
    </w:p>
    <w:p w14:paraId="122B87DE" w14:textId="77777777" w:rsidR="00B91F7F" w:rsidRPr="008F057C" w:rsidRDefault="00B91F7F" w:rsidP="00B91F7F">
      <w:pPr>
        <w:pStyle w:val="Blanc"/>
        <w:rPr>
          <w:lang w:val="es-ES"/>
        </w:rPr>
      </w:pPr>
    </w:p>
    <w:p w14:paraId="1C490514" w14:textId="0692FB7F" w:rsidR="004976B1" w:rsidRPr="0010304B" w:rsidRDefault="004976B1" w:rsidP="004976B1">
      <w:pPr>
        <w:pStyle w:val="Equation"/>
      </w:pPr>
      <w:r w:rsidRPr="0010304B">
        <w:tab/>
      </w:r>
      <w:r w:rsidRPr="0010304B">
        <w:tab/>
      </w:r>
      <w:r w:rsidR="008B3AAB" w:rsidRPr="0073472F">
        <w:rPr>
          <w:position w:val="-34"/>
        </w:rPr>
        <w:object w:dxaOrig="4500" w:dyaOrig="880" w14:anchorId="1A7CB50F">
          <v:shape id="_x0000_i1131" type="#_x0000_t75" alt="Ecuación 77d" style="width:272.4pt;height:46.2pt" o:ole="">
            <v:imagedata r:id="rId251" o:title=""/>
          </v:shape>
          <o:OLEObject Type="Embed" ProgID="Equation.DSMT4" ShapeID="_x0000_i1131" DrawAspect="Content" ObjectID="_1837074748" r:id="rId252"/>
        </w:object>
      </w:r>
      <w:r w:rsidRPr="0010304B">
        <w:tab/>
        <w:t>(7</w:t>
      </w:r>
      <w:r>
        <w:t>7</w:t>
      </w:r>
      <w:r w:rsidRPr="0010304B">
        <w:t>d)</w:t>
      </w:r>
    </w:p>
    <w:p w14:paraId="38548B63" w14:textId="6428A75F" w:rsidR="004976B1" w:rsidRPr="0010304B" w:rsidRDefault="004976B1" w:rsidP="004976B1">
      <w:r w:rsidRPr="0010304B">
        <w:t>con:</w:t>
      </w:r>
    </w:p>
    <w:p w14:paraId="28C00E58" w14:textId="25818683" w:rsidR="00336B60" w:rsidRPr="00336B60" w:rsidRDefault="00336B60" w:rsidP="00336B60">
      <w:pPr>
        <w:pStyle w:val="Equation"/>
        <w:rPr>
          <w:lang w:val="en-GB"/>
        </w:rPr>
      </w:pPr>
      <w:r w:rsidRPr="00336B60">
        <w:rPr>
          <w:position w:val="-28"/>
          <w:lang w:val="en-GB"/>
        </w:rPr>
        <w:tab/>
      </w:r>
      <w:r w:rsidRPr="00336B60">
        <w:rPr>
          <w:position w:val="-28"/>
          <w:lang w:val="en-GB"/>
        </w:rPr>
        <w:tab/>
      </w:r>
      <m:oMath>
        <m:sSub>
          <m:sSubPr>
            <m:ctrlPr>
              <w:rPr>
                <w:rFonts w:ascii="Cambria Math" w:hAnsi="Cambria Math"/>
                <w:lang w:val="de-CH"/>
              </w:rPr>
            </m:ctrlPr>
          </m:sSubPr>
          <m:e>
            <m:r>
              <m:rPr>
                <m:sty m:val="p"/>
              </m:rPr>
              <w:rPr>
                <w:rFonts w:ascii="Cambria Math" w:hAnsi="Cambria Math"/>
                <w:lang w:val="en-GB"/>
              </w:rPr>
              <m:t>ϕ</m:t>
            </m:r>
          </m:e>
          <m:sub>
            <m:r>
              <m:rPr>
                <m:sty m:val="p"/>
              </m:rPr>
              <w:rPr>
                <w:rFonts w:ascii="Cambria Math" w:hAnsi="Cambria Math"/>
                <w:lang w:val="en-GB"/>
              </w:rPr>
              <m:t>21</m:t>
            </m:r>
          </m:sub>
        </m:sSub>
        <m:r>
          <m:rPr>
            <m:sty m:val="p"/>
          </m:rPr>
          <w:rPr>
            <w:rFonts w:ascii="Cambria Math" w:hAnsi="Cambria Math"/>
            <w:lang w:val="en-GB"/>
          </w:rPr>
          <m:t>=arctg</m:t>
        </m:r>
        <m:d>
          <m:dPr>
            <m:ctrlPr>
              <w:rPr>
                <w:rFonts w:ascii="Cambria Math" w:hAnsi="Cambria Math"/>
                <w:lang w:val="de-CH"/>
              </w:rPr>
            </m:ctrlPr>
          </m:dPr>
          <m:e>
            <m:f>
              <m:fPr>
                <m:ctrlPr>
                  <w:rPr>
                    <w:rFonts w:ascii="Cambria Math" w:hAnsi="Cambria Math"/>
                    <w:lang w:val="de-CH"/>
                  </w:rPr>
                </m:ctrlPr>
              </m:fPr>
              <m:num>
                <m:sSub>
                  <m:sSubPr>
                    <m:ctrlPr>
                      <w:rPr>
                        <w:rFonts w:ascii="Cambria Math" w:hAnsi="Cambria Math"/>
                        <w:lang w:val="de-CH"/>
                      </w:rPr>
                    </m:ctrlPr>
                  </m:sSubPr>
                  <m:e>
                    <m:r>
                      <w:rPr>
                        <w:rFonts w:ascii="Cambria Math" w:hAnsi="Cambria Math"/>
                        <w:lang w:val="de-CH"/>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de-CH"/>
                      </w:rPr>
                    </m:ctrlPr>
                  </m:sSubPr>
                  <m:e>
                    <m:r>
                      <w:rPr>
                        <w:rFonts w:ascii="Cambria Math" w:hAnsi="Cambria Math"/>
                        <w:lang w:val="de-CH"/>
                      </w:rPr>
                      <m:t>x</m:t>
                    </m:r>
                  </m:e>
                  <m:sub>
                    <m:r>
                      <w:rPr>
                        <w:rFonts w:ascii="Cambria Math" w:hAnsi="Cambria Math"/>
                        <w:lang w:val="de-CH"/>
                      </w:rPr>
                      <m:t>r</m:t>
                    </m:r>
                  </m:sub>
                </m:sSub>
              </m:num>
              <m:den>
                <m:sSub>
                  <m:sSubPr>
                    <m:ctrlPr>
                      <w:rPr>
                        <w:rFonts w:ascii="Cambria Math" w:hAnsi="Cambria Math"/>
                        <w:lang w:val="de-CH"/>
                      </w:rPr>
                    </m:ctrlPr>
                  </m:sSubPr>
                  <m:e>
                    <m:r>
                      <w:rPr>
                        <w:rFonts w:ascii="Cambria Math" w:hAnsi="Cambria Math"/>
                        <w:lang w:val="de-CH"/>
                      </w:rPr>
                      <m:t>Z</m:t>
                    </m:r>
                  </m:e>
                  <m:sub>
                    <m:r>
                      <w:rPr>
                        <w:rFonts w:ascii="Cambria Math" w:hAnsi="Cambria Math"/>
                        <w:lang w:val="de-CH"/>
                      </w:rPr>
                      <m:t>r</m:t>
                    </m:r>
                  </m:sub>
                </m:sSub>
              </m:den>
            </m:f>
          </m:e>
        </m:d>
        <m:r>
          <m:rPr>
            <m:sty m:val="p"/>
          </m:rPr>
          <w:rPr>
            <w:rFonts w:ascii="Cambria Math" w:hAnsi="Cambria Math"/>
            <w:lang w:val="en-GB"/>
          </w:rPr>
          <m:t>-arctg</m:t>
        </m:r>
        <m:d>
          <m:dPr>
            <m:ctrlPr>
              <w:rPr>
                <w:rFonts w:ascii="Cambria Math" w:hAnsi="Cambria Math"/>
                <w:lang w:val="de-CH"/>
              </w:rPr>
            </m:ctrlPr>
          </m:dPr>
          <m:e>
            <m:f>
              <m:fPr>
                <m:ctrlPr>
                  <w:rPr>
                    <w:rFonts w:ascii="Cambria Math" w:hAnsi="Cambria Math"/>
                    <w:lang w:val="de-CH"/>
                  </w:rPr>
                </m:ctrlPr>
              </m:fPr>
              <m:num>
                <m:sSub>
                  <m:sSubPr>
                    <m:ctrlPr>
                      <w:rPr>
                        <w:rFonts w:ascii="Cambria Math" w:hAnsi="Cambria Math"/>
                        <w:lang w:val="de-CH"/>
                      </w:rPr>
                    </m:ctrlPr>
                  </m:sSubPr>
                  <m:e>
                    <m:r>
                      <w:rPr>
                        <w:rFonts w:ascii="Cambria Math" w:hAnsi="Cambria Math"/>
                        <w:lang w:val="de-CH"/>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de-CH"/>
                      </w:rPr>
                    </m:ctrlPr>
                  </m:sSubPr>
                  <m:e>
                    <m:r>
                      <w:rPr>
                        <w:rFonts w:ascii="Cambria Math" w:hAnsi="Cambria Math"/>
                        <w:lang w:val="de-CH"/>
                      </w:rPr>
                      <m:t>x</m:t>
                    </m:r>
                  </m:e>
                  <m:sub>
                    <m:r>
                      <w:rPr>
                        <w:rFonts w:ascii="Cambria Math" w:hAnsi="Cambria Math"/>
                        <w:lang w:val="de-CH"/>
                      </w:rPr>
                      <m:t>t</m:t>
                    </m:r>
                  </m:sub>
                </m:sSub>
              </m:num>
              <m:den>
                <m:sSub>
                  <m:sSubPr>
                    <m:ctrlPr>
                      <w:rPr>
                        <w:rFonts w:ascii="Cambria Math" w:hAnsi="Cambria Math"/>
                        <w:lang w:val="de-CH"/>
                      </w:rPr>
                    </m:ctrlPr>
                  </m:sSubPr>
                  <m:e>
                    <m:r>
                      <w:rPr>
                        <w:rFonts w:ascii="Cambria Math" w:hAnsi="Cambria Math"/>
                        <w:lang w:val="de-CH"/>
                      </w:rPr>
                      <m:t>Z</m:t>
                    </m:r>
                  </m:e>
                  <m:sub>
                    <m:r>
                      <w:rPr>
                        <w:rFonts w:ascii="Cambria Math" w:hAnsi="Cambria Math"/>
                        <w:lang w:val="de-CH"/>
                      </w:rPr>
                      <m:t>t</m:t>
                    </m:r>
                  </m:sub>
                </m:sSub>
              </m:den>
            </m:f>
          </m:e>
        </m:d>
      </m:oMath>
      <w:r w:rsidRPr="00336B60">
        <w:rPr>
          <w:lang w:val="en-GB"/>
        </w:rPr>
        <w:t>                rad</w:t>
      </w:r>
      <w:r w:rsidRPr="00336B60">
        <w:rPr>
          <w:lang w:val="en-GB"/>
        </w:rPr>
        <w:tab/>
        <w:t>(77e)</w:t>
      </w:r>
    </w:p>
    <w:p w14:paraId="2D7B4A3D" w14:textId="77777777" w:rsidR="00B91F7F" w:rsidRPr="008F057C" w:rsidRDefault="00B91F7F" w:rsidP="00B91F7F">
      <w:pPr>
        <w:pStyle w:val="Blanc"/>
        <w:rPr>
          <w:lang w:val="es-ES"/>
        </w:rPr>
      </w:pPr>
    </w:p>
    <w:p w14:paraId="6AF30030" w14:textId="6858D821" w:rsidR="00336B60" w:rsidRPr="00336B60" w:rsidRDefault="00336B60" w:rsidP="00336B60">
      <w:pPr>
        <w:pStyle w:val="Equation"/>
        <w:rPr>
          <w:lang w:val="en-GB"/>
        </w:rPr>
      </w:pPr>
      <w:r w:rsidRPr="00336B60">
        <w:rPr>
          <w:lang w:val="en-GB"/>
        </w:rPr>
        <w:tab/>
      </w:r>
      <w:r w:rsidRPr="00336B60">
        <w:rPr>
          <w:lang w:val="en-GB"/>
        </w:rPr>
        <w:tab/>
      </w:r>
      <m:oMath>
        <m:sSub>
          <m:sSubPr>
            <m:ctrlPr>
              <w:rPr>
                <w:rFonts w:ascii="Cambria Math" w:hAnsi="Cambria Math"/>
                <w:lang w:val="de-CH"/>
              </w:rPr>
            </m:ctrlPr>
          </m:sSubPr>
          <m:e>
            <m:r>
              <m:rPr>
                <m:sty m:val="p"/>
              </m:rPr>
              <w:rPr>
                <w:rFonts w:ascii="Cambria Math" w:hAnsi="Cambria Math"/>
                <w:lang w:val="en-GB"/>
              </w:rPr>
              <m:t>ϕ</m:t>
            </m:r>
          </m:e>
          <m:sub>
            <m:r>
              <m:rPr>
                <m:sty m:val="p"/>
              </m:rPr>
              <w:rPr>
                <w:rFonts w:ascii="Cambria Math" w:hAnsi="Cambria Math"/>
                <w:lang w:val="en-GB"/>
              </w:rPr>
              <m:t>22</m:t>
            </m:r>
          </m:sub>
        </m:sSub>
        <m:r>
          <m:rPr>
            <m:sty m:val="p"/>
          </m:rPr>
          <w:rPr>
            <w:rFonts w:ascii="Cambria Math" w:hAnsi="Cambria Math"/>
            <w:lang w:val="en-GB"/>
          </w:rPr>
          <m:t>=arctg</m:t>
        </m:r>
        <m:d>
          <m:dPr>
            <m:ctrlPr>
              <w:rPr>
                <w:rFonts w:ascii="Cambria Math" w:hAnsi="Cambria Math"/>
                <w:lang w:val="de-CH"/>
              </w:rPr>
            </m:ctrlPr>
          </m:dPr>
          <m:e>
            <m:f>
              <m:fPr>
                <m:ctrlPr>
                  <w:rPr>
                    <w:rFonts w:ascii="Cambria Math" w:hAnsi="Cambria Math"/>
                    <w:lang w:val="de-CH"/>
                  </w:rPr>
                </m:ctrlPr>
              </m:fPr>
              <m:num>
                <m:sSub>
                  <m:sSubPr>
                    <m:ctrlPr>
                      <w:rPr>
                        <w:rFonts w:ascii="Cambria Math" w:hAnsi="Cambria Math"/>
                        <w:lang w:val="de-CH"/>
                      </w:rPr>
                    </m:ctrlPr>
                  </m:sSubPr>
                  <m:e>
                    <m:r>
                      <w:rPr>
                        <w:rFonts w:ascii="Cambria Math" w:hAnsi="Cambria Math"/>
                        <w:lang w:val="de-CH"/>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de-CH"/>
                      </w:rPr>
                    </m:ctrlPr>
                  </m:sSubPr>
                  <m:e>
                    <m:r>
                      <w:rPr>
                        <w:rFonts w:ascii="Cambria Math" w:hAnsi="Cambria Math"/>
                        <w:lang w:val="de-CH"/>
                      </w:rPr>
                      <m:t>x</m:t>
                    </m:r>
                  </m:e>
                  <m:sub>
                    <m:r>
                      <w:rPr>
                        <w:rFonts w:ascii="Cambria Math" w:hAnsi="Cambria Math"/>
                        <w:lang w:val="de-CH"/>
                      </w:rPr>
                      <m:t>r</m:t>
                    </m:r>
                  </m:sub>
                </m:sSub>
              </m:num>
              <m:den>
                <m:sSub>
                  <m:sSubPr>
                    <m:ctrlPr>
                      <w:rPr>
                        <w:rFonts w:ascii="Cambria Math" w:hAnsi="Cambria Math"/>
                        <w:lang w:val="de-CH"/>
                      </w:rPr>
                    </m:ctrlPr>
                  </m:sSubPr>
                  <m:e>
                    <m:r>
                      <w:rPr>
                        <w:rFonts w:ascii="Cambria Math" w:hAnsi="Cambria Math"/>
                        <w:lang w:val="de-CH"/>
                      </w:rPr>
                      <m:t>Z</m:t>
                    </m:r>
                  </m:e>
                  <m:sub>
                    <m:r>
                      <w:rPr>
                        <w:rFonts w:ascii="Cambria Math" w:hAnsi="Cambria Math"/>
                        <w:lang w:val="de-CH"/>
                      </w:rPr>
                      <m:t>r</m:t>
                    </m:r>
                  </m:sub>
                </m:sSub>
              </m:den>
            </m:f>
          </m:e>
        </m:d>
        <m:r>
          <m:rPr>
            <m:sty m:val="p"/>
          </m:rPr>
          <w:rPr>
            <w:rFonts w:ascii="Cambria Math" w:hAnsi="Cambria Math"/>
            <w:lang w:val="en-GB"/>
          </w:rPr>
          <m:t>-arctg</m:t>
        </m:r>
        <m:d>
          <m:dPr>
            <m:ctrlPr>
              <w:rPr>
                <w:rFonts w:ascii="Cambria Math" w:hAnsi="Cambria Math"/>
                <w:lang w:val="de-CH"/>
              </w:rPr>
            </m:ctrlPr>
          </m:dPr>
          <m:e>
            <m:f>
              <m:fPr>
                <m:ctrlPr>
                  <w:rPr>
                    <w:rFonts w:ascii="Cambria Math" w:hAnsi="Cambria Math"/>
                    <w:lang w:val="de-CH"/>
                  </w:rPr>
                </m:ctrlPr>
              </m:fPr>
              <m:num>
                <m:sSub>
                  <m:sSubPr>
                    <m:ctrlPr>
                      <w:rPr>
                        <w:rFonts w:ascii="Cambria Math" w:hAnsi="Cambria Math"/>
                        <w:lang w:val="de-CH"/>
                      </w:rPr>
                    </m:ctrlPr>
                  </m:sSubPr>
                  <m:e>
                    <m:r>
                      <w:rPr>
                        <w:rFonts w:ascii="Cambria Math" w:hAnsi="Cambria Math"/>
                        <w:lang w:val="de-CH"/>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de-CH"/>
                      </w:rPr>
                    </m:ctrlPr>
                  </m:sSubPr>
                  <m:e>
                    <m:r>
                      <w:rPr>
                        <w:rFonts w:ascii="Cambria Math" w:hAnsi="Cambria Math"/>
                        <w:lang w:val="de-CH"/>
                      </w:rPr>
                      <m:t>x</m:t>
                    </m:r>
                  </m:e>
                  <m:sub>
                    <m:r>
                      <w:rPr>
                        <w:rFonts w:ascii="Cambria Math" w:hAnsi="Cambria Math"/>
                        <w:lang w:val="de-CH"/>
                      </w:rPr>
                      <m:t>t</m:t>
                    </m:r>
                  </m:sub>
                </m:sSub>
              </m:num>
              <m:den>
                <m:sSub>
                  <m:sSubPr>
                    <m:ctrlPr>
                      <w:rPr>
                        <w:rFonts w:ascii="Cambria Math" w:hAnsi="Cambria Math"/>
                        <w:lang w:val="de-CH"/>
                      </w:rPr>
                    </m:ctrlPr>
                  </m:sSubPr>
                  <m:e>
                    <m:r>
                      <w:rPr>
                        <w:rFonts w:ascii="Cambria Math" w:hAnsi="Cambria Math"/>
                        <w:lang w:val="de-CH"/>
                      </w:rPr>
                      <m:t>Z</m:t>
                    </m:r>
                  </m:e>
                  <m:sub>
                    <m:r>
                      <w:rPr>
                        <w:rFonts w:ascii="Cambria Math" w:hAnsi="Cambria Math"/>
                        <w:lang w:val="de-CH"/>
                      </w:rPr>
                      <m:t>t</m:t>
                    </m:r>
                  </m:sub>
                </m:sSub>
              </m:den>
            </m:f>
          </m:e>
        </m:d>
      </m:oMath>
      <w:r w:rsidRPr="00336B60">
        <w:rPr>
          <w:lang w:val="en-GB"/>
        </w:rPr>
        <w:t>                rad</w:t>
      </w:r>
      <w:r w:rsidRPr="00336B60">
        <w:rPr>
          <w:lang w:val="en-GB"/>
        </w:rPr>
        <w:tab/>
        <w:t>(77f)</w:t>
      </w:r>
    </w:p>
    <w:p w14:paraId="3A765D32" w14:textId="77777777" w:rsidR="00B91F7F" w:rsidRPr="008F057C" w:rsidRDefault="00B91F7F" w:rsidP="00B91F7F">
      <w:pPr>
        <w:pStyle w:val="Blanc"/>
        <w:rPr>
          <w:lang w:val="es-ES"/>
        </w:rPr>
      </w:pPr>
    </w:p>
    <w:p w14:paraId="075B1073" w14:textId="5868BA16" w:rsidR="00336B60" w:rsidRPr="00336B60" w:rsidRDefault="00336B60" w:rsidP="00336B60">
      <w:pPr>
        <w:pStyle w:val="Equation"/>
        <w:rPr>
          <w:lang w:val="en-GB"/>
        </w:rPr>
      </w:pPr>
      <w:r w:rsidRPr="00336B60">
        <w:rPr>
          <w:lang w:val="en-GB"/>
        </w:rPr>
        <w:tab/>
      </w:r>
      <w:r w:rsidRPr="00336B60">
        <w:rPr>
          <w:lang w:val="en-GB"/>
        </w:rPr>
        <w:tab/>
      </w:r>
      <m:oMath>
        <m:sSub>
          <m:sSubPr>
            <m:ctrlPr>
              <w:rPr>
                <w:rFonts w:ascii="Cambria Math" w:hAnsi="Cambria Math"/>
                <w:lang w:val="de-CH"/>
              </w:rPr>
            </m:ctrlPr>
          </m:sSubPr>
          <m:e>
            <m:r>
              <m:rPr>
                <m:sty m:val="p"/>
              </m:rPr>
              <w:rPr>
                <w:rFonts w:ascii="Cambria Math" w:hAnsi="Cambria Math"/>
                <w:lang w:val="en-GB"/>
              </w:rPr>
              <m:t>ϕ</m:t>
            </m:r>
          </m:e>
          <m:sub>
            <m:r>
              <m:rPr>
                <m:sty m:val="p"/>
              </m:rPr>
              <w:rPr>
                <w:rFonts w:ascii="Cambria Math" w:hAnsi="Cambria Math"/>
                <w:lang w:val="en-GB"/>
              </w:rPr>
              <m:t>11</m:t>
            </m:r>
          </m:sub>
        </m:sSub>
        <m:r>
          <m:rPr>
            <m:sty m:val="p"/>
          </m:rPr>
          <w:rPr>
            <w:rFonts w:ascii="Cambria Math" w:hAnsi="Cambria Math"/>
            <w:lang w:val="en-GB"/>
          </w:rPr>
          <m:t>=arctg</m:t>
        </m:r>
        <m:d>
          <m:dPr>
            <m:ctrlPr>
              <w:rPr>
                <w:rFonts w:ascii="Cambria Math" w:hAnsi="Cambria Math"/>
                <w:lang w:val="de-CH"/>
              </w:rPr>
            </m:ctrlPr>
          </m:dPr>
          <m:e>
            <m:f>
              <m:fPr>
                <m:ctrlPr>
                  <w:rPr>
                    <w:rFonts w:ascii="Cambria Math" w:hAnsi="Cambria Math"/>
                    <w:lang w:val="de-CH"/>
                  </w:rPr>
                </m:ctrlPr>
              </m:fPr>
              <m:num>
                <m:sSub>
                  <m:sSubPr>
                    <m:ctrlPr>
                      <w:rPr>
                        <w:rFonts w:ascii="Cambria Math" w:hAnsi="Cambria Math"/>
                        <w:lang w:val="de-CH"/>
                      </w:rPr>
                    </m:ctrlPr>
                  </m:sSubPr>
                  <m:e>
                    <m:r>
                      <w:rPr>
                        <w:rFonts w:ascii="Cambria Math" w:hAnsi="Cambria Math"/>
                        <w:lang w:val="de-CH"/>
                      </w:rPr>
                      <m:t>y</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lang w:val="de-CH"/>
                      </w:rPr>
                    </m:ctrlPr>
                  </m:sSubPr>
                  <m:e>
                    <m:r>
                      <w:rPr>
                        <w:rFonts w:ascii="Cambria Math" w:hAnsi="Cambria Math"/>
                        <w:lang w:val="de-CH"/>
                      </w:rPr>
                      <m:t>Z</m:t>
                    </m:r>
                  </m:e>
                  <m:sub>
                    <m:r>
                      <w:rPr>
                        <w:rFonts w:ascii="Cambria Math" w:hAnsi="Cambria Math"/>
                        <w:lang w:val="de-CH"/>
                      </w:rPr>
                      <m:t>r</m:t>
                    </m:r>
                  </m:sub>
                </m:sSub>
              </m:den>
            </m:f>
          </m:e>
        </m:d>
        <m:r>
          <m:rPr>
            <m:sty m:val="p"/>
          </m:rPr>
          <w:rPr>
            <w:rFonts w:ascii="Cambria Math" w:hAnsi="Cambria Math"/>
            <w:lang w:val="en-GB"/>
          </w:rPr>
          <m:t>-arctg</m:t>
        </m:r>
        <m:d>
          <m:dPr>
            <m:ctrlPr>
              <w:rPr>
                <w:rFonts w:ascii="Cambria Math" w:hAnsi="Cambria Math"/>
                <w:lang w:val="de-CH"/>
              </w:rPr>
            </m:ctrlPr>
          </m:dPr>
          <m:e>
            <m:f>
              <m:fPr>
                <m:ctrlPr>
                  <w:rPr>
                    <w:rFonts w:ascii="Cambria Math" w:hAnsi="Cambria Math"/>
                    <w:lang w:val="de-CH"/>
                  </w:rPr>
                </m:ctrlPr>
              </m:fPr>
              <m:num>
                <m:sSub>
                  <m:sSubPr>
                    <m:ctrlPr>
                      <w:rPr>
                        <w:rFonts w:ascii="Cambria Math" w:hAnsi="Cambria Math"/>
                        <w:lang w:val="de-CH"/>
                      </w:rPr>
                    </m:ctrlPr>
                  </m:sSubPr>
                  <m:e>
                    <m:r>
                      <w:rPr>
                        <w:rFonts w:ascii="Cambria Math" w:hAnsi="Cambria Math"/>
                        <w:lang w:val="de-CH"/>
                      </w:rPr>
                      <m:t>y</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lang w:val="de-CH"/>
                      </w:rPr>
                    </m:ctrlPr>
                  </m:sSubPr>
                  <m:e>
                    <m:r>
                      <w:rPr>
                        <w:rFonts w:ascii="Cambria Math" w:hAnsi="Cambria Math"/>
                        <w:lang w:val="de-CH"/>
                      </w:rPr>
                      <m:t>Z</m:t>
                    </m:r>
                  </m:e>
                  <m:sub>
                    <m:r>
                      <w:rPr>
                        <w:rFonts w:ascii="Cambria Math" w:hAnsi="Cambria Math"/>
                        <w:lang w:val="de-CH"/>
                      </w:rPr>
                      <m:t>t</m:t>
                    </m:r>
                  </m:sub>
                </m:sSub>
              </m:den>
            </m:f>
          </m:e>
        </m:d>
      </m:oMath>
      <w:r w:rsidRPr="00336B60">
        <w:rPr>
          <w:lang w:val="en-GB"/>
        </w:rPr>
        <w:t xml:space="preserve">                 rad</w:t>
      </w:r>
      <w:r w:rsidRPr="00336B60">
        <w:rPr>
          <w:lang w:val="en-GB"/>
        </w:rPr>
        <w:tab/>
        <w:t>(77g)</w:t>
      </w:r>
    </w:p>
    <w:p w14:paraId="1CEEB061" w14:textId="77777777" w:rsidR="00B91F7F" w:rsidRPr="008F057C" w:rsidRDefault="00B91F7F" w:rsidP="00B91F7F">
      <w:pPr>
        <w:pStyle w:val="Blanc"/>
        <w:rPr>
          <w:lang w:val="es-ES"/>
        </w:rPr>
      </w:pPr>
    </w:p>
    <w:p w14:paraId="4B92CB8A" w14:textId="1508FAE7" w:rsidR="00336B60" w:rsidRPr="00336B60" w:rsidRDefault="00336B60" w:rsidP="00336B60">
      <w:pPr>
        <w:pStyle w:val="Equation"/>
        <w:rPr>
          <w:lang w:val="de-CH"/>
        </w:rPr>
      </w:pPr>
      <w:r w:rsidRPr="00336B60">
        <w:rPr>
          <w:lang w:val="en-GB"/>
        </w:rPr>
        <w:tab/>
      </w:r>
      <w:r w:rsidRPr="00336B60">
        <w:rPr>
          <w:lang w:val="en-GB"/>
        </w:rPr>
        <w:tab/>
      </w:r>
      <m:oMath>
        <m:sSub>
          <m:sSubPr>
            <m:ctrlPr>
              <w:rPr>
                <w:rFonts w:ascii="Cambria Math" w:hAnsi="Cambria Math"/>
                <w:lang w:val="de-CH"/>
              </w:rPr>
            </m:ctrlPr>
          </m:sSubPr>
          <m:e>
            <m:r>
              <m:rPr>
                <m:sty m:val="p"/>
              </m:rPr>
              <w:rPr>
                <w:rFonts w:ascii="Cambria Math" w:hAnsi="Cambria Math"/>
                <w:lang w:val="en-GB"/>
              </w:rPr>
              <m:t>ϕ</m:t>
            </m:r>
          </m:e>
          <m:sub>
            <m:r>
              <m:rPr>
                <m:sty m:val="p"/>
              </m:rPr>
              <w:rPr>
                <w:rFonts w:ascii="Cambria Math" w:hAnsi="Cambria Math"/>
                <w:lang w:val="de-CH"/>
              </w:rPr>
              <m:t>12</m:t>
            </m:r>
          </m:sub>
        </m:sSub>
        <m:r>
          <m:rPr>
            <m:sty m:val="p"/>
          </m:rPr>
          <w:rPr>
            <w:rFonts w:ascii="Cambria Math" w:hAnsi="Cambria Math"/>
            <w:lang w:val="de-CH"/>
          </w:rPr>
          <m:t>=</m:t>
        </m:r>
        <m:r>
          <m:rPr>
            <m:sty m:val="p"/>
          </m:rPr>
          <w:rPr>
            <w:rFonts w:ascii="Cambria Math" w:hAnsi="Cambria Math"/>
            <w:lang w:val="en-GB"/>
          </w:rPr>
          <m:t>arctg</m:t>
        </m:r>
        <m:d>
          <m:dPr>
            <m:ctrlPr>
              <w:rPr>
                <w:rFonts w:ascii="Cambria Math" w:hAnsi="Cambria Math"/>
                <w:lang w:val="de-CH"/>
              </w:rPr>
            </m:ctrlPr>
          </m:dPr>
          <m:e>
            <m:f>
              <m:fPr>
                <m:ctrlPr>
                  <w:rPr>
                    <w:rFonts w:ascii="Cambria Math" w:hAnsi="Cambria Math"/>
                    <w:lang w:val="de-CH"/>
                  </w:rPr>
                </m:ctrlPr>
              </m:fPr>
              <m:num>
                <m:sSub>
                  <m:sSubPr>
                    <m:ctrlPr>
                      <w:rPr>
                        <w:rFonts w:ascii="Cambria Math" w:hAnsi="Cambria Math"/>
                        <w:lang w:val="de-CH"/>
                      </w:rPr>
                    </m:ctrlPr>
                  </m:sSubPr>
                  <m:e>
                    <m:r>
                      <w:rPr>
                        <w:rFonts w:ascii="Cambria Math" w:hAnsi="Cambria Math"/>
                        <w:lang w:val="de-CH"/>
                      </w:rPr>
                      <m:t>y</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lang w:val="de-CH"/>
                      </w:rPr>
                    </m:ctrlPr>
                  </m:sSubPr>
                  <m:e>
                    <m:r>
                      <w:rPr>
                        <w:rFonts w:ascii="Cambria Math" w:hAnsi="Cambria Math"/>
                        <w:lang w:val="de-CH"/>
                      </w:rPr>
                      <m:t>Z</m:t>
                    </m:r>
                  </m:e>
                  <m:sub>
                    <m:r>
                      <w:rPr>
                        <w:rFonts w:ascii="Cambria Math" w:hAnsi="Cambria Math"/>
                        <w:lang w:val="de-CH"/>
                      </w:rPr>
                      <m:t>r</m:t>
                    </m:r>
                  </m:sub>
                </m:sSub>
              </m:den>
            </m:f>
          </m:e>
        </m:d>
        <m:r>
          <m:rPr>
            <m:sty m:val="p"/>
          </m:rPr>
          <w:rPr>
            <w:rFonts w:ascii="Cambria Math" w:hAnsi="Cambria Math"/>
            <w:lang w:val="de-CH"/>
          </w:rPr>
          <m:t>-</m:t>
        </m:r>
        <m:r>
          <m:rPr>
            <m:sty m:val="p"/>
          </m:rPr>
          <w:rPr>
            <w:rFonts w:ascii="Cambria Math" w:hAnsi="Cambria Math"/>
            <w:lang w:val="en-GB"/>
          </w:rPr>
          <m:t>arctg</m:t>
        </m:r>
        <m:d>
          <m:dPr>
            <m:ctrlPr>
              <w:rPr>
                <w:rFonts w:ascii="Cambria Math" w:hAnsi="Cambria Math"/>
                <w:lang w:val="de-CH"/>
              </w:rPr>
            </m:ctrlPr>
          </m:dPr>
          <m:e>
            <m:f>
              <m:fPr>
                <m:ctrlPr>
                  <w:rPr>
                    <w:rFonts w:ascii="Cambria Math" w:hAnsi="Cambria Math"/>
                    <w:lang w:val="de-CH"/>
                  </w:rPr>
                </m:ctrlPr>
              </m:fPr>
              <m:num>
                <m:sSub>
                  <m:sSubPr>
                    <m:ctrlPr>
                      <w:rPr>
                        <w:rFonts w:ascii="Cambria Math" w:hAnsi="Cambria Math"/>
                        <w:lang w:val="de-CH"/>
                      </w:rPr>
                    </m:ctrlPr>
                  </m:sSubPr>
                  <m:e>
                    <m:r>
                      <w:rPr>
                        <w:rFonts w:ascii="Cambria Math" w:hAnsi="Cambria Math"/>
                        <w:lang w:val="de-CH"/>
                      </w:rPr>
                      <m:t>y</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lang w:val="de-CH"/>
                      </w:rPr>
                    </m:ctrlPr>
                  </m:sSubPr>
                  <m:e>
                    <m:r>
                      <w:rPr>
                        <w:rFonts w:ascii="Cambria Math" w:hAnsi="Cambria Math"/>
                        <w:lang w:val="de-CH"/>
                      </w:rPr>
                      <m:t>Z</m:t>
                    </m:r>
                  </m:e>
                  <m:sub>
                    <m:r>
                      <w:rPr>
                        <w:rFonts w:ascii="Cambria Math" w:hAnsi="Cambria Math"/>
                        <w:lang w:val="de-CH"/>
                      </w:rPr>
                      <m:t>t</m:t>
                    </m:r>
                  </m:sub>
                </m:sSub>
              </m:den>
            </m:f>
          </m:e>
        </m:d>
      </m:oMath>
      <w:r w:rsidRPr="00336B60">
        <w:rPr>
          <w:lang w:val="de-CH"/>
        </w:rPr>
        <w:t>                rad</w:t>
      </w:r>
      <w:r w:rsidRPr="00336B60">
        <w:rPr>
          <w:lang w:val="de-CH"/>
        </w:rPr>
        <w:tab/>
        <w:t>(77h)</w:t>
      </w:r>
    </w:p>
    <w:p w14:paraId="363C1C5C" w14:textId="66340BF5" w:rsidR="004976B1" w:rsidRPr="0073472F" w:rsidRDefault="004976B1" w:rsidP="004976B1">
      <w:pPr>
        <w:pStyle w:val="Heading4"/>
      </w:pPr>
      <w:r w:rsidRPr="0073472F">
        <w:lastRenderedPageBreak/>
        <w:t>5.2.1.2</w:t>
      </w:r>
      <w:r w:rsidRPr="0073472F">
        <w:tab/>
        <w:t>Método semiempírico</w:t>
      </w:r>
    </w:p>
    <w:p w14:paraId="3B18D58E" w14:textId="77777777" w:rsidR="004976B1" w:rsidRPr="0073472F" w:rsidRDefault="004976B1" w:rsidP="004976B1">
      <w:pPr>
        <w:pStyle w:val="Equation"/>
      </w:pPr>
      <w:r w:rsidRPr="0073472F">
        <w:t xml:space="preserve">Para una precisión razonable en cualquier </w:t>
      </w:r>
      <w:r w:rsidRPr="0073472F">
        <w:rPr>
          <w:iCs/>
        </w:rPr>
        <w:t>θ</w:t>
      </w:r>
      <w:r w:rsidRPr="0073472F">
        <w:rPr>
          <w:i/>
          <w:vertAlign w:val="subscript"/>
        </w:rPr>
        <w:t>p</w:t>
      </w:r>
      <w:r w:rsidRPr="0073472F">
        <w:t xml:space="preserve">, el método siguiente no requiere las integrales </w:t>
      </w:r>
      <w:r w:rsidRPr="0073472F">
        <w:rPr>
          <w:i/>
          <w:iCs/>
        </w:rPr>
        <w:t>C</w:t>
      </w:r>
      <w:r w:rsidRPr="0073472F">
        <w:t>(</w:t>
      </w:r>
      <w:r w:rsidRPr="0073472F">
        <w:sym w:font="Symbol" w:char="F06E"/>
      </w:r>
      <w:r w:rsidRPr="0073472F">
        <w:t xml:space="preserve">) y </w:t>
      </w:r>
      <w:r w:rsidRPr="0073472F">
        <w:rPr>
          <w:i/>
          <w:iCs/>
        </w:rPr>
        <w:t>S</w:t>
      </w:r>
      <w:r w:rsidRPr="0073472F">
        <w:t>(</w:t>
      </w:r>
      <w:r w:rsidRPr="0073472F">
        <w:sym w:font="Symbol" w:char="F06E"/>
      </w:r>
      <w:r w:rsidRPr="0073472F">
        <w:t>) de Fresnel:</w:t>
      </w:r>
    </w:p>
    <w:p w14:paraId="42C58426" w14:textId="39B1132F" w:rsidR="004976B1" w:rsidRPr="0073472F" w:rsidRDefault="004976B1" w:rsidP="004976B1">
      <w:pPr>
        <w:pStyle w:val="Equation"/>
      </w:pPr>
      <w:r w:rsidRPr="0073472F">
        <w:tab/>
      </w:r>
      <w:r w:rsidRPr="0073472F">
        <w:tab/>
      </w:r>
      <w:r w:rsidR="008B3AAB" w:rsidRPr="0073472F">
        <w:rPr>
          <w:position w:val="-30"/>
        </w:rPr>
        <w:object w:dxaOrig="5520" w:dyaOrig="720" w14:anchorId="3B51ADBD">
          <v:shape id="_x0000_i1132" type="#_x0000_t75" alt="Ecuación 78" style="width:317.2pt;height:36pt" o:ole="">
            <v:imagedata r:id="rId253" o:title=""/>
          </v:shape>
          <o:OLEObject Type="Embed" ProgID="Equation.3" ShapeID="_x0000_i1132" DrawAspect="Content" ObjectID="_1837074749" r:id="rId254"/>
        </w:object>
      </w:r>
      <w:r w:rsidRPr="0073472F">
        <w:tab/>
        <w:t>(7</w:t>
      </w:r>
      <w:r>
        <w:t>8</w:t>
      </w:r>
      <w:r w:rsidRPr="0073472F">
        <w:t>)</w:t>
      </w:r>
    </w:p>
    <w:p w14:paraId="2E6B7E4C" w14:textId="77777777" w:rsidR="004976B1" w:rsidRPr="0073472F" w:rsidRDefault="004976B1" w:rsidP="004976B1">
      <w:pPr>
        <w:keepNext/>
        <w:keepLines/>
      </w:pPr>
      <w:r w:rsidRPr="0073472F">
        <w:t>donde:</w:t>
      </w:r>
    </w:p>
    <w:p w14:paraId="6CD8F0F0" w14:textId="69E823F0" w:rsidR="004976B1" w:rsidRPr="0073472F" w:rsidRDefault="004976B1" w:rsidP="004976B1">
      <w:pPr>
        <w:pStyle w:val="Equation"/>
      </w:pPr>
      <w:r w:rsidRPr="0073472F">
        <w:tab/>
      </w:r>
      <w:r w:rsidRPr="0073472F">
        <w:tab/>
      </w:r>
      <w:r w:rsidR="008B3AAB" w:rsidRPr="0073472F">
        <w:rPr>
          <w:position w:val="-32"/>
        </w:rPr>
        <w:object w:dxaOrig="3480" w:dyaOrig="760" w14:anchorId="4782F038">
          <v:shape id="_x0000_i1133" type="#_x0000_t75" alt="Ecuación 79" style="width:188.85pt;height:37.35pt" o:ole="">
            <v:imagedata r:id="rId255" o:title=""/>
          </v:shape>
          <o:OLEObject Type="Embed" ProgID="Equation.DSMT4" ShapeID="_x0000_i1133" DrawAspect="Content" ObjectID="_1837074750" r:id="rId256"/>
        </w:object>
      </w:r>
      <w:r w:rsidRPr="0073472F">
        <w:tab/>
        <w:t>(7</w:t>
      </w:r>
      <w:r>
        <w:t>9</w:t>
      </w:r>
      <w:r w:rsidRPr="0073472F">
        <w:t>)</w:t>
      </w:r>
    </w:p>
    <w:p w14:paraId="59A02464" w14:textId="77777777" w:rsidR="004976B1" w:rsidRPr="00F816D6" w:rsidRDefault="004976B1" w:rsidP="004976B1">
      <w:r w:rsidRPr="0073472F">
        <w:t>con φ</w:t>
      </w:r>
      <w:r w:rsidRPr="0073472F">
        <w:rPr>
          <w:i/>
          <w:vertAlign w:val="subscript"/>
        </w:rPr>
        <w:t>ij</w:t>
      </w:r>
      <w:r w:rsidRPr="0073472F">
        <w:t xml:space="preserve"> a partir de las ecuaciones (73e) a (73h), y</w:t>
      </w:r>
    </w:p>
    <w:p w14:paraId="6FA0FE3F" w14:textId="1A3B82B5" w:rsidR="004976B1" w:rsidRPr="0073472F" w:rsidRDefault="004976B1" w:rsidP="004976B1">
      <w:pPr>
        <w:pStyle w:val="Equation"/>
      </w:pPr>
      <w:r w:rsidRPr="000B091C">
        <w:tab/>
      </w:r>
      <w:r w:rsidRPr="000B091C">
        <w:tab/>
      </w:r>
      <w:r w:rsidR="008B3AAB" w:rsidRPr="0073472F">
        <w:rPr>
          <w:position w:val="-22"/>
        </w:rPr>
        <w:object w:dxaOrig="3280" w:dyaOrig="600" w14:anchorId="054675E7">
          <v:shape id="_x0000_i1134" type="#_x0000_t75" alt="Ecuación 80" style="width:219.4pt;height:36pt" o:ole="">
            <v:imagedata r:id="rId257" o:title=""/>
          </v:shape>
          <o:OLEObject Type="Embed" ProgID="Equation.DSMT4" ShapeID="_x0000_i1134" DrawAspect="Content" ObjectID="_1837074751" r:id="rId258"/>
        </w:object>
      </w:r>
      <w:r w:rsidRPr="0073472F">
        <w:tab/>
        <w:t>(</w:t>
      </w:r>
      <w:r>
        <w:t>80</w:t>
      </w:r>
      <w:r w:rsidRPr="0073472F">
        <w:t>)</w:t>
      </w:r>
    </w:p>
    <w:p w14:paraId="0E46A2A3" w14:textId="640EDE82" w:rsidR="004976B1" w:rsidRPr="0073472F" w:rsidRDefault="004976B1" w:rsidP="004976B1">
      <w:pPr>
        <w:pStyle w:val="Equation"/>
      </w:pPr>
      <w:r w:rsidRPr="0073472F">
        <w:tab/>
      </w:r>
      <w:r w:rsidRPr="0073472F">
        <w:tab/>
      </w:r>
      <w:r w:rsidR="008B3AAB" w:rsidRPr="0073472F">
        <w:rPr>
          <w:position w:val="-14"/>
        </w:rPr>
        <w:object w:dxaOrig="2940" w:dyaOrig="480" w14:anchorId="7B25E56C">
          <v:shape id="_x0000_i1135" type="#_x0000_t75" alt="Ecuación 81a" style="width:196.3pt;height:29.2pt" o:ole="">
            <v:imagedata r:id="rId259" o:title=""/>
          </v:shape>
          <o:OLEObject Type="Embed" ProgID="Equation.3" ShapeID="_x0000_i1135" DrawAspect="Content" ObjectID="_1837074752" r:id="rId260"/>
        </w:object>
      </w:r>
      <w:r w:rsidRPr="0073472F">
        <w:tab/>
        <w:t>(</w:t>
      </w:r>
      <w:r>
        <w:t>81</w:t>
      </w:r>
      <w:r w:rsidRPr="0073472F">
        <w:t>a)</w:t>
      </w:r>
    </w:p>
    <w:p w14:paraId="46DA027C" w14:textId="31CA222C" w:rsidR="004976B1" w:rsidRPr="0073472F" w:rsidRDefault="004976B1" w:rsidP="004976B1">
      <w:pPr>
        <w:pStyle w:val="Equation"/>
      </w:pPr>
      <w:r w:rsidRPr="0073472F">
        <w:tab/>
      </w:r>
      <w:r w:rsidRPr="0073472F">
        <w:tab/>
      </w:r>
      <w:r w:rsidR="008B3AAB" w:rsidRPr="0073472F">
        <w:rPr>
          <w:position w:val="-14"/>
        </w:rPr>
        <w:object w:dxaOrig="2980" w:dyaOrig="480" w14:anchorId="77DF5D83">
          <v:shape id="_x0000_i1136" type="#_x0000_t75" alt="Ecuación 81b" style="width:201.05pt;height:29.2pt" o:ole="">
            <v:imagedata r:id="rId261" o:title=""/>
          </v:shape>
          <o:OLEObject Type="Embed" ProgID="Equation.3" ShapeID="_x0000_i1136" DrawAspect="Content" ObjectID="_1837074753" r:id="rId262"/>
        </w:object>
      </w:r>
      <w:r w:rsidRPr="0073472F">
        <w:tab/>
        <w:t>(</w:t>
      </w:r>
      <w:r>
        <w:t>81</w:t>
      </w:r>
      <w:r w:rsidRPr="0073472F">
        <w:t>b)</w:t>
      </w:r>
    </w:p>
    <w:p w14:paraId="349E1C86" w14:textId="39B2C207" w:rsidR="004976B1" w:rsidRPr="0073472F" w:rsidRDefault="004976B1" w:rsidP="004976B1">
      <w:pPr>
        <w:pStyle w:val="Equation"/>
      </w:pPr>
      <w:r w:rsidRPr="0073472F">
        <w:tab/>
      </w:r>
      <w:r w:rsidRPr="0073472F">
        <w:tab/>
      </w:r>
      <w:r w:rsidR="008B3AAB" w:rsidRPr="0073472F">
        <w:rPr>
          <w:position w:val="-14"/>
        </w:rPr>
        <w:object w:dxaOrig="2240" w:dyaOrig="440" w14:anchorId="4F135F67">
          <v:shape id="_x0000_i1137" type="#_x0000_t75" alt="Ecuación 82a" style="width:150.8pt;height:27.15pt" o:ole="">
            <v:imagedata r:id="rId263" o:title=""/>
          </v:shape>
          <o:OLEObject Type="Embed" ProgID="Equation.DSMT4" ShapeID="_x0000_i1137" DrawAspect="Content" ObjectID="_1837074754" r:id="rId264"/>
        </w:object>
      </w:r>
      <w:r w:rsidRPr="0073472F">
        <w:tab/>
        <w:t>(</w:t>
      </w:r>
      <w:r>
        <w:t>82</w:t>
      </w:r>
      <w:r w:rsidRPr="0073472F">
        <w:t>a)</w:t>
      </w:r>
    </w:p>
    <w:p w14:paraId="30B9137A" w14:textId="77DD2DF6" w:rsidR="004976B1" w:rsidRPr="0073472F" w:rsidRDefault="004976B1" w:rsidP="004976B1">
      <w:pPr>
        <w:pStyle w:val="Equation"/>
      </w:pPr>
      <w:r w:rsidRPr="0073472F">
        <w:tab/>
      </w:r>
      <w:r w:rsidRPr="0073472F">
        <w:tab/>
      </w:r>
      <w:r w:rsidR="008B3AAB" w:rsidRPr="0073472F">
        <w:rPr>
          <w:position w:val="-14"/>
        </w:rPr>
        <w:object w:dxaOrig="2260" w:dyaOrig="440" w14:anchorId="353FD327">
          <v:shape id="_x0000_i1138" type="#_x0000_t75" alt="Ecuación 82b" style="width:152.15pt;height:27.15pt" o:ole="">
            <v:imagedata r:id="rId265" o:title=""/>
          </v:shape>
          <o:OLEObject Type="Embed" ProgID="Equation.DSMT4" ShapeID="_x0000_i1138" DrawAspect="Content" ObjectID="_1837074755" r:id="rId266"/>
        </w:object>
      </w:r>
      <w:r w:rsidRPr="0073472F">
        <w:tab/>
        <w:t>(</w:t>
      </w:r>
      <w:r>
        <w:t>82</w:t>
      </w:r>
      <w:r w:rsidRPr="0073472F">
        <w:t>b)</w:t>
      </w:r>
    </w:p>
    <w:p w14:paraId="472CFE25" w14:textId="36D13873" w:rsidR="004976B1" w:rsidRPr="0073472F" w:rsidRDefault="004976B1" w:rsidP="004976B1">
      <w:pPr>
        <w:pStyle w:val="Equation"/>
      </w:pPr>
      <w:r w:rsidRPr="0073472F">
        <w:tab/>
      </w:r>
      <w:r w:rsidRPr="0073472F">
        <w:tab/>
      </w:r>
      <w:r w:rsidR="008B3AAB" w:rsidRPr="0073472F">
        <w:rPr>
          <w:position w:val="-14"/>
        </w:rPr>
        <w:object w:dxaOrig="2220" w:dyaOrig="440" w14:anchorId="6C9445BF">
          <v:shape id="_x0000_i1139" type="#_x0000_t75" alt="Ecuación 82c" style="width:148.1pt;height:27.15pt;mso-position-vertical:absolute" o:ole="">
            <v:imagedata r:id="rId267" o:title=""/>
          </v:shape>
          <o:OLEObject Type="Embed" ProgID="Equation.DSMT4" ShapeID="_x0000_i1139" DrawAspect="Content" ObjectID="_1837074756" r:id="rId268"/>
        </w:object>
      </w:r>
      <w:r w:rsidRPr="0073472F">
        <w:tab/>
        <w:t>(</w:t>
      </w:r>
      <w:r>
        <w:t>82</w:t>
      </w:r>
      <w:r w:rsidRPr="0073472F">
        <w:t>c)</w:t>
      </w:r>
    </w:p>
    <w:p w14:paraId="241EAE94" w14:textId="12CD6EF2" w:rsidR="004976B1" w:rsidRPr="0073472F" w:rsidRDefault="004976B1" w:rsidP="004976B1">
      <w:pPr>
        <w:pStyle w:val="Equation"/>
      </w:pPr>
      <w:r w:rsidRPr="0073472F">
        <w:tab/>
      </w:r>
      <w:r w:rsidRPr="0073472F">
        <w:tab/>
      </w:r>
      <w:r w:rsidR="008B3AAB" w:rsidRPr="0073472F">
        <w:rPr>
          <w:position w:val="-14"/>
        </w:rPr>
        <w:object w:dxaOrig="2260" w:dyaOrig="440" w14:anchorId="0F44B4A3">
          <v:shape id="_x0000_i1140" type="#_x0000_t75" alt="Ecuación 82d" style="width:152.85pt;height:27.15pt" o:ole="">
            <v:imagedata r:id="rId269" o:title=""/>
          </v:shape>
          <o:OLEObject Type="Embed" ProgID="Equation.DSMT4" ShapeID="_x0000_i1140" DrawAspect="Content" ObjectID="_1837074757" r:id="rId270"/>
        </w:object>
      </w:r>
      <w:r w:rsidRPr="0073472F">
        <w:tab/>
        <w:t>(</w:t>
      </w:r>
      <w:r>
        <w:t>82</w:t>
      </w:r>
      <w:r w:rsidRPr="0073472F">
        <w:t>d)</w:t>
      </w:r>
    </w:p>
    <w:p w14:paraId="481C3523" w14:textId="42491DC1" w:rsidR="004976B1" w:rsidRPr="0073472F" w:rsidRDefault="004976B1" w:rsidP="004976B1">
      <w:pPr>
        <w:pStyle w:val="Equation"/>
      </w:pPr>
      <w:r w:rsidRPr="0073472F">
        <w:tab/>
      </w:r>
      <w:r w:rsidRPr="0073472F">
        <w:tab/>
      </w:r>
      <w:r w:rsidR="008B3AAB" w:rsidRPr="0073472F">
        <w:rPr>
          <w:position w:val="-14"/>
        </w:rPr>
        <w:object w:dxaOrig="2280" w:dyaOrig="440" w14:anchorId="59D29B9E">
          <v:shape id="_x0000_i1141" type="#_x0000_t75" alt="Ecuación 82e" style="width:154.85pt;height:27.15pt" o:ole="">
            <v:imagedata r:id="rId271" o:title=""/>
          </v:shape>
          <o:OLEObject Type="Embed" ProgID="Equation.DSMT4" ShapeID="_x0000_i1141" DrawAspect="Content" ObjectID="_1837074758" r:id="rId272"/>
        </w:object>
      </w:r>
      <w:r w:rsidRPr="0073472F">
        <w:tab/>
        <w:t>(</w:t>
      </w:r>
      <w:r>
        <w:t>82</w:t>
      </w:r>
      <w:r w:rsidRPr="0073472F">
        <w:t>e)</w:t>
      </w:r>
    </w:p>
    <w:p w14:paraId="7D2F6397" w14:textId="7810A843" w:rsidR="004976B1" w:rsidRPr="0073472F" w:rsidRDefault="004976B1" w:rsidP="004976B1">
      <w:pPr>
        <w:pStyle w:val="Equation"/>
      </w:pPr>
      <w:r w:rsidRPr="0073472F">
        <w:tab/>
      </w:r>
      <w:r w:rsidRPr="0073472F">
        <w:tab/>
      </w:r>
      <w:r w:rsidR="008B3AAB" w:rsidRPr="0073472F">
        <w:rPr>
          <w:position w:val="-14"/>
        </w:rPr>
        <w:object w:dxaOrig="2299" w:dyaOrig="440" w14:anchorId="7FA8E465">
          <v:shape id="_x0000_i1142" type="#_x0000_t75" alt="Ecuación 82f" style="width:152.85pt;height:27.15pt" o:ole="">
            <v:imagedata r:id="rId273" o:title=""/>
          </v:shape>
          <o:OLEObject Type="Embed" ProgID="Equation.DSMT4" ShapeID="_x0000_i1142" DrawAspect="Content" ObjectID="_1837074759" r:id="rId274"/>
        </w:object>
      </w:r>
      <w:r w:rsidRPr="0073472F">
        <w:tab/>
        <w:t>(</w:t>
      </w:r>
      <w:r>
        <w:t>82</w:t>
      </w:r>
      <w:r w:rsidRPr="0073472F">
        <w:t>f)</w:t>
      </w:r>
    </w:p>
    <w:p w14:paraId="1E0C9CEE" w14:textId="29870F34" w:rsidR="004976B1" w:rsidRPr="0073472F" w:rsidRDefault="004976B1" w:rsidP="004976B1">
      <w:pPr>
        <w:pStyle w:val="Equation"/>
      </w:pPr>
      <w:r w:rsidRPr="0073472F">
        <w:tab/>
      </w:r>
      <w:r w:rsidRPr="0073472F">
        <w:tab/>
      </w:r>
      <w:r w:rsidR="008B3AAB" w:rsidRPr="0073472F">
        <w:rPr>
          <w:position w:val="-14"/>
        </w:rPr>
        <w:object w:dxaOrig="2260" w:dyaOrig="440" w14:anchorId="0D4EFB65">
          <v:shape id="_x0000_i1143" type="#_x0000_t75" alt="Ecuación 82g" style="width:152.85pt;height:27.15pt" o:ole="">
            <v:imagedata r:id="rId275" o:title=""/>
          </v:shape>
          <o:OLEObject Type="Embed" ProgID="Equation.DSMT4" ShapeID="_x0000_i1143" DrawAspect="Content" ObjectID="_1837074760" r:id="rId276"/>
        </w:object>
      </w:r>
      <w:r w:rsidRPr="0073472F">
        <w:tab/>
        <w:t>(</w:t>
      </w:r>
      <w:r>
        <w:t>82</w:t>
      </w:r>
      <w:r w:rsidRPr="0073472F">
        <w:t>g)</w:t>
      </w:r>
    </w:p>
    <w:p w14:paraId="64ED20B7" w14:textId="0F8BE355" w:rsidR="004976B1" w:rsidRPr="0073472F" w:rsidRDefault="004976B1" w:rsidP="004976B1">
      <w:pPr>
        <w:pStyle w:val="Equation"/>
      </w:pPr>
      <w:r w:rsidRPr="0073472F">
        <w:tab/>
      </w:r>
      <w:r w:rsidRPr="0073472F">
        <w:tab/>
      </w:r>
      <w:r w:rsidR="008B3AAB" w:rsidRPr="0073472F">
        <w:rPr>
          <w:position w:val="-14"/>
        </w:rPr>
        <w:object w:dxaOrig="2280" w:dyaOrig="440" w14:anchorId="2A0EF92E">
          <v:shape id="_x0000_i1144" type="#_x0000_t75" alt="Ecuación 82h" style="width:154.85pt;height:27.15pt" o:ole="">
            <v:imagedata r:id="rId277" o:title=""/>
          </v:shape>
          <o:OLEObject Type="Embed" ProgID="Equation.DSMT4" ShapeID="_x0000_i1144" DrawAspect="Content" ObjectID="_1837074761" r:id="rId278"/>
        </w:object>
      </w:r>
      <w:r w:rsidRPr="0073472F">
        <w:tab/>
        <w:t>(</w:t>
      </w:r>
      <w:r>
        <w:t>82</w:t>
      </w:r>
      <w:r w:rsidRPr="0073472F">
        <w:t>h)</w:t>
      </w:r>
    </w:p>
    <w:p w14:paraId="36744F2E" w14:textId="77777777" w:rsidR="00336B60" w:rsidRPr="008F057C" w:rsidRDefault="00336B60" w:rsidP="00336B60">
      <w:pPr>
        <w:pStyle w:val="Blanc"/>
        <w:rPr>
          <w:lang w:val="es-ES"/>
        </w:rPr>
      </w:pPr>
    </w:p>
    <w:p w14:paraId="780CE68B" w14:textId="77777777" w:rsidR="004976B1" w:rsidRPr="0073472F" w:rsidRDefault="004976B1" w:rsidP="004976B1">
      <w:r w:rsidRPr="0073472F">
        <w:t xml:space="preserve">Evaluar </w:t>
      </w:r>
      <w:r w:rsidRPr="0073472F">
        <w:rPr>
          <w:i/>
        </w:rPr>
        <w:t>D</w:t>
      </w:r>
      <w:r w:rsidRPr="0073472F">
        <w:rPr>
          <w:vertAlign w:val="subscript"/>
        </w:rPr>
        <w:t>11</w:t>
      </w:r>
      <w:r w:rsidRPr="0073472F">
        <w:t xml:space="preserve">, </w:t>
      </w:r>
      <w:r w:rsidRPr="0073472F">
        <w:rPr>
          <w:i/>
        </w:rPr>
        <w:t>D</w:t>
      </w:r>
      <w:r w:rsidRPr="0073472F">
        <w:rPr>
          <w:vertAlign w:val="subscript"/>
        </w:rPr>
        <w:t>12</w:t>
      </w:r>
      <w:r w:rsidRPr="0073472F">
        <w:t xml:space="preserve">, </w:t>
      </w:r>
      <w:r w:rsidRPr="0073472F">
        <w:rPr>
          <w:i/>
        </w:rPr>
        <w:t>D</w:t>
      </w:r>
      <w:r w:rsidRPr="0073472F">
        <w:rPr>
          <w:vertAlign w:val="subscript"/>
        </w:rPr>
        <w:t>21</w:t>
      </w:r>
      <w:r w:rsidRPr="0073472F">
        <w:t xml:space="preserve">, </w:t>
      </w:r>
      <w:r w:rsidRPr="0073472F">
        <w:rPr>
          <w:i/>
        </w:rPr>
        <w:t>D</w:t>
      </w:r>
      <w:r w:rsidRPr="0073472F">
        <w:rPr>
          <w:vertAlign w:val="subscript"/>
        </w:rPr>
        <w:t>22</w:t>
      </w:r>
      <w:r w:rsidRPr="0073472F">
        <w:t>:</w:t>
      </w:r>
    </w:p>
    <w:p w14:paraId="4B7EA95D" w14:textId="77777777" w:rsidR="00336B60" w:rsidRPr="008F057C" w:rsidRDefault="00336B60" w:rsidP="00336B60">
      <w:pPr>
        <w:pStyle w:val="Blanc"/>
        <w:rPr>
          <w:lang w:val="es-ES"/>
        </w:rPr>
      </w:pPr>
    </w:p>
    <w:p w14:paraId="21F54913" w14:textId="5FDBFAD6" w:rsidR="004976B1" w:rsidRPr="0073472F" w:rsidRDefault="004976B1" w:rsidP="004976B1">
      <w:pPr>
        <w:pStyle w:val="Equation"/>
      </w:pPr>
      <w:r w:rsidRPr="0073472F">
        <w:tab/>
      </w:r>
      <w:r w:rsidR="008B3AAB" w:rsidRPr="0073472F">
        <w:rPr>
          <w:position w:val="-16"/>
        </w:rPr>
        <w:object w:dxaOrig="5679" w:dyaOrig="480" w14:anchorId="1B7A28FD">
          <v:shape id="_x0000_i1145" type="#_x0000_t75" alt="Ecuación 83" style="width:379pt;height:29.9pt" o:ole="">
            <v:imagedata r:id="rId279" o:title=""/>
          </v:shape>
          <o:OLEObject Type="Embed" ProgID="Equation.DSMT4" ShapeID="_x0000_i1145" DrawAspect="Content" ObjectID="_1837074762" r:id="rId280"/>
        </w:object>
      </w:r>
      <w:r w:rsidRPr="0073472F">
        <w:tab/>
        <w:t>(</w:t>
      </w:r>
      <w:r>
        <w:t>83</w:t>
      </w:r>
      <w:r w:rsidRPr="0073472F">
        <w:t>)</w:t>
      </w:r>
    </w:p>
    <w:p w14:paraId="5A012B01" w14:textId="772CC5E6" w:rsidR="004976B1" w:rsidRPr="0073472F" w:rsidRDefault="004976B1" w:rsidP="004976B1">
      <w:pPr>
        <w:pStyle w:val="Equation"/>
      </w:pPr>
      <w:r w:rsidRPr="0073472F">
        <w:t xml:space="preserve">donde, si </w:t>
      </w:r>
      <w:r w:rsidR="008B3AAB" w:rsidRPr="0073472F">
        <w:rPr>
          <w:position w:val="-12"/>
        </w:rPr>
        <w:object w:dxaOrig="1520" w:dyaOrig="340" w14:anchorId="38832C21">
          <v:shape id="_x0000_i1146" type="#_x0000_t75" alt="Ecuación" style="width:103.25pt;height:22.4pt;mso-position-vertical:absolute" o:ole="">
            <v:imagedata r:id="rId281" o:title=""/>
          </v:shape>
          <o:OLEObject Type="Embed" ProgID="Equation.DSMT4" ShapeID="_x0000_i1146" DrawAspect="Content" ObjectID="_1837074763" r:id="rId282"/>
        </w:object>
      </w:r>
    </w:p>
    <w:p w14:paraId="79DB9BAD" w14:textId="18FA578F" w:rsidR="004976B1" w:rsidRPr="0073472F" w:rsidRDefault="004976B1" w:rsidP="004976B1">
      <w:pPr>
        <w:pStyle w:val="Equation"/>
      </w:pPr>
      <w:r w:rsidRPr="0073472F">
        <w:tab/>
      </w:r>
      <w:r w:rsidR="008B3AAB" w:rsidRPr="0073472F">
        <w:rPr>
          <w:position w:val="-36"/>
        </w:rPr>
        <w:object w:dxaOrig="4860" w:dyaOrig="820" w14:anchorId="1B40CD00">
          <v:shape id="_x0000_i1147" type="#_x0000_t75" alt="Ecuación 84a" style="width:328.75pt;height:50.95pt" o:ole="">
            <v:imagedata r:id="rId283" o:title=""/>
          </v:shape>
          <o:OLEObject Type="Embed" ProgID="Equation.DSMT4" ShapeID="_x0000_i1147" DrawAspect="Content" ObjectID="_1837074764" r:id="rId284"/>
        </w:object>
      </w:r>
      <w:r w:rsidRPr="0073472F">
        <w:t>,</w:t>
      </w:r>
      <w:r w:rsidRPr="0073472F">
        <w:tab/>
        <w:t>(8</w:t>
      </w:r>
      <w:r>
        <w:t>4</w:t>
      </w:r>
      <w:r w:rsidRPr="0073472F">
        <w:t>a)</w:t>
      </w:r>
    </w:p>
    <w:p w14:paraId="78F045A3" w14:textId="1CFEE3BA" w:rsidR="004976B1" w:rsidRPr="0073472F" w:rsidRDefault="004976B1" w:rsidP="004976B1">
      <w:pPr>
        <w:pStyle w:val="Equation"/>
      </w:pPr>
      <w:r w:rsidRPr="0073472F">
        <w:lastRenderedPageBreak/>
        <w:t xml:space="preserve">o si </w:t>
      </w:r>
      <w:r w:rsidR="008B3AAB" w:rsidRPr="0073472F">
        <w:rPr>
          <w:position w:val="-12"/>
        </w:rPr>
        <w:object w:dxaOrig="1520" w:dyaOrig="340" w14:anchorId="200538C4">
          <v:shape id="_x0000_i1148" type="#_x0000_t75" alt="Ecuación" style="width:103.25pt;height:22.4pt" o:ole="">
            <v:imagedata r:id="rId285" o:title=""/>
          </v:shape>
          <o:OLEObject Type="Embed" ProgID="Equation.DSMT4" ShapeID="_x0000_i1148" DrawAspect="Content" ObjectID="_1837074765" r:id="rId286"/>
        </w:object>
      </w:r>
      <w:r w:rsidRPr="0073472F">
        <w:rPr>
          <w:position w:val="-12"/>
        </w:rPr>
        <w:t> </w:t>
      </w:r>
    </w:p>
    <w:p w14:paraId="34AC7FEB" w14:textId="37DDDDC8" w:rsidR="004976B1" w:rsidRPr="0073472F" w:rsidRDefault="004976B1" w:rsidP="004976B1">
      <w:pPr>
        <w:pStyle w:val="Equation"/>
      </w:pPr>
      <w:r w:rsidRPr="0073472F">
        <w:tab/>
      </w:r>
      <w:r w:rsidRPr="0073472F">
        <w:tab/>
      </w:r>
      <w:r w:rsidR="008B3AAB" w:rsidRPr="0073472F">
        <w:rPr>
          <w:position w:val="-20"/>
        </w:rPr>
        <w:object w:dxaOrig="1060" w:dyaOrig="540" w14:anchorId="035F80C9">
          <v:shape id="_x0000_i1149" type="#_x0000_t75" alt="Ecuación 84b" style="width:1in;height:34.65pt" o:ole="">
            <v:imagedata r:id="rId287" o:title=""/>
          </v:shape>
          <o:OLEObject Type="Embed" ProgID="Equation.DSMT4" ShapeID="_x0000_i1149" DrawAspect="Content" ObjectID="_1837074766" r:id="rId288"/>
        </w:object>
      </w:r>
      <w:r w:rsidRPr="0073472F">
        <w:t>,</w:t>
      </w:r>
      <w:r w:rsidRPr="0073472F">
        <w:tab/>
        <w:t>(8</w:t>
      </w:r>
      <w:r>
        <w:t>4</w:t>
      </w:r>
      <w:r w:rsidRPr="0073472F">
        <w:t>b)</w:t>
      </w:r>
    </w:p>
    <w:p w14:paraId="58B41E08" w14:textId="75212974" w:rsidR="004976B1" w:rsidRPr="0073472F" w:rsidRDefault="004976B1" w:rsidP="004976B1">
      <w:pPr>
        <w:pStyle w:val="Equation"/>
      </w:pPr>
      <w:r w:rsidRPr="0073472F">
        <w:t xml:space="preserve">y si </w:t>
      </w:r>
      <w:r w:rsidR="008B3AAB" w:rsidRPr="0073472F">
        <w:rPr>
          <w:position w:val="-12"/>
        </w:rPr>
        <w:object w:dxaOrig="1560" w:dyaOrig="340" w14:anchorId="01DC60BC">
          <v:shape id="_x0000_i1150" type="#_x0000_t75" alt="Ecuación" style="width:106.65pt;height:22.4pt" o:ole="">
            <v:imagedata r:id="rId289" o:title=""/>
          </v:shape>
          <o:OLEObject Type="Embed" ProgID="Equation.DSMT4" ShapeID="_x0000_i1150" DrawAspect="Content" ObjectID="_1837074767" r:id="rId290"/>
        </w:object>
      </w:r>
      <w:r w:rsidRPr="0073472F">
        <w:rPr>
          <w:position w:val="-12"/>
        </w:rPr>
        <w:t> </w:t>
      </w:r>
    </w:p>
    <w:p w14:paraId="10F0F393" w14:textId="405D90BC" w:rsidR="004976B1" w:rsidRPr="0073472F" w:rsidRDefault="004976B1" w:rsidP="004976B1">
      <w:pPr>
        <w:pStyle w:val="Equation"/>
      </w:pPr>
      <w:r w:rsidRPr="0073472F">
        <w:tab/>
      </w:r>
      <w:r w:rsidR="008B3AAB" w:rsidRPr="0073472F">
        <w:rPr>
          <w:position w:val="-36"/>
        </w:rPr>
        <w:object w:dxaOrig="5040" w:dyaOrig="820" w14:anchorId="7E77CB3C">
          <v:shape id="_x0000_i1151" type="#_x0000_t75" alt="Ecuación 85a" style="width:341pt;height:50.95pt" o:ole="">
            <v:imagedata r:id="rId291" o:title=""/>
          </v:shape>
          <o:OLEObject Type="Embed" ProgID="Equation.DSMT4" ShapeID="_x0000_i1151" DrawAspect="Content" ObjectID="_1837074768" r:id="rId292"/>
        </w:object>
      </w:r>
      <w:r w:rsidRPr="0073472F">
        <w:t>,</w:t>
      </w:r>
      <w:r w:rsidRPr="0073472F">
        <w:tab/>
        <w:t>(8</w:t>
      </w:r>
      <w:r>
        <w:t>5</w:t>
      </w:r>
      <w:r w:rsidRPr="0073472F">
        <w:t>a)</w:t>
      </w:r>
    </w:p>
    <w:p w14:paraId="06BCF9A4" w14:textId="25ADCE8C" w:rsidR="004976B1" w:rsidRPr="0073472F" w:rsidRDefault="004976B1" w:rsidP="004976B1">
      <w:pPr>
        <w:pStyle w:val="Equation"/>
      </w:pPr>
      <w:r w:rsidRPr="0073472F">
        <w:t xml:space="preserve">o si </w:t>
      </w:r>
      <w:r w:rsidR="008B3AAB" w:rsidRPr="0073472F">
        <w:rPr>
          <w:position w:val="-12"/>
        </w:rPr>
        <w:object w:dxaOrig="1560" w:dyaOrig="340" w14:anchorId="54BCACD1">
          <v:shape id="_x0000_i1152" type="#_x0000_t75" alt="Ecuación" style="width:106.65pt;height:22.4pt" o:ole="">
            <v:imagedata r:id="rId293" o:title=""/>
          </v:shape>
          <o:OLEObject Type="Embed" ProgID="Equation.DSMT4" ShapeID="_x0000_i1152" DrawAspect="Content" ObjectID="_1837074769" r:id="rId294"/>
        </w:object>
      </w:r>
    </w:p>
    <w:p w14:paraId="1AC1B4A3" w14:textId="48658CB8" w:rsidR="004976B1" w:rsidRPr="0073472F" w:rsidRDefault="004976B1" w:rsidP="004976B1">
      <w:pPr>
        <w:pStyle w:val="Equation"/>
      </w:pPr>
      <w:r w:rsidRPr="0073472F">
        <w:tab/>
      </w:r>
      <w:r w:rsidRPr="0073472F">
        <w:tab/>
      </w:r>
      <w:r w:rsidR="008B3AAB" w:rsidRPr="0073472F">
        <w:rPr>
          <w:position w:val="-20"/>
        </w:rPr>
        <w:object w:dxaOrig="1260" w:dyaOrig="520" w14:anchorId="653EAD9B">
          <v:shape id="_x0000_i1153" type="#_x0000_t75" alt="Ecuación 85b" style="width:83.55pt;height:31.25pt" o:ole="">
            <v:imagedata r:id="rId295" o:title=""/>
          </v:shape>
          <o:OLEObject Type="Embed" ProgID="Equation.3" ShapeID="_x0000_i1153" DrawAspect="Content" ObjectID="_1837074770" r:id="rId296"/>
        </w:object>
      </w:r>
      <w:r w:rsidRPr="0073472F">
        <w:tab/>
        <w:t>(8</w:t>
      </w:r>
      <w:r>
        <w:t>5</w:t>
      </w:r>
      <w:r w:rsidRPr="0073472F">
        <w:t>b)</w:t>
      </w:r>
    </w:p>
    <w:p w14:paraId="3A4BF10E" w14:textId="77777777" w:rsidR="00336B60" w:rsidRDefault="004976B1" w:rsidP="00336B60">
      <w:r w:rsidRPr="0073472F">
        <w:t>y</w:t>
      </w:r>
      <w:r w:rsidR="00336B60">
        <w:t>:</w:t>
      </w:r>
    </w:p>
    <w:p w14:paraId="143BA390" w14:textId="07C0047A" w:rsidR="004976B1" w:rsidRPr="0073472F" w:rsidRDefault="004976B1" w:rsidP="004976B1">
      <w:pPr>
        <w:pStyle w:val="Equation"/>
      </w:pPr>
      <w:r w:rsidRPr="0073472F">
        <w:tab/>
      </w:r>
      <w:r w:rsidRPr="0073472F">
        <w:tab/>
      </w:r>
      <w:r w:rsidR="008B3AAB" w:rsidRPr="0073472F">
        <w:rPr>
          <w:position w:val="-12"/>
        </w:rPr>
        <w:object w:dxaOrig="700" w:dyaOrig="320" w14:anchorId="309711CA">
          <v:shape id="_x0000_i1154" type="#_x0000_t75" alt="Ecuación 86" style="width:48.25pt;height:21.05pt;mso-position-vertical:absolute" o:ole="">
            <v:imagedata r:id="rId297" o:title=""/>
          </v:shape>
          <o:OLEObject Type="Embed" ProgID="Equation.DSMT4" ShapeID="_x0000_i1154" DrawAspect="Content" ObjectID="_1837074771" r:id="rId298"/>
        </w:object>
      </w:r>
      <w:r w:rsidRPr="0073472F">
        <w:t>,</w:t>
      </w:r>
      <w:r w:rsidR="008B3AAB" w:rsidRPr="0073472F">
        <w:rPr>
          <w:position w:val="-12"/>
        </w:rPr>
        <w:object w:dxaOrig="700" w:dyaOrig="320" w14:anchorId="2E923D3D">
          <v:shape id="_x0000_i1155" type="#_x0000_t75" alt="Ecuación 86" style="width:48.25pt;height:21.05pt;mso-position-horizontal:absolute;mso-position-vertical:absolute" o:ole="">
            <v:imagedata r:id="rId299" o:title=""/>
          </v:shape>
          <o:OLEObject Type="Embed" ProgID="Equation.DSMT4" ShapeID="_x0000_i1155" DrawAspect="Content" ObjectID="_1837074772" r:id="rId300"/>
        </w:object>
      </w:r>
      <w:r w:rsidRPr="0073472F">
        <w:tab/>
        <w:t>(8</w:t>
      </w:r>
      <w:r>
        <w:t>6</w:t>
      </w:r>
      <w:r w:rsidRPr="0073472F">
        <w:t>)</w:t>
      </w:r>
    </w:p>
    <w:p w14:paraId="4EFE96B1" w14:textId="77777777" w:rsidR="004976B1" w:rsidRPr="009E4425" w:rsidRDefault="004976B1" w:rsidP="004976B1">
      <w:pPr>
        <w:keepNext/>
        <w:keepLines/>
      </w:pPr>
      <w:r w:rsidRPr="009E4425">
        <w:t xml:space="preserve">utilizando </w:t>
      </w:r>
      <w:r w:rsidRPr="009E4425">
        <w:rPr>
          <w:i/>
        </w:rPr>
        <w:t>ph</w:t>
      </w:r>
      <w:r w:rsidRPr="009E4425">
        <w:rPr>
          <w:vertAlign w:val="subscript"/>
        </w:rPr>
        <w:t>11</w:t>
      </w:r>
      <w:r w:rsidRPr="009E4425">
        <w:t xml:space="preserve">, </w:t>
      </w:r>
      <w:r w:rsidRPr="009E4425">
        <w:rPr>
          <w:i/>
        </w:rPr>
        <w:t>ph</w:t>
      </w:r>
      <w:r w:rsidRPr="009E4425">
        <w:rPr>
          <w:vertAlign w:val="subscript"/>
        </w:rPr>
        <w:t>12</w:t>
      </w:r>
      <w:r w:rsidRPr="009E4425">
        <w:t xml:space="preserve">, </w:t>
      </w:r>
      <w:r w:rsidRPr="009E4425">
        <w:rPr>
          <w:i/>
        </w:rPr>
        <w:t>ph</w:t>
      </w:r>
      <w:r w:rsidRPr="009E4425">
        <w:rPr>
          <w:vertAlign w:val="subscript"/>
        </w:rPr>
        <w:t>21</w:t>
      </w:r>
      <w:r w:rsidRPr="009E4425">
        <w:t xml:space="preserve">, </w:t>
      </w:r>
      <w:r w:rsidRPr="009E4425">
        <w:rPr>
          <w:i/>
        </w:rPr>
        <w:t>ph</w:t>
      </w:r>
      <w:r w:rsidRPr="009E4425">
        <w:rPr>
          <w:vertAlign w:val="subscript"/>
        </w:rPr>
        <w:t>22</w:t>
      </w:r>
      <w:r w:rsidRPr="009E4425">
        <w:t>, de</w:t>
      </w:r>
    </w:p>
    <w:p w14:paraId="17E7D3CD" w14:textId="2D0D52B2" w:rsidR="004976B1" w:rsidRPr="000A04DE" w:rsidRDefault="004976B1" w:rsidP="004976B1">
      <w:pPr>
        <w:pStyle w:val="Equation"/>
        <w:rPr>
          <w:lang w:val="es-ES_tradnl"/>
        </w:rPr>
      </w:pPr>
      <w:r w:rsidRPr="009E4425">
        <w:tab/>
      </w:r>
      <w:r w:rsidRPr="009E4425">
        <w:tab/>
      </w:r>
      <w:r w:rsidR="008B3AAB" w:rsidRPr="0073472F">
        <w:rPr>
          <w:position w:val="-32"/>
        </w:rPr>
        <w:object w:dxaOrig="2100" w:dyaOrig="760" w14:anchorId="3B44123F">
          <v:shape id="_x0000_i1156" type="#_x0000_t75" alt="Ecuación 87" style="width:110.7pt;height:36.7pt" o:ole="">
            <v:imagedata r:id="rId301" o:title=""/>
          </v:shape>
          <o:OLEObject Type="Embed" ProgID="Equation.3" ShapeID="_x0000_i1156" DrawAspect="Content" ObjectID="_1837074773" r:id="rId302"/>
        </w:object>
      </w:r>
      <w:r w:rsidRPr="000A04DE">
        <w:rPr>
          <w:lang w:val="es-ES_tradnl"/>
        </w:rPr>
        <w:tab/>
        <w:t>(8</w:t>
      </w:r>
      <w:r>
        <w:rPr>
          <w:lang w:val="es-ES_tradnl"/>
        </w:rPr>
        <w:t>7</w:t>
      </w:r>
      <w:r w:rsidRPr="000A04DE">
        <w:rPr>
          <w:lang w:val="es-ES_tradnl"/>
        </w:rPr>
        <w:t>)</w:t>
      </w:r>
    </w:p>
    <w:p w14:paraId="33B52E99" w14:textId="77777777" w:rsidR="004976B1" w:rsidRPr="000A04DE" w:rsidRDefault="004976B1" w:rsidP="004976B1">
      <w:pPr>
        <w:rPr>
          <w:lang w:val="es-ES_tradnl"/>
        </w:rPr>
      </w:pPr>
      <w:r w:rsidRPr="000A04DE">
        <w:rPr>
          <w:lang w:val="es-ES_tradnl"/>
        </w:rPr>
        <w:t xml:space="preserve">y </w:t>
      </w:r>
      <w:r w:rsidRPr="000A04DE">
        <w:rPr>
          <w:i/>
          <w:lang w:val="es-ES_tradnl"/>
        </w:rPr>
        <w:t>Ph</w:t>
      </w:r>
      <w:r w:rsidRPr="000A04DE">
        <w:rPr>
          <w:lang w:val="es-ES_tradnl"/>
        </w:rPr>
        <w:t>:</w:t>
      </w:r>
    </w:p>
    <w:p w14:paraId="48C9763A" w14:textId="3BC89CD3" w:rsidR="004976B1" w:rsidRPr="0073472F" w:rsidRDefault="004976B1" w:rsidP="004976B1">
      <w:pPr>
        <w:pStyle w:val="Equation"/>
      </w:pPr>
      <w:r w:rsidRPr="000A04DE">
        <w:rPr>
          <w:lang w:val="es-ES_tradnl"/>
        </w:rPr>
        <w:tab/>
      </w:r>
      <w:r w:rsidRPr="000A04DE">
        <w:rPr>
          <w:lang w:val="es-ES_tradnl"/>
        </w:rPr>
        <w:tab/>
      </w:r>
      <w:r w:rsidR="008B3AAB" w:rsidRPr="0073472F">
        <w:rPr>
          <w:position w:val="-28"/>
        </w:rPr>
        <w:object w:dxaOrig="1860" w:dyaOrig="680" w14:anchorId="3D7CC07F">
          <v:shape id="_x0000_i1157" type="#_x0000_t75" alt="Ecuación 88" style="width:102.55pt;height:33.3pt" o:ole="">
            <v:imagedata r:id="rId303" o:title=""/>
          </v:shape>
          <o:OLEObject Type="Embed" ProgID="Equation.3" ShapeID="_x0000_i1157" DrawAspect="Content" ObjectID="_1837074774" r:id="rId304"/>
        </w:object>
      </w:r>
      <w:r w:rsidRPr="0073472F">
        <w:tab/>
        <w:t>(8</w:t>
      </w:r>
      <w:r>
        <w:t>8</w:t>
      </w:r>
      <w:r w:rsidRPr="0073472F">
        <w:t>)</w:t>
      </w:r>
    </w:p>
    <w:p w14:paraId="73C97652" w14:textId="77777777" w:rsidR="004976B1" w:rsidRPr="008F057C" w:rsidRDefault="004976B1" w:rsidP="004976B1">
      <w:pPr>
        <w:pStyle w:val="Heading3"/>
      </w:pPr>
      <w:r w:rsidRPr="008F057C">
        <w:t>5.2.2</w:t>
      </w:r>
      <w:r w:rsidRPr="008F057C">
        <w:tab/>
        <w:t>Difracción debida a aberturas o pantallas compuestas</w:t>
      </w:r>
    </w:p>
    <w:p w14:paraId="12CD0D2C" w14:textId="77777777" w:rsidR="004976B1" w:rsidRPr="008F057C" w:rsidRDefault="004976B1" w:rsidP="004976B1">
      <w:r w:rsidRPr="008F057C">
        <w:t xml:space="preserve">El método utilizado para una abertura rectangular única también puede aplicarse como sigue: </w:t>
      </w:r>
    </w:p>
    <w:p w14:paraId="5F7EFB51" w14:textId="480F6E09" w:rsidR="004976B1" w:rsidRPr="00D65264" w:rsidRDefault="004976B1" w:rsidP="004976B1">
      <w:r w:rsidRPr="008F057C">
        <w:t xml:space="preserve">Dado que en las unidades lineales normalizadas al espacio </w:t>
      </w:r>
      <w:r w:rsidRPr="00D65264">
        <w:t>libre de las ecuaciones (7</w:t>
      </w:r>
      <w:r>
        <w:t>5</w:t>
      </w:r>
      <w:r w:rsidRPr="00D65264">
        <w:t>) o (7</w:t>
      </w:r>
      <w:r w:rsidR="00737CE9">
        <w:t>8</w:t>
      </w:r>
      <w:r w:rsidRPr="00D65264">
        <w:t>) el campo en espacio libre se expresa mediante la fórmula 1,0 + </w:t>
      </w:r>
      <w:r w:rsidRPr="00336B60">
        <w:rPr>
          <w:i/>
          <w:iCs/>
        </w:rPr>
        <w:t>j</w:t>
      </w:r>
      <w:r w:rsidRPr="00D65264">
        <w:t xml:space="preserve"> 0,0, el campo complejo normalizado </w:t>
      </w:r>
      <w:r w:rsidRPr="00D65264">
        <w:rPr>
          <w:i/>
          <w:iCs/>
        </w:rPr>
        <w:t>e</w:t>
      </w:r>
      <w:r w:rsidRPr="00D65264">
        <w:rPr>
          <w:i/>
          <w:iCs/>
          <w:vertAlign w:val="subscript"/>
        </w:rPr>
        <w:t xml:space="preserve">s </w:t>
      </w:r>
      <w:r w:rsidRPr="00D65264">
        <w:t>debido a una pantalla rectangular única (aislada en el terreno), se expresa mediante la fórmula:</w:t>
      </w:r>
    </w:p>
    <w:p w14:paraId="257C4452" w14:textId="77777777" w:rsidR="004976B1" w:rsidRPr="00D65264" w:rsidRDefault="004976B1" w:rsidP="004976B1">
      <w:pPr>
        <w:pStyle w:val="Blanc"/>
        <w:rPr>
          <w:lang w:val="es-ES"/>
        </w:rPr>
      </w:pPr>
    </w:p>
    <w:p w14:paraId="2B55B4DD" w14:textId="6685A6CD" w:rsidR="004976B1" w:rsidRPr="001F09F0" w:rsidRDefault="004976B1" w:rsidP="004976B1">
      <w:pPr>
        <w:pStyle w:val="Equation"/>
      </w:pPr>
      <w:r w:rsidRPr="00D65264">
        <w:tab/>
      </w:r>
      <w:r w:rsidRPr="00D65264">
        <w:tab/>
      </w:r>
      <w:r w:rsidRPr="001F09F0">
        <w:rPr>
          <w:i/>
          <w:iCs/>
        </w:rPr>
        <w:t>e</w:t>
      </w:r>
      <w:r w:rsidRPr="001F09F0">
        <w:rPr>
          <w:i/>
          <w:iCs/>
          <w:vertAlign w:val="subscript"/>
        </w:rPr>
        <w:t>s</w:t>
      </w:r>
      <w:r w:rsidRPr="001F09F0">
        <w:t xml:space="preserve"> = 1,0 </w:t>
      </w:r>
      <w:r w:rsidR="00737CE9" w:rsidRPr="00737CE9">
        <w:t>−</w:t>
      </w:r>
      <w:r w:rsidRPr="001F09F0">
        <w:t xml:space="preserve"> </w:t>
      </w:r>
      <w:r w:rsidRPr="001F09F0">
        <w:rPr>
          <w:i/>
          <w:iCs/>
        </w:rPr>
        <w:t>e</w:t>
      </w:r>
      <w:r w:rsidRPr="001F09F0">
        <w:rPr>
          <w:i/>
          <w:iCs/>
          <w:vertAlign w:val="subscript"/>
        </w:rPr>
        <w:t>a</w:t>
      </w:r>
      <w:r w:rsidRPr="001F09F0">
        <w:tab/>
      </w:r>
      <w:r w:rsidRPr="00D65264">
        <w:t>(8</w:t>
      </w:r>
      <w:r>
        <w:t>9</w:t>
      </w:r>
      <w:r w:rsidRPr="00D65264">
        <w:t>)</w:t>
      </w:r>
    </w:p>
    <w:p w14:paraId="1208492C" w14:textId="77777777" w:rsidR="004976B1" w:rsidRPr="00D65264" w:rsidRDefault="004976B1" w:rsidP="004976B1">
      <w:pPr>
        <w:pStyle w:val="Blanc"/>
        <w:rPr>
          <w:lang w:val="es-ES"/>
        </w:rPr>
      </w:pPr>
    </w:p>
    <w:p w14:paraId="62EBCA04" w14:textId="72C5AB5C" w:rsidR="004976B1" w:rsidRPr="00D65264" w:rsidRDefault="004976B1" w:rsidP="004976B1">
      <w:r w:rsidRPr="00D65264">
        <w:t xml:space="preserve">donde </w:t>
      </w:r>
      <w:r w:rsidRPr="00D65264">
        <w:rPr>
          <w:i/>
          <w:iCs/>
        </w:rPr>
        <w:t>e</w:t>
      </w:r>
      <w:r w:rsidRPr="00D65264">
        <w:rPr>
          <w:i/>
          <w:iCs/>
          <w:vertAlign w:val="subscript"/>
        </w:rPr>
        <w:t>a</w:t>
      </w:r>
      <w:r w:rsidRPr="00D65264">
        <w:t xml:space="preserve"> se calcula utilizando las ecuaciones (7</w:t>
      </w:r>
      <w:r>
        <w:t>5</w:t>
      </w:r>
      <w:r w:rsidRPr="00D65264">
        <w:t>) o (7</w:t>
      </w:r>
      <w:r>
        <w:t>8</w:t>
      </w:r>
      <w:r w:rsidRPr="00D65264">
        <w:t>) para una abertura del mismo tamaño y con la misma posición que la pantalla.</w:t>
      </w:r>
    </w:p>
    <w:p w14:paraId="0AB1DBAA" w14:textId="2D2C7F0C" w:rsidR="004976B1" w:rsidRPr="00D65264" w:rsidRDefault="004976B1" w:rsidP="004976B1">
      <w:pPr>
        <w:pStyle w:val="enumlev1"/>
      </w:pPr>
      <w:r w:rsidRPr="00D65264">
        <w:t>–</w:t>
      </w:r>
      <w:r w:rsidRPr="00D65264">
        <w:tab/>
        <w:t>El campo normalizado debido a combinaciones de varias aberturas rectangulares o pantallas aisladas puede calcularse sumando los resultados de las ecuaciones (7</w:t>
      </w:r>
      <w:r>
        <w:t>5</w:t>
      </w:r>
      <w:r w:rsidRPr="00D65264">
        <w:t>) o (7</w:t>
      </w:r>
      <w:r>
        <w:t>8</w:t>
      </w:r>
      <w:r w:rsidRPr="00D65264">
        <w:t>).</w:t>
      </w:r>
    </w:p>
    <w:p w14:paraId="6444C4EC" w14:textId="77777777" w:rsidR="004976B1" w:rsidRPr="00D65264" w:rsidRDefault="004976B1" w:rsidP="004976B1">
      <w:pPr>
        <w:pStyle w:val="enumlev1"/>
      </w:pPr>
      <w:r w:rsidRPr="00D65264">
        <w:t>–</w:t>
      </w:r>
      <w:r w:rsidRPr="00D65264">
        <w:tab/>
        <w:t>Las aberturas o pantallas de formas arbitrarias pueden aproximarse mediante combinaciones adecuadas de aberturas o pantallas rectangulares.</w:t>
      </w:r>
    </w:p>
    <w:p w14:paraId="3D438C78" w14:textId="33E993F2" w:rsidR="004976B1" w:rsidRPr="008F057C" w:rsidRDefault="004976B1" w:rsidP="004976B1">
      <w:pPr>
        <w:pStyle w:val="enumlev1"/>
      </w:pPr>
      <w:r w:rsidRPr="00D65264">
        <w:t>–</w:t>
      </w:r>
      <w:r w:rsidRPr="00D65264">
        <w:tab/>
        <w:t xml:space="preserve">Como las integrales </w:t>
      </w:r>
      <w:r w:rsidRPr="00D65264">
        <w:rPr>
          <w:i/>
          <w:iCs/>
        </w:rPr>
        <w:t>C</w:t>
      </w:r>
      <w:r w:rsidRPr="00D65264">
        <w:t>(</w:t>
      </w:r>
      <w:r w:rsidRPr="001F09F0">
        <w:sym w:font="Symbol" w:char="F06E"/>
      </w:r>
      <w:r w:rsidRPr="00D65264">
        <w:t xml:space="preserve">) y </w:t>
      </w:r>
      <w:r w:rsidRPr="00D65264">
        <w:rPr>
          <w:i/>
          <w:iCs/>
        </w:rPr>
        <w:t>S</w:t>
      </w:r>
      <w:r w:rsidRPr="00D65264">
        <w:t>(</w:t>
      </w:r>
      <w:r w:rsidRPr="001F09F0">
        <w:sym w:font="Symbol" w:char="F06E"/>
      </w:r>
      <w:r w:rsidRPr="00D65264">
        <w:t>) convergen a un valor de 0,5 + </w:t>
      </w:r>
      <w:r w:rsidRPr="00737CE9">
        <w:rPr>
          <w:i/>
          <w:iCs/>
        </w:rPr>
        <w:t>j</w:t>
      </w:r>
      <w:r w:rsidRPr="00D65264">
        <w:t xml:space="preserve"> 0,5 cuando </w:t>
      </w:r>
      <w:r w:rsidRPr="001F09F0">
        <w:sym w:font="Symbol" w:char="F06E"/>
      </w:r>
      <w:r w:rsidRPr="00D65264">
        <w:t xml:space="preserve"> tiende a infinito, la ecuación (7</w:t>
      </w:r>
      <w:r>
        <w:t>5</w:t>
      </w:r>
      <w:r w:rsidRPr="00D65264">
        <w:t>) puede aplicarse para rectángulos de tamaño ilimitado en una o más direcciones.</w:t>
      </w:r>
    </w:p>
    <w:p w14:paraId="63709F4C" w14:textId="77777777" w:rsidR="004976B1" w:rsidRPr="008F057C" w:rsidRDefault="004976B1" w:rsidP="004976B1">
      <w:pPr>
        <w:pStyle w:val="Heading1"/>
      </w:pPr>
      <w:bookmarkStart w:id="112" w:name="_Toc115780911"/>
      <w:bookmarkStart w:id="113" w:name="_Toc25019655"/>
      <w:bookmarkStart w:id="114" w:name="_Toc226455973"/>
      <w:r w:rsidRPr="008F057C">
        <w:lastRenderedPageBreak/>
        <w:t>6</w:t>
      </w:r>
      <w:r w:rsidRPr="008F057C">
        <w:tab/>
        <w:t>Difracción debida a una cuña de conductividad finita</w:t>
      </w:r>
      <w:bookmarkEnd w:id="112"/>
      <w:bookmarkEnd w:id="113"/>
      <w:bookmarkEnd w:id="114"/>
    </w:p>
    <w:p w14:paraId="729C204A" w14:textId="77777777" w:rsidR="004976B1" w:rsidRPr="008F057C" w:rsidRDefault="004976B1" w:rsidP="004976B1">
      <w:r w:rsidRPr="008F057C">
        <w:t>El método descrito a continuación puede emplearse para predecir la pérdida por difracción debida a un obstáculo en cuña de conductividad finita. Las aplicaciones apropiadas son la difracción alrededor de la esquina de un edificio o en la cresta de un tejado, o allí donde el terreno pueda caracterizarse por una colina en forma de cuña. El método requiere conocer la conductividad y la constante dieléctrica relativa de la cuña que obstruye, y se supone que no hay ninguna transmisión a través del material de la cuña.</w:t>
      </w:r>
    </w:p>
    <w:p w14:paraId="6A8FB67C" w14:textId="77777777" w:rsidR="004976B1" w:rsidRPr="008F057C" w:rsidRDefault="004976B1" w:rsidP="004976B1">
      <w:r w:rsidRPr="008F057C">
        <w:t>El método se basa en la UTD. Tiene en cuenta la difracción tanto en la región de sombra como en la de visibilidad directa y se facilita un método de transmisión gradual entre dichas regiones.</w:t>
      </w:r>
    </w:p>
    <w:p w14:paraId="265899C7" w14:textId="28C5A0A7" w:rsidR="004976B1" w:rsidRPr="008F057C" w:rsidRDefault="004976B1" w:rsidP="004976B1">
      <w:r w:rsidRPr="008F057C">
        <w:t>En la Fig. 1</w:t>
      </w:r>
      <w:r>
        <w:t>8</w:t>
      </w:r>
      <w:r w:rsidRPr="008F057C">
        <w:t xml:space="preserve"> se ilustra la geometría de un obstáculo en forma de cuña de conductividad finita.</w:t>
      </w:r>
    </w:p>
    <w:p w14:paraId="30101BE5" w14:textId="10A5BA54" w:rsidR="004976B1" w:rsidRPr="008F057C" w:rsidRDefault="004976B1" w:rsidP="004976B1">
      <w:pPr>
        <w:pStyle w:val="FigureNo"/>
        <w:rPr>
          <w:noProof/>
          <w:lang w:eastAsia="zh-CN"/>
        </w:rPr>
      </w:pPr>
      <w:r w:rsidRPr="008F057C">
        <w:rPr>
          <w:noProof/>
          <w:lang w:eastAsia="zh-CN"/>
        </w:rPr>
        <w:t>FIGURA 1</w:t>
      </w:r>
      <w:r>
        <w:rPr>
          <w:noProof/>
          <w:lang w:eastAsia="zh-CN"/>
        </w:rPr>
        <w:t>8</w:t>
      </w:r>
    </w:p>
    <w:p w14:paraId="750AE74C" w14:textId="77777777" w:rsidR="004976B1" w:rsidRPr="008F057C" w:rsidRDefault="004976B1" w:rsidP="004976B1">
      <w:pPr>
        <w:pStyle w:val="Figuretitle"/>
        <w:rPr>
          <w:lang w:eastAsia="zh-CN"/>
        </w:rPr>
      </w:pPr>
      <w:r w:rsidRPr="008F057C">
        <w:rPr>
          <w:lang w:eastAsia="zh-CN"/>
        </w:rPr>
        <w:t>Geometría para aplicar la UTD de la difracción por cuña</w:t>
      </w:r>
    </w:p>
    <w:p w14:paraId="593F5C7D" w14:textId="05B977A9" w:rsidR="004976B1" w:rsidRPr="008F057C" w:rsidRDefault="00097536" w:rsidP="004976B1">
      <w:pPr>
        <w:pStyle w:val="Figure"/>
        <w:rPr>
          <w:lang w:eastAsia="zh-CN"/>
        </w:rPr>
      </w:pPr>
      <w:r>
        <w:rPr>
          <w:noProof/>
          <w:lang w:eastAsia="zh-CN"/>
        </w:rPr>
        <w:drawing>
          <wp:inline distT="0" distB="0" distL="0" distR="0" wp14:anchorId="373037E8" wp14:editId="66512A5A">
            <wp:extent cx="5669292" cy="2587757"/>
            <wp:effectExtent l="0" t="0" r="7620" b="3175"/>
            <wp:docPr id="900331104" name="Picture 12" descr="La Figura 18 muestra la geometría para aplicar la UTD de la difracción por cuñ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31104" name="Picture 12" descr="La Figura 18 muestra la geometría para aplicar la UTD de la difracción por cuña&#10;"/>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5669292" cy="2587757"/>
                    </a:xfrm>
                    <a:prstGeom prst="rect">
                      <a:avLst/>
                    </a:prstGeom>
                  </pic:spPr>
                </pic:pic>
              </a:graphicData>
            </a:graphic>
          </wp:inline>
        </w:drawing>
      </w:r>
    </w:p>
    <w:p w14:paraId="24D154FB" w14:textId="77777777" w:rsidR="004976B1" w:rsidRPr="008F057C" w:rsidRDefault="004976B1" w:rsidP="00097536">
      <w:pPr>
        <w:pStyle w:val="Normalaftertitle"/>
      </w:pPr>
      <w:r w:rsidRPr="008F057C">
        <w:t>La fórmula de la UTD para el campo eléctrico en el punto de campo, relativa a dos dimensiones, es:</w:t>
      </w:r>
    </w:p>
    <w:p w14:paraId="0DB5F7E1" w14:textId="77777777" w:rsidR="004976B1" w:rsidRPr="008F057C" w:rsidRDefault="004976B1" w:rsidP="004976B1">
      <w:pPr>
        <w:pStyle w:val="Blanc"/>
        <w:rPr>
          <w:lang w:val="es-ES"/>
        </w:rPr>
      </w:pPr>
    </w:p>
    <w:p w14:paraId="18F32C49" w14:textId="7C1880DF" w:rsidR="004976B1" w:rsidRPr="008F057C" w:rsidRDefault="004976B1" w:rsidP="004976B1">
      <w:pPr>
        <w:pStyle w:val="Equation"/>
      </w:pPr>
      <w:r w:rsidRPr="008F057C">
        <w:tab/>
      </w:r>
      <w:r w:rsidRPr="008F057C">
        <w:tab/>
      </w:r>
      <w:r w:rsidR="008B3AAB" w:rsidRPr="00196C37">
        <w:rPr>
          <w:position w:val="-32"/>
        </w:rPr>
        <w:object w:dxaOrig="5240" w:dyaOrig="760" w14:anchorId="5067366F">
          <v:shape id="_x0000_i1158" type="#_x0000_t75" alt="Ecuación 90" style="width:261.5pt;height:37.35pt" o:ole="" fillcolor="window">
            <v:imagedata r:id="rId306" o:title=""/>
          </v:shape>
          <o:OLEObject Type="Embed" ProgID="Equation.3" ShapeID="_x0000_i1158" DrawAspect="Content" ObjectID="_1837074775" r:id="rId307"/>
        </w:object>
      </w:r>
      <w:r w:rsidRPr="008F057C">
        <w:tab/>
      </w:r>
      <w:r w:rsidRPr="0083497F">
        <w:t>(</w:t>
      </w:r>
      <w:r>
        <w:t>90</w:t>
      </w:r>
      <w:r w:rsidRPr="0083497F">
        <w:t>)</w:t>
      </w:r>
    </w:p>
    <w:p w14:paraId="43F6B32D" w14:textId="77777777" w:rsidR="004976B1" w:rsidRPr="008F057C" w:rsidRDefault="004976B1" w:rsidP="004976B1">
      <w:r w:rsidRPr="008F057C">
        <w:t>donde:</w:t>
      </w:r>
    </w:p>
    <w:p w14:paraId="6A44AA33" w14:textId="77777777" w:rsidR="004976B1" w:rsidRPr="008F057C" w:rsidRDefault="004976B1" w:rsidP="004976B1">
      <w:pPr>
        <w:pStyle w:val="Equationlegend"/>
        <w:rPr>
          <w:lang w:val="es-ES"/>
        </w:rPr>
      </w:pPr>
      <w:r w:rsidRPr="008F057C">
        <w:rPr>
          <w:i/>
          <w:iCs/>
          <w:lang w:val="es-ES"/>
        </w:rPr>
        <w:tab/>
        <w:t>e</w:t>
      </w:r>
      <w:r w:rsidRPr="008F057C">
        <w:rPr>
          <w:i/>
          <w:iCs/>
          <w:vertAlign w:val="subscript"/>
          <w:lang w:val="es-ES"/>
        </w:rPr>
        <w:t>UTD</w:t>
      </w:r>
      <w:r w:rsidRPr="008F057C">
        <w:rPr>
          <w:lang w:val="es-ES"/>
        </w:rPr>
        <w:t>:</w:t>
      </w:r>
      <w:r w:rsidRPr="008F057C">
        <w:rPr>
          <w:lang w:val="es-ES"/>
        </w:rPr>
        <w:tab/>
        <w:t>campo eléctrico en el punto de campo</w:t>
      </w:r>
    </w:p>
    <w:p w14:paraId="67425319" w14:textId="77777777" w:rsidR="004976B1" w:rsidRPr="008F057C" w:rsidRDefault="004976B1" w:rsidP="004976B1">
      <w:pPr>
        <w:pStyle w:val="Equationlegend"/>
        <w:rPr>
          <w:lang w:val="es-ES"/>
        </w:rPr>
      </w:pPr>
      <w:r w:rsidRPr="008F057C">
        <w:rPr>
          <w:i/>
          <w:iCs/>
          <w:lang w:val="es-ES"/>
        </w:rPr>
        <w:tab/>
        <w:t>e</w:t>
      </w:r>
      <w:r w:rsidRPr="008F057C">
        <w:rPr>
          <w:vertAlign w:val="subscript"/>
          <w:lang w:val="es-ES"/>
        </w:rPr>
        <w:t>0</w:t>
      </w:r>
      <w:r w:rsidRPr="008F057C">
        <w:rPr>
          <w:lang w:val="es-ES"/>
        </w:rPr>
        <w:t>:</w:t>
      </w:r>
      <w:r w:rsidRPr="008F057C">
        <w:rPr>
          <w:lang w:val="es-ES"/>
        </w:rPr>
        <w:tab/>
        <w:t>amplitud de la fuente relativa</w:t>
      </w:r>
    </w:p>
    <w:p w14:paraId="767AC77C" w14:textId="77777777" w:rsidR="004976B1" w:rsidRPr="008F057C" w:rsidRDefault="004976B1" w:rsidP="004976B1">
      <w:pPr>
        <w:pStyle w:val="Equationlegend"/>
        <w:rPr>
          <w:lang w:val="es-ES"/>
        </w:rPr>
      </w:pPr>
      <w:r w:rsidRPr="008F057C">
        <w:rPr>
          <w:i/>
          <w:iCs/>
          <w:lang w:val="es-ES"/>
        </w:rPr>
        <w:tab/>
        <w:t>s</w:t>
      </w:r>
      <w:r w:rsidRPr="008F057C">
        <w:rPr>
          <w:vertAlign w:val="subscript"/>
          <w:lang w:val="es-ES"/>
        </w:rPr>
        <w:t>1</w:t>
      </w:r>
      <w:r w:rsidRPr="008F057C">
        <w:rPr>
          <w:lang w:val="es-ES"/>
        </w:rPr>
        <w:t>:</w:t>
      </w:r>
      <w:r w:rsidRPr="008F057C">
        <w:rPr>
          <w:lang w:val="es-ES"/>
        </w:rPr>
        <w:tab/>
        <w:t>distancia del punto de la fuente a la arista de difracción</w:t>
      </w:r>
    </w:p>
    <w:p w14:paraId="5F43E558" w14:textId="77777777" w:rsidR="004976B1" w:rsidRPr="008F057C" w:rsidRDefault="004976B1" w:rsidP="004976B1">
      <w:pPr>
        <w:pStyle w:val="Equationlegend"/>
        <w:rPr>
          <w:lang w:val="es-ES"/>
        </w:rPr>
      </w:pPr>
      <w:r w:rsidRPr="008F057C">
        <w:rPr>
          <w:i/>
          <w:iCs/>
          <w:lang w:val="es-ES"/>
        </w:rPr>
        <w:tab/>
        <w:t>s</w:t>
      </w:r>
      <w:r w:rsidRPr="008F057C">
        <w:rPr>
          <w:vertAlign w:val="subscript"/>
          <w:lang w:val="es-ES"/>
        </w:rPr>
        <w:t>2</w:t>
      </w:r>
      <w:r w:rsidRPr="008F057C">
        <w:rPr>
          <w:lang w:val="es-ES"/>
        </w:rPr>
        <w:t>:</w:t>
      </w:r>
      <w:r w:rsidRPr="008F057C">
        <w:rPr>
          <w:lang w:val="es-ES"/>
        </w:rPr>
        <w:tab/>
        <w:t>distancia de la arista de difracción al punto de campo</w:t>
      </w:r>
    </w:p>
    <w:p w14:paraId="4AC24034" w14:textId="77777777" w:rsidR="004976B1" w:rsidRPr="001F09F0" w:rsidRDefault="004976B1" w:rsidP="004976B1">
      <w:pPr>
        <w:pStyle w:val="Equationlegend"/>
        <w:rPr>
          <w:lang w:val="es-ES"/>
        </w:rPr>
      </w:pPr>
      <w:r w:rsidRPr="008F057C">
        <w:rPr>
          <w:i/>
          <w:iCs/>
          <w:lang w:val="es-ES"/>
        </w:rPr>
        <w:tab/>
      </w:r>
      <w:r w:rsidRPr="001F09F0">
        <w:rPr>
          <w:i/>
          <w:iCs/>
          <w:lang w:val="es-ES"/>
        </w:rPr>
        <w:t>k</w:t>
      </w:r>
      <w:r w:rsidRPr="001F09F0">
        <w:rPr>
          <w:lang w:val="es-ES"/>
        </w:rPr>
        <w:t>:</w:t>
      </w:r>
      <w:r w:rsidRPr="001F09F0">
        <w:rPr>
          <w:lang w:val="es-ES"/>
        </w:rPr>
        <w:tab/>
        <w:t>número de onda 2π/</w:t>
      </w:r>
      <w:r w:rsidRPr="001F09F0">
        <w:rPr>
          <w:lang w:val="es-ES"/>
        </w:rPr>
        <w:sym w:font="Symbol" w:char="F06C"/>
      </w:r>
    </w:p>
    <w:p w14:paraId="1925DF90" w14:textId="637BCBAE" w:rsidR="004976B1" w:rsidRPr="008F057C" w:rsidRDefault="004976B1" w:rsidP="004976B1">
      <w:pPr>
        <w:pStyle w:val="Equationlegend"/>
        <w:rPr>
          <w:lang w:val="es-ES"/>
        </w:rPr>
      </w:pPr>
      <w:r w:rsidRPr="001F09F0">
        <w:rPr>
          <w:i/>
          <w:iCs/>
          <w:lang w:val="es-ES"/>
        </w:rPr>
        <w:tab/>
      </w:r>
      <w:r w:rsidR="008B3AAB" w:rsidRPr="00196C37">
        <w:rPr>
          <w:i/>
          <w:iCs/>
          <w:position w:val="-4"/>
          <w:lang w:val="es-ES"/>
        </w:rPr>
        <w:object w:dxaOrig="400" w:dyaOrig="440" w14:anchorId="22A01C90">
          <v:shape id="_x0000_i1159" type="#_x0000_t75" alt="Símbolo" style="width:20.4pt;height:22.4pt" o:ole="" fillcolor="window">
            <v:imagedata r:id="rId308" o:title=""/>
          </v:shape>
          <o:OLEObject Type="Embed" ProgID="Equation.3" ShapeID="_x0000_i1159" DrawAspect="Content" ObjectID="_1837074776" r:id="rId309"/>
        </w:object>
      </w:r>
      <w:r w:rsidRPr="008F057C">
        <w:rPr>
          <w:lang w:val="es-ES"/>
        </w:rPr>
        <w:t>:</w:t>
      </w:r>
      <w:r w:rsidRPr="008F057C">
        <w:rPr>
          <w:lang w:val="es-ES"/>
        </w:rPr>
        <w:tab/>
        <w:t>coeficiente de difracción que depende de la polarización (paralela o perpendicular al plano de incidencia) del campo incidente en la arista</w:t>
      </w:r>
    </w:p>
    <w:p w14:paraId="5CFE5487" w14:textId="77777777" w:rsidR="004976B1" w:rsidRPr="008F057C" w:rsidRDefault="004976B1" w:rsidP="004976B1">
      <w:r w:rsidRPr="008F057C">
        <w:t xml:space="preserve">y </w:t>
      </w:r>
      <w:r w:rsidRPr="008F057C">
        <w:rPr>
          <w:i/>
          <w:iCs/>
        </w:rPr>
        <w:t>s</w:t>
      </w:r>
      <w:r w:rsidRPr="008F057C">
        <w:rPr>
          <w:vertAlign w:val="subscript"/>
        </w:rPr>
        <w:t>1</w:t>
      </w:r>
      <w:r w:rsidRPr="008F057C">
        <w:t xml:space="preserve">, </w:t>
      </w:r>
      <w:r w:rsidRPr="008F057C">
        <w:rPr>
          <w:i/>
          <w:iCs/>
        </w:rPr>
        <w:t>s</w:t>
      </w:r>
      <w:r w:rsidRPr="008F057C">
        <w:rPr>
          <w:vertAlign w:val="subscript"/>
        </w:rPr>
        <w:t>2</w:t>
      </w:r>
      <w:r w:rsidRPr="008F057C">
        <w:t xml:space="preserve"> y </w:t>
      </w:r>
      <w:r w:rsidRPr="001F09F0">
        <w:sym w:font="Symbol" w:char="F06C"/>
      </w:r>
      <w:r w:rsidRPr="008F057C">
        <w:t xml:space="preserve"> se expresan en unidades coherentes.</w:t>
      </w:r>
    </w:p>
    <w:p w14:paraId="23FDA83F" w14:textId="77777777" w:rsidR="004976B1" w:rsidRPr="008F057C" w:rsidRDefault="004976B1" w:rsidP="00097536">
      <w:pPr>
        <w:keepNext/>
        <w:keepLines/>
      </w:pPr>
      <w:r w:rsidRPr="008F057C">
        <w:lastRenderedPageBreak/>
        <w:t>El coeficiente de difracción de una cuña de conductividad finita viene dado por:</w:t>
      </w:r>
    </w:p>
    <w:p w14:paraId="552C2D43" w14:textId="77777777" w:rsidR="004976B1" w:rsidRPr="008F057C" w:rsidRDefault="004976B1" w:rsidP="00097536">
      <w:pPr>
        <w:pStyle w:val="Blanc"/>
        <w:rPr>
          <w:lang w:val="es-ES"/>
        </w:rPr>
      </w:pPr>
    </w:p>
    <w:p w14:paraId="1AD13BE8" w14:textId="1189994D" w:rsidR="004976B1" w:rsidRPr="00D65264" w:rsidRDefault="004976B1" w:rsidP="00097536">
      <w:pPr>
        <w:pStyle w:val="Equation"/>
        <w:keepNext/>
        <w:keepLines/>
      </w:pPr>
      <w:r w:rsidRPr="008F057C">
        <w:tab/>
      </w:r>
      <w:r w:rsidR="008B3AAB" w:rsidRPr="00196C37">
        <w:rPr>
          <w:position w:val="-126"/>
        </w:rPr>
        <w:object w:dxaOrig="7780" w:dyaOrig="2640" w14:anchorId="73748ACA">
          <v:shape id="_x0000_i1160" type="#_x0000_t75" alt="Ecuación 91" style="width:383.75pt;height:133.15pt" o:ole="" fillcolor="window">
            <v:imagedata r:id="rId310" o:title=""/>
          </v:shape>
          <o:OLEObject Type="Embed" ProgID="Equation.3" ShapeID="_x0000_i1160" DrawAspect="Content" ObjectID="_1837074777" r:id="rId311"/>
        </w:object>
      </w:r>
      <w:r w:rsidRPr="008F057C">
        <w:tab/>
        <w:t>(</w:t>
      </w:r>
      <w:r>
        <w:t>91</w:t>
      </w:r>
      <w:r w:rsidRPr="00D65264">
        <w:t>)</w:t>
      </w:r>
    </w:p>
    <w:p w14:paraId="67F40194" w14:textId="77777777" w:rsidR="004976B1" w:rsidRPr="008F057C" w:rsidRDefault="004976B1" w:rsidP="004976B1">
      <w:pPr>
        <w:keepNext/>
        <w:keepLines/>
      </w:pPr>
      <w:r w:rsidRPr="00D65264">
        <w:t>donde:</w:t>
      </w:r>
    </w:p>
    <w:p w14:paraId="16ED83DA" w14:textId="77777777" w:rsidR="004976B1" w:rsidRPr="008F057C" w:rsidRDefault="004976B1" w:rsidP="004976B1">
      <w:pPr>
        <w:pStyle w:val="Equationlegend"/>
        <w:rPr>
          <w:lang w:val="es-ES"/>
        </w:rPr>
      </w:pPr>
      <w:r w:rsidRPr="008F057C">
        <w:rPr>
          <w:lang w:val="es-ES"/>
        </w:rPr>
        <w:tab/>
      </w:r>
      <w:r w:rsidRPr="001F09F0">
        <w:rPr>
          <w:lang w:val="es-ES"/>
        </w:rPr>
        <w:sym w:font="Symbol" w:char="F046"/>
      </w:r>
      <w:r w:rsidRPr="008F057C">
        <w:rPr>
          <w:vertAlign w:val="subscript"/>
          <w:lang w:val="es-ES"/>
        </w:rPr>
        <w:t>1</w:t>
      </w:r>
      <w:r w:rsidRPr="008F057C">
        <w:rPr>
          <w:lang w:val="es-ES"/>
        </w:rPr>
        <w:t>:</w:t>
      </w:r>
      <w:r w:rsidRPr="008F057C">
        <w:rPr>
          <w:lang w:val="es-ES"/>
        </w:rPr>
        <w:tab/>
        <w:t>ángulo de incidencia, medido a partir del lado de incidencia (lado 0)</w:t>
      </w:r>
    </w:p>
    <w:p w14:paraId="30E80A0E" w14:textId="77777777" w:rsidR="004976B1" w:rsidRPr="008F057C" w:rsidRDefault="004976B1" w:rsidP="004976B1">
      <w:pPr>
        <w:pStyle w:val="Equationlegend"/>
        <w:rPr>
          <w:lang w:val="es-ES"/>
        </w:rPr>
      </w:pPr>
      <w:r w:rsidRPr="008F057C">
        <w:rPr>
          <w:lang w:val="es-ES"/>
        </w:rPr>
        <w:tab/>
      </w:r>
      <w:r w:rsidRPr="001F09F0">
        <w:rPr>
          <w:lang w:val="es-ES"/>
        </w:rPr>
        <w:sym w:font="Symbol" w:char="F046"/>
      </w:r>
      <w:r w:rsidRPr="008F057C">
        <w:rPr>
          <w:vertAlign w:val="subscript"/>
          <w:lang w:val="es-ES"/>
        </w:rPr>
        <w:t>2</w:t>
      </w:r>
      <w:r w:rsidRPr="008F057C">
        <w:rPr>
          <w:lang w:val="es-ES"/>
        </w:rPr>
        <w:t>:</w:t>
      </w:r>
      <w:r w:rsidRPr="008F057C">
        <w:rPr>
          <w:lang w:val="es-ES"/>
        </w:rPr>
        <w:tab/>
        <w:t>ángulo de difracción, medido a partir del lado de incidencia (lado 0)</w:t>
      </w:r>
    </w:p>
    <w:p w14:paraId="50D675FB" w14:textId="77777777" w:rsidR="004976B1" w:rsidRPr="008F057C" w:rsidRDefault="004976B1" w:rsidP="004976B1">
      <w:pPr>
        <w:pStyle w:val="Equationlegend"/>
        <w:rPr>
          <w:lang w:val="es-ES"/>
        </w:rPr>
      </w:pPr>
      <w:r w:rsidRPr="008F057C">
        <w:rPr>
          <w:i/>
          <w:iCs/>
          <w:lang w:val="es-ES"/>
        </w:rPr>
        <w:tab/>
        <w:t>n</w:t>
      </w:r>
      <w:r w:rsidRPr="008F057C">
        <w:rPr>
          <w:lang w:val="es-ES"/>
        </w:rPr>
        <w:t>:</w:t>
      </w:r>
      <w:r w:rsidRPr="008F057C">
        <w:rPr>
          <w:lang w:val="es-ES"/>
        </w:rPr>
        <w:tab/>
        <w:t xml:space="preserve">ángulo externo de la cuña expresado como múltiplo de </w:t>
      </w:r>
      <w:r w:rsidRPr="001F09F0">
        <w:rPr>
          <w:lang w:val="es-ES"/>
        </w:rPr>
        <w:t>π</w:t>
      </w:r>
      <w:r w:rsidRPr="008F057C">
        <w:rPr>
          <w:lang w:val="es-ES"/>
        </w:rPr>
        <w:t xml:space="preserve"> radianes (ángulo real </w:t>
      </w:r>
      <w:r w:rsidRPr="001F09F0">
        <w:rPr>
          <w:lang w:val="es-ES"/>
        </w:rPr>
        <w:t>=</w:t>
      </w:r>
      <w:r w:rsidRPr="008F057C">
        <w:rPr>
          <w:lang w:val="es-ES"/>
        </w:rPr>
        <w:t> </w:t>
      </w:r>
      <w:r w:rsidRPr="008F057C">
        <w:rPr>
          <w:i/>
          <w:iCs/>
          <w:lang w:val="es-ES"/>
        </w:rPr>
        <w:t>n</w:t>
      </w:r>
      <w:r w:rsidRPr="001F09F0">
        <w:rPr>
          <w:lang w:val="es-ES"/>
        </w:rPr>
        <w:t>π</w:t>
      </w:r>
      <w:r w:rsidRPr="008F057C">
        <w:rPr>
          <w:lang w:val="es-ES"/>
        </w:rPr>
        <w:t xml:space="preserve"> (rad))</w:t>
      </w:r>
    </w:p>
    <w:p w14:paraId="4E78EF2E" w14:textId="75ED88AE" w:rsidR="004976B1" w:rsidRPr="008F057C" w:rsidRDefault="004976B1" w:rsidP="004976B1">
      <w:pPr>
        <w:pStyle w:val="Equationlegend"/>
        <w:rPr>
          <w:lang w:val="es-ES"/>
        </w:rPr>
      </w:pPr>
      <w:r w:rsidRPr="008F057C">
        <w:rPr>
          <w:lang w:val="es-ES"/>
        </w:rPr>
        <w:tab/>
        <w:t xml:space="preserve">j </w:t>
      </w:r>
      <w:r w:rsidRPr="001F09F0">
        <w:rPr>
          <w:lang w:val="es-ES"/>
        </w:rPr>
        <w:t>=</w:t>
      </w:r>
      <w:r w:rsidRPr="008F057C">
        <w:rPr>
          <w:lang w:val="es-ES"/>
        </w:rPr>
        <w:tab/>
      </w:r>
      <w:r w:rsidR="008B3AAB" w:rsidRPr="00196C37">
        <w:rPr>
          <w:position w:val="-6"/>
          <w:lang w:val="es-ES"/>
        </w:rPr>
        <w:object w:dxaOrig="520" w:dyaOrig="340" w14:anchorId="58FD565A">
          <v:shape id="_x0000_i1161" type="#_x0000_t75" alt="Símbolo" style="width:27.15pt;height:14.95pt" o:ole="" fillcolor="window">
            <v:imagedata r:id="rId312" o:title=""/>
          </v:shape>
          <o:OLEObject Type="Embed" ProgID="Equation.3" ShapeID="_x0000_i1161" DrawAspect="Content" ObjectID="_1837074778" r:id="rId313"/>
        </w:object>
      </w:r>
    </w:p>
    <w:p w14:paraId="107C9F1D" w14:textId="77777777" w:rsidR="004976B1" w:rsidRPr="008F057C" w:rsidRDefault="004976B1" w:rsidP="004976B1">
      <w:r w:rsidRPr="008F057C">
        <w:t xml:space="preserve">y donde </w:t>
      </w:r>
      <w:r w:rsidRPr="008F057C">
        <w:rPr>
          <w:i/>
          <w:iCs/>
        </w:rPr>
        <w:t>F</w:t>
      </w:r>
      <w:r w:rsidRPr="008F057C">
        <w:t>(</w:t>
      </w:r>
      <w:r w:rsidRPr="008F057C">
        <w:rPr>
          <w:i/>
          <w:iCs/>
        </w:rPr>
        <w:t>x</w:t>
      </w:r>
      <w:r w:rsidRPr="008F057C">
        <w:t>) es una integral de Fresnel:</w:t>
      </w:r>
    </w:p>
    <w:p w14:paraId="1013CBCB" w14:textId="12FD87BD" w:rsidR="004976B1" w:rsidRPr="008F057C" w:rsidRDefault="004976B1" w:rsidP="004976B1">
      <w:pPr>
        <w:pStyle w:val="Equation"/>
      </w:pPr>
      <w:r w:rsidRPr="008F057C">
        <w:tab/>
      </w:r>
      <w:r w:rsidRPr="008F057C">
        <w:tab/>
      </w:r>
      <w:r w:rsidR="008B3AAB" w:rsidRPr="00196C37">
        <w:rPr>
          <w:position w:val="-38"/>
        </w:rPr>
        <w:object w:dxaOrig="3700" w:dyaOrig="859" w14:anchorId="09E694FD">
          <v:shape id="_x0000_i1162" type="#_x0000_t75" alt="Ecuación 92" style="width:185.45pt;height:42.8pt" o:ole="">
            <v:imagedata r:id="rId314" o:title=""/>
          </v:shape>
          <o:OLEObject Type="Embed" ProgID="Equation.3" ShapeID="_x0000_i1162" DrawAspect="Content" ObjectID="_1837074779" r:id="rId315"/>
        </w:object>
      </w:r>
      <w:r w:rsidRPr="008F057C">
        <w:tab/>
      </w:r>
      <w:r w:rsidRPr="00D65264">
        <w:t>(</w:t>
      </w:r>
      <w:r>
        <w:t>92</w:t>
      </w:r>
      <w:r w:rsidRPr="00D65264">
        <w:t>)</w:t>
      </w:r>
    </w:p>
    <w:p w14:paraId="627DF00E" w14:textId="5B13684A" w:rsidR="004976B1" w:rsidRPr="008F057C" w:rsidRDefault="004976B1" w:rsidP="004976B1">
      <w:pPr>
        <w:pStyle w:val="Equation"/>
      </w:pPr>
      <w:r w:rsidRPr="008F057C">
        <w:tab/>
      </w:r>
      <w:r w:rsidRPr="008F057C">
        <w:tab/>
      </w:r>
      <w:r w:rsidR="008B3AAB" w:rsidRPr="00196C37">
        <w:rPr>
          <w:position w:val="-38"/>
        </w:rPr>
        <w:object w:dxaOrig="4300" w:dyaOrig="900" w14:anchorId="6DEE5CAA">
          <v:shape id="_x0000_i1163" type="#_x0000_t75" alt="Ecuación 93" style="width:207.85pt;height:44.85pt" o:ole="">
            <v:imagedata r:id="rId316" o:title=""/>
          </v:shape>
          <o:OLEObject Type="Embed" ProgID="Equation.3" ShapeID="_x0000_i1163" DrawAspect="Content" ObjectID="_1837074780" r:id="rId317"/>
        </w:object>
      </w:r>
      <w:r w:rsidRPr="008F057C">
        <w:tab/>
      </w:r>
      <w:r w:rsidRPr="00D65264">
        <w:t>(</w:t>
      </w:r>
      <w:r>
        <w:t>93</w:t>
      </w:r>
      <w:r w:rsidRPr="00D65264">
        <w:t>)</w:t>
      </w:r>
    </w:p>
    <w:p w14:paraId="146F239A" w14:textId="77777777" w:rsidR="004976B1" w:rsidRPr="008F057C" w:rsidRDefault="004976B1" w:rsidP="004976B1">
      <w:pPr>
        <w:pStyle w:val="Blanc"/>
        <w:rPr>
          <w:lang w:val="es-ES"/>
        </w:rPr>
      </w:pPr>
    </w:p>
    <w:p w14:paraId="06B58E9C" w14:textId="3CD1F40B" w:rsidR="004976B1" w:rsidRPr="008F057C" w:rsidRDefault="004976B1" w:rsidP="004976B1">
      <w:r w:rsidRPr="008F057C">
        <w:t>La integral puede calcularse por integración numérica.</w:t>
      </w:r>
    </w:p>
    <w:p w14:paraId="7E2CAAF8" w14:textId="77777777" w:rsidR="004976B1" w:rsidRPr="008F057C" w:rsidRDefault="004976B1" w:rsidP="004976B1">
      <w:r w:rsidRPr="008F057C">
        <w:t xml:space="preserve">De forma alternativa una aproximación útil viene dada por: </w:t>
      </w:r>
    </w:p>
    <w:p w14:paraId="12A7E40F" w14:textId="77777777" w:rsidR="004976B1" w:rsidRPr="008F057C" w:rsidRDefault="004976B1" w:rsidP="004976B1">
      <w:pPr>
        <w:pStyle w:val="Blanc"/>
        <w:rPr>
          <w:lang w:val="es-ES"/>
        </w:rPr>
      </w:pPr>
    </w:p>
    <w:p w14:paraId="4DE4BF95" w14:textId="16CF898B" w:rsidR="004976B1" w:rsidRPr="008F057C" w:rsidRDefault="004976B1" w:rsidP="004976B1">
      <w:pPr>
        <w:pStyle w:val="Equation"/>
      </w:pPr>
      <w:r w:rsidRPr="008F057C">
        <w:tab/>
      </w:r>
      <w:r w:rsidRPr="008F057C">
        <w:tab/>
      </w:r>
      <w:r w:rsidR="008B3AAB" w:rsidRPr="00196C37">
        <w:rPr>
          <w:position w:val="-38"/>
        </w:rPr>
        <w:object w:dxaOrig="2500" w:dyaOrig="859" w14:anchorId="6C65CCC8">
          <v:shape id="_x0000_i1164" type="#_x0000_t75" alt="Ecuación 94" style="width:124.3pt;height:42.8pt" o:ole="" fillcolor="window">
            <v:imagedata r:id="rId318" o:title=""/>
          </v:shape>
          <o:OLEObject Type="Embed" ProgID="Equation.3" ShapeID="_x0000_i1164" DrawAspect="Content" ObjectID="_1837074781" r:id="rId319"/>
        </w:object>
      </w:r>
      <w:r w:rsidRPr="008F057C">
        <w:tab/>
      </w:r>
      <w:r w:rsidRPr="00D65264">
        <w:t>(9</w:t>
      </w:r>
      <w:r>
        <w:t>4</w:t>
      </w:r>
      <w:r w:rsidRPr="00D65264">
        <w:t>)</w:t>
      </w:r>
    </w:p>
    <w:p w14:paraId="5B969071" w14:textId="77777777" w:rsidR="004976B1" w:rsidRPr="00D65264" w:rsidRDefault="004976B1" w:rsidP="004976B1">
      <w:r w:rsidRPr="00D65264">
        <w:t>donde:</w:t>
      </w:r>
    </w:p>
    <w:p w14:paraId="3A302CAC" w14:textId="77777777" w:rsidR="004976B1" w:rsidRPr="00D65264" w:rsidRDefault="004976B1" w:rsidP="004976B1">
      <w:pPr>
        <w:pStyle w:val="Blanc"/>
        <w:rPr>
          <w:lang w:val="es-ES"/>
        </w:rPr>
      </w:pPr>
    </w:p>
    <w:p w14:paraId="652E925B" w14:textId="27736093" w:rsidR="004976B1" w:rsidRPr="00D65264" w:rsidRDefault="004976B1" w:rsidP="004976B1">
      <w:pPr>
        <w:pStyle w:val="Equation"/>
      </w:pPr>
      <w:r w:rsidRPr="00D65264">
        <w:tab/>
      </w:r>
      <w:r w:rsidR="008B3AAB" w:rsidRPr="00D65264">
        <w:rPr>
          <w:position w:val="-84"/>
        </w:rPr>
        <w:object w:dxaOrig="7060" w:dyaOrig="1800" w14:anchorId="186E0B92">
          <v:shape id="_x0000_i1165" type="#_x0000_t75" alt="Ecuación 95" style="width:336.25pt;height:86.95pt;mso-position-vertical:absolute" o:ole="" fillcolor="window">
            <v:imagedata r:id="rId320" o:title=""/>
          </v:shape>
          <o:OLEObject Type="Embed" ProgID="Equation.3" ShapeID="_x0000_i1165" DrawAspect="Content" ObjectID="_1837074782" r:id="rId321"/>
        </w:object>
      </w:r>
      <w:r w:rsidRPr="00D65264">
        <w:tab/>
        <w:t>(9</w:t>
      </w:r>
      <w:r>
        <w:t>5</w:t>
      </w:r>
      <w:r w:rsidRPr="00D65264">
        <w:t>)</w:t>
      </w:r>
    </w:p>
    <w:p w14:paraId="46B19F06" w14:textId="77777777" w:rsidR="004976B1" w:rsidRPr="00D65264" w:rsidRDefault="004976B1" w:rsidP="004976B1">
      <w:pPr>
        <w:pStyle w:val="Blanc"/>
        <w:rPr>
          <w:lang w:val="es-ES"/>
        </w:rPr>
      </w:pPr>
    </w:p>
    <w:p w14:paraId="272E8D96" w14:textId="77777777" w:rsidR="004976B1" w:rsidRPr="00D65264" w:rsidRDefault="004976B1" w:rsidP="004976B1">
      <w:r w:rsidRPr="00D65264">
        <w:t xml:space="preserve">y los coeficientes </w:t>
      </w:r>
      <w:r w:rsidRPr="00D65264">
        <w:rPr>
          <w:i/>
          <w:iCs/>
        </w:rPr>
        <w:t>a</w:t>
      </w:r>
      <w:r w:rsidRPr="00D65264">
        <w:t xml:space="preserve">, </w:t>
      </w:r>
      <w:r w:rsidRPr="00D65264">
        <w:rPr>
          <w:i/>
          <w:iCs/>
        </w:rPr>
        <w:t>b</w:t>
      </w:r>
      <w:r w:rsidRPr="00D65264">
        <w:t xml:space="preserve">, </w:t>
      </w:r>
      <w:r w:rsidRPr="00D65264">
        <w:rPr>
          <w:i/>
          <w:iCs/>
        </w:rPr>
        <w:t>c</w:t>
      </w:r>
      <w:r w:rsidRPr="00D65264">
        <w:t xml:space="preserve">, </w:t>
      </w:r>
      <w:r w:rsidRPr="00D65264">
        <w:rPr>
          <w:i/>
          <w:iCs/>
        </w:rPr>
        <w:t>d</w:t>
      </w:r>
      <w:r w:rsidRPr="00D65264">
        <w:t xml:space="preserve"> se describen en el § 2.7.</w:t>
      </w:r>
    </w:p>
    <w:p w14:paraId="3FFA7641" w14:textId="77777777" w:rsidR="004976B1" w:rsidRPr="00D65264" w:rsidRDefault="004976B1" w:rsidP="004976B1">
      <w:pPr>
        <w:pStyle w:val="Blanc"/>
        <w:rPr>
          <w:lang w:val="es-ES"/>
        </w:rPr>
      </w:pPr>
    </w:p>
    <w:p w14:paraId="06976F63" w14:textId="6AA7ABAB" w:rsidR="004976B1" w:rsidRPr="00D65264" w:rsidRDefault="004976B1" w:rsidP="004976B1">
      <w:pPr>
        <w:pStyle w:val="Equation"/>
      </w:pPr>
      <w:r w:rsidRPr="00D65264">
        <w:tab/>
      </w:r>
      <w:r w:rsidRPr="00D65264">
        <w:tab/>
      </w:r>
      <w:r w:rsidR="008B3AAB" w:rsidRPr="00D65264">
        <w:rPr>
          <w:position w:val="-30"/>
        </w:rPr>
        <w:object w:dxaOrig="1140" w:dyaOrig="680" w14:anchorId="50BE9DB4">
          <v:shape id="_x0000_i1166" type="#_x0000_t75" alt="Ecuación 96" style="width:57.05pt;height:33.3pt;mso-position-horizontal:absolute;mso-position-vertical:absolute" o:ole="" fillcolor="window">
            <v:imagedata r:id="rId322" o:title=""/>
          </v:shape>
          <o:OLEObject Type="Embed" ProgID="Equation.3" ShapeID="_x0000_i1166" DrawAspect="Content" ObjectID="_1837074783" r:id="rId323"/>
        </w:object>
      </w:r>
      <w:r w:rsidRPr="00D65264">
        <w:tab/>
        <w:t>(9</w:t>
      </w:r>
      <w:r>
        <w:t>6</w:t>
      </w:r>
      <w:r w:rsidRPr="00D65264">
        <w:t>)</w:t>
      </w:r>
    </w:p>
    <w:p w14:paraId="55BAE7CF" w14:textId="589893E8" w:rsidR="004976B1" w:rsidRPr="00D65264" w:rsidRDefault="004976B1" w:rsidP="004976B1">
      <w:pPr>
        <w:pStyle w:val="Equation"/>
      </w:pPr>
      <w:r w:rsidRPr="00D65264">
        <w:lastRenderedPageBreak/>
        <w:tab/>
      </w:r>
      <w:r w:rsidRPr="00D65264">
        <w:tab/>
      </w:r>
      <w:r w:rsidR="008B3AAB" w:rsidRPr="00D65264">
        <w:rPr>
          <w:position w:val="-32"/>
        </w:rPr>
        <w:object w:dxaOrig="2820" w:dyaOrig="760" w14:anchorId="3BB4EF0A">
          <v:shape id="_x0000_i1167" type="#_x0000_t75" alt="Ecuación 97" style="width:141.3pt;height:38.7pt" o:ole="" fillcolor="window">
            <v:imagedata r:id="rId324" o:title=""/>
          </v:shape>
          <o:OLEObject Type="Embed" ProgID="Equation.3" ShapeID="_x0000_i1167" DrawAspect="Content" ObjectID="_1837074784" r:id="rId325"/>
        </w:object>
      </w:r>
      <w:r w:rsidR="008B3AAB" w:rsidRPr="00D65264">
        <w:rPr>
          <w:position w:val="-10"/>
        </w:rPr>
        <w:object w:dxaOrig="180" w:dyaOrig="340" w14:anchorId="274314A5">
          <v:shape id="_x0000_i1168" type="#_x0000_t75" alt="Símbolo" style="width:8.15pt;height:16.3pt" o:ole="" fillcolor="window">
            <v:imagedata r:id="rId326" o:title=""/>
          </v:shape>
          <o:OLEObject Type="Embed" ProgID="Equation.3" ShapeID="_x0000_i1168" DrawAspect="Content" ObjectID="_1837074785" r:id="rId327"/>
        </w:object>
      </w:r>
      <w:r w:rsidRPr="00D65264">
        <w:tab/>
        <w:t>(9</w:t>
      </w:r>
      <w:r>
        <w:t>7</w:t>
      </w:r>
      <w:r w:rsidRPr="00D65264">
        <w:t>)</w:t>
      </w:r>
    </w:p>
    <w:p w14:paraId="7E5BC670" w14:textId="77777777" w:rsidR="004976B1" w:rsidRPr="00D65264" w:rsidRDefault="004976B1" w:rsidP="004976B1">
      <w:pPr>
        <w:pStyle w:val="Blanc"/>
        <w:rPr>
          <w:lang w:val="es-ES"/>
        </w:rPr>
      </w:pPr>
    </w:p>
    <w:p w14:paraId="21D8B984" w14:textId="77777777" w:rsidR="004976B1" w:rsidRPr="00D65264" w:rsidRDefault="004976B1" w:rsidP="004976B1">
      <w:r w:rsidRPr="00D65264">
        <w:t>donde:</w:t>
      </w:r>
    </w:p>
    <w:p w14:paraId="1251B620" w14:textId="38C865A1" w:rsidR="004976B1" w:rsidRPr="00D65264" w:rsidRDefault="004976B1" w:rsidP="004976B1">
      <w:pPr>
        <w:pStyle w:val="Equation"/>
      </w:pPr>
      <w:r w:rsidRPr="00D65264">
        <w:tab/>
      </w:r>
      <w:r w:rsidRPr="00D65264">
        <w:tab/>
      </w:r>
      <w:r w:rsidR="008B3AAB" w:rsidRPr="00D65264">
        <w:rPr>
          <w:position w:val="-10"/>
        </w:rPr>
        <w:object w:dxaOrig="1260" w:dyaOrig="340" w14:anchorId="537BD8C1">
          <v:shape id="_x0000_i1169" type="#_x0000_t75" alt="Ecuación 98" style="width:63.85pt;height:16.3pt" o:ole="" fillcolor="window">
            <v:imagedata r:id="rId328" o:title=""/>
          </v:shape>
          <o:OLEObject Type="Embed" ProgID="Equation.3" ShapeID="_x0000_i1169" DrawAspect="Content" ObjectID="_1837074786" r:id="rId329"/>
        </w:object>
      </w:r>
      <w:r w:rsidRPr="00D65264">
        <w:tab/>
        <w:t>(9</w:t>
      </w:r>
      <w:r>
        <w:t>8</w:t>
      </w:r>
      <w:r w:rsidRPr="00D65264">
        <w:t>)</w:t>
      </w:r>
    </w:p>
    <w:p w14:paraId="63C4B3CD" w14:textId="70C3B1B8" w:rsidR="004976B1" w:rsidRPr="00D65264" w:rsidRDefault="004976B1" w:rsidP="004976B1">
      <w:pPr>
        <w:keepNext/>
        <w:keepLines/>
      </w:pPr>
      <w:r w:rsidRPr="00D65264">
        <w:t xml:space="preserve">En la ecuación (45), </w:t>
      </w:r>
      <w:r w:rsidR="008B3AAB" w:rsidRPr="00D65264">
        <w:rPr>
          <w:position w:val="-6"/>
        </w:rPr>
        <w:object w:dxaOrig="380" w:dyaOrig="340" w14:anchorId="513743A5">
          <v:shape id="_x0000_i1170" type="#_x0000_t75" alt="Símbolo" style="width:20.4pt;height:16.3pt" o:ole="" fillcolor="window">
            <v:imagedata r:id="rId330" o:title=""/>
          </v:shape>
          <o:OLEObject Type="Embed" ProgID="Equation.3" ShapeID="_x0000_i1170" DrawAspect="Content" ObjectID="_1837074787" r:id="rId331"/>
        </w:object>
      </w:r>
      <w:r w:rsidRPr="00D65264">
        <w:t xml:space="preserve"> son los enteros que satisfacen con mayor aproximación la ecuación.</w:t>
      </w:r>
    </w:p>
    <w:p w14:paraId="10ED6D29" w14:textId="1820E42F" w:rsidR="004976B1" w:rsidRPr="00D65264" w:rsidRDefault="004976B1" w:rsidP="004976B1">
      <w:pPr>
        <w:pStyle w:val="Equation"/>
      </w:pPr>
      <w:r w:rsidRPr="00D65264">
        <w:tab/>
      </w:r>
      <w:r w:rsidRPr="00D65264">
        <w:tab/>
      </w:r>
      <w:r w:rsidR="008B3AAB" w:rsidRPr="00D65264">
        <w:rPr>
          <w:position w:val="-24"/>
        </w:rPr>
        <w:object w:dxaOrig="1160" w:dyaOrig="620" w14:anchorId="502B017C">
          <v:shape id="_x0000_i1171" type="#_x0000_t75" alt="Ecuación 99" style="width:58.4pt;height:30.55pt;mso-position-horizontal:absolute;mso-position-vertical:absolute" o:ole="" fillcolor="window">
            <v:imagedata r:id="rId332" o:title=""/>
          </v:shape>
          <o:OLEObject Type="Embed" ProgID="Equation.3" ShapeID="_x0000_i1171" DrawAspect="Content" ObjectID="_1837074788" r:id="rId333"/>
        </w:object>
      </w:r>
      <w:r w:rsidRPr="00D65264">
        <w:tab/>
        <w:t>(9</w:t>
      </w:r>
      <w:r>
        <w:t>9</w:t>
      </w:r>
      <w:r w:rsidRPr="00D65264">
        <w:t>)</w:t>
      </w:r>
    </w:p>
    <w:p w14:paraId="7F818A8B" w14:textId="0BE32245" w:rsidR="004976B1" w:rsidRPr="00D65264" w:rsidRDefault="008B3AAB" w:rsidP="004976B1">
      <w:r w:rsidRPr="00D65264">
        <w:rPr>
          <w:position w:val="-12"/>
        </w:rPr>
        <w:object w:dxaOrig="740" w:dyaOrig="460" w14:anchorId="1CE4C525">
          <v:shape id="_x0000_i1172" type="#_x0000_t75" alt="Símbolo" style="width:36pt;height:21.05pt" o:ole="" fillcolor="window">
            <v:imagedata r:id="rId334" o:title=""/>
          </v:shape>
          <o:OLEObject Type="Embed" ProgID="Equation.3" ShapeID="_x0000_i1172" DrawAspect="Content" ObjectID="_1837074789" r:id="rId335"/>
        </w:object>
      </w:r>
      <w:r w:rsidR="004976B1" w:rsidRPr="00D65264">
        <w:t xml:space="preserve"> son los coeficientes de reflexión tanto de la polarización perpendicular como de la paralela dados por:</w:t>
      </w:r>
    </w:p>
    <w:p w14:paraId="27ACEFBB" w14:textId="182E2245" w:rsidR="004976B1" w:rsidRPr="00D65264" w:rsidRDefault="004976B1" w:rsidP="004976B1">
      <w:pPr>
        <w:pStyle w:val="Equation"/>
      </w:pPr>
      <w:r w:rsidRPr="00D65264">
        <w:tab/>
      </w:r>
      <w:r w:rsidRPr="00D65264">
        <w:tab/>
      </w:r>
      <w:r w:rsidR="008B3AAB" w:rsidRPr="00D65264">
        <w:rPr>
          <w:position w:val="-38"/>
        </w:rPr>
        <w:object w:dxaOrig="2940" w:dyaOrig="880" w14:anchorId="0F6BE0C8">
          <v:shape id="_x0000_i1173" type="#_x0000_t75" alt="Ecuación 100" style="width:147.4pt;height:44.85pt" o:ole="" fillcolor="window">
            <v:imagedata r:id="rId336" o:title=""/>
          </v:shape>
          <o:OLEObject Type="Embed" ProgID="Equation.3" ShapeID="_x0000_i1173" DrawAspect="Content" ObjectID="_1837074790" r:id="rId337"/>
        </w:object>
      </w:r>
      <w:r w:rsidRPr="00D65264">
        <w:tab/>
        <w:t>(</w:t>
      </w:r>
      <w:r>
        <w:t>100</w:t>
      </w:r>
      <w:r w:rsidRPr="00D65264">
        <w:t>)</w:t>
      </w:r>
    </w:p>
    <w:p w14:paraId="3075AEE1" w14:textId="77777777" w:rsidR="004976B1" w:rsidRPr="00D65264" w:rsidRDefault="004976B1" w:rsidP="004976B1">
      <w:pPr>
        <w:pStyle w:val="Blanc"/>
        <w:rPr>
          <w:lang w:val="es-ES"/>
        </w:rPr>
      </w:pPr>
    </w:p>
    <w:p w14:paraId="2DC2AE54" w14:textId="24C2E81E" w:rsidR="004976B1" w:rsidRPr="008F057C" w:rsidRDefault="004976B1" w:rsidP="004976B1">
      <w:pPr>
        <w:pStyle w:val="Equation"/>
      </w:pPr>
      <w:r w:rsidRPr="00D65264">
        <w:tab/>
      </w:r>
      <w:r w:rsidRPr="00D65264">
        <w:tab/>
      </w:r>
      <w:r w:rsidR="008B3AAB" w:rsidRPr="00D65264">
        <w:rPr>
          <w:position w:val="-38"/>
        </w:rPr>
        <w:object w:dxaOrig="3200" w:dyaOrig="880" w14:anchorId="389AFEF2">
          <v:shape id="_x0000_i1174" type="#_x0000_t75" alt="Ecuación 101" style="width:154.85pt;height:44.85pt;mso-position-vertical:absolute" o:ole="" fillcolor="window">
            <v:imagedata r:id="rId338" o:title=""/>
          </v:shape>
          <o:OLEObject Type="Embed" ProgID="Equation.3" ShapeID="_x0000_i1174" DrawAspect="Content" ObjectID="_1837074791" r:id="rId339"/>
        </w:object>
      </w:r>
      <w:r w:rsidRPr="00D65264">
        <w:tab/>
        <w:t>(</w:t>
      </w:r>
      <w:r>
        <w:t>101</w:t>
      </w:r>
      <w:r w:rsidRPr="00D65264">
        <w:t>)</w:t>
      </w:r>
    </w:p>
    <w:p w14:paraId="31D61EED" w14:textId="77777777" w:rsidR="004976B1" w:rsidRPr="008F057C" w:rsidRDefault="004976B1" w:rsidP="004976B1">
      <w:r w:rsidRPr="008F057C">
        <w:t>donde:</w:t>
      </w:r>
    </w:p>
    <w:p w14:paraId="7E6D2D28" w14:textId="28363D86" w:rsidR="004976B1" w:rsidRPr="008F057C" w:rsidRDefault="004976B1" w:rsidP="004976B1">
      <w:pPr>
        <w:pStyle w:val="Equationlegend"/>
        <w:rPr>
          <w:lang w:val="es-ES"/>
        </w:rPr>
      </w:pPr>
      <w:r w:rsidRPr="008F057C">
        <w:rPr>
          <w:lang w:val="es-ES"/>
        </w:rPr>
        <w:tab/>
      </w:r>
      <w:r w:rsidRPr="001F09F0">
        <w:rPr>
          <w:lang w:val="es-ES"/>
        </w:rPr>
        <w:sym w:font="Symbol" w:char="F046"/>
      </w:r>
      <w:r w:rsidRPr="008F057C">
        <w:rPr>
          <w:lang w:val="es-ES"/>
        </w:rPr>
        <w:t xml:space="preserve"> =</w:t>
      </w:r>
      <w:r w:rsidRPr="008F057C">
        <w:rPr>
          <w:lang w:val="es-ES"/>
        </w:rPr>
        <w:tab/>
      </w:r>
      <w:r w:rsidRPr="001F09F0">
        <w:rPr>
          <w:lang w:val="es-ES"/>
        </w:rPr>
        <w:sym w:font="Symbol" w:char="F046"/>
      </w:r>
      <w:r w:rsidRPr="008F057C">
        <w:rPr>
          <w:vertAlign w:val="subscript"/>
          <w:lang w:val="es-ES"/>
        </w:rPr>
        <w:t>1</w:t>
      </w:r>
      <w:r w:rsidRPr="008F057C">
        <w:rPr>
          <w:lang w:val="es-ES"/>
        </w:rPr>
        <w:t xml:space="preserve"> para </w:t>
      </w:r>
      <w:r w:rsidRPr="008F057C">
        <w:rPr>
          <w:i/>
          <w:iCs/>
          <w:lang w:val="es-ES"/>
        </w:rPr>
        <w:t>R</w:t>
      </w:r>
      <w:r w:rsidRPr="008F057C">
        <w:rPr>
          <w:vertAlign w:val="subscript"/>
          <w:lang w:val="es-ES"/>
        </w:rPr>
        <w:t>0</w:t>
      </w:r>
      <w:r w:rsidRPr="008F057C">
        <w:rPr>
          <w:lang w:val="es-ES"/>
        </w:rPr>
        <w:t xml:space="preserve"> y </w:t>
      </w:r>
      <w:r w:rsidRPr="001F09F0">
        <w:rPr>
          <w:lang w:val="es-ES"/>
        </w:rPr>
        <w:sym w:font="Symbol" w:char="F046"/>
      </w:r>
      <w:r w:rsidRPr="008F057C">
        <w:rPr>
          <w:lang w:val="es-ES"/>
        </w:rPr>
        <w:t> = (</w:t>
      </w:r>
      <w:r w:rsidRPr="008F057C">
        <w:rPr>
          <w:i/>
          <w:iCs/>
          <w:lang w:val="es-ES"/>
        </w:rPr>
        <w:t>n</w:t>
      </w:r>
      <w:r w:rsidRPr="001F09F0">
        <w:rPr>
          <w:lang w:val="es-ES"/>
        </w:rPr>
        <w:t>π</w:t>
      </w:r>
      <w:r w:rsidRPr="008F057C">
        <w:rPr>
          <w:lang w:val="es-ES"/>
        </w:rPr>
        <w:t> – </w:t>
      </w:r>
      <w:r w:rsidRPr="001F09F0">
        <w:rPr>
          <w:lang w:val="es-ES"/>
        </w:rPr>
        <w:sym w:font="Symbol" w:char="F046"/>
      </w:r>
      <w:r w:rsidRPr="008F057C">
        <w:rPr>
          <w:vertAlign w:val="subscript"/>
          <w:lang w:val="es-ES"/>
        </w:rPr>
        <w:t>2</w:t>
      </w:r>
      <w:r w:rsidRPr="008F057C">
        <w:rPr>
          <w:lang w:val="es-ES"/>
        </w:rPr>
        <w:t xml:space="preserve">) para </w:t>
      </w:r>
      <w:r w:rsidRPr="008F057C">
        <w:rPr>
          <w:i/>
          <w:iCs/>
          <w:lang w:val="es-ES"/>
        </w:rPr>
        <w:t>R</w:t>
      </w:r>
      <w:r w:rsidRPr="008F057C">
        <w:rPr>
          <w:i/>
          <w:iCs/>
          <w:vertAlign w:val="subscript"/>
          <w:lang w:val="es-ES"/>
        </w:rPr>
        <w:t>n</w:t>
      </w:r>
    </w:p>
    <w:p w14:paraId="3D6A472D" w14:textId="77777777" w:rsidR="004976B1" w:rsidRPr="008F057C" w:rsidRDefault="004976B1" w:rsidP="004976B1">
      <w:pPr>
        <w:pStyle w:val="Equationlegend"/>
        <w:rPr>
          <w:lang w:val="es-ES"/>
        </w:rPr>
      </w:pPr>
      <w:r w:rsidRPr="008F057C">
        <w:rPr>
          <w:lang w:val="es-ES"/>
        </w:rPr>
        <w:tab/>
      </w:r>
      <w:r w:rsidRPr="001F09F0">
        <w:rPr>
          <w:lang w:val="es-ES"/>
        </w:rPr>
        <w:sym w:font="Symbol" w:char="F068"/>
      </w:r>
      <w:r w:rsidRPr="008F057C">
        <w:rPr>
          <w:lang w:val="es-ES"/>
        </w:rPr>
        <w:t xml:space="preserve"> =</w:t>
      </w:r>
      <w:r w:rsidRPr="008F057C">
        <w:rPr>
          <w:lang w:val="es-ES"/>
        </w:rPr>
        <w:tab/>
      </w:r>
      <w:r w:rsidRPr="001F09F0">
        <w:rPr>
          <w:lang w:val="es-ES"/>
        </w:rPr>
        <w:sym w:font="Symbol" w:char="F065"/>
      </w:r>
      <w:r w:rsidRPr="008F057C">
        <w:rPr>
          <w:i/>
          <w:iCs/>
          <w:vertAlign w:val="subscript"/>
          <w:lang w:val="es-ES"/>
        </w:rPr>
        <w:t>r</w:t>
      </w:r>
      <w:r w:rsidRPr="008F057C">
        <w:rPr>
          <w:lang w:val="es-ES"/>
        </w:rPr>
        <w:t> – j </w:t>
      </w:r>
      <w:r w:rsidRPr="001F09F0">
        <w:rPr>
          <w:lang w:val="es-ES"/>
        </w:rPr>
        <w:sym w:font="Symbol" w:char="F0B4"/>
      </w:r>
      <w:r w:rsidRPr="008F057C">
        <w:rPr>
          <w:lang w:val="es-ES"/>
        </w:rPr>
        <w:t> 18 </w:t>
      </w:r>
      <w:r w:rsidRPr="001F09F0">
        <w:rPr>
          <w:lang w:val="es-ES"/>
        </w:rPr>
        <w:sym w:font="Symbol" w:char="F0B4"/>
      </w:r>
      <w:r w:rsidRPr="008F057C">
        <w:rPr>
          <w:lang w:val="es-ES"/>
        </w:rPr>
        <w:t> 10</w:t>
      </w:r>
      <w:r w:rsidRPr="008F057C">
        <w:rPr>
          <w:vertAlign w:val="superscript"/>
          <w:lang w:val="es-ES"/>
        </w:rPr>
        <w:t>9</w:t>
      </w:r>
      <w:r w:rsidRPr="008F057C">
        <w:rPr>
          <w:lang w:val="es-ES"/>
        </w:rPr>
        <w:t> </w:t>
      </w:r>
      <w:r w:rsidRPr="001F09F0">
        <w:rPr>
          <w:lang w:val="es-ES"/>
        </w:rPr>
        <w:sym w:font="Symbol" w:char="F073"/>
      </w:r>
      <w:r w:rsidRPr="008F057C">
        <w:rPr>
          <w:sz w:val="12"/>
          <w:szCs w:val="12"/>
          <w:lang w:val="es-ES"/>
        </w:rPr>
        <w:t> </w:t>
      </w:r>
      <w:r w:rsidRPr="008F057C">
        <w:rPr>
          <w:lang w:val="es-ES"/>
        </w:rPr>
        <w:t>/</w:t>
      </w:r>
      <w:r w:rsidRPr="008F057C">
        <w:rPr>
          <w:sz w:val="12"/>
          <w:szCs w:val="12"/>
          <w:lang w:val="es-ES"/>
        </w:rPr>
        <w:t> </w:t>
      </w:r>
      <w:r w:rsidRPr="008F057C">
        <w:rPr>
          <w:i/>
          <w:iCs/>
          <w:lang w:val="es-ES"/>
        </w:rPr>
        <w:t>f</w:t>
      </w:r>
      <w:r w:rsidRPr="008F057C">
        <w:rPr>
          <w:lang w:val="es-ES"/>
        </w:rPr>
        <w:t> </w:t>
      </w:r>
    </w:p>
    <w:p w14:paraId="313955B3" w14:textId="77777777" w:rsidR="004976B1" w:rsidRPr="008F057C" w:rsidRDefault="004976B1" w:rsidP="004976B1">
      <w:pPr>
        <w:pStyle w:val="Equationlegend"/>
        <w:rPr>
          <w:lang w:val="es-ES"/>
        </w:rPr>
      </w:pPr>
      <w:r w:rsidRPr="008F057C">
        <w:rPr>
          <w:i/>
          <w:iCs/>
          <w:lang w:val="es-ES"/>
        </w:rPr>
        <w:tab/>
      </w:r>
      <w:r w:rsidRPr="001F09F0">
        <w:rPr>
          <w:lang w:val="es-ES"/>
        </w:rPr>
        <w:sym w:font="Symbol" w:char="F065"/>
      </w:r>
      <w:r w:rsidRPr="008F057C">
        <w:rPr>
          <w:i/>
          <w:iCs/>
          <w:vertAlign w:val="subscript"/>
          <w:lang w:val="es-ES"/>
        </w:rPr>
        <w:t>r</w:t>
      </w:r>
      <w:r w:rsidRPr="008F057C">
        <w:rPr>
          <w:lang w:val="es-ES"/>
        </w:rPr>
        <w:t>:</w:t>
      </w:r>
      <w:r w:rsidRPr="008F057C">
        <w:rPr>
          <w:lang w:val="es-ES"/>
        </w:rPr>
        <w:tab/>
        <w:t>constante dieléctrica relativa del material de la cuña</w:t>
      </w:r>
    </w:p>
    <w:p w14:paraId="7F999162" w14:textId="77777777" w:rsidR="004976B1" w:rsidRPr="008F057C" w:rsidRDefault="004976B1" w:rsidP="004976B1">
      <w:pPr>
        <w:pStyle w:val="Equationlegend"/>
        <w:rPr>
          <w:lang w:val="es-ES"/>
        </w:rPr>
      </w:pPr>
      <w:r w:rsidRPr="008F057C">
        <w:rPr>
          <w:i/>
          <w:iCs/>
          <w:lang w:val="es-ES"/>
        </w:rPr>
        <w:tab/>
      </w:r>
      <w:r w:rsidRPr="001F09F0">
        <w:rPr>
          <w:lang w:val="es-ES"/>
        </w:rPr>
        <w:sym w:font="Symbol" w:char="F073"/>
      </w:r>
      <w:r w:rsidRPr="008F057C">
        <w:rPr>
          <w:lang w:val="es-ES"/>
        </w:rPr>
        <w:t>:</w:t>
      </w:r>
      <w:r w:rsidRPr="008F057C">
        <w:rPr>
          <w:lang w:val="es-ES"/>
        </w:rPr>
        <w:tab/>
        <w:t>conductividad del material de la cuña (S/m)</w:t>
      </w:r>
    </w:p>
    <w:p w14:paraId="416B693E" w14:textId="77777777" w:rsidR="004976B1" w:rsidRPr="008F057C" w:rsidRDefault="004976B1" w:rsidP="004976B1">
      <w:pPr>
        <w:pStyle w:val="Equationlegend"/>
        <w:rPr>
          <w:lang w:val="es-ES"/>
        </w:rPr>
      </w:pPr>
      <w:r w:rsidRPr="008F057C">
        <w:rPr>
          <w:i/>
          <w:iCs/>
          <w:lang w:val="es-ES"/>
        </w:rPr>
        <w:tab/>
        <w:t>f</w:t>
      </w:r>
      <w:r w:rsidRPr="00A2166A">
        <w:rPr>
          <w:i/>
          <w:iCs/>
          <w:sz w:val="16"/>
          <w:szCs w:val="16"/>
          <w:lang w:val="es-ES"/>
        </w:rPr>
        <w:t xml:space="preserve"> </w:t>
      </w:r>
      <w:r w:rsidRPr="008F057C">
        <w:rPr>
          <w:lang w:val="es-ES"/>
        </w:rPr>
        <w:t>:</w:t>
      </w:r>
      <w:r w:rsidRPr="008F057C">
        <w:rPr>
          <w:lang w:val="es-ES"/>
        </w:rPr>
        <w:tab/>
        <w:t>frecuencia (Hz).</w:t>
      </w:r>
    </w:p>
    <w:p w14:paraId="50B1471D" w14:textId="77777777" w:rsidR="004976B1" w:rsidRPr="008F057C" w:rsidRDefault="004976B1" w:rsidP="004976B1">
      <w:r w:rsidRPr="008F057C">
        <w:t>Cabe tener en cuenta que, de ser necesario, los dos lados de la cuña pueden tener características eléctricas distintas.</w:t>
      </w:r>
    </w:p>
    <w:p w14:paraId="3C020A56" w14:textId="5E12E8D4" w:rsidR="004976B1" w:rsidRPr="008F057C" w:rsidRDefault="004976B1" w:rsidP="004976B1">
      <w:r w:rsidRPr="008F057C">
        <w:t xml:space="preserve">En los límites del apantallamiento y la reflexión una de las funciones cotangentes en </w:t>
      </w:r>
      <w:r w:rsidRPr="00D65264">
        <w:t>la ecuación (</w:t>
      </w:r>
      <w:r>
        <w:t>91</w:t>
      </w:r>
      <w:r w:rsidRPr="00D65264">
        <w:t>)</w:t>
      </w:r>
      <w:r w:rsidRPr="008F057C">
        <w:t xml:space="preserve"> pasa a ser singular.</w:t>
      </w:r>
    </w:p>
    <w:p w14:paraId="3553672D" w14:textId="08B48F7C" w:rsidR="004976B1" w:rsidRPr="008F057C" w:rsidRDefault="004976B1" w:rsidP="004976B1">
      <w:r w:rsidRPr="008F057C">
        <w:t>Sin embargo,</w:t>
      </w:r>
      <w:r>
        <w:t xml:space="preserve"> </w:t>
      </w:r>
      <w:r w:rsidR="008B3AAB" w:rsidRPr="00196C37">
        <w:rPr>
          <w:position w:val="-4"/>
        </w:rPr>
        <w:object w:dxaOrig="400" w:dyaOrig="440" w14:anchorId="2D335CC9">
          <v:shape id="_x0000_i1175" type="#_x0000_t75" alt="Símbolo" style="width:20.4pt;height:22.4pt" o:ole="" fillcolor="window">
            <v:imagedata r:id="rId340" o:title=""/>
          </v:shape>
          <o:OLEObject Type="Embed" ProgID="Equation.3" ShapeID="_x0000_i1175" DrawAspect="Content" ObjectID="_1837074792" r:id="rId341"/>
        </w:object>
      </w:r>
      <w:r w:rsidRPr="008F057C">
        <w:t xml:space="preserve"> sigue siendo finita y se puede evaluar fácilmente. El término que contiene la función cotangente singular se da para un valor reducido de </w:t>
      </w:r>
      <w:r w:rsidRPr="001F09F0">
        <w:sym w:font="Symbol" w:char="F065"/>
      </w:r>
      <w:r w:rsidRPr="008F057C">
        <w:t xml:space="preserve"> como:</w:t>
      </w:r>
    </w:p>
    <w:p w14:paraId="5BA9EC55" w14:textId="77777777" w:rsidR="004976B1" w:rsidRPr="008F057C" w:rsidRDefault="004976B1" w:rsidP="004976B1">
      <w:pPr>
        <w:pStyle w:val="Blanc"/>
        <w:rPr>
          <w:lang w:val="es-ES"/>
        </w:rPr>
      </w:pPr>
    </w:p>
    <w:p w14:paraId="20DC618E" w14:textId="074437FB" w:rsidR="004976B1" w:rsidRPr="008F057C" w:rsidRDefault="004976B1" w:rsidP="004976B1">
      <w:pPr>
        <w:pStyle w:val="Equation"/>
      </w:pPr>
      <w:r w:rsidRPr="008F057C">
        <w:tab/>
      </w:r>
      <w:r w:rsidR="008B3AAB" w:rsidRPr="00196C37">
        <w:rPr>
          <w:position w:val="-28"/>
        </w:rPr>
        <w:object w:dxaOrig="7699" w:dyaOrig="680" w14:anchorId="267B60D0">
          <v:shape id="_x0000_i1176" type="#_x0000_t75" alt="Ecuación 102" style="width:370.2pt;height:33.3pt" o:ole="" fillcolor="window">
            <v:imagedata r:id="rId342" o:title=""/>
          </v:shape>
          <o:OLEObject Type="Embed" ProgID="Equation.3" ShapeID="_x0000_i1176" DrawAspect="Content" ObjectID="_1837074793" r:id="rId343"/>
        </w:object>
      </w:r>
      <w:r w:rsidRPr="008F057C">
        <w:tab/>
      </w:r>
      <w:r w:rsidRPr="00D65264">
        <w:t>(</w:t>
      </w:r>
      <w:r>
        <w:t>102</w:t>
      </w:r>
      <w:r w:rsidRPr="00D65264">
        <w:t>)</w:t>
      </w:r>
    </w:p>
    <w:p w14:paraId="419754E9" w14:textId="77777777" w:rsidR="004976B1" w:rsidRPr="008F057C" w:rsidRDefault="004976B1" w:rsidP="004976B1">
      <w:r w:rsidRPr="008F057C">
        <w:t xml:space="preserve">donde </w:t>
      </w:r>
      <w:r w:rsidRPr="001F09F0">
        <w:sym w:font="Symbol" w:char="F065"/>
      </w:r>
      <w:r w:rsidRPr="008F057C">
        <w:t xml:space="preserve"> se define mediante:</w:t>
      </w:r>
    </w:p>
    <w:p w14:paraId="3042ADDC" w14:textId="77777777" w:rsidR="00B91F7F" w:rsidRPr="008F057C" w:rsidRDefault="00B91F7F" w:rsidP="00B91F7F">
      <w:pPr>
        <w:pStyle w:val="Blanc"/>
        <w:rPr>
          <w:lang w:val="es-ES"/>
        </w:rPr>
      </w:pPr>
    </w:p>
    <w:p w14:paraId="75C8A157" w14:textId="49D87B75" w:rsidR="004976B1" w:rsidRPr="000A7934" w:rsidRDefault="004976B1" w:rsidP="004976B1">
      <w:pPr>
        <w:pStyle w:val="Equation"/>
        <w:tabs>
          <w:tab w:val="clear" w:pos="4820"/>
          <w:tab w:val="left" w:pos="4395"/>
          <w:tab w:val="left" w:pos="5245"/>
        </w:tabs>
      </w:pPr>
      <w:r w:rsidRPr="000A7934">
        <w:tab/>
      </w:r>
      <w:r w:rsidR="008B3AAB" w:rsidRPr="000A7934">
        <w:rPr>
          <w:position w:val="-10"/>
          <w:lang w:val="fr-FR"/>
        </w:rPr>
        <w:object w:dxaOrig="2280" w:dyaOrig="340" w14:anchorId="663DE493">
          <v:shape id="_x0000_i1177" type="#_x0000_t75" alt="Ecuación 103" style="width:114.8pt;height:17.65pt" o:ole="">
            <v:imagedata r:id="rId344" o:title=""/>
          </v:shape>
          <o:OLEObject Type="Embed" ProgID="Equation.3" ShapeID="_x0000_i1177" DrawAspect="Content" ObjectID="_1837074794" r:id="rId345"/>
        </w:object>
      </w:r>
      <w:r w:rsidRPr="000A7934">
        <w:tab/>
      </w:r>
      <w:r>
        <w:t>para</w:t>
      </w:r>
      <w:r w:rsidRPr="000A7934">
        <w:tab/>
      </w:r>
      <w:r w:rsidR="008B3AAB" w:rsidRPr="000A7934">
        <w:rPr>
          <w:position w:val="-10"/>
          <w:lang w:val="fr-FR"/>
        </w:rPr>
        <w:object w:dxaOrig="1480" w:dyaOrig="340" w14:anchorId="6F76D383">
          <v:shape id="_x0000_i1178" type="#_x0000_t75" alt="Ecuación 103" style="width:74.7pt;height:17.65pt" o:ole="">
            <v:imagedata r:id="rId346" o:title=""/>
          </v:shape>
          <o:OLEObject Type="Embed" ProgID="Equation.3" ShapeID="_x0000_i1178" DrawAspect="Content" ObjectID="_1837074795" r:id="rId347"/>
        </w:object>
      </w:r>
      <w:r w:rsidRPr="000A7934">
        <w:tab/>
        <w:t>(</w:t>
      </w:r>
      <w:r>
        <w:t>103</w:t>
      </w:r>
      <w:r w:rsidRPr="000A7934">
        <w:t>)</w:t>
      </w:r>
    </w:p>
    <w:p w14:paraId="74062EC0" w14:textId="77777777" w:rsidR="00B91F7F" w:rsidRPr="008F057C" w:rsidRDefault="00B91F7F" w:rsidP="00B91F7F">
      <w:pPr>
        <w:pStyle w:val="Blanc"/>
        <w:rPr>
          <w:lang w:val="es-ES"/>
        </w:rPr>
      </w:pPr>
    </w:p>
    <w:p w14:paraId="2CE271FB" w14:textId="30FB718A" w:rsidR="004976B1" w:rsidRPr="008F057C" w:rsidRDefault="004976B1" w:rsidP="004976B1">
      <w:pPr>
        <w:pStyle w:val="Equation"/>
        <w:tabs>
          <w:tab w:val="clear" w:pos="4820"/>
          <w:tab w:val="left" w:pos="4395"/>
          <w:tab w:val="left" w:pos="5245"/>
        </w:tabs>
      </w:pPr>
      <w:r w:rsidRPr="000A7934">
        <w:tab/>
      </w:r>
      <w:r w:rsidR="008B3AAB" w:rsidRPr="000A7934">
        <w:rPr>
          <w:position w:val="-10"/>
          <w:lang w:val="fr-FR"/>
        </w:rPr>
        <w:object w:dxaOrig="2280" w:dyaOrig="340" w14:anchorId="3C9D28F3">
          <v:shape id="_x0000_i1179" type="#_x0000_t75" alt="Ecuación 104" style="width:114.8pt;height:17.65pt" o:ole="">
            <v:imagedata r:id="rId348" o:title=""/>
          </v:shape>
          <o:OLEObject Type="Embed" ProgID="Equation.3" ShapeID="_x0000_i1179" DrawAspect="Content" ObjectID="_1837074796" r:id="rId349"/>
        </w:object>
      </w:r>
      <w:r w:rsidRPr="000A7934">
        <w:tab/>
      </w:r>
      <w:r>
        <w:t>para</w:t>
      </w:r>
      <w:r w:rsidRPr="000A7934">
        <w:tab/>
      </w:r>
      <w:r w:rsidR="008B3AAB" w:rsidRPr="000A7934">
        <w:rPr>
          <w:position w:val="-10"/>
          <w:lang w:val="fr-FR"/>
        </w:rPr>
        <w:object w:dxaOrig="1480" w:dyaOrig="340" w14:anchorId="7438BC87">
          <v:shape id="_x0000_i1180" type="#_x0000_t75" alt="Ecuación 104" style="width:74.7pt;height:17.65pt" o:ole="">
            <v:imagedata r:id="rId350" o:title=""/>
          </v:shape>
          <o:OLEObject Type="Embed" ProgID="Equation.3" ShapeID="_x0000_i1180" DrawAspect="Content" ObjectID="_1837074797" r:id="rId351"/>
        </w:object>
      </w:r>
      <w:r>
        <w:tab/>
      </w:r>
      <w:r w:rsidRPr="00D65264">
        <w:t>(10</w:t>
      </w:r>
      <w:r>
        <w:t>4</w:t>
      </w:r>
      <w:r w:rsidRPr="00D65264">
        <w:t>)</w:t>
      </w:r>
    </w:p>
    <w:p w14:paraId="5754D985" w14:textId="77777777" w:rsidR="00B91F7F" w:rsidRPr="008F057C" w:rsidRDefault="00B91F7F" w:rsidP="00B91F7F">
      <w:pPr>
        <w:pStyle w:val="Blanc"/>
        <w:rPr>
          <w:lang w:val="es-ES"/>
        </w:rPr>
      </w:pPr>
    </w:p>
    <w:p w14:paraId="063B68E7" w14:textId="77777777" w:rsidR="004976B1" w:rsidRPr="008F057C" w:rsidRDefault="004976B1" w:rsidP="004976B1">
      <w:r w:rsidRPr="008F057C">
        <w:t>El coeficiente de difracción resultante será continuo en los límites del apantallamiento y la reflexión, siempre que se emplee el mismo coeficiente de reflexión cuando se calculen los rayos reflejados.</w:t>
      </w:r>
    </w:p>
    <w:p w14:paraId="30341AAB" w14:textId="30A04EA4" w:rsidR="004976B1" w:rsidRPr="008F057C" w:rsidRDefault="004976B1" w:rsidP="004976B1">
      <w:pPr>
        <w:keepNext/>
        <w:keepLines/>
      </w:pPr>
      <w:r w:rsidRPr="008F057C">
        <w:lastRenderedPageBreak/>
        <w:t xml:space="preserve">El campo </w:t>
      </w:r>
      <w:r w:rsidRPr="008F057C">
        <w:rPr>
          <w:i/>
          <w:iCs/>
        </w:rPr>
        <w:t>e</w:t>
      </w:r>
      <w:r w:rsidRPr="008F057C">
        <w:rPr>
          <w:i/>
          <w:iCs/>
          <w:vertAlign w:val="subscript"/>
        </w:rPr>
        <w:t>LD</w:t>
      </w:r>
      <w:r w:rsidRPr="008F057C">
        <w:t xml:space="preserve"> debido al rayo de difracción, más el rayo visible para</w:t>
      </w:r>
      <w:r w:rsidR="008B3AAB" w:rsidRPr="009D372B">
        <w:rPr>
          <w:position w:val="-10"/>
        </w:rPr>
        <w:object w:dxaOrig="1440" w:dyaOrig="340" w14:anchorId="3FA58778">
          <v:shape id="_x0000_i1181" type="#_x0000_t75" alt="Ecuación" style="width:71.3pt;height:18.35pt" o:ole="">
            <v:imagedata r:id="rId352" o:title=""/>
          </v:shape>
          <o:OLEObject Type="Embed" ProgID="Equation.3" ShapeID="_x0000_i1181" DrawAspect="Content" ObjectID="_1837074798" r:id="rId353"/>
        </w:object>
      </w:r>
      <w:r w:rsidRPr="008F057C">
        <w:t>, viene dado por:</w:t>
      </w:r>
    </w:p>
    <w:p w14:paraId="59EFE72A" w14:textId="77777777" w:rsidR="004976B1" w:rsidRPr="008F057C" w:rsidRDefault="004976B1" w:rsidP="004976B1">
      <w:pPr>
        <w:pStyle w:val="Blanc"/>
        <w:rPr>
          <w:lang w:val="es-ES"/>
        </w:rPr>
      </w:pPr>
    </w:p>
    <w:p w14:paraId="63841650" w14:textId="26E2F7D2" w:rsidR="004976B1" w:rsidRPr="008F057C" w:rsidRDefault="004976B1" w:rsidP="004976B1">
      <w:pPr>
        <w:pStyle w:val="Equation"/>
      </w:pPr>
      <w:r w:rsidRPr="008F057C">
        <w:tab/>
      </w:r>
      <w:r w:rsidRPr="008F057C">
        <w:tab/>
      </w:r>
      <w:r w:rsidR="008B3AAB" w:rsidRPr="00196C37">
        <w:rPr>
          <w:position w:val="-42"/>
        </w:rPr>
        <w:object w:dxaOrig="5860" w:dyaOrig="960" w14:anchorId="4C4AED52">
          <v:shape id="_x0000_i1182" type="#_x0000_t75" alt="Ecuación 105" style="width:292.1pt;height:46.2pt" o:ole="" fillcolor="window">
            <v:imagedata r:id="rId354" o:title=""/>
          </v:shape>
          <o:OLEObject Type="Embed" ProgID="Equation.3" ShapeID="_x0000_i1182" DrawAspect="Content" ObjectID="_1837074799" r:id="rId355"/>
        </w:object>
      </w:r>
      <w:r w:rsidRPr="008F057C">
        <w:tab/>
        <w:t>(</w:t>
      </w:r>
      <w:r w:rsidRPr="00D65264">
        <w:t>10</w:t>
      </w:r>
      <w:r>
        <w:t>5</w:t>
      </w:r>
      <w:r w:rsidRPr="00D65264">
        <w:t>)</w:t>
      </w:r>
    </w:p>
    <w:p w14:paraId="5D58F605" w14:textId="77777777" w:rsidR="004976B1" w:rsidRPr="008F057C" w:rsidRDefault="004976B1" w:rsidP="004976B1">
      <w:pPr>
        <w:pStyle w:val="Blanc"/>
        <w:rPr>
          <w:lang w:val="es-ES"/>
        </w:rPr>
      </w:pPr>
    </w:p>
    <w:p w14:paraId="38E2FA6E" w14:textId="77777777" w:rsidR="004976B1" w:rsidRPr="008F057C" w:rsidRDefault="004976B1" w:rsidP="004976B1">
      <w:pPr>
        <w:keepNext/>
        <w:keepLines/>
      </w:pPr>
      <w:r w:rsidRPr="008F057C">
        <w:t>donde:</w:t>
      </w:r>
    </w:p>
    <w:p w14:paraId="76AE14EA" w14:textId="77777777" w:rsidR="004976B1" w:rsidRPr="008F057C" w:rsidRDefault="004976B1" w:rsidP="004976B1">
      <w:pPr>
        <w:pStyle w:val="Equationlegend"/>
        <w:rPr>
          <w:lang w:val="es-ES"/>
        </w:rPr>
      </w:pPr>
      <w:r w:rsidRPr="008F057C">
        <w:rPr>
          <w:i/>
          <w:iCs/>
          <w:lang w:val="es-ES"/>
        </w:rPr>
        <w:tab/>
        <w:t>s</w:t>
      </w:r>
      <w:r w:rsidRPr="008F057C">
        <w:rPr>
          <w:lang w:val="es-ES"/>
        </w:rPr>
        <w:t>:</w:t>
      </w:r>
      <w:r w:rsidRPr="008F057C">
        <w:rPr>
          <w:lang w:val="es-ES"/>
        </w:rPr>
        <w:tab/>
        <w:t>distancia en línea recta entre los puntos de la fuente y el campo.</w:t>
      </w:r>
    </w:p>
    <w:p w14:paraId="0F6555BD" w14:textId="030CD76F" w:rsidR="004976B1" w:rsidRPr="008F057C" w:rsidRDefault="004976B1" w:rsidP="004976B1">
      <w:r w:rsidRPr="008F057C">
        <w:t xml:space="preserve">Obsérvese que para </w:t>
      </w:r>
      <w:r>
        <w:t>(</w:t>
      </w:r>
      <w:r w:rsidRPr="008F057C">
        <w:sym w:font="Symbol" w:char="F046"/>
      </w:r>
      <w:r w:rsidRPr="008F057C">
        <w:rPr>
          <w:vertAlign w:val="subscript"/>
        </w:rPr>
        <w:t>2</w:t>
      </w:r>
      <w:r w:rsidRPr="008F057C">
        <w:t> – </w:t>
      </w:r>
      <w:r w:rsidRPr="008F057C">
        <w:sym w:font="Symbol" w:char="F046"/>
      </w:r>
      <w:r w:rsidRPr="008F057C">
        <w:rPr>
          <w:vertAlign w:val="subscript"/>
        </w:rPr>
        <w:t>1</w:t>
      </w:r>
      <w:r>
        <w:t>)</w:t>
      </w:r>
      <w:r w:rsidRPr="008F057C">
        <w:t> = </w:t>
      </w:r>
      <w:r w:rsidRPr="008F057C">
        <w:sym w:font="Symbol" w:char="F070"/>
      </w:r>
      <w:r w:rsidRPr="008F057C">
        <w:t xml:space="preserve"> el segundo término cotangente en la </w:t>
      </w:r>
      <w:r w:rsidRPr="0039209D">
        <w:t>ecuación (</w:t>
      </w:r>
      <w:r>
        <w:t>91</w:t>
      </w:r>
      <w:r w:rsidRPr="0039209D">
        <w:t>)</w:t>
      </w:r>
      <w:r w:rsidRPr="008F057C">
        <w:t xml:space="preserve"> pasará a ser singular y que debe emplearse la aproximación alternativa dada por la ecuación </w:t>
      </w:r>
      <w:r w:rsidRPr="0039209D">
        <w:t>(</w:t>
      </w:r>
      <w:r>
        <w:t>102</w:t>
      </w:r>
      <w:r w:rsidRPr="0039209D">
        <w:t>).</w:t>
      </w:r>
    </w:p>
    <w:p w14:paraId="3D96E989" w14:textId="0B74CA09" w:rsidR="004976B1" w:rsidRPr="008F057C" w:rsidRDefault="004976B1" w:rsidP="004976B1">
      <w:r w:rsidRPr="008F057C">
        <w:t xml:space="preserve">La intensidad de campo en el punto del campo (dB) relativo al campo que existiría en el punto del campo en ausencia de una obstrucción en forma de cuña (es decir, dB con respecto al espacio libre) se determina haciendo </w:t>
      </w:r>
      <w:r w:rsidRPr="008F057C">
        <w:rPr>
          <w:i/>
          <w:iCs/>
        </w:rPr>
        <w:t>e</w:t>
      </w:r>
      <w:r w:rsidRPr="008F057C">
        <w:rPr>
          <w:vertAlign w:val="subscript"/>
        </w:rPr>
        <w:t>0</w:t>
      </w:r>
      <w:r w:rsidRPr="008F057C">
        <w:t xml:space="preserve"> igual a la unidad en la ecuación </w:t>
      </w:r>
      <w:r w:rsidRPr="0039209D">
        <w:t>(</w:t>
      </w:r>
      <w:r>
        <w:t>90</w:t>
      </w:r>
      <w:r w:rsidRPr="0039209D">
        <w:t>)</w:t>
      </w:r>
      <w:r w:rsidRPr="008F057C">
        <w:t xml:space="preserve"> y calculando:</w:t>
      </w:r>
    </w:p>
    <w:p w14:paraId="6189F73F" w14:textId="77777777" w:rsidR="004976B1" w:rsidRPr="008F057C" w:rsidRDefault="004976B1" w:rsidP="004976B1">
      <w:pPr>
        <w:pStyle w:val="Blanc"/>
        <w:rPr>
          <w:lang w:val="es-ES"/>
        </w:rPr>
      </w:pPr>
    </w:p>
    <w:p w14:paraId="04DF1ADC" w14:textId="68E05ED2" w:rsidR="004976B1" w:rsidRPr="008F057C" w:rsidRDefault="004976B1" w:rsidP="004976B1">
      <w:pPr>
        <w:pStyle w:val="Equation"/>
      </w:pPr>
      <w:r w:rsidRPr="008F057C">
        <w:tab/>
      </w:r>
      <w:r w:rsidRPr="008F057C">
        <w:tab/>
      </w:r>
      <w:r w:rsidR="008B3AAB" w:rsidRPr="00196C37">
        <w:rPr>
          <w:position w:val="-32"/>
        </w:rPr>
        <w:object w:dxaOrig="2760" w:dyaOrig="760" w14:anchorId="717F3DC0">
          <v:shape id="_x0000_i1183" type="#_x0000_t75" alt="Ecuación 106" style="width:137.2pt;height:38.7pt" o:ole="" fillcolor="window">
            <v:imagedata r:id="rId356" o:title=""/>
          </v:shape>
          <o:OLEObject Type="Embed" ProgID="Equation.3" ShapeID="_x0000_i1183" DrawAspect="Content" ObjectID="_1837074800" r:id="rId357"/>
        </w:object>
      </w:r>
      <w:r w:rsidRPr="008F057C">
        <w:tab/>
      </w:r>
      <w:r w:rsidRPr="0039209D">
        <w:t>(10</w:t>
      </w:r>
      <w:r>
        <w:t>6</w:t>
      </w:r>
      <w:r w:rsidRPr="0039209D">
        <w:t>)</w:t>
      </w:r>
    </w:p>
    <w:p w14:paraId="7E161DC5" w14:textId="77777777" w:rsidR="004976B1" w:rsidRPr="008F057C" w:rsidRDefault="004976B1" w:rsidP="004976B1">
      <w:r w:rsidRPr="008F057C">
        <w:t>donde:</w:t>
      </w:r>
    </w:p>
    <w:p w14:paraId="31810315" w14:textId="77777777" w:rsidR="004976B1" w:rsidRPr="008F057C" w:rsidRDefault="004976B1" w:rsidP="004976B1">
      <w:pPr>
        <w:pStyle w:val="Equationlegend"/>
        <w:rPr>
          <w:lang w:val="es-ES"/>
        </w:rPr>
      </w:pPr>
      <w:r w:rsidRPr="008F057C">
        <w:rPr>
          <w:i/>
          <w:iCs/>
          <w:lang w:val="es-ES"/>
        </w:rPr>
        <w:tab/>
        <w:t>s</w:t>
      </w:r>
      <w:r w:rsidRPr="008F057C">
        <w:rPr>
          <w:lang w:val="es-ES"/>
        </w:rPr>
        <w:t>:</w:t>
      </w:r>
      <w:r w:rsidRPr="008F057C">
        <w:rPr>
          <w:lang w:val="es-ES"/>
        </w:rPr>
        <w:tab/>
        <w:t>distancia en línea recta entre los puntos de la fuente y el campo.</w:t>
      </w:r>
    </w:p>
    <w:p w14:paraId="3D60017D" w14:textId="77777777" w:rsidR="004976B1" w:rsidRPr="008F057C" w:rsidRDefault="004976B1" w:rsidP="004976B1">
      <w:pPr>
        <w:pStyle w:val="Blanc"/>
        <w:rPr>
          <w:lang w:val="es-ES"/>
        </w:rPr>
      </w:pPr>
    </w:p>
    <w:p w14:paraId="2725EF7B" w14:textId="77777777" w:rsidR="004976B1" w:rsidRPr="008F057C" w:rsidRDefault="004976B1" w:rsidP="004976B1">
      <w:r w:rsidRPr="008F057C">
        <w:t xml:space="preserve">Cabe tener en cuenta que, para </w:t>
      </w:r>
      <w:r w:rsidRPr="008F057C">
        <w:rPr>
          <w:i/>
          <w:iCs/>
        </w:rPr>
        <w:t>n</w:t>
      </w:r>
      <w:r w:rsidRPr="008F057C">
        <w:t> </w:t>
      </w:r>
      <w:r w:rsidRPr="001F09F0">
        <w:t>=</w:t>
      </w:r>
      <w:r w:rsidRPr="008F057C">
        <w:t xml:space="preserve"> 2 y unos coeficientes de reflexión cero, debe obtenerse el mismo resultado que en la pérdida por difracción en </w:t>
      </w:r>
      <w:r>
        <w:t xml:space="preserve">una </w:t>
      </w:r>
      <w:r w:rsidRPr="008F057C">
        <w:t xml:space="preserve">arista </w:t>
      </w:r>
      <w:r>
        <w:t xml:space="preserve">en filo de cuchillo </w:t>
      </w:r>
      <w:r w:rsidRPr="008F057C">
        <w:t>de la Fig. 9.</w:t>
      </w:r>
    </w:p>
    <w:p w14:paraId="7560F7B4" w14:textId="77777777" w:rsidR="004976B1" w:rsidRPr="008F057C" w:rsidRDefault="004976B1" w:rsidP="004976B1">
      <w:r w:rsidRPr="008F057C">
        <w:t>Una versión MathCAD sobre la formulación de la UTD se puede obtener en la Oficina de Radiocomunicaciones.</w:t>
      </w:r>
    </w:p>
    <w:p w14:paraId="240BB32C" w14:textId="77777777" w:rsidR="004976B1" w:rsidRPr="008F057C" w:rsidRDefault="004976B1" w:rsidP="004976B1">
      <w:pPr>
        <w:pStyle w:val="Heading1"/>
      </w:pPr>
      <w:bookmarkStart w:id="115" w:name="_Toc115780912"/>
      <w:bookmarkStart w:id="116" w:name="_Toc25019656"/>
      <w:bookmarkStart w:id="117" w:name="_Toc226455974"/>
      <w:r w:rsidRPr="008F057C">
        <w:t>7</w:t>
      </w:r>
      <w:r w:rsidRPr="008F057C">
        <w:tab/>
        <w:t>Guía sobre la propagación por difracción</w:t>
      </w:r>
      <w:bookmarkEnd w:id="115"/>
      <w:bookmarkEnd w:id="116"/>
      <w:bookmarkEnd w:id="117"/>
    </w:p>
    <w:p w14:paraId="6FE55F58" w14:textId="72C5F6EC" w:rsidR="004976B1" w:rsidRPr="008F057C" w:rsidRDefault="004976B1" w:rsidP="004976B1">
      <w:r w:rsidRPr="008F057C">
        <w:t>En la Fig. 1</w:t>
      </w:r>
      <w:r>
        <w:t>9</w:t>
      </w:r>
      <w:r w:rsidRPr="008F057C">
        <w:t xml:space="preserve"> aparece un organigrama general para evaluar las pérdidas por difracción correspondiente a los § 3 y 4. En el organigrama se resume el procedimiento que ha de adoptarse en cada caso.</w:t>
      </w:r>
    </w:p>
    <w:p w14:paraId="4D87B44B" w14:textId="7A17ED5E" w:rsidR="004976B1" w:rsidRPr="001F09F0" w:rsidRDefault="004976B1" w:rsidP="004976B1">
      <w:pPr>
        <w:pStyle w:val="FigureNo"/>
        <w:rPr>
          <w:noProof/>
          <w:lang w:eastAsia="zh-CN"/>
        </w:rPr>
      </w:pPr>
      <w:r w:rsidRPr="001F09F0">
        <w:rPr>
          <w:noProof/>
          <w:lang w:eastAsia="zh-CN"/>
        </w:rPr>
        <w:lastRenderedPageBreak/>
        <w:t>FIGURA 1</w:t>
      </w:r>
      <w:r>
        <w:rPr>
          <w:noProof/>
          <w:lang w:eastAsia="zh-CN"/>
        </w:rPr>
        <w:t>9</w:t>
      </w:r>
    </w:p>
    <w:p w14:paraId="6A1C8EDD" w14:textId="77777777" w:rsidR="004976B1" w:rsidRPr="001F09F0" w:rsidRDefault="004976B1" w:rsidP="004976B1">
      <w:pPr>
        <w:pStyle w:val="Figuretitle"/>
        <w:rPr>
          <w:lang w:eastAsia="zh-CN"/>
        </w:rPr>
      </w:pPr>
      <w:r w:rsidRPr="001F09F0">
        <w:rPr>
          <w:lang w:eastAsia="zh-CN"/>
        </w:rPr>
        <w:t>Organigrama sobre la propagación por difracción</w:t>
      </w:r>
    </w:p>
    <w:p w14:paraId="2917A249" w14:textId="54231536" w:rsidR="004976B1" w:rsidRPr="001F09F0" w:rsidRDefault="008B3AAB" w:rsidP="004976B1">
      <w:pPr>
        <w:pStyle w:val="Figure"/>
        <w:rPr>
          <w:lang w:eastAsia="zh-CN"/>
        </w:rPr>
      </w:pPr>
      <w:r w:rsidRPr="00196C37">
        <w:rPr>
          <w:lang w:eastAsia="zh-CN"/>
        </w:rPr>
        <w:object w:dxaOrig="11127" w:dyaOrig="16909" w14:anchorId="3970DC39">
          <v:shape id="_x0000_i1184" type="#_x0000_t75" alt="La Figura 19 muestra organigrama sobre la propagación por difracción&#10;" style="width:419.75pt;height:634.4pt;mso-position-horizontal:absolute" o:ole="">
            <v:imagedata r:id="rId358" o:title=""/>
          </v:shape>
          <o:OLEObject Type="Embed" ProgID="CorelDRAW.Graphic.14" ShapeID="_x0000_i1184" DrawAspect="Content" ObjectID="_1837074801" r:id="rId359"/>
        </w:object>
      </w:r>
    </w:p>
    <w:p w14:paraId="0AB98890" w14:textId="77777777" w:rsidR="004976B1" w:rsidRPr="008F057C" w:rsidRDefault="004976B1" w:rsidP="004976B1">
      <w:pPr>
        <w:pStyle w:val="AppendixNoTitle"/>
      </w:pPr>
      <w:bookmarkStart w:id="118" w:name="_Toc115780913"/>
      <w:bookmarkStart w:id="119" w:name="_Toc226455975"/>
      <w:r w:rsidRPr="008F057C">
        <w:lastRenderedPageBreak/>
        <w:t xml:space="preserve">Adjunto 1 </w:t>
      </w:r>
      <w:r w:rsidRPr="008F057C">
        <w:br/>
        <w:t>al Anexo 1</w:t>
      </w:r>
      <w:r w:rsidRPr="008F057C">
        <w:br/>
      </w:r>
      <w:r w:rsidRPr="008F057C">
        <w:br/>
        <w:t>Cálculo de los parámetros del cilindro</w:t>
      </w:r>
      <w:bookmarkEnd w:id="118"/>
      <w:bookmarkEnd w:id="119"/>
    </w:p>
    <w:p w14:paraId="0AB8BF14" w14:textId="77777777" w:rsidR="004976B1" w:rsidRPr="008F057C" w:rsidRDefault="004976B1" w:rsidP="004976B1">
      <w:pPr>
        <w:pStyle w:val="Normalaftertitle"/>
      </w:pPr>
      <w:r w:rsidRPr="008F057C">
        <w:t>El siguiente procedimiento puede utilizarse para calcular los parámetros del cilindro que se ilustran en las Figs. 8c) y 14 para cada una de las obstrucciones del terreno. Para ello se utilizan unidades homogéneas y todos los ángulos se expresan en radianes. Las aproximaciones utilizadas son válidas para trayectos radioeléctricos con una elevación igual o inferior a 5° con respecto a la horizontal.</w:t>
      </w:r>
    </w:p>
    <w:p w14:paraId="6C870FAB" w14:textId="77777777" w:rsidR="004976B1" w:rsidRPr="008F057C" w:rsidRDefault="004976B1" w:rsidP="004976B1">
      <w:pPr>
        <w:pStyle w:val="Heading1"/>
      </w:pPr>
      <w:bookmarkStart w:id="120" w:name="_Toc115780914"/>
      <w:bookmarkStart w:id="121" w:name="_Toc25019657"/>
      <w:bookmarkStart w:id="122" w:name="_Toc226455976"/>
      <w:r w:rsidRPr="008F057C">
        <w:t>1</w:t>
      </w:r>
      <w:r w:rsidRPr="008F057C">
        <w:tab/>
        <w:t>Ángulo de difracción y posición del vértice</w:t>
      </w:r>
      <w:bookmarkEnd w:id="120"/>
      <w:bookmarkEnd w:id="121"/>
      <w:bookmarkEnd w:id="122"/>
    </w:p>
    <w:p w14:paraId="1471162C" w14:textId="77777777" w:rsidR="004976B1" w:rsidRPr="008F057C" w:rsidRDefault="004976B1" w:rsidP="004976B1">
      <w:r w:rsidRPr="008F057C">
        <w:t>Aunque estas unidades no se utilizan directamente como parámetros del cilindro, se necesita conocer el ángulo de difracción sobre el cilindro y la posición del vértice.</w:t>
      </w:r>
    </w:p>
    <w:p w14:paraId="516C63FC" w14:textId="77777777" w:rsidR="004976B1" w:rsidRPr="008F057C" w:rsidRDefault="004976B1" w:rsidP="004976B1">
      <w:r w:rsidRPr="008F057C">
        <w:t>El ángulo de difracción sobre el obstáculo viene dado por la ecuación:</w:t>
      </w:r>
    </w:p>
    <w:p w14:paraId="464497C2" w14:textId="77777777" w:rsidR="004976B1" w:rsidRPr="008F057C" w:rsidRDefault="004976B1" w:rsidP="004976B1">
      <w:pPr>
        <w:pStyle w:val="Blanc"/>
        <w:rPr>
          <w:lang w:val="es-ES"/>
        </w:rPr>
      </w:pPr>
    </w:p>
    <w:p w14:paraId="39CCCB1F" w14:textId="77777777" w:rsidR="00B91F7F" w:rsidRPr="00B91F7F" w:rsidRDefault="00B91F7F" w:rsidP="00B91F7F">
      <w:pPr>
        <w:pStyle w:val="Equation"/>
        <w:rPr>
          <w:lang w:val="en-GB"/>
        </w:rPr>
      </w:pPr>
      <w:r w:rsidRPr="00B91F7F">
        <w:rPr>
          <w:lang w:val="en-GB"/>
        </w:rPr>
        <w:tab/>
      </w:r>
      <w:r w:rsidRPr="00B91F7F">
        <w:rPr>
          <w:lang w:val="en-GB"/>
        </w:rPr>
        <w:tab/>
      </w:r>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α</m:t>
            </m:r>
          </m:e>
          <m:sub>
            <m:r>
              <w:rPr>
                <w:rFonts w:ascii="Cambria Math" w:hAnsi="Cambria Math"/>
                <w:lang w:val="en-GB"/>
              </w:rPr>
              <m:t>w</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α</m:t>
            </m:r>
          </m:e>
          <m:sub>
            <m:r>
              <w:rPr>
                <w:rFonts w:ascii="Cambria Math" w:hAnsi="Cambria Math"/>
                <w:lang w:val="en-GB"/>
              </w:rPr>
              <m:t>z</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α</m:t>
            </m:r>
          </m:e>
          <m:sub>
            <m:r>
              <w:rPr>
                <w:rFonts w:ascii="Cambria Math" w:hAnsi="Cambria Math"/>
                <w:lang w:val="en-GB"/>
              </w:rPr>
              <m:t>e</m:t>
            </m:r>
          </m:sub>
        </m:sSub>
      </m:oMath>
      <w:r w:rsidRPr="00B91F7F">
        <w:rPr>
          <w:position w:val="-4"/>
          <w:sz w:val="18"/>
          <w:szCs w:val="18"/>
          <w:lang w:val="en-GB"/>
        </w:rPr>
        <w:tab/>
      </w:r>
      <w:r w:rsidRPr="00B91F7F">
        <w:rPr>
          <w:lang w:val="en-GB"/>
        </w:rPr>
        <w:t>(107)</w:t>
      </w:r>
    </w:p>
    <w:p w14:paraId="2A77C2B0" w14:textId="77777777" w:rsidR="004976B1" w:rsidRPr="008F057C" w:rsidRDefault="004976B1" w:rsidP="004976B1">
      <w:r w:rsidRPr="008F057C">
        <w:t xml:space="preserve">donde </w:t>
      </w:r>
      <w:r w:rsidRPr="001F09F0">
        <w:sym w:font="Symbol" w:char="F061"/>
      </w:r>
      <w:r w:rsidRPr="008F057C">
        <w:rPr>
          <w:i/>
          <w:iCs/>
          <w:position w:val="-4"/>
          <w:sz w:val="16"/>
          <w:szCs w:val="16"/>
        </w:rPr>
        <w:t>w</w:t>
      </w:r>
      <w:r w:rsidRPr="008F057C">
        <w:t xml:space="preserve"> y </w:t>
      </w:r>
      <w:r w:rsidRPr="001F09F0">
        <w:sym w:font="Symbol" w:char="F061"/>
      </w:r>
      <w:r w:rsidRPr="008F057C">
        <w:rPr>
          <w:i/>
          <w:iCs/>
          <w:position w:val="-4"/>
          <w:sz w:val="16"/>
          <w:szCs w:val="16"/>
        </w:rPr>
        <w:t>z</w:t>
      </w:r>
      <w:r w:rsidRPr="008F057C">
        <w:t xml:space="preserve"> son los ángulos de elevación de los puntos </w:t>
      </w:r>
      <w:r w:rsidRPr="008F057C">
        <w:rPr>
          <w:i/>
          <w:iCs/>
        </w:rPr>
        <w:t>x</w:t>
      </w:r>
      <w:r w:rsidRPr="008F057C">
        <w:t xml:space="preserve"> e </w:t>
      </w:r>
      <w:r w:rsidRPr="008F057C">
        <w:rPr>
          <w:i/>
          <w:iCs/>
        </w:rPr>
        <w:t>y</w:t>
      </w:r>
      <w:r w:rsidRPr="008F057C">
        <w:t xml:space="preserve"> por encima de la horizontal local, vistos desde los puntos </w:t>
      </w:r>
      <w:r w:rsidRPr="008F057C">
        <w:rPr>
          <w:i/>
          <w:iCs/>
        </w:rPr>
        <w:t>w</w:t>
      </w:r>
      <w:r w:rsidRPr="008F057C">
        <w:t xml:space="preserve"> y </w:t>
      </w:r>
      <w:r w:rsidRPr="008F057C">
        <w:rPr>
          <w:i/>
          <w:iCs/>
        </w:rPr>
        <w:t>z</w:t>
      </w:r>
      <w:r w:rsidRPr="008F057C">
        <w:t xml:space="preserve"> respectivamente, que se expresan mediante las ecuaciones:</w:t>
      </w:r>
    </w:p>
    <w:p w14:paraId="4F7492A8" w14:textId="77777777" w:rsidR="004976B1" w:rsidRPr="001F09F0" w:rsidRDefault="004976B1" w:rsidP="004976B1">
      <w:pPr>
        <w:pStyle w:val="Blanc"/>
        <w:rPr>
          <w:lang w:val="es-ES"/>
        </w:rPr>
      </w:pPr>
    </w:p>
    <w:p w14:paraId="462B2420" w14:textId="1A7E0C9B" w:rsidR="004976B1" w:rsidRPr="008F057C" w:rsidRDefault="004976B1" w:rsidP="004976B1">
      <w:pPr>
        <w:pStyle w:val="Equation"/>
      </w:pPr>
      <w:r w:rsidRPr="008F057C">
        <w:tab/>
      </w:r>
      <w:r w:rsidRPr="008F057C">
        <w:tab/>
      </w:r>
      <w:r w:rsidR="008B3AAB" w:rsidRPr="00196C37">
        <w:rPr>
          <w:position w:val="-30"/>
        </w:rPr>
        <w:object w:dxaOrig="2380" w:dyaOrig="680" w14:anchorId="39BD38B8">
          <v:shape id="_x0000_i1185" type="#_x0000_t75" alt="Ecuación 108" style="width:118.85pt;height:33.3pt;mso-position-horizontal:absolute" o:ole="">
            <v:imagedata r:id="rId360" o:title=""/>
          </v:shape>
          <o:OLEObject Type="Embed" ProgID="Equation.3" ShapeID="_x0000_i1185" DrawAspect="Content" ObjectID="_1837074802" r:id="rId361"/>
        </w:object>
      </w:r>
      <w:r w:rsidRPr="008F057C">
        <w:rPr>
          <w:position w:val="-4"/>
          <w:sz w:val="18"/>
          <w:szCs w:val="18"/>
        </w:rPr>
        <w:tab/>
      </w:r>
      <w:r w:rsidRPr="0064271B">
        <w:t>(10</w:t>
      </w:r>
      <w:r>
        <w:t>8</w:t>
      </w:r>
      <w:r w:rsidRPr="008F057C">
        <w:t>)</w:t>
      </w:r>
    </w:p>
    <w:p w14:paraId="0015CB73" w14:textId="77777777" w:rsidR="004976B1" w:rsidRPr="001F09F0" w:rsidRDefault="004976B1" w:rsidP="004976B1">
      <w:pPr>
        <w:pStyle w:val="Blanc"/>
        <w:rPr>
          <w:lang w:val="es-ES"/>
        </w:rPr>
      </w:pPr>
    </w:p>
    <w:p w14:paraId="5F2ABCDD" w14:textId="64EC2DD9" w:rsidR="004976B1" w:rsidRPr="008F057C" w:rsidRDefault="004976B1" w:rsidP="004976B1">
      <w:pPr>
        <w:pStyle w:val="Equation"/>
      </w:pPr>
      <w:r w:rsidRPr="008F057C">
        <w:tab/>
      </w:r>
      <w:r w:rsidRPr="008F057C">
        <w:tab/>
      </w:r>
      <w:r w:rsidR="008B3AAB" w:rsidRPr="00196C37">
        <w:rPr>
          <w:position w:val="-34"/>
        </w:rPr>
        <w:object w:dxaOrig="2400" w:dyaOrig="760" w14:anchorId="2B35C5A9">
          <v:shape id="_x0000_i1186" type="#_x0000_t75" alt="Ecuación 109" style="width:119.55pt;height:38.7pt" o:ole="">
            <v:imagedata r:id="rId362" o:title=""/>
          </v:shape>
          <o:OLEObject Type="Embed" ProgID="Equation.3" ShapeID="_x0000_i1186" DrawAspect="Content" ObjectID="_1837074803" r:id="rId363"/>
        </w:object>
      </w:r>
      <w:r w:rsidRPr="008F057C">
        <w:tab/>
      </w:r>
      <w:r w:rsidRPr="0064271B">
        <w:t>(10</w:t>
      </w:r>
      <w:r>
        <w:t>9</w:t>
      </w:r>
      <w:r w:rsidRPr="0064271B">
        <w:t>)</w:t>
      </w:r>
    </w:p>
    <w:p w14:paraId="059C4C12" w14:textId="77777777" w:rsidR="004976B1" w:rsidRPr="001F09F0" w:rsidRDefault="004976B1" w:rsidP="004976B1">
      <w:pPr>
        <w:pStyle w:val="Blanc"/>
        <w:rPr>
          <w:lang w:val="es-ES"/>
        </w:rPr>
      </w:pPr>
    </w:p>
    <w:p w14:paraId="581F1139" w14:textId="77777777" w:rsidR="004976B1" w:rsidRPr="008F057C" w:rsidRDefault="004976B1" w:rsidP="004976B1">
      <w:r w:rsidRPr="008F057C">
        <w:t xml:space="preserve">y </w:t>
      </w:r>
      <w:r w:rsidRPr="001F09F0">
        <w:sym w:font="Symbol" w:char="F061"/>
      </w:r>
      <w:r w:rsidRPr="008F057C">
        <w:rPr>
          <w:i/>
          <w:iCs/>
          <w:position w:val="-4"/>
          <w:sz w:val="16"/>
          <w:szCs w:val="16"/>
        </w:rPr>
        <w:t>e</w:t>
      </w:r>
      <w:r w:rsidRPr="008F057C">
        <w:t xml:space="preserve"> es el ángulo subtendido por la distancia de círculo máximo entre los puntos </w:t>
      </w:r>
      <w:r w:rsidRPr="008F057C">
        <w:rPr>
          <w:i/>
          <w:iCs/>
        </w:rPr>
        <w:t>w</w:t>
      </w:r>
      <w:r w:rsidRPr="008F057C">
        <w:t xml:space="preserve"> y </w:t>
      </w:r>
      <w:r w:rsidRPr="008F057C">
        <w:rPr>
          <w:i/>
          <w:iCs/>
        </w:rPr>
        <w:t>z</w:t>
      </w:r>
      <w:r w:rsidRPr="008F057C">
        <w:t xml:space="preserve"> que se expresa mediante la ecuación:</w:t>
      </w:r>
    </w:p>
    <w:p w14:paraId="3AE4AADF" w14:textId="48A5EF22" w:rsidR="004976B1" w:rsidRPr="008F057C" w:rsidRDefault="004976B1" w:rsidP="004976B1">
      <w:pPr>
        <w:pStyle w:val="Equation"/>
      </w:pPr>
      <w:r w:rsidRPr="008F057C">
        <w:tab/>
      </w:r>
      <w:r w:rsidRPr="008F057C">
        <w:tab/>
      </w:r>
      <w:r w:rsidR="008B3AAB" w:rsidRPr="00196C37">
        <w:rPr>
          <w:position w:val="-30"/>
        </w:rPr>
        <w:object w:dxaOrig="960" w:dyaOrig="680" w14:anchorId="48EC9D91">
          <v:shape id="_x0000_i1187" type="#_x0000_t75" alt="Ecuación 110" style="width:46.2pt;height:33.3pt;mso-position-horizontal:absolute;mso-position-vertical:absolute" o:ole="">
            <v:imagedata r:id="rId364" o:title=""/>
          </v:shape>
          <o:OLEObject Type="Embed" ProgID="Equation.3" ShapeID="_x0000_i1187" DrawAspect="Content" ObjectID="_1837074804" r:id="rId365"/>
        </w:object>
      </w:r>
      <w:r w:rsidRPr="008F057C">
        <w:rPr>
          <w:position w:val="-4"/>
          <w:sz w:val="18"/>
          <w:szCs w:val="18"/>
        </w:rPr>
        <w:tab/>
      </w:r>
      <w:r w:rsidRPr="0064271B">
        <w:t>(1</w:t>
      </w:r>
      <w:r>
        <w:t>10</w:t>
      </w:r>
      <w:r w:rsidRPr="0064271B">
        <w:t>)</w:t>
      </w:r>
    </w:p>
    <w:p w14:paraId="717C0DD1" w14:textId="77777777" w:rsidR="004976B1" w:rsidRPr="008F057C" w:rsidRDefault="004976B1" w:rsidP="004976B1">
      <w:pPr>
        <w:pStyle w:val="Blanc"/>
        <w:rPr>
          <w:lang w:val="es-ES"/>
        </w:rPr>
      </w:pPr>
    </w:p>
    <w:p w14:paraId="3F2AFED7" w14:textId="77777777" w:rsidR="004976B1" w:rsidRPr="008F057C" w:rsidRDefault="004976B1" w:rsidP="004976B1">
      <w:pPr>
        <w:pStyle w:val="Equation"/>
      </w:pPr>
      <w:r w:rsidRPr="008F057C">
        <w:t xml:space="preserve">La distancia al vértice desde el punto </w:t>
      </w:r>
      <w:r w:rsidRPr="008F057C">
        <w:rPr>
          <w:i/>
          <w:iCs/>
        </w:rPr>
        <w:t>w</w:t>
      </w:r>
      <w:r w:rsidRPr="008F057C">
        <w:t xml:space="preserve"> se calcula en función de cómo se represente la obstrucción, ya sea mediante una sola muestra de perfil o más de una:</w:t>
      </w:r>
    </w:p>
    <w:p w14:paraId="6F7F57F1" w14:textId="77777777" w:rsidR="004976B1" w:rsidRPr="008F057C" w:rsidRDefault="004976B1" w:rsidP="004976B1">
      <w:r w:rsidRPr="008F057C">
        <w:t>Para una obstrucción de punto único:</w:t>
      </w:r>
    </w:p>
    <w:p w14:paraId="035DB097" w14:textId="77777777" w:rsidR="004976B1" w:rsidRPr="008F057C" w:rsidRDefault="004976B1" w:rsidP="004976B1">
      <w:pPr>
        <w:pStyle w:val="Blanc"/>
        <w:rPr>
          <w:lang w:val="es-ES"/>
        </w:rPr>
      </w:pPr>
    </w:p>
    <w:p w14:paraId="3C4C4408" w14:textId="0A681E5E" w:rsidR="004976B1" w:rsidRPr="008F057C" w:rsidRDefault="004976B1" w:rsidP="004976B1">
      <w:pPr>
        <w:pStyle w:val="Equation"/>
      </w:pPr>
      <w:r w:rsidRPr="008F057C">
        <w:tab/>
      </w:r>
      <w:r w:rsidRPr="008F057C">
        <w:tab/>
      </w:r>
      <w:r w:rsidRPr="008F057C">
        <w:rPr>
          <w:i/>
          <w:iCs/>
        </w:rPr>
        <w:t>d</w:t>
      </w:r>
      <w:r w:rsidRPr="008F057C">
        <w:rPr>
          <w:i/>
          <w:iCs/>
          <w:position w:val="-4"/>
          <w:sz w:val="18"/>
          <w:szCs w:val="18"/>
        </w:rPr>
        <w:t>wv</w:t>
      </w:r>
      <w:r w:rsidRPr="008F057C">
        <w:t xml:space="preserve"> </w:t>
      </w:r>
      <w:r w:rsidRPr="001F09F0">
        <w:t>=</w:t>
      </w:r>
      <w:r w:rsidRPr="008F057C">
        <w:t xml:space="preserve"> </w:t>
      </w:r>
      <w:r w:rsidRPr="008F057C">
        <w:rPr>
          <w:i/>
          <w:iCs/>
        </w:rPr>
        <w:t>d</w:t>
      </w:r>
      <w:r w:rsidRPr="008F057C">
        <w:rPr>
          <w:i/>
          <w:iCs/>
          <w:position w:val="-4"/>
          <w:sz w:val="18"/>
          <w:szCs w:val="18"/>
        </w:rPr>
        <w:t>wx</w:t>
      </w:r>
      <w:r w:rsidRPr="008F057C">
        <w:tab/>
      </w:r>
      <w:r w:rsidRPr="0064271B">
        <w:t>(1</w:t>
      </w:r>
      <w:r>
        <w:t>11</w:t>
      </w:r>
      <w:r w:rsidRPr="0064271B">
        <w:t>)</w:t>
      </w:r>
    </w:p>
    <w:p w14:paraId="54DAC311" w14:textId="77777777" w:rsidR="004976B1" w:rsidRPr="008F057C" w:rsidRDefault="004976B1" w:rsidP="004976B1">
      <w:r w:rsidRPr="008F057C">
        <w:t>Para una obstrucción multipunto es necesario protegerse contra valores muy pequeños de difracción:</w:t>
      </w:r>
    </w:p>
    <w:p w14:paraId="677A4D0C" w14:textId="77777777" w:rsidR="004976B1" w:rsidRPr="001F09F0" w:rsidRDefault="004976B1" w:rsidP="004976B1">
      <w:pPr>
        <w:pStyle w:val="Blanc"/>
        <w:rPr>
          <w:lang w:val="es-ES"/>
        </w:rPr>
      </w:pPr>
    </w:p>
    <w:p w14:paraId="59EAB873" w14:textId="7613B656" w:rsidR="004976B1" w:rsidRPr="008F057C" w:rsidRDefault="004976B1" w:rsidP="004976B1">
      <w:pPr>
        <w:pStyle w:val="Equation"/>
      </w:pPr>
      <w:r w:rsidRPr="008F057C">
        <w:tab/>
      </w:r>
      <w:r w:rsidR="000E78DE">
        <w:rPr>
          <w:position w:val="-24"/>
          <w:lang w:val="fr-FR"/>
        </w:rPr>
        <w:object w:dxaOrig="3360" w:dyaOrig="990" w14:anchorId="0FD0646F">
          <v:shape id="_x0000_i1188" type="#_x0000_t75" alt="Ecuación 112a" style="width:167.75pt;height:49.6pt" o:ole="">
            <v:imagedata r:id="rId366" o:title=""/>
          </v:shape>
          <o:OLEObject Type="Embed" ProgID="Equation.DSMT4" ShapeID="_x0000_i1188" DrawAspect="Content" ObjectID="_1837074805" r:id="rId367"/>
        </w:object>
      </w:r>
      <w:r w:rsidRPr="001F09F0">
        <w:t>                </w:t>
      </w:r>
      <w:r w:rsidRPr="008F057C">
        <w:t xml:space="preserve">para  </w:t>
      </w:r>
      <w:r w:rsidRPr="001F09F0">
        <w:sym w:font="Symbol" w:char="F071"/>
      </w:r>
      <w:r w:rsidRPr="008F057C">
        <w:t xml:space="preserve"> · </w:t>
      </w:r>
      <w:r w:rsidRPr="008F057C">
        <w:rPr>
          <w:i/>
          <w:iCs/>
        </w:rPr>
        <w:t>a</w:t>
      </w:r>
      <w:r w:rsidRPr="008F057C">
        <w:rPr>
          <w:i/>
          <w:iCs/>
          <w:position w:val="-4"/>
          <w:sz w:val="18"/>
          <w:szCs w:val="18"/>
        </w:rPr>
        <w:t xml:space="preserve">e </w:t>
      </w:r>
      <w:r w:rsidRPr="001F09F0">
        <w:sym w:font="Symbol" w:char="F0B3"/>
      </w:r>
      <w:r w:rsidRPr="001F09F0">
        <w:t xml:space="preserve"> </w:t>
      </w:r>
      <w:r w:rsidRPr="008F057C">
        <w:rPr>
          <w:i/>
          <w:iCs/>
        </w:rPr>
        <w:t>d</w:t>
      </w:r>
      <w:r w:rsidRPr="008F057C">
        <w:rPr>
          <w:i/>
          <w:iCs/>
          <w:position w:val="-4"/>
          <w:sz w:val="18"/>
          <w:szCs w:val="18"/>
        </w:rPr>
        <w:t>xy</w:t>
      </w:r>
      <w:r w:rsidRPr="008F057C">
        <w:rPr>
          <w:position w:val="-4"/>
          <w:sz w:val="18"/>
          <w:szCs w:val="18"/>
        </w:rPr>
        <w:tab/>
      </w:r>
      <w:r w:rsidRPr="0064271B">
        <w:t>(1</w:t>
      </w:r>
      <w:r>
        <w:t>12</w:t>
      </w:r>
      <w:r w:rsidRPr="0064271B">
        <w:t>a)</w:t>
      </w:r>
    </w:p>
    <w:p w14:paraId="1CB2ED9E" w14:textId="7248F178" w:rsidR="004976B1" w:rsidRPr="008F057C" w:rsidRDefault="004976B1" w:rsidP="004976B1">
      <w:pPr>
        <w:pStyle w:val="Equation"/>
      </w:pPr>
      <w:r w:rsidRPr="008F057C">
        <w:tab/>
      </w:r>
      <w:r w:rsidR="000E78DE">
        <w:rPr>
          <w:position w:val="-24"/>
          <w:lang w:val="fr-FR"/>
        </w:rPr>
        <w:object w:dxaOrig="1740" w:dyaOrig="675" w14:anchorId="42FAB496">
          <v:shape id="_x0000_i1189" type="#_x0000_t75" alt="Ecuación 112b" style="width:86.95pt;height:33.95pt" o:ole="">
            <v:imagedata r:id="rId368" o:title=""/>
          </v:shape>
          <o:OLEObject Type="Embed" ProgID="Equation.DSMT4" ShapeID="_x0000_i1189" DrawAspect="Content" ObjectID="_1837074806" r:id="rId369"/>
        </w:object>
      </w:r>
      <w:r w:rsidRPr="008F057C">
        <w:tab/>
        <w:t xml:space="preserve">                                     para  </w:t>
      </w:r>
      <w:r w:rsidRPr="001F09F0">
        <w:sym w:font="Symbol" w:char="F071"/>
      </w:r>
      <w:r w:rsidRPr="008F057C">
        <w:t xml:space="preserve"> · </w:t>
      </w:r>
      <w:r w:rsidRPr="008F057C">
        <w:rPr>
          <w:i/>
          <w:iCs/>
        </w:rPr>
        <w:t>a</w:t>
      </w:r>
      <w:r w:rsidRPr="008F057C">
        <w:rPr>
          <w:i/>
          <w:iCs/>
          <w:position w:val="-4"/>
          <w:sz w:val="18"/>
          <w:szCs w:val="18"/>
        </w:rPr>
        <w:t xml:space="preserve">e </w:t>
      </w:r>
      <w:r w:rsidRPr="008F057C">
        <w:t xml:space="preserve">&lt; </w:t>
      </w:r>
      <w:r w:rsidRPr="008F057C">
        <w:rPr>
          <w:i/>
          <w:iCs/>
        </w:rPr>
        <w:t>d</w:t>
      </w:r>
      <w:r w:rsidRPr="008F057C">
        <w:rPr>
          <w:i/>
          <w:iCs/>
          <w:position w:val="-4"/>
          <w:sz w:val="18"/>
          <w:szCs w:val="18"/>
        </w:rPr>
        <w:t>xy</w:t>
      </w:r>
      <w:r w:rsidRPr="008F057C">
        <w:rPr>
          <w:position w:val="-4"/>
          <w:sz w:val="18"/>
          <w:szCs w:val="18"/>
        </w:rPr>
        <w:tab/>
      </w:r>
      <w:r w:rsidRPr="0064271B">
        <w:t>(1</w:t>
      </w:r>
      <w:r>
        <w:t>12</w:t>
      </w:r>
      <w:r w:rsidRPr="0064271B">
        <w:t>b)</w:t>
      </w:r>
    </w:p>
    <w:p w14:paraId="17529813" w14:textId="77777777" w:rsidR="004976B1" w:rsidRPr="008F057C" w:rsidRDefault="004976B1" w:rsidP="004976B1">
      <w:pPr>
        <w:keepNext/>
        <w:keepLines/>
      </w:pPr>
      <w:r w:rsidRPr="008F057C">
        <w:lastRenderedPageBreak/>
        <w:t xml:space="preserve">La distancia al punto </w:t>
      </w:r>
      <w:r w:rsidRPr="008F057C">
        <w:rPr>
          <w:i/>
          <w:iCs/>
        </w:rPr>
        <w:t>z</w:t>
      </w:r>
      <w:r w:rsidRPr="008F057C">
        <w:t xml:space="preserve"> desde el punto del vértice se expresa mediante la ecuación:</w:t>
      </w:r>
    </w:p>
    <w:p w14:paraId="076B9F57" w14:textId="77777777" w:rsidR="000E78DE" w:rsidRPr="001F09F0" w:rsidRDefault="000E78DE" w:rsidP="000E78DE">
      <w:pPr>
        <w:pStyle w:val="Blanc"/>
        <w:rPr>
          <w:lang w:val="es-ES"/>
        </w:rPr>
      </w:pPr>
    </w:p>
    <w:p w14:paraId="5D849182" w14:textId="77777777" w:rsidR="000E78DE" w:rsidRPr="000E78DE" w:rsidRDefault="000E78DE" w:rsidP="000E78DE">
      <w:pPr>
        <w:pStyle w:val="Equation"/>
        <w:rPr>
          <w:lang w:val="en-GB"/>
        </w:rPr>
      </w:pPr>
      <w:r w:rsidRPr="000E78DE">
        <w:rPr>
          <w:lang w:val="en-GB"/>
        </w:rPr>
        <w:tab/>
      </w:r>
      <w:r w:rsidRPr="000E78D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vz</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wz</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wv</m:t>
            </m:r>
          </m:sub>
        </m:sSub>
      </m:oMath>
      <w:r w:rsidRPr="000E78DE">
        <w:rPr>
          <w:lang w:val="en-GB"/>
        </w:rPr>
        <w:tab/>
        <w:t>(113)</w:t>
      </w:r>
    </w:p>
    <w:p w14:paraId="0A7D40CB" w14:textId="77777777" w:rsidR="000E78DE" w:rsidRPr="001F09F0" w:rsidRDefault="000E78DE" w:rsidP="000E78DE">
      <w:pPr>
        <w:pStyle w:val="Blanc"/>
        <w:rPr>
          <w:lang w:val="es-ES"/>
        </w:rPr>
      </w:pPr>
    </w:p>
    <w:p w14:paraId="74E5F85A" w14:textId="77777777" w:rsidR="004976B1" w:rsidRPr="008F057C" w:rsidRDefault="004976B1" w:rsidP="004976B1">
      <w:r w:rsidRPr="008F057C">
        <w:t>La altura del punto del vértice sobre el nivel del mar se calcula en función de cómo se represente la obstrucción, ya sea mediante una sola muestra de perfil o más de una.</w:t>
      </w:r>
    </w:p>
    <w:p w14:paraId="35757C8C" w14:textId="77777777" w:rsidR="004976B1" w:rsidRPr="008F057C" w:rsidRDefault="004976B1" w:rsidP="004976B1">
      <w:r w:rsidRPr="008F057C">
        <w:t>Para una obstrucción de punto único:</w:t>
      </w:r>
    </w:p>
    <w:p w14:paraId="11717708" w14:textId="77777777" w:rsidR="000E78DE" w:rsidRPr="000E78DE" w:rsidRDefault="000E78DE" w:rsidP="000E78DE">
      <w:pPr>
        <w:pStyle w:val="Equation"/>
        <w:rPr>
          <w:lang w:val="en-GB"/>
        </w:rPr>
      </w:pPr>
      <w:r w:rsidRPr="000E78DE">
        <w:rPr>
          <w:lang w:val="en-GB"/>
        </w:rPr>
        <w:tab/>
      </w:r>
      <w:r w:rsidRPr="000E78DE">
        <w:rPr>
          <w:lang w:val="en-GB"/>
        </w:rPr>
        <w:tab/>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v</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x</m:t>
            </m:r>
          </m:sub>
        </m:sSub>
      </m:oMath>
      <w:r w:rsidRPr="000E78DE">
        <w:rPr>
          <w:lang w:val="en-GB"/>
        </w:rPr>
        <w:tab/>
        <w:t>(114)</w:t>
      </w:r>
    </w:p>
    <w:p w14:paraId="50685DB2" w14:textId="77777777" w:rsidR="004976B1" w:rsidRPr="008F057C" w:rsidRDefault="004976B1" w:rsidP="004976B1">
      <w:r w:rsidRPr="008F057C">
        <w:t>Para una obstrucción multipunto:</w:t>
      </w:r>
    </w:p>
    <w:p w14:paraId="3EC43786" w14:textId="2A515CF2" w:rsidR="000E78DE" w:rsidRPr="000E78DE" w:rsidRDefault="000E78DE" w:rsidP="000E78DE">
      <w:pPr>
        <w:pStyle w:val="Equation"/>
        <w:rPr>
          <w:lang w:val="en-GB"/>
        </w:rPr>
      </w:pPr>
      <w:bookmarkStart w:id="123" w:name="_Toc115780915"/>
      <w:bookmarkStart w:id="124" w:name="_Toc25019658"/>
      <w:bookmarkStart w:id="125" w:name="_Toc226455977"/>
      <w:r w:rsidRPr="000E78DE">
        <w:rPr>
          <w:lang w:val="en-GB"/>
        </w:rPr>
        <w:tab/>
      </w:r>
      <w:r w:rsidRPr="000E78DE">
        <w:rPr>
          <w:lang w:val="en-GB"/>
        </w:rPr>
        <w:tab/>
      </w:r>
      <w:r w:rsidRPr="000E78DE">
        <w:rPr>
          <w:position w:val="-30"/>
          <w:lang w:val="fr-FR"/>
        </w:rPr>
        <w:object w:dxaOrig="2205" w:dyaOrig="720" w14:anchorId="27929E00">
          <v:shape id="_x0000_i1190" type="#_x0000_t75" alt="Ecuación 115" style="width:110.05pt;height:36pt" o:ole="">
            <v:imagedata r:id="rId370" o:title=""/>
          </v:shape>
          <o:OLEObject Type="Embed" ProgID="Equation.3" ShapeID="_x0000_i1190" DrawAspect="Content" ObjectID="_1837074807" r:id="rId371"/>
        </w:object>
      </w:r>
      <w:r w:rsidRPr="000E78DE">
        <w:rPr>
          <w:position w:val="-4"/>
          <w:sz w:val="18"/>
          <w:szCs w:val="18"/>
          <w:lang w:val="en-GB"/>
        </w:rPr>
        <w:tab/>
      </w:r>
      <w:r w:rsidRPr="000E78DE">
        <w:rPr>
          <w:lang w:val="en-GB"/>
        </w:rPr>
        <w:t>(115)</w:t>
      </w:r>
    </w:p>
    <w:p w14:paraId="6399D917" w14:textId="3F594829" w:rsidR="004976B1" w:rsidRPr="008F057C" w:rsidRDefault="004976B1" w:rsidP="004976B1">
      <w:pPr>
        <w:pStyle w:val="Heading1"/>
      </w:pPr>
      <w:r w:rsidRPr="008F057C">
        <w:t>2</w:t>
      </w:r>
      <w:r w:rsidRPr="008F057C">
        <w:tab/>
        <w:t>Parámetros del cilindro</w:t>
      </w:r>
      <w:bookmarkEnd w:id="123"/>
      <w:bookmarkEnd w:id="124"/>
      <w:bookmarkEnd w:id="125"/>
    </w:p>
    <w:p w14:paraId="202A3CD8" w14:textId="77777777" w:rsidR="004976B1" w:rsidRPr="008F057C" w:rsidRDefault="004976B1" w:rsidP="004976B1">
      <w:r w:rsidRPr="008F057C">
        <w:t>En esta etapa los parámetros del cilindro que se ilustran en la Fig.</w:t>
      </w:r>
      <w:r>
        <w:t> </w:t>
      </w:r>
      <w:r w:rsidRPr="008F057C">
        <w:t>8c) pueden calcularse para cada uno de los obstáculos del terreno definidos mediante el análisis de cuerda:</w:t>
      </w:r>
    </w:p>
    <w:p w14:paraId="0F6CFD1E" w14:textId="77777777" w:rsidR="004976B1" w:rsidRPr="008F057C" w:rsidRDefault="004976B1" w:rsidP="004976B1">
      <w:r w:rsidRPr="008F057C">
        <w:rPr>
          <w:i/>
          <w:iCs/>
        </w:rPr>
        <w:t>d</w:t>
      </w:r>
      <w:r w:rsidRPr="008F057C">
        <w:rPr>
          <w:position w:val="-4"/>
          <w:sz w:val="16"/>
          <w:szCs w:val="16"/>
        </w:rPr>
        <w:t>1</w:t>
      </w:r>
      <w:r w:rsidRPr="008F057C">
        <w:t xml:space="preserve"> y </w:t>
      </w:r>
      <w:r w:rsidRPr="008F057C">
        <w:rPr>
          <w:i/>
          <w:iCs/>
        </w:rPr>
        <w:t>d</w:t>
      </w:r>
      <w:r w:rsidRPr="008F057C">
        <w:rPr>
          <w:position w:val="-4"/>
          <w:sz w:val="16"/>
          <w:szCs w:val="16"/>
        </w:rPr>
        <w:t>2</w:t>
      </w:r>
      <w:r w:rsidRPr="008F057C">
        <w:t xml:space="preserve"> son las distancias positivas entre los vértices a los obstáculos (o terminales) en los lados del transmisor y el receptor del obstáculo, respectivamente,</w:t>
      </w:r>
    </w:p>
    <w:p w14:paraId="633728C9" w14:textId="77777777" w:rsidR="004976B1" w:rsidRPr="008F057C" w:rsidRDefault="004976B1" w:rsidP="004976B1">
      <w:r w:rsidRPr="008F057C">
        <w:t>y:</w:t>
      </w:r>
    </w:p>
    <w:p w14:paraId="56248C65" w14:textId="085BDAC4" w:rsidR="004976B1" w:rsidRPr="008F057C" w:rsidRDefault="004976B1" w:rsidP="004976B1">
      <w:pPr>
        <w:pStyle w:val="Equation"/>
      </w:pPr>
      <w:r w:rsidRPr="008F057C">
        <w:rPr>
          <w:i/>
          <w:iCs/>
        </w:rPr>
        <w:tab/>
      </w:r>
      <w:r w:rsidRPr="008F057C">
        <w:rPr>
          <w:i/>
          <w:iCs/>
        </w:rPr>
        <w:tab/>
      </w:r>
      <w:r w:rsidR="008B3AAB" w:rsidRPr="00196C37">
        <w:rPr>
          <w:position w:val="-30"/>
        </w:rPr>
        <w:object w:dxaOrig="3720" w:dyaOrig="680" w14:anchorId="25B6F4CD">
          <v:shape id="_x0000_i1191" type="#_x0000_t75" alt="Ecuación 116" style="width:186.1pt;height:33.3pt" o:ole="">
            <v:imagedata r:id="rId372" o:title=""/>
          </v:shape>
          <o:OLEObject Type="Embed" ProgID="Equation.3" ShapeID="_x0000_i1191" DrawAspect="Content" ObjectID="_1837074808" r:id="rId373"/>
        </w:object>
      </w:r>
      <w:r w:rsidRPr="008F057C">
        <w:tab/>
      </w:r>
      <w:r w:rsidRPr="0064271B">
        <w:t>(11</w:t>
      </w:r>
      <w:r>
        <w:t>6</w:t>
      </w:r>
      <w:r w:rsidRPr="0064271B">
        <w:t>)</w:t>
      </w:r>
    </w:p>
    <w:p w14:paraId="532AF5AD" w14:textId="77777777" w:rsidR="004976B1" w:rsidRPr="001F09F0" w:rsidRDefault="004976B1" w:rsidP="004976B1">
      <w:pPr>
        <w:pStyle w:val="Blanc"/>
        <w:rPr>
          <w:lang w:val="es-ES"/>
        </w:rPr>
      </w:pPr>
    </w:p>
    <w:p w14:paraId="321FD8C6" w14:textId="77777777" w:rsidR="004976B1" w:rsidRPr="008F057C" w:rsidRDefault="004976B1" w:rsidP="004976B1">
      <w:pPr>
        <w:pStyle w:val="Equation"/>
      </w:pPr>
      <w:r w:rsidRPr="008F057C">
        <w:t>Para calcular el radio del cilindro se recurre a dos muestras de perfil adicionales:</w:t>
      </w:r>
    </w:p>
    <w:p w14:paraId="0ACBDF20" w14:textId="77777777" w:rsidR="004976B1" w:rsidRPr="001F09F0" w:rsidRDefault="004976B1" w:rsidP="004976B1">
      <w:pPr>
        <w:pStyle w:val="Equationlegend"/>
        <w:rPr>
          <w:lang w:val="es-ES"/>
        </w:rPr>
      </w:pPr>
      <w:r w:rsidRPr="001F09F0">
        <w:rPr>
          <w:i/>
          <w:iCs/>
          <w:lang w:val="es-ES"/>
        </w:rPr>
        <w:tab/>
        <w:t>p</w:t>
      </w:r>
      <w:r w:rsidRPr="001F09F0">
        <w:rPr>
          <w:lang w:val="es-ES"/>
        </w:rPr>
        <w:t>:</w:t>
      </w:r>
      <w:r w:rsidRPr="001F09F0">
        <w:rPr>
          <w:lang w:val="es-ES"/>
        </w:rPr>
        <w:tab/>
        <w:t xml:space="preserve">punto adyacente a </w:t>
      </w:r>
      <w:r w:rsidRPr="001F09F0">
        <w:rPr>
          <w:i/>
          <w:iCs/>
          <w:lang w:val="es-ES"/>
        </w:rPr>
        <w:t>x</w:t>
      </w:r>
      <w:r w:rsidRPr="001F09F0">
        <w:rPr>
          <w:lang w:val="es-ES"/>
        </w:rPr>
        <w:t xml:space="preserve"> en el lado del transmisor</w:t>
      </w:r>
    </w:p>
    <w:p w14:paraId="4A3B9522" w14:textId="77777777" w:rsidR="004976B1" w:rsidRPr="008F057C" w:rsidRDefault="004976B1" w:rsidP="004976B1">
      <w:pPr>
        <w:pStyle w:val="enumlev1"/>
      </w:pPr>
      <w:r w:rsidRPr="008F057C">
        <w:t>y:</w:t>
      </w:r>
    </w:p>
    <w:p w14:paraId="6AD51044" w14:textId="77777777" w:rsidR="004976B1" w:rsidRPr="001F09F0" w:rsidRDefault="004976B1" w:rsidP="004976B1">
      <w:pPr>
        <w:pStyle w:val="Equationlegend"/>
        <w:rPr>
          <w:lang w:val="es-ES"/>
        </w:rPr>
      </w:pPr>
      <w:r w:rsidRPr="001F09F0">
        <w:rPr>
          <w:lang w:val="es-ES"/>
        </w:rPr>
        <w:tab/>
      </w:r>
      <w:r w:rsidRPr="001F09F0">
        <w:rPr>
          <w:i/>
          <w:iCs/>
          <w:lang w:val="es-ES"/>
        </w:rPr>
        <w:t>q</w:t>
      </w:r>
      <w:r w:rsidRPr="001F09F0">
        <w:rPr>
          <w:lang w:val="es-ES"/>
        </w:rPr>
        <w:t xml:space="preserve">: </w:t>
      </w:r>
      <w:r w:rsidRPr="001F09F0">
        <w:rPr>
          <w:lang w:val="es-ES"/>
        </w:rPr>
        <w:tab/>
        <w:t xml:space="preserve">punto adyacente a </w:t>
      </w:r>
      <w:r w:rsidRPr="001F09F0">
        <w:rPr>
          <w:i/>
          <w:iCs/>
          <w:lang w:val="es-ES"/>
        </w:rPr>
        <w:t>y</w:t>
      </w:r>
      <w:r w:rsidRPr="001F09F0">
        <w:rPr>
          <w:lang w:val="es-ES"/>
        </w:rPr>
        <w:t xml:space="preserve"> en el lado del receptor.</w:t>
      </w:r>
    </w:p>
    <w:p w14:paraId="0ADDF585" w14:textId="77777777" w:rsidR="004976B1" w:rsidRPr="008F057C" w:rsidRDefault="004976B1" w:rsidP="004976B1">
      <w:r w:rsidRPr="008F057C">
        <w:t xml:space="preserve">De este modo, los índices de perfil </w:t>
      </w:r>
      <w:r w:rsidRPr="008F057C">
        <w:rPr>
          <w:i/>
          <w:iCs/>
        </w:rPr>
        <w:t>p</w:t>
      </w:r>
      <w:r w:rsidRPr="008F057C">
        <w:t xml:space="preserve"> y </w:t>
      </w:r>
      <w:r w:rsidRPr="008F057C">
        <w:rPr>
          <w:i/>
          <w:iCs/>
        </w:rPr>
        <w:t>q</w:t>
      </w:r>
      <w:r w:rsidRPr="008F057C">
        <w:t xml:space="preserve"> se expresan mediante la ecuación:</w:t>
      </w:r>
    </w:p>
    <w:p w14:paraId="0020A9B1" w14:textId="77777777" w:rsidR="004976B1" w:rsidRPr="001F09F0" w:rsidRDefault="004976B1" w:rsidP="004976B1">
      <w:pPr>
        <w:pStyle w:val="Blanc"/>
        <w:rPr>
          <w:lang w:val="es-ES"/>
        </w:rPr>
      </w:pPr>
    </w:p>
    <w:p w14:paraId="5B01A96C" w14:textId="77777777" w:rsidR="000E78DE" w:rsidRPr="000E78DE" w:rsidRDefault="000E78DE" w:rsidP="000E78DE">
      <w:pPr>
        <w:pStyle w:val="Equation"/>
        <w:rPr>
          <w:lang w:val="en-GB"/>
        </w:rPr>
      </w:pPr>
      <w:r w:rsidRPr="000E78DE">
        <w:rPr>
          <w:lang w:val="en-GB"/>
        </w:rPr>
        <w:tab/>
      </w:r>
      <w:r w:rsidRPr="000E78DE">
        <w:rPr>
          <w:lang w:val="en-GB"/>
        </w:rPr>
        <w:tab/>
      </w:r>
      <m:oMath>
        <m:r>
          <w:rPr>
            <w:rFonts w:ascii="Cambria Math" w:hAnsi="Cambria Math"/>
            <w:lang w:val="en-GB"/>
          </w:rPr>
          <m:t>p=x-1</m:t>
        </m:r>
      </m:oMath>
      <w:r w:rsidRPr="000E78DE">
        <w:rPr>
          <w:lang w:val="en-GB"/>
        </w:rPr>
        <w:tab/>
        <w:t>(117)</w:t>
      </w:r>
    </w:p>
    <w:p w14:paraId="15674B35" w14:textId="77777777" w:rsidR="004976B1" w:rsidRPr="008F057C" w:rsidRDefault="004976B1" w:rsidP="004976B1">
      <w:r w:rsidRPr="008F057C">
        <w:t>y:</w:t>
      </w:r>
    </w:p>
    <w:p w14:paraId="3203CAB5" w14:textId="77777777" w:rsidR="000E78DE" w:rsidRPr="000E78DE" w:rsidRDefault="000E78DE" w:rsidP="000E78DE">
      <w:pPr>
        <w:pStyle w:val="Equation"/>
        <w:rPr>
          <w:lang w:val="en-GB"/>
        </w:rPr>
      </w:pPr>
      <w:r w:rsidRPr="000E78DE">
        <w:rPr>
          <w:lang w:val="en-GB"/>
        </w:rPr>
        <w:tab/>
      </w:r>
      <w:r w:rsidRPr="000E78DE">
        <w:rPr>
          <w:lang w:val="en-GB"/>
        </w:rPr>
        <w:tab/>
      </w:r>
      <m:oMath>
        <m:r>
          <w:rPr>
            <w:rFonts w:ascii="Cambria Math" w:hAnsi="Cambria Math"/>
            <w:lang w:val="en-GB"/>
          </w:rPr>
          <m:t>q=y+1</m:t>
        </m:r>
      </m:oMath>
      <w:r w:rsidRPr="000E78DE">
        <w:rPr>
          <w:lang w:val="en-GB"/>
        </w:rPr>
        <w:tab/>
        <w:t>(118)</w:t>
      </w:r>
    </w:p>
    <w:p w14:paraId="3BBAB29A" w14:textId="77777777" w:rsidR="000E78DE" w:rsidRPr="001F09F0" w:rsidRDefault="000E78DE" w:rsidP="000E78DE">
      <w:pPr>
        <w:pStyle w:val="Blanc"/>
        <w:rPr>
          <w:lang w:val="es-ES"/>
        </w:rPr>
      </w:pPr>
    </w:p>
    <w:p w14:paraId="4B91ADBC" w14:textId="77777777" w:rsidR="004976B1" w:rsidRPr="008F057C" w:rsidRDefault="004976B1" w:rsidP="004976B1">
      <w:r w:rsidRPr="008F057C">
        <w:t xml:space="preserve">Si un punto cuya expresión es </w:t>
      </w:r>
      <w:r w:rsidRPr="008F057C">
        <w:rPr>
          <w:i/>
          <w:iCs/>
        </w:rPr>
        <w:t>p</w:t>
      </w:r>
      <w:r w:rsidRPr="008F057C">
        <w:t xml:space="preserve"> o </w:t>
      </w:r>
      <w:r w:rsidRPr="008F057C">
        <w:rPr>
          <w:i/>
          <w:iCs/>
        </w:rPr>
        <w:t>q</w:t>
      </w:r>
      <w:r w:rsidRPr="008F057C">
        <w:t xml:space="preserve"> corresponde a un terminal, se considera que el valor correspondiente de </w:t>
      </w:r>
      <w:r w:rsidRPr="008F057C">
        <w:rPr>
          <w:i/>
          <w:iCs/>
        </w:rPr>
        <w:t>h</w:t>
      </w:r>
      <w:r w:rsidRPr="008F057C">
        <w:t xml:space="preserve"> debe ser la altura del terreno en ese punto, y no la altura sobre el nivel del mar de la antena.</w:t>
      </w:r>
    </w:p>
    <w:p w14:paraId="2EC2D2D9" w14:textId="77777777" w:rsidR="004976B1" w:rsidRPr="008F057C" w:rsidRDefault="004976B1" w:rsidP="004976B1">
      <w:r w:rsidRPr="008F057C">
        <w:t xml:space="preserve">El radio del cilindro se calcula como el cociente entre la diferencia en pendiente entre la sección </w:t>
      </w:r>
      <w:r w:rsidRPr="008F057C">
        <w:rPr>
          <w:i/>
          <w:iCs/>
        </w:rPr>
        <w:t>p</w:t>
      </w:r>
      <w:r w:rsidRPr="008F057C">
        <w:t>-</w:t>
      </w:r>
      <w:r w:rsidRPr="008F057C">
        <w:rPr>
          <w:i/>
          <w:iCs/>
        </w:rPr>
        <w:t>x</w:t>
      </w:r>
      <w:r w:rsidRPr="008F057C">
        <w:t xml:space="preserve"> e </w:t>
      </w:r>
      <w:r w:rsidRPr="008F057C">
        <w:rPr>
          <w:i/>
          <w:iCs/>
        </w:rPr>
        <w:t>y</w:t>
      </w:r>
      <w:r w:rsidRPr="008F057C">
        <w:t>-</w:t>
      </w:r>
      <w:r w:rsidRPr="008F057C">
        <w:rPr>
          <w:i/>
          <w:iCs/>
        </w:rPr>
        <w:t>q</w:t>
      </w:r>
      <w:r w:rsidRPr="008F057C">
        <w:t xml:space="preserve"> del perfil, para tener en cuenta la curvatura de la Tierra, y la distancia entre </w:t>
      </w:r>
      <w:r w:rsidRPr="008F057C">
        <w:rPr>
          <w:i/>
          <w:iCs/>
        </w:rPr>
        <w:t>p</w:t>
      </w:r>
      <w:r w:rsidRPr="008F057C">
        <w:t xml:space="preserve"> y </w:t>
      </w:r>
      <w:r w:rsidRPr="008F057C">
        <w:rPr>
          <w:i/>
          <w:iCs/>
        </w:rPr>
        <w:t>q</w:t>
      </w:r>
      <w:r w:rsidRPr="008F057C">
        <w:t>.</w:t>
      </w:r>
    </w:p>
    <w:p w14:paraId="031FA89A" w14:textId="77777777" w:rsidR="004976B1" w:rsidRPr="008F057C" w:rsidRDefault="004976B1" w:rsidP="000E78DE">
      <w:r w:rsidRPr="008F057C">
        <w:t>Las distancias entre las muestras de perfil que se necesitan para este cálculo son:</w:t>
      </w:r>
    </w:p>
    <w:p w14:paraId="7955AF5F" w14:textId="7C7E4A2C" w:rsidR="000E78DE" w:rsidRPr="000E78DE" w:rsidRDefault="000E78DE" w:rsidP="000E78DE">
      <w:pPr>
        <w:pStyle w:val="Equation"/>
        <w:rPr>
          <w:lang w:val="en-GB"/>
        </w:rPr>
      </w:pPr>
      <w:r w:rsidRPr="000E78DE">
        <w:rPr>
          <w:lang w:val="en-GB"/>
        </w:rPr>
        <w:tab/>
      </w:r>
      <w:r w:rsidRPr="000E78D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px</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x</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p</m:t>
            </m:r>
          </m:sub>
        </m:sSub>
      </m:oMath>
      <w:r w:rsidRPr="000E78DE">
        <w:rPr>
          <w:lang w:val="en-GB"/>
        </w:rPr>
        <w:tab/>
        <w:t>(119)</w:t>
      </w:r>
    </w:p>
    <w:p w14:paraId="16D5EC93" w14:textId="77777777" w:rsidR="000E78DE" w:rsidRPr="000E78DE" w:rsidRDefault="000E78DE" w:rsidP="000E78DE">
      <w:pPr>
        <w:pStyle w:val="Equation"/>
        <w:rPr>
          <w:lang w:val="en-GB"/>
        </w:rPr>
      </w:pPr>
      <w:r w:rsidRPr="000E78DE">
        <w:rPr>
          <w:lang w:val="en-GB"/>
        </w:rPr>
        <w:tab/>
      </w:r>
      <w:r w:rsidRPr="000E78D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yq</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q</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y</m:t>
            </m:r>
          </m:sub>
        </m:sSub>
      </m:oMath>
      <w:r w:rsidRPr="000E78DE">
        <w:rPr>
          <w:lang w:val="en-GB"/>
        </w:rPr>
        <w:tab/>
        <w:t>(120)</w:t>
      </w:r>
    </w:p>
    <w:p w14:paraId="1157F35E" w14:textId="77777777" w:rsidR="000E78DE" w:rsidRPr="000E78DE" w:rsidRDefault="000E78DE" w:rsidP="000E78DE">
      <w:pPr>
        <w:pStyle w:val="Equation"/>
        <w:rPr>
          <w:lang w:val="en-GB"/>
        </w:rPr>
      </w:pPr>
      <w:r w:rsidRPr="000E78DE">
        <w:rPr>
          <w:lang w:val="en-GB"/>
        </w:rPr>
        <w:tab/>
      </w:r>
      <w:r w:rsidRPr="000E78D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pq</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q</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p</m:t>
            </m:r>
          </m:sub>
        </m:sSub>
      </m:oMath>
      <w:r w:rsidRPr="000E78DE">
        <w:rPr>
          <w:lang w:val="en-GB"/>
        </w:rPr>
        <w:tab/>
        <w:t>(121)</w:t>
      </w:r>
    </w:p>
    <w:p w14:paraId="4F546961" w14:textId="77777777" w:rsidR="004976B1" w:rsidRPr="008F057C" w:rsidRDefault="004976B1" w:rsidP="000E78DE">
      <w:r w:rsidRPr="008F057C">
        <w:lastRenderedPageBreak/>
        <w:t xml:space="preserve">La diferencia en pendiente entre las secciones </w:t>
      </w:r>
      <w:r w:rsidRPr="008F057C">
        <w:rPr>
          <w:i/>
          <w:iCs/>
        </w:rPr>
        <w:t>p</w:t>
      </w:r>
      <w:r w:rsidRPr="008F057C">
        <w:t>-</w:t>
      </w:r>
      <w:r w:rsidRPr="008F057C">
        <w:rPr>
          <w:i/>
          <w:iCs/>
        </w:rPr>
        <w:t>x</w:t>
      </w:r>
      <w:r w:rsidRPr="008F057C">
        <w:t xml:space="preserve"> e </w:t>
      </w:r>
      <w:r w:rsidRPr="008F057C">
        <w:rPr>
          <w:i/>
          <w:iCs/>
        </w:rPr>
        <w:t>y</w:t>
      </w:r>
      <w:r w:rsidRPr="008F057C">
        <w:t>-</w:t>
      </w:r>
      <w:r w:rsidRPr="008F057C">
        <w:rPr>
          <w:i/>
          <w:iCs/>
        </w:rPr>
        <w:t>q</w:t>
      </w:r>
      <w:r w:rsidRPr="008F057C">
        <w:t xml:space="preserve"> del perfil se expresan en radianes mediante la ecuación:</w:t>
      </w:r>
    </w:p>
    <w:p w14:paraId="78EA3D21" w14:textId="7163E00A" w:rsidR="004976B1" w:rsidRPr="008F057C" w:rsidRDefault="004976B1" w:rsidP="004976B1">
      <w:pPr>
        <w:pStyle w:val="Equation"/>
      </w:pPr>
      <w:r w:rsidRPr="008F057C">
        <w:tab/>
      </w:r>
      <w:r w:rsidRPr="008F057C">
        <w:tab/>
      </w:r>
      <w:r w:rsidR="000E78DE">
        <w:rPr>
          <w:position w:val="-32"/>
          <w:lang w:val="fr-FR"/>
        </w:rPr>
        <w:object w:dxaOrig="3285" w:dyaOrig="720" w14:anchorId="25A459A1">
          <v:shape id="_x0000_i1192" type="#_x0000_t75" alt="Ecuación 122" style="width:164.4pt;height:36pt" o:ole="">
            <v:imagedata r:id="rId374" o:title=""/>
          </v:shape>
          <o:OLEObject Type="Embed" ProgID="Equation.DSMT4" ShapeID="_x0000_i1192" DrawAspect="Content" ObjectID="_1837074809" r:id="rId375"/>
        </w:object>
      </w:r>
      <w:r w:rsidRPr="008F057C">
        <w:rPr>
          <w:position w:val="-4"/>
          <w:sz w:val="18"/>
          <w:szCs w:val="18"/>
        </w:rPr>
        <w:tab/>
      </w:r>
      <w:r w:rsidRPr="0064271B">
        <w:t>(1</w:t>
      </w:r>
      <w:r>
        <w:t>22</w:t>
      </w:r>
      <w:r w:rsidRPr="0064271B">
        <w:t>)</w:t>
      </w:r>
    </w:p>
    <w:p w14:paraId="4D381725" w14:textId="77777777" w:rsidR="004976B1" w:rsidRPr="008F057C" w:rsidRDefault="004976B1" w:rsidP="004976B1">
      <w:r w:rsidRPr="008F057C">
        <w:t xml:space="preserve">donde </w:t>
      </w:r>
      <w:r w:rsidRPr="008F057C">
        <w:rPr>
          <w:i/>
          <w:iCs/>
        </w:rPr>
        <w:t>a</w:t>
      </w:r>
      <w:r w:rsidRPr="008F057C">
        <w:rPr>
          <w:i/>
          <w:iCs/>
          <w:position w:val="-4"/>
          <w:sz w:val="16"/>
          <w:szCs w:val="16"/>
        </w:rPr>
        <w:t>e</w:t>
      </w:r>
      <w:r w:rsidRPr="008F057C">
        <w:t xml:space="preserve"> es el radio ficticio de la Tierra.</w:t>
      </w:r>
    </w:p>
    <w:p w14:paraId="7BDCBF87" w14:textId="77777777" w:rsidR="004976B1" w:rsidRPr="008F057C" w:rsidRDefault="004976B1" w:rsidP="004976B1">
      <w:r w:rsidRPr="008F057C">
        <w:t>El radio del cilindro se expresa ahora mediante la ecuación:</w:t>
      </w:r>
    </w:p>
    <w:p w14:paraId="5EAC9D1F" w14:textId="77777777" w:rsidR="004976B1" w:rsidRPr="008F057C" w:rsidRDefault="004976B1" w:rsidP="004976B1">
      <w:pPr>
        <w:pStyle w:val="Blanc"/>
        <w:rPr>
          <w:lang w:val="es-ES"/>
        </w:rPr>
      </w:pPr>
    </w:p>
    <w:p w14:paraId="1F148A80" w14:textId="429975F8" w:rsidR="004976B1" w:rsidRPr="008F057C" w:rsidRDefault="004976B1" w:rsidP="004976B1">
      <w:pPr>
        <w:pStyle w:val="Equation"/>
      </w:pPr>
      <w:r w:rsidRPr="008F057C">
        <w:tab/>
      </w:r>
      <w:r w:rsidRPr="008F057C">
        <w:tab/>
      </w:r>
      <w:r w:rsidR="000E78DE">
        <w:rPr>
          <w:position w:val="-14"/>
          <w:lang w:val="fr-FR"/>
        </w:rPr>
        <w:object w:dxaOrig="3135" w:dyaOrig="435" w14:anchorId="09C4BC3C">
          <v:shape id="_x0000_i1193" type="#_x0000_t75" alt="Ecuación 123" style="width:156.25pt;height:21.75pt" o:ole="">
            <v:imagedata r:id="rId376" o:title=""/>
          </v:shape>
          <o:OLEObject Type="Embed" ProgID="Equation.DSMT4" ShapeID="_x0000_i1193" DrawAspect="Content" ObjectID="_1837074810" r:id="rId377"/>
        </w:object>
      </w:r>
      <w:r w:rsidRPr="008F057C">
        <w:tab/>
      </w:r>
      <w:r w:rsidRPr="0064271B">
        <w:t>(1</w:t>
      </w:r>
      <w:r>
        <w:t>23</w:t>
      </w:r>
      <w:r w:rsidRPr="0064271B">
        <w:t>)</w:t>
      </w:r>
    </w:p>
    <w:p w14:paraId="72121AFA" w14:textId="77777777" w:rsidR="004976B1" w:rsidRPr="008F057C" w:rsidRDefault="004976B1" w:rsidP="004976B1">
      <w:r w:rsidRPr="008F057C">
        <w:t xml:space="preserve">siendo </w:t>
      </w:r>
      <w:r w:rsidRPr="001F09F0">
        <w:sym w:font="Symbol" w:char="F06E"/>
      </w:r>
      <w:r w:rsidRPr="008F057C">
        <w:t> el parámetro adimensional de la arista en filo de cuchillo de la ecuación (32).</w:t>
      </w:r>
    </w:p>
    <w:p w14:paraId="3BA1D7CA" w14:textId="4BAAC4DC" w:rsidR="004976B1" w:rsidRPr="008F057C" w:rsidRDefault="004976B1" w:rsidP="004976B1">
      <w:r w:rsidRPr="008F057C">
        <w:t xml:space="preserve">En la ecuación </w:t>
      </w:r>
      <w:r w:rsidRPr="0064271B">
        <w:t>(1</w:t>
      </w:r>
      <w:r>
        <w:t>23</w:t>
      </w:r>
      <w:r w:rsidRPr="0064271B">
        <w:t>),</w:t>
      </w:r>
      <w:r w:rsidRPr="008F057C">
        <w:t xml:space="preserve"> el segundo factor es una función de suavizado empírica que se utiliza para el radio del cilindro a fin de evitar discontinuidades en obstrucciones con visibilidad directa marginales.</w:t>
      </w:r>
    </w:p>
    <w:p w14:paraId="4AE03AAC" w14:textId="77777777" w:rsidR="004976B1" w:rsidRDefault="004976B1" w:rsidP="004976B1">
      <w:bookmarkStart w:id="126" w:name="_Toc115780916"/>
    </w:p>
    <w:p w14:paraId="75A89A81" w14:textId="77777777" w:rsidR="00097536" w:rsidRPr="008F057C" w:rsidRDefault="00097536" w:rsidP="004976B1"/>
    <w:p w14:paraId="1737AD9B" w14:textId="77777777" w:rsidR="004976B1" w:rsidRPr="008F057C" w:rsidRDefault="004976B1" w:rsidP="004976B1">
      <w:pPr>
        <w:pStyle w:val="AppendixNoTitle"/>
      </w:pPr>
      <w:bookmarkStart w:id="127" w:name="_Toc226455978"/>
      <w:r w:rsidRPr="008F057C">
        <w:t xml:space="preserve">Adjunto 2 </w:t>
      </w:r>
      <w:r w:rsidRPr="008F057C">
        <w:br/>
        <w:t>al Anexo 1</w:t>
      </w:r>
      <w:r w:rsidRPr="008F057C">
        <w:br/>
      </w:r>
      <w:r w:rsidRPr="008F057C">
        <w:br/>
        <w:t>Pérdidas por difracción en el subtrayecto</w:t>
      </w:r>
      <w:bookmarkEnd w:id="126"/>
      <w:bookmarkEnd w:id="127"/>
    </w:p>
    <w:p w14:paraId="4E0BD3F9" w14:textId="77777777" w:rsidR="004976B1" w:rsidRPr="008F057C" w:rsidRDefault="004976B1" w:rsidP="004976B1">
      <w:pPr>
        <w:pStyle w:val="Heading1"/>
      </w:pPr>
      <w:bookmarkStart w:id="128" w:name="_Toc115780917"/>
      <w:bookmarkStart w:id="129" w:name="_Toc25019659"/>
      <w:bookmarkStart w:id="130" w:name="_Toc226455979"/>
      <w:r w:rsidRPr="008F057C">
        <w:t>1</w:t>
      </w:r>
      <w:r w:rsidRPr="008F057C">
        <w:tab/>
        <w:t>Introducción</w:t>
      </w:r>
      <w:bookmarkEnd w:id="128"/>
      <w:bookmarkEnd w:id="129"/>
      <w:bookmarkEnd w:id="130"/>
    </w:p>
    <w:p w14:paraId="36CFC7EE" w14:textId="77777777" w:rsidR="004976B1" w:rsidRPr="008F057C" w:rsidRDefault="004976B1" w:rsidP="004976B1">
      <w:r w:rsidRPr="008F057C">
        <w:t xml:space="preserve">En este Adjunto se describe un método para calcular las pérdidas por difracción del subtrayecto para una subsección con visibilidad directa en un trayecto de difracción. El trayecto ha adoptado la forma de cilindros en cascada, cada uno de los cuales se caracteriza por puntos de perfil </w:t>
      </w:r>
      <w:r w:rsidRPr="008F057C">
        <w:rPr>
          <w:i/>
          <w:iCs/>
        </w:rPr>
        <w:t>w</w:t>
      </w:r>
      <w:r w:rsidRPr="008F057C">
        <w:t xml:space="preserve">, </w:t>
      </w:r>
      <w:r w:rsidRPr="008F057C">
        <w:rPr>
          <w:i/>
          <w:iCs/>
        </w:rPr>
        <w:t>x</w:t>
      </w:r>
      <w:r w:rsidRPr="008F057C">
        <w:t xml:space="preserve">, </w:t>
      </w:r>
      <w:r w:rsidRPr="008F057C">
        <w:rPr>
          <w:i/>
          <w:iCs/>
        </w:rPr>
        <w:t>y</w:t>
      </w:r>
      <w:r w:rsidRPr="008F057C">
        <w:t xml:space="preserve"> y </w:t>
      </w:r>
      <w:r w:rsidRPr="008F057C">
        <w:rPr>
          <w:i/>
          <w:iCs/>
        </w:rPr>
        <w:t>z</w:t>
      </w:r>
      <w:r w:rsidRPr="008F057C">
        <w:t xml:space="preserve"> como se ilustra en las Figs. 13 y 14. La difracción en el subtrayecto ha de calcularse para cada subsección en el trayecto global entre puntos representados por </w:t>
      </w:r>
      <w:r w:rsidRPr="008F057C">
        <w:rPr>
          <w:i/>
          <w:iCs/>
        </w:rPr>
        <w:t>w</w:t>
      </w:r>
      <w:r w:rsidRPr="008F057C">
        <w:t xml:space="preserve"> y </w:t>
      </w:r>
      <w:r w:rsidRPr="008F057C">
        <w:rPr>
          <w:i/>
          <w:iCs/>
        </w:rPr>
        <w:t>x</w:t>
      </w:r>
      <w:r w:rsidRPr="008F057C">
        <w:t xml:space="preserve">, o por </w:t>
      </w:r>
      <w:r w:rsidRPr="008F057C">
        <w:rPr>
          <w:i/>
          <w:iCs/>
        </w:rPr>
        <w:t>y</w:t>
      </w:r>
      <w:r w:rsidRPr="008F057C">
        <w:t xml:space="preserve"> y </w:t>
      </w:r>
      <w:r w:rsidRPr="008F057C">
        <w:rPr>
          <w:i/>
          <w:iCs/>
        </w:rPr>
        <w:t>z</w:t>
      </w:r>
      <w:r w:rsidRPr="008F057C">
        <w:t>. Estos puntos corresponden a las secciones con visibilidad directa en el trayecto entre obstrucciones, o entre un terminal y una obstrucción.</w:t>
      </w:r>
    </w:p>
    <w:p w14:paraId="5C35D272" w14:textId="77777777" w:rsidR="004976B1" w:rsidRPr="008F057C" w:rsidRDefault="004976B1" w:rsidP="004976B1">
      <w:r w:rsidRPr="008F057C">
        <w:t>Asimismo, el método puede utilizarse para una visibilidad directa con difracción en el subtrayecto, en cuyo caso se aplica para el trayecto.</w:t>
      </w:r>
    </w:p>
    <w:p w14:paraId="17D74937" w14:textId="77777777" w:rsidR="004976B1" w:rsidRPr="008F057C" w:rsidRDefault="004976B1" w:rsidP="004976B1">
      <w:pPr>
        <w:pStyle w:val="Heading1"/>
      </w:pPr>
      <w:bookmarkStart w:id="131" w:name="_Toc115780918"/>
      <w:bookmarkStart w:id="132" w:name="_Toc25019660"/>
      <w:bookmarkStart w:id="133" w:name="_Toc226455980"/>
      <w:r w:rsidRPr="008F057C">
        <w:t>2</w:t>
      </w:r>
      <w:r w:rsidRPr="008F057C">
        <w:tab/>
        <w:t>Método</w:t>
      </w:r>
      <w:bookmarkEnd w:id="131"/>
      <w:bookmarkEnd w:id="132"/>
      <w:bookmarkEnd w:id="133"/>
    </w:p>
    <w:p w14:paraId="392088BD" w14:textId="77777777" w:rsidR="004976B1" w:rsidRPr="008F057C" w:rsidRDefault="004976B1" w:rsidP="004976B1">
      <w:r w:rsidRPr="008F057C">
        <w:t>Para una sección con visibilidad directa del perfil situado entre las muestras de perfil indexadas por </w:t>
      </w:r>
      <w:r w:rsidRPr="008F057C">
        <w:rPr>
          <w:i/>
          <w:iCs/>
        </w:rPr>
        <w:t>u</w:t>
      </w:r>
      <w:r w:rsidRPr="008F057C">
        <w:t xml:space="preserve"> y </w:t>
      </w:r>
      <w:r w:rsidRPr="008F057C">
        <w:rPr>
          <w:i/>
          <w:iCs/>
        </w:rPr>
        <w:t>v</w:t>
      </w:r>
      <w:r w:rsidRPr="008F057C">
        <w:t xml:space="preserve">, la primera tarea que se ha de llevar a cabo es identificar la muestra de perfil entre </w:t>
      </w:r>
      <w:r w:rsidRPr="008F057C">
        <w:rPr>
          <w:i/>
          <w:iCs/>
        </w:rPr>
        <w:t>u</w:t>
      </w:r>
      <w:r w:rsidRPr="008F057C">
        <w:t xml:space="preserve"> y </w:t>
      </w:r>
      <w:r w:rsidRPr="008F057C">
        <w:rPr>
          <w:i/>
          <w:iCs/>
        </w:rPr>
        <w:t>v</w:t>
      </w:r>
      <w:r w:rsidRPr="008F057C">
        <w:t xml:space="preserve">, ambas exclusive, que obstruyen la fracción más grande de la primera zona de Fresnel para un rayo que se desplaza desde </w:t>
      </w:r>
      <w:r w:rsidRPr="008F057C">
        <w:rPr>
          <w:i/>
          <w:iCs/>
        </w:rPr>
        <w:t>u</w:t>
      </w:r>
      <w:r w:rsidRPr="008F057C">
        <w:t> hasta </w:t>
      </w:r>
      <w:r w:rsidRPr="008F057C">
        <w:rPr>
          <w:i/>
          <w:iCs/>
        </w:rPr>
        <w:t>v</w:t>
      </w:r>
      <w:r w:rsidRPr="008F057C">
        <w:t>.</w:t>
      </w:r>
    </w:p>
    <w:p w14:paraId="302A989F" w14:textId="77777777" w:rsidR="004976B1" w:rsidRPr="008F057C" w:rsidRDefault="004976B1" w:rsidP="004976B1">
      <w:r w:rsidRPr="008F057C">
        <w:t xml:space="preserve">Para evitar escoger un punto que fundamentalmente forma parte de uno de los obstáculos del terreno ya modelado como un cilindro, el perfil que se encuentra entre los valores </w:t>
      </w:r>
      <w:r w:rsidRPr="008F057C">
        <w:rPr>
          <w:i/>
          <w:iCs/>
        </w:rPr>
        <w:t xml:space="preserve">u </w:t>
      </w:r>
      <w:r w:rsidRPr="008F057C">
        <w:t xml:space="preserve">y </w:t>
      </w:r>
      <w:r w:rsidRPr="008F057C">
        <w:rPr>
          <w:i/>
          <w:iCs/>
        </w:rPr>
        <w:t>v</w:t>
      </w:r>
      <w:r w:rsidRPr="008F057C">
        <w:t xml:space="preserve"> se limita a una sección entre dos índices adicionales </w:t>
      </w:r>
      <w:r w:rsidRPr="008F057C">
        <w:rPr>
          <w:i/>
          <w:iCs/>
        </w:rPr>
        <w:t>p</w:t>
      </w:r>
      <w:r w:rsidRPr="008F057C">
        <w:t xml:space="preserve"> y </w:t>
      </w:r>
      <w:r w:rsidRPr="008F057C">
        <w:rPr>
          <w:i/>
          <w:iCs/>
        </w:rPr>
        <w:t>q</w:t>
      </w:r>
      <w:r w:rsidRPr="008F057C">
        <w:t>, cuyos valores se fijan como sigue:</w:t>
      </w:r>
    </w:p>
    <w:p w14:paraId="6D2DDD0E" w14:textId="77777777" w:rsidR="004976B1" w:rsidRPr="008F057C" w:rsidRDefault="004976B1" w:rsidP="004976B1">
      <w:pPr>
        <w:pStyle w:val="enumlev1"/>
      </w:pPr>
      <w:r w:rsidRPr="008F057C">
        <w:t>–</w:t>
      </w:r>
      <w:r w:rsidRPr="008F057C">
        <w:tab/>
        <w:t xml:space="preserve">Se fija </w:t>
      </w:r>
      <w:r w:rsidRPr="008F057C">
        <w:rPr>
          <w:i/>
          <w:iCs/>
        </w:rPr>
        <w:t>p</w:t>
      </w:r>
      <w:r w:rsidRPr="008F057C">
        <w:t xml:space="preserve"> </w:t>
      </w:r>
      <w:r w:rsidRPr="001F09F0">
        <w:t>=</w:t>
      </w:r>
      <w:r w:rsidRPr="008F057C">
        <w:t xml:space="preserve"> </w:t>
      </w:r>
      <w:r w:rsidRPr="008F057C">
        <w:rPr>
          <w:i/>
          <w:iCs/>
        </w:rPr>
        <w:t>u</w:t>
      </w:r>
      <w:r w:rsidRPr="008F057C">
        <w:t xml:space="preserve"> + 1.</w:t>
      </w:r>
    </w:p>
    <w:p w14:paraId="1386655D" w14:textId="77777777" w:rsidR="004976B1" w:rsidRPr="008F057C" w:rsidRDefault="004976B1" w:rsidP="004976B1">
      <w:pPr>
        <w:pStyle w:val="enumlev1"/>
      </w:pPr>
      <w:r w:rsidRPr="008F057C">
        <w:t>–</w:t>
      </w:r>
      <w:r w:rsidRPr="008F057C">
        <w:tab/>
        <w:t xml:space="preserve">Si </w:t>
      </w:r>
      <w:r w:rsidRPr="008F057C">
        <w:rPr>
          <w:i/>
          <w:iCs/>
        </w:rPr>
        <w:t>p</w:t>
      </w:r>
      <w:r w:rsidRPr="008F057C">
        <w:t xml:space="preserve"> </w:t>
      </w:r>
      <w:r w:rsidRPr="001F09F0">
        <w:t>&lt;</w:t>
      </w:r>
      <w:r w:rsidRPr="008F057C">
        <w:t xml:space="preserve"> </w:t>
      </w:r>
      <w:r w:rsidRPr="008F057C">
        <w:rPr>
          <w:i/>
          <w:iCs/>
        </w:rPr>
        <w:t>v</w:t>
      </w:r>
      <w:r w:rsidRPr="008F057C">
        <w:t xml:space="preserve"> y </w:t>
      </w:r>
      <w:r w:rsidRPr="008F057C">
        <w:rPr>
          <w:i/>
          <w:iCs/>
        </w:rPr>
        <w:t>h</w:t>
      </w:r>
      <w:r w:rsidRPr="008F057C">
        <w:rPr>
          <w:i/>
          <w:iCs/>
          <w:position w:val="-4"/>
          <w:sz w:val="16"/>
          <w:szCs w:val="16"/>
        </w:rPr>
        <w:t>p</w:t>
      </w:r>
      <w:r w:rsidRPr="008F057C">
        <w:t xml:space="preserve"> </w:t>
      </w:r>
      <w:r w:rsidRPr="001F09F0">
        <w:t>&gt;</w:t>
      </w:r>
      <w:r w:rsidRPr="008F057C">
        <w:t xml:space="preserve"> </w:t>
      </w:r>
      <w:r w:rsidRPr="008F057C">
        <w:rPr>
          <w:i/>
          <w:iCs/>
        </w:rPr>
        <w:t>h</w:t>
      </w:r>
      <w:r w:rsidRPr="008F057C">
        <w:rPr>
          <w:i/>
          <w:iCs/>
          <w:position w:val="-4"/>
          <w:sz w:val="16"/>
          <w:szCs w:val="16"/>
        </w:rPr>
        <w:t>p</w:t>
      </w:r>
      <w:r w:rsidRPr="001F09F0">
        <w:rPr>
          <w:position w:val="-4"/>
          <w:sz w:val="16"/>
          <w:szCs w:val="16"/>
        </w:rPr>
        <w:t>+</w:t>
      </w:r>
      <w:r w:rsidRPr="008F057C">
        <w:rPr>
          <w:position w:val="-4"/>
          <w:sz w:val="16"/>
          <w:szCs w:val="16"/>
        </w:rPr>
        <w:t>1</w:t>
      </w:r>
      <w:r w:rsidRPr="008F057C">
        <w:t xml:space="preserve">, se incrementa </w:t>
      </w:r>
      <w:r w:rsidRPr="008F057C">
        <w:rPr>
          <w:i/>
          <w:iCs/>
        </w:rPr>
        <w:t>p</w:t>
      </w:r>
      <w:r w:rsidRPr="008F057C">
        <w:t xml:space="preserve"> en 1 y se repite.</w:t>
      </w:r>
    </w:p>
    <w:p w14:paraId="25EB5D41" w14:textId="37321F1E" w:rsidR="004976B1" w:rsidRPr="008F057C" w:rsidRDefault="004976B1" w:rsidP="004976B1">
      <w:pPr>
        <w:pStyle w:val="enumlev1"/>
      </w:pPr>
      <w:r w:rsidRPr="008F057C">
        <w:t>–</w:t>
      </w:r>
      <w:r w:rsidRPr="008F057C">
        <w:tab/>
        <w:t xml:space="preserve">Se fija </w:t>
      </w:r>
      <w:r w:rsidRPr="008F057C">
        <w:rPr>
          <w:i/>
          <w:iCs/>
        </w:rPr>
        <w:t>q</w:t>
      </w:r>
      <w:r w:rsidRPr="008F057C">
        <w:t xml:space="preserve"> </w:t>
      </w:r>
      <w:r w:rsidRPr="001F09F0">
        <w:t>=</w:t>
      </w:r>
      <w:r w:rsidRPr="008F057C">
        <w:t xml:space="preserve"> </w:t>
      </w:r>
      <w:r w:rsidRPr="008F057C">
        <w:rPr>
          <w:i/>
          <w:iCs/>
        </w:rPr>
        <w:t>v</w:t>
      </w:r>
      <w:r w:rsidRPr="008F057C">
        <w:t xml:space="preserve"> </w:t>
      </w:r>
      <w:r w:rsidR="00097536" w:rsidRPr="00097536">
        <w:t>−</w:t>
      </w:r>
      <w:r w:rsidRPr="008F057C">
        <w:t xml:space="preserve"> 1.</w:t>
      </w:r>
    </w:p>
    <w:p w14:paraId="5165507E" w14:textId="77777777" w:rsidR="004976B1" w:rsidRPr="008F057C" w:rsidRDefault="004976B1" w:rsidP="004976B1">
      <w:pPr>
        <w:pStyle w:val="enumlev1"/>
      </w:pPr>
      <w:r w:rsidRPr="008F057C">
        <w:lastRenderedPageBreak/>
        <w:t>–</w:t>
      </w:r>
      <w:r w:rsidRPr="008F057C">
        <w:tab/>
        <w:t xml:space="preserve">Si </w:t>
      </w:r>
      <w:r w:rsidRPr="008F057C">
        <w:rPr>
          <w:i/>
          <w:iCs/>
        </w:rPr>
        <w:t>q</w:t>
      </w:r>
      <w:r w:rsidRPr="008F057C">
        <w:t xml:space="preserve"> </w:t>
      </w:r>
      <w:r w:rsidRPr="001F09F0">
        <w:t>&gt;</w:t>
      </w:r>
      <w:r w:rsidRPr="008F057C">
        <w:t xml:space="preserve"> </w:t>
      </w:r>
      <w:r w:rsidRPr="008F057C">
        <w:rPr>
          <w:i/>
          <w:iCs/>
        </w:rPr>
        <w:t>u</w:t>
      </w:r>
      <w:r w:rsidRPr="008F057C">
        <w:t xml:space="preserve"> y </w:t>
      </w:r>
      <w:r w:rsidRPr="008F057C">
        <w:rPr>
          <w:i/>
          <w:iCs/>
        </w:rPr>
        <w:t>h</w:t>
      </w:r>
      <w:r w:rsidRPr="008F057C">
        <w:rPr>
          <w:i/>
          <w:iCs/>
          <w:position w:val="-4"/>
          <w:sz w:val="16"/>
          <w:szCs w:val="16"/>
        </w:rPr>
        <w:t>q</w:t>
      </w:r>
      <w:r w:rsidRPr="008F057C">
        <w:t xml:space="preserve"> </w:t>
      </w:r>
      <w:r w:rsidRPr="001F09F0">
        <w:t>&gt;</w:t>
      </w:r>
      <w:r w:rsidRPr="008F057C">
        <w:t xml:space="preserve"> </w:t>
      </w:r>
      <w:r w:rsidRPr="008F057C">
        <w:rPr>
          <w:i/>
          <w:iCs/>
        </w:rPr>
        <w:t>h</w:t>
      </w:r>
      <w:r w:rsidRPr="008F057C">
        <w:rPr>
          <w:i/>
          <w:iCs/>
          <w:position w:val="-4"/>
          <w:sz w:val="16"/>
          <w:szCs w:val="16"/>
        </w:rPr>
        <w:t>q</w:t>
      </w:r>
      <w:r w:rsidRPr="008F057C">
        <w:rPr>
          <w:position w:val="-4"/>
          <w:sz w:val="16"/>
          <w:szCs w:val="16"/>
        </w:rPr>
        <w:t>–1</w:t>
      </w:r>
      <w:r w:rsidRPr="008F057C">
        <w:t xml:space="preserve">, se incrementa </w:t>
      </w:r>
      <w:r w:rsidRPr="008F057C">
        <w:rPr>
          <w:i/>
          <w:iCs/>
        </w:rPr>
        <w:t>q</w:t>
      </w:r>
      <w:r w:rsidRPr="008F057C">
        <w:t xml:space="preserve"> en 1 y se repite.</w:t>
      </w:r>
    </w:p>
    <w:p w14:paraId="36CDCF5C" w14:textId="77777777" w:rsidR="004976B1" w:rsidRPr="008F057C" w:rsidRDefault="004976B1" w:rsidP="004976B1">
      <w:r w:rsidRPr="008F057C">
        <w:t xml:space="preserve">Si </w:t>
      </w:r>
      <w:r w:rsidRPr="008F057C">
        <w:rPr>
          <w:i/>
          <w:iCs/>
        </w:rPr>
        <w:t>p</w:t>
      </w:r>
      <w:r w:rsidRPr="008F057C">
        <w:t> </w:t>
      </w:r>
      <w:r w:rsidRPr="001F09F0">
        <w:t>=</w:t>
      </w:r>
      <w:r w:rsidRPr="008F057C">
        <w:t> </w:t>
      </w:r>
      <w:r w:rsidRPr="008F057C">
        <w:rPr>
          <w:i/>
          <w:iCs/>
        </w:rPr>
        <w:t>q</w:t>
      </w:r>
      <w:r w:rsidRPr="008F057C">
        <w:t xml:space="preserve"> se considera que la pérdida por obstrucción del subtrayecto es igual a 0. De otro modo, se debe de efectuar el cálculo indicado a continuación.</w:t>
      </w:r>
    </w:p>
    <w:p w14:paraId="1098D13E" w14:textId="77777777" w:rsidR="004976B1" w:rsidRPr="008F057C" w:rsidRDefault="004976B1" w:rsidP="004976B1">
      <w:r w:rsidRPr="008F057C">
        <w:t xml:space="preserve">En esta etapa, es necesario calcular el mínimo valor del índice libre de obstáculos normalizado, </w:t>
      </w:r>
      <w:r w:rsidRPr="008F057C">
        <w:rPr>
          <w:i/>
          <w:iCs/>
        </w:rPr>
        <w:t>C</w:t>
      </w:r>
      <w:r w:rsidRPr="008F057C">
        <w:rPr>
          <w:i/>
          <w:iCs/>
          <w:position w:val="-4"/>
          <w:sz w:val="16"/>
          <w:szCs w:val="16"/>
        </w:rPr>
        <w:t>F</w:t>
      </w:r>
      <w:r w:rsidRPr="008F057C">
        <w:t xml:space="preserve">, que viene dado por </w:t>
      </w:r>
      <w:r w:rsidRPr="008F057C">
        <w:rPr>
          <w:i/>
          <w:iCs/>
        </w:rPr>
        <w:t>h</w:t>
      </w:r>
      <w:r w:rsidRPr="008F057C">
        <w:rPr>
          <w:i/>
          <w:iCs/>
          <w:position w:val="-4"/>
          <w:sz w:val="16"/>
          <w:szCs w:val="16"/>
        </w:rPr>
        <w:t>z</w:t>
      </w:r>
      <w:r w:rsidRPr="008F057C">
        <w:t>/</w:t>
      </w:r>
      <w:r w:rsidRPr="008F057C">
        <w:rPr>
          <w:i/>
          <w:iCs/>
        </w:rPr>
        <w:t>F</w:t>
      </w:r>
      <w:r w:rsidRPr="008F057C">
        <w:rPr>
          <w:position w:val="-4"/>
          <w:sz w:val="16"/>
          <w:szCs w:val="16"/>
        </w:rPr>
        <w:t>1</w:t>
      </w:r>
      <w:r w:rsidRPr="008F057C">
        <w:t>, donde las unidades homogéneas son:</w:t>
      </w:r>
    </w:p>
    <w:p w14:paraId="51A002AD" w14:textId="77777777" w:rsidR="004976B1" w:rsidRPr="001F09F0" w:rsidRDefault="004976B1" w:rsidP="004976B1">
      <w:pPr>
        <w:pStyle w:val="Equationlegend"/>
        <w:rPr>
          <w:lang w:val="es-ES"/>
        </w:rPr>
      </w:pPr>
      <w:r w:rsidRPr="001F09F0">
        <w:rPr>
          <w:i/>
          <w:iCs/>
          <w:lang w:val="es-ES"/>
        </w:rPr>
        <w:tab/>
        <w:t>h</w:t>
      </w:r>
      <w:r w:rsidRPr="001F09F0">
        <w:rPr>
          <w:i/>
          <w:iCs/>
          <w:position w:val="-4"/>
          <w:sz w:val="16"/>
          <w:szCs w:val="16"/>
          <w:lang w:val="es-ES"/>
        </w:rPr>
        <w:t>z</w:t>
      </w:r>
      <w:r w:rsidRPr="001F09F0">
        <w:rPr>
          <w:lang w:val="es-ES"/>
        </w:rPr>
        <w:t>:</w:t>
      </w:r>
      <w:r w:rsidRPr="001F09F0">
        <w:rPr>
          <w:lang w:val="es-ES"/>
        </w:rPr>
        <w:tab/>
        <w:t>altura del rayo sobre el punto de perfil</w:t>
      </w:r>
    </w:p>
    <w:p w14:paraId="029387CF" w14:textId="77777777" w:rsidR="004976B1" w:rsidRPr="001F09F0" w:rsidRDefault="004976B1" w:rsidP="004976B1">
      <w:pPr>
        <w:pStyle w:val="Equationlegend"/>
        <w:rPr>
          <w:lang w:val="es-ES"/>
        </w:rPr>
      </w:pPr>
      <w:r w:rsidRPr="001F09F0">
        <w:rPr>
          <w:i/>
          <w:iCs/>
          <w:lang w:val="es-ES"/>
        </w:rPr>
        <w:tab/>
        <w:t>F</w:t>
      </w:r>
      <w:r w:rsidRPr="001F09F0">
        <w:rPr>
          <w:position w:val="-4"/>
          <w:sz w:val="16"/>
          <w:szCs w:val="16"/>
          <w:lang w:val="es-ES"/>
        </w:rPr>
        <w:t>1</w:t>
      </w:r>
      <w:r w:rsidRPr="001F09F0">
        <w:rPr>
          <w:lang w:val="es-ES"/>
        </w:rPr>
        <w:t>:</w:t>
      </w:r>
      <w:r w:rsidRPr="001F09F0">
        <w:rPr>
          <w:lang w:val="es-ES"/>
        </w:rPr>
        <w:tab/>
        <w:t>radio de la primera zona de Fresnel.</w:t>
      </w:r>
    </w:p>
    <w:p w14:paraId="70CDC552" w14:textId="77777777" w:rsidR="004976B1" w:rsidRPr="008F057C" w:rsidRDefault="004976B1" w:rsidP="004976B1">
      <w:r w:rsidRPr="008F057C">
        <w:t>El mínimo índice libre de obstáculos normalizado puede expresarse mediante la ecuación:</w:t>
      </w:r>
    </w:p>
    <w:p w14:paraId="2117D2AE" w14:textId="172E47C3" w:rsidR="004976B1" w:rsidRPr="0050797A" w:rsidRDefault="004976B1" w:rsidP="004976B1">
      <w:pPr>
        <w:pStyle w:val="Equation"/>
        <w:rPr>
          <w:lang w:val="en-GB"/>
        </w:rPr>
      </w:pPr>
      <w:r w:rsidRPr="008579E9">
        <w:tab/>
      </w:r>
      <w:r w:rsidRPr="008579E9">
        <w:tab/>
      </w:r>
      <w:r w:rsidR="008B3AAB" w:rsidRPr="0050797A">
        <w:rPr>
          <w:position w:val="-56"/>
        </w:rPr>
        <w:object w:dxaOrig="3320" w:dyaOrig="1240" w14:anchorId="475DC9EE">
          <v:shape id="_x0000_i1194" type="#_x0000_t75" alt="Ecuación 124" style="width:163pt;height:61.15pt" o:ole="">
            <v:imagedata r:id="rId378" o:title=""/>
          </v:shape>
          <o:OLEObject Type="Embed" ProgID="Equation.3" ShapeID="_x0000_i1194" DrawAspect="Content" ObjectID="_1837074811" r:id="rId379"/>
        </w:object>
      </w:r>
      <w:r w:rsidRPr="0050797A">
        <w:rPr>
          <w:lang w:val="en-GB"/>
        </w:rPr>
        <w:tab/>
        <w:t>(12</w:t>
      </w:r>
      <w:r>
        <w:rPr>
          <w:lang w:val="en-GB"/>
        </w:rPr>
        <w:t>4</w:t>
      </w:r>
      <w:r w:rsidRPr="0050797A">
        <w:rPr>
          <w:lang w:val="en-GB"/>
        </w:rPr>
        <w:t>)</w:t>
      </w:r>
    </w:p>
    <w:p w14:paraId="29FA1961" w14:textId="77777777" w:rsidR="004976B1" w:rsidRPr="000A04DE" w:rsidRDefault="004976B1" w:rsidP="004976B1">
      <w:pPr>
        <w:rPr>
          <w:lang w:val="en-GB"/>
        </w:rPr>
      </w:pPr>
      <w:r w:rsidRPr="000A04DE">
        <w:rPr>
          <w:lang w:val="en-GB"/>
        </w:rPr>
        <w:t>donde:</w:t>
      </w:r>
    </w:p>
    <w:p w14:paraId="533C08BF" w14:textId="77777777" w:rsidR="000E78DE" w:rsidRPr="000E78DE" w:rsidRDefault="000E78DE" w:rsidP="000E78DE">
      <w:pPr>
        <w:pStyle w:val="Equation"/>
        <w:rPr>
          <w:lang w:val="en-GB"/>
        </w:rPr>
      </w:pPr>
      <w:r w:rsidRPr="000E78DE">
        <w:rPr>
          <w:lang w:val="en-GB"/>
        </w:rPr>
        <w:tab/>
      </w:r>
      <w:r w:rsidRPr="000E78DE">
        <w:rPr>
          <w:lang w:val="en-GB"/>
        </w:rPr>
        <w:tab/>
      </w:r>
      <m:oMath>
        <m:sSub>
          <m:sSubPr>
            <m:ctrlPr>
              <w:rPr>
                <w:rFonts w:ascii="Cambria Math" w:hAnsi="Cambria Math"/>
                <w:lang w:val="en-GB"/>
              </w:rPr>
            </m:ctrlPr>
          </m:sSub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z</m:t>
                    </m:r>
                  </m:sub>
                </m:sSub>
              </m:e>
            </m:d>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e>
            </m:d>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e>
            </m:d>
          </m:e>
          <m:sub>
            <m:r>
              <w:rPr>
                <w:rFonts w:ascii="Cambria Math" w:hAnsi="Cambria Math"/>
                <w:lang w:val="en-GB"/>
              </w:rPr>
              <m:t>i</m:t>
            </m:r>
          </m:sub>
        </m:sSub>
      </m:oMath>
      <w:r w:rsidRPr="000E78DE">
        <w:rPr>
          <w:lang w:val="en-GB"/>
        </w:rPr>
        <w:tab/>
        <w:t>(125)</w:t>
      </w:r>
    </w:p>
    <w:p w14:paraId="1B3026E6" w14:textId="77777777" w:rsidR="000E78DE" w:rsidRPr="008F057C" w:rsidRDefault="000E78DE" w:rsidP="000E78DE">
      <w:pPr>
        <w:pStyle w:val="Blanc"/>
        <w:rPr>
          <w:lang w:val="es-ES"/>
        </w:rPr>
      </w:pPr>
    </w:p>
    <w:p w14:paraId="488AD8AF" w14:textId="77777777" w:rsidR="000E78DE" w:rsidRPr="000E78DE" w:rsidRDefault="000E78DE" w:rsidP="000E78DE">
      <w:pPr>
        <w:pStyle w:val="Equation"/>
        <w:rPr>
          <w:lang w:val="en-GB"/>
        </w:rPr>
      </w:pPr>
      <w:r w:rsidRPr="000E78DE">
        <w:rPr>
          <w:lang w:val="en-GB"/>
        </w:rPr>
        <w:tab/>
      </w:r>
      <w:r w:rsidRPr="000E78DE">
        <w:rPr>
          <w:lang w:val="en-GB"/>
        </w:rPr>
        <w:tab/>
      </w:r>
      <m:oMath>
        <m:sSub>
          <m:sSubPr>
            <m:ctrlPr>
              <w:rPr>
                <w:rFonts w:ascii="Cambria Math" w:hAnsi="Cambria Math"/>
                <w:lang w:val="en-GB"/>
              </w:rPr>
            </m:ctrlPr>
          </m:sSub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1</m:t>
                    </m:r>
                  </m:sub>
                </m:sSub>
              </m:e>
            </m:d>
          </m:e>
          <m:sub>
            <m:r>
              <w:rPr>
                <w:rFonts w:ascii="Cambria Math" w:hAnsi="Cambria Math"/>
                <w:lang w:val="en-GB"/>
              </w:rPr>
              <m:t>i</m:t>
            </m:r>
          </m:sub>
        </m:sSub>
        <m:r>
          <m:rPr>
            <m:sty m:val="p"/>
          </m:rPr>
          <w:rPr>
            <w:rFonts w:ascii="Cambria Math" w:hAnsi="Cambria Math"/>
            <w:lang w:val="en-GB"/>
          </w:rPr>
          <m:t>=</m:t>
        </m:r>
        <m:rad>
          <m:radPr>
            <m:degHide m:val="1"/>
            <m:ctrlPr>
              <w:rPr>
                <w:rFonts w:ascii="Cambria Math" w:hAnsi="Cambria Math"/>
                <w:lang w:val="en-GB"/>
              </w:rPr>
            </m:ctrlPr>
          </m:radPr>
          <m:deg/>
          <m:e>
            <m:f>
              <m:fPr>
                <m:type m:val="lin"/>
                <m:ctrlPr>
                  <w:rPr>
                    <w:rFonts w:ascii="Cambria Math" w:hAnsi="Cambria Math"/>
                    <w:lang w:val="en-GB"/>
                  </w:rPr>
                </m:ctrlPr>
              </m:fPr>
              <m:num>
                <m:r>
                  <m:rPr>
                    <m:sty m:val="p"/>
                  </m:rPr>
                  <w:rPr>
                    <w:rFonts w:ascii="Cambria Math" w:hAnsi="Cambria Math"/>
                    <w:lang w:val="en-GB"/>
                  </w:rPr>
                  <m:t>λ∙</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ui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iv</m:t>
                    </m:r>
                  </m:sub>
                </m:sSub>
              </m:num>
              <m:den>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uv</m:t>
                    </m:r>
                  </m:sub>
                </m:sSub>
              </m:den>
            </m:f>
          </m:e>
        </m:rad>
      </m:oMath>
      <w:r w:rsidRPr="000E78DE">
        <w:rPr>
          <w:lang w:val="en-GB"/>
        </w:rPr>
        <w:tab/>
        <w:t>(126)</w:t>
      </w:r>
    </w:p>
    <w:p w14:paraId="1ABDB2E6" w14:textId="77777777" w:rsidR="000E78DE" w:rsidRPr="008F057C" w:rsidRDefault="000E78DE" w:rsidP="000E78DE">
      <w:pPr>
        <w:pStyle w:val="Blanc"/>
        <w:rPr>
          <w:lang w:val="es-ES"/>
        </w:rPr>
      </w:pPr>
    </w:p>
    <w:p w14:paraId="7117350F" w14:textId="77777777" w:rsidR="004976B1" w:rsidRPr="0050797A" w:rsidRDefault="004976B1" w:rsidP="004976B1">
      <w:r w:rsidRPr="0050797A">
        <w:t>(</w:t>
      </w:r>
      <w:r w:rsidRPr="0050797A">
        <w:rPr>
          <w:i/>
          <w:iCs/>
        </w:rPr>
        <w:t>h</w:t>
      </w:r>
      <w:r w:rsidRPr="0050797A">
        <w:rPr>
          <w:i/>
          <w:iCs/>
          <w:position w:val="-4"/>
          <w:sz w:val="16"/>
          <w:szCs w:val="16"/>
        </w:rPr>
        <w:t>r</w:t>
      </w:r>
      <w:r w:rsidRPr="0050797A">
        <w:t>)</w:t>
      </w:r>
      <w:r w:rsidRPr="0050797A">
        <w:rPr>
          <w:i/>
          <w:iCs/>
          <w:position w:val="-4"/>
          <w:sz w:val="16"/>
          <w:szCs w:val="16"/>
        </w:rPr>
        <w:t>i</w:t>
      </w:r>
      <w:r w:rsidRPr="0050797A">
        <w:t xml:space="preserve">, la altura del rayo sobre la recta que une el nivel del mar en </w:t>
      </w:r>
      <w:r w:rsidRPr="0050797A">
        <w:rPr>
          <w:i/>
          <w:iCs/>
        </w:rPr>
        <w:t>u</w:t>
      </w:r>
      <w:r w:rsidRPr="0050797A">
        <w:t xml:space="preserve"> y</w:t>
      </w:r>
      <w:r>
        <w:t xml:space="preserve"> </w:t>
      </w:r>
      <w:r w:rsidRPr="0050797A">
        <w:rPr>
          <w:i/>
          <w:iCs/>
        </w:rPr>
        <w:t>v</w:t>
      </w:r>
      <w:r w:rsidRPr="0050797A">
        <w:t xml:space="preserve"> en el </w:t>
      </w:r>
      <w:r w:rsidRPr="0050797A">
        <w:rPr>
          <w:i/>
          <w:iCs/>
        </w:rPr>
        <w:t>i</w:t>
      </w:r>
      <w:r w:rsidRPr="0050797A">
        <w:noBreakHyphen/>
        <w:t>ésimo punto de perfil viene dada por la expresión:</w:t>
      </w:r>
    </w:p>
    <w:p w14:paraId="14C5943A" w14:textId="77777777" w:rsidR="000E78DE" w:rsidRPr="000E78DE" w:rsidRDefault="000E78DE" w:rsidP="000E78DE">
      <w:pPr>
        <w:pStyle w:val="Equation"/>
        <w:rPr>
          <w:lang w:val="en-GB"/>
        </w:rPr>
      </w:pPr>
      <w:r w:rsidRPr="000E78DE">
        <w:rPr>
          <w:lang w:val="en-GB"/>
        </w:rPr>
        <w:tab/>
      </w:r>
      <w:r w:rsidRPr="000E78DE">
        <w:rPr>
          <w:lang w:val="en-GB"/>
        </w:rPr>
        <w:tab/>
      </w:r>
      <m:oMath>
        <m:sSub>
          <m:sSubPr>
            <m:ctrlPr>
              <w:rPr>
                <w:rFonts w:ascii="Cambria Math" w:hAnsi="Cambria Math"/>
                <w:lang w:val="en-GB"/>
              </w:rPr>
            </m:ctrlPr>
          </m:sSub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e>
            </m:d>
          </m:e>
          <m:sub>
            <m:r>
              <w:rPr>
                <w:rFonts w:ascii="Cambria Math" w:hAnsi="Cambria Math"/>
                <w:lang w:val="en-GB"/>
              </w:rPr>
              <m:t>i</m:t>
            </m:r>
          </m:sub>
        </m:sSub>
        <m:r>
          <m:rPr>
            <m:sty m:val="p"/>
          </m:rPr>
          <w:rPr>
            <w:rFonts w:ascii="Cambria Math" w:hAnsi="Cambria Math"/>
            <w:lang w:val="en-GB"/>
          </w:rPr>
          <m:t>=</m:t>
        </m:r>
        <m:f>
          <m:fPr>
            <m:type m:val="lin"/>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u</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iv</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v</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ui</m:t>
                    </m:r>
                  </m:sub>
                </m:sSub>
              </m:e>
            </m:d>
          </m:num>
          <m:den>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uv</m:t>
                </m:r>
              </m:sub>
            </m:sSub>
          </m:den>
        </m:f>
      </m:oMath>
      <w:r w:rsidRPr="000E78DE">
        <w:rPr>
          <w:position w:val="-4"/>
          <w:sz w:val="18"/>
          <w:szCs w:val="18"/>
          <w:lang w:val="en-GB"/>
        </w:rPr>
        <w:tab/>
      </w:r>
      <w:r w:rsidRPr="000E78DE">
        <w:rPr>
          <w:lang w:val="en-GB"/>
        </w:rPr>
        <w:t>(127)</w:t>
      </w:r>
    </w:p>
    <w:p w14:paraId="17D4CDED" w14:textId="77777777" w:rsidR="000E78DE" w:rsidRPr="008F057C" w:rsidRDefault="000E78DE" w:rsidP="000E78DE">
      <w:pPr>
        <w:pStyle w:val="Blanc"/>
        <w:rPr>
          <w:lang w:val="es-ES"/>
        </w:rPr>
      </w:pPr>
    </w:p>
    <w:p w14:paraId="0857EE2B" w14:textId="77777777" w:rsidR="004976B1" w:rsidRPr="0050797A" w:rsidRDefault="004976B1" w:rsidP="004976B1">
      <w:r w:rsidRPr="0050797A">
        <w:t>(</w:t>
      </w:r>
      <w:r w:rsidRPr="0050797A">
        <w:rPr>
          <w:i/>
          <w:iCs/>
        </w:rPr>
        <w:t>h</w:t>
      </w:r>
      <w:r w:rsidRPr="0050797A">
        <w:rPr>
          <w:i/>
          <w:iCs/>
          <w:position w:val="-4"/>
          <w:sz w:val="16"/>
          <w:szCs w:val="16"/>
        </w:rPr>
        <w:t>t</w:t>
      </w:r>
      <w:r w:rsidRPr="0050797A">
        <w:t>)</w:t>
      </w:r>
      <w:r w:rsidRPr="0050797A">
        <w:rPr>
          <w:i/>
          <w:iCs/>
          <w:position w:val="-4"/>
          <w:sz w:val="16"/>
          <w:szCs w:val="16"/>
        </w:rPr>
        <w:t>i</w:t>
      </w:r>
      <w:r w:rsidRPr="0050797A">
        <w:t xml:space="preserve">, la altura del terreno sobre la recta que une el nivel del mar en </w:t>
      </w:r>
      <w:r w:rsidRPr="0050797A">
        <w:rPr>
          <w:i/>
          <w:iCs/>
        </w:rPr>
        <w:t>u</w:t>
      </w:r>
      <w:r w:rsidRPr="0050797A">
        <w:t xml:space="preserve"> y </w:t>
      </w:r>
      <w:r w:rsidRPr="0050797A">
        <w:rPr>
          <w:i/>
          <w:iCs/>
        </w:rPr>
        <w:t>v</w:t>
      </w:r>
      <w:r w:rsidRPr="0050797A">
        <w:t xml:space="preserve"> en el </w:t>
      </w:r>
      <w:r w:rsidRPr="0050797A">
        <w:rPr>
          <w:i/>
          <w:iCs/>
        </w:rPr>
        <w:t>i</w:t>
      </w:r>
      <w:r w:rsidRPr="0050797A">
        <w:rPr>
          <w:i/>
          <w:iCs/>
        </w:rPr>
        <w:noBreakHyphen/>
      </w:r>
      <w:r w:rsidRPr="0050797A">
        <w:t>ésimo punto de perfil viene dada por la expresión:</w:t>
      </w:r>
    </w:p>
    <w:p w14:paraId="5AEC9ED0" w14:textId="77777777" w:rsidR="000E78DE" w:rsidRPr="008F057C" w:rsidRDefault="000E78DE" w:rsidP="000E78DE">
      <w:pPr>
        <w:pStyle w:val="Blanc"/>
        <w:rPr>
          <w:lang w:val="es-ES"/>
        </w:rPr>
      </w:pPr>
    </w:p>
    <w:p w14:paraId="402180D3" w14:textId="77777777" w:rsidR="000E78DE" w:rsidRPr="000E78DE" w:rsidRDefault="000E78DE" w:rsidP="000E78DE">
      <w:pPr>
        <w:pStyle w:val="Equation"/>
        <w:rPr>
          <w:lang w:val="en-GB"/>
        </w:rPr>
      </w:pPr>
      <w:r w:rsidRPr="000E78DE">
        <w:rPr>
          <w:lang w:val="en-GB"/>
        </w:rPr>
        <w:tab/>
      </w:r>
      <w:r w:rsidRPr="000E78DE">
        <w:rPr>
          <w:lang w:val="en-GB"/>
        </w:rPr>
        <w:tab/>
      </w:r>
      <m:oMath>
        <m:sSub>
          <m:sSubPr>
            <m:ctrlPr>
              <w:rPr>
                <w:rFonts w:ascii="Cambria Math" w:hAnsi="Cambria Math"/>
                <w:lang w:val="en-GB"/>
              </w:rPr>
            </m:ctrlPr>
          </m:sSub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e>
            </m:d>
          </m:e>
          <m:sub>
            <m:r>
              <w:rPr>
                <w:rFonts w:ascii="Cambria Math" w:hAnsi="Cambria Math"/>
                <w:lang w:val="en-GB"/>
              </w:rPr>
              <m:t>i</m:t>
            </m:r>
          </m:sub>
        </m:sSub>
        <m:r>
          <m:rPr>
            <m:sty m:val="p"/>
          </m:rPr>
          <w:rPr>
            <w:rFonts w:ascii="Cambria Math" w:hAnsi="Cambria Math"/>
            <w:lang w:val="en-GB"/>
          </w:rPr>
          <m:t>=</m:t>
        </m:r>
        <m:f>
          <m:fPr>
            <m:type m:val="lin"/>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ui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iv</m:t>
                </m:r>
              </m:sub>
            </m:sSub>
          </m:num>
          <m:den>
            <m:sSub>
              <m:sSubPr>
                <m:ctrlPr>
                  <w:rPr>
                    <w:rFonts w:ascii="Cambria Math" w:hAnsi="Cambria Math"/>
                    <w:lang w:val="en-GB"/>
                  </w:rPr>
                </m:ctrlPr>
              </m:sSubPr>
              <m:e>
                <m:r>
                  <m:rPr>
                    <m:sty m:val="p"/>
                  </m:rPr>
                  <w:rPr>
                    <w:rFonts w:ascii="Cambria Math" w:hAnsi="Cambria Math"/>
                    <w:lang w:val="en-GB"/>
                  </w:rPr>
                  <m:t>2</m:t>
                </m:r>
                <m:r>
                  <w:rPr>
                    <w:rFonts w:ascii="Cambria Math" w:hAnsi="Cambria Math"/>
                    <w:lang w:val="en-GB"/>
                  </w:rPr>
                  <m:t>a</m:t>
                </m:r>
              </m:e>
              <m:sub>
                <m:r>
                  <w:rPr>
                    <w:rFonts w:ascii="Cambria Math" w:hAnsi="Cambria Math"/>
                    <w:lang w:val="en-GB"/>
                  </w:rPr>
                  <m:t>e</m:t>
                </m:r>
              </m:sub>
            </m:sSub>
          </m:den>
        </m:f>
      </m:oMath>
      <w:r w:rsidRPr="000E78DE">
        <w:rPr>
          <w:lang w:val="en-GB"/>
        </w:rPr>
        <w:tab/>
        <w:t>(128)</w:t>
      </w:r>
    </w:p>
    <w:p w14:paraId="34B1D893" w14:textId="77777777" w:rsidR="000E78DE" w:rsidRPr="008F057C" w:rsidRDefault="000E78DE" w:rsidP="000E78DE">
      <w:pPr>
        <w:pStyle w:val="Blanc"/>
        <w:rPr>
          <w:lang w:val="es-ES"/>
        </w:rPr>
      </w:pPr>
    </w:p>
    <w:p w14:paraId="3F800C07" w14:textId="77777777" w:rsidR="004976B1" w:rsidRPr="0050797A" w:rsidRDefault="004976B1" w:rsidP="004976B1">
      <w:r w:rsidRPr="0050797A">
        <w:t>El valor mínimo de la distancia con visibilidad directa normalizada se utiliza para calcular el parámetro geométrico de la difracción en una arista en filo de cuchillo para la obstrucción más significativa en un subtrayecto:</w:t>
      </w:r>
    </w:p>
    <w:p w14:paraId="2CDDDE45" w14:textId="77777777" w:rsidR="000E78DE" w:rsidRPr="000E78DE" w:rsidRDefault="000E78DE" w:rsidP="000E78DE">
      <w:pPr>
        <w:pStyle w:val="Equation"/>
        <w:rPr>
          <w:lang w:val="en-GB"/>
        </w:rPr>
      </w:pPr>
      <w:r w:rsidRPr="000E78DE">
        <w:rPr>
          <w:lang w:val="en-GB"/>
        </w:rPr>
        <w:tab/>
      </w:r>
      <w:r w:rsidRPr="000E78DE">
        <w:rPr>
          <w:lang w:val="en-GB"/>
        </w:rPr>
        <w:tab/>
      </w:r>
      <m:oMath>
        <m:r>
          <m:rPr>
            <m:sty m:val="p"/>
          </m:rPr>
          <w:rPr>
            <w:rFonts w:ascii="Cambria Math" w:hAnsi="Cambria Math"/>
            <w:lang w:val="en-GB"/>
          </w:rPr>
          <m:t>ν=</m:t>
        </m:r>
        <m:sSub>
          <m:sSubPr>
            <m:ctrlPr>
              <w:rPr>
                <w:rFonts w:ascii="Cambria Math" w:hAnsi="Cambria Math"/>
                <w:iCs/>
                <w:lang w:val="en-GB"/>
              </w:rPr>
            </m:ctrlPr>
          </m:sSubPr>
          <m:e>
            <m:r>
              <w:rPr>
                <w:rFonts w:ascii="Cambria Math" w:hAnsi="Cambria Math"/>
                <w:lang w:val="en-GB"/>
              </w:rPr>
              <m:t>-C</m:t>
            </m:r>
          </m:e>
          <m:sub>
            <m:r>
              <w:rPr>
                <w:rFonts w:ascii="Cambria Math" w:hAnsi="Cambria Math"/>
                <w:lang w:val="en-GB"/>
              </w:rPr>
              <m:t>F</m:t>
            </m:r>
          </m:sub>
        </m:sSub>
        <m:r>
          <w:rPr>
            <w:rFonts w:ascii="Cambria Math" w:hAnsi="Cambria Math"/>
            <w:lang w:val="en-GB"/>
          </w:rPr>
          <m:t>∙</m:t>
        </m:r>
        <m:rad>
          <m:radPr>
            <m:degHide m:val="1"/>
            <m:ctrlPr>
              <w:rPr>
                <w:rFonts w:ascii="Cambria Math" w:hAnsi="Cambria Math"/>
                <w:i/>
                <w:iCs/>
                <w:lang w:val="en-GB"/>
              </w:rPr>
            </m:ctrlPr>
          </m:radPr>
          <m:deg/>
          <m:e>
            <m:r>
              <w:rPr>
                <w:rFonts w:ascii="Cambria Math" w:hAnsi="Cambria Math"/>
                <w:lang w:val="en-GB"/>
              </w:rPr>
              <m:t>2</m:t>
            </m:r>
          </m:e>
        </m:rad>
      </m:oMath>
      <w:r w:rsidRPr="000E78DE">
        <w:rPr>
          <w:lang w:val="en-GB"/>
        </w:rPr>
        <w:tab/>
        <w:t>(129)</w:t>
      </w:r>
    </w:p>
    <w:p w14:paraId="5A1CD5FD" w14:textId="77777777" w:rsidR="000E78DE" w:rsidRPr="008F057C" w:rsidRDefault="000E78DE" w:rsidP="000E78DE">
      <w:pPr>
        <w:pStyle w:val="Blanc"/>
        <w:rPr>
          <w:lang w:val="es-ES"/>
        </w:rPr>
      </w:pPr>
    </w:p>
    <w:p w14:paraId="4C8ECA6F" w14:textId="77777777" w:rsidR="004976B1" w:rsidRPr="008F057C" w:rsidRDefault="004976B1" w:rsidP="004976B1">
      <w:r w:rsidRPr="008F057C">
        <w:t xml:space="preserve">La pérdida por difracción en el subtrayecto </w:t>
      </w:r>
      <w:r w:rsidRPr="008F057C">
        <w:rPr>
          <w:i/>
          <w:iCs/>
        </w:rPr>
        <w:t>L"</w:t>
      </w:r>
      <w:r w:rsidRPr="008F057C">
        <w:t xml:space="preserve"> se obtiene ahora partir de la ecuación (31) o la Fig.</w:t>
      </w:r>
      <w:r>
        <w:t> </w:t>
      </w:r>
      <w:r w:rsidRPr="008F057C">
        <w:t>9.</w:t>
      </w:r>
    </w:p>
    <w:p w14:paraId="1CF8E7C2" w14:textId="77777777" w:rsidR="004976B1" w:rsidRPr="008F057C" w:rsidRDefault="004976B1" w:rsidP="004976B1">
      <w:r w:rsidRPr="008F057C">
        <w:t xml:space="preserve">Para algunas aplicaciones puede no ser aconsejable incluir mejoras de la difracción en el subtrayecto. En este caso un valor de </w:t>
      </w:r>
      <w:r w:rsidRPr="008F057C">
        <w:rPr>
          <w:i/>
          <w:iCs/>
        </w:rPr>
        <w:t>L"</w:t>
      </w:r>
      <w:r w:rsidRPr="008F057C">
        <w:t xml:space="preserve"> debería fijarse en cero cuando en caso contrario sería negativo.</w:t>
      </w:r>
    </w:p>
    <w:p w14:paraId="56340B80" w14:textId="77777777" w:rsidR="009E1D1E" w:rsidRDefault="009E1D1E" w:rsidP="00097536"/>
    <w:p w14:paraId="25AA14D4" w14:textId="29868860" w:rsidR="009E1D1E" w:rsidRDefault="009E1D1E" w:rsidP="00097536">
      <w:pPr>
        <w:pStyle w:val="Line"/>
      </w:pPr>
    </w:p>
    <w:sectPr w:rsidR="009E1D1E" w:rsidSect="007565CC">
      <w:footerReference w:type="default" r:id="rId38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A7ABE" w14:textId="77777777" w:rsidR="004976B1" w:rsidRDefault="004976B1">
      <w:r>
        <w:separator/>
      </w:r>
    </w:p>
  </w:endnote>
  <w:endnote w:type="continuationSeparator" w:id="0">
    <w:p w14:paraId="18C5E467" w14:textId="77777777" w:rsidR="004976B1" w:rsidRDefault="00497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0D5B" w14:textId="77777777" w:rsidR="00301DB3" w:rsidRDefault="00301DB3">
    <w:pPr>
      <w:pStyle w:val="Footer"/>
    </w:pPr>
    <w:r>
      <w:drawing>
        <wp:anchor distT="0" distB="0" distL="0" distR="0" simplePos="0" relativeHeight="251656192" behindDoc="0" locked="0" layoutInCell="1" allowOverlap="1" wp14:anchorId="4261BB2F" wp14:editId="3A56CAD9">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B15E2"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830A3" w14:textId="77777777" w:rsidR="004976B1" w:rsidRDefault="004976B1">
      <w:r>
        <w:separator/>
      </w:r>
    </w:p>
  </w:footnote>
  <w:footnote w:type="continuationSeparator" w:id="0">
    <w:p w14:paraId="0ADB9137" w14:textId="77777777" w:rsidR="004976B1" w:rsidRDefault="004976B1">
      <w:r>
        <w:continuationSeparator/>
      </w:r>
    </w:p>
  </w:footnote>
  <w:footnote w:id="1">
    <w:p w14:paraId="24877C77" w14:textId="77696E1A" w:rsidR="00F60E48" w:rsidRPr="00D530E5" w:rsidRDefault="00F60E48" w:rsidP="00F60E48">
      <w:pPr>
        <w:pStyle w:val="FootnoteText"/>
      </w:pPr>
      <w:r>
        <w:rPr>
          <w:rStyle w:val="FootnoteReference"/>
        </w:rPr>
        <w:t>*</w:t>
      </w:r>
      <w:r w:rsidR="00236BD7">
        <w:tab/>
      </w:r>
      <w:r>
        <w:t>La Recomendación UIT-R P.526-15 se incorporó por referencia en el Volumen 4 del Reglamento de Radiocomunicaciones, edición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8D64"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343DB7C6" w14:textId="77777777" w:rsidTr="0019307B">
      <w:tc>
        <w:tcPr>
          <w:tcW w:w="4634" w:type="dxa"/>
          <w:vAlign w:val="center"/>
        </w:tcPr>
        <w:p w14:paraId="50ABA6C6"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429D78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593885FA" w14:textId="77777777" w:rsidTr="0019307B">
      <w:tc>
        <w:tcPr>
          <w:tcW w:w="4634" w:type="dxa"/>
          <w:vAlign w:val="center"/>
        </w:tcPr>
        <w:p w14:paraId="3EBFF215"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64B6F096"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6878BFB4"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BA516C0" wp14:editId="27669546">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57969E2" wp14:editId="3DDFD99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105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B5F4E34"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FAA810B" wp14:editId="5B255604">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1B8BD"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5BE0" w14:textId="4EC5067D"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4B0D58">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4B0D58">
      <w:rPr>
        <w:b/>
        <w:bCs/>
        <w:noProof/>
        <w:lang w:val="en-US"/>
      </w:rPr>
      <w:t>UIT-R  P.526-16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F7F5" w14:textId="2E60032F"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4B0D58">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4B0D58">
      <w:rPr>
        <w:b/>
        <w:bCs/>
        <w:noProof/>
      </w:rPr>
      <w:t>UIT-R  P.526-16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5078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265B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3881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2A5E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042F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2CD1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98C4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0CC9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06B1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6E648E"/>
    <w:lvl w:ilvl="0">
      <w:start w:val="1"/>
      <w:numFmt w:val="bullet"/>
      <w:lvlText w:val=""/>
      <w:lvlJc w:val="left"/>
      <w:pPr>
        <w:tabs>
          <w:tab w:val="num" w:pos="360"/>
        </w:tabs>
        <w:ind w:left="360" w:hanging="360"/>
      </w:pPr>
      <w:rPr>
        <w:rFonts w:ascii="Symbol" w:hAnsi="Symbol" w:hint="default"/>
      </w:rPr>
    </w:lvl>
  </w:abstractNum>
  <w:num w:numId="1" w16cid:durableId="1280525892">
    <w:abstractNumId w:val="9"/>
  </w:num>
  <w:num w:numId="2" w16cid:durableId="955453860">
    <w:abstractNumId w:val="7"/>
  </w:num>
  <w:num w:numId="3" w16cid:durableId="59060432">
    <w:abstractNumId w:val="6"/>
  </w:num>
  <w:num w:numId="4" w16cid:durableId="358626076">
    <w:abstractNumId w:val="5"/>
  </w:num>
  <w:num w:numId="5" w16cid:durableId="486434929">
    <w:abstractNumId w:val="4"/>
  </w:num>
  <w:num w:numId="6" w16cid:durableId="1202093985">
    <w:abstractNumId w:val="8"/>
  </w:num>
  <w:num w:numId="7" w16cid:durableId="1234969437">
    <w:abstractNumId w:val="3"/>
  </w:num>
  <w:num w:numId="8" w16cid:durableId="1229001489">
    <w:abstractNumId w:val="2"/>
  </w:num>
  <w:num w:numId="9" w16cid:durableId="339894775">
    <w:abstractNumId w:val="1"/>
  </w:num>
  <w:num w:numId="10" w16cid:durableId="1378822981">
    <w:abstractNumId w:val="0"/>
  </w:num>
  <w:num w:numId="11" w16cid:durableId="25452455">
    <w:abstractNumId w:val="8"/>
  </w:num>
  <w:num w:numId="12" w16cid:durableId="641737415">
    <w:abstractNumId w:val="3"/>
  </w:num>
  <w:num w:numId="13" w16cid:durableId="669530285">
    <w:abstractNumId w:val="2"/>
  </w:num>
  <w:num w:numId="14" w16cid:durableId="953287533">
    <w:abstractNumId w:val="1"/>
  </w:num>
  <w:num w:numId="15" w16cid:durableId="1815678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22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6B1"/>
    <w:rsid w:val="00013002"/>
    <w:rsid w:val="00022261"/>
    <w:rsid w:val="000246E0"/>
    <w:rsid w:val="00031CDD"/>
    <w:rsid w:val="00033E14"/>
    <w:rsid w:val="00036EE3"/>
    <w:rsid w:val="00072484"/>
    <w:rsid w:val="00095530"/>
    <w:rsid w:val="00096612"/>
    <w:rsid w:val="00097536"/>
    <w:rsid w:val="000A4A32"/>
    <w:rsid w:val="000B1B2B"/>
    <w:rsid w:val="000B7683"/>
    <w:rsid w:val="000D0677"/>
    <w:rsid w:val="000D4885"/>
    <w:rsid w:val="000E0548"/>
    <w:rsid w:val="000E6A6E"/>
    <w:rsid w:val="000E78DE"/>
    <w:rsid w:val="000F5803"/>
    <w:rsid w:val="00102934"/>
    <w:rsid w:val="0010538B"/>
    <w:rsid w:val="00120C75"/>
    <w:rsid w:val="00147110"/>
    <w:rsid w:val="001511A6"/>
    <w:rsid w:val="00171C4D"/>
    <w:rsid w:val="0017562F"/>
    <w:rsid w:val="0019307B"/>
    <w:rsid w:val="001B0927"/>
    <w:rsid w:val="001B164E"/>
    <w:rsid w:val="001B7886"/>
    <w:rsid w:val="001E0EB7"/>
    <w:rsid w:val="001F38BB"/>
    <w:rsid w:val="002058CE"/>
    <w:rsid w:val="00214BCC"/>
    <w:rsid w:val="002165F1"/>
    <w:rsid w:val="00233211"/>
    <w:rsid w:val="00236BD7"/>
    <w:rsid w:val="00260B24"/>
    <w:rsid w:val="00264681"/>
    <w:rsid w:val="0027411A"/>
    <w:rsid w:val="00276D21"/>
    <w:rsid w:val="00282DCF"/>
    <w:rsid w:val="00296D7F"/>
    <w:rsid w:val="002A5D45"/>
    <w:rsid w:val="002B3CF6"/>
    <w:rsid w:val="002B3E59"/>
    <w:rsid w:val="002C768A"/>
    <w:rsid w:val="002D0BD7"/>
    <w:rsid w:val="002D76C4"/>
    <w:rsid w:val="002F5199"/>
    <w:rsid w:val="00301DB3"/>
    <w:rsid w:val="00305119"/>
    <w:rsid w:val="003157F1"/>
    <w:rsid w:val="00336B60"/>
    <w:rsid w:val="00346EC2"/>
    <w:rsid w:val="00356B5D"/>
    <w:rsid w:val="00356DF8"/>
    <w:rsid w:val="00357707"/>
    <w:rsid w:val="0036627C"/>
    <w:rsid w:val="003E5516"/>
    <w:rsid w:val="003F4B75"/>
    <w:rsid w:val="0041045F"/>
    <w:rsid w:val="00410651"/>
    <w:rsid w:val="00420DFD"/>
    <w:rsid w:val="00425BC7"/>
    <w:rsid w:val="00437A76"/>
    <w:rsid w:val="004604B2"/>
    <w:rsid w:val="00470E28"/>
    <w:rsid w:val="0047379B"/>
    <w:rsid w:val="00474170"/>
    <w:rsid w:val="00477729"/>
    <w:rsid w:val="004842E2"/>
    <w:rsid w:val="00486EB3"/>
    <w:rsid w:val="004934C5"/>
    <w:rsid w:val="004976B1"/>
    <w:rsid w:val="004A6FEB"/>
    <w:rsid w:val="004B0D58"/>
    <w:rsid w:val="004B2439"/>
    <w:rsid w:val="004E61FF"/>
    <w:rsid w:val="0052014F"/>
    <w:rsid w:val="005373E0"/>
    <w:rsid w:val="00547418"/>
    <w:rsid w:val="00556548"/>
    <w:rsid w:val="00571B1C"/>
    <w:rsid w:val="00576D47"/>
    <w:rsid w:val="00586EF8"/>
    <w:rsid w:val="005B0371"/>
    <w:rsid w:val="005B2EF4"/>
    <w:rsid w:val="005B49AB"/>
    <w:rsid w:val="005B50E7"/>
    <w:rsid w:val="005C4BAB"/>
    <w:rsid w:val="005E12A5"/>
    <w:rsid w:val="005E69F0"/>
    <w:rsid w:val="005E7B4F"/>
    <w:rsid w:val="005F003B"/>
    <w:rsid w:val="005F2E73"/>
    <w:rsid w:val="00601882"/>
    <w:rsid w:val="00607D68"/>
    <w:rsid w:val="00613212"/>
    <w:rsid w:val="006149B1"/>
    <w:rsid w:val="00640332"/>
    <w:rsid w:val="006776E4"/>
    <w:rsid w:val="00680D2B"/>
    <w:rsid w:val="00681B32"/>
    <w:rsid w:val="0069322D"/>
    <w:rsid w:val="0069552E"/>
    <w:rsid w:val="00697887"/>
    <w:rsid w:val="006B1D2B"/>
    <w:rsid w:val="006B1E05"/>
    <w:rsid w:val="006C37D5"/>
    <w:rsid w:val="006E1131"/>
    <w:rsid w:val="006E2037"/>
    <w:rsid w:val="006E6199"/>
    <w:rsid w:val="00712870"/>
    <w:rsid w:val="00714AC0"/>
    <w:rsid w:val="00737CE9"/>
    <w:rsid w:val="0074147D"/>
    <w:rsid w:val="00743D85"/>
    <w:rsid w:val="00744F8B"/>
    <w:rsid w:val="00747D6E"/>
    <w:rsid w:val="00753CF4"/>
    <w:rsid w:val="007565CC"/>
    <w:rsid w:val="007624B1"/>
    <w:rsid w:val="00763B9A"/>
    <w:rsid w:val="007A6AA8"/>
    <w:rsid w:val="007B1357"/>
    <w:rsid w:val="007B3343"/>
    <w:rsid w:val="007B76C3"/>
    <w:rsid w:val="007C2991"/>
    <w:rsid w:val="007C39F7"/>
    <w:rsid w:val="008310C9"/>
    <w:rsid w:val="008335F0"/>
    <w:rsid w:val="00834306"/>
    <w:rsid w:val="008345F2"/>
    <w:rsid w:val="00853CC5"/>
    <w:rsid w:val="00877E6E"/>
    <w:rsid w:val="008B083A"/>
    <w:rsid w:val="008B3AAB"/>
    <w:rsid w:val="008B56B2"/>
    <w:rsid w:val="008C7848"/>
    <w:rsid w:val="00906589"/>
    <w:rsid w:val="00906AD6"/>
    <w:rsid w:val="00917AF2"/>
    <w:rsid w:val="0092418A"/>
    <w:rsid w:val="00934ED7"/>
    <w:rsid w:val="00940D16"/>
    <w:rsid w:val="009543C3"/>
    <w:rsid w:val="00966E1B"/>
    <w:rsid w:val="00972F51"/>
    <w:rsid w:val="00984A02"/>
    <w:rsid w:val="009947C0"/>
    <w:rsid w:val="009A4039"/>
    <w:rsid w:val="009A41F9"/>
    <w:rsid w:val="009D4BBD"/>
    <w:rsid w:val="009E1D1E"/>
    <w:rsid w:val="009F2D2C"/>
    <w:rsid w:val="009F2D88"/>
    <w:rsid w:val="009F5580"/>
    <w:rsid w:val="00A003F4"/>
    <w:rsid w:val="00A03C0E"/>
    <w:rsid w:val="00A16BE1"/>
    <w:rsid w:val="00A239D1"/>
    <w:rsid w:val="00A25EE2"/>
    <w:rsid w:val="00A31928"/>
    <w:rsid w:val="00A34B1D"/>
    <w:rsid w:val="00A35B27"/>
    <w:rsid w:val="00A507D4"/>
    <w:rsid w:val="00A5147A"/>
    <w:rsid w:val="00A62A14"/>
    <w:rsid w:val="00A6617B"/>
    <w:rsid w:val="00A70C83"/>
    <w:rsid w:val="00A71FE5"/>
    <w:rsid w:val="00A73A9A"/>
    <w:rsid w:val="00A7534B"/>
    <w:rsid w:val="00A76007"/>
    <w:rsid w:val="00A86DD2"/>
    <w:rsid w:val="00A936CB"/>
    <w:rsid w:val="00A971A1"/>
    <w:rsid w:val="00AA3AD8"/>
    <w:rsid w:val="00AB0DC8"/>
    <w:rsid w:val="00AB405C"/>
    <w:rsid w:val="00AC015D"/>
    <w:rsid w:val="00AE698D"/>
    <w:rsid w:val="00AF0286"/>
    <w:rsid w:val="00AF5326"/>
    <w:rsid w:val="00B019A2"/>
    <w:rsid w:val="00B0286E"/>
    <w:rsid w:val="00B033C8"/>
    <w:rsid w:val="00B111CE"/>
    <w:rsid w:val="00B33425"/>
    <w:rsid w:val="00B42334"/>
    <w:rsid w:val="00B44E24"/>
    <w:rsid w:val="00B54ECC"/>
    <w:rsid w:val="00B60AC0"/>
    <w:rsid w:val="00B714F3"/>
    <w:rsid w:val="00B75A52"/>
    <w:rsid w:val="00B874C6"/>
    <w:rsid w:val="00B87B6B"/>
    <w:rsid w:val="00B9169E"/>
    <w:rsid w:val="00B91F7F"/>
    <w:rsid w:val="00B96572"/>
    <w:rsid w:val="00B97786"/>
    <w:rsid w:val="00BB7886"/>
    <w:rsid w:val="00BC5D77"/>
    <w:rsid w:val="00BD4283"/>
    <w:rsid w:val="00BF487A"/>
    <w:rsid w:val="00BF5544"/>
    <w:rsid w:val="00C00DC6"/>
    <w:rsid w:val="00C15F3E"/>
    <w:rsid w:val="00C221B2"/>
    <w:rsid w:val="00C46BD9"/>
    <w:rsid w:val="00C47453"/>
    <w:rsid w:val="00C55258"/>
    <w:rsid w:val="00C73560"/>
    <w:rsid w:val="00C84DB7"/>
    <w:rsid w:val="00C87A35"/>
    <w:rsid w:val="00CB0F14"/>
    <w:rsid w:val="00CD659B"/>
    <w:rsid w:val="00CE0A43"/>
    <w:rsid w:val="00CF130D"/>
    <w:rsid w:val="00D00118"/>
    <w:rsid w:val="00D0483A"/>
    <w:rsid w:val="00D16749"/>
    <w:rsid w:val="00D5024B"/>
    <w:rsid w:val="00D553FF"/>
    <w:rsid w:val="00D61962"/>
    <w:rsid w:val="00D72623"/>
    <w:rsid w:val="00D83556"/>
    <w:rsid w:val="00DE5556"/>
    <w:rsid w:val="00DF4176"/>
    <w:rsid w:val="00E0095C"/>
    <w:rsid w:val="00E17240"/>
    <w:rsid w:val="00E74595"/>
    <w:rsid w:val="00E77485"/>
    <w:rsid w:val="00EB1CB6"/>
    <w:rsid w:val="00EB7C57"/>
    <w:rsid w:val="00ED2695"/>
    <w:rsid w:val="00ED3CA8"/>
    <w:rsid w:val="00EE04BA"/>
    <w:rsid w:val="00EE47C4"/>
    <w:rsid w:val="00EE532B"/>
    <w:rsid w:val="00EF2D52"/>
    <w:rsid w:val="00F111D6"/>
    <w:rsid w:val="00F17CED"/>
    <w:rsid w:val="00F30C9B"/>
    <w:rsid w:val="00F354B1"/>
    <w:rsid w:val="00F354D7"/>
    <w:rsid w:val="00F60E48"/>
    <w:rsid w:val="00F6343F"/>
    <w:rsid w:val="00F72776"/>
    <w:rsid w:val="00F77360"/>
    <w:rsid w:val="00F92A40"/>
    <w:rsid w:val="00FB0E4E"/>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0">
      <o:colormru v:ext="edit" colors="#d62a47,#f8f8f8"/>
    </o:shapedefaults>
    <o:shapelayout v:ext="edit">
      <o:idmap v:ext="edit" data="2"/>
    </o:shapelayout>
  </w:shapeDefaults>
  <w:decimalSymbol w:val="."/>
  <w:listSeparator w:val=","/>
  <w14:docId w14:val="3B28D627"/>
  <w15:docId w15:val="{B96CF620-C0F5-4E02-BF5E-49A605521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3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52014F"/>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10538B"/>
    <w:pPr>
      <w:spacing w:before="240"/>
    </w:pPr>
    <w:rPr>
      <w:sz w:val="22"/>
    </w:rPr>
  </w:style>
  <w:style w:type="paragraph" w:customStyle="1" w:styleId="AppendixNoTitle">
    <w:name w:val="Appendix_NoTitle"/>
    <w:basedOn w:val="AnnexNoTitle"/>
    <w:next w:val="Normal"/>
    <w:rsid w:val="00097536"/>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link w:val="FootnoteTextChar"/>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10538B"/>
    <w:pPr>
      <w:spacing w:after="480"/>
    </w:pPr>
    <w:rPr>
      <w:sz w:val="22"/>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locked/>
    <w:rsid w:val="004976B1"/>
    <w:rPr>
      <w:b/>
      <w:sz w:val="24"/>
      <w:lang w:val="es-ES" w:eastAsia="en-US"/>
    </w:rPr>
  </w:style>
  <w:style w:type="character" w:customStyle="1" w:styleId="Heading2Char">
    <w:name w:val="Heading 2 Char"/>
    <w:basedOn w:val="DefaultParagraphFont"/>
    <w:link w:val="Heading2"/>
    <w:locked/>
    <w:rsid w:val="004976B1"/>
    <w:rPr>
      <w:b/>
      <w:sz w:val="24"/>
      <w:lang w:val="es-ES" w:eastAsia="en-US"/>
    </w:rPr>
  </w:style>
  <w:style w:type="character" w:customStyle="1" w:styleId="Heading3Char">
    <w:name w:val="Heading 3 Char"/>
    <w:basedOn w:val="DefaultParagraphFont"/>
    <w:link w:val="Heading3"/>
    <w:locked/>
    <w:rsid w:val="004976B1"/>
    <w:rPr>
      <w:b/>
      <w:sz w:val="24"/>
      <w:lang w:val="es-ES" w:eastAsia="en-US"/>
    </w:rPr>
  </w:style>
  <w:style w:type="character" w:customStyle="1" w:styleId="Heading4Char">
    <w:name w:val="Heading 4 Char"/>
    <w:basedOn w:val="DefaultParagraphFont"/>
    <w:link w:val="Heading4"/>
    <w:locked/>
    <w:rsid w:val="004976B1"/>
    <w:rPr>
      <w:b/>
      <w:sz w:val="24"/>
      <w:lang w:val="es-ES" w:eastAsia="en-US"/>
    </w:rPr>
  </w:style>
  <w:style w:type="character" w:customStyle="1" w:styleId="Heading5Char">
    <w:name w:val="Heading 5 Char"/>
    <w:basedOn w:val="DefaultParagraphFont"/>
    <w:link w:val="Heading5"/>
    <w:locked/>
    <w:rsid w:val="004976B1"/>
    <w:rPr>
      <w:b/>
      <w:sz w:val="24"/>
      <w:lang w:val="es-ES" w:eastAsia="en-US"/>
    </w:rPr>
  </w:style>
  <w:style w:type="character" w:customStyle="1" w:styleId="Heading6Char">
    <w:name w:val="Heading 6 Char"/>
    <w:basedOn w:val="DefaultParagraphFont"/>
    <w:link w:val="Heading6"/>
    <w:locked/>
    <w:rsid w:val="004976B1"/>
    <w:rPr>
      <w:b/>
      <w:sz w:val="24"/>
      <w:lang w:val="es-ES" w:eastAsia="en-US"/>
    </w:rPr>
  </w:style>
  <w:style w:type="character" w:customStyle="1" w:styleId="Heading7Char">
    <w:name w:val="Heading 7 Char"/>
    <w:basedOn w:val="DefaultParagraphFont"/>
    <w:link w:val="Heading7"/>
    <w:locked/>
    <w:rsid w:val="004976B1"/>
    <w:rPr>
      <w:b/>
      <w:sz w:val="24"/>
      <w:lang w:val="es-ES" w:eastAsia="en-US"/>
    </w:rPr>
  </w:style>
  <w:style w:type="character" w:customStyle="1" w:styleId="Heading8Char">
    <w:name w:val="Heading 8 Char"/>
    <w:basedOn w:val="DefaultParagraphFont"/>
    <w:link w:val="Heading8"/>
    <w:locked/>
    <w:rsid w:val="004976B1"/>
    <w:rPr>
      <w:b/>
      <w:sz w:val="24"/>
      <w:lang w:val="es-ES" w:eastAsia="en-US"/>
    </w:rPr>
  </w:style>
  <w:style w:type="character" w:customStyle="1" w:styleId="Heading9Char">
    <w:name w:val="Heading 9 Char"/>
    <w:basedOn w:val="DefaultParagraphFont"/>
    <w:link w:val="Heading9"/>
    <w:locked/>
    <w:rsid w:val="004976B1"/>
    <w:rPr>
      <w:b/>
      <w:sz w:val="24"/>
      <w:lang w:val="es-ES" w:eastAsia="en-US"/>
    </w:rPr>
  </w:style>
  <w:style w:type="character" w:customStyle="1" w:styleId="FooterChar">
    <w:name w:val="Footer Char"/>
    <w:basedOn w:val="DefaultParagraphFont"/>
    <w:link w:val="Footer"/>
    <w:locked/>
    <w:rsid w:val="004976B1"/>
    <w:rPr>
      <w:noProof/>
      <w:sz w:val="18"/>
      <w:lang w:val="es-ES" w:eastAsia="en-US"/>
    </w:rPr>
  </w:style>
  <w:style w:type="character" w:customStyle="1" w:styleId="EquationChar">
    <w:name w:val="Equation Char"/>
    <w:basedOn w:val="DefaultParagraphFont"/>
    <w:link w:val="Equation"/>
    <w:qFormat/>
    <w:locked/>
    <w:rsid w:val="004976B1"/>
    <w:rPr>
      <w:sz w:val="24"/>
      <w:lang w:val="es-ES" w:eastAsia="en-US"/>
    </w:rPr>
  </w:style>
  <w:style w:type="character" w:customStyle="1" w:styleId="FigureNoChar">
    <w:name w:val="Figure_No Char"/>
    <w:basedOn w:val="DefaultParagraphFont"/>
    <w:link w:val="FigureNo"/>
    <w:locked/>
    <w:rsid w:val="004976B1"/>
    <w:rPr>
      <w:caps/>
      <w:sz w:val="18"/>
      <w:lang w:val="es-ES" w:eastAsia="en-US"/>
    </w:rPr>
  </w:style>
  <w:style w:type="character" w:customStyle="1" w:styleId="BlancChar">
    <w:name w:val="Blanc Char"/>
    <w:basedOn w:val="DefaultParagraphFont"/>
    <w:link w:val="Blanc"/>
    <w:locked/>
    <w:rsid w:val="004976B1"/>
    <w:rPr>
      <w:sz w:val="16"/>
      <w:lang w:val="en-GB" w:eastAsia="en-US"/>
    </w:rPr>
  </w:style>
  <w:style w:type="character" w:customStyle="1" w:styleId="FootnoteTextChar">
    <w:name w:val="Footnote Text Char"/>
    <w:basedOn w:val="DefaultParagraphFont"/>
    <w:link w:val="FootnoteText"/>
    <w:semiHidden/>
    <w:locked/>
    <w:rsid w:val="004976B1"/>
    <w:rPr>
      <w:sz w:val="22"/>
      <w:lang w:val="es-ES" w:eastAsia="en-US"/>
    </w:rPr>
  </w:style>
  <w:style w:type="paragraph" w:styleId="Revision">
    <w:name w:val="Revision"/>
    <w:hidden/>
    <w:uiPriority w:val="99"/>
    <w:semiHidden/>
    <w:rsid w:val="004976B1"/>
    <w:rPr>
      <w:sz w:val="24"/>
      <w:lang w:val="fr-FR" w:eastAsia="en-US"/>
    </w:rPr>
  </w:style>
  <w:style w:type="character" w:customStyle="1" w:styleId="FiguretitleChar">
    <w:name w:val="Figure_title Char"/>
    <w:basedOn w:val="DefaultParagraphFont"/>
    <w:link w:val="Figuretitle"/>
    <w:rsid w:val="004976B1"/>
    <w:rPr>
      <w:rFonts w:ascii="Times New Roman Bold" w:hAnsi="Times New Roman Bold"/>
      <w:b/>
      <w:sz w:val="18"/>
      <w:lang w:val="es-ES" w:eastAsia="en-US"/>
    </w:rPr>
  </w:style>
  <w:style w:type="character" w:customStyle="1" w:styleId="FigureNo0">
    <w:name w:val="Figure_No (文字)"/>
    <w:locked/>
    <w:rsid w:val="004976B1"/>
    <w:rPr>
      <w:rFonts w:ascii="Times New Roman" w:hAnsi="Times New Roman"/>
      <w:caps/>
      <w:sz w:val="18"/>
      <w:lang w:val="en-GB" w:eastAsia="en-US"/>
    </w:rPr>
  </w:style>
  <w:style w:type="character" w:customStyle="1" w:styleId="FigureChar">
    <w:name w:val="Figure Char"/>
    <w:aliases w:val="fig Char"/>
    <w:basedOn w:val="DefaultParagraphFont"/>
    <w:link w:val="Figure"/>
    <w:locked/>
    <w:rsid w:val="004976B1"/>
    <w:rPr>
      <w:caps/>
      <w:sz w:val="18"/>
      <w:lang w:val="es-ES" w:eastAsia="en-US"/>
    </w:rPr>
  </w:style>
  <w:style w:type="character" w:customStyle="1" w:styleId="NormalaftertitleChar">
    <w:name w:val="Normal_after_title Char"/>
    <w:basedOn w:val="DefaultParagraphFont"/>
    <w:link w:val="Normalaftertitle"/>
    <w:locked/>
    <w:rsid w:val="004976B1"/>
    <w:rPr>
      <w:sz w:val="24"/>
      <w:lang w:val="es-ES" w:eastAsia="en-US"/>
    </w:rPr>
  </w:style>
  <w:style w:type="paragraph" w:customStyle="1" w:styleId="Rea">
    <w:name w:val="Rea"/>
    <w:basedOn w:val="Normal"/>
    <w:rsid w:val="009E1D1E"/>
    <w:pPr>
      <w:jc w:val="center"/>
    </w:pPr>
  </w:style>
  <w:style w:type="paragraph" w:customStyle="1" w:styleId="Reasons">
    <w:name w:val="Reasons"/>
    <w:basedOn w:val="Normal"/>
    <w:qFormat/>
    <w:rsid w:val="009E1D1E"/>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10538B"/>
    <w:rPr>
      <w:color w:val="800080" w:themeColor="followedHyperlink"/>
      <w:u w:val="single"/>
    </w:rPr>
  </w:style>
  <w:style w:type="character" w:customStyle="1" w:styleId="TabletextChar">
    <w:name w:val="Table_text Char"/>
    <w:basedOn w:val="DefaultParagraphFont"/>
    <w:link w:val="Tabletext"/>
    <w:qFormat/>
    <w:locked/>
    <w:rsid w:val="007C2991"/>
    <w:rPr>
      <w:sz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46.wmf"/><Relationship Id="rId21" Type="http://schemas.openxmlformats.org/officeDocument/2006/relationships/image" Target="media/image3.wmf"/><Relationship Id="rId63" Type="http://schemas.openxmlformats.org/officeDocument/2006/relationships/image" Target="media/image23.wmf"/><Relationship Id="rId159" Type="http://schemas.openxmlformats.org/officeDocument/2006/relationships/oleObject" Target="embeddings/oleObject63.bin"/><Relationship Id="rId324" Type="http://schemas.openxmlformats.org/officeDocument/2006/relationships/image" Target="media/image159.wmf"/><Relationship Id="rId366" Type="http://schemas.openxmlformats.org/officeDocument/2006/relationships/image" Target="media/image180.wmf"/><Relationship Id="rId170" Type="http://schemas.openxmlformats.org/officeDocument/2006/relationships/image" Target="media/image80.wmf"/><Relationship Id="rId226" Type="http://schemas.openxmlformats.org/officeDocument/2006/relationships/image" Target="media/image108.wmf"/><Relationship Id="rId268" Type="http://schemas.openxmlformats.org/officeDocument/2006/relationships/oleObject" Target="embeddings/oleObject115.bin"/><Relationship Id="rId32" Type="http://schemas.openxmlformats.org/officeDocument/2006/relationships/hyperlink" Target="https://www.itu.int/rec/R-REC-P.310/es" TargetMode="External"/><Relationship Id="rId74" Type="http://schemas.openxmlformats.org/officeDocument/2006/relationships/oleObject" Target="embeddings/oleObject24.bin"/><Relationship Id="rId128" Type="http://schemas.openxmlformats.org/officeDocument/2006/relationships/oleObject" Target="embeddings/oleObject49.bin"/><Relationship Id="rId335" Type="http://schemas.openxmlformats.org/officeDocument/2006/relationships/oleObject" Target="embeddings/oleObject148.bin"/><Relationship Id="rId377" Type="http://schemas.openxmlformats.org/officeDocument/2006/relationships/oleObject" Target="embeddings/oleObject169.bin"/><Relationship Id="rId5" Type="http://schemas.openxmlformats.org/officeDocument/2006/relationships/webSettings" Target="webSettings.xml"/><Relationship Id="rId181" Type="http://schemas.openxmlformats.org/officeDocument/2006/relationships/oleObject" Target="embeddings/oleObject73.bin"/><Relationship Id="rId237" Type="http://schemas.openxmlformats.org/officeDocument/2006/relationships/oleObject" Target="embeddings/oleObject101.bin"/><Relationship Id="rId279" Type="http://schemas.openxmlformats.org/officeDocument/2006/relationships/image" Target="media/image136.wmf"/><Relationship Id="rId43" Type="http://schemas.openxmlformats.org/officeDocument/2006/relationships/oleObject" Target="embeddings/oleObject10.bin"/><Relationship Id="rId139" Type="http://schemas.openxmlformats.org/officeDocument/2006/relationships/image" Target="media/image62.wmf"/><Relationship Id="rId290" Type="http://schemas.openxmlformats.org/officeDocument/2006/relationships/oleObject" Target="embeddings/oleObject126.bin"/><Relationship Id="rId304" Type="http://schemas.openxmlformats.org/officeDocument/2006/relationships/oleObject" Target="embeddings/oleObject133.bin"/><Relationship Id="rId346" Type="http://schemas.openxmlformats.org/officeDocument/2006/relationships/image" Target="media/image170.wmf"/><Relationship Id="rId85" Type="http://schemas.openxmlformats.org/officeDocument/2006/relationships/oleObject" Target="embeddings/oleObject29.bin"/><Relationship Id="rId150" Type="http://schemas.openxmlformats.org/officeDocument/2006/relationships/image" Target="media/image68.png"/><Relationship Id="rId192" Type="http://schemas.openxmlformats.org/officeDocument/2006/relationships/image" Target="media/image91.wmf"/><Relationship Id="rId206" Type="http://schemas.openxmlformats.org/officeDocument/2006/relationships/image" Target="media/image98.wmf"/><Relationship Id="rId248" Type="http://schemas.openxmlformats.org/officeDocument/2006/relationships/oleObject" Target="embeddings/oleObject105.bin"/><Relationship Id="rId12" Type="http://schemas.openxmlformats.org/officeDocument/2006/relationships/hyperlink" Target="https://www.itu.int/publ/R-REC/es" TargetMode="External"/><Relationship Id="rId108" Type="http://schemas.openxmlformats.org/officeDocument/2006/relationships/image" Target="media/image45.wmf"/><Relationship Id="rId315" Type="http://schemas.openxmlformats.org/officeDocument/2006/relationships/oleObject" Target="embeddings/oleObject138.bin"/><Relationship Id="rId357" Type="http://schemas.openxmlformats.org/officeDocument/2006/relationships/oleObject" Target="embeddings/oleObject159.bin"/><Relationship Id="rId54" Type="http://schemas.openxmlformats.org/officeDocument/2006/relationships/oleObject" Target="embeddings/oleObject14.bin"/><Relationship Id="rId96" Type="http://schemas.openxmlformats.org/officeDocument/2006/relationships/image" Target="media/image39.wmf"/><Relationship Id="rId161" Type="http://schemas.openxmlformats.org/officeDocument/2006/relationships/oleObject" Target="embeddings/oleObject64.bin"/><Relationship Id="rId217" Type="http://schemas.openxmlformats.org/officeDocument/2006/relationships/oleObject" Target="embeddings/oleObject91.bin"/><Relationship Id="rId259" Type="http://schemas.openxmlformats.org/officeDocument/2006/relationships/image" Target="media/image126.wmf"/><Relationship Id="rId23" Type="http://schemas.openxmlformats.org/officeDocument/2006/relationships/image" Target="media/image4.wmf"/><Relationship Id="rId119" Type="http://schemas.openxmlformats.org/officeDocument/2006/relationships/image" Target="media/image51.png"/><Relationship Id="rId270" Type="http://schemas.openxmlformats.org/officeDocument/2006/relationships/oleObject" Target="embeddings/oleObject116.bin"/><Relationship Id="rId326" Type="http://schemas.openxmlformats.org/officeDocument/2006/relationships/image" Target="media/image160.wmf"/><Relationship Id="rId65" Type="http://schemas.openxmlformats.org/officeDocument/2006/relationships/image" Target="media/image24.wmf"/><Relationship Id="rId130" Type="http://schemas.openxmlformats.org/officeDocument/2006/relationships/oleObject" Target="embeddings/oleObject50.bin"/><Relationship Id="rId368" Type="http://schemas.openxmlformats.org/officeDocument/2006/relationships/image" Target="media/image181.wmf"/><Relationship Id="rId172" Type="http://schemas.openxmlformats.org/officeDocument/2006/relationships/image" Target="media/image81.wmf"/><Relationship Id="rId228" Type="http://schemas.openxmlformats.org/officeDocument/2006/relationships/image" Target="media/image109.wmf"/><Relationship Id="rId281" Type="http://schemas.openxmlformats.org/officeDocument/2006/relationships/image" Target="media/image137.wmf"/><Relationship Id="rId337" Type="http://schemas.openxmlformats.org/officeDocument/2006/relationships/oleObject" Target="embeddings/oleObject149.bin"/><Relationship Id="rId34" Type="http://schemas.openxmlformats.org/officeDocument/2006/relationships/image" Target="media/image9.wmf"/><Relationship Id="rId76" Type="http://schemas.openxmlformats.org/officeDocument/2006/relationships/oleObject" Target="embeddings/oleObject25.bin"/><Relationship Id="rId141" Type="http://schemas.openxmlformats.org/officeDocument/2006/relationships/image" Target="media/image63.wmf"/><Relationship Id="rId379" Type="http://schemas.openxmlformats.org/officeDocument/2006/relationships/oleObject" Target="embeddings/oleObject170.bin"/><Relationship Id="rId7" Type="http://schemas.openxmlformats.org/officeDocument/2006/relationships/endnotes" Target="endnotes.xml"/><Relationship Id="rId183" Type="http://schemas.openxmlformats.org/officeDocument/2006/relationships/oleObject" Target="embeddings/oleObject74.bin"/><Relationship Id="rId239" Type="http://schemas.openxmlformats.org/officeDocument/2006/relationships/image" Target="media/image115.png"/><Relationship Id="rId250" Type="http://schemas.openxmlformats.org/officeDocument/2006/relationships/oleObject" Target="embeddings/oleObject106.bin"/><Relationship Id="rId292" Type="http://schemas.openxmlformats.org/officeDocument/2006/relationships/oleObject" Target="embeddings/oleObject127.bin"/><Relationship Id="rId306" Type="http://schemas.openxmlformats.org/officeDocument/2006/relationships/image" Target="media/image150.wmf"/><Relationship Id="rId45" Type="http://schemas.openxmlformats.org/officeDocument/2006/relationships/hyperlink" Target="https://www.itu.int/rec/R-REC-P.368/es" TargetMode="External"/><Relationship Id="rId87" Type="http://schemas.openxmlformats.org/officeDocument/2006/relationships/oleObject" Target="embeddings/oleObject30.bin"/><Relationship Id="rId110" Type="http://schemas.openxmlformats.org/officeDocument/2006/relationships/image" Target="media/image46.png"/><Relationship Id="rId348" Type="http://schemas.openxmlformats.org/officeDocument/2006/relationships/image" Target="media/image171.wmf"/><Relationship Id="rId152" Type="http://schemas.openxmlformats.org/officeDocument/2006/relationships/oleObject" Target="embeddings/oleObject60.bin"/><Relationship Id="rId194" Type="http://schemas.openxmlformats.org/officeDocument/2006/relationships/image" Target="media/image92.wmf"/><Relationship Id="rId208" Type="http://schemas.openxmlformats.org/officeDocument/2006/relationships/image" Target="media/image99.wmf"/><Relationship Id="rId261" Type="http://schemas.openxmlformats.org/officeDocument/2006/relationships/image" Target="media/image127.wmf"/><Relationship Id="rId14" Type="http://schemas.openxmlformats.org/officeDocument/2006/relationships/header" Target="header4.xml"/><Relationship Id="rId56" Type="http://schemas.openxmlformats.org/officeDocument/2006/relationships/oleObject" Target="embeddings/oleObject15.bin"/><Relationship Id="rId317" Type="http://schemas.openxmlformats.org/officeDocument/2006/relationships/oleObject" Target="embeddings/oleObject139.bin"/><Relationship Id="rId359" Type="http://schemas.openxmlformats.org/officeDocument/2006/relationships/oleObject" Target="embeddings/oleObject160.bin"/><Relationship Id="rId98" Type="http://schemas.openxmlformats.org/officeDocument/2006/relationships/image" Target="media/image40.wmf"/><Relationship Id="rId121" Type="http://schemas.openxmlformats.org/officeDocument/2006/relationships/oleObject" Target="embeddings/oleObject46.bin"/><Relationship Id="rId163" Type="http://schemas.openxmlformats.org/officeDocument/2006/relationships/oleObject" Target="embeddings/oleObject65.bin"/><Relationship Id="rId219" Type="http://schemas.openxmlformats.org/officeDocument/2006/relationships/oleObject" Target="embeddings/oleObject92.bin"/><Relationship Id="rId370" Type="http://schemas.openxmlformats.org/officeDocument/2006/relationships/image" Target="media/image182.wmf"/><Relationship Id="rId230" Type="http://schemas.openxmlformats.org/officeDocument/2006/relationships/image" Target="media/image110.wmf"/><Relationship Id="rId25" Type="http://schemas.openxmlformats.org/officeDocument/2006/relationships/image" Target="media/image5.wmf"/><Relationship Id="rId67" Type="http://schemas.openxmlformats.org/officeDocument/2006/relationships/image" Target="media/image25.wmf"/><Relationship Id="rId272" Type="http://schemas.openxmlformats.org/officeDocument/2006/relationships/oleObject" Target="embeddings/oleObject117.bin"/><Relationship Id="rId328" Type="http://schemas.openxmlformats.org/officeDocument/2006/relationships/image" Target="media/image161.wmf"/><Relationship Id="rId132" Type="http://schemas.openxmlformats.org/officeDocument/2006/relationships/oleObject" Target="embeddings/oleObject51.bin"/><Relationship Id="rId174" Type="http://schemas.openxmlformats.org/officeDocument/2006/relationships/image" Target="media/image82.wmf"/><Relationship Id="rId381" Type="http://schemas.openxmlformats.org/officeDocument/2006/relationships/fontTable" Target="fontTable.xml"/><Relationship Id="rId241" Type="http://schemas.openxmlformats.org/officeDocument/2006/relationships/oleObject" Target="embeddings/oleObject102.bin"/><Relationship Id="rId36" Type="http://schemas.openxmlformats.org/officeDocument/2006/relationships/image" Target="media/image10.wmf"/><Relationship Id="rId283" Type="http://schemas.openxmlformats.org/officeDocument/2006/relationships/image" Target="media/image138.wmf"/><Relationship Id="rId339" Type="http://schemas.openxmlformats.org/officeDocument/2006/relationships/oleObject" Target="embeddings/oleObject150.bin"/><Relationship Id="rId78" Type="http://schemas.openxmlformats.org/officeDocument/2006/relationships/oleObject" Target="embeddings/oleObject26.bin"/><Relationship Id="rId101" Type="http://schemas.openxmlformats.org/officeDocument/2006/relationships/oleObject" Target="embeddings/oleObject37.bin"/><Relationship Id="rId143" Type="http://schemas.openxmlformats.org/officeDocument/2006/relationships/image" Target="media/image64.wmf"/><Relationship Id="rId185" Type="http://schemas.openxmlformats.org/officeDocument/2006/relationships/oleObject" Target="embeddings/oleObject75.bin"/><Relationship Id="rId350" Type="http://schemas.openxmlformats.org/officeDocument/2006/relationships/image" Target="media/image172.wmf"/><Relationship Id="rId9" Type="http://schemas.openxmlformats.org/officeDocument/2006/relationships/header" Target="header2.xml"/><Relationship Id="rId210" Type="http://schemas.openxmlformats.org/officeDocument/2006/relationships/image" Target="media/image100.wmf"/><Relationship Id="rId26" Type="http://schemas.openxmlformats.org/officeDocument/2006/relationships/oleObject" Target="embeddings/oleObject3.bin"/><Relationship Id="rId231" Type="http://schemas.openxmlformats.org/officeDocument/2006/relationships/oleObject" Target="embeddings/oleObject98.bin"/><Relationship Id="rId252" Type="http://schemas.openxmlformats.org/officeDocument/2006/relationships/oleObject" Target="embeddings/oleObject107.bin"/><Relationship Id="rId273" Type="http://schemas.openxmlformats.org/officeDocument/2006/relationships/image" Target="media/image133.wmf"/><Relationship Id="rId294" Type="http://schemas.openxmlformats.org/officeDocument/2006/relationships/oleObject" Target="embeddings/oleObject128.bin"/><Relationship Id="rId308" Type="http://schemas.openxmlformats.org/officeDocument/2006/relationships/image" Target="media/image151.wmf"/><Relationship Id="rId329" Type="http://schemas.openxmlformats.org/officeDocument/2006/relationships/oleObject" Target="embeddings/oleObject145.bin"/><Relationship Id="rId47" Type="http://schemas.openxmlformats.org/officeDocument/2006/relationships/oleObject" Target="embeddings/oleObject11.bin"/><Relationship Id="rId68" Type="http://schemas.openxmlformats.org/officeDocument/2006/relationships/oleObject" Target="embeddings/oleObject21.bin"/><Relationship Id="rId89" Type="http://schemas.openxmlformats.org/officeDocument/2006/relationships/oleObject" Target="embeddings/oleObject31.bin"/><Relationship Id="rId112" Type="http://schemas.openxmlformats.org/officeDocument/2006/relationships/oleObject" Target="embeddings/oleObject42.bin"/><Relationship Id="rId133" Type="http://schemas.openxmlformats.org/officeDocument/2006/relationships/image" Target="media/image59.wmf"/><Relationship Id="rId154" Type="http://schemas.openxmlformats.org/officeDocument/2006/relationships/image" Target="media/image71.wmf"/><Relationship Id="rId175" Type="http://schemas.openxmlformats.org/officeDocument/2006/relationships/oleObject" Target="embeddings/oleObject70.bin"/><Relationship Id="rId340" Type="http://schemas.openxmlformats.org/officeDocument/2006/relationships/image" Target="media/image167.wmf"/><Relationship Id="rId361" Type="http://schemas.openxmlformats.org/officeDocument/2006/relationships/oleObject" Target="embeddings/oleObject161.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theme" Target="theme/theme1.xml"/><Relationship Id="rId16" Type="http://schemas.openxmlformats.org/officeDocument/2006/relationships/hyperlink" Target="https://www.itu.int/rec/R-REC-P.310/es" TargetMode="External"/><Relationship Id="rId221" Type="http://schemas.openxmlformats.org/officeDocument/2006/relationships/oleObject" Target="embeddings/oleObject93.bin"/><Relationship Id="rId242" Type="http://schemas.openxmlformats.org/officeDocument/2006/relationships/image" Target="media/image117.wmf"/><Relationship Id="rId263" Type="http://schemas.openxmlformats.org/officeDocument/2006/relationships/image" Target="media/image128.wmf"/><Relationship Id="rId284" Type="http://schemas.openxmlformats.org/officeDocument/2006/relationships/oleObject" Target="embeddings/oleObject123.bin"/><Relationship Id="rId319" Type="http://schemas.openxmlformats.org/officeDocument/2006/relationships/oleObject" Target="embeddings/oleObject140.bin"/><Relationship Id="rId37" Type="http://schemas.openxmlformats.org/officeDocument/2006/relationships/oleObject" Target="embeddings/oleObject7.bin"/><Relationship Id="rId58" Type="http://schemas.openxmlformats.org/officeDocument/2006/relationships/oleObject" Target="embeddings/oleObject16.bin"/><Relationship Id="rId79" Type="http://schemas.openxmlformats.org/officeDocument/2006/relationships/hyperlink" Target="https://www.itu.int/rec/R-REC-P.310/es" TargetMode="External"/><Relationship Id="rId102" Type="http://schemas.openxmlformats.org/officeDocument/2006/relationships/image" Target="media/image42.wmf"/><Relationship Id="rId123" Type="http://schemas.openxmlformats.org/officeDocument/2006/relationships/oleObject" Target="embeddings/oleObject47.bin"/><Relationship Id="rId144" Type="http://schemas.openxmlformats.org/officeDocument/2006/relationships/oleObject" Target="embeddings/oleObject57.bin"/><Relationship Id="rId330" Type="http://schemas.openxmlformats.org/officeDocument/2006/relationships/image" Target="media/image162.wmf"/><Relationship Id="rId90" Type="http://schemas.openxmlformats.org/officeDocument/2006/relationships/image" Target="media/image36.wmf"/><Relationship Id="rId165" Type="http://schemas.openxmlformats.org/officeDocument/2006/relationships/oleObject" Target="embeddings/oleObject66.bin"/><Relationship Id="rId186" Type="http://schemas.openxmlformats.org/officeDocument/2006/relationships/image" Target="media/image88.wmf"/><Relationship Id="rId351" Type="http://schemas.openxmlformats.org/officeDocument/2006/relationships/oleObject" Target="embeddings/oleObject156.bin"/><Relationship Id="rId372" Type="http://schemas.openxmlformats.org/officeDocument/2006/relationships/image" Target="media/image183.wmf"/><Relationship Id="rId211" Type="http://schemas.openxmlformats.org/officeDocument/2006/relationships/oleObject" Target="embeddings/oleObject88.bin"/><Relationship Id="rId232" Type="http://schemas.openxmlformats.org/officeDocument/2006/relationships/image" Target="media/image111.wmf"/><Relationship Id="rId253" Type="http://schemas.openxmlformats.org/officeDocument/2006/relationships/image" Target="media/image123.wmf"/><Relationship Id="rId274" Type="http://schemas.openxmlformats.org/officeDocument/2006/relationships/oleObject" Target="embeddings/oleObject118.bin"/><Relationship Id="rId295" Type="http://schemas.openxmlformats.org/officeDocument/2006/relationships/image" Target="media/image144.wmf"/><Relationship Id="rId309" Type="http://schemas.openxmlformats.org/officeDocument/2006/relationships/oleObject" Target="embeddings/oleObject135.bin"/><Relationship Id="rId27" Type="http://schemas.openxmlformats.org/officeDocument/2006/relationships/image" Target="media/image6.wmf"/><Relationship Id="rId48" Type="http://schemas.openxmlformats.org/officeDocument/2006/relationships/image" Target="media/image15.wmf"/><Relationship Id="rId69" Type="http://schemas.openxmlformats.org/officeDocument/2006/relationships/image" Target="media/image26.wmf"/><Relationship Id="rId113" Type="http://schemas.openxmlformats.org/officeDocument/2006/relationships/image" Target="media/image48.wmf"/><Relationship Id="rId134" Type="http://schemas.openxmlformats.org/officeDocument/2006/relationships/oleObject" Target="embeddings/oleObject52.bin"/><Relationship Id="rId320" Type="http://schemas.openxmlformats.org/officeDocument/2006/relationships/image" Target="media/image157.wmf"/><Relationship Id="rId80" Type="http://schemas.openxmlformats.org/officeDocument/2006/relationships/image" Target="media/image31.wmf"/><Relationship Id="rId155" Type="http://schemas.openxmlformats.org/officeDocument/2006/relationships/oleObject" Target="embeddings/oleObject61.bin"/><Relationship Id="rId176" Type="http://schemas.openxmlformats.org/officeDocument/2006/relationships/image" Target="media/image83.wmf"/><Relationship Id="rId197" Type="http://schemas.openxmlformats.org/officeDocument/2006/relationships/oleObject" Target="embeddings/oleObject81.bin"/><Relationship Id="rId341" Type="http://schemas.openxmlformats.org/officeDocument/2006/relationships/oleObject" Target="embeddings/oleObject151.bin"/><Relationship Id="rId362" Type="http://schemas.openxmlformats.org/officeDocument/2006/relationships/image" Target="media/image178.wmf"/><Relationship Id="rId201" Type="http://schemas.openxmlformats.org/officeDocument/2006/relationships/oleObject" Target="embeddings/oleObject83.bin"/><Relationship Id="rId222" Type="http://schemas.openxmlformats.org/officeDocument/2006/relationships/image" Target="media/image106.wmf"/><Relationship Id="rId243" Type="http://schemas.openxmlformats.org/officeDocument/2006/relationships/oleObject" Target="embeddings/oleObject103.bin"/><Relationship Id="rId264" Type="http://schemas.openxmlformats.org/officeDocument/2006/relationships/oleObject" Target="embeddings/oleObject113.bin"/><Relationship Id="rId285" Type="http://schemas.openxmlformats.org/officeDocument/2006/relationships/image" Target="media/image139.wmf"/><Relationship Id="rId17" Type="http://schemas.openxmlformats.org/officeDocument/2006/relationships/hyperlink" Target="https://www.itu.int/rec/R-REC-P.368/es" TargetMode="External"/><Relationship Id="rId38" Type="http://schemas.openxmlformats.org/officeDocument/2006/relationships/image" Target="media/image11.wmf"/><Relationship Id="rId59" Type="http://schemas.openxmlformats.org/officeDocument/2006/relationships/image" Target="media/image21.wmf"/><Relationship Id="rId103" Type="http://schemas.openxmlformats.org/officeDocument/2006/relationships/oleObject" Target="embeddings/oleObject38.bin"/><Relationship Id="rId124" Type="http://schemas.openxmlformats.org/officeDocument/2006/relationships/image" Target="media/image54.png"/><Relationship Id="rId310" Type="http://schemas.openxmlformats.org/officeDocument/2006/relationships/image" Target="media/image152.wmf"/><Relationship Id="rId70" Type="http://schemas.openxmlformats.org/officeDocument/2006/relationships/oleObject" Target="embeddings/oleObject22.bin"/><Relationship Id="rId91" Type="http://schemas.openxmlformats.org/officeDocument/2006/relationships/oleObject" Target="embeddings/oleObject32.bin"/><Relationship Id="rId145" Type="http://schemas.openxmlformats.org/officeDocument/2006/relationships/image" Target="media/image65.png"/><Relationship Id="rId166" Type="http://schemas.openxmlformats.org/officeDocument/2006/relationships/image" Target="media/image77.png"/><Relationship Id="rId187" Type="http://schemas.openxmlformats.org/officeDocument/2006/relationships/oleObject" Target="embeddings/oleObject76.bin"/><Relationship Id="rId331" Type="http://schemas.openxmlformats.org/officeDocument/2006/relationships/oleObject" Target="embeddings/oleObject146.bin"/><Relationship Id="rId352" Type="http://schemas.openxmlformats.org/officeDocument/2006/relationships/image" Target="media/image173.wmf"/><Relationship Id="rId373" Type="http://schemas.openxmlformats.org/officeDocument/2006/relationships/oleObject" Target="embeddings/oleObject167.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99.bin"/><Relationship Id="rId254" Type="http://schemas.openxmlformats.org/officeDocument/2006/relationships/oleObject" Target="embeddings/oleObject108.bin"/><Relationship Id="rId28" Type="http://schemas.openxmlformats.org/officeDocument/2006/relationships/oleObject" Target="embeddings/oleObject4.bin"/><Relationship Id="rId49" Type="http://schemas.openxmlformats.org/officeDocument/2006/relationships/oleObject" Target="embeddings/oleObject12.bin"/><Relationship Id="rId114" Type="http://schemas.openxmlformats.org/officeDocument/2006/relationships/oleObject" Target="embeddings/oleObject43.bin"/><Relationship Id="rId275" Type="http://schemas.openxmlformats.org/officeDocument/2006/relationships/image" Target="media/image134.wmf"/><Relationship Id="rId296" Type="http://schemas.openxmlformats.org/officeDocument/2006/relationships/oleObject" Target="embeddings/oleObject129.bin"/><Relationship Id="rId300" Type="http://schemas.openxmlformats.org/officeDocument/2006/relationships/oleObject" Target="embeddings/oleObject131.bin"/><Relationship Id="rId60" Type="http://schemas.openxmlformats.org/officeDocument/2006/relationships/oleObject" Target="embeddings/oleObject17.bin"/><Relationship Id="rId81" Type="http://schemas.openxmlformats.org/officeDocument/2006/relationships/oleObject" Target="embeddings/oleObject27.bin"/><Relationship Id="rId135" Type="http://schemas.openxmlformats.org/officeDocument/2006/relationships/image" Target="media/image60.wmf"/><Relationship Id="rId156" Type="http://schemas.openxmlformats.org/officeDocument/2006/relationships/image" Target="media/image72.wmf"/><Relationship Id="rId177" Type="http://schemas.openxmlformats.org/officeDocument/2006/relationships/oleObject" Target="embeddings/oleObject71.bin"/><Relationship Id="rId198" Type="http://schemas.openxmlformats.org/officeDocument/2006/relationships/image" Target="media/image94.wmf"/><Relationship Id="rId321" Type="http://schemas.openxmlformats.org/officeDocument/2006/relationships/oleObject" Target="embeddings/oleObject141.bin"/><Relationship Id="rId342" Type="http://schemas.openxmlformats.org/officeDocument/2006/relationships/image" Target="media/image168.wmf"/><Relationship Id="rId363" Type="http://schemas.openxmlformats.org/officeDocument/2006/relationships/oleObject" Target="embeddings/oleObject162.bin"/><Relationship Id="rId202" Type="http://schemas.openxmlformats.org/officeDocument/2006/relationships/image" Target="media/image96.wmf"/><Relationship Id="rId223" Type="http://schemas.openxmlformats.org/officeDocument/2006/relationships/oleObject" Target="embeddings/oleObject94.bin"/><Relationship Id="rId244" Type="http://schemas.openxmlformats.org/officeDocument/2006/relationships/image" Target="media/image118.png"/><Relationship Id="rId18" Type="http://schemas.openxmlformats.org/officeDocument/2006/relationships/hyperlink" Target="https://www.itu.int/rec/R-REC-P.834/es" TargetMode="External"/><Relationship Id="rId39" Type="http://schemas.openxmlformats.org/officeDocument/2006/relationships/oleObject" Target="embeddings/oleObject8.bin"/><Relationship Id="rId265" Type="http://schemas.openxmlformats.org/officeDocument/2006/relationships/image" Target="media/image129.wmf"/><Relationship Id="rId286" Type="http://schemas.openxmlformats.org/officeDocument/2006/relationships/oleObject" Target="embeddings/oleObject124.bin"/><Relationship Id="rId50" Type="http://schemas.openxmlformats.org/officeDocument/2006/relationships/image" Target="media/image16.wmf"/><Relationship Id="rId104" Type="http://schemas.openxmlformats.org/officeDocument/2006/relationships/image" Target="media/image43.wmf"/><Relationship Id="rId125" Type="http://schemas.openxmlformats.org/officeDocument/2006/relationships/image" Target="media/image55.wmf"/><Relationship Id="rId146" Type="http://schemas.openxmlformats.org/officeDocument/2006/relationships/image" Target="media/image66.wmf"/><Relationship Id="rId167" Type="http://schemas.openxmlformats.org/officeDocument/2006/relationships/image" Target="media/image78.png"/><Relationship Id="rId188" Type="http://schemas.openxmlformats.org/officeDocument/2006/relationships/image" Target="media/image89.wmf"/><Relationship Id="rId311" Type="http://schemas.openxmlformats.org/officeDocument/2006/relationships/oleObject" Target="embeddings/oleObject136.bin"/><Relationship Id="rId332" Type="http://schemas.openxmlformats.org/officeDocument/2006/relationships/image" Target="media/image163.wmf"/><Relationship Id="rId353" Type="http://schemas.openxmlformats.org/officeDocument/2006/relationships/oleObject" Target="embeddings/oleObject157.bin"/><Relationship Id="rId374" Type="http://schemas.openxmlformats.org/officeDocument/2006/relationships/image" Target="media/image184.wmf"/><Relationship Id="rId71" Type="http://schemas.openxmlformats.org/officeDocument/2006/relationships/image" Target="media/image27.wmf"/><Relationship Id="rId92" Type="http://schemas.openxmlformats.org/officeDocument/2006/relationships/image" Target="media/image37.wmf"/><Relationship Id="rId213" Type="http://schemas.openxmlformats.org/officeDocument/2006/relationships/oleObject" Target="embeddings/oleObject89.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image" Target="media/image7.png"/><Relationship Id="rId255" Type="http://schemas.openxmlformats.org/officeDocument/2006/relationships/image" Target="media/image124.wmf"/><Relationship Id="rId276" Type="http://schemas.openxmlformats.org/officeDocument/2006/relationships/oleObject" Target="embeddings/oleObject119.bin"/><Relationship Id="rId297" Type="http://schemas.openxmlformats.org/officeDocument/2006/relationships/image" Target="media/image145.wmf"/><Relationship Id="rId40" Type="http://schemas.openxmlformats.org/officeDocument/2006/relationships/image" Target="media/image12.wmf"/><Relationship Id="rId115" Type="http://schemas.openxmlformats.org/officeDocument/2006/relationships/image" Target="media/image49.wmf"/><Relationship Id="rId136" Type="http://schemas.openxmlformats.org/officeDocument/2006/relationships/oleObject" Target="embeddings/oleObject53.bin"/><Relationship Id="rId157" Type="http://schemas.openxmlformats.org/officeDocument/2006/relationships/oleObject" Target="embeddings/oleObject62.bin"/><Relationship Id="rId178" Type="http://schemas.openxmlformats.org/officeDocument/2006/relationships/image" Target="media/image84.wmf"/><Relationship Id="rId301" Type="http://schemas.openxmlformats.org/officeDocument/2006/relationships/image" Target="media/image147.wmf"/><Relationship Id="rId322" Type="http://schemas.openxmlformats.org/officeDocument/2006/relationships/image" Target="media/image158.wmf"/><Relationship Id="rId343" Type="http://schemas.openxmlformats.org/officeDocument/2006/relationships/oleObject" Target="embeddings/oleObject152.bin"/><Relationship Id="rId364" Type="http://schemas.openxmlformats.org/officeDocument/2006/relationships/image" Target="media/image179.wmf"/><Relationship Id="rId61" Type="http://schemas.openxmlformats.org/officeDocument/2006/relationships/image" Target="media/image22.wmf"/><Relationship Id="rId82" Type="http://schemas.openxmlformats.org/officeDocument/2006/relationships/image" Target="media/image32.emf"/><Relationship Id="rId199" Type="http://schemas.openxmlformats.org/officeDocument/2006/relationships/oleObject" Target="embeddings/oleObject82.bin"/><Relationship Id="rId203" Type="http://schemas.openxmlformats.org/officeDocument/2006/relationships/oleObject" Target="embeddings/oleObject84.bin"/><Relationship Id="rId19" Type="http://schemas.openxmlformats.org/officeDocument/2006/relationships/hyperlink" Target="https://www.itu.int/rec/R-REC-P.1546/es" TargetMode="External"/><Relationship Id="rId224" Type="http://schemas.openxmlformats.org/officeDocument/2006/relationships/image" Target="media/image107.wmf"/><Relationship Id="rId245" Type="http://schemas.openxmlformats.org/officeDocument/2006/relationships/image" Target="media/image119.wmf"/><Relationship Id="rId266" Type="http://schemas.openxmlformats.org/officeDocument/2006/relationships/oleObject" Target="embeddings/oleObject114.bin"/><Relationship Id="rId287" Type="http://schemas.openxmlformats.org/officeDocument/2006/relationships/image" Target="media/image140.wmf"/><Relationship Id="rId30" Type="http://schemas.openxmlformats.org/officeDocument/2006/relationships/image" Target="media/image8.wmf"/><Relationship Id="rId105" Type="http://schemas.openxmlformats.org/officeDocument/2006/relationships/oleObject" Target="embeddings/oleObject39.bin"/><Relationship Id="rId126" Type="http://schemas.openxmlformats.org/officeDocument/2006/relationships/oleObject" Target="embeddings/oleObject48.bin"/><Relationship Id="rId147" Type="http://schemas.openxmlformats.org/officeDocument/2006/relationships/oleObject" Target="embeddings/oleObject58.bin"/><Relationship Id="rId168" Type="http://schemas.openxmlformats.org/officeDocument/2006/relationships/image" Target="media/image79.wmf"/><Relationship Id="rId312" Type="http://schemas.openxmlformats.org/officeDocument/2006/relationships/image" Target="media/image153.wmf"/><Relationship Id="rId333" Type="http://schemas.openxmlformats.org/officeDocument/2006/relationships/oleObject" Target="embeddings/oleObject147.bin"/><Relationship Id="rId354" Type="http://schemas.openxmlformats.org/officeDocument/2006/relationships/image" Target="media/image174.wmf"/><Relationship Id="rId51" Type="http://schemas.openxmlformats.org/officeDocument/2006/relationships/oleObject" Target="embeddings/oleObject13.bin"/><Relationship Id="rId72" Type="http://schemas.openxmlformats.org/officeDocument/2006/relationships/oleObject" Target="embeddings/oleObject23.bin"/><Relationship Id="rId93" Type="http://schemas.openxmlformats.org/officeDocument/2006/relationships/oleObject" Target="embeddings/oleObject33.bin"/><Relationship Id="rId189" Type="http://schemas.openxmlformats.org/officeDocument/2006/relationships/oleObject" Target="embeddings/oleObject77.bin"/><Relationship Id="rId375" Type="http://schemas.openxmlformats.org/officeDocument/2006/relationships/oleObject" Target="embeddings/oleObject168.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00.bin"/><Relationship Id="rId256" Type="http://schemas.openxmlformats.org/officeDocument/2006/relationships/oleObject" Target="embeddings/oleObject109.bin"/><Relationship Id="rId277" Type="http://schemas.openxmlformats.org/officeDocument/2006/relationships/image" Target="media/image135.wmf"/><Relationship Id="rId298" Type="http://schemas.openxmlformats.org/officeDocument/2006/relationships/oleObject" Target="embeddings/oleObject130.bin"/><Relationship Id="rId116" Type="http://schemas.openxmlformats.org/officeDocument/2006/relationships/oleObject" Target="embeddings/oleObject44.bin"/><Relationship Id="rId137" Type="http://schemas.openxmlformats.org/officeDocument/2006/relationships/image" Target="media/image61.wmf"/><Relationship Id="rId158" Type="http://schemas.openxmlformats.org/officeDocument/2006/relationships/image" Target="media/image73.wmf"/><Relationship Id="rId302" Type="http://schemas.openxmlformats.org/officeDocument/2006/relationships/oleObject" Target="embeddings/oleObject132.bin"/><Relationship Id="rId323" Type="http://schemas.openxmlformats.org/officeDocument/2006/relationships/oleObject" Target="embeddings/oleObject142.bin"/><Relationship Id="rId344" Type="http://schemas.openxmlformats.org/officeDocument/2006/relationships/image" Target="media/image169.wmf"/><Relationship Id="rId20" Type="http://schemas.openxmlformats.org/officeDocument/2006/relationships/hyperlink" Target="https://www.itu.int/rec/R-REC-P.834/es" TargetMode="External"/><Relationship Id="rId41" Type="http://schemas.openxmlformats.org/officeDocument/2006/relationships/oleObject" Target="embeddings/oleObject9.bin"/><Relationship Id="rId62" Type="http://schemas.openxmlformats.org/officeDocument/2006/relationships/oleObject" Target="embeddings/oleObject18.bin"/><Relationship Id="rId83" Type="http://schemas.openxmlformats.org/officeDocument/2006/relationships/oleObject" Target="embeddings/oleObject28.bin"/><Relationship Id="rId179" Type="http://schemas.openxmlformats.org/officeDocument/2006/relationships/oleObject" Target="embeddings/oleObject72.bin"/><Relationship Id="rId365" Type="http://schemas.openxmlformats.org/officeDocument/2006/relationships/oleObject" Target="embeddings/oleObject163.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95.bin"/><Relationship Id="rId246" Type="http://schemas.openxmlformats.org/officeDocument/2006/relationships/oleObject" Target="embeddings/oleObject104.bin"/><Relationship Id="rId267" Type="http://schemas.openxmlformats.org/officeDocument/2006/relationships/image" Target="media/image130.wmf"/><Relationship Id="rId288" Type="http://schemas.openxmlformats.org/officeDocument/2006/relationships/oleObject" Target="embeddings/oleObject125.bin"/><Relationship Id="rId106" Type="http://schemas.openxmlformats.org/officeDocument/2006/relationships/image" Target="media/image44.wmf"/><Relationship Id="rId127" Type="http://schemas.openxmlformats.org/officeDocument/2006/relationships/image" Target="media/image56.wmf"/><Relationship Id="rId313" Type="http://schemas.openxmlformats.org/officeDocument/2006/relationships/oleObject" Target="embeddings/oleObject137.bin"/><Relationship Id="rId10" Type="http://schemas.openxmlformats.org/officeDocument/2006/relationships/footer" Target="footer1.xml"/><Relationship Id="rId31" Type="http://schemas.openxmlformats.org/officeDocument/2006/relationships/oleObject" Target="embeddings/oleObject5.bin"/><Relationship Id="rId52" Type="http://schemas.openxmlformats.org/officeDocument/2006/relationships/image" Target="media/image17.png"/><Relationship Id="rId73" Type="http://schemas.openxmlformats.org/officeDocument/2006/relationships/image" Target="media/image28.wmf"/><Relationship Id="rId94" Type="http://schemas.openxmlformats.org/officeDocument/2006/relationships/image" Target="media/image38.wmf"/><Relationship Id="rId148" Type="http://schemas.openxmlformats.org/officeDocument/2006/relationships/image" Target="media/image67.wmf"/><Relationship Id="rId169" Type="http://schemas.openxmlformats.org/officeDocument/2006/relationships/oleObject" Target="embeddings/oleObject67.bin"/><Relationship Id="rId334" Type="http://schemas.openxmlformats.org/officeDocument/2006/relationships/image" Target="media/image164.wmf"/><Relationship Id="rId355" Type="http://schemas.openxmlformats.org/officeDocument/2006/relationships/oleObject" Target="embeddings/oleObject158.bin"/><Relationship Id="rId376" Type="http://schemas.openxmlformats.org/officeDocument/2006/relationships/image" Target="media/image185.wmf"/><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90.bin"/><Relationship Id="rId236" Type="http://schemas.openxmlformats.org/officeDocument/2006/relationships/image" Target="media/image113.wmf"/><Relationship Id="rId257" Type="http://schemas.openxmlformats.org/officeDocument/2006/relationships/image" Target="media/image125.wmf"/><Relationship Id="rId278" Type="http://schemas.openxmlformats.org/officeDocument/2006/relationships/oleObject" Target="embeddings/oleObject120.bin"/><Relationship Id="rId303" Type="http://schemas.openxmlformats.org/officeDocument/2006/relationships/image" Target="media/image148.wmf"/><Relationship Id="rId42" Type="http://schemas.openxmlformats.org/officeDocument/2006/relationships/image" Target="media/image13.wmf"/><Relationship Id="rId84" Type="http://schemas.openxmlformats.org/officeDocument/2006/relationships/image" Target="media/image33.emf"/><Relationship Id="rId138" Type="http://schemas.openxmlformats.org/officeDocument/2006/relationships/oleObject" Target="embeddings/oleObject54.bin"/><Relationship Id="rId345" Type="http://schemas.openxmlformats.org/officeDocument/2006/relationships/oleObject" Target="embeddings/oleObject153.bin"/><Relationship Id="rId191" Type="http://schemas.openxmlformats.org/officeDocument/2006/relationships/oleObject" Target="embeddings/oleObject78.bin"/><Relationship Id="rId205" Type="http://schemas.openxmlformats.org/officeDocument/2006/relationships/oleObject" Target="embeddings/oleObject85.bin"/><Relationship Id="rId247" Type="http://schemas.openxmlformats.org/officeDocument/2006/relationships/image" Target="media/image120.wmf"/><Relationship Id="rId107" Type="http://schemas.openxmlformats.org/officeDocument/2006/relationships/oleObject" Target="embeddings/oleObject40.bin"/><Relationship Id="rId289" Type="http://schemas.openxmlformats.org/officeDocument/2006/relationships/image" Target="media/image141.wmf"/><Relationship Id="rId11" Type="http://schemas.openxmlformats.org/officeDocument/2006/relationships/hyperlink" Target="https://www.itu.int/en/ITU-R/study-groups/Pages/itu-r-patent-information.aspx" TargetMode="External"/><Relationship Id="rId53" Type="http://schemas.openxmlformats.org/officeDocument/2006/relationships/image" Target="media/image18.wmf"/><Relationship Id="rId149" Type="http://schemas.openxmlformats.org/officeDocument/2006/relationships/oleObject" Target="embeddings/oleObject59.bin"/><Relationship Id="rId314" Type="http://schemas.openxmlformats.org/officeDocument/2006/relationships/image" Target="media/image154.wmf"/><Relationship Id="rId356" Type="http://schemas.openxmlformats.org/officeDocument/2006/relationships/image" Target="media/image175.wmf"/><Relationship Id="rId95" Type="http://schemas.openxmlformats.org/officeDocument/2006/relationships/oleObject" Target="embeddings/oleObject34.bin"/><Relationship Id="rId160" Type="http://schemas.openxmlformats.org/officeDocument/2006/relationships/image" Target="media/image74.wmf"/><Relationship Id="rId216" Type="http://schemas.openxmlformats.org/officeDocument/2006/relationships/image" Target="media/image103.wmf"/><Relationship Id="rId258" Type="http://schemas.openxmlformats.org/officeDocument/2006/relationships/oleObject" Target="embeddings/oleObject110.bin"/><Relationship Id="rId22" Type="http://schemas.openxmlformats.org/officeDocument/2006/relationships/oleObject" Target="embeddings/oleObject1.bin"/><Relationship Id="rId64" Type="http://schemas.openxmlformats.org/officeDocument/2006/relationships/oleObject" Target="embeddings/oleObject19.bin"/><Relationship Id="rId118" Type="http://schemas.openxmlformats.org/officeDocument/2006/relationships/oleObject" Target="embeddings/oleObject45.bin"/><Relationship Id="rId325" Type="http://schemas.openxmlformats.org/officeDocument/2006/relationships/oleObject" Target="embeddings/oleObject143.bin"/><Relationship Id="rId367" Type="http://schemas.openxmlformats.org/officeDocument/2006/relationships/oleObject" Target="embeddings/oleObject164.bin"/><Relationship Id="rId171" Type="http://schemas.openxmlformats.org/officeDocument/2006/relationships/oleObject" Target="embeddings/oleObject68.bin"/><Relationship Id="rId227" Type="http://schemas.openxmlformats.org/officeDocument/2006/relationships/oleObject" Target="embeddings/oleObject96.bin"/><Relationship Id="rId269" Type="http://schemas.openxmlformats.org/officeDocument/2006/relationships/image" Target="media/image131.wmf"/><Relationship Id="rId33" Type="http://schemas.openxmlformats.org/officeDocument/2006/relationships/hyperlink" Target="https://www.itu.int/rec/R-REC-P.1546/es" TargetMode="External"/><Relationship Id="rId129" Type="http://schemas.openxmlformats.org/officeDocument/2006/relationships/image" Target="media/image57.wmf"/><Relationship Id="rId280" Type="http://schemas.openxmlformats.org/officeDocument/2006/relationships/oleObject" Target="embeddings/oleObject121.bin"/><Relationship Id="rId336" Type="http://schemas.openxmlformats.org/officeDocument/2006/relationships/image" Target="media/image165.wmf"/><Relationship Id="rId75" Type="http://schemas.openxmlformats.org/officeDocument/2006/relationships/image" Target="media/image29.wmf"/><Relationship Id="rId140" Type="http://schemas.openxmlformats.org/officeDocument/2006/relationships/oleObject" Target="embeddings/oleObject55.bin"/><Relationship Id="rId182" Type="http://schemas.openxmlformats.org/officeDocument/2006/relationships/image" Target="media/image86.wmf"/><Relationship Id="rId378" Type="http://schemas.openxmlformats.org/officeDocument/2006/relationships/image" Target="media/image186.wmf"/><Relationship Id="rId6" Type="http://schemas.openxmlformats.org/officeDocument/2006/relationships/footnotes" Target="footnotes.xml"/><Relationship Id="rId238" Type="http://schemas.openxmlformats.org/officeDocument/2006/relationships/image" Target="media/image114.png"/><Relationship Id="rId291" Type="http://schemas.openxmlformats.org/officeDocument/2006/relationships/image" Target="media/image142.wmf"/><Relationship Id="rId305" Type="http://schemas.openxmlformats.org/officeDocument/2006/relationships/image" Target="media/image149.png"/><Relationship Id="rId347" Type="http://schemas.openxmlformats.org/officeDocument/2006/relationships/oleObject" Target="embeddings/oleObject154.bin"/><Relationship Id="rId44" Type="http://schemas.openxmlformats.org/officeDocument/2006/relationships/hyperlink" Target="https://www.itu.int/rec/R-REC-P.368/es" TargetMode="External"/><Relationship Id="rId86" Type="http://schemas.openxmlformats.org/officeDocument/2006/relationships/image" Target="media/image34.emf"/><Relationship Id="rId151" Type="http://schemas.openxmlformats.org/officeDocument/2006/relationships/image" Target="media/image69.wmf"/><Relationship Id="rId193" Type="http://schemas.openxmlformats.org/officeDocument/2006/relationships/oleObject" Target="embeddings/oleObject79.bin"/><Relationship Id="rId207" Type="http://schemas.openxmlformats.org/officeDocument/2006/relationships/oleObject" Target="embeddings/oleObject86.bin"/><Relationship Id="rId249" Type="http://schemas.openxmlformats.org/officeDocument/2006/relationships/image" Target="media/image121.wmf"/><Relationship Id="rId13" Type="http://schemas.openxmlformats.org/officeDocument/2006/relationships/header" Target="header3.xml"/><Relationship Id="rId109" Type="http://schemas.openxmlformats.org/officeDocument/2006/relationships/oleObject" Target="embeddings/oleObject41.bin"/><Relationship Id="rId260" Type="http://schemas.openxmlformats.org/officeDocument/2006/relationships/oleObject" Target="embeddings/oleObject111.bin"/><Relationship Id="rId316" Type="http://schemas.openxmlformats.org/officeDocument/2006/relationships/image" Target="media/image155.wmf"/><Relationship Id="rId55" Type="http://schemas.openxmlformats.org/officeDocument/2006/relationships/image" Target="media/image19.wmf"/><Relationship Id="rId97" Type="http://schemas.openxmlformats.org/officeDocument/2006/relationships/oleObject" Target="embeddings/oleObject35.bin"/><Relationship Id="rId120" Type="http://schemas.openxmlformats.org/officeDocument/2006/relationships/image" Target="media/image52.wmf"/><Relationship Id="rId358" Type="http://schemas.openxmlformats.org/officeDocument/2006/relationships/image" Target="media/image176.emf"/><Relationship Id="rId162" Type="http://schemas.openxmlformats.org/officeDocument/2006/relationships/image" Target="media/image75.wmf"/><Relationship Id="rId218" Type="http://schemas.openxmlformats.org/officeDocument/2006/relationships/image" Target="media/image104.wmf"/><Relationship Id="rId271" Type="http://schemas.openxmlformats.org/officeDocument/2006/relationships/image" Target="media/image132.wmf"/><Relationship Id="rId24" Type="http://schemas.openxmlformats.org/officeDocument/2006/relationships/oleObject" Target="embeddings/oleObject2.bin"/><Relationship Id="rId66" Type="http://schemas.openxmlformats.org/officeDocument/2006/relationships/oleObject" Target="embeddings/oleObject20.bin"/><Relationship Id="rId131" Type="http://schemas.openxmlformats.org/officeDocument/2006/relationships/image" Target="media/image58.wmf"/><Relationship Id="rId327" Type="http://schemas.openxmlformats.org/officeDocument/2006/relationships/oleObject" Target="embeddings/oleObject144.bin"/><Relationship Id="rId369" Type="http://schemas.openxmlformats.org/officeDocument/2006/relationships/oleObject" Target="embeddings/oleObject165.bin"/><Relationship Id="rId173" Type="http://schemas.openxmlformats.org/officeDocument/2006/relationships/oleObject" Target="embeddings/oleObject69.bin"/><Relationship Id="rId229" Type="http://schemas.openxmlformats.org/officeDocument/2006/relationships/oleObject" Target="embeddings/oleObject97.bin"/><Relationship Id="rId380" Type="http://schemas.openxmlformats.org/officeDocument/2006/relationships/footer" Target="footer2.xml"/><Relationship Id="rId240" Type="http://schemas.openxmlformats.org/officeDocument/2006/relationships/image" Target="media/image116.wmf"/><Relationship Id="rId35" Type="http://schemas.openxmlformats.org/officeDocument/2006/relationships/oleObject" Target="embeddings/oleObject6.bin"/><Relationship Id="rId77" Type="http://schemas.openxmlformats.org/officeDocument/2006/relationships/image" Target="media/image30.wmf"/><Relationship Id="rId100" Type="http://schemas.openxmlformats.org/officeDocument/2006/relationships/image" Target="media/image41.wmf"/><Relationship Id="rId282" Type="http://schemas.openxmlformats.org/officeDocument/2006/relationships/oleObject" Target="embeddings/oleObject122.bin"/><Relationship Id="rId338" Type="http://schemas.openxmlformats.org/officeDocument/2006/relationships/image" Target="media/image166.wmf"/><Relationship Id="rId8" Type="http://schemas.openxmlformats.org/officeDocument/2006/relationships/header" Target="header1.xml"/><Relationship Id="rId142" Type="http://schemas.openxmlformats.org/officeDocument/2006/relationships/oleObject" Target="embeddings/oleObject56.bin"/><Relationship Id="rId184" Type="http://schemas.openxmlformats.org/officeDocument/2006/relationships/image" Target="media/image87.wmf"/><Relationship Id="rId251" Type="http://schemas.openxmlformats.org/officeDocument/2006/relationships/image" Target="media/image122.wmf"/><Relationship Id="rId46" Type="http://schemas.openxmlformats.org/officeDocument/2006/relationships/image" Target="media/image14.wmf"/><Relationship Id="rId293" Type="http://schemas.openxmlformats.org/officeDocument/2006/relationships/image" Target="media/image143.wmf"/><Relationship Id="rId307" Type="http://schemas.openxmlformats.org/officeDocument/2006/relationships/oleObject" Target="embeddings/oleObject134.bin"/><Relationship Id="rId349" Type="http://schemas.openxmlformats.org/officeDocument/2006/relationships/oleObject" Target="embeddings/oleObject155.bin"/><Relationship Id="rId88" Type="http://schemas.openxmlformats.org/officeDocument/2006/relationships/image" Target="media/image35.emf"/><Relationship Id="rId111" Type="http://schemas.openxmlformats.org/officeDocument/2006/relationships/image" Target="media/image47.wmf"/><Relationship Id="rId153" Type="http://schemas.openxmlformats.org/officeDocument/2006/relationships/image" Target="media/image70.png"/><Relationship Id="rId195" Type="http://schemas.openxmlformats.org/officeDocument/2006/relationships/oleObject" Target="embeddings/oleObject80.bin"/><Relationship Id="rId209" Type="http://schemas.openxmlformats.org/officeDocument/2006/relationships/oleObject" Target="embeddings/oleObject87.bin"/><Relationship Id="rId360" Type="http://schemas.openxmlformats.org/officeDocument/2006/relationships/image" Target="media/image177.wmf"/><Relationship Id="rId220" Type="http://schemas.openxmlformats.org/officeDocument/2006/relationships/image" Target="media/image105.wmf"/><Relationship Id="rId15" Type="http://schemas.openxmlformats.org/officeDocument/2006/relationships/hyperlink" Target="https://www.itu.int/pub/R-QUE-SG03.202/es" TargetMode="External"/><Relationship Id="rId57" Type="http://schemas.openxmlformats.org/officeDocument/2006/relationships/image" Target="media/image20.wmf"/><Relationship Id="rId262" Type="http://schemas.openxmlformats.org/officeDocument/2006/relationships/oleObject" Target="embeddings/oleObject112.bin"/><Relationship Id="rId318" Type="http://schemas.openxmlformats.org/officeDocument/2006/relationships/image" Target="media/image156.wmf"/><Relationship Id="rId99" Type="http://schemas.openxmlformats.org/officeDocument/2006/relationships/oleObject" Target="embeddings/oleObject36.bin"/><Relationship Id="rId122" Type="http://schemas.openxmlformats.org/officeDocument/2006/relationships/image" Target="media/image53.wmf"/><Relationship Id="rId164" Type="http://schemas.openxmlformats.org/officeDocument/2006/relationships/image" Target="media/image76.wmf"/><Relationship Id="rId371" Type="http://schemas.openxmlformats.org/officeDocument/2006/relationships/oleObject" Target="embeddings/oleObject166.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S\2026-ITU-R_REC_P_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E3F08-0AFA-4FEC-8734-A60377AD2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2026-ITU-R_REC_P_S.docx</Template>
  <TotalTime>502</TotalTime>
  <Pages>50</Pages>
  <Words>11353</Words>
  <Characters>64807</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Recomendación UIT-R P.526-16 (11/2025) - Propagación por difracción</vt:lpstr>
    </vt:vector>
  </TitlesOfParts>
  <Manager/>
  <Company>UIT</Company>
  <LinksUpToDate>false</LinksUpToDate>
  <CharactersWithSpaces>76008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P.526-16 (11/2025) - Propagación por difracción</dc:title>
  <dc:subject>Serie P: Propagación de las ondas radioeléctricas</dc:subject>
  <dc:creator>Oficina de Radiocomunicaciones de la UIT (BR)</dc:creator>
  <cp:keywords>Abertura, difracción, filo de cuchillo, obstáculos, pantalla, terreno irregular</cp:keywords>
  <dc:description/>
  <cp:lastModifiedBy>Saez Grau, Ricardo</cp:lastModifiedBy>
  <cp:revision>24</cp:revision>
  <cp:lastPrinted>2026-04-07T11:36:00Z</cp:lastPrinted>
  <dcterms:created xsi:type="dcterms:W3CDTF">2026-04-02T09:04:00Z</dcterms:created>
  <dcterms:modified xsi:type="dcterms:W3CDTF">2026-04-07T11:37:00Z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07 April 2026</vt:lpwstr>
  </property>
</Properties>
</file>