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5F607" w14:textId="77777777" w:rsidR="00FE79FE" w:rsidRPr="00256C9E" w:rsidRDefault="00FE79FE">
      <w:pPr>
        <w:rPr>
          <w:lang w:val="es-ES_tradnl"/>
        </w:rPr>
      </w:pPr>
    </w:p>
    <w:p w14:paraId="5B3C121B" w14:textId="77777777" w:rsidR="00013002" w:rsidRPr="00256C9E" w:rsidRDefault="00013002" w:rsidP="00DE5556">
      <w:pPr>
        <w:tabs>
          <w:tab w:val="clear" w:pos="794"/>
          <w:tab w:val="clear" w:pos="1191"/>
          <w:tab w:val="clear" w:pos="1588"/>
          <w:tab w:val="clear" w:pos="1985"/>
        </w:tabs>
        <w:rPr>
          <w:lang w:val="es-ES_tradnl"/>
        </w:rPr>
      </w:pPr>
    </w:p>
    <w:p w14:paraId="2A8F6C0D" w14:textId="47E02BB3" w:rsidR="00D5024B" w:rsidRPr="00256C9E" w:rsidRDefault="00D5024B" w:rsidP="00D5024B">
      <w:pPr>
        <w:pStyle w:val="CoverNumber"/>
        <w:rPr>
          <w:lang w:val="es-ES_tradnl"/>
        </w:rPr>
      </w:pPr>
      <w:r w:rsidRPr="00256C9E">
        <w:rPr>
          <w:lang w:val="es-ES_tradnl"/>
        </w:rPr>
        <w:t>Recom</w:t>
      </w:r>
      <w:r w:rsidR="0069322D" w:rsidRPr="00256C9E">
        <w:rPr>
          <w:lang w:val="es-ES_tradnl"/>
        </w:rPr>
        <w:t>e</w:t>
      </w:r>
      <w:r w:rsidRPr="00256C9E">
        <w:rPr>
          <w:lang w:val="es-ES_tradnl"/>
        </w:rPr>
        <w:t>nda</w:t>
      </w:r>
      <w:r w:rsidR="0069322D" w:rsidRPr="00256C9E">
        <w:rPr>
          <w:lang w:val="es-ES_tradnl"/>
        </w:rPr>
        <w:t>c</w:t>
      </w:r>
      <w:r w:rsidRPr="00256C9E">
        <w:rPr>
          <w:lang w:val="es-ES_tradnl"/>
        </w:rPr>
        <w:t>i</w:t>
      </w:r>
      <w:r w:rsidR="0069322D" w:rsidRPr="00256C9E">
        <w:rPr>
          <w:lang w:val="es-ES_tradnl"/>
        </w:rPr>
        <w:t>ó</w:t>
      </w:r>
      <w:r w:rsidRPr="00256C9E">
        <w:rPr>
          <w:lang w:val="es-ES_tradnl"/>
        </w:rPr>
        <w:t xml:space="preserve">n </w:t>
      </w:r>
      <w:r w:rsidR="007624B1" w:rsidRPr="00256C9E">
        <w:rPr>
          <w:lang w:val="es-ES_tradnl"/>
        </w:rPr>
        <w:t>U</w:t>
      </w:r>
      <w:r w:rsidRPr="00256C9E">
        <w:rPr>
          <w:lang w:val="es-ES_tradnl"/>
        </w:rPr>
        <w:t xml:space="preserve">IT-R </w:t>
      </w:r>
      <w:r w:rsidR="00EC4D79" w:rsidRPr="00256C9E">
        <w:rPr>
          <w:lang w:val="es-ES_tradnl"/>
        </w:rPr>
        <w:t>M</w:t>
      </w:r>
      <w:r w:rsidRPr="00256C9E">
        <w:rPr>
          <w:lang w:val="es-ES_tradnl"/>
        </w:rPr>
        <w:t>.</w:t>
      </w:r>
      <w:r w:rsidR="00941FD9" w:rsidRPr="00256C9E">
        <w:rPr>
          <w:lang w:val="es-ES_tradnl"/>
        </w:rPr>
        <w:t>2177-0</w:t>
      </w:r>
    </w:p>
    <w:p w14:paraId="5B310B2F" w14:textId="1930726E" w:rsidR="00D5024B" w:rsidRPr="00256C9E" w:rsidRDefault="00D5024B" w:rsidP="00D5024B">
      <w:pPr>
        <w:pStyle w:val="CoverDate"/>
        <w:rPr>
          <w:lang w:val="es-ES_tradnl"/>
        </w:rPr>
      </w:pPr>
      <w:r w:rsidRPr="00256C9E">
        <w:rPr>
          <w:lang w:val="es-ES_tradnl"/>
        </w:rPr>
        <w:t>(</w:t>
      </w:r>
      <w:r w:rsidR="00941FD9" w:rsidRPr="00256C9E">
        <w:rPr>
          <w:lang w:val="es-ES_tradnl"/>
        </w:rPr>
        <w:t>02</w:t>
      </w:r>
      <w:r w:rsidRPr="00256C9E">
        <w:rPr>
          <w:lang w:val="es-ES_tradnl"/>
        </w:rPr>
        <w:t>/</w:t>
      </w:r>
      <w:r w:rsidR="00941FD9" w:rsidRPr="00256C9E">
        <w:rPr>
          <w:lang w:val="es-ES_tradnl"/>
        </w:rPr>
        <w:t>2026</w:t>
      </w:r>
      <w:r w:rsidRPr="00256C9E">
        <w:rPr>
          <w:lang w:val="es-ES_tradnl"/>
        </w:rPr>
        <w:t>)</w:t>
      </w:r>
    </w:p>
    <w:p w14:paraId="0386E976" w14:textId="41E44CF0" w:rsidR="00D5024B" w:rsidRPr="00256C9E" w:rsidRDefault="00A25EE2" w:rsidP="00D5024B">
      <w:pPr>
        <w:pStyle w:val="CoverSeries"/>
        <w:rPr>
          <w:lang w:val="es-ES_tradnl"/>
        </w:rPr>
      </w:pPr>
      <w:r w:rsidRPr="00256C9E">
        <w:rPr>
          <w:lang w:val="es-ES_tradnl"/>
        </w:rPr>
        <w:t>S</w:t>
      </w:r>
      <w:r w:rsidR="0069322D" w:rsidRPr="00256C9E">
        <w:rPr>
          <w:lang w:val="es-ES_tradnl"/>
        </w:rPr>
        <w:t>e</w:t>
      </w:r>
      <w:r w:rsidRPr="00256C9E">
        <w:rPr>
          <w:lang w:val="es-ES_tradnl"/>
        </w:rPr>
        <w:t xml:space="preserve">rie </w:t>
      </w:r>
      <w:r w:rsidR="00EC4D79" w:rsidRPr="00256C9E">
        <w:rPr>
          <w:lang w:val="es-ES_tradnl"/>
        </w:rPr>
        <w:t>M</w:t>
      </w:r>
      <w:r w:rsidR="00D5024B" w:rsidRPr="00256C9E">
        <w:rPr>
          <w:lang w:val="es-ES_tradnl"/>
        </w:rPr>
        <w:t xml:space="preserve">: </w:t>
      </w:r>
      <w:r w:rsidR="00EC4D79" w:rsidRPr="00256C9E">
        <w:rPr>
          <w:lang w:val="es-ES_tradnl"/>
        </w:rPr>
        <w:t>Servicios móviles, de radiodeterminación, de aficionados y otros servicios por satélite conexos</w:t>
      </w:r>
    </w:p>
    <w:p w14:paraId="69B7101B" w14:textId="16F70164" w:rsidR="00D5024B" w:rsidRPr="00256C9E" w:rsidRDefault="00941FD9" w:rsidP="00941FD9">
      <w:pPr>
        <w:pStyle w:val="CoverTitle"/>
        <w:rPr>
          <w:lang w:val="es-ES_tradnl"/>
        </w:rPr>
      </w:pPr>
      <w:r w:rsidRPr="00256C9E">
        <w:rPr>
          <w:lang w:val="es-ES_tradnl"/>
        </w:rPr>
        <w:t>Especificaciones detalladas de las interfaces radioeléctricas por satélite de las Telecomunicaciones Móviles Internacionales-2020 (IMT-2020)</w:t>
      </w:r>
      <w:r w:rsidR="00C5490C">
        <w:rPr>
          <w:lang w:val="es-ES_tradnl"/>
        </w:rPr>
        <w:t xml:space="preserve"> </w:t>
      </w:r>
    </w:p>
    <w:p w14:paraId="0FCBAE2E" w14:textId="77777777" w:rsidR="00A71FE5" w:rsidRPr="00256C9E" w:rsidRDefault="00A71FE5" w:rsidP="005373E0">
      <w:pPr>
        <w:rPr>
          <w:lang w:val="es-ES_tradnl"/>
        </w:rPr>
      </w:pPr>
    </w:p>
    <w:p w14:paraId="13E5C80C" w14:textId="77777777" w:rsidR="00EE47C4" w:rsidRPr="00256C9E" w:rsidRDefault="00EE47C4" w:rsidP="005373E0">
      <w:pPr>
        <w:rPr>
          <w:lang w:val="es-ES_tradnl"/>
        </w:rPr>
        <w:sectPr w:rsidR="00EE47C4" w:rsidRPr="00256C9E" w:rsidSect="0027411A">
          <w:headerReference w:type="even" r:id="rId8"/>
          <w:headerReference w:type="default" r:id="rId9"/>
          <w:footerReference w:type="default" r:id="rId10"/>
          <w:pgSz w:w="11907" w:h="16840" w:code="9"/>
          <w:pgMar w:top="1089" w:right="1089" w:bottom="284" w:left="1089" w:header="737" w:footer="284" w:gutter="0"/>
          <w:pgNumType w:start="1"/>
          <w:cols w:space="720"/>
          <w:docGrid w:linePitch="326"/>
        </w:sectPr>
      </w:pPr>
    </w:p>
    <w:p w14:paraId="713823B6" w14:textId="77777777" w:rsidR="0069322D" w:rsidRPr="00256C9E" w:rsidRDefault="0069322D" w:rsidP="0069322D">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0" w:after="0"/>
        <w:rPr>
          <w:bCs/>
          <w:sz w:val="24"/>
          <w:szCs w:val="24"/>
          <w:lang w:val="es-ES_tradnl"/>
        </w:rPr>
      </w:pPr>
      <w:bookmarkStart w:id="0" w:name="c2tope"/>
      <w:bookmarkEnd w:id="0"/>
      <w:r w:rsidRPr="00256C9E">
        <w:rPr>
          <w:bCs/>
          <w:sz w:val="24"/>
          <w:szCs w:val="24"/>
          <w:lang w:val="es-ES_tradnl"/>
        </w:rPr>
        <w:lastRenderedPageBreak/>
        <w:t>Prólogo</w:t>
      </w:r>
    </w:p>
    <w:p w14:paraId="11BEF588" w14:textId="77777777" w:rsidR="0069322D" w:rsidRPr="00256C9E" w:rsidRDefault="0069322D" w:rsidP="0069322D">
      <w:pPr>
        <w:spacing w:before="180"/>
        <w:rPr>
          <w:sz w:val="20"/>
          <w:lang w:val="es-ES_tradnl"/>
        </w:rPr>
      </w:pPr>
      <w:r w:rsidRPr="00256C9E">
        <w:rPr>
          <w:sz w:val="20"/>
          <w:lang w:val="es-ES_tradnl"/>
        </w:rPr>
        <w:t>El Sector de Radiocomunicaciones tiene como cometido garantizar la utilización racional, equitativa, eficaz y económica del espectro de frecuencias radioeléctricas por todos los servicios de radiocomunicaciones, incluidos los servicios por satélite, y realizar, sin limitación de gamas de frecuencias, estudios que sirvan de base para la adopción de las Recomendaciones UIT-R.</w:t>
      </w:r>
    </w:p>
    <w:p w14:paraId="65DE11FC" w14:textId="77777777" w:rsidR="0069322D" w:rsidRPr="00256C9E" w:rsidRDefault="0069322D" w:rsidP="0069322D">
      <w:pPr>
        <w:rPr>
          <w:sz w:val="20"/>
          <w:lang w:val="es-ES_tradnl"/>
        </w:rPr>
      </w:pPr>
      <w:r w:rsidRPr="00256C9E">
        <w:rPr>
          <w:sz w:val="20"/>
          <w:lang w:val="es-ES_tradnl"/>
        </w:rPr>
        <w:t>Las Conferencias Mundiales y Regionales de Radiocomunicaciones y las Asambleas de Radiocomunicaciones, con la colaboración de las Comisiones de Estudio, cumplen las funciones reglamentarias y políticas del Sector de Radiocomunicaciones.</w:t>
      </w:r>
    </w:p>
    <w:p w14:paraId="1364D780" w14:textId="38E06307" w:rsidR="0069322D" w:rsidRPr="00256C9E" w:rsidRDefault="007F4B8E" w:rsidP="0069322D">
      <w:pPr>
        <w:pStyle w:val="Heading1"/>
        <w:spacing w:before="340"/>
        <w:jc w:val="center"/>
        <w:rPr>
          <w:szCs w:val="24"/>
          <w:lang w:val="es-ES_tradnl"/>
        </w:rPr>
      </w:pPr>
      <w:r w:rsidRPr="00256C9E">
        <w:rPr>
          <w:lang w:val="es-ES_tradnl"/>
        </w:rPr>
        <w:t>Propiedad intelectual</w:t>
      </w:r>
    </w:p>
    <w:p w14:paraId="6020166D" w14:textId="77777777" w:rsidR="00DC6576" w:rsidRPr="00256C9E" w:rsidRDefault="00DC6576" w:rsidP="00DC6576">
      <w:pPr>
        <w:spacing w:before="100"/>
        <w:rPr>
          <w:sz w:val="20"/>
          <w:lang w:val="es-ES_tradnl"/>
        </w:rPr>
      </w:pPr>
      <w:r w:rsidRPr="00256C9E">
        <w:rPr>
          <w:sz w:val="20"/>
          <w:lang w:val="es-ES_tradnl"/>
        </w:rPr>
        <w:t>La UIT señala a la atención la posibilidad de que la utilización o aplicación de la presente Recomendación suponga el empleo de un derecho de propiedad intelectual reivindicado. La UIT no adopta ninguna posición en cuanto a la demostración, validez o aplicabilidad de los derechos de propiedad intelectual reivindicados, ya sea por los miembros de la UIT o por terceros ajenos al proceso de elaboración de Recomendaciones.</w:t>
      </w:r>
    </w:p>
    <w:p w14:paraId="4A093514" w14:textId="77777777" w:rsidR="00DC6576" w:rsidRPr="00256C9E" w:rsidRDefault="00DC6576" w:rsidP="00DC6576">
      <w:pPr>
        <w:spacing w:before="100"/>
        <w:rPr>
          <w:sz w:val="20"/>
          <w:lang w:val="es-ES_tradnl"/>
        </w:rPr>
      </w:pPr>
      <w:r w:rsidRPr="00256C9E">
        <w:rPr>
          <w:sz w:val="20"/>
          <w:lang w:val="es-ES_tradnl"/>
        </w:rPr>
        <w:t xml:space="preserve">En la fecha de aprobación de la presente Recomendación, la UIT ha recibido notificación de propiedad intelectual, protegida por patente, que puede ser necesaria para aplicar esta Recomendación. Sin embargo, se advierte a los implementadores que esto puede no representar la información más reciente y, por lo tanto, se les insta encarecidamente a consultar la información de patentes del UIT-R apropiada disponible en </w:t>
      </w:r>
      <w:hyperlink r:id="rId11" w:history="1">
        <w:r w:rsidRPr="00256C9E">
          <w:rPr>
            <w:color w:val="0000FF"/>
            <w:sz w:val="20"/>
            <w:u w:val="single"/>
            <w:lang w:val="es-ES_tradnl"/>
          </w:rPr>
          <w:t>https://www.itu.int/en/ITU-R/study-groups/Pages/itu-r-patent-information.aspx</w:t>
        </w:r>
      </w:hyperlink>
      <w:r w:rsidRPr="00256C9E">
        <w:rPr>
          <w:sz w:val="20"/>
          <w:lang w:val="es-ES_tradnl"/>
        </w:rPr>
        <w:t>.</w:t>
      </w:r>
    </w:p>
    <w:p w14:paraId="2A065B05" w14:textId="77777777" w:rsidR="0069322D" w:rsidRPr="00256C9E" w:rsidRDefault="0069322D" w:rsidP="0069322D">
      <w:pPr>
        <w:spacing w:before="0"/>
        <w:jc w:val="center"/>
        <w:rPr>
          <w:sz w:val="22"/>
          <w:lang w:val="es-ES_tradnl"/>
        </w:rPr>
      </w:pPr>
    </w:p>
    <w:tbl>
      <w:tblPr>
        <w:tblW w:w="5000" w:type="pct"/>
        <w:tblBorders>
          <w:top w:val="single" w:sz="12" w:space="0" w:color="000080"/>
          <w:left w:val="single" w:sz="12" w:space="0" w:color="000080"/>
          <w:bottom w:val="single" w:sz="12" w:space="0" w:color="000080"/>
          <w:right w:val="single" w:sz="12" w:space="0" w:color="000080"/>
        </w:tblBorders>
        <w:tblLook w:val="0020" w:firstRow="1" w:lastRow="0" w:firstColumn="0" w:lastColumn="0" w:noHBand="0" w:noVBand="0"/>
      </w:tblPr>
      <w:tblGrid>
        <w:gridCol w:w="1170"/>
        <w:gridCol w:w="8439"/>
      </w:tblGrid>
      <w:tr w:rsidR="0069322D" w:rsidRPr="00256C9E" w14:paraId="21B996F2" w14:textId="77777777" w:rsidTr="0064544B">
        <w:tc>
          <w:tcPr>
            <w:tcW w:w="9360" w:type="dxa"/>
            <w:gridSpan w:val="2"/>
          </w:tcPr>
          <w:p w14:paraId="50DE9818" w14:textId="77777777" w:rsidR="0069322D" w:rsidRPr="00256C9E" w:rsidRDefault="0069322D" w:rsidP="000B4BD9">
            <w:pPr>
              <w:pStyle w:val="Chaptitle"/>
              <w:keepLines w:val="0"/>
              <w:tabs>
                <w:tab w:val="clear" w:pos="794"/>
                <w:tab w:val="clear" w:pos="1191"/>
                <w:tab w:val="clear" w:pos="1588"/>
                <w:tab w:val="clear" w:pos="1985"/>
              </w:tabs>
              <w:overflowPunct/>
              <w:spacing w:before="140"/>
              <w:textAlignment w:val="auto"/>
              <w:rPr>
                <w:sz w:val="22"/>
                <w:szCs w:val="22"/>
                <w:lang w:val="es-ES_tradnl"/>
              </w:rPr>
            </w:pPr>
            <w:r w:rsidRPr="00256C9E">
              <w:rPr>
                <w:sz w:val="22"/>
                <w:szCs w:val="22"/>
                <w:lang w:val="es-ES_tradnl"/>
              </w:rPr>
              <w:t xml:space="preserve">Series de las Recomendaciones UIT-R </w:t>
            </w:r>
          </w:p>
          <w:p w14:paraId="067DC34A" w14:textId="77777777" w:rsidR="0069322D" w:rsidRPr="00256C9E" w:rsidRDefault="0069322D" w:rsidP="000B4BD9">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60"/>
              <w:rPr>
                <w:bCs/>
                <w:sz w:val="18"/>
                <w:szCs w:val="18"/>
                <w:lang w:val="es-ES_tradnl"/>
              </w:rPr>
            </w:pPr>
            <w:r w:rsidRPr="00256C9E">
              <w:rPr>
                <w:b w:val="0"/>
                <w:sz w:val="18"/>
                <w:szCs w:val="18"/>
                <w:lang w:val="es-ES_tradnl"/>
              </w:rPr>
              <w:t xml:space="preserve">(También disponible en línea en </w:t>
            </w:r>
            <w:hyperlink r:id="rId12" w:history="1">
              <w:r w:rsidR="00B96572" w:rsidRPr="00256C9E">
                <w:rPr>
                  <w:rStyle w:val="Hyperlink"/>
                  <w:b w:val="0"/>
                  <w:bCs/>
                  <w:sz w:val="18"/>
                  <w:szCs w:val="18"/>
                  <w:lang w:val="es-ES_tradnl"/>
                </w:rPr>
                <w:t>https://www.itu.int/publ/R-REC/es</w:t>
              </w:r>
            </w:hyperlink>
            <w:r w:rsidRPr="00256C9E">
              <w:rPr>
                <w:b w:val="0"/>
                <w:bCs/>
                <w:sz w:val="18"/>
                <w:szCs w:val="18"/>
                <w:lang w:val="es-ES_tradnl"/>
              </w:rPr>
              <w:t>)</w:t>
            </w:r>
          </w:p>
        </w:tc>
      </w:tr>
      <w:tr w:rsidR="0069322D" w:rsidRPr="00256C9E" w14:paraId="0941B637" w14:textId="77777777" w:rsidTr="0064544B">
        <w:tc>
          <w:tcPr>
            <w:tcW w:w="1140" w:type="dxa"/>
            <w:tcBorders>
              <w:bottom w:val="nil"/>
            </w:tcBorders>
            <w:vAlign w:val="bottom"/>
          </w:tcPr>
          <w:p w14:paraId="67E08A11" w14:textId="77777777" w:rsidR="0069322D" w:rsidRPr="00256C9E" w:rsidRDefault="0069322D" w:rsidP="00B96572">
            <w:pPr>
              <w:spacing w:before="180" w:after="100"/>
              <w:ind w:left="57"/>
              <w:jc w:val="left"/>
              <w:rPr>
                <w:b/>
                <w:bCs/>
                <w:sz w:val="20"/>
                <w:lang w:val="es-ES_tradnl"/>
              </w:rPr>
            </w:pPr>
            <w:r w:rsidRPr="00256C9E">
              <w:rPr>
                <w:b/>
                <w:bCs/>
                <w:sz w:val="20"/>
                <w:lang w:val="es-ES_tradnl"/>
              </w:rPr>
              <w:t>Series</w:t>
            </w:r>
          </w:p>
        </w:tc>
        <w:tc>
          <w:tcPr>
            <w:tcW w:w="8220" w:type="dxa"/>
            <w:tcBorders>
              <w:bottom w:val="nil"/>
            </w:tcBorders>
            <w:vAlign w:val="bottom"/>
          </w:tcPr>
          <w:p w14:paraId="2C1DAB4F" w14:textId="77777777" w:rsidR="0069322D" w:rsidRPr="00256C9E" w:rsidRDefault="0069322D" w:rsidP="00B96572">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100"/>
              <w:rPr>
                <w:bCs/>
                <w:sz w:val="20"/>
                <w:lang w:val="es-ES_tradnl"/>
              </w:rPr>
            </w:pPr>
            <w:r w:rsidRPr="00256C9E">
              <w:rPr>
                <w:bCs/>
                <w:sz w:val="20"/>
                <w:lang w:val="es-ES_tradnl"/>
              </w:rPr>
              <w:t>Título</w:t>
            </w:r>
          </w:p>
        </w:tc>
      </w:tr>
      <w:tr w:rsidR="0069322D" w:rsidRPr="00256C9E" w14:paraId="1A9634C3" w14:textId="77777777" w:rsidTr="0064544B">
        <w:tc>
          <w:tcPr>
            <w:tcW w:w="1140" w:type="dxa"/>
            <w:tcBorders>
              <w:top w:val="nil"/>
              <w:bottom w:val="nil"/>
            </w:tcBorders>
          </w:tcPr>
          <w:p w14:paraId="38F81E84" w14:textId="77777777" w:rsidR="0069322D" w:rsidRPr="00256C9E" w:rsidRDefault="0069322D" w:rsidP="00DC6576">
            <w:pPr>
              <w:spacing w:before="20" w:after="20"/>
              <w:ind w:left="57"/>
              <w:jc w:val="left"/>
              <w:rPr>
                <w:b/>
                <w:bCs/>
                <w:sz w:val="20"/>
                <w:lang w:val="es-ES_tradnl"/>
              </w:rPr>
            </w:pPr>
            <w:r w:rsidRPr="00256C9E">
              <w:rPr>
                <w:b/>
                <w:bCs/>
                <w:sz w:val="20"/>
                <w:lang w:val="es-ES_tradnl"/>
              </w:rPr>
              <w:t>BO</w:t>
            </w:r>
          </w:p>
        </w:tc>
        <w:tc>
          <w:tcPr>
            <w:tcW w:w="8220" w:type="dxa"/>
            <w:tcBorders>
              <w:top w:val="nil"/>
              <w:bottom w:val="nil"/>
            </w:tcBorders>
          </w:tcPr>
          <w:p w14:paraId="21B7932F" w14:textId="77777777" w:rsidR="0069322D" w:rsidRPr="00256C9E" w:rsidRDefault="0069322D" w:rsidP="00DC6576">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0" w:after="20"/>
              <w:jc w:val="left"/>
              <w:rPr>
                <w:b w:val="0"/>
                <w:sz w:val="20"/>
                <w:lang w:val="es-ES_tradnl"/>
              </w:rPr>
            </w:pPr>
            <w:r w:rsidRPr="00256C9E">
              <w:rPr>
                <w:b w:val="0"/>
                <w:sz w:val="20"/>
                <w:lang w:val="es-ES_tradnl"/>
              </w:rPr>
              <w:t>Distribución por satélite</w:t>
            </w:r>
          </w:p>
        </w:tc>
      </w:tr>
      <w:tr w:rsidR="0069322D" w:rsidRPr="00256C9E" w14:paraId="552CB884" w14:textId="77777777" w:rsidTr="0064544B">
        <w:tc>
          <w:tcPr>
            <w:tcW w:w="1140" w:type="dxa"/>
            <w:tcBorders>
              <w:top w:val="nil"/>
              <w:bottom w:val="nil"/>
            </w:tcBorders>
          </w:tcPr>
          <w:p w14:paraId="0F72E9A5" w14:textId="77777777" w:rsidR="0069322D" w:rsidRPr="00256C9E" w:rsidRDefault="0069322D" w:rsidP="00DC6576">
            <w:pPr>
              <w:spacing w:before="20" w:after="20"/>
              <w:ind w:left="57"/>
              <w:jc w:val="left"/>
              <w:rPr>
                <w:b/>
                <w:bCs/>
                <w:sz w:val="20"/>
                <w:lang w:val="es-ES_tradnl"/>
              </w:rPr>
            </w:pPr>
            <w:r w:rsidRPr="00256C9E">
              <w:rPr>
                <w:b/>
                <w:bCs/>
                <w:sz w:val="20"/>
                <w:lang w:val="es-ES_tradnl"/>
              </w:rPr>
              <w:t>BR</w:t>
            </w:r>
          </w:p>
        </w:tc>
        <w:tc>
          <w:tcPr>
            <w:tcW w:w="8220" w:type="dxa"/>
            <w:tcBorders>
              <w:top w:val="nil"/>
              <w:bottom w:val="nil"/>
            </w:tcBorders>
          </w:tcPr>
          <w:p w14:paraId="467A1963" w14:textId="77777777" w:rsidR="0069322D" w:rsidRPr="00256C9E" w:rsidRDefault="0069322D" w:rsidP="00DC6576">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0" w:after="20"/>
              <w:jc w:val="left"/>
              <w:rPr>
                <w:b w:val="0"/>
                <w:sz w:val="20"/>
                <w:lang w:val="es-ES_tradnl"/>
              </w:rPr>
            </w:pPr>
            <w:r w:rsidRPr="00256C9E">
              <w:rPr>
                <w:b w:val="0"/>
                <w:sz w:val="20"/>
                <w:lang w:val="es-ES_tradnl"/>
              </w:rPr>
              <w:t>Registro para producción, archivo y reproducción; películas en televisión</w:t>
            </w:r>
          </w:p>
        </w:tc>
      </w:tr>
      <w:tr w:rsidR="0069322D" w:rsidRPr="00256C9E" w14:paraId="3AB4A25F" w14:textId="77777777" w:rsidTr="0064544B">
        <w:tc>
          <w:tcPr>
            <w:tcW w:w="1140" w:type="dxa"/>
            <w:tcBorders>
              <w:top w:val="nil"/>
              <w:bottom w:val="nil"/>
            </w:tcBorders>
          </w:tcPr>
          <w:p w14:paraId="2FAF79B8" w14:textId="77777777" w:rsidR="0069322D" w:rsidRPr="00256C9E" w:rsidRDefault="0069322D" w:rsidP="00DC6576">
            <w:pPr>
              <w:spacing w:before="20" w:after="20"/>
              <w:ind w:left="57"/>
              <w:jc w:val="left"/>
              <w:rPr>
                <w:b/>
                <w:bCs/>
                <w:sz w:val="20"/>
                <w:lang w:val="es-ES_tradnl"/>
              </w:rPr>
            </w:pPr>
            <w:r w:rsidRPr="00256C9E">
              <w:rPr>
                <w:b/>
                <w:bCs/>
                <w:sz w:val="20"/>
                <w:lang w:val="es-ES_tradnl"/>
              </w:rPr>
              <w:t>BS</w:t>
            </w:r>
          </w:p>
        </w:tc>
        <w:tc>
          <w:tcPr>
            <w:tcW w:w="8220" w:type="dxa"/>
            <w:tcBorders>
              <w:top w:val="nil"/>
              <w:bottom w:val="nil"/>
            </w:tcBorders>
          </w:tcPr>
          <w:p w14:paraId="79DD528B" w14:textId="77777777" w:rsidR="0069322D" w:rsidRPr="00256C9E" w:rsidRDefault="0069322D" w:rsidP="00DC6576">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0" w:after="20"/>
              <w:jc w:val="left"/>
              <w:rPr>
                <w:b w:val="0"/>
                <w:sz w:val="20"/>
                <w:lang w:val="es-ES_tradnl"/>
              </w:rPr>
            </w:pPr>
            <w:r w:rsidRPr="00256C9E">
              <w:rPr>
                <w:b w:val="0"/>
                <w:bCs/>
                <w:sz w:val="20"/>
                <w:lang w:val="es-ES_tradnl"/>
              </w:rPr>
              <w:t>Servicio de radiodifusión (sonora)</w:t>
            </w:r>
          </w:p>
        </w:tc>
      </w:tr>
      <w:tr w:rsidR="0069322D" w:rsidRPr="00256C9E" w14:paraId="6AD48708" w14:textId="77777777" w:rsidTr="0064544B">
        <w:tc>
          <w:tcPr>
            <w:tcW w:w="1140" w:type="dxa"/>
            <w:tcBorders>
              <w:top w:val="nil"/>
              <w:bottom w:val="nil"/>
            </w:tcBorders>
          </w:tcPr>
          <w:p w14:paraId="3EC5E45D" w14:textId="77777777" w:rsidR="0069322D" w:rsidRPr="00256C9E" w:rsidRDefault="0069322D" w:rsidP="00DC6576">
            <w:pPr>
              <w:spacing w:before="20" w:after="20"/>
              <w:ind w:left="57"/>
              <w:jc w:val="left"/>
              <w:rPr>
                <w:b/>
                <w:bCs/>
                <w:sz w:val="20"/>
                <w:lang w:val="es-ES_tradnl"/>
              </w:rPr>
            </w:pPr>
            <w:r w:rsidRPr="00256C9E">
              <w:rPr>
                <w:b/>
                <w:bCs/>
                <w:sz w:val="20"/>
                <w:lang w:val="es-ES_tradnl"/>
              </w:rPr>
              <w:t>BT</w:t>
            </w:r>
          </w:p>
        </w:tc>
        <w:tc>
          <w:tcPr>
            <w:tcW w:w="8220" w:type="dxa"/>
            <w:tcBorders>
              <w:top w:val="nil"/>
              <w:bottom w:val="nil"/>
            </w:tcBorders>
          </w:tcPr>
          <w:p w14:paraId="48D6930F" w14:textId="77777777" w:rsidR="0069322D" w:rsidRPr="00256C9E" w:rsidRDefault="0069322D" w:rsidP="00DC6576">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0" w:after="20"/>
              <w:jc w:val="left"/>
              <w:rPr>
                <w:b w:val="0"/>
                <w:bCs/>
                <w:sz w:val="20"/>
                <w:lang w:val="es-ES_tradnl"/>
              </w:rPr>
            </w:pPr>
            <w:r w:rsidRPr="00256C9E">
              <w:rPr>
                <w:b w:val="0"/>
                <w:bCs/>
                <w:sz w:val="20"/>
                <w:lang w:val="es-ES_tradnl"/>
              </w:rPr>
              <w:t>Servicio de radiodifusión (televisión)</w:t>
            </w:r>
          </w:p>
        </w:tc>
      </w:tr>
      <w:tr w:rsidR="008B56B2" w:rsidRPr="00256C9E" w14:paraId="4E5FBF5E" w14:textId="77777777" w:rsidTr="0064544B">
        <w:tc>
          <w:tcPr>
            <w:tcW w:w="1140" w:type="dxa"/>
            <w:tcBorders>
              <w:top w:val="nil"/>
              <w:bottom w:val="nil"/>
            </w:tcBorders>
            <w:shd w:val="clear" w:color="auto" w:fill="FFFFFF" w:themeFill="background1"/>
          </w:tcPr>
          <w:p w14:paraId="764D1CEA" w14:textId="77777777" w:rsidR="0069322D" w:rsidRPr="00256C9E" w:rsidRDefault="0069322D" w:rsidP="00DC6576">
            <w:pPr>
              <w:spacing w:before="20" w:after="20"/>
              <w:ind w:left="57"/>
              <w:jc w:val="left"/>
              <w:rPr>
                <w:b/>
                <w:bCs/>
                <w:sz w:val="20"/>
                <w:lang w:val="es-ES_tradnl"/>
              </w:rPr>
            </w:pPr>
            <w:r w:rsidRPr="00256C9E">
              <w:rPr>
                <w:b/>
                <w:bCs/>
                <w:sz w:val="20"/>
                <w:lang w:val="es-ES_tradnl"/>
              </w:rPr>
              <w:t>F</w:t>
            </w:r>
          </w:p>
        </w:tc>
        <w:tc>
          <w:tcPr>
            <w:tcW w:w="8220" w:type="dxa"/>
            <w:tcBorders>
              <w:top w:val="nil"/>
              <w:bottom w:val="nil"/>
            </w:tcBorders>
            <w:shd w:val="clear" w:color="auto" w:fill="FFFFFF" w:themeFill="background1"/>
          </w:tcPr>
          <w:p w14:paraId="075B2324" w14:textId="77777777" w:rsidR="0069322D" w:rsidRPr="00256C9E" w:rsidRDefault="0069322D" w:rsidP="00DC6576">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0" w:after="20"/>
              <w:rPr>
                <w:sz w:val="20"/>
                <w:lang w:val="es-ES_tradnl"/>
              </w:rPr>
            </w:pPr>
            <w:r w:rsidRPr="00256C9E">
              <w:rPr>
                <w:sz w:val="20"/>
                <w:lang w:val="es-ES_tradnl"/>
              </w:rPr>
              <w:t>Servicio fijo</w:t>
            </w:r>
          </w:p>
        </w:tc>
      </w:tr>
      <w:tr w:rsidR="00EC4D79" w:rsidRPr="00256C9E" w14:paraId="29D98D94" w14:textId="77777777" w:rsidTr="0064544B">
        <w:tc>
          <w:tcPr>
            <w:tcW w:w="1140" w:type="dxa"/>
            <w:tcBorders>
              <w:top w:val="nil"/>
              <w:bottom w:val="nil"/>
            </w:tcBorders>
            <w:shd w:val="clear" w:color="auto" w:fill="F2F2F2" w:themeFill="background1" w:themeFillShade="F2"/>
          </w:tcPr>
          <w:p w14:paraId="4A3D6831" w14:textId="77777777" w:rsidR="0069322D" w:rsidRPr="00256C9E" w:rsidRDefault="0069322D" w:rsidP="00DC6576">
            <w:pPr>
              <w:spacing w:before="20" w:after="20"/>
              <w:ind w:left="57"/>
              <w:jc w:val="left"/>
              <w:rPr>
                <w:rFonts w:hAnsi="Times New Roman Bold"/>
                <w:b/>
                <w:bCs/>
                <w:color w:val="000080"/>
                <w:sz w:val="20"/>
                <w:lang w:val="es-ES_tradnl"/>
              </w:rPr>
            </w:pPr>
            <w:r w:rsidRPr="00256C9E">
              <w:rPr>
                <w:rFonts w:hAnsi="Times New Roman Bold"/>
                <w:b/>
                <w:bCs/>
                <w:color w:val="000080"/>
                <w:sz w:val="20"/>
                <w:lang w:val="es-ES_tradnl"/>
              </w:rPr>
              <w:t>M</w:t>
            </w:r>
          </w:p>
        </w:tc>
        <w:tc>
          <w:tcPr>
            <w:tcW w:w="8220" w:type="dxa"/>
            <w:tcBorders>
              <w:top w:val="nil"/>
              <w:bottom w:val="nil"/>
            </w:tcBorders>
            <w:shd w:val="clear" w:color="auto" w:fill="F2F2F2" w:themeFill="background1" w:themeFillShade="F2"/>
          </w:tcPr>
          <w:p w14:paraId="30D300FC" w14:textId="77777777" w:rsidR="0069322D" w:rsidRPr="00256C9E" w:rsidRDefault="0069322D" w:rsidP="00DC6576">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0" w:after="20"/>
              <w:jc w:val="left"/>
              <w:rPr>
                <w:rFonts w:hAnsi="Times New Roman Bold"/>
                <w:bCs/>
                <w:color w:val="000080"/>
                <w:sz w:val="20"/>
                <w:lang w:val="es-ES_tradnl"/>
              </w:rPr>
            </w:pPr>
            <w:r w:rsidRPr="00256C9E">
              <w:rPr>
                <w:rFonts w:hAnsi="Times New Roman Bold"/>
                <w:bCs/>
                <w:color w:val="000080"/>
                <w:sz w:val="20"/>
                <w:lang w:val="es-ES_tradnl"/>
              </w:rPr>
              <w:t>Servicios m</w:t>
            </w:r>
            <w:r w:rsidRPr="00256C9E">
              <w:rPr>
                <w:rFonts w:hAnsi="Times New Roman Bold"/>
                <w:bCs/>
                <w:color w:val="000080"/>
                <w:sz w:val="20"/>
                <w:lang w:val="es-ES_tradnl"/>
              </w:rPr>
              <w:t>ó</w:t>
            </w:r>
            <w:r w:rsidRPr="00256C9E">
              <w:rPr>
                <w:rFonts w:hAnsi="Times New Roman Bold"/>
                <w:bCs/>
                <w:color w:val="000080"/>
                <w:sz w:val="20"/>
                <w:lang w:val="es-ES_tradnl"/>
              </w:rPr>
              <w:t>viles, de radiodeterminaci</w:t>
            </w:r>
            <w:r w:rsidRPr="00256C9E">
              <w:rPr>
                <w:rFonts w:hAnsi="Times New Roman Bold"/>
                <w:bCs/>
                <w:color w:val="000080"/>
                <w:sz w:val="20"/>
                <w:lang w:val="es-ES_tradnl"/>
              </w:rPr>
              <w:t>ó</w:t>
            </w:r>
            <w:r w:rsidRPr="00256C9E">
              <w:rPr>
                <w:rFonts w:hAnsi="Times New Roman Bold"/>
                <w:bCs/>
                <w:color w:val="000080"/>
                <w:sz w:val="20"/>
                <w:lang w:val="es-ES_tradnl"/>
              </w:rPr>
              <w:t>n, de aficionados y otros servicios por sat</w:t>
            </w:r>
            <w:r w:rsidRPr="00256C9E">
              <w:rPr>
                <w:rFonts w:hAnsi="Times New Roman Bold"/>
                <w:bCs/>
                <w:color w:val="000080"/>
                <w:sz w:val="20"/>
                <w:lang w:val="es-ES_tradnl"/>
              </w:rPr>
              <w:t>é</w:t>
            </w:r>
            <w:r w:rsidRPr="00256C9E">
              <w:rPr>
                <w:rFonts w:hAnsi="Times New Roman Bold"/>
                <w:bCs/>
                <w:color w:val="000080"/>
                <w:sz w:val="20"/>
                <w:lang w:val="es-ES_tradnl"/>
              </w:rPr>
              <w:t>lite conexos</w:t>
            </w:r>
          </w:p>
        </w:tc>
      </w:tr>
      <w:tr w:rsidR="0069322D" w:rsidRPr="00256C9E" w14:paraId="4F158BC0" w14:textId="77777777" w:rsidTr="0064544B">
        <w:tc>
          <w:tcPr>
            <w:tcW w:w="1140" w:type="dxa"/>
            <w:tcBorders>
              <w:top w:val="nil"/>
              <w:bottom w:val="nil"/>
            </w:tcBorders>
          </w:tcPr>
          <w:p w14:paraId="1A192BED" w14:textId="77777777" w:rsidR="0069322D" w:rsidRPr="00256C9E" w:rsidRDefault="0069322D" w:rsidP="00DC6576">
            <w:pPr>
              <w:spacing w:before="20" w:after="20"/>
              <w:ind w:left="57"/>
              <w:jc w:val="left"/>
              <w:rPr>
                <w:b/>
                <w:bCs/>
                <w:sz w:val="20"/>
                <w:lang w:val="es-ES_tradnl"/>
              </w:rPr>
            </w:pPr>
            <w:r w:rsidRPr="00256C9E">
              <w:rPr>
                <w:b/>
                <w:bCs/>
                <w:sz w:val="20"/>
                <w:lang w:val="es-ES_tradnl"/>
              </w:rPr>
              <w:t>P</w:t>
            </w:r>
          </w:p>
        </w:tc>
        <w:tc>
          <w:tcPr>
            <w:tcW w:w="8220" w:type="dxa"/>
            <w:tcBorders>
              <w:top w:val="nil"/>
              <w:bottom w:val="nil"/>
            </w:tcBorders>
          </w:tcPr>
          <w:p w14:paraId="52B6EFAC" w14:textId="77777777" w:rsidR="0069322D" w:rsidRPr="00256C9E" w:rsidRDefault="0069322D" w:rsidP="00DC6576">
            <w:pPr>
              <w:spacing w:before="20" w:after="20"/>
              <w:jc w:val="left"/>
              <w:rPr>
                <w:sz w:val="20"/>
                <w:lang w:val="es-ES_tradnl"/>
              </w:rPr>
            </w:pPr>
            <w:r w:rsidRPr="00256C9E">
              <w:rPr>
                <w:sz w:val="20"/>
                <w:lang w:val="es-ES_tradnl"/>
              </w:rPr>
              <w:t>Propagación de las ondas radioeléctricas</w:t>
            </w:r>
          </w:p>
        </w:tc>
      </w:tr>
      <w:tr w:rsidR="0069322D" w:rsidRPr="00256C9E" w14:paraId="48487653" w14:textId="77777777" w:rsidTr="0064544B">
        <w:tc>
          <w:tcPr>
            <w:tcW w:w="1140" w:type="dxa"/>
            <w:tcBorders>
              <w:top w:val="nil"/>
              <w:bottom w:val="nil"/>
            </w:tcBorders>
          </w:tcPr>
          <w:p w14:paraId="089F1EAB" w14:textId="77777777" w:rsidR="0069322D" w:rsidRPr="00256C9E" w:rsidRDefault="0069322D" w:rsidP="00DC6576">
            <w:pPr>
              <w:spacing w:before="20" w:after="20"/>
              <w:ind w:left="57"/>
              <w:jc w:val="left"/>
              <w:rPr>
                <w:b/>
                <w:bCs/>
                <w:sz w:val="20"/>
                <w:lang w:val="es-ES_tradnl"/>
              </w:rPr>
            </w:pPr>
            <w:r w:rsidRPr="00256C9E">
              <w:rPr>
                <w:b/>
                <w:bCs/>
                <w:sz w:val="20"/>
                <w:lang w:val="es-ES_tradnl"/>
              </w:rPr>
              <w:t>RA</w:t>
            </w:r>
          </w:p>
        </w:tc>
        <w:tc>
          <w:tcPr>
            <w:tcW w:w="8220" w:type="dxa"/>
            <w:tcBorders>
              <w:top w:val="nil"/>
              <w:bottom w:val="nil"/>
            </w:tcBorders>
          </w:tcPr>
          <w:p w14:paraId="5B683866" w14:textId="77777777" w:rsidR="0069322D" w:rsidRPr="00256C9E" w:rsidRDefault="0069322D" w:rsidP="00DC6576">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0" w:after="20"/>
              <w:rPr>
                <w:sz w:val="20"/>
                <w:lang w:val="es-ES_tradnl"/>
              </w:rPr>
            </w:pPr>
            <w:r w:rsidRPr="00256C9E">
              <w:rPr>
                <w:sz w:val="20"/>
                <w:lang w:val="es-ES_tradnl"/>
              </w:rPr>
              <w:t>Radioastronomía</w:t>
            </w:r>
          </w:p>
        </w:tc>
      </w:tr>
      <w:tr w:rsidR="0069322D" w:rsidRPr="00256C9E" w14:paraId="1D2A6DB5" w14:textId="77777777" w:rsidTr="0064544B">
        <w:tc>
          <w:tcPr>
            <w:tcW w:w="1140" w:type="dxa"/>
            <w:tcBorders>
              <w:top w:val="nil"/>
              <w:bottom w:val="nil"/>
            </w:tcBorders>
          </w:tcPr>
          <w:p w14:paraId="1EF01CC1" w14:textId="77777777" w:rsidR="0069322D" w:rsidRPr="00256C9E" w:rsidRDefault="0069322D" w:rsidP="00DC6576">
            <w:pPr>
              <w:spacing w:before="20" w:after="20"/>
              <w:ind w:left="57"/>
              <w:jc w:val="left"/>
              <w:rPr>
                <w:b/>
                <w:bCs/>
                <w:sz w:val="20"/>
                <w:lang w:val="es-ES_tradnl"/>
              </w:rPr>
            </w:pPr>
            <w:r w:rsidRPr="00256C9E">
              <w:rPr>
                <w:b/>
                <w:bCs/>
                <w:sz w:val="20"/>
                <w:lang w:val="es-ES_tradnl"/>
              </w:rPr>
              <w:t>RS</w:t>
            </w:r>
          </w:p>
        </w:tc>
        <w:tc>
          <w:tcPr>
            <w:tcW w:w="8220" w:type="dxa"/>
            <w:tcBorders>
              <w:top w:val="nil"/>
              <w:bottom w:val="nil"/>
            </w:tcBorders>
          </w:tcPr>
          <w:p w14:paraId="7C8BE057" w14:textId="77777777" w:rsidR="0069322D" w:rsidRPr="00256C9E" w:rsidRDefault="0069322D" w:rsidP="00DC6576">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0" w:after="20"/>
              <w:rPr>
                <w:sz w:val="20"/>
                <w:lang w:val="es-ES_tradnl"/>
              </w:rPr>
            </w:pPr>
            <w:r w:rsidRPr="00256C9E">
              <w:rPr>
                <w:sz w:val="20"/>
                <w:lang w:val="es-ES_tradnl"/>
              </w:rPr>
              <w:t>Sistemas de detección a distancia</w:t>
            </w:r>
          </w:p>
        </w:tc>
      </w:tr>
      <w:tr w:rsidR="0069322D" w:rsidRPr="00256C9E" w14:paraId="0E0EB93B" w14:textId="77777777" w:rsidTr="0064544B">
        <w:tc>
          <w:tcPr>
            <w:tcW w:w="1140" w:type="dxa"/>
            <w:tcBorders>
              <w:top w:val="nil"/>
              <w:bottom w:val="nil"/>
            </w:tcBorders>
          </w:tcPr>
          <w:p w14:paraId="7FBF7538" w14:textId="77777777" w:rsidR="0069322D" w:rsidRPr="00256C9E" w:rsidRDefault="0069322D" w:rsidP="00DC6576">
            <w:pPr>
              <w:spacing w:before="20" w:after="20"/>
              <w:ind w:left="57"/>
              <w:jc w:val="left"/>
              <w:rPr>
                <w:b/>
                <w:bCs/>
                <w:sz w:val="20"/>
                <w:lang w:val="es-ES_tradnl"/>
              </w:rPr>
            </w:pPr>
            <w:r w:rsidRPr="00256C9E">
              <w:rPr>
                <w:b/>
                <w:bCs/>
                <w:sz w:val="20"/>
                <w:lang w:val="es-ES_tradnl"/>
              </w:rPr>
              <w:t>S</w:t>
            </w:r>
          </w:p>
        </w:tc>
        <w:tc>
          <w:tcPr>
            <w:tcW w:w="8220" w:type="dxa"/>
            <w:tcBorders>
              <w:top w:val="nil"/>
              <w:bottom w:val="nil"/>
            </w:tcBorders>
          </w:tcPr>
          <w:p w14:paraId="6F00D595" w14:textId="77777777" w:rsidR="0069322D" w:rsidRPr="00256C9E" w:rsidRDefault="0069322D" w:rsidP="00DC6576">
            <w:pPr>
              <w:spacing w:before="20" w:after="20"/>
              <w:jc w:val="left"/>
              <w:rPr>
                <w:sz w:val="20"/>
                <w:lang w:val="es-ES_tradnl"/>
              </w:rPr>
            </w:pPr>
            <w:r w:rsidRPr="00256C9E">
              <w:rPr>
                <w:sz w:val="20"/>
                <w:lang w:val="es-ES_tradnl"/>
              </w:rPr>
              <w:t>Servicio fijo por satélite</w:t>
            </w:r>
          </w:p>
        </w:tc>
      </w:tr>
      <w:tr w:rsidR="00EC4D79" w:rsidRPr="00256C9E" w14:paraId="24F6E2B2" w14:textId="77777777" w:rsidTr="0064544B">
        <w:tc>
          <w:tcPr>
            <w:tcW w:w="1140" w:type="dxa"/>
            <w:tcBorders>
              <w:top w:val="nil"/>
              <w:bottom w:val="nil"/>
            </w:tcBorders>
            <w:shd w:val="clear" w:color="auto" w:fill="FFFFFF" w:themeFill="background1"/>
          </w:tcPr>
          <w:p w14:paraId="65E4C8E6" w14:textId="77777777" w:rsidR="0069322D" w:rsidRPr="00256C9E" w:rsidRDefault="0069322D" w:rsidP="00DC6576">
            <w:pPr>
              <w:spacing w:before="20" w:after="20"/>
              <w:ind w:left="57"/>
              <w:jc w:val="left"/>
              <w:rPr>
                <w:b/>
                <w:bCs/>
                <w:sz w:val="20"/>
                <w:lang w:val="es-ES_tradnl"/>
              </w:rPr>
            </w:pPr>
            <w:r w:rsidRPr="00256C9E">
              <w:rPr>
                <w:b/>
                <w:bCs/>
                <w:sz w:val="20"/>
                <w:lang w:val="es-ES_tradnl"/>
              </w:rPr>
              <w:t>SA</w:t>
            </w:r>
          </w:p>
        </w:tc>
        <w:tc>
          <w:tcPr>
            <w:tcW w:w="8220" w:type="dxa"/>
            <w:tcBorders>
              <w:top w:val="nil"/>
              <w:bottom w:val="nil"/>
            </w:tcBorders>
            <w:shd w:val="clear" w:color="auto" w:fill="FFFFFF" w:themeFill="background1"/>
          </w:tcPr>
          <w:p w14:paraId="14FC0FCD" w14:textId="77777777" w:rsidR="0069322D" w:rsidRPr="00256C9E" w:rsidRDefault="0069322D" w:rsidP="00DC6576">
            <w:pPr>
              <w:spacing w:before="20" w:after="20"/>
              <w:jc w:val="left"/>
              <w:rPr>
                <w:sz w:val="20"/>
                <w:lang w:val="es-ES_tradnl"/>
              </w:rPr>
            </w:pPr>
            <w:r w:rsidRPr="00256C9E">
              <w:rPr>
                <w:sz w:val="20"/>
                <w:lang w:val="es-ES_tradnl"/>
              </w:rPr>
              <w:t>Aplicaciones espaciales y meteorología</w:t>
            </w:r>
          </w:p>
        </w:tc>
      </w:tr>
      <w:tr w:rsidR="0069322D" w:rsidRPr="00256C9E" w14:paraId="385E187C" w14:textId="77777777" w:rsidTr="0064544B">
        <w:tc>
          <w:tcPr>
            <w:tcW w:w="1140" w:type="dxa"/>
            <w:tcBorders>
              <w:top w:val="nil"/>
            </w:tcBorders>
          </w:tcPr>
          <w:p w14:paraId="2E639B7C" w14:textId="77777777" w:rsidR="0069322D" w:rsidRPr="00256C9E" w:rsidRDefault="0069322D" w:rsidP="00DC6576">
            <w:pPr>
              <w:spacing w:before="20" w:after="20"/>
              <w:ind w:left="57"/>
              <w:jc w:val="left"/>
              <w:rPr>
                <w:b/>
                <w:bCs/>
                <w:sz w:val="20"/>
                <w:lang w:val="es-ES_tradnl"/>
              </w:rPr>
            </w:pPr>
            <w:r w:rsidRPr="00256C9E">
              <w:rPr>
                <w:b/>
                <w:bCs/>
                <w:sz w:val="20"/>
                <w:lang w:val="es-ES_tradnl"/>
              </w:rPr>
              <w:t>SF</w:t>
            </w:r>
          </w:p>
        </w:tc>
        <w:tc>
          <w:tcPr>
            <w:tcW w:w="8220" w:type="dxa"/>
            <w:tcBorders>
              <w:top w:val="nil"/>
            </w:tcBorders>
          </w:tcPr>
          <w:p w14:paraId="3E50AF33" w14:textId="77777777" w:rsidR="0069322D" w:rsidRPr="00256C9E" w:rsidRDefault="0069322D" w:rsidP="00DC6576">
            <w:pPr>
              <w:spacing w:before="20" w:after="20"/>
              <w:jc w:val="left"/>
              <w:rPr>
                <w:bCs/>
                <w:sz w:val="20"/>
                <w:lang w:val="es-ES_tradnl"/>
              </w:rPr>
            </w:pPr>
            <w:r w:rsidRPr="00256C9E">
              <w:rPr>
                <w:bCs/>
                <w:sz w:val="20"/>
                <w:lang w:val="es-ES_tradnl"/>
              </w:rPr>
              <w:t>Compartición de frecuencias y coordinación entre los sistemas del servicio fijo por satélite y del servicio fijo</w:t>
            </w:r>
          </w:p>
        </w:tc>
      </w:tr>
      <w:tr w:rsidR="0069322D" w:rsidRPr="00256C9E" w14:paraId="5F60C5B3" w14:textId="77777777" w:rsidTr="0064544B">
        <w:tc>
          <w:tcPr>
            <w:tcW w:w="1140" w:type="dxa"/>
          </w:tcPr>
          <w:p w14:paraId="0CDE288A" w14:textId="77777777" w:rsidR="0069322D" w:rsidRPr="00256C9E" w:rsidRDefault="0069322D" w:rsidP="00DC6576">
            <w:pPr>
              <w:spacing w:before="20" w:after="20"/>
              <w:ind w:left="57"/>
              <w:jc w:val="left"/>
              <w:rPr>
                <w:b/>
                <w:bCs/>
                <w:sz w:val="20"/>
                <w:lang w:val="es-ES_tradnl"/>
              </w:rPr>
            </w:pPr>
            <w:r w:rsidRPr="00256C9E">
              <w:rPr>
                <w:b/>
                <w:bCs/>
                <w:sz w:val="20"/>
                <w:lang w:val="es-ES_tradnl"/>
              </w:rPr>
              <w:t>SM</w:t>
            </w:r>
          </w:p>
        </w:tc>
        <w:tc>
          <w:tcPr>
            <w:tcW w:w="8220" w:type="dxa"/>
          </w:tcPr>
          <w:p w14:paraId="41C5E14B" w14:textId="77777777" w:rsidR="0069322D" w:rsidRPr="00256C9E" w:rsidRDefault="0069322D" w:rsidP="00DC6576">
            <w:pPr>
              <w:spacing w:before="20" w:after="20"/>
              <w:jc w:val="left"/>
              <w:rPr>
                <w:sz w:val="20"/>
                <w:lang w:val="es-ES_tradnl"/>
              </w:rPr>
            </w:pPr>
            <w:r w:rsidRPr="00256C9E">
              <w:rPr>
                <w:sz w:val="20"/>
                <w:lang w:val="es-ES_tradnl"/>
              </w:rPr>
              <w:t>Gestión del espectro</w:t>
            </w:r>
          </w:p>
        </w:tc>
      </w:tr>
      <w:tr w:rsidR="0069322D" w:rsidRPr="00256C9E" w14:paraId="35A8691A" w14:textId="77777777" w:rsidTr="0064544B">
        <w:tc>
          <w:tcPr>
            <w:tcW w:w="1140" w:type="dxa"/>
          </w:tcPr>
          <w:p w14:paraId="1E8D3A7F" w14:textId="77777777" w:rsidR="0069322D" w:rsidRPr="00256C9E" w:rsidRDefault="0069322D" w:rsidP="00DC6576">
            <w:pPr>
              <w:spacing w:before="20" w:after="20"/>
              <w:ind w:left="57"/>
              <w:jc w:val="left"/>
              <w:rPr>
                <w:b/>
                <w:bCs/>
                <w:sz w:val="20"/>
                <w:lang w:val="es-ES_tradnl"/>
              </w:rPr>
            </w:pPr>
            <w:r w:rsidRPr="00256C9E">
              <w:rPr>
                <w:b/>
                <w:bCs/>
                <w:sz w:val="20"/>
                <w:lang w:val="es-ES_tradnl"/>
              </w:rPr>
              <w:t>SNG</w:t>
            </w:r>
          </w:p>
        </w:tc>
        <w:tc>
          <w:tcPr>
            <w:tcW w:w="8220" w:type="dxa"/>
          </w:tcPr>
          <w:p w14:paraId="2B09E524" w14:textId="77777777" w:rsidR="0069322D" w:rsidRPr="00256C9E" w:rsidRDefault="0069322D" w:rsidP="00DC6576">
            <w:pPr>
              <w:spacing w:before="20" w:after="20"/>
              <w:jc w:val="left"/>
              <w:rPr>
                <w:bCs/>
                <w:sz w:val="20"/>
                <w:lang w:val="es-ES_tradnl"/>
              </w:rPr>
            </w:pPr>
            <w:r w:rsidRPr="00256C9E">
              <w:rPr>
                <w:bCs/>
                <w:sz w:val="20"/>
                <w:lang w:val="es-ES_tradnl"/>
              </w:rPr>
              <w:t>Periodismo electrónico por satélite</w:t>
            </w:r>
          </w:p>
        </w:tc>
      </w:tr>
      <w:tr w:rsidR="0069322D" w:rsidRPr="00256C9E" w14:paraId="107780BE" w14:textId="77777777" w:rsidTr="0064544B">
        <w:tc>
          <w:tcPr>
            <w:tcW w:w="1140" w:type="dxa"/>
          </w:tcPr>
          <w:p w14:paraId="18D4C7D0" w14:textId="77777777" w:rsidR="0069322D" w:rsidRPr="00256C9E" w:rsidRDefault="0069322D" w:rsidP="00DC6576">
            <w:pPr>
              <w:spacing w:before="20" w:after="20"/>
              <w:ind w:left="57"/>
              <w:jc w:val="left"/>
              <w:rPr>
                <w:b/>
                <w:bCs/>
                <w:sz w:val="20"/>
                <w:lang w:val="es-ES_tradnl"/>
              </w:rPr>
            </w:pPr>
            <w:r w:rsidRPr="00256C9E">
              <w:rPr>
                <w:b/>
                <w:bCs/>
                <w:sz w:val="20"/>
                <w:lang w:val="es-ES_tradnl"/>
              </w:rPr>
              <w:t>TF</w:t>
            </w:r>
          </w:p>
        </w:tc>
        <w:tc>
          <w:tcPr>
            <w:tcW w:w="8220" w:type="dxa"/>
          </w:tcPr>
          <w:p w14:paraId="36024756" w14:textId="77777777" w:rsidR="0069322D" w:rsidRPr="00256C9E" w:rsidRDefault="0069322D" w:rsidP="00DC6576">
            <w:pPr>
              <w:spacing w:before="20" w:after="20"/>
              <w:jc w:val="left"/>
              <w:rPr>
                <w:bCs/>
                <w:sz w:val="20"/>
                <w:lang w:val="es-ES_tradnl"/>
              </w:rPr>
            </w:pPr>
            <w:r w:rsidRPr="00256C9E">
              <w:rPr>
                <w:bCs/>
                <w:sz w:val="20"/>
                <w:lang w:val="es-ES_tradnl"/>
              </w:rPr>
              <w:t>Emisiones de frecuencias patrón y señales horarias</w:t>
            </w:r>
          </w:p>
        </w:tc>
      </w:tr>
      <w:tr w:rsidR="0069322D" w:rsidRPr="00256C9E" w14:paraId="6CEB9823" w14:textId="77777777" w:rsidTr="0064544B">
        <w:tc>
          <w:tcPr>
            <w:tcW w:w="1140" w:type="dxa"/>
          </w:tcPr>
          <w:p w14:paraId="5392ABF9" w14:textId="77777777" w:rsidR="0069322D" w:rsidRPr="00256C9E" w:rsidRDefault="0069322D" w:rsidP="00DC6576">
            <w:pPr>
              <w:spacing w:before="20" w:after="20"/>
              <w:ind w:left="57"/>
              <w:jc w:val="left"/>
              <w:rPr>
                <w:b/>
                <w:bCs/>
                <w:sz w:val="20"/>
                <w:lang w:val="es-ES_tradnl"/>
              </w:rPr>
            </w:pPr>
            <w:r w:rsidRPr="00256C9E">
              <w:rPr>
                <w:b/>
                <w:bCs/>
                <w:sz w:val="20"/>
                <w:lang w:val="es-ES_tradnl"/>
              </w:rPr>
              <w:t>V</w:t>
            </w:r>
          </w:p>
        </w:tc>
        <w:tc>
          <w:tcPr>
            <w:tcW w:w="8220" w:type="dxa"/>
          </w:tcPr>
          <w:p w14:paraId="3CDC5D14" w14:textId="77777777" w:rsidR="0069322D" w:rsidRPr="00256C9E" w:rsidRDefault="0069322D" w:rsidP="00DC6576">
            <w:pPr>
              <w:spacing w:before="20" w:after="20"/>
              <w:jc w:val="left"/>
              <w:rPr>
                <w:bCs/>
                <w:sz w:val="20"/>
                <w:lang w:val="es-ES_tradnl"/>
              </w:rPr>
            </w:pPr>
            <w:r w:rsidRPr="00256C9E">
              <w:rPr>
                <w:bCs/>
                <w:sz w:val="20"/>
                <w:lang w:val="es-ES_tradnl"/>
              </w:rPr>
              <w:t>Vocabulario y cuestiones afines</w:t>
            </w:r>
          </w:p>
        </w:tc>
      </w:tr>
    </w:tbl>
    <w:p w14:paraId="253868AF" w14:textId="77777777" w:rsidR="0069322D" w:rsidRPr="00256C9E" w:rsidRDefault="0069322D" w:rsidP="0069322D">
      <w:pPr>
        <w:spacing w:before="0" w:after="140"/>
        <w:jc w:val="center"/>
        <w:rPr>
          <w:sz w:val="20"/>
          <w:lang w:val="es-ES_tradnl"/>
        </w:rPr>
      </w:pPr>
    </w:p>
    <w:tbl>
      <w:tblPr>
        <w:tblStyle w:val="TableGrid"/>
        <w:tblW w:w="5000" w:type="pct"/>
        <w:tblBorders>
          <w:top w:val="single" w:sz="12" w:space="0" w:color="000080"/>
          <w:left w:val="single" w:sz="12" w:space="0" w:color="000080"/>
          <w:bottom w:val="single" w:sz="12" w:space="0" w:color="000080"/>
          <w:right w:val="single" w:sz="12" w:space="0" w:color="000080"/>
          <w:insideH w:val="none" w:sz="0" w:space="0" w:color="auto"/>
          <w:insideV w:val="none" w:sz="0" w:space="0" w:color="auto"/>
        </w:tblBorders>
        <w:tblLook w:val="01E0" w:firstRow="1" w:lastRow="1" w:firstColumn="1" w:lastColumn="1" w:noHBand="0" w:noVBand="0"/>
      </w:tblPr>
      <w:tblGrid>
        <w:gridCol w:w="9609"/>
      </w:tblGrid>
      <w:tr w:rsidR="0069322D" w:rsidRPr="00256C9E" w14:paraId="2E127749" w14:textId="77777777" w:rsidTr="00E55C65">
        <w:tc>
          <w:tcPr>
            <w:tcW w:w="9609" w:type="dxa"/>
          </w:tcPr>
          <w:p w14:paraId="3083098F" w14:textId="77777777" w:rsidR="0069322D" w:rsidRPr="00256C9E" w:rsidRDefault="0069322D" w:rsidP="00B96572">
            <w:pPr>
              <w:spacing w:before="92" w:after="92"/>
              <w:rPr>
                <w:rFonts w:ascii="Times New Roman" w:hAnsi="Times New Roman" w:cs="Times New Roman"/>
                <w:i/>
                <w:iCs/>
                <w:sz w:val="20"/>
                <w:lang w:val="es-ES_tradnl"/>
              </w:rPr>
            </w:pPr>
            <w:r w:rsidRPr="00256C9E">
              <w:rPr>
                <w:rFonts w:ascii="Times New Roman" w:hAnsi="Times New Roman" w:cs="Times New Roman"/>
                <w:b/>
                <w:bCs/>
                <w:i/>
                <w:iCs/>
                <w:sz w:val="20"/>
                <w:lang w:val="es-ES_tradnl"/>
              </w:rPr>
              <w:t>Nota</w:t>
            </w:r>
            <w:r w:rsidRPr="00256C9E">
              <w:rPr>
                <w:rFonts w:ascii="Times New Roman" w:hAnsi="Times New Roman" w:cs="Times New Roman"/>
                <w:i/>
                <w:iCs/>
                <w:sz w:val="20"/>
                <w:lang w:val="es-ES_tradnl"/>
              </w:rPr>
              <w:t>: Esta Recomendación UIT-R fue aprobada en inglés conforme al procedimiento detallado en la Resolución UIT</w:t>
            </w:r>
            <w:r w:rsidR="00B96572" w:rsidRPr="00256C9E">
              <w:rPr>
                <w:rFonts w:ascii="Times New Roman" w:hAnsi="Times New Roman" w:cs="Times New Roman"/>
                <w:i/>
                <w:iCs/>
                <w:sz w:val="20"/>
                <w:lang w:val="es-ES_tradnl"/>
              </w:rPr>
              <w:noBreakHyphen/>
            </w:r>
            <w:r w:rsidRPr="00256C9E">
              <w:rPr>
                <w:rFonts w:ascii="Times New Roman" w:hAnsi="Times New Roman" w:cs="Times New Roman"/>
                <w:i/>
                <w:iCs/>
                <w:sz w:val="20"/>
                <w:lang w:val="es-ES_tradnl"/>
              </w:rPr>
              <w:t>R</w:t>
            </w:r>
            <w:r w:rsidR="00B96572" w:rsidRPr="00256C9E">
              <w:rPr>
                <w:rFonts w:ascii="Times New Roman" w:hAnsi="Times New Roman" w:cs="Times New Roman"/>
                <w:i/>
                <w:iCs/>
                <w:sz w:val="20"/>
                <w:lang w:val="es-ES_tradnl"/>
              </w:rPr>
              <w:t> </w:t>
            </w:r>
            <w:r w:rsidRPr="00256C9E">
              <w:rPr>
                <w:rFonts w:ascii="Times New Roman" w:hAnsi="Times New Roman" w:cs="Times New Roman"/>
                <w:i/>
                <w:iCs/>
                <w:sz w:val="20"/>
                <w:lang w:val="es-ES_tradnl"/>
              </w:rPr>
              <w:t>1.</w:t>
            </w:r>
          </w:p>
        </w:tc>
      </w:tr>
    </w:tbl>
    <w:p w14:paraId="1576F82D" w14:textId="77777777" w:rsidR="0069322D" w:rsidRPr="00256C9E" w:rsidRDefault="0069322D" w:rsidP="0069322D">
      <w:pPr>
        <w:spacing w:before="0"/>
        <w:jc w:val="center"/>
        <w:rPr>
          <w:sz w:val="22"/>
          <w:lang w:val="es-ES_tradnl"/>
        </w:rPr>
      </w:pPr>
    </w:p>
    <w:p w14:paraId="101B82DC" w14:textId="77777777" w:rsidR="0069322D" w:rsidRPr="00256C9E" w:rsidRDefault="0069322D" w:rsidP="0069322D">
      <w:pPr>
        <w:spacing w:before="60"/>
        <w:jc w:val="right"/>
        <w:rPr>
          <w:i/>
          <w:iCs/>
          <w:sz w:val="20"/>
          <w:lang w:val="es-ES_tradnl"/>
        </w:rPr>
      </w:pPr>
      <w:r w:rsidRPr="00256C9E">
        <w:rPr>
          <w:i/>
          <w:iCs/>
          <w:sz w:val="20"/>
          <w:lang w:val="es-ES_tradnl"/>
        </w:rPr>
        <w:t>Publicación electrónica</w:t>
      </w:r>
    </w:p>
    <w:p w14:paraId="0A77E15B" w14:textId="426BA134" w:rsidR="0069322D" w:rsidRPr="00256C9E" w:rsidRDefault="0069322D" w:rsidP="0069322D">
      <w:pPr>
        <w:spacing w:before="0" w:after="40"/>
        <w:jc w:val="right"/>
        <w:rPr>
          <w:sz w:val="20"/>
          <w:lang w:val="es-ES_tradnl"/>
        </w:rPr>
      </w:pPr>
      <w:r w:rsidRPr="00256C9E">
        <w:rPr>
          <w:sz w:val="20"/>
          <w:lang w:val="es-ES_tradnl"/>
        </w:rPr>
        <w:t>Ginebra, 20</w:t>
      </w:r>
      <w:r w:rsidR="00B96572" w:rsidRPr="00256C9E">
        <w:rPr>
          <w:sz w:val="20"/>
          <w:lang w:val="es-ES_tradnl"/>
        </w:rPr>
        <w:t>2</w:t>
      </w:r>
      <w:r w:rsidR="00DC6576" w:rsidRPr="00256C9E">
        <w:rPr>
          <w:sz w:val="20"/>
          <w:lang w:val="es-ES_tradnl"/>
        </w:rPr>
        <w:t>6</w:t>
      </w:r>
    </w:p>
    <w:p w14:paraId="340D12B6" w14:textId="77777777" w:rsidR="0069322D" w:rsidRPr="00256C9E" w:rsidRDefault="0069322D" w:rsidP="0069322D">
      <w:pPr>
        <w:spacing w:before="0" w:after="120"/>
        <w:jc w:val="center"/>
        <w:rPr>
          <w:sz w:val="22"/>
          <w:lang w:val="es-ES_tradnl"/>
        </w:rPr>
      </w:pPr>
    </w:p>
    <w:p w14:paraId="7493A1DC" w14:textId="62D23CB4" w:rsidR="0069322D" w:rsidRPr="00256C9E" w:rsidRDefault="0069322D" w:rsidP="0069322D">
      <w:pPr>
        <w:spacing w:before="0"/>
        <w:jc w:val="center"/>
        <w:rPr>
          <w:sz w:val="20"/>
          <w:lang w:val="es-ES_tradnl"/>
        </w:rPr>
      </w:pPr>
      <w:r w:rsidRPr="00256C9E">
        <w:rPr>
          <w:sz w:val="20"/>
          <w:lang w:val="es-ES_tradnl"/>
        </w:rPr>
        <w:sym w:font="Symbol" w:char="F0E3"/>
      </w:r>
      <w:r w:rsidRPr="00256C9E">
        <w:rPr>
          <w:sz w:val="20"/>
          <w:lang w:val="es-ES_tradnl"/>
        </w:rPr>
        <w:t xml:space="preserve"> UIT </w:t>
      </w:r>
      <w:bookmarkStart w:id="1" w:name="iiannee"/>
      <w:bookmarkEnd w:id="1"/>
      <w:r w:rsidRPr="00256C9E">
        <w:rPr>
          <w:sz w:val="20"/>
          <w:lang w:val="es-ES_tradnl"/>
        </w:rPr>
        <w:t>20</w:t>
      </w:r>
      <w:r w:rsidR="00B96572" w:rsidRPr="00256C9E">
        <w:rPr>
          <w:sz w:val="20"/>
          <w:lang w:val="es-ES_tradnl"/>
        </w:rPr>
        <w:t>2</w:t>
      </w:r>
      <w:r w:rsidR="00DC6576" w:rsidRPr="00256C9E">
        <w:rPr>
          <w:sz w:val="20"/>
          <w:lang w:val="es-ES_tradnl"/>
        </w:rPr>
        <w:t>6</w:t>
      </w:r>
    </w:p>
    <w:p w14:paraId="5EB57BA4" w14:textId="77777777" w:rsidR="00D5024B" w:rsidRPr="00256C9E" w:rsidRDefault="0069322D" w:rsidP="0069322D">
      <w:pPr>
        <w:rPr>
          <w:sz w:val="18"/>
          <w:szCs w:val="18"/>
          <w:lang w:val="es-ES_tradnl"/>
        </w:rPr>
      </w:pPr>
      <w:r w:rsidRPr="00256C9E">
        <w:rPr>
          <w:sz w:val="18"/>
          <w:szCs w:val="18"/>
          <w:lang w:val="es-ES_tradnl"/>
        </w:rPr>
        <w:t>Reservados todos los derechos. Ninguna parte de esta publicación puede reproducirse por ningún procedimiento sin previa autorización escrita por parte de la UIT.</w:t>
      </w:r>
    </w:p>
    <w:p w14:paraId="73553331" w14:textId="77777777" w:rsidR="007565CC" w:rsidRPr="00256C9E" w:rsidRDefault="007565CC" w:rsidP="00A971A1">
      <w:pPr>
        <w:spacing w:before="160"/>
        <w:rPr>
          <w:i/>
          <w:sz w:val="20"/>
          <w:lang w:val="es-ES_tradnl"/>
        </w:rPr>
        <w:sectPr w:rsidR="007565CC" w:rsidRPr="00256C9E" w:rsidSect="002058CE">
          <w:headerReference w:type="even" r:id="rId13"/>
          <w:headerReference w:type="default" r:id="rId14"/>
          <w:pgSz w:w="11907" w:h="16834" w:code="9"/>
          <w:pgMar w:top="1418" w:right="1134" w:bottom="1134" w:left="1134" w:header="720" w:footer="482" w:gutter="0"/>
          <w:paperSrc w:first="15" w:other="15"/>
          <w:pgNumType w:fmt="lowerRoman" w:start="2"/>
          <w:cols w:space="720"/>
        </w:sectPr>
      </w:pPr>
    </w:p>
    <w:p w14:paraId="2699DF3B" w14:textId="517AB60F" w:rsidR="00B874C6" w:rsidRPr="00256C9E" w:rsidRDefault="00F17CED" w:rsidP="00DC6576">
      <w:pPr>
        <w:pStyle w:val="RecNo"/>
        <w:rPr>
          <w:lang w:val="es-ES_tradnl"/>
        </w:rPr>
      </w:pPr>
      <w:bookmarkStart w:id="2" w:name="irecnoe"/>
      <w:bookmarkEnd w:id="2"/>
      <w:r w:rsidRPr="00256C9E">
        <w:rPr>
          <w:lang w:val="es-ES_tradnl"/>
        </w:rPr>
        <w:lastRenderedPageBreak/>
        <w:t>RECOMENDACIÓN</w:t>
      </w:r>
      <w:r w:rsidR="00B874C6" w:rsidRPr="00256C9E">
        <w:rPr>
          <w:lang w:val="es-ES_tradnl"/>
        </w:rPr>
        <w:t xml:space="preserve">  </w:t>
      </w:r>
      <w:r w:rsidR="00A25EE2" w:rsidRPr="00256C9E">
        <w:rPr>
          <w:rStyle w:val="href"/>
          <w:lang w:val="es-ES_tradnl"/>
        </w:rPr>
        <w:t>UI</w:t>
      </w:r>
      <w:r w:rsidR="00B874C6" w:rsidRPr="00256C9E">
        <w:rPr>
          <w:rStyle w:val="href"/>
          <w:lang w:val="es-ES_tradnl"/>
        </w:rPr>
        <w:t xml:space="preserve">T-R  </w:t>
      </w:r>
      <w:r w:rsidR="00EC4D79" w:rsidRPr="00256C9E">
        <w:rPr>
          <w:rStyle w:val="href"/>
          <w:lang w:val="es-ES_tradnl"/>
        </w:rPr>
        <w:t>M</w:t>
      </w:r>
      <w:r w:rsidR="00B874C6" w:rsidRPr="00256C9E">
        <w:rPr>
          <w:rStyle w:val="href"/>
          <w:lang w:val="es-ES_tradnl"/>
        </w:rPr>
        <w:t>.</w:t>
      </w:r>
      <w:r w:rsidR="00941FD9" w:rsidRPr="00256C9E">
        <w:rPr>
          <w:rStyle w:val="href"/>
          <w:lang w:val="es-ES_tradnl"/>
        </w:rPr>
        <w:t>2177-0</w:t>
      </w:r>
    </w:p>
    <w:p w14:paraId="49CC223B" w14:textId="77777777" w:rsidR="00941FD9" w:rsidRPr="00256C9E" w:rsidRDefault="00941FD9" w:rsidP="00941FD9">
      <w:pPr>
        <w:pStyle w:val="Rectitle"/>
        <w:rPr>
          <w:lang w:val="es-ES_tradnl"/>
        </w:rPr>
      </w:pPr>
      <w:r w:rsidRPr="00256C9E">
        <w:rPr>
          <w:lang w:val="es-ES_tradnl"/>
        </w:rPr>
        <w:t>Especificaciones detalladas de las interfaces radioeléctricas por satélite de las Telecomunicaciones Móviles Internacionales-2020 (IMT-2020)</w:t>
      </w:r>
    </w:p>
    <w:p w14:paraId="374A10E5" w14:textId="77777777" w:rsidR="00941FD9" w:rsidRPr="00256C9E" w:rsidRDefault="00941FD9" w:rsidP="00941FD9">
      <w:pPr>
        <w:pStyle w:val="Recdate"/>
        <w:rPr>
          <w:lang w:val="es-ES_tradnl"/>
        </w:rPr>
      </w:pPr>
      <w:r w:rsidRPr="00256C9E">
        <w:rPr>
          <w:lang w:val="es-ES_tradnl" w:eastAsia="zh-CN"/>
        </w:rPr>
        <w:t>(2026)</w:t>
      </w:r>
    </w:p>
    <w:p w14:paraId="2F76E467" w14:textId="38A6FBCA" w:rsidR="00941FD9" w:rsidRPr="00256C9E" w:rsidRDefault="00266CF5" w:rsidP="009F0CFF">
      <w:pPr>
        <w:pStyle w:val="HeadingSum"/>
        <w:rPr>
          <w:lang w:val="es-ES_tradnl"/>
        </w:rPr>
      </w:pPr>
      <w:r w:rsidRPr="00256C9E">
        <w:rPr>
          <w:lang w:val="es-ES_tradnl"/>
        </w:rPr>
        <w:t>Cometido</w:t>
      </w:r>
    </w:p>
    <w:p w14:paraId="7F251AA2" w14:textId="77777777" w:rsidR="00941FD9" w:rsidRPr="00256C9E" w:rsidRDefault="00941FD9" w:rsidP="009F0CFF">
      <w:pPr>
        <w:pStyle w:val="Summary"/>
        <w:rPr>
          <w:lang w:val="es-ES_tradnl"/>
        </w:rPr>
      </w:pPr>
      <w:r w:rsidRPr="00256C9E">
        <w:rPr>
          <w:lang w:val="es-ES_tradnl"/>
        </w:rPr>
        <w:t>En la presente Recomendación se determinan las tecnologías de interfaz radioeléctrica por satélite de las Telecomunicaciones Móviles Internacionales-2020 (IMT-2020) y se proporcionan las especificaciones pormenorizadas de dicha interfaz.</w:t>
      </w:r>
    </w:p>
    <w:p w14:paraId="4D7BA32D" w14:textId="77777777" w:rsidR="00941FD9" w:rsidRPr="00256C9E" w:rsidRDefault="00941FD9" w:rsidP="009F0CFF">
      <w:pPr>
        <w:pStyle w:val="Summary"/>
        <w:rPr>
          <w:lang w:val="es-ES_tradnl"/>
        </w:rPr>
      </w:pPr>
      <w:r w:rsidRPr="00256C9E">
        <w:rPr>
          <w:lang w:val="es-ES_tradnl"/>
        </w:rPr>
        <w:t>Las especificaciones de interfaz radioeléctrica se refieren a las características y los parámetros del componente de satélite de las IMT-2020. Esta Recomendación abarca la capacidad de garantizar la compatibilidad a escala mundial y la itinerancia internacional de los servicios de comunicación por satélite prestados.</w:t>
      </w:r>
    </w:p>
    <w:p w14:paraId="1B2FC599" w14:textId="77777777" w:rsidR="00941FD9" w:rsidRPr="00256C9E" w:rsidRDefault="00941FD9" w:rsidP="009F0CFF">
      <w:pPr>
        <w:pStyle w:val="Headingb"/>
        <w:spacing w:before="480"/>
        <w:rPr>
          <w:lang w:val="es-ES_tradnl"/>
        </w:rPr>
      </w:pPr>
      <w:bookmarkStart w:id="3" w:name="_Toc369007121"/>
      <w:bookmarkStart w:id="4" w:name="_Toc368428504"/>
      <w:bookmarkStart w:id="5" w:name="_Toc368428582"/>
      <w:bookmarkStart w:id="6" w:name="_Toc368430173"/>
      <w:r w:rsidRPr="00256C9E">
        <w:rPr>
          <w:lang w:val="es-ES_tradnl"/>
        </w:rPr>
        <w:t>Términos clave</w:t>
      </w:r>
      <w:bookmarkEnd w:id="3"/>
    </w:p>
    <w:p w14:paraId="12BC46AB" w14:textId="77777777" w:rsidR="00941FD9" w:rsidRPr="00256C9E" w:rsidRDefault="00941FD9" w:rsidP="00941FD9">
      <w:pPr>
        <w:rPr>
          <w:lang w:val="es-ES_tradnl"/>
        </w:rPr>
      </w:pPr>
      <w:bookmarkStart w:id="7" w:name="_Toc369007122"/>
      <w:r w:rsidRPr="00256C9E">
        <w:rPr>
          <w:lang w:val="es-ES_tradnl"/>
        </w:rPr>
        <w:t>IMT, IMT-2020, interfaz radioeléctrica, satélite</w:t>
      </w:r>
    </w:p>
    <w:p w14:paraId="5BEFB78E" w14:textId="77777777" w:rsidR="00941FD9" w:rsidRPr="00256C9E" w:rsidRDefault="00941FD9" w:rsidP="00941FD9">
      <w:pPr>
        <w:pStyle w:val="Headingb"/>
        <w:rPr>
          <w:lang w:val="es-ES_tradnl"/>
        </w:rPr>
      </w:pPr>
      <w:r w:rsidRPr="00256C9E">
        <w:rPr>
          <w:lang w:val="es-ES_tradnl"/>
        </w:rPr>
        <w:t>Abreviaturas y glosario</w:t>
      </w:r>
      <w:bookmarkEnd w:id="4"/>
      <w:bookmarkEnd w:id="5"/>
      <w:bookmarkEnd w:id="6"/>
      <w:bookmarkEnd w:id="7"/>
    </w:p>
    <w:p w14:paraId="1661AD96" w14:textId="4E0B65E8" w:rsidR="00941FD9" w:rsidRPr="00256C9E" w:rsidRDefault="00941FD9" w:rsidP="0085214E">
      <w:pPr>
        <w:tabs>
          <w:tab w:val="clear" w:pos="794"/>
          <w:tab w:val="clear" w:pos="1191"/>
        </w:tabs>
        <w:ind w:left="1588" w:hanging="1588"/>
        <w:rPr>
          <w:lang w:val="es-ES_tradnl"/>
        </w:rPr>
      </w:pPr>
      <w:bookmarkStart w:id="8" w:name="_Toc56152339"/>
      <w:bookmarkStart w:id="9" w:name="_Toc56153719"/>
      <w:r w:rsidRPr="00256C9E">
        <w:rPr>
          <w:lang w:val="es-ES_tradnl"/>
        </w:rPr>
        <w:t>3GPP</w:t>
      </w:r>
      <w:r w:rsidRPr="00256C9E">
        <w:rPr>
          <w:lang w:val="es-ES_tradnl"/>
        </w:rPr>
        <w:tab/>
        <w:t xml:space="preserve">Proyecto de </w:t>
      </w:r>
      <w:r w:rsidR="0085214E" w:rsidRPr="00256C9E">
        <w:rPr>
          <w:lang w:val="es-ES_tradnl"/>
        </w:rPr>
        <w:t xml:space="preserve">asociación </w:t>
      </w:r>
      <w:r w:rsidRPr="00256C9E">
        <w:rPr>
          <w:lang w:val="es-ES_tradnl"/>
        </w:rPr>
        <w:t xml:space="preserve">de </w:t>
      </w:r>
      <w:r w:rsidR="0085214E" w:rsidRPr="00256C9E">
        <w:rPr>
          <w:lang w:val="es-ES_tradnl"/>
        </w:rPr>
        <w:t>tercera generación (</w:t>
      </w:r>
      <w:r w:rsidR="0085214E" w:rsidRPr="00256C9E">
        <w:rPr>
          <w:i/>
          <w:iCs/>
          <w:lang w:val="es-ES_tradnl"/>
        </w:rPr>
        <w:t>third generation partnership project</w:t>
      </w:r>
      <w:r w:rsidR="0085214E" w:rsidRPr="00256C9E">
        <w:rPr>
          <w:lang w:val="es-ES_tradnl"/>
        </w:rPr>
        <w:t>)</w:t>
      </w:r>
    </w:p>
    <w:p w14:paraId="3C4D15A8" w14:textId="45FC82DF" w:rsidR="00941FD9" w:rsidRPr="00256C9E" w:rsidRDefault="00941FD9" w:rsidP="00941FD9">
      <w:pPr>
        <w:tabs>
          <w:tab w:val="clear" w:pos="794"/>
          <w:tab w:val="clear" w:pos="1191"/>
        </w:tabs>
        <w:rPr>
          <w:lang w:val="es-ES_tradnl"/>
        </w:rPr>
      </w:pPr>
      <w:r w:rsidRPr="00256C9E">
        <w:rPr>
          <w:lang w:val="es-ES_tradnl"/>
        </w:rPr>
        <w:t>5GC</w:t>
      </w:r>
      <w:r w:rsidRPr="00256C9E">
        <w:rPr>
          <w:lang w:val="es-ES_tradnl"/>
        </w:rPr>
        <w:tab/>
        <w:t>Núcleo 5G</w:t>
      </w:r>
      <w:r w:rsidR="0085214E" w:rsidRPr="00256C9E">
        <w:rPr>
          <w:lang w:val="es-ES_tradnl"/>
        </w:rPr>
        <w:t xml:space="preserve"> (</w:t>
      </w:r>
      <w:r w:rsidR="0085214E" w:rsidRPr="00256C9E">
        <w:rPr>
          <w:i/>
          <w:iCs/>
          <w:lang w:val="es-ES_tradnl"/>
        </w:rPr>
        <w:t>5G core</w:t>
      </w:r>
      <w:r w:rsidR="0085214E" w:rsidRPr="00256C9E">
        <w:rPr>
          <w:lang w:val="es-ES_tradnl"/>
        </w:rPr>
        <w:t>)</w:t>
      </w:r>
    </w:p>
    <w:p w14:paraId="7444906A" w14:textId="375B6B7E" w:rsidR="00941FD9" w:rsidRPr="00256C9E" w:rsidRDefault="00941FD9" w:rsidP="0085214E">
      <w:pPr>
        <w:tabs>
          <w:tab w:val="clear" w:pos="794"/>
          <w:tab w:val="clear" w:pos="1191"/>
        </w:tabs>
        <w:ind w:left="1588" w:hanging="1588"/>
        <w:rPr>
          <w:lang w:val="es-ES_tradnl"/>
        </w:rPr>
      </w:pPr>
      <w:r w:rsidRPr="00256C9E">
        <w:rPr>
          <w:lang w:val="es-ES_tradnl"/>
        </w:rPr>
        <w:t>AMF</w:t>
      </w:r>
      <w:r w:rsidRPr="00256C9E">
        <w:rPr>
          <w:lang w:val="es-ES_tradnl"/>
        </w:rPr>
        <w:tab/>
      </w:r>
      <w:r w:rsidRPr="00256C9E">
        <w:rPr>
          <w:spacing w:val="-4"/>
          <w:lang w:val="es-ES_tradnl"/>
        </w:rPr>
        <w:t>Función de gestión de acceso y movilidad</w:t>
      </w:r>
      <w:r w:rsidR="0085214E" w:rsidRPr="00256C9E">
        <w:rPr>
          <w:spacing w:val="-4"/>
          <w:lang w:val="es-ES_tradnl"/>
        </w:rPr>
        <w:t xml:space="preserve"> (</w:t>
      </w:r>
      <w:r w:rsidR="0085214E" w:rsidRPr="00256C9E">
        <w:rPr>
          <w:i/>
          <w:iCs/>
          <w:spacing w:val="-4"/>
          <w:lang w:val="es-ES_tradnl"/>
        </w:rPr>
        <w:t xml:space="preserve">access </w:t>
      </w:r>
      <w:r w:rsidR="0085214E" w:rsidRPr="00256C9E">
        <w:rPr>
          <w:i/>
          <w:iCs/>
          <w:spacing w:val="-4"/>
          <w:lang w:val="es-ES_tradnl"/>
        </w:rPr>
        <w:t>and mobility management function</w:t>
      </w:r>
      <w:r w:rsidR="0085214E" w:rsidRPr="00256C9E">
        <w:rPr>
          <w:spacing w:val="-4"/>
          <w:lang w:val="es-ES_tradnl"/>
        </w:rPr>
        <w:t>)</w:t>
      </w:r>
    </w:p>
    <w:p w14:paraId="0565302B" w14:textId="08BA64E4" w:rsidR="00941FD9" w:rsidRPr="00256C9E" w:rsidRDefault="00941FD9" w:rsidP="00941FD9">
      <w:pPr>
        <w:tabs>
          <w:tab w:val="clear" w:pos="794"/>
          <w:tab w:val="clear" w:pos="1191"/>
        </w:tabs>
        <w:rPr>
          <w:lang w:val="es-ES_tradnl"/>
        </w:rPr>
      </w:pPr>
      <w:r w:rsidRPr="00256C9E">
        <w:rPr>
          <w:lang w:val="es-ES_tradnl"/>
        </w:rPr>
        <w:t>ARQ</w:t>
      </w:r>
      <w:r w:rsidRPr="00256C9E">
        <w:rPr>
          <w:lang w:val="es-ES_tradnl"/>
        </w:rPr>
        <w:tab/>
        <w:t>Petición de repetición automática</w:t>
      </w:r>
      <w:r w:rsidR="0085214E" w:rsidRPr="00256C9E">
        <w:rPr>
          <w:lang w:val="es-ES_tradnl"/>
        </w:rPr>
        <w:t xml:space="preserve"> (</w:t>
      </w:r>
      <w:r w:rsidR="0085214E" w:rsidRPr="00256C9E">
        <w:rPr>
          <w:i/>
          <w:iCs/>
          <w:lang w:val="es-ES_tradnl"/>
        </w:rPr>
        <w:t xml:space="preserve">automatic repeat </w:t>
      </w:r>
      <w:r w:rsidR="0085214E" w:rsidRPr="00256C9E">
        <w:rPr>
          <w:i/>
          <w:iCs/>
          <w:lang w:val="es-ES_tradnl"/>
        </w:rPr>
        <w:t>request</w:t>
      </w:r>
      <w:r w:rsidR="0085214E" w:rsidRPr="00256C9E">
        <w:rPr>
          <w:lang w:val="es-ES_tradnl"/>
        </w:rPr>
        <w:t>)</w:t>
      </w:r>
    </w:p>
    <w:p w14:paraId="15F58644" w14:textId="1517EC6D" w:rsidR="00941FD9" w:rsidRPr="00256C9E" w:rsidRDefault="00941FD9" w:rsidP="00941FD9">
      <w:pPr>
        <w:tabs>
          <w:tab w:val="clear" w:pos="794"/>
          <w:tab w:val="clear" w:pos="1191"/>
        </w:tabs>
        <w:rPr>
          <w:lang w:val="es-ES_tradnl"/>
        </w:rPr>
      </w:pPr>
      <w:r w:rsidRPr="00256C9E">
        <w:rPr>
          <w:lang w:val="es-ES_tradnl"/>
        </w:rPr>
        <w:t>AS</w:t>
      </w:r>
      <w:r w:rsidRPr="00256C9E">
        <w:rPr>
          <w:lang w:val="es-ES_tradnl"/>
        </w:rPr>
        <w:tab/>
        <w:t>Estrato de acceso</w:t>
      </w:r>
      <w:r w:rsidR="0085214E" w:rsidRPr="00256C9E">
        <w:rPr>
          <w:lang w:val="es-ES_tradnl"/>
        </w:rPr>
        <w:t xml:space="preserve"> (</w:t>
      </w:r>
      <w:r w:rsidR="0085214E" w:rsidRPr="00256C9E">
        <w:rPr>
          <w:i/>
          <w:iCs/>
          <w:lang w:val="es-ES_tradnl"/>
        </w:rPr>
        <w:t xml:space="preserve">access </w:t>
      </w:r>
      <w:r w:rsidR="0085214E" w:rsidRPr="00256C9E">
        <w:rPr>
          <w:i/>
          <w:iCs/>
          <w:lang w:val="es-ES_tradnl"/>
        </w:rPr>
        <w:t>stratum</w:t>
      </w:r>
      <w:r w:rsidR="0085214E" w:rsidRPr="00256C9E">
        <w:rPr>
          <w:lang w:val="es-ES_tradnl"/>
        </w:rPr>
        <w:t>)</w:t>
      </w:r>
    </w:p>
    <w:p w14:paraId="072C8B5D" w14:textId="5E3DCB99" w:rsidR="00941FD9" w:rsidRPr="00256C9E" w:rsidRDefault="00941FD9" w:rsidP="0085214E">
      <w:pPr>
        <w:tabs>
          <w:tab w:val="clear" w:pos="794"/>
          <w:tab w:val="clear" w:pos="1191"/>
        </w:tabs>
        <w:ind w:left="1588" w:hanging="1588"/>
        <w:rPr>
          <w:lang w:val="es-ES_tradnl"/>
        </w:rPr>
      </w:pPr>
      <w:r w:rsidRPr="00256C9E">
        <w:rPr>
          <w:lang w:val="es-ES_tradnl"/>
        </w:rPr>
        <w:t>BL UE</w:t>
      </w:r>
      <w:r w:rsidRPr="00256C9E">
        <w:rPr>
          <w:lang w:val="es-ES_tradnl"/>
        </w:rPr>
        <w:tab/>
        <w:t>Equipo de usuario de baja complejidad y anchura de banda reducido</w:t>
      </w:r>
      <w:r w:rsidR="0085214E" w:rsidRPr="00256C9E">
        <w:rPr>
          <w:lang w:val="es-ES_tradnl"/>
        </w:rPr>
        <w:t xml:space="preserve"> (</w:t>
      </w:r>
      <w:r w:rsidR="0085214E" w:rsidRPr="00256C9E">
        <w:rPr>
          <w:i/>
          <w:iCs/>
          <w:lang w:val="es-ES_tradnl"/>
        </w:rPr>
        <w:t xml:space="preserve">bandwidth </w:t>
      </w:r>
      <w:r w:rsidR="0085214E" w:rsidRPr="00256C9E">
        <w:rPr>
          <w:i/>
          <w:iCs/>
          <w:lang w:val="es-ES_tradnl"/>
        </w:rPr>
        <w:t>reduced low complexity user equipment</w:t>
      </w:r>
      <w:r w:rsidR="0085214E" w:rsidRPr="00256C9E">
        <w:rPr>
          <w:lang w:val="es-ES_tradnl"/>
        </w:rPr>
        <w:t>)</w:t>
      </w:r>
    </w:p>
    <w:p w14:paraId="52EB2C27" w14:textId="45C3712A" w:rsidR="00941FD9" w:rsidRPr="00256C9E" w:rsidRDefault="00941FD9" w:rsidP="00941FD9">
      <w:pPr>
        <w:tabs>
          <w:tab w:val="clear" w:pos="794"/>
          <w:tab w:val="clear" w:pos="1191"/>
        </w:tabs>
        <w:rPr>
          <w:lang w:val="es-ES_tradnl"/>
        </w:rPr>
      </w:pPr>
      <w:r w:rsidRPr="00256C9E">
        <w:rPr>
          <w:lang w:val="es-ES_tradnl"/>
        </w:rPr>
        <w:t>CHO</w:t>
      </w:r>
      <w:r w:rsidRPr="00256C9E">
        <w:rPr>
          <w:lang w:val="es-ES_tradnl"/>
        </w:rPr>
        <w:tab/>
        <w:t>Traspaso condicional</w:t>
      </w:r>
      <w:r w:rsidR="0085214E" w:rsidRPr="00256C9E">
        <w:rPr>
          <w:lang w:val="es-ES_tradnl"/>
        </w:rPr>
        <w:t xml:space="preserve"> (</w:t>
      </w:r>
      <w:r w:rsidR="0085214E" w:rsidRPr="00256C9E">
        <w:rPr>
          <w:i/>
          <w:iCs/>
          <w:lang w:val="es-ES_tradnl"/>
        </w:rPr>
        <w:t xml:space="preserve">conditional </w:t>
      </w:r>
      <w:r w:rsidR="0085214E" w:rsidRPr="00256C9E">
        <w:rPr>
          <w:i/>
          <w:iCs/>
          <w:lang w:val="es-ES_tradnl"/>
        </w:rPr>
        <w:t>hand-over</w:t>
      </w:r>
      <w:r w:rsidR="0085214E" w:rsidRPr="00256C9E">
        <w:rPr>
          <w:lang w:val="es-ES_tradnl"/>
        </w:rPr>
        <w:t>)</w:t>
      </w:r>
    </w:p>
    <w:p w14:paraId="2309A4F1" w14:textId="76DCB0B0" w:rsidR="00941FD9" w:rsidRPr="00256C9E" w:rsidRDefault="00941FD9" w:rsidP="00941FD9">
      <w:pPr>
        <w:tabs>
          <w:tab w:val="clear" w:pos="794"/>
          <w:tab w:val="clear" w:pos="1191"/>
        </w:tabs>
        <w:rPr>
          <w:lang w:val="es-ES_tradnl"/>
        </w:rPr>
      </w:pPr>
      <w:r w:rsidRPr="00256C9E">
        <w:rPr>
          <w:lang w:val="es-ES_tradnl"/>
        </w:rPr>
        <w:t>CN</w:t>
      </w:r>
      <w:r w:rsidRPr="00256C9E">
        <w:rPr>
          <w:lang w:val="es-ES_tradnl"/>
        </w:rPr>
        <w:tab/>
        <w:t>Red medular</w:t>
      </w:r>
      <w:r w:rsidR="0085214E" w:rsidRPr="00256C9E">
        <w:rPr>
          <w:lang w:val="es-ES_tradnl"/>
        </w:rPr>
        <w:t xml:space="preserve"> (</w:t>
      </w:r>
      <w:r w:rsidR="0085214E" w:rsidRPr="00256C9E">
        <w:rPr>
          <w:i/>
          <w:iCs/>
          <w:lang w:val="es-ES_tradnl"/>
        </w:rPr>
        <w:t xml:space="preserve">core </w:t>
      </w:r>
      <w:r w:rsidR="0085214E" w:rsidRPr="00256C9E">
        <w:rPr>
          <w:i/>
          <w:iCs/>
          <w:lang w:val="es-ES_tradnl"/>
        </w:rPr>
        <w:t>network</w:t>
      </w:r>
      <w:r w:rsidR="0085214E" w:rsidRPr="00256C9E">
        <w:rPr>
          <w:lang w:val="es-ES_tradnl"/>
        </w:rPr>
        <w:t>)</w:t>
      </w:r>
    </w:p>
    <w:p w14:paraId="4409840C" w14:textId="4078BD9D" w:rsidR="00941FD9" w:rsidRPr="00256C9E" w:rsidRDefault="00941FD9" w:rsidP="00941FD9">
      <w:pPr>
        <w:tabs>
          <w:tab w:val="clear" w:pos="794"/>
          <w:tab w:val="clear" w:pos="1191"/>
        </w:tabs>
        <w:rPr>
          <w:lang w:val="es-ES_tradnl"/>
        </w:rPr>
      </w:pPr>
      <w:r w:rsidRPr="00256C9E">
        <w:rPr>
          <w:lang w:val="es-ES_tradnl"/>
        </w:rPr>
        <w:t>eMBB-s</w:t>
      </w:r>
      <w:r w:rsidRPr="00256C9E">
        <w:rPr>
          <w:lang w:val="es-ES_tradnl"/>
        </w:rPr>
        <w:tab/>
        <w:t xml:space="preserve">Banda ancha móvil mejorada </w:t>
      </w:r>
      <w:r w:rsidR="00B75585" w:rsidRPr="00256C9E">
        <w:rPr>
          <w:lang w:val="es-ES_tradnl"/>
        </w:rPr>
        <w:t>–</w:t>
      </w:r>
      <w:r w:rsidRPr="00256C9E">
        <w:rPr>
          <w:lang w:val="es-ES_tradnl"/>
        </w:rPr>
        <w:t xml:space="preserve"> satélite</w:t>
      </w:r>
      <w:r w:rsidR="0085214E" w:rsidRPr="00256C9E">
        <w:rPr>
          <w:lang w:val="es-ES_tradnl"/>
        </w:rPr>
        <w:t xml:space="preserve"> (</w:t>
      </w:r>
      <w:r w:rsidR="0085214E" w:rsidRPr="00256C9E">
        <w:rPr>
          <w:i/>
          <w:iCs/>
          <w:lang w:val="es-ES_tradnl"/>
        </w:rPr>
        <w:t>enhanced mobile broadband – satellite</w:t>
      </w:r>
      <w:r w:rsidR="0085214E" w:rsidRPr="00256C9E">
        <w:rPr>
          <w:lang w:val="es-ES_tradnl"/>
        </w:rPr>
        <w:t>)</w:t>
      </w:r>
    </w:p>
    <w:p w14:paraId="3C1B99AD" w14:textId="10F59A81" w:rsidR="00941FD9" w:rsidRPr="00256C9E" w:rsidRDefault="00941FD9" w:rsidP="00941FD9">
      <w:pPr>
        <w:tabs>
          <w:tab w:val="clear" w:pos="794"/>
          <w:tab w:val="clear" w:pos="1191"/>
        </w:tabs>
        <w:rPr>
          <w:lang w:val="es-ES_tradnl"/>
        </w:rPr>
      </w:pPr>
      <w:r w:rsidRPr="00256C9E">
        <w:rPr>
          <w:lang w:val="es-ES_tradnl"/>
        </w:rPr>
        <w:t>eNB</w:t>
      </w:r>
      <w:r w:rsidRPr="00256C9E">
        <w:rPr>
          <w:lang w:val="es-ES_tradnl"/>
        </w:rPr>
        <w:tab/>
        <w:t>Nodo B evolucionado</w:t>
      </w:r>
      <w:r w:rsidR="0085214E" w:rsidRPr="00256C9E">
        <w:rPr>
          <w:lang w:val="es-ES_tradnl"/>
        </w:rPr>
        <w:t xml:space="preserve"> (</w:t>
      </w:r>
      <w:r w:rsidR="0085214E" w:rsidRPr="00256C9E">
        <w:rPr>
          <w:i/>
          <w:iCs/>
          <w:lang w:val="es-ES_tradnl"/>
        </w:rPr>
        <w:t>evolved node B</w:t>
      </w:r>
      <w:r w:rsidR="0085214E" w:rsidRPr="00256C9E">
        <w:rPr>
          <w:lang w:val="es-ES_tradnl"/>
        </w:rPr>
        <w:t>)</w:t>
      </w:r>
    </w:p>
    <w:p w14:paraId="09E3491C" w14:textId="71C58553" w:rsidR="00941FD9" w:rsidRPr="00256C9E" w:rsidRDefault="00941FD9" w:rsidP="0085214E">
      <w:pPr>
        <w:tabs>
          <w:tab w:val="clear" w:pos="794"/>
          <w:tab w:val="clear" w:pos="1191"/>
        </w:tabs>
        <w:ind w:left="1588" w:hanging="1588"/>
        <w:rPr>
          <w:lang w:val="es-ES_tradnl"/>
        </w:rPr>
      </w:pPr>
      <w:r w:rsidRPr="00256C9E">
        <w:rPr>
          <w:lang w:val="es-ES_tradnl"/>
        </w:rPr>
        <w:t>E-UTRA</w:t>
      </w:r>
      <w:r w:rsidRPr="00256C9E">
        <w:rPr>
          <w:lang w:val="es-ES_tradnl"/>
        </w:rPr>
        <w:tab/>
        <w:t>Acceso radioeléctrico terrenal universal evolucionado</w:t>
      </w:r>
      <w:r w:rsidR="0085214E" w:rsidRPr="00256C9E">
        <w:rPr>
          <w:lang w:val="es-ES_tradnl"/>
        </w:rPr>
        <w:t xml:space="preserve"> (</w:t>
      </w:r>
      <w:r w:rsidR="0085214E" w:rsidRPr="00256C9E">
        <w:rPr>
          <w:i/>
          <w:iCs/>
          <w:lang w:val="es-ES_tradnl"/>
        </w:rPr>
        <w:t xml:space="preserve">evolved </w:t>
      </w:r>
      <w:r w:rsidR="0085214E" w:rsidRPr="00256C9E">
        <w:rPr>
          <w:i/>
          <w:iCs/>
          <w:lang w:val="es-ES_tradnl"/>
        </w:rPr>
        <w:t>universal terrestrial radio access</w:t>
      </w:r>
      <w:r w:rsidR="0085214E" w:rsidRPr="00256C9E">
        <w:rPr>
          <w:lang w:val="es-ES_tradnl"/>
        </w:rPr>
        <w:t>)</w:t>
      </w:r>
    </w:p>
    <w:p w14:paraId="6F7860AE" w14:textId="08CD953D" w:rsidR="00941FD9" w:rsidRPr="00256C9E" w:rsidRDefault="00941FD9" w:rsidP="00941FD9">
      <w:pPr>
        <w:tabs>
          <w:tab w:val="clear" w:pos="794"/>
          <w:tab w:val="clear" w:pos="1191"/>
        </w:tabs>
        <w:rPr>
          <w:lang w:val="es-ES_tradnl"/>
        </w:rPr>
      </w:pPr>
      <w:r w:rsidRPr="00256C9E">
        <w:rPr>
          <w:lang w:val="es-ES_tradnl"/>
        </w:rPr>
        <w:t>FDD</w:t>
      </w:r>
      <w:r w:rsidRPr="00256C9E">
        <w:rPr>
          <w:lang w:val="es-ES_tradnl"/>
        </w:rPr>
        <w:tab/>
        <w:t>Duplexación por división de frecuencia</w:t>
      </w:r>
      <w:r w:rsidR="0085214E" w:rsidRPr="00256C9E">
        <w:rPr>
          <w:lang w:val="es-ES_tradnl"/>
        </w:rPr>
        <w:t xml:space="preserve"> (</w:t>
      </w:r>
      <w:r w:rsidR="0085214E" w:rsidRPr="00256C9E">
        <w:rPr>
          <w:i/>
          <w:iCs/>
          <w:lang w:val="es-ES_tradnl"/>
        </w:rPr>
        <w:t xml:space="preserve">frequency </w:t>
      </w:r>
      <w:r w:rsidR="0085214E" w:rsidRPr="00256C9E">
        <w:rPr>
          <w:i/>
          <w:iCs/>
          <w:lang w:val="es-ES_tradnl"/>
        </w:rPr>
        <w:t>division duplexing</w:t>
      </w:r>
      <w:r w:rsidR="0085214E" w:rsidRPr="00256C9E">
        <w:rPr>
          <w:lang w:val="es-ES_tradnl"/>
        </w:rPr>
        <w:t>)</w:t>
      </w:r>
    </w:p>
    <w:p w14:paraId="7821E52C" w14:textId="79951EE3" w:rsidR="00941FD9" w:rsidRPr="00256C9E" w:rsidRDefault="00941FD9" w:rsidP="00941FD9">
      <w:pPr>
        <w:tabs>
          <w:tab w:val="clear" w:pos="794"/>
          <w:tab w:val="clear" w:pos="1191"/>
        </w:tabs>
        <w:rPr>
          <w:lang w:val="es-ES_tradnl"/>
        </w:rPr>
      </w:pPr>
      <w:r w:rsidRPr="00256C9E">
        <w:rPr>
          <w:lang w:val="es-ES_tradnl"/>
        </w:rPr>
        <w:t>FR</w:t>
      </w:r>
      <w:r w:rsidRPr="00256C9E">
        <w:rPr>
          <w:lang w:val="es-ES_tradnl"/>
        </w:rPr>
        <w:tab/>
        <w:t>Gama de frecuencias</w:t>
      </w:r>
      <w:r w:rsidR="0085214E" w:rsidRPr="00256C9E">
        <w:rPr>
          <w:lang w:val="es-ES_tradnl"/>
        </w:rPr>
        <w:t xml:space="preserve"> (</w:t>
      </w:r>
      <w:r w:rsidR="0085214E" w:rsidRPr="00256C9E">
        <w:rPr>
          <w:i/>
          <w:iCs/>
          <w:lang w:val="es-ES_tradnl"/>
        </w:rPr>
        <w:t xml:space="preserve">frequency </w:t>
      </w:r>
      <w:r w:rsidR="0085214E" w:rsidRPr="00256C9E">
        <w:rPr>
          <w:i/>
          <w:iCs/>
          <w:lang w:val="es-ES_tradnl"/>
        </w:rPr>
        <w:t>range</w:t>
      </w:r>
      <w:r w:rsidR="0085214E" w:rsidRPr="00256C9E">
        <w:rPr>
          <w:lang w:val="es-ES_tradnl"/>
        </w:rPr>
        <w:t>)</w:t>
      </w:r>
    </w:p>
    <w:p w14:paraId="4761D3D4" w14:textId="02592798" w:rsidR="00941FD9" w:rsidRPr="00256C9E" w:rsidRDefault="00941FD9" w:rsidP="00941FD9">
      <w:pPr>
        <w:tabs>
          <w:tab w:val="clear" w:pos="794"/>
          <w:tab w:val="clear" w:pos="1191"/>
        </w:tabs>
        <w:rPr>
          <w:lang w:val="es-ES_tradnl"/>
        </w:rPr>
      </w:pPr>
      <w:r w:rsidRPr="00256C9E">
        <w:rPr>
          <w:lang w:val="es-ES_tradnl"/>
        </w:rPr>
        <w:t>GCS</w:t>
      </w:r>
      <w:r w:rsidRPr="00256C9E">
        <w:rPr>
          <w:lang w:val="es-ES_tradnl"/>
        </w:rPr>
        <w:tab/>
        <w:t>Especificaciones mundiales de base</w:t>
      </w:r>
      <w:r w:rsidR="0085214E" w:rsidRPr="00256C9E">
        <w:rPr>
          <w:lang w:val="es-ES_tradnl"/>
        </w:rPr>
        <w:t xml:space="preserve"> (</w:t>
      </w:r>
      <w:r w:rsidR="0085214E" w:rsidRPr="00256C9E">
        <w:rPr>
          <w:i/>
          <w:iCs/>
          <w:lang w:val="es-ES_tradnl"/>
        </w:rPr>
        <w:t xml:space="preserve">global </w:t>
      </w:r>
      <w:r w:rsidR="0085214E" w:rsidRPr="00256C9E">
        <w:rPr>
          <w:i/>
          <w:iCs/>
          <w:lang w:val="es-ES_tradnl"/>
        </w:rPr>
        <w:t>core specifications</w:t>
      </w:r>
      <w:r w:rsidR="0085214E" w:rsidRPr="00256C9E">
        <w:rPr>
          <w:lang w:val="es-ES_tradnl"/>
        </w:rPr>
        <w:t>)</w:t>
      </w:r>
    </w:p>
    <w:p w14:paraId="0F0835D3" w14:textId="67F61658" w:rsidR="00941FD9" w:rsidRPr="00256C9E" w:rsidRDefault="00941FD9" w:rsidP="00941FD9">
      <w:pPr>
        <w:tabs>
          <w:tab w:val="clear" w:pos="794"/>
          <w:tab w:val="clear" w:pos="1191"/>
        </w:tabs>
        <w:rPr>
          <w:lang w:val="es-ES_tradnl"/>
        </w:rPr>
      </w:pPr>
      <w:r w:rsidRPr="00256C9E">
        <w:rPr>
          <w:lang w:val="es-ES_tradnl"/>
        </w:rPr>
        <w:t>GEO</w:t>
      </w:r>
      <w:r w:rsidRPr="00256C9E">
        <w:rPr>
          <w:lang w:val="es-ES_tradnl"/>
        </w:rPr>
        <w:tab/>
        <w:t>Órbita terrestre geoestacionaria</w:t>
      </w:r>
      <w:r w:rsidR="0085214E" w:rsidRPr="00256C9E">
        <w:rPr>
          <w:lang w:val="es-ES_tradnl"/>
        </w:rPr>
        <w:t xml:space="preserve"> (</w:t>
      </w:r>
      <w:r w:rsidR="0085214E" w:rsidRPr="00256C9E">
        <w:rPr>
          <w:i/>
          <w:iCs/>
          <w:lang w:val="es-ES_tradnl"/>
        </w:rPr>
        <w:t xml:space="preserve">geostationary </w:t>
      </w:r>
      <w:r w:rsidR="0085214E" w:rsidRPr="00256C9E">
        <w:rPr>
          <w:i/>
          <w:iCs/>
          <w:lang w:val="es-ES_tradnl"/>
        </w:rPr>
        <w:t>earth orbit</w:t>
      </w:r>
      <w:r w:rsidR="0085214E" w:rsidRPr="00256C9E">
        <w:rPr>
          <w:lang w:val="es-ES_tradnl"/>
        </w:rPr>
        <w:t>)</w:t>
      </w:r>
    </w:p>
    <w:p w14:paraId="49058FE8" w14:textId="2ADF971B" w:rsidR="00941FD9" w:rsidRPr="00256C9E" w:rsidRDefault="00941FD9" w:rsidP="00941FD9">
      <w:pPr>
        <w:tabs>
          <w:tab w:val="clear" w:pos="794"/>
          <w:tab w:val="clear" w:pos="1191"/>
        </w:tabs>
        <w:rPr>
          <w:lang w:val="es-ES_tradnl"/>
        </w:rPr>
      </w:pPr>
      <w:r w:rsidRPr="00256C9E">
        <w:rPr>
          <w:lang w:val="es-ES_tradnl"/>
        </w:rPr>
        <w:t>gNB</w:t>
      </w:r>
      <w:r w:rsidRPr="00256C9E">
        <w:rPr>
          <w:lang w:val="es-ES_tradnl"/>
        </w:rPr>
        <w:tab/>
        <w:t>Nodo B 5G</w:t>
      </w:r>
      <w:r w:rsidR="0085214E" w:rsidRPr="00256C9E">
        <w:rPr>
          <w:lang w:val="es-ES_tradnl"/>
        </w:rPr>
        <w:t xml:space="preserve"> (</w:t>
      </w:r>
      <w:r w:rsidR="0085214E" w:rsidRPr="00256C9E">
        <w:rPr>
          <w:i/>
          <w:iCs/>
          <w:lang w:val="es-ES_tradnl"/>
        </w:rPr>
        <w:t>5G node B</w:t>
      </w:r>
      <w:r w:rsidR="0085214E" w:rsidRPr="00256C9E">
        <w:rPr>
          <w:lang w:val="es-ES_tradnl"/>
        </w:rPr>
        <w:t>)</w:t>
      </w:r>
    </w:p>
    <w:p w14:paraId="756E9038" w14:textId="2BA8DB55" w:rsidR="00941FD9" w:rsidRPr="00256C9E" w:rsidRDefault="00941FD9" w:rsidP="00941FD9">
      <w:pPr>
        <w:tabs>
          <w:tab w:val="clear" w:pos="794"/>
          <w:tab w:val="clear" w:pos="1191"/>
        </w:tabs>
        <w:rPr>
          <w:lang w:val="es-ES_tradnl"/>
        </w:rPr>
      </w:pPr>
      <w:r w:rsidRPr="00256C9E">
        <w:rPr>
          <w:lang w:val="es-ES_tradnl"/>
        </w:rPr>
        <w:t>GNSS</w:t>
      </w:r>
      <w:r w:rsidRPr="00256C9E">
        <w:rPr>
          <w:lang w:val="es-ES_tradnl"/>
        </w:rPr>
        <w:tab/>
        <w:t>Sistema mundial de navegación por satélite</w:t>
      </w:r>
      <w:r w:rsidR="0085214E" w:rsidRPr="00256C9E">
        <w:rPr>
          <w:lang w:val="es-ES_tradnl"/>
        </w:rPr>
        <w:t xml:space="preserve"> (</w:t>
      </w:r>
      <w:r w:rsidR="0085214E" w:rsidRPr="00256C9E">
        <w:rPr>
          <w:i/>
          <w:iCs/>
          <w:lang w:val="es-ES_tradnl"/>
        </w:rPr>
        <w:t xml:space="preserve">global </w:t>
      </w:r>
      <w:r w:rsidR="0085214E" w:rsidRPr="00256C9E">
        <w:rPr>
          <w:i/>
          <w:iCs/>
          <w:lang w:val="es-ES_tradnl"/>
        </w:rPr>
        <w:t>navigation satellite system</w:t>
      </w:r>
      <w:r w:rsidR="0085214E" w:rsidRPr="00256C9E">
        <w:rPr>
          <w:lang w:val="es-ES_tradnl"/>
        </w:rPr>
        <w:t>)</w:t>
      </w:r>
    </w:p>
    <w:p w14:paraId="2D9FA57D" w14:textId="1F5F6B4B" w:rsidR="00941FD9" w:rsidRPr="00256C9E" w:rsidRDefault="00941FD9" w:rsidP="00941FD9">
      <w:pPr>
        <w:tabs>
          <w:tab w:val="clear" w:pos="794"/>
          <w:tab w:val="clear" w:pos="1191"/>
        </w:tabs>
        <w:rPr>
          <w:lang w:val="es-ES_tradnl"/>
        </w:rPr>
      </w:pPr>
      <w:r w:rsidRPr="00256C9E">
        <w:rPr>
          <w:lang w:val="es-ES_tradnl"/>
        </w:rPr>
        <w:t>OSG</w:t>
      </w:r>
      <w:r w:rsidRPr="00256C9E">
        <w:rPr>
          <w:lang w:val="es-ES_tradnl"/>
        </w:rPr>
        <w:tab/>
        <w:t>Órbita de satélite geoestacionario</w:t>
      </w:r>
      <w:r w:rsidR="0085214E" w:rsidRPr="00256C9E">
        <w:rPr>
          <w:lang w:val="es-ES_tradnl"/>
        </w:rPr>
        <w:t xml:space="preserve"> (</w:t>
      </w:r>
      <w:r w:rsidR="0085214E" w:rsidRPr="00256C9E">
        <w:rPr>
          <w:i/>
          <w:iCs/>
          <w:lang w:val="es-ES_tradnl"/>
        </w:rPr>
        <w:t>geostationary</w:t>
      </w:r>
      <w:r w:rsidR="0085214E" w:rsidRPr="00256C9E">
        <w:rPr>
          <w:i/>
          <w:iCs/>
          <w:lang w:val="es-ES_tradnl"/>
        </w:rPr>
        <w:t>-satellite orbit</w:t>
      </w:r>
      <w:r w:rsidR="0085214E" w:rsidRPr="00256C9E">
        <w:rPr>
          <w:lang w:val="es-ES_tradnl"/>
        </w:rPr>
        <w:t>)</w:t>
      </w:r>
    </w:p>
    <w:p w14:paraId="609C6AAD" w14:textId="46172C2B" w:rsidR="00941FD9" w:rsidRPr="00256C9E" w:rsidRDefault="00941FD9" w:rsidP="00941FD9">
      <w:pPr>
        <w:tabs>
          <w:tab w:val="clear" w:pos="794"/>
          <w:tab w:val="clear" w:pos="1191"/>
        </w:tabs>
        <w:rPr>
          <w:lang w:val="es-ES_tradnl"/>
        </w:rPr>
      </w:pPr>
      <w:r w:rsidRPr="00256C9E">
        <w:rPr>
          <w:lang w:val="es-ES_tradnl"/>
        </w:rPr>
        <w:t>G/T</w:t>
      </w:r>
      <w:r w:rsidRPr="00256C9E">
        <w:rPr>
          <w:lang w:val="es-ES_tradnl"/>
        </w:rPr>
        <w:tab/>
        <w:t>Temperatura ganancia/ruido de la antena</w:t>
      </w:r>
      <w:r w:rsidR="0085214E" w:rsidRPr="00256C9E">
        <w:rPr>
          <w:lang w:val="es-ES_tradnl"/>
        </w:rPr>
        <w:t xml:space="preserve"> (</w:t>
      </w:r>
      <w:r w:rsidR="0085214E" w:rsidRPr="00256C9E">
        <w:rPr>
          <w:i/>
          <w:iCs/>
          <w:lang w:val="es-ES_tradnl"/>
        </w:rPr>
        <w:t xml:space="preserve">antenna </w:t>
      </w:r>
      <w:r w:rsidR="0085214E" w:rsidRPr="00256C9E">
        <w:rPr>
          <w:i/>
          <w:iCs/>
          <w:lang w:val="es-ES_tradnl"/>
        </w:rPr>
        <w:t>gain-to-noise temperature</w:t>
      </w:r>
      <w:r w:rsidR="0085214E" w:rsidRPr="00256C9E">
        <w:rPr>
          <w:lang w:val="es-ES_tradnl"/>
        </w:rPr>
        <w:t>)</w:t>
      </w:r>
    </w:p>
    <w:p w14:paraId="6BB54683" w14:textId="2A41CD19" w:rsidR="00941FD9" w:rsidRPr="00256C9E" w:rsidRDefault="00941FD9" w:rsidP="00941FD9">
      <w:pPr>
        <w:tabs>
          <w:tab w:val="clear" w:pos="794"/>
          <w:tab w:val="clear" w:pos="1191"/>
        </w:tabs>
        <w:rPr>
          <w:lang w:val="es-ES_tradnl"/>
        </w:rPr>
      </w:pPr>
      <w:r w:rsidRPr="00256C9E">
        <w:rPr>
          <w:lang w:val="es-ES_tradnl"/>
        </w:rPr>
        <w:lastRenderedPageBreak/>
        <w:t>HARQ</w:t>
      </w:r>
      <w:r w:rsidRPr="00256C9E">
        <w:rPr>
          <w:lang w:val="es-ES_tradnl"/>
        </w:rPr>
        <w:tab/>
        <w:t>ARQ-Híbrida</w:t>
      </w:r>
      <w:r w:rsidR="0085214E" w:rsidRPr="00256C9E">
        <w:rPr>
          <w:lang w:val="es-ES_tradnl"/>
        </w:rPr>
        <w:t xml:space="preserve"> (</w:t>
      </w:r>
      <w:r w:rsidR="0085214E" w:rsidRPr="00256C9E">
        <w:rPr>
          <w:i/>
          <w:iCs/>
          <w:lang w:val="es-ES_tradnl"/>
        </w:rPr>
        <w:t>hybrid</w:t>
      </w:r>
      <w:r w:rsidR="0085214E" w:rsidRPr="00256C9E">
        <w:rPr>
          <w:i/>
          <w:iCs/>
          <w:lang w:val="es-ES_tradnl"/>
        </w:rPr>
        <w:t>-ARQ</w:t>
      </w:r>
      <w:r w:rsidR="0085214E" w:rsidRPr="00256C9E">
        <w:rPr>
          <w:lang w:val="es-ES_tradnl"/>
        </w:rPr>
        <w:t>)</w:t>
      </w:r>
    </w:p>
    <w:p w14:paraId="245EFD5D" w14:textId="7B27FB6A" w:rsidR="00941FD9" w:rsidRPr="00256C9E" w:rsidRDefault="00941FD9" w:rsidP="00B75585">
      <w:pPr>
        <w:tabs>
          <w:tab w:val="clear" w:pos="794"/>
          <w:tab w:val="clear" w:pos="1191"/>
        </w:tabs>
        <w:rPr>
          <w:lang w:val="es-ES_tradnl"/>
        </w:rPr>
      </w:pPr>
      <w:r w:rsidRPr="00256C9E">
        <w:rPr>
          <w:lang w:val="es-ES_tradnl"/>
        </w:rPr>
        <w:t>HRC-s</w:t>
      </w:r>
      <w:r w:rsidRPr="00256C9E">
        <w:rPr>
          <w:lang w:val="es-ES_tradnl"/>
        </w:rPr>
        <w:tab/>
      </w:r>
      <w:r w:rsidRPr="00256C9E">
        <w:rPr>
          <w:spacing w:val="-4"/>
          <w:lang w:val="es-ES_tradnl"/>
        </w:rPr>
        <w:t xml:space="preserve">Comunicaciones de alta fiabilidad </w:t>
      </w:r>
      <w:r w:rsidR="00B75585" w:rsidRPr="00256C9E">
        <w:rPr>
          <w:spacing w:val="-4"/>
          <w:lang w:val="es-ES_tradnl"/>
        </w:rPr>
        <w:t>–</w:t>
      </w:r>
      <w:r w:rsidRPr="00256C9E">
        <w:rPr>
          <w:spacing w:val="-4"/>
          <w:lang w:val="es-ES_tradnl"/>
        </w:rPr>
        <w:t xml:space="preserve"> satélite</w:t>
      </w:r>
      <w:r w:rsidR="0085214E" w:rsidRPr="00256C9E">
        <w:rPr>
          <w:spacing w:val="-4"/>
          <w:lang w:val="es-ES_tradnl"/>
        </w:rPr>
        <w:t xml:space="preserve"> (</w:t>
      </w:r>
      <w:r w:rsidR="0085214E" w:rsidRPr="00256C9E">
        <w:rPr>
          <w:i/>
          <w:iCs/>
          <w:spacing w:val="-4"/>
          <w:lang w:val="es-ES_tradnl"/>
        </w:rPr>
        <w:t xml:space="preserve">high </w:t>
      </w:r>
      <w:r w:rsidR="0085214E" w:rsidRPr="00256C9E">
        <w:rPr>
          <w:i/>
          <w:iCs/>
          <w:spacing w:val="-4"/>
          <w:lang w:val="es-ES_tradnl"/>
        </w:rPr>
        <w:t>reliability communications – satellite</w:t>
      </w:r>
      <w:r w:rsidR="0085214E" w:rsidRPr="00256C9E">
        <w:rPr>
          <w:spacing w:val="-4"/>
          <w:lang w:val="es-ES_tradnl"/>
        </w:rPr>
        <w:t>)</w:t>
      </w:r>
    </w:p>
    <w:p w14:paraId="6B2A904E" w14:textId="0654FAAD" w:rsidR="00941FD9" w:rsidRPr="00256C9E" w:rsidRDefault="00941FD9" w:rsidP="00941FD9">
      <w:pPr>
        <w:tabs>
          <w:tab w:val="clear" w:pos="794"/>
          <w:tab w:val="clear" w:pos="1191"/>
        </w:tabs>
        <w:rPr>
          <w:lang w:val="es-ES_tradnl"/>
        </w:rPr>
      </w:pPr>
      <w:r w:rsidRPr="00256C9E">
        <w:rPr>
          <w:lang w:val="es-ES_tradnl"/>
        </w:rPr>
        <w:t>IMT</w:t>
      </w:r>
      <w:r w:rsidRPr="00256C9E">
        <w:rPr>
          <w:lang w:val="es-ES_tradnl"/>
        </w:rPr>
        <w:tab/>
      </w:r>
      <w:r w:rsidRPr="00256C9E">
        <w:rPr>
          <w:spacing w:val="-6"/>
          <w:lang w:val="es-ES_tradnl"/>
        </w:rPr>
        <w:t>Telecomunicaciones móviles internacionales</w:t>
      </w:r>
      <w:r w:rsidR="00A62A36" w:rsidRPr="00256C9E">
        <w:rPr>
          <w:spacing w:val="-6"/>
          <w:lang w:val="es-ES_tradnl"/>
        </w:rPr>
        <w:t xml:space="preserve"> (</w:t>
      </w:r>
      <w:r w:rsidR="00A62A36" w:rsidRPr="00256C9E">
        <w:rPr>
          <w:i/>
          <w:iCs/>
          <w:spacing w:val="-6"/>
          <w:lang w:val="es-ES_tradnl"/>
        </w:rPr>
        <w:t>international mobile telecommunications</w:t>
      </w:r>
      <w:r w:rsidR="00A62A36" w:rsidRPr="00256C9E">
        <w:rPr>
          <w:spacing w:val="-6"/>
          <w:lang w:val="es-ES_tradnl"/>
        </w:rPr>
        <w:t>)</w:t>
      </w:r>
    </w:p>
    <w:p w14:paraId="5AEEF107" w14:textId="06685E3C" w:rsidR="00941FD9" w:rsidRPr="00256C9E" w:rsidRDefault="00941FD9" w:rsidP="00941FD9">
      <w:pPr>
        <w:tabs>
          <w:tab w:val="clear" w:pos="794"/>
          <w:tab w:val="clear" w:pos="1191"/>
        </w:tabs>
        <w:rPr>
          <w:lang w:val="es-ES_tradnl"/>
        </w:rPr>
      </w:pPr>
      <w:r w:rsidRPr="00256C9E">
        <w:rPr>
          <w:lang w:val="es-ES_tradnl"/>
        </w:rPr>
        <w:t>IoT</w:t>
      </w:r>
      <w:r w:rsidRPr="00256C9E">
        <w:rPr>
          <w:lang w:val="es-ES_tradnl"/>
        </w:rPr>
        <w:tab/>
        <w:t>Internet de las cosas</w:t>
      </w:r>
      <w:r w:rsidR="00A62A36" w:rsidRPr="00256C9E">
        <w:rPr>
          <w:lang w:val="es-ES_tradnl"/>
        </w:rPr>
        <w:t xml:space="preserve"> (</w:t>
      </w:r>
      <w:r w:rsidR="00A62A36" w:rsidRPr="00256C9E">
        <w:rPr>
          <w:i/>
          <w:iCs/>
          <w:lang w:val="es-ES_tradnl"/>
        </w:rPr>
        <w:t xml:space="preserve">Internet of </w:t>
      </w:r>
      <w:r w:rsidR="00A62A36" w:rsidRPr="00256C9E">
        <w:rPr>
          <w:i/>
          <w:iCs/>
          <w:lang w:val="es-ES_tradnl"/>
        </w:rPr>
        <w:t>things</w:t>
      </w:r>
      <w:r w:rsidR="00A62A36" w:rsidRPr="00256C9E">
        <w:rPr>
          <w:lang w:val="es-ES_tradnl"/>
        </w:rPr>
        <w:t>)</w:t>
      </w:r>
    </w:p>
    <w:p w14:paraId="1BA17A94" w14:textId="6E616818" w:rsidR="00941FD9" w:rsidRPr="00256C9E" w:rsidRDefault="00941FD9" w:rsidP="00941FD9">
      <w:pPr>
        <w:tabs>
          <w:tab w:val="clear" w:pos="794"/>
          <w:tab w:val="clear" w:pos="1191"/>
        </w:tabs>
        <w:rPr>
          <w:lang w:val="es-ES_tradnl"/>
        </w:rPr>
      </w:pPr>
      <w:r w:rsidRPr="00256C9E">
        <w:rPr>
          <w:lang w:val="es-ES_tradnl"/>
        </w:rPr>
        <w:t>LEO</w:t>
      </w:r>
      <w:r w:rsidRPr="00256C9E">
        <w:rPr>
          <w:lang w:val="es-ES_tradnl"/>
        </w:rPr>
        <w:tab/>
        <w:t>Órbita terrestre baja</w:t>
      </w:r>
      <w:r w:rsidR="00A62A36" w:rsidRPr="00256C9E">
        <w:rPr>
          <w:lang w:val="es-ES_tradnl"/>
        </w:rPr>
        <w:t xml:space="preserve"> (</w:t>
      </w:r>
      <w:r w:rsidR="00A62A36" w:rsidRPr="00256C9E">
        <w:rPr>
          <w:i/>
          <w:iCs/>
          <w:lang w:val="es-ES_tradnl"/>
        </w:rPr>
        <w:t xml:space="preserve">low </w:t>
      </w:r>
      <w:r w:rsidR="00A62A36" w:rsidRPr="00256C9E">
        <w:rPr>
          <w:i/>
          <w:iCs/>
          <w:lang w:val="es-ES_tradnl"/>
        </w:rPr>
        <w:t>earth orbit</w:t>
      </w:r>
      <w:r w:rsidR="00A62A36" w:rsidRPr="00256C9E">
        <w:rPr>
          <w:lang w:val="es-ES_tradnl"/>
        </w:rPr>
        <w:t>)</w:t>
      </w:r>
    </w:p>
    <w:p w14:paraId="1CE83BDC" w14:textId="326178AA" w:rsidR="00941FD9" w:rsidRPr="00256C9E" w:rsidRDefault="00941FD9" w:rsidP="00941FD9">
      <w:pPr>
        <w:tabs>
          <w:tab w:val="clear" w:pos="794"/>
          <w:tab w:val="clear" w:pos="1191"/>
        </w:tabs>
        <w:rPr>
          <w:lang w:val="es-ES_tradnl"/>
        </w:rPr>
      </w:pPr>
      <w:r w:rsidRPr="00256C9E">
        <w:rPr>
          <w:lang w:val="es-ES_tradnl"/>
        </w:rPr>
        <w:t>MAC</w:t>
      </w:r>
      <w:r w:rsidRPr="00256C9E">
        <w:rPr>
          <w:lang w:val="es-ES_tradnl"/>
        </w:rPr>
        <w:tab/>
        <w:t>Control de acceso al medio</w:t>
      </w:r>
      <w:r w:rsidR="00A62A36" w:rsidRPr="00256C9E">
        <w:rPr>
          <w:lang w:val="es-ES_tradnl"/>
        </w:rPr>
        <w:t xml:space="preserve"> (</w:t>
      </w:r>
      <w:r w:rsidR="00A62A36" w:rsidRPr="00256C9E">
        <w:rPr>
          <w:i/>
          <w:iCs/>
          <w:lang w:val="es-ES_tradnl"/>
        </w:rPr>
        <w:t xml:space="preserve">medium </w:t>
      </w:r>
      <w:r w:rsidR="00A62A36" w:rsidRPr="00256C9E">
        <w:rPr>
          <w:i/>
          <w:iCs/>
          <w:lang w:val="es-ES_tradnl"/>
        </w:rPr>
        <w:t>access control</w:t>
      </w:r>
      <w:r w:rsidR="00A62A36" w:rsidRPr="00256C9E">
        <w:rPr>
          <w:lang w:val="es-ES_tradnl"/>
        </w:rPr>
        <w:t>)</w:t>
      </w:r>
    </w:p>
    <w:p w14:paraId="144D3453" w14:textId="2AFF6737" w:rsidR="00941FD9" w:rsidRPr="00256C9E" w:rsidRDefault="00941FD9" w:rsidP="00941FD9">
      <w:pPr>
        <w:tabs>
          <w:tab w:val="clear" w:pos="794"/>
          <w:tab w:val="clear" w:pos="1191"/>
        </w:tabs>
        <w:rPr>
          <w:lang w:val="es-ES_tradnl"/>
        </w:rPr>
      </w:pPr>
      <w:r w:rsidRPr="00256C9E">
        <w:rPr>
          <w:lang w:val="es-ES_tradnl"/>
        </w:rPr>
        <w:t>MEO</w:t>
      </w:r>
      <w:r w:rsidRPr="00256C9E">
        <w:rPr>
          <w:lang w:val="es-ES_tradnl"/>
        </w:rPr>
        <w:tab/>
        <w:t>Órbita terrestre media</w:t>
      </w:r>
      <w:r w:rsidR="00A62A36" w:rsidRPr="00256C9E">
        <w:rPr>
          <w:lang w:val="es-ES_tradnl"/>
        </w:rPr>
        <w:t xml:space="preserve"> (</w:t>
      </w:r>
      <w:r w:rsidR="00A62A36" w:rsidRPr="00256C9E">
        <w:rPr>
          <w:i/>
          <w:iCs/>
          <w:lang w:val="es-ES_tradnl"/>
        </w:rPr>
        <w:t>medium earth orbit</w:t>
      </w:r>
      <w:r w:rsidR="00A62A36" w:rsidRPr="00256C9E">
        <w:rPr>
          <w:lang w:val="es-ES_tradnl"/>
        </w:rPr>
        <w:t>)</w:t>
      </w:r>
    </w:p>
    <w:p w14:paraId="70DD1FFA" w14:textId="09392B3A" w:rsidR="00941FD9" w:rsidRPr="00256C9E" w:rsidRDefault="00941FD9" w:rsidP="00941FD9">
      <w:pPr>
        <w:tabs>
          <w:tab w:val="clear" w:pos="794"/>
          <w:tab w:val="clear" w:pos="1191"/>
        </w:tabs>
        <w:rPr>
          <w:lang w:val="es-ES_tradnl"/>
        </w:rPr>
      </w:pPr>
      <w:r w:rsidRPr="00256C9E">
        <w:rPr>
          <w:lang w:val="es-ES_tradnl"/>
        </w:rPr>
        <w:t>MME</w:t>
      </w:r>
      <w:r w:rsidRPr="00256C9E">
        <w:rPr>
          <w:lang w:val="es-ES_tradnl"/>
        </w:rPr>
        <w:tab/>
        <w:t>Entidad de gestión de movilidad</w:t>
      </w:r>
      <w:r w:rsidR="00A62A36" w:rsidRPr="00256C9E">
        <w:rPr>
          <w:lang w:val="es-ES_tradnl"/>
        </w:rPr>
        <w:t xml:space="preserve"> (</w:t>
      </w:r>
      <w:r w:rsidR="00A62A36" w:rsidRPr="00256C9E">
        <w:rPr>
          <w:i/>
          <w:iCs/>
          <w:lang w:val="es-ES_tradnl"/>
        </w:rPr>
        <w:t xml:space="preserve">mobility </w:t>
      </w:r>
      <w:r w:rsidR="00A62A36" w:rsidRPr="00256C9E">
        <w:rPr>
          <w:i/>
          <w:iCs/>
          <w:lang w:val="es-ES_tradnl"/>
        </w:rPr>
        <w:t>management entity</w:t>
      </w:r>
      <w:r w:rsidR="00A62A36" w:rsidRPr="00256C9E">
        <w:rPr>
          <w:lang w:val="es-ES_tradnl"/>
        </w:rPr>
        <w:t>)</w:t>
      </w:r>
    </w:p>
    <w:p w14:paraId="6E20B320" w14:textId="10F13EAC" w:rsidR="00941FD9" w:rsidRPr="00256C9E" w:rsidRDefault="00941FD9" w:rsidP="00A62A36">
      <w:pPr>
        <w:tabs>
          <w:tab w:val="clear" w:pos="794"/>
          <w:tab w:val="clear" w:pos="1191"/>
        </w:tabs>
        <w:ind w:left="1588" w:hanging="1588"/>
        <w:jc w:val="left"/>
        <w:rPr>
          <w:lang w:val="es-ES_tradnl"/>
        </w:rPr>
      </w:pPr>
      <w:r w:rsidRPr="00256C9E">
        <w:rPr>
          <w:lang w:val="es-ES_tradnl"/>
        </w:rPr>
        <w:t>mMTC-s</w:t>
      </w:r>
      <w:r w:rsidRPr="00256C9E">
        <w:rPr>
          <w:lang w:val="es-ES_tradnl"/>
        </w:rPr>
        <w:tab/>
        <w:t>Comunicaciones masivas tipo máquina</w:t>
      </w:r>
      <w:r w:rsidR="00A62A36" w:rsidRPr="00256C9E">
        <w:rPr>
          <w:lang w:val="es-ES_tradnl"/>
        </w:rPr>
        <w:t> </w:t>
      </w:r>
      <w:r w:rsidR="00B75585" w:rsidRPr="00256C9E">
        <w:rPr>
          <w:lang w:val="es-ES_tradnl"/>
        </w:rPr>
        <w:t>–</w:t>
      </w:r>
      <w:r w:rsidR="00A62A36" w:rsidRPr="00256C9E">
        <w:rPr>
          <w:lang w:val="es-ES_tradnl"/>
        </w:rPr>
        <w:t> </w:t>
      </w:r>
      <w:r w:rsidRPr="00256C9E">
        <w:rPr>
          <w:lang w:val="es-ES_tradnl"/>
        </w:rPr>
        <w:t>satélite</w:t>
      </w:r>
      <w:r w:rsidR="00A62A36" w:rsidRPr="00256C9E">
        <w:rPr>
          <w:lang w:val="es-ES_tradnl"/>
        </w:rPr>
        <w:t xml:space="preserve"> (</w:t>
      </w:r>
      <w:r w:rsidR="00A62A36" w:rsidRPr="00256C9E">
        <w:rPr>
          <w:i/>
          <w:iCs/>
          <w:lang w:val="es-ES_tradnl"/>
        </w:rPr>
        <w:t>massive machine type communications – satellite</w:t>
      </w:r>
      <w:r w:rsidR="00A62A36" w:rsidRPr="00256C9E">
        <w:rPr>
          <w:lang w:val="es-ES_tradnl"/>
        </w:rPr>
        <w:t>)</w:t>
      </w:r>
    </w:p>
    <w:p w14:paraId="7784D5D2" w14:textId="4197B8E0" w:rsidR="00941FD9" w:rsidRPr="00256C9E" w:rsidRDefault="00941FD9" w:rsidP="00941FD9">
      <w:pPr>
        <w:tabs>
          <w:tab w:val="clear" w:pos="794"/>
          <w:tab w:val="clear" w:pos="1191"/>
        </w:tabs>
        <w:rPr>
          <w:lang w:val="es-ES_tradnl"/>
        </w:rPr>
      </w:pPr>
      <w:r w:rsidRPr="00256C9E">
        <w:rPr>
          <w:lang w:val="es-ES_tradnl"/>
        </w:rPr>
        <w:t>NR</w:t>
      </w:r>
      <w:r w:rsidRPr="00256C9E">
        <w:rPr>
          <w:lang w:val="es-ES_tradnl"/>
        </w:rPr>
        <w:tab/>
        <w:t>Nuevas tecnologías radioeléctricas</w:t>
      </w:r>
      <w:r w:rsidR="00A62A36" w:rsidRPr="00256C9E">
        <w:rPr>
          <w:lang w:val="es-ES_tradnl"/>
        </w:rPr>
        <w:t xml:space="preserve"> (</w:t>
      </w:r>
      <w:r w:rsidR="00A62A36" w:rsidRPr="00256C9E">
        <w:rPr>
          <w:i/>
          <w:iCs/>
          <w:lang w:val="es-ES_tradnl"/>
        </w:rPr>
        <w:t xml:space="preserve">new </w:t>
      </w:r>
      <w:r w:rsidR="00A62A36" w:rsidRPr="00256C9E">
        <w:rPr>
          <w:i/>
          <w:iCs/>
          <w:lang w:val="es-ES_tradnl"/>
        </w:rPr>
        <w:t>radio</w:t>
      </w:r>
      <w:r w:rsidR="00A62A36" w:rsidRPr="00256C9E">
        <w:rPr>
          <w:lang w:val="es-ES_tradnl"/>
        </w:rPr>
        <w:t>)</w:t>
      </w:r>
    </w:p>
    <w:p w14:paraId="3E0BDB97" w14:textId="6765FDB3" w:rsidR="00941FD9" w:rsidRPr="00256C9E" w:rsidRDefault="00941FD9" w:rsidP="00941FD9">
      <w:pPr>
        <w:tabs>
          <w:tab w:val="clear" w:pos="794"/>
          <w:tab w:val="clear" w:pos="1191"/>
        </w:tabs>
        <w:rPr>
          <w:lang w:val="es-ES_tradnl"/>
        </w:rPr>
      </w:pPr>
      <w:r w:rsidRPr="00256C9E">
        <w:rPr>
          <w:lang w:val="es-ES_tradnl"/>
        </w:rPr>
        <w:t>NTN</w:t>
      </w:r>
      <w:r w:rsidRPr="00256C9E">
        <w:rPr>
          <w:lang w:val="es-ES_tradnl"/>
        </w:rPr>
        <w:tab/>
        <w:t>Redes no terrenales</w:t>
      </w:r>
      <w:r w:rsidR="00A62A36" w:rsidRPr="00256C9E">
        <w:rPr>
          <w:lang w:val="es-ES_tradnl"/>
        </w:rPr>
        <w:t xml:space="preserve"> (</w:t>
      </w:r>
      <w:r w:rsidR="00A62A36" w:rsidRPr="00256C9E">
        <w:rPr>
          <w:i/>
          <w:iCs/>
          <w:lang w:val="es-ES_tradnl"/>
        </w:rPr>
        <w:t>non</w:t>
      </w:r>
      <w:r w:rsidR="00A62A36" w:rsidRPr="00256C9E">
        <w:rPr>
          <w:i/>
          <w:iCs/>
          <w:lang w:val="es-ES_tradnl"/>
        </w:rPr>
        <w:t>-terrestrial networks</w:t>
      </w:r>
      <w:r w:rsidR="00A62A36" w:rsidRPr="00256C9E">
        <w:rPr>
          <w:lang w:val="es-ES_tradnl"/>
        </w:rPr>
        <w:t>)</w:t>
      </w:r>
    </w:p>
    <w:p w14:paraId="67F404E6" w14:textId="20DD9491" w:rsidR="00941FD9" w:rsidRPr="00256C9E" w:rsidRDefault="00941FD9" w:rsidP="00941FD9">
      <w:pPr>
        <w:tabs>
          <w:tab w:val="clear" w:pos="794"/>
          <w:tab w:val="clear" w:pos="1191"/>
        </w:tabs>
        <w:rPr>
          <w:lang w:val="es-ES_tradnl"/>
        </w:rPr>
      </w:pPr>
      <w:r w:rsidRPr="00256C9E">
        <w:rPr>
          <w:lang w:val="es-ES_tradnl"/>
        </w:rPr>
        <w:t>OAM</w:t>
      </w:r>
      <w:r w:rsidRPr="00256C9E">
        <w:rPr>
          <w:lang w:val="es-ES_tradnl"/>
        </w:rPr>
        <w:tab/>
        <w:t>Operación y mantenimiento</w:t>
      </w:r>
      <w:r w:rsidR="00A62A36" w:rsidRPr="00256C9E">
        <w:rPr>
          <w:lang w:val="es-ES_tradnl"/>
        </w:rPr>
        <w:t xml:space="preserve"> (</w:t>
      </w:r>
      <w:r w:rsidR="00A62A36" w:rsidRPr="00256C9E">
        <w:rPr>
          <w:i/>
          <w:iCs/>
          <w:lang w:val="es-ES_tradnl"/>
        </w:rPr>
        <w:t xml:space="preserve">operation </w:t>
      </w:r>
      <w:r w:rsidR="00A62A36" w:rsidRPr="00256C9E">
        <w:rPr>
          <w:i/>
          <w:iCs/>
          <w:lang w:val="es-ES_tradnl"/>
        </w:rPr>
        <w:t>and maintenance</w:t>
      </w:r>
      <w:r w:rsidR="00A62A36" w:rsidRPr="00256C9E">
        <w:rPr>
          <w:lang w:val="es-ES_tradnl"/>
        </w:rPr>
        <w:t>)</w:t>
      </w:r>
    </w:p>
    <w:p w14:paraId="176CCB9E" w14:textId="1915B483" w:rsidR="00941FD9" w:rsidRPr="00256C9E" w:rsidRDefault="00941FD9" w:rsidP="00941FD9">
      <w:pPr>
        <w:tabs>
          <w:tab w:val="clear" w:pos="794"/>
          <w:tab w:val="clear" w:pos="1191"/>
        </w:tabs>
        <w:rPr>
          <w:lang w:val="es-ES_tradnl"/>
        </w:rPr>
      </w:pPr>
      <w:r w:rsidRPr="00256C9E">
        <w:rPr>
          <w:lang w:val="es-ES_tradnl"/>
        </w:rPr>
        <w:t>PLMN</w:t>
      </w:r>
      <w:r w:rsidRPr="00256C9E">
        <w:rPr>
          <w:lang w:val="es-ES_tradnl"/>
        </w:rPr>
        <w:tab/>
        <w:t>Red móvil terrestre pública</w:t>
      </w:r>
      <w:r w:rsidR="00A62A36" w:rsidRPr="00256C9E">
        <w:rPr>
          <w:lang w:val="es-ES_tradnl"/>
        </w:rPr>
        <w:t xml:space="preserve"> (</w:t>
      </w:r>
      <w:r w:rsidR="00A62A36" w:rsidRPr="00256C9E">
        <w:rPr>
          <w:i/>
          <w:iCs/>
          <w:lang w:val="es-ES_tradnl"/>
        </w:rPr>
        <w:t xml:space="preserve">public </w:t>
      </w:r>
      <w:r w:rsidR="00A62A36" w:rsidRPr="00256C9E">
        <w:rPr>
          <w:i/>
          <w:iCs/>
          <w:lang w:val="es-ES_tradnl"/>
        </w:rPr>
        <w:t>land mobile network</w:t>
      </w:r>
      <w:r w:rsidR="00A62A36" w:rsidRPr="00256C9E">
        <w:rPr>
          <w:lang w:val="es-ES_tradnl"/>
        </w:rPr>
        <w:t>)</w:t>
      </w:r>
    </w:p>
    <w:p w14:paraId="43CC1AA1" w14:textId="21604A7C" w:rsidR="00941FD9" w:rsidRPr="00256C9E" w:rsidRDefault="00941FD9" w:rsidP="00941FD9">
      <w:pPr>
        <w:tabs>
          <w:tab w:val="clear" w:pos="794"/>
          <w:tab w:val="clear" w:pos="1191"/>
        </w:tabs>
        <w:rPr>
          <w:lang w:val="es-ES_tradnl"/>
        </w:rPr>
      </w:pPr>
      <w:r w:rsidRPr="00256C9E">
        <w:rPr>
          <w:lang w:val="es-ES_tradnl"/>
        </w:rPr>
        <w:t>RACH</w:t>
      </w:r>
      <w:r w:rsidRPr="00256C9E">
        <w:rPr>
          <w:lang w:val="es-ES_tradnl"/>
        </w:rPr>
        <w:tab/>
        <w:t>Canal de acceso aleatorio</w:t>
      </w:r>
      <w:r w:rsidR="00A62A36" w:rsidRPr="00256C9E">
        <w:rPr>
          <w:lang w:val="es-ES_tradnl"/>
        </w:rPr>
        <w:t xml:space="preserve"> (</w:t>
      </w:r>
      <w:r w:rsidR="00A62A36" w:rsidRPr="00256C9E">
        <w:rPr>
          <w:i/>
          <w:iCs/>
          <w:lang w:val="es-ES_tradnl"/>
        </w:rPr>
        <w:t xml:space="preserve">random </w:t>
      </w:r>
      <w:r w:rsidR="00A62A36" w:rsidRPr="00256C9E">
        <w:rPr>
          <w:i/>
          <w:iCs/>
          <w:lang w:val="es-ES_tradnl"/>
        </w:rPr>
        <w:t>access channel</w:t>
      </w:r>
      <w:r w:rsidR="00A62A36" w:rsidRPr="00256C9E">
        <w:rPr>
          <w:lang w:val="es-ES_tradnl"/>
        </w:rPr>
        <w:t>)</w:t>
      </w:r>
    </w:p>
    <w:p w14:paraId="08266F1A" w14:textId="3629BEF1" w:rsidR="00941FD9" w:rsidRPr="00256C9E" w:rsidRDefault="00941FD9" w:rsidP="00941FD9">
      <w:pPr>
        <w:tabs>
          <w:tab w:val="clear" w:pos="794"/>
          <w:tab w:val="clear" w:pos="1191"/>
        </w:tabs>
        <w:rPr>
          <w:lang w:val="es-ES_tradnl"/>
        </w:rPr>
      </w:pPr>
      <w:r w:rsidRPr="00256C9E">
        <w:rPr>
          <w:lang w:val="es-ES_tradnl"/>
        </w:rPr>
        <w:t>RAN</w:t>
      </w:r>
      <w:r w:rsidRPr="00256C9E">
        <w:rPr>
          <w:lang w:val="es-ES_tradnl"/>
        </w:rPr>
        <w:tab/>
        <w:t>Red de acceso radioeléctrico</w:t>
      </w:r>
      <w:r w:rsidR="00A62A36" w:rsidRPr="00256C9E">
        <w:rPr>
          <w:lang w:val="es-ES_tradnl"/>
        </w:rPr>
        <w:t xml:space="preserve"> (</w:t>
      </w:r>
      <w:r w:rsidR="00A62A36" w:rsidRPr="00256C9E">
        <w:rPr>
          <w:i/>
          <w:iCs/>
          <w:lang w:val="es-ES_tradnl"/>
        </w:rPr>
        <w:t xml:space="preserve">radio </w:t>
      </w:r>
      <w:r w:rsidR="00A62A36" w:rsidRPr="00256C9E">
        <w:rPr>
          <w:i/>
          <w:iCs/>
          <w:lang w:val="es-ES_tradnl"/>
        </w:rPr>
        <w:t>access network</w:t>
      </w:r>
      <w:r w:rsidR="00A62A36" w:rsidRPr="00256C9E">
        <w:rPr>
          <w:lang w:val="es-ES_tradnl"/>
        </w:rPr>
        <w:t>)</w:t>
      </w:r>
    </w:p>
    <w:p w14:paraId="4580FF67" w14:textId="1B8D2EA1" w:rsidR="00941FD9" w:rsidRPr="00256C9E" w:rsidRDefault="00941FD9" w:rsidP="00941FD9">
      <w:pPr>
        <w:tabs>
          <w:tab w:val="clear" w:pos="794"/>
          <w:tab w:val="clear" w:pos="1191"/>
        </w:tabs>
        <w:rPr>
          <w:lang w:val="es-ES_tradnl"/>
        </w:rPr>
      </w:pPr>
      <w:r w:rsidRPr="00256C9E">
        <w:rPr>
          <w:lang w:val="es-ES_tradnl"/>
        </w:rPr>
        <w:t>RAT</w:t>
      </w:r>
      <w:r w:rsidRPr="00256C9E">
        <w:rPr>
          <w:lang w:val="es-ES_tradnl"/>
        </w:rPr>
        <w:tab/>
        <w:t>Tecnología de acceso radioeléctrico</w:t>
      </w:r>
      <w:r w:rsidR="00A62A36" w:rsidRPr="00256C9E">
        <w:rPr>
          <w:lang w:val="es-ES_tradnl"/>
        </w:rPr>
        <w:t xml:space="preserve"> (</w:t>
      </w:r>
      <w:r w:rsidR="00A62A36" w:rsidRPr="00256C9E">
        <w:rPr>
          <w:i/>
          <w:iCs/>
          <w:lang w:val="es-ES_tradnl"/>
        </w:rPr>
        <w:t xml:space="preserve">radio </w:t>
      </w:r>
      <w:r w:rsidR="00A62A36" w:rsidRPr="00256C9E">
        <w:rPr>
          <w:i/>
          <w:iCs/>
          <w:lang w:val="es-ES_tradnl"/>
        </w:rPr>
        <w:t>access technology</w:t>
      </w:r>
      <w:r w:rsidR="00A62A36" w:rsidRPr="00256C9E">
        <w:rPr>
          <w:lang w:val="es-ES_tradnl"/>
        </w:rPr>
        <w:t>)</w:t>
      </w:r>
    </w:p>
    <w:p w14:paraId="00D2ECC9" w14:textId="13E31D19" w:rsidR="00941FD9" w:rsidRPr="00256C9E" w:rsidRDefault="00941FD9" w:rsidP="00941FD9">
      <w:pPr>
        <w:tabs>
          <w:tab w:val="clear" w:pos="794"/>
          <w:tab w:val="clear" w:pos="1191"/>
        </w:tabs>
        <w:rPr>
          <w:lang w:val="es-ES_tradnl"/>
        </w:rPr>
      </w:pPr>
      <w:r w:rsidRPr="00256C9E">
        <w:rPr>
          <w:lang w:val="es-ES_tradnl"/>
        </w:rPr>
        <w:t>RIT</w:t>
      </w:r>
      <w:r w:rsidRPr="00256C9E">
        <w:rPr>
          <w:lang w:val="es-ES_tradnl"/>
        </w:rPr>
        <w:tab/>
        <w:t>Tecnologías de interfaz radioeléctrica</w:t>
      </w:r>
      <w:r w:rsidR="00A62A36" w:rsidRPr="00256C9E">
        <w:rPr>
          <w:lang w:val="es-ES_tradnl"/>
        </w:rPr>
        <w:t xml:space="preserve"> (</w:t>
      </w:r>
      <w:r w:rsidR="00A62A36" w:rsidRPr="00256C9E">
        <w:rPr>
          <w:i/>
          <w:iCs/>
          <w:lang w:val="es-ES_tradnl"/>
        </w:rPr>
        <w:t xml:space="preserve">radio </w:t>
      </w:r>
      <w:r w:rsidR="00A62A36" w:rsidRPr="00256C9E">
        <w:rPr>
          <w:i/>
          <w:iCs/>
          <w:lang w:val="es-ES_tradnl"/>
        </w:rPr>
        <w:t>interface technologies</w:t>
      </w:r>
      <w:r w:rsidR="00A62A36" w:rsidRPr="00256C9E">
        <w:rPr>
          <w:lang w:val="es-ES_tradnl"/>
        </w:rPr>
        <w:t>)</w:t>
      </w:r>
    </w:p>
    <w:p w14:paraId="36D290BE" w14:textId="5EC8B058" w:rsidR="00941FD9" w:rsidRPr="00256C9E" w:rsidRDefault="00941FD9" w:rsidP="00941FD9">
      <w:pPr>
        <w:tabs>
          <w:tab w:val="clear" w:pos="794"/>
          <w:tab w:val="clear" w:pos="1191"/>
        </w:tabs>
        <w:rPr>
          <w:lang w:val="es-ES_tradnl"/>
        </w:rPr>
      </w:pPr>
      <w:r w:rsidRPr="00256C9E">
        <w:rPr>
          <w:lang w:val="es-ES_tradnl"/>
        </w:rPr>
        <w:t>RLC</w:t>
      </w:r>
      <w:r w:rsidRPr="00256C9E">
        <w:rPr>
          <w:lang w:val="es-ES_tradnl"/>
        </w:rPr>
        <w:tab/>
        <w:t>Control de enlace radioeléctrico</w:t>
      </w:r>
      <w:r w:rsidR="00A62A36" w:rsidRPr="00256C9E">
        <w:rPr>
          <w:lang w:val="es-ES_tradnl"/>
        </w:rPr>
        <w:t xml:space="preserve"> (</w:t>
      </w:r>
      <w:r w:rsidR="00A62A36" w:rsidRPr="00256C9E">
        <w:rPr>
          <w:i/>
          <w:iCs/>
          <w:lang w:val="es-ES_tradnl"/>
        </w:rPr>
        <w:t xml:space="preserve">radio </w:t>
      </w:r>
      <w:r w:rsidR="00A62A36" w:rsidRPr="00256C9E">
        <w:rPr>
          <w:i/>
          <w:iCs/>
          <w:lang w:val="es-ES_tradnl"/>
        </w:rPr>
        <w:t>link control</w:t>
      </w:r>
      <w:r w:rsidR="00A62A36" w:rsidRPr="00256C9E">
        <w:rPr>
          <w:lang w:val="es-ES_tradnl"/>
        </w:rPr>
        <w:t>)</w:t>
      </w:r>
    </w:p>
    <w:p w14:paraId="4707ABEE" w14:textId="69DDF0BA" w:rsidR="00941FD9" w:rsidRPr="00256C9E" w:rsidRDefault="00941FD9" w:rsidP="00941FD9">
      <w:pPr>
        <w:tabs>
          <w:tab w:val="clear" w:pos="794"/>
          <w:tab w:val="clear" w:pos="1191"/>
        </w:tabs>
        <w:rPr>
          <w:lang w:val="es-ES_tradnl"/>
        </w:rPr>
      </w:pPr>
      <w:r w:rsidRPr="00256C9E">
        <w:rPr>
          <w:lang w:val="es-ES_tradnl"/>
        </w:rPr>
        <w:t>RP</w:t>
      </w:r>
      <w:r w:rsidRPr="00256C9E">
        <w:rPr>
          <w:lang w:val="es-ES_tradnl"/>
        </w:rPr>
        <w:tab/>
        <w:t>Punto de referencia</w:t>
      </w:r>
      <w:r w:rsidR="00A62A36" w:rsidRPr="00256C9E">
        <w:rPr>
          <w:lang w:val="es-ES_tradnl"/>
        </w:rPr>
        <w:t xml:space="preserve"> (</w:t>
      </w:r>
      <w:r w:rsidR="00A62A36" w:rsidRPr="00256C9E">
        <w:rPr>
          <w:i/>
          <w:iCs/>
          <w:lang w:val="es-ES_tradnl"/>
        </w:rPr>
        <w:t xml:space="preserve">reference </w:t>
      </w:r>
      <w:r w:rsidR="00A62A36" w:rsidRPr="00256C9E">
        <w:rPr>
          <w:i/>
          <w:iCs/>
          <w:lang w:val="es-ES_tradnl"/>
        </w:rPr>
        <w:t>point</w:t>
      </w:r>
      <w:r w:rsidR="00A62A36" w:rsidRPr="00256C9E">
        <w:rPr>
          <w:lang w:val="es-ES_tradnl"/>
        </w:rPr>
        <w:t>)</w:t>
      </w:r>
    </w:p>
    <w:p w14:paraId="0C5BA5C7" w14:textId="56BC5757" w:rsidR="00941FD9" w:rsidRPr="00256C9E" w:rsidRDefault="00941FD9" w:rsidP="00941FD9">
      <w:pPr>
        <w:tabs>
          <w:tab w:val="clear" w:pos="794"/>
          <w:tab w:val="clear" w:pos="1191"/>
        </w:tabs>
        <w:rPr>
          <w:lang w:val="es-ES_tradnl"/>
        </w:rPr>
      </w:pPr>
      <w:r w:rsidRPr="00256C9E">
        <w:rPr>
          <w:lang w:val="es-ES_tradnl"/>
        </w:rPr>
        <w:t>RRC</w:t>
      </w:r>
      <w:r w:rsidRPr="00256C9E">
        <w:rPr>
          <w:lang w:val="es-ES_tradnl"/>
        </w:rPr>
        <w:tab/>
        <w:t>Control de recursos radioeléctricos</w:t>
      </w:r>
      <w:r w:rsidR="00A62A36" w:rsidRPr="00256C9E">
        <w:rPr>
          <w:lang w:val="es-ES_tradnl"/>
        </w:rPr>
        <w:t xml:space="preserve"> (</w:t>
      </w:r>
      <w:r w:rsidR="00A62A36" w:rsidRPr="00256C9E">
        <w:rPr>
          <w:i/>
          <w:iCs/>
          <w:lang w:val="es-ES_tradnl"/>
        </w:rPr>
        <w:t xml:space="preserve">radio </w:t>
      </w:r>
      <w:r w:rsidR="00A62A36" w:rsidRPr="00256C9E">
        <w:rPr>
          <w:i/>
          <w:iCs/>
          <w:lang w:val="es-ES_tradnl"/>
        </w:rPr>
        <w:t>resource control</w:t>
      </w:r>
      <w:r w:rsidR="00A62A36" w:rsidRPr="00256C9E">
        <w:rPr>
          <w:lang w:val="es-ES_tradnl"/>
        </w:rPr>
        <w:t>)</w:t>
      </w:r>
    </w:p>
    <w:p w14:paraId="32F36E61" w14:textId="14832BA3" w:rsidR="00941FD9" w:rsidRPr="00256C9E" w:rsidRDefault="00941FD9" w:rsidP="00941FD9">
      <w:pPr>
        <w:tabs>
          <w:tab w:val="clear" w:pos="794"/>
          <w:tab w:val="clear" w:pos="1191"/>
        </w:tabs>
        <w:rPr>
          <w:lang w:val="es-ES_tradnl"/>
        </w:rPr>
      </w:pPr>
      <w:r w:rsidRPr="00256C9E">
        <w:rPr>
          <w:lang w:val="es-ES_tradnl"/>
        </w:rPr>
        <w:t>RRM</w:t>
      </w:r>
      <w:r w:rsidRPr="00256C9E">
        <w:rPr>
          <w:lang w:val="es-ES_tradnl"/>
        </w:rPr>
        <w:tab/>
        <w:t>Gestión de recursos radioeléctricos</w:t>
      </w:r>
      <w:r w:rsidR="00A62A36" w:rsidRPr="00256C9E">
        <w:rPr>
          <w:lang w:val="es-ES_tradnl"/>
        </w:rPr>
        <w:t xml:space="preserve"> (</w:t>
      </w:r>
      <w:r w:rsidR="00A62A36" w:rsidRPr="00256C9E">
        <w:rPr>
          <w:i/>
          <w:iCs/>
          <w:lang w:val="es-ES_tradnl"/>
        </w:rPr>
        <w:t xml:space="preserve">radio </w:t>
      </w:r>
      <w:r w:rsidR="00A62A36" w:rsidRPr="00256C9E">
        <w:rPr>
          <w:i/>
          <w:iCs/>
          <w:lang w:val="es-ES_tradnl"/>
        </w:rPr>
        <w:t>resource management</w:t>
      </w:r>
      <w:r w:rsidR="00A62A36" w:rsidRPr="00256C9E">
        <w:rPr>
          <w:lang w:val="es-ES_tradnl"/>
        </w:rPr>
        <w:t>)</w:t>
      </w:r>
    </w:p>
    <w:p w14:paraId="3FDE43B9" w14:textId="6F1AA413" w:rsidR="00941FD9" w:rsidRPr="00256C9E" w:rsidRDefault="00941FD9" w:rsidP="00941FD9">
      <w:pPr>
        <w:tabs>
          <w:tab w:val="clear" w:pos="794"/>
          <w:tab w:val="clear" w:pos="1191"/>
        </w:tabs>
        <w:rPr>
          <w:lang w:val="es-ES_tradnl"/>
        </w:rPr>
      </w:pPr>
      <w:r w:rsidRPr="00256C9E">
        <w:rPr>
          <w:lang w:val="es-ES_tradnl"/>
        </w:rPr>
        <w:t>RTT</w:t>
      </w:r>
      <w:r w:rsidRPr="00256C9E">
        <w:rPr>
          <w:lang w:val="es-ES_tradnl"/>
        </w:rPr>
        <w:tab/>
        <w:t>Tiempo de transmisión en ambos sentidos</w:t>
      </w:r>
      <w:r w:rsidR="00A62A36" w:rsidRPr="00256C9E">
        <w:rPr>
          <w:lang w:val="es-ES_tradnl"/>
        </w:rPr>
        <w:t xml:space="preserve"> (</w:t>
      </w:r>
      <w:r w:rsidR="00A62A36" w:rsidRPr="00256C9E">
        <w:rPr>
          <w:i/>
          <w:iCs/>
          <w:lang w:val="es-ES_tradnl"/>
        </w:rPr>
        <w:t xml:space="preserve">round </w:t>
      </w:r>
      <w:r w:rsidR="00A62A36" w:rsidRPr="00256C9E">
        <w:rPr>
          <w:i/>
          <w:iCs/>
          <w:lang w:val="es-ES_tradnl"/>
        </w:rPr>
        <w:t>trip time</w:t>
      </w:r>
      <w:r w:rsidR="00A62A36" w:rsidRPr="00256C9E">
        <w:rPr>
          <w:lang w:val="es-ES_tradnl"/>
        </w:rPr>
        <w:t>)</w:t>
      </w:r>
    </w:p>
    <w:p w14:paraId="4CD8EACB" w14:textId="0CAB74F0" w:rsidR="00941FD9" w:rsidRPr="00256C9E" w:rsidRDefault="00941FD9" w:rsidP="00941FD9">
      <w:pPr>
        <w:tabs>
          <w:tab w:val="clear" w:pos="794"/>
          <w:tab w:val="clear" w:pos="1191"/>
        </w:tabs>
        <w:rPr>
          <w:lang w:val="es-ES_tradnl"/>
        </w:rPr>
      </w:pPr>
      <w:r w:rsidRPr="00256C9E">
        <w:rPr>
          <w:lang w:val="es-ES_tradnl"/>
        </w:rPr>
        <w:t>SAN</w:t>
      </w:r>
      <w:r w:rsidRPr="00256C9E">
        <w:rPr>
          <w:lang w:val="es-ES_tradnl"/>
        </w:rPr>
        <w:tab/>
        <w:t>Nodo de acceso por satélite</w:t>
      </w:r>
      <w:r w:rsidR="00A62A36" w:rsidRPr="00256C9E">
        <w:rPr>
          <w:lang w:val="es-ES_tradnl"/>
        </w:rPr>
        <w:t xml:space="preserve"> (</w:t>
      </w:r>
      <w:r w:rsidR="00A62A36" w:rsidRPr="00256C9E">
        <w:rPr>
          <w:i/>
          <w:iCs/>
          <w:lang w:val="es-ES_tradnl"/>
        </w:rPr>
        <w:t xml:space="preserve">satellite </w:t>
      </w:r>
      <w:r w:rsidR="00A62A36" w:rsidRPr="00256C9E">
        <w:rPr>
          <w:i/>
          <w:iCs/>
          <w:lang w:val="es-ES_tradnl"/>
        </w:rPr>
        <w:t>access node</w:t>
      </w:r>
      <w:r w:rsidR="00A62A36" w:rsidRPr="00256C9E">
        <w:rPr>
          <w:lang w:val="es-ES_tradnl"/>
        </w:rPr>
        <w:t>)</w:t>
      </w:r>
    </w:p>
    <w:p w14:paraId="38B45EBD" w14:textId="5DAC893F" w:rsidR="00941FD9" w:rsidRPr="00256C9E" w:rsidRDefault="00941FD9" w:rsidP="00941FD9">
      <w:pPr>
        <w:tabs>
          <w:tab w:val="clear" w:pos="794"/>
          <w:tab w:val="clear" w:pos="1191"/>
        </w:tabs>
        <w:rPr>
          <w:lang w:val="es-ES_tradnl"/>
        </w:rPr>
      </w:pPr>
      <w:r w:rsidRPr="00256C9E">
        <w:rPr>
          <w:lang w:val="es-ES_tradnl"/>
        </w:rPr>
        <w:t>SIB</w:t>
      </w:r>
      <w:r w:rsidRPr="00256C9E">
        <w:rPr>
          <w:lang w:val="es-ES_tradnl"/>
        </w:rPr>
        <w:tab/>
        <w:t>Bloque de información del sistema</w:t>
      </w:r>
      <w:r w:rsidR="00A62A36" w:rsidRPr="00256C9E">
        <w:rPr>
          <w:lang w:val="es-ES_tradnl"/>
        </w:rPr>
        <w:t xml:space="preserve"> (</w:t>
      </w:r>
      <w:r w:rsidR="00A62A36" w:rsidRPr="00256C9E">
        <w:rPr>
          <w:i/>
          <w:iCs/>
          <w:lang w:val="es-ES_tradnl"/>
        </w:rPr>
        <w:t xml:space="preserve">system </w:t>
      </w:r>
      <w:r w:rsidR="00A62A36" w:rsidRPr="00256C9E">
        <w:rPr>
          <w:i/>
          <w:iCs/>
          <w:lang w:val="es-ES_tradnl"/>
        </w:rPr>
        <w:t>information block</w:t>
      </w:r>
      <w:r w:rsidR="00A62A36" w:rsidRPr="00256C9E">
        <w:rPr>
          <w:lang w:val="es-ES_tradnl"/>
        </w:rPr>
        <w:t>)</w:t>
      </w:r>
    </w:p>
    <w:p w14:paraId="7AA34F33" w14:textId="369B3512" w:rsidR="00941FD9" w:rsidRPr="00256C9E" w:rsidRDefault="00941FD9" w:rsidP="00941FD9">
      <w:pPr>
        <w:tabs>
          <w:tab w:val="clear" w:pos="794"/>
          <w:tab w:val="clear" w:pos="1191"/>
        </w:tabs>
        <w:rPr>
          <w:lang w:val="es-ES_tradnl"/>
        </w:rPr>
      </w:pPr>
      <w:r w:rsidRPr="00256C9E">
        <w:rPr>
          <w:lang w:val="es-ES_tradnl"/>
        </w:rPr>
        <w:t>SRIT</w:t>
      </w:r>
      <w:r w:rsidRPr="00256C9E">
        <w:rPr>
          <w:lang w:val="es-ES_tradnl"/>
        </w:rPr>
        <w:tab/>
      </w:r>
      <w:r w:rsidRPr="00256C9E">
        <w:rPr>
          <w:spacing w:val="-4"/>
          <w:lang w:val="es-ES_tradnl"/>
        </w:rPr>
        <w:t>Conjunto de tecnologías de interfaz radioeléctrica</w:t>
      </w:r>
      <w:r w:rsidR="00A62A36" w:rsidRPr="00256C9E">
        <w:rPr>
          <w:spacing w:val="-4"/>
          <w:lang w:val="es-ES_tradnl"/>
        </w:rPr>
        <w:t xml:space="preserve"> (</w:t>
      </w:r>
      <w:r w:rsidR="00A62A36" w:rsidRPr="00256C9E">
        <w:rPr>
          <w:i/>
          <w:iCs/>
          <w:spacing w:val="-4"/>
          <w:lang w:val="es-ES_tradnl"/>
        </w:rPr>
        <w:t xml:space="preserve">set </w:t>
      </w:r>
      <w:r w:rsidR="00A62A36" w:rsidRPr="00256C9E">
        <w:rPr>
          <w:i/>
          <w:iCs/>
          <w:spacing w:val="-4"/>
          <w:lang w:val="es-ES_tradnl"/>
        </w:rPr>
        <w:t>of radio interface technologies</w:t>
      </w:r>
      <w:r w:rsidR="00A62A36" w:rsidRPr="00256C9E">
        <w:rPr>
          <w:spacing w:val="-4"/>
          <w:lang w:val="es-ES_tradnl"/>
        </w:rPr>
        <w:t>)</w:t>
      </w:r>
    </w:p>
    <w:p w14:paraId="66224FDC" w14:textId="465FEF2C" w:rsidR="00941FD9" w:rsidRPr="00256C9E" w:rsidRDefault="00941FD9" w:rsidP="00A62A36">
      <w:pPr>
        <w:tabs>
          <w:tab w:val="clear" w:pos="794"/>
          <w:tab w:val="clear" w:pos="1191"/>
        </w:tabs>
        <w:ind w:left="1588" w:hanging="1588"/>
        <w:rPr>
          <w:lang w:val="es-ES_tradnl"/>
        </w:rPr>
      </w:pPr>
      <w:r w:rsidRPr="00256C9E">
        <w:rPr>
          <w:lang w:val="es-ES_tradnl"/>
        </w:rPr>
        <w:t>SS/PBCH</w:t>
      </w:r>
      <w:r w:rsidRPr="00256C9E">
        <w:rPr>
          <w:lang w:val="es-ES_tradnl"/>
        </w:rPr>
        <w:tab/>
        <w:t>Señal de sincronización/Canal de radiodifusión física</w:t>
      </w:r>
      <w:r w:rsidR="00A62A36" w:rsidRPr="00256C9E">
        <w:rPr>
          <w:lang w:val="es-ES_tradnl"/>
        </w:rPr>
        <w:t xml:space="preserve"> (</w:t>
      </w:r>
      <w:r w:rsidR="00A62A36" w:rsidRPr="00256C9E">
        <w:rPr>
          <w:i/>
          <w:iCs/>
          <w:lang w:val="es-ES_tradnl"/>
        </w:rPr>
        <w:t xml:space="preserve">synchronization </w:t>
      </w:r>
      <w:r w:rsidR="00A62A36" w:rsidRPr="00256C9E">
        <w:rPr>
          <w:i/>
          <w:iCs/>
          <w:lang w:val="es-ES_tradnl"/>
        </w:rPr>
        <w:t>signal/physical broadcast channel</w:t>
      </w:r>
      <w:r w:rsidR="00A62A36" w:rsidRPr="00256C9E">
        <w:rPr>
          <w:lang w:val="es-ES_tradnl"/>
        </w:rPr>
        <w:t>)</w:t>
      </w:r>
    </w:p>
    <w:p w14:paraId="4D5EA056" w14:textId="1B12C01E" w:rsidR="00941FD9" w:rsidRPr="00256C9E" w:rsidRDefault="00941FD9" w:rsidP="00941FD9">
      <w:pPr>
        <w:tabs>
          <w:tab w:val="clear" w:pos="794"/>
          <w:tab w:val="clear" w:pos="1191"/>
        </w:tabs>
        <w:rPr>
          <w:lang w:val="es-ES_tradnl"/>
        </w:rPr>
      </w:pPr>
      <w:r w:rsidRPr="00256C9E">
        <w:rPr>
          <w:lang w:val="es-ES_tradnl"/>
        </w:rPr>
        <w:t>SSB</w:t>
      </w:r>
      <w:r w:rsidRPr="00256C9E">
        <w:rPr>
          <w:lang w:val="es-ES_tradnl"/>
        </w:rPr>
        <w:tab/>
        <w:t>Bloque de señales de sincronización</w:t>
      </w:r>
      <w:r w:rsidR="00A62A36" w:rsidRPr="00256C9E">
        <w:rPr>
          <w:lang w:val="es-ES_tradnl"/>
        </w:rPr>
        <w:t xml:space="preserve"> (</w:t>
      </w:r>
      <w:r w:rsidR="00A62A36" w:rsidRPr="00256C9E">
        <w:rPr>
          <w:i/>
          <w:iCs/>
          <w:lang w:val="es-ES_tradnl"/>
        </w:rPr>
        <w:t xml:space="preserve">synchronization </w:t>
      </w:r>
      <w:r w:rsidR="00A62A36" w:rsidRPr="00256C9E">
        <w:rPr>
          <w:i/>
          <w:iCs/>
          <w:lang w:val="es-ES_tradnl"/>
        </w:rPr>
        <w:t>signal block</w:t>
      </w:r>
      <w:r w:rsidR="00A62A36" w:rsidRPr="00256C9E">
        <w:rPr>
          <w:lang w:val="es-ES_tradnl"/>
        </w:rPr>
        <w:t>)</w:t>
      </w:r>
    </w:p>
    <w:p w14:paraId="4239CEEC" w14:textId="50879BC4" w:rsidR="00941FD9" w:rsidRPr="00256C9E" w:rsidRDefault="00941FD9" w:rsidP="00941FD9">
      <w:pPr>
        <w:tabs>
          <w:tab w:val="clear" w:pos="794"/>
          <w:tab w:val="clear" w:pos="1191"/>
        </w:tabs>
        <w:rPr>
          <w:lang w:val="es-ES_tradnl"/>
        </w:rPr>
      </w:pPr>
      <w:r w:rsidRPr="00256C9E">
        <w:rPr>
          <w:lang w:val="es-ES_tradnl"/>
        </w:rPr>
        <w:t>TA</w:t>
      </w:r>
      <w:r w:rsidRPr="00256C9E">
        <w:rPr>
          <w:lang w:val="es-ES_tradnl"/>
        </w:rPr>
        <w:tab/>
        <w:t>Avance de temporización</w:t>
      </w:r>
      <w:r w:rsidR="00A62A36" w:rsidRPr="00256C9E">
        <w:rPr>
          <w:lang w:val="es-ES_tradnl"/>
        </w:rPr>
        <w:t xml:space="preserve"> (</w:t>
      </w:r>
      <w:r w:rsidR="00A62A36" w:rsidRPr="00256C9E">
        <w:rPr>
          <w:i/>
          <w:iCs/>
          <w:lang w:val="es-ES_tradnl"/>
        </w:rPr>
        <w:t xml:space="preserve">timing </w:t>
      </w:r>
      <w:r w:rsidR="00A62A36" w:rsidRPr="00256C9E">
        <w:rPr>
          <w:i/>
          <w:iCs/>
          <w:lang w:val="es-ES_tradnl"/>
        </w:rPr>
        <w:t>advance</w:t>
      </w:r>
      <w:r w:rsidR="00A62A36" w:rsidRPr="00256C9E">
        <w:rPr>
          <w:lang w:val="es-ES_tradnl"/>
        </w:rPr>
        <w:t>)</w:t>
      </w:r>
    </w:p>
    <w:p w14:paraId="3EC3F8BE" w14:textId="5688A482" w:rsidR="00941FD9" w:rsidRPr="00256C9E" w:rsidRDefault="00941FD9" w:rsidP="00941FD9">
      <w:pPr>
        <w:tabs>
          <w:tab w:val="clear" w:pos="794"/>
          <w:tab w:val="clear" w:pos="1191"/>
        </w:tabs>
        <w:rPr>
          <w:lang w:val="es-ES_tradnl"/>
        </w:rPr>
      </w:pPr>
      <w:r w:rsidRPr="00256C9E">
        <w:rPr>
          <w:lang w:val="es-ES_tradnl"/>
        </w:rPr>
        <w:t>TAI</w:t>
      </w:r>
      <w:r w:rsidRPr="00256C9E">
        <w:rPr>
          <w:lang w:val="es-ES_tradnl"/>
        </w:rPr>
        <w:tab/>
        <w:t>Indicador de zona de seguimiento</w:t>
      </w:r>
      <w:r w:rsidR="00A62A36" w:rsidRPr="00256C9E">
        <w:rPr>
          <w:lang w:val="es-ES_tradnl"/>
        </w:rPr>
        <w:t xml:space="preserve"> (</w:t>
      </w:r>
      <w:r w:rsidR="00A62A36" w:rsidRPr="00256C9E">
        <w:rPr>
          <w:i/>
          <w:iCs/>
          <w:lang w:val="es-ES_tradnl"/>
        </w:rPr>
        <w:t xml:space="preserve">tracking </w:t>
      </w:r>
      <w:r w:rsidR="00A62A36" w:rsidRPr="00256C9E">
        <w:rPr>
          <w:i/>
          <w:iCs/>
          <w:lang w:val="es-ES_tradnl"/>
        </w:rPr>
        <w:t>area indicator</w:t>
      </w:r>
      <w:r w:rsidR="00A62A36" w:rsidRPr="00256C9E">
        <w:rPr>
          <w:lang w:val="es-ES_tradnl"/>
        </w:rPr>
        <w:t>)</w:t>
      </w:r>
    </w:p>
    <w:p w14:paraId="7F2A7606" w14:textId="3D8B55AC" w:rsidR="00941FD9" w:rsidRPr="00256C9E" w:rsidRDefault="00941FD9" w:rsidP="00941FD9">
      <w:pPr>
        <w:tabs>
          <w:tab w:val="clear" w:pos="794"/>
          <w:tab w:val="clear" w:pos="1191"/>
        </w:tabs>
        <w:rPr>
          <w:lang w:val="es-ES_tradnl"/>
        </w:rPr>
      </w:pPr>
      <w:r w:rsidRPr="00256C9E">
        <w:rPr>
          <w:lang w:val="es-ES_tradnl"/>
        </w:rPr>
        <w:t>TAC</w:t>
      </w:r>
      <w:r w:rsidRPr="00256C9E">
        <w:rPr>
          <w:lang w:val="es-ES_tradnl"/>
        </w:rPr>
        <w:tab/>
        <w:t>Códigos de zona de seguimiento</w:t>
      </w:r>
      <w:r w:rsidR="00A62A36" w:rsidRPr="00256C9E">
        <w:rPr>
          <w:lang w:val="es-ES_tradnl"/>
        </w:rPr>
        <w:t xml:space="preserve"> (</w:t>
      </w:r>
      <w:r w:rsidR="00A62A36" w:rsidRPr="00256C9E">
        <w:rPr>
          <w:i/>
          <w:iCs/>
          <w:lang w:val="es-ES_tradnl"/>
        </w:rPr>
        <w:t xml:space="preserve">tracking </w:t>
      </w:r>
      <w:r w:rsidR="00A62A36" w:rsidRPr="00256C9E">
        <w:rPr>
          <w:i/>
          <w:iCs/>
          <w:lang w:val="es-ES_tradnl"/>
        </w:rPr>
        <w:t>area codes</w:t>
      </w:r>
      <w:r w:rsidR="00A62A36" w:rsidRPr="00256C9E">
        <w:rPr>
          <w:lang w:val="es-ES_tradnl"/>
        </w:rPr>
        <w:t>)</w:t>
      </w:r>
    </w:p>
    <w:p w14:paraId="1AFEBEB1" w14:textId="7B484F9F" w:rsidR="00941FD9" w:rsidRPr="00256C9E" w:rsidRDefault="00941FD9" w:rsidP="00941FD9">
      <w:pPr>
        <w:tabs>
          <w:tab w:val="clear" w:pos="794"/>
          <w:tab w:val="clear" w:pos="1191"/>
        </w:tabs>
        <w:rPr>
          <w:lang w:val="es-ES_tradnl"/>
        </w:rPr>
      </w:pPr>
      <w:r w:rsidRPr="00256C9E">
        <w:rPr>
          <w:lang w:val="es-ES_tradnl"/>
        </w:rPr>
        <w:t>UE</w:t>
      </w:r>
      <w:r w:rsidRPr="00256C9E">
        <w:rPr>
          <w:lang w:val="es-ES_tradnl"/>
        </w:rPr>
        <w:tab/>
        <w:t>Equipo de usuario</w:t>
      </w:r>
      <w:r w:rsidR="00A62A36" w:rsidRPr="00256C9E">
        <w:rPr>
          <w:lang w:val="es-ES_tradnl"/>
        </w:rPr>
        <w:t xml:space="preserve"> (</w:t>
      </w:r>
      <w:r w:rsidR="00A62A36" w:rsidRPr="00256C9E">
        <w:rPr>
          <w:i/>
          <w:iCs/>
          <w:lang w:val="es-ES_tradnl"/>
        </w:rPr>
        <w:t xml:space="preserve">user </w:t>
      </w:r>
      <w:r w:rsidR="00A62A36" w:rsidRPr="00256C9E">
        <w:rPr>
          <w:i/>
          <w:iCs/>
          <w:lang w:val="es-ES_tradnl"/>
        </w:rPr>
        <w:t>equipment</w:t>
      </w:r>
      <w:r w:rsidR="00A62A36" w:rsidRPr="00256C9E">
        <w:rPr>
          <w:lang w:val="es-ES_tradnl"/>
        </w:rPr>
        <w:t>)</w:t>
      </w:r>
    </w:p>
    <w:p w14:paraId="39E63F2E" w14:textId="7BEB43D6" w:rsidR="00941FD9" w:rsidRPr="00256C9E" w:rsidRDefault="00941FD9" w:rsidP="00941FD9">
      <w:pPr>
        <w:tabs>
          <w:tab w:val="clear" w:pos="794"/>
          <w:tab w:val="clear" w:pos="1191"/>
        </w:tabs>
        <w:rPr>
          <w:lang w:val="es-ES_tradnl"/>
        </w:rPr>
      </w:pPr>
      <w:r w:rsidRPr="00256C9E">
        <w:rPr>
          <w:lang w:val="es-ES_tradnl"/>
        </w:rPr>
        <w:t>ULI</w:t>
      </w:r>
      <w:r w:rsidRPr="00256C9E">
        <w:rPr>
          <w:lang w:val="es-ES_tradnl"/>
        </w:rPr>
        <w:tab/>
      </w:r>
      <w:r w:rsidRPr="00256C9E">
        <w:rPr>
          <w:lang w:val="es-ES_tradnl" w:eastAsia="en-GB"/>
        </w:rPr>
        <w:t xml:space="preserve">Información de localización de </w:t>
      </w:r>
      <w:r w:rsidRPr="00256C9E">
        <w:rPr>
          <w:lang w:val="es-ES_tradnl"/>
        </w:rPr>
        <w:t>UE</w:t>
      </w:r>
      <w:r w:rsidR="00A62A36" w:rsidRPr="00256C9E">
        <w:rPr>
          <w:lang w:val="es-ES_tradnl"/>
        </w:rPr>
        <w:t xml:space="preserve"> (</w:t>
      </w:r>
      <w:r w:rsidR="00A62A36" w:rsidRPr="00256C9E">
        <w:rPr>
          <w:i/>
          <w:iCs/>
          <w:lang w:val="es-ES_tradnl"/>
        </w:rPr>
        <w:t xml:space="preserve">UE </w:t>
      </w:r>
      <w:r w:rsidR="00A62A36" w:rsidRPr="00256C9E">
        <w:rPr>
          <w:i/>
          <w:iCs/>
          <w:lang w:val="es-ES_tradnl"/>
        </w:rPr>
        <w:t>location</w:t>
      </w:r>
      <w:r w:rsidR="00A62A36" w:rsidRPr="00256C9E">
        <w:rPr>
          <w:i/>
          <w:iCs/>
          <w:lang w:val="es-ES_tradnl" w:eastAsia="en-GB"/>
        </w:rPr>
        <w:t xml:space="preserve"> information</w:t>
      </w:r>
      <w:r w:rsidR="00A62A36" w:rsidRPr="00256C9E">
        <w:rPr>
          <w:lang w:val="es-ES_tradnl" w:eastAsia="en-GB"/>
        </w:rPr>
        <w:t>)</w:t>
      </w:r>
    </w:p>
    <w:p w14:paraId="51128800" w14:textId="77777777" w:rsidR="00941FD9" w:rsidRPr="00256C9E" w:rsidRDefault="00941FD9" w:rsidP="00941FD9">
      <w:pPr>
        <w:pStyle w:val="Headingb"/>
        <w:rPr>
          <w:lang w:val="es-ES_tradnl"/>
        </w:rPr>
      </w:pPr>
      <w:r w:rsidRPr="00256C9E">
        <w:rPr>
          <w:lang w:val="es-ES_tradnl"/>
        </w:rPr>
        <w:t>Documentos del UIT-R conexos</w:t>
      </w:r>
      <w:bookmarkEnd w:id="8"/>
      <w:bookmarkEnd w:id="9"/>
    </w:p>
    <w:p w14:paraId="4EF83BFE" w14:textId="092C070A" w:rsidR="00941FD9" w:rsidRPr="00256C9E" w:rsidRDefault="00941FD9" w:rsidP="00941FD9">
      <w:pPr>
        <w:pStyle w:val="Reftext"/>
        <w:rPr>
          <w:lang w:val="es-ES_tradnl"/>
        </w:rPr>
      </w:pPr>
      <w:r w:rsidRPr="00256C9E">
        <w:rPr>
          <w:lang w:val="es-ES_tradnl"/>
        </w:rPr>
        <w:t xml:space="preserve">Resolución </w:t>
      </w:r>
      <w:hyperlink r:id="rId15" w:history="1">
        <w:r w:rsidRPr="00256C9E">
          <w:rPr>
            <w:lang w:val="es-ES_tradnl"/>
          </w:rPr>
          <w:t>UIT-R 5</w:t>
        </w:r>
        <w:r w:rsidRPr="00256C9E">
          <w:rPr>
            <w:lang w:val="es-ES_tradnl"/>
          </w:rPr>
          <w:t>6</w:t>
        </w:r>
      </w:hyperlink>
      <w:r w:rsidRPr="00256C9E">
        <w:rPr>
          <w:lang w:val="es-ES_tradnl"/>
        </w:rPr>
        <w:t xml:space="preserve"> </w:t>
      </w:r>
      <w:r w:rsidR="00B75585" w:rsidRPr="00256C9E">
        <w:rPr>
          <w:lang w:val="es-ES_tradnl"/>
        </w:rPr>
        <w:t>–</w:t>
      </w:r>
      <w:r w:rsidRPr="00256C9E">
        <w:rPr>
          <w:lang w:val="es-ES_tradnl"/>
        </w:rPr>
        <w:t xml:space="preserve"> Denominación de las telecomunicaciones móviles internacionales</w:t>
      </w:r>
    </w:p>
    <w:p w14:paraId="242270DE" w14:textId="3A4EBA08" w:rsidR="00941FD9" w:rsidRPr="00256C9E" w:rsidRDefault="00941FD9" w:rsidP="00941FD9">
      <w:pPr>
        <w:pStyle w:val="Reftext"/>
        <w:rPr>
          <w:lang w:val="es-ES_tradnl"/>
        </w:rPr>
      </w:pPr>
      <w:r w:rsidRPr="00256C9E">
        <w:rPr>
          <w:lang w:val="es-ES_tradnl"/>
        </w:rPr>
        <w:lastRenderedPageBreak/>
        <w:t xml:space="preserve">Resolución </w:t>
      </w:r>
      <w:hyperlink r:id="rId16" w:history="1">
        <w:r w:rsidRPr="00256C9E">
          <w:rPr>
            <w:lang w:val="es-ES_tradnl"/>
          </w:rPr>
          <w:t>UIT-R 65</w:t>
        </w:r>
      </w:hyperlink>
      <w:r w:rsidRPr="00256C9E">
        <w:rPr>
          <w:lang w:val="es-ES_tradnl"/>
        </w:rPr>
        <w:t xml:space="preserve"> </w:t>
      </w:r>
      <w:r w:rsidR="00B75585" w:rsidRPr="00256C9E">
        <w:rPr>
          <w:lang w:val="es-ES_tradnl"/>
        </w:rPr>
        <w:t>–</w:t>
      </w:r>
      <w:r w:rsidRPr="00256C9E">
        <w:rPr>
          <w:lang w:val="es-ES_tradnl"/>
        </w:rPr>
        <w:t xml:space="preserve"> Principios del futuro desarrollo de las IMT-2020 y las IMT-2030</w:t>
      </w:r>
    </w:p>
    <w:p w14:paraId="5850B636" w14:textId="743BA763" w:rsidR="00941FD9" w:rsidRPr="00256C9E" w:rsidRDefault="00941FD9" w:rsidP="00941FD9">
      <w:pPr>
        <w:pStyle w:val="Reftext"/>
        <w:rPr>
          <w:lang w:val="es-ES_tradnl"/>
        </w:rPr>
      </w:pPr>
      <w:r w:rsidRPr="00256C9E">
        <w:rPr>
          <w:lang w:val="es-ES_tradnl"/>
        </w:rPr>
        <w:t>Recomendación</w:t>
      </w:r>
      <w:r w:rsidR="00A62A36" w:rsidRPr="00256C9E">
        <w:rPr>
          <w:lang w:val="es-ES_tradnl"/>
        </w:rPr>
        <w:t> </w:t>
      </w:r>
      <w:hyperlink r:id="rId17" w:history="1">
        <w:r w:rsidRPr="00256C9E">
          <w:rPr>
            <w:lang w:val="es-ES_tradnl"/>
          </w:rPr>
          <w:t>UIT-R</w:t>
        </w:r>
        <w:r w:rsidR="00A62A36" w:rsidRPr="00256C9E">
          <w:rPr>
            <w:lang w:val="es-ES_tradnl"/>
          </w:rPr>
          <w:t> </w:t>
        </w:r>
        <w:r w:rsidRPr="00256C9E">
          <w:rPr>
            <w:lang w:val="es-ES_tradnl"/>
          </w:rPr>
          <w:t>M.1224</w:t>
        </w:r>
      </w:hyperlink>
      <w:r w:rsidR="00A62A36" w:rsidRPr="00256C9E">
        <w:rPr>
          <w:lang w:val="es-ES_tradnl"/>
        </w:rPr>
        <w:t> </w:t>
      </w:r>
      <w:r w:rsidR="00B75585" w:rsidRPr="00256C9E">
        <w:rPr>
          <w:lang w:val="es-ES_tradnl"/>
        </w:rPr>
        <w:t>–</w:t>
      </w:r>
      <w:r w:rsidR="00A62A36" w:rsidRPr="00256C9E">
        <w:rPr>
          <w:lang w:val="es-ES_tradnl"/>
        </w:rPr>
        <w:t> </w:t>
      </w:r>
      <w:r w:rsidRPr="00256C9E">
        <w:rPr>
          <w:lang w:val="es-ES_tradnl"/>
        </w:rPr>
        <w:t>Vocabulario de términos de las telecomunicaciones móviles internacionales</w:t>
      </w:r>
      <w:r w:rsidR="00B75585" w:rsidRPr="00256C9E">
        <w:rPr>
          <w:lang w:val="es-ES_tradnl"/>
        </w:rPr>
        <w:t> </w:t>
      </w:r>
      <w:r w:rsidRPr="00256C9E">
        <w:rPr>
          <w:lang w:val="es-ES_tradnl"/>
        </w:rPr>
        <w:t>(IMT)</w:t>
      </w:r>
    </w:p>
    <w:p w14:paraId="2B6B0CFC" w14:textId="629EEC4A" w:rsidR="00941FD9" w:rsidRPr="00256C9E" w:rsidRDefault="00941FD9" w:rsidP="00941FD9">
      <w:pPr>
        <w:pStyle w:val="Reftext"/>
        <w:rPr>
          <w:lang w:val="es-ES_tradnl"/>
        </w:rPr>
      </w:pPr>
      <w:r w:rsidRPr="00256C9E">
        <w:rPr>
          <w:lang w:val="es-ES_tradnl"/>
        </w:rPr>
        <w:t xml:space="preserve">Recomendación </w:t>
      </w:r>
      <w:hyperlink r:id="rId18" w:history="1">
        <w:r w:rsidRPr="00256C9E">
          <w:rPr>
            <w:lang w:val="es-ES_tradnl"/>
          </w:rPr>
          <w:t>UIT-R M.2083</w:t>
        </w:r>
      </w:hyperlink>
      <w:r w:rsidRPr="00256C9E">
        <w:rPr>
          <w:lang w:val="es-ES_tradnl"/>
        </w:rPr>
        <w:t xml:space="preserve"> </w:t>
      </w:r>
      <w:r w:rsidR="00B75585" w:rsidRPr="00256C9E">
        <w:rPr>
          <w:lang w:val="es-ES_tradnl"/>
        </w:rPr>
        <w:t>–</w:t>
      </w:r>
      <w:r w:rsidRPr="00256C9E">
        <w:rPr>
          <w:lang w:val="es-ES_tradnl"/>
        </w:rPr>
        <w:t xml:space="preserve"> Concepción de las IMT – Marco y objetivos generales del futuro desarrollo de las IMT para 2020 y en adelante</w:t>
      </w:r>
    </w:p>
    <w:p w14:paraId="44DDF172" w14:textId="07541A75" w:rsidR="00941FD9" w:rsidRPr="00256C9E" w:rsidRDefault="00941FD9" w:rsidP="00941FD9">
      <w:pPr>
        <w:pStyle w:val="Reftext"/>
        <w:rPr>
          <w:lang w:val="es-ES_tradnl"/>
        </w:rPr>
      </w:pPr>
      <w:r w:rsidRPr="00256C9E">
        <w:rPr>
          <w:lang w:val="es-ES_tradnl"/>
        </w:rPr>
        <w:t xml:space="preserve">Informe </w:t>
      </w:r>
      <w:hyperlink r:id="rId19" w:history="1">
        <w:r w:rsidRPr="00256C9E">
          <w:rPr>
            <w:lang w:val="es-ES_tradnl"/>
          </w:rPr>
          <w:t>UIT-R M.2514</w:t>
        </w:r>
      </w:hyperlink>
      <w:r w:rsidRPr="00256C9E">
        <w:rPr>
          <w:lang w:val="es-ES_tradnl"/>
        </w:rPr>
        <w:t xml:space="preserve"> </w:t>
      </w:r>
      <w:r w:rsidR="00B75585" w:rsidRPr="00256C9E">
        <w:rPr>
          <w:lang w:val="es-ES_tradnl"/>
        </w:rPr>
        <w:t>–</w:t>
      </w:r>
      <w:r w:rsidRPr="00256C9E">
        <w:rPr>
          <w:lang w:val="es-ES_tradnl"/>
        </w:rPr>
        <w:t xml:space="preserve"> Visión, requisitos y directrices de evaluación para interfaces radioeléctricas por satélite de las IMT-2020</w:t>
      </w:r>
    </w:p>
    <w:p w14:paraId="11846A59" w14:textId="1AB33303" w:rsidR="00941FD9" w:rsidRPr="00256C9E" w:rsidRDefault="00941FD9" w:rsidP="00941FD9">
      <w:pPr>
        <w:pStyle w:val="Reftext"/>
        <w:rPr>
          <w:lang w:val="es-ES_tradnl"/>
        </w:rPr>
      </w:pPr>
      <w:r w:rsidRPr="00256C9E">
        <w:rPr>
          <w:lang w:val="es-ES_tradnl"/>
        </w:rPr>
        <w:t xml:space="preserve">Informe </w:t>
      </w:r>
      <w:hyperlink r:id="rId20" w:history="1">
        <w:r w:rsidRPr="00256C9E">
          <w:rPr>
            <w:rStyle w:val="Hyperlink"/>
            <w:rFonts w:eastAsia="SimSun"/>
            <w:color w:val="auto"/>
            <w:u w:val="none"/>
            <w:lang w:val="es-ES_tradnl"/>
          </w:rPr>
          <w:t xml:space="preserve">UIT-R </w:t>
        </w:r>
        <w:r w:rsidRPr="00256C9E">
          <w:rPr>
            <w:rStyle w:val="Hyperlink"/>
            <w:color w:val="auto"/>
            <w:u w:val="none"/>
            <w:lang w:val="es-ES_tradnl"/>
          </w:rPr>
          <w:t>M.2543</w:t>
        </w:r>
      </w:hyperlink>
      <w:r w:rsidRPr="00256C9E">
        <w:rPr>
          <w:lang w:val="es-ES_tradnl"/>
        </w:rPr>
        <w:t xml:space="preserve"> </w:t>
      </w:r>
      <w:r w:rsidR="00B75585" w:rsidRPr="00256C9E">
        <w:rPr>
          <w:lang w:val="es-ES_tradnl"/>
        </w:rPr>
        <w:t>–</w:t>
      </w:r>
      <w:r w:rsidRPr="00256C9E">
        <w:rPr>
          <w:lang w:val="es-ES_tradnl"/>
        </w:rPr>
        <w:t xml:space="preserve"> Resultado de la evaluación, creación de consenso y decisiones sobre el proceso de satélite de las IMT-2020 (etapas 4 a 7), incluidas las características de las interfaces radioeléctricas por satélite de las IMT-2020</w:t>
      </w:r>
    </w:p>
    <w:p w14:paraId="1FF09A32" w14:textId="0C90AD6A" w:rsidR="00941FD9" w:rsidRPr="00256C9E" w:rsidRDefault="00941FD9" w:rsidP="00941FD9">
      <w:pPr>
        <w:pStyle w:val="Reftext"/>
        <w:rPr>
          <w:lang w:val="es-ES_tradnl"/>
        </w:rPr>
      </w:pPr>
      <w:r w:rsidRPr="00256C9E">
        <w:rPr>
          <w:lang w:val="es-ES_tradnl"/>
        </w:rPr>
        <w:t xml:space="preserve">Documento </w:t>
      </w:r>
      <w:hyperlink r:id="rId21" w:history="1">
        <w:r w:rsidRPr="00256C9E">
          <w:rPr>
            <w:lang w:val="es-ES_tradnl"/>
          </w:rPr>
          <w:t>IMT-2020-SA</w:t>
        </w:r>
        <w:r w:rsidRPr="00256C9E">
          <w:rPr>
            <w:lang w:val="es-ES_tradnl"/>
          </w:rPr>
          <w:t>T</w:t>
        </w:r>
        <w:r w:rsidRPr="00256C9E">
          <w:rPr>
            <w:lang w:val="es-ES_tradnl"/>
          </w:rPr>
          <w:t>/2</w:t>
        </w:r>
      </w:hyperlink>
      <w:r w:rsidRPr="00256C9E">
        <w:rPr>
          <w:lang w:val="es-ES_tradnl"/>
        </w:rPr>
        <w:t xml:space="preserve"> </w:t>
      </w:r>
      <w:r w:rsidR="00B75585" w:rsidRPr="00256C9E">
        <w:rPr>
          <w:lang w:val="es-ES_tradnl"/>
        </w:rPr>
        <w:t>–</w:t>
      </w:r>
      <w:r w:rsidRPr="00256C9E">
        <w:rPr>
          <w:lang w:val="es-ES_tradnl"/>
        </w:rPr>
        <w:t xml:space="preserve"> Proceso de presentación y evaluación y creación de consenso sobre las propuestas tecnológicas de interfaces radioeléctricas por satélite de las IMT-2020</w:t>
      </w:r>
    </w:p>
    <w:p w14:paraId="6C583D0A" w14:textId="1B896416" w:rsidR="00941FD9" w:rsidRPr="00256C9E" w:rsidRDefault="00941FD9" w:rsidP="00941FD9">
      <w:pPr>
        <w:pStyle w:val="Reftext"/>
        <w:rPr>
          <w:lang w:val="es-ES_tradnl"/>
        </w:rPr>
      </w:pPr>
      <w:r w:rsidRPr="00256C9E">
        <w:rPr>
          <w:lang w:val="es-ES_tradnl"/>
        </w:rPr>
        <w:t xml:space="preserve">Documento </w:t>
      </w:r>
      <w:hyperlink r:id="rId22" w:history="1">
        <w:r w:rsidRPr="00256C9E">
          <w:rPr>
            <w:lang w:val="es-ES_tradnl"/>
          </w:rPr>
          <w:t>IMT-2020-SAT/5</w:t>
        </w:r>
      </w:hyperlink>
      <w:r w:rsidRPr="00256C9E">
        <w:rPr>
          <w:lang w:val="es-ES_tradnl"/>
        </w:rPr>
        <w:t xml:space="preserve"> </w:t>
      </w:r>
      <w:r w:rsidR="00B75585" w:rsidRPr="00256C9E">
        <w:rPr>
          <w:lang w:val="es-ES_tradnl"/>
        </w:rPr>
        <w:t>–</w:t>
      </w:r>
      <w:r w:rsidRPr="00256C9E">
        <w:rPr>
          <w:lang w:val="es-ES_tradnl"/>
        </w:rPr>
        <w:t xml:space="preserve"> Proceso y aplicación de la Especificación mundial de base (GCS), referencias y certificaciones conexas en relación con la Recomendación UIT-R M.[IMT-2020-SAT.SPECS]</w:t>
      </w:r>
    </w:p>
    <w:p w14:paraId="102A9069" w14:textId="77777777" w:rsidR="00941FD9" w:rsidRPr="00256C9E" w:rsidRDefault="00941FD9" w:rsidP="00941FD9">
      <w:pPr>
        <w:pStyle w:val="Normalaftertitle"/>
        <w:rPr>
          <w:lang w:val="es-ES_tradnl" w:eastAsia="zh-CN"/>
        </w:rPr>
      </w:pPr>
      <w:r w:rsidRPr="00256C9E">
        <w:rPr>
          <w:rFonts w:eastAsia="SimSun"/>
          <w:lang w:val="es-ES_tradnl"/>
        </w:rPr>
        <w:t>La Asamblea de Radiocomunicaciones de la UIT,</w:t>
      </w:r>
    </w:p>
    <w:p w14:paraId="4BF2D5A6" w14:textId="77777777" w:rsidR="00941FD9" w:rsidRPr="00256C9E" w:rsidRDefault="00941FD9" w:rsidP="00EA040A">
      <w:pPr>
        <w:pStyle w:val="Call"/>
        <w:rPr>
          <w:lang w:val="es-ES_tradnl"/>
        </w:rPr>
      </w:pPr>
      <w:r w:rsidRPr="00256C9E">
        <w:rPr>
          <w:lang w:val="es-ES_tradnl"/>
        </w:rPr>
        <w:t>considerando</w:t>
      </w:r>
    </w:p>
    <w:p w14:paraId="3DFB226A" w14:textId="77777777" w:rsidR="00941FD9" w:rsidRPr="00256C9E" w:rsidRDefault="00941FD9" w:rsidP="00941FD9">
      <w:pPr>
        <w:rPr>
          <w:lang w:val="es-ES_tradnl"/>
        </w:rPr>
      </w:pPr>
      <w:r w:rsidRPr="00256C9E">
        <w:rPr>
          <w:rFonts w:eastAsia="SimSun"/>
          <w:i/>
          <w:iCs/>
          <w:lang w:val="es-ES_tradnl"/>
        </w:rPr>
        <w:t>a)</w:t>
      </w:r>
      <w:r w:rsidRPr="00256C9E">
        <w:rPr>
          <w:rFonts w:eastAsia="SimSun"/>
          <w:lang w:val="es-ES_tradnl"/>
        </w:rPr>
        <w:tab/>
      </w:r>
      <w:r w:rsidRPr="00256C9E">
        <w:rPr>
          <w:rFonts w:eastAsia="Malgun Gothic"/>
          <w:lang w:val="es-ES_tradnl"/>
        </w:rPr>
        <w:t xml:space="preserve">que </w:t>
      </w:r>
      <w:r w:rsidRPr="00256C9E">
        <w:rPr>
          <w:lang w:val="es-ES_tradnl"/>
        </w:rPr>
        <w:t xml:space="preserve">los sistemas de </w:t>
      </w:r>
      <w:r w:rsidRPr="00256C9E">
        <w:rPr>
          <w:rFonts w:eastAsia="Malgun Gothic"/>
          <w:lang w:val="es-ES_tradnl"/>
        </w:rPr>
        <w:t>telecomunicaciones móviles internacionales (</w:t>
      </w:r>
      <w:r w:rsidRPr="00256C9E">
        <w:rPr>
          <w:lang w:val="es-ES_tradnl"/>
        </w:rPr>
        <w:t>IMT) son sistemas de banda ancha móvil que comprenden las IMT-2000, las IMT-Avanzadas y las IMT-2020;</w:t>
      </w:r>
    </w:p>
    <w:p w14:paraId="6663FF91" w14:textId="77777777" w:rsidR="00941FD9" w:rsidRPr="00256C9E" w:rsidRDefault="00941FD9" w:rsidP="00941FD9">
      <w:pPr>
        <w:rPr>
          <w:lang w:val="es-ES_tradnl"/>
        </w:rPr>
      </w:pPr>
      <w:r w:rsidRPr="00256C9E">
        <w:rPr>
          <w:rFonts w:eastAsia="Malgun Gothic"/>
          <w:i/>
          <w:iCs/>
          <w:lang w:val="es-ES_tradnl"/>
        </w:rPr>
        <w:t>b</w:t>
      </w:r>
      <w:r w:rsidRPr="00256C9E">
        <w:rPr>
          <w:rFonts w:eastAsia="SimSun"/>
          <w:i/>
          <w:iCs/>
          <w:lang w:val="es-ES_tradnl"/>
        </w:rPr>
        <w:t>)</w:t>
      </w:r>
      <w:r w:rsidRPr="00256C9E">
        <w:rPr>
          <w:rFonts w:eastAsia="SimSun"/>
          <w:lang w:val="es-ES_tradnl"/>
        </w:rPr>
        <w:tab/>
      </w:r>
      <w:r w:rsidRPr="00256C9E">
        <w:rPr>
          <w:lang w:val="es-ES_tradnl"/>
        </w:rPr>
        <w:t>que los sistemas IMT-2020 incorporan las nuevas capacidades de las IMT que van más allá de las de las IMT-2000 y las IMT-Avanzadas;</w:t>
      </w:r>
    </w:p>
    <w:p w14:paraId="25504D52" w14:textId="77777777" w:rsidR="00941FD9" w:rsidRPr="00256C9E" w:rsidRDefault="00941FD9" w:rsidP="00941FD9">
      <w:pPr>
        <w:rPr>
          <w:lang w:val="es-ES_tradnl"/>
        </w:rPr>
      </w:pPr>
      <w:r w:rsidRPr="00256C9E">
        <w:rPr>
          <w:i/>
          <w:lang w:val="es-ES_tradnl"/>
        </w:rPr>
        <w:t>c)</w:t>
      </w:r>
      <w:r w:rsidRPr="00256C9E">
        <w:rPr>
          <w:i/>
          <w:lang w:val="es-ES_tradnl"/>
        </w:rPr>
        <w:tab/>
      </w:r>
      <w:r w:rsidRPr="00256C9E">
        <w:rPr>
          <w:lang w:val="es-ES_tradnl"/>
        </w:rPr>
        <w:t xml:space="preserve">que se prevé que </w:t>
      </w:r>
      <w:r w:rsidRPr="00256C9E">
        <w:rPr>
          <w:lang w:val="es-ES_tradnl" w:eastAsia="ja-JP"/>
        </w:rPr>
        <w:t xml:space="preserve">los sistemas </w:t>
      </w:r>
      <w:r w:rsidRPr="00256C9E">
        <w:rPr>
          <w:lang w:val="es-ES_tradnl"/>
        </w:rPr>
        <w:t xml:space="preserve">IMT-2020 </w:t>
      </w:r>
      <w:r w:rsidRPr="00256C9E">
        <w:rPr>
          <w:lang w:val="es-ES_tradnl" w:eastAsia="ja-JP"/>
        </w:rPr>
        <w:t xml:space="preserve">y posteriores </w:t>
      </w:r>
      <w:r w:rsidRPr="00256C9E">
        <w:rPr>
          <w:lang w:val="es-ES_tradnl"/>
        </w:rPr>
        <w:t>amplíen y soporten varios casos de utilización y aplicaciones;</w:t>
      </w:r>
    </w:p>
    <w:p w14:paraId="14B30EFE" w14:textId="77777777" w:rsidR="00941FD9" w:rsidRPr="00256C9E" w:rsidRDefault="00941FD9" w:rsidP="00941FD9">
      <w:pPr>
        <w:rPr>
          <w:i/>
          <w:iCs/>
          <w:spacing w:val="-2"/>
          <w:lang w:val="es-ES_tradnl" w:eastAsia="ko-KR"/>
        </w:rPr>
      </w:pPr>
      <w:r w:rsidRPr="00256C9E">
        <w:rPr>
          <w:i/>
          <w:iCs/>
          <w:spacing w:val="-2"/>
          <w:lang w:val="es-ES_tradnl" w:eastAsia="ko-KR"/>
        </w:rPr>
        <w:t>d)</w:t>
      </w:r>
      <w:r w:rsidRPr="00256C9E">
        <w:rPr>
          <w:i/>
          <w:iCs/>
          <w:spacing w:val="-2"/>
          <w:lang w:val="es-ES_tradnl" w:eastAsia="ko-KR"/>
        </w:rPr>
        <w:tab/>
      </w:r>
      <w:r w:rsidRPr="00256C9E">
        <w:rPr>
          <w:spacing w:val="-2"/>
          <w:lang w:val="es-ES_tradnl"/>
        </w:rPr>
        <w:t xml:space="preserve">que </w:t>
      </w:r>
      <w:r w:rsidRPr="00256C9E">
        <w:rPr>
          <w:spacing w:val="-2"/>
          <w:lang w:val="es-ES_tradnl" w:eastAsia="ko-KR"/>
        </w:rPr>
        <w:t xml:space="preserve">la UIT ha contribuido a la normalización y armonización de la utilización de las </w:t>
      </w:r>
      <w:r w:rsidRPr="00256C9E">
        <w:rPr>
          <w:spacing w:val="-2"/>
          <w:lang w:val="es-ES_tradnl"/>
        </w:rPr>
        <w:t>IMT</w:t>
      </w:r>
      <w:r w:rsidRPr="00256C9E">
        <w:rPr>
          <w:spacing w:val="-2"/>
          <w:lang w:val="es-ES_tradnl" w:eastAsia="ko-KR"/>
        </w:rPr>
        <w:t>, a fin de prestar</w:t>
      </w:r>
      <w:r w:rsidRPr="00256C9E">
        <w:rPr>
          <w:spacing w:val="-2"/>
          <w:lang w:val="es-ES_tradnl"/>
        </w:rPr>
        <w:t xml:space="preserve"> servicios de telecomunicaciones a escala mundial, y que el funcionamiento y las economías de escala a nivel internacional son requisitos fundamentales para el éxito de los sistemas de telecomunicaciones móviles;</w:t>
      </w:r>
    </w:p>
    <w:p w14:paraId="3452F5B3" w14:textId="77777777" w:rsidR="00941FD9" w:rsidRPr="00256C9E" w:rsidRDefault="00941FD9" w:rsidP="00941FD9">
      <w:pPr>
        <w:rPr>
          <w:spacing w:val="-2"/>
          <w:lang w:val="es-ES_tradnl"/>
        </w:rPr>
      </w:pPr>
      <w:r w:rsidRPr="00256C9E">
        <w:rPr>
          <w:i/>
          <w:iCs/>
          <w:spacing w:val="-2"/>
          <w:lang w:val="es-ES_tradnl"/>
        </w:rPr>
        <w:t>e)</w:t>
      </w:r>
      <w:r w:rsidRPr="00256C9E">
        <w:rPr>
          <w:spacing w:val="-2"/>
          <w:lang w:val="es-ES_tradnl"/>
        </w:rPr>
        <w:tab/>
        <w:t>que los sistemas por satélite de las IMT-2020 soportan aplicaciones de movilidad baja a alta y velocidades de transmisión de datos que están en consonancia con las demandas de los usuarios y los servicios en entornos con varios usuarios;</w:t>
      </w:r>
    </w:p>
    <w:p w14:paraId="6DA89C2E" w14:textId="77777777" w:rsidR="00941FD9" w:rsidRPr="00256C9E" w:rsidRDefault="00941FD9" w:rsidP="00941FD9">
      <w:pPr>
        <w:rPr>
          <w:lang w:val="es-ES_tradnl"/>
        </w:rPr>
      </w:pPr>
      <w:r w:rsidRPr="00256C9E">
        <w:rPr>
          <w:rFonts w:eastAsia="Malgun Gothic"/>
          <w:i/>
          <w:iCs/>
          <w:lang w:val="es-ES_tradnl"/>
        </w:rPr>
        <w:t>f</w:t>
      </w:r>
      <w:r w:rsidRPr="00256C9E">
        <w:rPr>
          <w:rFonts w:eastAsia="SimSun"/>
          <w:i/>
          <w:iCs/>
          <w:lang w:val="es-ES_tradnl"/>
        </w:rPr>
        <w:t>)</w:t>
      </w:r>
      <w:r w:rsidRPr="00256C9E">
        <w:rPr>
          <w:rFonts w:eastAsia="SimSun"/>
          <w:lang w:val="es-ES_tradnl"/>
        </w:rPr>
        <w:tab/>
      </w:r>
      <w:r w:rsidRPr="00256C9E">
        <w:rPr>
          <w:rFonts w:eastAsia="Malgun Gothic"/>
          <w:lang w:val="es-ES_tradnl"/>
        </w:rPr>
        <w:t xml:space="preserve">que el componente de </w:t>
      </w:r>
      <w:r w:rsidRPr="00256C9E">
        <w:rPr>
          <w:rFonts w:eastAsia="Malgun Gothic"/>
          <w:color w:val="000000" w:themeColor="text1"/>
          <w:lang w:val="es-ES_tradnl"/>
        </w:rPr>
        <w:t xml:space="preserve">satélite </w:t>
      </w:r>
      <w:r w:rsidRPr="00256C9E">
        <w:rPr>
          <w:rFonts w:eastAsia="Malgun Gothic"/>
          <w:lang w:val="es-ES_tradnl"/>
        </w:rPr>
        <w:t xml:space="preserve">de </w:t>
      </w:r>
      <w:r w:rsidRPr="00256C9E">
        <w:rPr>
          <w:lang w:val="es-ES_tradnl"/>
        </w:rPr>
        <w:t>las IMT-2020 dispone de capacidades para aplicaciones multimedia para una amplia gama de servicios y plataformas que permiten mejorar la calidad de funcionamiento y la calidad del servicio;</w:t>
      </w:r>
    </w:p>
    <w:p w14:paraId="787C8DD7" w14:textId="279E6CF7" w:rsidR="00941FD9" w:rsidRPr="00256C9E" w:rsidRDefault="00941FD9" w:rsidP="00941FD9">
      <w:pPr>
        <w:rPr>
          <w:lang w:val="es-ES_tradnl"/>
        </w:rPr>
      </w:pPr>
      <w:r w:rsidRPr="00256C9E">
        <w:rPr>
          <w:i/>
          <w:iCs/>
          <w:lang w:val="es-ES_tradnl"/>
        </w:rPr>
        <w:t>g)</w:t>
      </w:r>
      <w:r w:rsidRPr="00256C9E">
        <w:rPr>
          <w:lang w:val="es-ES_tradnl"/>
        </w:rPr>
        <w:tab/>
        <w:t>que las aplicaciones del componente de satélite de las IMT-2020 pueden promover la conectividad mundial con los dispositivos de los usuarios finales, mejorar la resiliencia de red mediante una mayor disponibilidad y fiabilidad, la conectividad para el transporte, el suministro de contenido y las comunicaciones tipo máquin</w:t>
      </w:r>
      <w:r w:rsidR="00B75585" w:rsidRPr="00256C9E">
        <w:rPr>
          <w:lang w:val="es-ES_tradnl"/>
        </w:rPr>
        <w:t>a;</w:t>
      </w:r>
    </w:p>
    <w:p w14:paraId="5D5A5821" w14:textId="77777777" w:rsidR="00941FD9" w:rsidRPr="00256C9E" w:rsidRDefault="00941FD9" w:rsidP="00941FD9">
      <w:pPr>
        <w:rPr>
          <w:lang w:val="es-ES_tradnl"/>
        </w:rPr>
      </w:pPr>
      <w:r w:rsidRPr="00256C9E">
        <w:rPr>
          <w:i/>
          <w:iCs/>
          <w:lang w:val="es-ES_tradnl"/>
        </w:rPr>
        <w:t>h)</w:t>
      </w:r>
      <w:r w:rsidRPr="00256C9E">
        <w:rPr>
          <w:lang w:val="es-ES_tradnl"/>
        </w:rPr>
        <w:tab/>
        <w:t>que los casos de utilización de satélites y los requisitos técnicos de la interfaz radioeléctrica por satélite de las IMT-2020 diferirán de los de la interfaz terrenal y que esas características permiten al componente de satélite de las IMT-2020 adaptarse a la evolución de las necesidades de los usuarios;</w:t>
      </w:r>
    </w:p>
    <w:p w14:paraId="6DF3E0E6" w14:textId="63D6A73F" w:rsidR="00941FD9" w:rsidRPr="00256C9E" w:rsidRDefault="00941FD9" w:rsidP="00941FD9">
      <w:pPr>
        <w:rPr>
          <w:lang w:val="es-ES_tradnl"/>
        </w:rPr>
      </w:pPr>
      <w:r w:rsidRPr="00256C9E">
        <w:rPr>
          <w:i/>
          <w:iCs/>
          <w:lang w:val="es-ES_tradnl"/>
        </w:rPr>
        <w:t>i)</w:t>
      </w:r>
      <w:r w:rsidRPr="00256C9E">
        <w:rPr>
          <w:lang w:val="es-ES_tradnl"/>
        </w:rPr>
        <w:tab/>
        <w:t xml:space="preserve">que los casos de utilización para el componente de satélite de las IMT-2020 comprenden la banda ancha móvil mejorada (eMBB-s), las comunicaciones masivas tipo máquina (mMTC-s) y las comunicaciones de alta fiabilidad (HRC-s). El sufijo </w:t>
      </w:r>
      <w:r w:rsidR="00B03F8D" w:rsidRPr="00256C9E">
        <w:rPr>
          <w:lang w:val="es-ES_tradnl"/>
        </w:rPr>
        <w:t>-</w:t>
      </w:r>
      <w:r w:rsidRPr="00256C9E">
        <w:rPr>
          <w:lang w:val="es-ES_tradnl"/>
        </w:rPr>
        <w:t>s de cada denominación denota la especificidad del satélite en términos de calidad de funcionamiento esperada;</w:t>
      </w:r>
    </w:p>
    <w:p w14:paraId="4007BB82" w14:textId="77777777" w:rsidR="00941FD9" w:rsidRPr="00256C9E" w:rsidRDefault="00941FD9" w:rsidP="00941FD9">
      <w:pPr>
        <w:rPr>
          <w:lang w:val="es-ES_tradnl"/>
        </w:rPr>
      </w:pPr>
      <w:r w:rsidRPr="00256C9E">
        <w:rPr>
          <w:i/>
          <w:iCs/>
          <w:lang w:val="es-ES_tradnl"/>
        </w:rPr>
        <w:lastRenderedPageBreak/>
        <w:t>j)</w:t>
      </w:r>
      <w:r w:rsidRPr="00256C9E">
        <w:rPr>
          <w:lang w:val="es-ES_tradnl"/>
        </w:rPr>
        <w:tab/>
        <w:t>que las capacidades de los sistemas del componente de satélite de las IMT-2020 se mejoran ininterrumpidamente en consonancia con las tendencias de los usuarios y los avances tecnológicos;</w:t>
      </w:r>
    </w:p>
    <w:p w14:paraId="03B1500F" w14:textId="77777777" w:rsidR="00941FD9" w:rsidRPr="00256C9E" w:rsidRDefault="00941FD9" w:rsidP="00941FD9">
      <w:pPr>
        <w:rPr>
          <w:lang w:val="es-ES_tradnl"/>
        </w:rPr>
      </w:pPr>
      <w:r w:rsidRPr="00256C9E">
        <w:rPr>
          <w:i/>
          <w:iCs/>
          <w:lang w:val="es-ES_tradnl"/>
        </w:rPr>
        <w:t>k)</w:t>
      </w:r>
      <w:r w:rsidRPr="00256C9E">
        <w:rPr>
          <w:lang w:val="es-ES_tradnl"/>
        </w:rPr>
        <w:tab/>
        <w:t>que cabe esperar que el componente de satélite de las IMT-2020 sea parte integrante de los futuros sistemas IMT;</w:t>
      </w:r>
    </w:p>
    <w:p w14:paraId="4458FD28" w14:textId="77777777" w:rsidR="00941FD9" w:rsidRPr="00256C9E" w:rsidRDefault="00941FD9" w:rsidP="00941FD9">
      <w:pPr>
        <w:rPr>
          <w:lang w:val="es-ES_tradnl"/>
        </w:rPr>
      </w:pPr>
      <w:r w:rsidRPr="00256C9E">
        <w:rPr>
          <w:i/>
          <w:iCs/>
          <w:lang w:val="es-ES_tradnl"/>
        </w:rPr>
        <w:t>l)</w:t>
      </w:r>
      <w:r w:rsidRPr="00256C9E">
        <w:rPr>
          <w:lang w:val="es-ES_tradnl"/>
        </w:rPr>
        <w:tab/>
        <w:t>que es conveniente prever la mayor compatibilidad tecnológica posible con respecto al componente terrenal al diseñar y desarrollar un sistema de satélite de las IMT-2020,</w:t>
      </w:r>
    </w:p>
    <w:p w14:paraId="24F4B9BB" w14:textId="77777777" w:rsidR="00941FD9" w:rsidRPr="00256C9E" w:rsidRDefault="00941FD9" w:rsidP="00941FD9">
      <w:pPr>
        <w:pStyle w:val="Call"/>
        <w:rPr>
          <w:lang w:val="es-ES_tradnl"/>
        </w:rPr>
      </w:pPr>
      <w:r w:rsidRPr="00256C9E">
        <w:rPr>
          <w:lang w:val="es-ES_tradnl"/>
        </w:rPr>
        <w:t>reconociendo</w:t>
      </w:r>
    </w:p>
    <w:p w14:paraId="5B85F860" w14:textId="1A7B0086" w:rsidR="00941FD9" w:rsidRPr="00256C9E" w:rsidRDefault="00941FD9" w:rsidP="00941FD9">
      <w:pPr>
        <w:rPr>
          <w:lang w:val="es-ES_tradnl"/>
        </w:rPr>
      </w:pPr>
      <w:r w:rsidRPr="00256C9E">
        <w:rPr>
          <w:i/>
          <w:iCs/>
          <w:lang w:val="es-ES_tradnl" w:eastAsia="ja-JP"/>
        </w:rPr>
        <w:t>a)</w:t>
      </w:r>
      <w:r w:rsidRPr="00256C9E">
        <w:rPr>
          <w:lang w:val="es-ES_tradnl" w:eastAsia="ja-JP"/>
        </w:rPr>
        <w:tab/>
      </w:r>
      <w:r w:rsidRPr="00256C9E">
        <w:rPr>
          <w:lang w:val="es-ES_tradnl"/>
        </w:rPr>
        <w:t xml:space="preserve">que la Resolución </w:t>
      </w:r>
      <w:hyperlink r:id="rId23" w:history="1">
        <w:r w:rsidRPr="00256C9E">
          <w:rPr>
            <w:lang w:val="es-ES_tradnl"/>
          </w:rPr>
          <w:t>UIT-R 65</w:t>
        </w:r>
      </w:hyperlink>
      <w:r w:rsidRPr="00256C9E">
        <w:rPr>
          <w:lang w:val="es-ES_tradnl"/>
        </w:rPr>
        <w:t xml:space="preserve"> sobre los </w:t>
      </w:r>
      <w:r w:rsidR="003078F3" w:rsidRPr="00256C9E">
        <w:rPr>
          <w:lang w:val="es-ES_tradnl"/>
        </w:rPr>
        <w:t>«</w:t>
      </w:r>
      <w:r w:rsidRPr="00256C9E">
        <w:rPr>
          <w:lang w:val="es-ES_tradnl"/>
        </w:rPr>
        <w:t>Principios para el proceso de desarrollo futuro de las IMT para 2020 e IMT-2030</w:t>
      </w:r>
      <w:r w:rsidR="003078F3" w:rsidRPr="00256C9E">
        <w:rPr>
          <w:lang w:val="es-ES_tradnl"/>
        </w:rPr>
        <w:t>»</w:t>
      </w:r>
      <w:r w:rsidRPr="00256C9E">
        <w:rPr>
          <w:lang w:val="es-ES_tradnl"/>
        </w:rPr>
        <w:t xml:space="preserve"> esboza los criterios y principios fundamentales aplicados en el proceso de elaboración de Recomendaciones e Informes para las IMT-2020, en particular las Recomendaciones sobre especificación de la interfaz radioeléctrica;</w:t>
      </w:r>
    </w:p>
    <w:p w14:paraId="3D96529E" w14:textId="77777777" w:rsidR="00941FD9" w:rsidRPr="00256C9E" w:rsidRDefault="00941FD9" w:rsidP="00941FD9">
      <w:pPr>
        <w:rPr>
          <w:lang w:val="es-ES_tradnl"/>
        </w:rPr>
      </w:pPr>
      <w:r w:rsidRPr="00256C9E">
        <w:rPr>
          <w:i/>
          <w:iCs/>
          <w:lang w:val="es-ES_tradnl"/>
        </w:rPr>
        <w:t>b)</w:t>
      </w:r>
      <w:r w:rsidRPr="00256C9E">
        <w:rPr>
          <w:lang w:val="es-ES_tradnl"/>
        </w:rPr>
        <w:tab/>
        <w:t>que en el Informe UIT-R M.2514 se aborda la visión, los requisitos y las directrices de evaluación sobre el componente de satélite de las IMT-2020;</w:t>
      </w:r>
    </w:p>
    <w:p w14:paraId="4AEC45C6" w14:textId="77777777" w:rsidR="00941FD9" w:rsidRPr="00256C9E" w:rsidRDefault="00941FD9" w:rsidP="00941FD9">
      <w:pPr>
        <w:rPr>
          <w:lang w:val="es-ES_tradnl"/>
        </w:rPr>
      </w:pPr>
      <w:r w:rsidRPr="00256C9E">
        <w:rPr>
          <w:i/>
          <w:iCs/>
          <w:lang w:val="es-ES_tradnl"/>
        </w:rPr>
        <w:t>c)</w:t>
      </w:r>
      <w:r w:rsidRPr="00256C9E">
        <w:rPr>
          <w:lang w:val="es-ES_tradnl"/>
        </w:rPr>
        <w:tab/>
        <w:t>que en el Informe UIT-R M.2543 figuran el resultado y la conclusión de las etapas 4 a 7 de la evaluación, la creación de consenso y la decisión sobre los procesos de satélite de las IMT-2020, incluidas las características de las interfaces radioeléctricas por satélite de las IMT-2020,</w:t>
      </w:r>
    </w:p>
    <w:p w14:paraId="653D969E" w14:textId="77777777" w:rsidR="00941FD9" w:rsidRPr="00256C9E" w:rsidRDefault="00941FD9" w:rsidP="00941FD9">
      <w:pPr>
        <w:pStyle w:val="Call"/>
        <w:rPr>
          <w:lang w:val="es-ES_tradnl"/>
        </w:rPr>
      </w:pPr>
      <w:r w:rsidRPr="00256C9E">
        <w:rPr>
          <w:lang w:val="es-ES_tradnl"/>
        </w:rPr>
        <w:t>recomienda</w:t>
      </w:r>
    </w:p>
    <w:p w14:paraId="06C81580" w14:textId="77777777" w:rsidR="00941FD9" w:rsidRPr="00256C9E" w:rsidRDefault="00941FD9" w:rsidP="00941FD9">
      <w:pPr>
        <w:rPr>
          <w:lang w:val="es-ES_tradnl"/>
        </w:rPr>
      </w:pPr>
      <w:r w:rsidRPr="00256C9E">
        <w:rPr>
          <w:lang w:val="es-ES_tradnl"/>
        </w:rPr>
        <w:t>1</w:t>
      </w:r>
      <w:r w:rsidRPr="00256C9E">
        <w:rPr>
          <w:lang w:val="es-ES_tradnl"/>
        </w:rPr>
        <w:tab/>
        <w:t>que las interfaces radioeléctricas por satélite para las IMT-2020 sean:</w:t>
      </w:r>
    </w:p>
    <w:p w14:paraId="44ED8AC5" w14:textId="65BB9021" w:rsidR="00941FD9" w:rsidRPr="00256C9E" w:rsidRDefault="00B03F8D" w:rsidP="00941FD9">
      <w:pPr>
        <w:pStyle w:val="enumlev1"/>
        <w:rPr>
          <w:lang w:val="es-ES_tradnl"/>
        </w:rPr>
      </w:pPr>
      <w:r w:rsidRPr="00256C9E">
        <w:rPr>
          <w:lang w:val="es-ES_tradnl"/>
        </w:rPr>
        <w:t>–</w:t>
      </w:r>
      <w:r w:rsidR="00941FD9" w:rsidRPr="00256C9E">
        <w:rPr>
          <w:lang w:val="es-ES_tradnl"/>
        </w:rPr>
        <w:tab/>
      </w:r>
      <w:r w:rsidR="003078F3" w:rsidRPr="00256C9E">
        <w:rPr>
          <w:lang w:val="es-ES_tradnl" w:eastAsia="ja-JP"/>
        </w:rPr>
        <w:t>«</w:t>
      </w:r>
      <w:bookmarkStart w:id="10" w:name="_Hlk57054560"/>
      <w:r w:rsidR="00941FD9" w:rsidRPr="00256C9E">
        <w:rPr>
          <w:lang w:val="es-ES_tradnl" w:eastAsia="ja-JP"/>
        </w:rPr>
        <w:t>3GPP</w:t>
      </w:r>
      <w:bookmarkEnd w:id="10"/>
      <w:r w:rsidR="00941FD9" w:rsidRPr="00256C9E">
        <w:rPr>
          <w:lang w:val="es-ES_tradnl"/>
        </w:rPr>
        <w:t xml:space="preserve"> 5G-NTN</w:t>
      </w:r>
      <w:r w:rsidR="00941FD9" w:rsidRPr="00256C9E">
        <w:rPr>
          <w:lang w:val="es-ES_tradnl" w:eastAsia="ko-KR"/>
        </w:rPr>
        <w:t xml:space="preserve">: </w:t>
      </w:r>
      <w:r w:rsidR="00941FD9" w:rsidRPr="00256C9E">
        <w:rPr>
          <w:lang w:val="es-ES_tradnl"/>
        </w:rPr>
        <w:t>SRIT</w:t>
      </w:r>
      <w:r w:rsidR="003078F3" w:rsidRPr="00256C9E">
        <w:rPr>
          <w:lang w:val="es-ES_tradnl"/>
        </w:rPr>
        <w:t>»</w:t>
      </w:r>
      <w:r w:rsidR="00941FD9" w:rsidRPr="00256C9E">
        <w:rPr>
          <w:lang w:val="es-ES_tradnl"/>
        </w:rPr>
        <w:t>;</w:t>
      </w:r>
      <w:r w:rsidR="00941FD9" w:rsidRPr="00256C9E">
        <w:rPr>
          <w:rStyle w:val="FootnoteReference"/>
          <w:rFonts w:eastAsia="SimSun"/>
          <w:lang w:val="es-ES_tradnl"/>
        </w:rPr>
        <w:footnoteReference w:id="1"/>
      </w:r>
    </w:p>
    <w:p w14:paraId="67F1750A" w14:textId="6E5CE64C" w:rsidR="00941FD9" w:rsidRPr="00256C9E" w:rsidRDefault="00B03F8D" w:rsidP="00941FD9">
      <w:pPr>
        <w:pStyle w:val="enumlev1"/>
        <w:rPr>
          <w:lang w:val="es-ES_tradnl" w:eastAsia="ja-JP"/>
        </w:rPr>
      </w:pPr>
      <w:r w:rsidRPr="00256C9E">
        <w:rPr>
          <w:lang w:val="es-ES_tradnl"/>
        </w:rPr>
        <w:t>–</w:t>
      </w:r>
      <w:r w:rsidR="00941FD9" w:rsidRPr="00256C9E">
        <w:rPr>
          <w:lang w:val="es-ES_tradnl"/>
        </w:rPr>
        <w:tab/>
      </w:r>
      <w:r w:rsidR="003078F3" w:rsidRPr="00256C9E">
        <w:rPr>
          <w:lang w:val="es-ES_tradnl" w:eastAsia="ja-JP"/>
        </w:rPr>
        <w:t>«</w:t>
      </w:r>
      <w:r w:rsidR="00941FD9" w:rsidRPr="00256C9E">
        <w:rPr>
          <w:lang w:val="es-ES_tradnl" w:eastAsia="ja-JP"/>
        </w:rPr>
        <w:t xml:space="preserve">3GPP </w:t>
      </w:r>
      <w:r w:rsidR="00941FD9" w:rsidRPr="00256C9E">
        <w:rPr>
          <w:lang w:val="es-ES_tradnl"/>
        </w:rPr>
        <w:t>5G-NTN</w:t>
      </w:r>
      <w:r w:rsidR="00941FD9" w:rsidRPr="00256C9E">
        <w:rPr>
          <w:lang w:val="es-ES_tradnl" w:eastAsia="ko-KR"/>
        </w:rPr>
        <w:t xml:space="preserve">: </w:t>
      </w:r>
      <w:r w:rsidR="00941FD9" w:rsidRPr="00256C9E">
        <w:rPr>
          <w:lang w:val="es-ES_tradnl"/>
        </w:rPr>
        <w:t>RIT</w:t>
      </w:r>
      <w:r w:rsidR="003078F3" w:rsidRPr="00256C9E">
        <w:rPr>
          <w:lang w:val="es-ES_tradnl"/>
        </w:rPr>
        <w:t>»</w:t>
      </w:r>
      <w:r w:rsidR="00941FD9" w:rsidRPr="00256C9E">
        <w:rPr>
          <w:lang w:val="es-ES_tradnl"/>
        </w:rPr>
        <w:t>;</w:t>
      </w:r>
      <w:r w:rsidR="00941FD9" w:rsidRPr="00256C9E">
        <w:rPr>
          <w:rStyle w:val="FootnoteReference"/>
          <w:rFonts w:eastAsia="SimSun"/>
          <w:lang w:val="es-ES_tradnl"/>
        </w:rPr>
        <w:footnoteReference w:id="2"/>
      </w:r>
    </w:p>
    <w:p w14:paraId="3523F9CB" w14:textId="4BDA1508" w:rsidR="00941FD9" w:rsidRPr="00256C9E" w:rsidRDefault="00941FD9" w:rsidP="00941FD9">
      <w:pPr>
        <w:rPr>
          <w:lang w:val="es-ES_tradnl"/>
        </w:rPr>
      </w:pPr>
      <w:r w:rsidRPr="00256C9E">
        <w:rPr>
          <w:rFonts w:eastAsia="SimSun"/>
          <w:lang w:val="es-ES_tradnl"/>
        </w:rPr>
        <w:t>2</w:t>
      </w:r>
      <w:r w:rsidRPr="00256C9E">
        <w:rPr>
          <w:rFonts w:eastAsia="SimSun"/>
          <w:lang w:val="es-ES_tradnl"/>
        </w:rPr>
        <w:tab/>
        <w:t xml:space="preserve">que la información proporcionada o a la que se hace referencia </w:t>
      </w:r>
      <w:r w:rsidRPr="00256C9E">
        <w:rPr>
          <w:lang w:val="es-ES_tradnl"/>
        </w:rPr>
        <w:t xml:space="preserve">en los Anexos 1 y 2 debe utilizarse con arreglo a las interfaces radioeléctricas por satélite a las que se alude en el </w:t>
      </w:r>
      <w:r w:rsidRPr="00256C9E">
        <w:rPr>
          <w:i/>
          <w:sz w:val="22"/>
          <w:szCs w:val="18"/>
          <w:lang w:val="es-ES_tradnl"/>
        </w:rPr>
        <w:t>recomienda</w:t>
      </w:r>
      <w:r w:rsidR="00B03F8D" w:rsidRPr="00256C9E">
        <w:rPr>
          <w:i/>
          <w:sz w:val="22"/>
          <w:szCs w:val="18"/>
          <w:lang w:val="es-ES_tradnl"/>
        </w:rPr>
        <w:t> </w:t>
      </w:r>
      <w:r w:rsidRPr="00256C9E">
        <w:rPr>
          <w:sz w:val="22"/>
          <w:szCs w:val="18"/>
          <w:lang w:val="es-ES_tradnl"/>
        </w:rPr>
        <w:t>1</w:t>
      </w:r>
      <w:r w:rsidRPr="00256C9E">
        <w:rPr>
          <w:lang w:val="es-ES_tradnl"/>
        </w:rPr>
        <w:t xml:space="preserve"> anterior como </w:t>
      </w:r>
      <w:r w:rsidRPr="00256C9E">
        <w:rPr>
          <w:rFonts w:eastAsia="SimSun"/>
          <w:lang w:val="es-ES_tradnl"/>
        </w:rPr>
        <w:t xml:space="preserve">el conjunto íntegro de normas </w:t>
      </w:r>
      <w:r w:rsidRPr="00256C9E">
        <w:rPr>
          <w:rFonts w:eastAsia="Malgun Gothic"/>
          <w:lang w:val="es-ES_tradnl"/>
        </w:rPr>
        <w:t xml:space="preserve">para las especificaciones pormenorizadas </w:t>
      </w:r>
      <w:r w:rsidRPr="00256C9E">
        <w:rPr>
          <w:lang w:val="es-ES_tradnl"/>
        </w:rPr>
        <w:t>de las interfaces radioeléctricas por satélite para las IMT-2020.</w:t>
      </w:r>
    </w:p>
    <w:p w14:paraId="55B331BA" w14:textId="77777777" w:rsidR="00A62A36" w:rsidRPr="00256C9E" w:rsidRDefault="00A62A36" w:rsidP="00941FD9">
      <w:pPr>
        <w:rPr>
          <w:lang w:val="es-ES_tradnl"/>
        </w:rPr>
      </w:pPr>
    </w:p>
    <w:p w14:paraId="065FADCD" w14:textId="77777777" w:rsidR="00A62A36" w:rsidRPr="00256C9E" w:rsidRDefault="00A62A36" w:rsidP="00941FD9">
      <w:pPr>
        <w:rPr>
          <w:lang w:val="es-ES_tradnl"/>
        </w:rPr>
      </w:pPr>
    </w:p>
    <w:p w14:paraId="7386512C" w14:textId="77777777" w:rsidR="00941FD9" w:rsidRPr="00256C9E" w:rsidRDefault="00941FD9" w:rsidP="00941FD9">
      <w:pPr>
        <w:pStyle w:val="AnnexNoTitle"/>
        <w:rPr>
          <w:lang w:val="es-ES_tradnl"/>
        </w:rPr>
      </w:pPr>
      <w:bookmarkStart w:id="12" w:name="_Toc215142670"/>
      <w:bookmarkStart w:id="13" w:name="_Toc215142793"/>
      <w:r w:rsidRPr="00256C9E">
        <w:rPr>
          <w:lang w:val="es-ES_tradnl"/>
        </w:rPr>
        <w:t>Anexo 1</w:t>
      </w:r>
      <w:r w:rsidRPr="00256C9E">
        <w:rPr>
          <w:lang w:val="es-ES_tradnl"/>
        </w:rPr>
        <w:br/>
      </w:r>
      <w:r w:rsidRPr="00256C9E">
        <w:rPr>
          <w:lang w:val="es-ES_tradnl"/>
        </w:rPr>
        <w:br/>
        <w:t xml:space="preserve">Especificación de la tecnología de interfaz radioeléctrica </w:t>
      </w:r>
      <w:r w:rsidRPr="00256C9E">
        <w:rPr>
          <w:lang w:val="es-ES_tradnl" w:eastAsia="ja-JP"/>
        </w:rPr>
        <w:t xml:space="preserve">3GPP </w:t>
      </w:r>
      <w:r w:rsidRPr="00256C9E">
        <w:rPr>
          <w:lang w:val="es-ES_tradnl"/>
        </w:rPr>
        <w:t>5G-NTN - SRIT</w:t>
      </w:r>
      <w:r w:rsidRPr="00256C9E">
        <w:rPr>
          <w:rFonts w:eastAsia="SimSun"/>
          <w:bCs/>
          <w:position w:val="6"/>
          <w:vertAlign w:val="superscript"/>
          <w:lang w:val="es-ES_tradnl"/>
        </w:rPr>
        <w:footnoteReference w:id="3"/>
      </w:r>
      <w:bookmarkEnd w:id="12"/>
      <w:bookmarkEnd w:id="13"/>
    </w:p>
    <w:p w14:paraId="02E4FCB9" w14:textId="77777777" w:rsidR="00941FD9" w:rsidRPr="00256C9E" w:rsidRDefault="00941FD9" w:rsidP="00941FD9">
      <w:pPr>
        <w:pStyle w:val="Headingb"/>
        <w:rPr>
          <w:lang w:val="es-ES_tradnl"/>
        </w:rPr>
      </w:pPr>
      <w:bookmarkStart w:id="14" w:name="_Toc195183149"/>
      <w:r w:rsidRPr="00256C9E">
        <w:rPr>
          <w:lang w:val="es-ES_tradnl"/>
        </w:rPr>
        <w:t>Antecedentes</w:t>
      </w:r>
      <w:bookmarkEnd w:id="14"/>
    </w:p>
    <w:p w14:paraId="25C002E0" w14:textId="77777777" w:rsidR="00941FD9" w:rsidRPr="00256C9E" w:rsidRDefault="00941FD9" w:rsidP="00941FD9">
      <w:pPr>
        <w:rPr>
          <w:lang w:val="es-ES_tradnl"/>
        </w:rPr>
      </w:pPr>
      <w:bookmarkStart w:id="15" w:name="_Toc56152341"/>
      <w:bookmarkStart w:id="16" w:name="_Toc56153721"/>
      <w:bookmarkStart w:id="17" w:name="_Toc94532833"/>
      <w:bookmarkStart w:id="18" w:name="_Toc94533303"/>
      <w:bookmarkStart w:id="19" w:name="_Toc195183150"/>
      <w:r w:rsidRPr="00256C9E">
        <w:rPr>
          <w:lang w:val="es-ES_tradnl"/>
        </w:rPr>
        <w:t xml:space="preserve">El componente de satélite de las </w:t>
      </w:r>
      <w:r w:rsidRPr="00256C9E">
        <w:rPr>
          <w:lang w:val="es-ES_tradnl" w:eastAsia="ja-JP"/>
        </w:rPr>
        <w:t xml:space="preserve">IMT-2020 </w:t>
      </w:r>
      <w:r w:rsidRPr="00256C9E">
        <w:rPr>
          <w:lang w:val="es-ES_tradnl"/>
        </w:rPr>
        <w:t xml:space="preserve">es un sistema sujeto a una actividad de desarrollo a escala mundial y las especificaciones de interfaz radioeléctrica por satélite de las IMT-2020 identificadas en la presente Recomendación han sido elaboradas por la UIT en colaboración con los Proponentes de las especificaciones </w:t>
      </w:r>
      <w:r w:rsidRPr="00256C9E">
        <w:rPr>
          <w:lang w:val="es-ES_tradnl" w:eastAsia="zh-CN"/>
        </w:rPr>
        <w:t xml:space="preserve">mundiales de base </w:t>
      </w:r>
      <w:r w:rsidRPr="00256C9E">
        <w:rPr>
          <w:lang w:val="es-ES_tradnl"/>
        </w:rPr>
        <w:t xml:space="preserve">(GCS) y las Organizaciones de Trasposición. Del Documento </w:t>
      </w:r>
      <w:hyperlink r:id="rId24" w:history="1">
        <w:r w:rsidRPr="00256C9E">
          <w:rPr>
            <w:lang w:val="es-ES_tradnl"/>
          </w:rPr>
          <w:t>IMT-2020-SAT/5</w:t>
        </w:r>
      </w:hyperlink>
      <w:r w:rsidRPr="00256C9E">
        <w:rPr>
          <w:lang w:val="es-ES_tradnl"/>
        </w:rPr>
        <w:t xml:space="preserve"> se desprende que:</w:t>
      </w:r>
    </w:p>
    <w:p w14:paraId="523B11A9" w14:textId="292BC1CC" w:rsidR="00941FD9" w:rsidRPr="00256C9E" w:rsidRDefault="00B03F8D" w:rsidP="00941FD9">
      <w:pPr>
        <w:pStyle w:val="enumlev1"/>
        <w:rPr>
          <w:lang w:val="es-ES_tradnl"/>
        </w:rPr>
      </w:pPr>
      <w:r w:rsidRPr="00256C9E">
        <w:rPr>
          <w:lang w:val="es-ES_tradnl"/>
        </w:rPr>
        <w:lastRenderedPageBreak/>
        <w:t>–</w:t>
      </w:r>
      <w:r w:rsidR="00941FD9" w:rsidRPr="00256C9E">
        <w:rPr>
          <w:lang w:val="es-ES_tradnl"/>
        </w:rPr>
        <w:tab/>
        <w:t xml:space="preserve">El Proponente GCS debe ser uno de los Proponentes </w:t>
      </w:r>
      <w:r w:rsidR="00941FD9" w:rsidRPr="00256C9E">
        <w:rPr>
          <w:lang w:val="es-ES_tradnl" w:eastAsia="zh-CN"/>
        </w:rPr>
        <w:t xml:space="preserve">de tecnologías de </w:t>
      </w:r>
      <w:r w:rsidR="00941FD9" w:rsidRPr="00256C9E">
        <w:rPr>
          <w:lang w:val="es-ES_tradnl"/>
        </w:rPr>
        <w:t xml:space="preserve">interfaz radioeléctrica </w:t>
      </w:r>
      <w:r w:rsidR="00941FD9" w:rsidRPr="00256C9E">
        <w:rPr>
          <w:lang w:val="es-ES_tradnl" w:eastAsia="zh-CN"/>
        </w:rPr>
        <w:t xml:space="preserve">(RIT) o Conjunto de tecnologías de </w:t>
      </w:r>
      <w:r w:rsidR="00941FD9" w:rsidRPr="00256C9E">
        <w:rPr>
          <w:lang w:val="es-ES_tradnl"/>
        </w:rPr>
        <w:t>interfaz radioeléctrica (SRIT) para la tecnología correspondiente, y debe tener autoridad legal para conceder al UIT-R los derechos de utilización pertinentes a nivel jurídico con arreglo a las especificaciones adecuadas proporcionadas para una GCS relativa a una tecnología descrita en esta Recomendación.</w:t>
      </w:r>
    </w:p>
    <w:p w14:paraId="3F215969" w14:textId="54AF66E9" w:rsidR="00941FD9" w:rsidRPr="00256C9E" w:rsidRDefault="00B03F8D" w:rsidP="00941FD9">
      <w:pPr>
        <w:pStyle w:val="enumlev1"/>
        <w:rPr>
          <w:lang w:val="es-ES_tradnl"/>
        </w:rPr>
      </w:pPr>
      <w:r w:rsidRPr="00256C9E">
        <w:rPr>
          <w:lang w:val="es-ES_tradnl"/>
        </w:rPr>
        <w:t>–</w:t>
      </w:r>
      <w:r w:rsidR="00941FD9" w:rsidRPr="00256C9E">
        <w:rPr>
          <w:lang w:val="es-ES_tradnl"/>
        </w:rPr>
        <w:tab/>
        <w:t>Una Organización de Trasposición debe haber sido autorizada por el Proponente GCS pertinente para elaborar normas de trasposición relativas a una tecnología específica y debe poseer los derechos de utilización pertinentes a nivel jurídico.</w:t>
      </w:r>
    </w:p>
    <w:p w14:paraId="7D6FE2E3" w14:textId="473C681E" w:rsidR="00941FD9" w:rsidRPr="00256C9E" w:rsidRDefault="00941FD9" w:rsidP="00941FD9">
      <w:pPr>
        <w:rPr>
          <w:lang w:val="es-ES_tradnl"/>
        </w:rPr>
      </w:pPr>
      <w:r w:rsidRPr="00256C9E">
        <w:rPr>
          <w:lang w:val="es-ES_tradnl"/>
        </w:rPr>
        <w:t xml:space="preserve">Cabe señalar asimismo que los Proponentes GCS y las Organizaciones de Transposición también deben cumplir los requisitos adecuados de conformidad con la Resolución </w:t>
      </w:r>
      <w:hyperlink r:id="rId25" w:history="1">
        <w:r w:rsidRPr="00256C9E">
          <w:rPr>
            <w:lang w:val="es-ES_tradnl"/>
          </w:rPr>
          <w:t>U</w:t>
        </w:r>
        <w:r w:rsidRPr="00256C9E">
          <w:rPr>
            <w:lang w:val="es-ES_tradnl"/>
          </w:rPr>
          <w:t>I</w:t>
        </w:r>
        <w:r w:rsidRPr="00256C9E">
          <w:rPr>
            <w:lang w:val="es-ES_tradnl"/>
          </w:rPr>
          <w:t>T-R 9</w:t>
        </w:r>
      </w:hyperlink>
      <w:r w:rsidRPr="00256C9E">
        <w:rPr>
          <w:lang w:val="es-ES_tradnl"/>
        </w:rPr>
        <w:t xml:space="preserve"> y sus directrices conexas.</w:t>
      </w:r>
    </w:p>
    <w:p w14:paraId="48602530" w14:textId="77777777" w:rsidR="00941FD9" w:rsidRPr="00256C9E" w:rsidRDefault="00941FD9" w:rsidP="00941FD9">
      <w:pPr>
        <w:rPr>
          <w:lang w:val="es-ES_tradnl"/>
        </w:rPr>
      </w:pPr>
      <w:r w:rsidRPr="00256C9E">
        <w:rPr>
          <w:lang w:val="es-ES_tradnl"/>
        </w:rPr>
        <w:t>La UIT ha proporcionado el marco y los requisitos generales a escala mundial y ha elaborado la especificación mundial de base conjuntamente con el Proponente GCS. La normalización detallada ha corrido a cargo de Organizaciones de Transposición reconocidas que operan de forma concertada con el Proponente GCS. Habida cuenta de ello, esta Recomendación incluye numerosas referencias a especificaciones elaboradas externamente.</w:t>
      </w:r>
    </w:p>
    <w:p w14:paraId="2B7F6CB1" w14:textId="77777777" w:rsidR="00941FD9" w:rsidRPr="00256C9E" w:rsidRDefault="00941FD9" w:rsidP="00941FD9">
      <w:pPr>
        <w:rPr>
          <w:lang w:val="es-ES_tradnl"/>
        </w:rPr>
      </w:pPr>
      <w:bookmarkStart w:id="20" w:name="_Hlk200454086"/>
      <w:r w:rsidRPr="00256C9E">
        <w:rPr>
          <w:lang w:val="es-ES_tradnl"/>
        </w:rPr>
        <w:t>Este enfoque se consideró la solución más adecuada para facilitar la finalización de esta Recomendación con arreglo al calendario fijado por el UIT-R y a tenor de las necesidades de las administraciones, los operadores y los fabricantes.</w:t>
      </w:r>
      <w:bookmarkEnd w:id="20"/>
    </w:p>
    <w:p w14:paraId="52799C5D" w14:textId="77777777" w:rsidR="00941FD9" w:rsidRPr="00256C9E" w:rsidRDefault="00941FD9" w:rsidP="00941FD9">
      <w:pPr>
        <w:rPr>
          <w:lang w:val="es-ES_tradnl"/>
        </w:rPr>
      </w:pPr>
      <w:r w:rsidRPr="00256C9E">
        <w:rPr>
          <w:lang w:val="es-ES_tradnl"/>
        </w:rPr>
        <w:t>En consecuencia, esta Recomendación tiene por objeto aprovechar todo lo posible ese método de trabajo con respecto a los plazos de normalización a escala mundial. El texto principal de esta Recomendación ha sido elaborado por la UIT, y cada Anexo contiene referencias a la localización de información más detallada.</w:t>
      </w:r>
    </w:p>
    <w:p w14:paraId="1E70825D" w14:textId="12B78CC3" w:rsidR="00941FD9" w:rsidRPr="00256C9E" w:rsidRDefault="00941FD9" w:rsidP="00941FD9">
      <w:pPr>
        <w:rPr>
          <w:lang w:val="es-ES_tradnl"/>
        </w:rPr>
      </w:pPr>
      <w:r w:rsidRPr="00256C9E">
        <w:rPr>
          <w:lang w:val="es-ES_tradnl"/>
        </w:rPr>
        <w:t xml:space="preserve">El presente Anexo 1 contiene la información pormenorizada desarrollada por la UIT y el </w:t>
      </w:r>
      <w:r w:rsidR="003078F3" w:rsidRPr="00256C9E">
        <w:rPr>
          <w:lang w:val="es-ES_tradnl"/>
        </w:rPr>
        <w:t>«</w:t>
      </w:r>
      <w:r w:rsidRPr="00256C9E">
        <w:rPr>
          <w:lang w:val="es-ES_tradnl" w:eastAsia="ja-JP"/>
        </w:rPr>
        <w:t>3GPP</w:t>
      </w:r>
      <w:r w:rsidR="003078F3" w:rsidRPr="00256C9E">
        <w:rPr>
          <w:lang w:val="es-ES_tradnl"/>
        </w:rPr>
        <w:t>»</w:t>
      </w:r>
      <w:r w:rsidRPr="00256C9E">
        <w:rPr>
          <w:lang w:val="es-ES_tradnl"/>
        </w:rPr>
        <w:t xml:space="preserve"> (el Proponente GCS) y </w:t>
      </w:r>
      <w:r w:rsidRPr="00256C9E">
        <w:rPr>
          <w:lang w:val="es-ES_tradnl" w:eastAsia="ja-JP"/>
        </w:rPr>
        <w:t xml:space="preserve">ARIB, ATIS, CCSA, ETSI, TSDSI, TTA, TTC </w:t>
      </w:r>
      <w:r w:rsidRPr="00256C9E">
        <w:rPr>
          <w:lang w:val="es-ES_tradnl"/>
        </w:rPr>
        <w:t>(organizaciones de transposición). En relación con la Certificación C, ARIB y TTC indicaron que no proporcionarían referencias de transposición (hipervínculos) al UIT-R en esta fase.</w:t>
      </w:r>
    </w:p>
    <w:p w14:paraId="5D45F6CF" w14:textId="77777777" w:rsidR="00941FD9" w:rsidRPr="00256C9E" w:rsidRDefault="00941FD9" w:rsidP="00941FD9">
      <w:pPr>
        <w:rPr>
          <w:lang w:val="es-ES_tradnl"/>
        </w:rPr>
      </w:pPr>
      <w:r w:rsidRPr="00256C9E">
        <w:rPr>
          <w:lang w:val="es-ES_tradnl"/>
        </w:rPr>
        <w:t>La utilización de las referencias permite completar y actualizar oportunamente los elementos de alto nivel de esta Recomendación, puesto que los procedimientos de control de cambios, transposición y análisis público se llevan a cabo en el marco de la organización externa. Por lo general, esta información se ha adoptado sin modificaciones, habida cuenta de la necesidad de minimizar la duplicación del trabajo y de facilitar y soportar un proceso ininterrumpido de mantenimiento y actualización.</w:t>
      </w:r>
    </w:p>
    <w:p w14:paraId="601A58E9" w14:textId="77777777" w:rsidR="00941FD9" w:rsidRPr="00256C9E" w:rsidRDefault="00941FD9" w:rsidP="00941FD9">
      <w:pPr>
        <w:rPr>
          <w:lang w:val="es-ES_tradnl"/>
        </w:rPr>
      </w:pPr>
      <w:r w:rsidRPr="00256C9E">
        <w:rPr>
          <w:lang w:val="es-ES_tradnl"/>
        </w:rPr>
        <w:t>Este acuerdo general, en el que se señala que la información detallada de la interfaz radioeléctrica debe lograrse en gran medida mediante referencia a la labor de organizaciones externas, pone de relieve no sólo el importante papel de la UIT como catalizador al estimular, coordinar y facilitar el desarrollo de tecnologías avanzadas de telecomunicaciones, sino también su enfoque previsor y versátil para normas de telecomunicaciones, incluida la presente, adecuadas para el siglo XXI.</w:t>
      </w:r>
    </w:p>
    <w:p w14:paraId="6DD1CA31" w14:textId="77777777" w:rsidR="00941FD9" w:rsidRPr="00256C9E" w:rsidRDefault="00941FD9" w:rsidP="00941FD9">
      <w:pPr>
        <w:pStyle w:val="Heading1"/>
        <w:rPr>
          <w:lang w:val="es-ES_tradnl"/>
        </w:rPr>
      </w:pPr>
      <w:r w:rsidRPr="00256C9E">
        <w:rPr>
          <w:lang w:val="es-ES_tradnl"/>
        </w:rPr>
        <w:t>1</w:t>
      </w:r>
      <w:r w:rsidRPr="00256C9E">
        <w:rPr>
          <w:lang w:val="es-ES_tradnl"/>
        </w:rPr>
        <w:tab/>
        <w:t>Visión general de la tecnología de interfaces radioeléctricas por satélite</w:t>
      </w:r>
      <w:bookmarkEnd w:id="15"/>
      <w:bookmarkEnd w:id="16"/>
      <w:bookmarkEnd w:id="17"/>
      <w:bookmarkEnd w:id="18"/>
      <w:bookmarkEnd w:id="19"/>
    </w:p>
    <w:p w14:paraId="2446BB0E" w14:textId="79CEEBDA" w:rsidR="00941FD9" w:rsidRPr="00256C9E" w:rsidRDefault="00941FD9" w:rsidP="00941FD9">
      <w:pPr>
        <w:rPr>
          <w:lang w:val="es-ES_tradnl"/>
        </w:rPr>
      </w:pPr>
      <w:r w:rsidRPr="00256C9E">
        <w:rPr>
          <w:lang w:val="es-ES_tradnl"/>
        </w:rPr>
        <w:t>Las especificaciones de las interfaces radioeléctricas por satélite IMT-2020, o 5G-NTN, han sido desarrolladas por el 3GPP y abarcan las redes IoT-NTN, basadas en la tecnología de evolución a largo plazo (LTE), y las NR-NTN, basadas en nuevas tecnologías radioeléctricas (NR) para sus ediciones</w:t>
      </w:r>
      <w:r w:rsidR="00A62A36" w:rsidRPr="00256C9E">
        <w:rPr>
          <w:lang w:val="es-ES_tradnl"/>
        </w:rPr>
        <w:t> </w:t>
      </w:r>
      <w:r w:rsidRPr="00256C9E">
        <w:rPr>
          <w:lang w:val="es-ES_tradnl"/>
        </w:rPr>
        <w:t>17 y posteriores.</w:t>
      </w:r>
    </w:p>
    <w:p w14:paraId="4882C84D" w14:textId="6182800F" w:rsidR="00941FD9" w:rsidRPr="00256C9E" w:rsidRDefault="00941FD9" w:rsidP="00941FD9">
      <w:pPr>
        <w:rPr>
          <w:lang w:val="es-ES_tradnl"/>
        </w:rPr>
      </w:pPr>
      <w:r w:rsidRPr="00256C9E">
        <w:rPr>
          <w:lang w:val="es-ES_tradnl"/>
        </w:rPr>
        <w:t>Las redes 5G-NTN constituyen un conjunto de tecnologías de interfaces radioeléctricas que abarcan las IoT-NTN, como componente RIT, y las NR-NTN, como componente RIT adicional.</w:t>
      </w:r>
    </w:p>
    <w:p w14:paraId="5C4AFEFF" w14:textId="765BC3DF" w:rsidR="00941FD9" w:rsidRPr="00256C9E" w:rsidRDefault="00941FD9" w:rsidP="00B03F8D">
      <w:pPr>
        <w:rPr>
          <w:lang w:val="es-ES_tradnl"/>
        </w:rPr>
      </w:pPr>
      <w:r w:rsidRPr="00256C9E">
        <w:rPr>
          <w:lang w:val="es-ES_tradnl"/>
        </w:rPr>
        <w:lastRenderedPageBreak/>
        <w:t xml:space="preserve">Las redes 5G-NTN cumplen los requisitos técnicos sobre calidad de funcionamiento en tres entornos de prueba específicos, a saber, los entornos Rural </w:t>
      </w:r>
      <w:r w:rsidR="00B03F8D" w:rsidRPr="00256C9E">
        <w:rPr>
          <w:lang w:val="es-ES_tradnl"/>
        </w:rPr>
        <w:t>–</w:t>
      </w:r>
      <w:r w:rsidRPr="00256C9E">
        <w:rPr>
          <w:lang w:val="es-ES_tradnl"/>
        </w:rPr>
        <w:t xml:space="preserve"> Banda ancha móvil mejorada (eMBB</w:t>
      </w:r>
      <w:r w:rsidR="00B03F8D" w:rsidRPr="00256C9E">
        <w:rPr>
          <w:lang w:val="es-ES_tradnl"/>
        </w:rPr>
        <w:t>-</w:t>
      </w:r>
      <w:r w:rsidRPr="00256C9E">
        <w:rPr>
          <w:lang w:val="es-ES_tradnl"/>
        </w:rPr>
        <w:t>s), Rural</w:t>
      </w:r>
      <w:r w:rsidR="00B03F8D" w:rsidRPr="00256C9E">
        <w:rPr>
          <w:lang w:val="es-ES_tradnl"/>
        </w:rPr>
        <w:t> – </w:t>
      </w:r>
      <w:r w:rsidRPr="00256C9E">
        <w:rPr>
          <w:lang w:val="es-ES_tradnl"/>
        </w:rPr>
        <w:t xml:space="preserve">Comunicación masiva tipo máquina (mMTC-s) y Rural </w:t>
      </w:r>
      <w:r w:rsidR="00B03F8D" w:rsidRPr="00256C9E">
        <w:rPr>
          <w:lang w:val="es-ES_tradnl"/>
        </w:rPr>
        <w:t xml:space="preserve">– </w:t>
      </w:r>
      <w:r w:rsidRPr="00256C9E">
        <w:rPr>
          <w:lang w:val="es-ES_tradnl"/>
        </w:rPr>
        <w:t>Comunicaciones de alta fiabilidad (HRC</w:t>
      </w:r>
      <w:r w:rsidR="00B03F8D" w:rsidRPr="00256C9E">
        <w:rPr>
          <w:lang w:val="es-ES_tradnl"/>
        </w:rPr>
        <w:noBreakHyphen/>
      </w:r>
      <w:r w:rsidRPr="00256C9E">
        <w:rPr>
          <w:lang w:val="es-ES_tradnl"/>
        </w:rPr>
        <w:t>s).</w:t>
      </w:r>
    </w:p>
    <w:p w14:paraId="44257259" w14:textId="29B53DF4" w:rsidR="00941FD9" w:rsidRPr="00256C9E" w:rsidRDefault="00941FD9" w:rsidP="00941FD9">
      <w:pPr>
        <w:rPr>
          <w:spacing w:val="-6"/>
          <w:lang w:val="es-ES_tradnl"/>
        </w:rPr>
      </w:pPr>
      <w:r w:rsidRPr="00256C9E">
        <w:rPr>
          <w:lang w:val="es-ES_tradnl"/>
        </w:rPr>
        <w:t>Por otro lado, las redes</w:t>
      </w:r>
      <w:r w:rsidRPr="00256C9E">
        <w:rPr>
          <w:iCs/>
          <w:lang w:val="es-ES_tradnl"/>
        </w:rPr>
        <w:t xml:space="preserve"> 5G-NTN </w:t>
      </w:r>
      <w:r w:rsidRPr="00256C9E">
        <w:rPr>
          <w:lang w:val="es-ES_tradnl"/>
        </w:rPr>
        <w:t>cumplen los requisitos de servicio y de espectro de las interfaces radioeléctricas por satélite IMT-2020. Ambas RIT, la NR-NTN y la IoT-NTN, utilizan las bandas de frecuencia para la gama (FR) FR1 (410-7</w:t>
      </w:r>
      <w:r w:rsidR="00A62A36" w:rsidRPr="00256C9E">
        <w:rPr>
          <w:lang w:val="es-ES_tradnl"/>
        </w:rPr>
        <w:t> </w:t>
      </w:r>
      <w:r w:rsidRPr="00256C9E">
        <w:rPr>
          <w:lang w:val="es-ES_tradnl"/>
        </w:rPr>
        <w:t>125</w:t>
      </w:r>
      <w:r w:rsidR="00B03F8D" w:rsidRPr="00256C9E">
        <w:rPr>
          <w:lang w:val="es-ES_tradnl"/>
        </w:rPr>
        <w:t> </w:t>
      </w:r>
      <w:r w:rsidRPr="00256C9E">
        <w:rPr>
          <w:lang w:val="es-ES_tradnl"/>
        </w:rPr>
        <w:t>MHz). Además, el componente RIT NR-NTN también puede utilizar las bandas de frecuencia en FR2-NTN (17,3-30</w:t>
      </w:r>
      <w:r w:rsidR="00B03F8D" w:rsidRPr="00256C9E">
        <w:rPr>
          <w:lang w:val="es-ES_tradnl"/>
        </w:rPr>
        <w:t> </w:t>
      </w:r>
      <w:r w:rsidRPr="00256C9E">
        <w:rPr>
          <w:lang w:val="es-ES_tradnl"/>
        </w:rPr>
        <w:t xml:space="preserve">GHz). Las bandas de frecuencias identificadas para el componente de satélite </w:t>
      </w:r>
      <w:r w:rsidRPr="00256C9E">
        <w:rPr>
          <w:spacing w:val="-6"/>
          <w:lang w:val="es-ES_tradnl"/>
        </w:rPr>
        <w:t xml:space="preserve">de las IMT figuran en las Resoluciones </w:t>
      </w:r>
      <w:r w:rsidRPr="00256C9E">
        <w:rPr>
          <w:b/>
          <w:bCs/>
          <w:spacing w:val="-6"/>
          <w:lang w:val="es-ES_tradnl"/>
        </w:rPr>
        <w:t xml:space="preserve">212 (Rev.CMR-23) </w:t>
      </w:r>
      <w:r w:rsidRPr="00256C9E">
        <w:rPr>
          <w:spacing w:val="-6"/>
          <w:lang w:val="es-ES_tradnl"/>
        </w:rPr>
        <w:t>y</w:t>
      </w:r>
      <w:r w:rsidR="008F5065" w:rsidRPr="00256C9E">
        <w:rPr>
          <w:spacing w:val="-6"/>
          <w:lang w:val="es-ES_tradnl"/>
        </w:rPr>
        <w:t> </w:t>
      </w:r>
      <w:r w:rsidRPr="00256C9E">
        <w:rPr>
          <w:b/>
          <w:bCs/>
          <w:spacing w:val="-6"/>
          <w:lang w:val="es-ES_tradnl"/>
        </w:rPr>
        <w:t>225 (Rev.CMR-23)</w:t>
      </w:r>
      <w:r w:rsidRPr="00256C9E">
        <w:rPr>
          <w:spacing w:val="-6"/>
          <w:lang w:val="es-ES_tradnl"/>
        </w:rPr>
        <w:t>.</w:t>
      </w:r>
    </w:p>
    <w:p w14:paraId="6BA0A7E1" w14:textId="4984D4CB" w:rsidR="00941FD9" w:rsidRPr="00256C9E" w:rsidRDefault="00941FD9" w:rsidP="00941FD9">
      <w:pPr>
        <w:rPr>
          <w:lang w:val="es-ES_tradnl"/>
        </w:rPr>
      </w:pPr>
      <w:r w:rsidRPr="00256C9E">
        <w:rPr>
          <w:lang w:val="es-ES_tradnl"/>
        </w:rPr>
        <w:t>El conjunto íntegro de normas sobre las interfaces radioeléctricas por satélite de las IMT-2020, o NR</w:t>
      </w:r>
      <w:r w:rsidR="00530832" w:rsidRPr="00256C9E">
        <w:rPr>
          <w:lang w:val="es-ES_tradnl"/>
        </w:rPr>
        <w:noBreakHyphen/>
      </w:r>
      <w:r w:rsidRPr="00256C9E">
        <w:rPr>
          <w:lang w:val="es-ES_tradnl"/>
        </w:rPr>
        <w:t xml:space="preserve">NTN e IoT-NTN, se basa en las características fundamentales de las interfaces radioeléctricas terrenales de las IMT-2020 </w:t>
      </w:r>
      <w:r w:rsidR="003078F3" w:rsidRPr="00256C9E">
        <w:rPr>
          <w:lang w:val="es-ES_tradnl"/>
        </w:rPr>
        <w:t>«</w:t>
      </w:r>
      <w:r w:rsidRPr="00256C9E">
        <w:rPr>
          <w:lang w:val="es-ES_tradnl"/>
        </w:rPr>
        <w:t>5G</w:t>
      </w:r>
      <w:r w:rsidR="003078F3" w:rsidRPr="00256C9E">
        <w:rPr>
          <w:lang w:val="es-ES_tradnl"/>
        </w:rPr>
        <w:t>»</w:t>
      </w:r>
      <w:r w:rsidRPr="00256C9E">
        <w:rPr>
          <w:lang w:val="es-ES_tradnl"/>
        </w:rPr>
        <w:t xml:space="preserve"> del 3GPP, en consonancia con la Recomendación </w:t>
      </w:r>
      <w:hyperlink r:id="rId26" w:history="1">
        <w:r w:rsidRPr="00256C9E">
          <w:rPr>
            <w:lang w:val="es-ES_tradnl"/>
          </w:rPr>
          <w:t>UIT-R M.2150</w:t>
        </w:r>
      </w:hyperlink>
      <w:r w:rsidRPr="00256C9E">
        <w:rPr>
          <w:lang w:val="es-ES_tradnl"/>
        </w:rPr>
        <w:t>, así como en las capacidades adicionales de las NTN, ambas en constante evolución.</w:t>
      </w:r>
    </w:p>
    <w:p w14:paraId="0D5563FE" w14:textId="1AF43B4F" w:rsidR="00941FD9" w:rsidRPr="00256C9E" w:rsidRDefault="00941FD9" w:rsidP="00941FD9">
      <w:pPr>
        <w:rPr>
          <w:lang w:val="es-ES_tradnl"/>
        </w:rPr>
      </w:pPr>
      <w:r w:rsidRPr="00256C9E">
        <w:rPr>
          <w:lang w:val="es-ES_tradnl"/>
        </w:rPr>
        <w:t xml:space="preserve">El sistema 3GPP 5G (5GS) también incluye especificaciones para sus aspectos no radioeléctricos, en particular los elementos de la red medular (el núcleo de paquetes evolucionado y las redes medulares 5G), la seguridad, los códecs y la gestión de red. Esas especificaciones no radioeléctricas no están incluidas en las </w:t>
      </w:r>
      <w:r w:rsidR="003078F3" w:rsidRPr="00256C9E">
        <w:rPr>
          <w:lang w:val="es-ES_tradnl"/>
        </w:rPr>
        <w:t>«</w:t>
      </w:r>
      <w:r w:rsidRPr="00256C9E">
        <w:rPr>
          <w:lang w:val="es-ES_tradnl"/>
        </w:rPr>
        <w:t>Especificaciones mundiales de base (GCS)</w:t>
      </w:r>
      <w:r w:rsidR="003078F3" w:rsidRPr="00256C9E">
        <w:rPr>
          <w:lang w:val="es-ES_tradnl"/>
        </w:rPr>
        <w:t>»</w:t>
      </w:r>
      <w:r w:rsidRPr="00256C9E">
        <w:rPr>
          <w:lang w:val="es-ES_tradnl"/>
        </w:rPr>
        <w:t xml:space="preserve"> de las IMT-2020.</w:t>
      </w:r>
    </w:p>
    <w:p w14:paraId="1FE9C77D" w14:textId="77777777" w:rsidR="00941FD9" w:rsidRPr="00256C9E" w:rsidRDefault="00941FD9" w:rsidP="00941FD9">
      <w:pPr>
        <w:pStyle w:val="Heading2"/>
        <w:rPr>
          <w:lang w:val="es-ES_tradnl"/>
        </w:rPr>
      </w:pPr>
      <w:bookmarkStart w:id="21" w:name="_Toc195183151"/>
      <w:r w:rsidRPr="00256C9E">
        <w:rPr>
          <w:lang w:val="es-ES_tradnl"/>
        </w:rPr>
        <w:t>1.1</w:t>
      </w:r>
      <w:r w:rsidRPr="00256C9E">
        <w:rPr>
          <w:lang w:val="es-ES_tradnl"/>
        </w:rPr>
        <w:tab/>
        <w:t>Visión general del componente RIT: NR-NTN</w:t>
      </w:r>
      <w:bookmarkEnd w:id="21"/>
    </w:p>
    <w:p w14:paraId="6696D36F" w14:textId="5446927F" w:rsidR="00941FD9" w:rsidRPr="00256C9E" w:rsidRDefault="00941FD9" w:rsidP="00941FD9">
      <w:pPr>
        <w:rPr>
          <w:lang w:val="es-ES_tradnl"/>
        </w:rPr>
      </w:pPr>
      <w:r w:rsidRPr="00256C9E">
        <w:rPr>
          <w:lang w:val="es-ES_tradnl"/>
        </w:rPr>
        <w:t xml:space="preserve">Esa visión general proporciona las mejoras específicas de satélite de las interfaces radioeléctricas terrenales 3GPP </w:t>
      </w:r>
      <w:r w:rsidR="003078F3" w:rsidRPr="00256C9E">
        <w:rPr>
          <w:lang w:val="es-ES_tradnl"/>
        </w:rPr>
        <w:t>«</w:t>
      </w:r>
      <w:r w:rsidRPr="00256C9E">
        <w:rPr>
          <w:lang w:val="es-ES_tradnl"/>
        </w:rPr>
        <w:t>5G</w:t>
      </w:r>
      <w:r w:rsidR="003078F3" w:rsidRPr="00256C9E">
        <w:rPr>
          <w:lang w:val="es-ES_tradnl"/>
        </w:rPr>
        <w:t>»</w:t>
      </w:r>
      <w:r w:rsidRPr="00256C9E">
        <w:rPr>
          <w:lang w:val="es-ES_tradnl"/>
        </w:rPr>
        <w:t xml:space="preserve"> IMT-2020 especificadas en la Recomendación </w:t>
      </w:r>
      <w:hyperlink r:id="rId27" w:history="1">
        <w:r w:rsidRPr="00256C9E">
          <w:rPr>
            <w:lang w:val="es-ES_tradnl"/>
          </w:rPr>
          <w:t>UIT-R M.2150</w:t>
        </w:r>
      </w:hyperlink>
      <w:r w:rsidRPr="00256C9E">
        <w:rPr>
          <w:lang w:val="es-ES_tradnl"/>
        </w:rPr>
        <w:t>.</w:t>
      </w:r>
    </w:p>
    <w:p w14:paraId="433A3F09" w14:textId="77777777" w:rsidR="00941FD9" w:rsidRPr="00256C9E" w:rsidRDefault="00941FD9" w:rsidP="00941FD9">
      <w:pPr>
        <w:rPr>
          <w:lang w:val="es-ES_tradnl" w:eastAsia="en-GB"/>
        </w:rPr>
      </w:pPr>
      <w:r w:rsidRPr="00256C9E">
        <w:rPr>
          <w:lang w:val="es-ES_tradnl"/>
        </w:rPr>
        <w:t xml:space="preserve">Se ha introducido un conjunto de características </w:t>
      </w:r>
      <w:r w:rsidRPr="00256C9E">
        <w:rPr>
          <w:lang w:val="es-ES_tradnl" w:eastAsia="en-GB"/>
        </w:rPr>
        <w:t>en el protocolo NR y en la arquitectura NG-RAN para soportar redes no terrenales (NTN). Las NTN se refieren a las redes, o segmentos de redes, que utilizan un vehículo espacial a los efectos de transmisión y que se definen de la forma siguiente:</w:t>
      </w:r>
    </w:p>
    <w:p w14:paraId="2C9123D2" w14:textId="1B9B7B17" w:rsidR="00941FD9" w:rsidRPr="00256C9E" w:rsidRDefault="00530832" w:rsidP="00941FD9">
      <w:pPr>
        <w:pStyle w:val="enumlev1"/>
        <w:rPr>
          <w:lang w:val="es-ES_tradnl"/>
        </w:rPr>
      </w:pPr>
      <w:r w:rsidRPr="00256C9E">
        <w:rPr>
          <w:lang w:val="es-ES_tradnl"/>
        </w:rPr>
        <w:t>–</w:t>
      </w:r>
      <w:r w:rsidR="00941FD9" w:rsidRPr="00256C9E">
        <w:rPr>
          <w:lang w:val="es-ES_tradnl" w:eastAsia="en-GB"/>
        </w:rPr>
        <w:tab/>
        <w:t>Satélites en órbita geosíncrona (OSG) o no geosíncrona (no OSG</w:t>
      </w:r>
      <w:r w:rsidR="00941FD9" w:rsidRPr="00256C9E">
        <w:rPr>
          <w:lang w:val="es-ES_tradnl"/>
        </w:rPr>
        <w:t>). Las órbitas no OSG incluyen la órbita terrestre baja (LEO) a una altitud aproximada de 300 km a 1 500 km, y la órbita terrestre media (MEO) a una altitud aproximada de 7</w:t>
      </w:r>
      <w:r w:rsidR="00A62A36" w:rsidRPr="00256C9E">
        <w:rPr>
          <w:lang w:val="es-ES_tradnl"/>
        </w:rPr>
        <w:t> </w:t>
      </w:r>
      <w:r w:rsidR="00941FD9" w:rsidRPr="00256C9E">
        <w:rPr>
          <w:lang w:val="es-ES_tradnl"/>
        </w:rPr>
        <w:t>000</w:t>
      </w:r>
      <w:r w:rsidR="00A62A36" w:rsidRPr="00256C9E">
        <w:rPr>
          <w:lang w:val="es-ES_tradnl"/>
        </w:rPr>
        <w:t> </w:t>
      </w:r>
      <w:r w:rsidR="00941FD9" w:rsidRPr="00256C9E">
        <w:rPr>
          <w:lang w:val="es-ES_tradnl"/>
        </w:rPr>
        <w:t>km a 25</w:t>
      </w:r>
      <w:r w:rsidR="00A62A36" w:rsidRPr="00256C9E">
        <w:rPr>
          <w:lang w:val="es-ES_tradnl"/>
        </w:rPr>
        <w:t> </w:t>
      </w:r>
      <w:r w:rsidR="00941FD9" w:rsidRPr="00256C9E">
        <w:rPr>
          <w:lang w:val="es-ES_tradnl"/>
        </w:rPr>
        <w:t>000</w:t>
      </w:r>
      <w:r w:rsidR="00A62A36" w:rsidRPr="00256C9E">
        <w:rPr>
          <w:lang w:val="es-ES_tradnl"/>
        </w:rPr>
        <w:t> </w:t>
      </w:r>
      <w:r w:rsidR="00941FD9" w:rsidRPr="00256C9E">
        <w:rPr>
          <w:lang w:val="es-ES_tradnl"/>
        </w:rPr>
        <w:t>km.</w:t>
      </w:r>
    </w:p>
    <w:p w14:paraId="57180A2D" w14:textId="77777777" w:rsidR="00941FD9" w:rsidRPr="00256C9E" w:rsidRDefault="00941FD9" w:rsidP="00941FD9">
      <w:pPr>
        <w:rPr>
          <w:lang w:val="es-ES_tradnl" w:eastAsia="en-GB"/>
        </w:rPr>
      </w:pPr>
      <w:r w:rsidRPr="00256C9E">
        <w:rPr>
          <w:lang w:val="es-ES_tradnl" w:eastAsia="en-GB"/>
        </w:rPr>
        <w:t>Las especificidades radioeléctricas abordadas en las NTN con respecto a las redes terrenales 5G incluyen:</w:t>
      </w:r>
    </w:p>
    <w:p w14:paraId="504B46D9" w14:textId="48364F2A" w:rsidR="00941FD9" w:rsidRPr="00256C9E" w:rsidRDefault="00530832" w:rsidP="00941FD9">
      <w:pPr>
        <w:pStyle w:val="enumlev1"/>
        <w:rPr>
          <w:lang w:val="es-ES_tradnl" w:eastAsia="en-GB"/>
        </w:rPr>
      </w:pPr>
      <w:r w:rsidRPr="00256C9E">
        <w:rPr>
          <w:lang w:val="es-ES_tradnl"/>
        </w:rPr>
        <w:t>–</w:t>
      </w:r>
      <w:r w:rsidR="00941FD9" w:rsidRPr="00256C9E">
        <w:rPr>
          <w:lang w:val="es-ES_tradnl" w:eastAsia="en-GB"/>
        </w:rPr>
        <w:tab/>
        <w:t>Retardo y efecto Doppler variables, así como posibles células radioeléctricas que se desplazan sobre la Tierra, debido al movimiento de los vehículos espaciales</w:t>
      </w:r>
      <w:r w:rsidR="00A62A36" w:rsidRPr="00256C9E">
        <w:rPr>
          <w:lang w:val="es-ES_tradnl" w:eastAsia="en-GB"/>
        </w:rPr>
        <w:t>.</w:t>
      </w:r>
    </w:p>
    <w:p w14:paraId="72E9DF40" w14:textId="690C8EE2" w:rsidR="00941FD9" w:rsidRPr="00256C9E" w:rsidRDefault="00530832" w:rsidP="00941FD9">
      <w:pPr>
        <w:pStyle w:val="enumlev1"/>
        <w:rPr>
          <w:lang w:val="es-ES_tradnl" w:eastAsia="en-GB"/>
        </w:rPr>
      </w:pPr>
      <w:r w:rsidRPr="00256C9E">
        <w:rPr>
          <w:lang w:val="es-ES_tradnl"/>
        </w:rPr>
        <w:t>–</w:t>
      </w:r>
      <w:r w:rsidR="00941FD9" w:rsidRPr="00256C9E">
        <w:rPr>
          <w:lang w:val="es-ES_tradnl" w:eastAsia="en-GB"/>
        </w:rPr>
        <w:tab/>
        <w:t>Larga latencia debido a la altitud de los vehículos espaciales</w:t>
      </w:r>
      <w:r w:rsidR="00A62A36" w:rsidRPr="00256C9E">
        <w:rPr>
          <w:lang w:val="es-ES_tradnl" w:eastAsia="en-GB"/>
        </w:rPr>
        <w:t>.</w:t>
      </w:r>
    </w:p>
    <w:p w14:paraId="11269416" w14:textId="01B67B20" w:rsidR="00941FD9" w:rsidRPr="00256C9E" w:rsidRDefault="00530832" w:rsidP="00941FD9">
      <w:pPr>
        <w:pStyle w:val="enumlev1"/>
        <w:rPr>
          <w:lang w:val="es-ES_tradnl" w:eastAsia="en-GB"/>
        </w:rPr>
      </w:pPr>
      <w:r w:rsidRPr="00256C9E">
        <w:rPr>
          <w:lang w:val="es-ES_tradnl"/>
        </w:rPr>
        <w:t>–</w:t>
      </w:r>
      <w:r w:rsidR="00941FD9" w:rsidRPr="00256C9E">
        <w:rPr>
          <w:lang w:val="es-ES_tradnl" w:eastAsia="en-GB"/>
        </w:rPr>
        <w:tab/>
        <w:t>Retardo diferencial y posible cobertura celular en varios países a raíz del mayor tamaño de las células radioeléctricas</w:t>
      </w:r>
      <w:r w:rsidR="00A62A36" w:rsidRPr="00256C9E">
        <w:rPr>
          <w:lang w:val="es-ES_tradnl" w:eastAsia="en-GB"/>
        </w:rPr>
        <w:t>.</w:t>
      </w:r>
    </w:p>
    <w:p w14:paraId="100BD0F5" w14:textId="15E31AE3" w:rsidR="00941FD9" w:rsidRPr="00256C9E" w:rsidRDefault="00530832" w:rsidP="00941FD9">
      <w:pPr>
        <w:pStyle w:val="enumlev1"/>
        <w:rPr>
          <w:lang w:val="es-ES_tradnl" w:eastAsia="en-GB"/>
        </w:rPr>
      </w:pPr>
      <w:r w:rsidRPr="00256C9E">
        <w:rPr>
          <w:lang w:val="es-ES_tradnl"/>
        </w:rPr>
        <w:t>–</w:t>
      </w:r>
      <w:r w:rsidR="00941FD9" w:rsidRPr="00256C9E">
        <w:rPr>
          <w:lang w:val="es-ES_tradnl" w:eastAsia="en-GB"/>
        </w:rPr>
        <w:tab/>
        <w:t>Modelo de canales de propagación diverso</w:t>
      </w:r>
      <w:r w:rsidR="00A62A36" w:rsidRPr="00256C9E">
        <w:rPr>
          <w:lang w:val="es-ES_tradnl" w:eastAsia="en-GB"/>
        </w:rPr>
        <w:t>.</w:t>
      </w:r>
    </w:p>
    <w:p w14:paraId="305C0CFD" w14:textId="04BE371B" w:rsidR="00941FD9" w:rsidRPr="00256C9E" w:rsidRDefault="00530832" w:rsidP="00941FD9">
      <w:pPr>
        <w:pStyle w:val="enumlev1"/>
        <w:rPr>
          <w:lang w:val="es-ES_tradnl" w:eastAsia="en-GB"/>
        </w:rPr>
      </w:pPr>
      <w:r w:rsidRPr="00256C9E">
        <w:rPr>
          <w:lang w:val="es-ES_tradnl"/>
        </w:rPr>
        <w:t>–</w:t>
      </w:r>
      <w:r w:rsidR="00941FD9" w:rsidRPr="00256C9E">
        <w:rPr>
          <w:lang w:val="es-ES_tradnl" w:eastAsia="en-GB"/>
        </w:rPr>
        <w:tab/>
        <w:t>Diferente calidad de funcionamiento de las unidades radioeléctricas debido a la calidad de funcionamiento específica de la carga útil.</w:t>
      </w:r>
    </w:p>
    <w:p w14:paraId="566B1269" w14:textId="77777777" w:rsidR="00941FD9" w:rsidRPr="00256C9E" w:rsidRDefault="00941FD9" w:rsidP="00941FD9">
      <w:pPr>
        <w:pStyle w:val="Heading3"/>
        <w:rPr>
          <w:lang w:val="es-ES_tradnl"/>
        </w:rPr>
      </w:pPr>
      <w:bookmarkStart w:id="22" w:name="_Toc195183153"/>
      <w:r w:rsidRPr="00256C9E">
        <w:rPr>
          <w:lang w:val="es-ES_tradnl"/>
        </w:rPr>
        <w:t>1.1.1</w:t>
      </w:r>
      <w:r w:rsidRPr="00256C9E">
        <w:rPr>
          <w:lang w:val="es-ES_tradnl"/>
        </w:rPr>
        <w:tab/>
        <w:t>Arquitectura global y aspectos generales</w:t>
      </w:r>
      <w:bookmarkEnd w:id="22"/>
    </w:p>
    <w:p w14:paraId="64AE3171" w14:textId="6DC25F19" w:rsidR="00941FD9" w:rsidRPr="00256C9E" w:rsidRDefault="00941FD9" w:rsidP="00941FD9">
      <w:pPr>
        <w:rPr>
          <w:lang w:val="es-ES_tradnl" w:eastAsia="en-GB"/>
        </w:rPr>
      </w:pPr>
      <w:r w:rsidRPr="00256C9E">
        <w:rPr>
          <w:lang w:val="es-ES_tradnl" w:eastAsia="en-GB"/>
        </w:rPr>
        <w:t>Como se muestra en la Fig.</w:t>
      </w:r>
      <w:r w:rsidR="00A62A36" w:rsidRPr="00256C9E">
        <w:rPr>
          <w:lang w:val="es-ES_tradnl" w:eastAsia="en-GB"/>
        </w:rPr>
        <w:t> </w:t>
      </w:r>
      <w:r w:rsidRPr="00256C9E">
        <w:rPr>
          <w:lang w:val="es-ES_tradnl" w:eastAsia="en-GB"/>
        </w:rPr>
        <w:t>1, el acceso no terrenal se proporciona mediante una carga útil NTN, es decir, un nodo de red a bordo de un satélite, y una pasarela NTN interconectada mediante un enlace de conexión, con acceso del UE a los servicios de red NTN a través de la carga útil NTN mediante un enlace de servicio.</w:t>
      </w:r>
    </w:p>
    <w:p w14:paraId="09AB9A17" w14:textId="77777777" w:rsidR="00941FD9" w:rsidRPr="00256C9E" w:rsidRDefault="00941FD9" w:rsidP="00941FD9">
      <w:pPr>
        <w:pStyle w:val="FigureNo"/>
        <w:rPr>
          <w:lang w:val="es-ES_tradnl" w:eastAsia="en-GB"/>
        </w:rPr>
      </w:pPr>
      <w:r w:rsidRPr="00256C9E">
        <w:rPr>
          <w:lang w:val="es-ES_tradnl" w:eastAsia="en-GB"/>
        </w:rPr>
        <w:lastRenderedPageBreak/>
        <w:t>Figura 1</w:t>
      </w:r>
    </w:p>
    <w:p w14:paraId="17431643" w14:textId="77777777" w:rsidR="00941FD9" w:rsidRPr="00256C9E" w:rsidRDefault="00941FD9" w:rsidP="00941FD9">
      <w:pPr>
        <w:pStyle w:val="Figuretitle"/>
        <w:rPr>
          <w:lang w:val="es-ES_tradnl" w:eastAsia="en-GB"/>
        </w:rPr>
      </w:pPr>
      <w:r w:rsidRPr="00256C9E">
        <w:rPr>
          <w:lang w:val="es-ES_tradnl" w:eastAsia="en-GB"/>
        </w:rPr>
        <w:t>Representación general de una NR-NTN</w:t>
      </w:r>
    </w:p>
    <w:p w14:paraId="03B9BAC5" w14:textId="77777777" w:rsidR="00941FD9" w:rsidRPr="00256C9E" w:rsidRDefault="00941FD9" w:rsidP="00941FD9">
      <w:pPr>
        <w:pStyle w:val="Figure"/>
        <w:rPr>
          <w:lang w:val="es-ES_tradnl" w:eastAsia="en-GB"/>
        </w:rPr>
      </w:pPr>
      <w:r w:rsidRPr="00256C9E">
        <w:rPr>
          <w:lang w:val="es-ES_tradnl" w:eastAsia="en-GB"/>
        </w:rPr>
        <w:drawing>
          <wp:inline distT="0" distB="0" distL="0" distR="0" wp14:anchorId="7DA72846" wp14:editId="7B472132">
            <wp:extent cx="1981204" cy="4501905"/>
            <wp:effectExtent l="0" t="0" r="0" b="0"/>
            <wp:docPr id="366828279" name="Picture 1" descr="La Figura 1 muestra una representación general de una NR-NT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828279" name="Picture 1" descr="La Figura 1 muestra una representación general de una NR-NTN&#1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81204" cy="4501905"/>
                    </a:xfrm>
                    <a:prstGeom prst="rect">
                      <a:avLst/>
                    </a:prstGeom>
                  </pic:spPr>
                </pic:pic>
              </a:graphicData>
            </a:graphic>
          </wp:inline>
        </w:drawing>
      </w:r>
    </w:p>
    <w:p w14:paraId="073ED469" w14:textId="77777777" w:rsidR="00941FD9" w:rsidRPr="00256C9E" w:rsidRDefault="00941FD9" w:rsidP="00941FD9">
      <w:pPr>
        <w:pStyle w:val="Normalaftertitle"/>
        <w:rPr>
          <w:lang w:val="es-ES_tradnl" w:eastAsia="en-GB"/>
        </w:rPr>
      </w:pPr>
      <w:r w:rsidRPr="00256C9E">
        <w:rPr>
          <w:lang w:val="es-ES_tradnl" w:eastAsia="en-GB"/>
        </w:rPr>
        <w:t>La carga útil de la NTN reenvía de forma transparente el protocolo radioeléctrico recibido del UE (a través del enlace de servicio) a la pasarela NTN (a través del enlace de alimentación), y viceversa. Un gNB puede prestar servicio a varias cargas útiles NTN, al tiempo que una carga útil NTN puede recibir servicio de varios gNB.</w:t>
      </w:r>
    </w:p>
    <w:p w14:paraId="10678681" w14:textId="77777777" w:rsidR="00941FD9" w:rsidRPr="00256C9E" w:rsidRDefault="00941FD9" w:rsidP="00941FD9">
      <w:pPr>
        <w:rPr>
          <w:lang w:val="es-ES_tradnl" w:eastAsia="en-GB"/>
        </w:rPr>
      </w:pPr>
      <w:r w:rsidRPr="00256C9E">
        <w:rPr>
          <w:lang w:val="es-ES_tradnl" w:eastAsia="en-GB"/>
        </w:rPr>
        <w:t>Existen tres tipos de enlaces de servicio compatibles:</w:t>
      </w:r>
    </w:p>
    <w:p w14:paraId="6E9FCBD7" w14:textId="7D861A64" w:rsidR="00941FD9" w:rsidRPr="00256C9E" w:rsidRDefault="009B0E8B" w:rsidP="00941FD9">
      <w:pPr>
        <w:pStyle w:val="enumlev1"/>
        <w:rPr>
          <w:lang w:val="es-ES_tradnl"/>
        </w:rPr>
      </w:pPr>
      <w:r w:rsidRPr="00256C9E">
        <w:rPr>
          <w:lang w:val="es-ES_tradnl"/>
        </w:rPr>
        <w:t>–</w:t>
      </w:r>
      <w:r w:rsidR="00941FD9" w:rsidRPr="00256C9E">
        <w:rPr>
          <w:lang w:val="es-ES_tradnl"/>
        </w:rPr>
        <w:tab/>
      </w:r>
      <w:r w:rsidR="00F73FC7" w:rsidRPr="00256C9E">
        <w:rPr>
          <w:lang w:val="es-ES_tradnl"/>
        </w:rPr>
        <w:t>C</w:t>
      </w:r>
      <w:r w:rsidR="00941FD9" w:rsidRPr="00256C9E">
        <w:rPr>
          <w:lang w:val="es-ES_tradnl"/>
        </w:rPr>
        <w:t>obertura fija-Tierra: proporcionada mediante haces que abarcan ininterrumpidamente las mismas zonas geográficas (por ejemplo, en el caso de los satélites OSG)</w:t>
      </w:r>
      <w:r w:rsidR="00A62A36" w:rsidRPr="00256C9E">
        <w:rPr>
          <w:lang w:val="es-ES_tradnl"/>
        </w:rPr>
        <w:t>.</w:t>
      </w:r>
    </w:p>
    <w:p w14:paraId="035BF42A" w14:textId="0416CC78" w:rsidR="00941FD9" w:rsidRPr="00256C9E" w:rsidRDefault="00F73FC7" w:rsidP="00941FD9">
      <w:pPr>
        <w:pStyle w:val="enumlev1"/>
        <w:rPr>
          <w:lang w:val="es-ES_tradnl"/>
        </w:rPr>
      </w:pPr>
      <w:r w:rsidRPr="00256C9E">
        <w:rPr>
          <w:lang w:val="es-ES_tradnl"/>
        </w:rPr>
        <w:t>–</w:t>
      </w:r>
      <w:r w:rsidR="00941FD9" w:rsidRPr="00256C9E">
        <w:rPr>
          <w:lang w:val="es-ES_tradnl"/>
        </w:rPr>
        <w:tab/>
      </w:r>
      <w:r w:rsidRPr="00256C9E">
        <w:rPr>
          <w:lang w:val="es-ES_tradnl"/>
        </w:rPr>
        <w:t>C</w:t>
      </w:r>
      <w:r w:rsidR="00941FD9" w:rsidRPr="00256C9E">
        <w:rPr>
          <w:lang w:val="es-ES_tradnl"/>
        </w:rPr>
        <w:t>obertura casi fija-Tierra: proporcionada mediante haces que abarcan una zona geográfica determinada por un periodo limitado y una zona geográfica diferente por otro periodo (por ejemplo, en el caso de los satélites no OSG que generan haces orientables)</w:t>
      </w:r>
      <w:r w:rsidR="00A62A36" w:rsidRPr="00256C9E">
        <w:rPr>
          <w:lang w:val="es-ES_tradnl"/>
        </w:rPr>
        <w:t>.</w:t>
      </w:r>
    </w:p>
    <w:p w14:paraId="79B2A8E0" w14:textId="206A1AED" w:rsidR="00941FD9" w:rsidRPr="00256C9E" w:rsidRDefault="00F73FC7" w:rsidP="00941FD9">
      <w:pPr>
        <w:pStyle w:val="enumlev1"/>
        <w:rPr>
          <w:lang w:val="es-ES_tradnl"/>
        </w:rPr>
      </w:pPr>
      <w:r w:rsidRPr="00256C9E">
        <w:rPr>
          <w:lang w:val="es-ES_tradnl"/>
        </w:rPr>
        <w:t>–</w:t>
      </w:r>
      <w:r w:rsidR="00941FD9" w:rsidRPr="00256C9E">
        <w:rPr>
          <w:lang w:val="es-ES_tradnl"/>
        </w:rPr>
        <w:tab/>
      </w:r>
      <w:r w:rsidRPr="00256C9E">
        <w:rPr>
          <w:lang w:val="es-ES_tradnl"/>
        </w:rPr>
        <w:t>C</w:t>
      </w:r>
      <w:r w:rsidR="00941FD9" w:rsidRPr="00256C9E">
        <w:rPr>
          <w:lang w:val="es-ES_tradnl"/>
        </w:rPr>
        <w:t>obertura móvil-Tierra: proporcionada mediante haces cuya zona de cobertura se desplaza sobre la superficie de la Tierra (por ejemplo, en el caso de los satélites no OSG que generan haces fijos o no orientables).</w:t>
      </w:r>
    </w:p>
    <w:p w14:paraId="56058D5D" w14:textId="77777777" w:rsidR="00941FD9" w:rsidRPr="00256C9E" w:rsidRDefault="00941FD9" w:rsidP="00941FD9">
      <w:pPr>
        <w:rPr>
          <w:lang w:val="es-ES_tradnl" w:eastAsia="en-GB"/>
        </w:rPr>
      </w:pPr>
      <w:r w:rsidRPr="00256C9E">
        <w:rPr>
          <w:lang w:val="es-ES_tradnl" w:eastAsia="en-GB"/>
        </w:rPr>
        <w:t xml:space="preserve">Para satélites no OSG, las redes gNB NTN pueden proporcionar cobertura celular casi </w:t>
      </w:r>
      <w:r w:rsidRPr="00256C9E">
        <w:rPr>
          <w:lang w:val="es-ES_tradnl"/>
        </w:rPr>
        <w:t>fija-Tierra</w:t>
      </w:r>
      <w:r w:rsidRPr="00256C9E">
        <w:rPr>
          <w:lang w:val="es-ES_tradnl" w:eastAsia="en-GB"/>
        </w:rPr>
        <w:t xml:space="preserve"> o </w:t>
      </w:r>
      <w:r w:rsidRPr="00256C9E">
        <w:rPr>
          <w:lang w:val="es-ES_tradnl"/>
        </w:rPr>
        <w:t>cobertura celular móvil-Tierra</w:t>
      </w:r>
      <w:r w:rsidRPr="00256C9E">
        <w:rPr>
          <w:lang w:val="es-ES_tradnl" w:eastAsia="en-GB"/>
        </w:rPr>
        <w:t>, al tiempo que un gNB que funciona con un satélite OSG puede proporcionar cobertura celular fija-Tierra.</w:t>
      </w:r>
    </w:p>
    <w:p w14:paraId="2E0D0985" w14:textId="77777777" w:rsidR="00941FD9" w:rsidRPr="00256C9E" w:rsidRDefault="00941FD9" w:rsidP="00A62A36">
      <w:pPr>
        <w:pStyle w:val="Heading3"/>
        <w:rPr>
          <w:lang w:val="es-ES_tradnl"/>
        </w:rPr>
      </w:pPr>
      <w:bookmarkStart w:id="23" w:name="_Toc195183154"/>
      <w:r w:rsidRPr="00256C9E">
        <w:rPr>
          <w:lang w:val="es-ES_tradnl"/>
        </w:rPr>
        <w:lastRenderedPageBreak/>
        <w:t>1.1.2</w:t>
      </w:r>
      <w:r w:rsidRPr="00256C9E">
        <w:rPr>
          <w:lang w:val="es-ES_tradnl"/>
        </w:rPr>
        <w:tab/>
        <w:t>Mejoras de temporización, sincronización y HARQ</w:t>
      </w:r>
      <w:bookmarkEnd w:id="23"/>
    </w:p>
    <w:p w14:paraId="4532F9E6" w14:textId="03A4AE55" w:rsidR="00941FD9" w:rsidRPr="00256C9E" w:rsidRDefault="00941FD9" w:rsidP="00A62A36">
      <w:pPr>
        <w:keepNext/>
        <w:keepLines/>
        <w:rPr>
          <w:lang w:val="es-ES_tradnl" w:eastAsia="en-GB"/>
        </w:rPr>
      </w:pPr>
      <w:r w:rsidRPr="00256C9E">
        <w:rPr>
          <w:lang w:val="es-ES_tradnl" w:eastAsia="en-GB"/>
        </w:rPr>
        <w:t>La red realiza una radiodifusión de información de efemérides y parámetros de avance de temporización común (TA común) a través de cada célula NTN. Puesto que cabe prever que todos los UE que soportan NTN tengan compatibilidad GNSS, deben adquirir una posición GNSS válida, así como las efemérides del satélite y TA Común antes de conectarse a una célula NTN.</w:t>
      </w:r>
    </w:p>
    <w:p w14:paraId="4FA9CA70" w14:textId="77777777" w:rsidR="00941FD9" w:rsidRPr="00256C9E" w:rsidRDefault="00941FD9" w:rsidP="00941FD9">
      <w:pPr>
        <w:rPr>
          <w:lang w:val="es-ES_tradnl" w:eastAsia="en-GB"/>
        </w:rPr>
      </w:pPr>
      <w:r w:rsidRPr="00256C9E">
        <w:rPr>
          <w:lang w:val="es-ES_tradnl" w:eastAsia="en-GB"/>
        </w:rPr>
        <w:t>Con objeto de lograr la sincronización en el enlace ascendente, antes de realizar el acceso aleatorio, el UE deberá compensar previamente de forma autónoma el avance de temporización, así como el desplazamiento de frecuencias Doppler con respecto a un avance de temporización común (información del gNB), la posición del UE, y la posición y velocidad del satélite mediante las efemérides del satélite. En modo de conexión, el UE actualizará continuamente el avance de sincronización y la compensación previa de frecuencias. Si el UE no tiene una posición GNSS válida o unas efemérides de satélite válidas, no se comunicará con la red hasta que recupere ambas. Los UE pueden configurarse para facilitar información del avance de sincronización en el acceso inicial o en modo conectado. En modo de conexión es posible la notificación de activación del avance de temporización.</w:t>
      </w:r>
    </w:p>
    <w:p w14:paraId="3FC81B61" w14:textId="77777777" w:rsidR="00941FD9" w:rsidRPr="00256C9E" w:rsidRDefault="00941FD9" w:rsidP="00941FD9">
      <w:pPr>
        <w:rPr>
          <w:lang w:val="es-ES_tradnl" w:eastAsia="en-GB"/>
        </w:rPr>
      </w:pPr>
      <w:r w:rsidRPr="00256C9E">
        <w:rPr>
          <w:lang w:val="es-ES_tradnl" w:eastAsia="en-GB"/>
        </w:rPr>
        <w:t>La compensación previa del desplazamiento Doppler instantáneo que se produce en el enlace de servicio debe ser realizada por el UE a través del enlace ascendente, si bien la gestión del desplazamiento Doppler que se produce en el enlace de conexión corresponde a la implementación de red.</w:t>
      </w:r>
    </w:p>
    <w:p w14:paraId="7ACF3944" w14:textId="2C161249" w:rsidR="00941FD9" w:rsidRPr="00256C9E" w:rsidRDefault="00941FD9" w:rsidP="00941FD9">
      <w:pPr>
        <w:rPr>
          <w:lang w:val="es-ES_tradnl"/>
        </w:rPr>
      </w:pPr>
      <w:r w:rsidRPr="00256C9E">
        <w:rPr>
          <w:lang w:val="es-ES_tradnl"/>
        </w:rPr>
        <w:t>Con objeto de adaptar el retardo de propagación en las NTN, se mejoran varias relaciones de temporización mediante una TA común y dos compensaciones de programación</w:t>
      </w:r>
      <m:oMath>
        <m:r>
          <w:rPr>
            <w:rFonts w:ascii="Cambria Math" w:hAnsi="Cambria Math"/>
            <w:lang w:val="es-ES_tradnl"/>
          </w:rPr>
          <m:t xml:space="preserve"> </m:t>
        </m:r>
        <m:sSub>
          <m:sSubPr>
            <m:ctrlPr>
              <w:rPr>
                <w:rFonts w:ascii="Cambria Math" w:hAnsi="Cambria Math"/>
                <w:i/>
                <w:lang w:val="es-ES_tradnl"/>
              </w:rPr>
            </m:ctrlPr>
          </m:sSubPr>
          <m:e>
            <m:r>
              <w:rPr>
                <w:rFonts w:ascii="Cambria Math" w:hAnsi="Cambria Math"/>
                <w:lang w:val="es-ES_tradnl"/>
              </w:rPr>
              <m:t>K</m:t>
            </m:r>
          </m:e>
          <m:sub>
            <m:r>
              <m:rPr>
                <m:sty m:val="p"/>
              </m:rPr>
              <w:rPr>
                <w:rFonts w:ascii="Cambria Math" w:hAnsi="Cambria Math"/>
                <w:lang w:val="es-ES_tradnl"/>
              </w:rPr>
              <m:t>offset</m:t>
            </m:r>
          </m:sub>
        </m:sSub>
      </m:oMath>
      <w:r w:rsidRPr="00256C9E">
        <w:rPr>
          <w:lang w:val="es-ES_tradnl"/>
        </w:rPr>
        <w:t xml:space="preserve"> y </w:t>
      </w:r>
      <m:oMath>
        <m:sSub>
          <m:sSubPr>
            <m:ctrlPr>
              <w:rPr>
                <w:rFonts w:ascii="Cambria Math" w:hAnsi="Cambria Math"/>
                <w:i/>
                <w:lang w:val="es-ES_tradnl"/>
              </w:rPr>
            </m:ctrlPr>
          </m:sSubPr>
          <m:e>
            <m:r>
              <w:rPr>
                <w:rFonts w:ascii="Cambria Math" w:hAnsi="Cambria Math"/>
                <w:lang w:val="es-ES_tradnl"/>
              </w:rPr>
              <m:t>k</m:t>
            </m:r>
          </m:e>
          <m:sub>
            <m:r>
              <m:rPr>
                <m:sty m:val="p"/>
              </m:rPr>
              <w:rPr>
                <w:rFonts w:ascii="Cambria Math" w:hAnsi="Cambria Math"/>
                <w:lang w:val="es-ES_tradnl"/>
              </w:rPr>
              <m:t>mac</m:t>
            </m:r>
          </m:sub>
        </m:sSub>
      </m:oMath>
      <w:r w:rsidR="00093644" w:rsidRPr="00256C9E">
        <w:rPr>
          <w:lang w:val="es-ES_tradnl"/>
        </w:rPr>
        <w:t>.</w:t>
      </w:r>
      <w:r w:rsidRPr="00256C9E">
        <w:rPr>
          <w:lang w:val="es-ES_tradnl"/>
        </w:rPr>
        <w:t xml:space="preserve"> </w:t>
      </w:r>
      <w:r w:rsidR="00093644" w:rsidRPr="00256C9E">
        <w:rPr>
          <w:lang w:val="es-ES_tradnl"/>
        </w:rPr>
        <w:t>La</w:t>
      </w:r>
      <w:r w:rsidR="00554E45">
        <w:rPr>
          <w:lang w:val="es-ES_tradnl"/>
        </w:rPr>
        <w:t> </w:t>
      </w:r>
      <w:r w:rsidRPr="00256C9E">
        <w:rPr>
          <w:lang w:val="es-ES_tradnl"/>
        </w:rPr>
        <w:t xml:space="preserve">TA común constituye una compensación configurada correspondiente al tiempo de transmisión en ambos sentidos (RTT) entre el punto de referencia (RP) y la carga útil de la NTN. </w:t>
      </w:r>
      <m:oMath>
        <m:sSub>
          <m:sSubPr>
            <m:ctrlPr>
              <w:rPr>
                <w:rFonts w:ascii="Cambria Math" w:eastAsia="Calibri" w:hAnsi="Cambria Math" w:cs="Arial"/>
                <w:lang w:val="es-ES_tradnl"/>
              </w:rPr>
            </m:ctrlPr>
          </m:sSubPr>
          <m:e>
            <m:r>
              <w:rPr>
                <w:rFonts w:ascii="Cambria Math" w:hAnsi="Cambria Math"/>
                <w:lang w:val="es-ES_tradnl"/>
              </w:rPr>
              <m:t>K</m:t>
            </m:r>
          </m:e>
          <m:sub>
            <m:r>
              <m:rPr>
                <m:sty m:val="p"/>
              </m:rPr>
              <w:rPr>
                <w:rFonts w:ascii="Cambria Math" w:hAnsi="Cambria Math"/>
                <w:lang w:val="es-ES_tradnl"/>
              </w:rPr>
              <m:t>offset</m:t>
            </m:r>
          </m:sub>
        </m:sSub>
      </m:oMath>
      <w:r w:rsidRPr="00256C9E">
        <w:rPr>
          <w:lang w:val="es-ES_tradnl"/>
        </w:rPr>
        <w:t xml:space="preserve"> es una compensación de programación configurada que corresponde aproximadamente a la suma del RTT del enlace de servicio y la TA común.</w:t>
      </w:r>
      <m:oMath>
        <m:sSub>
          <m:sSubPr>
            <m:ctrlPr>
              <w:rPr>
                <w:rFonts w:ascii="Cambria Math" w:hAnsi="Cambria Math"/>
                <w:i/>
                <w:lang w:val="es-ES_tradnl"/>
              </w:rPr>
            </m:ctrlPr>
          </m:sSubPr>
          <m:e>
            <m:r>
              <w:rPr>
                <w:rFonts w:ascii="Cambria Math" w:hAnsi="Cambria Math"/>
                <w:lang w:val="es-ES_tradnl"/>
              </w:rPr>
              <m:t xml:space="preserve"> k</m:t>
            </m:r>
          </m:e>
          <m:sub>
            <m:r>
              <m:rPr>
                <m:sty m:val="p"/>
              </m:rPr>
              <w:rPr>
                <w:rFonts w:ascii="Cambria Math" w:hAnsi="Cambria Math"/>
                <w:lang w:val="es-ES_tradnl"/>
              </w:rPr>
              <m:t>mac</m:t>
            </m:r>
          </m:sub>
        </m:sSub>
      </m:oMath>
      <w:r w:rsidRPr="00256C9E">
        <w:rPr>
          <w:lang w:val="es-ES_tradnl"/>
        </w:rPr>
        <w:t xml:space="preserve"> es una compensación configurada que corresponde aproximadamente al RTT entre el RP y el gNB.</w:t>
      </w:r>
    </w:p>
    <w:p w14:paraId="7AD4EE85" w14:textId="77777777" w:rsidR="00941FD9" w:rsidRPr="00256C9E" w:rsidRDefault="00941FD9" w:rsidP="00941FD9">
      <w:pPr>
        <w:rPr>
          <w:lang w:val="es-ES_tradnl" w:eastAsia="en-GB"/>
        </w:rPr>
      </w:pPr>
      <w:r w:rsidRPr="00256C9E">
        <w:rPr>
          <w:lang w:val="es-ES_tradnl" w:eastAsia="en-GB"/>
        </w:rPr>
        <w:t>Con objeto de mitigar los efectos del bloqueo HARQ en las NTN, la realimentación HARQ puede desactivarse para retransmisiones ARQ en la capa RLC (en particular, en sistemas de satélite GSO) o el número de procesos HARQ para retransmisiones en la capa MAC puede aumentarse a 32 (por ejemplo, en sistemas de satélite no GSO).</w:t>
      </w:r>
    </w:p>
    <w:p w14:paraId="55CF583B" w14:textId="77777777" w:rsidR="00941FD9" w:rsidRPr="00256C9E" w:rsidRDefault="00941FD9" w:rsidP="00941FD9">
      <w:pPr>
        <w:pStyle w:val="Heading3"/>
        <w:rPr>
          <w:lang w:val="es-ES_tradnl"/>
        </w:rPr>
      </w:pPr>
      <w:bookmarkStart w:id="24" w:name="_Toc195183155"/>
      <w:r w:rsidRPr="00256C9E">
        <w:rPr>
          <w:lang w:val="es-ES_tradnl"/>
        </w:rPr>
        <w:t>1.1.3</w:t>
      </w:r>
      <w:r w:rsidRPr="00256C9E">
        <w:rPr>
          <w:lang w:val="es-ES_tradnl"/>
        </w:rPr>
        <w:tab/>
        <w:t>Gestión de movilidad</w:t>
      </w:r>
      <w:bookmarkEnd w:id="24"/>
    </w:p>
    <w:p w14:paraId="0E78A947" w14:textId="77777777" w:rsidR="00941FD9" w:rsidRPr="00256C9E" w:rsidRDefault="00941FD9" w:rsidP="00941FD9">
      <w:pPr>
        <w:rPr>
          <w:lang w:val="es-ES_tradnl" w:eastAsia="en-GB"/>
        </w:rPr>
      </w:pPr>
      <w:r w:rsidRPr="00256C9E">
        <w:rPr>
          <w:lang w:val="es-ES_tradnl" w:eastAsia="en-GB"/>
        </w:rPr>
        <w:t xml:space="preserve">Para facilitar la movilidad en NTN, la red proporciona a la célula </w:t>
      </w:r>
      <w:bookmarkStart w:id="25" w:name="_Hlk198890690"/>
      <w:r w:rsidRPr="00256C9E">
        <w:rPr>
          <w:lang w:val="es-ES_tradnl" w:eastAsia="en-GB"/>
        </w:rPr>
        <w:t>que presta ser</w:t>
      </w:r>
      <w:bookmarkEnd w:id="25"/>
      <w:r w:rsidRPr="00256C9E">
        <w:rPr>
          <w:lang w:val="es-ES_tradnl" w:eastAsia="en-GB"/>
        </w:rPr>
        <w:t>vicio y a la célula adyacente las efemérides de satélite necesarias para acceder a la célula NTN que presta el servicio previsto mediante la petición de traspaso.</w:t>
      </w:r>
    </w:p>
    <w:p w14:paraId="4602B41A" w14:textId="77777777" w:rsidR="00941FD9" w:rsidRPr="00256C9E" w:rsidRDefault="00941FD9" w:rsidP="00941FD9">
      <w:pPr>
        <w:rPr>
          <w:lang w:val="es-ES_tradnl" w:eastAsia="en-GB"/>
        </w:rPr>
      </w:pPr>
      <w:r w:rsidRPr="00256C9E">
        <w:rPr>
          <w:lang w:val="es-ES_tradnl" w:eastAsia="en-GB"/>
        </w:rPr>
        <w:t>El UE soporta movilidad entre la NTN y la red terrenal (de la NTN a la red terrenal (destino del traspaso) y de la red terrenal a la NTN (origen del traspaso)), si bien no es necesario que se conecte simultáneamente a la NTN y a la red terrenal. También soporta movilidad entre tecnologías de acceso radioeléctrico para órbitas diferentes (OSG o no OSG a diferente altitud).</w:t>
      </w:r>
    </w:p>
    <w:p w14:paraId="70C422D5" w14:textId="77777777" w:rsidR="00941FD9" w:rsidRPr="00256C9E" w:rsidRDefault="00941FD9" w:rsidP="00941FD9">
      <w:pPr>
        <w:rPr>
          <w:lang w:val="es-ES_tradnl" w:eastAsia="en-GB"/>
        </w:rPr>
      </w:pPr>
      <w:r w:rsidRPr="00256C9E">
        <w:rPr>
          <w:lang w:val="es-ES_tradnl" w:eastAsia="en-GB"/>
        </w:rPr>
        <w:t>Se han establecido las condiciones de activación en virtud de las cuales el UE puede ejecutar el traspaso condicional (CHO) a una posible célula de destino: evento A4, condición de activación temporal y condición de activación basada en la ubicación. Las dos últimas condiciones se configuran con respecto a una de las condiciones de activación basadas en la medición. La ubicación se determina con arreglo a la distancia entre el UE y una ubicación de referencia. El tiempo se determina con arreglo al período de tiempo transcurrido entre T1 y T2, siendo T1 un valor de tiempo absoluto y T2 una duración que comienza en T1.</w:t>
      </w:r>
    </w:p>
    <w:p w14:paraId="2F7939F8" w14:textId="77777777" w:rsidR="00941FD9" w:rsidRPr="00256C9E" w:rsidRDefault="00941FD9" w:rsidP="00A62A36">
      <w:pPr>
        <w:keepNext/>
        <w:keepLines/>
        <w:rPr>
          <w:lang w:val="es-ES_tradnl" w:eastAsia="en-GB"/>
        </w:rPr>
      </w:pPr>
      <w:r w:rsidRPr="00256C9E">
        <w:rPr>
          <w:lang w:val="es-ES_tradnl" w:eastAsia="en-GB"/>
        </w:rPr>
        <w:lastRenderedPageBreak/>
        <w:t>Para efectuar las mediciones, la red puede configurar varias configuraciones de tiempo de medición por bloques SS/PBCH (SMTC) de forma simultánea para cada portadora y para un conjunto determinado de células, en función de las capacidades del UE cona arreglo a la diferencia de retardo de propagación y la información de efemérides. También puede configurar lagunas de medición basadas en varias SMTC.</w:t>
      </w:r>
    </w:p>
    <w:p w14:paraId="58B1AAD8" w14:textId="77777777" w:rsidR="00941FD9" w:rsidRPr="00256C9E" w:rsidRDefault="00941FD9" w:rsidP="00941FD9">
      <w:pPr>
        <w:rPr>
          <w:lang w:val="es-ES_tradnl" w:eastAsia="en-GB"/>
        </w:rPr>
      </w:pPr>
      <w:r w:rsidRPr="00256C9E">
        <w:rPr>
          <w:lang w:val="es-ES_tradnl" w:eastAsia="en-GB"/>
        </w:rPr>
        <w:t>El ajuste de las SMTC se efectúa con control de red por medio de la información de asistencia del UE si está disponible en modo de conexión, y con control del UE basado en la ubicación del UE y la información de soporte del satélite (por ejemplo, efemérides o parámetros TA comunes) para los modos inactivo/inactivo.</w:t>
      </w:r>
    </w:p>
    <w:p w14:paraId="32F412CF" w14:textId="5CBE001B" w:rsidR="00941FD9" w:rsidRPr="00256C9E" w:rsidRDefault="00941FD9" w:rsidP="00941FD9">
      <w:pPr>
        <w:rPr>
          <w:lang w:val="es-ES_tradnl" w:eastAsia="en-GB"/>
        </w:rPr>
      </w:pPr>
      <w:r w:rsidRPr="00256C9E">
        <w:rPr>
          <w:lang w:val="es-ES_tradnl" w:eastAsia="en-GB"/>
        </w:rPr>
        <w:t xml:space="preserve">Para el caso de </w:t>
      </w:r>
      <w:r w:rsidRPr="00256C9E">
        <w:rPr>
          <w:lang w:val="es-ES_tradnl"/>
        </w:rPr>
        <w:t>cobertura celular casi fija-Tierra</w:t>
      </w:r>
      <w:r w:rsidRPr="00256C9E">
        <w:rPr>
          <w:lang w:val="es-ES_tradnl" w:eastAsia="en-GB"/>
        </w:rPr>
        <w:t>, el UE puede efectuar mediciones basadas en el tiempo y la ubicación en RRC_IDLE/RRC_INACTIVE. La información temporal y de localización relacionada con una célula se proporciona por medio de la información del sistema. Se refieren respectivamente al valor temporal en el que la célula que presta servicio va a dejar de dar servicio a una zona geográfica específica y a la ubicación de referencia de dicha célula que presta servicio.</w:t>
      </w:r>
    </w:p>
    <w:p w14:paraId="58827015" w14:textId="77777777" w:rsidR="00941FD9" w:rsidRPr="00256C9E" w:rsidRDefault="00941FD9" w:rsidP="00941FD9">
      <w:pPr>
        <w:rPr>
          <w:lang w:val="es-ES_tradnl" w:eastAsia="en-GB"/>
        </w:rPr>
      </w:pPr>
      <w:r w:rsidRPr="00256C9E">
        <w:rPr>
          <w:lang w:val="es-ES_tradnl" w:eastAsia="en-GB"/>
        </w:rPr>
        <w:t xml:space="preserve">Una zona de seguimiento corresponde a un área geográfica fija. El análisis respectivo se configura en la RAN. La red puede emitir varios códigos de zona de seguimiento (TAC) por una PLMN en una célula NR NTN con el fin de reducir la carga de señalización en el límite de la célula, en particular para la </w:t>
      </w:r>
      <w:r w:rsidRPr="00256C9E">
        <w:rPr>
          <w:lang w:val="es-ES_tradnl"/>
        </w:rPr>
        <w:t>cobertura celular móvil-Tierra</w:t>
      </w:r>
      <w:r w:rsidRPr="00256C9E">
        <w:rPr>
          <w:lang w:val="es-ES_tradnl" w:eastAsia="en-GB"/>
        </w:rPr>
        <w:t>. Un cambio de TAC en la información del sistema está bajo control de la red y puede no estar exactamente sincronizado con el funcionamiento en tiempo real de los haces en tierra.</w:t>
      </w:r>
    </w:p>
    <w:p w14:paraId="1F12AA26" w14:textId="56FDA186" w:rsidR="00941FD9" w:rsidRPr="00256C9E" w:rsidRDefault="00941FD9" w:rsidP="00941FD9">
      <w:pPr>
        <w:rPr>
          <w:lang w:val="es-ES_tradnl" w:eastAsia="en-GB"/>
        </w:rPr>
      </w:pPr>
      <w:r w:rsidRPr="00256C9E">
        <w:rPr>
          <w:lang w:val="es-ES_tradnl" w:eastAsia="en-GB"/>
        </w:rPr>
        <w:t>En cuanto a los aspectos de localización de los UE, previa petición de red, una vez establecida la seguridad AS en modo de conexión, un UE debe comunicar su información general de localización de UE (bits más significativos de las coordenadas GNSS, al tiempo que se garantiza una precisión del orden de 2</w:t>
      </w:r>
      <w:r w:rsidR="00F73FC7" w:rsidRPr="00256C9E">
        <w:rPr>
          <w:lang w:val="es-ES_tradnl" w:eastAsia="en-GB"/>
        </w:rPr>
        <w:t> </w:t>
      </w:r>
      <w:r w:rsidRPr="00256C9E">
        <w:rPr>
          <w:lang w:val="es-ES_tradnl" w:eastAsia="en-GB"/>
        </w:rPr>
        <w:t>km) a la NG-RAN, de estar disponible.</w:t>
      </w:r>
    </w:p>
    <w:p w14:paraId="2A164973" w14:textId="77777777" w:rsidR="00941FD9" w:rsidRPr="00256C9E" w:rsidRDefault="00941FD9" w:rsidP="00941FD9">
      <w:pPr>
        <w:pStyle w:val="Heading3"/>
        <w:rPr>
          <w:lang w:val="es-ES_tradnl"/>
        </w:rPr>
      </w:pPr>
      <w:bookmarkStart w:id="26" w:name="_Toc195183156"/>
      <w:r w:rsidRPr="00256C9E">
        <w:rPr>
          <w:lang w:val="es-ES_tradnl"/>
        </w:rPr>
        <w:t>1.1.4</w:t>
      </w:r>
      <w:r w:rsidRPr="00256C9E">
        <w:rPr>
          <w:lang w:val="es-ES_tradnl"/>
        </w:rPr>
        <w:tab/>
        <w:t>Conmutación</w:t>
      </w:r>
      <w:bookmarkEnd w:id="26"/>
    </w:p>
    <w:p w14:paraId="340C8BDB" w14:textId="77777777" w:rsidR="00941FD9" w:rsidRPr="00256C9E" w:rsidRDefault="00941FD9" w:rsidP="00941FD9">
      <w:pPr>
        <w:rPr>
          <w:lang w:val="es-ES_tradnl" w:eastAsia="en-GB"/>
        </w:rPr>
      </w:pPr>
      <w:r w:rsidRPr="00256C9E">
        <w:rPr>
          <w:lang w:val="es-ES_tradnl" w:eastAsia="en-GB"/>
        </w:rPr>
        <w:t>Una conmutación de enlace de servicio se refiere a un cambio de satélite que presta servicio.</w:t>
      </w:r>
    </w:p>
    <w:p w14:paraId="605E2A8C" w14:textId="77777777" w:rsidR="00941FD9" w:rsidRPr="00256C9E" w:rsidRDefault="00941FD9" w:rsidP="00941FD9">
      <w:pPr>
        <w:rPr>
          <w:lang w:val="es-ES_tradnl" w:eastAsia="en-GB"/>
        </w:rPr>
      </w:pPr>
      <w:r w:rsidRPr="00256C9E">
        <w:rPr>
          <w:lang w:val="es-ES_tradnl" w:eastAsia="en-GB"/>
        </w:rPr>
        <w:t>Una conmutación de enlace de conexión es el procedimiento a través del cual el enlace de conexión se cambia de una pasarela NTN de origen a una pasarela NTN de destino para una carga útil NTN específica. La conmutación del enlace de conexión es un procedimiento de la capa de red de transporte. Tanto las conmutaciones directas como las escalonadas a través del enlace de conexión son aplicables a la NTN.</w:t>
      </w:r>
    </w:p>
    <w:p w14:paraId="17931C78" w14:textId="3962CF66" w:rsidR="00941FD9" w:rsidRPr="00256C9E" w:rsidRDefault="00941FD9" w:rsidP="00941FD9">
      <w:pPr>
        <w:rPr>
          <w:lang w:val="es-ES_tradnl" w:eastAsia="en-GB"/>
        </w:rPr>
      </w:pPr>
      <w:r w:rsidRPr="00256C9E">
        <w:rPr>
          <w:lang w:val="es-ES_tradnl" w:eastAsia="en-GB"/>
        </w:rPr>
        <w:t>La conmutación de servicio y del enlace de conexión se aplican, en particular, al caso de redes no</w:t>
      </w:r>
      <w:r w:rsidR="00F73FC7" w:rsidRPr="00256C9E">
        <w:rPr>
          <w:lang w:val="es-ES_tradnl" w:eastAsia="en-GB"/>
        </w:rPr>
        <w:t> </w:t>
      </w:r>
      <w:r w:rsidRPr="00256C9E">
        <w:rPr>
          <w:lang w:val="es-ES_tradnl" w:eastAsia="en-GB"/>
        </w:rPr>
        <w:t>OSG.</w:t>
      </w:r>
    </w:p>
    <w:p w14:paraId="01B7F8BF" w14:textId="77777777" w:rsidR="00941FD9" w:rsidRPr="00256C9E" w:rsidRDefault="00941FD9" w:rsidP="00941FD9">
      <w:pPr>
        <w:pStyle w:val="Heading3"/>
        <w:rPr>
          <w:lang w:val="es-ES_tradnl"/>
        </w:rPr>
      </w:pPr>
      <w:bookmarkStart w:id="27" w:name="_Toc195183157"/>
      <w:r w:rsidRPr="00256C9E">
        <w:rPr>
          <w:lang w:val="es-ES_tradnl"/>
        </w:rPr>
        <w:t>1.1.5</w:t>
      </w:r>
      <w:r w:rsidRPr="00256C9E">
        <w:rPr>
          <w:lang w:val="es-ES_tradnl"/>
        </w:rPr>
        <w:tab/>
        <w:t>Señalización NG-RAN</w:t>
      </w:r>
      <w:bookmarkEnd w:id="27"/>
    </w:p>
    <w:p w14:paraId="09CE6000" w14:textId="77777777" w:rsidR="00941FD9" w:rsidRPr="00256C9E" w:rsidRDefault="00941FD9" w:rsidP="00941FD9">
      <w:pPr>
        <w:rPr>
          <w:lang w:val="es-ES_tradnl" w:eastAsia="en-GB"/>
        </w:rPr>
      </w:pPr>
      <w:r w:rsidRPr="00256C9E">
        <w:rPr>
          <w:lang w:val="es-ES_tradnl" w:eastAsia="en-GB"/>
        </w:rPr>
        <w:t xml:space="preserve">La identidad celular, indicada por el gNB a la red </w:t>
      </w:r>
      <w:r w:rsidRPr="00256C9E">
        <w:rPr>
          <w:lang w:val="es-ES_tradnl"/>
        </w:rPr>
        <w:t>medular</w:t>
      </w:r>
      <w:r w:rsidRPr="00256C9E">
        <w:rPr>
          <w:lang w:val="es-ES_tradnl" w:eastAsia="en-GB"/>
        </w:rPr>
        <w:t xml:space="preserve"> como parte de la información de localización del usuario corresponde a un ID de célula analizada, independientemente de la órbita de la carga útil NTN o de los tipos de enlaces de servicio soportados. Se utiliza para la optimización de servicios de radiobúsqueda en interfaces NG, zonas de interés y servicios de alerta pública.</w:t>
      </w:r>
    </w:p>
    <w:p w14:paraId="4D45A4B6" w14:textId="77777777" w:rsidR="00941FD9" w:rsidRPr="00256C9E" w:rsidRDefault="00941FD9" w:rsidP="00941FD9">
      <w:pPr>
        <w:rPr>
          <w:lang w:val="es-ES_tradnl" w:eastAsia="en-GB"/>
        </w:rPr>
      </w:pPr>
      <w:r w:rsidRPr="00256C9E">
        <w:rPr>
          <w:lang w:val="es-ES_tradnl" w:eastAsia="en-GB"/>
        </w:rPr>
        <w:t>La identidad celular incluida en la identificación de destino de los mensajes de traspaso permite determinar la célula radioeléctrica de destino correcta, así como los servicios de radiobúsqueda RAN.</w:t>
      </w:r>
    </w:p>
    <w:p w14:paraId="03CCBA3F" w14:textId="77777777" w:rsidR="00941FD9" w:rsidRPr="00256C9E" w:rsidRDefault="00941FD9" w:rsidP="00941FD9">
      <w:pPr>
        <w:rPr>
          <w:lang w:val="es-ES_tradnl" w:eastAsia="en-GB"/>
        </w:rPr>
      </w:pPr>
      <w:r w:rsidRPr="00256C9E">
        <w:rPr>
          <w:lang w:val="es-ES_tradnl" w:eastAsia="en-GB"/>
        </w:rPr>
        <w:t xml:space="preserve">El análisis del ID celular y las áreas geográficas se configura en la RAN y en la red </w:t>
      </w:r>
      <w:r w:rsidRPr="00256C9E">
        <w:rPr>
          <w:lang w:val="es-ES_tradnl"/>
        </w:rPr>
        <w:t>medular</w:t>
      </w:r>
      <w:r w:rsidRPr="00256C9E">
        <w:rPr>
          <w:lang w:val="es-ES_tradnl" w:eastAsia="en-GB"/>
        </w:rPr>
        <w:t>. El gNB es responsable de establecer el ID celular analizado sobre la base de la información de ubicación del UE recibida del UE, de estar disponible. El análisis puede configurarse previamente (por ejemplo, según la política del operador) o depender de la implementación.</w:t>
      </w:r>
    </w:p>
    <w:p w14:paraId="6011A8CC" w14:textId="77777777" w:rsidR="00941FD9" w:rsidRPr="00256C9E" w:rsidRDefault="00941FD9" w:rsidP="00941FD9">
      <w:pPr>
        <w:rPr>
          <w:lang w:val="es-ES_tradnl" w:eastAsia="en-GB"/>
        </w:rPr>
      </w:pPr>
      <w:r w:rsidRPr="00256C9E">
        <w:rPr>
          <w:lang w:val="es-ES_tradnl" w:eastAsia="en-GB"/>
        </w:rPr>
        <w:lastRenderedPageBreak/>
        <w:t xml:space="preserve">El gNB proporciona los TAC de radiodifusión de la Red móvil terrestre pública (PLMN) seleccionada a la Función de gestión de acceso y movilidad (AMF) como parte de la información de localización del UE (ULI). En caso de que el gNB conozca </w:t>
      </w:r>
      <w:r w:rsidRPr="00256C9E">
        <w:rPr>
          <w:lang w:val="es-ES_tradnl" w:eastAsia="zh-CN"/>
        </w:rPr>
        <w:t xml:space="preserve">la </w:t>
      </w:r>
      <w:r w:rsidRPr="00256C9E">
        <w:rPr>
          <w:lang w:val="es-ES_tradnl" w:eastAsia="en-GB"/>
        </w:rPr>
        <w:t>información de localización del UE, el gNB podrá determinar el indicador de zona de seguimiento (TAI) en el que se encuentra el UE y proporcionar ese TAI a la AMF como parte de la ULI.</w:t>
      </w:r>
    </w:p>
    <w:p w14:paraId="208596DE" w14:textId="77777777" w:rsidR="00941FD9" w:rsidRPr="00256C9E" w:rsidRDefault="00941FD9" w:rsidP="00941FD9">
      <w:pPr>
        <w:pStyle w:val="Heading3"/>
        <w:rPr>
          <w:lang w:val="es-ES_tradnl"/>
        </w:rPr>
      </w:pPr>
      <w:bookmarkStart w:id="28" w:name="_Toc195183158"/>
      <w:r w:rsidRPr="00256C9E">
        <w:rPr>
          <w:lang w:val="es-ES_tradnl"/>
        </w:rPr>
        <w:t>1.1.6</w:t>
      </w:r>
      <w:r w:rsidRPr="00256C9E">
        <w:rPr>
          <w:lang w:val="es-ES_tradnl"/>
        </w:rPr>
        <w:tab/>
        <w:t>Calidad de funcionamiento radioeléctrico y requisitos de RRM</w:t>
      </w:r>
      <w:bookmarkEnd w:id="28"/>
    </w:p>
    <w:p w14:paraId="3FF986AF" w14:textId="47BA7C34" w:rsidR="00941FD9" w:rsidRPr="00256C9E" w:rsidRDefault="00941FD9" w:rsidP="00941FD9">
      <w:pPr>
        <w:rPr>
          <w:lang w:val="es-ES_tradnl" w:eastAsia="en-GB"/>
        </w:rPr>
      </w:pPr>
      <w:r w:rsidRPr="00256C9E">
        <w:rPr>
          <w:lang w:val="es-ES_tradnl" w:eastAsia="en-GB"/>
        </w:rPr>
        <w:t xml:space="preserve">En la </w:t>
      </w:r>
      <w:r w:rsidR="00E37A0D" w:rsidRPr="00256C9E">
        <w:rPr>
          <w:lang w:val="es-ES_tradnl" w:eastAsia="en-GB"/>
        </w:rPr>
        <w:t>F</w:t>
      </w:r>
      <w:r w:rsidRPr="00256C9E">
        <w:rPr>
          <w:lang w:val="es-ES_tradnl" w:eastAsia="en-GB"/>
        </w:rPr>
        <w:t>ig</w:t>
      </w:r>
      <w:r w:rsidR="00A62A36" w:rsidRPr="00256C9E">
        <w:rPr>
          <w:lang w:val="es-ES_tradnl" w:eastAsia="en-GB"/>
        </w:rPr>
        <w:t>. </w:t>
      </w:r>
      <w:r w:rsidRPr="00256C9E">
        <w:rPr>
          <w:lang w:val="es-ES_tradnl" w:eastAsia="en-GB"/>
        </w:rPr>
        <w:t>2 se representa el nodo de acceso al satélite que comprende las funciones del gNB de la infraestructura no NTN en tierra, la pasarela y el enlace de conexión, así como las funciones de RF de la carga útil NTN.</w:t>
      </w:r>
    </w:p>
    <w:p w14:paraId="62B0BEB7" w14:textId="77777777" w:rsidR="00941FD9" w:rsidRPr="00256C9E" w:rsidRDefault="00941FD9" w:rsidP="00941FD9">
      <w:pPr>
        <w:pStyle w:val="FigureNo"/>
        <w:rPr>
          <w:lang w:val="es-ES_tradnl" w:eastAsia="en-GB"/>
        </w:rPr>
      </w:pPr>
      <w:r w:rsidRPr="00256C9E">
        <w:rPr>
          <w:lang w:val="es-ES_tradnl" w:eastAsia="en-GB"/>
        </w:rPr>
        <w:t>Figura 2</w:t>
      </w:r>
    </w:p>
    <w:p w14:paraId="319155D6" w14:textId="77777777" w:rsidR="00941FD9" w:rsidRPr="00256C9E" w:rsidRDefault="00941FD9" w:rsidP="00941FD9">
      <w:pPr>
        <w:pStyle w:val="Figuretitle"/>
        <w:rPr>
          <w:lang w:val="es-ES_tradnl" w:eastAsia="en-GB"/>
        </w:rPr>
      </w:pPr>
      <w:r w:rsidRPr="00256C9E">
        <w:rPr>
          <w:lang w:val="es-ES_tradnl" w:eastAsia="en-GB"/>
        </w:rPr>
        <w:t>Nodo de acceso al satélite (SAN)</w:t>
      </w:r>
    </w:p>
    <w:p w14:paraId="2F96C70A" w14:textId="77777777" w:rsidR="00941FD9" w:rsidRPr="00256C9E" w:rsidRDefault="00941FD9" w:rsidP="00941FD9">
      <w:pPr>
        <w:pStyle w:val="Figure"/>
        <w:rPr>
          <w:lang w:val="es-ES_tradnl" w:eastAsia="en-GB"/>
        </w:rPr>
      </w:pPr>
      <w:r w:rsidRPr="00256C9E">
        <w:rPr>
          <w:lang w:val="es-ES_tradnl" w:eastAsia="en-GB"/>
        </w:rPr>
        <w:t xml:space="preserve"> </w:t>
      </w:r>
      <w:r w:rsidRPr="00256C9E">
        <w:rPr>
          <w:lang w:val="es-ES_tradnl" w:eastAsia="en-GB"/>
        </w:rPr>
        <w:drawing>
          <wp:inline distT="0" distB="0" distL="0" distR="0" wp14:anchorId="59DF1421" wp14:editId="1AB7B70F">
            <wp:extent cx="5452883" cy="2700533"/>
            <wp:effectExtent l="0" t="0" r="0" b="5080"/>
            <wp:docPr id="2136133435" name="Picture 2" descr="La Figura 2 muestra el nodo de acceso al satélite (SA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133435" name="Picture 2" descr="La Figura 2 muestra el nodo de acceso al satélite (SAN)&#1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52883" cy="2700533"/>
                    </a:xfrm>
                    <a:prstGeom prst="rect">
                      <a:avLst/>
                    </a:prstGeom>
                  </pic:spPr>
                </pic:pic>
              </a:graphicData>
            </a:graphic>
          </wp:inline>
        </w:drawing>
      </w:r>
    </w:p>
    <w:p w14:paraId="465E8B5F" w14:textId="53A77565" w:rsidR="00941FD9" w:rsidRPr="00256C9E" w:rsidRDefault="00941FD9" w:rsidP="00941FD9">
      <w:pPr>
        <w:pStyle w:val="Normalaftertitle"/>
        <w:rPr>
          <w:lang w:val="es-ES_tradnl" w:eastAsia="en-GB"/>
        </w:rPr>
      </w:pPr>
      <w:r w:rsidRPr="00256C9E">
        <w:rPr>
          <w:lang w:val="es-ES_tradnl" w:eastAsia="en-GB"/>
        </w:rPr>
        <w:t>Los requisitos de RF de un UE que soporta NTN se rigen por la misma calidad de funcionamiento de RF que los UE que funcionan en una red terrenal.</w:t>
      </w:r>
    </w:p>
    <w:p w14:paraId="341592F4" w14:textId="77777777" w:rsidR="00941FD9" w:rsidRPr="00256C9E" w:rsidRDefault="00941FD9" w:rsidP="00941FD9">
      <w:pPr>
        <w:rPr>
          <w:lang w:val="es-ES_tradnl" w:eastAsia="en-GB"/>
        </w:rPr>
      </w:pPr>
      <w:r w:rsidRPr="00256C9E">
        <w:rPr>
          <w:lang w:val="es-ES_tradnl" w:eastAsia="en-GB"/>
        </w:rPr>
        <w:t>Cabe tener en cuenta que los requisitos de RF del SAN son menos rigurosos que los requisitos radioeléctricos de una BS de una red terrenal.</w:t>
      </w:r>
    </w:p>
    <w:p w14:paraId="3AB37382" w14:textId="77777777" w:rsidR="00941FD9" w:rsidRPr="00256C9E" w:rsidRDefault="00941FD9" w:rsidP="00941FD9">
      <w:pPr>
        <w:rPr>
          <w:lang w:val="es-ES_tradnl" w:eastAsia="en-GB"/>
        </w:rPr>
      </w:pPr>
      <w:r w:rsidRPr="00256C9E">
        <w:rPr>
          <w:lang w:val="es-ES_tradnl" w:eastAsia="en-GB"/>
        </w:rPr>
        <w:t>Los requisitos específicos para la gestión de los recursos radioeléctricos en NTN abarcan, en particular, el retardo y los errores de temporización y frecuencia en cada procedimiento.</w:t>
      </w:r>
    </w:p>
    <w:p w14:paraId="1163060A" w14:textId="77777777" w:rsidR="00941FD9" w:rsidRPr="00256C9E" w:rsidRDefault="00941FD9" w:rsidP="00941FD9">
      <w:pPr>
        <w:pStyle w:val="Heading3"/>
        <w:rPr>
          <w:lang w:val="es-ES_tradnl"/>
        </w:rPr>
      </w:pPr>
      <w:bookmarkStart w:id="29" w:name="_Toc195183159"/>
      <w:r w:rsidRPr="00256C9E">
        <w:rPr>
          <w:lang w:val="es-ES_tradnl"/>
        </w:rPr>
        <w:t>1.1.7</w:t>
      </w:r>
      <w:r w:rsidRPr="00256C9E">
        <w:rPr>
          <w:lang w:val="es-ES_tradnl"/>
        </w:rPr>
        <w:tab/>
        <w:t>Mejoras</w:t>
      </w:r>
      <w:bookmarkEnd w:id="29"/>
      <w:r w:rsidRPr="00256C9E">
        <w:rPr>
          <w:lang w:val="es-ES_tradnl"/>
        </w:rPr>
        <w:t xml:space="preserve"> adicionales</w:t>
      </w:r>
    </w:p>
    <w:p w14:paraId="1EEB6FDF" w14:textId="77777777" w:rsidR="00941FD9" w:rsidRPr="00256C9E" w:rsidRDefault="00941FD9" w:rsidP="00941FD9">
      <w:pPr>
        <w:rPr>
          <w:lang w:val="es-ES_tradnl" w:eastAsia="en-GB"/>
        </w:rPr>
      </w:pPr>
      <w:r w:rsidRPr="00256C9E">
        <w:rPr>
          <w:lang w:val="es-ES_tradnl" w:eastAsia="en-GB"/>
        </w:rPr>
        <w:t>Se ha introducido un conjunto suplementario de características de las arquitecturas NR y NG-RAN para mejorar el soporte NTN, en particular a través de las siguientes funciones:</w:t>
      </w:r>
    </w:p>
    <w:p w14:paraId="492F875E" w14:textId="1271AC0A" w:rsidR="00941FD9" w:rsidRPr="00256C9E" w:rsidRDefault="006B78BF" w:rsidP="00941FD9">
      <w:pPr>
        <w:pStyle w:val="enumlev1"/>
        <w:rPr>
          <w:lang w:val="es-ES_tradnl"/>
        </w:rPr>
      </w:pPr>
      <w:r w:rsidRPr="00256C9E">
        <w:rPr>
          <w:lang w:val="es-ES_tradnl"/>
        </w:rPr>
        <w:t>–</w:t>
      </w:r>
      <w:r w:rsidR="00941FD9" w:rsidRPr="00256C9E">
        <w:rPr>
          <w:lang w:val="es-ES_tradnl"/>
        </w:rPr>
        <w:tab/>
      </w:r>
      <w:r w:rsidR="00941FD9" w:rsidRPr="00256C9E">
        <w:rPr>
          <w:color w:val="000000" w:themeColor="text1"/>
          <w:lang w:val="es-ES_tradnl"/>
        </w:rPr>
        <w:t xml:space="preserve">Ofrecer </w:t>
      </w:r>
      <w:r w:rsidR="00941FD9" w:rsidRPr="00256C9E">
        <w:rPr>
          <w:lang w:val="es-ES_tradnl"/>
        </w:rPr>
        <w:t xml:space="preserve">una mejor calidad de funcionamiento para la cobertura del enlace ascendente, especialmente para teléfonos inteligentes comerciales con ganancia de antena de </w:t>
      </w:r>
      <w:r w:rsidR="008C3845" w:rsidRPr="00256C9E">
        <w:rPr>
          <w:lang w:val="es-ES_tradnl"/>
        </w:rPr>
        <w:t>−</w:t>
      </w:r>
      <w:r w:rsidR="00941FD9" w:rsidRPr="00256C9E">
        <w:rPr>
          <w:lang w:val="es-ES_tradnl"/>
        </w:rPr>
        <w:t>5,5 dBi y pérdida de polarización de 3 dB (por puerto de antena)</w:t>
      </w:r>
      <w:r w:rsidR="00A62A36" w:rsidRPr="00256C9E">
        <w:rPr>
          <w:lang w:val="es-ES_tradnl"/>
        </w:rPr>
        <w:t>.</w:t>
      </w:r>
    </w:p>
    <w:p w14:paraId="3F68F452" w14:textId="3AD53A19" w:rsidR="00941FD9" w:rsidRPr="00256C9E" w:rsidRDefault="006B78BF" w:rsidP="00941FD9">
      <w:pPr>
        <w:pStyle w:val="enumlev1"/>
        <w:rPr>
          <w:lang w:val="es-ES_tradnl"/>
        </w:rPr>
      </w:pPr>
      <w:r w:rsidRPr="00256C9E">
        <w:rPr>
          <w:lang w:val="es-ES_tradnl"/>
        </w:rPr>
        <w:t>–</w:t>
      </w:r>
      <w:r w:rsidR="00941FD9" w:rsidRPr="00256C9E">
        <w:rPr>
          <w:lang w:val="es-ES_tradnl"/>
        </w:rPr>
        <w:tab/>
        <w:t>Compatibilidad con despliegues en órbita geoestacionaria (OSG) y no geoestacionaria (no</w:t>
      </w:r>
      <w:r w:rsidRPr="00256C9E">
        <w:rPr>
          <w:lang w:val="es-ES_tradnl"/>
        </w:rPr>
        <w:t> </w:t>
      </w:r>
      <w:r w:rsidR="00941FD9" w:rsidRPr="00256C9E">
        <w:rPr>
          <w:lang w:val="es-ES_tradnl"/>
        </w:rPr>
        <w:t>OSG) en las bandas de frecuencias pertinentes (enlace descendente: 17,7-20,2</w:t>
      </w:r>
      <w:r w:rsidRPr="00256C9E">
        <w:rPr>
          <w:lang w:val="es-ES_tradnl"/>
        </w:rPr>
        <w:t> </w:t>
      </w:r>
      <w:r w:rsidR="00941FD9" w:rsidRPr="00256C9E">
        <w:rPr>
          <w:lang w:val="es-ES_tradnl"/>
        </w:rPr>
        <w:t>GHz; enlace ascendente: 27,5-30,0</w:t>
      </w:r>
      <w:r w:rsidRPr="00256C9E">
        <w:rPr>
          <w:lang w:val="es-ES_tradnl"/>
        </w:rPr>
        <w:t> </w:t>
      </w:r>
      <w:r w:rsidR="00941FD9" w:rsidRPr="00256C9E">
        <w:rPr>
          <w:lang w:val="es-ES_tradnl"/>
        </w:rPr>
        <w:t>GHz)</w:t>
      </w:r>
      <w:r w:rsidR="00A62A36" w:rsidRPr="00256C9E">
        <w:rPr>
          <w:lang w:val="es-ES_tradnl"/>
        </w:rPr>
        <w:t>.</w:t>
      </w:r>
    </w:p>
    <w:p w14:paraId="3871B918" w14:textId="4495021B" w:rsidR="00941FD9" w:rsidRPr="00256C9E" w:rsidRDefault="006B78BF" w:rsidP="00941FD9">
      <w:pPr>
        <w:pStyle w:val="enumlev1"/>
        <w:rPr>
          <w:lang w:val="es-ES_tradnl"/>
        </w:rPr>
      </w:pPr>
      <w:r w:rsidRPr="00256C9E">
        <w:rPr>
          <w:lang w:val="es-ES_tradnl"/>
        </w:rPr>
        <w:t>–</w:t>
      </w:r>
      <w:r w:rsidR="00941FD9" w:rsidRPr="00256C9E">
        <w:rPr>
          <w:lang w:val="es-ES_tradnl"/>
        </w:rPr>
        <w:tab/>
        <w:t>Facilitar la verificación por la red de localización (coordenadas GNSS) comunicada por el UE si se supone un único satélite visible, con el fin de cumplir los requisitos reglamentarios (en particular, interceptación legal, llamada de emergencia o sistemas de alerta pública)</w:t>
      </w:r>
      <w:r w:rsidR="00A62A36" w:rsidRPr="00256C9E">
        <w:rPr>
          <w:lang w:val="es-ES_tradnl"/>
        </w:rPr>
        <w:t>.</w:t>
      </w:r>
    </w:p>
    <w:p w14:paraId="7DD6963F" w14:textId="7218529B" w:rsidR="00941FD9" w:rsidRPr="00256C9E" w:rsidRDefault="006B78BF" w:rsidP="00941FD9">
      <w:pPr>
        <w:pStyle w:val="enumlev1"/>
        <w:rPr>
          <w:lang w:val="es-ES_tradnl"/>
        </w:rPr>
      </w:pPr>
      <w:r w:rsidRPr="00256C9E">
        <w:rPr>
          <w:lang w:val="es-ES_tradnl"/>
        </w:rPr>
        <w:lastRenderedPageBreak/>
        <w:t>–</w:t>
      </w:r>
      <w:r w:rsidR="00941FD9" w:rsidRPr="00256C9E">
        <w:rPr>
          <w:lang w:val="es-ES_tradnl"/>
        </w:rPr>
        <w:tab/>
        <w:t>Proporcionar mejoras en la medición NTN-TN y NTN-NTN, la movilidad y la continuidad del servicio habida cuenta de las características NTN, en particular el amplio retardo de propagación y el movimiento de los satélites</w:t>
      </w:r>
      <w:r w:rsidR="00A62A36" w:rsidRPr="00256C9E">
        <w:rPr>
          <w:lang w:val="es-ES_tradnl"/>
        </w:rPr>
        <w:t>.</w:t>
      </w:r>
    </w:p>
    <w:p w14:paraId="2C4EE87F" w14:textId="2CF3D449" w:rsidR="00941FD9" w:rsidRPr="00256C9E" w:rsidRDefault="006B78BF" w:rsidP="00941FD9">
      <w:pPr>
        <w:pStyle w:val="enumlev1"/>
        <w:rPr>
          <w:lang w:val="es-ES_tradnl"/>
        </w:rPr>
      </w:pPr>
      <w:r w:rsidRPr="00256C9E">
        <w:rPr>
          <w:lang w:val="es-ES_tradnl"/>
        </w:rPr>
        <w:t>–</w:t>
      </w:r>
      <w:r w:rsidR="00941FD9" w:rsidRPr="00256C9E">
        <w:rPr>
          <w:lang w:val="es-ES_tradnl"/>
        </w:rPr>
        <w:tab/>
        <w:t>Definir una anchura de banda de canal de 30</w:t>
      </w:r>
      <w:r w:rsidRPr="00256C9E">
        <w:rPr>
          <w:lang w:val="es-ES_tradnl"/>
        </w:rPr>
        <w:t> </w:t>
      </w:r>
      <w:r w:rsidR="00941FD9" w:rsidRPr="00256C9E">
        <w:rPr>
          <w:lang w:val="es-ES_tradnl"/>
        </w:rPr>
        <w:t>MHz para n256 y n255 para 5G NR-NTN e introducir los correspondientes requisitos fundamentales de RF de SAN y UE, limitados a los requisitos de bandas operacionales y disposición de canales con arreglo a dichas especificaciones.</w:t>
      </w:r>
    </w:p>
    <w:p w14:paraId="6A3A227B" w14:textId="77777777" w:rsidR="00941FD9" w:rsidRPr="00256C9E" w:rsidRDefault="00941FD9" w:rsidP="00941FD9">
      <w:pPr>
        <w:rPr>
          <w:lang w:val="es-ES_tradnl" w:eastAsia="en-GB"/>
        </w:rPr>
      </w:pPr>
      <w:r w:rsidRPr="00256C9E">
        <w:rPr>
          <w:lang w:val="es-ES_tradnl" w:eastAsia="en-GB"/>
        </w:rPr>
        <w:t>Este conjunto de mejoras se describe a continuación.</w:t>
      </w:r>
    </w:p>
    <w:p w14:paraId="5349BA6D" w14:textId="77777777" w:rsidR="00941FD9" w:rsidRPr="00256C9E" w:rsidRDefault="00941FD9" w:rsidP="00941FD9">
      <w:pPr>
        <w:pStyle w:val="Heading4"/>
        <w:rPr>
          <w:lang w:val="es-ES_tradnl"/>
        </w:rPr>
      </w:pPr>
      <w:r w:rsidRPr="00256C9E">
        <w:rPr>
          <w:lang w:val="es-ES_tradnl"/>
        </w:rPr>
        <w:t>1.1.7.1</w:t>
      </w:r>
      <w:r w:rsidRPr="00256C9E">
        <w:rPr>
          <w:lang w:val="es-ES_tradnl"/>
        </w:rPr>
        <w:tab/>
        <w:t>Mejoras en la cobertura del enlace ascendente</w:t>
      </w:r>
    </w:p>
    <w:p w14:paraId="4E81B719" w14:textId="77777777" w:rsidR="00941FD9" w:rsidRPr="00256C9E" w:rsidRDefault="00941FD9" w:rsidP="00941FD9">
      <w:pPr>
        <w:rPr>
          <w:lang w:val="es-ES_tradnl" w:eastAsia="en-GB"/>
        </w:rPr>
      </w:pPr>
      <w:r w:rsidRPr="00256C9E">
        <w:rPr>
          <w:lang w:val="es-ES_tradnl" w:eastAsia="en-GB"/>
        </w:rPr>
        <w:t>Para mejorar la cobertura del enlace ascendente NR en NTN, se han introducido las siguientes medidas:</w:t>
      </w:r>
    </w:p>
    <w:p w14:paraId="615A0934" w14:textId="4E760673" w:rsidR="00941FD9" w:rsidRPr="00256C9E" w:rsidRDefault="006B78BF" w:rsidP="00941FD9">
      <w:pPr>
        <w:pStyle w:val="enumlev1"/>
        <w:rPr>
          <w:lang w:val="es-ES_tradnl"/>
        </w:rPr>
      </w:pPr>
      <w:r w:rsidRPr="00256C9E">
        <w:rPr>
          <w:lang w:val="es-ES_tradnl"/>
        </w:rPr>
        <w:t>–</w:t>
      </w:r>
      <w:r w:rsidR="00941FD9" w:rsidRPr="00256C9E">
        <w:rPr>
          <w:lang w:val="es-ES_tradnl"/>
        </w:rPr>
        <w:tab/>
        <w:t>Repetición PUCCH para Msg4 HARQ-ACK:</w:t>
      </w:r>
    </w:p>
    <w:p w14:paraId="562008E6" w14:textId="153EDC8A" w:rsidR="00941FD9" w:rsidRPr="00256C9E" w:rsidRDefault="006B78BF" w:rsidP="00941FD9">
      <w:pPr>
        <w:pStyle w:val="enumlev2"/>
        <w:rPr>
          <w:lang w:val="es-ES_tradnl"/>
        </w:rPr>
      </w:pPr>
      <w:r w:rsidRPr="00256C9E">
        <w:rPr>
          <w:lang w:val="es-ES_tradnl"/>
        </w:rPr>
        <w:t>•</w:t>
      </w:r>
      <w:r w:rsidR="00941FD9" w:rsidRPr="00256C9E">
        <w:rPr>
          <w:lang w:val="es-ES_tradnl"/>
        </w:rPr>
        <w:tab/>
        <w:t>El número de transmisiones soportado es 1, 2, 4, 8.</w:t>
      </w:r>
    </w:p>
    <w:p w14:paraId="260246CF" w14:textId="11E298A0" w:rsidR="00941FD9" w:rsidRPr="00256C9E" w:rsidRDefault="006B78BF" w:rsidP="00941FD9">
      <w:pPr>
        <w:pStyle w:val="enumlev3"/>
        <w:rPr>
          <w:lang w:val="es-ES_tradnl"/>
        </w:rPr>
      </w:pPr>
      <w:r w:rsidRPr="00256C9E">
        <w:rPr>
          <w:lang w:val="es-ES_tradnl"/>
        </w:rPr>
        <w:t>–</w:t>
      </w:r>
      <w:r w:rsidR="00941FD9" w:rsidRPr="00256C9E">
        <w:rPr>
          <w:lang w:val="es-ES_tradnl"/>
        </w:rPr>
        <w:tab/>
        <w:t>Si se configura un único valor de {2, 4, 8} a través del SIB, se aplica el factor de repetición configurado.</w:t>
      </w:r>
    </w:p>
    <w:p w14:paraId="40633237" w14:textId="58081EBF" w:rsidR="00941FD9" w:rsidRPr="00256C9E" w:rsidRDefault="006B78BF" w:rsidP="00941FD9">
      <w:pPr>
        <w:pStyle w:val="enumlev3"/>
        <w:rPr>
          <w:lang w:val="es-ES_tradnl"/>
        </w:rPr>
      </w:pPr>
      <w:r w:rsidRPr="00256C9E">
        <w:rPr>
          <w:lang w:val="es-ES_tradnl"/>
        </w:rPr>
        <w:t>–</w:t>
      </w:r>
      <w:r w:rsidR="00941FD9" w:rsidRPr="00256C9E">
        <w:rPr>
          <w:lang w:val="es-ES_tradnl"/>
        </w:rPr>
        <w:tab/>
        <w:t>Si se configuran múltiples valores de {1, 2, 4, 8} a través del SIB, uno de dichos valores se indica en el campo DAI del formato DCI 1_0 con CRC codificado por TC-RNTI.</w:t>
      </w:r>
    </w:p>
    <w:p w14:paraId="388A389B" w14:textId="14379C4E" w:rsidR="00941FD9" w:rsidRPr="00256C9E" w:rsidRDefault="006B78BF" w:rsidP="00941FD9">
      <w:pPr>
        <w:pStyle w:val="enumlev2"/>
        <w:rPr>
          <w:lang w:val="es-ES_tradnl"/>
        </w:rPr>
      </w:pPr>
      <w:r w:rsidRPr="00256C9E">
        <w:rPr>
          <w:lang w:val="es-ES_tradnl"/>
        </w:rPr>
        <w:t>•</w:t>
      </w:r>
      <w:r w:rsidR="00941FD9" w:rsidRPr="00256C9E">
        <w:rPr>
          <w:lang w:val="es-ES_tradnl"/>
        </w:rPr>
        <w:tab/>
        <w:t>Se aplica el mecanismo existente sobre cómputo de intervalos de repetición.</w:t>
      </w:r>
    </w:p>
    <w:p w14:paraId="29AA56DF" w14:textId="1207F404" w:rsidR="00941FD9" w:rsidRPr="00256C9E" w:rsidRDefault="006B78BF" w:rsidP="00941FD9">
      <w:pPr>
        <w:pStyle w:val="enumlev2"/>
        <w:rPr>
          <w:lang w:val="es-ES_tradnl"/>
        </w:rPr>
      </w:pPr>
      <w:r w:rsidRPr="00256C9E">
        <w:rPr>
          <w:lang w:val="es-ES_tradnl"/>
        </w:rPr>
        <w:t>•</w:t>
      </w:r>
      <w:r w:rsidR="00941FD9" w:rsidRPr="00256C9E">
        <w:rPr>
          <w:lang w:val="es-ES_tradnl"/>
        </w:rPr>
        <w:tab/>
        <w:t>Se aplica asimismo el mecanismo de salto de frecuencia establecido para la transmisión PUCCH en Msg4 HARQ-ACK, para cada intervalo.</w:t>
      </w:r>
    </w:p>
    <w:p w14:paraId="06D36435" w14:textId="3A0ED192" w:rsidR="00941FD9" w:rsidRPr="00256C9E" w:rsidRDefault="006B78BF" w:rsidP="00941FD9">
      <w:pPr>
        <w:pStyle w:val="enumlev2"/>
        <w:rPr>
          <w:lang w:val="es-ES_tradnl"/>
        </w:rPr>
      </w:pPr>
      <w:r w:rsidRPr="00256C9E">
        <w:rPr>
          <w:lang w:val="es-ES_tradnl"/>
        </w:rPr>
        <w:t>•</w:t>
      </w:r>
      <w:r w:rsidR="00941FD9" w:rsidRPr="00256C9E">
        <w:rPr>
          <w:lang w:val="es-ES_tradnl"/>
        </w:rPr>
        <w:tab/>
        <w:t>Se puede configurar un umbral RSRP a través del SIB si se configura el número de repeticiones mediante el SIB. Si se configura el umbral RSRP, el UE con capacidad de repetición PUCCH para Msg4 HARQ-ACK notifica la capacidad de repetición PUCCH para Msg4 HARQ-ACK a través de Msg3 PUSCH sólo si el RSRP medido es inferior al umbral RSRP establecido. Si el umbral RSRP no está configurado, el UE con capacidad de repetición PUCCH para Msg4 HARQ-ACK notifica la capacidad de repetición PUCCH para Msg4 HARQ-ACK vía Msg3 PUSCH.</w:t>
      </w:r>
    </w:p>
    <w:p w14:paraId="76B80BC2" w14:textId="78335D6D" w:rsidR="00941FD9" w:rsidRPr="00256C9E" w:rsidRDefault="006B78BF" w:rsidP="00941FD9">
      <w:pPr>
        <w:pStyle w:val="enumlev2"/>
        <w:rPr>
          <w:lang w:val="es-ES_tradnl"/>
        </w:rPr>
      </w:pPr>
      <w:r w:rsidRPr="00256C9E">
        <w:rPr>
          <w:lang w:val="es-ES_tradnl"/>
        </w:rPr>
        <w:t>•</w:t>
      </w:r>
      <w:r w:rsidR="00941FD9" w:rsidRPr="00256C9E">
        <w:rPr>
          <w:lang w:val="es-ES_tradnl"/>
        </w:rPr>
        <w:tab/>
        <w:t>El factor de repetición aplicado a Msg4 HARQ-ACK se utiliza asimismo para cualquier transmisión PUCCH antes de que se proporcione el recurso PUCCH específico.</w:t>
      </w:r>
    </w:p>
    <w:p w14:paraId="0DA80EC3" w14:textId="6C9DF801" w:rsidR="00941FD9" w:rsidRPr="00256C9E" w:rsidRDefault="006B78BF" w:rsidP="00941FD9">
      <w:pPr>
        <w:pStyle w:val="enumlev1"/>
        <w:rPr>
          <w:lang w:val="es-ES_tradnl"/>
        </w:rPr>
      </w:pPr>
      <w:r w:rsidRPr="00256C9E">
        <w:rPr>
          <w:lang w:val="es-ES_tradnl"/>
        </w:rPr>
        <w:t>–</w:t>
      </w:r>
      <w:r w:rsidR="00941FD9" w:rsidRPr="00256C9E">
        <w:rPr>
          <w:lang w:val="es-ES_tradnl"/>
        </w:rPr>
        <w:tab/>
        <w:t>Mejora de la agrupación DMRS de PUSCH específica de NTN que permite la agrupación DMRS para deriva de temporización, mediante la cual el UE mantiene la continuidad de fase considerando los efectos de la variación del retardo de transmisión entre el UE y el punto de referencia de sincronización temporal a través del enlace ascendente para facilitar la estimación del canal.</w:t>
      </w:r>
    </w:p>
    <w:p w14:paraId="034AF6EE" w14:textId="591F7983" w:rsidR="00941FD9" w:rsidRPr="00256C9E" w:rsidRDefault="00941FD9" w:rsidP="00941FD9">
      <w:pPr>
        <w:pStyle w:val="Heading4"/>
        <w:rPr>
          <w:lang w:val="es-ES_tradnl"/>
        </w:rPr>
      </w:pPr>
      <w:r w:rsidRPr="00256C9E">
        <w:rPr>
          <w:lang w:val="es-ES_tradnl"/>
        </w:rPr>
        <w:t>1.1.7.2</w:t>
      </w:r>
      <w:r w:rsidRPr="00256C9E">
        <w:rPr>
          <w:lang w:val="es-ES_tradnl"/>
        </w:rPr>
        <w:tab/>
        <w:t>Despliegue de NR-NTN en FR2-NTN</w:t>
      </w:r>
    </w:p>
    <w:p w14:paraId="6DEFC2C1" w14:textId="77777777" w:rsidR="00941FD9" w:rsidRPr="00256C9E" w:rsidRDefault="00941FD9" w:rsidP="00941FD9">
      <w:pPr>
        <w:rPr>
          <w:lang w:val="es-ES_tradnl" w:eastAsia="en-GB"/>
        </w:rPr>
      </w:pPr>
      <w:r w:rsidRPr="00256C9E">
        <w:rPr>
          <w:lang w:val="es-ES_tradnl" w:eastAsia="en-GB"/>
        </w:rPr>
        <w:t>Para soportar el despliegue de NR-NTN en FR2-NTN mediante el modo de duplexación FDD, se tuvieron en cuenta los siguientes aspectos:</w:t>
      </w:r>
    </w:p>
    <w:p w14:paraId="220F4C18" w14:textId="43691EF3" w:rsidR="00941FD9" w:rsidRPr="00256C9E" w:rsidRDefault="006B78BF" w:rsidP="00941FD9">
      <w:pPr>
        <w:pStyle w:val="enumlev1"/>
        <w:rPr>
          <w:lang w:val="es-ES_tradnl"/>
        </w:rPr>
      </w:pPr>
      <w:r w:rsidRPr="00256C9E">
        <w:rPr>
          <w:lang w:val="es-ES_tradnl"/>
        </w:rPr>
        <w:t>–</w:t>
      </w:r>
      <w:r w:rsidR="00941FD9" w:rsidRPr="00256C9E">
        <w:rPr>
          <w:lang w:val="es-ES_tradnl"/>
        </w:rPr>
        <w:tab/>
        <w:t>Para el funcionamiento en FR2-NTN, el intervalo de valores en ms para K_offset y K</w:t>
      </w:r>
      <w:r w:rsidRPr="00256C9E">
        <w:rPr>
          <w:lang w:val="es-ES_tradnl"/>
        </w:rPr>
        <w:t>_</w:t>
      </w:r>
      <w:r w:rsidR="00941FD9" w:rsidRPr="00256C9E">
        <w:rPr>
          <w:lang w:val="es-ES_tradnl"/>
        </w:rPr>
        <w:t>MAC será el mismo que para FR1.</w:t>
      </w:r>
    </w:p>
    <w:p w14:paraId="3FE7075D" w14:textId="55207F07" w:rsidR="00941FD9" w:rsidRPr="00256C9E" w:rsidRDefault="006B78BF" w:rsidP="00941FD9">
      <w:pPr>
        <w:pStyle w:val="enumlev1"/>
        <w:rPr>
          <w:lang w:val="es-ES_tradnl"/>
        </w:rPr>
      </w:pPr>
      <w:r w:rsidRPr="00256C9E">
        <w:rPr>
          <w:lang w:val="es-ES_tradnl"/>
        </w:rPr>
        <w:t>–</w:t>
      </w:r>
      <w:r w:rsidR="00941FD9" w:rsidRPr="00256C9E">
        <w:rPr>
          <w:lang w:val="es-ES_tradnl"/>
        </w:rPr>
        <w:tab/>
        <w:t>Para el funcionamiento en FR2-NTN, cabe utilizar un SCS de referencia de 15</w:t>
      </w:r>
      <w:r w:rsidRPr="00256C9E">
        <w:rPr>
          <w:lang w:val="es-ES_tradnl"/>
        </w:rPr>
        <w:t> </w:t>
      </w:r>
      <w:r w:rsidR="00941FD9" w:rsidRPr="00256C9E">
        <w:rPr>
          <w:lang w:val="es-ES_tradnl"/>
        </w:rPr>
        <w:t>kHz para la indicación de K_offset y K_MAC.</w:t>
      </w:r>
    </w:p>
    <w:p w14:paraId="1D12620A" w14:textId="6025A645" w:rsidR="00941FD9" w:rsidRPr="00256C9E" w:rsidRDefault="006B78BF" w:rsidP="00941FD9">
      <w:pPr>
        <w:pStyle w:val="enumlev1"/>
        <w:rPr>
          <w:lang w:val="es-ES_tradnl"/>
        </w:rPr>
      </w:pPr>
      <w:r w:rsidRPr="00256C9E">
        <w:rPr>
          <w:lang w:val="es-ES_tradnl"/>
        </w:rPr>
        <w:t>–</w:t>
      </w:r>
      <w:r w:rsidR="00941FD9" w:rsidRPr="00256C9E">
        <w:rPr>
          <w:lang w:val="es-ES_tradnl"/>
        </w:rPr>
        <w:tab/>
        <w:t>Para el funcionamiento en FR2-NTN, no se introduce ningún retardo de aplicación MAC</w:t>
      </w:r>
      <w:r w:rsidRPr="00256C9E">
        <w:rPr>
          <w:lang w:val="es-ES_tradnl"/>
        </w:rPr>
        <w:t> </w:t>
      </w:r>
      <w:r w:rsidR="00941FD9" w:rsidRPr="00256C9E">
        <w:rPr>
          <w:lang w:val="es-ES_tradnl"/>
        </w:rPr>
        <w:t>CE</w:t>
      </w:r>
      <w:r w:rsidRPr="00256C9E">
        <w:rPr>
          <w:lang w:val="es-ES_tradnl"/>
        </w:rPr>
        <w:t> </w:t>
      </w:r>
      <w:r w:rsidR="00941FD9" w:rsidRPr="00256C9E">
        <w:rPr>
          <w:lang w:val="es-ES_tradnl"/>
        </w:rPr>
        <w:t>TCI adicional para facilitar la orientación mecánica del haz con VSAT.</w:t>
      </w:r>
    </w:p>
    <w:p w14:paraId="6547D8A5" w14:textId="52847025" w:rsidR="00941FD9" w:rsidRPr="00256C9E" w:rsidRDefault="006B78BF" w:rsidP="00941FD9">
      <w:pPr>
        <w:pStyle w:val="enumlev1"/>
        <w:rPr>
          <w:lang w:val="es-ES_tradnl"/>
        </w:rPr>
      </w:pPr>
      <w:r w:rsidRPr="00256C9E">
        <w:rPr>
          <w:lang w:val="es-ES_tradnl"/>
        </w:rPr>
        <w:lastRenderedPageBreak/>
        <w:t>–</w:t>
      </w:r>
      <w:r w:rsidR="00941FD9" w:rsidRPr="00256C9E">
        <w:rPr>
          <w:lang w:val="es-ES_tradnl"/>
        </w:rPr>
        <w:tab/>
        <w:t>Para el funcionamiento en FR2-NTN y el procedimiento de búsqueda celular, cabe utilizar el Caso D y el Caso E a fin de facilitar el funcionamiento FDD en las bandas establecidas por FR2-NTN sin ninguna actualización del patrón SSB.</w:t>
      </w:r>
    </w:p>
    <w:p w14:paraId="104F28EE" w14:textId="32ADBCEC" w:rsidR="00941FD9" w:rsidRPr="00256C9E" w:rsidRDefault="006B78BF" w:rsidP="00941FD9">
      <w:pPr>
        <w:pStyle w:val="enumlev1"/>
        <w:rPr>
          <w:lang w:val="es-ES_tradnl"/>
        </w:rPr>
      </w:pPr>
      <w:r w:rsidRPr="00256C9E">
        <w:rPr>
          <w:lang w:val="es-ES_tradnl"/>
        </w:rPr>
        <w:t>–</w:t>
      </w:r>
      <w:r w:rsidR="00941FD9" w:rsidRPr="00256C9E">
        <w:rPr>
          <w:lang w:val="es-ES_tradnl"/>
        </w:rPr>
        <w:tab/>
        <w:t>Desde la perspectiva RAN1, para el funcionamiento en FR2-NTN, la granularidad utilizada a los efectos de notificación TA es la que corresponde a la separación entre subportadoras de referencia aplicada para K_offset.</w:t>
      </w:r>
    </w:p>
    <w:p w14:paraId="47E1F705" w14:textId="5E2BA41E" w:rsidR="00941FD9" w:rsidRPr="00256C9E" w:rsidRDefault="00941FD9" w:rsidP="00941FD9">
      <w:pPr>
        <w:spacing w:after="120"/>
        <w:rPr>
          <w:lang w:val="es-ES_tradnl" w:eastAsia="en-GB"/>
        </w:rPr>
      </w:pPr>
      <w:r w:rsidRPr="00256C9E">
        <w:rPr>
          <w:lang w:val="es-ES_tradnl" w:eastAsia="en-GB"/>
        </w:rPr>
        <w:t>Por otro lado, se han introducido las siguientes clases y tipos de VSAT: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0"/>
        <w:gridCol w:w="1207"/>
        <w:gridCol w:w="7162"/>
      </w:tblGrid>
      <w:tr w:rsidR="00941FD9" w:rsidRPr="00256C9E" w14:paraId="508467C5" w14:textId="77777777" w:rsidTr="00A83AB1">
        <w:trPr>
          <w:trHeight w:val="187"/>
          <w:jc w:val="center"/>
        </w:trPr>
        <w:tc>
          <w:tcPr>
            <w:tcW w:w="659" w:type="pct"/>
            <w:tcMar>
              <w:top w:w="15" w:type="dxa"/>
              <w:left w:w="15" w:type="dxa"/>
              <w:bottom w:w="0" w:type="dxa"/>
              <w:right w:w="15" w:type="dxa"/>
            </w:tcMar>
            <w:hideMark/>
          </w:tcPr>
          <w:p w14:paraId="42CE5C60" w14:textId="77777777" w:rsidR="00941FD9" w:rsidRPr="00256C9E" w:rsidRDefault="00941FD9" w:rsidP="00A83AB1">
            <w:pPr>
              <w:pStyle w:val="Tablehead"/>
              <w:rPr>
                <w:lang w:val="es-ES_tradnl"/>
              </w:rPr>
            </w:pPr>
            <w:r w:rsidRPr="00256C9E">
              <w:rPr>
                <w:lang w:val="es-ES_tradnl"/>
              </w:rPr>
              <w:t>Clase de UE</w:t>
            </w:r>
          </w:p>
        </w:tc>
        <w:tc>
          <w:tcPr>
            <w:tcW w:w="626" w:type="pct"/>
            <w:tcMar>
              <w:top w:w="15" w:type="dxa"/>
              <w:left w:w="108" w:type="dxa"/>
              <w:bottom w:w="0" w:type="dxa"/>
              <w:right w:w="108" w:type="dxa"/>
            </w:tcMar>
            <w:hideMark/>
          </w:tcPr>
          <w:p w14:paraId="01BA9563" w14:textId="77777777" w:rsidR="00941FD9" w:rsidRPr="00256C9E" w:rsidRDefault="00941FD9" w:rsidP="00A83AB1">
            <w:pPr>
              <w:pStyle w:val="Tablehead"/>
              <w:ind w:left="-57" w:right="-57"/>
              <w:rPr>
                <w:lang w:val="es-ES_tradnl"/>
              </w:rPr>
            </w:pPr>
            <w:r w:rsidRPr="00256C9E">
              <w:rPr>
                <w:lang w:val="es-ES_tradnl"/>
              </w:rPr>
              <w:t>Tipo de UE</w:t>
            </w:r>
          </w:p>
        </w:tc>
        <w:tc>
          <w:tcPr>
            <w:tcW w:w="3715" w:type="pct"/>
            <w:tcMar>
              <w:top w:w="15" w:type="dxa"/>
              <w:left w:w="108" w:type="dxa"/>
              <w:bottom w:w="0" w:type="dxa"/>
              <w:right w:w="108" w:type="dxa"/>
            </w:tcMar>
            <w:hideMark/>
          </w:tcPr>
          <w:p w14:paraId="6E01A784" w14:textId="77777777" w:rsidR="00941FD9" w:rsidRPr="00256C9E" w:rsidRDefault="00941FD9" w:rsidP="00A83AB1">
            <w:pPr>
              <w:pStyle w:val="Tablehead"/>
              <w:rPr>
                <w:lang w:val="es-ES_tradnl"/>
              </w:rPr>
            </w:pPr>
            <w:r w:rsidRPr="00256C9E">
              <w:rPr>
                <w:lang w:val="es-ES_tradnl"/>
              </w:rPr>
              <w:t xml:space="preserve">Descripción </w:t>
            </w:r>
          </w:p>
        </w:tc>
      </w:tr>
      <w:tr w:rsidR="00941FD9" w:rsidRPr="00256C9E" w14:paraId="64CFCF84" w14:textId="77777777" w:rsidTr="00A83AB1">
        <w:trPr>
          <w:trHeight w:val="187"/>
          <w:jc w:val="center"/>
        </w:trPr>
        <w:tc>
          <w:tcPr>
            <w:tcW w:w="659" w:type="pct"/>
            <w:vMerge w:val="restart"/>
            <w:tcMar>
              <w:top w:w="15" w:type="dxa"/>
              <w:left w:w="15" w:type="dxa"/>
              <w:bottom w:w="0" w:type="dxa"/>
              <w:right w:w="15" w:type="dxa"/>
            </w:tcMar>
            <w:vAlign w:val="center"/>
            <w:hideMark/>
          </w:tcPr>
          <w:p w14:paraId="028DC1DE" w14:textId="77777777" w:rsidR="00941FD9" w:rsidRPr="00256C9E" w:rsidRDefault="00941FD9" w:rsidP="001E13F9">
            <w:pPr>
              <w:pStyle w:val="Tabletext"/>
              <w:rPr>
                <w:b/>
                <w:bCs/>
                <w:lang w:val="es-ES_tradnl"/>
              </w:rPr>
            </w:pPr>
            <w:r w:rsidRPr="00256C9E">
              <w:rPr>
                <w:b/>
                <w:bCs/>
                <w:lang w:val="es-ES_tradnl"/>
              </w:rPr>
              <w:t>VSAT fijo</w:t>
            </w:r>
          </w:p>
        </w:tc>
        <w:tc>
          <w:tcPr>
            <w:tcW w:w="626" w:type="pct"/>
            <w:tcMar>
              <w:top w:w="15" w:type="dxa"/>
              <w:left w:w="108" w:type="dxa"/>
              <w:bottom w:w="0" w:type="dxa"/>
              <w:right w:w="108" w:type="dxa"/>
            </w:tcMar>
            <w:vAlign w:val="center"/>
            <w:hideMark/>
          </w:tcPr>
          <w:p w14:paraId="13531833" w14:textId="77777777" w:rsidR="00941FD9" w:rsidRPr="00256C9E" w:rsidRDefault="00941FD9" w:rsidP="001E13F9">
            <w:pPr>
              <w:pStyle w:val="Tabletext"/>
              <w:jc w:val="center"/>
              <w:rPr>
                <w:lang w:val="es-ES_tradnl"/>
              </w:rPr>
            </w:pPr>
            <w:r w:rsidRPr="00256C9E">
              <w:rPr>
                <w:lang w:val="es-ES_tradnl"/>
              </w:rPr>
              <w:t>1</w:t>
            </w:r>
          </w:p>
        </w:tc>
        <w:tc>
          <w:tcPr>
            <w:tcW w:w="3715" w:type="pct"/>
            <w:tcMar>
              <w:top w:w="15" w:type="dxa"/>
              <w:left w:w="108" w:type="dxa"/>
              <w:bottom w:w="0" w:type="dxa"/>
              <w:right w:w="108" w:type="dxa"/>
            </w:tcMar>
            <w:hideMark/>
          </w:tcPr>
          <w:p w14:paraId="75D418FE" w14:textId="77777777" w:rsidR="00941FD9" w:rsidRPr="00256C9E" w:rsidRDefault="00941FD9" w:rsidP="001E13F9">
            <w:pPr>
              <w:pStyle w:val="Tabletext"/>
              <w:rPr>
                <w:lang w:val="es-ES_tradnl"/>
              </w:rPr>
            </w:pPr>
            <w:r w:rsidRPr="00256C9E">
              <w:rPr>
                <w:lang w:val="es-ES_tradnl"/>
              </w:rPr>
              <w:t>VSAT fijo compatible con GSO y LEO con antena de orientación mecánica.</w:t>
            </w:r>
          </w:p>
        </w:tc>
      </w:tr>
      <w:tr w:rsidR="00941FD9" w:rsidRPr="00256C9E" w14:paraId="363B7530" w14:textId="77777777" w:rsidTr="00A83AB1">
        <w:trPr>
          <w:trHeight w:val="187"/>
          <w:jc w:val="center"/>
        </w:trPr>
        <w:tc>
          <w:tcPr>
            <w:tcW w:w="659" w:type="pct"/>
            <w:vMerge/>
            <w:vAlign w:val="center"/>
            <w:hideMark/>
          </w:tcPr>
          <w:p w14:paraId="1358F5EA" w14:textId="77777777" w:rsidR="00941FD9" w:rsidRPr="00256C9E" w:rsidRDefault="00941FD9" w:rsidP="001E13F9">
            <w:pPr>
              <w:pStyle w:val="Tabletext"/>
              <w:rPr>
                <w:b/>
                <w:bCs/>
                <w:lang w:val="es-ES_tradnl"/>
              </w:rPr>
            </w:pPr>
          </w:p>
        </w:tc>
        <w:tc>
          <w:tcPr>
            <w:tcW w:w="626" w:type="pct"/>
            <w:tcMar>
              <w:top w:w="15" w:type="dxa"/>
              <w:left w:w="108" w:type="dxa"/>
              <w:bottom w:w="0" w:type="dxa"/>
              <w:right w:w="108" w:type="dxa"/>
            </w:tcMar>
            <w:vAlign w:val="center"/>
            <w:hideMark/>
          </w:tcPr>
          <w:p w14:paraId="56DEC841" w14:textId="77777777" w:rsidR="00941FD9" w:rsidRPr="00256C9E" w:rsidRDefault="00941FD9" w:rsidP="001E13F9">
            <w:pPr>
              <w:pStyle w:val="Tabletext"/>
              <w:jc w:val="center"/>
              <w:rPr>
                <w:lang w:val="es-ES_tradnl"/>
              </w:rPr>
            </w:pPr>
            <w:r w:rsidRPr="00256C9E">
              <w:rPr>
                <w:lang w:val="es-ES_tradnl"/>
              </w:rPr>
              <w:t>2</w:t>
            </w:r>
          </w:p>
        </w:tc>
        <w:tc>
          <w:tcPr>
            <w:tcW w:w="3715" w:type="pct"/>
            <w:tcMar>
              <w:top w:w="15" w:type="dxa"/>
              <w:left w:w="108" w:type="dxa"/>
              <w:bottom w:w="0" w:type="dxa"/>
              <w:right w:w="108" w:type="dxa"/>
            </w:tcMar>
            <w:hideMark/>
          </w:tcPr>
          <w:p w14:paraId="3BB552EF" w14:textId="77777777" w:rsidR="00941FD9" w:rsidRPr="00256C9E" w:rsidRDefault="00941FD9" w:rsidP="001E13F9">
            <w:pPr>
              <w:pStyle w:val="Tabletext"/>
              <w:rPr>
                <w:lang w:val="es-ES_tradnl"/>
              </w:rPr>
            </w:pPr>
            <w:r w:rsidRPr="00256C9E">
              <w:rPr>
                <w:lang w:val="es-ES_tradnl"/>
              </w:rPr>
              <w:t>VSAT fijo compatible con OSG y LEO con antena de orientación electrónica.</w:t>
            </w:r>
          </w:p>
        </w:tc>
      </w:tr>
      <w:tr w:rsidR="00941FD9" w:rsidRPr="00256C9E" w14:paraId="5B74D712" w14:textId="77777777" w:rsidTr="00A83AB1">
        <w:trPr>
          <w:trHeight w:val="187"/>
          <w:jc w:val="center"/>
        </w:trPr>
        <w:tc>
          <w:tcPr>
            <w:tcW w:w="659" w:type="pct"/>
            <w:vMerge/>
            <w:vAlign w:val="center"/>
            <w:hideMark/>
          </w:tcPr>
          <w:p w14:paraId="220B8E87" w14:textId="77777777" w:rsidR="00941FD9" w:rsidRPr="00256C9E" w:rsidRDefault="00941FD9" w:rsidP="001E13F9">
            <w:pPr>
              <w:pStyle w:val="Tabletext"/>
              <w:rPr>
                <w:b/>
                <w:bCs/>
                <w:lang w:val="es-ES_tradnl"/>
              </w:rPr>
            </w:pPr>
          </w:p>
        </w:tc>
        <w:tc>
          <w:tcPr>
            <w:tcW w:w="626" w:type="pct"/>
            <w:tcMar>
              <w:top w:w="15" w:type="dxa"/>
              <w:left w:w="108" w:type="dxa"/>
              <w:bottom w:w="0" w:type="dxa"/>
              <w:right w:w="108" w:type="dxa"/>
            </w:tcMar>
            <w:vAlign w:val="center"/>
            <w:hideMark/>
          </w:tcPr>
          <w:p w14:paraId="30678D96" w14:textId="77777777" w:rsidR="00941FD9" w:rsidRPr="00256C9E" w:rsidRDefault="00941FD9" w:rsidP="001E13F9">
            <w:pPr>
              <w:pStyle w:val="Tabletext"/>
              <w:jc w:val="center"/>
              <w:rPr>
                <w:lang w:val="es-ES_tradnl"/>
              </w:rPr>
            </w:pPr>
            <w:r w:rsidRPr="00256C9E">
              <w:rPr>
                <w:lang w:val="es-ES_tradnl"/>
              </w:rPr>
              <w:t>3</w:t>
            </w:r>
          </w:p>
        </w:tc>
        <w:tc>
          <w:tcPr>
            <w:tcW w:w="3715" w:type="pct"/>
            <w:tcMar>
              <w:top w:w="15" w:type="dxa"/>
              <w:left w:w="108" w:type="dxa"/>
              <w:bottom w:w="0" w:type="dxa"/>
              <w:right w:w="108" w:type="dxa"/>
            </w:tcMar>
            <w:hideMark/>
          </w:tcPr>
          <w:p w14:paraId="0FAF8458" w14:textId="77777777" w:rsidR="00941FD9" w:rsidRPr="00256C9E" w:rsidRDefault="00941FD9" w:rsidP="001E13F9">
            <w:pPr>
              <w:pStyle w:val="Tabletext"/>
              <w:rPr>
                <w:lang w:val="es-ES_tradnl"/>
              </w:rPr>
            </w:pPr>
            <w:r w:rsidRPr="00256C9E">
              <w:rPr>
                <w:lang w:val="es-ES_tradnl"/>
              </w:rPr>
              <w:t>VSAT fijo compatible con LEO sólo con antena de orientación electrónica.</w:t>
            </w:r>
          </w:p>
        </w:tc>
      </w:tr>
      <w:tr w:rsidR="00941FD9" w:rsidRPr="00256C9E" w14:paraId="0382DBED" w14:textId="77777777" w:rsidTr="00A83AB1">
        <w:trPr>
          <w:trHeight w:val="187"/>
          <w:jc w:val="center"/>
        </w:trPr>
        <w:tc>
          <w:tcPr>
            <w:tcW w:w="659" w:type="pct"/>
            <w:vMerge w:val="restart"/>
            <w:tcMar>
              <w:top w:w="15" w:type="dxa"/>
              <w:left w:w="15" w:type="dxa"/>
              <w:bottom w:w="0" w:type="dxa"/>
              <w:right w:w="15" w:type="dxa"/>
            </w:tcMar>
            <w:vAlign w:val="center"/>
            <w:hideMark/>
          </w:tcPr>
          <w:p w14:paraId="2C6BA2BC" w14:textId="77777777" w:rsidR="00941FD9" w:rsidRPr="00256C9E" w:rsidRDefault="00941FD9" w:rsidP="001E13F9">
            <w:pPr>
              <w:pStyle w:val="Tabletext"/>
              <w:rPr>
                <w:b/>
                <w:bCs/>
                <w:lang w:val="es-ES_tradnl"/>
              </w:rPr>
            </w:pPr>
            <w:r w:rsidRPr="00256C9E">
              <w:rPr>
                <w:b/>
                <w:bCs/>
                <w:lang w:val="es-ES_tradnl"/>
              </w:rPr>
              <w:t>VSAT móvil</w:t>
            </w:r>
          </w:p>
        </w:tc>
        <w:tc>
          <w:tcPr>
            <w:tcW w:w="626" w:type="pct"/>
            <w:tcMar>
              <w:top w:w="15" w:type="dxa"/>
              <w:left w:w="108" w:type="dxa"/>
              <w:bottom w:w="0" w:type="dxa"/>
              <w:right w:w="108" w:type="dxa"/>
            </w:tcMar>
            <w:vAlign w:val="center"/>
            <w:hideMark/>
          </w:tcPr>
          <w:p w14:paraId="384ECDEE" w14:textId="77777777" w:rsidR="00941FD9" w:rsidRPr="00256C9E" w:rsidRDefault="00941FD9" w:rsidP="001E13F9">
            <w:pPr>
              <w:pStyle w:val="Tabletext"/>
              <w:jc w:val="center"/>
              <w:rPr>
                <w:lang w:val="es-ES_tradnl"/>
              </w:rPr>
            </w:pPr>
            <w:r w:rsidRPr="00256C9E">
              <w:rPr>
                <w:lang w:val="es-ES_tradnl"/>
              </w:rPr>
              <w:t>4</w:t>
            </w:r>
          </w:p>
        </w:tc>
        <w:tc>
          <w:tcPr>
            <w:tcW w:w="3715" w:type="pct"/>
            <w:tcMar>
              <w:top w:w="15" w:type="dxa"/>
              <w:left w:w="108" w:type="dxa"/>
              <w:bottom w:w="0" w:type="dxa"/>
              <w:right w:w="108" w:type="dxa"/>
            </w:tcMar>
            <w:hideMark/>
          </w:tcPr>
          <w:p w14:paraId="423EEFD0" w14:textId="77777777" w:rsidR="00941FD9" w:rsidRPr="00256C9E" w:rsidRDefault="00941FD9" w:rsidP="001E13F9">
            <w:pPr>
              <w:pStyle w:val="Tabletext"/>
              <w:rPr>
                <w:lang w:val="es-ES_tradnl"/>
              </w:rPr>
            </w:pPr>
            <w:r w:rsidRPr="00256C9E">
              <w:rPr>
                <w:lang w:val="es-ES_tradnl"/>
              </w:rPr>
              <w:t>VSAT móvil compatible con OSG con antena de orientación mecánica.</w:t>
            </w:r>
          </w:p>
        </w:tc>
      </w:tr>
      <w:tr w:rsidR="00941FD9" w:rsidRPr="00256C9E" w14:paraId="431FF621" w14:textId="77777777" w:rsidTr="00A83AB1">
        <w:trPr>
          <w:trHeight w:val="187"/>
          <w:jc w:val="center"/>
        </w:trPr>
        <w:tc>
          <w:tcPr>
            <w:tcW w:w="659" w:type="pct"/>
            <w:vMerge/>
            <w:tcBorders>
              <w:bottom w:val="single" w:sz="4" w:space="0" w:color="auto"/>
            </w:tcBorders>
            <w:vAlign w:val="center"/>
            <w:hideMark/>
          </w:tcPr>
          <w:p w14:paraId="4E3BD303" w14:textId="77777777" w:rsidR="00941FD9" w:rsidRPr="00256C9E" w:rsidRDefault="00941FD9" w:rsidP="001E13F9">
            <w:pPr>
              <w:pStyle w:val="Tabletext"/>
              <w:rPr>
                <w:lang w:val="es-ES_tradnl"/>
              </w:rPr>
            </w:pPr>
          </w:p>
        </w:tc>
        <w:tc>
          <w:tcPr>
            <w:tcW w:w="626" w:type="pct"/>
            <w:tcBorders>
              <w:bottom w:val="single" w:sz="4" w:space="0" w:color="auto"/>
            </w:tcBorders>
            <w:tcMar>
              <w:top w:w="15" w:type="dxa"/>
              <w:left w:w="108" w:type="dxa"/>
              <w:bottom w:w="0" w:type="dxa"/>
              <w:right w:w="108" w:type="dxa"/>
            </w:tcMar>
            <w:vAlign w:val="center"/>
            <w:hideMark/>
          </w:tcPr>
          <w:p w14:paraId="681AF19B" w14:textId="77777777" w:rsidR="00941FD9" w:rsidRPr="00256C9E" w:rsidRDefault="00941FD9" w:rsidP="001E13F9">
            <w:pPr>
              <w:pStyle w:val="Tabletext"/>
              <w:jc w:val="center"/>
              <w:rPr>
                <w:lang w:val="es-ES_tradnl"/>
              </w:rPr>
            </w:pPr>
            <w:r w:rsidRPr="00256C9E">
              <w:rPr>
                <w:lang w:val="es-ES_tradnl"/>
              </w:rPr>
              <w:t>5</w:t>
            </w:r>
          </w:p>
        </w:tc>
        <w:tc>
          <w:tcPr>
            <w:tcW w:w="3715" w:type="pct"/>
            <w:tcBorders>
              <w:bottom w:val="single" w:sz="4" w:space="0" w:color="auto"/>
            </w:tcBorders>
            <w:tcMar>
              <w:top w:w="15" w:type="dxa"/>
              <w:left w:w="108" w:type="dxa"/>
              <w:bottom w:w="0" w:type="dxa"/>
              <w:right w:w="108" w:type="dxa"/>
            </w:tcMar>
            <w:hideMark/>
          </w:tcPr>
          <w:p w14:paraId="6CB3A724" w14:textId="77777777" w:rsidR="00941FD9" w:rsidRPr="00256C9E" w:rsidRDefault="00941FD9" w:rsidP="001E13F9">
            <w:pPr>
              <w:pStyle w:val="Tabletext"/>
              <w:rPr>
                <w:lang w:val="es-ES_tradnl"/>
              </w:rPr>
            </w:pPr>
            <w:r w:rsidRPr="00256C9E">
              <w:rPr>
                <w:lang w:val="es-ES_tradnl"/>
              </w:rPr>
              <w:t>VSAT móvil compatible con GSO con antena de orientación electrónica.</w:t>
            </w:r>
          </w:p>
        </w:tc>
      </w:tr>
      <w:tr w:rsidR="00941FD9" w:rsidRPr="00256C9E" w14:paraId="6DC5E14D" w14:textId="77777777" w:rsidTr="001E13F9">
        <w:trPr>
          <w:trHeight w:val="187"/>
          <w:jc w:val="center"/>
        </w:trPr>
        <w:tc>
          <w:tcPr>
            <w:tcW w:w="5000" w:type="pct"/>
            <w:gridSpan w:val="3"/>
            <w:tcBorders>
              <w:left w:val="nil"/>
              <w:bottom w:val="nil"/>
              <w:right w:val="nil"/>
            </w:tcBorders>
            <w:tcMar>
              <w:top w:w="15" w:type="dxa"/>
              <w:left w:w="15" w:type="dxa"/>
              <w:bottom w:w="0" w:type="dxa"/>
              <w:right w:w="15" w:type="dxa"/>
            </w:tcMar>
            <w:hideMark/>
          </w:tcPr>
          <w:p w14:paraId="3C32391D" w14:textId="77777777" w:rsidR="00941FD9" w:rsidRPr="00256C9E" w:rsidRDefault="00941FD9" w:rsidP="008C3845">
            <w:pPr>
              <w:pStyle w:val="Tabletext"/>
              <w:rPr>
                <w:lang w:val="es-ES_tradnl"/>
              </w:rPr>
            </w:pPr>
            <w:r w:rsidRPr="00256C9E">
              <w:rPr>
                <w:lang w:val="es-ES_tradnl"/>
              </w:rPr>
              <w:t>Nota: Suponiendo que el UE tenga un único haz orientado hacia un único satélite en un momento dado.</w:t>
            </w:r>
          </w:p>
        </w:tc>
      </w:tr>
    </w:tbl>
    <w:p w14:paraId="2D1DCBC6" w14:textId="77777777" w:rsidR="008C3845" w:rsidRPr="00256C9E" w:rsidRDefault="008C3845" w:rsidP="008C3845">
      <w:pPr>
        <w:pStyle w:val="Tablefin"/>
        <w:rPr>
          <w:lang w:val="es-ES_tradnl"/>
        </w:rPr>
      </w:pPr>
    </w:p>
    <w:p w14:paraId="5B614A05" w14:textId="4FD0CF29" w:rsidR="00941FD9" w:rsidRPr="00256C9E" w:rsidRDefault="00941FD9" w:rsidP="00941FD9">
      <w:pPr>
        <w:pStyle w:val="Heading4"/>
        <w:rPr>
          <w:lang w:val="es-ES_tradnl"/>
        </w:rPr>
      </w:pPr>
      <w:r w:rsidRPr="00256C9E">
        <w:rPr>
          <w:lang w:val="es-ES_tradnl"/>
        </w:rPr>
        <w:t>1.1.7.3</w:t>
      </w:r>
      <w:r w:rsidRPr="00256C9E">
        <w:rPr>
          <w:lang w:val="es-ES_tradnl"/>
        </w:rPr>
        <w:tab/>
        <w:t>Localización del UE mediante verificación de red</w:t>
      </w:r>
    </w:p>
    <w:p w14:paraId="3E61962E" w14:textId="77777777" w:rsidR="00941FD9" w:rsidRPr="00256C9E" w:rsidRDefault="00941FD9" w:rsidP="00941FD9">
      <w:pPr>
        <w:rPr>
          <w:lang w:val="es-ES_tradnl" w:eastAsia="en-GB"/>
        </w:rPr>
      </w:pPr>
      <w:r w:rsidRPr="00256C9E">
        <w:rPr>
          <w:lang w:val="es-ES_tradnl" w:eastAsia="en-GB"/>
        </w:rPr>
        <w:t>También se han introducido las mejoras necesarias en modo multi-RTT a fin de facilitar la localización de UE mediante verificación de red en NTN, para un único satélite visible.</w:t>
      </w:r>
    </w:p>
    <w:p w14:paraId="40CB3FEC" w14:textId="77777777" w:rsidR="00941FD9" w:rsidRPr="00256C9E" w:rsidRDefault="00941FD9" w:rsidP="00941FD9">
      <w:pPr>
        <w:rPr>
          <w:lang w:val="es-ES_tradnl" w:eastAsia="en-GB"/>
        </w:rPr>
      </w:pPr>
      <w:r w:rsidRPr="00256C9E">
        <w:rPr>
          <w:lang w:val="es-ES_tradnl" w:eastAsia="en-GB"/>
        </w:rPr>
        <w:t>Para la verificación de la localización del equipo de usuario en modo multi-RTT con un único satélite en la NTN, se notifican al menos las siguientes mediciones del equipo de usuario y del gNB: diferencia temporal entre recepción y transmisión del gNB en el punto de referencia de sincronización temporal del enlace ascendente, diferencia temporal entre recepción y transmisión del equipo de usuario, y diferencia temporal entre recepción y transmisión del equipo de usuario con desplazamiento de subtrama y desviación temporal DL.</w:t>
      </w:r>
    </w:p>
    <w:p w14:paraId="50601913" w14:textId="77777777" w:rsidR="00941FD9" w:rsidRPr="00256C9E" w:rsidRDefault="00941FD9" w:rsidP="00941FD9">
      <w:pPr>
        <w:rPr>
          <w:lang w:val="es-ES_tradnl" w:eastAsia="en-GB"/>
        </w:rPr>
      </w:pPr>
      <w:r w:rsidRPr="00256C9E">
        <w:rPr>
          <w:lang w:val="es-ES_tradnl" w:eastAsia="en-GB"/>
        </w:rPr>
        <w:t>La información de asistencia comunicada a la CN puede incluir información de efemérides, en particular la posición y velocidad precisas del satélite al efectuar la medición multi-RTT, y parámetros comunes de AT (ta-Common, ta-CommonDrift, ta-CommonDriftVariant, Epoch time).</w:t>
      </w:r>
    </w:p>
    <w:p w14:paraId="11AECDAA" w14:textId="77777777" w:rsidR="00941FD9" w:rsidRPr="00256C9E" w:rsidRDefault="00941FD9" w:rsidP="00941FD9">
      <w:pPr>
        <w:rPr>
          <w:lang w:val="es-ES_tradnl" w:eastAsia="en-GB"/>
        </w:rPr>
      </w:pPr>
      <w:r w:rsidRPr="00256C9E">
        <w:rPr>
          <w:lang w:val="es-ES_tradnl" w:eastAsia="en-GB"/>
        </w:rPr>
        <w:t>Cabe tener en cuenta que la localización del UE verificada por la red es una característica facultativa del UE. La verificación la lleva a cabo la CN y corresponde a la misma establecer el momento en que ha de iniciarse el procedimiento.</w:t>
      </w:r>
    </w:p>
    <w:p w14:paraId="7A14AB7A" w14:textId="12CF99E7" w:rsidR="00941FD9" w:rsidRPr="00256C9E" w:rsidRDefault="00941FD9" w:rsidP="00941FD9">
      <w:pPr>
        <w:pStyle w:val="Heading4"/>
        <w:rPr>
          <w:lang w:val="es-ES_tradnl"/>
        </w:rPr>
      </w:pPr>
      <w:r w:rsidRPr="00256C9E">
        <w:rPr>
          <w:lang w:val="es-ES_tradnl"/>
        </w:rPr>
        <w:t>1.1.7.4</w:t>
      </w:r>
      <w:r w:rsidRPr="00256C9E">
        <w:rPr>
          <w:lang w:val="es-ES_tradnl"/>
        </w:rPr>
        <w:tab/>
        <w:t>Mejoras en la gestión de la movilidad</w:t>
      </w:r>
    </w:p>
    <w:p w14:paraId="0603546B" w14:textId="77777777" w:rsidR="00941FD9" w:rsidRPr="00256C9E" w:rsidRDefault="00941FD9" w:rsidP="00941FD9">
      <w:pPr>
        <w:rPr>
          <w:lang w:val="es-ES_tradnl" w:eastAsia="en-GB"/>
        </w:rPr>
      </w:pPr>
      <w:r w:rsidRPr="00256C9E">
        <w:rPr>
          <w:lang w:val="es-ES_tradnl" w:eastAsia="en-GB"/>
        </w:rPr>
        <w:t>Se han introducido diversas mejoras en la gestión de movilidad para garantizar la continuidad del servicio entre satélites, GNB y RAT.</w:t>
      </w:r>
    </w:p>
    <w:p w14:paraId="48CA5254" w14:textId="77777777" w:rsidR="00941FD9" w:rsidRPr="00256C9E" w:rsidRDefault="00941FD9" w:rsidP="00941FD9">
      <w:pPr>
        <w:rPr>
          <w:lang w:val="es-ES_tradnl" w:eastAsia="en-GB"/>
        </w:rPr>
      </w:pPr>
      <w:r w:rsidRPr="00256C9E">
        <w:rPr>
          <w:lang w:val="es-ES_tradnl" w:eastAsia="en-GB"/>
        </w:rPr>
        <w:t>Con respecto a la movilidad de NTN a TN, la red no terrenal puede efectuar una radiodifusión de las zonas de cobertura celular NR y EUTRA TN e información celular en el nuevo SIB25. La información de cobertura incluye una lista de zonas geográficas TN, con información de frecuencias conexas. El UE puede reducir su consumo energético al evitar la medición de TN sobre la base de la información de cobertura de TN.</w:t>
      </w:r>
    </w:p>
    <w:p w14:paraId="14C548F8" w14:textId="77777777" w:rsidR="00941FD9" w:rsidRPr="00256C9E" w:rsidRDefault="00941FD9" w:rsidP="00941FD9">
      <w:pPr>
        <w:rPr>
          <w:lang w:val="es-ES_tradnl" w:eastAsia="en-GB"/>
        </w:rPr>
      </w:pPr>
      <w:r w:rsidRPr="00256C9E">
        <w:rPr>
          <w:lang w:val="es-ES_tradnl" w:eastAsia="en-GB"/>
        </w:rPr>
        <w:t>En relación con la movilidad de TN a NTN, la célula TN puede efectuar una radiodifusión de las efemérides de los satélites adyacentes de NTN a través del SIB 19. El UE puede utilizar las efemérides para conectarse a la NTN.</w:t>
      </w:r>
    </w:p>
    <w:p w14:paraId="6F8D0D82" w14:textId="77777777" w:rsidR="00941FD9" w:rsidRPr="00256C9E" w:rsidRDefault="00941FD9" w:rsidP="00941FD9">
      <w:pPr>
        <w:rPr>
          <w:lang w:val="es-ES_tradnl" w:eastAsia="en-GB"/>
        </w:rPr>
      </w:pPr>
      <w:r w:rsidRPr="00256C9E">
        <w:rPr>
          <w:lang w:val="es-ES_tradnl" w:eastAsia="en-GB"/>
        </w:rPr>
        <w:lastRenderedPageBreak/>
        <w:t>El traspaso sin RACH está soportado en la NTN NR. Se trata de un procedimiento de movilidad L3 que evita un procedimiento RACH durante el traspaso (entre gNB o durante el cambio de alimentador o satélite), lo que reduce la congestión de acceso aleatorio en la célula de destino.</w:t>
      </w:r>
    </w:p>
    <w:p w14:paraId="114C3601" w14:textId="77777777" w:rsidR="00941FD9" w:rsidRPr="00256C9E" w:rsidRDefault="00941FD9" w:rsidP="00941FD9">
      <w:pPr>
        <w:rPr>
          <w:lang w:val="es-ES_tradnl" w:eastAsia="en-GB"/>
        </w:rPr>
      </w:pPr>
      <w:r w:rsidRPr="00256C9E">
        <w:rPr>
          <w:lang w:val="es-ES_tradnl" w:eastAsia="en-GB"/>
        </w:rPr>
        <w:t xml:space="preserve">El traspaso condicional asociado a una condición de activación basada en el tiempo o en la ubicación, ya introducido para la </w:t>
      </w:r>
      <w:r w:rsidRPr="00256C9E">
        <w:rPr>
          <w:lang w:val="es-ES_tradnl"/>
        </w:rPr>
        <w:t>cobertura celular casi fija-Tierra,</w:t>
      </w:r>
      <w:r w:rsidRPr="00256C9E">
        <w:rPr>
          <w:lang w:val="es-ES_tradnl" w:eastAsia="en-GB"/>
        </w:rPr>
        <w:t xml:space="preserve"> también es posible para la </w:t>
      </w:r>
      <w:r w:rsidRPr="00256C9E">
        <w:rPr>
          <w:lang w:val="es-ES_tradnl"/>
        </w:rPr>
        <w:t>cobertura celular móvil-Tierra</w:t>
      </w:r>
      <w:r w:rsidRPr="00256C9E">
        <w:rPr>
          <w:lang w:val="es-ES_tradnl" w:eastAsia="en-GB"/>
        </w:rPr>
        <w:t>. Con respecto a la condición de localización, la localización de referencia celular prevista reutiliza el procedimiento de nueva selección celular a medida que la célula se desplaza. Se introduce el evento CondEventD2, que incluye una ubicación de referencia y un umbral de distancia para las células de origen y de destino. Por otro lado, con respecto a la condición temporal, el procedimiento CHO puede combinarse con el procedimiento HO sin RACH.</w:t>
      </w:r>
    </w:p>
    <w:p w14:paraId="33C08EEB" w14:textId="77777777" w:rsidR="00941FD9" w:rsidRPr="00256C9E" w:rsidRDefault="00941FD9" w:rsidP="00941FD9">
      <w:pPr>
        <w:pStyle w:val="FigureNo"/>
        <w:rPr>
          <w:lang w:val="es-ES_tradnl" w:eastAsia="en-GB"/>
        </w:rPr>
      </w:pPr>
      <w:r w:rsidRPr="00256C9E">
        <w:rPr>
          <w:lang w:val="es-ES_tradnl" w:eastAsia="en-GB"/>
        </w:rPr>
        <w:t>Figura 3</w:t>
      </w:r>
    </w:p>
    <w:p w14:paraId="7D379CF1" w14:textId="77777777" w:rsidR="00941FD9" w:rsidRPr="00256C9E" w:rsidRDefault="00941FD9" w:rsidP="00941FD9">
      <w:pPr>
        <w:pStyle w:val="Figuretitle"/>
        <w:rPr>
          <w:lang w:val="es-ES_tradnl" w:eastAsia="en-GB"/>
        </w:rPr>
      </w:pPr>
      <w:r w:rsidRPr="00256C9E">
        <w:rPr>
          <w:lang w:val="es-ES_tradnl" w:eastAsia="en-GB"/>
        </w:rPr>
        <w:t>Conmutación por satélite con resincronización</w:t>
      </w:r>
    </w:p>
    <w:p w14:paraId="598CC601" w14:textId="77777777" w:rsidR="00941FD9" w:rsidRPr="00256C9E" w:rsidRDefault="00941FD9" w:rsidP="00941FD9">
      <w:pPr>
        <w:pStyle w:val="Figure"/>
        <w:rPr>
          <w:lang w:val="es-ES_tradnl" w:eastAsia="en-GB"/>
        </w:rPr>
      </w:pPr>
      <w:r w:rsidRPr="00256C9E">
        <w:rPr>
          <w:lang w:val="es-ES_tradnl" w:eastAsia="en-GB"/>
        </w:rPr>
        <w:drawing>
          <wp:inline distT="0" distB="0" distL="0" distR="0" wp14:anchorId="44A15350" wp14:editId="47F6720C">
            <wp:extent cx="3171733" cy="2502413"/>
            <wp:effectExtent l="0" t="0" r="0" b="0"/>
            <wp:docPr id="2117882141" name="Picture 13" descr="La Figura 3 muestras la conmutación por satélite con resincronizació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882141" name="Picture 13" descr="La Figura 3 muestras la conmutación por satélite con resincronización&#1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171733" cy="2502413"/>
                    </a:xfrm>
                    <a:prstGeom prst="rect">
                      <a:avLst/>
                    </a:prstGeom>
                  </pic:spPr>
                </pic:pic>
              </a:graphicData>
            </a:graphic>
          </wp:inline>
        </w:drawing>
      </w:r>
    </w:p>
    <w:p w14:paraId="08950954" w14:textId="77777777" w:rsidR="00941FD9" w:rsidRPr="00256C9E" w:rsidRDefault="00941FD9" w:rsidP="00941FD9">
      <w:pPr>
        <w:pStyle w:val="Normalaftertitle"/>
        <w:rPr>
          <w:lang w:val="es-ES_tradnl" w:eastAsia="en-GB"/>
        </w:rPr>
      </w:pPr>
      <w:r w:rsidRPr="00256C9E">
        <w:rPr>
          <w:lang w:val="es-ES_tradnl" w:eastAsia="en-GB"/>
        </w:rPr>
        <w:t>El conmutador por satélite con resincronización permite al UE sincronizarse con el satélite de destino sin traspaso, a saber, sin movilidad L3 ni cambio de PCI, tanto en el conmutador directo por satélite como el escalonado para el caso de cobertura casi fija-Tierra con la misma frecuencia SSB y el mismo gNB. El CHO puede configurarse de forma simultánea. En el caso de conmutación software, el UE pertinente puede iniciar su sincronización con el satélite de destino antes de que el satélite de origen termine de prestar servicio celular sin necesidad de estar conectado a ambos satélites, siempre y cuando los SSB del satélite de origen y de destino no se solapen a nivel temporal.</w:t>
      </w:r>
    </w:p>
    <w:p w14:paraId="5893A3BF" w14:textId="5BAC9730" w:rsidR="00941FD9" w:rsidRPr="00256C9E" w:rsidRDefault="00941FD9" w:rsidP="00941FD9">
      <w:pPr>
        <w:pStyle w:val="Heading4"/>
        <w:rPr>
          <w:lang w:val="es-ES_tradnl"/>
        </w:rPr>
      </w:pPr>
      <w:r w:rsidRPr="00256C9E">
        <w:rPr>
          <w:lang w:val="es-ES_tradnl"/>
        </w:rPr>
        <w:t>1.1.7.5</w:t>
      </w:r>
      <w:r w:rsidRPr="00256C9E">
        <w:rPr>
          <w:lang w:val="es-ES_tradnl"/>
        </w:rPr>
        <w:tab/>
        <w:t>Anchura de banda de canal hasta</w:t>
      </w:r>
      <w:r w:rsidR="00581770" w:rsidRPr="00256C9E">
        <w:rPr>
          <w:lang w:val="es-ES_tradnl"/>
        </w:rPr>
        <w:t> </w:t>
      </w:r>
      <w:r w:rsidRPr="00256C9E">
        <w:rPr>
          <w:lang w:val="es-ES_tradnl"/>
        </w:rPr>
        <w:t>30 MHz en FR1</w:t>
      </w:r>
    </w:p>
    <w:p w14:paraId="32FDB420" w14:textId="765C568B" w:rsidR="00941FD9" w:rsidRPr="00256C9E" w:rsidRDefault="00941FD9" w:rsidP="00941FD9">
      <w:pPr>
        <w:rPr>
          <w:lang w:val="es-ES_tradnl" w:eastAsia="en-GB"/>
        </w:rPr>
      </w:pPr>
      <w:r w:rsidRPr="00256C9E">
        <w:rPr>
          <w:lang w:val="es-ES_tradnl" w:eastAsia="en-GB"/>
        </w:rPr>
        <w:t>En la versión 17, la anchura de banda del canal estaba limitada a 20</w:t>
      </w:r>
      <w:r w:rsidR="00581770" w:rsidRPr="00256C9E">
        <w:rPr>
          <w:lang w:val="es-ES_tradnl" w:eastAsia="en-GB"/>
        </w:rPr>
        <w:t> </w:t>
      </w:r>
      <w:r w:rsidRPr="00256C9E">
        <w:rPr>
          <w:lang w:val="es-ES_tradnl" w:eastAsia="en-GB"/>
        </w:rPr>
        <w:t>MHz para las bandas FR1. En la versión 18, la anchura de banda del canal puede fijarse hasta 30</w:t>
      </w:r>
      <w:r w:rsidR="00581770" w:rsidRPr="00256C9E">
        <w:rPr>
          <w:lang w:val="es-ES_tradnl" w:eastAsia="en-GB"/>
        </w:rPr>
        <w:t> </w:t>
      </w:r>
      <w:r w:rsidRPr="00256C9E">
        <w:rPr>
          <w:lang w:val="es-ES_tradnl" w:eastAsia="en-GB"/>
        </w:rPr>
        <w:t>MHz para las bandas de frecuencia n256 y n255. No obstante, se han introducido los correspondientes requisitos fundamentales SAN y UE RF, restringidos a los requisitos de las bandas operacionales y la disposición de canales.</w:t>
      </w:r>
    </w:p>
    <w:p w14:paraId="49F3EC04" w14:textId="77777777" w:rsidR="00941FD9" w:rsidRPr="00256C9E" w:rsidRDefault="00941FD9" w:rsidP="00941FD9">
      <w:pPr>
        <w:pStyle w:val="Heading2"/>
        <w:rPr>
          <w:lang w:val="es-ES_tradnl"/>
        </w:rPr>
      </w:pPr>
      <w:bookmarkStart w:id="30" w:name="_Toc195183160"/>
      <w:r w:rsidRPr="00256C9E">
        <w:rPr>
          <w:lang w:val="es-ES_tradnl"/>
        </w:rPr>
        <w:t>1.2</w:t>
      </w:r>
      <w:r w:rsidRPr="00256C9E">
        <w:rPr>
          <w:lang w:val="es-ES_tradnl"/>
        </w:rPr>
        <w:tab/>
        <w:t>Visión general del componente RIT: IoT-NTN</w:t>
      </w:r>
      <w:bookmarkEnd w:id="30"/>
    </w:p>
    <w:p w14:paraId="2DB23EBB" w14:textId="593EA3CE" w:rsidR="00941FD9" w:rsidRPr="00256C9E" w:rsidRDefault="00941FD9" w:rsidP="00941FD9">
      <w:pPr>
        <w:rPr>
          <w:lang w:val="es-ES_tradnl"/>
        </w:rPr>
      </w:pPr>
      <w:r w:rsidRPr="00256C9E">
        <w:rPr>
          <w:lang w:val="es-ES_tradnl"/>
        </w:rPr>
        <w:t xml:space="preserve">En esta sección se proporciona una visión general de las mejoras específicas NTN a la interfaz radioeléctrica terrenal 3GPP </w:t>
      </w:r>
      <w:r w:rsidR="003078F3" w:rsidRPr="00256C9E">
        <w:rPr>
          <w:lang w:val="es-ES_tradnl"/>
        </w:rPr>
        <w:t>«</w:t>
      </w:r>
      <w:r w:rsidRPr="00256C9E">
        <w:rPr>
          <w:lang w:val="es-ES_tradnl"/>
        </w:rPr>
        <w:t>5G</w:t>
      </w:r>
      <w:r w:rsidR="003078F3" w:rsidRPr="00256C9E">
        <w:rPr>
          <w:lang w:val="es-ES_tradnl"/>
        </w:rPr>
        <w:t>»</w:t>
      </w:r>
      <w:r w:rsidRPr="00256C9E">
        <w:rPr>
          <w:lang w:val="es-ES_tradnl"/>
        </w:rPr>
        <w:t xml:space="preserve"> IMT-2020 que se especifica en la Recomendación </w:t>
      </w:r>
      <w:hyperlink r:id="rId31" w:history="1">
        <w:r w:rsidRPr="00256C9E">
          <w:rPr>
            <w:lang w:val="es-ES_tradnl"/>
          </w:rPr>
          <w:t>UIT-R M.2150</w:t>
        </w:r>
      </w:hyperlink>
      <w:r w:rsidRPr="00256C9E">
        <w:rPr>
          <w:lang w:val="es-ES_tradnl"/>
        </w:rPr>
        <w:t>.</w:t>
      </w:r>
    </w:p>
    <w:p w14:paraId="2A1D4747" w14:textId="69E70805" w:rsidR="00941FD9" w:rsidRPr="00256C9E" w:rsidRDefault="00941FD9" w:rsidP="00941FD9">
      <w:pPr>
        <w:rPr>
          <w:rFonts w:eastAsia="SimSun"/>
          <w:lang w:val="es-ES_tradnl"/>
        </w:rPr>
      </w:pPr>
      <w:r w:rsidRPr="00256C9E">
        <w:rPr>
          <w:lang w:val="es-ES_tradnl"/>
        </w:rPr>
        <w:t xml:space="preserve">El componente </w:t>
      </w:r>
      <w:r w:rsidRPr="00256C9E">
        <w:rPr>
          <w:rFonts w:eastAsia="SimSun"/>
          <w:lang w:val="es-ES_tradnl"/>
        </w:rPr>
        <w:t>RIT de IoT-NTN se basa en E-UTRA/LTE</w:t>
      </w:r>
      <w:r w:rsidRPr="00256C9E">
        <w:rPr>
          <w:lang w:val="es-ES_tradnl"/>
        </w:rPr>
        <w:t xml:space="preserve">, y abarca </w:t>
      </w:r>
      <w:r w:rsidRPr="00256C9E">
        <w:rPr>
          <w:rFonts w:eastAsia="SimSun"/>
          <w:lang w:val="es-ES_tradnl"/>
        </w:rPr>
        <w:t xml:space="preserve">el funcionamiento </w:t>
      </w:r>
      <w:r w:rsidRPr="00256C9E">
        <w:rPr>
          <w:lang w:val="es-ES_tradnl"/>
        </w:rPr>
        <w:t>FDD; en consecuencia,</w:t>
      </w:r>
      <w:r w:rsidRPr="00256C9E">
        <w:rPr>
          <w:rFonts w:eastAsia="SimSun"/>
          <w:lang w:val="es-ES_tradnl"/>
        </w:rPr>
        <w:t xml:space="preserve"> es aplicable al funcionamiento con espectro emparejado y NTN. IoT-NTN se compone de dos tecnologías </w:t>
      </w:r>
      <w:r w:rsidR="000D7850" w:rsidRPr="00256C9E">
        <w:rPr>
          <w:rFonts w:eastAsia="SimSun"/>
          <w:lang w:val="es-ES_tradnl"/>
        </w:rPr>
        <w:t>–</w:t>
      </w:r>
      <w:r w:rsidRPr="00256C9E">
        <w:rPr>
          <w:lang w:val="es-ES_tradnl"/>
        </w:rPr>
        <w:t xml:space="preserve"> </w:t>
      </w:r>
      <w:r w:rsidRPr="00256C9E">
        <w:rPr>
          <w:rFonts w:eastAsia="SimSun"/>
          <w:lang w:val="es-ES_tradnl"/>
        </w:rPr>
        <w:t>NB-IoT y eMTC y poseen requisitos y capacidades diferentes.</w:t>
      </w:r>
    </w:p>
    <w:p w14:paraId="4044433D" w14:textId="77777777" w:rsidR="00941FD9" w:rsidRPr="00256C9E" w:rsidRDefault="00941FD9" w:rsidP="00941FD9">
      <w:pPr>
        <w:rPr>
          <w:lang w:val="es-ES_tradnl" w:eastAsia="en-GB"/>
        </w:rPr>
      </w:pPr>
      <w:r w:rsidRPr="00256C9E">
        <w:rPr>
          <w:lang w:val="es-ES_tradnl" w:eastAsia="en-GB"/>
        </w:rPr>
        <w:lastRenderedPageBreak/>
        <w:t>Las mejoras de NTN se refieren a las características mejoradas necesarias para el soporte de UEs de anchura de banda reducida y baja complejidad (BL), UEs en cobertura mejorada y UEs NB-IoT mediante redes no terrenales (NTN).</w:t>
      </w:r>
    </w:p>
    <w:p w14:paraId="15D449D6" w14:textId="77777777" w:rsidR="00941FD9" w:rsidRPr="00256C9E" w:rsidRDefault="00941FD9" w:rsidP="00941FD9">
      <w:pPr>
        <w:rPr>
          <w:lang w:val="es-ES_tradnl" w:eastAsia="en-GB"/>
        </w:rPr>
      </w:pPr>
      <w:r w:rsidRPr="00256C9E">
        <w:rPr>
          <w:lang w:val="es-ES_tradnl" w:eastAsia="en-GB"/>
        </w:rPr>
        <w:t>Se ajustan en gran medida a las de NR-NTN, con la excepción de los casos de cobertura discontinua.</w:t>
      </w:r>
    </w:p>
    <w:p w14:paraId="0C2165F2" w14:textId="77777777" w:rsidR="00941FD9" w:rsidRPr="00256C9E" w:rsidRDefault="00941FD9" w:rsidP="00941FD9">
      <w:pPr>
        <w:pStyle w:val="Heading3"/>
        <w:rPr>
          <w:lang w:val="es-ES_tradnl"/>
        </w:rPr>
      </w:pPr>
      <w:bookmarkStart w:id="31" w:name="_Toc195183162"/>
      <w:r w:rsidRPr="00256C9E">
        <w:rPr>
          <w:lang w:val="es-ES_tradnl"/>
        </w:rPr>
        <w:t>1.2.1</w:t>
      </w:r>
      <w:r w:rsidRPr="00256C9E">
        <w:rPr>
          <w:lang w:val="es-ES_tradnl"/>
        </w:rPr>
        <w:tab/>
        <w:t>Arquitectura global y aspectos generales</w:t>
      </w:r>
      <w:bookmarkEnd w:id="31"/>
    </w:p>
    <w:p w14:paraId="7850A829" w14:textId="77777777" w:rsidR="00941FD9" w:rsidRPr="00256C9E" w:rsidRDefault="00941FD9" w:rsidP="00941FD9">
      <w:pPr>
        <w:rPr>
          <w:lang w:val="es-ES_tradnl" w:eastAsia="en-GB"/>
        </w:rPr>
      </w:pPr>
      <w:r w:rsidRPr="00256C9E">
        <w:rPr>
          <w:lang w:val="es-ES_tradnl" w:eastAsia="en-GB"/>
        </w:rPr>
        <w:t>E-UTRAN soporta el acceso radioeléctrico a través de redes no terrenales para UE BL, UE en cobertura mejorada y UE NB-IoT. Las redes no terrenales abarcan las plataformas que proporcionan acceso radioeléctrico a través de satélites en órbita geosíncrona (GSO), así como en órbita no geosíncrona (no GSO), que incluyen la órbita terrestre baja (LEO) y la órbita terrestre media (MEO).</w:t>
      </w:r>
    </w:p>
    <w:p w14:paraId="49503663" w14:textId="07173E00" w:rsidR="00941FD9" w:rsidRPr="00256C9E" w:rsidRDefault="00941FD9" w:rsidP="00941FD9">
      <w:pPr>
        <w:rPr>
          <w:lang w:val="es-ES_tradnl" w:eastAsia="en-GB"/>
        </w:rPr>
      </w:pPr>
      <w:r w:rsidRPr="00256C9E">
        <w:rPr>
          <w:lang w:val="es-ES_tradnl" w:eastAsia="en-GB"/>
        </w:rPr>
        <w:t>Como se representa en la Fig</w:t>
      </w:r>
      <w:r w:rsidR="008C3845" w:rsidRPr="00256C9E">
        <w:rPr>
          <w:lang w:val="es-ES_tradnl" w:eastAsia="en-GB"/>
        </w:rPr>
        <w:t>. </w:t>
      </w:r>
      <w:r w:rsidRPr="00256C9E">
        <w:rPr>
          <w:lang w:val="es-ES_tradnl" w:eastAsia="en-GB"/>
        </w:rPr>
        <w:t>4, el acceso no terrenal se proporciona mediante una carga útil NTN, es decir, un nodo de red a bordo de un satélite, y una pasarela NTN interconectada por medio de un enlace de conexión; el UE accede a los servicios de red NTN a través de la carga útil NTN mediante un enlace de servicio.</w:t>
      </w:r>
    </w:p>
    <w:p w14:paraId="254359CB" w14:textId="77777777" w:rsidR="00941FD9" w:rsidRPr="00256C9E" w:rsidRDefault="00941FD9" w:rsidP="00941FD9">
      <w:pPr>
        <w:pStyle w:val="FigureNo"/>
        <w:rPr>
          <w:lang w:val="es-ES_tradnl" w:eastAsia="en-GB"/>
        </w:rPr>
      </w:pPr>
      <w:r w:rsidRPr="00256C9E">
        <w:rPr>
          <w:lang w:val="es-ES_tradnl" w:eastAsia="en-GB"/>
        </w:rPr>
        <w:t>Figura 4</w:t>
      </w:r>
    </w:p>
    <w:p w14:paraId="23D894D1" w14:textId="77777777" w:rsidR="00941FD9" w:rsidRPr="00256C9E" w:rsidRDefault="00941FD9" w:rsidP="00941FD9">
      <w:pPr>
        <w:pStyle w:val="Figuretitle"/>
        <w:rPr>
          <w:lang w:val="es-ES_tradnl" w:eastAsia="en-GB"/>
        </w:rPr>
      </w:pPr>
      <w:r w:rsidRPr="00256C9E">
        <w:rPr>
          <w:lang w:val="es-ES_tradnl" w:eastAsia="en-GB"/>
        </w:rPr>
        <w:t>Representación general de una IoT-NTN</w:t>
      </w:r>
    </w:p>
    <w:p w14:paraId="46D1E81F" w14:textId="77777777" w:rsidR="00941FD9" w:rsidRPr="00256C9E" w:rsidRDefault="00941FD9" w:rsidP="00941FD9">
      <w:pPr>
        <w:pStyle w:val="Figure"/>
        <w:rPr>
          <w:lang w:val="es-ES_tradnl" w:eastAsia="en-GB"/>
        </w:rPr>
      </w:pPr>
      <w:r w:rsidRPr="00256C9E">
        <w:rPr>
          <w:lang w:val="es-ES_tradnl" w:eastAsia="en-GB"/>
        </w:rPr>
        <w:t xml:space="preserve"> </w:t>
      </w:r>
      <w:r w:rsidRPr="00256C9E">
        <w:rPr>
          <w:lang w:val="es-ES_tradnl" w:eastAsia="en-GB"/>
        </w:rPr>
        <w:drawing>
          <wp:inline distT="0" distB="0" distL="0" distR="0" wp14:anchorId="0F3D5DD3" wp14:editId="73B516EF">
            <wp:extent cx="1984252" cy="4501905"/>
            <wp:effectExtent l="0" t="0" r="0" b="0"/>
            <wp:docPr id="574218352" name="Picture 4" descr="La Figura 4 muestras una representación general de una IoT-NT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218352" name="Picture 4" descr="La Figura 4 muestras una representación general de una IoT-NTN&#10;"/>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984252" cy="4501905"/>
                    </a:xfrm>
                    <a:prstGeom prst="rect">
                      <a:avLst/>
                    </a:prstGeom>
                  </pic:spPr>
                </pic:pic>
              </a:graphicData>
            </a:graphic>
          </wp:inline>
        </w:drawing>
      </w:r>
    </w:p>
    <w:p w14:paraId="7DC2D110" w14:textId="77777777" w:rsidR="00941FD9" w:rsidRPr="00256C9E" w:rsidRDefault="00941FD9" w:rsidP="00941FD9">
      <w:pPr>
        <w:pStyle w:val="Normalaftertitle"/>
        <w:rPr>
          <w:lang w:val="es-ES_tradnl" w:eastAsia="en-GB"/>
        </w:rPr>
      </w:pPr>
      <w:r w:rsidRPr="00256C9E">
        <w:rPr>
          <w:lang w:val="es-ES_tradnl" w:eastAsia="en-GB"/>
        </w:rPr>
        <w:t>Son posibles tres tipos de enlaces de servicio:</w:t>
      </w:r>
    </w:p>
    <w:p w14:paraId="35DB50EB" w14:textId="6ADC6FF9" w:rsidR="00941FD9" w:rsidRPr="00256C9E" w:rsidRDefault="00AD4C67" w:rsidP="00941FD9">
      <w:pPr>
        <w:pStyle w:val="enumlev1"/>
        <w:rPr>
          <w:lang w:val="es-ES_tradnl"/>
        </w:rPr>
      </w:pPr>
      <w:r w:rsidRPr="00256C9E">
        <w:rPr>
          <w:lang w:val="es-ES_tradnl"/>
        </w:rPr>
        <w:t>–</w:t>
      </w:r>
      <w:r w:rsidR="00941FD9" w:rsidRPr="00256C9E">
        <w:rPr>
          <w:lang w:val="es-ES_tradnl"/>
        </w:rPr>
        <w:tab/>
      </w:r>
      <w:r w:rsidRPr="00256C9E">
        <w:rPr>
          <w:lang w:val="es-ES_tradnl"/>
        </w:rPr>
        <w:t>C</w:t>
      </w:r>
      <w:r w:rsidR="00941FD9" w:rsidRPr="00256C9E">
        <w:rPr>
          <w:lang w:val="es-ES_tradnl"/>
        </w:rPr>
        <w:t>obertura fija-Tierra: proporcionada mediante haces que abarcan ininterrumpidamente las mismas zonas geográficas (por ejemplo, en el caso de los satélites OSG)</w:t>
      </w:r>
      <w:r w:rsidR="008C3845" w:rsidRPr="00256C9E">
        <w:rPr>
          <w:lang w:val="es-ES_tradnl"/>
        </w:rPr>
        <w:t>.</w:t>
      </w:r>
    </w:p>
    <w:p w14:paraId="39BC15D2" w14:textId="1A9294D8" w:rsidR="00941FD9" w:rsidRPr="00256C9E" w:rsidRDefault="00AD4C67" w:rsidP="00941FD9">
      <w:pPr>
        <w:pStyle w:val="enumlev1"/>
        <w:rPr>
          <w:lang w:val="es-ES_tradnl"/>
        </w:rPr>
      </w:pPr>
      <w:r w:rsidRPr="00256C9E">
        <w:rPr>
          <w:lang w:val="es-ES_tradnl"/>
        </w:rPr>
        <w:lastRenderedPageBreak/>
        <w:t>–</w:t>
      </w:r>
      <w:r w:rsidR="00941FD9" w:rsidRPr="00256C9E">
        <w:rPr>
          <w:lang w:val="es-ES_tradnl"/>
        </w:rPr>
        <w:tab/>
      </w:r>
      <w:r w:rsidRPr="00256C9E">
        <w:rPr>
          <w:lang w:val="es-ES_tradnl"/>
        </w:rPr>
        <w:t>C</w:t>
      </w:r>
      <w:r w:rsidR="00941FD9" w:rsidRPr="00256C9E">
        <w:rPr>
          <w:lang w:val="es-ES_tradnl"/>
        </w:rPr>
        <w:t>obertura casi fija-Tierra: proporcionada mediante haces que abarcan una zona geográfica determinada por un periodo limitado y una zona geográfica diferente por otro periodo (por ejemplo, en el caso de los satélites no OSG que generan haces orientables)</w:t>
      </w:r>
      <w:r w:rsidR="008C3845" w:rsidRPr="00256C9E">
        <w:rPr>
          <w:lang w:val="es-ES_tradnl"/>
        </w:rPr>
        <w:t>.</w:t>
      </w:r>
    </w:p>
    <w:p w14:paraId="7F9DF9F1" w14:textId="4B80C0F4" w:rsidR="00941FD9" w:rsidRPr="00256C9E" w:rsidRDefault="00AD4C67" w:rsidP="00941FD9">
      <w:pPr>
        <w:pStyle w:val="enumlev1"/>
        <w:rPr>
          <w:lang w:val="es-ES_tradnl"/>
        </w:rPr>
      </w:pPr>
      <w:r w:rsidRPr="00256C9E">
        <w:rPr>
          <w:lang w:val="es-ES_tradnl"/>
        </w:rPr>
        <w:t>–</w:t>
      </w:r>
      <w:r w:rsidR="00941FD9" w:rsidRPr="00256C9E">
        <w:rPr>
          <w:lang w:val="es-ES_tradnl"/>
        </w:rPr>
        <w:tab/>
      </w:r>
      <w:r w:rsidRPr="00256C9E">
        <w:rPr>
          <w:lang w:val="es-ES_tradnl"/>
        </w:rPr>
        <w:t>C</w:t>
      </w:r>
      <w:r w:rsidR="00941FD9" w:rsidRPr="00256C9E">
        <w:rPr>
          <w:lang w:val="es-ES_tradnl"/>
        </w:rPr>
        <w:t>obertura móvil-Tierra: proporcionada mediante haces cuya zona de cobertura se desplaza sobre la superficie de la Tierra (por ejemplo, en el caso de los satélites no OSG que generan haces fijos o no orientables).</w:t>
      </w:r>
    </w:p>
    <w:p w14:paraId="6A8A9EE4" w14:textId="77777777" w:rsidR="00941FD9" w:rsidRPr="00256C9E" w:rsidRDefault="00941FD9" w:rsidP="00941FD9">
      <w:pPr>
        <w:rPr>
          <w:lang w:val="es-ES_tradnl" w:eastAsia="en-GB"/>
        </w:rPr>
      </w:pPr>
      <w:r w:rsidRPr="00256C9E">
        <w:rPr>
          <w:lang w:val="es-ES_tradnl" w:eastAsia="en-GB"/>
        </w:rPr>
        <w:t xml:space="preserve">Para satélites no OSG, el eNB pueden proporcionar cobertura celular casi </w:t>
      </w:r>
      <w:r w:rsidRPr="00256C9E">
        <w:rPr>
          <w:lang w:val="es-ES_tradnl"/>
        </w:rPr>
        <w:t>fija-Tierra</w:t>
      </w:r>
      <w:r w:rsidRPr="00256C9E">
        <w:rPr>
          <w:lang w:val="es-ES_tradnl" w:eastAsia="en-GB"/>
        </w:rPr>
        <w:t xml:space="preserve"> o </w:t>
      </w:r>
      <w:r w:rsidRPr="00256C9E">
        <w:rPr>
          <w:lang w:val="es-ES_tradnl"/>
        </w:rPr>
        <w:t>móvil-Tierra</w:t>
      </w:r>
      <w:r w:rsidRPr="00256C9E">
        <w:rPr>
          <w:lang w:val="es-ES_tradnl" w:eastAsia="en-GB"/>
        </w:rPr>
        <w:t>, al tiempo que un eNB que funciona con satélite OSG puede proporcionar cobertura celular fija-Tierra.</w:t>
      </w:r>
    </w:p>
    <w:p w14:paraId="62FE72E8" w14:textId="47B7183D" w:rsidR="00941FD9" w:rsidRPr="00256C9E" w:rsidRDefault="00941FD9" w:rsidP="00941FD9">
      <w:pPr>
        <w:rPr>
          <w:lang w:val="es-ES_tradnl" w:eastAsia="en-GB"/>
        </w:rPr>
      </w:pPr>
      <w:r w:rsidRPr="00256C9E">
        <w:rPr>
          <w:lang w:val="es-ES_tradnl" w:eastAsia="en-GB"/>
        </w:rPr>
        <w:t>El soporte para BL UE, UE con cobertura mejorada y NB-IoT UE sobre NTN sólo es aplicable a E</w:t>
      </w:r>
      <w:r w:rsidR="00AD4C67" w:rsidRPr="00256C9E">
        <w:rPr>
          <w:lang w:val="es-ES_tradnl" w:eastAsia="en-GB"/>
        </w:rPr>
        <w:noBreakHyphen/>
      </w:r>
      <w:r w:rsidRPr="00256C9E">
        <w:rPr>
          <w:lang w:val="es-ES_tradnl" w:eastAsia="en-GB"/>
        </w:rPr>
        <w:t>UTRA con conexión a EPC.</w:t>
      </w:r>
    </w:p>
    <w:p w14:paraId="568B2591" w14:textId="77777777" w:rsidR="00941FD9" w:rsidRPr="00256C9E" w:rsidRDefault="00941FD9" w:rsidP="00941FD9">
      <w:pPr>
        <w:rPr>
          <w:lang w:val="es-ES_tradnl" w:eastAsia="en-GB"/>
        </w:rPr>
      </w:pPr>
      <w:r w:rsidRPr="00256C9E">
        <w:rPr>
          <w:lang w:val="es-ES_tradnl" w:eastAsia="en-GB"/>
        </w:rPr>
        <w:t>Sólo se soportan BL UE, UE en cobertura mejorada y NB-IoT UE compatibles con GNSS.</w:t>
      </w:r>
    </w:p>
    <w:p w14:paraId="332D0C1C" w14:textId="77777777" w:rsidR="00941FD9" w:rsidRPr="00256C9E" w:rsidRDefault="00941FD9" w:rsidP="00941FD9">
      <w:pPr>
        <w:pStyle w:val="Heading3"/>
        <w:rPr>
          <w:lang w:val="es-ES_tradnl" w:eastAsia="en-GB"/>
        </w:rPr>
      </w:pPr>
      <w:bookmarkStart w:id="32" w:name="_Toc195183163"/>
      <w:r w:rsidRPr="00256C9E">
        <w:rPr>
          <w:lang w:val="es-ES_tradnl"/>
        </w:rPr>
        <w:t>1.2.2</w:t>
      </w:r>
      <w:r w:rsidRPr="00256C9E">
        <w:rPr>
          <w:lang w:val="es-ES_tradnl"/>
        </w:rPr>
        <w:tab/>
      </w:r>
      <w:r w:rsidRPr="00256C9E">
        <w:rPr>
          <w:lang w:val="es-ES_tradnl" w:eastAsia="en-GB"/>
        </w:rPr>
        <w:t>Temporización y sincronización</w:t>
      </w:r>
      <w:bookmarkEnd w:id="32"/>
    </w:p>
    <w:p w14:paraId="62365F3E" w14:textId="77777777" w:rsidR="00941FD9" w:rsidRPr="00256C9E" w:rsidRDefault="00941FD9" w:rsidP="00941FD9">
      <w:pPr>
        <w:rPr>
          <w:lang w:val="es-ES_tradnl" w:eastAsia="en-GB"/>
        </w:rPr>
      </w:pPr>
      <w:r w:rsidRPr="00256C9E">
        <w:rPr>
          <w:lang w:val="es-ES_tradnl" w:eastAsia="en-GB"/>
        </w:rPr>
        <w:t>La red realiza una radiodifusión de información de efemérides y parámetros de avance de temporización común (TA común) a través de cada célula NTN. Un UE deberá adquirir su posición GNSS así como las efemérides del satélite y TA común antes de conectarse a una célula NTN. Para lograr la sincronización a través del enlace ascendente, antes de realizar el acceso aleatorio, el UE deberá compensar previamente de forma autónoma el avance de temporización, así como el desplazamiento de frecuencias Doppler con respecto a un TA común, la posición del UE y la posición del satélite mediante las efemérides del satélite. En de conexión, el UE actualizará continuamente el avance de temporización y la compensación previa de frecuencias, si bien no cabe esperar que el UE realice la adquisición GNSS. El UE no realiza ninguna transmisión debido a efemérides de satélite obsoletas, un TA común o una posición GNSS basada en temporizadores. En modo de conexión, con efemérides de satélite y TA común obsoletos, el UE vuelve a adquirir los parámetros transmitidos y con posición GNSS obsoleta, el UE pasará a modo reposo. Los UE pueden configurarse para notificar el avance de temporización en el acceso inicial o en modo de conexión. En modo de conexión es posible la notificación de activación del avance de temporización.</w:t>
      </w:r>
    </w:p>
    <w:p w14:paraId="5AF0BBE4" w14:textId="0295D136" w:rsidR="00941FD9" w:rsidRPr="00256C9E" w:rsidRDefault="00941FD9" w:rsidP="00941FD9">
      <w:pPr>
        <w:rPr>
          <w:lang w:val="es-ES_tradnl" w:eastAsia="en-GB"/>
        </w:rPr>
      </w:pPr>
      <w:r w:rsidRPr="00256C9E">
        <w:rPr>
          <w:lang w:val="es-ES_tradnl" w:eastAsia="en-GB"/>
        </w:rPr>
        <w:t>Para la sincronización a través del enlace descendente en el caso de NB-IoT, ambos LSB del ARFCN se señalizan en MIB para las bandas para las que no es posible una disposición de canal de 200</w:t>
      </w:r>
      <w:r w:rsidR="00AD4C67" w:rsidRPr="00256C9E">
        <w:rPr>
          <w:lang w:val="es-ES_tradnl" w:eastAsia="en-GB"/>
        </w:rPr>
        <w:t> </w:t>
      </w:r>
      <w:r w:rsidRPr="00256C9E">
        <w:rPr>
          <w:lang w:val="es-ES_tradnl" w:eastAsia="en-GB"/>
        </w:rPr>
        <w:t>kHz, y se utiliza la disposición previa de 100</w:t>
      </w:r>
      <w:r w:rsidR="00AD4C67" w:rsidRPr="00256C9E">
        <w:rPr>
          <w:lang w:val="es-ES_tradnl" w:eastAsia="en-GB"/>
        </w:rPr>
        <w:t> </w:t>
      </w:r>
      <w:r w:rsidRPr="00256C9E">
        <w:rPr>
          <w:lang w:val="es-ES_tradnl" w:eastAsia="en-GB"/>
        </w:rPr>
        <w:t>kHz. En casos contrarios, para las bandas para las que se admite una disposición de canal de 200</w:t>
      </w:r>
      <w:r w:rsidR="00AD4C67" w:rsidRPr="00256C9E">
        <w:rPr>
          <w:lang w:val="es-ES_tradnl" w:eastAsia="en-GB"/>
        </w:rPr>
        <w:t> </w:t>
      </w:r>
      <w:r w:rsidRPr="00256C9E">
        <w:rPr>
          <w:lang w:val="es-ES_tradnl" w:eastAsia="en-GB"/>
        </w:rPr>
        <w:t>kHz, no hay señalización de información ARFCN en MIB.</w:t>
      </w:r>
    </w:p>
    <w:p w14:paraId="60650905" w14:textId="6E94F035" w:rsidR="00941FD9" w:rsidRPr="00256C9E" w:rsidRDefault="00941FD9" w:rsidP="00941FD9">
      <w:pPr>
        <w:rPr>
          <w:lang w:val="es-ES_tradnl" w:eastAsia="en-GB"/>
        </w:rPr>
      </w:pPr>
      <w:r w:rsidRPr="00256C9E">
        <w:rPr>
          <w:lang w:val="es-ES_tradnl" w:eastAsia="en-GB"/>
        </w:rPr>
        <w:t>Las temporizaciones a través de los enlaces descendente y ascendente están sincronizadas con respecto a la referencia (RP) de sincronización temporal mediante enlace ascendente. Para adaptar los largos retrasos de propagación en la NTN, las relaciones de temporización se mejoran mediante el soporte de dos desfases de programación:</w:t>
      </w:r>
      <m:oMath>
        <m:sSub>
          <m:sSubPr>
            <m:ctrlPr>
              <w:rPr>
                <w:rFonts w:ascii="Cambria Math" w:hAnsi="Cambria Math"/>
                <w:i/>
                <w:lang w:val="es-ES_tradnl" w:eastAsia="en-GB"/>
              </w:rPr>
            </m:ctrlPr>
          </m:sSubPr>
          <m:e>
            <m:r>
              <w:rPr>
                <w:rFonts w:ascii="Cambria Math" w:hAnsi="Cambria Math"/>
                <w:lang w:val="es-ES_tradnl" w:eastAsia="en-GB"/>
              </w:rPr>
              <m:t>K</m:t>
            </m:r>
          </m:e>
          <m:sub>
            <m:r>
              <w:rPr>
                <w:rFonts w:ascii="Cambria Math" w:hAnsi="Cambria Math"/>
                <w:lang w:val="es-ES_tradnl" w:eastAsia="en-GB"/>
              </w:rPr>
              <m:t>offset</m:t>
            </m:r>
          </m:sub>
        </m:sSub>
      </m:oMath>
      <w:r w:rsidRPr="00256C9E">
        <w:rPr>
          <w:lang w:val="es-ES_tradnl" w:eastAsia="en-GB"/>
        </w:rPr>
        <w:t xml:space="preserve"> y</w:t>
      </w:r>
      <m:oMath>
        <m:sSub>
          <m:sSubPr>
            <m:ctrlPr>
              <w:rPr>
                <w:rFonts w:ascii="Cambria Math" w:hAnsi="Cambria Math"/>
                <w:i/>
                <w:lang w:val="es-ES_tradnl" w:eastAsia="en-GB"/>
              </w:rPr>
            </m:ctrlPr>
          </m:sSubPr>
          <m:e>
            <m:r>
              <w:rPr>
                <w:rFonts w:ascii="Cambria Math" w:hAnsi="Cambria Math"/>
                <w:lang w:val="es-ES_tradnl" w:eastAsia="en-GB"/>
              </w:rPr>
              <m:t>K</m:t>
            </m:r>
          </m:e>
          <m:sub>
            <m:r>
              <w:rPr>
                <w:rFonts w:ascii="Cambria Math" w:hAnsi="Cambria Math"/>
                <w:lang w:val="es-ES_tradnl" w:eastAsia="en-GB"/>
              </w:rPr>
              <m:t>mac</m:t>
            </m:r>
          </m:sub>
        </m:sSub>
      </m:oMath>
      <w:r w:rsidR="005B5BB3" w:rsidRPr="00256C9E">
        <w:rPr>
          <w:lang w:val="es-ES_tradnl" w:eastAsia="en-GB"/>
        </w:rPr>
        <w:t>,</w:t>
      </w:r>
      <w:r w:rsidRPr="00256C9E">
        <w:rPr>
          <w:lang w:val="es-ES_tradnl" w:eastAsia="en-GB"/>
        </w:rPr>
        <w:t xml:space="preserve"> como se muestra en la Fig</w:t>
      </w:r>
      <w:r w:rsidR="008C3845" w:rsidRPr="00256C9E">
        <w:rPr>
          <w:lang w:val="es-ES_tradnl" w:eastAsia="en-GB"/>
        </w:rPr>
        <w:t>. </w:t>
      </w:r>
      <w:r w:rsidRPr="00256C9E">
        <w:rPr>
          <w:lang w:val="es-ES_tradnl" w:eastAsia="en-GB"/>
        </w:rPr>
        <w:t>5.</w:t>
      </w:r>
    </w:p>
    <w:p w14:paraId="1F17F3F0" w14:textId="77777777" w:rsidR="00941FD9" w:rsidRPr="00256C9E" w:rsidRDefault="00941FD9" w:rsidP="00941FD9">
      <w:pPr>
        <w:pStyle w:val="FigureNo"/>
        <w:rPr>
          <w:lang w:val="es-ES_tradnl" w:eastAsia="en-GB"/>
        </w:rPr>
      </w:pPr>
      <w:r w:rsidRPr="00256C9E">
        <w:rPr>
          <w:lang w:val="es-ES_tradnl" w:eastAsia="en-GB"/>
        </w:rPr>
        <w:lastRenderedPageBreak/>
        <w:t>Figura 5</w:t>
      </w:r>
    </w:p>
    <w:p w14:paraId="74F5FFF9" w14:textId="77777777" w:rsidR="00941FD9" w:rsidRPr="00256C9E" w:rsidRDefault="00941FD9" w:rsidP="00941FD9">
      <w:pPr>
        <w:pStyle w:val="Figuretitle"/>
        <w:rPr>
          <w:lang w:val="es-ES_tradnl" w:eastAsia="en-GB"/>
        </w:rPr>
      </w:pPr>
      <w:r w:rsidRPr="00256C9E">
        <w:rPr>
          <w:lang w:val="es-ES_tradnl" w:eastAsia="en-GB"/>
        </w:rPr>
        <w:t>Parámetros de las relaciones de temporización</w:t>
      </w:r>
    </w:p>
    <w:p w14:paraId="1C69DFBB" w14:textId="77777777" w:rsidR="00941FD9" w:rsidRPr="00256C9E" w:rsidRDefault="00941FD9" w:rsidP="00941FD9">
      <w:pPr>
        <w:pStyle w:val="Figure"/>
        <w:rPr>
          <w:lang w:val="es-ES_tradnl" w:eastAsia="en-GB"/>
        </w:rPr>
      </w:pPr>
      <w:r w:rsidRPr="00256C9E">
        <w:rPr>
          <w:lang w:val="es-ES_tradnl" w:eastAsia="en-GB"/>
        </w:rPr>
        <w:drawing>
          <wp:inline distT="0" distB="0" distL="0" distR="0" wp14:anchorId="34C462F5" wp14:editId="7C2CEF2A">
            <wp:extent cx="5205371" cy="4315460"/>
            <wp:effectExtent l="0" t="0" r="0" b="8890"/>
            <wp:docPr id="910379237" name="Picture 5" descr="La Figura 4 muestras parámetros de las relaciones de temporizació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379237" name="Picture 5" descr="La Figura 4 muestras parámetros de las relaciones de temporización&#10;"/>
                    <pic:cNvPicPr/>
                  </pic:nvPicPr>
                  <pic:blipFill>
                    <a:blip r:embed="rId33" cstate="print">
                      <a:extLst>
                        <a:ext uri="{28A0092B-C50C-407E-A947-70E740481C1C}">
                          <a14:useLocalDpi xmlns:a14="http://schemas.microsoft.com/office/drawing/2010/main" val="0"/>
                        </a:ext>
                      </a:extLst>
                    </a:blip>
                    <a:srcRect l="6" r="6"/>
                    <a:stretch>
                      <a:fillRect/>
                    </a:stretch>
                  </pic:blipFill>
                  <pic:spPr bwMode="auto">
                    <a:xfrm>
                      <a:off x="0" y="0"/>
                      <a:ext cx="5205371" cy="4315460"/>
                    </a:xfrm>
                    <a:prstGeom prst="rect">
                      <a:avLst/>
                    </a:prstGeom>
                    <a:ln>
                      <a:noFill/>
                    </a:ln>
                    <a:extLst>
                      <a:ext uri="{53640926-AAD7-44D8-BBD7-CCE9431645EC}">
                        <a14:shadowObscured xmlns:a14="http://schemas.microsoft.com/office/drawing/2010/main"/>
                      </a:ext>
                    </a:extLst>
                  </pic:spPr>
                </pic:pic>
              </a:graphicData>
            </a:graphic>
          </wp:inline>
        </w:drawing>
      </w:r>
    </w:p>
    <w:p w14:paraId="24B8CE8B" w14:textId="77777777" w:rsidR="00941FD9" w:rsidRPr="00256C9E" w:rsidRDefault="00941FD9" w:rsidP="00941FD9">
      <w:pPr>
        <w:pStyle w:val="Normalaftertitle"/>
        <w:rPr>
          <w:lang w:val="es-ES_tradnl" w:eastAsia="en-GB"/>
        </w:rPr>
      </w:pPr>
      <w:r w:rsidRPr="00256C9E">
        <w:rPr>
          <w:lang w:val="es-ES_tradnl" w:eastAsia="en-GB"/>
        </w:rPr>
        <w:t>La transmisión segmentada a través del enlace ascendente es posible para la transmisión de enlace ascendente con repeticiones. El UE deberá aplicar la compensación previa del UE por segmento de transmisión a través del enlace ascendente de PUSCH/PUCCH/PRACH para los UE BL y UE con cobertura mejorada y NPUSCH/NPRACH para NB-IoT de un segmento al siguiente. La configuración del segmento de transmisión a través del enlace ascendente se indica en el SIB para el acceso inicial y puede reconfigurarse mediante señalización RRC.</w:t>
      </w:r>
    </w:p>
    <w:p w14:paraId="60D87A85" w14:textId="77777777" w:rsidR="00941FD9" w:rsidRPr="00256C9E" w:rsidRDefault="00941FD9" w:rsidP="00941FD9">
      <w:pPr>
        <w:pStyle w:val="Heading3"/>
        <w:rPr>
          <w:lang w:val="es-ES_tradnl"/>
        </w:rPr>
      </w:pPr>
      <w:bookmarkStart w:id="33" w:name="_Toc195183164"/>
      <w:r w:rsidRPr="00256C9E">
        <w:rPr>
          <w:lang w:val="es-ES_tradnl"/>
        </w:rPr>
        <w:t>1.2.3</w:t>
      </w:r>
      <w:r w:rsidRPr="00256C9E">
        <w:rPr>
          <w:lang w:val="es-ES_tradnl"/>
        </w:rPr>
        <w:tab/>
        <w:t>Cobertura discontinua e información de asistencia</w:t>
      </w:r>
      <w:bookmarkEnd w:id="33"/>
    </w:p>
    <w:p w14:paraId="6BE119DA" w14:textId="2281E000" w:rsidR="00941FD9" w:rsidRPr="00256C9E" w:rsidRDefault="00941FD9" w:rsidP="00941FD9">
      <w:pPr>
        <w:rPr>
          <w:lang w:val="es-ES_tradnl" w:eastAsia="en-GB"/>
        </w:rPr>
      </w:pPr>
      <w:r w:rsidRPr="00256C9E">
        <w:rPr>
          <w:lang w:val="es-ES_tradnl" w:eastAsia="en-GB"/>
        </w:rPr>
        <w:t>A medida que un satélite se desplaza a través de una órbita determinada, en particular en el caso de un satélite no OSG, la zona de cobertura de los haces del satélite puede desplazarse y abarcar diferentes porciones de una zona geográfica determinada, debido al movimiento orbital del satélite. A raíz de ello, un UE situado en la zona geográfica de que se trate puede tener cobertura discontinua, por ejemplo debido a un despliegue disperso de una constelación de satélites.</w:t>
      </w:r>
    </w:p>
    <w:p w14:paraId="35A9C2B9" w14:textId="1BAF9B37" w:rsidR="00941FD9" w:rsidRPr="00256C9E" w:rsidRDefault="00941FD9" w:rsidP="00941FD9">
      <w:pPr>
        <w:rPr>
          <w:lang w:val="es-ES_tradnl" w:eastAsia="en-GB"/>
        </w:rPr>
      </w:pPr>
      <w:r w:rsidRPr="00256C9E">
        <w:rPr>
          <w:lang w:val="es-ES_tradnl" w:eastAsia="en-GB"/>
        </w:rPr>
        <w:t>La red puede realizar una radiodifusión de información de asistencia relativa al satélite de servicio y a otros satélites de la constelación para permitir a los UE predecir los próximos periodos de sobrevuelo de los satélites y ahorrar energía durante los periodos sin cobertura. La información de asistencia radiodifundida incluye elementos de efemérides SGP4 basados en la norma industrial Two</w:t>
      </w:r>
      <w:r w:rsidR="00AD4C67" w:rsidRPr="00256C9E">
        <w:rPr>
          <w:lang w:val="es-ES_tradnl" w:eastAsia="en-GB"/>
        </w:rPr>
        <w:noBreakHyphen/>
      </w:r>
      <w:r w:rsidRPr="00256C9E">
        <w:rPr>
          <w:lang w:val="es-ES_tradnl" w:eastAsia="en-GB"/>
        </w:rPr>
        <w:t>Line Elements (TLE) sets. La red también puede emitir de forma facultativa información de asistencia suplementaria, en particular los parámetros de la huella de cobertura y el radio celular.</w:t>
      </w:r>
    </w:p>
    <w:p w14:paraId="4C9FF6DE" w14:textId="77777777" w:rsidR="00941FD9" w:rsidRPr="00256C9E" w:rsidRDefault="00941FD9" w:rsidP="00941FD9">
      <w:pPr>
        <w:rPr>
          <w:lang w:val="es-ES_tradnl" w:eastAsia="en-GB"/>
        </w:rPr>
      </w:pPr>
      <w:r w:rsidRPr="00256C9E">
        <w:rPr>
          <w:lang w:val="es-ES_tradnl" w:eastAsia="en-GB"/>
        </w:rPr>
        <w:t>La predicción de los periodos de fuera de cobertura o de cobertura depende de la implementación del UE. Cuando está fuera de cobertura, el UE no debe realizar funciones de estrato de acceso (AS).</w:t>
      </w:r>
    </w:p>
    <w:p w14:paraId="2FCE7D50" w14:textId="1B6AC5A1" w:rsidR="00941FD9" w:rsidRPr="00256C9E" w:rsidRDefault="00941FD9" w:rsidP="00941FD9">
      <w:pPr>
        <w:rPr>
          <w:lang w:val="es-ES_tradnl" w:eastAsia="en-GB"/>
        </w:rPr>
      </w:pPr>
      <w:r w:rsidRPr="00256C9E">
        <w:rPr>
          <w:lang w:val="es-ES_tradnl" w:eastAsia="en-GB"/>
        </w:rPr>
        <w:lastRenderedPageBreak/>
        <w:t xml:space="preserve">En la red </w:t>
      </w:r>
      <w:r w:rsidRPr="00256C9E">
        <w:rPr>
          <w:lang w:val="es-ES_tradnl"/>
        </w:rPr>
        <w:t>medular</w:t>
      </w:r>
      <w:r w:rsidRPr="00256C9E">
        <w:rPr>
          <w:lang w:val="es-ES_tradnl" w:eastAsia="en-GB"/>
        </w:rPr>
        <w:t>, la discontinuidad de cobertura se gestiona mediante una configuración de la MME específica de la zona de seguimiento o de la RAT, de manera que la MME pueda, a través de la funcionalidad pertinente (temporizador TAU periódico, temporizador móvil alcance, temporizador de desconexión implícita y comunicación de alta latencia), garantizar que si el UE no está alcance, a)</w:t>
      </w:r>
      <w:r w:rsidR="00AD4C67" w:rsidRPr="00256C9E">
        <w:rPr>
          <w:lang w:val="es-ES_tradnl" w:eastAsia="en-GB"/>
        </w:rPr>
        <w:t> </w:t>
      </w:r>
      <w:r w:rsidRPr="00256C9E">
        <w:rPr>
          <w:lang w:val="es-ES_tradnl" w:eastAsia="en-GB"/>
        </w:rPr>
        <w:t>el UE no active la transacción NAS ni se desconecte de la red; y b) los datos terminados en móvil destinados al UE puedan almacenarse en la red.</w:t>
      </w:r>
    </w:p>
    <w:p w14:paraId="1FAA37A9" w14:textId="77777777" w:rsidR="00941FD9" w:rsidRPr="00256C9E" w:rsidRDefault="00941FD9" w:rsidP="00941FD9">
      <w:pPr>
        <w:pStyle w:val="Heading3"/>
        <w:rPr>
          <w:lang w:val="es-ES_tradnl"/>
        </w:rPr>
      </w:pPr>
      <w:bookmarkStart w:id="34" w:name="_Toc195183165"/>
      <w:r w:rsidRPr="00256C9E">
        <w:rPr>
          <w:lang w:val="es-ES_tradnl"/>
        </w:rPr>
        <w:t>1.2.4</w:t>
      </w:r>
      <w:r w:rsidRPr="00256C9E">
        <w:rPr>
          <w:lang w:val="es-ES_tradnl"/>
        </w:rPr>
        <w:tab/>
        <w:t>Gestión de la movilidad</w:t>
      </w:r>
      <w:bookmarkEnd w:id="34"/>
    </w:p>
    <w:p w14:paraId="602620D0" w14:textId="77777777" w:rsidR="00941FD9" w:rsidRPr="00256C9E" w:rsidRDefault="00941FD9" w:rsidP="00941FD9">
      <w:pPr>
        <w:rPr>
          <w:lang w:val="es-ES_tradnl" w:eastAsia="en-GB"/>
        </w:rPr>
      </w:pPr>
      <w:r w:rsidRPr="00256C9E">
        <w:rPr>
          <w:lang w:val="es-ES_tradnl" w:eastAsia="en-GB"/>
        </w:rPr>
        <w:t xml:space="preserve">Esta función permite a la red difundir más de un código de zona de seguimiento (TAC) por la PLMN en una célula, con el fin de reducir la carga de señalización en el borde celular en NTN, en particular para </w:t>
      </w:r>
      <w:r w:rsidRPr="00256C9E">
        <w:rPr>
          <w:lang w:val="es-ES_tradnl"/>
        </w:rPr>
        <w:t>cobertura celular móvil-Tierra</w:t>
      </w:r>
      <w:r w:rsidRPr="00256C9E">
        <w:rPr>
          <w:lang w:val="es-ES_tradnl" w:eastAsia="en-GB"/>
        </w:rPr>
        <w:t>. La capa AS indica todos los TAC recibidos para la PLMN seleccionada a la capa NAS. La red puede actualizar los UE al suprimir los TAC. Mediante la implementación del UE, cada UE puede comprobar asimismo si se ha suprimido algún TAC de los TAC radiodifundidos por la red.</w:t>
      </w:r>
    </w:p>
    <w:p w14:paraId="31C5C446" w14:textId="77777777" w:rsidR="00941FD9" w:rsidRPr="00256C9E" w:rsidRDefault="00941FD9" w:rsidP="00941FD9">
      <w:pPr>
        <w:rPr>
          <w:lang w:val="es-ES_tradnl" w:eastAsia="en-GB"/>
        </w:rPr>
      </w:pPr>
      <w:r w:rsidRPr="00256C9E">
        <w:rPr>
          <w:color w:val="000000" w:themeColor="text1"/>
          <w:lang w:val="es-ES_tradnl" w:eastAsia="en-GB"/>
        </w:rPr>
        <w:t>En la capa NAS</w:t>
      </w:r>
      <w:r w:rsidRPr="00256C9E">
        <w:rPr>
          <w:lang w:val="es-ES_tradnl" w:eastAsia="en-GB"/>
        </w:rPr>
        <w:t>, no es necesario que el equipo de usuario actualice la zona de seguimiento por motivos de movilidad si alguno de los TAC radiodifundidos a través de la celda en la que se encuentra el equipo de usuario se incluye en la lista de zonas de seguimiento del equipo de usuario.</w:t>
      </w:r>
    </w:p>
    <w:p w14:paraId="0B077CD0" w14:textId="77777777" w:rsidR="00941FD9" w:rsidRPr="00256C9E" w:rsidRDefault="00941FD9" w:rsidP="00941FD9">
      <w:pPr>
        <w:rPr>
          <w:lang w:val="es-ES_tradnl" w:eastAsia="en-GB"/>
        </w:rPr>
      </w:pPr>
      <w:r w:rsidRPr="00256C9E">
        <w:rPr>
          <w:lang w:val="es-ES_tradnl" w:eastAsia="en-GB"/>
        </w:rPr>
        <w:t xml:space="preserve">En el caso de </w:t>
      </w:r>
      <w:r w:rsidRPr="00256C9E">
        <w:rPr>
          <w:lang w:val="es-ES_tradnl"/>
        </w:rPr>
        <w:t>cobertura celular casi fija-Tierra</w:t>
      </w:r>
      <w:r w:rsidRPr="00256C9E">
        <w:rPr>
          <w:lang w:val="es-ES_tradnl" w:eastAsia="en-GB"/>
        </w:rPr>
        <w:t>, la red puede radiodifundir información temporal relativa al momento en que la célula va a dejar de prestar servicio a la zona. El UE puede utilizar esa información para comenzar las mediciones en las células adyacentes antes de que se interrumpa la radiodifusión de la célula que presta servicio, al tiempo que el inicio exacto de las mediciones vendrá dado por la implementación del UE.</w:t>
      </w:r>
    </w:p>
    <w:p w14:paraId="394BE0B3" w14:textId="77777777" w:rsidR="00941FD9" w:rsidRPr="00256C9E" w:rsidRDefault="00941FD9" w:rsidP="00941FD9">
      <w:pPr>
        <w:rPr>
          <w:lang w:val="es-ES_tradnl" w:eastAsia="en-GB"/>
        </w:rPr>
      </w:pPr>
      <w:r w:rsidRPr="00256C9E">
        <w:rPr>
          <w:lang w:val="es-ES_tradnl" w:eastAsia="en-GB"/>
        </w:rPr>
        <w:t>Las fallas en el enlace radioeléctrico y el restablecimiento de la conexión RRC se gestionan en la NTN. Para facilitar la movilidad en la NTN, la red proporciona los parámetros de satélite de la célula de destino necesarios para acceder a la célula NTN mediante la petición de traspaso. El traspaso condicional es factible para los UE BL y los UE con cobertura mejorada.</w:t>
      </w:r>
    </w:p>
    <w:p w14:paraId="2EF80227" w14:textId="77777777" w:rsidR="00941FD9" w:rsidRPr="00256C9E" w:rsidRDefault="00941FD9" w:rsidP="00941FD9">
      <w:pPr>
        <w:rPr>
          <w:lang w:val="es-ES_tradnl" w:eastAsia="en-GB"/>
        </w:rPr>
      </w:pPr>
      <w:r w:rsidRPr="00256C9E">
        <w:rPr>
          <w:lang w:val="es-ES_tradnl" w:eastAsia="en-GB"/>
        </w:rPr>
        <w:t xml:space="preserve">Se introducen varios tipos de RAT para facilitar la distinción por la red </w:t>
      </w:r>
      <w:r w:rsidRPr="00256C9E">
        <w:rPr>
          <w:lang w:val="es-ES_tradnl"/>
        </w:rPr>
        <w:t>medular</w:t>
      </w:r>
      <w:r w:rsidRPr="00256C9E">
        <w:rPr>
          <w:lang w:val="es-ES_tradnl" w:eastAsia="en-GB"/>
        </w:rPr>
        <w:t xml:space="preserve"> entre los accesos terrenales establecidos y los nuevos accesos no terrenales, así como entre los accesos no terrenales, entre los diversos tipos de constelaciones de satélites (LEO, MEO, GEO, OTHERSAT) y para el tipo de acceso radioeléctrico pertinente (WB-EUTRAN, NB-IoT y LTE-M). Esto permite a los nodos de la red </w:t>
      </w:r>
      <w:r w:rsidRPr="00256C9E">
        <w:rPr>
          <w:lang w:val="es-ES_tradnl"/>
        </w:rPr>
        <w:t>medular</w:t>
      </w:r>
      <w:r w:rsidRPr="00256C9E">
        <w:rPr>
          <w:lang w:val="es-ES_tradnl" w:eastAsia="en-GB"/>
        </w:rPr>
        <w:t xml:space="preserve"> y al HSS identificar el acceso que utiliza un UE de forma que se pueda ajustar en consecuencia su funcionamiento y el del UE (por ejemplo, ajuste de temporizadores NAS, determinación y aplicación de las restricciones de acceso).</w:t>
      </w:r>
    </w:p>
    <w:p w14:paraId="7B7764D0" w14:textId="77777777" w:rsidR="00941FD9" w:rsidRPr="00256C9E" w:rsidRDefault="00941FD9" w:rsidP="00941FD9">
      <w:pPr>
        <w:pStyle w:val="Heading3"/>
        <w:rPr>
          <w:lang w:val="es-ES_tradnl" w:eastAsia="en-GB"/>
        </w:rPr>
      </w:pPr>
      <w:bookmarkStart w:id="35" w:name="_Toc195183166"/>
      <w:r w:rsidRPr="00256C9E">
        <w:rPr>
          <w:lang w:val="es-ES_tradnl"/>
        </w:rPr>
        <w:t>1.2.5</w:t>
      </w:r>
      <w:r w:rsidRPr="00256C9E">
        <w:rPr>
          <w:lang w:val="es-ES_tradnl"/>
        </w:rPr>
        <w:tab/>
      </w:r>
      <w:r w:rsidRPr="00256C9E">
        <w:rPr>
          <w:lang w:val="es-ES_tradnl" w:eastAsia="en-GB"/>
        </w:rPr>
        <w:t xml:space="preserve">Conmutación del enlace de </w:t>
      </w:r>
      <w:bookmarkEnd w:id="35"/>
      <w:r w:rsidRPr="00256C9E">
        <w:rPr>
          <w:lang w:val="es-ES_tradnl" w:eastAsia="en-GB"/>
        </w:rPr>
        <w:t>conexión</w:t>
      </w:r>
    </w:p>
    <w:p w14:paraId="2E6366D1" w14:textId="77777777" w:rsidR="00941FD9" w:rsidRPr="00256C9E" w:rsidRDefault="00941FD9" w:rsidP="00941FD9">
      <w:pPr>
        <w:rPr>
          <w:lang w:val="es-ES_tradnl" w:eastAsia="en-GB"/>
        </w:rPr>
      </w:pPr>
      <w:r w:rsidRPr="00256C9E">
        <w:rPr>
          <w:lang w:val="es-ES_tradnl" w:eastAsia="en-GB"/>
        </w:rPr>
        <w:t>La función de control NTN determina el momento en que se realiza una conmutación de enlace de conexión entre dos eNB. Para los UE BL y los UE con cobertura mejorada, la transferencia del contexto de los UE concernidos entre ambos eNB en la conmutación de enlace de conexión se realiza mediante un traspaso basado en S1 o en X2, y depende de la implementación de los eNB y de la información de configuración proporcionada a los eNB por la función de control de la NTN.</w:t>
      </w:r>
    </w:p>
    <w:p w14:paraId="366C1F17" w14:textId="77777777" w:rsidR="00941FD9" w:rsidRPr="00256C9E" w:rsidRDefault="00941FD9" w:rsidP="00941FD9">
      <w:pPr>
        <w:pStyle w:val="Heading3"/>
        <w:rPr>
          <w:lang w:val="es-ES_tradnl"/>
        </w:rPr>
      </w:pPr>
      <w:bookmarkStart w:id="36" w:name="_Toc195183167"/>
      <w:r w:rsidRPr="00256C9E">
        <w:rPr>
          <w:lang w:val="es-ES_tradnl"/>
        </w:rPr>
        <w:t>1.2.6</w:t>
      </w:r>
      <w:r w:rsidRPr="00256C9E">
        <w:rPr>
          <w:lang w:val="es-ES_tradnl"/>
        </w:rPr>
        <w:tab/>
        <w:t xml:space="preserve">Aspectos de señalización de las interfaces de red </w:t>
      </w:r>
      <w:bookmarkEnd w:id="36"/>
    </w:p>
    <w:p w14:paraId="6CF193EA" w14:textId="234F8F48" w:rsidR="00941FD9" w:rsidRPr="00256C9E" w:rsidRDefault="00941FD9" w:rsidP="00941FD9">
      <w:pPr>
        <w:rPr>
          <w:lang w:val="es-ES_tradnl" w:eastAsia="en-GB"/>
        </w:rPr>
      </w:pPr>
      <w:r w:rsidRPr="00256C9E">
        <w:rPr>
          <w:lang w:val="es-ES_tradnl" w:eastAsia="en-GB"/>
        </w:rPr>
        <w:t xml:space="preserve">La identidad celular en la NTN corresponde a una zona geográfica fija identificada por un ID celular analizado, independientemente de la órbita de la carga útil de la NTN o del tipo de enlace de servicio. Para un UE BL o un UE en cobertura mejorada, la identidad celular incluida dentro de la identificación de destino de los mensajes de traspaso permite identificar la célula de destino adecuada. La comparación de las identidades celulares analizadas con las zonas geográficas se establece en la RAN y en la red </w:t>
      </w:r>
      <w:r w:rsidRPr="00256C9E">
        <w:rPr>
          <w:lang w:val="es-ES_tradnl"/>
        </w:rPr>
        <w:t>medular</w:t>
      </w:r>
      <w:r w:rsidRPr="00256C9E">
        <w:rPr>
          <w:lang w:val="es-ES_tradnl" w:eastAsia="en-GB"/>
        </w:rPr>
        <w:t xml:space="preserve"> (al realizar una configuración previa en función de la política del operador, o sobre la base de la implementación). Para un UE BL o un UE en cobertura mejorada o un </w:t>
      </w:r>
      <w:r w:rsidRPr="00256C9E">
        <w:rPr>
          <w:lang w:val="es-ES_tradnl" w:eastAsia="en-GB"/>
        </w:rPr>
        <w:lastRenderedPageBreak/>
        <w:t>UE</w:t>
      </w:r>
      <w:r w:rsidR="00DC184D" w:rsidRPr="00256C9E">
        <w:rPr>
          <w:lang w:val="es-ES_tradnl" w:eastAsia="en-GB"/>
        </w:rPr>
        <w:t> </w:t>
      </w:r>
      <w:r w:rsidRPr="00256C9E">
        <w:rPr>
          <w:lang w:val="es-ES_tradnl" w:eastAsia="en-GB"/>
        </w:rPr>
        <w:t>NB</w:t>
      </w:r>
      <w:r w:rsidR="00DC184D" w:rsidRPr="00256C9E">
        <w:rPr>
          <w:lang w:val="es-ES_tradnl" w:eastAsia="en-GB"/>
        </w:rPr>
        <w:noBreakHyphen/>
      </w:r>
      <w:r w:rsidRPr="00256C9E">
        <w:rPr>
          <w:lang w:val="es-ES_tradnl" w:eastAsia="en-GB"/>
        </w:rPr>
        <w:t>IoT que admita la transferencia de datos S1-U o la optimización EPS CIoT en el plano de usuario, el eNB es responsable de determinar el identificador celular analizado sobre la base de la información de ubicación del UE recibida del mismo, de estar disponible. La información sobre la ubicación del usuario puede permitir al MME determinar si el UE está facultado para operar en su ubicación actual. La configuración previa de identificadores celulares analizados específicos puede utilizarse para indicar zonas fuera del país de la PLMN que presta servicio.</w:t>
      </w:r>
    </w:p>
    <w:p w14:paraId="0AC45AB1" w14:textId="77777777" w:rsidR="00941FD9" w:rsidRPr="00256C9E" w:rsidRDefault="00941FD9" w:rsidP="00941FD9">
      <w:pPr>
        <w:rPr>
          <w:lang w:val="es-ES_tradnl" w:eastAsia="en-GB"/>
        </w:rPr>
      </w:pPr>
      <w:r w:rsidRPr="00256C9E">
        <w:rPr>
          <w:lang w:val="es-ES_tradnl" w:eastAsia="en-GB"/>
        </w:rPr>
        <w:t>El eNB notifica al MME los TAC transmitidos de la PLMN seleccionada. En caso de que el eNB conozca la información de localización del UE, el eNB puede determinar el TAI en el que se encuentra actualmente el UE y proporcionar dicho TAI a la MME.</w:t>
      </w:r>
    </w:p>
    <w:p w14:paraId="29D7F452" w14:textId="77777777" w:rsidR="00941FD9" w:rsidRPr="00256C9E" w:rsidRDefault="00941FD9" w:rsidP="00941FD9">
      <w:pPr>
        <w:pStyle w:val="Heading3"/>
        <w:rPr>
          <w:lang w:val="es-ES_tradnl"/>
        </w:rPr>
      </w:pPr>
      <w:bookmarkStart w:id="37" w:name="_Toc195183168"/>
      <w:r w:rsidRPr="00256C9E">
        <w:rPr>
          <w:lang w:val="es-ES_tradnl"/>
        </w:rPr>
        <w:t>1.2.7</w:t>
      </w:r>
      <w:r w:rsidRPr="00256C9E">
        <w:rPr>
          <w:lang w:val="es-ES_tradnl"/>
        </w:rPr>
        <w:tab/>
        <w:t>(Re)Selección de MME por el eNB</w:t>
      </w:r>
      <w:bookmarkEnd w:id="37"/>
    </w:p>
    <w:p w14:paraId="5CC4B438" w14:textId="77777777" w:rsidR="00941FD9" w:rsidRPr="00256C9E" w:rsidRDefault="00941FD9" w:rsidP="00941FD9">
      <w:pPr>
        <w:rPr>
          <w:lang w:val="es-ES_tradnl" w:eastAsia="en-GB"/>
        </w:rPr>
      </w:pPr>
      <w:r w:rsidRPr="00256C9E">
        <w:rPr>
          <w:lang w:val="es-ES_tradnl" w:eastAsia="en-GB"/>
        </w:rPr>
        <w:t>Para el parámetro UE RRC_CONNECTED, el eNB se configura para garantizar que el BL UE o el UE con cobertura mejorada utilice una MME que presta servicio al país en el que se encuentra el UE. Si el eNB detecta que un BL UE o un UE en cobertura mejorada se encuentra en un país diferente al que presta servicio la MME, deberá realizar un traspaso S1 para cambiar a una MME apropiada o iniciar un procedimiento de petición de liberación de contexto UE hacia la MME que presta servicio (en cuyo caso la MME podrá determinar la desvinculación del UE).</w:t>
      </w:r>
    </w:p>
    <w:p w14:paraId="0142BEA9" w14:textId="77777777" w:rsidR="00941FD9" w:rsidRPr="00256C9E" w:rsidRDefault="00941FD9" w:rsidP="00941FD9">
      <w:pPr>
        <w:rPr>
          <w:lang w:val="es-ES_tradnl" w:eastAsia="en-GB"/>
        </w:rPr>
      </w:pPr>
      <w:r w:rsidRPr="00256C9E">
        <w:rPr>
          <w:lang w:val="es-ES_tradnl" w:eastAsia="en-GB"/>
        </w:rPr>
        <w:t>Para el parámetro UE NB-IoT RRC_CONNECTED, el eNB se configura para garantizar que el UE NB-IoT utilice una MME que presta servicio al país en el que se encuentra el UE. Si el eNB detecta que el UE se encuentra en un país diferente al que presta servicio la MME, deberá iniciar un procedimiento de petición de liberación de contexto UE hacia la MME que presta servicio (en cuyo caso la MME podrá determinar la desvinculación del UE).</w:t>
      </w:r>
    </w:p>
    <w:p w14:paraId="78990599" w14:textId="77777777" w:rsidR="00941FD9" w:rsidRPr="00256C9E" w:rsidRDefault="00941FD9" w:rsidP="00941FD9">
      <w:pPr>
        <w:pStyle w:val="Heading3"/>
        <w:rPr>
          <w:lang w:val="es-ES_tradnl"/>
        </w:rPr>
      </w:pPr>
      <w:bookmarkStart w:id="38" w:name="_Toc195183169"/>
      <w:r w:rsidRPr="00256C9E">
        <w:rPr>
          <w:lang w:val="es-ES_tradnl"/>
        </w:rPr>
        <w:t>1.2.8</w:t>
      </w:r>
      <w:r w:rsidRPr="00256C9E">
        <w:rPr>
          <w:lang w:val="es-ES_tradnl"/>
        </w:rPr>
        <w:tab/>
        <w:t>Verificación de la ubicación del UE</w:t>
      </w:r>
      <w:bookmarkEnd w:id="38"/>
    </w:p>
    <w:p w14:paraId="2178C53B" w14:textId="77777777" w:rsidR="00941FD9" w:rsidRPr="00256C9E" w:rsidRDefault="00941FD9" w:rsidP="00941FD9">
      <w:pPr>
        <w:rPr>
          <w:lang w:val="es-ES_tradnl" w:eastAsia="en-GB"/>
        </w:rPr>
      </w:pPr>
      <w:r w:rsidRPr="00256C9E">
        <w:rPr>
          <w:lang w:val="es-ES_tradnl" w:eastAsia="en-GB"/>
        </w:rPr>
        <w:t xml:space="preserve">Es posible que la red, de conformidad con los requisitos reglamentarios, necesite comprobar que la PLMN seleccionada por el UE está facultada para funcionar en la ubicación geográfica en la que se encuentra el UE. A tal efecto, la MME podrá invocar el procedimiento ULI (información de localización de </w:t>
      </w:r>
      <w:r w:rsidRPr="00256C9E">
        <w:rPr>
          <w:lang w:val="es-ES_tradnl"/>
        </w:rPr>
        <w:t>UE</w:t>
      </w:r>
      <w:r w:rsidRPr="00256C9E">
        <w:rPr>
          <w:lang w:val="es-ES_tradnl" w:eastAsia="en-GB"/>
        </w:rPr>
        <w:t>) en los procedimientos de gestión de movilidad y de gestión de sesión para determinar la ubicación del UE. Si la MME puede establecer con suficiente precisión que no está facultada para funcionar en la ubicación del UE, podrá rechazar el UE o desvincularse del mismo.</w:t>
      </w:r>
    </w:p>
    <w:p w14:paraId="3133372F" w14:textId="77777777" w:rsidR="00941FD9" w:rsidRPr="00256C9E" w:rsidRDefault="00941FD9" w:rsidP="00941FD9">
      <w:pPr>
        <w:pStyle w:val="Heading3"/>
        <w:rPr>
          <w:lang w:val="es-ES_tradnl"/>
        </w:rPr>
      </w:pPr>
      <w:bookmarkStart w:id="39" w:name="_Toc195183170"/>
      <w:r w:rsidRPr="00256C9E">
        <w:rPr>
          <w:lang w:val="es-ES_tradnl"/>
        </w:rPr>
        <w:t>1.2.9</w:t>
      </w:r>
      <w:r w:rsidRPr="00256C9E">
        <w:rPr>
          <w:lang w:val="es-ES_tradnl"/>
        </w:rPr>
        <w:tab/>
        <w:t>Soporte para E-UTRAN</w:t>
      </w:r>
      <w:bookmarkEnd w:id="39"/>
    </w:p>
    <w:p w14:paraId="14D8DC3F" w14:textId="31A3726A" w:rsidR="00941FD9" w:rsidRPr="00256C9E" w:rsidRDefault="00941FD9" w:rsidP="00941FD9">
      <w:pPr>
        <w:rPr>
          <w:lang w:val="es-ES_tradnl" w:eastAsia="en-GB"/>
        </w:rPr>
      </w:pPr>
      <w:r w:rsidRPr="00256C9E">
        <w:rPr>
          <w:lang w:val="es-ES_tradnl" w:eastAsia="en-GB"/>
        </w:rPr>
        <w:t xml:space="preserve">Para las interfaces S1 y X2, los puntos de código de la IE de información de restricción RAT (en la lista de restricción de traspaso) facilitan la selección de diferentes tipos de constelación, a saber, </w:t>
      </w:r>
      <w:r w:rsidR="003078F3" w:rsidRPr="00256C9E">
        <w:rPr>
          <w:lang w:val="es-ES_tradnl" w:eastAsia="en-GB"/>
        </w:rPr>
        <w:t>«</w:t>
      </w:r>
      <w:r w:rsidRPr="00256C9E">
        <w:rPr>
          <w:lang w:val="es-ES_tradnl" w:eastAsia="en-GB"/>
        </w:rPr>
        <w:t>LEO</w:t>
      </w:r>
      <w:r w:rsidR="003078F3" w:rsidRPr="00256C9E">
        <w:rPr>
          <w:lang w:val="es-ES_tradnl" w:eastAsia="en-GB"/>
        </w:rPr>
        <w:t>»</w:t>
      </w:r>
      <w:r w:rsidRPr="00256C9E">
        <w:rPr>
          <w:lang w:val="es-ES_tradnl" w:eastAsia="en-GB"/>
        </w:rPr>
        <w:t xml:space="preserve">, </w:t>
      </w:r>
      <w:r w:rsidR="003078F3" w:rsidRPr="00256C9E">
        <w:rPr>
          <w:lang w:val="es-ES_tradnl" w:eastAsia="en-GB"/>
        </w:rPr>
        <w:t>«</w:t>
      </w:r>
      <w:r w:rsidRPr="00256C9E">
        <w:rPr>
          <w:lang w:val="es-ES_tradnl" w:eastAsia="en-GB"/>
        </w:rPr>
        <w:t>MEO</w:t>
      </w:r>
      <w:r w:rsidR="003078F3" w:rsidRPr="00256C9E">
        <w:rPr>
          <w:lang w:val="es-ES_tradnl" w:eastAsia="en-GB"/>
        </w:rPr>
        <w:t>»</w:t>
      </w:r>
      <w:r w:rsidRPr="00256C9E">
        <w:rPr>
          <w:lang w:val="es-ES_tradnl" w:eastAsia="en-GB"/>
        </w:rPr>
        <w:t xml:space="preserve">, </w:t>
      </w:r>
      <w:r w:rsidR="003078F3" w:rsidRPr="00256C9E">
        <w:rPr>
          <w:lang w:val="es-ES_tradnl" w:eastAsia="en-GB"/>
        </w:rPr>
        <w:t>«</w:t>
      </w:r>
      <w:r w:rsidRPr="00256C9E">
        <w:rPr>
          <w:lang w:val="es-ES_tradnl" w:eastAsia="en-GB"/>
        </w:rPr>
        <w:t>GEO</w:t>
      </w:r>
      <w:r w:rsidR="003078F3" w:rsidRPr="00256C9E">
        <w:rPr>
          <w:lang w:val="es-ES_tradnl" w:eastAsia="en-GB"/>
        </w:rPr>
        <w:t>»</w:t>
      </w:r>
      <w:r w:rsidRPr="00256C9E">
        <w:rPr>
          <w:lang w:val="es-ES_tradnl" w:eastAsia="en-GB"/>
        </w:rPr>
        <w:t xml:space="preserve"> o </w:t>
      </w:r>
      <w:r w:rsidR="003078F3" w:rsidRPr="00256C9E">
        <w:rPr>
          <w:lang w:val="es-ES_tradnl" w:eastAsia="en-GB"/>
        </w:rPr>
        <w:t>«</w:t>
      </w:r>
      <w:r w:rsidRPr="00256C9E">
        <w:rPr>
          <w:lang w:val="es-ES_tradnl" w:eastAsia="en-GB"/>
        </w:rPr>
        <w:t>OTHERSAT</w:t>
      </w:r>
      <w:r w:rsidR="003078F3" w:rsidRPr="00256C9E">
        <w:rPr>
          <w:lang w:val="es-ES_tradnl" w:eastAsia="en-GB"/>
        </w:rPr>
        <w:t>»</w:t>
      </w:r>
      <w:r w:rsidRPr="00256C9E">
        <w:rPr>
          <w:lang w:val="es-ES_tradnl" w:eastAsia="en-GB"/>
        </w:rPr>
        <w:t xml:space="preserve"> para el acceso por satélite.</w:t>
      </w:r>
    </w:p>
    <w:p w14:paraId="5E860C04" w14:textId="23F5A0DB" w:rsidR="00941FD9" w:rsidRPr="00256C9E" w:rsidRDefault="00941FD9" w:rsidP="00941FD9">
      <w:pPr>
        <w:rPr>
          <w:lang w:val="es-ES_tradnl" w:eastAsia="en-GB"/>
        </w:rPr>
      </w:pPr>
      <w:r w:rsidRPr="00256C9E">
        <w:rPr>
          <w:lang w:val="es-ES_tradnl" w:eastAsia="en-GB"/>
        </w:rPr>
        <w:t xml:space="preserve">Para la interfaz S1, se añaden puntos de código adicionales a la IE de tipo RAT con respecto a un TAC específico, a saber, </w:t>
      </w:r>
      <w:r w:rsidR="003078F3" w:rsidRPr="00256C9E">
        <w:rPr>
          <w:lang w:val="es-ES_tradnl" w:eastAsia="en-GB"/>
        </w:rPr>
        <w:t>«</w:t>
      </w:r>
      <w:r w:rsidRPr="00256C9E">
        <w:rPr>
          <w:lang w:val="es-ES_tradnl" w:eastAsia="en-GB"/>
        </w:rPr>
        <w:t>NBIoT-LEO</w:t>
      </w:r>
      <w:r w:rsidR="003078F3" w:rsidRPr="00256C9E">
        <w:rPr>
          <w:lang w:val="es-ES_tradnl" w:eastAsia="en-GB"/>
        </w:rPr>
        <w:t>»</w:t>
      </w:r>
      <w:r w:rsidRPr="00256C9E">
        <w:rPr>
          <w:lang w:val="es-ES_tradnl" w:eastAsia="en-GB"/>
        </w:rPr>
        <w:t xml:space="preserve">, </w:t>
      </w:r>
      <w:r w:rsidR="003078F3" w:rsidRPr="00256C9E">
        <w:rPr>
          <w:lang w:val="es-ES_tradnl" w:eastAsia="en-GB"/>
        </w:rPr>
        <w:t>«</w:t>
      </w:r>
      <w:r w:rsidRPr="00256C9E">
        <w:rPr>
          <w:lang w:val="es-ES_tradnl" w:eastAsia="en-GB"/>
        </w:rPr>
        <w:t>NBIoT-MEO</w:t>
      </w:r>
      <w:r w:rsidR="003078F3" w:rsidRPr="00256C9E">
        <w:rPr>
          <w:lang w:val="es-ES_tradnl" w:eastAsia="en-GB"/>
        </w:rPr>
        <w:t>»</w:t>
      </w:r>
      <w:r w:rsidRPr="00256C9E">
        <w:rPr>
          <w:lang w:val="es-ES_tradnl" w:eastAsia="en-GB"/>
        </w:rPr>
        <w:t xml:space="preserve">, </w:t>
      </w:r>
      <w:r w:rsidR="003078F3" w:rsidRPr="00256C9E">
        <w:rPr>
          <w:lang w:val="es-ES_tradnl" w:eastAsia="en-GB"/>
        </w:rPr>
        <w:t>«</w:t>
      </w:r>
      <w:r w:rsidRPr="00256C9E">
        <w:rPr>
          <w:lang w:val="es-ES_tradnl" w:eastAsia="en-GB"/>
        </w:rPr>
        <w:t>NBIoT-GEO</w:t>
      </w:r>
      <w:r w:rsidR="003078F3" w:rsidRPr="00256C9E">
        <w:rPr>
          <w:lang w:val="es-ES_tradnl" w:eastAsia="en-GB"/>
        </w:rPr>
        <w:t>»</w:t>
      </w:r>
      <w:r w:rsidRPr="00256C9E">
        <w:rPr>
          <w:lang w:val="es-ES_tradnl" w:eastAsia="en-GB"/>
        </w:rPr>
        <w:t xml:space="preserve">, </w:t>
      </w:r>
      <w:r w:rsidR="003078F3" w:rsidRPr="00256C9E">
        <w:rPr>
          <w:lang w:val="es-ES_tradnl" w:eastAsia="en-GB"/>
        </w:rPr>
        <w:t>«</w:t>
      </w:r>
      <w:r w:rsidRPr="00256C9E">
        <w:rPr>
          <w:lang w:val="es-ES_tradnl" w:eastAsia="en-GB"/>
        </w:rPr>
        <w:t>NBIoT-OTHERSAT</w:t>
      </w:r>
      <w:r w:rsidR="003078F3" w:rsidRPr="00256C9E">
        <w:rPr>
          <w:lang w:val="es-ES_tradnl" w:eastAsia="en-GB"/>
        </w:rPr>
        <w:t>»</w:t>
      </w:r>
      <w:r w:rsidRPr="00256C9E">
        <w:rPr>
          <w:lang w:val="es-ES_tradnl" w:eastAsia="en-GB"/>
        </w:rPr>
        <w:t xml:space="preserve">, </w:t>
      </w:r>
      <w:r w:rsidR="003078F3" w:rsidRPr="00256C9E">
        <w:rPr>
          <w:lang w:val="es-ES_tradnl" w:eastAsia="en-GB"/>
        </w:rPr>
        <w:t>«</w:t>
      </w:r>
      <w:r w:rsidRPr="00256C9E">
        <w:rPr>
          <w:lang w:val="es-ES_tradnl" w:eastAsia="en-GB"/>
        </w:rPr>
        <w:t>EUTRAN-LEO</w:t>
      </w:r>
      <w:r w:rsidR="003078F3" w:rsidRPr="00256C9E">
        <w:rPr>
          <w:lang w:val="es-ES_tradnl" w:eastAsia="en-GB"/>
        </w:rPr>
        <w:t>»</w:t>
      </w:r>
      <w:r w:rsidRPr="00256C9E">
        <w:rPr>
          <w:lang w:val="es-ES_tradnl" w:eastAsia="en-GB"/>
        </w:rPr>
        <w:t xml:space="preserve">, </w:t>
      </w:r>
      <w:r w:rsidR="003078F3" w:rsidRPr="00256C9E">
        <w:rPr>
          <w:lang w:val="es-ES_tradnl" w:eastAsia="en-GB"/>
        </w:rPr>
        <w:t>«</w:t>
      </w:r>
      <w:r w:rsidRPr="00256C9E">
        <w:rPr>
          <w:lang w:val="es-ES_tradnl" w:eastAsia="en-GB"/>
        </w:rPr>
        <w:t>EUTRAN-MEO</w:t>
      </w:r>
      <w:r w:rsidR="003078F3" w:rsidRPr="00256C9E">
        <w:rPr>
          <w:lang w:val="es-ES_tradnl" w:eastAsia="en-GB"/>
        </w:rPr>
        <w:t>»</w:t>
      </w:r>
      <w:r w:rsidRPr="00256C9E">
        <w:rPr>
          <w:lang w:val="es-ES_tradnl" w:eastAsia="en-GB"/>
        </w:rPr>
        <w:t xml:space="preserve">, </w:t>
      </w:r>
      <w:r w:rsidR="003078F3" w:rsidRPr="00256C9E">
        <w:rPr>
          <w:lang w:val="es-ES_tradnl" w:eastAsia="en-GB"/>
        </w:rPr>
        <w:t>«</w:t>
      </w:r>
      <w:r w:rsidRPr="00256C9E">
        <w:rPr>
          <w:lang w:val="es-ES_tradnl" w:eastAsia="en-GB"/>
        </w:rPr>
        <w:t>EUTRAN-GEO</w:t>
      </w:r>
      <w:r w:rsidR="003078F3" w:rsidRPr="00256C9E">
        <w:rPr>
          <w:lang w:val="es-ES_tradnl" w:eastAsia="en-GB"/>
        </w:rPr>
        <w:t>»</w:t>
      </w:r>
      <w:r w:rsidRPr="00256C9E">
        <w:rPr>
          <w:lang w:val="es-ES_tradnl" w:eastAsia="en-GB"/>
        </w:rPr>
        <w:t xml:space="preserve"> o </w:t>
      </w:r>
      <w:r w:rsidR="003078F3" w:rsidRPr="00256C9E">
        <w:rPr>
          <w:lang w:val="es-ES_tradnl" w:eastAsia="en-GB"/>
        </w:rPr>
        <w:t>«</w:t>
      </w:r>
      <w:r w:rsidRPr="00256C9E">
        <w:rPr>
          <w:lang w:val="es-ES_tradnl" w:eastAsia="en-GB"/>
        </w:rPr>
        <w:t>EUTRAN-OTHERSAT</w:t>
      </w:r>
      <w:r w:rsidR="003078F3" w:rsidRPr="00256C9E">
        <w:rPr>
          <w:lang w:val="es-ES_tradnl" w:eastAsia="en-GB"/>
        </w:rPr>
        <w:t>»</w:t>
      </w:r>
      <w:r w:rsidRPr="00256C9E">
        <w:rPr>
          <w:lang w:val="es-ES_tradnl" w:eastAsia="en-GB"/>
        </w:rPr>
        <w:t>.</w:t>
      </w:r>
    </w:p>
    <w:p w14:paraId="5787D8F5" w14:textId="77777777" w:rsidR="00941FD9" w:rsidRPr="00256C9E" w:rsidRDefault="00941FD9" w:rsidP="00941FD9">
      <w:pPr>
        <w:rPr>
          <w:lang w:val="es-ES_tradnl" w:eastAsia="en-GB"/>
        </w:rPr>
      </w:pPr>
      <w:r w:rsidRPr="00256C9E">
        <w:rPr>
          <w:lang w:val="es-ES_tradnl" w:eastAsia="en-GB"/>
        </w:rPr>
        <w:t>Para la interfaz S1, se introduce la IE de referencia de contexto de UE en origen (ID de S1AP de UE de eNB) en el contenedor transparente del eNB de origen al eNB de destino.</w:t>
      </w:r>
    </w:p>
    <w:p w14:paraId="119B113D" w14:textId="77777777" w:rsidR="00941FD9" w:rsidRPr="00256C9E" w:rsidRDefault="00941FD9" w:rsidP="00941FD9">
      <w:pPr>
        <w:rPr>
          <w:lang w:val="es-ES_tradnl" w:eastAsia="en-GB"/>
        </w:rPr>
      </w:pPr>
      <w:r w:rsidRPr="00256C9E">
        <w:rPr>
          <w:lang w:val="es-ES_tradnl" w:eastAsia="en-GB"/>
        </w:rPr>
        <w:t>Para la interfaz S1, cabe añadir un nuevo valor de causa para señalar que un UE no se encuentra en la zona de servicio de su PLMN actual.</w:t>
      </w:r>
    </w:p>
    <w:p w14:paraId="04F109A9" w14:textId="3D285129" w:rsidR="00941FD9" w:rsidRPr="00256C9E" w:rsidRDefault="00941FD9" w:rsidP="00941FD9">
      <w:pPr>
        <w:rPr>
          <w:lang w:val="es-ES_tradnl" w:eastAsia="en-GB"/>
        </w:rPr>
      </w:pPr>
      <w:r w:rsidRPr="00256C9E">
        <w:rPr>
          <w:lang w:val="es-ES_tradnl" w:eastAsia="en-GB"/>
        </w:rPr>
        <w:t>Para la notificación TAC a través de S1, se añaden la IE de información de TAI de la NTN LTE y la descripción semántica para la IE de TAI en la IE de información de localización del usuario; la IE de información de TAI de la NTN LTE y la descripción semántica para la IE de TAI se añaden a los mensajes CP eNB INDICATION RELOCATION, HANDOVER NOTIFY, PATH SWITCH REQUEST, INITIAL UE MESSAGE, UPLINK NAS TRANSPORT, y LOCATION REPORT.</w:t>
      </w:r>
    </w:p>
    <w:p w14:paraId="2E0C4A39" w14:textId="77777777" w:rsidR="00941FD9" w:rsidRPr="00256C9E" w:rsidRDefault="00941FD9" w:rsidP="00941FD9">
      <w:pPr>
        <w:pStyle w:val="Heading3"/>
        <w:rPr>
          <w:lang w:val="es-ES_tradnl"/>
        </w:rPr>
      </w:pPr>
      <w:bookmarkStart w:id="40" w:name="_Toc195183171"/>
      <w:r w:rsidRPr="00256C9E">
        <w:rPr>
          <w:lang w:val="es-ES_tradnl"/>
        </w:rPr>
        <w:lastRenderedPageBreak/>
        <w:t>1.2.10</w:t>
      </w:r>
      <w:r w:rsidRPr="00256C9E">
        <w:rPr>
          <w:lang w:val="es-ES_tradnl"/>
        </w:rPr>
        <w:tab/>
        <w:t>Otros aspectos del protocolo NAS</w:t>
      </w:r>
      <w:bookmarkEnd w:id="40"/>
    </w:p>
    <w:p w14:paraId="28883E88" w14:textId="77777777" w:rsidR="00941FD9" w:rsidRPr="00256C9E" w:rsidRDefault="00941FD9" w:rsidP="00941FD9">
      <w:pPr>
        <w:rPr>
          <w:lang w:val="es-ES_tradnl"/>
        </w:rPr>
      </w:pPr>
      <w:r w:rsidRPr="00256C9E">
        <w:rPr>
          <w:lang w:val="es-ES_tradnl" w:eastAsia="en-GB"/>
        </w:rPr>
        <w:t>Las mejoras de señalización NAS permiten al UE inscribirse en la red medular EPS mediante la tecnología de acceso radioeléctrico e-UTRAN por satélite. Se amplía la interfaz UICC-ME para facilitar la selección de red mediante acceso por satélite y dar prioridad a las redes que ofrecen acceso por satélite. Los temporizadores de retransmisión NAS de EPS se amplían para soportar mayores retardos de propagación y tiempos de respuesta debido a la mayor distancia entre entidades pares al utilizarse el acceso por satélite. El equipo de usuario que soporta el acceso E-UTRAN por satélite soporta también GNSS, habida cuenta de posibles retrasos de señalización en el enlace ascendente que deben tenerse en cuenta en las implementaciones de NAS del equipo de usuario y de la red.</w:t>
      </w:r>
    </w:p>
    <w:p w14:paraId="0DD3A85F" w14:textId="77777777" w:rsidR="00941FD9" w:rsidRPr="00256C9E" w:rsidRDefault="00941FD9" w:rsidP="00941FD9">
      <w:pPr>
        <w:pStyle w:val="Heading3"/>
        <w:rPr>
          <w:lang w:val="es-ES_tradnl"/>
        </w:rPr>
      </w:pPr>
      <w:bookmarkStart w:id="41" w:name="_Toc195183172"/>
      <w:r w:rsidRPr="00256C9E">
        <w:rPr>
          <w:lang w:val="es-ES_tradnl"/>
        </w:rPr>
        <w:t>1.2.11</w:t>
      </w:r>
      <w:r w:rsidRPr="00256C9E">
        <w:rPr>
          <w:lang w:val="es-ES_tradnl"/>
        </w:rPr>
        <w:tab/>
        <w:t>Otras mejoras</w:t>
      </w:r>
      <w:bookmarkEnd w:id="41"/>
    </w:p>
    <w:p w14:paraId="0BEF0A80" w14:textId="77777777" w:rsidR="00941FD9" w:rsidRPr="00256C9E" w:rsidRDefault="00941FD9" w:rsidP="00941FD9">
      <w:pPr>
        <w:rPr>
          <w:lang w:val="es-ES_tradnl"/>
        </w:rPr>
      </w:pPr>
      <w:r w:rsidRPr="00256C9E">
        <w:rPr>
          <w:lang w:val="es-ES_tradnl"/>
        </w:rPr>
        <w:t>Se introdujeron algunas mejoras adicionales en las interfaces radioeléctricas NB-IoT y eMTC para subsanar varias dificultades asociadas a aspectos de calidad de funcionamiento, movilidad y discontinuidad de cobertura.</w:t>
      </w:r>
    </w:p>
    <w:p w14:paraId="6C7276A3" w14:textId="77777777" w:rsidR="00941FD9" w:rsidRPr="00256C9E" w:rsidRDefault="00941FD9" w:rsidP="00941FD9">
      <w:pPr>
        <w:pStyle w:val="Heading4"/>
        <w:rPr>
          <w:lang w:val="es-ES_tradnl"/>
        </w:rPr>
      </w:pPr>
      <w:r w:rsidRPr="00256C9E">
        <w:rPr>
          <w:lang w:val="es-ES_tradnl"/>
        </w:rPr>
        <w:t>1.2.11.1</w:t>
      </w:r>
      <w:r w:rsidRPr="00256C9E">
        <w:rPr>
          <w:lang w:val="es-ES_tradnl"/>
        </w:rPr>
        <w:tab/>
        <w:t>Mejoras de calidad de funcionamiento</w:t>
      </w:r>
    </w:p>
    <w:p w14:paraId="7E3E3682" w14:textId="698A140B" w:rsidR="00941FD9" w:rsidRPr="00256C9E" w:rsidRDefault="004A4A4A" w:rsidP="00941FD9">
      <w:pPr>
        <w:pStyle w:val="enumlev1"/>
        <w:rPr>
          <w:lang w:val="es-ES_tradnl"/>
        </w:rPr>
      </w:pPr>
      <w:r w:rsidRPr="00256C9E">
        <w:rPr>
          <w:lang w:val="es-ES_tradnl"/>
        </w:rPr>
        <w:t>–</w:t>
      </w:r>
      <w:r w:rsidR="00941FD9" w:rsidRPr="00256C9E">
        <w:rPr>
          <w:lang w:val="es-ES_tradnl"/>
        </w:rPr>
        <w:tab/>
      </w:r>
      <w:r w:rsidR="00941FD9" w:rsidRPr="00256C9E">
        <w:rPr>
          <w:b/>
          <w:bCs/>
          <w:lang w:val="es-ES_tradnl"/>
        </w:rPr>
        <w:t>Activación y desactivación de la retroalimentación HARQ</w:t>
      </w:r>
      <w:r w:rsidR="00941FD9" w:rsidRPr="00256C9E">
        <w:rPr>
          <w:lang w:val="es-ES_tradnl"/>
        </w:rPr>
        <w:t>: La retroalimentación HARQ de los paquetes a través del enlace descendente puede habilitarse o deshabilitarse por proceso HARQ mediante señalización RRC específica o indicación basada en DCI para mitigar el impacto del bloqueo HARQ en NB-IoT/eMTC NTN. Deshabilitar la retroalimentación HARQ permite programar un proceso HARQ con un paquete a través del enlace descendente antes de que tenga lugar un RTT HARQ desde el último programado, lo que permite una menor latencia de capa y mayores velocidades de datos por UE. La desactivación de la retroalimentación HARQ puede configurarse aun para NB-IoT con un único proceso HARQ. Para un proceso HARQ con retroalimentación HARQ DL desactivada, el UE no iniciará el temporizador RTT HARQ DL correspondiente. El (re)inicio de los temporizadores de inactividad DRX a través del enlace descendente se ajusta en función de la configuración del estado de activación o desactivación HARQ, la programación de TB de forma única o múltiple y la agrupación HARQ ACK.</w:t>
      </w:r>
    </w:p>
    <w:p w14:paraId="33BE1DA0" w14:textId="480A656F" w:rsidR="00941FD9" w:rsidRPr="00256C9E" w:rsidRDefault="004A4A4A" w:rsidP="00941FD9">
      <w:pPr>
        <w:pStyle w:val="enumlev1"/>
        <w:rPr>
          <w:lang w:val="es-ES_tradnl"/>
        </w:rPr>
      </w:pPr>
      <w:r w:rsidRPr="00256C9E">
        <w:rPr>
          <w:lang w:val="es-ES_tradnl"/>
        </w:rPr>
        <w:t>–</w:t>
      </w:r>
      <w:r w:rsidR="00941FD9" w:rsidRPr="00256C9E">
        <w:rPr>
          <w:lang w:val="es-ES_tradnl"/>
        </w:rPr>
        <w:tab/>
      </w:r>
      <w:r w:rsidR="00941FD9" w:rsidRPr="00256C9E">
        <w:rPr>
          <w:b/>
          <w:bCs/>
          <w:lang w:val="es-ES_tradnl"/>
        </w:rPr>
        <w:t>Dos modos HARQ a través del enlace ascendente</w:t>
      </w:r>
      <w:r w:rsidR="00941FD9" w:rsidRPr="00256C9E">
        <w:rPr>
          <w:lang w:val="es-ES_tradnl"/>
        </w:rPr>
        <w:t xml:space="preserve">: El </w:t>
      </w:r>
      <w:r w:rsidR="00941FD9" w:rsidRPr="00256C9E">
        <w:rPr>
          <w:i/>
          <w:iCs/>
          <w:lang w:val="es-ES_tradnl"/>
        </w:rPr>
        <w:t xml:space="preserve">modo HARQ A </w:t>
      </w:r>
      <w:r w:rsidR="00941FD9" w:rsidRPr="00256C9E">
        <w:rPr>
          <w:lang w:val="es-ES_tradnl"/>
        </w:rPr>
        <w:t xml:space="preserve">y el </w:t>
      </w:r>
      <w:r w:rsidR="00941FD9" w:rsidRPr="00256C9E">
        <w:rPr>
          <w:i/>
          <w:iCs/>
          <w:lang w:val="es-ES_tradnl"/>
        </w:rPr>
        <w:t xml:space="preserve">modo HARQ </w:t>
      </w:r>
      <w:r w:rsidR="00941FD9" w:rsidRPr="00256C9E">
        <w:rPr>
          <w:lang w:val="es-ES_tradnl"/>
        </w:rPr>
        <w:t>B se introducen y configuran por proceso HARQ de base. La configuración del modo HARQ UL se basa en señalización RRC. Para el proceso HARQ en modo HARQ B, el UE no iniciará el temporizador RTT HARQ UL correspondiente. Para NB-IoT NTN con proceso HARQ único en modo HARQ B, el UE iniciará o reiniciará el temporizador de inactividad DRX en la subtrama que contenga la última repetición de la transmisión PUSCH correspondiente. El modo B de HARQ no es aplicable a la transmisión UL mediante PUR. Para eMTC se introducen nuevas restricciones LCP correspondientes a la activación o desactivación HARQ. El UE (re)inicia drx-InactivityTimer en consecuencia con arreglo al modo UL HARQ configurado.</w:t>
      </w:r>
    </w:p>
    <w:p w14:paraId="1F835B78" w14:textId="3C26A76C" w:rsidR="00941FD9" w:rsidRPr="00256C9E" w:rsidRDefault="004A4A4A" w:rsidP="00941FD9">
      <w:pPr>
        <w:pStyle w:val="enumlev1"/>
        <w:rPr>
          <w:lang w:val="es-ES_tradnl"/>
        </w:rPr>
      </w:pPr>
      <w:r w:rsidRPr="00256C9E">
        <w:rPr>
          <w:lang w:val="es-ES_tradnl"/>
        </w:rPr>
        <w:t>–</w:t>
      </w:r>
      <w:r w:rsidR="00941FD9" w:rsidRPr="00256C9E">
        <w:rPr>
          <w:lang w:val="es-ES_tradnl"/>
        </w:rPr>
        <w:tab/>
      </w:r>
      <w:r w:rsidR="00941FD9" w:rsidRPr="00256C9E">
        <w:rPr>
          <w:b/>
          <w:bCs/>
          <w:lang w:val="es-ES_tradnl"/>
        </w:rPr>
        <w:t>Mejora del funcionamiento GNSS</w:t>
      </w:r>
      <w:r w:rsidR="00941FD9" w:rsidRPr="00256C9E">
        <w:rPr>
          <w:lang w:val="es-ES_tradnl"/>
        </w:rPr>
        <w:t xml:space="preserve">: Durante tiempos de conexión largos y para reducir el impacto de las mediciones GNSS en el consumo energético del UE, un UE que soporte operaciones GNSS mejoradas puede activarse para realizar de forma autónoma su adquisición GNSS, o configurarse a tal efecto. Si ul-TransmissionExtensionEnabled está configurado, una período de tiempo comenzará al final del período de validez GNSS y un UE podrá realizar de forma autónoma la adquisición GNSS sobre la base de un espacio autónomo que comienza al final de ese período de tiempo, o el UE podrá activarse para realizar la adquisición GNSS antes de que finalice la duración de dicho período. Esto permite a un UE en RRC_CONNECTED aplicar la compensación previa del UE con respecto al retardo del satélite y el efecto Doppler del mismo, a fin de mantener la sincronización UL para la transmisión UL en una célula NTN. Pese a que la red puede facilitar que un UE </w:t>
      </w:r>
      <w:r w:rsidR="00941FD9" w:rsidRPr="00256C9E">
        <w:rPr>
          <w:lang w:val="es-ES_tradnl"/>
        </w:rPr>
        <w:lastRenderedPageBreak/>
        <w:t>conectado realice una medición GNSS mediante DL MAC CE, la medición autónoma activada por GNSS del UE se configurará mediante señalización específica RRC. Si no se produce ninguna activación de red, ni existe ninguna configuración de la red de la medición GNSS autónoma de la UE, la UE pasa a RRC_IDLE tras la validez GNSS. El UE notificará la duración de la validez GNSS mediante un CE MAC UL y asume que la posición GNSS es válida tras una medición GNSS satisfactoria. La red habilita esa notificación de la duración de la fijación de la posición GNSS en SIB2 y en la señalización específica (a los efectos de traspaso).</w:t>
      </w:r>
    </w:p>
    <w:p w14:paraId="0D58C3FE" w14:textId="77777777" w:rsidR="00941FD9" w:rsidRPr="00256C9E" w:rsidRDefault="00941FD9" w:rsidP="00941FD9">
      <w:pPr>
        <w:pStyle w:val="Heading4"/>
        <w:rPr>
          <w:lang w:val="es-ES_tradnl"/>
        </w:rPr>
      </w:pPr>
      <w:r w:rsidRPr="00256C9E">
        <w:rPr>
          <w:lang w:val="es-ES_tradnl"/>
        </w:rPr>
        <w:t>1.2.11.2</w:t>
      </w:r>
      <w:r w:rsidRPr="00256C9E">
        <w:rPr>
          <w:lang w:val="es-ES_tradnl"/>
        </w:rPr>
        <w:tab/>
        <w:t>Mejoras de medición y movilidad</w:t>
      </w:r>
    </w:p>
    <w:p w14:paraId="21639FFF" w14:textId="2185A612" w:rsidR="00941FD9" w:rsidRPr="00256C9E" w:rsidRDefault="004A4A4A" w:rsidP="00941FD9">
      <w:pPr>
        <w:pStyle w:val="enumlev1"/>
        <w:rPr>
          <w:lang w:val="es-ES_tradnl"/>
        </w:rPr>
      </w:pPr>
      <w:r w:rsidRPr="00256C9E">
        <w:rPr>
          <w:lang w:val="es-ES_tradnl"/>
        </w:rPr>
        <w:t>–</w:t>
      </w:r>
      <w:r w:rsidR="00941FD9" w:rsidRPr="00256C9E">
        <w:rPr>
          <w:lang w:val="es-ES_tradnl"/>
        </w:rPr>
        <w:tab/>
        <w:t>Se han introducido nuevos activadores basados en el tiempo y en la posición. El UE puede iniciar la medición intra o inter frecuencia en modo de conexión antes de una valor temporal específico. Se establece una ubicación de referencia de la célula que presta servicio y un umbral o radio de distancia para que los UE detecten el momento de activar las mediciones en modo de conexión. Se introduce un nuevo SIB para que la red radiodifunda la información de célula o satélite adyacente. Se aplican asimismo identificadores de satélite para los satélites que prestan servicio y los adyacentes. El inicio de las mediciones basado en la ubicación también puede utilizarse de forma facultativa en modo reposo para fines de preselección celular.</w:t>
      </w:r>
    </w:p>
    <w:p w14:paraId="05FDC05F" w14:textId="6DDA36D2" w:rsidR="00941FD9" w:rsidRPr="00256C9E" w:rsidRDefault="004A4A4A" w:rsidP="00941FD9">
      <w:pPr>
        <w:pStyle w:val="enumlev1"/>
        <w:rPr>
          <w:lang w:val="es-ES_tradnl"/>
        </w:rPr>
      </w:pPr>
      <w:r w:rsidRPr="00256C9E">
        <w:rPr>
          <w:lang w:val="es-ES_tradnl"/>
        </w:rPr>
        <w:t>–</w:t>
      </w:r>
      <w:r w:rsidR="00941FD9" w:rsidRPr="00256C9E">
        <w:rPr>
          <w:lang w:val="es-ES_tradnl"/>
        </w:rPr>
        <w:tab/>
        <w:t>Para CHO en eMTC NTN, las condiciones de activación basadas en el valor temporal y en la ubicación pueden configurarse de forma independiente (sin una condición de medición configurada conjuntamente).</w:t>
      </w:r>
    </w:p>
    <w:p w14:paraId="72C9C1F8" w14:textId="45BA02D4" w:rsidR="00941FD9" w:rsidRPr="00256C9E" w:rsidRDefault="00941FD9" w:rsidP="00941FD9">
      <w:pPr>
        <w:pStyle w:val="Heading4"/>
        <w:rPr>
          <w:lang w:val="es-ES_tradnl"/>
        </w:rPr>
      </w:pPr>
      <w:r w:rsidRPr="00256C9E">
        <w:rPr>
          <w:lang w:val="es-ES_tradnl"/>
        </w:rPr>
        <w:t>1.2.11.3</w:t>
      </w:r>
      <w:r w:rsidRPr="00256C9E">
        <w:rPr>
          <w:lang w:val="es-ES_tradnl"/>
        </w:rPr>
        <w:tab/>
        <w:t>Mejoras en cuanto a discontinuidad de cobertura</w:t>
      </w:r>
    </w:p>
    <w:p w14:paraId="41232F8B" w14:textId="477CAE5B" w:rsidR="00941FD9" w:rsidRPr="00256C9E" w:rsidRDefault="004A4A4A" w:rsidP="00941FD9">
      <w:pPr>
        <w:pStyle w:val="enumlev1"/>
        <w:rPr>
          <w:lang w:val="es-ES_tradnl"/>
        </w:rPr>
      </w:pPr>
      <w:r w:rsidRPr="00256C9E">
        <w:rPr>
          <w:lang w:val="es-ES_tradnl"/>
        </w:rPr>
        <w:t>–</w:t>
      </w:r>
      <w:r w:rsidR="00941FD9" w:rsidRPr="00256C9E">
        <w:rPr>
          <w:lang w:val="es-ES_tradnl"/>
        </w:rPr>
        <w:tab/>
        <w:t>Se ha introducido una mejora en materia de liberación RRC. El UE puede pasar directamente a RRC_IDLE tras activarse RLF si no se dispone de tiempo suficiente para que el UE finalice el procedimiento de restablecimiento RRC por discontinuidad de cobertura.</w:t>
      </w:r>
    </w:p>
    <w:p w14:paraId="7DE3C96D" w14:textId="23873F85" w:rsidR="00941FD9" w:rsidRPr="00256C9E" w:rsidRDefault="004A4A4A" w:rsidP="00941FD9">
      <w:pPr>
        <w:pStyle w:val="enumlev1"/>
        <w:rPr>
          <w:lang w:val="es-ES_tradnl"/>
        </w:rPr>
      </w:pPr>
      <w:r w:rsidRPr="00256C9E">
        <w:rPr>
          <w:lang w:val="es-ES_tradnl"/>
        </w:rPr>
        <w:t>–</w:t>
      </w:r>
      <w:r w:rsidR="00941FD9" w:rsidRPr="00256C9E">
        <w:rPr>
          <w:lang w:val="es-ES_tradnl"/>
        </w:rPr>
        <w:tab/>
        <w:t xml:space="preserve">Se ha introducido un nuevo valor de justificación </w:t>
      </w:r>
      <w:r w:rsidR="003078F3" w:rsidRPr="00256C9E">
        <w:rPr>
          <w:lang w:val="es-ES_tradnl"/>
        </w:rPr>
        <w:t>«</w:t>
      </w:r>
      <w:r w:rsidR="00941FD9" w:rsidRPr="00256C9E">
        <w:rPr>
          <w:lang w:val="es-ES_tradnl"/>
        </w:rPr>
        <w:t>Liberación por cobertura discontinua</w:t>
      </w:r>
      <w:r w:rsidR="003078F3" w:rsidRPr="00256C9E">
        <w:rPr>
          <w:lang w:val="es-ES_tradnl"/>
        </w:rPr>
        <w:t>»</w:t>
      </w:r>
      <w:r w:rsidR="00941FD9" w:rsidRPr="00256C9E">
        <w:rPr>
          <w:lang w:val="es-ES_tradnl"/>
        </w:rPr>
        <w:t xml:space="preserve"> para el procedimiento de petición de liberación de contexto del S1AP UE.</w:t>
      </w:r>
    </w:p>
    <w:p w14:paraId="26B343F3" w14:textId="77777777" w:rsidR="00941FD9" w:rsidRPr="00256C9E" w:rsidRDefault="00941FD9" w:rsidP="00941FD9">
      <w:pPr>
        <w:rPr>
          <w:lang w:val="es-ES_tradnl"/>
        </w:rPr>
      </w:pPr>
      <w:r w:rsidRPr="00256C9E">
        <w:rPr>
          <w:lang w:val="es-ES_tradnl"/>
        </w:rPr>
        <w:t>Por último, con respecto a los requisitos de base RRM de los UE, cabe especificar los siguientes: para los UE NB-IoT y eMTC en modo IDLE, requisitos de nueva selección celular para la activación de mediciones basadas en la ubicación; para los UE NB-IoT y eMTC en modo CONNECTED, requisitos para las mediciones de celda adyacente y la correspondiente activación de mediciones antes de RLF; para los UE NB-IoT y eMTC en modo CONNECTED, requisitos RRM teniendo en cuenta la readquisición GNSS; para los UE eMTC en modo CONNECTED, requisitos de traspaso condicional para eventos basados en la ubicación y en el tiempo.</w:t>
      </w:r>
    </w:p>
    <w:p w14:paraId="464283BD" w14:textId="77777777" w:rsidR="00941FD9" w:rsidRPr="00256C9E" w:rsidRDefault="00941FD9" w:rsidP="00941FD9">
      <w:pPr>
        <w:pStyle w:val="Heading2"/>
        <w:rPr>
          <w:lang w:val="es-ES_tradnl"/>
        </w:rPr>
      </w:pPr>
      <w:bookmarkStart w:id="42" w:name="_1.2_Detailed_specification"/>
      <w:bookmarkStart w:id="43" w:name="_Toc195183173"/>
      <w:bookmarkEnd w:id="42"/>
      <w:r w:rsidRPr="00256C9E">
        <w:rPr>
          <w:lang w:val="es-ES_tradnl"/>
        </w:rPr>
        <w:t>1.3</w:t>
      </w:r>
      <w:r w:rsidRPr="00256C9E">
        <w:rPr>
          <w:lang w:val="es-ES_tradnl"/>
        </w:rPr>
        <w:tab/>
        <w:t>Especificación detallada de la tecnología de interfaz radioeléctrica</w:t>
      </w:r>
      <w:bookmarkEnd w:id="43"/>
    </w:p>
    <w:p w14:paraId="00C4C7ED" w14:textId="49F38573" w:rsidR="00941FD9" w:rsidRPr="00256C9E" w:rsidRDefault="00941FD9" w:rsidP="00941FD9">
      <w:pPr>
        <w:rPr>
          <w:lang w:val="es-ES_tradnl"/>
        </w:rPr>
      </w:pPr>
      <w:r w:rsidRPr="00256C9E">
        <w:rPr>
          <w:lang w:val="es-ES_tradnl"/>
        </w:rPr>
        <w:t xml:space="preserve">Las especificaciones que se detallan en este anexo se establecen con arreglo a una </w:t>
      </w:r>
      <w:r w:rsidR="003078F3" w:rsidRPr="00256C9E">
        <w:rPr>
          <w:lang w:val="es-ES_tradnl"/>
        </w:rPr>
        <w:t>«</w:t>
      </w:r>
      <w:r w:rsidRPr="00256C9E">
        <w:rPr>
          <w:lang w:val="es-ES_tradnl"/>
        </w:rPr>
        <w:t>Especificación mundial de base</w:t>
      </w:r>
      <w:r w:rsidR="003078F3" w:rsidRPr="00256C9E">
        <w:rPr>
          <w:lang w:val="es-ES_tradnl"/>
        </w:rPr>
        <w:t>»</w:t>
      </w:r>
      <w:r w:rsidRPr="00256C9E">
        <w:rPr>
          <w:lang w:val="es-ES_tradnl"/>
        </w:rPr>
        <w:t xml:space="preserve"> (GCS)</w:t>
      </w:r>
      <w:r w:rsidRPr="00256C9E">
        <w:rPr>
          <w:position w:val="6"/>
          <w:sz w:val="18"/>
          <w:lang w:val="es-ES_tradnl"/>
        </w:rPr>
        <w:footnoteReference w:id="4"/>
      </w:r>
      <w:r w:rsidRPr="00256C9E">
        <w:rPr>
          <w:lang w:val="es-ES_tradnl"/>
        </w:rPr>
        <w:t xml:space="preserve">, relacionada con textos elaborados externamente incorporados por referencia específica para una tecnología concreta. El proceso y el uso de la GCS, las referencias y las notificaciones y certificaciones conexas figuran en el Documento </w:t>
      </w:r>
      <w:hyperlink r:id="rId34" w:history="1">
        <w:r w:rsidRPr="00256C9E">
          <w:rPr>
            <w:lang w:val="es-ES_tradnl"/>
          </w:rPr>
          <w:t>IMT-2020-SAT/5</w:t>
        </w:r>
      </w:hyperlink>
      <w:r w:rsidRPr="00256C9E">
        <w:rPr>
          <w:lang w:val="es-ES_tradnl"/>
        </w:rPr>
        <w:t>.</w:t>
      </w:r>
    </w:p>
    <w:p w14:paraId="18366F8B" w14:textId="6D76347C" w:rsidR="00941FD9" w:rsidRPr="00256C9E" w:rsidRDefault="00941FD9" w:rsidP="008C3845">
      <w:pPr>
        <w:keepNext/>
        <w:keepLines/>
        <w:rPr>
          <w:lang w:val="es-ES_tradnl"/>
        </w:rPr>
      </w:pPr>
      <w:r w:rsidRPr="00256C9E">
        <w:rPr>
          <w:lang w:val="es-ES_tradnl"/>
        </w:rPr>
        <w:lastRenderedPageBreak/>
        <w:t xml:space="preserve">Las normas IMT-2020 de satélite recogidas en esta cláusula se basan en la especificación mundial de base para </w:t>
      </w:r>
      <w:r w:rsidRPr="00256C9E">
        <w:rPr>
          <w:lang w:val="es-ES_tradnl" w:eastAsia="ja-JP"/>
        </w:rPr>
        <w:t xml:space="preserve">3GPP 5G-NTN-SRIT </w:t>
      </w:r>
      <w:r w:rsidRPr="00256C9E">
        <w:rPr>
          <w:lang w:val="es-ES_tradnl"/>
        </w:rPr>
        <w:t>que figura en</w:t>
      </w:r>
      <w:bookmarkStart w:id="44" w:name="_Hlk126128694"/>
      <w:r w:rsidRPr="00256C9E">
        <w:rPr>
          <w:lang w:val="es-ES_tradnl"/>
        </w:rPr>
        <w:t xml:space="preserve"> las especificaciones conexas IMT-2020 (véase la nota del </w:t>
      </w:r>
      <w:r w:rsidR="004A4A4A" w:rsidRPr="00256C9E">
        <w:rPr>
          <w:lang w:val="es-ES_tradnl"/>
        </w:rPr>
        <w:t>C</w:t>
      </w:r>
      <w:r w:rsidRPr="00256C9E">
        <w:rPr>
          <w:lang w:val="es-ES_tradnl"/>
        </w:rPr>
        <w:t xml:space="preserve">uadro 1 a continuación). </w:t>
      </w:r>
      <w:bookmarkEnd w:id="44"/>
      <w:r w:rsidRPr="00256C9E">
        <w:rPr>
          <w:lang w:val="es-ES_tradnl"/>
        </w:rPr>
        <w:t>Las siguientes notas son aplicables a las cláusulas que figuran a continuación:</w:t>
      </w:r>
    </w:p>
    <w:p w14:paraId="7B61F3EC" w14:textId="32D4E7D8" w:rsidR="00941FD9" w:rsidRPr="00256C9E" w:rsidRDefault="00941FD9" w:rsidP="00941FD9">
      <w:pPr>
        <w:pStyle w:val="enumlev1"/>
        <w:rPr>
          <w:lang w:val="es-ES_tradnl"/>
        </w:rPr>
      </w:pPr>
      <w:r w:rsidRPr="00256C9E">
        <w:rPr>
          <w:lang w:val="es-ES_tradnl"/>
        </w:rPr>
        <w:t>1</w:t>
      </w:r>
      <w:r w:rsidR="004A4A4A" w:rsidRPr="00256C9E">
        <w:rPr>
          <w:lang w:val="es-ES_tradnl"/>
        </w:rPr>
        <w:t>)</w:t>
      </w:r>
      <w:r w:rsidRPr="00256C9E">
        <w:rPr>
          <w:lang w:val="es-ES_tradnl"/>
        </w:rPr>
        <w:tab/>
        <w:t>Las organizaciones de transposición identificadas</w:t>
      </w:r>
      <w:r w:rsidRPr="00256C9E">
        <w:rPr>
          <w:position w:val="6"/>
          <w:sz w:val="18"/>
          <w:lang w:val="es-ES_tradnl"/>
        </w:rPr>
        <w:footnoteReference w:id="5"/>
      </w:r>
      <w:r w:rsidRPr="00256C9E">
        <w:rPr>
          <w:lang w:val="es-ES_tradnl"/>
        </w:rPr>
        <w:t xml:space="preserve"> deben poner a disposición sus textos de referencia en su sitio web.</w:t>
      </w:r>
    </w:p>
    <w:p w14:paraId="77D79490" w14:textId="0A912B05" w:rsidR="00941FD9" w:rsidRPr="00256C9E" w:rsidRDefault="00941FD9" w:rsidP="00941FD9">
      <w:pPr>
        <w:pStyle w:val="enumlev1"/>
        <w:rPr>
          <w:lang w:val="es-ES_tradnl"/>
        </w:rPr>
      </w:pPr>
      <w:r w:rsidRPr="00256C9E">
        <w:rPr>
          <w:lang w:val="es-ES_tradnl"/>
        </w:rPr>
        <w:t>2</w:t>
      </w:r>
      <w:r w:rsidR="004A4A4A" w:rsidRPr="00256C9E">
        <w:rPr>
          <w:lang w:val="es-ES_tradnl"/>
        </w:rPr>
        <w:t>)</w:t>
      </w:r>
      <w:r w:rsidRPr="00256C9E">
        <w:rPr>
          <w:lang w:val="es-ES_tradnl"/>
        </w:rPr>
        <w:tab/>
        <w:t>Esta información ha sido facilitada por las organizaciones de transposición y se refiere a sus propios productos finales relacionados con la especificación mundial de base transpuesta.</w:t>
      </w:r>
    </w:p>
    <w:p w14:paraId="246B493B" w14:textId="5B2C3B3A" w:rsidR="00941FD9" w:rsidRPr="00256C9E" w:rsidRDefault="008C3845" w:rsidP="00941FD9">
      <w:pPr>
        <w:rPr>
          <w:lang w:val="es-ES_tradnl"/>
        </w:rPr>
      </w:pPr>
      <w:r w:rsidRPr="00256C9E">
        <w:rPr>
          <w:lang w:val="es-ES_tradnl"/>
        </w:rPr>
        <w:t xml:space="preserve">El </w:t>
      </w:r>
      <w:r w:rsidRPr="00256C9E">
        <w:rPr>
          <w:lang w:val="es-ES_tradnl"/>
        </w:rPr>
        <w:t>§</w:t>
      </w:r>
      <w:r w:rsidRPr="00256C9E">
        <w:rPr>
          <w:lang w:val="es-ES_tradnl"/>
        </w:rPr>
        <w:t> </w:t>
      </w:r>
      <w:r w:rsidR="00941FD9" w:rsidRPr="00256C9E">
        <w:rPr>
          <w:lang w:val="es-ES_tradnl" w:eastAsia="ja-JP"/>
        </w:rPr>
        <w:t>1.</w:t>
      </w:r>
      <w:r w:rsidR="00941FD9" w:rsidRPr="00256C9E">
        <w:rPr>
          <w:lang w:val="es-ES_tradnl"/>
        </w:rPr>
        <w:t xml:space="preserve">3.1 incluye títulos y sinopsis de la especificación mundial de base de la tecnología de interfaz radioeléctrica por satélite IMT-2020 </w:t>
      </w:r>
      <w:r w:rsidR="003078F3" w:rsidRPr="00256C9E">
        <w:rPr>
          <w:lang w:val="es-ES_tradnl"/>
        </w:rPr>
        <w:t>«</w:t>
      </w:r>
      <w:r w:rsidR="00941FD9" w:rsidRPr="00256C9E">
        <w:rPr>
          <w:lang w:val="es-ES_tradnl" w:eastAsia="ja-JP"/>
        </w:rPr>
        <w:t>3GPP 5G-NTN-SRIT</w:t>
      </w:r>
      <w:r w:rsidR="003078F3" w:rsidRPr="00256C9E">
        <w:rPr>
          <w:lang w:val="es-ES_tradnl" w:eastAsia="ja-JP"/>
        </w:rPr>
        <w:t>»</w:t>
      </w:r>
      <w:r w:rsidR="00941FD9" w:rsidRPr="00256C9E">
        <w:rPr>
          <w:lang w:val="es-ES_tradnl" w:eastAsia="ja-JP"/>
        </w:rPr>
        <w:t xml:space="preserve"> </w:t>
      </w:r>
      <w:r w:rsidR="00941FD9" w:rsidRPr="00256C9E">
        <w:rPr>
          <w:lang w:val="es-ES_tradnl"/>
        </w:rPr>
        <w:t xml:space="preserve">y los hipervínculos relacionados con las normas de transposición. Las especificaciones del § 1.3.1 son pertinentes para 3GPP 5G-NTN-SRIT, incluidas las especificaciones para satélites y las especificaciones con secciones dedicadas a aspectos de satélite; aunque varias especificaciones también son pertinentes para 3GPP 5G-SRIT, cabe señalar que la Recomendación </w:t>
      </w:r>
      <w:hyperlink r:id="rId35" w:history="1">
        <w:r w:rsidR="00941FD9" w:rsidRPr="00256C9E">
          <w:rPr>
            <w:lang w:val="es-ES_tradnl"/>
          </w:rPr>
          <w:t>UIT-R M.2150</w:t>
        </w:r>
      </w:hyperlink>
      <w:r w:rsidR="00941FD9" w:rsidRPr="00256C9E">
        <w:rPr>
          <w:lang w:val="es-ES_tradnl"/>
        </w:rPr>
        <w:t xml:space="preserve"> proporciona el conjunto íntegro de especificaciones detalladas 3GPP 5G-SRIT para el componente terrenal de las IMT-2020.</w:t>
      </w:r>
    </w:p>
    <w:p w14:paraId="42E52C15" w14:textId="7AF92801" w:rsidR="00941FD9" w:rsidRPr="00256C9E" w:rsidRDefault="00941FD9" w:rsidP="00941FD9">
      <w:pPr>
        <w:rPr>
          <w:lang w:val="es-ES_tradnl"/>
        </w:rPr>
      </w:pPr>
      <w:r w:rsidRPr="00256C9E">
        <w:rPr>
          <w:lang w:val="es-ES_tradnl"/>
        </w:rPr>
        <w:t xml:space="preserve">En el </w:t>
      </w:r>
      <w:r w:rsidR="004A4A4A" w:rsidRPr="00256C9E">
        <w:rPr>
          <w:lang w:val="es-ES_tradnl"/>
        </w:rPr>
        <w:t>C</w:t>
      </w:r>
      <w:r w:rsidRPr="00256C9E">
        <w:rPr>
          <w:lang w:val="es-ES_tradnl"/>
        </w:rPr>
        <w:t xml:space="preserve">uadro 1 se sintetizan las especificaciones específicas 3GPP GCS para la tecnología de interfaz radioeléctrica por satélite de las IMT-2020 </w:t>
      </w:r>
      <w:r w:rsidR="003078F3" w:rsidRPr="00256C9E">
        <w:rPr>
          <w:lang w:val="es-ES_tradnl"/>
        </w:rPr>
        <w:t>«</w:t>
      </w:r>
      <w:r w:rsidRPr="00256C9E">
        <w:rPr>
          <w:lang w:val="es-ES_tradnl" w:eastAsia="ja-JP"/>
        </w:rPr>
        <w:t>3GPP 5G-NTN-SRIT</w:t>
      </w:r>
      <w:r w:rsidR="003078F3" w:rsidRPr="00256C9E">
        <w:rPr>
          <w:lang w:val="es-ES_tradnl" w:eastAsia="ja-JP"/>
        </w:rPr>
        <w:t>»</w:t>
      </w:r>
      <w:r w:rsidRPr="00256C9E">
        <w:rPr>
          <w:lang w:val="es-ES_tradnl" w:eastAsia="ja-JP"/>
        </w:rPr>
        <w:t xml:space="preserve"> </w:t>
      </w:r>
      <w:r w:rsidRPr="00256C9E">
        <w:rPr>
          <w:lang w:val="es-ES_tradnl"/>
        </w:rPr>
        <w:t>objeto de trasposición, con arreglo al §</w:t>
      </w:r>
      <w:r w:rsidR="008F5065" w:rsidRPr="00256C9E">
        <w:rPr>
          <w:lang w:val="es-ES_tradnl"/>
        </w:rPr>
        <w:t> </w:t>
      </w:r>
      <w:r w:rsidRPr="00256C9E">
        <w:rPr>
          <w:lang w:val="es-ES_tradnl"/>
        </w:rPr>
        <w:t>1.3.1.</w:t>
      </w:r>
    </w:p>
    <w:p w14:paraId="6CD8FEB0" w14:textId="77777777" w:rsidR="00941FD9" w:rsidRPr="00256C9E" w:rsidRDefault="00941FD9" w:rsidP="00941FD9">
      <w:pPr>
        <w:pStyle w:val="TableNo"/>
        <w:rPr>
          <w:lang w:val="es-ES_tradnl"/>
        </w:rPr>
      </w:pPr>
      <w:r w:rsidRPr="00256C9E">
        <w:rPr>
          <w:lang w:val="es-ES_tradnl"/>
        </w:rPr>
        <w:lastRenderedPageBreak/>
        <w:t>CUADRO 1</w:t>
      </w:r>
    </w:p>
    <w:p w14:paraId="5BAF96B4" w14:textId="77777777" w:rsidR="00941FD9" w:rsidRPr="00256C9E" w:rsidRDefault="00941FD9" w:rsidP="00941FD9">
      <w:pPr>
        <w:pStyle w:val="Tabletitle"/>
        <w:rPr>
          <w:lang w:val="es-ES_tradnl"/>
        </w:rPr>
      </w:pPr>
      <w:r w:rsidRPr="00256C9E">
        <w:rPr>
          <w:lang w:val="es-ES_tradnl"/>
        </w:rPr>
        <w:t xml:space="preserve">Especificaciones 3GPP relativas a § </w:t>
      </w:r>
      <w:r w:rsidRPr="00256C9E">
        <w:rPr>
          <w:lang w:val="es-ES_tradnl" w:eastAsia="ja-JP"/>
        </w:rPr>
        <w:t>1.</w:t>
      </w:r>
      <w:r w:rsidRPr="00256C9E">
        <w:rPr>
          <w:lang w:val="es-ES_tradnl"/>
        </w:rPr>
        <w:t>3.1 objeto de trasposición</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1052"/>
        <w:gridCol w:w="1053"/>
        <w:gridCol w:w="1053"/>
        <w:gridCol w:w="1053"/>
        <w:gridCol w:w="1184"/>
        <w:gridCol w:w="1053"/>
        <w:gridCol w:w="1051"/>
        <w:gridCol w:w="1112"/>
      </w:tblGrid>
      <w:tr w:rsidR="00941FD9" w:rsidRPr="00256C9E" w14:paraId="40F17A6D" w14:textId="77777777" w:rsidTr="001E13F9">
        <w:trPr>
          <w:cantSplit/>
          <w:tblHeader/>
          <w:jc w:val="center"/>
        </w:trPr>
        <w:tc>
          <w:tcPr>
            <w:tcW w:w="5000" w:type="pct"/>
            <w:gridSpan w:val="9"/>
            <w:tcBorders>
              <w:top w:val="single" w:sz="4" w:space="0" w:color="auto"/>
              <w:left w:val="single" w:sz="4" w:space="0" w:color="auto"/>
              <w:bottom w:val="single" w:sz="4" w:space="0" w:color="auto"/>
              <w:right w:val="single" w:sz="4" w:space="0" w:color="auto"/>
            </w:tcBorders>
            <w:hideMark/>
          </w:tcPr>
          <w:p w14:paraId="7A355F76" w14:textId="77777777" w:rsidR="00941FD9" w:rsidRPr="00256C9E" w:rsidRDefault="00941FD9" w:rsidP="001E13F9">
            <w:pPr>
              <w:pStyle w:val="Tablehead"/>
              <w:keepNext w:val="0"/>
              <w:rPr>
                <w:sz w:val="20"/>
                <w:lang w:val="es-ES_tradnl"/>
              </w:rPr>
            </w:pPr>
            <w:r w:rsidRPr="00256C9E">
              <w:rPr>
                <w:sz w:val="20"/>
                <w:lang w:val="es-ES_tradnl"/>
              </w:rPr>
              <w:t>PARTE A</w:t>
            </w:r>
          </w:p>
          <w:p w14:paraId="6C9C3D88" w14:textId="77777777" w:rsidR="00941FD9" w:rsidRPr="00256C9E" w:rsidRDefault="00941FD9" w:rsidP="001E13F9">
            <w:pPr>
              <w:pStyle w:val="Tablehead"/>
              <w:keepNext w:val="0"/>
              <w:rPr>
                <w:sz w:val="20"/>
                <w:lang w:val="es-ES_tradnl"/>
              </w:rPr>
            </w:pPr>
            <w:r w:rsidRPr="00256C9E">
              <w:rPr>
                <w:sz w:val="20"/>
                <w:lang w:val="es-ES_tradnl"/>
              </w:rPr>
              <w:t>Lista de especificaciones</w:t>
            </w:r>
          </w:p>
        </w:tc>
      </w:tr>
      <w:tr w:rsidR="00941FD9" w:rsidRPr="00256C9E" w14:paraId="61B20321" w14:textId="77777777" w:rsidTr="001E13F9">
        <w:trPr>
          <w:cantSplit/>
          <w:tblHeader/>
          <w:jc w:val="center"/>
        </w:trPr>
        <w:tc>
          <w:tcPr>
            <w:tcW w:w="534" w:type="pct"/>
            <w:tcBorders>
              <w:top w:val="single" w:sz="4" w:space="0" w:color="auto"/>
              <w:left w:val="single" w:sz="4" w:space="0" w:color="auto"/>
              <w:bottom w:val="single" w:sz="4" w:space="0" w:color="auto"/>
              <w:right w:val="single" w:sz="4" w:space="0" w:color="auto"/>
            </w:tcBorders>
            <w:hideMark/>
          </w:tcPr>
          <w:p w14:paraId="0AF2705B" w14:textId="77777777" w:rsidR="00941FD9" w:rsidRPr="00256C9E" w:rsidRDefault="00941FD9" w:rsidP="001E13F9">
            <w:pPr>
              <w:pStyle w:val="Tablehead"/>
              <w:keepNext w:val="0"/>
              <w:rPr>
                <w:sz w:val="20"/>
                <w:lang w:val="es-ES_tradnl"/>
              </w:rPr>
            </w:pPr>
            <w:r w:rsidRPr="00256C9E">
              <w:rPr>
                <w:sz w:val="20"/>
                <w:lang w:val="es-ES_tradnl"/>
              </w:rPr>
              <w:t>Serie 36.100</w:t>
            </w:r>
          </w:p>
        </w:tc>
        <w:tc>
          <w:tcPr>
            <w:tcW w:w="546" w:type="pct"/>
            <w:tcBorders>
              <w:top w:val="single" w:sz="4" w:space="0" w:color="auto"/>
              <w:left w:val="single" w:sz="4" w:space="0" w:color="auto"/>
              <w:bottom w:val="single" w:sz="4" w:space="0" w:color="auto"/>
              <w:right w:val="single" w:sz="4" w:space="0" w:color="auto"/>
            </w:tcBorders>
            <w:hideMark/>
          </w:tcPr>
          <w:p w14:paraId="11CD14D9" w14:textId="77777777" w:rsidR="00941FD9" w:rsidRPr="00256C9E" w:rsidRDefault="00941FD9" w:rsidP="001E13F9">
            <w:pPr>
              <w:pStyle w:val="Tablehead"/>
              <w:keepNext w:val="0"/>
              <w:rPr>
                <w:sz w:val="20"/>
                <w:lang w:val="es-ES_tradnl"/>
              </w:rPr>
            </w:pPr>
            <w:r w:rsidRPr="00256C9E">
              <w:rPr>
                <w:sz w:val="20"/>
                <w:lang w:val="es-ES_tradnl"/>
              </w:rPr>
              <w:t>Serie 36.200</w:t>
            </w:r>
          </w:p>
        </w:tc>
        <w:tc>
          <w:tcPr>
            <w:tcW w:w="546" w:type="pct"/>
            <w:tcBorders>
              <w:top w:val="single" w:sz="4" w:space="0" w:color="auto"/>
              <w:left w:val="single" w:sz="4" w:space="0" w:color="auto"/>
              <w:bottom w:val="single" w:sz="4" w:space="0" w:color="auto"/>
              <w:right w:val="single" w:sz="4" w:space="0" w:color="auto"/>
            </w:tcBorders>
            <w:hideMark/>
          </w:tcPr>
          <w:p w14:paraId="03A58EBE" w14:textId="77777777" w:rsidR="00941FD9" w:rsidRPr="00256C9E" w:rsidRDefault="00941FD9" w:rsidP="001E13F9">
            <w:pPr>
              <w:pStyle w:val="Tablehead"/>
              <w:keepNext w:val="0"/>
              <w:rPr>
                <w:sz w:val="20"/>
                <w:lang w:val="es-ES_tradnl"/>
              </w:rPr>
            </w:pPr>
            <w:r w:rsidRPr="00256C9E">
              <w:rPr>
                <w:sz w:val="20"/>
                <w:lang w:val="es-ES_tradnl"/>
              </w:rPr>
              <w:t>Serie 36.300</w:t>
            </w:r>
          </w:p>
        </w:tc>
        <w:tc>
          <w:tcPr>
            <w:tcW w:w="546" w:type="pct"/>
            <w:tcBorders>
              <w:top w:val="single" w:sz="4" w:space="0" w:color="auto"/>
              <w:left w:val="single" w:sz="4" w:space="0" w:color="auto"/>
              <w:bottom w:val="single" w:sz="4" w:space="0" w:color="auto"/>
              <w:right w:val="single" w:sz="4" w:space="0" w:color="auto"/>
            </w:tcBorders>
            <w:hideMark/>
          </w:tcPr>
          <w:p w14:paraId="0161D490" w14:textId="77777777" w:rsidR="00941FD9" w:rsidRPr="00256C9E" w:rsidRDefault="00941FD9" w:rsidP="001E13F9">
            <w:pPr>
              <w:pStyle w:val="Tablehead"/>
              <w:keepNext w:val="0"/>
              <w:rPr>
                <w:sz w:val="20"/>
                <w:lang w:val="es-ES_tradnl"/>
              </w:rPr>
            </w:pPr>
            <w:r w:rsidRPr="00256C9E">
              <w:rPr>
                <w:sz w:val="20"/>
                <w:lang w:val="es-ES_tradnl"/>
              </w:rPr>
              <w:t>Serie 36.400</w:t>
            </w:r>
          </w:p>
        </w:tc>
        <w:tc>
          <w:tcPr>
            <w:tcW w:w="546" w:type="pct"/>
            <w:tcBorders>
              <w:top w:val="single" w:sz="4" w:space="0" w:color="auto"/>
              <w:left w:val="single" w:sz="4" w:space="0" w:color="auto"/>
              <w:bottom w:val="single" w:sz="4" w:space="0" w:color="auto"/>
              <w:right w:val="single" w:sz="4" w:space="0" w:color="auto"/>
            </w:tcBorders>
            <w:hideMark/>
          </w:tcPr>
          <w:p w14:paraId="21243B02" w14:textId="77777777" w:rsidR="00941FD9" w:rsidRPr="00256C9E" w:rsidRDefault="00941FD9" w:rsidP="001E13F9">
            <w:pPr>
              <w:pStyle w:val="Tablehead"/>
              <w:keepNext w:val="0"/>
              <w:rPr>
                <w:sz w:val="20"/>
                <w:lang w:val="es-ES_tradnl"/>
              </w:rPr>
            </w:pPr>
            <w:r w:rsidRPr="00256C9E">
              <w:rPr>
                <w:sz w:val="20"/>
                <w:lang w:val="es-ES_tradnl"/>
              </w:rPr>
              <w:t>Serie 37.xxx</w:t>
            </w:r>
          </w:p>
        </w:tc>
        <w:tc>
          <w:tcPr>
            <w:tcW w:w="614" w:type="pct"/>
            <w:tcBorders>
              <w:top w:val="single" w:sz="4" w:space="0" w:color="auto"/>
              <w:left w:val="single" w:sz="4" w:space="0" w:color="auto"/>
              <w:bottom w:val="single" w:sz="4" w:space="0" w:color="auto"/>
              <w:right w:val="single" w:sz="4" w:space="0" w:color="auto"/>
            </w:tcBorders>
            <w:hideMark/>
          </w:tcPr>
          <w:p w14:paraId="05F87307" w14:textId="77777777" w:rsidR="00941FD9" w:rsidRPr="00256C9E" w:rsidRDefault="00941FD9" w:rsidP="001E13F9">
            <w:pPr>
              <w:pStyle w:val="Tablehead"/>
              <w:keepNext w:val="0"/>
              <w:rPr>
                <w:sz w:val="20"/>
                <w:lang w:val="es-ES_tradnl"/>
              </w:rPr>
            </w:pPr>
            <w:r w:rsidRPr="00256C9E">
              <w:rPr>
                <w:sz w:val="20"/>
                <w:lang w:val="es-ES_tradnl"/>
              </w:rPr>
              <w:t>Serie 38.100</w:t>
            </w:r>
          </w:p>
        </w:tc>
        <w:tc>
          <w:tcPr>
            <w:tcW w:w="546" w:type="pct"/>
            <w:tcBorders>
              <w:top w:val="single" w:sz="4" w:space="0" w:color="auto"/>
              <w:left w:val="single" w:sz="4" w:space="0" w:color="auto"/>
              <w:bottom w:val="single" w:sz="4" w:space="0" w:color="auto"/>
              <w:right w:val="single" w:sz="4" w:space="0" w:color="auto"/>
            </w:tcBorders>
            <w:hideMark/>
          </w:tcPr>
          <w:p w14:paraId="27619478" w14:textId="77777777" w:rsidR="00941FD9" w:rsidRPr="00256C9E" w:rsidRDefault="00941FD9" w:rsidP="001E13F9">
            <w:pPr>
              <w:pStyle w:val="Tablehead"/>
              <w:keepNext w:val="0"/>
              <w:rPr>
                <w:sz w:val="20"/>
                <w:lang w:val="es-ES_tradnl"/>
              </w:rPr>
            </w:pPr>
            <w:r w:rsidRPr="00256C9E">
              <w:rPr>
                <w:sz w:val="20"/>
                <w:lang w:val="es-ES_tradnl"/>
              </w:rPr>
              <w:t>Serie 38.200</w:t>
            </w:r>
          </w:p>
        </w:tc>
        <w:tc>
          <w:tcPr>
            <w:tcW w:w="545" w:type="pct"/>
            <w:tcBorders>
              <w:top w:val="single" w:sz="4" w:space="0" w:color="auto"/>
              <w:left w:val="single" w:sz="4" w:space="0" w:color="auto"/>
              <w:bottom w:val="single" w:sz="4" w:space="0" w:color="auto"/>
              <w:right w:val="single" w:sz="4" w:space="0" w:color="auto"/>
            </w:tcBorders>
            <w:hideMark/>
          </w:tcPr>
          <w:p w14:paraId="65899546" w14:textId="77777777" w:rsidR="00941FD9" w:rsidRPr="00256C9E" w:rsidRDefault="00941FD9" w:rsidP="001E13F9">
            <w:pPr>
              <w:pStyle w:val="Tablehead"/>
              <w:keepNext w:val="0"/>
              <w:rPr>
                <w:sz w:val="20"/>
                <w:lang w:val="es-ES_tradnl"/>
              </w:rPr>
            </w:pPr>
            <w:r w:rsidRPr="00256C9E">
              <w:rPr>
                <w:sz w:val="20"/>
                <w:lang w:val="es-ES_tradnl"/>
              </w:rPr>
              <w:t>Serie 38.300</w:t>
            </w:r>
          </w:p>
        </w:tc>
        <w:tc>
          <w:tcPr>
            <w:tcW w:w="576" w:type="pct"/>
            <w:tcBorders>
              <w:top w:val="single" w:sz="4" w:space="0" w:color="auto"/>
              <w:left w:val="single" w:sz="4" w:space="0" w:color="auto"/>
              <w:bottom w:val="single" w:sz="4" w:space="0" w:color="auto"/>
              <w:right w:val="single" w:sz="4" w:space="0" w:color="auto"/>
            </w:tcBorders>
            <w:hideMark/>
          </w:tcPr>
          <w:p w14:paraId="6A30802C" w14:textId="77777777" w:rsidR="00941FD9" w:rsidRPr="00256C9E" w:rsidRDefault="00941FD9" w:rsidP="001E13F9">
            <w:pPr>
              <w:pStyle w:val="Tablehead"/>
              <w:keepNext w:val="0"/>
              <w:rPr>
                <w:sz w:val="20"/>
                <w:lang w:val="es-ES_tradnl"/>
              </w:rPr>
            </w:pPr>
            <w:r w:rsidRPr="00256C9E">
              <w:rPr>
                <w:sz w:val="20"/>
                <w:lang w:val="es-ES_tradnl"/>
              </w:rPr>
              <w:t>Serie 38.400</w:t>
            </w:r>
          </w:p>
        </w:tc>
      </w:tr>
      <w:tr w:rsidR="00941FD9" w:rsidRPr="00256C9E" w14:paraId="644316DB" w14:textId="77777777" w:rsidTr="001E13F9">
        <w:trPr>
          <w:cantSplit/>
          <w:tblHeader/>
          <w:jc w:val="center"/>
        </w:trPr>
        <w:tc>
          <w:tcPr>
            <w:tcW w:w="534" w:type="pct"/>
            <w:tcBorders>
              <w:top w:val="single" w:sz="4" w:space="0" w:color="auto"/>
              <w:left w:val="single" w:sz="4" w:space="0" w:color="auto"/>
              <w:bottom w:val="single" w:sz="4" w:space="0" w:color="auto"/>
              <w:right w:val="single" w:sz="4" w:space="0" w:color="auto"/>
            </w:tcBorders>
            <w:hideMark/>
          </w:tcPr>
          <w:p w14:paraId="052EFF74" w14:textId="77777777" w:rsidR="00941FD9" w:rsidRPr="00256C9E" w:rsidRDefault="00941FD9" w:rsidP="007B72DA">
            <w:pPr>
              <w:pStyle w:val="Tabletext"/>
              <w:ind w:left="-57" w:right="-57"/>
              <w:jc w:val="left"/>
              <w:rPr>
                <w:sz w:val="20"/>
                <w:lang w:val="es-ES_tradnl"/>
              </w:rPr>
            </w:pPr>
            <w:r w:rsidRPr="00256C9E">
              <w:rPr>
                <w:sz w:val="20"/>
                <w:lang w:val="es-ES_tradnl"/>
              </w:rPr>
              <w:t>TS 36.102</w:t>
            </w:r>
            <w:r w:rsidRPr="00256C9E">
              <w:rPr>
                <w:sz w:val="20"/>
                <w:lang w:val="es-ES_tradnl"/>
              </w:rPr>
              <w:br/>
              <w:t>TS 36.108</w:t>
            </w:r>
            <w:r w:rsidRPr="00256C9E">
              <w:rPr>
                <w:sz w:val="20"/>
                <w:lang w:val="es-ES_tradnl"/>
              </w:rPr>
              <w:br/>
              <w:t>TS 36.111</w:t>
            </w:r>
            <w:r w:rsidRPr="00256C9E">
              <w:rPr>
                <w:sz w:val="20"/>
                <w:lang w:val="es-ES_tradnl"/>
              </w:rPr>
              <w:br/>
              <w:t>TS 36.124</w:t>
            </w:r>
            <w:r w:rsidRPr="00256C9E">
              <w:rPr>
                <w:sz w:val="20"/>
                <w:lang w:val="es-ES_tradnl"/>
              </w:rPr>
              <w:br/>
              <w:t>TS 36.133</w:t>
            </w:r>
          </w:p>
        </w:tc>
        <w:tc>
          <w:tcPr>
            <w:tcW w:w="546" w:type="pct"/>
            <w:tcBorders>
              <w:top w:val="single" w:sz="4" w:space="0" w:color="auto"/>
              <w:left w:val="single" w:sz="4" w:space="0" w:color="auto"/>
              <w:bottom w:val="single" w:sz="4" w:space="0" w:color="auto"/>
              <w:right w:val="single" w:sz="4" w:space="0" w:color="auto"/>
            </w:tcBorders>
            <w:hideMark/>
          </w:tcPr>
          <w:p w14:paraId="770ABF48" w14:textId="77777777" w:rsidR="00941FD9" w:rsidRPr="00256C9E" w:rsidRDefault="00941FD9" w:rsidP="007B72DA">
            <w:pPr>
              <w:pStyle w:val="Tabletext"/>
              <w:ind w:left="-57" w:right="-57"/>
              <w:jc w:val="left"/>
              <w:rPr>
                <w:sz w:val="20"/>
                <w:lang w:val="es-ES_tradnl"/>
              </w:rPr>
            </w:pPr>
            <w:r w:rsidRPr="00256C9E">
              <w:rPr>
                <w:sz w:val="20"/>
                <w:lang w:val="es-ES_tradnl"/>
              </w:rPr>
              <w:t>TS 36.201</w:t>
            </w:r>
            <w:r w:rsidRPr="00256C9E">
              <w:rPr>
                <w:sz w:val="20"/>
                <w:lang w:val="es-ES_tradnl"/>
              </w:rPr>
              <w:br/>
              <w:t>TS 36.211</w:t>
            </w:r>
            <w:r w:rsidRPr="00256C9E">
              <w:rPr>
                <w:sz w:val="20"/>
                <w:lang w:val="es-ES_tradnl"/>
              </w:rPr>
              <w:br/>
              <w:t>TS 36.212</w:t>
            </w:r>
            <w:r w:rsidRPr="00256C9E">
              <w:rPr>
                <w:sz w:val="20"/>
                <w:lang w:val="es-ES_tradnl"/>
              </w:rPr>
              <w:br/>
              <w:t>TS 36.213</w:t>
            </w:r>
            <w:r w:rsidRPr="00256C9E">
              <w:rPr>
                <w:sz w:val="20"/>
                <w:lang w:val="es-ES_tradnl"/>
              </w:rPr>
              <w:br/>
              <w:t>TS 36.214</w:t>
            </w:r>
          </w:p>
        </w:tc>
        <w:tc>
          <w:tcPr>
            <w:tcW w:w="546" w:type="pct"/>
            <w:tcBorders>
              <w:top w:val="single" w:sz="4" w:space="0" w:color="auto"/>
              <w:left w:val="single" w:sz="4" w:space="0" w:color="auto"/>
              <w:bottom w:val="single" w:sz="4" w:space="0" w:color="auto"/>
              <w:right w:val="single" w:sz="4" w:space="0" w:color="auto"/>
            </w:tcBorders>
            <w:hideMark/>
          </w:tcPr>
          <w:p w14:paraId="72592B8F" w14:textId="77777777" w:rsidR="00941FD9" w:rsidRPr="00256C9E" w:rsidRDefault="00941FD9" w:rsidP="007B72DA">
            <w:pPr>
              <w:pStyle w:val="Tabletext"/>
              <w:ind w:left="-57" w:right="-57"/>
              <w:jc w:val="left"/>
              <w:rPr>
                <w:sz w:val="20"/>
                <w:lang w:val="es-ES_tradnl"/>
              </w:rPr>
            </w:pPr>
            <w:r w:rsidRPr="00256C9E">
              <w:rPr>
                <w:sz w:val="20"/>
                <w:lang w:val="es-ES_tradnl"/>
              </w:rPr>
              <w:t>TS 36.300</w:t>
            </w:r>
            <w:r w:rsidRPr="00256C9E">
              <w:rPr>
                <w:sz w:val="20"/>
                <w:lang w:val="es-ES_tradnl"/>
              </w:rPr>
              <w:br/>
              <w:t>TS 36.302</w:t>
            </w:r>
            <w:r w:rsidRPr="00256C9E">
              <w:rPr>
                <w:sz w:val="20"/>
                <w:lang w:val="es-ES_tradnl"/>
              </w:rPr>
              <w:br/>
              <w:t>TS 36.304</w:t>
            </w:r>
            <w:r w:rsidRPr="00256C9E">
              <w:rPr>
                <w:sz w:val="20"/>
                <w:lang w:val="es-ES_tradnl"/>
              </w:rPr>
              <w:br/>
              <w:t>TS 36.305</w:t>
            </w:r>
            <w:r w:rsidRPr="00256C9E">
              <w:rPr>
                <w:sz w:val="20"/>
                <w:lang w:val="es-ES_tradnl"/>
              </w:rPr>
              <w:br/>
              <w:t>TS 36.306</w:t>
            </w:r>
            <w:r w:rsidRPr="00256C9E">
              <w:rPr>
                <w:sz w:val="20"/>
                <w:lang w:val="es-ES_tradnl"/>
              </w:rPr>
              <w:br/>
              <w:t>TS 36.307</w:t>
            </w:r>
            <w:r w:rsidRPr="00256C9E">
              <w:rPr>
                <w:sz w:val="20"/>
                <w:lang w:val="es-ES_tradnl"/>
              </w:rPr>
              <w:br/>
              <w:t>TS 36.314</w:t>
            </w:r>
            <w:r w:rsidRPr="00256C9E">
              <w:rPr>
                <w:sz w:val="20"/>
                <w:lang w:val="es-ES_tradnl"/>
              </w:rPr>
              <w:br/>
              <w:t>TS 36.321</w:t>
            </w:r>
            <w:r w:rsidRPr="00256C9E">
              <w:rPr>
                <w:sz w:val="20"/>
                <w:lang w:val="es-ES_tradnl"/>
              </w:rPr>
              <w:br/>
              <w:t>TS 36.322</w:t>
            </w:r>
            <w:r w:rsidRPr="00256C9E">
              <w:rPr>
                <w:sz w:val="20"/>
                <w:lang w:val="es-ES_tradnl"/>
              </w:rPr>
              <w:br/>
              <w:t>TS 36.323</w:t>
            </w:r>
            <w:r w:rsidRPr="00256C9E">
              <w:rPr>
                <w:sz w:val="20"/>
                <w:lang w:val="es-ES_tradnl"/>
              </w:rPr>
              <w:br/>
              <w:t>TS 36.331</w:t>
            </w:r>
            <w:r w:rsidRPr="00256C9E">
              <w:rPr>
                <w:sz w:val="20"/>
                <w:lang w:val="es-ES_tradnl"/>
              </w:rPr>
              <w:br/>
              <w:t>TS 36.355</w:t>
            </w:r>
            <w:r w:rsidRPr="00256C9E">
              <w:rPr>
                <w:sz w:val="20"/>
                <w:lang w:val="es-ES_tradnl"/>
              </w:rPr>
              <w:br/>
              <w:t>TS 36.360</w:t>
            </w:r>
            <w:r w:rsidRPr="00256C9E">
              <w:rPr>
                <w:sz w:val="20"/>
                <w:lang w:val="es-ES_tradnl"/>
              </w:rPr>
              <w:br/>
              <w:t>TS 36.361</w:t>
            </w:r>
          </w:p>
        </w:tc>
        <w:tc>
          <w:tcPr>
            <w:tcW w:w="546" w:type="pct"/>
            <w:tcBorders>
              <w:top w:val="single" w:sz="4" w:space="0" w:color="auto"/>
              <w:left w:val="single" w:sz="4" w:space="0" w:color="auto"/>
              <w:bottom w:val="single" w:sz="4" w:space="0" w:color="auto"/>
              <w:right w:val="single" w:sz="4" w:space="0" w:color="auto"/>
            </w:tcBorders>
            <w:hideMark/>
          </w:tcPr>
          <w:p w14:paraId="61E8F745" w14:textId="77777777" w:rsidR="00941FD9" w:rsidRPr="00256C9E" w:rsidRDefault="00941FD9" w:rsidP="007B72DA">
            <w:pPr>
              <w:pStyle w:val="Tabletext"/>
              <w:ind w:left="-57" w:right="-57"/>
              <w:jc w:val="left"/>
              <w:rPr>
                <w:sz w:val="20"/>
                <w:lang w:val="es-ES_tradnl"/>
              </w:rPr>
            </w:pPr>
            <w:r w:rsidRPr="00256C9E">
              <w:rPr>
                <w:sz w:val="20"/>
                <w:lang w:val="es-ES_tradnl"/>
              </w:rPr>
              <w:t>TS 36.401</w:t>
            </w:r>
            <w:r w:rsidRPr="00256C9E">
              <w:rPr>
                <w:sz w:val="20"/>
                <w:lang w:val="es-ES_tradnl"/>
              </w:rPr>
              <w:br/>
              <w:t>TS 36.410</w:t>
            </w:r>
            <w:r w:rsidRPr="00256C9E">
              <w:rPr>
                <w:sz w:val="20"/>
                <w:lang w:val="es-ES_tradnl"/>
              </w:rPr>
              <w:br/>
              <w:t>TS 36.411</w:t>
            </w:r>
            <w:r w:rsidRPr="00256C9E">
              <w:rPr>
                <w:sz w:val="20"/>
                <w:lang w:val="es-ES_tradnl"/>
              </w:rPr>
              <w:br/>
              <w:t>TS 36.412</w:t>
            </w:r>
            <w:r w:rsidRPr="00256C9E">
              <w:rPr>
                <w:sz w:val="20"/>
                <w:lang w:val="es-ES_tradnl"/>
              </w:rPr>
              <w:br/>
              <w:t>TS 36.413</w:t>
            </w:r>
            <w:r w:rsidRPr="00256C9E">
              <w:rPr>
                <w:sz w:val="20"/>
                <w:lang w:val="es-ES_tradnl"/>
              </w:rPr>
              <w:br/>
              <w:t>TS 36.414</w:t>
            </w:r>
            <w:r w:rsidRPr="00256C9E">
              <w:rPr>
                <w:sz w:val="20"/>
                <w:lang w:val="es-ES_tradnl"/>
              </w:rPr>
              <w:br/>
              <w:t>TS 36.420</w:t>
            </w:r>
            <w:r w:rsidRPr="00256C9E">
              <w:rPr>
                <w:sz w:val="20"/>
                <w:lang w:val="es-ES_tradnl"/>
              </w:rPr>
              <w:br/>
              <w:t>TS 36.421</w:t>
            </w:r>
            <w:r w:rsidRPr="00256C9E">
              <w:rPr>
                <w:sz w:val="20"/>
                <w:lang w:val="es-ES_tradnl"/>
              </w:rPr>
              <w:br/>
              <w:t>TS 36.422</w:t>
            </w:r>
            <w:r w:rsidRPr="00256C9E">
              <w:rPr>
                <w:sz w:val="20"/>
                <w:lang w:val="es-ES_tradnl"/>
              </w:rPr>
              <w:br/>
              <w:t>TS 36.423</w:t>
            </w:r>
            <w:r w:rsidRPr="00256C9E">
              <w:rPr>
                <w:sz w:val="20"/>
                <w:lang w:val="es-ES_tradnl"/>
              </w:rPr>
              <w:br/>
              <w:t>TS 36.424</w:t>
            </w:r>
            <w:r w:rsidRPr="00256C9E">
              <w:rPr>
                <w:sz w:val="20"/>
                <w:lang w:val="es-ES_tradnl"/>
              </w:rPr>
              <w:br/>
              <w:t>TS 36.425</w:t>
            </w:r>
            <w:r w:rsidRPr="00256C9E">
              <w:rPr>
                <w:sz w:val="20"/>
                <w:lang w:val="es-ES_tradnl"/>
              </w:rPr>
              <w:br/>
              <w:t>TS 36.440</w:t>
            </w:r>
            <w:r w:rsidRPr="00256C9E">
              <w:rPr>
                <w:sz w:val="20"/>
                <w:lang w:val="es-ES_tradnl"/>
              </w:rPr>
              <w:br/>
              <w:t>TS 36.441</w:t>
            </w:r>
            <w:r w:rsidRPr="00256C9E">
              <w:rPr>
                <w:sz w:val="20"/>
                <w:lang w:val="es-ES_tradnl"/>
              </w:rPr>
              <w:br/>
              <w:t>TS 36.442</w:t>
            </w:r>
            <w:r w:rsidRPr="00256C9E">
              <w:rPr>
                <w:sz w:val="20"/>
                <w:lang w:val="es-ES_tradnl"/>
              </w:rPr>
              <w:br/>
              <w:t>TS 36.443</w:t>
            </w:r>
            <w:r w:rsidRPr="00256C9E">
              <w:rPr>
                <w:sz w:val="20"/>
                <w:lang w:val="es-ES_tradnl"/>
              </w:rPr>
              <w:br/>
              <w:t>TS 36.444</w:t>
            </w:r>
            <w:r w:rsidRPr="00256C9E">
              <w:rPr>
                <w:sz w:val="20"/>
                <w:lang w:val="es-ES_tradnl"/>
              </w:rPr>
              <w:br/>
              <w:t>TS 36.445</w:t>
            </w:r>
            <w:r w:rsidRPr="00256C9E">
              <w:rPr>
                <w:sz w:val="20"/>
                <w:lang w:val="es-ES_tradnl"/>
              </w:rPr>
              <w:br/>
              <w:t>TS 36.455</w:t>
            </w:r>
            <w:r w:rsidRPr="00256C9E">
              <w:rPr>
                <w:sz w:val="20"/>
                <w:lang w:val="es-ES_tradnl"/>
              </w:rPr>
              <w:br/>
              <w:t>TS 36.461</w:t>
            </w:r>
            <w:r w:rsidRPr="00256C9E">
              <w:rPr>
                <w:sz w:val="20"/>
                <w:lang w:val="es-ES_tradnl"/>
              </w:rPr>
              <w:br/>
              <w:t>TS 36.462</w:t>
            </w:r>
            <w:r w:rsidRPr="00256C9E">
              <w:rPr>
                <w:sz w:val="20"/>
                <w:lang w:val="es-ES_tradnl"/>
              </w:rPr>
              <w:br/>
              <w:t>TS 36.463</w:t>
            </w:r>
            <w:r w:rsidRPr="00256C9E">
              <w:rPr>
                <w:sz w:val="20"/>
                <w:lang w:val="es-ES_tradnl"/>
              </w:rPr>
              <w:br/>
              <w:t>TS 36.464</w:t>
            </w:r>
            <w:r w:rsidRPr="00256C9E">
              <w:rPr>
                <w:sz w:val="20"/>
                <w:lang w:val="es-ES_tradnl"/>
              </w:rPr>
              <w:br/>
              <w:t>TS 36.465</w:t>
            </w:r>
          </w:p>
        </w:tc>
        <w:tc>
          <w:tcPr>
            <w:tcW w:w="546" w:type="pct"/>
            <w:tcBorders>
              <w:top w:val="single" w:sz="4" w:space="0" w:color="auto"/>
              <w:left w:val="single" w:sz="4" w:space="0" w:color="auto"/>
              <w:bottom w:val="single" w:sz="4" w:space="0" w:color="auto"/>
              <w:right w:val="single" w:sz="4" w:space="0" w:color="auto"/>
            </w:tcBorders>
            <w:hideMark/>
          </w:tcPr>
          <w:p w14:paraId="416308AE" w14:textId="77777777" w:rsidR="00941FD9" w:rsidRPr="00256C9E" w:rsidRDefault="00941FD9" w:rsidP="007B72DA">
            <w:pPr>
              <w:pStyle w:val="Tabletext"/>
              <w:ind w:left="-57" w:right="-57"/>
              <w:jc w:val="left"/>
              <w:rPr>
                <w:sz w:val="20"/>
                <w:lang w:val="es-ES_tradnl"/>
              </w:rPr>
            </w:pPr>
            <w:r w:rsidRPr="00256C9E">
              <w:rPr>
                <w:sz w:val="20"/>
                <w:lang w:val="es-ES_tradnl"/>
              </w:rPr>
              <w:t>TS 37.320</w:t>
            </w:r>
            <w:r w:rsidRPr="00256C9E">
              <w:rPr>
                <w:sz w:val="20"/>
                <w:lang w:val="es-ES_tradnl"/>
              </w:rPr>
              <w:br/>
              <w:t>TS 37.324</w:t>
            </w:r>
            <w:r w:rsidRPr="00256C9E">
              <w:rPr>
                <w:sz w:val="20"/>
                <w:lang w:val="es-ES_tradnl"/>
              </w:rPr>
              <w:br/>
              <w:t>TS 37.340</w:t>
            </w:r>
            <w:r w:rsidRPr="00256C9E">
              <w:rPr>
                <w:sz w:val="20"/>
                <w:lang w:val="es-ES_tradnl"/>
              </w:rPr>
              <w:br/>
              <w:t>TS 37.355</w:t>
            </w:r>
            <w:r w:rsidRPr="00256C9E">
              <w:rPr>
                <w:sz w:val="20"/>
                <w:lang w:val="es-ES_tradnl"/>
              </w:rPr>
              <w:br/>
              <w:t>TS 37.460</w:t>
            </w:r>
            <w:r w:rsidRPr="00256C9E">
              <w:rPr>
                <w:sz w:val="20"/>
                <w:lang w:val="es-ES_tradnl"/>
              </w:rPr>
              <w:br/>
              <w:t>TS 37.461</w:t>
            </w:r>
            <w:r w:rsidRPr="00256C9E">
              <w:rPr>
                <w:sz w:val="20"/>
                <w:lang w:val="es-ES_tradnl"/>
              </w:rPr>
              <w:br/>
              <w:t>TS 37.462</w:t>
            </w:r>
            <w:r w:rsidRPr="00256C9E">
              <w:rPr>
                <w:sz w:val="20"/>
                <w:lang w:val="es-ES_tradnl"/>
              </w:rPr>
              <w:br/>
              <w:t>TS 37.470</w:t>
            </w:r>
            <w:r w:rsidRPr="00256C9E">
              <w:rPr>
                <w:sz w:val="20"/>
                <w:lang w:val="es-ES_tradnl"/>
              </w:rPr>
              <w:br/>
              <w:t>TS 37.471</w:t>
            </w:r>
            <w:r w:rsidRPr="00256C9E">
              <w:rPr>
                <w:sz w:val="20"/>
                <w:lang w:val="es-ES_tradnl"/>
              </w:rPr>
              <w:br/>
              <w:t>TS 37.472</w:t>
            </w:r>
            <w:r w:rsidRPr="00256C9E">
              <w:rPr>
                <w:sz w:val="20"/>
                <w:lang w:val="es-ES_tradnl"/>
              </w:rPr>
              <w:br/>
              <w:t>TS 37.473</w:t>
            </w:r>
            <w:r w:rsidRPr="00256C9E">
              <w:rPr>
                <w:sz w:val="20"/>
                <w:lang w:val="es-ES_tradnl"/>
              </w:rPr>
              <w:br/>
              <w:t>TS 37.480</w:t>
            </w:r>
            <w:r w:rsidRPr="00256C9E">
              <w:rPr>
                <w:sz w:val="20"/>
                <w:lang w:val="es-ES_tradnl"/>
              </w:rPr>
              <w:br/>
              <w:t>TS 37.481</w:t>
            </w:r>
            <w:r w:rsidRPr="00256C9E">
              <w:rPr>
                <w:sz w:val="20"/>
                <w:lang w:val="es-ES_tradnl"/>
              </w:rPr>
              <w:br/>
              <w:t>TS 37.482</w:t>
            </w:r>
            <w:r w:rsidRPr="00256C9E">
              <w:rPr>
                <w:sz w:val="20"/>
                <w:lang w:val="es-ES_tradnl"/>
              </w:rPr>
              <w:br/>
              <w:t>TS 37.483</w:t>
            </w:r>
          </w:p>
        </w:tc>
        <w:tc>
          <w:tcPr>
            <w:tcW w:w="614" w:type="pct"/>
            <w:tcBorders>
              <w:top w:val="single" w:sz="4" w:space="0" w:color="auto"/>
              <w:left w:val="single" w:sz="4" w:space="0" w:color="auto"/>
              <w:bottom w:val="single" w:sz="4" w:space="0" w:color="auto"/>
              <w:right w:val="single" w:sz="4" w:space="0" w:color="auto"/>
            </w:tcBorders>
            <w:hideMark/>
          </w:tcPr>
          <w:p w14:paraId="0F50C34C" w14:textId="77777777" w:rsidR="00941FD9" w:rsidRPr="00256C9E" w:rsidRDefault="00941FD9" w:rsidP="007B72DA">
            <w:pPr>
              <w:pStyle w:val="Tabletext"/>
              <w:ind w:left="-57" w:right="-57"/>
              <w:jc w:val="left"/>
              <w:rPr>
                <w:sz w:val="20"/>
                <w:lang w:val="es-ES_tradnl"/>
              </w:rPr>
            </w:pPr>
            <w:r w:rsidRPr="00256C9E">
              <w:rPr>
                <w:sz w:val="20"/>
                <w:lang w:val="es-ES_tradnl"/>
              </w:rPr>
              <w:t>TS 38.101-5</w:t>
            </w:r>
            <w:r w:rsidRPr="00256C9E">
              <w:rPr>
                <w:sz w:val="20"/>
                <w:lang w:val="es-ES_tradnl"/>
              </w:rPr>
              <w:br/>
            </w:r>
            <w:r w:rsidRPr="00256C9E">
              <w:rPr>
                <w:rFonts w:eastAsia="MS Mincho"/>
                <w:sz w:val="20"/>
                <w:lang w:val="es-ES_tradnl"/>
              </w:rPr>
              <w:t>TS 38.108</w:t>
            </w:r>
            <w:r w:rsidRPr="00256C9E">
              <w:rPr>
                <w:rFonts w:eastAsia="MS Mincho"/>
                <w:sz w:val="20"/>
                <w:lang w:val="es-ES_tradnl"/>
              </w:rPr>
              <w:br/>
            </w:r>
            <w:r w:rsidRPr="00256C9E">
              <w:rPr>
                <w:sz w:val="20"/>
                <w:lang w:val="es-ES_tradnl"/>
              </w:rPr>
              <w:t>TS 38.124</w:t>
            </w:r>
            <w:r w:rsidRPr="00256C9E">
              <w:rPr>
                <w:sz w:val="20"/>
                <w:lang w:val="es-ES_tradnl"/>
              </w:rPr>
              <w:br/>
              <w:t>TS 38.133</w:t>
            </w:r>
            <w:r w:rsidRPr="00256C9E">
              <w:rPr>
                <w:sz w:val="20"/>
                <w:lang w:val="es-ES_tradnl"/>
              </w:rPr>
              <w:br/>
            </w:r>
          </w:p>
        </w:tc>
        <w:tc>
          <w:tcPr>
            <w:tcW w:w="546" w:type="pct"/>
            <w:tcBorders>
              <w:top w:val="single" w:sz="4" w:space="0" w:color="auto"/>
              <w:left w:val="single" w:sz="4" w:space="0" w:color="auto"/>
              <w:bottom w:val="single" w:sz="4" w:space="0" w:color="auto"/>
              <w:right w:val="single" w:sz="4" w:space="0" w:color="auto"/>
            </w:tcBorders>
            <w:hideMark/>
          </w:tcPr>
          <w:p w14:paraId="2860E40C" w14:textId="77777777" w:rsidR="00941FD9" w:rsidRPr="00256C9E" w:rsidRDefault="00941FD9" w:rsidP="007B72DA">
            <w:pPr>
              <w:pStyle w:val="Tabletext"/>
              <w:ind w:left="-57" w:right="-57"/>
              <w:jc w:val="left"/>
              <w:rPr>
                <w:sz w:val="20"/>
                <w:lang w:val="es-ES_tradnl"/>
              </w:rPr>
            </w:pPr>
            <w:r w:rsidRPr="00256C9E">
              <w:rPr>
                <w:sz w:val="20"/>
                <w:lang w:val="es-ES_tradnl"/>
              </w:rPr>
              <w:t>TS 38.201</w:t>
            </w:r>
            <w:r w:rsidRPr="00256C9E">
              <w:rPr>
                <w:sz w:val="20"/>
                <w:lang w:val="es-ES_tradnl"/>
              </w:rPr>
              <w:br/>
              <w:t>TS 38.202</w:t>
            </w:r>
            <w:r w:rsidRPr="00256C9E">
              <w:rPr>
                <w:sz w:val="20"/>
                <w:lang w:val="es-ES_tradnl"/>
              </w:rPr>
              <w:br/>
              <w:t>TS 38.211</w:t>
            </w:r>
            <w:r w:rsidRPr="00256C9E">
              <w:rPr>
                <w:sz w:val="20"/>
                <w:lang w:val="es-ES_tradnl"/>
              </w:rPr>
              <w:br/>
              <w:t>TS 38.212</w:t>
            </w:r>
            <w:r w:rsidRPr="00256C9E">
              <w:rPr>
                <w:sz w:val="20"/>
                <w:lang w:val="es-ES_tradnl"/>
              </w:rPr>
              <w:br/>
              <w:t>TS 38.213</w:t>
            </w:r>
            <w:r w:rsidRPr="00256C9E">
              <w:rPr>
                <w:sz w:val="20"/>
                <w:lang w:val="es-ES_tradnl"/>
              </w:rPr>
              <w:br/>
              <w:t>TS 38.214</w:t>
            </w:r>
            <w:r w:rsidRPr="00256C9E">
              <w:rPr>
                <w:sz w:val="20"/>
                <w:lang w:val="es-ES_tradnl"/>
              </w:rPr>
              <w:br/>
              <w:t>TS 38.215</w:t>
            </w:r>
          </w:p>
        </w:tc>
        <w:tc>
          <w:tcPr>
            <w:tcW w:w="545" w:type="pct"/>
            <w:tcBorders>
              <w:top w:val="single" w:sz="4" w:space="0" w:color="auto"/>
              <w:left w:val="single" w:sz="4" w:space="0" w:color="auto"/>
              <w:bottom w:val="single" w:sz="4" w:space="0" w:color="auto"/>
              <w:right w:val="single" w:sz="4" w:space="0" w:color="auto"/>
            </w:tcBorders>
            <w:hideMark/>
          </w:tcPr>
          <w:p w14:paraId="281964FF" w14:textId="77777777" w:rsidR="00941FD9" w:rsidRPr="00256C9E" w:rsidRDefault="00941FD9" w:rsidP="007B72DA">
            <w:pPr>
              <w:pStyle w:val="Tabletext"/>
              <w:ind w:left="-57" w:right="-57"/>
              <w:jc w:val="left"/>
              <w:rPr>
                <w:sz w:val="20"/>
                <w:lang w:val="es-ES_tradnl"/>
              </w:rPr>
            </w:pPr>
            <w:r w:rsidRPr="00256C9E">
              <w:rPr>
                <w:sz w:val="20"/>
                <w:lang w:val="es-ES_tradnl"/>
              </w:rPr>
              <w:t>TS 38.300</w:t>
            </w:r>
            <w:r w:rsidRPr="00256C9E">
              <w:rPr>
                <w:sz w:val="20"/>
                <w:lang w:val="es-ES_tradnl"/>
              </w:rPr>
              <w:br/>
              <w:t>TS 38.304</w:t>
            </w:r>
            <w:r w:rsidRPr="00256C9E">
              <w:rPr>
                <w:sz w:val="20"/>
                <w:lang w:val="es-ES_tradnl"/>
              </w:rPr>
              <w:br/>
              <w:t>TS 38.305</w:t>
            </w:r>
            <w:r w:rsidRPr="00256C9E">
              <w:rPr>
                <w:sz w:val="20"/>
                <w:lang w:val="es-ES_tradnl"/>
              </w:rPr>
              <w:br/>
              <w:t>TS 38.306</w:t>
            </w:r>
            <w:r w:rsidRPr="00256C9E">
              <w:rPr>
                <w:sz w:val="20"/>
                <w:lang w:val="es-ES_tradnl"/>
              </w:rPr>
              <w:br/>
              <w:t>TS 38.307</w:t>
            </w:r>
            <w:r w:rsidRPr="00256C9E">
              <w:rPr>
                <w:sz w:val="20"/>
                <w:lang w:val="es-ES_tradnl"/>
              </w:rPr>
              <w:br/>
              <w:t>TS 38.314</w:t>
            </w:r>
            <w:r w:rsidRPr="00256C9E">
              <w:rPr>
                <w:sz w:val="20"/>
                <w:lang w:val="es-ES_tradnl"/>
              </w:rPr>
              <w:br/>
              <w:t>TS 38.321</w:t>
            </w:r>
            <w:r w:rsidRPr="00256C9E">
              <w:rPr>
                <w:sz w:val="20"/>
                <w:lang w:val="es-ES_tradnl"/>
              </w:rPr>
              <w:br/>
              <w:t>TS 38.322</w:t>
            </w:r>
            <w:r w:rsidRPr="00256C9E">
              <w:rPr>
                <w:sz w:val="20"/>
                <w:lang w:val="es-ES_tradnl"/>
              </w:rPr>
              <w:br/>
              <w:t>TS 38.323</w:t>
            </w:r>
            <w:r w:rsidRPr="00256C9E">
              <w:rPr>
                <w:sz w:val="20"/>
                <w:lang w:val="es-ES_tradnl"/>
              </w:rPr>
              <w:br/>
              <w:t>TS 38.331</w:t>
            </w:r>
            <w:r w:rsidRPr="00256C9E">
              <w:rPr>
                <w:sz w:val="20"/>
                <w:lang w:val="es-ES_tradnl"/>
              </w:rPr>
              <w:br/>
              <w:t>TS 38.355</w:t>
            </w:r>
          </w:p>
        </w:tc>
        <w:tc>
          <w:tcPr>
            <w:tcW w:w="576" w:type="pct"/>
            <w:tcBorders>
              <w:top w:val="single" w:sz="4" w:space="0" w:color="auto"/>
              <w:left w:val="single" w:sz="4" w:space="0" w:color="auto"/>
              <w:bottom w:val="single" w:sz="4" w:space="0" w:color="auto"/>
              <w:right w:val="single" w:sz="4" w:space="0" w:color="auto"/>
            </w:tcBorders>
            <w:hideMark/>
          </w:tcPr>
          <w:p w14:paraId="71444CCC" w14:textId="77777777" w:rsidR="00941FD9" w:rsidRPr="00256C9E" w:rsidRDefault="00941FD9" w:rsidP="007B72DA">
            <w:pPr>
              <w:pStyle w:val="Tabletext"/>
              <w:ind w:left="-57" w:right="-57"/>
              <w:jc w:val="left"/>
              <w:rPr>
                <w:sz w:val="20"/>
                <w:lang w:val="es-ES_tradnl"/>
              </w:rPr>
            </w:pPr>
            <w:r w:rsidRPr="00256C9E">
              <w:rPr>
                <w:sz w:val="20"/>
                <w:lang w:val="es-ES_tradnl"/>
              </w:rPr>
              <w:t>TS 38.401</w:t>
            </w:r>
            <w:r w:rsidRPr="00256C9E">
              <w:rPr>
                <w:sz w:val="20"/>
                <w:lang w:val="es-ES_tradnl"/>
              </w:rPr>
              <w:br/>
              <w:t>TS 38.410</w:t>
            </w:r>
            <w:r w:rsidRPr="00256C9E">
              <w:rPr>
                <w:sz w:val="20"/>
                <w:lang w:val="es-ES_tradnl"/>
              </w:rPr>
              <w:br/>
              <w:t>TS 38.411</w:t>
            </w:r>
            <w:r w:rsidRPr="00256C9E">
              <w:rPr>
                <w:sz w:val="20"/>
                <w:lang w:val="es-ES_tradnl"/>
              </w:rPr>
              <w:br/>
              <w:t>TS 38.412</w:t>
            </w:r>
            <w:r w:rsidRPr="00256C9E">
              <w:rPr>
                <w:sz w:val="20"/>
                <w:lang w:val="es-ES_tradnl"/>
              </w:rPr>
              <w:br/>
              <w:t>TS 38.413</w:t>
            </w:r>
            <w:r w:rsidRPr="00256C9E">
              <w:rPr>
                <w:sz w:val="20"/>
                <w:lang w:val="es-ES_tradnl"/>
              </w:rPr>
              <w:br/>
              <w:t>TS 38.414</w:t>
            </w:r>
            <w:r w:rsidRPr="00256C9E">
              <w:rPr>
                <w:sz w:val="20"/>
                <w:lang w:val="es-ES_tradnl"/>
              </w:rPr>
              <w:br/>
              <w:t>TS 38.415</w:t>
            </w:r>
            <w:r w:rsidRPr="00256C9E">
              <w:rPr>
                <w:sz w:val="20"/>
                <w:lang w:val="es-ES_tradnl"/>
              </w:rPr>
              <w:br/>
              <w:t>TS 38.420</w:t>
            </w:r>
            <w:r w:rsidRPr="00256C9E">
              <w:rPr>
                <w:sz w:val="20"/>
                <w:lang w:val="es-ES_tradnl"/>
              </w:rPr>
              <w:br/>
              <w:t>TS 38.421</w:t>
            </w:r>
            <w:r w:rsidRPr="00256C9E">
              <w:rPr>
                <w:sz w:val="20"/>
                <w:lang w:val="es-ES_tradnl"/>
              </w:rPr>
              <w:br/>
              <w:t>TS 38.422</w:t>
            </w:r>
            <w:r w:rsidRPr="00256C9E">
              <w:rPr>
                <w:sz w:val="20"/>
                <w:lang w:val="es-ES_tradnl"/>
              </w:rPr>
              <w:br/>
              <w:t>TS 38.423</w:t>
            </w:r>
            <w:r w:rsidRPr="00256C9E">
              <w:rPr>
                <w:sz w:val="20"/>
                <w:lang w:val="es-ES_tradnl"/>
              </w:rPr>
              <w:br/>
              <w:t>TS 38.424</w:t>
            </w:r>
            <w:r w:rsidRPr="00256C9E">
              <w:rPr>
                <w:sz w:val="20"/>
                <w:lang w:val="es-ES_tradnl"/>
              </w:rPr>
              <w:br/>
              <w:t>TS 38.425</w:t>
            </w:r>
            <w:r w:rsidRPr="00256C9E">
              <w:rPr>
                <w:sz w:val="20"/>
                <w:lang w:val="es-ES_tradnl"/>
              </w:rPr>
              <w:br/>
              <w:t>TS 38.455</w:t>
            </w:r>
            <w:r w:rsidRPr="00256C9E">
              <w:rPr>
                <w:sz w:val="20"/>
                <w:lang w:val="es-ES_tradnl"/>
              </w:rPr>
              <w:br/>
              <w:t>TS 38.470</w:t>
            </w:r>
            <w:r w:rsidRPr="00256C9E">
              <w:rPr>
                <w:sz w:val="20"/>
                <w:lang w:val="es-ES_tradnl"/>
              </w:rPr>
              <w:br/>
              <w:t>TS 38.471</w:t>
            </w:r>
            <w:r w:rsidRPr="00256C9E">
              <w:rPr>
                <w:sz w:val="20"/>
                <w:lang w:val="es-ES_tradnl"/>
              </w:rPr>
              <w:br/>
              <w:t>TS 38.472</w:t>
            </w:r>
            <w:r w:rsidRPr="00256C9E">
              <w:rPr>
                <w:sz w:val="20"/>
                <w:lang w:val="es-ES_tradnl"/>
              </w:rPr>
              <w:br/>
              <w:t>TS 38.473</w:t>
            </w:r>
            <w:r w:rsidRPr="00256C9E">
              <w:rPr>
                <w:sz w:val="20"/>
                <w:lang w:val="es-ES_tradnl"/>
              </w:rPr>
              <w:br/>
              <w:t>TS 38.474</w:t>
            </w:r>
          </w:p>
        </w:tc>
      </w:tr>
      <w:tr w:rsidR="00941FD9" w:rsidRPr="00256C9E" w14:paraId="07DA67A2" w14:textId="77777777" w:rsidTr="001E13F9">
        <w:trPr>
          <w:cantSplit/>
          <w:tblHeader/>
          <w:jc w:val="center"/>
        </w:trPr>
        <w:tc>
          <w:tcPr>
            <w:tcW w:w="5000" w:type="pct"/>
            <w:gridSpan w:val="9"/>
            <w:tcBorders>
              <w:top w:val="single" w:sz="4" w:space="0" w:color="auto"/>
              <w:left w:val="single" w:sz="4" w:space="0" w:color="auto"/>
              <w:bottom w:val="single" w:sz="4" w:space="0" w:color="auto"/>
              <w:right w:val="single" w:sz="4" w:space="0" w:color="auto"/>
            </w:tcBorders>
            <w:hideMark/>
          </w:tcPr>
          <w:p w14:paraId="7CD0CD5C" w14:textId="77777777" w:rsidR="00941FD9" w:rsidRPr="00256C9E" w:rsidRDefault="00941FD9" w:rsidP="001E13F9">
            <w:pPr>
              <w:pStyle w:val="Tablehead"/>
              <w:keepNext w:val="0"/>
              <w:rPr>
                <w:sz w:val="20"/>
                <w:lang w:val="es-ES_tradnl" w:eastAsia="zh-CN"/>
              </w:rPr>
            </w:pPr>
            <w:bookmarkStart w:id="45" w:name="_Hlk53683451"/>
            <w:r w:rsidRPr="00256C9E">
              <w:rPr>
                <w:sz w:val="20"/>
                <w:lang w:val="es-ES_tradnl" w:eastAsia="zh-CN"/>
              </w:rPr>
              <w:t>PARTE B</w:t>
            </w:r>
          </w:p>
          <w:p w14:paraId="716341A6" w14:textId="77777777" w:rsidR="00941FD9" w:rsidRPr="00256C9E" w:rsidRDefault="00941FD9" w:rsidP="001E13F9">
            <w:pPr>
              <w:pStyle w:val="Tablehead"/>
              <w:keepNext w:val="0"/>
              <w:rPr>
                <w:sz w:val="20"/>
                <w:lang w:val="es-ES_tradnl" w:eastAsia="zh-CN"/>
              </w:rPr>
            </w:pPr>
            <w:r w:rsidRPr="00256C9E">
              <w:rPr>
                <w:sz w:val="20"/>
                <w:lang w:val="es-ES_tradnl" w:eastAsia="zh-CN"/>
              </w:rPr>
              <w:t>Versiones de las especificaciones que deben utilizarse</w:t>
            </w:r>
          </w:p>
        </w:tc>
      </w:tr>
      <w:tr w:rsidR="00941FD9" w:rsidRPr="00256C9E" w14:paraId="64E02DD2" w14:textId="77777777" w:rsidTr="001E13F9">
        <w:trPr>
          <w:cantSplit/>
          <w:tblHeader/>
          <w:jc w:val="center"/>
        </w:trPr>
        <w:tc>
          <w:tcPr>
            <w:tcW w:w="5000" w:type="pct"/>
            <w:gridSpan w:val="9"/>
            <w:tcBorders>
              <w:top w:val="single" w:sz="4" w:space="0" w:color="auto"/>
              <w:left w:val="single" w:sz="4" w:space="0" w:color="auto"/>
              <w:bottom w:val="single" w:sz="4" w:space="0" w:color="auto"/>
              <w:right w:val="single" w:sz="4" w:space="0" w:color="auto"/>
            </w:tcBorders>
          </w:tcPr>
          <w:p w14:paraId="60C65BBC" w14:textId="23E27FFA" w:rsidR="00941FD9" w:rsidRPr="00256C9E" w:rsidRDefault="00941FD9" w:rsidP="001E13F9">
            <w:pPr>
              <w:pStyle w:val="Tabletext"/>
              <w:rPr>
                <w:sz w:val="20"/>
                <w:lang w:val="es-ES_tradnl" w:eastAsia="zh-CN"/>
              </w:rPr>
            </w:pPr>
            <w:r w:rsidRPr="00256C9E">
              <w:rPr>
                <w:sz w:val="20"/>
                <w:lang w:val="es-ES_tradnl" w:eastAsia="zh-CN"/>
              </w:rPr>
              <w:t xml:space="preserve">Las versiones específicas de las especificaciones 3GPP que deben utilizarse a los efectos de trasposición de las especificaciones enumeradas en el </w:t>
            </w:r>
            <w:r w:rsidR="004A4A4A" w:rsidRPr="00256C9E">
              <w:rPr>
                <w:sz w:val="20"/>
                <w:lang w:val="es-ES_tradnl" w:eastAsia="zh-CN"/>
              </w:rPr>
              <w:t>Cuadro</w:t>
            </w:r>
            <w:r w:rsidRPr="00256C9E">
              <w:rPr>
                <w:sz w:val="20"/>
                <w:lang w:val="es-ES_tradnl" w:eastAsia="zh-CN"/>
              </w:rPr>
              <w:t xml:space="preserve"> 1 figuran en el siguiente enlace:</w:t>
            </w:r>
          </w:p>
          <w:p w14:paraId="34BA29BE" w14:textId="77777777" w:rsidR="00941FD9" w:rsidRPr="00256C9E" w:rsidRDefault="00941FD9" w:rsidP="001E13F9">
            <w:pPr>
              <w:pStyle w:val="Tabletext"/>
              <w:rPr>
                <w:i/>
                <w:iCs/>
                <w:sz w:val="20"/>
                <w:lang w:val="es-ES_tradnl"/>
              </w:rPr>
            </w:pPr>
            <w:r w:rsidRPr="00256C9E">
              <w:rPr>
                <w:i/>
                <w:iCs/>
                <w:sz w:val="20"/>
                <w:lang w:val="es-ES_tradnl"/>
              </w:rPr>
              <w:t>Nota de la Secretaría: El enlace al contenido GCS estará disponible tras la aprobación de la Recomendación.</w:t>
            </w:r>
          </w:p>
        </w:tc>
      </w:tr>
      <w:bookmarkEnd w:id="45"/>
    </w:tbl>
    <w:p w14:paraId="074ABC4A" w14:textId="77777777" w:rsidR="00941FD9" w:rsidRPr="00256C9E" w:rsidRDefault="00941FD9" w:rsidP="00941FD9">
      <w:pPr>
        <w:pStyle w:val="Tabletext"/>
        <w:rPr>
          <w:lang w:val="es-ES_tradnl"/>
        </w:rPr>
      </w:pPr>
    </w:p>
    <w:p w14:paraId="5926250B" w14:textId="77777777" w:rsidR="00941FD9" w:rsidRPr="00256C9E" w:rsidRDefault="00941FD9" w:rsidP="00941FD9">
      <w:pPr>
        <w:tabs>
          <w:tab w:val="left" w:pos="2740"/>
        </w:tabs>
        <w:rPr>
          <w:lang w:val="es-ES_tradnl"/>
        </w:rPr>
        <w:sectPr w:rsidR="00941FD9" w:rsidRPr="00256C9E" w:rsidSect="00011836">
          <w:footerReference w:type="default" r:id="rId36"/>
          <w:headerReference w:type="first" r:id="rId37"/>
          <w:footerReference w:type="first" r:id="rId38"/>
          <w:footnotePr>
            <w:numRestart w:val="eachSect"/>
          </w:footnotePr>
          <w:pgSz w:w="11907" w:h="16834" w:code="9"/>
          <w:pgMar w:top="1418" w:right="1134" w:bottom="1134" w:left="1134" w:header="720" w:footer="482" w:gutter="0"/>
          <w:paperSrc w:first="15" w:other="15"/>
          <w:pgNumType w:start="1"/>
          <w:cols w:space="720"/>
          <w:docGrid w:linePitch="326"/>
        </w:sectPr>
      </w:pPr>
    </w:p>
    <w:p w14:paraId="2767FFBF" w14:textId="77777777" w:rsidR="00941FD9" w:rsidRPr="00256C9E" w:rsidRDefault="00941FD9" w:rsidP="00941FD9">
      <w:pPr>
        <w:pStyle w:val="Heading3"/>
        <w:rPr>
          <w:lang w:val="es-ES_tradnl"/>
        </w:rPr>
      </w:pPr>
      <w:bookmarkStart w:id="46" w:name="_Toc195183174"/>
      <w:r w:rsidRPr="00256C9E">
        <w:rPr>
          <w:lang w:val="es-ES_tradnl"/>
        </w:rPr>
        <w:lastRenderedPageBreak/>
        <w:t>1.3.1</w:t>
      </w:r>
      <w:r w:rsidRPr="00256C9E">
        <w:rPr>
          <w:lang w:val="es-ES_tradnl"/>
        </w:rPr>
        <w:tab/>
        <w:t xml:space="preserve">Títulos y sinopsis de la especificación mundial de base y las normas </w:t>
      </w:r>
      <w:bookmarkEnd w:id="46"/>
      <w:r w:rsidRPr="00256C9E">
        <w:rPr>
          <w:lang w:val="es-ES_tradnl"/>
        </w:rPr>
        <w:t>de trasposición</w:t>
      </w:r>
    </w:p>
    <w:p w14:paraId="5BCB19AD" w14:textId="77777777" w:rsidR="00941FD9" w:rsidRPr="00256C9E" w:rsidRDefault="00941FD9" w:rsidP="00941FD9">
      <w:pPr>
        <w:pStyle w:val="Heading4"/>
        <w:rPr>
          <w:rFonts w:ascii="Aptos" w:hAnsi="Aptos"/>
          <w:kern w:val="2"/>
          <w:szCs w:val="24"/>
          <w:lang w:val="es-ES_tradnl"/>
          <w14:ligatures w14:val="standardContextual"/>
        </w:rPr>
      </w:pPr>
      <w:r w:rsidRPr="00256C9E">
        <w:rPr>
          <w:lang w:val="es-ES_tradnl"/>
        </w:rPr>
        <w:t>1.3.1.1</w:t>
      </w:r>
      <w:r w:rsidRPr="00256C9E">
        <w:rPr>
          <w:lang w:val="es-ES_tradnl"/>
        </w:rPr>
        <w:tab/>
        <w:t>Introducción</w:t>
      </w:r>
    </w:p>
    <w:p w14:paraId="19A4F324" w14:textId="77777777" w:rsidR="00941FD9" w:rsidRPr="00256C9E" w:rsidRDefault="00941FD9" w:rsidP="00941FD9">
      <w:pPr>
        <w:rPr>
          <w:lang w:val="es-ES_tradnl"/>
        </w:rPr>
      </w:pPr>
      <w:r w:rsidRPr="00256C9E">
        <w:rPr>
          <w:lang w:val="es-ES_tradnl"/>
        </w:rPr>
        <w:t xml:space="preserve">Los documentos normativos sobre satélites y los que se citan a continuación, previa trasposición de las especificaciones pertinentes del 3GPP, son proporcionados por </w:t>
      </w:r>
      <w:r w:rsidRPr="00256C9E">
        <w:rPr>
          <w:b/>
          <w:bCs/>
          <w:i/>
          <w:iCs/>
          <w:lang w:val="es-ES_tradnl"/>
        </w:rPr>
        <w:t xml:space="preserve">organizaciones de trasposición </w:t>
      </w:r>
      <w:r w:rsidRPr="00256C9E">
        <w:rPr>
          <w:lang w:val="es-ES_tradnl"/>
        </w:rPr>
        <w:t xml:space="preserve">como conjuntos de normas transpuestas sobre interfaces radioeléctricas de las IMT-2020 y la tecnología </w:t>
      </w:r>
      <w:r w:rsidRPr="00256C9E">
        <w:rPr>
          <w:iCs/>
          <w:lang w:val="es-ES_tradnl"/>
        </w:rPr>
        <w:t>5G</w:t>
      </w:r>
      <w:r w:rsidRPr="00256C9E">
        <w:rPr>
          <w:i/>
          <w:lang w:val="es-ES_tradnl"/>
        </w:rPr>
        <w:t xml:space="preserve">, </w:t>
      </w:r>
      <w:r w:rsidRPr="00256C9E">
        <w:rPr>
          <w:lang w:val="es-ES_tradnl"/>
        </w:rPr>
        <w:t xml:space="preserve">y abarcan las características fundamentales de las IMT-2020 y las capacidades adicionales de </w:t>
      </w:r>
      <w:r w:rsidRPr="00256C9E">
        <w:rPr>
          <w:iCs/>
          <w:lang w:val="es-ES_tradnl"/>
        </w:rPr>
        <w:t>dicha tecnología 5G,</w:t>
      </w:r>
      <w:r w:rsidRPr="00256C9E">
        <w:rPr>
          <w:lang w:val="es-ES_tradnl"/>
        </w:rPr>
        <w:t xml:space="preserve"> ambas objeto de mejoras ininterrumpidas para su ulterior aplicación a las comunicaciones por satélite.</w:t>
      </w:r>
    </w:p>
    <w:p w14:paraId="68107821" w14:textId="77777777" w:rsidR="00941FD9" w:rsidRPr="00256C9E" w:rsidRDefault="00941FD9" w:rsidP="00941FD9">
      <w:pPr>
        <w:pStyle w:val="Heading4"/>
        <w:rPr>
          <w:rFonts w:ascii="Aptos" w:hAnsi="Aptos"/>
          <w:kern w:val="2"/>
          <w:szCs w:val="24"/>
          <w:lang w:val="es-ES_tradnl"/>
          <w14:ligatures w14:val="standardContextual"/>
        </w:rPr>
      </w:pPr>
      <w:r w:rsidRPr="00256C9E">
        <w:rPr>
          <w:lang w:val="es-ES_tradnl"/>
        </w:rPr>
        <w:t>1.3.1.2</w:t>
      </w:r>
      <w:r w:rsidRPr="00256C9E">
        <w:rPr>
          <w:lang w:val="es-ES_tradnl"/>
        </w:rPr>
        <w:tab/>
        <w:t>Capa radioeléctrica 1</w:t>
      </w:r>
    </w:p>
    <w:p w14:paraId="5ADD71D6" w14:textId="77777777" w:rsidR="00941FD9" w:rsidRPr="00256C9E" w:rsidRDefault="00941FD9" w:rsidP="00941FD9">
      <w:pPr>
        <w:pStyle w:val="Heading5"/>
        <w:rPr>
          <w:rFonts w:ascii="Aptos" w:hAnsi="Aptos"/>
          <w:kern w:val="2"/>
          <w:szCs w:val="24"/>
          <w:lang w:val="es-ES_tradnl"/>
          <w14:ligatures w14:val="standardContextual"/>
        </w:rPr>
      </w:pPr>
      <w:r w:rsidRPr="00256C9E">
        <w:rPr>
          <w:lang w:val="es-ES_tradnl"/>
        </w:rPr>
        <w:t>1.3.1.2.1</w:t>
      </w:r>
      <w:r w:rsidRPr="00256C9E">
        <w:rPr>
          <w:lang w:val="es-ES_tradnl"/>
        </w:rPr>
        <w:tab/>
        <w:t>TS 36.201</w:t>
      </w:r>
    </w:p>
    <w:p w14:paraId="7C651580" w14:textId="77777777" w:rsidR="00941FD9" w:rsidRPr="00256C9E" w:rsidRDefault="00941FD9" w:rsidP="00941FD9">
      <w:pPr>
        <w:pStyle w:val="Headingb"/>
        <w:rPr>
          <w:lang w:val="es-ES_tradnl"/>
        </w:rPr>
      </w:pPr>
      <w:bookmarkStart w:id="47" w:name="_Toc56152343"/>
      <w:bookmarkStart w:id="48" w:name="_Toc56153723"/>
      <w:bookmarkStart w:id="49" w:name="_Toc94532835"/>
      <w:bookmarkStart w:id="50" w:name="_Toc94533305"/>
      <w:r w:rsidRPr="00256C9E">
        <w:rPr>
          <w:lang w:val="es-ES_tradnl"/>
        </w:rPr>
        <w:t>Acceso radioeléctrico terrenal universal evolucionado (E-UTRA); Capa física LTE; Descripción general</w:t>
      </w:r>
      <w:bookmarkEnd w:id="47"/>
      <w:bookmarkEnd w:id="48"/>
      <w:bookmarkEnd w:id="49"/>
      <w:bookmarkEnd w:id="50"/>
    </w:p>
    <w:p w14:paraId="4CF6CBE1" w14:textId="77777777" w:rsidR="00941FD9" w:rsidRPr="00256C9E" w:rsidRDefault="00941FD9" w:rsidP="00941FD9">
      <w:pPr>
        <w:rPr>
          <w:lang w:val="es-ES_tradnl"/>
        </w:rPr>
      </w:pPr>
      <w:r w:rsidRPr="00256C9E">
        <w:rPr>
          <w:lang w:val="es-ES_tradnl"/>
        </w:rPr>
        <w:t>Este documento proporciona una descripción general de la capa física de la interfaz radioeléctrica E-UTRA. También describe la estructura documental de las especificaciones de la capa física 3GPP E-UTRA, a saber, la serie TS 36.200. La serie TS 36.200 especifica el punto Uu para el sistema móvil LTE y define el nivel mínimo de especificaciones necesario para las conexiones de base en términos de conectividad y compatibilidad recíprocas.</w:t>
      </w:r>
    </w:p>
    <w:p w14:paraId="32F864A9" w14:textId="0EA096DB" w:rsidR="00941FD9" w:rsidRPr="00256C9E" w:rsidRDefault="00941FD9"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rFonts w:ascii="Arial" w:hAnsi="Arial" w:cs="Arial"/>
          <w:szCs w:val="24"/>
          <w:lang w:val="es-ES_tradnl" w:eastAsia="en-GB"/>
        </w:rPr>
        <w:tab/>
      </w:r>
      <w:r w:rsidRPr="00256C9E">
        <w:rPr>
          <w:b/>
          <w:bCs/>
          <w:color w:val="000000"/>
          <w:sz w:val="18"/>
          <w:szCs w:val="18"/>
          <w:lang w:val="es-ES_tradnl" w:eastAsia="en-GB"/>
        </w:rPr>
        <w:t>N</w:t>
      </w:r>
      <w:r w:rsidR="007B72DA" w:rsidRPr="00256C9E">
        <w:rPr>
          <w:b/>
          <w:bCs/>
          <w:color w:val="000000"/>
          <w:sz w:val="18"/>
          <w:szCs w:val="18"/>
          <w:lang w:val="es-ES_tradnl" w:eastAsia="en-GB"/>
        </w:rPr>
        <w:t>úm.</w:t>
      </w:r>
      <w:r w:rsidRPr="00256C9E">
        <w:rPr>
          <w:b/>
          <w:bCs/>
          <w:color w:val="000000"/>
          <w:sz w:val="18"/>
          <w:szCs w:val="18"/>
          <w:lang w:val="es-ES_tradnl" w:eastAsia="en-GB"/>
        </w:rPr>
        <w:t xml:space="preserve"> de documento</w:t>
      </w:r>
      <w:r w:rsidRPr="00256C9E">
        <w:rPr>
          <w:rFonts w:ascii="Arial" w:hAnsi="Arial" w:cs="Arial"/>
          <w:szCs w:val="24"/>
          <w:lang w:val="es-ES_tradnl" w:eastAsia="en-GB"/>
        </w:rPr>
        <w:tab/>
      </w:r>
      <w:r w:rsidRPr="00256C9E">
        <w:rPr>
          <w:b/>
          <w:bCs/>
          <w:color w:val="000000"/>
          <w:sz w:val="18"/>
          <w:szCs w:val="18"/>
          <w:lang w:val="es-ES_tradnl" w:eastAsia="en-GB"/>
        </w:rPr>
        <w:t>Versión</w:t>
      </w:r>
      <w:r w:rsidRPr="00256C9E">
        <w:rPr>
          <w:rFonts w:ascii="Arial" w:hAnsi="Arial" w:cs="Arial"/>
          <w:szCs w:val="24"/>
          <w:lang w:val="es-ES_tradnl" w:eastAsia="en-GB"/>
        </w:rPr>
        <w:tab/>
      </w:r>
      <w:r w:rsidRPr="00256C9E">
        <w:rPr>
          <w:b/>
          <w:bCs/>
          <w:color w:val="000000"/>
          <w:sz w:val="18"/>
          <w:szCs w:val="18"/>
          <w:lang w:val="es-ES_tradnl" w:eastAsia="en-GB"/>
        </w:rPr>
        <w:t>Situación</w:t>
      </w:r>
      <w:r w:rsidRPr="00256C9E">
        <w:rPr>
          <w:rFonts w:ascii="Arial" w:hAnsi="Arial" w:cs="Arial"/>
          <w:szCs w:val="24"/>
          <w:lang w:val="es-ES_tradnl" w:eastAsia="en-GB"/>
        </w:rPr>
        <w:tab/>
      </w:r>
      <w:r w:rsidRPr="00256C9E">
        <w:rPr>
          <w:b/>
          <w:bCs/>
          <w:color w:val="000000"/>
          <w:sz w:val="18"/>
          <w:szCs w:val="18"/>
          <w:lang w:val="es-ES_tradnl" w:eastAsia="en-GB"/>
        </w:rPr>
        <w:t>Fecha de publicación</w:t>
      </w:r>
      <w:r w:rsidRPr="00256C9E">
        <w:rPr>
          <w:rFonts w:ascii="Arial" w:hAnsi="Arial" w:cs="Arial"/>
          <w:szCs w:val="24"/>
          <w:lang w:val="es-ES_tradnl" w:eastAsia="en-GB"/>
        </w:rPr>
        <w:tab/>
      </w:r>
      <w:r w:rsidRPr="00256C9E">
        <w:rPr>
          <w:b/>
          <w:bCs/>
          <w:color w:val="000000"/>
          <w:sz w:val="18"/>
          <w:szCs w:val="18"/>
          <w:lang w:val="es-ES_tradnl" w:eastAsia="en-GB"/>
        </w:rPr>
        <w:t>Localización</w:t>
      </w:r>
    </w:p>
    <w:p w14:paraId="226BEFC7" w14:textId="77777777" w:rsidR="00941FD9" w:rsidRPr="00256C9E" w:rsidRDefault="00941FD9"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21DA64E9" w14:textId="77777777" w:rsidR="00941FD9" w:rsidRPr="00256C9E" w:rsidRDefault="00941FD9" w:rsidP="00F1137E">
      <w:pPr>
        <w:widowControl w:val="0"/>
        <w:tabs>
          <w:tab w:val="left" w:pos="90"/>
          <w:tab w:val="left" w:pos="680"/>
          <w:tab w:val="left" w:pos="4080"/>
          <w:tab w:val="left" w:pos="4770"/>
          <w:tab w:val="left" w:pos="5610"/>
          <w:tab w:val="left" w:pos="6580"/>
          <w:tab w:val="left" w:pos="7938"/>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ATIS.3GPP.36.201.V17.0.0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39" w:anchor="Rel-17" w:history="1">
        <w:r w:rsidRPr="00256C9E">
          <w:rPr>
            <w:color w:val="0563C1"/>
            <w:sz w:val="18"/>
            <w:szCs w:val="18"/>
            <w:u w:val="single"/>
            <w:lang w:val="es-ES_tradnl" w:eastAsia="en-GB"/>
          </w:rPr>
          <w:t>https://www.atis.org/3gpp-transpositions - Rel-17</w:t>
        </w:r>
      </w:hyperlink>
    </w:p>
    <w:p w14:paraId="525DFA49" w14:textId="7777777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CCSA.3GPP.36.201.V17.0.0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40" w:history="1">
        <w:r w:rsidRPr="00256C9E">
          <w:rPr>
            <w:color w:val="0563C1"/>
            <w:sz w:val="18"/>
            <w:szCs w:val="18"/>
            <w:u w:val="single"/>
            <w:lang w:val="es-ES_tradnl" w:eastAsia="en-GB"/>
          </w:rPr>
          <w:t>https://www.ccsa.org.cn/api/portalsFile/downloadOldFile?type=17&amp;oldFileUrl=NTN/SRIT/CCSA.3GPP.36.201.V17.0.0.d</w:t>
        </w:r>
      </w:hyperlink>
      <w:hyperlink r:id="rId41" w:history="1">
        <w:r w:rsidRPr="00256C9E">
          <w:rPr>
            <w:color w:val="0563C1"/>
            <w:sz w:val="18"/>
            <w:szCs w:val="18"/>
            <w:u w:val="single"/>
            <w:lang w:val="es-ES_tradnl" w:eastAsia="en-GB"/>
          </w:rPr>
          <w:t>ocx</w:t>
        </w:r>
      </w:hyperlink>
    </w:p>
    <w:p w14:paraId="7A57B2D5" w14:textId="77777777"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136 201 V17.0.0 (2022-04)</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20.04.2022</w:t>
      </w:r>
      <w:r w:rsidRPr="00256C9E">
        <w:rPr>
          <w:rFonts w:ascii="Arial" w:hAnsi="Arial" w:cs="Arial"/>
          <w:szCs w:val="24"/>
          <w:lang w:val="es-ES_tradnl" w:eastAsia="en-GB"/>
        </w:rPr>
        <w:tab/>
      </w:r>
      <w:hyperlink r:id="rId42" w:history="1">
        <w:r w:rsidRPr="00256C9E">
          <w:rPr>
            <w:color w:val="0563C1"/>
            <w:sz w:val="18"/>
            <w:szCs w:val="18"/>
            <w:u w:val="single"/>
            <w:lang w:val="es-ES_tradnl" w:eastAsia="en-GB"/>
          </w:rPr>
          <w:t>https://www.etsi.org/deliver/etsi_ts/136200_136299/136201/17.00.00_60/ts_136201v170000p.pdf</w:t>
        </w:r>
      </w:hyperlink>
    </w:p>
    <w:p w14:paraId="1174A04D" w14:textId="7777777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36.201-17.0.0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43" w:history="1">
        <w:r w:rsidRPr="00256C9E">
          <w:rPr>
            <w:color w:val="0563C1"/>
            <w:sz w:val="18"/>
            <w:szCs w:val="18"/>
            <w:u w:val="single"/>
            <w:lang w:val="es-ES_tradnl" w:eastAsia="en-GB"/>
          </w:rPr>
          <w:t>https://members.tsdsi.in/s/oFAG4NYgpSWpf3A</w:t>
        </w:r>
      </w:hyperlink>
    </w:p>
    <w:p w14:paraId="42365475" w14:textId="7777777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TTAT.3G-36.201V17.0.0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44" w:history="1">
        <w:r w:rsidRPr="00256C9E">
          <w:rPr>
            <w:color w:val="0563C1"/>
            <w:sz w:val="18"/>
            <w:szCs w:val="18"/>
            <w:u w:val="single"/>
            <w:lang w:val="es-ES_tradnl" w:eastAsia="en-GB"/>
          </w:rPr>
          <w:t>https://www.tta.or.kr/eng/ttaSearchEngView.do?key=461&amp;searchStandardNo=TTAT.3G-36.201V17.0.0&amp;searchCate=TTAS</w:t>
        </w:r>
      </w:hyperlink>
    </w:p>
    <w:p w14:paraId="3952E5F8" w14:textId="77777777" w:rsidR="00941FD9" w:rsidRPr="00256C9E" w:rsidRDefault="00941FD9" w:rsidP="00941FD9">
      <w:pPr>
        <w:widowControl w:val="0"/>
        <w:tabs>
          <w:tab w:val="left" w:pos="90"/>
        </w:tabs>
        <w:overflowPunct/>
        <w:textAlignment w:val="auto"/>
        <w:rPr>
          <w:b/>
          <w:bCs/>
          <w:color w:val="000000"/>
          <w:sz w:val="23"/>
          <w:szCs w:val="23"/>
          <w:lang w:val="es-ES_tradnl" w:eastAsia="en-GB"/>
        </w:rPr>
      </w:pPr>
      <w:r w:rsidRPr="00256C9E">
        <w:rPr>
          <w:b/>
          <w:bCs/>
          <w:color w:val="000000"/>
          <w:sz w:val="18"/>
          <w:szCs w:val="18"/>
          <w:lang w:val="es-ES_tradnl" w:eastAsia="en-GB"/>
        </w:rPr>
        <w:t>Versión 18</w:t>
      </w:r>
    </w:p>
    <w:p w14:paraId="3C4D304A" w14:textId="77777777"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ATIS.3GPP.36.201.V18.0.0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45" w:anchor="Rel-18" w:history="1">
        <w:r w:rsidRPr="00256C9E">
          <w:rPr>
            <w:color w:val="0563C1"/>
            <w:sz w:val="18"/>
            <w:szCs w:val="18"/>
            <w:u w:val="single"/>
            <w:lang w:val="es-ES_tradnl" w:eastAsia="en-GB"/>
          </w:rPr>
          <w:t>https://www.atis.org/3gpp-transpositions - Rel-18</w:t>
        </w:r>
      </w:hyperlink>
    </w:p>
    <w:p w14:paraId="78424E83" w14:textId="7777777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CCSA.3GPP.36.201.V18.0.0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46" w:history="1">
        <w:r w:rsidRPr="00256C9E">
          <w:rPr>
            <w:color w:val="0563C1"/>
            <w:sz w:val="18"/>
            <w:szCs w:val="18"/>
            <w:u w:val="single"/>
            <w:lang w:val="es-ES_tradnl" w:eastAsia="en-GB"/>
          </w:rPr>
          <w:t>https://www.ccsa.org.cn/api/portalsFile/downloadOldFile?type=17&amp;oldFileUrl=NTN/SRIT/CCSA.3GPP.36.201.V18.0.0.d</w:t>
        </w:r>
      </w:hyperlink>
      <w:hyperlink r:id="rId47" w:history="1">
        <w:r w:rsidRPr="00256C9E">
          <w:rPr>
            <w:color w:val="0563C1"/>
            <w:sz w:val="18"/>
            <w:szCs w:val="18"/>
            <w:u w:val="single"/>
            <w:lang w:val="es-ES_tradnl" w:eastAsia="en-GB"/>
          </w:rPr>
          <w:t>ocx</w:t>
        </w:r>
      </w:hyperlink>
    </w:p>
    <w:p w14:paraId="22CAEA4F" w14:textId="77777777"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136 201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02.05.2024</w:t>
      </w:r>
      <w:r w:rsidRPr="00256C9E">
        <w:rPr>
          <w:rFonts w:ascii="Arial" w:hAnsi="Arial" w:cs="Arial"/>
          <w:szCs w:val="24"/>
          <w:lang w:val="es-ES_tradnl" w:eastAsia="en-GB"/>
        </w:rPr>
        <w:tab/>
      </w:r>
      <w:hyperlink r:id="rId48" w:history="1">
        <w:r w:rsidRPr="00256C9E">
          <w:rPr>
            <w:color w:val="0563C1"/>
            <w:sz w:val="18"/>
            <w:szCs w:val="18"/>
            <w:u w:val="single"/>
            <w:lang w:val="es-ES_tradnl" w:eastAsia="en-GB"/>
          </w:rPr>
          <w:t>https://www.etsi.org/deliver/etsi_ts/136200_136299/136201/18.00.00_60/ts_136201v180000p.pdf</w:t>
        </w:r>
      </w:hyperlink>
    </w:p>
    <w:p w14:paraId="5D8B8FC5" w14:textId="7777777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36.201 -18.0.0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49" w:history="1">
        <w:r w:rsidRPr="00256C9E">
          <w:rPr>
            <w:color w:val="0563C1"/>
            <w:sz w:val="18"/>
            <w:szCs w:val="18"/>
            <w:u w:val="single"/>
            <w:lang w:val="es-ES_tradnl" w:eastAsia="en-GB"/>
          </w:rPr>
          <w:t>https://members.tsdsi.in/s/sCGsWxcG8yWrB3p</w:t>
        </w:r>
      </w:hyperlink>
    </w:p>
    <w:p w14:paraId="4E1765D0" w14:textId="7777777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TTAT.3G-36.201V18.0.0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50" w:history="1">
        <w:r w:rsidRPr="00256C9E">
          <w:rPr>
            <w:color w:val="0563C1"/>
            <w:sz w:val="18"/>
            <w:szCs w:val="18"/>
            <w:u w:val="single"/>
            <w:lang w:val="es-ES_tradnl" w:eastAsia="en-GB"/>
          </w:rPr>
          <w:t>https://www.tta.or.kr/eng/ttaSearchEngView.do?key=461&amp;searchStandardNo=TTAT.3G-36.201V18.0.0&amp;searchCate=TTAS</w:t>
        </w:r>
      </w:hyperlink>
    </w:p>
    <w:p w14:paraId="72A9AFF4" w14:textId="77777777" w:rsidR="00941FD9" w:rsidRPr="00256C9E" w:rsidRDefault="00941FD9" w:rsidP="00941FD9">
      <w:pPr>
        <w:pStyle w:val="Heading5"/>
        <w:rPr>
          <w:lang w:val="es-ES_tradnl"/>
        </w:rPr>
      </w:pPr>
      <w:r w:rsidRPr="00256C9E">
        <w:rPr>
          <w:lang w:val="es-ES_tradnl"/>
        </w:rPr>
        <w:lastRenderedPageBreak/>
        <w:t>1.3.1.2.2</w:t>
      </w:r>
      <w:r w:rsidRPr="00256C9E">
        <w:rPr>
          <w:lang w:val="es-ES_tradnl"/>
        </w:rPr>
        <w:tab/>
        <w:t>TS 36.211</w:t>
      </w:r>
    </w:p>
    <w:p w14:paraId="72D02A36" w14:textId="77777777" w:rsidR="00941FD9" w:rsidRPr="00256C9E" w:rsidRDefault="00941FD9" w:rsidP="00941FD9">
      <w:pPr>
        <w:pStyle w:val="Headingb"/>
        <w:rPr>
          <w:lang w:val="es-ES_tradnl"/>
        </w:rPr>
      </w:pPr>
      <w:bookmarkStart w:id="51" w:name="_Toc56152344"/>
      <w:bookmarkStart w:id="52" w:name="_Toc56153724"/>
      <w:bookmarkStart w:id="53" w:name="_Toc94532836"/>
      <w:bookmarkStart w:id="54" w:name="_Toc94533306"/>
      <w:r w:rsidRPr="00256C9E">
        <w:rPr>
          <w:lang w:val="es-ES_tradnl"/>
        </w:rPr>
        <w:t xml:space="preserve">Acceso radioeléctrico terrenal universal evolucionado (E-UTRA); </w:t>
      </w:r>
      <w:bookmarkEnd w:id="51"/>
      <w:bookmarkEnd w:id="52"/>
      <w:bookmarkEnd w:id="53"/>
      <w:bookmarkEnd w:id="54"/>
      <w:r w:rsidRPr="00256C9E">
        <w:rPr>
          <w:lang w:val="es-ES_tradnl"/>
        </w:rPr>
        <w:t>canales físicos y modulación</w:t>
      </w:r>
    </w:p>
    <w:p w14:paraId="36F03C26" w14:textId="77777777" w:rsidR="00941FD9" w:rsidRPr="00256C9E" w:rsidRDefault="00941FD9" w:rsidP="00941FD9">
      <w:pPr>
        <w:keepNext/>
        <w:keepLines/>
        <w:rPr>
          <w:lang w:val="es-ES_tradnl"/>
        </w:rPr>
      </w:pPr>
      <w:r w:rsidRPr="00256C9E">
        <w:rPr>
          <w:lang w:val="es-ES_tradnl"/>
        </w:rPr>
        <w:t>En este documento se describen los canales físicos y la modulación del E-UTRA.</w:t>
      </w:r>
    </w:p>
    <w:p w14:paraId="39405240" w14:textId="6A7A936F" w:rsidR="00941FD9" w:rsidRPr="00256C9E" w:rsidRDefault="00F1137E" w:rsidP="00941FD9">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73A02FEC" w14:textId="6D49E09C" w:rsidR="00941FD9" w:rsidRPr="00256C9E" w:rsidRDefault="00F1137E" w:rsidP="00941FD9">
      <w:pPr>
        <w:keepNext/>
        <w:keepLines/>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635B664C" w14:textId="6C43D705" w:rsidR="00941FD9" w:rsidRPr="00256C9E" w:rsidRDefault="00941FD9" w:rsidP="00941FD9">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ATIS.3GPP.36.211.V17.4.0</w:t>
      </w:r>
      <w:r w:rsidRPr="00256C9E">
        <w:rPr>
          <w:rFonts w:ascii="Arial" w:hAnsi="Arial" w:cs="Arial"/>
          <w:szCs w:val="24"/>
          <w:lang w:val="es-ES_tradnl" w:eastAsia="en-GB"/>
        </w:rPr>
        <w:tab/>
      </w:r>
      <w:r w:rsidRPr="00256C9E">
        <w:rPr>
          <w:color w:val="000000"/>
          <w:sz w:val="18"/>
          <w:szCs w:val="18"/>
          <w:lang w:val="es-ES_tradnl" w:eastAsia="en-GB"/>
        </w:rPr>
        <w:t>17.4.0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51" w:anchor="Rel-17" w:history="1">
        <w:r w:rsidRPr="00256C9E">
          <w:rPr>
            <w:color w:val="0563C1"/>
            <w:sz w:val="18"/>
            <w:szCs w:val="18"/>
            <w:u w:val="single"/>
            <w:lang w:val="es-ES_tradnl" w:eastAsia="en-GB"/>
          </w:rPr>
          <w:t>https://www.atis.org/3gpp-transpositions - Rel-17</w:t>
        </w:r>
      </w:hyperlink>
    </w:p>
    <w:p w14:paraId="44704B4C" w14:textId="791265FE" w:rsidR="00941FD9" w:rsidRPr="00256C9E" w:rsidRDefault="00941FD9" w:rsidP="00941FD9">
      <w:pPr>
        <w:keepNext/>
        <w:keepLines/>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CCSA.3GPP.36.211.V17.4.0</w:t>
      </w:r>
      <w:r w:rsidRPr="00256C9E">
        <w:rPr>
          <w:rFonts w:ascii="Arial" w:hAnsi="Arial" w:cs="Arial"/>
          <w:szCs w:val="24"/>
          <w:lang w:val="es-ES_tradnl" w:eastAsia="en-GB"/>
        </w:rPr>
        <w:tab/>
      </w:r>
      <w:r w:rsidRPr="00256C9E">
        <w:rPr>
          <w:color w:val="000000"/>
          <w:sz w:val="18"/>
          <w:szCs w:val="18"/>
          <w:lang w:val="es-ES_tradnl" w:eastAsia="en-GB"/>
        </w:rPr>
        <w:t>17.4.0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52" w:history="1">
        <w:r w:rsidRPr="00256C9E">
          <w:rPr>
            <w:color w:val="0563C1"/>
            <w:sz w:val="18"/>
            <w:szCs w:val="18"/>
            <w:u w:val="single"/>
            <w:lang w:val="es-ES_tradnl" w:eastAsia="en-GB"/>
          </w:rPr>
          <w:t>https://www.ccsa.org.cn/api/portalsFile/downloadOldFile?type=17&amp;oldFileUrl=NTN/SRIT/CCSA.3GPP.36.211.V17.4.0.zip</w:t>
        </w:r>
      </w:hyperlink>
    </w:p>
    <w:p w14:paraId="23058CB6" w14:textId="0E39B79D" w:rsidR="00941FD9" w:rsidRPr="00256C9E" w:rsidRDefault="00941FD9" w:rsidP="00941FD9">
      <w:pPr>
        <w:keepNext/>
        <w:keepLines/>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136 211 V17.4.0 (2023-09)</w:t>
      </w:r>
      <w:r w:rsidRPr="00256C9E">
        <w:rPr>
          <w:rFonts w:ascii="Arial" w:hAnsi="Arial" w:cs="Arial"/>
          <w:szCs w:val="24"/>
          <w:lang w:val="es-ES_tradnl" w:eastAsia="en-GB"/>
        </w:rPr>
        <w:tab/>
      </w:r>
      <w:r w:rsidRPr="00256C9E">
        <w:rPr>
          <w:color w:val="000000"/>
          <w:sz w:val="18"/>
          <w:szCs w:val="18"/>
          <w:lang w:val="es-ES_tradnl" w:eastAsia="en-GB"/>
        </w:rPr>
        <w:t>17.4.0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29.09.2023</w:t>
      </w:r>
      <w:r w:rsidRPr="00256C9E">
        <w:rPr>
          <w:rFonts w:ascii="Arial" w:hAnsi="Arial" w:cs="Arial"/>
          <w:szCs w:val="24"/>
          <w:lang w:val="es-ES_tradnl" w:eastAsia="en-GB"/>
        </w:rPr>
        <w:tab/>
      </w:r>
      <w:hyperlink r:id="rId53" w:history="1">
        <w:r w:rsidRPr="00256C9E">
          <w:rPr>
            <w:color w:val="0563C1"/>
            <w:sz w:val="18"/>
            <w:szCs w:val="18"/>
            <w:u w:val="single"/>
            <w:lang w:val="es-ES_tradnl" w:eastAsia="en-GB"/>
          </w:rPr>
          <w:t>https://www.etsi.org/deliver/etsi_ts/136200_136299/136211/17.04.00_60/ts_136211v170400p.pdf</w:t>
        </w:r>
      </w:hyperlink>
    </w:p>
    <w:p w14:paraId="26F3DD63" w14:textId="2B05F519" w:rsidR="00941FD9" w:rsidRPr="00256C9E" w:rsidRDefault="00941FD9" w:rsidP="00941FD9">
      <w:pPr>
        <w:keepNext/>
        <w:keepLines/>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36.211-17.4.0 V1.3.0</w:t>
      </w:r>
      <w:r w:rsidRPr="00256C9E">
        <w:rPr>
          <w:rFonts w:ascii="Arial" w:hAnsi="Arial" w:cs="Arial"/>
          <w:szCs w:val="24"/>
          <w:lang w:val="es-ES_tradnl" w:eastAsia="en-GB"/>
        </w:rPr>
        <w:tab/>
      </w:r>
      <w:r w:rsidRPr="00256C9E">
        <w:rPr>
          <w:color w:val="000000"/>
          <w:sz w:val="18"/>
          <w:szCs w:val="18"/>
          <w:lang w:val="es-ES_tradnl" w:eastAsia="en-GB"/>
        </w:rPr>
        <w:t>17.4.0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23.02.2024</w:t>
      </w:r>
      <w:r w:rsidRPr="00256C9E">
        <w:rPr>
          <w:rFonts w:ascii="Arial" w:hAnsi="Arial" w:cs="Arial"/>
          <w:szCs w:val="24"/>
          <w:lang w:val="es-ES_tradnl" w:eastAsia="en-GB"/>
        </w:rPr>
        <w:tab/>
      </w:r>
      <w:hyperlink r:id="rId54" w:history="1">
        <w:r w:rsidRPr="00256C9E">
          <w:rPr>
            <w:color w:val="0563C1"/>
            <w:sz w:val="18"/>
            <w:szCs w:val="18"/>
            <w:u w:val="single"/>
            <w:lang w:val="es-ES_tradnl" w:eastAsia="en-GB"/>
          </w:rPr>
          <w:t>https://members.tsdsi.in/s/LMtTkzBGfxdiYD7</w:t>
        </w:r>
      </w:hyperlink>
    </w:p>
    <w:p w14:paraId="7480EC70" w14:textId="5A28A00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TTAT.3G-36.211V17.4.0</w:t>
      </w:r>
      <w:r w:rsidRPr="00256C9E">
        <w:rPr>
          <w:rFonts w:ascii="Arial" w:hAnsi="Arial" w:cs="Arial"/>
          <w:szCs w:val="24"/>
          <w:lang w:val="es-ES_tradnl" w:eastAsia="en-GB"/>
        </w:rPr>
        <w:tab/>
      </w:r>
      <w:r w:rsidRPr="00256C9E">
        <w:rPr>
          <w:color w:val="000000"/>
          <w:sz w:val="18"/>
          <w:szCs w:val="18"/>
          <w:lang w:val="es-ES_tradnl" w:eastAsia="en-GB"/>
        </w:rPr>
        <w:t>17.4.0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13.02.2024</w:t>
      </w:r>
      <w:r w:rsidRPr="00256C9E">
        <w:rPr>
          <w:rFonts w:ascii="Arial" w:hAnsi="Arial" w:cs="Arial"/>
          <w:szCs w:val="24"/>
          <w:lang w:val="es-ES_tradnl" w:eastAsia="en-GB"/>
        </w:rPr>
        <w:tab/>
      </w:r>
      <w:hyperlink r:id="rId55" w:history="1">
        <w:r w:rsidRPr="00256C9E">
          <w:rPr>
            <w:color w:val="0563C1"/>
            <w:sz w:val="18"/>
            <w:szCs w:val="18"/>
            <w:u w:val="single"/>
            <w:lang w:val="es-ES_tradnl" w:eastAsia="en-GB"/>
          </w:rPr>
          <w:t>https://www.tta.or.kr/eng/ttaSearchEngView.do?key=461&amp;searchStandardNo=TTAT.3G-36.211V17.4.0&amp;searchCate=TTAS</w:t>
        </w:r>
      </w:hyperlink>
    </w:p>
    <w:p w14:paraId="10FB7DDA" w14:textId="52799B2D"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1B17BCBC" w14:textId="24802FBC"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ATIS.3GPP.36.211.V18.0.1</w:t>
      </w:r>
      <w:r w:rsidRPr="00256C9E">
        <w:rPr>
          <w:rFonts w:ascii="Arial" w:hAnsi="Arial" w:cs="Arial"/>
          <w:szCs w:val="24"/>
          <w:lang w:val="es-ES_tradnl" w:eastAsia="en-GB"/>
        </w:rPr>
        <w:tab/>
      </w:r>
      <w:r w:rsidRPr="00256C9E">
        <w:rPr>
          <w:color w:val="000000"/>
          <w:sz w:val="18"/>
          <w:szCs w:val="18"/>
          <w:lang w:val="es-ES_tradnl" w:eastAsia="en-GB"/>
        </w:rPr>
        <w:t>18.0.1</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13.02.2025</w:t>
      </w:r>
      <w:r w:rsidRPr="00256C9E">
        <w:rPr>
          <w:rFonts w:ascii="Arial" w:hAnsi="Arial" w:cs="Arial"/>
          <w:szCs w:val="24"/>
          <w:lang w:val="es-ES_tradnl" w:eastAsia="en-GB"/>
        </w:rPr>
        <w:tab/>
      </w:r>
      <w:hyperlink r:id="rId56" w:anchor="Rel-18" w:history="1">
        <w:r w:rsidRPr="00256C9E">
          <w:rPr>
            <w:color w:val="0563C1"/>
            <w:sz w:val="18"/>
            <w:szCs w:val="18"/>
            <w:u w:val="single"/>
            <w:lang w:val="es-ES_tradnl" w:eastAsia="en-GB"/>
          </w:rPr>
          <w:t>https://www.atis.org/3gpp-transpositions - Rel-18</w:t>
        </w:r>
      </w:hyperlink>
    </w:p>
    <w:p w14:paraId="78B03609" w14:textId="6BED489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CCSA.3GPP.36.211.V18.0.1</w:t>
      </w:r>
      <w:r w:rsidRPr="00256C9E">
        <w:rPr>
          <w:rFonts w:ascii="Arial" w:hAnsi="Arial" w:cs="Arial"/>
          <w:szCs w:val="24"/>
          <w:lang w:val="es-ES_tradnl" w:eastAsia="en-GB"/>
        </w:rPr>
        <w:tab/>
      </w:r>
      <w:r w:rsidRPr="00256C9E">
        <w:rPr>
          <w:color w:val="000000"/>
          <w:sz w:val="18"/>
          <w:szCs w:val="18"/>
          <w:lang w:val="es-ES_tradnl" w:eastAsia="en-GB"/>
        </w:rPr>
        <w:t>18.0.1</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57" w:history="1">
        <w:r w:rsidRPr="00256C9E">
          <w:rPr>
            <w:color w:val="0563C1"/>
            <w:sz w:val="18"/>
            <w:szCs w:val="18"/>
            <w:u w:val="single"/>
            <w:lang w:val="es-ES_tradnl" w:eastAsia="en-GB"/>
          </w:rPr>
          <w:t>https://www.ccsa.org.cn/api/portalsFile/downloadOldFile?type=17&amp;oldFileUrl=NTN/SRIT/CCSA.3GPP.36.211.V18.0.1.zip</w:t>
        </w:r>
      </w:hyperlink>
    </w:p>
    <w:p w14:paraId="1B15EAE3" w14:textId="0ABA3C3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136 211 V18.0.1 (2024-05)</w:t>
      </w:r>
      <w:r w:rsidRPr="00256C9E">
        <w:rPr>
          <w:rFonts w:ascii="Arial" w:hAnsi="Arial" w:cs="Arial"/>
          <w:szCs w:val="24"/>
          <w:lang w:val="es-ES_tradnl" w:eastAsia="en-GB"/>
        </w:rPr>
        <w:tab/>
      </w:r>
      <w:r w:rsidRPr="00256C9E">
        <w:rPr>
          <w:color w:val="000000"/>
          <w:sz w:val="18"/>
          <w:szCs w:val="18"/>
          <w:lang w:val="es-ES_tradnl" w:eastAsia="en-GB"/>
        </w:rPr>
        <w:t>18.0.1</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06.05.2024</w:t>
      </w:r>
      <w:r w:rsidRPr="00256C9E">
        <w:rPr>
          <w:rFonts w:ascii="Arial" w:hAnsi="Arial" w:cs="Arial"/>
          <w:szCs w:val="24"/>
          <w:lang w:val="es-ES_tradnl" w:eastAsia="en-GB"/>
        </w:rPr>
        <w:tab/>
      </w:r>
      <w:hyperlink r:id="rId58" w:history="1">
        <w:r w:rsidRPr="00256C9E">
          <w:rPr>
            <w:color w:val="0563C1"/>
            <w:sz w:val="18"/>
            <w:szCs w:val="18"/>
            <w:u w:val="single"/>
            <w:lang w:val="es-ES_tradnl" w:eastAsia="en-GB"/>
          </w:rPr>
          <w:t>https://www.etsi.org/deliver/etsi_ts/136200_136299/136211/18.00.01_60/ts_136211v180001p.pdf</w:t>
        </w:r>
      </w:hyperlink>
    </w:p>
    <w:p w14:paraId="32E0C46F" w14:textId="415A65B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36.211 -18.0.1 V1.0.0</w:t>
      </w:r>
      <w:r w:rsidRPr="00256C9E">
        <w:rPr>
          <w:rFonts w:ascii="Arial" w:hAnsi="Arial" w:cs="Arial"/>
          <w:szCs w:val="24"/>
          <w:lang w:val="es-ES_tradnl" w:eastAsia="en-GB"/>
        </w:rPr>
        <w:tab/>
      </w:r>
      <w:r w:rsidRPr="00256C9E">
        <w:rPr>
          <w:color w:val="000000"/>
          <w:sz w:val="18"/>
          <w:szCs w:val="18"/>
          <w:lang w:val="es-ES_tradnl" w:eastAsia="en-GB"/>
        </w:rPr>
        <w:t>18.0.1</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59" w:history="1">
        <w:r w:rsidRPr="00256C9E">
          <w:rPr>
            <w:color w:val="0563C1"/>
            <w:sz w:val="18"/>
            <w:szCs w:val="18"/>
            <w:u w:val="single"/>
            <w:lang w:val="es-ES_tradnl" w:eastAsia="en-GB"/>
          </w:rPr>
          <w:t>https://members.tsdsi.in/s/o2PEwCd2YQwbKmL</w:t>
        </w:r>
      </w:hyperlink>
    </w:p>
    <w:p w14:paraId="73DC921D" w14:textId="0870273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TTAT.3G-36.211V18.0.1</w:t>
      </w:r>
      <w:r w:rsidRPr="00256C9E">
        <w:rPr>
          <w:rFonts w:ascii="Arial" w:hAnsi="Arial" w:cs="Arial"/>
          <w:szCs w:val="24"/>
          <w:lang w:val="es-ES_tradnl" w:eastAsia="en-GB"/>
        </w:rPr>
        <w:tab/>
      </w:r>
      <w:r w:rsidRPr="00256C9E">
        <w:rPr>
          <w:color w:val="000000"/>
          <w:sz w:val="18"/>
          <w:szCs w:val="18"/>
          <w:lang w:val="es-ES_tradnl" w:eastAsia="en-GB"/>
        </w:rPr>
        <w:t>18.0.1</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01.08.2025</w:t>
      </w:r>
      <w:r w:rsidRPr="00256C9E">
        <w:rPr>
          <w:rFonts w:ascii="Arial" w:hAnsi="Arial" w:cs="Arial"/>
          <w:szCs w:val="24"/>
          <w:lang w:val="es-ES_tradnl" w:eastAsia="en-GB"/>
        </w:rPr>
        <w:tab/>
      </w:r>
      <w:hyperlink r:id="rId60" w:history="1">
        <w:r w:rsidRPr="00256C9E">
          <w:rPr>
            <w:color w:val="0563C1"/>
            <w:sz w:val="18"/>
            <w:szCs w:val="18"/>
            <w:u w:val="single"/>
            <w:lang w:val="es-ES_tradnl" w:eastAsia="en-GB"/>
          </w:rPr>
          <w:t>https://www.tta.or.kr/eng/ttaSearchEngView.do?key=461&amp;searchStandardNo=TTAT.3G-36.211V18.0.1&amp;searchCate=TTAS</w:t>
        </w:r>
      </w:hyperlink>
    </w:p>
    <w:p w14:paraId="6FDE60C9" w14:textId="77777777" w:rsidR="00941FD9" w:rsidRPr="00256C9E" w:rsidRDefault="00941FD9" w:rsidP="00941FD9">
      <w:pPr>
        <w:pStyle w:val="Heading5"/>
        <w:rPr>
          <w:lang w:val="es-ES_tradnl"/>
        </w:rPr>
      </w:pPr>
      <w:r w:rsidRPr="00256C9E">
        <w:rPr>
          <w:lang w:val="es-ES_tradnl"/>
        </w:rPr>
        <w:t>1.3.1.2.3</w:t>
      </w:r>
      <w:r w:rsidRPr="00256C9E">
        <w:rPr>
          <w:lang w:val="es-ES_tradnl"/>
        </w:rPr>
        <w:tab/>
        <w:t>TS 36.212</w:t>
      </w:r>
    </w:p>
    <w:p w14:paraId="413401C5" w14:textId="77777777" w:rsidR="00941FD9" w:rsidRPr="00256C9E" w:rsidRDefault="00941FD9" w:rsidP="00941FD9">
      <w:pPr>
        <w:pStyle w:val="Headingb"/>
        <w:rPr>
          <w:lang w:val="es-ES_tradnl"/>
        </w:rPr>
      </w:pPr>
      <w:bookmarkStart w:id="55" w:name="_Toc56152345"/>
      <w:bookmarkStart w:id="56" w:name="_Toc56153725"/>
      <w:bookmarkStart w:id="57" w:name="_Toc94532837"/>
      <w:bookmarkStart w:id="58" w:name="_Toc94533307"/>
      <w:r w:rsidRPr="00256C9E">
        <w:rPr>
          <w:lang w:val="es-ES_tradnl"/>
        </w:rPr>
        <w:t xml:space="preserve">Acceso radioeléctrico terrenal universal evolucionado (E-UTRA); </w:t>
      </w:r>
      <w:bookmarkEnd w:id="55"/>
      <w:bookmarkEnd w:id="56"/>
      <w:bookmarkEnd w:id="57"/>
      <w:bookmarkEnd w:id="58"/>
      <w:r w:rsidRPr="00256C9E">
        <w:rPr>
          <w:lang w:val="es-ES_tradnl"/>
        </w:rPr>
        <w:t>Multiplexación y codificación de canales</w:t>
      </w:r>
    </w:p>
    <w:p w14:paraId="0334BB10" w14:textId="77777777" w:rsidR="00941FD9" w:rsidRPr="00256C9E" w:rsidRDefault="00941FD9" w:rsidP="00941FD9">
      <w:pPr>
        <w:rPr>
          <w:lang w:val="es-ES_tradnl"/>
        </w:rPr>
      </w:pPr>
      <w:r w:rsidRPr="00256C9E">
        <w:rPr>
          <w:szCs w:val="24"/>
          <w:lang w:val="es-ES_tradnl"/>
        </w:rPr>
        <w:t>En este documento se especifican la codificación, multiplexación y asignación a canales físicos para E-UTRA</w:t>
      </w:r>
      <w:r w:rsidRPr="00256C9E">
        <w:rPr>
          <w:lang w:val="es-ES_tradnl"/>
        </w:rPr>
        <w:t>.</w:t>
      </w:r>
    </w:p>
    <w:p w14:paraId="18F8F5C9" w14:textId="51BEF5D4"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21F9D081" w14:textId="56CCA5B5"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07C09CFD" w14:textId="02456AE2"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ATIS.3GPP.36.212.V17.1.0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61" w:anchor="Rel-17" w:history="1">
        <w:r w:rsidRPr="00256C9E">
          <w:rPr>
            <w:color w:val="0563C1"/>
            <w:sz w:val="18"/>
            <w:szCs w:val="18"/>
            <w:u w:val="single"/>
            <w:lang w:val="es-ES_tradnl" w:eastAsia="en-GB"/>
          </w:rPr>
          <w:t>https://www.atis.org/3gpp-transpositions - Rel-17</w:t>
        </w:r>
      </w:hyperlink>
    </w:p>
    <w:p w14:paraId="03534B43" w14:textId="0480AD7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CCSA.3GPP.36.212.V17.1.0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62" w:history="1">
        <w:r w:rsidRPr="00256C9E">
          <w:rPr>
            <w:color w:val="0563C1"/>
            <w:sz w:val="18"/>
            <w:szCs w:val="18"/>
            <w:u w:val="single"/>
            <w:lang w:val="es-ES_tradnl" w:eastAsia="en-GB"/>
          </w:rPr>
          <w:t>https://www.ccsa.org.cn/api/portalsFile/downloadOldFile?type=17&amp;oldFileUrl=NTN/SRIT/CCSA.3GPP.36.212.V17.1.0.d</w:t>
        </w:r>
      </w:hyperlink>
      <w:hyperlink r:id="rId63" w:history="1">
        <w:r w:rsidRPr="00256C9E">
          <w:rPr>
            <w:color w:val="0563C1"/>
            <w:sz w:val="18"/>
            <w:szCs w:val="18"/>
            <w:u w:val="single"/>
            <w:lang w:val="es-ES_tradnl" w:eastAsia="en-GB"/>
          </w:rPr>
          <w:t>ocx</w:t>
        </w:r>
      </w:hyperlink>
    </w:p>
    <w:p w14:paraId="2D7B0968" w14:textId="351A2CEC"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136 212 V17.1.0 (2022-04)</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25.04.2022</w:t>
      </w:r>
      <w:r w:rsidRPr="00256C9E">
        <w:rPr>
          <w:rFonts w:ascii="Arial" w:hAnsi="Arial" w:cs="Arial"/>
          <w:szCs w:val="24"/>
          <w:lang w:val="es-ES_tradnl" w:eastAsia="en-GB"/>
        </w:rPr>
        <w:tab/>
      </w:r>
      <w:hyperlink r:id="rId64" w:history="1">
        <w:r w:rsidRPr="00256C9E">
          <w:rPr>
            <w:color w:val="0563C1"/>
            <w:sz w:val="18"/>
            <w:szCs w:val="18"/>
            <w:u w:val="single"/>
            <w:lang w:val="es-ES_tradnl" w:eastAsia="en-GB"/>
          </w:rPr>
          <w:t>https://www.etsi.org/deliver/etsi_ts/136200_136299/136212/17.01.00_60/ts_136212v170100p.pdf</w:t>
        </w:r>
      </w:hyperlink>
    </w:p>
    <w:p w14:paraId="642499DF" w14:textId="7B7D643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36.212-17.1.0 V1.0.0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65" w:history="1">
        <w:r w:rsidRPr="00256C9E">
          <w:rPr>
            <w:color w:val="0563C1"/>
            <w:sz w:val="18"/>
            <w:szCs w:val="18"/>
            <w:u w:val="single"/>
            <w:lang w:val="es-ES_tradnl" w:eastAsia="en-GB"/>
          </w:rPr>
          <w:t>https://members.tsdsi.in/s/b5peAp4oKRTQdJL</w:t>
        </w:r>
      </w:hyperlink>
    </w:p>
    <w:p w14:paraId="6B2FEE9B" w14:textId="343A0F0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TTAT.3G-36.212V17.1.0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66" w:history="1">
        <w:r w:rsidRPr="00256C9E">
          <w:rPr>
            <w:color w:val="0563C1"/>
            <w:sz w:val="18"/>
            <w:szCs w:val="18"/>
            <w:u w:val="single"/>
            <w:lang w:val="es-ES_tradnl" w:eastAsia="en-GB"/>
          </w:rPr>
          <w:t>https://www.tta.or.kr/eng/ttaSearchEngView.do?key=461&amp;searchStandardNo=TTAT.3G-36.212V17.1.0&amp;searchCate=TTAS</w:t>
        </w:r>
      </w:hyperlink>
    </w:p>
    <w:p w14:paraId="28E18E0C" w14:textId="082A686C"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70131ED3" w14:textId="3B85B4FB"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ATIS.3GPP.36.212.V18.0.0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67" w:anchor="Rel-18" w:history="1">
        <w:r w:rsidRPr="00256C9E">
          <w:rPr>
            <w:color w:val="0563C1"/>
            <w:sz w:val="18"/>
            <w:szCs w:val="18"/>
            <w:u w:val="single"/>
            <w:lang w:val="es-ES_tradnl" w:eastAsia="en-GB"/>
          </w:rPr>
          <w:t>https://www.atis.org/3gpp-transpositions - Rel-18</w:t>
        </w:r>
      </w:hyperlink>
    </w:p>
    <w:p w14:paraId="289274E6" w14:textId="35CBFF4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CCSA.3GPP.36.212.V18.0.0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68" w:history="1">
        <w:r w:rsidRPr="00256C9E">
          <w:rPr>
            <w:color w:val="0563C1"/>
            <w:sz w:val="18"/>
            <w:szCs w:val="18"/>
            <w:u w:val="single"/>
            <w:lang w:val="es-ES_tradnl" w:eastAsia="en-GB"/>
          </w:rPr>
          <w:t>https://www.ccsa.org.cn/api/portalsFile/downloadOldFile?type=17&amp;oldFileUrl=NTN/SRIT/CCSA.3GPP.36.212.V18.0.0.d</w:t>
        </w:r>
      </w:hyperlink>
      <w:hyperlink r:id="rId69" w:history="1">
        <w:r w:rsidRPr="00256C9E">
          <w:rPr>
            <w:color w:val="0563C1"/>
            <w:sz w:val="18"/>
            <w:szCs w:val="18"/>
            <w:u w:val="single"/>
            <w:lang w:val="es-ES_tradnl" w:eastAsia="en-GB"/>
          </w:rPr>
          <w:t>ocx</w:t>
        </w:r>
      </w:hyperlink>
    </w:p>
    <w:p w14:paraId="159B52EE" w14:textId="2154FC66"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136 212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23.05.2024</w:t>
      </w:r>
      <w:r w:rsidRPr="00256C9E">
        <w:rPr>
          <w:rFonts w:ascii="Arial" w:hAnsi="Arial" w:cs="Arial"/>
          <w:szCs w:val="24"/>
          <w:lang w:val="es-ES_tradnl" w:eastAsia="en-GB"/>
        </w:rPr>
        <w:tab/>
      </w:r>
      <w:hyperlink r:id="rId70" w:history="1">
        <w:r w:rsidRPr="00256C9E">
          <w:rPr>
            <w:color w:val="0563C1"/>
            <w:sz w:val="18"/>
            <w:szCs w:val="18"/>
            <w:u w:val="single"/>
            <w:lang w:val="es-ES_tradnl" w:eastAsia="en-GB"/>
          </w:rPr>
          <w:t>https://www.etsi.org/deliver/etsi_ts/136200_136299/136212/18.00.00_60/ts_136212v180000p.pdf</w:t>
        </w:r>
      </w:hyperlink>
    </w:p>
    <w:p w14:paraId="02C930DB" w14:textId="09629C1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lastRenderedPageBreak/>
        <w:t>TSDSI</w:t>
      </w:r>
      <w:r w:rsidRPr="00256C9E">
        <w:rPr>
          <w:rFonts w:ascii="Arial" w:hAnsi="Arial" w:cs="Arial"/>
          <w:szCs w:val="24"/>
          <w:lang w:val="es-ES_tradnl" w:eastAsia="en-GB"/>
        </w:rPr>
        <w:tab/>
      </w:r>
      <w:r w:rsidRPr="00256C9E">
        <w:rPr>
          <w:color w:val="000000"/>
          <w:sz w:val="18"/>
          <w:szCs w:val="18"/>
          <w:lang w:val="es-ES_tradnl" w:eastAsia="en-GB"/>
        </w:rPr>
        <w:t>TSDSI STD T1.3GPP 36.212 -18.0.0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71" w:history="1">
        <w:r w:rsidRPr="00256C9E">
          <w:rPr>
            <w:color w:val="0563C1"/>
            <w:sz w:val="18"/>
            <w:szCs w:val="18"/>
            <w:u w:val="single"/>
            <w:lang w:val="es-ES_tradnl" w:eastAsia="en-GB"/>
          </w:rPr>
          <w:t>https://members.tsdsi.in/s/CaFcdB4aJaXGm7F</w:t>
        </w:r>
      </w:hyperlink>
    </w:p>
    <w:p w14:paraId="7B640477" w14:textId="0C7EA4A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TTAT.3G-36.212V18.0.0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13.02.2024</w:t>
      </w:r>
      <w:r w:rsidRPr="00256C9E">
        <w:rPr>
          <w:rFonts w:ascii="Arial" w:hAnsi="Arial" w:cs="Arial"/>
          <w:szCs w:val="24"/>
          <w:lang w:val="es-ES_tradnl" w:eastAsia="en-GB"/>
        </w:rPr>
        <w:tab/>
      </w:r>
      <w:hyperlink r:id="rId72" w:history="1">
        <w:r w:rsidRPr="00256C9E">
          <w:rPr>
            <w:color w:val="0563C1"/>
            <w:sz w:val="18"/>
            <w:szCs w:val="18"/>
            <w:u w:val="single"/>
            <w:lang w:val="es-ES_tradnl" w:eastAsia="en-GB"/>
          </w:rPr>
          <w:t>https://www.tta.or.kr/eng/ttaSearchEngView.do?key=461&amp;searchStandardNo=TTAT.3G-36.212V18.0.0&amp;searchCate=TTAS</w:t>
        </w:r>
      </w:hyperlink>
    </w:p>
    <w:p w14:paraId="470C514D" w14:textId="77777777" w:rsidR="00941FD9" w:rsidRPr="00256C9E" w:rsidRDefault="00941FD9" w:rsidP="00941FD9">
      <w:pPr>
        <w:pStyle w:val="Heading5"/>
        <w:rPr>
          <w:lang w:val="es-ES_tradnl"/>
        </w:rPr>
      </w:pPr>
      <w:r w:rsidRPr="00256C9E">
        <w:rPr>
          <w:lang w:val="es-ES_tradnl"/>
        </w:rPr>
        <w:t>1.3.1.2.4</w:t>
      </w:r>
      <w:r w:rsidRPr="00256C9E">
        <w:rPr>
          <w:lang w:val="es-ES_tradnl"/>
        </w:rPr>
        <w:tab/>
        <w:t>TS 36.213</w:t>
      </w:r>
    </w:p>
    <w:p w14:paraId="3E97E27F" w14:textId="77777777" w:rsidR="00941FD9" w:rsidRPr="00256C9E" w:rsidRDefault="00941FD9" w:rsidP="00941FD9">
      <w:pPr>
        <w:pStyle w:val="Headingb"/>
        <w:rPr>
          <w:lang w:val="es-ES_tradnl"/>
        </w:rPr>
      </w:pPr>
      <w:bookmarkStart w:id="59" w:name="_Toc56152346"/>
      <w:bookmarkStart w:id="60" w:name="_Toc56153726"/>
      <w:bookmarkStart w:id="61" w:name="_Toc94532838"/>
      <w:bookmarkStart w:id="62" w:name="_Toc94533308"/>
      <w:r w:rsidRPr="00256C9E">
        <w:rPr>
          <w:lang w:val="es-ES_tradnl"/>
        </w:rPr>
        <w:t xml:space="preserve">Acceso radioeléctrico terrenal universal evolucionado (E-UTRA); </w:t>
      </w:r>
      <w:bookmarkEnd w:id="59"/>
      <w:bookmarkEnd w:id="60"/>
      <w:bookmarkEnd w:id="61"/>
      <w:bookmarkEnd w:id="62"/>
      <w:r w:rsidRPr="00256C9E">
        <w:rPr>
          <w:lang w:val="es-ES_tradnl"/>
        </w:rPr>
        <w:t>procedimientos de la capa física</w:t>
      </w:r>
    </w:p>
    <w:p w14:paraId="63D8EEB6" w14:textId="77777777" w:rsidR="00941FD9" w:rsidRPr="00256C9E" w:rsidRDefault="00941FD9" w:rsidP="00941FD9">
      <w:pPr>
        <w:keepNext/>
        <w:keepLines/>
        <w:rPr>
          <w:lang w:val="es-ES_tradnl"/>
        </w:rPr>
      </w:pPr>
      <w:r w:rsidRPr="00256C9E">
        <w:rPr>
          <w:lang w:val="es-ES_tradnl"/>
        </w:rPr>
        <w:t>En este documento se especifican y establecen las características de los procedimientos de la capa física para E-UTRA.</w:t>
      </w:r>
    </w:p>
    <w:p w14:paraId="61E6461C" w14:textId="77777777" w:rsidR="00361DEB" w:rsidRPr="00256C9E" w:rsidRDefault="00361DEB" w:rsidP="00361DEB">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1010BF85" w14:textId="40F225D0"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6D900397" w14:textId="270323A9"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ATIS.3GPP.36.213.V17.6.0</w:t>
      </w:r>
      <w:r w:rsidRPr="00256C9E">
        <w:rPr>
          <w:rFonts w:ascii="Arial" w:hAnsi="Arial" w:cs="Arial"/>
          <w:szCs w:val="24"/>
          <w:lang w:val="es-ES_tradnl" w:eastAsia="en-GB"/>
        </w:rPr>
        <w:tab/>
      </w:r>
      <w:r w:rsidRPr="00256C9E">
        <w:rPr>
          <w:color w:val="000000"/>
          <w:sz w:val="18"/>
          <w:szCs w:val="18"/>
          <w:lang w:val="es-ES_tradnl" w:eastAsia="en-GB"/>
        </w:rPr>
        <w:t>17.6.0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73" w:anchor="Rel-17" w:history="1">
        <w:r w:rsidRPr="00256C9E">
          <w:rPr>
            <w:color w:val="0563C1"/>
            <w:sz w:val="18"/>
            <w:szCs w:val="18"/>
            <w:u w:val="single"/>
            <w:lang w:val="es-ES_tradnl" w:eastAsia="en-GB"/>
          </w:rPr>
          <w:t>https://www.atis.org/3gpp-transpositions - Rel-17</w:t>
        </w:r>
      </w:hyperlink>
    </w:p>
    <w:p w14:paraId="48E6B37D" w14:textId="6A50DEE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CCSA.3GPP.36.213.V17.6.0</w:t>
      </w:r>
      <w:r w:rsidRPr="00256C9E">
        <w:rPr>
          <w:rFonts w:ascii="Arial" w:hAnsi="Arial" w:cs="Arial"/>
          <w:szCs w:val="24"/>
          <w:lang w:val="es-ES_tradnl" w:eastAsia="en-GB"/>
        </w:rPr>
        <w:tab/>
      </w:r>
      <w:r w:rsidRPr="00256C9E">
        <w:rPr>
          <w:color w:val="000000"/>
          <w:sz w:val="18"/>
          <w:szCs w:val="18"/>
          <w:lang w:val="es-ES_tradnl" w:eastAsia="en-GB"/>
        </w:rPr>
        <w:t>17.6.0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00965CE9" w:rsidRPr="00256C9E">
        <w:rPr>
          <w:color w:val="000000"/>
          <w:sz w:val="18"/>
          <w:szCs w:val="18"/>
          <w:lang w:val="es-ES_tradnl" w:eastAsia="en-GB"/>
        </w:rPr>
        <w:br/>
      </w:r>
      <w:hyperlink r:id="rId74" w:history="1">
        <w:r w:rsidRPr="00256C9E">
          <w:rPr>
            <w:color w:val="0563C1"/>
            <w:sz w:val="18"/>
            <w:szCs w:val="18"/>
            <w:u w:val="single"/>
            <w:lang w:val="es-ES_tradnl" w:eastAsia="en-GB"/>
          </w:rPr>
          <w:t>https://www.ccsa.org.cn/api/portalsFile/downloadOldFile?type=17&amp;oldFileUrl=NTN/SRIT/CCSA.3GPP.36.213.V17.6.0.zip</w:t>
        </w:r>
      </w:hyperlink>
    </w:p>
    <w:p w14:paraId="55809129" w14:textId="6F5AFBA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136 213 V17.6.0 (2024-02)</w:t>
      </w:r>
      <w:r w:rsidRPr="00256C9E">
        <w:rPr>
          <w:rFonts w:ascii="Arial" w:hAnsi="Arial" w:cs="Arial"/>
          <w:szCs w:val="24"/>
          <w:lang w:val="es-ES_tradnl" w:eastAsia="en-GB"/>
        </w:rPr>
        <w:tab/>
      </w:r>
      <w:r w:rsidRPr="00256C9E">
        <w:rPr>
          <w:color w:val="000000"/>
          <w:sz w:val="18"/>
          <w:szCs w:val="18"/>
          <w:lang w:val="es-ES_tradnl" w:eastAsia="en-GB"/>
        </w:rPr>
        <w:t>17.6.0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15.02.2024</w:t>
      </w:r>
      <w:r w:rsidRPr="00256C9E">
        <w:rPr>
          <w:rFonts w:ascii="Arial" w:hAnsi="Arial" w:cs="Arial"/>
          <w:szCs w:val="24"/>
          <w:lang w:val="es-ES_tradnl" w:eastAsia="en-GB"/>
        </w:rPr>
        <w:tab/>
      </w:r>
      <w:hyperlink r:id="rId75" w:history="1">
        <w:r w:rsidRPr="00256C9E">
          <w:rPr>
            <w:color w:val="0563C1"/>
            <w:sz w:val="18"/>
            <w:szCs w:val="18"/>
            <w:u w:val="single"/>
            <w:lang w:val="es-ES_tradnl" w:eastAsia="en-GB"/>
          </w:rPr>
          <w:t>https://www.etsi.org/deliver/etsi_ts/136200_136299/136213/17.06.00_60/ts_136213v170600p.pdf</w:t>
        </w:r>
      </w:hyperlink>
    </w:p>
    <w:p w14:paraId="404DA810" w14:textId="24E7225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36.213-17.6.0 V1.5.0</w:t>
      </w:r>
      <w:r w:rsidRPr="00256C9E">
        <w:rPr>
          <w:rFonts w:ascii="Arial" w:hAnsi="Arial" w:cs="Arial"/>
          <w:szCs w:val="24"/>
          <w:lang w:val="es-ES_tradnl" w:eastAsia="en-GB"/>
        </w:rPr>
        <w:tab/>
      </w:r>
      <w:r w:rsidRPr="00256C9E">
        <w:rPr>
          <w:color w:val="000000"/>
          <w:sz w:val="18"/>
          <w:szCs w:val="18"/>
          <w:lang w:val="es-ES_tradnl" w:eastAsia="en-GB"/>
        </w:rPr>
        <w:t>17.6.0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29.05.2024</w:t>
      </w:r>
      <w:r w:rsidRPr="00256C9E">
        <w:rPr>
          <w:rFonts w:ascii="Arial" w:hAnsi="Arial" w:cs="Arial"/>
          <w:szCs w:val="24"/>
          <w:lang w:val="es-ES_tradnl" w:eastAsia="en-GB"/>
        </w:rPr>
        <w:tab/>
      </w:r>
      <w:hyperlink r:id="rId76" w:history="1">
        <w:r w:rsidRPr="00256C9E">
          <w:rPr>
            <w:color w:val="0563C1"/>
            <w:sz w:val="18"/>
            <w:szCs w:val="18"/>
            <w:u w:val="single"/>
            <w:lang w:val="es-ES_tradnl" w:eastAsia="en-GB"/>
          </w:rPr>
          <w:t>https://members.tsdsi.in/s/dtBjqnm8FkLRLHs</w:t>
        </w:r>
      </w:hyperlink>
    </w:p>
    <w:p w14:paraId="7E35434D" w14:textId="5F70943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TTAT.3G-36.213V17.6.0</w:t>
      </w:r>
      <w:r w:rsidRPr="00256C9E">
        <w:rPr>
          <w:rFonts w:ascii="Arial" w:hAnsi="Arial" w:cs="Arial"/>
          <w:szCs w:val="24"/>
          <w:lang w:val="es-ES_tradnl" w:eastAsia="en-GB"/>
        </w:rPr>
        <w:tab/>
      </w:r>
      <w:r w:rsidRPr="00256C9E">
        <w:rPr>
          <w:color w:val="000000"/>
          <w:sz w:val="18"/>
          <w:szCs w:val="18"/>
          <w:lang w:val="es-ES_tradnl" w:eastAsia="en-GB"/>
        </w:rPr>
        <w:t>17.6.0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08.05.2024</w:t>
      </w:r>
      <w:r w:rsidRPr="00256C9E">
        <w:rPr>
          <w:rFonts w:ascii="Arial" w:hAnsi="Arial" w:cs="Arial"/>
          <w:szCs w:val="24"/>
          <w:lang w:val="es-ES_tradnl" w:eastAsia="en-GB"/>
        </w:rPr>
        <w:tab/>
      </w:r>
      <w:hyperlink r:id="rId77" w:history="1">
        <w:r w:rsidRPr="00256C9E">
          <w:rPr>
            <w:color w:val="0563C1"/>
            <w:sz w:val="18"/>
            <w:szCs w:val="18"/>
            <w:u w:val="single"/>
            <w:lang w:val="es-ES_tradnl" w:eastAsia="en-GB"/>
          </w:rPr>
          <w:t>https://www.tta.or.kr/eng/ttaSearchEngView.do?key=461&amp;searchStandardNo=TTAT.3G-36.213V17.6.0&amp;searchCate=TTAS</w:t>
        </w:r>
      </w:hyperlink>
    </w:p>
    <w:p w14:paraId="5C63EAD7" w14:textId="0FC70876"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00351C57" w14:textId="0D0A2BE7"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ATIS.3GPP.36.213.V18.2.0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78" w:anchor="Rel-18" w:history="1">
        <w:r w:rsidRPr="00256C9E">
          <w:rPr>
            <w:color w:val="0563C1"/>
            <w:sz w:val="18"/>
            <w:szCs w:val="18"/>
            <w:u w:val="single"/>
            <w:lang w:val="es-ES_tradnl" w:eastAsia="en-GB"/>
          </w:rPr>
          <w:t>https://www.atis.org/3gpp-transpositions - Rel-18</w:t>
        </w:r>
      </w:hyperlink>
    </w:p>
    <w:p w14:paraId="108CEE1B" w14:textId="55DC1B0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CCSA.3GPP.36.213.V18.2.0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79" w:history="1">
        <w:r w:rsidRPr="00256C9E">
          <w:rPr>
            <w:color w:val="0563C1"/>
            <w:sz w:val="18"/>
            <w:szCs w:val="18"/>
            <w:u w:val="single"/>
            <w:lang w:val="es-ES_tradnl" w:eastAsia="en-GB"/>
          </w:rPr>
          <w:t>https://www.ccsa.org.cn/api/portalsFile/downloadOldFile?type=17&amp;oldFileUrl=NTN/SRIT/CCSA.3GPP.36.213.V18.2.0.zip</w:t>
        </w:r>
      </w:hyperlink>
    </w:p>
    <w:p w14:paraId="099733A4" w14:textId="3200642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136 213 V18.2.0 (2024-06)</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14.06.2024</w:t>
      </w:r>
      <w:r w:rsidRPr="00256C9E">
        <w:rPr>
          <w:rFonts w:ascii="Arial" w:hAnsi="Arial" w:cs="Arial"/>
          <w:szCs w:val="24"/>
          <w:lang w:val="es-ES_tradnl" w:eastAsia="en-GB"/>
        </w:rPr>
        <w:tab/>
      </w:r>
      <w:hyperlink r:id="rId80" w:history="1">
        <w:r w:rsidRPr="00256C9E">
          <w:rPr>
            <w:color w:val="0563C1"/>
            <w:sz w:val="18"/>
            <w:szCs w:val="18"/>
            <w:u w:val="single"/>
            <w:lang w:val="es-ES_tradnl" w:eastAsia="en-GB"/>
          </w:rPr>
          <w:t>https://www.etsi.org/deliver/etsi_ts/136200_136299/136213/18.02.00_60/ts_136213v180200p.pdf</w:t>
        </w:r>
      </w:hyperlink>
    </w:p>
    <w:p w14:paraId="08A4D468" w14:textId="7C477FC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36.213 -18.2.0 V1.0.0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81" w:history="1">
        <w:r w:rsidRPr="00256C9E">
          <w:rPr>
            <w:color w:val="0563C1"/>
            <w:sz w:val="18"/>
            <w:szCs w:val="18"/>
            <w:u w:val="single"/>
            <w:lang w:val="es-ES_tradnl" w:eastAsia="en-GB"/>
          </w:rPr>
          <w:t>https://members.tsdsi.in/s/YQAW7CgScfdzASw</w:t>
        </w:r>
      </w:hyperlink>
    </w:p>
    <w:p w14:paraId="36755DCC" w14:textId="6585B33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TTAT.3G-36.213V18.2.0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82" w:history="1">
        <w:r w:rsidRPr="00256C9E">
          <w:rPr>
            <w:color w:val="0563C1"/>
            <w:sz w:val="18"/>
            <w:szCs w:val="18"/>
            <w:u w:val="single"/>
            <w:lang w:val="es-ES_tradnl" w:eastAsia="en-GB"/>
          </w:rPr>
          <w:t>https://www.tta.or.kr/eng/ttaSearchEngView.do?key=461&amp;searchStandardNo=TTAT.3G-36.213V18.2.0&amp;searchCate=TTAS</w:t>
        </w:r>
      </w:hyperlink>
    </w:p>
    <w:p w14:paraId="4F9C3A19" w14:textId="77777777" w:rsidR="00941FD9" w:rsidRPr="00256C9E" w:rsidRDefault="00941FD9" w:rsidP="00941FD9">
      <w:pPr>
        <w:pStyle w:val="Heading5"/>
        <w:rPr>
          <w:lang w:val="es-ES_tradnl"/>
        </w:rPr>
      </w:pPr>
      <w:r w:rsidRPr="00256C9E">
        <w:rPr>
          <w:lang w:val="es-ES_tradnl"/>
        </w:rPr>
        <w:t>1.3.1.2.5</w:t>
      </w:r>
      <w:r w:rsidRPr="00256C9E">
        <w:rPr>
          <w:lang w:val="es-ES_tradnl"/>
        </w:rPr>
        <w:tab/>
        <w:t>TS 36.214</w:t>
      </w:r>
    </w:p>
    <w:p w14:paraId="376DBF14" w14:textId="77777777" w:rsidR="00941FD9" w:rsidRPr="00256C9E" w:rsidRDefault="00941FD9" w:rsidP="00941FD9">
      <w:pPr>
        <w:pStyle w:val="Headingb"/>
        <w:rPr>
          <w:lang w:val="es-ES_tradnl"/>
        </w:rPr>
      </w:pPr>
      <w:bookmarkStart w:id="63" w:name="_Toc56152347"/>
      <w:bookmarkStart w:id="64" w:name="_Toc56153727"/>
      <w:bookmarkStart w:id="65" w:name="_Toc94532839"/>
      <w:bookmarkStart w:id="66" w:name="_Toc94533309"/>
      <w:r w:rsidRPr="00256C9E">
        <w:rPr>
          <w:lang w:val="es-ES_tradnl"/>
        </w:rPr>
        <w:t xml:space="preserve">Acceso radioeléctrico terrenal universal evolucionado (E-UTRA); capa física; </w:t>
      </w:r>
      <w:bookmarkEnd w:id="63"/>
      <w:bookmarkEnd w:id="64"/>
      <w:bookmarkEnd w:id="65"/>
      <w:bookmarkEnd w:id="66"/>
      <w:r w:rsidRPr="00256C9E">
        <w:rPr>
          <w:lang w:val="es-ES_tradnl"/>
        </w:rPr>
        <w:t>mediciones</w:t>
      </w:r>
    </w:p>
    <w:p w14:paraId="08482E9F" w14:textId="77777777" w:rsidR="00941FD9" w:rsidRPr="00256C9E" w:rsidRDefault="00941FD9" w:rsidP="00941FD9">
      <w:pPr>
        <w:rPr>
          <w:lang w:val="es-ES_tradnl"/>
        </w:rPr>
      </w:pPr>
      <w:r w:rsidRPr="00256C9E">
        <w:rPr>
          <w:lang w:val="es-ES_tradnl"/>
        </w:rPr>
        <w:t>Este documento contiene la descripción y definición de las mediciones realizadas en el UE y en red para garantizar el funcionamiento en modo reposo y en modo conectado en E-UTRA.</w:t>
      </w:r>
    </w:p>
    <w:p w14:paraId="543140C2" w14:textId="179E27DC"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008E38C2" w14:textId="5E48A19E"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6B241BA1" w14:textId="20B89A1D"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ATIS.3GPP.36.214.V17.0.0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83" w:anchor="Rel-17" w:history="1">
        <w:r w:rsidRPr="00256C9E">
          <w:rPr>
            <w:color w:val="0563C1"/>
            <w:sz w:val="18"/>
            <w:szCs w:val="18"/>
            <w:u w:val="single"/>
            <w:lang w:val="es-ES_tradnl" w:eastAsia="en-GB"/>
          </w:rPr>
          <w:t>https://www.atis.org/3gpp-transpositions - Rel-17</w:t>
        </w:r>
      </w:hyperlink>
    </w:p>
    <w:p w14:paraId="6344CF52" w14:textId="5D24772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CCSA.3GPP.36.214.V17.0.0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84" w:history="1">
        <w:r w:rsidRPr="00256C9E">
          <w:rPr>
            <w:color w:val="0563C1"/>
            <w:sz w:val="18"/>
            <w:szCs w:val="18"/>
            <w:u w:val="single"/>
            <w:lang w:val="es-ES_tradnl" w:eastAsia="en-GB"/>
          </w:rPr>
          <w:t>https://www.ccsa.org.cn/api/portalsFile/downloadOldFile?type=17&amp;oldFileUrl=NTN/SRIT/CCSA.3GPP.36.214.V17.0.0.d</w:t>
        </w:r>
      </w:hyperlink>
      <w:hyperlink r:id="rId85" w:history="1">
        <w:r w:rsidRPr="00256C9E">
          <w:rPr>
            <w:color w:val="0563C1"/>
            <w:sz w:val="18"/>
            <w:szCs w:val="18"/>
            <w:u w:val="single"/>
            <w:lang w:val="es-ES_tradnl" w:eastAsia="en-GB"/>
          </w:rPr>
          <w:t>ocx</w:t>
        </w:r>
      </w:hyperlink>
    </w:p>
    <w:p w14:paraId="61D26E74" w14:textId="19FA8A91"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136 214 V17.0.0 (2022-04)</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20.04.2022</w:t>
      </w:r>
      <w:r w:rsidRPr="00256C9E">
        <w:rPr>
          <w:rFonts w:ascii="Arial" w:hAnsi="Arial" w:cs="Arial"/>
          <w:szCs w:val="24"/>
          <w:lang w:val="es-ES_tradnl" w:eastAsia="en-GB"/>
        </w:rPr>
        <w:tab/>
      </w:r>
      <w:hyperlink r:id="rId86" w:history="1">
        <w:r w:rsidRPr="00256C9E">
          <w:rPr>
            <w:color w:val="0563C1"/>
            <w:sz w:val="18"/>
            <w:szCs w:val="18"/>
            <w:u w:val="single"/>
            <w:lang w:val="es-ES_tradnl" w:eastAsia="en-GB"/>
          </w:rPr>
          <w:t>https://www.etsi.org/deliver/etsi_ts/136200_136299/136214/17.00.00_60/ts_136214v170000p.pdf</w:t>
        </w:r>
      </w:hyperlink>
    </w:p>
    <w:p w14:paraId="60E44708" w14:textId="6689997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36.214-17.0.0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87" w:history="1">
        <w:r w:rsidRPr="00256C9E">
          <w:rPr>
            <w:color w:val="0563C1"/>
            <w:sz w:val="18"/>
            <w:szCs w:val="18"/>
            <w:u w:val="single"/>
            <w:lang w:val="es-ES_tradnl" w:eastAsia="en-GB"/>
          </w:rPr>
          <w:t>https://members.tsdsi.in/s/ktGLRtM7YsK5Jy3</w:t>
        </w:r>
      </w:hyperlink>
    </w:p>
    <w:p w14:paraId="3085F784" w14:textId="2F0274F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TTAT.3G-36.214V17.0.0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88" w:history="1">
        <w:r w:rsidRPr="00256C9E">
          <w:rPr>
            <w:color w:val="0563C1"/>
            <w:sz w:val="18"/>
            <w:szCs w:val="18"/>
            <w:u w:val="single"/>
            <w:lang w:val="es-ES_tradnl" w:eastAsia="en-GB"/>
          </w:rPr>
          <w:t>https://www.tta.or.kr/eng/ttaSearchEngView.do?key=461&amp;searchStandardNo=TTAT.3G-36.214V17.0.0&amp;searchCate=TTAS</w:t>
        </w:r>
      </w:hyperlink>
    </w:p>
    <w:p w14:paraId="1E75553A" w14:textId="4746BC53"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lastRenderedPageBreak/>
        <w:t>Versión 18</w:t>
      </w:r>
    </w:p>
    <w:p w14:paraId="1653567C" w14:textId="2F6CD5D5"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ATIS.3GPP.36.214.V18.0.0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89" w:anchor="Rel-18" w:history="1">
        <w:r w:rsidRPr="00256C9E">
          <w:rPr>
            <w:color w:val="0563C1"/>
            <w:sz w:val="18"/>
            <w:szCs w:val="18"/>
            <w:u w:val="single"/>
            <w:lang w:val="es-ES_tradnl" w:eastAsia="en-GB"/>
          </w:rPr>
          <w:t>https://www.atis.org/3gpp-transpositions - Rel-18</w:t>
        </w:r>
      </w:hyperlink>
    </w:p>
    <w:p w14:paraId="1629804E" w14:textId="1C71106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CCSA.3GPP.36.214.V18.0.0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90" w:history="1">
        <w:r w:rsidRPr="00256C9E">
          <w:rPr>
            <w:color w:val="0563C1"/>
            <w:sz w:val="18"/>
            <w:szCs w:val="18"/>
            <w:u w:val="single"/>
            <w:lang w:val="es-ES_tradnl" w:eastAsia="en-GB"/>
          </w:rPr>
          <w:t>https://www.ccsa.org.cn/api/portalsFile/downloadOldFile?type=17&amp;oldFileUrl=NTN/SRIT/CCSA.3GPP.36.214.V18.0.0.d</w:t>
        </w:r>
      </w:hyperlink>
      <w:hyperlink r:id="rId91" w:history="1">
        <w:r w:rsidRPr="00256C9E">
          <w:rPr>
            <w:color w:val="0563C1"/>
            <w:sz w:val="18"/>
            <w:szCs w:val="18"/>
            <w:u w:val="single"/>
            <w:lang w:val="es-ES_tradnl" w:eastAsia="en-GB"/>
          </w:rPr>
          <w:t>ocx</w:t>
        </w:r>
      </w:hyperlink>
    </w:p>
    <w:p w14:paraId="512BFF16" w14:textId="3B992504"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136 214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02.05.2024</w:t>
      </w:r>
      <w:r w:rsidRPr="00256C9E">
        <w:rPr>
          <w:rFonts w:ascii="Arial" w:hAnsi="Arial" w:cs="Arial"/>
          <w:szCs w:val="24"/>
          <w:lang w:val="es-ES_tradnl" w:eastAsia="en-GB"/>
        </w:rPr>
        <w:tab/>
      </w:r>
      <w:hyperlink r:id="rId92" w:history="1">
        <w:r w:rsidRPr="00256C9E">
          <w:rPr>
            <w:color w:val="0563C1"/>
            <w:sz w:val="18"/>
            <w:szCs w:val="18"/>
            <w:u w:val="single"/>
            <w:lang w:val="es-ES_tradnl" w:eastAsia="en-GB"/>
          </w:rPr>
          <w:t>https://www.etsi.org/deliver/etsi_ts/136200_136299/136214/18.00.00_60/ts_136214v180000p.pdf</w:t>
        </w:r>
      </w:hyperlink>
    </w:p>
    <w:p w14:paraId="1FE5C529" w14:textId="64AD222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36.214 -18.0.0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93" w:history="1">
        <w:r w:rsidRPr="00256C9E">
          <w:rPr>
            <w:color w:val="0563C1"/>
            <w:sz w:val="18"/>
            <w:szCs w:val="18"/>
            <w:u w:val="single"/>
            <w:lang w:val="es-ES_tradnl" w:eastAsia="en-GB"/>
          </w:rPr>
          <w:t>https://members.tsdsi.in/s/QsCJb8C8AoWJqLN</w:t>
        </w:r>
      </w:hyperlink>
    </w:p>
    <w:p w14:paraId="4CC98B63" w14:textId="64082A4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TTAT.3G-36.214V18.0.0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94" w:history="1">
        <w:r w:rsidRPr="00256C9E">
          <w:rPr>
            <w:color w:val="0563C1"/>
            <w:sz w:val="18"/>
            <w:szCs w:val="18"/>
            <w:u w:val="single"/>
            <w:lang w:val="es-ES_tradnl" w:eastAsia="en-GB"/>
          </w:rPr>
          <w:t>https://www.tta.or.kr/eng/ttaSearchEngView.do?key=461&amp;searchStandardNo=TTAT.3G-36.214V18.0.0&amp;searchCate=TTAS</w:t>
        </w:r>
      </w:hyperlink>
    </w:p>
    <w:p w14:paraId="6AF53878" w14:textId="77777777" w:rsidR="00941FD9" w:rsidRPr="00256C9E" w:rsidRDefault="00941FD9" w:rsidP="00941FD9">
      <w:pPr>
        <w:pStyle w:val="Heading5"/>
        <w:rPr>
          <w:lang w:val="es-ES_tradnl"/>
        </w:rPr>
      </w:pPr>
      <w:r w:rsidRPr="00256C9E">
        <w:rPr>
          <w:lang w:val="es-ES_tradnl"/>
        </w:rPr>
        <w:t>1.3.1.2.6</w:t>
      </w:r>
      <w:r w:rsidRPr="00256C9E">
        <w:rPr>
          <w:lang w:val="es-ES_tradnl"/>
        </w:rPr>
        <w:tab/>
        <w:t>TS 38.201</w:t>
      </w:r>
    </w:p>
    <w:p w14:paraId="5C8435D3" w14:textId="77777777" w:rsidR="00941FD9" w:rsidRPr="00256C9E" w:rsidRDefault="00941FD9" w:rsidP="00941FD9">
      <w:pPr>
        <w:pStyle w:val="Headingb"/>
        <w:rPr>
          <w:lang w:val="es-ES_tradnl"/>
        </w:rPr>
      </w:pPr>
      <w:bookmarkStart w:id="67" w:name="_Toc56152349"/>
      <w:bookmarkStart w:id="68" w:name="_Toc56153729"/>
      <w:bookmarkStart w:id="69" w:name="_Toc94532841"/>
      <w:bookmarkStart w:id="70" w:name="_Toc94533311"/>
      <w:r w:rsidRPr="00256C9E">
        <w:rPr>
          <w:lang w:val="es-ES_tradnl"/>
        </w:rPr>
        <w:t xml:space="preserve">NR; capa física; </w:t>
      </w:r>
      <w:bookmarkEnd w:id="67"/>
      <w:bookmarkEnd w:id="68"/>
      <w:bookmarkEnd w:id="69"/>
      <w:bookmarkEnd w:id="70"/>
      <w:r w:rsidRPr="00256C9E">
        <w:rPr>
          <w:lang w:val="es-ES_tradnl"/>
        </w:rPr>
        <w:t>descripción general</w:t>
      </w:r>
    </w:p>
    <w:p w14:paraId="5711BE96" w14:textId="77777777" w:rsidR="00941FD9" w:rsidRPr="00256C9E" w:rsidRDefault="00941FD9" w:rsidP="00941FD9">
      <w:pPr>
        <w:rPr>
          <w:lang w:val="es-ES_tradnl"/>
        </w:rPr>
      </w:pPr>
      <w:r w:rsidRPr="00256C9E">
        <w:rPr>
          <w:lang w:val="es-ES_tradnl"/>
        </w:rPr>
        <w:t>Este documento proporciona una descripción general de la capa física de la interfaz radioeléctrica NR. Además, describe la estructura de las especificaciones de la capa física del 3GPP, a saber, la serie TS 38.200.</w:t>
      </w:r>
    </w:p>
    <w:p w14:paraId="5EC95FA6" w14:textId="7B3CDBCC"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6E67575E" w14:textId="2C225D7A"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0D8F98DA" w14:textId="5CDEF3E0"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ATIS.3GPP.38.201.V17.0.0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95" w:anchor="Rel-17" w:history="1">
        <w:r w:rsidRPr="00256C9E">
          <w:rPr>
            <w:color w:val="0563C1"/>
            <w:sz w:val="18"/>
            <w:szCs w:val="18"/>
            <w:u w:val="single"/>
            <w:lang w:val="es-ES_tradnl" w:eastAsia="en-GB"/>
          </w:rPr>
          <w:t>https://www.atis.org/3gpp-transpositions - Rel-17</w:t>
        </w:r>
      </w:hyperlink>
    </w:p>
    <w:p w14:paraId="58E7A5A8" w14:textId="33051A1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CCSA.3GPP.38.201.V17.0.0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96" w:history="1">
        <w:r w:rsidRPr="00256C9E">
          <w:rPr>
            <w:color w:val="0563C1"/>
            <w:sz w:val="18"/>
            <w:szCs w:val="18"/>
            <w:u w:val="single"/>
            <w:lang w:val="es-ES_tradnl" w:eastAsia="en-GB"/>
          </w:rPr>
          <w:t>https://www.ccsa.org.cn/api/portalsFile/downloadOldFile?type=17&amp;oldFileUrl=NTN/SRIT/CCSA.3GPP.38.201.V17.0.0.d</w:t>
        </w:r>
      </w:hyperlink>
      <w:hyperlink r:id="rId97" w:history="1">
        <w:r w:rsidRPr="00256C9E">
          <w:rPr>
            <w:color w:val="0563C1"/>
            <w:sz w:val="18"/>
            <w:szCs w:val="18"/>
            <w:u w:val="single"/>
            <w:lang w:val="es-ES_tradnl" w:eastAsia="en-GB"/>
          </w:rPr>
          <w:t>oc</w:t>
        </w:r>
      </w:hyperlink>
    </w:p>
    <w:p w14:paraId="49CAFC4A" w14:textId="1EB8DFE5"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138 201 V17.0.0 (2022-05)</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11.05.2022</w:t>
      </w:r>
      <w:r w:rsidRPr="00256C9E">
        <w:rPr>
          <w:rFonts w:ascii="Arial" w:hAnsi="Arial" w:cs="Arial"/>
          <w:szCs w:val="24"/>
          <w:lang w:val="es-ES_tradnl" w:eastAsia="en-GB"/>
        </w:rPr>
        <w:tab/>
      </w:r>
      <w:hyperlink r:id="rId98" w:history="1">
        <w:r w:rsidRPr="00256C9E">
          <w:rPr>
            <w:color w:val="0563C1"/>
            <w:sz w:val="18"/>
            <w:szCs w:val="18"/>
            <w:u w:val="single"/>
            <w:lang w:val="es-ES_tradnl" w:eastAsia="en-GB"/>
          </w:rPr>
          <w:t>https://www.etsi.org/deliver/etsi_ts/138200_138299/138201/17.00.00_60/ts_138201v170000p.pdf</w:t>
        </w:r>
      </w:hyperlink>
    </w:p>
    <w:p w14:paraId="0B3D900F" w14:textId="72B9BB7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38.201-17.0.0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99" w:history="1">
        <w:r w:rsidRPr="00256C9E">
          <w:rPr>
            <w:color w:val="0563C1"/>
            <w:sz w:val="18"/>
            <w:szCs w:val="18"/>
            <w:u w:val="single"/>
            <w:lang w:val="es-ES_tradnl" w:eastAsia="en-GB"/>
          </w:rPr>
          <w:t>https://members.tsdsi.in/s/93kPQABXmpra9ec</w:t>
        </w:r>
      </w:hyperlink>
    </w:p>
    <w:p w14:paraId="53CC3583" w14:textId="6E511C0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TTAT.3G-38.201V17.0.0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14.03.2022</w:t>
      </w:r>
      <w:r w:rsidRPr="00256C9E">
        <w:rPr>
          <w:rFonts w:ascii="Arial" w:hAnsi="Arial" w:cs="Arial"/>
          <w:szCs w:val="24"/>
          <w:lang w:val="es-ES_tradnl" w:eastAsia="en-GB"/>
        </w:rPr>
        <w:tab/>
      </w:r>
      <w:hyperlink r:id="rId100" w:history="1">
        <w:r w:rsidRPr="00256C9E">
          <w:rPr>
            <w:color w:val="0563C1"/>
            <w:sz w:val="18"/>
            <w:szCs w:val="18"/>
            <w:u w:val="single"/>
            <w:lang w:val="es-ES_tradnl" w:eastAsia="en-GB"/>
          </w:rPr>
          <w:t>https://www.tta.or.kr/eng/ttaSearchEngView.do?key=461&amp;searchStandardNo=TTAT.3G-38.201V17.0.0&amp;searchCate=TTAS</w:t>
        </w:r>
      </w:hyperlink>
    </w:p>
    <w:p w14:paraId="5C2DC6EB" w14:textId="2976ACF6"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63350786" w14:textId="790DA96A"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ATIS.3GPP.38.201.V18.0.0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01" w:anchor="Rel-18" w:history="1">
        <w:r w:rsidRPr="00256C9E">
          <w:rPr>
            <w:color w:val="0563C1"/>
            <w:sz w:val="18"/>
            <w:szCs w:val="18"/>
            <w:u w:val="single"/>
            <w:lang w:val="es-ES_tradnl" w:eastAsia="en-GB"/>
          </w:rPr>
          <w:t>https://www.atis.org/3gpp-transpositions - Rel-18</w:t>
        </w:r>
      </w:hyperlink>
    </w:p>
    <w:p w14:paraId="046E9DF0" w14:textId="76F2FFF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CCSA.3GPP.38.201.V18.0.0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02" w:history="1">
        <w:r w:rsidRPr="00256C9E">
          <w:rPr>
            <w:color w:val="0563C1"/>
            <w:sz w:val="18"/>
            <w:szCs w:val="18"/>
            <w:u w:val="single"/>
            <w:lang w:val="es-ES_tradnl" w:eastAsia="en-GB"/>
          </w:rPr>
          <w:t>https://www.ccsa.org.cn/api/portalsFile/downloadOldFile?type=17&amp;oldFileUrl=NTN/SRIT/CCSA.3GPP.38.201.V18.0.0.d</w:t>
        </w:r>
      </w:hyperlink>
      <w:hyperlink r:id="rId103" w:history="1">
        <w:r w:rsidRPr="00256C9E">
          <w:rPr>
            <w:color w:val="0563C1"/>
            <w:sz w:val="18"/>
            <w:szCs w:val="18"/>
            <w:u w:val="single"/>
            <w:lang w:val="es-ES_tradnl" w:eastAsia="en-GB"/>
          </w:rPr>
          <w:t>oc</w:t>
        </w:r>
      </w:hyperlink>
    </w:p>
    <w:p w14:paraId="22ADB623" w14:textId="6E6BDABF"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138 201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27.05.2024</w:t>
      </w:r>
      <w:r w:rsidRPr="00256C9E">
        <w:rPr>
          <w:rFonts w:ascii="Arial" w:hAnsi="Arial" w:cs="Arial"/>
          <w:szCs w:val="24"/>
          <w:lang w:val="es-ES_tradnl" w:eastAsia="en-GB"/>
        </w:rPr>
        <w:tab/>
      </w:r>
      <w:hyperlink r:id="rId104" w:history="1">
        <w:r w:rsidRPr="00256C9E">
          <w:rPr>
            <w:color w:val="0563C1"/>
            <w:sz w:val="18"/>
            <w:szCs w:val="18"/>
            <w:u w:val="single"/>
            <w:lang w:val="es-ES_tradnl" w:eastAsia="en-GB"/>
          </w:rPr>
          <w:t>https://www.etsi.org/deliver/etsi_ts/138200_138299/138201/18.00.00_60/ts_138201v180000p.pdf</w:t>
        </w:r>
      </w:hyperlink>
    </w:p>
    <w:p w14:paraId="7D312E29" w14:textId="1EEF860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38.201 -18.0.0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105" w:history="1">
        <w:r w:rsidRPr="00256C9E">
          <w:rPr>
            <w:color w:val="0563C1"/>
            <w:sz w:val="18"/>
            <w:szCs w:val="18"/>
            <w:u w:val="single"/>
            <w:lang w:val="es-ES_tradnl" w:eastAsia="en-GB"/>
          </w:rPr>
          <w:t>https://members.tsdsi.in/s/f4j8DgWSikwnkmk</w:t>
        </w:r>
      </w:hyperlink>
    </w:p>
    <w:p w14:paraId="62C4C5BE" w14:textId="05D4C56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TTAT.3G-38.201V18.0.0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13.02.2024</w:t>
      </w:r>
      <w:r w:rsidRPr="00256C9E">
        <w:rPr>
          <w:rFonts w:ascii="Arial" w:hAnsi="Arial" w:cs="Arial"/>
          <w:szCs w:val="24"/>
          <w:lang w:val="es-ES_tradnl" w:eastAsia="en-GB"/>
        </w:rPr>
        <w:tab/>
      </w:r>
      <w:hyperlink r:id="rId106" w:history="1">
        <w:r w:rsidRPr="00256C9E">
          <w:rPr>
            <w:color w:val="0563C1"/>
            <w:sz w:val="18"/>
            <w:szCs w:val="18"/>
            <w:u w:val="single"/>
            <w:lang w:val="es-ES_tradnl" w:eastAsia="en-GB"/>
          </w:rPr>
          <w:t>https://www.tta.or.kr/eng/ttaSearchEngView.do?key=461&amp;searchStandardNo=TTAT.3G-38.201V18.0.0&amp;searchCate=TTAS</w:t>
        </w:r>
      </w:hyperlink>
    </w:p>
    <w:p w14:paraId="31E2E4C3" w14:textId="77777777" w:rsidR="00941FD9" w:rsidRPr="00256C9E" w:rsidRDefault="00941FD9" w:rsidP="00941FD9">
      <w:pPr>
        <w:pStyle w:val="Heading5"/>
        <w:rPr>
          <w:lang w:val="es-ES_tradnl"/>
        </w:rPr>
      </w:pPr>
      <w:r w:rsidRPr="00256C9E">
        <w:rPr>
          <w:lang w:val="es-ES_tradnl"/>
        </w:rPr>
        <w:t>1.3.1.2.7</w:t>
      </w:r>
      <w:r w:rsidRPr="00256C9E">
        <w:rPr>
          <w:lang w:val="es-ES_tradnl"/>
        </w:rPr>
        <w:tab/>
        <w:t>TS 38.202</w:t>
      </w:r>
    </w:p>
    <w:p w14:paraId="686EE567" w14:textId="77777777" w:rsidR="00941FD9" w:rsidRPr="00256C9E" w:rsidRDefault="00941FD9" w:rsidP="00941FD9">
      <w:pPr>
        <w:pStyle w:val="Headingb"/>
        <w:rPr>
          <w:lang w:val="es-ES_tradnl"/>
        </w:rPr>
      </w:pPr>
      <w:bookmarkStart w:id="71" w:name="_Toc56152350"/>
      <w:bookmarkStart w:id="72" w:name="_Toc56153730"/>
      <w:bookmarkStart w:id="73" w:name="_Toc94532842"/>
      <w:bookmarkStart w:id="74" w:name="_Toc94533312"/>
      <w:r w:rsidRPr="00256C9E">
        <w:rPr>
          <w:lang w:val="es-ES_tradnl"/>
        </w:rPr>
        <w:t xml:space="preserve">NR; </w:t>
      </w:r>
      <w:bookmarkEnd w:id="71"/>
      <w:bookmarkEnd w:id="72"/>
      <w:bookmarkEnd w:id="73"/>
      <w:bookmarkEnd w:id="74"/>
      <w:r w:rsidRPr="00256C9E">
        <w:rPr>
          <w:lang w:val="es-ES_tradnl"/>
        </w:rPr>
        <w:t>servicios que presta la capa física</w:t>
      </w:r>
    </w:p>
    <w:p w14:paraId="01639516" w14:textId="77777777" w:rsidR="00941FD9" w:rsidRPr="00256C9E" w:rsidRDefault="00941FD9" w:rsidP="00941FD9">
      <w:pPr>
        <w:keepNext/>
        <w:keepLines/>
        <w:rPr>
          <w:lang w:val="es-ES_tradnl"/>
        </w:rPr>
      </w:pPr>
      <w:r w:rsidRPr="00256C9E">
        <w:rPr>
          <w:lang w:val="es-ES_tradnl"/>
        </w:rPr>
        <w:t>Este documento constituye una especificación técnica de los servicios que presta la capa física 5G-NR a las capas superiores.</w:t>
      </w:r>
    </w:p>
    <w:p w14:paraId="645B1959" w14:textId="4123251E"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15E8598E" w14:textId="78246E56"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0DC062F2" w14:textId="4110C21F"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ATIS.3GPP.38.202.V17.5.0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07" w:anchor="Rel-17" w:history="1">
        <w:r w:rsidRPr="00256C9E">
          <w:rPr>
            <w:color w:val="0563C1"/>
            <w:sz w:val="18"/>
            <w:szCs w:val="18"/>
            <w:u w:val="single"/>
            <w:lang w:val="es-ES_tradnl" w:eastAsia="en-GB"/>
          </w:rPr>
          <w:t>https://www.atis.org/3gpp-transpositions - Rel-17</w:t>
        </w:r>
      </w:hyperlink>
    </w:p>
    <w:p w14:paraId="28A0A6E5" w14:textId="3B075ED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CCSA.3GPP.38.202.V17.5.0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lastRenderedPageBreak/>
        <w:tab/>
      </w:r>
      <w:hyperlink r:id="rId108" w:history="1">
        <w:r w:rsidRPr="00256C9E">
          <w:rPr>
            <w:color w:val="0563C1"/>
            <w:sz w:val="18"/>
            <w:szCs w:val="18"/>
            <w:u w:val="single"/>
            <w:lang w:val="es-ES_tradnl" w:eastAsia="en-GB"/>
          </w:rPr>
          <w:t>https://www.ccsa.org.cn/api/portalsFile/downloadOldFile?type=17&amp;oldFileUrl=NTN/SRIT/CCSA.3GPP.38.202.V17.5.0.d</w:t>
        </w:r>
      </w:hyperlink>
      <w:hyperlink r:id="rId109" w:history="1">
        <w:r w:rsidRPr="00256C9E">
          <w:rPr>
            <w:color w:val="0563C1"/>
            <w:sz w:val="18"/>
            <w:szCs w:val="18"/>
            <w:u w:val="single"/>
            <w:lang w:val="es-ES_tradnl" w:eastAsia="en-GB"/>
          </w:rPr>
          <w:t>ocx</w:t>
        </w:r>
      </w:hyperlink>
    </w:p>
    <w:p w14:paraId="362F75E2" w14:textId="41C1FBB5"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138 202 V17.5.0 (2024-02)</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01.02.2024</w:t>
      </w:r>
      <w:r w:rsidRPr="00256C9E">
        <w:rPr>
          <w:rFonts w:ascii="Arial" w:hAnsi="Arial" w:cs="Arial"/>
          <w:szCs w:val="24"/>
          <w:lang w:val="es-ES_tradnl" w:eastAsia="en-GB"/>
        </w:rPr>
        <w:tab/>
      </w:r>
      <w:hyperlink r:id="rId110" w:history="1">
        <w:r w:rsidRPr="00256C9E">
          <w:rPr>
            <w:color w:val="0563C1"/>
            <w:sz w:val="18"/>
            <w:szCs w:val="18"/>
            <w:u w:val="single"/>
            <w:lang w:val="es-ES_tradnl" w:eastAsia="en-GB"/>
          </w:rPr>
          <w:t>https://www.etsi.org/deliver/etsi_ts/138200_138299/138202/17.05.00_60/ts_138202v170500p.pdf</w:t>
        </w:r>
      </w:hyperlink>
    </w:p>
    <w:p w14:paraId="55CA3F02" w14:textId="03E8C4A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38.202-17.5.0 V1.4.0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29.05.2024</w:t>
      </w:r>
      <w:r w:rsidRPr="00256C9E">
        <w:rPr>
          <w:rFonts w:ascii="Arial" w:hAnsi="Arial" w:cs="Arial"/>
          <w:szCs w:val="24"/>
          <w:lang w:val="es-ES_tradnl" w:eastAsia="en-GB"/>
        </w:rPr>
        <w:tab/>
      </w:r>
      <w:hyperlink r:id="rId111" w:history="1">
        <w:r w:rsidRPr="00256C9E">
          <w:rPr>
            <w:color w:val="0563C1"/>
            <w:sz w:val="18"/>
            <w:szCs w:val="18"/>
            <w:u w:val="single"/>
            <w:lang w:val="es-ES_tradnl" w:eastAsia="en-GB"/>
          </w:rPr>
          <w:t>https://members.tsdsi.in/s/6koBLoiigxgSWXy</w:t>
        </w:r>
      </w:hyperlink>
    </w:p>
    <w:p w14:paraId="4AE01CBF" w14:textId="2CF1B0B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TTAT.3G-38.202V17.5.0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08.05.2024</w:t>
      </w:r>
      <w:r w:rsidRPr="00256C9E">
        <w:rPr>
          <w:rFonts w:ascii="Arial" w:hAnsi="Arial" w:cs="Arial"/>
          <w:szCs w:val="24"/>
          <w:lang w:val="es-ES_tradnl" w:eastAsia="en-GB"/>
        </w:rPr>
        <w:tab/>
      </w:r>
      <w:hyperlink r:id="rId112" w:history="1">
        <w:r w:rsidRPr="00256C9E">
          <w:rPr>
            <w:color w:val="0563C1"/>
            <w:sz w:val="18"/>
            <w:szCs w:val="18"/>
            <w:u w:val="single"/>
            <w:lang w:val="es-ES_tradnl" w:eastAsia="en-GB"/>
          </w:rPr>
          <w:t>https://www.tta.or.kr/eng/ttaSearchEngView.do?key=461&amp;searchStandardNo=TTAT.3G-38.202V17.5.0&amp;searchCate=TTAS</w:t>
        </w:r>
      </w:hyperlink>
    </w:p>
    <w:p w14:paraId="12BBB03E" w14:textId="5AE4DC08"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456500BB" w14:textId="55459570"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ATIS.3GPP.38.202.V18.4.0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113" w:anchor="Rel-18" w:history="1">
        <w:r w:rsidRPr="00256C9E">
          <w:rPr>
            <w:color w:val="0563C1"/>
            <w:sz w:val="18"/>
            <w:szCs w:val="18"/>
            <w:u w:val="single"/>
            <w:lang w:val="es-ES_tradnl" w:eastAsia="en-GB"/>
          </w:rPr>
          <w:t>https://www.atis.org/3gpp-transpositions - Rel-18</w:t>
        </w:r>
      </w:hyperlink>
    </w:p>
    <w:p w14:paraId="4ED9E757" w14:textId="573DD31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CCSA.3GPP.38.202.V18.4.0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14" w:history="1">
        <w:r w:rsidRPr="00256C9E">
          <w:rPr>
            <w:color w:val="0563C1"/>
            <w:sz w:val="18"/>
            <w:szCs w:val="18"/>
            <w:u w:val="single"/>
            <w:lang w:val="es-ES_tradnl" w:eastAsia="en-GB"/>
          </w:rPr>
          <w:t>https://www.ccsa.org.cn/api/portalsFile/downloadOldFile?type=17&amp;oldFileUrl=NTN/SRIT/CCSA.3GPP.38.202.V18.4.0.d</w:t>
        </w:r>
      </w:hyperlink>
      <w:hyperlink r:id="rId115" w:history="1">
        <w:r w:rsidRPr="00256C9E">
          <w:rPr>
            <w:color w:val="0563C1"/>
            <w:sz w:val="18"/>
            <w:szCs w:val="18"/>
            <w:u w:val="single"/>
            <w:lang w:val="es-ES_tradnl" w:eastAsia="en-GB"/>
          </w:rPr>
          <w:t>ocx</w:t>
        </w:r>
      </w:hyperlink>
    </w:p>
    <w:p w14:paraId="188CD38B" w14:textId="02483D1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138 202 V18.4.0 (2024-10)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02.10.2024</w:t>
      </w:r>
      <w:r w:rsidRPr="00256C9E">
        <w:rPr>
          <w:rFonts w:ascii="Arial" w:hAnsi="Arial" w:cs="Arial"/>
          <w:szCs w:val="24"/>
          <w:lang w:val="es-ES_tradnl" w:eastAsia="en-GB"/>
        </w:rPr>
        <w:tab/>
      </w:r>
      <w:hyperlink r:id="rId116" w:history="1">
        <w:r w:rsidRPr="00256C9E">
          <w:rPr>
            <w:color w:val="0563C1"/>
            <w:sz w:val="18"/>
            <w:szCs w:val="18"/>
            <w:u w:val="single"/>
            <w:lang w:val="es-ES_tradnl" w:eastAsia="en-GB"/>
          </w:rPr>
          <w:t>https://www.etsi.org/deliver/etsi_ts/138200_138299/138202/18.04.00_60/ts_138202v180400p.pdf</w:t>
        </w:r>
      </w:hyperlink>
    </w:p>
    <w:p w14:paraId="6D9C344A" w14:textId="183DE2F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38.202- 18.4.0 V1.1.0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117" w:history="1">
        <w:r w:rsidRPr="00256C9E">
          <w:rPr>
            <w:color w:val="0563C1"/>
            <w:sz w:val="18"/>
            <w:szCs w:val="18"/>
            <w:u w:val="single"/>
            <w:lang w:val="es-ES_tradnl" w:eastAsia="en-GB"/>
          </w:rPr>
          <w:t>https://members.tsdsi.in/s/pm2MeNYaNzMi9G7</w:t>
        </w:r>
      </w:hyperlink>
    </w:p>
    <w:p w14:paraId="1C8EEEF3" w14:textId="60F6472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TTAT.3G-38.202V18.4.0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18" w:history="1">
        <w:r w:rsidRPr="00256C9E">
          <w:rPr>
            <w:color w:val="0563C1"/>
            <w:sz w:val="18"/>
            <w:szCs w:val="18"/>
            <w:u w:val="single"/>
            <w:lang w:val="es-ES_tradnl" w:eastAsia="en-GB"/>
          </w:rPr>
          <w:t>https://www.tta.or.kr/eng/ttaSearchEngView.do?key=461&amp;searchStandardNo=TTAT.3G-38.202V18.4.0&amp;searchCate=TTAS</w:t>
        </w:r>
      </w:hyperlink>
    </w:p>
    <w:p w14:paraId="3271A1B1" w14:textId="77777777" w:rsidR="00941FD9" w:rsidRPr="00256C9E" w:rsidRDefault="00941FD9" w:rsidP="00941FD9">
      <w:pPr>
        <w:pStyle w:val="Heading5"/>
        <w:rPr>
          <w:lang w:val="es-ES_tradnl"/>
        </w:rPr>
      </w:pPr>
      <w:r w:rsidRPr="00256C9E">
        <w:rPr>
          <w:lang w:val="es-ES_tradnl"/>
        </w:rPr>
        <w:t>1.3.1.2.8</w:t>
      </w:r>
      <w:r w:rsidRPr="00256C9E">
        <w:rPr>
          <w:lang w:val="es-ES_tradnl"/>
        </w:rPr>
        <w:tab/>
        <w:t>TS 38.211</w:t>
      </w:r>
    </w:p>
    <w:p w14:paraId="4C54CCBB" w14:textId="77777777" w:rsidR="00941FD9" w:rsidRPr="00256C9E" w:rsidRDefault="00941FD9" w:rsidP="00941FD9">
      <w:pPr>
        <w:pStyle w:val="Headingb"/>
        <w:rPr>
          <w:lang w:val="es-ES_tradnl"/>
        </w:rPr>
      </w:pPr>
      <w:bookmarkStart w:id="75" w:name="_Toc56152351"/>
      <w:bookmarkStart w:id="76" w:name="_Toc56153731"/>
      <w:bookmarkStart w:id="77" w:name="_Toc94532843"/>
      <w:bookmarkStart w:id="78" w:name="_Toc94533313"/>
      <w:r w:rsidRPr="00256C9E">
        <w:rPr>
          <w:lang w:val="es-ES_tradnl"/>
        </w:rPr>
        <w:t xml:space="preserve">NR; </w:t>
      </w:r>
      <w:bookmarkEnd w:id="75"/>
      <w:bookmarkEnd w:id="76"/>
      <w:bookmarkEnd w:id="77"/>
      <w:bookmarkEnd w:id="78"/>
      <w:r w:rsidRPr="00256C9E">
        <w:rPr>
          <w:lang w:val="es-ES_tradnl"/>
        </w:rPr>
        <w:t>canales físicos y modulación</w:t>
      </w:r>
    </w:p>
    <w:p w14:paraId="6C3EFC12" w14:textId="77777777" w:rsidR="00941FD9" w:rsidRPr="00256C9E" w:rsidRDefault="00941FD9" w:rsidP="00941FD9">
      <w:pPr>
        <w:rPr>
          <w:lang w:val="es-ES_tradnl"/>
        </w:rPr>
      </w:pPr>
      <w:r w:rsidRPr="00256C9E">
        <w:rPr>
          <w:lang w:val="es-ES_tradnl"/>
        </w:rPr>
        <w:t>Este documento describe los canales físicos y las señales 5G-NR.</w:t>
      </w:r>
    </w:p>
    <w:p w14:paraId="47592C16" w14:textId="558E82CC"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42FD110C" w14:textId="17DF528A"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0183D706" w14:textId="03DB5A2E"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ATIS.3GPP.38.211.V17.9.0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119" w:anchor="Rel-17" w:history="1">
        <w:r w:rsidRPr="00256C9E">
          <w:rPr>
            <w:color w:val="0563C1"/>
            <w:sz w:val="18"/>
            <w:szCs w:val="18"/>
            <w:u w:val="single"/>
            <w:lang w:val="es-ES_tradnl" w:eastAsia="en-GB"/>
          </w:rPr>
          <w:t>https://www.atis.org/3gpp-transpositions - Rel-17</w:t>
        </w:r>
      </w:hyperlink>
    </w:p>
    <w:p w14:paraId="39DCB69B" w14:textId="783D074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CCSA.3GPP.38.211.V17.9.0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20" w:history="1">
        <w:r w:rsidRPr="00256C9E">
          <w:rPr>
            <w:color w:val="0563C1"/>
            <w:sz w:val="18"/>
            <w:szCs w:val="18"/>
            <w:u w:val="single"/>
            <w:lang w:val="es-ES_tradnl" w:eastAsia="en-GB"/>
          </w:rPr>
          <w:t>https://www.ccsa.org.cn/api/portalsFile/downloadOldFile?type=17&amp;oldFileUrl=NTN/SRIT/CCSA.3GPP.38.211.V17.9.0.d</w:t>
        </w:r>
      </w:hyperlink>
      <w:hyperlink r:id="rId121" w:history="1">
        <w:r w:rsidRPr="00256C9E">
          <w:rPr>
            <w:color w:val="0563C1"/>
            <w:sz w:val="18"/>
            <w:szCs w:val="18"/>
            <w:u w:val="single"/>
            <w:lang w:val="es-ES_tradnl" w:eastAsia="en-GB"/>
          </w:rPr>
          <w:t>ocx</w:t>
        </w:r>
      </w:hyperlink>
    </w:p>
    <w:p w14:paraId="63561F57" w14:textId="4B3DDB17"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138 211 V17.9.0 (2024-10)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02.10.2024</w:t>
      </w:r>
      <w:r w:rsidRPr="00256C9E">
        <w:rPr>
          <w:rFonts w:ascii="Arial" w:hAnsi="Arial" w:cs="Arial"/>
          <w:szCs w:val="24"/>
          <w:lang w:val="es-ES_tradnl" w:eastAsia="en-GB"/>
        </w:rPr>
        <w:tab/>
      </w:r>
      <w:hyperlink r:id="rId122" w:history="1">
        <w:r w:rsidRPr="00256C9E">
          <w:rPr>
            <w:color w:val="0563C1"/>
            <w:sz w:val="18"/>
            <w:szCs w:val="18"/>
            <w:u w:val="single"/>
            <w:lang w:val="es-ES_tradnl" w:eastAsia="en-GB"/>
          </w:rPr>
          <w:t>https://www.etsi.org/deliver/etsi_ts/138200_138299/138211/17.09.00_60/ts_138211v170900p.pdf</w:t>
        </w:r>
      </w:hyperlink>
    </w:p>
    <w:p w14:paraId="79FD3966" w14:textId="7FA4720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38.211-17.9.0 V1.8.0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123" w:history="1">
        <w:r w:rsidRPr="00256C9E">
          <w:rPr>
            <w:color w:val="0563C1"/>
            <w:sz w:val="18"/>
            <w:szCs w:val="18"/>
            <w:u w:val="single"/>
            <w:lang w:val="es-ES_tradnl" w:eastAsia="en-GB"/>
          </w:rPr>
          <w:t>https://members.tsdsi.in/s/GPQQPQxrQwTiiwH</w:t>
        </w:r>
      </w:hyperlink>
    </w:p>
    <w:p w14:paraId="028FF45F" w14:textId="355B97A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TTAT.3G-38.211V17.9.0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24" w:history="1">
        <w:r w:rsidRPr="00256C9E">
          <w:rPr>
            <w:color w:val="0563C1"/>
            <w:sz w:val="18"/>
            <w:szCs w:val="18"/>
            <w:u w:val="single"/>
            <w:lang w:val="es-ES_tradnl" w:eastAsia="en-GB"/>
          </w:rPr>
          <w:t>https://www.tta.or.kr/eng/ttaSearchEngView.do?key=461&amp;searchStandardNo=TTAT.3G-38.211V17.9.0&amp;searchCate=TTAS</w:t>
        </w:r>
      </w:hyperlink>
    </w:p>
    <w:p w14:paraId="679E8CCB" w14:textId="7D50C73F"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488C2F00" w14:textId="40E97A08"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ATIS.3GPP.38.211.V18.4.0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125" w:anchor="Rel-18" w:history="1">
        <w:r w:rsidRPr="00256C9E">
          <w:rPr>
            <w:color w:val="0563C1"/>
            <w:sz w:val="18"/>
            <w:szCs w:val="18"/>
            <w:u w:val="single"/>
            <w:lang w:val="es-ES_tradnl" w:eastAsia="en-GB"/>
          </w:rPr>
          <w:t>https://www.atis.org/3gpp-transpositions - Rel-18</w:t>
        </w:r>
      </w:hyperlink>
    </w:p>
    <w:p w14:paraId="44F3E905" w14:textId="618875E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CCSA.3GPP.38.211.V18.4.0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26" w:history="1">
        <w:r w:rsidRPr="00256C9E">
          <w:rPr>
            <w:color w:val="0563C1"/>
            <w:sz w:val="18"/>
            <w:szCs w:val="18"/>
            <w:u w:val="single"/>
            <w:lang w:val="es-ES_tradnl" w:eastAsia="en-GB"/>
          </w:rPr>
          <w:t>https://www.ccsa.org.cn/api/portalsFile/downloadOldFile?type=17&amp;oldFileUrl=NTN/SRIT/CCSA.3GPP.38.211.V18.4.0.d</w:t>
        </w:r>
      </w:hyperlink>
      <w:hyperlink r:id="rId127" w:history="1">
        <w:r w:rsidRPr="00256C9E">
          <w:rPr>
            <w:color w:val="0563C1"/>
            <w:sz w:val="18"/>
            <w:szCs w:val="18"/>
            <w:u w:val="single"/>
            <w:lang w:val="es-ES_tradnl" w:eastAsia="en-GB"/>
          </w:rPr>
          <w:t>ocx</w:t>
        </w:r>
      </w:hyperlink>
    </w:p>
    <w:p w14:paraId="5C3F2C5F" w14:textId="19371F28"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138 211 V18.4.0 (2024-10)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02.10.2024</w:t>
      </w:r>
      <w:r w:rsidRPr="00256C9E">
        <w:rPr>
          <w:rFonts w:ascii="Arial" w:hAnsi="Arial" w:cs="Arial"/>
          <w:szCs w:val="24"/>
          <w:lang w:val="es-ES_tradnl" w:eastAsia="en-GB"/>
        </w:rPr>
        <w:tab/>
      </w:r>
      <w:hyperlink r:id="rId128" w:history="1">
        <w:r w:rsidRPr="00256C9E">
          <w:rPr>
            <w:color w:val="0563C1"/>
            <w:sz w:val="18"/>
            <w:szCs w:val="18"/>
            <w:u w:val="single"/>
            <w:lang w:val="es-ES_tradnl" w:eastAsia="en-GB"/>
          </w:rPr>
          <w:t>https://www.etsi.org/deliver/etsi_ts/138200_138299/138211/18.04.00_60/ts_138211v180400p.pdf</w:t>
        </w:r>
      </w:hyperlink>
    </w:p>
    <w:p w14:paraId="7E962441" w14:textId="5B1149F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38.211- 18.4.0 V1.1.0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129" w:history="1">
        <w:r w:rsidRPr="00256C9E">
          <w:rPr>
            <w:color w:val="0563C1"/>
            <w:sz w:val="18"/>
            <w:szCs w:val="18"/>
            <w:u w:val="single"/>
            <w:lang w:val="es-ES_tradnl" w:eastAsia="en-GB"/>
          </w:rPr>
          <w:t>https://members.tsdsi.in/s/zrcSbAR38m4H3Yy</w:t>
        </w:r>
      </w:hyperlink>
    </w:p>
    <w:p w14:paraId="60F9D975" w14:textId="3DDBD84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TTAT.3G-38.211V18.4.0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30" w:history="1">
        <w:r w:rsidRPr="00256C9E">
          <w:rPr>
            <w:color w:val="0563C1"/>
            <w:sz w:val="18"/>
            <w:szCs w:val="18"/>
            <w:u w:val="single"/>
            <w:lang w:val="es-ES_tradnl" w:eastAsia="en-GB"/>
          </w:rPr>
          <w:t>https://www.tta.or.kr/eng/ttaSearchEngView.do?key=461&amp;searchStandardNo=TTAT.3G-38.211V18.4.0&amp;searchCate=TTAS</w:t>
        </w:r>
      </w:hyperlink>
    </w:p>
    <w:p w14:paraId="6C18437B" w14:textId="77777777" w:rsidR="00941FD9" w:rsidRPr="00256C9E" w:rsidRDefault="00941FD9" w:rsidP="00941FD9">
      <w:pPr>
        <w:pStyle w:val="Heading5"/>
        <w:rPr>
          <w:lang w:val="es-ES_tradnl"/>
        </w:rPr>
      </w:pPr>
      <w:r w:rsidRPr="00256C9E">
        <w:rPr>
          <w:lang w:val="es-ES_tradnl"/>
        </w:rPr>
        <w:lastRenderedPageBreak/>
        <w:t>1.3.1.2.9</w:t>
      </w:r>
      <w:r w:rsidRPr="00256C9E">
        <w:rPr>
          <w:lang w:val="es-ES_tradnl"/>
        </w:rPr>
        <w:tab/>
        <w:t>TS 38.212</w:t>
      </w:r>
    </w:p>
    <w:p w14:paraId="79E1A7B0" w14:textId="77777777" w:rsidR="00941FD9" w:rsidRPr="00256C9E" w:rsidRDefault="00941FD9" w:rsidP="00941FD9">
      <w:pPr>
        <w:pStyle w:val="Headingb"/>
        <w:rPr>
          <w:lang w:val="es-ES_tradnl"/>
        </w:rPr>
      </w:pPr>
      <w:bookmarkStart w:id="79" w:name="_Toc56152352"/>
      <w:bookmarkStart w:id="80" w:name="_Toc56153732"/>
      <w:bookmarkStart w:id="81" w:name="_Toc94532844"/>
      <w:bookmarkStart w:id="82" w:name="_Toc94533314"/>
      <w:r w:rsidRPr="00256C9E">
        <w:rPr>
          <w:lang w:val="es-ES_tradnl"/>
        </w:rPr>
        <w:t xml:space="preserve">NR; </w:t>
      </w:r>
      <w:bookmarkEnd w:id="79"/>
      <w:bookmarkEnd w:id="80"/>
      <w:bookmarkEnd w:id="81"/>
      <w:bookmarkEnd w:id="82"/>
      <w:r w:rsidRPr="00256C9E">
        <w:rPr>
          <w:lang w:val="es-ES_tradnl"/>
        </w:rPr>
        <w:t>Multiplexación y codificación de canales</w:t>
      </w:r>
    </w:p>
    <w:p w14:paraId="60EAFB41" w14:textId="77777777" w:rsidR="00941FD9" w:rsidRPr="00256C9E" w:rsidRDefault="00941FD9" w:rsidP="00941FD9">
      <w:pPr>
        <w:keepNext/>
        <w:keepLines/>
        <w:rPr>
          <w:lang w:val="es-ES_tradnl" w:eastAsia="zh-CN"/>
        </w:rPr>
      </w:pPr>
      <w:r w:rsidRPr="00256C9E">
        <w:rPr>
          <w:lang w:val="es-ES_tradnl"/>
        </w:rPr>
        <w:t>Este documento especifica la codificación, multiplexación y asignación a canales físicos para 5G NR.</w:t>
      </w:r>
    </w:p>
    <w:p w14:paraId="31B5D13E" w14:textId="2DBE36A1"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27290F31" w14:textId="383DDDD1"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6D389234" w14:textId="5298806B"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ATIS.3GPP.38.212.V17.9.0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31" w:anchor="Rel-17" w:history="1">
        <w:r w:rsidRPr="00256C9E">
          <w:rPr>
            <w:color w:val="0563C1"/>
            <w:sz w:val="18"/>
            <w:szCs w:val="18"/>
            <w:u w:val="single"/>
            <w:lang w:val="es-ES_tradnl" w:eastAsia="en-GB"/>
          </w:rPr>
          <w:t>https://www.atis.org/3gpp-transpositions - Rel-17</w:t>
        </w:r>
      </w:hyperlink>
    </w:p>
    <w:p w14:paraId="2E4DD911" w14:textId="2FEA20B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CCSA.3GPP.38.212.V17.9.0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32" w:history="1">
        <w:r w:rsidRPr="00256C9E">
          <w:rPr>
            <w:color w:val="0563C1"/>
            <w:sz w:val="18"/>
            <w:szCs w:val="18"/>
            <w:u w:val="single"/>
            <w:lang w:val="es-ES_tradnl" w:eastAsia="en-GB"/>
          </w:rPr>
          <w:t>https://www.ccsa.org.cn/api/portalsFile/downloadOldFile?type=17&amp;oldFileUrl=NTN/SRIT/CCSA.3GPP.38.212.V17.9.0.d</w:t>
        </w:r>
      </w:hyperlink>
      <w:hyperlink r:id="rId133" w:history="1">
        <w:r w:rsidRPr="00256C9E">
          <w:rPr>
            <w:color w:val="0563C1"/>
            <w:sz w:val="18"/>
            <w:szCs w:val="18"/>
            <w:u w:val="single"/>
            <w:lang w:val="es-ES_tradnl" w:eastAsia="en-GB"/>
          </w:rPr>
          <w:t>ocx</w:t>
        </w:r>
      </w:hyperlink>
    </w:p>
    <w:p w14:paraId="7B8D2488" w14:textId="5037B3EB"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138 212 V17.9.0 (2024-08)</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05.08.2024</w:t>
      </w:r>
      <w:r w:rsidRPr="00256C9E">
        <w:rPr>
          <w:rFonts w:ascii="Arial" w:hAnsi="Arial" w:cs="Arial"/>
          <w:szCs w:val="24"/>
          <w:lang w:val="es-ES_tradnl" w:eastAsia="en-GB"/>
        </w:rPr>
        <w:tab/>
      </w:r>
      <w:hyperlink r:id="rId134" w:history="1">
        <w:r w:rsidRPr="00256C9E">
          <w:rPr>
            <w:color w:val="0563C1"/>
            <w:sz w:val="18"/>
            <w:szCs w:val="18"/>
            <w:u w:val="single"/>
            <w:lang w:val="es-ES_tradnl" w:eastAsia="en-GB"/>
          </w:rPr>
          <w:t>https://www.etsi.org/deliver/etsi_ts/138200_138299/138212/17.09.00_60/ts_138212v170900p.pdf</w:t>
        </w:r>
      </w:hyperlink>
    </w:p>
    <w:p w14:paraId="70BF80EC" w14:textId="48EA7F2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38.212 -17.9.0 V1.8.0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135" w:history="1">
        <w:r w:rsidRPr="00256C9E">
          <w:rPr>
            <w:color w:val="0563C1"/>
            <w:sz w:val="18"/>
            <w:szCs w:val="18"/>
            <w:u w:val="single"/>
            <w:lang w:val="es-ES_tradnl" w:eastAsia="en-GB"/>
          </w:rPr>
          <w:t>https://members.tsdsi.in/s/4oZBfKJ57RbTwzt</w:t>
        </w:r>
      </w:hyperlink>
    </w:p>
    <w:p w14:paraId="7DC1BFF6" w14:textId="50429A2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TTAT.3G-38.212V17.9.0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136" w:history="1">
        <w:r w:rsidRPr="00256C9E">
          <w:rPr>
            <w:color w:val="0563C1"/>
            <w:sz w:val="18"/>
            <w:szCs w:val="18"/>
            <w:u w:val="single"/>
            <w:lang w:val="es-ES_tradnl" w:eastAsia="en-GB"/>
          </w:rPr>
          <w:t>https://www.tta.or.kr/eng/ttaSearchEngView.do?key=461&amp;searchStandardNo=TTAT.3G-38.212V17.9.0&amp;searchCate=TTAS</w:t>
        </w:r>
      </w:hyperlink>
    </w:p>
    <w:p w14:paraId="0CEE45AB" w14:textId="445DB23F"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2BF369FE" w14:textId="7D89064B"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ATIS.3GPP.38.212.V18.4.0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137" w:anchor="Rel-18" w:history="1">
        <w:r w:rsidRPr="00256C9E">
          <w:rPr>
            <w:color w:val="0563C1"/>
            <w:sz w:val="18"/>
            <w:szCs w:val="18"/>
            <w:u w:val="single"/>
            <w:lang w:val="es-ES_tradnl" w:eastAsia="en-GB"/>
          </w:rPr>
          <w:t>https://www.atis.org/3gpp-transpositions - Rel-18</w:t>
        </w:r>
      </w:hyperlink>
    </w:p>
    <w:p w14:paraId="343609F2" w14:textId="406B279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CCSA.3GPP.38.212.V18.4.0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38" w:history="1">
        <w:r w:rsidRPr="00256C9E">
          <w:rPr>
            <w:color w:val="0563C1"/>
            <w:sz w:val="18"/>
            <w:szCs w:val="18"/>
            <w:u w:val="single"/>
            <w:lang w:val="es-ES_tradnl" w:eastAsia="en-GB"/>
          </w:rPr>
          <w:t>https://www.ccsa.org.cn/api/portalsFile/downloadOldFile?type=17&amp;oldFileUrl=NTN/SRIT/CCSA.3GPP.38.212.V18.4.0.d</w:t>
        </w:r>
      </w:hyperlink>
      <w:hyperlink r:id="rId139" w:history="1">
        <w:r w:rsidRPr="00256C9E">
          <w:rPr>
            <w:color w:val="0563C1"/>
            <w:sz w:val="18"/>
            <w:szCs w:val="18"/>
            <w:u w:val="single"/>
            <w:lang w:val="es-ES_tradnl" w:eastAsia="en-GB"/>
          </w:rPr>
          <w:t>ocx</w:t>
        </w:r>
      </w:hyperlink>
    </w:p>
    <w:p w14:paraId="18284622" w14:textId="21537E72"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138 212 V18.4.0 (2024-10)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02.10.2024</w:t>
      </w:r>
      <w:r w:rsidRPr="00256C9E">
        <w:rPr>
          <w:rFonts w:ascii="Arial" w:hAnsi="Arial" w:cs="Arial"/>
          <w:szCs w:val="24"/>
          <w:lang w:val="es-ES_tradnl" w:eastAsia="en-GB"/>
        </w:rPr>
        <w:tab/>
      </w:r>
      <w:hyperlink r:id="rId140" w:history="1">
        <w:r w:rsidRPr="00256C9E">
          <w:rPr>
            <w:color w:val="0563C1"/>
            <w:sz w:val="18"/>
            <w:szCs w:val="18"/>
            <w:u w:val="single"/>
            <w:lang w:val="es-ES_tradnl" w:eastAsia="en-GB"/>
          </w:rPr>
          <w:t>https://www.etsi.org/deliver/etsi_ts/138200_138299/138212/18.04.00_60/ts_138212v180400p.pdf</w:t>
        </w:r>
      </w:hyperlink>
    </w:p>
    <w:p w14:paraId="5C174930" w14:textId="3227A84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38.212- 18.4.0 V1.1.0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141" w:history="1">
        <w:r w:rsidRPr="00256C9E">
          <w:rPr>
            <w:color w:val="0563C1"/>
            <w:sz w:val="18"/>
            <w:szCs w:val="18"/>
            <w:u w:val="single"/>
            <w:lang w:val="es-ES_tradnl" w:eastAsia="en-GB"/>
          </w:rPr>
          <w:t>https://members.tsdsi.in/s/di8moiMrf2PytBa</w:t>
        </w:r>
      </w:hyperlink>
    </w:p>
    <w:p w14:paraId="045F912E" w14:textId="7808E61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TTAT.3G-38.212V18.4.0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42" w:history="1">
        <w:r w:rsidRPr="00256C9E">
          <w:rPr>
            <w:color w:val="0563C1"/>
            <w:sz w:val="18"/>
            <w:szCs w:val="18"/>
            <w:u w:val="single"/>
            <w:lang w:val="es-ES_tradnl" w:eastAsia="en-GB"/>
          </w:rPr>
          <w:t>https://www.tta.or.kr/eng/ttaSearchEngView.do?key=461&amp;searchStandardNo=TTAT.3G-38.212V18.4.0&amp;searchCate=TTAS</w:t>
        </w:r>
      </w:hyperlink>
    </w:p>
    <w:p w14:paraId="615143E9" w14:textId="77777777" w:rsidR="00941FD9" w:rsidRPr="00256C9E" w:rsidRDefault="00941FD9" w:rsidP="00941FD9">
      <w:pPr>
        <w:pStyle w:val="Heading5"/>
        <w:rPr>
          <w:lang w:val="es-ES_tradnl"/>
        </w:rPr>
      </w:pPr>
      <w:r w:rsidRPr="00256C9E">
        <w:rPr>
          <w:lang w:val="es-ES_tradnl"/>
        </w:rPr>
        <w:t>1.3.1.2.10</w:t>
      </w:r>
      <w:r w:rsidRPr="00256C9E">
        <w:rPr>
          <w:lang w:val="es-ES_tradnl"/>
        </w:rPr>
        <w:tab/>
        <w:t>TS 38.213</w:t>
      </w:r>
    </w:p>
    <w:p w14:paraId="05A73650" w14:textId="77777777" w:rsidR="00941FD9" w:rsidRPr="00256C9E" w:rsidRDefault="00941FD9" w:rsidP="00941FD9">
      <w:pPr>
        <w:pStyle w:val="Headingb"/>
        <w:rPr>
          <w:lang w:val="es-ES_tradnl"/>
        </w:rPr>
      </w:pPr>
      <w:bookmarkStart w:id="83" w:name="_Toc56152353"/>
      <w:bookmarkStart w:id="84" w:name="_Toc56153733"/>
      <w:bookmarkStart w:id="85" w:name="_Toc94532845"/>
      <w:bookmarkStart w:id="86" w:name="_Toc94533315"/>
      <w:r w:rsidRPr="00256C9E">
        <w:rPr>
          <w:lang w:val="es-ES_tradnl"/>
        </w:rPr>
        <w:t xml:space="preserve">NR; </w:t>
      </w:r>
      <w:bookmarkEnd w:id="83"/>
      <w:bookmarkEnd w:id="84"/>
      <w:bookmarkEnd w:id="85"/>
      <w:bookmarkEnd w:id="86"/>
      <w:r w:rsidRPr="00256C9E">
        <w:rPr>
          <w:lang w:val="es-ES_tradnl"/>
        </w:rPr>
        <w:t>Procedimientos de la capa física para operaciones de control</w:t>
      </w:r>
    </w:p>
    <w:p w14:paraId="7ADB476B" w14:textId="77777777" w:rsidR="00941FD9" w:rsidRPr="00256C9E" w:rsidRDefault="00941FD9" w:rsidP="00941FD9">
      <w:pPr>
        <w:keepNext/>
        <w:keepLines/>
        <w:rPr>
          <w:lang w:val="es-ES_tradnl"/>
        </w:rPr>
      </w:pPr>
      <w:r w:rsidRPr="00256C9E">
        <w:rPr>
          <w:lang w:val="es-ES_tradnl"/>
        </w:rPr>
        <w:t>Este documento especifica y establece las características de los procedimientos de la capa física para operaciones de control en 5G-NR.</w:t>
      </w:r>
    </w:p>
    <w:p w14:paraId="494FC217" w14:textId="317D3CA9" w:rsidR="00941FD9" w:rsidRPr="00256C9E" w:rsidRDefault="00F1137E" w:rsidP="00941FD9">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13D5CDB1" w14:textId="3F002423"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0C40B0E8" w14:textId="2B8453D8"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ATIS.3GPP.38.213.V17.11.0</w:t>
      </w:r>
      <w:r w:rsidRPr="00256C9E">
        <w:rPr>
          <w:rFonts w:ascii="Arial" w:hAnsi="Arial" w:cs="Arial"/>
          <w:szCs w:val="24"/>
          <w:lang w:val="es-ES_tradnl" w:eastAsia="en-GB"/>
        </w:rPr>
        <w:tab/>
      </w:r>
      <w:r w:rsidRPr="00256C9E">
        <w:rPr>
          <w:color w:val="000000"/>
          <w:sz w:val="18"/>
          <w:szCs w:val="18"/>
          <w:lang w:val="es-ES_tradnl" w:eastAsia="en-GB"/>
        </w:rPr>
        <w:t>17.11.0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143" w:anchor="Rel-17" w:history="1">
        <w:r w:rsidRPr="00256C9E">
          <w:rPr>
            <w:color w:val="0563C1"/>
            <w:sz w:val="18"/>
            <w:szCs w:val="18"/>
            <w:u w:val="single"/>
            <w:lang w:val="es-ES_tradnl" w:eastAsia="en-GB"/>
          </w:rPr>
          <w:t>https://www.atis.org/3gpp-transpositions - Rel-17</w:t>
        </w:r>
      </w:hyperlink>
    </w:p>
    <w:p w14:paraId="28CF7133" w14:textId="769572D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CCSA.3GPP.38.213.V17.11.0</w:t>
      </w:r>
      <w:r w:rsidRPr="00256C9E">
        <w:rPr>
          <w:rFonts w:ascii="Arial" w:hAnsi="Arial" w:cs="Arial"/>
          <w:szCs w:val="24"/>
          <w:lang w:val="es-ES_tradnl" w:eastAsia="en-GB"/>
        </w:rPr>
        <w:tab/>
      </w:r>
      <w:r w:rsidRPr="00256C9E">
        <w:rPr>
          <w:color w:val="000000"/>
          <w:sz w:val="18"/>
          <w:szCs w:val="18"/>
          <w:lang w:val="es-ES_tradnl" w:eastAsia="en-GB"/>
        </w:rPr>
        <w:t>17.11.0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44" w:history="1">
        <w:r w:rsidRPr="00256C9E">
          <w:rPr>
            <w:color w:val="0563C1"/>
            <w:sz w:val="18"/>
            <w:szCs w:val="18"/>
            <w:u w:val="single"/>
            <w:lang w:val="es-ES_tradnl" w:eastAsia="en-GB"/>
          </w:rPr>
          <w:t>https://www.ccsa.org.cn/api/portalsFile/downloadOldFile?type=17&amp;oldFileUrl=NTN/SRIT/CCSA.3GPP.38.213.V18.4.0.d</w:t>
        </w:r>
      </w:hyperlink>
      <w:hyperlink r:id="rId145" w:history="1">
        <w:r w:rsidRPr="00256C9E">
          <w:rPr>
            <w:color w:val="0563C1"/>
            <w:sz w:val="18"/>
            <w:szCs w:val="18"/>
            <w:u w:val="single"/>
            <w:lang w:val="es-ES_tradnl" w:eastAsia="en-GB"/>
          </w:rPr>
          <w:t>ocx</w:t>
        </w:r>
      </w:hyperlink>
    </w:p>
    <w:p w14:paraId="39367EDB" w14:textId="05AB424E"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138 213 V17.11.0 (2024-10)</w:t>
      </w:r>
      <w:r w:rsidRPr="00256C9E">
        <w:rPr>
          <w:rFonts w:ascii="Arial" w:hAnsi="Arial" w:cs="Arial"/>
          <w:szCs w:val="24"/>
          <w:lang w:val="es-ES_tradnl" w:eastAsia="en-GB"/>
        </w:rPr>
        <w:tab/>
      </w:r>
      <w:r w:rsidRPr="00256C9E">
        <w:rPr>
          <w:color w:val="000000"/>
          <w:sz w:val="18"/>
          <w:szCs w:val="18"/>
          <w:lang w:val="es-ES_tradnl" w:eastAsia="en-GB"/>
        </w:rPr>
        <w:t>17.11.0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02.10.2024</w:t>
      </w:r>
      <w:r w:rsidRPr="00256C9E">
        <w:rPr>
          <w:rFonts w:ascii="Arial" w:hAnsi="Arial" w:cs="Arial"/>
          <w:szCs w:val="24"/>
          <w:lang w:val="es-ES_tradnl" w:eastAsia="en-GB"/>
        </w:rPr>
        <w:tab/>
      </w:r>
      <w:hyperlink r:id="rId146" w:history="1">
        <w:r w:rsidRPr="00256C9E">
          <w:rPr>
            <w:color w:val="0563C1"/>
            <w:sz w:val="18"/>
            <w:szCs w:val="18"/>
            <w:u w:val="single"/>
            <w:lang w:val="es-ES_tradnl" w:eastAsia="en-GB"/>
          </w:rPr>
          <w:t>https://www.etsi.org/deliver/etsi_ts/138200_138299/138213/17.11.00_60/ts_138213v171100p.pdf</w:t>
        </w:r>
      </w:hyperlink>
    </w:p>
    <w:p w14:paraId="7AAD5C6A" w14:textId="30CB7EA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38.213-17.11.0 V1.10.0</w:t>
      </w:r>
      <w:r w:rsidRPr="00256C9E">
        <w:rPr>
          <w:rFonts w:ascii="Arial" w:hAnsi="Arial" w:cs="Arial"/>
          <w:szCs w:val="24"/>
          <w:lang w:val="es-ES_tradnl" w:eastAsia="en-GB"/>
        </w:rPr>
        <w:tab/>
      </w:r>
      <w:r w:rsidRPr="00256C9E">
        <w:rPr>
          <w:color w:val="000000"/>
          <w:sz w:val="18"/>
          <w:szCs w:val="18"/>
          <w:lang w:val="es-ES_tradnl" w:eastAsia="en-GB"/>
        </w:rPr>
        <w:t>17.11.0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147" w:history="1">
        <w:r w:rsidRPr="00256C9E">
          <w:rPr>
            <w:color w:val="0563C1"/>
            <w:sz w:val="18"/>
            <w:szCs w:val="18"/>
            <w:u w:val="single"/>
            <w:lang w:val="es-ES_tradnl" w:eastAsia="en-GB"/>
          </w:rPr>
          <w:t>https://members.tsdsi.in/s/nEMrMFtkbAwPraZ</w:t>
        </w:r>
      </w:hyperlink>
    </w:p>
    <w:p w14:paraId="67BF4BF0" w14:textId="49195A5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TTAT.3G-38.213V17.11.0</w:t>
      </w:r>
      <w:r w:rsidRPr="00256C9E">
        <w:rPr>
          <w:rFonts w:ascii="Arial" w:hAnsi="Arial" w:cs="Arial"/>
          <w:szCs w:val="24"/>
          <w:lang w:val="es-ES_tradnl" w:eastAsia="en-GB"/>
        </w:rPr>
        <w:tab/>
      </w:r>
      <w:r w:rsidRPr="00256C9E">
        <w:rPr>
          <w:color w:val="000000"/>
          <w:sz w:val="18"/>
          <w:szCs w:val="18"/>
          <w:lang w:val="es-ES_tradnl" w:eastAsia="en-GB"/>
        </w:rPr>
        <w:t>17.11.0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48" w:history="1">
        <w:r w:rsidRPr="00256C9E">
          <w:rPr>
            <w:color w:val="0563C1"/>
            <w:sz w:val="18"/>
            <w:szCs w:val="18"/>
            <w:u w:val="single"/>
            <w:lang w:val="es-ES_tradnl" w:eastAsia="en-GB"/>
          </w:rPr>
          <w:t>https://www.tta.or.kr/eng/ttaSearchEngView.do?key=461&amp;searchStandardNo=TTAT.3G-38.213V17.11.0&amp;searchCate=TTAS</w:t>
        </w:r>
      </w:hyperlink>
    </w:p>
    <w:p w14:paraId="30D112BA" w14:textId="66839468"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5FC8298F" w14:textId="0D772941"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ATIS.3GPP.38.213.V18.4.0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149" w:anchor="Rel-18" w:history="1">
        <w:r w:rsidRPr="00256C9E">
          <w:rPr>
            <w:color w:val="0563C1"/>
            <w:sz w:val="18"/>
            <w:szCs w:val="18"/>
            <w:u w:val="single"/>
            <w:lang w:val="es-ES_tradnl" w:eastAsia="en-GB"/>
          </w:rPr>
          <w:t>https://www.atis.org/3gpp-transpositions - Rel-18</w:t>
        </w:r>
      </w:hyperlink>
    </w:p>
    <w:p w14:paraId="1CEF3170" w14:textId="699244D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CCSA.3GPP.38.213.V18.4.0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50" w:history="1">
        <w:r w:rsidRPr="00256C9E">
          <w:rPr>
            <w:color w:val="0563C1"/>
            <w:sz w:val="18"/>
            <w:szCs w:val="18"/>
            <w:u w:val="single"/>
            <w:lang w:val="es-ES_tradnl" w:eastAsia="en-GB"/>
          </w:rPr>
          <w:t>https://www.ccsa.org.cn/api/portalsFile/downloadOldFile?type=17&amp;oldFileUrl=NTN/SRIT/CCSA.3GPP.38.213.V18.4.0.d</w:t>
        </w:r>
      </w:hyperlink>
      <w:hyperlink r:id="rId151" w:history="1">
        <w:r w:rsidRPr="00256C9E">
          <w:rPr>
            <w:color w:val="0563C1"/>
            <w:sz w:val="18"/>
            <w:szCs w:val="18"/>
            <w:u w:val="single"/>
            <w:lang w:val="es-ES_tradnl" w:eastAsia="en-GB"/>
          </w:rPr>
          <w:t>ocx</w:t>
        </w:r>
      </w:hyperlink>
    </w:p>
    <w:p w14:paraId="1F484B0A" w14:textId="7724FD96"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138 213 V18.4.0 (2024-10)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02.10.2024</w:t>
      </w:r>
      <w:r w:rsidRPr="00256C9E">
        <w:rPr>
          <w:rFonts w:ascii="Arial" w:hAnsi="Arial" w:cs="Arial"/>
          <w:szCs w:val="24"/>
          <w:lang w:val="es-ES_tradnl" w:eastAsia="en-GB"/>
        </w:rPr>
        <w:tab/>
      </w:r>
      <w:hyperlink r:id="rId152" w:history="1">
        <w:r w:rsidRPr="00256C9E">
          <w:rPr>
            <w:color w:val="0563C1"/>
            <w:sz w:val="18"/>
            <w:szCs w:val="18"/>
            <w:u w:val="single"/>
            <w:lang w:val="es-ES_tradnl" w:eastAsia="en-GB"/>
          </w:rPr>
          <w:t>https://www.etsi.org/deliver/etsi_ts/138200_138299/138213/18.04.00_60/ts_138213v180400p.pdf</w:t>
        </w:r>
      </w:hyperlink>
    </w:p>
    <w:p w14:paraId="33737EB3" w14:textId="56FACC6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lastRenderedPageBreak/>
        <w:t>TSDSI</w:t>
      </w:r>
      <w:r w:rsidRPr="00256C9E">
        <w:rPr>
          <w:rFonts w:ascii="Arial" w:hAnsi="Arial" w:cs="Arial"/>
          <w:szCs w:val="24"/>
          <w:lang w:val="es-ES_tradnl" w:eastAsia="en-GB"/>
        </w:rPr>
        <w:tab/>
      </w:r>
      <w:r w:rsidRPr="00256C9E">
        <w:rPr>
          <w:color w:val="000000"/>
          <w:sz w:val="18"/>
          <w:szCs w:val="18"/>
          <w:lang w:val="es-ES_tradnl" w:eastAsia="en-GB"/>
        </w:rPr>
        <w:t>TSDSI STD T1.3GPP 38.213- 18.4.0 V1.1.0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153" w:history="1">
        <w:r w:rsidRPr="00256C9E">
          <w:rPr>
            <w:color w:val="0563C1"/>
            <w:sz w:val="18"/>
            <w:szCs w:val="18"/>
            <w:u w:val="single"/>
            <w:lang w:val="es-ES_tradnl" w:eastAsia="en-GB"/>
          </w:rPr>
          <w:t>https://members.tsdsi.in/s/MwLmBkMGZwWZpGp</w:t>
        </w:r>
      </w:hyperlink>
    </w:p>
    <w:p w14:paraId="70D0581D" w14:textId="78A3E3D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TTAT.3G-38.213V18.4.0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54" w:history="1">
        <w:r w:rsidRPr="00256C9E">
          <w:rPr>
            <w:color w:val="0563C1"/>
            <w:sz w:val="18"/>
            <w:szCs w:val="18"/>
            <w:u w:val="single"/>
            <w:lang w:val="es-ES_tradnl" w:eastAsia="en-GB"/>
          </w:rPr>
          <w:t>https://www.tta.or.kr/eng/ttaSearchEngView.do?key=461&amp;searchStandardNo=TTAT.3G-38.213V18.4.0&amp;searchCate=TTAS</w:t>
        </w:r>
      </w:hyperlink>
    </w:p>
    <w:p w14:paraId="03D14E7E" w14:textId="77777777" w:rsidR="00941FD9" w:rsidRPr="00256C9E" w:rsidRDefault="00941FD9" w:rsidP="00941FD9">
      <w:pPr>
        <w:pStyle w:val="Heading5"/>
        <w:rPr>
          <w:lang w:val="es-ES_tradnl"/>
        </w:rPr>
      </w:pPr>
      <w:r w:rsidRPr="00256C9E">
        <w:rPr>
          <w:lang w:val="es-ES_tradnl"/>
        </w:rPr>
        <w:t>1.3.1.2.11</w:t>
      </w:r>
      <w:r w:rsidRPr="00256C9E">
        <w:rPr>
          <w:lang w:val="es-ES_tradnl"/>
        </w:rPr>
        <w:tab/>
        <w:t>TS 38.214</w:t>
      </w:r>
    </w:p>
    <w:p w14:paraId="0FBCF84A" w14:textId="77777777" w:rsidR="00941FD9" w:rsidRPr="00256C9E" w:rsidRDefault="00941FD9" w:rsidP="00941FD9">
      <w:pPr>
        <w:pStyle w:val="Headingb"/>
        <w:rPr>
          <w:lang w:val="es-ES_tradnl"/>
        </w:rPr>
      </w:pPr>
      <w:bookmarkStart w:id="87" w:name="_Toc56152354"/>
      <w:bookmarkStart w:id="88" w:name="_Toc56153734"/>
      <w:bookmarkStart w:id="89" w:name="_Toc94532846"/>
      <w:bookmarkStart w:id="90" w:name="_Toc94533316"/>
      <w:r w:rsidRPr="00256C9E">
        <w:rPr>
          <w:lang w:val="es-ES_tradnl"/>
        </w:rPr>
        <w:t xml:space="preserve">NR; </w:t>
      </w:r>
      <w:bookmarkEnd w:id="87"/>
      <w:bookmarkEnd w:id="88"/>
      <w:bookmarkEnd w:id="89"/>
      <w:bookmarkEnd w:id="90"/>
      <w:r w:rsidRPr="00256C9E">
        <w:rPr>
          <w:lang w:val="es-ES_tradnl"/>
        </w:rPr>
        <w:t>procedimientos de la capa física para canales de datos</w:t>
      </w:r>
    </w:p>
    <w:p w14:paraId="5F8DF16B" w14:textId="77777777" w:rsidR="00941FD9" w:rsidRPr="00256C9E" w:rsidRDefault="00941FD9" w:rsidP="00941FD9">
      <w:pPr>
        <w:keepNext/>
        <w:keepLines/>
        <w:rPr>
          <w:lang w:val="es-ES_tradnl"/>
        </w:rPr>
      </w:pPr>
      <w:r w:rsidRPr="00256C9E">
        <w:rPr>
          <w:lang w:val="es-ES_tradnl"/>
        </w:rPr>
        <w:t>Este documento especifica y establece las características de los procedimientos de la capa física de canales de datos para 5G-NR.</w:t>
      </w:r>
    </w:p>
    <w:p w14:paraId="63737B19" w14:textId="0C86145A"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60465721" w14:textId="0C06AB81"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05898028" w14:textId="73012AC2"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ATIS.3GPP.38.214.V17.11.0</w:t>
      </w:r>
      <w:r w:rsidRPr="00256C9E">
        <w:rPr>
          <w:rFonts w:ascii="Arial" w:hAnsi="Arial" w:cs="Arial"/>
          <w:szCs w:val="24"/>
          <w:lang w:val="es-ES_tradnl" w:eastAsia="en-GB"/>
        </w:rPr>
        <w:tab/>
      </w:r>
      <w:r w:rsidRPr="00256C9E">
        <w:rPr>
          <w:color w:val="000000"/>
          <w:sz w:val="18"/>
          <w:szCs w:val="18"/>
          <w:lang w:val="es-ES_tradnl" w:eastAsia="en-GB"/>
        </w:rPr>
        <w:t>17.11.0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155" w:anchor="Rel-17" w:history="1">
        <w:r w:rsidRPr="00256C9E">
          <w:rPr>
            <w:color w:val="0563C1"/>
            <w:sz w:val="18"/>
            <w:szCs w:val="18"/>
            <w:u w:val="single"/>
            <w:lang w:val="es-ES_tradnl" w:eastAsia="en-GB"/>
          </w:rPr>
          <w:t>https://www.atis.org/3gpp-transpositions - Rel-17</w:t>
        </w:r>
      </w:hyperlink>
    </w:p>
    <w:p w14:paraId="070638FB" w14:textId="3632871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CCSA.3GPP.38.214.V17.11.0</w:t>
      </w:r>
      <w:r w:rsidRPr="00256C9E">
        <w:rPr>
          <w:rFonts w:ascii="Arial" w:hAnsi="Arial" w:cs="Arial"/>
          <w:szCs w:val="24"/>
          <w:lang w:val="es-ES_tradnl" w:eastAsia="en-GB"/>
        </w:rPr>
        <w:tab/>
      </w:r>
      <w:r w:rsidRPr="00256C9E">
        <w:rPr>
          <w:color w:val="000000"/>
          <w:sz w:val="18"/>
          <w:szCs w:val="18"/>
          <w:lang w:val="es-ES_tradnl" w:eastAsia="en-GB"/>
        </w:rPr>
        <w:t>17.11.0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56" w:history="1">
        <w:r w:rsidRPr="00256C9E">
          <w:rPr>
            <w:color w:val="0563C1"/>
            <w:sz w:val="18"/>
            <w:szCs w:val="18"/>
            <w:u w:val="single"/>
            <w:lang w:val="es-ES_tradnl" w:eastAsia="en-GB"/>
          </w:rPr>
          <w:t>https://www.ccsa.org.cn/api/portalsFile/downloadOldFile?type=17&amp;oldFileUrl=NTN/SRIT/CCSA.3GPP.38.214.V17.11.0.</w:t>
        </w:r>
      </w:hyperlink>
      <w:hyperlink r:id="rId157" w:history="1">
        <w:r w:rsidRPr="00256C9E">
          <w:rPr>
            <w:color w:val="0563C1"/>
            <w:sz w:val="18"/>
            <w:szCs w:val="18"/>
            <w:u w:val="single"/>
            <w:lang w:val="es-ES_tradnl" w:eastAsia="en-GB"/>
          </w:rPr>
          <w:t>docx</w:t>
        </w:r>
      </w:hyperlink>
    </w:p>
    <w:p w14:paraId="14C49C60" w14:textId="73E059D2"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138 214 V17.11.0 (2024-10)</w:t>
      </w:r>
      <w:r w:rsidRPr="00256C9E">
        <w:rPr>
          <w:rFonts w:ascii="Arial" w:hAnsi="Arial" w:cs="Arial"/>
          <w:szCs w:val="24"/>
          <w:lang w:val="es-ES_tradnl" w:eastAsia="en-GB"/>
        </w:rPr>
        <w:tab/>
      </w:r>
      <w:r w:rsidRPr="00256C9E">
        <w:rPr>
          <w:color w:val="000000"/>
          <w:sz w:val="18"/>
          <w:szCs w:val="18"/>
          <w:lang w:val="es-ES_tradnl" w:eastAsia="en-GB"/>
        </w:rPr>
        <w:t>17.11.0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02.10.2024</w:t>
      </w:r>
      <w:r w:rsidRPr="00256C9E">
        <w:rPr>
          <w:rFonts w:ascii="Arial" w:hAnsi="Arial" w:cs="Arial"/>
          <w:szCs w:val="24"/>
          <w:lang w:val="es-ES_tradnl" w:eastAsia="en-GB"/>
        </w:rPr>
        <w:tab/>
      </w:r>
      <w:hyperlink r:id="rId158" w:history="1">
        <w:r w:rsidRPr="00256C9E">
          <w:rPr>
            <w:color w:val="0563C1"/>
            <w:sz w:val="18"/>
            <w:szCs w:val="18"/>
            <w:u w:val="single"/>
            <w:lang w:val="es-ES_tradnl" w:eastAsia="en-GB"/>
          </w:rPr>
          <w:t>https://www.etsi.org/deliver/etsi_ts/138200_138299/138214/17.11.00_60/ts_138214v171100p.pdf</w:t>
        </w:r>
      </w:hyperlink>
    </w:p>
    <w:p w14:paraId="55AFC246" w14:textId="13C7BC6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38.214-17.11.0 V1.9.0</w:t>
      </w:r>
      <w:r w:rsidRPr="00256C9E">
        <w:rPr>
          <w:rFonts w:ascii="Arial" w:hAnsi="Arial" w:cs="Arial"/>
          <w:szCs w:val="24"/>
          <w:lang w:val="es-ES_tradnl" w:eastAsia="en-GB"/>
        </w:rPr>
        <w:tab/>
      </w:r>
      <w:r w:rsidRPr="00256C9E">
        <w:rPr>
          <w:color w:val="000000"/>
          <w:sz w:val="18"/>
          <w:szCs w:val="18"/>
          <w:lang w:val="es-ES_tradnl" w:eastAsia="en-GB"/>
        </w:rPr>
        <w:t>17.11.0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159" w:history="1">
        <w:r w:rsidRPr="00256C9E">
          <w:rPr>
            <w:color w:val="0563C1"/>
            <w:sz w:val="18"/>
            <w:szCs w:val="18"/>
            <w:u w:val="single"/>
            <w:lang w:val="es-ES_tradnl" w:eastAsia="en-GB"/>
          </w:rPr>
          <w:t>https://members.tsdsi.in/s/gZ4X5Lrz9TmXyfw</w:t>
        </w:r>
      </w:hyperlink>
    </w:p>
    <w:p w14:paraId="52BCE87F" w14:textId="0A677F5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TTAT.3G-38.214V17.11.0</w:t>
      </w:r>
      <w:r w:rsidRPr="00256C9E">
        <w:rPr>
          <w:rFonts w:ascii="Arial" w:hAnsi="Arial" w:cs="Arial"/>
          <w:szCs w:val="24"/>
          <w:lang w:val="es-ES_tradnl" w:eastAsia="en-GB"/>
        </w:rPr>
        <w:tab/>
      </w:r>
      <w:r w:rsidRPr="00256C9E">
        <w:rPr>
          <w:color w:val="000000"/>
          <w:sz w:val="18"/>
          <w:szCs w:val="18"/>
          <w:lang w:val="es-ES_tradnl" w:eastAsia="en-GB"/>
        </w:rPr>
        <w:t>17.11.0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60" w:history="1">
        <w:r w:rsidRPr="00256C9E">
          <w:rPr>
            <w:color w:val="0563C1"/>
            <w:sz w:val="18"/>
            <w:szCs w:val="18"/>
            <w:u w:val="single"/>
            <w:lang w:val="es-ES_tradnl" w:eastAsia="en-GB"/>
          </w:rPr>
          <w:t>https://www.tta.or.kr/eng/ttaSearchEngView.do?key=461&amp;searchStandardNo=TTAT.3G-38.214V17.11.0&amp;searchCate=TTAS</w:t>
        </w:r>
      </w:hyperlink>
    </w:p>
    <w:p w14:paraId="34302DA6" w14:textId="3F90D25E"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37540728" w14:textId="1AEA9264"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ATIS.3GPP.38.214.V18.4.0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161" w:anchor="Rel-18" w:history="1">
        <w:r w:rsidRPr="00256C9E">
          <w:rPr>
            <w:color w:val="0563C1"/>
            <w:sz w:val="18"/>
            <w:szCs w:val="18"/>
            <w:u w:val="single"/>
            <w:lang w:val="es-ES_tradnl" w:eastAsia="en-GB"/>
          </w:rPr>
          <w:t>https://www.atis.org/3gpp-transpositions - Rel-18</w:t>
        </w:r>
      </w:hyperlink>
    </w:p>
    <w:p w14:paraId="2DA358CF" w14:textId="4DA0EBB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CCSA.3GPP.38.214.V18.4.0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62" w:history="1">
        <w:r w:rsidRPr="00256C9E">
          <w:rPr>
            <w:color w:val="0563C1"/>
            <w:sz w:val="18"/>
            <w:szCs w:val="18"/>
            <w:u w:val="single"/>
            <w:lang w:val="es-ES_tradnl" w:eastAsia="en-GB"/>
          </w:rPr>
          <w:t>https://www.ccsa.org.cn/api/portalsFile/downloadOldFile?type=17&amp;oldFileUrl=NTN/SRIT/CCSA.3GPP.38.214.V18.4.0.d</w:t>
        </w:r>
      </w:hyperlink>
      <w:hyperlink r:id="rId163" w:history="1">
        <w:r w:rsidRPr="00256C9E">
          <w:rPr>
            <w:color w:val="0563C1"/>
            <w:sz w:val="18"/>
            <w:szCs w:val="18"/>
            <w:u w:val="single"/>
            <w:lang w:val="es-ES_tradnl" w:eastAsia="en-GB"/>
          </w:rPr>
          <w:t>ocx</w:t>
        </w:r>
      </w:hyperlink>
    </w:p>
    <w:p w14:paraId="6E92B76A" w14:textId="09CAC2E5"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138 214 V18.4.0 (2024-10)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02.10.2024</w:t>
      </w:r>
      <w:r w:rsidRPr="00256C9E">
        <w:rPr>
          <w:rFonts w:ascii="Arial" w:hAnsi="Arial" w:cs="Arial"/>
          <w:szCs w:val="24"/>
          <w:lang w:val="es-ES_tradnl" w:eastAsia="en-GB"/>
        </w:rPr>
        <w:tab/>
      </w:r>
      <w:hyperlink r:id="rId164" w:history="1">
        <w:r w:rsidRPr="00256C9E">
          <w:rPr>
            <w:color w:val="0563C1"/>
            <w:sz w:val="18"/>
            <w:szCs w:val="18"/>
            <w:u w:val="single"/>
            <w:lang w:val="es-ES_tradnl" w:eastAsia="en-GB"/>
          </w:rPr>
          <w:t>https://www.etsi.org/deliver/etsi_ts/138200_138299/138214/18.04.00_60/ts_138214v180400p.pdf</w:t>
        </w:r>
      </w:hyperlink>
    </w:p>
    <w:p w14:paraId="0D9362E2" w14:textId="1578B53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38.214- 18.4.0 V1.1.0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165" w:history="1">
        <w:r w:rsidRPr="00256C9E">
          <w:rPr>
            <w:color w:val="0563C1"/>
            <w:sz w:val="18"/>
            <w:szCs w:val="18"/>
            <w:u w:val="single"/>
            <w:lang w:val="es-ES_tradnl" w:eastAsia="en-GB"/>
          </w:rPr>
          <w:t>https://members.tsdsi.in/s/zADzpmzBMZkwXAd</w:t>
        </w:r>
      </w:hyperlink>
    </w:p>
    <w:p w14:paraId="6A4537DD" w14:textId="0B3B910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TTAT.3G-38.214V18.4.0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66" w:history="1">
        <w:r w:rsidRPr="00256C9E">
          <w:rPr>
            <w:color w:val="0563C1"/>
            <w:sz w:val="18"/>
            <w:szCs w:val="18"/>
            <w:u w:val="single"/>
            <w:lang w:val="es-ES_tradnl" w:eastAsia="en-GB"/>
          </w:rPr>
          <w:t>https://www.tta.or.kr/eng/ttaSearchEngView.do?key=461&amp;searchStandardNo=TTAT.3G-38.214V18.4.0&amp;searchCate=TTAS</w:t>
        </w:r>
      </w:hyperlink>
    </w:p>
    <w:p w14:paraId="7C7D093A" w14:textId="77777777" w:rsidR="00941FD9" w:rsidRPr="00256C9E" w:rsidRDefault="00941FD9" w:rsidP="00941FD9">
      <w:pPr>
        <w:pStyle w:val="Heading5"/>
        <w:rPr>
          <w:lang w:val="es-ES_tradnl"/>
        </w:rPr>
      </w:pPr>
      <w:r w:rsidRPr="00256C9E">
        <w:rPr>
          <w:lang w:val="es-ES_tradnl"/>
        </w:rPr>
        <w:t>1.3.1.2.12</w:t>
      </w:r>
      <w:r w:rsidRPr="00256C9E">
        <w:rPr>
          <w:lang w:val="es-ES_tradnl"/>
        </w:rPr>
        <w:tab/>
        <w:t>TS 38.215</w:t>
      </w:r>
    </w:p>
    <w:p w14:paraId="63D7DE25" w14:textId="08C1E2AD" w:rsidR="00941FD9" w:rsidRPr="00256C9E" w:rsidRDefault="00941FD9" w:rsidP="00941FD9">
      <w:pPr>
        <w:pStyle w:val="Headingb"/>
        <w:rPr>
          <w:lang w:val="es-ES_tradnl"/>
        </w:rPr>
      </w:pPr>
      <w:bookmarkStart w:id="91" w:name="_Toc56152355"/>
      <w:bookmarkStart w:id="92" w:name="_Toc56153735"/>
      <w:bookmarkStart w:id="93" w:name="_Toc94532847"/>
      <w:bookmarkStart w:id="94" w:name="_Toc94533317"/>
      <w:r w:rsidRPr="00256C9E">
        <w:rPr>
          <w:lang w:val="es-ES_tradnl"/>
        </w:rPr>
        <w:t>NR; mediciones de la capa física</w:t>
      </w:r>
      <w:bookmarkEnd w:id="91"/>
      <w:bookmarkEnd w:id="92"/>
      <w:bookmarkEnd w:id="93"/>
      <w:bookmarkEnd w:id="94"/>
    </w:p>
    <w:p w14:paraId="6B7216D1" w14:textId="77777777" w:rsidR="00941FD9" w:rsidRPr="00256C9E" w:rsidRDefault="00941FD9" w:rsidP="00941FD9">
      <w:pPr>
        <w:keepNext/>
        <w:keepLines/>
        <w:rPr>
          <w:lang w:val="es-ES_tradnl"/>
        </w:rPr>
      </w:pPr>
      <w:r w:rsidRPr="00256C9E">
        <w:rPr>
          <w:lang w:val="es-ES_tradnl"/>
        </w:rPr>
        <w:t>Este documento describe las mediciones de la capa física para NR.</w:t>
      </w:r>
    </w:p>
    <w:p w14:paraId="12E246EA" w14:textId="159823F6" w:rsidR="00941FD9" w:rsidRPr="00256C9E" w:rsidRDefault="00F1137E" w:rsidP="00941FD9">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0DC74392" w14:textId="2C142780"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3077F33C" w14:textId="4AF50771"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ATIS.3GPP.38.215.V17.5.0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67" w:anchor="Rel-17" w:history="1">
        <w:r w:rsidRPr="00256C9E">
          <w:rPr>
            <w:color w:val="0563C1"/>
            <w:sz w:val="18"/>
            <w:szCs w:val="18"/>
            <w:u w:val="single"/>
            <w:lang w:val="es-ES_tradnl" w:eastAsia="en-GB"/>
          </w:rPr>
          <w:t>https://www.atis.org/3gpp-transpositions - Rel-17</w:t>
        </w:r>
      </w:hyperlink>
    </w:p>
    <w:p w14:paraId="04BB0B4F" w14:textId="5B29D8E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CCSA.3GPP.38.215.V17.5.0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68" w:history="1">
        <w:r w:rsidRPr="00256C9E">
          <w:rPr>
            <w:color w:val="0563C1"/>
            <w:sz w:val="18"/>
            <w:szCs w:val="18"/>
            <w:u w:val="single"/>
            <w:lang w:val="es-ES_tradnl" w:eastAsia="en-GB"/>
          </w:rPr>
          <w:t>https://www.ccsa.org.cn/api/portalsFile/downloadOldFile?type=17&amp;oldFileUrl=NTN/SRIT/CCSA.3GPP.38.215.V17.5.0.d</w:t>
        </w:r>
      </w:hyperlink>
      <w:hyperlink r:id="rId169" w:history="1">
        <w:r w:rsidRPr="00256C9E">
          <w:rPr>
            <w:color w:val="0563C1"/>
            <w:sz w:val="18"/>
            <w:szCs w:val="18"/>
            <w:u w:val="single"/>
            <w:lang w:val="es-ES_tradnl" w:eastAsia="en-GB"/>
          </w:rPr>
          <w:t>ocx</w:t>
        </w:r>
      </w:hyperlink>
    </w:p>
    <w:p w14:paraId="16AD8641" w14:textId="1CEDAFAF"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138 215 V17.5.0 (2024-08)</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07.08.2024</w:t>
      </w:r>
      <w:r w:rsidRPr="00256C9E">
        <w:rPr>
          <w:rFonts w:ascii="Arial" w:hAnsi="Arial" w:cs="Arial"/>
          <w:szCs w:val="24"/>
          <w:lang w:val="es-ES_tradnl" w:eastAsia="en-GB"/>
        </w:rPr>
        <w:tab/>
      </w:r>
      <w:hyperlink r:id="rId170" w:history="1">
        <w:r w:rsidRPr="00256C9E">
          <w:rPr>
            <w:color w:val="0563C1"/>
            <w:sz w:val="18"/>
            <w:szCs w:val="18"/>
            <w:u w:val="single"/>
            <w:lang w:val="es-ES_tradnl" w:eastAsia="en-GB"/>
          </w:rPr>
          <w:t>https://www.etsi.org/deliver/etsi_ts/138200_138299/138215/17.05.00_60/ts_138215v170500p.pdf</w:t>
        </w:r>
      </w:hyperlink>
    </w:p>
    <w:p w14:paraId="1A043A11" w14:textId="01D33D2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38.215 -17.5.0 V1.4.0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171" w:history="1">
        <w:r w:rsidRPr="00256C9E">
          <w:rPr>
            <w:color w:val="0563C1"/>
            <w:sz w:val="18"/>
            <w:szCs w:val="18"/>
            <w:u w:val="single"/>
            <w:lang w:val="es-ES_tradnl" w:eastAsia="en-GB"/>
          </w:rPr>
          <w:t>https://members.tsdsi.in/s/9YEB6gPeKdztmCj</w:t>
        </w:r>
      </w:hyperlink>
    </w:p>
    <w:p w14:paraId="2F345879" w14:textId="1CFF6F3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TTAT.3G-38.215V17.5.0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172" w:history="1">
        <w:r w:rsidRPr="00256C9E">
          <w:rPr>
            <w:color w:val="0563C1"/>
            <w:sz w:val="18"/>
            <w:szCs w:val="18"/>
            <w:u w:val="single"/>
            <w:lang w:val="es-ES_tradnl" w:eastAsia="en-GB"/>
          </w:rPr>
          <w:t>https://www.tta.or.kr/eng/ttaSearchEngView.do?key=461&amp;searchStandardNo=TTAT.3G-38.215V17.5.0&amp;searchCate=TTAS</w:t>
        </w:r>
      </w:hyperlink>
    </w:p>
    <w:p w14:paraId="0632D993" w14:textId="73CD20BF" w:rsidR="00941FD9" w:rsidRPr="00256C9E" w:rsidRDefault="00F1137E" w:rsidP="00941FD9">
      <w:pPr>
        <w:keepNext/>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lastRenderedPageBreak/>
        <w:t>Versión 18</w:t>
      </w:r>
    </w:p>
    <w:p w14:paraId="67D1980B" w14:textId="38882819"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ATIS.3GPP.38.215.V18.3.0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73" w:anchor="Rel-18" w:history="1">
        <w:r w:rsidRPr="00256C9E">
          <w:rPr>
            <w:color w:val="0563C1"/>
            <w:sz w:val="18"/>
            <w:szCs w:val="18"/>
            <w:u w:val="single"/>
            <w:lang w:val="es-ES_tradnl" w:eastAsia="en-GB"/>
          </w:rPr>
          <w:t>https://www.atis.org/3gpp-transpositions - Rel-18</w:t>
        </w:r>
      </w:hyperlink>
    </w:p>
    <w:p w14:paraId="6EC2CE50" w14:textId="26DDB36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CCSA.3GPP.38.215.V18.3.0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74" w:history="1">
        <w:r w:rsidRPr="00256C9E">
          <w:rPr>
            <w:color w:val="0563C1"/>
            <w:sz w:val="18"/>
            <w:szCs w:val="18"/>
            <w:u w:val="single"/>
            <w:lang w:val="es-ES_tradnl" w:eastAsia="en-GB"/>
          </w:rPr>
          <w:t>https://www.ccsa.org.cn/api/portalsFile/downloadOldFile?type=17&amp;oldFileUrl=NTN/SRIT/CCSA.3GPP.38.215.V18.3.0.d</w:t>
        </w:r>
      </w:hyperlink>
      <w:hyperlink r:id="rId175" w:history="1">
        <w:r w:rsidRPr="00256C9E">
          <w:rPr>
            <w:color w:val="0563C1"/>
            <w:sz w:val="18"/>
            <w:szCs w:val="18"/>
            <w:u w:val="single"/>
            <w:lang w:val="es-ES_tradnl" w:eastAsia="en-GB"/>
          </w:rPr>
          <w:t>ocx</w:t>
        </w:r>
      </w:hyperlink>
    </w:p>
    <w:p w14:paraId="4271B79E" w14:textId="787F89EC"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138 215 V18.3.0 (2024-08)</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07.08.2024</w:t>
      </w:r>
      <w:r w:rsidRPr="00256C9E">
        <w:rPr>
          <w:rFonts w:ascii="Arial" w:hAnsi="Arial" w:cs="Arial"/>
          <w:szCs w:val="24"/>
          <w:lang w:val="es-ES_tradnl" w:eastAsia="en-GB"/>
        </w:rPr>
        <w:tab/>
      </w:r>
      <w:hyperlink r:id="rId176" w:history="1">
        <w:r w:rsidRPr="00256C9E">
          <w:rPr>
            <w:color w:val="0563C1"/>
            <w:sz w:val="18"/>
            <w:szCs w:val="18"/>
            <w:u w:val="single"/>
            <w:lang w:val="es-ES_tradnl" w:eastAsia="en-GB"/>
          </w:rPr>
          <w:t>https://www.etsi.org/deliver/etsi_ts/138200_138299/138215/18.03.00_60/ts_138215v180300p.pdf</w:t>
        </w:r>
      </w:hyperlink>
    </w:p>
    <w:p w14:paraId="1F9DF940" w14:textId="21D8A56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38.215 -18.3.0 V1.0.0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177" w:history="1">
        <w:r w:rsidRPr="00256C9E">
          <w:rPr>
            <w:color w:val="0563C1"/>
            <w:sz w:val="18"/>
            <w:szCs w:val="18"/>
            <w:u w:val="single"/>
            <w:lang w:val="es-ES_tradnl" w:eastAsia="en-GB"/>
          </w:rPr>
          <w:t>https://members.tsdsi.in/s/rSF7CSJKCBY3Y2b</w:t>
        </w:r>
      </w:hyperlink>
    </w:p>
    <w:p w14:paraId="0A6FBF5B" w14:textId="33F8C42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TTAT.3G-38.215V18.3.0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178" w:history="1">
        <w:r w:rsidRPr="00256C9E">
          <w:rPr>
            <w:color w:val="0563C1"/>
            <w:sz w:val="18"/>
            <w:szCs w:val="18"/>
            <w:u w:val="single"/>
            <w:lang w:val="es-ES_tradnl" w:eastAsia="en-GB"/>
          </w:rPr>
          <w:t>https://www.tta.or.kr/eng/ttaSearchEngView.do?key=461&amp;searchStandardNo=TTAT.3G-38.215V18.3.0&amp;searchCate=TTAS</w:t>
        </w:r>
      </w:hyperlink>
    </w:p>
    <w:p w14:paraId="7C0CB4E3" w14:textId="77777777" w:rsidR="00941FD9" w:rsidRPr="00256C9E" w:rsidRDefault="00941FD9" w:rsidP="00E409D8">
      <w:pPr>
        <w:pStyle w:val="Heading4"/>
        <w:rPr>
          <w:rFonts w:ascii="Aptos" w:hAnsi="Aptos"/>
          <w:kern w:val="2"/>
          <w:szCs w:val="24"/>
          <w:lang w:val="es-ES_tradnl"/>
          <w14:ligatures w14:val="standardContextual"/>
        </w:rPr>
      </w:pPr>
      <w:r w:rsidRPr="00256C9E">
        <w:rPr>
          <w:lang w:val="es-ES_tradnl"/>
        </w:rPr>
        <w:t>1.3.1.3</w:t>
      </w:r>
      <w:r w:rsidRPr="00256C9E">
        <w:rPr>
          <w:lang w:val="es-ES_tradnl"/>
        </w:rPr>
        <w:tab/>
        <w:t>Capas radioeléctricas 2 y 3</w:t>
      </w:r>
    </w:p>
    <w:p w14:paraId="0E845677" w14:textId="77777777" w:rsidR="00941FD9" w:rsidRPr="00256C9E" w:rsidRDefault="00941FD9" w:rsidP="00941FD9">
      <w:pPr>
        <w:pStyle w:val="Heading5"/>
        <w:rPr>
          <w:lang w:val="es-ES_tradnl"/>
        </w:rPr>
      </w:pPr>
      <w:r w:rsidRPr="00256C9E">
        <w:rPr>
          <w:lang w:val="es-ES_tradnl"/>
        </w:rPr>
        <w:t>1.3.1.3.1</w:t>
      </w:r>
      <w:r w:rsidRPr="00256C9E">
        <w:rPr>
          <w:lang w:val="es-ES_tradnl"/>
        </w:rPr>
        <w:tab/>
        <w:t>TS 36.300</w:t>
      </w:r>
    </w:p>
    <w:p w14:paraId="05F5B939" w14:textId="39DB9659" w:rsidR="00941FD9" w:rsidRPr="00256C9E" w:rsidRDefault="00941FD9" w:rsidP="00941FD9">
      <w:pPr>
        <w:pStyle w:val="Headingb"/>
        <w:rPr>
          <w:lang w:val="es-ES_tradnl"/>
        </w:rPr>
      </w:pPr>
      <w:bookmarkStart w:id="95" w:name="_Toc56152356"/>
      <w:bookmarkStart w:id="96" w:name="_Toc56153736"/>
      <w:bookmarkStart w:id="97" w:name="_Toc94532848"/>
      <w:bookmarkStart w:id="98" w:name="_Toc94533318"/>
      <w:r w:rsidRPr="00256C9E">
        <w:rPr>
          <w:lang w:val="es-ES_tradnl"/>
        </w:rPr>
        <w:t xml:space="preserve">Acceso radioeléctrico terrenal universal evolucionado (E-UTRA) y Red de acceso radioeléctrico terrenal universal evolucionado (E-UTRAN); descripción general; </w:t>
      </w:r>
      <w:r w:rsidR="00E409D8" w:rsidRPr="00256C9E">
        <w:rPr>
          <w:lang w:val="es-ES_tradnl"/>
        </w:rPr>
        <w:t>et</w:t>
      </w:r>
      <w:r w:rsidRPr="00256C9E">
        <w:rPr>
          <w:lang w:val="es-ES_tradnl"/>
        </w:rPr>
        <w:t>apa 2</w:t>
      </w:r>
      <w:bookmarkEnd w:id="95"/>
      <w:bookmarkEnd w:id="96"/>
      <w:bookmarkEnd w:id="97"/>
      <w:bookmarkEnd w:id="98"/>
    </w:p>
    <w:p w14:paraId="3ECF76B4" w14:textId="77777777" w:rsidR="00941FD9" w:rsidRPr="00256C9E" w:rsidRDefault="00941FD9" w:rsidP="00941FD9">
      <w:pPr>
        <w:keepNext/>
        <w:keepLines/>
        <w:rPr>
          <w:lang w:val="es-ES_tradnl"/>
        </w:rPr>
      </w:pPr>
      <w:r w:rsidRPr="00256C9E">
        <w:rPr>
          <w:lang w:val="es-ES_tradnl"/>
        </w:rPr>
        <w:t>Este documento proporciona una visión general y una descripción global de la arquitectura del protocolo de la interfaz radioeléctrica E-UTRAN. Los detalles de los protocolos de dicha interfaz figuran en las especificaciones complementarias de la serie 36.</w:t>
      </w:r>
    </w:p>
    <w:p w14:paraId="3809BDAB" w14:textId="3A745FAB"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68BE20A3" w14:textId="4937888F"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60F6ED0C" w14:textId="655BC52C"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ATIS.3GPP.36.300.V17.9.0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179" w:anchor="Rel-17" w:history="1">
        <w:r w:rsidRPr="00256C9E">
          <w:rPr>
            <w:color w:val="0563C1"/>
            <w:sz w:val="18"/>
            <w:szCs w:val="18"/>
            <w:u w:val="single"/>
            <w:lang w:val="es-ES_tradnl" w:eastAsia="en-GB"/>
          </w:rPr>
          <w:t>https://www.atis.org/3gpp-transpositions - Rel-17</w:t>
        </w:r>
      </w:hyperlink>
    </w:p>
    <w:p w14:paraId="7BF0CB69" w14:textId="2558C0A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CCSA.3GPP.36.300.V17.9.0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80" w:history="1">
        <w:r w:rsidRPr="00256C9E">
          <w:rPr>
            <w:color w:val="0563C1"/>
            <w:sz w:val="18"/>
            <w:szCs w:val="18"/>
            <w:u w:val="single"/>
            <w:lang w:val="es-ES_tradnl" w:eastAsia="en-GB"/>
          </w:rPr>
          <w:t>https://www.ccsa.org.cn/api/portalsFile/downloadOldFile?type=17&amp;oldFileUrl=NTN/SRIT/CCSA.3GPP.36.300.V17.9.0.d</w:t>
        </w:r>
      </w:hyperlink>
      <w:hyperlink r:id="rId181" w:history="1">
        <w:r w:rsidRPr="00256C9E">
          <w:rPr>
            <w:color w:val="0563C1"/>
            <w:sz w:val="18"/>
            <w:szCs w:val="18"/>
            <w:u w:val="single"/>
            <w:lang w:val="es-ES_tradnl" w:eastAsia="en-GB"/>
          </w:rPr>
          <w:t>ocx</w:t>
        </w:r>
      </w:hyperlink>
    </w:p>
    <w:p w14:paraId="5FB8641E" w14:textId="06EEA0EF"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136 300 V17.9.0 (2024-10)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14.10.2024</w:t>
      </w:r>
      <w:r w:rsidRPr="00256C9E">
        <w:rPr>
          <w:rFonts w:ascii="Arial" w:hAnsi="Arial" w:cs="Arial"/>
          <w:szCs w:val="24"/>
          <w:lang w:val="es-ES_tradnl" w:eastAsia="en-GB"/>
        </w:rPr>
        <w:tab/>
      </w:r>
      <w:hyperlink r:id="rId182" w:history="1">
        <w:r w:rsidRPr="00256C9E">
          <w:rPr>
            <w:color w:val="0563C1"/>
            <w:sz w:val="18"/>
            <w:szCs w:val="18"/>
            <w:u w:val="single"/>
            <w:lang w:val="es-ES_tradnl" w:eastAsia="en-GB"/>
          </w:rPr>
          <w:t>https://www.etsi.org/deliver/etsi_ts/136300_136399/136300/17.09.00_60/ts_136300v170900p.pdf</w:t>
        </w:r>
      </w:hyperlink>
    </w:p>
    <w:p w14:paraId="3FE5BF2C" w14:textId="2B59205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36.3-17.9.0 V1.9.0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183" w:history="1">
        <w:r w:rsidRPr="00256C9E">
          <w:rPr>
            <w:color w:val="0563C1"/>
            <w:sz w:val="18"/>
            <w:szCs w:val="18"/>
            <w:u w:val="single"/>
            <w:lang w:val="es-ES_tradnl" w:eastAsia="en-GB"/>
          </w:rPr>
          <w:t>https://members.tsdsi.in/s/tmN4Co2LgsT8zXo</w:t>
        </w:r>
      </w:hyperlink>
    </w:p>
    <w:p w14:paraId="6BE3C084" w14:textId="6EAF2EF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TTAT.3G-36.300V17.9.0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84" w:history="1">
        <w:r w:rsidRPr="00256C9E">
          <w:rPr>
            <w:color w:val="0563C1"/>
            <w:sz w:val="18"/>
            <w:szCs w:val="18"/>
            <w:u w:val="single"/>
            <w:lang w:val="es-ES_tradnl" w:eastAsia="en-GB"/>
          </w:rPr>
          <w:t>https://www.tta.or.kr/eng/ttaSearchEngView.do?key=461&amp;searchStandardNo=TTAT.3G-36.300V17.9.0&amp;searchCate=TTAS</w:t>
        </w:r>
      </w:hyperlink>
    </w:p>
    <w:p w14:paraId="1B5D7760" w14:textId="602EDC32"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6BB9553F" w14:textId="578AE582"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ATIS.3GPP.36.300.V18.3.0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185" w:anchor="Rel-18" w:history="1">
        <w:r w:rsidRPr="00256C9E">
          <w:rPr>
            <w:color w:val="0563C1"/>
            <w:sz w:val="18"/>
            <w:szCs w:val="18"/>
            <w:u w:val="single"/>
            <w:lang w:val="es-ES_tradnl" w:eastAsia="en-GB"/>
          </w:rPr>
          <w:t>https://www.atis.org/3gpp-transpositions - Rel-18</w:t>
        </w:r>
      </w:hyperlink>
    </w:p>
    <w:p w14:paraId="400834A4" w14:textId="65F81B6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CCSA.3GPP.36.300.V18.3.0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86" w:history="1">
        <w:r w:rsidRPr="00256C9E">
          <w:rPr>
            <w:color w:val="0563C1"/>
            <w:sz w:val="18"/>
            <w:szCs w:val="18"/>
            <w:u w:val="single"/>
            <w:lang w:val="es-ES_tradnl" w:eastAsia="en-GB"/>
          </w:rPr>
          <w:t>https://www.ccsa.org.cn/api/portalsFile/downloadOldFile?type=17&amp;oldFileUrl=NTN/SRIT/CCSA.3GPP.36.300.V18.3.0.d</w:t>
        </w:r>
      </w:hyperlink>
      <w:hyperlink r:id="rId187" w:history="1">
        <w:r w:rsidRPr="00256C9E">
          <w:rPr>
            <w:color w:val="0563C1"/>
            <w:sz w:val="18"/>
            <w:szCs w:val="18"/>
            <w:u w:val="single"/>
            <w:lang w:val="es-ES_tradnl" w:eastAsia="en-GB"/>
          </w:rPr>
          <w:t>ocx</w:t>
        </w:r>
      </w:hyperlink>
    </w:p>
    <w:p w14:paraId="15D86101" w14:textId="26AAEBAF"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136 300 V18.3.0 (2024-10)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14.10.2024</w:t>
      </w:r>
      <w:r w:rsidRPr="00256C9E">
        <w:rPr>
          <w:rFonts w:ascii="Arial" w:hAnsi="Arial" w:cs="Arial"/>
          <w:szCs w:val="24"/>
          <w:lang w:val="es-ES_tradnl" w:eastAsia="en-GB"/>
        </w:rPr>
        <w:tab/>
      </w:r>
      <w:hyperlink r:id="rId188" w:history="1">
        <w:r w:rsidRPr="00256C9E">
          <w:rPr>
            <w:color w:val="0563C1"/>
            <w:sz w:val="18"/>
            <w:szCs w:val="18"/>
            <w:u w:val="single"/>
            <w:lang w:val="es-ES_tradnl" w:eastAsia="en-GB"/>
          </w:rPr>
          <w:t>https://www.etsi.org/deliver/etsi_ts/136300_136399/136300/18.03.00_60/ts_136300v180300p.pdf</w:t>
        </w:r>
      </w:hyperlink>
    </w:p>
    <w:p w14:paraId="290E2CA5" w14:textId="25AF9FB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36.3- 18.3.0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189" w:history="1">
        <w:r w:rsidRPr="00256C9E">
          <w:rPr>
            <w:color w:val="0563C1"/>
            <w:sz w:val="18"/>
            <w:szCs w:val="18"/>
            <w:u w:val="single"/>
            <w:lang w:val="es-ES_tradnl" w:eastAsia="en-GB"/>
          </w:rPr>
          <w:t>https://members.tsdsi.in/s/eiCpWgbNPpKHCCe</w:t>
        </w:r>
      </w:hyperlink>
    </w:p>
    <w:p w14:paraId="1FD38225" w14:textId="6BFC853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TTAT.3G-36.300V18.3.0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90" w:history="1">
        <w:r w:rsidRPr="00256C9E">
          <w:rPr>
            <w:color w:val="0563C1"/>
            <w:sz w:val="18"/>
            <w:szCs w:val="18"/>
            <w:u w:val="single"/>
            <w:lang w:val="es-ES_tradnl" w:eastAsia="en-GB"/>
          </w:rPr>
          <w:t>https://www.tta.or.kr/eng/ttaSearchEngView.do?key=461&amp;searchStandardNo=TTAT.3G-36.300V18.3.0&amp;searchCate=TTAS</w:t>
        </w:r>
      </w:hyperlink>
    </w:p>
    <w:p w14:paraId="103494DE" w14:textId="77777777" w:rsidR="00941FD9" w:rsidRPr="00256C9E" w:rsidRDefault="00941FD9" w:rsidP="00A57D06">
      <w:pPr>
        <w:pStyle w:val="Heading5"/>
        <w:rPr>
          <w:lang w:val="es-ES_tradnl"/>
        </w:rPr>
      </w:pPr>
      <w:r w:rsidRPr="00256C9E">
        <w:rPr>
          <w:lang w:val="es-ES_tradnl"/>
        </w:rPr>
        <w:lastRenderedPageBreak/>
        <w:t>1.3.1.3.2</w:t>
      </w:r>
      <w:r w:rsidRPr="00256C9E">
        <w:rPr>
          <w:lang w:val="es-ES_tradnl"/>
        </w:rPr>
        <w:tab/>
        <w:t>TS 36.302</w:t>
      </w:r>
    </w:p>
    <w:p w14:paraId="4C3FD0CE" w14:textId="77777777" w:rsidR="00941FD9" w:rsidRPr="00256C9E" w:rsidRDefault="00941FD9" w:rsidP="00A57D06">
      <w:pPr>
        <w:pStyle w:val="Headingb"/>
        <w:rPr>
          <w:lang w:val="es-ES_tradnl"/>
        </w:rPr>
      </w:pPr>
      <w:bookmarkStart w:id="99" w:name="_Toc56152357"/>
      <w:bookmarkStart w:id="100" w:name="_Toc56153737"/>
      <w:bookmarkStart w:id="101" w:name="_Toc94532849"/>
      <w:bookmarkStart w:id="102" w:name="_Toc94533319"/>
      <w:r w:rsidRPr="00256C9E">
        <w:rPr>
          <w:lang w:val="es-ES_tradnl"/>
        </w:rPr>
        <w:t xml:space="preserve">Acceso radioeléctrico terrenal universal evolucionado (E-UTRA); </w:t>
      </w:r>
      <w:bookmarkEnd w:id="99"/>
      <w:bookmarkEnd w:id="100"/>
      <w:bookmarkEnd w:id="101"/>
      <w:bookmarkEnd w:id="102"/>
      <w:r w:rsidRPr="00256C9E">
        <w:rPr>
          <w:lang w:val="es-ES_tradnl"/>
        </w:rPr>
        <w:t>Servicios prestados por la capa física</w:t>
      </w:r>
    </w:p>
    <w:p w14:paraId="473A459A" w14:textId="77777777" w:rsidR="00941FD9" w:rsidRPr="00256C9E" w:rsidRDefault="00941FD9" w:rsidP="00A57D06">
      <w:pPr>
        <w:keepNext/>
        <w:keepLines/>
        <w:rPr>
          <w:lang w:val="es-ES_tradnl"/>
        </w:rPr>
      </w:pPr>
      <w:r w:rsidRPr="00256C9E">
        <w:rPr>
          <w:lang w:val="es-ES_tradnl"/>
        </w:rPr>
        <w:t>Este documento constituye una especificación técnica de los servicios que presta la capa física de E-UTRA a las capas superiores.</w:t>
      </w:r>
    </w:p>
    <w:p w14:paraId="218D0BD3" w14:textId="5D306BB8" w:rsidR="00941FD9" w:rsidRPr="00256C9E" w:rsidRDefault="00F1137E" w:rsidP="00A57D06">
      <w:pPr>
        <w:keepNext/>
        <w:keepLines/>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3B0B6030" w14:textId="7FEE7847" w:rsidR="00941FD9" w:rsidRPr="00256C9E" w:rsidRDefault="00F1137E" w:rsidP="00A57D06">
      <w:pPr>
        <w:keepNext/>
        <w:keepLines/>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3E75F6AB" w14:textId="26AC9656"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ATIS.3GPP.36.302.V17.0.0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91" w:anchor="Rel-17" w:history="1">
        <w:r w:rsidRPr="00256C9E">
          <w:rPr>
            <w:color w:val="0563C1"/>
            <w:sz w:val="18"/>
            <w:szCs w:val="18"/>
            <w:u w:val="single"/>
            <w:lang w:val="es-ES_tradnl" w:eastAsia="en-GB"/>
          </w:rPr>
          <w:t>https://www.atis.org/3gpp-transpositions - Rel-17</w:t>
        </w:r>
      </w:hyperlink>
    </w:p>
    <w:p w14:paraId="4E84C0CF" w14:textId="767294E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CCSA.3GPP.36.302.V17.0.0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92" w:history="1">
        <w:r w:rsidRPr="00256C9E">
          <w:rPr>
            <w:color w:val="0563C1"/>
            <w:sz w:val="18"/>
            <w:szCs w:val="18"/>
            <w:u w:val="single"/>
            <w:lang w:val="es-ES_tradnl" w:eastAsia="en-GB"/>
          </w:rPr>
          <w:t>https://www.ccsa.org.cn/api/portalsFile/downloadOldFile?type=17&amp;oldFileUrl=NTN/SRIT/CCSA.3GPP.36.302.V17.0.0.d</w:t>
        </w:r>
      </w:hyperlink>
      <w:hyperlink r:id="rId193" w:history="1">
        <w:r w:rsidRPr="00256C9E">
          <w:rPr>
            <w:color w:val="0563C1"/>
            <w:sz w:val="18"/>
            <w:szCs w:val="18"/>
            <w:u w:val="single"/>
            <w:lang w:val="es-ES_tradnl" w:eastAsia="en-GB"/>
          </w:rPr>
          <w:t>ocx</w:t>
        </w:r>
      </w:hyperlink>
    </w:p>
    <w:p w14:paraId="55E59200" w14:textId="1C46641A"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136 302 V17.0.0 (2022-05)</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06.05.2022</w:t>
      </w:r>
      <w:r w:rsidRPr="00256C9E">
        <w:rPr>
          <w:rFonts w:ascii="Arial" w:hAnsi="Arial" w:cs="Arial"/>
          <w:szCs w:val="24"/>
          <w:lang w:val="es-ES_tradnl" w:eastAsia="en-GB"/>
        </w:rPr>
        <w:tab/>
      </w:r>
      <w:hyperlink r:id="rId194" w:history="1">
        <w:r w:rsidRPr="00256C9E">
          <w:rPr>
            <w:color w:val="0563C1"/>
            <w:sz w:val="18"/>
            <w:szCs w:val="18"/>
            <w:u w:val="single"/>
            <w:lang w:val="es-ES_tradnl" w:eastAsia="en-GB"/>
          </w:rPr>
          <w:t>https://www.etsi.org/deliver/etsi_ts/136300_136399/136302/17.00.00_60/ts_136302v170000p.pdf</w:t>
        </w:r>
      </w:hyperlink>
    </w:p>
    <w:p w14:paraId="631EEACE" w14:textId="2DE88B0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36.302-17.0.0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195" w:history="1">
        <w:r w:rsidRPr="00256C9E">
          <w:rPr>
            <w:color w:val="0563C1"/>
            <w:sz w:val="18"/>
            <w:szCs w:val="18"/>
            <w:u w:val="single"/>
            <w:lang w:val="es-ES_tradnl" w:eastAsia="en-GB"/>
          </w:rPr>
          <w:t>https://members.tsdsi.in/s/fQp7mMYTBgmgQci</w:t>
        </w:r>
      </w:hyperlink>
    </w:p>
    <w:p w14:paraId="3422D4C0" w14:textId="61152CD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TTAT.3G-36.302V17.0.0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196" w:history="1">
        <w:r w:rsidRPr="00256C9E">
          <w:rPr>
            <w:color w:val="0563C1"/>
            <w:sz w:val="18"/>
            <w:szCs w:val="18"/>
            <w:u w:val="single"/>
            <w:lang w:val="es-ES_tradnl" w:eastAsia="en-GB"/>
          </w:rPr>
          <w:t>https://www.tta.or.kr/eng/ttaSearchEngView.do?key=461&amp;searchStandardNo=TTAT.3G-36.302V17.0.0&amp;searchCate=TTAS</w:t>
        </w:r>
      </w:hyperlink>
    </w:p>
    <w:p w14:paraId="3748A384" w14:textId="3855C4EC"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78B5C9A7" w14:textId="39C16436"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ATIS.3GPP.36.302.V18.0.0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97" w:anchor="Rel-18" w:history="1">
        <w:r w:rsidRPr="00256C9E">
          <w:rPr>
            <w:color w:val="0563C1"/>
            <w:sz w:val="18"/>
            <w:szCs w:val="18"/>
            <w:u w:val="single"/>
            <w:lang w:val="es-ES_tradnl" w:eastAsia="en-GB"/>
          </w:rPr>
          <w:t>https://www.atis.org/3gpp-transpositions - Rel-18</w:t>
        </w:r>
      </w:hyperlink>
    </w:p>
    <w:p w14:paraId="71060F8A" w14:textId="4551778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CCSA.3GPP.36.302.V18.0.0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98" w:history="1">
        <w:r w:rsidRPr="00256C9E">
          <w:rPr>
            <w:color w:val="0563C1"/>
            <w:sz w:val="18"/>
            <w:szCs w:val="18"/>
            <w:u w:val="single"/>
            <w:lang w:val="es-ES_tradnl" w:eastAsia="en-GB"/>
          </w:rPr>
          <w:t>https://www.ccsa.org.cn/api/portalsFile/downloadOldFile?type=17&amp;oldFileUrl=NTN/SRIT/CCSA.3GPP.36.302.V18.0.0.d</w:t>
        </w:r>
      </w:hyperlink>
      <w:hyperlink r:id="rId199" w:history="1">
        <w:r w:rsidRPr="00256C9E">
          <w:rPr>
            <w:color w:val="0563C1"/>
            <w:sz w:val="18"/>
            <w:szCs w:val="18"/>
            <w:u w:val="single"/>
            <w:lang w:val="es-ES_tradnl" w:eastAsia="en-GB"/>
          </w:rPr>
          <w:t>ocx</w:t>
        </w:r>
      </w:hyperlink>
    </w:p>
    <w:p w14:paraId="108F155A" w14:textId="44878956"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136 302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15.05.2024</w:t>
      </w:r>
      <w:r w:rsidRPr="00256C9E">
        <w:rPr>
          <w:rFonts w:ascii="Arial" w:hAnsi="Arial" w:cs="Arial"/>
          <w:szCs w:val="24"/>
          <w:lang w:val="es-ES_tradnl" w:eastAsia="en-GB"/>
        </w:rPr>
        <w:tab/>
      </w:r>
      <w:hyperlink r:id="rId200" w:history="1">
        <w:r w:rsidRPr="00256C9E">
          <w:rPr>
            <w:color w:val="0563C1"/>
            <w:sz w:val="18"/>
            <w:szCs w:val="18"/>
            <w:u w:val="single"/>
            <w:lang w:val="es-ES_tradnl" w:eastAsia="en-GB"/>
          </w:rPr>
          <w:t>https://www.etsi.org/deliver/etsi_ts/136300_136399/136302/18.00.00_60/ts_136302v180000p.pdf</w:t>
        </w:r>
      </w:hyperlink>
    </w:p>
    <w:p w14:paraId="5C32C6AE" w14:textId="5BB6896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36.302 -18.0.0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201" w:history="1">
        <w:r w:rsidRPr="00256C9E">
          <w:rPr>
            <w:color w:val="0563C1"/>
            <w:sz w:val="18"/>
            <w:szCs w:val="18"/>
            <w:u w:val="single"/>
            <w:lang w:val="es-ES_tradnl" w:eastAsia="en-GB"/>
          </w:rPr>
          <w:t>https://members.tsdsi.in/s/L98HDYzDSi8MxRt</w:t>
        </w:r>
      </w:hyperlink>
    </w:p>
    <w:p w14:paraId="22FCE8C4" w14:textId="31AA4A6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TTAT.3G-36.302V18.0.0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202" w:history="1">
        <w:r w:rsidRPr="00256C9E">
          <w:rPr>
            <w:color w:val="0563C1"/>
            <w:sz w:val="18"/>
            <w:szCs w:val="18"/>
            <w:u w:val="single"/>
            <w:lang w:val="es-ES_tradnl" w:eastAsia="en-GB"/>
          </w:rPr>
          <w:t>https://www.tta.or.kr/eng/ttaSearchEngView.do?key=461&amp;searchStandardNo=TTAT.3G-36.302V18.0.0&amp;searchCate=TTAS</w:t>
        </w:r>
      </w:hyperlink>
    </w:p>
    <w:p w14:paraId="5B7A5BBA" w14:textId="77777777" w:rsidR="00941FD9" w:rsidRPr="00256C9E" w:rsidRDefault="00941FD9" w:rsidP="00E409D8">
      <w:pPr>
        <w:pStyle w:val="Heading5"/>
        <w:rPr>
          <w:lang w:val="es-ES_tradnl"/>
        </w:rPr>
      </w:pPr>
      <w:r w:rsidRPr="00256C9E">
        <w:rPr>
          <w:lang w:val="es-ES_tradnl"/>
        </w:rPr>
        <w:t>1.3.1.3.3</w:t>
      </w:r>
      <w:r w:rsidRPr="00256C9E">
        <w:rPr>
          <w:lang w:val="es-ES_tradnl"/>
        </w:rPr>
        <w:tab/>
        <w:t>TS 36.304</w:t>
      </w:r>
    </w:p>
    <w:p w14:paraId="001DD514" w14:textId="77777777" w:rsidR="00941FD9" w:rsidRPr="00256C9E" w:rsidRDefault="00941FD9" w:rsidP="00941FD9">
      <w:pPr>
        <w:pStyle w:val="Headingb"/>
        <w:rPr>
          <w:lang w:val="es-ES_tradnl"/>
        </w:rPr>
      </w:pPr>
      <w:bookmarkStart w:id="103" w:name="_Toc56152358"/>
      <w:bookmarkStart w:id="104" w:name="_Toc56153738"/>
      <w:bookmarkStart w:id="105" w:name="_Toc94532850"/>
      <w:bookmarkStart w:id="106" w:name="_Toc94533320"/>
      <w:r w:rsidRPr="00256C9E">
        <w:rPr>
          <w:lang w:val="es-ES_tradnl"/>
        </w:rPr>
        <w:t xml:space="preserve">Acceso radioeléctrico terrenal universal evolucionado (E-UTRA); </w:t>
      </w:r>
      <w:bookmarkEnd w:id="103"/>
      <w:bookmarkEnd w:id="104"/>
      <w:bookmarkEnd w:id="105"/>
      <w:bookmarkEnd w:id="106"/>
      <w:r w:rsidRPr="00256C9E">
        <w:rPr>
          <w:lang w:val="es-ES_tradnl"/>
        </w:rPr>
        <w:t>procedimientos del equipo de usuario (UE) en modo reposo</w:t>
      </w:r>
    </w:p>
    <w:p w14:paraId="1383FFF7" w14:textId="4F055E2B" w:rsidR="00941FD9" w:rsidRPr="00256C9E" w:rsidRDefault="00941FD9" w:rsidP="00941FD9">
      <w:pPr>
        <w:keepNext/>
        <w:keepLines/>
        <w:rPr>
          <w:lang w:val="es-ES_tradnl"/>
        </w:rPr>
      </w:pPr>
      <w:r w:rsidRPr="00256C9E">
        <w:rPr>
          <w:lang w:val="es-ES_tradnl"/>
        </w:rPr>
        <w:t>Este documento especifica la parte correspondiente al estrato de acceso (AS) de los procedimientos del modo reposo aplicables a un UE. También especifica el modelo de división funcional entre el NAS y el AS en un UE. Su contenido es aplicable a todos los UE compatibles al menos con E</w:t>
      </w:r>
      <w:r w:rsidR="00E409D8" w:rsidRPr="00256C9E">
        <w:rPr>
          <w:lang w:val="es-ES_tradnl"/>
        </w:rPr>
        <w:noBreakHyphen/>
      </w:r>
      <w:r w:rsidRPr="00256C9E">
        <w:rPr>
          <w:lang w:val="es-ES_tradnl"/>
        </w:rPr>
        <w:t>UTRA, incluidos los UE multi-RAT, tal y como se describe en las especificaciones 3GPP, en los siguientes casos: i) si el UE está conectado a una célula E-UTRA; ii) si el UE busca una célula a la que conectarse.</w:t>
      </w:r>
    </w:p>
    <w:p w14:paraId="49FF53D7" w14:textId="3CBDF240"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63402E49" w14:textId="7CB00450"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303C8801" w14:textId="723BBFBC"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ATIS.3GPP.36.304.V17.5.0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203" w:anchor="Rel-17" w:history="1">
        <w:r w:rsidRPr="00256C9E">
          <w:rPr>
            <w:color w:val="0563C1"/>
            <w:sz w:val="18"/>
            <w:szCs w:val="18"/>
            <w:u w:val="single"/>
            <w:lang w:val="es-ES_tradnl" w:eastAsia="en-GB"/>
          </w:rPr>
          <w:t>https://www.atis.org/3gpp-transpositions - Rel-17</w:t>
        </w:r>
      </w:hyperlink>
    </w:p>
    <w:p w14:paraId="1D3A4DE8" w14:textId="647A686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CCSA.3GPP.36.304.V17.5.0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204" w:history="1">
        <w:r w:rsidRPr="00256C9E">
          <w:rPr>
            <w:color w:val="0563C1"/>
            <w:sz w:val="18"/>
            <w:szCs w:val="18"/>
            <w:u w:val="single"/>
            <w:lang w:val="es-ES_tradnl" w:eastAsia="en-GB"/>
          </w:rPr>
          <w:t>https://www.ccsa.org.cn/api/portalsFile/downloadOldFile?type=17&amp;oldFileUrl=NTN/SRIT/CCSA.3GPP.36.304.V17.5.0.d</w:t>
        </w:r>
      </w:hyperlink>
      <w:hyperlink r:id="rId205" w:history="1">
        <w:r w:rsidRPr="00256C9E">
          <w:rPr>
            <w:color w:val="0563C1"/>
            <w:sz w:val="18"/>
            <w:szCs w:val="18"/>
            <w:u w:val="single"/>
            <w:lang w:val="es-ES_tradnl" w:eastAsia="en-GB"/>
          </w:rPr>
          <w:t>ocx</w:t>
        </w:r>
      </w:hyperlink>
    </w:p>
    <w:p w14:paraId="60CB71F4" w14:textId="6632A3E4"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136 304 V17.5.0 (2024-01)</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31.01.2024</w:t>
      </w:r>
      <w:r w:rsidRPr="00256C9E">
        <w:rPr>
          <w:rFonts w:ascii="Arial" w:hAnsi="Arial" w:cs="Arial"/>
          <w:szCs w:val="24"/>
          <w:lang w:val="es-ES_tradnl" w:eastAsia="en-GB"/>
        </w:rPr>
        <w:tab/>
      </w:r>
      <w:hyperlink r:id="rId206" w:history="1">
        <w:r w:rsidRPr="00256C9E">
          <w:rPr>
            <w:color w:val="0563C1"/>
            <w:sz w:val="18"/>
            <w:szCs w:val="18"/>
            <w:u w:val="single"/>
            <w:lang w:val="es-ES_tradnl" w:eastAsia="en-GB"/>
          </w:rPr>
          <w:t>https://www.etsi.org/deliver/etsi_ts/136300_136399/136304/17.05.00_60/ts_136304v170500p.pdf</w:t>
        </w:r>
      </w:hyperlink>
    </w:p>
    <w:p w14:paraId="77DF9213" w14:textId="37A8EA3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36.304-17.5.0 V1.5.0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29.05.2024</w:t>
      </w:r>
      <w:r w:rsidRPr="00256C9E">
        <w:rPr>
          <w:rFonts w:ascii="Arial" w:hAnsi="Arial" w:cs="Arial"/>
          <w:szCs w:val="24"/>
          <w:lang w:val="es-ES_tradnl" w:eastAsia="en-GB"/>
        </w:rPr>
        <w:tab/>
      </w:r>
      <w:hyperlink r:id="rId207" w:history="1">
        <w:r w:rsidRPr="00256C9E">
          <w:rPr>
            <w:color w:val="0563C1"/>
            <w:sz w:val="18"/>
            <w:szCs w:val="18"/>
            <w:u w:val="single"/>
            <w:lang w:val="es-ES_tradnl" w:eastAsia="en-GB"/>
          </w:rPr>
          <w:t>https://members.tsdsi.in/s/efd3yCJjHjkreY2</w:t>
        </w:r>
      </w:hyperlink>
    </w:p>
    <w:p w14:paraId="56F3ED72" w14:textId="1567338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TTAT.3G-36.304V17.5.0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08.05.2024</w:t>
      </w:r>
      <w:r w:rsidRPr="00256C9E">
        <w:rPr>
          <w:rFonts w:ascii="Arial" w:hAnsi="Arial" w:cs="Arial"/>
          <w:szCs w:val="24"/>
          <w:lang w:val="es-ES_tradnl" w:eastAsia="en-GB"/>
        </w:rPr>
        <w:tab/>
      </w:r>
      <w:hyperlink r:id="rId208" w:history="1">
        <w:r w:rsidRPr="00256C9E">
          <w:rPr>
            <w:color w:val="0563C1"/>
            <w:sz w:val="18"/>
            <w:szCs w:val="18"/>
            <w:u w:val="single"/>
            <w:lang w:val="es-ES_tradnl" w:eastAsia="en-GB"/>
          </w:rPr>
          <w:t>https://www.tta.or.kr/eng/ttaSearchEngView.do?key=461&amp;searchStandardNo=TTAT.3G-36.304V17.5.0&amp;searchCate=TTAS</w:t>
        </w:r>
      </w:hyperlink>
    </w:p>
    <w:p w14:paraId="66E902B5" w14:textId="6D519E3C" w:rsidR="00941FD9" w:rsidRPr="00256C9E" w:rsidRDefault="00F1137E" w:rsidP="00A57D06">
      <w:pPr>
        <w:keepNext/>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lastRenderedPageBreak/>
        <w:t>Versión 18</w:t>
      </w:r>
    </w:p>
    <w:p w14:paraId="1419C0DC" w14:textId="4D7F10D5"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ATIS.3GPP.36.304.V18.2.0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209" w:anchor="Rel-18" w:history="1">
        <w:r w:rsidRPr="00256C9E">
          <w:rPr>
            <w:color w:val="0563C1"/>
            <w:sz w:val="18"/>
            <w:szCs w:val="18"/>
            <w:u w:val="single"/>
            <w:lang w:val="es-ES_tradnl" w:eastAsia="en-GB"/>
          </w:rPr>
          <w:t>https://www.atis.org/3gpp-transpositions - Rel-18</w:t>
        </w:r>
      </w:hyperlink>
    </w:p>
    <w:p w14:paraId="3B086900" w14:textId="35F3E4F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CCSA.3GPP.36.304.V18.2.0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210" w:history="1">
        <w:r w:rsidRPr="00256C9E">
          <w:rPr>
            <w:color w:val="0563C1"/>
            <w:sz w:val="18"/>
            <w:szCs w:val="18"/>
            <w:u w:val="single"/>
            <w:lang w:val="es-ES_tradnl" w:eastAsia="en-GB"/>
          </w:rPr>
          <w:t>https://www.ccsa.org.cn/api/portalsFile/downloadOldFile?type=17&amp;oldFileUrl=NTN/SRIT/CCSA.3GPP.36.304.V18.2.0.d</w:t>
        </w:r>
      </w:hyperlink>
      <w:hyperlink r:id="rId211" w:history="1">
        <w:r w:rsidRPr="00256C9E">
          <w:rPr>
            <w:color w:val="0563C1"/>
            <w:sz w:val="18"/>
            <w:szCs w:val="18"/>
            <w:u w:val="single"/>
            <w:lang w:val="es-ES_tradnl" w:eastAsia="en-GB"/>
          </w:rPr>
          <w:t>ocx</w:t>
        </w:r>
      </w:hyperlink>
    </w:p>
    <w:p w14:paraId="4CB0FDDD" w14:textId="05430FCD"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136 304 V18.2.0 (2024-08)</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08.08.2024</w:t>
      </w:r>
      <w:r w:rsidRPr="00256C9E">
        <w:rPr>
          <w:rFonts w:ascii="Arial" w:hAnsi="Arial" w:cs="Arial"/>
          <w:szCs w:val="24"/>
          <w:lang w:val="es-ES_tradnl" w:eastAsia="en-GB"/>
        </w:rPr>
        <w:tab/>
      </w:r>
      <w:hyperlink r:id="rId212" w:history="1">
        <w:r w:rsidRPr="00256C9E">
          <w:rPr>
            <w:color w:val="0563C1"/>
            <w:sz w:val="18"/>
            <w:szCs w:val="18"/>
            <w:u w:val="single"/>
            <w:lang w:val="es-ES_tradnl" w:eastAsia="en-GB"/>
          </w:rPr>
          <w:t>https://www.etsi.org/deliver/etsi_ts/136300_136399/136304/18.02.00_60/ts_136304v180200p.pdf</w:t>
        </w:r>
      </w:hyperlink>
    </w:p>
    <w:p w14:paraId="3D07F176" w14:textId="3DF7FFF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36.304 -18.2.0 V1.0.0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213" w:history="1">
        <w:r w:rsidRPr="00256C9E">
          <w:rPr>
            <w:color w:val="0563C1"/>
            <w:sz w:val="18"/>
            <w:szCs w:val="18"/>
            <w:u w:val="single"/>
            <w:lang w:val="es-ES_tradnl" w:eastAsia="en-GB"/>
          </w:rPr>
          <w:t>https://members.tsdsi.in/s/DTEaqQstkm3j5sX</w:t>
        </w:r>
      </w:hyperlink>
    </w:p>
    <w:p w14:paraId="74C6FE1A" w14:textId="514A7F0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TTAT.3G-36.304V18.2.0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214" w:history="1">
        <w:r w:rsidRPr="00256C9E">
          <w:rPr>
            <w:color w:val="0563C1"/>
            <w:sz w:val="18"/>
            <w:szCs w:val="18"/>
            <w:u w:val="single"/>
            <w:lang w:val="es-ES_tradnl" w:eastAsia="en-GB"/>
          </w:rPr>
          <w:t>https://www.tta.or.kr/eng/ttaSearchEngView.do?key=461&amp;searchStandardNo=TTAT.3G-36.304V18.2.0&amp;searchCate=TTAS</w:t>
        </w:r>
      </w:hyperlink>
    </w:p>
    <w:p w14:paraId="110F1B2B" w14:textId="77777777" w:rsidR="00941FD9" w:rsidRPr="00256C9E" w:rsidRDefault="00941FD9" w:rsidP="00941FD9">
      <w:pPr>
        <w:pStyle w:val="Heading5"/>
        <w:rPr>
          <w:lang w:val="es-ES_tradnl"/>
        </w:rPr>
      </w:pPr>
      <w:r w:rsidRPr="00256C9E">
        <w:rPr>
          <w:lang w:val="es-ES_tradnl"/>
        </w:rPr>
        <w:t>1.3.1.3.4</w:t>
      </w:r>
      <w:r w:rsidRPr="00256C9E">
        <w:rPr>
          <w:lang w:val="es-ES_tradnl"/>
        </w:rPr>
        <w:tab/>
        <w:t>TS 36.305</w:t>
      </w:r>
    </w:p>
    <w:p w14:paraId="0B91ED82" w14:textId="77777777" w:rsidR="00941FD9" w:rsidRPr="00256C9E" w:rsidRDefault="00941FD9" w:rsidP="00941FD9">
      <w:pPr>
        <w:pStyle w:val="Headingb"/>
        <w:rPr>
          <w:lang w:val="es-ES_tradnl"/>
        </w:rPr>
      </w:pPr>
      <w:bookmarkStart w:id="107" w:name="_Toc56152359"/>
      <w:bookmarkStart w:id="108" w:name="_Toc56153739"/>
      <w:bookmarkStart w:id="109" w:name="_Toc94532851"/>
      <w:bookmarkStart w:id="110" w:name="_Toc94533321"/>
      <w:r w:rsidRPr="00256C9E">
        <w:rPr>
          <w:lang w:val="es-ES_tradnl"/>
        </w:rPr>
        <w:t>Red de acceso radioeléctrico terrenal universal evolucionado (E-UTRAN); especificación funcional de la etapa 2 del posicionamiento del equipo de usuario (UE) en E-UTRAN</w:t>
      </w:r>
      <w:bookmarkEnd w:id="107"/>
      <w:bookmarkEnd w:id="108"/>
      <w:bookmarkEnd w:id="109"/>
      <w:bookmarkEnd w:id="110"/>
    </w:p>
    <w:p w14:paraId="78514022" w14:textId="77777777" w:rsidR="00941FD9" w:rsidRPr="00256C9E" w:rsidRDefault="00941FD9" w:rsidP="00941FD9">
      <w:pPr>
        <w:rPr>
          <w:lang w:val="es-ES_tradnl"/>
        </w:rPr>
      </w:pPr>
      <w:r w:rsidRPr="00256C9E">
        <w:rPr>
          <w:lang w:val="es-ES_tradnl"/>
        </w:rPr>
        <w:t>Este documento especifica la etapa 2 de la función de posicionamiento del UE en E-UTRAN, que proporciona los mecanismos para respaldar o facilitar el cálculo de la posición geográfica de un UE. El objetivo de esta especificación de la etapa 2 es definir la arquitectura, las entidades funcionales y las operaciones del posicionamiento del UE en E-UTRAN para facilitar los métodos de posicionamiento. Dicha descripción se limita al estrato de acceso E-UTRAN. Abarca los métodos de posicionamiento E-UTRAN, la descripción de cada situación y los flujos de mensajes para facilitar el posicionamiento del UE.</w:t>
      </w:r>
    </w:p>
    <w:p w14:paraId="6016431F" w14:textId="3EC515D1"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5119F652" w14:textId="7D619523"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6C0B7D81" w14:textId="2EAD8DD3"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ATIS.3GPP.36.305.V17.3.0</w:t>
      </w:r>
      <w:r w:rsidRPr="00256C9E">
        <w:rPr>
          <w:rFonts w:ascii="Arial" w:hAnsi="Arial" w:cs="Arial"/>
          <w:szCs w:val="24"/>
          <w:lang w:val="es-ES_tradnl" w:eastAsia="en-GB"/>
        </w:rPr>
        <w:tab/>
      </w:r>
      <w:r w:rsidRPr="00256C9E">
        <w:rPr>
          <w:color w:val="000000"/>
          <w:sz w:val="18"/>
          <w:szCs w:val="18"/>
          <w:lang w:val="es-ES_tradnl" w:eastAsia="en-GB"/>
        </w:rPr>
        <w:t>17.3.0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215" w:anchor="Rel-17" w:history="1">
        <w:r w:rsidRPr="00256C9E">
          <w:rPr>
            <w:color w:val="0563C1"/>
            <w:sz w:val="18"/>
            <w:szCs w:val="18"/>
            <w:u w:val="single"/>
            <w:lang w:val="es-ES_tradnl" w:eastAsia="en-GB"/>
          </w:rPr>
          <w:t>https://www.atis.org/3gpp-transpositions - Rel-17</w:t>
        </w:r>
      </w:hyperlink>
    </w:p>
    <w:p w14:paraId="0FDAB647" w14:textId="0B54E46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CCSA.3GPP.36.305.V17.3.0</w:t>
      </w:r>
      <w:r w:rsidRPr="00256C9E">
        <w:rPr>
          <w:rFonts w:ascii="Arial" w:hAnsi="Arial" w:cs="Arial"/>
          <w:szCs w:val="24"/>
          <w:lang w:val="es-ES_tradnl" w:eastAsia="en-GB"/>
        </w:rPr>
        <w:tab/>
      </w:r>
      <w:r w:rsidRPr="00256C9E">
        <w:rPr>
          <w:color w:val="000000"/>
          <w:sz w:val="18"/>
          <w:szCs w:val="18"/>
          <w:lang w:val="es-ES_tradnl" w:eastAsia="en-GB"/>
        </w:rPr>
        <w:t>17.3.0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216" w:history="1">
        <w:r w:rsidRPr="00256C9E">
          <w:rPr>
            <w:color w:val="0563C1"/>
            <w:sz w:val="18"/>
            <w:szCs w:val="18"/>
            <w:u w:val="single"/>
            <w:lang w:val="es-ES_tradnl" w:eastAsia="en-GB"/>
          </w:rPr>
          <w:t>https://www.ccsa.org.cn/api/portalsFile/downloadOldFile?type=17&amp;oldFileUrl=NTN/SRIT/CCSA.3GPP.36.305.V17.3.0.d</w:t>
        </w:r>
      </w:hyperlink>
      <w:hyperlink r:id="rId217" w:history="1">
        <w:r w:rsidRPr="00256C9E">
          <w:rPr>
            <w:color w:val="0563C1"/>
            <w:sz w:val="18"/>
            <w:szCs w:val="18"/>
            <w:u w:val="single"/>
            <w:lang w:val="es-ES_tradnl" w:eastAsia="en-GB"/>
          </w:rPr>
          <w:t>ocx</w:t>
        </w:r>
      </w:hyperlink>
    </w:p>
    <w:p w14:paraId="548F715F" w14:textId="4E940AB1"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136 305 V17.3.0 (2023-07)</w:t>
      </w:r>
      <w:r w:rsidRPr="00256C9E">
        <w:rPr>
          <w:rFonts w:ascii="Arial" w:hAnsi="Arial" w:cs="Arial"/>
          <w:szCs w:val="24"/>
          <w:lang w:val="es-ES_tradnl" w:eastAsia="en-GB"/>
        </w:rPr>
        <w:tab/>
      </w:r>
      <w:r w:rsidRPr="00256C9E">
        <w:rPr>
          <w:color w:val="000000"/>
          <w:sz w:val="18"/>
          <w:szCs w:val="18"/>
          <w:lang w:val="es-ES_tradnl" w:eastAsia="en-GB"/>
        </w:rPr>
        <w:t>17.3.0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24.07.2023</w:t>
      </w:r>
      <w:r w:rsidRPr="00256C9E">
        <w:rPr>
          <w:rFonts w:ascii="Arial" w:hAnsi="Arial" w:cs="Arial"/>
          <w:szCs w:val="24"/>
          <w:lang w:val="es-ES_tradnl" w:eastAsia="en-GB"/>
        </w:rPr>
        <w:tab/>
      </w:r>
      <w:hyperlink r:id="rId218" w:history="1">
        <w:r w:rsidRPr="00256C9E">
          <w:rPr>
            <w:color w:val="0563C1"/>
            <w:sz w:val="18"/>
            <w:szCs w:val="18"/>
            <w:u w:val="single"/>
            <w:lang w:val="es-ES_tradnl" w:eastAsia="en-GB"/>
          </w:rPr>
          <w:t>https://www.etsi.org/deliver/etsi_ts/136300_136399/136305/17.03.00_60/ts_136305v170300p.pdf</w:t>
        </w:r>
      </w:hyperlink>
    </w:p>
    <w:p w14:paraId="1DFD3077" w14:textId="451E26A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36.305-17.3.0 V1.3.0</w:t>
      </w:r>
      <w:r w:rsidRPr="00256C9E">
        <w:rPr>
          <w:rFonts w:ascii="Arial" w:hAnsi="Arial" w:cs="Arial"/>
          <w:szCs w:val="24"/>
          <w:lang w:val="es-ES_tradnl" w:eastAsia="en-GB"/>
        </w:rPr>
        <w:tab/>
      </w:r>
      <w:r w:rsidRPr="00256C9E">
        <w:rPr>
          <w:color w:val="000000"/>
          <w:sz w:val="18"/>
          <w:szCs w:val="18"/>
          <w:lang w:val="es-ES_tradnl" w:eastAsia="en-GB"/>
        </w:rPr>
        <w:t>17.3.0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02.11.2023</w:t>
      </w:r>
      <w:r w:rsidRPr="00256C9E">
        <w:rPr>
          <w:rFonts w:ascii="Arial" w:hAnsi="Arial" w:cs="Arial"/>
          <w:szCs w:val="24"/>
          <w:lang w:val="es-ES_tradnl" w:eastAsia="en-GB"/>
        </w:rPr>
        <w:tab/>
      </w:r>
      <w:hyperlink r:id="rId219" w:history="1">
        <w:r w:rsidRPr="00256C9E">
          <w:rPr>
            <w:color w:val="0563C1"/>
            <w:sz w:val="18"/>
            <w:szCs w:val="18"/>
            <w:u w:val="single"/>
            <w:lang w:val="es-ES_tradnl" w:eastAsia="en-GB"/>
          </w:rPr>
          <w:t>https://members.tsdsi.in/s/Z2E3icpy7cSbHDZ</w:t>
        </w:r>
      </w:hyperlink>
    </w:p>
    <w:p w14:paraId="15390EBD" w14:textId="06DCD61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TTAT.3G-36.305V17.3.0</w:t>
      </w:r>
      <w:r w:rsidRPr="00256C9E">
        <w:rPr>
          <w:rFonts w:ascii="Arial" w:hAnsi="Arial" w:cs="Arial"/>
          <w:szCs w:val="24"/>
          <w:lang w:val="es-ES_tradnl" w:eastAsia="en-GB"/>
        </w:rPr>
        <w:tab/>
      </w:r>
      <w:r w:rsidRPr="00256C9E">
        <w:rPr>
          <w:color w:val="000000"/>
          <w:sz w:val="18"/>
          <w:szCs w:val="18"/>
          <w:lang w:val="es-ES_tradnl" w:eastAsia="en-GB"/>
        </w:rPr>
        <w:t>17.3.0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27.10.2023</w:t>
      </w:r>
      <w:r w:rsidRPr="00256C9E">
        <w:rPr>
          <w:rFonts w:ascii="Arial" w:hAnsi="Arial" w:cs="Arial"/>
          <w:szCs w:val="24"/>
          <w:lang w:val="es-ES_tradnl" w:eastAsia="en-GB"/>
        </w:rPr>
        <w:tab/>
      </w:r>
      <w:hyperlink r:id="rId220" w:history="1">
        <w:r w:rsidRPr="00256C9E">
          <w:rPr>
            <w:color w:val="0563C1"/>
            <w:sz w:val="18"/>
            <w:szCs w:val="18"/>
            <w:u w:val="single"/>
            <w:lang w:val="es-ES_tradnl" w:eastAsia="en-GB"/>
          </w:rPr>
          <w:t>https://www.tta.or.kr/eng/ttaSearchEngView.do?key=461&amp;searchStandardNo=TTAT.3G-36.305V17.3.0&amp;searchCate=TTAS</w:t>
        </w:r>
      </w:hyperlink>
    </w:p>
    <w:p w14:paraId="48F72367" w14:textId="2AE14F22"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4C160FD7" w14:textId="1D9FC30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ATIS.3GPP.36.305.V18.0.0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221" w:anchor="Rel-18" w:history="1">
        <w:r w:rsidRPr="00256C9E">
          <w:rPr>
            <w:color w:val="0563C1"/>
            <w:sz w:val="18"/>
            <w:szCs w:val="18"/>
            <w:u w:val="single"/>
            <w:lang w:val="es-ES_tradnl" w:eastAsia="en-GB"/>
          </w:rPr>
          <w:t>https://www.atis.org/3gpp-transpositions - Rel-18</w:t>
        </w:r>
      </w:hyperlink>
    </w:p>
    <w:p w14:paraId="056A9AC1" w14:textId="3D27265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CCSA.3GPP.36.305.V18.0.0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222" w:history="1">
        <w:r w:rsidRPr="00256C9E">
          <w:rPr>
            <w:color w:val="0563C1"/>
            <w:sz w:val="18"/>
            <w:szCs w:val="18"/>
            <w:u w:val="single"/>
            <w:lang w:val="es-ES_tradnl" w:eastAsia="en-GB"/>
          </w:rPr>
          <w:t>https://www.ccsa.org.cn/api/portalsFile/downloadOldFile?type=17&amp;oldFileUrl=NTN/SRIT/CCSA.3GPP.36.305.V18.0.0.d</w:t>
        </w:r>
      </w:hyperlink>
      <w:hyperlink r:id="rId223" w:history="1">
        <w:r w:rsidRPr="00256C9E">
          <w:rPr>
            <w:color w:val="0563C1"/>
            <w:sz w:val="18"/>
            <w:szCs w:val="18"/>
            <w:u w:val="single"/>
            <w:lang w:val="es-ES_tradnl" w:eastAsia="en-GB"/>
          </w:rPr>
          <w:t>ocx</w:t>
        </w:r>
      </w:hyperlink>
    </w:p>
    <w:p w14:paraId="65BF83F3" w14:textId="2F280D56"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136 305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23.05.2024</w:t>
      </w:r>
      <w:r w:rsidRPr="00256C9E">
        <w:rPr>
          <w:rFonts w:ascii="Arial" w:hAnsi="Arial" w:cs="Arial"/>
          <w:szCs w:val="24"/>
          <w:lang w:val="es-ES_tradnl" w:eastAsia="en-GB"/>
        </w:rPr>
        <w:tab/>
      </w:r>
      <w:hyperlink r:id="rId224" w:history="1">
        <w:r w:rsidRPr="00256C9E">
          <w:rPr>
            <w:color w:val="0563C1"/>
            <w:sz w:val="18"/>
            <w:szCs w:val="18"/>
            <w:u w:val="single"/>
            <w:lang w:val="es-ES_tradnl" w:eastAsia="en-GB"/>
          </w:rPr>
          <w:t>https://www.etsi.org/deliver/etsi_ts/136300_136399/136305/18.00.00_60/ts_136305v180000p.pdf</w:t>
        </w:r>
      </w:hyperlink>
    </w:p>
    <w:p w14:paraId="7F35F710" w14:textId="1082D54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36.305 -18.0.0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225" w:history="1">
        <w:r w:rsidRPr="00256C9E">
          <w:rPr>
            <w:color w:val="0563C1"/>
            <w:sz w:val="18"/>
            <w:szCs w:val="18"/>
            <w:u w:val="single"/>
            <w:lang w:val="es-ES_tradnl" w:eastAsia="en-GB"/>
          </w:rPr>
          <w:t>https://members.tsdsi.in/s/r8g6idDpWi9nD8a</w:t>
        </w:r>
      </w:hyperlink>
    </w:p>
    <w:p w14:paraId="54540F55" w14:textId="0AA2F20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TTAT.3G-36.305V18.0.0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08.05.2024</w:t>
      </w:r>
      <w:r w:rsidRPr="00256C9E">
        <w:rPr>
          <w:rFonts w:ascii="Arial" w:hAnsi="Arial" w:cs="Arial"/>
          <w:szCs w:val="24"/>
          <w:lang w:val="es-ES_tradnl" w:eastAsia="en-GB"/>
        </w:rPr>
        <w:tab/>
      </w:r>
      <w:hyperlink r:id="rId226" w:history="1">
        <w:r w:rsidRPr="00256C9E">
          <w:rPr>
            <w:color w:val="0563C1"/>
            <w:sz w:val="18"/>
            <w:szCs w:val="18"/>
            <w:u w:val="single"/>
            <w:lang w:val="es-ES_tradnl" w:eastAsia="en-GB"/>
          </w:rPr>
          <w:t>https://www.tta.or.kr/eng/ttaSearchEngView.do?key=461&amp;searchStandardNo=TTAT.3G-36.305V18.0.0&amp;searchCate=TTAS</w:t>
        </w:r>
      </w:hyperlink>
    </w:p>
    <w:p w14:paraId="37DD06B9" w14:textId="77777777" w:rsidR="00941FD9" w:rsidRPr="00256C9E" w:rsidRDefault="00941FD9" w:rsidP="00A57D06">
      <w:pPr>
        <w:pStyle w:val="Heading5"/>
        <w:rPr>
          <w:lang w:val="es-ES_tradnl"/>
        </w:rPr>
      </w:pPr>
      <w:r w:rsidRPr="00256C9E">
        <w:rPr>
          <w:lang w:val="es-ES_tradnl"/>
        </w:rPr>
        <w:lastRenderedPageBreak/>
        <w:t>1.3.1.3.5</w:t>
      </w:r>
      <w:r w:rsidRPr="00256C9E">
        <w:rPr>
          <w:lang w:val="es-ES_tradnl"/>
        </w:rPr>
        <w:tab/>
        <w:t>TS 36.306</w:t>
      </w:r>
    </w:p>
    <w:p w14:paraId="3557AEB1" w14:textId="77777777" w:rsidR="00941FD9" w:rsidRPr="00256C9E" w:rsidRDefault="00941FD9" w:rsidP="00A57D06">
      <w:pPr>
        <w:pStyle w:val="Headingb"/>
        <w:rPr>
          <w:lang w:val="es-ES_tradnl"/>
        </w:rPr>
      </w:pPr>
      <w:bookmarkStart w:id="111" w:name="_Toc56152360"/>
      <w:bookmarkStart w:id="112" w:name="_Toc56153740"/>
      <w:bookmarkStart w:id="113" w:name="_Toc94532852"/>
      <w:bookmarkStart w:id="114" w:name="_Toc94533322"/>
      <w:r w:rsidRPr="00256C9E">
        <w:rPr>
          <w:lang w:val="es-ES_tradnl"/>
        </w:rPr>
        <w:t xml:space="preserve">Acceso radioeléctrico terrenal universal evolucionado (E-UTRA); </w:t>
      </w:r>
      <w:bookmarkEnd w:id="111"/>
      <w:bookmarkEnd w:id="112"/>
      <w:bookmarkEnd w:id="113"/>
      <w:bookmarkEnd w:id="114"/>
      <w:r w:rsidRPr="00256C9E">
        <w:rPr>
          <w:lang w:val="es-ES_tradnl"/>
        </w:rPr>
        <w:t>capacidades de acceso radioeléctrico del equipo de usuario (UE)</w:t>
      </w:r>
    </w:p>
    <w:p w14:paraId="7FD57AB6" w14:textId="77777777" w:rsidR="00941FD9" w:rsidRPr="00256C9E" w:rsidRDefault="00941FD9" w:rsidP="00A57D06">
      <w:pPr>
        <w:keepNext/>
        <w:rPr>
          <w:lang w:val="es-ES_tradnl"/>
        </w:rPr>
      </w:pPr>
      <w:r w:rsidRPr="00256C9E">
        <w:rPr>
          <w:lang w:val="es-ES_tradnl"/>
        </w:rPr>
        <w:t>Este documento define los parámetros de capacidad de acceso radioeléctrico del UE E-UTRA.</w:t>
      </w:r>
    </w:p>
    <w:p w14:paraId="3BD1A415" w14:textId="7C2CB480"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74909F27" w14:textId="4D0B330C"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6B36A017" w14:textId="1ACAB273"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ATIS.3GPP.36.306.V17.7.0</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227" w:anchor="Rel-17" w:history="1">
        <w:r w:rsidRPr="00256C9E">
          <w:rPr>
            <w:color w:val="0563C1"/>
            <w:sz w:val="18"/>
            <w:szCs w:val="18"/>
            <w:u w:val="single"/>
            <w:lang w:val="es-ES_tradnl" w:eastAsia="en-GB"/>
          </w:rPr>
          <w:t>https://www.atis.org/3gpp-transpositions - Rel-17</w:t>
        </w:r>
      </w:hyperlink>
    </w:p>
    <w:p w14:paraId="29A87530" w14:textId="640E582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CCSA.3GPP.36.306.V17.7.0</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228" w:history="1">
        <w:r w:rsidRPr="00256C9E">
          <w:rPr>
            <w:color w:val="0563C1"/>
            <w:sz w:val="18"/>
            <w:szCs w:val="18"/>
            <w:u w:val="single"/>
            <w:lang w:val="es-ES_tradnl" w:eastAsia="en-GB"/>
          </w:rPr>
          <w:t>https://www.ccsa.org.cn/api/portalsFile/downloadOldFile?type=17&amp;oldFileUrl=NTN/SRIT/CCSA.3GPP.36.306.V17.7.0.d</w:t>
        </w:r>
      </w:hyperlink>
      <w:hyperlink r:id="rId229" w:history="1">
        <w:r w:rsidRPr="00256C9E">
          <w:rPr>
            <w:color w:val="0563C1"/>
            <w:sz w:val="18"/>
            <w:szCs w:val="18"/>
            <w:u w:val="single"/>
            <w:lang w:val="es-ES_tradnl" w:eastAsia="en-GB"/>
          </w:rPr>
          <w:t>ocx</w:t>
        </w:r>
      </w:hyperlink>
    </w:p>
    <w:p w14:paraId="3EA47C64" w14:textId="625F74EE"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136 306 V17.7.0 (2024-08)</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02.08.2024</w:t>
      </w:r>
      <w:r w:rsidRPr="00256C9E">
        <w:rPr>
          <w:rFonts w:ascii="Arial" w:hAnsi="Arial" w:cs="Arial"/>
          <w:szCs w:val="24"/>
          <w:lang w:val="es-ES_tradnl" w:eastAsia="en-GB"/>
        </w:rPr>
        <w:tab/>
      </w:r>
      <w:hyperlink r:id="rId230" w:history="1">
        <w:r w:rsidRPr="00256C9E">
          <w:rPr>
            <w:color w:val="0563C1"/>
            <w:sz w:val="18"/>
            <w:szCs w:val="18"/>
            <w:u w:val="single"/>
            <w:lang w:val="es-ES_tradnl" w:eastAsia="en-GB"/>
          </w:rPr>
          <w:t>https://www.etsi.org/deliver/etsi_ts/136300_136399/136306/17.07.00_60/ts_136306v170700p.pdf</w:t>
        </w:r>
      </w:hyperlink>
    </w:p>
    <w:p w14:paraId="4744ECE2" w14:textId="70EC236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36.306 -17.7.0 V1.7.0</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231" w:history="1">
        <w:r w:rsidRPr="00256C9E">
          <w:rPr>
            <w:color w:val="0563C1"/>
            <w:sz w:val="18"/>
            <w:szCs w:val="18"/>
            <w:u w:val="single"/>
            <w:lang w:val="es-ES_tradnl" w:eastAsia="en-GB"/>
          </w:rPr>
          <w:t>https://members.tsdsi.in/s/mx5y5XALCDRXCkt</w:t>
        </w:r>
      </w:hyperlink>
    </w:p>
    <w:p w14:paraId="3A406ACD" w14:textId="2B25648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TTAT.3G-36.306V17.7.0</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232" w:history="1">
        <w:r w:rsidRPr="00256C9E">
          <w:rPr>
            <w:color w:val="0563C1"/>
            <w:sz w:val="18"/>
            <w:szCs w:val="18"/>
            <w:u w:val="single"/>
            <w:lang w:val="es-ES_tradnl" w:eastAsia="en-GB"/>
          </w:rPr>
          <w:t>https://www.tta.or.kr/eng/ttaSearchEngView.do?key=461&amp;searchStandardNo=TTAT.3G-36.306V17.7.0&amp;searchCate=TTAS</w:t>
        </w:r>
      </w:hyperlink>
    </w:p>
    <w:p w14:paraId="544E0600" w14:textId="0B24387B"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50490B6F" w14:textId="6094D289"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ATIS.3GPP.36.306.V18.3.0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233" w:anchor="Rel-18" w:history="1">
        <w:r w:rsidRPr="00256C9E">
          <w:rPr>
            <w:color w:val="0563C1"/>
            <w:sz w:val="18"/>
            <w:szCs w:val="18"/>
            <w:u w:val="single"/>
            <w:lang w:val="es-ES_tradnl" w:eastAsia="en-GB"/>
          </w:rPr>
          <w:t>https://www.atis.org/3gpp-transpositions - Rel-18</w:t>
        </w:r>
      </w:hyperlink>
    </w:p>
    <w:p w14:paraId="1D488E92" w14:textId="4E285ED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CCSA.3GPP.36.306.V18.3.0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234" w:history="1">
        <w:r w:rsidRPr="00256C9E">
          <w:rPr>
            <w:color w:val="0563C1"/>
            <w:sz w:val="18"/>
            <w:szCs w:val="18"/>
            <w:u w:val="single"/>
            <w:lang w:val="es-ES_tradnl" w:eastAsia="en-GB"/>
          </w:rPr>
          <w:t>https://www.ccsa.org.cn/api/portalsFile/downloadOldFile?type=17&amp;oldFileUrl=NTN/SRIT/CCSA.3GPP.36.306.V18.3.0.d</w:t>
        </w:r>
      </w:hyperlink>
      <w:hyperlink r:id="rId235" w:history="1">
        <w:r w:rsidRPr="00256C9E">
          <w:rPr>
            <w:color w:val="0563C1"/>
            <w:sz w:val="18"/>
            <w:szCs w:val="18"/>
            <w:u w:val="single"/>
            <w:lang w:val="es-ES_tradnl" w:eastAsia="en-GB"/>
          </w:rPr>
          <w:t>ocx</w:t>
        </w:r>
      </w:hyperlink>
    </w:p>
    <w:p w14:paraId="03924A70" w14:textId="074842A5"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136 306 V18.3.0 (2024-10)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14.10.2024</w:t>
      </w:r>
      <w:r w:rsidRPr="00256C9E">
        <w:rPr>
          <w:rFonts w:ascii="Arial" w:hAnsi="Arial" w:cs="Arial"/>
          <w:szCs w:val="24"/>
          <w:lang w:val="es-ES_tradnl" w:eastAsia="en-GB"/>
        </w:rPr>
        <w:tab/>
      </w:r>
      <w:hyperlink r:id="rId236" w:history="1">
        <w:r w:rsidRPr="00256C9E">
          <w:rPr>
            <w:color w:val="0563C1"/>
            <w:sz w:val="18"/>
            <w:szCs w:val="18"/>
            <w:u w:val="single"/>
            <w:lang w:val="es-ES_tradnl" w:eastAsia="en-GB"/>
          </w:rPr>
          <w:t>https://www.etsi.org/deliver/etsi_ts/136300_136399/136306/18.03.00_60/ts_136306v180300p.pdf</w:t>
        </w:r>
      </w:hyperlink>
    </w:p>
    <w:p w14:paraId="1E3E6489" w14:textId="5744A3E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36.306- 18.3.0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237" w:history="1">
        <w:r w:rsidRPr="00256C9E">
          <w:rPr>
            <w:color w:val="0563C1"/>
            <w:sz w:val="18"/>
            <w:szCs w:val="18"/>
            <w:u w:val="single"/>
            <w:lang w:val="es-ES_tradnl" w:eastAsia="en-GB"/>
          </w:rPr>
          <w:t>https://members.tsdsi.in/s/mctbmki57TCxM7s</w:t>
        </w:r>
      </w:hyperlink>
    </w:p>
    <w:p w14:paraId="5AA397F0" w14:textId="6CA80D2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TTAT.3G-36.306V18.3.0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238" w:history="1">
        <w:r w:rsidRPr="00256C9E">
          <w:rPr>
            <w:color w:val="0563C1"/>
            <w:sz w:val="18"/>
            <w:szCs w:val="18"/>
            <w:u w:val="single"/>
            <w:lang w:val="es-ES_tradnl" w:eastAsia="en-GB"/>
          </w:rPr>
          <w:t>https://www.tta.or.kr/eng/ttaSearchEngView.do?key=461&amp;searchStandardNo=TTAT.3G-36.306V18.3.0&amp;searchCate=TTAS</w:t>
        </w:r>
      </w:hyperlink>
    </w:p>
    <w:p w14:paraId="5108A68E" w14:textId="77777777" w:rsidR="00941FD9" w:rsidRPr="00256C9E" w:rsidRDefault="00941FD9" w:rsidP="00941FD9">
      <w:pPr>
        <w:pStyle w:val="Heading5"/>
        <w:rPr>
          <w:lang w:val="es-ES_tradnl"/>
        </w:rPr>
      </w:pPr>
      <w:r w:rsidRPr="00256C9E">
        <w:rPr>
          <w:lang w:val="es-ES_tradnl"/>
        </w:rPr>
        <w:t>1.3.1.3.6</w:t>
      </w:r>
      <w:r w:rsidRPr="00256C9E">
        <w:rPr>
          <w:lang w:val="es-ES_tradnl"/>
        </w:rPr>
        <w:tab/>
        <w:t>TS 36.307</w:t>
      </w:r>
    </w:p>
    <w:p w14:paraId="53EA83A8" w14:textId="77777777" w:rsidR="00941FD9" w:rsidRPr="00256C9E" w:rsidRDefault="00941FD9" w:rsidP="00941FD9">
      <w:pPr>
        <w:pStyle w:val="Headingb"/>
        <w:rPr>
          <w:lang w:val="es-ES_tradnl"/>
        </w:rPr>
      </w:pPr>
      <w:bookmarkStart w:id="115" w:name="_Toc56152361"/>
      <w:bookmarkStart w:id="116" w:name="_Toc56153741"/>
      <w:bookmarkStart w:id="117" w:name="_Toc94532853"/>
      <w:bookmarkStart w:id="118" w:name="_Toc94533323"/>
      <w:r w:rsidRPr="00256C9E">
        <w:rPr>
          <w:lang w:val="es-ES_tradnl"/>
        </w:rPr>
        <w:t xml:space="preserve">Acceso radioeléctrico terrenal universal evolucionado (E-UTRA); </w:t>
      </w:r>
      <w:bookmarkEnd w:id="115"/>
      <w:bookmarkEnd w:id="116"/>
      <w:bookmarkEnd w:id="117"/>
      <w:bookmarkEnd w:id="118"/>
      <w:r w:rsidRPr="00256C9E">
        <w:rPr>
          <w:lang w:val="es-ES_tradnl"/>
        </w:rPr>
        <w:t>requisitos de los equipos de usuario (UE) que soportan una banda de frecuencias independiente de la versión</w:t>
      </w:r>
    </w:p>
    <w:p w14:paraId="66C99759" w14:textId="77777777" w:rsidR="00941FD9" w:rsidRPr="00256C9E" w:rsidRDefault="00941FD9" w:rsidP="00C374E9">
      <w:pPr>
        <w:spacing w:before="60"/>
        <w:rPr>
          <w:lang w:val="es-ES_tradnl"/>
        </w:rPr>
      </w:pPr>
      <w:r w:rsidRPr="00256C9E">
        <w:rPr>
          <w:lang w:val="es-ES_tradnl"/>
        </w:rPr>
        <w:t>Este documento especifica los requisitos de los UE que soportan una banda de frecuencias independiente de la versión. TSG-RAN ha convenido en que la normalización de nuevas bandas de frecuencia puede ser independiente de una versión determinada. Sin embargo, para implementar un UE que se ajuste a una versión concreta pero que admita una banda de funcionamiento especificada en una versión ulterior, es necesario especificar algunos requisitos adicionales. Todas las bandas de frecuencias se especifican íntegramente en esta versión de las especificaciones. En este documento no figura ningún requisito para los UE que soportan bandas de frecuencias independientes de la versión.</w:t>
      </w:r>
    </w:p>
    <w:p w14:paraId="5EC030EF" w14:textId="0A89DF9E" w:rsidR="00941FD9" w:rsidRPr="00256C9E" w:rsidRDefault="00F1137E" w:rsidP="00C374E9">
      <w:pPr>
        <w:widowControl w:val="0"/>
        <w:tabs>
          <w:tab w:val="left" w:pos="90"/>
          <w:tab w:val="left" w:pos="680"/>
          <w:tab w:val="left" w:pos="4080"/>
          <w:tab w:val="left" w:pos="4770"/>
          <w:tab w:val="left" w:pos="5610"/>
          <w:tab w:val="left" w:pos="6580"/>
        </w:tabs>
        <w:overflowPunct/>
        <w:spacing w:before="40"/>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0E22277B" w14:textId="6BBEEC39"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4F514750" w14:textId="493F9AF6" w:rsidR="00941FD9" w:rsidRPr="00256C9E" w:rsidRDefault="00941FD9" w:rsidP="00C374E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ATIS.3GPP.36.307.V17.7.0</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239" w:anchor="Rel-17" w:history="1">
        <w:r w:rsidRPr="00256C9E">
          <w:rPr>
            <w:color w:val="0563C1"/>
            <w:sz w:val="18"/>
            <w:szCs w:val="18"/>
            <w:u w:val="single"/>
            <w:lang w:val="es-ES_tradnl" w:eastAsia="en-GB"/>
          </w:rPr>
          <w:t>https://www.atis.org/3gpp-transpositions - Rel-17</w:t>
        </w:r>
      </w:hyperlink>
    </w:p>
    <w:p w14:paraId="7C29B9A7" w14:textId="38FEDE4D" w:rsidR="00941FD9" w:rsidRPr="00256C9E" w:rsidRDefault="00941FD9" w:rsidP="00C374E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CCSA.3GPP.36.307.V17.7.0</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240" w:history="1">
        <w:r w:rsidRPr="00256C9E">
          <w:rPr>
            <w:color w:val="0563C1"/>
            <w:sz w:val="18"/>
            <w:szCs w:val="18"/>
            <w:u w:val="single"/>
            <w:lang w:val="es-ES_tradnl" w:eastAsia="en-GB"/>
          </w:rPr>
          <w:t>https://www.ccsa.org.cn/api/portalsFile/downloadOldFile?type=17&amp;oldFileUrl=NTN/SRIT/CCSA.3GPP.36.307.V17.7.0.d</w:t>
        </w:r>
      </w:hyperlink>
      <w:hyperlink r:id="rId241" w:history="1">
        <w:r w:rsidRPr="00256C9E">
          <w:rPr>
            <w:color w:val="0563C1"/>
            <w:sz w:val="18"/>
            <w:szCs w:val="18"/>
            <w:u w:val="single"/>
            <w:lang w:val="es-ES_tradnl" w:eastAsia="en-GB"/>
          </w:rPr>
          <w:t>ocx</w:t>
        </w:r>
      </w:hyperlink>
    </w:p>
    <w:p w14:paraId="67C42397" w14:textId="1B46BE8F" w:rsidR="00941FD9" w:rsidRPr="00256C9E" w:rsidRDefault="00941FD9" w:rsidP="00C374E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136 307 V17.7.0 (2024-05)</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14.05.2024</w:t>
      </w:r>
      <w:r w:rsidRPr="00256C9E">
        <w:rPr>
          <w:rFonts w:ascii="Arial" w:hAnsi="Arial" w:cs="Arial"/>
          <w:szCs w:val="24"/>
          <w:lang w:val="es-ES_tradnl" w:eastAsia="en-GB"/>
        </w:rPr>
        <w:tab/>
      </w:r>
      <w:hyperlink r:id="rId242" w:history="1">
        <w:r w:rsidRPr="00256C9E">
          <w:rPr>
            <w:color w:val="0563C1"/>
            <w:sz w:val="18"/>
            <w:szCs w:val="18"/>
            <w:u w:val="single"/>
            <w:lang w:val="es-ES_tradnl" w:eastAsia="en-GB"/>
          </w:rPr>
          <w:t>https://www.etsi.org/deliver/etsi_ts/136300_136399/136307/17.07.00_60/ts_136307v170700p.pdf</w:t>
        </w:r>
      </w:hyperlink>
    </w:p>
    <w:p w14:paraId="6A9655A8" w14:textId="712E5041" w:rsidR="00941FD9" w:rsidRPr="00256C9E" w:rsidRDefault="00941FD9" w:rsidP="00C374E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36.307-17.7.0 V1.7.0</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22.07.2024</w:t>
      </w:r>
      <w:r w:rsidRPr="00256C9E">
        <w:rPr>
          <w:rFonts w:ascii="Arial" w:hAnsi="Arial" w:cs="Arial"/>
          <w:szCs w:val="24"/>
          <w:lang w:val="es-ES_tradnl" w:eastAsia="en-GB"/>
        </w:rPr>
        <w:tab/>
      </w:r>
      <w:hyperlink r:id="rId243" w:history="1">
        <w:r w:rsidRPr="00256C9E">
          <w:rPr>
            <w:color w:val="0563C1"/>
            <w:sz w:val="18"/>
            <w:szCs w:val="18"/>
            <w:u w:val="single"/>
            <w:lang w:val="es-ES_tradnl" w:eastAsia="en-GB"/>
          </w:rPr>
          <w:t>https://members.tsdsi.in/s/HaKkWqwwEX2N9ms</w:t>
        </w:r>
      </w:hyperlink>
    </w:p>
    <w:p w14:paraId="24610D43" w14:textId="0F658E0F" w:rsidR="00941FD9" w:rsidRPr="00256C9E" w:rsidRDefault="00941FD9" w:rsidP="00C374E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TTAT.3G-36.307V17.7.0</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244" w:history="1">
        <w:r w:rsidRPr="00256C9E">
          <w:rPr>
            <w:color w:val="0563C1"/>
            <w:sz w:val="18"/>
            <w:szCs w:val="18"/>
            <w:u w:val="single"/>
            <w:lang w:val="es-ES_tradnl" w:eastAsia="en-GB"/>
          </w:rPr>
          <w:t>https://www.tta.or.kr/eng/ttaSearchEngView.do?key=461&amp;searchStandardNo=TTAT.3G-36.307V17.7.0&amp;searchCate=TTAS</w:t>
        </w:r>
      </w:hyperlink>
    </w:p>
    <w:p w14:paraId="3A468727" w14:textId="58B20E84"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lastRenderedPageBreak/>
        <w:t>Versión 18</w:t>
      </w:r>
    </w:p>
    <w:p w14:paraId="3EBBA568" w14:textId="2CEE3D4F"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ATIS.3GPP.36.307.V18.5.0</w:t>
      </w:r>
      <w:r w:rsidRPr="00256C9E">
        <w:rPr>
          <w:rFonts w:ascii="Arial" w:hAnsi="Arial" w:cs="Arial"/>
          <w:szCs w:val="24"/>
          <w:lang w:val="es-ES_tradnl" w:eastAsia="en-GB"/>
        </w:rPr>
        <w:tab/>
      </w:r>
      <w:r w:rsidRPr="00256C9E">
        <w:rPr>
          <w:color w:val="000000"/>
          <w:sz w:val="18"/>
          <w:szCs w:val="18"/>
          <w:lang w:val="es-ES_tradnl" w:eastAsia="en-GB"/>
        </w:rPr>
        <w:t>18.5.0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245" w:anchor="Rel-18" w:history="1">
        <w:r w:rsidRPr="00256C9E">
          <w:rPr>
            <w:color w:val="0563C1"/>
            <w:sz w:val="18"/>
            <w:szCs w:val="18"/>
            <w:u w:val="single"/>
            <w:lang w:val="es-ES_tradnl" w:eastAsia="en-GB"/>
          </w:rPr>
          <w:t>https://www.atis.org/3gpp-transpositions - Rel-18</w:t>
        </w:r>
      </w:hyperlink>
    </w:p>
    <w:p w14:paraId="3FC55023" w14:textId="4A75B32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CCSA.3GPP.36.307.V18.5.0</w:t>
      </w:r>
      <w:r w:rsidRPr="00256C9E">
        <w:rPr>
          <w:rFonts w:ascii="Arial" w:hAnsi="Arial" w:cs="Arial"/>
          <w:szCs w:val="24"/>
          <w:lang w:val="es-ES_tradnl" w:eastAsia="en-GB"/>
        </w:rPr>
        <w:tab/>
      </w:r>
      <w:r w:rsidRPr="00256C9E">
        <w:rPr>
          <w:color w:val="000000"/>
          <w:sz w:val="18"/>
          <w:szCs w:val="18"/>
          <w:lang w:val="es-ES_tradnl" w:eastAsia="en-GB"/>
        </w:rPr>
        <w:t>18.5.0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246" w:history="1">
        <w:r w:rsidRPr="00256C9E">
          <w:rPr>
            <w:color w:val="0563C1"/>
            <w:sz w:val="18"/>
            <w:szCs w:val="18"/>
            <w:u w:val="single"/>
            <w:lang w:val="es-ES_tradnl" w:eastAsia="en-GB"/>
          </w:rPr>
          <w:t>https://www.ccsa.org.cn/api/portalsFile/downloadOldFile?type=17&amp;oldFileUrl=NTN/SRIT/CCSA.3GPP.36.307.V18.5.0.d</w:t>
        </w:r>
      </w:hyperlink>
      <w:hyperlink r:id="rId247" w:history="1">
        <w:r w:rsidRPr="00256C9E">
          <w:rPr>
            <w:color w:val="0563C1"/>
            <w:sz w:val="18"/>
            <w:szCs w:val="18"/>
            <w:u w:val="single"/>
            <w:lang w:val="es-ES_tradnl" w:eastAsia="en-GB"/>
          </w:rPr>
          <w:t>ocx</w:t>
        </w:r>
      </w:hyperlink>
    </w:p>
    <w:p w14:paraId="0FA021E3" w14:textId="753D5DEE"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136 307 V18.5.0 (2024-08)</w:t>
      </w:r>
      <w:r w:rsidRPr="00256C9E">
        <w:rPr>
          <w:rFonts w:ascii="Arial" w:hAnsi="Arial" w:cs="Arial"/>
          <w:szCs w:val="24"/>
          <w:lang w:val="es-ES_tradnl" w:eastAsia="en-GB"/>
        </w:rPr>
        <w:tab/>
      </w:r>
      <w:r w:rsidRPr="00256C9E">
        <w:rPr>
          <w:color w:val="000000"/>
          <w:sz w:val="18"/>
          <w:szCs w:val="18"/>
          <w:lang w:val="es-ES_tradnl" w:eastAsia="en-GB"/>
        </w:rPr>
        <w:t>18.5.0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02.08.2024</w:t>
      </w:r>
      <w:r w:rsidRPr="00256C9E">
        <w:rPr>
          <w:rFonts w:ascii="Arial" w:hAnsi="Arial" w:cs="Arial"/>
          <w:szCs w:val="24"/>
          <w:lang w:val="es-ES_tradnl" w:eastAsia="en-GB"/>
        </w:rPr>
        <w:tab/>
      </w:r>
      <w:hyperlink r:id="rId248" w:history="1">
        <w:r w:rsidRPr="00256C9E">
          <w:rPr>
            <w:color w:val="0563C1"/>
            <w:sz w:val="18"/>
            <w:szCs w:val="18"/>
            <w:u w:val="single"/>
            <w:lang w:val="es-ES_tradnl" w:eastAsia="en-GB"/>
          </w:rPr>
          <w:t>https://www.etsi.org/deliver/etsi_ts/136300_136399/136307/18.05.00_60/ts_136307v180500p.pdf</w:t>
        </w:r>
      </w:hyperlink>
    </w:p>
    <w:p w14:paraId="0D40CCC5" w14:textId="6FAE178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36.307 -18.5.0 V1.0.0</w:t>
      </w:r>
      <w:r w:rsidRPr="00256C9E">
        <w:rPr>
          <w:rFonts w:ascii="Arial" w:hAnsi="Arial" w:cs="Arial"/>
          <w:szCs w:val="24"/>
          <w:lang w:val="es-ES_tradnl" w:eastAsia="en-GB"/>
        </w:rPr>
        <w:tab/>
      </w:r>
      <w:r w:rsidRPr="00256C9E">
        <w:rPr>
          <w:color w:val="000000"/>
          <w:sz w:val="18"/>
          <w:szCs w:val="18"/>
          <w:lang w:val="es-ES_tradnl" w:eastAsia="en-GB"/>
        </w:rPr>
        <w:t>18.5.0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249" w:history="1">
        <w:r w:rsidRPr="00256C9E">
          <w:rPr>
            <w:color w:val="0563C1"/>
            <w:sz w:val="18"/>
            <w:szCs w:val="18"/>
            <w:u w:val="single"/>
            <w:lang w:val="es-ES_tradnl" w:eastAsia="en-GB"/>
          </w:rPr>
          <w:t>https://members.tsdsi.in/s/BFdDgKPwDFEdGdG</w:t>
        </w:r>
      </w:hyperlink>
    </w:p>
    <w:p w14:paraId="09FC6A1A" w14:textId="5A8963E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TTAT.3G-36.307V18.5.0</w:t>
      </w:r>
      <w:r w:rsidRPr="00256C9E">
        <w:rPr>
          <w:rFonts w:ascii="Arial" w:hAnsi="Arial" w:cs="Arial"/>
          <w:szCs w:val="24"/>
          <w:lang w:val="es-ES_tradnl" w:eastAsia="en-GB"/>
        </w:rPr>
        <w:tab/>
      </w:r>
      <w:r w:rsidRPr="00256C9E">
        <w:rPr>
          <w:color w:val="000000"/>
          <w:sz w:val="18"/>
          <w:szCs w:val="18"/>
          <w:lang w:val="es-ES_tradnl" w:eastAsia="en-GB"/>
        </w:rPr>
        <w:t>18.5.0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250" w:history="1">
        <w:r w:rsidRPr="00256C9E">
          <w:rPr>
            <w:color w:val="0563C1"/>
            <w:sz w:val="18"/>
            <w:szCs w:val="18"/>
            <w:u w:val="single"/>
            <w:lang w:val="es-ES_tradnl" w:eastAsia="en-GB"/>
          </w:rPr>
          <w:t>https://www.tta.or.kr/eng/ttaSearchEngView.do?key=461&amp;searchStandardNo=TTAT.3G-36.307V18.5.0&amp;searchCate=TTAS</w:t>
        </w:r>
      </w:hyperlink>
    </w:p>
    <w:p w14:paraId="337F1454" w14:textId="77777777" w:rsidR="00941FD9" w:rsidRPr="00256C9E" w:rsidRDefault="00941FD9" w:rsidP="00941FD9">
      <w:pPr>
        <w:pStyle w:val="Heading5"/>
        <w:rPr>
          <w:lang w:val="es-ES_tradnl"/>
        </w:rPr>
      </w:pPr>
      <w:r w:rsidRPr="00256C9E">
        <w:rPr>
          <w:lang w:val="es-ES_tradnl"/>
        </w:rPr>
        <w:t>1.3.1.3.7</w:t>
      </w:r>
      <w:r w:rsidRPr="00256C9E">
        <w:rPr>
          <w:lang w:val="es-ES_tradnl"/>
        </w:rPr>
        <w:tab/>
        <w:t>TS 36.314</w:t>
      </w:r>
    </w:p>
    <w:p w14:paraId="2D3BACCA" w14:textId="595BD24A" w:rsidR="00941FD9" w:rsidRPr="00256C9E" w:rsidRDefault="00941FD9" w:rsidP="00941FD9">
      <w:pPr>
        <w:pStyle w:val="Headingb"/>
        <w:rPr>
          <w:lang w:val="es-ES_tradnl"/>
        </w:rPr>
      </w:pPr>
      <w:bookmarkStart w:id="119" w:name="_Toc56152362"/>
      <w:bookmarkStart w:id="120" w:name="_Toc56153742"/>
      <w:bookmarkStart w:id="121" w:name="_Toc94532854"/>
      <w:bookmarkStart w:id="122" w:name="_Toc94533324"/>
      <w:r w:rsidRPr="00256C9E">
        <w:rPr>
          <w:lang w:val="es-ES_tradnl"/>
        </w:rPr>
        <w:t xml:space="preserve">Acceso radioeléctrico terrenal universal evolucionado (E-UTRA); </w:t>
      </w:r>
      <w:r w:rsidR="00E409D8" w:rsidRPr="00256C9E">
        <w:rPr>
          <w:lang w:val="es-ES_tradnl"/>
        </w:rPr>
        <w:t>Capa</w:t>
      </w:r>
      <w:r w:rsidRPr="00256C9E">
        <w:rPr>
          <w:lang w:val="es-ES_tradnl"/>
        </w:rPr>
        <w:t xml:space="preserve"> 2 – </w:t>
      </w:r>
      <w:bookmarkEnd w:id="119"/>
      <w:bookmarkEnd w:id="120"/>
      <w:bookmarkEnd w:id="121"/>
      <w:bookmarkEnd w:id="122"/>
      <w:r w:rsidRPr="00256C9E">
        <w:rPr>
          <w:lang w:val="es-ES_tradnl"/>
        </w:rPr>
        <w:t>M</w:t>
      </w:r>
      <w:r w:rsidR="00E409D8" w:rsidRPr="00256C9E">
        <w:rPr>
          <w:lang w:val="es-ES_tradnl"/>
        </w:rPr>
        <w:t>e</w:t>
      </w:r>
      <w:r w:rsidRPr="00256C9E">
        <w:rPr>
          <w:lang w:val="es-ES_tradnl"/>
        </w:rPr>
        <w:t>diciones</w:t>
      </w:r>
    </w:p>
    <w:p w14:paraId="656085CA" w14:textId="77777777" w:rsidR="00941FD9" w:rsidRPr="00256C9E" w:rsidRDefault="00941FD9" w:rsidP="00941FD9">
      <w:pPr>
        <w:keepNext/>
        <w:keepLines/>
        <w:rPr>
          <w:lang w:val="es-ES_tradnl"/>
        </w:rPr>
      </w:pPr>
      <w:r w:rsidRPr="00256C9E">
        <w:rPr>
          <w:lang w:val="es-ES_tradnl"/>
        </w:rPr>
        <w:t>Este documento contiene la descripción y la definición de las mediciones realizadas mediante E-UTRAN que se transmiten a través de interfaces normalizadas con el fin de facilitar el funcionamiento de los enlaces radioeléctricos E-UTRA, la gestión de recursos radioeléctricos (RRM), las operaciones y el mantenimiento de red (OAM) y las redes autoorganizadas (SON).</w:t>
      </w:r>
    </w:p>
    <w:p w14:paraId="42F9905E" w14:textId="50E6DEC2"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7B2434E5" w14:textId="42DC2A43"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370E31B9" w14:textId="41C0B305"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ATIS.3GPP.36.314.V17.0.0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251" w:anchor="Rel-17" w:history="1">
        <w:r w:rsidRPr="00256C9E">
          <w:rPr>
            <w:color w:val="0563C1"/>
            <w:sz w:val="18"/>
            <w:szCs w:val="18"/>
            <w:u w:val="single"/>
            <w:lang w:val="es-ES_tradnl" w:eastAsia="en-GB"/>
          </w:rPr>
          <w:t>https://www.atis.org/3gpp-transpositions - Rel-17</w:t>
        </w:r>
      </w:hyperlink>
    </w:p>
    <w:p w14:paraId="36965BDA" w14:textId="6656F22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CCSA.3GPP.36.314.V17.0.0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252" w:history="1">
        <w:r w:rsidRPr="00256C9E">
          <w:rPr>
            <w:color w:val="0563C1"/>
            <w:sz w:val="18"/>
            <w:szCs w:val="18"/>
            <w:u w:val="single"/>
            <w:lang w:val="es-ES_tradnl" w:eastAsia="en-GB"/>
          </w:rPr>
          <w:t>https://www.ccsa.org.cn/api/portalsFile/downloadOldFile?type=17&amp;oldFileUrl=NTN/SRIT/CCSA.3GPP.36.314.V17.0.0.d</w:t>
        </w:r>
      </w:hyperlink>
      <w:hyperlink r:id="rId253" w:history="1">
        <w:r w:rsidRPr="00256C9E">
          <w:rPr>
            <w:color w:val="0563C1"/>
            <w:sz w:val="18"/>
            <w:szCs w:val="18"/>
            <w:u w:val="single"/>
            <w:lang w:val="es-ES_tradnl" w:eastAsia="en-GB"/>
          </w:rPr>
          <w:t>oc</w:t>
        </w:r>
      </w:hyperlink>
    </w:p>
    <w:p w14:paraId="414E8546" w14:textId="5936028C"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136 314 V17.0.0 (2022-05)</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06.05.2022</w:t>
      </w:r>
      <w:r w:rsidRPr="00256C9E">
        <w:rPr>
          <w:rFonts w:ascii="Arial" w:hAnsi="Arial" w:cs="Arial"/>
          <w:szCs w:val="24"/>
          <w:lang w:val="es-ES_tradnl" w:eastAsia="en-GB"/>
        </w:rPr>
        <w:tab/>
      </w:r>
      <w:hyperlink r:id="rId254" w:history="1">
        <w:r w:rsidRPr="00256C9E">
          <w:rPr>
            <w:color w:val="0563C1"/>
            <w:sz w:val="18"/>
            <w:szCs w:val="18"/>
            <w:u w:val="single"/>
            <w:lang w:val="es-ES_tradnl" w:eastAsia="en-GB"/>
          </w:rPr>
          <w:t>https://www.etsi.org/deliver/etsi_ts/136300_136399/136314/17.00.00_60/ts_136314v170000p.pdf</w:t>
        </w:r>
      </w:hyperlink>
    </w:p>
    <w:p w14:paraId="7C5BA86A" w14:textId="68FB6A7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36.314-17.0.0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255" w:history="1">
        <w:r w:rsidRPr="00256C9E">
          <w:rPr>
            <w:color w:val="0563C1"/>
            <w:sz w:val="18"/>
            <w:szCs w:val="18"/>
            <w:u w:val="single"/>
            <w:lang w:val="es-ES_tradnl" w:eastAsia="en-GB"/>
          </w:rPr>
          <w:t>https://members.tsdsi.in/s/WwrAHxRQrJPLBD2</w:t>
        </w:r>
      </w:hyperlink>
    </w:p>
    <w:p w14:paraId="6358F07A" w14:textId="1DA1B8B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TTAT.3G-36.314V17.0.0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256" w:history="1">
        <w:r w:rsidRPr="00256C9E">
          <w:rPr>
            <w:color w:val="0563C1"/>
            <w:sz w:val="18"/>
            <w:szCs w:val="18"/>
            <w:u w:val="single"/>
            <w:lang w:val="es-ES_tradnl" w:eastAsia="en-GB"/>
          </w:rPr>
          <w:t>https://www.tta.or.kr/eng/ttaSearchEngView.do?key=461&amp;searchStandardNo=TTAT.3G-36.314V17.0.0&amp;searchCate=TTAS</w:t>
        </w:r>
      </w:hyperlink>
    </w:p>
    <w:p w14:paraId="660E6FD4" w14:textId="57A73D13"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52E50D5A" w14:textId="777100D2"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ATIS.3GPP.36.314.V18.0.0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257" w:anchor="Rel-18" w:history="1">
        <w:r w:rsidRPr="00256C9E">
          <w:rPr>
            <w:color w:val="0563C1"/>
            <w:sz w:val="18"/>
            <w:szCs w:val="18"/>
            <w:u w:val="single"/>
            <w:lang w:val="es-ES_tradnl" w:eastAsia="en-GB"/>
          </w:rPr>
          <w:t>https://www.atis.org/3gpp-transpositions - Rel-18</w:t>
        </w:r>
      </w:hyperlink>
    </w:p>
    <w:p w14:paraId="383E20C5" w14:textId="4558138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CCSA.3GPP.36.314.V18.0.0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258" w:history="1">
        <w:r w:rsidRPr="00256C9E">
          <w:rPr>
            <w:color w:val="0563C1"/>
            <w:sz w:val="18"/>
            <w:szCs w:val="18"/>
            <w:u w:val="single"/>
            <w:lang w:val="es-ES_tradnl" w:eastAsia="en-GB"/>
          </w:rPr>
          <w:t>https://www.ccsa.org.cn/api/portalsFile/downloadOldFile?type=17&amp;oldFileUrl=NTN/SRIT/CCSA.3GPP.36.314.V18.0.0.d</w:t>
        </w:r>
      </w:hyperlink>
      <w:hyperlink r:id="rId259" w:history="1">
        <w:r w:rsidRPr="00256C9E">
          <w:rPr>
            <w:color w:val="0563C1"/>
            <w:sz w:val="18"/>
            <w:szCs w:val="18"/>
            <w:u w:val="single"/>
            <w:lang w:val="es-ES_tradnl" w:eastAsia="en-GB"/>
          </w:rPr>
          <w:t>oc</w:t>
        </w:r>
      </w:hyperlink>
    </w:p>
    <w:p w14:paraId="427BEEB2" w14:textId="2FB90B30"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136 314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15.05.2024</w:t>
      </w:r>
      <w:r w:rsidRPr="00256C9E">
        <w:rPr>
          <w:rFonts w:ascii="Arial" w:hAnsi="Arial" w:cs="Arial"/>
          <w:szCs w:val="24"/>
          <w:lang w:val="es-ES_tradnl" w:eastAsia="en-GB"/>
        </w:rPr>
        <w:tab/>
      </w:r>
      <w:hyperlink r:id="rId260" w:history="1">
        <w:r w:rsidRPr="00256C9E">
          <w:rPr>
            <w:color w:val="0563C1"/>
            <w:sz w:val="18"/>
            <w:szCs w:val="18"/>
            <w:u w:val="single"/>
            <w:lang w:val="es-ES_tradnl" w:eastAsia="en-GB"/>
          </w:rPr>
          <w:t>https://www.etsi.org/deliver/etsi_ts/136300_136399/136314/18.00.00_60/ts_136314v180000p.pdf</w:t>
        </w:r>
      </w:hyperlink>
    </w:p>
    <w:p w14:paraId="2781074B" w14:textId="3583F64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36.314 -18.0.0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261" w:history="1">
        <w:r w:rsidRPr="00256C9E">
          <w:rPr>
            <w:color w:val="0563C1"/>
            <w:sz w:val="18"/>
            <w:szCs w:val="18"/>
            <w:u w:val="single"/>
            <w:lang w:val="es-ES_tradnl" w:eastAsia="en-GB"/>
          </w:rPr>
          <w:t>https://members.tsdsi.in/s/AD8Rb2drawNLnNM</w:t>
        </w:r>
      </w:hyperlink>
    </w:p>
    <w:p w14:paraId="1C019FEA" w14:textId="0D13B8D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TTAT.3G-36.314V18.0.0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262" w:history="1">
        <w:r w:rsidRPr="00256C9E">
          <w:rPr>
            <w:color w:val="0563C1"/>
            <w:sz w:val="18"/>
            <w:szCs w:val="18"/>
            <w:u w:val="single"/>
            <w:lang w:val="es-ES_tradnl" w:eastAsia="en-GB"/>
          </w:rPr>
          <w:t>https://www.tta.or.kr/eng/ttaSearchEngView.do?key=461&amp;searchStandardNo=TTAT.3G-36.314V18.0.0&amp;searchCate=TTAS</w:t>
        </w:r>
      </w:hyperlink>
    </w:p>
    <w:p w14:paraId="05609B6B" w14:textId="77777777" w:rsidR="00941FD9" w:rsidRPr="00256C9E" w:rsidRDefault="00941FD9" w:rsidP="008F5065">
      <w:pPr>
        <w:pStyle w:val="Heading5"/>
        <w:keepNext w:val="0"/>
        <w:rPr>
          <w:lang w:val="es-ES_tradnl"/>
        </w:rPr>
      </w:pPr>
      <w:r w:rsidRPr="00256C9E">
        <w:rPr>
          <w:lang w:val="es-ES_tradnl"/>
        </w:rPr>
        <w:t>1.3.1.3.8</w:t>
      </w:r>
      <w:r w:rsidRPr="00256C9E">
        <w:rPr>
          <w:lang w:val="es-ES_tradnl"/>
        </w:rPr>
        <w:tab/>
        <w:t>TS 36.321</w:t>
      </w:r>
    </w:p>
    <w:p w14:paraId="66370F51" w14:textId="607D7DF9" w:rsidR="00941FD9" w:rsidRPr="00256C9E" w:rsidRDefault="00941FD9" w:rsidP="008F5065">
      <w:pPr>
        <w:pStyle w:val="Headingb"/>
        <w:keepNext w:val="0"/>
        <w:rPr>
          <w:lang w:val="es-ES_tradnl"/>
        </w:rPr>
      </w:pPr>
      <w:bookmarkStart w:id="123" w:name="_Toc56152363"/>
      <w:bookmarkStart w:id="124" w:name="_Toc56153743"/>
      <w:bookmarkStart w:id="125" w:name="_Toc94532855"/>
      <w:bookmarkStart w:id="126" w:name="_Toc94533325"/>
      <w:r w:rsidRPr="00256C9E">
        <w:rPr>
          <w:lang w:val="es-ES_tradnl"/>
        </w:rPr>
        <w:t>Acceso radioeléctrico terrenal universal evolucionado (E-UTRA); especificación del protocolo de control de acceso al medio (MAC)</w:t>
      </w:r>
      <w:bookmarkEnd w:id="123"/>
      <w:bookmarkEnd w:id="124"/>
      <w:bookmarkEnd w:id="125"/>
      <w:bookmarkEnd w:id="126"/>
    </w:p>
    <w:p w14:paraId="69538026" w14:textId="77777777" w:rsidR="00941FD9" w:rsidRPr="00256C9E" w:rsidRDefault="00941FD9" w:rsidP="008F5065">
      <w:pPr>
        <w:keepLines/>
        <w:rPr>
          <w:lang w:val="es-ES_tradnl"/>
        </w:rPr>
      </w:pPr>
      <w:r w:rsidRPr="00256C9E">
        <w:rPr>
          <w:lang w:val="es-ES_tradnl"/>
        </w:rPr>
        <w:t>Este documento describe el protocolo de control de acceso al medio (MAC) de E-UTRA.</w:t>
      </w:r>
    </w:p>
    <w:p w14:paraId="436816F5" w14:textId="4D6049C2" w:rsidR="00941FD9" w:rsidRPr="00256C9E" w:rsidRDefault="00F1137E" w:rsidP="008F5065">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lastRenderedPageBreak/>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0B459717" w14:textId="355B4412" w:rsidR="00941FD9" w:rsidRPr="00256C9E" w:rsidRDefault="00F1137E" w:rsidP="008F5065">
      <w:pPr>
        <w:keepNext/>
        <w:keepLines/>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07C1F7EB" w14:textId="1D0EF6E5" w:rsidR="00941FD9" w:rsidRPr="00256C9E" w:rsidRDefault="00941FD9" w:rsidP="008F5065">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ATIS.3GPP.36.321.V17.7.0</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263" w:anchor="Rel-17" w:history="1">
        <w:r w:rsidRPr="00256C9E">
          <w:rPr>
            <w:color w:val="0563C1"/>
            <w:sz w:val="18"/>
            <w:szCs w:val="18"/>
            <w:u w:val="single"/>
            <w:lang w:val="es-ES_tradnl" w:eastAsia="en-GB"/>
          </w:rPr>
          <w:t>https://www.atis.org/3gpp-transpositions - Rel-17</w:t>
        </w:r>
      </w:hyperlink>
    </w:p>
    <w:p w14:paraId="3750AC71" w14:textId="5FC50289" w:rsidR="00941FD9" w:rsidRPr="00256C9E" w:rsidRDefault="00941FD9" w:rsidP="008F5065">
      <w:pPr>
        <w:keepNext/>
        <w:keepLines/>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CCSA.3GPP.36.321.V17.7.0</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264" w:history="1">
        <w:r w:rsidRPr="00256C9E">
          <w:rPr>
            <w:color w:val="0563C1"/>
            <w:sz w:val="18"/>
            <w:szCs w:val="18"/>
            <w:u w:val="single"/>
            <w:lang w:val="es-ES_tradnl" w:eastAsia="en-GB"/>
          </w:rPr>
          <w:t>https://www.ccsa.org.cn/api/portalsFile/downloadOldFile?type=17&amp;oldFileUrl=NTN/SRIT/CCSA.3GPP.36.321.V17.7.0.d</w:t>
        </w:r>
      </w:hyperlink>
      <w:hyperlink r:id="rId265" w:history="1">
        <w:r w:rsidRPr="00256C9E">
          <w:rPr>
            <w:color w:val="0563C1"/>
            <w:sz w:val="18"/>
            <w:szCs w:val="18"/>
            <w:u w:val="single"/>
            <w:lang w:val="es-ES_tradnl" w:eastAsia="en-GB"/>
          </w:rPr>
          <w:t>ocx</w:t>
        </w:r>
      </w:hyperlink>
    </w:p>
    <w:p w14:paraId="2CF43C20" w14:textId="10F7B1A0"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136 321 V17.7.0 (2024-01)</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31.01.2024</w:t>
      </w:r>
      <w:r w:rsidRPr="00256C9E">
        <w:rPr>
          <w:rFonts w:ascii="Arial" w:hAnsi="Arial" w:cs="Arial"/>
          <w:szCs w:val="24"/>
          <w:lang w:val="es-ES_tradnl" w:eastAsia="en-GB"/>
        </w:rPr>
        <w:tab/>
      </w:r>
      <w:hyperlink r:id="rId266" w:history="1">
        <w:r w:rsidRPr="00256C9E">
          <w:rPr>
            <w:color w:val="0563C1"/>
            <w:sz w:val="18"/>
            <w:szCs w:val="18"/>
            <w:u w:val="single"/>
            <w:lang w:val="es-ES_tradnl" w:eastAsia="en-GB"/>
          </w:rPr>
          <w:t>https://www.etsi.org/deliver/etsi_ts/136300_136399/136321/17.07.00_60/ts_136321v170700p.pdf</w:t>
        </w:r>
      </w:hyperlink>
    </w:p>
    <w:p w14:paraId="30B35FA2" w14:textId="2A4E407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36.321-17.7.0 V1.7.0</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29.05.2024</w:t>
      </w:r>
      <w:r w:rsidRPr="00256C9E">
        <w:rPr>
          <w:rFonts w:ascii="Arial" w:hAnsi="Arial" w:cs="Arial"/>
          <w:szCs w:val="24"/>
          <w:lang w:val="es-ES_tradnl" w:eastAsia="en-GB"/>
        </w:rPr>
        <w:tab/>
      </w:r>
      <w:hyperlink r:id="rId267" w:history="1">
        <w:r w:rsidRPr="00256C9E">
          <w:rPr>
            <w:color w:val="0563C1"/>
            <w:sz w:val="18"/>
            <w:szCs w:val="18"/>
            <w:u w:val="single"/>
            <w:lang w:val="es-ES_tradnl" w:eastAsia="en-GB"/>
          </w:rPr>
          <w:t>https://members.tsdsi.in/s/AfnKGnrFxssFPRi</w:t>
        </w:r>
      </w:hyperlink>
    </w:p>
    <w:p w14:paraId="6C6892AE" w14:textId="443D84E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TTAT.3G-36.321V17.7.0</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08.05.2024</w:t>
      </w:r>
      <w:r w:rsidRPr="00256C9E">
        <w:rPr>
          <w:rFonts w:ascii="Arial" w:hAnsi="Arial" w:cs="Arial"/>
          <w:szCs w:val="24"/>
          <w:lang w:val="es-ES_tradnl" w:eastAsia="en-GB"/>
        </w:rPr>
        <w:tab/>
      </w:r>
      <w:hyperlink r:id="rId268" w:history="1">
        <w:r w:rsidRPr="00256C9E">
          <w:rPr>
            <w:color w:val="0563C1"/>
            <w:sz w:val="18"/>
            <w:szCs w:val="18"/>
            <w:u w:val="single"/>
            <w:lang w:val="es-ES_tradnl" w:eastAsia="en-GB"/>
          </w:rPr>
          <w:t>https://www.tta.or.kr/eng/ttaSearchEngView.do?key=461&amp;searchStandardNo=TTAT.3G-36.321V17.7.0&amp;searchCate=TTAS</w:t>
        </w:r>
      </w:hyperlink>
    </w:p>
    <w:p w14:paraId="02D00C55" w14:textId="10CC2345"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0275DABF" w14:textId="02FAD5D5"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ATIS.3GPP.36.321.V18.3.0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269" w:anchor="Rel-18" w:history="1">
        <w:r w:rsidRPr="00256C9E">
          <w:rPr>
            <w:color w:val="0563C1"/>
            <w:sz w:val="18"/>
            <w:szCs w:val="18"/>
            <w:u w:val="single"/>
            <w:lang w:val="es-ES_tradnl" w:eastAsia="en-GB"/>
          </w:rPr>
          <w:t>https://www.atis.org/3gpp-transpositions - Rel-18</w:t>
        </w:r>
      </w:hyperlink>
    </w:p>
    <w:p w14:paraId="7E5577E6" w14:textId="0A992B4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CCSA.3GPP.36.321.V18.3.0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270" w:history="1">
        <w:r w:rsidRPr="00256C9E">
          <w:rPr>
            <w:color w:val="0563C1"/>
            <w:sz w:val="18"/>
            <w:szCs w:val="18"/>
            <w:u w:val="single"/>
            <w:lang w:val="es-ES_tradnl" w:eastAsia="en-GB"/>
          </w:rPr>
          <w:t>https://www.ccsa.org.cn/api/portalsFile/downloadOldFile?type=17&amp;oldFileUrl=NTN/SRIT/CCSA.3GPP.36.321.V18.3.0.d</w:t>
        </w:r>
      </w:hyperlink>
      <w:hyperlink r:id="rId271" w:history="1">
        <w:r w:rsidRPr="00256C9E">
          <w:rPr>
            <w:color w:val="0563C1"/>
            <w:sz w:val="18"/>
            <w:szCs w:val="18"/>
            <w:u w:val="single"/>
            <w:lang w:val="es-ES_tradnl" w:eastAsia="en-GB"/>
          </w:rPr>
          <w:t>ocx</w:t>
        </w:r>
      </w:hyperlink>
    </w:p>
    <w:p w14:paraId="2FE5B154" w14:textId="69F59344"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136 321 V18.3.0 (2024-10)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14.10.2024</w:t>
      </w:r>
      <w:r w:rsidRPr="00256C9E">
        <w:rPr>
          <w:rFonts w:ascii="Arial" w:hAnsi="Arial" w:cs="Arial"/>
          <w:szCs w:val="24"/>
          <w:lang w:val="es-ES_tradnl" w:eastAsia="en-GB"/>
        </w:rPr>
        <w:tab/>
      </w:r>
      <w:hyperlink r:id="rId272" w:history="1">
        <w:r w:rsidRPr="00256C9E">
          <w:rPr>
            <w:color w:val="0563C1"/>
            <w:sz w:val="18"/>
            <w:szCs w:val="18"/>
            <w:u w:val="single"/>
            <w:lang w:val="es-ES_tradnl" w:eastAsia="en-GB"/>
          </w:rPr>
          <w:t>https://www.etsi.org/deliver/etsi_ts/136300_136399/136321/18.03.00_60/ts_136321v180300p.pdf</w:t>
        </w:r>
      </w:hyperlink>
    </w:p>
    <w:p w14:paraId="19D0C2C1" w14:textId="0BACA3A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36.321- 18.3.0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273" w:history="1">
        <w:r w:rsidRPr="00256C9E">
          <w:rPr>
            <w:color w:val="0563C1"/>
            <w:sz w:val="18"/>
            <w:szCs w:val="18"/>
            <w:u w:val="single"/>
            <w:lang w:val="es-ES_tradnl" w:eastAsia="en-GB"/>
          </w:rPr>
          <w:t>https://members.tsdsi.in/s/ERdHxiCJ9CWibkC</w:t>
        </w:r>
      </w:hyperlink>
    </w:p>
    <w:p w14:paraId="78CC146A" w14:textId="4DD5A3A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TTAT.3G-36.321V18.3.0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274" w:history="1">
        <w:r w:rsidRPr="00256C9E">
          <w:rPr>
            <w:color w:val="0563C1"/>
            <w:sz w:val="18"/>
            <w:szCs w:val="18"/>
            <w:u w:val="single"/>
            <w:lang w:val="es-ES_tradnl" w:eastAsia="en-GB"/>
          </w:rPr>
          <w:t>https://www.tta.or.kr/eng/ttaSearchEngView.do?key=461&amp;searchStandardNo=TTAT.3G-36.321V18.3.0&amp;searchCate=TTAS</w:t>
        </w:r>
      </w:hyperlink>
    </w:p>
    <w:p w14:paraId="48383073" w14:textId="77777777" w:rsidR="00941FD9" w:rsidRPr="00256C9E" w:rsidRDefault="00941FD9" w:rsidP="00941FD9">
      <w:pPr>
        <w:pStyle w:val="Heading5"/>
        <w:rPr>
          <w:lang w:val="es-ES_tradnl"/>
        </w:rPr>
      </w:pPr>
      <w:r w:rsidRPr="00256C9E">
        <w:rPr>
          <w:lang w:val="es-ES_tradnl"/>
        </w:rPr>
        <w:t>1.3.1.3.9</w:t>
      </w:r>
      <w:r w:rsidRPr="00256C9E">
        <w:rPr>
          <w:lang w:val="es-ES_tradnl"/>
        </w:rPr>
        <w:tab/>
        <w:t>TS 36.322</w:t>
      </w:r>
    </w:p>
    <w:p w14:paraId="2EA7950E" w14:textId="77777777" w:rsidR="00941FD9" w:rsidRPr="00256C9E" w:rsidRDefault="00941FD9" w:rsidP="00941FD9">
      <w:pPr>
        <w:pStyle w:val="Headingb"/>
        <w:rPr>
          <w:lang w:val="es-ES_tradnl"/>
        </w:rPr>
      </w:pPr>
      <w:bookmarkStart w:id="127" w:name="_Toc56152364"/>
      <w:bookmarkStart w:id="128" w:name="_Toc56153744"/>
      <w:bookmarkStart w:id="129" w:name="_Toc94532856"/>
      <w:bookmarkStart w:id="130" w:name="_Toc94533326"/>
      <w:r w:rsidRPr="00256C9E">
        <w:rPr>
          <w:lang w:val="es-ES_tradnl"/>
        </w:rPr>
        <w:t xml:space="preserve">Acceso radioeléctrico terrenal universal evolucionado (E-UTRA); especificación del </w:t>
      </w:r>
      <w:bookmarkEnd w:id="127"/>
      <w:bookmarkEnd w:id="128"/>
      <w:bookmarkEnd w:id="129"/>
      <w:bookmarkEnd w:id="130"/>
      <w:r w:rsidRPr="00256C9E">
        <w:rPr>
          <w:lang w:val="es-ES_tradnl"/>
        </w:rPr>
        <w:t>protocolo de control del enlace radioeléctrico</w:t>
      </w:r>
    </w:p>
    <w:p w14:paraId="6E0DF56D" w14:textId="77777777" w:rsidR="00941FD9" w:rsidRPr="00256C9E" w:rsidRDefault="00941FD9" w:rsidP="00941FD9">
      <w:pPr>
        <w:keepNext/>
        <w:keepLines/>
        <w:rPr>
          <w:lang w:val="es-ES_tradnl"/>
        </w:rPr>
      </w:pPr>
      <w:r w:rsidRPr="00256C9E">
        <w:rPr>
          <w:lang w:val="es-ES_tradnl"/>
        </w:rPr>
        <w:t>Este documento describe el protocolo de control del enlace radioeléctrico (RLC) de E-UTRA.</w:t>
      </w:r>
    </w:p>
    <w:p w14:paraId="288D5168" w14:textId="015E10A5"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5078D188" w14:textId="3C6928D2"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460B2493" w14:textId="02438377"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ATIS.3GPP.36.322.V17.0.0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275" w:anchor="Rel-17" w:history="1">
        <w:r w:rsidRPr="00256C9E">
          <w:rPr>
            <w:color w:val="0563C1"/>
            <w:sz w:val="18"/>
            <w:szCs w:val="18"/>
            <w:u w:val="single"/>
            <w:lang w:val="es-ES_tradnl" w:eastAsia="en-GB"/>
          </w:rPr>
          <w:t>https://www.atis.org/3gpp-transpositions - Rel-17</w:t>
        </w:r>
      </w:hyperlink>
    </w:p>
    <w:p w14:paraId="3486F0E6" w14:textId="5967719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CCSA.3GPP.36.322.V17.0.0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276" w:history="1">
        <w:r w:rsidRPr="00256C9E">
          <w:rPr>
            <w:color w:val="0563C1"/>
            <w:sz w:val="18"/>
            <w:szCs w:val="18"/>
            <w:u w:val="single"/>
            <w:lang w:val="es-ES_tradnl" w:eastAsia="en-GB"/>
          </w:rPr>
          <w:t>https://www.ccsa.org.cn/api/portalsFile/downloadOldFile?type=17&amp;oldFileUrl=NTN/SRIT/CCSA.3GPP.36.322.V17.0.0.d</w:t>
        </w:r>
      </w:hyperlink>
      <w:hyperlink r:id="rId277" w:history="1">
        <w:r w:rsidRPr="00256C9E">
          <w:rPr>
            <w:color w:val="0563C1"/>
            <w:sz w:val="18"/>
            <w:szCs w:val="18"/>
            <w:u w:val="single"/>
            <w:lang w:val="es-ES_tradnl" w:eastAsia="en-GB"/>
          </w:rPr>
          <w:t>ocx</w:t>
        </w:r>
      </w:hyperlink>
    </w:p>
    <w:p w14:paraId="37D464B2" w14:textId="10997EC4"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136 322 V17.0.0 (2022-05)</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06.05.2022</w:t>
      </w:r>
      <w:r w:rsidRPr="00256C9E">
        <w:rPr>
          <w:rFonts w:ascii="Arial" w:hAnsi="Arial" w:cs="Arial"/>
          <w:szCs w:val="24"/>
          <w:lang w:val="es-ES_tradnl" w:eastAsia="en-GB"/>
        </w:rPr>
        <w:tab/>
      </w:r>
      <w:hyperlink r:id="rId278" w:history="1">
        <w:r w:rsidRPr="00256C9E">
          <w:rPr>
            <w:color w:val="0563C1"/>
            <w:sz w:val="18"/>
            <w:szCs w:val="18"/>
            <w:u w:val="single"/>
            <w:lang w:val="es-ES_tradnl" w:eastAsia="en-GB"/>
          </w:rPr>
          <w:t>https://www.etsi.org/deliver/etsi_ts/136300_136399/136322/17.00.00_60/ts_136322v170000p.pdf</w:t>
        </w:r>
      </w:hyperlink>
    </w:p>
    <w:p w14:paraId="6A27E2E5" w14:textId="17B339B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36.322-17.0.0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01.11.2022</w:t>
      </w:r>
      <w:r w:rsidRPr="00256C9E">
        <w:rPr>
          <w:rFonts w:ascii="Arial" w:hAnsi="Arial" w:cs="Arial"/>
          <w:szCs w:val="24"/>
          <w:lang w:val="es-ES_tradnl" w:eastAsia="en-GB"/>
        </w:rPr>
        <w:tab/>
      </w:r>
      <w:hyperlink r:id="rId279" w:history="1">
        <w:r w:rsidRPr="00256C9E">
          <w:rPr>
            <w:color w:val="0563C1"/>
            <w:sz w:val="18"/>
            <w:szCs w:val="18"/>
            <w:u w:val="single"/>
            <w:lang w:val="es-ES_tradnl" w:eastAsia="en-GB"/>
          </w:rPr>
          <w:t>https://members.tsdsi.in/s/5PdEsQ5jxmSLKYJ</w:t>
        </w:r>
      </w:hyperlink>
    </w:p>
    <w:p w14:paraId="17384A0E" w14:textId="5A1E5DE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TTAT.3G-36.322V17.0.0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280" w:history="1">
        <w:r w:rsidRPr="00256C9E">
          <w:rPr>
            <w:color w:val="0563C1"/>
            <w:sz w:val="18"/>
            <w:szCs w:val="18"/>
            <w:u w:val="single"/>
            <w:lang w:val="es-ES_tradnl" w:eastAsia="en-GB"/>
          </w:rPr>
          <w:t>https://www.tta.or.kr/eng/ttaSearchEngView.do?key=461&amp;searchStandardNo=TTAT.3G-36.322V17.0.0&amp;searchCate=TTAS</w:t>
        </w:r>
      </w:hyperlink>
    </w:p>
    <w:p w14:paraId="657DACE9" w14:textId="60BEC74E"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215F5ED5" w14:textId="07E80D0D"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ATIS.3GPP.36.322.V18.0.0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281" w:anchor="Rel-18" w:history="1">
        <w:r w:rsidRPr="00256C9E">
          <w:rPr>
            <w:color w:val="0563C1"/>
            <w:sz w:val="18"/>
            <w:szCs w:val="18"/>
            <w:u w:val="single"/>
            <w:lang w:val="es-ES_tradnl" w:eastAsia="en-GB"/>
          </w:rPr>
          <w:t>https://www.atis.org/3gpp-transpositions - Rel-18</w:t>
        </w:r>
      </w:hyperlink>
    </w:p>
    <w:p w14:paraId="62C5D257" w14:textId="5773E69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CCSA.3GPP.36.322.V18.0.0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282" w:history="1">
        <w:r w:rsidRPr="00256C9E">
          <w:rPr>
            <w:color w:val="0563C1"/>
            <w:sz w:val="18"/>
            <w:szCs w:val="18"/>
            <w:u w:val="single"/>
            <w:lang w:val="es-ES_tradnl" w:eastAsia="en-GB"/>
          </w:rPr>
          <w:t>https://www.ccsa.org.cn/api/portalsFile/downloadOldFile?type=17&amp;oldFileUrl=NTN/SRIT/CCSA.3GPP.36.322.V18.0.0.d</w:t>
        </w:r>
      </w:hyperlink>
      <w:hyperlink r:id="rId283" w:history="1">
        <w:r w:rsidRPr="00256C9E">
          <w:rPr>
            <w:color w:val="0563C1"/>
            <w:sz w:val="18"/>
            <w:szCs w:val="18"/>
            <w:u w:val="single"/>
            <w:lang w:val="es-ES_tradnl" w:eastAsia="en-GB"/>
          </w:rPr>
          <w:t>ocx</w:t>
        </w:r>
      </w:hyperlink>
    </w:p>
    <w:p w14:paraId="5A233FF3" w14:textId="7BF7CC88"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136 322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15.05.2024</w:t>
      </w:r>
      <w:r w:rsidRPr="00256C9E">
        <w:rPr>
          <w:rFonts w:ascii="Arial" w:hAnsi="Arial" w:cs="Arial"/>
          <w:szCs w:val="24"/>
          <w:lang w:val="es-ES_tradnl" w:eastAsia="en-GB"/>
        </w:rPr>
        <w:tab/>
      </w:r>
      <w:hyperlink r:id="rId284" w:history="1">
        <w:r w:rsidRPr="00256C9E">
          <w:rPr>
            <w:color w:val="0563C1"/>
            <w:sz w:val="18"/>
            <w:szCs w:val="18"/>
            <w:u w:val="single"/>
            <w:lang w:val="es-ES_tradnl" w:eastAsia="en-GB"/>
          </w:rPr>
          <w:t>https://www.etsi.org/deliver/etsi_ts/136300_136399/136322/18.00.00_60/ts_136322v180000p.pdf</w:t>
        </w:r>
      </w:hyperlink>
    </w:p>
    <w:p w14:paraId="15594025" w14:textId="66FACE3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36.322 -18.0.0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285" w:history="1">
        <w:r w:rsidRPr="00256C9E">
          <w:rPr>
            <w:color w:val="0563C1"/>
            <w:sz w:val="18"/>
            <w:szCs w:val="18"/>
            <w:u w:val="single"/>
            <w:lang w:val="es-ES_tradnl" w:eastAsia="en-GB"/>
          </w:rPr>
          <w:t>https://members.tsdsi.in/s/WEjNxqmpX9qMHx4</w:t>
        </w:r>
      </w:hyperlink>
    </w:p>
    <w:p w14:paraId="1BFE9061" w14:textId="5CBCCE1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TTAT.3G-36.322V18.0.0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286" w:history="1">
        <w:r w:rsidRPr="00256C9E">
          <w:rPr>
            <w:color w:val="0563C1"/>
            <w:sz w:val="18"/>
            <w:szCs w:val="18"/>
            <w:u w:val="single"/>
            <w:lang w:val="es-ES_tradnl" w:eastAsia="en-GB"/>
          </w:rPr>
          <w:t>https://www.tta.or.kr/eng/ttaSearchEngView.do?key=461&amp;searchStandardNo=TTAT.3G-36.322V18.0.0&amp;searchCate=TTAS</w:t>
        </w:r>
      </w:hyperlink>
    </w:p>
    <w:p w14:paraId="0FF590EA"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lastRenderedPageBreak/>
        <w:t>1.3.1.3.10</w:t>
      </w:r>
      <w:r w:rsidRPr="00256C9E">
        <w:rPr>
          <w:lang w:val="es-ES_tradnl"/>
        </w:rPr>
        <w:tab/>
        <w:t>TS 36.323</w:t>
      </w:r>
    </w:p>
    <w:p w14:paraId="5AC512E9" w14:textId="77777777" w:rsidR="00941FD9" w:rsidRPr="00256C9E" w:rsidRDefault="00941FD9" w:rsidP="00941FD9">
      <w:pPr>
        <w:pStyle w:val="Headingb"/>
        <w:rPr>
          <w:lang w:val="es-ES_tradnl"/>
        </w:rPr>
      </w:pPr>
      <w:bookmarkStart w:id="131" w:name="_Toc56152365"/>
      <w:bookmarkStart w:id="132" w:name="_Toc56153745"/>
      <w:bookmarkStart w:id="133" w:name="_Toc94532857"/>
      <w:bookmarkStart w:id="134" w:name="_Toc94533327"/>
      <w:r w:rsidRPr="00256C9E">
        <w:rPr>
          <w:lang w:val="es-ES_tradnl"/>
        </w:rPr>
        <w:t xml:space="preserve">Acceso radioeléctrico terrenal universal evolucionado (E-UTRA); especificación del protocolo de convergencia de datos por paquetes (PDCP) </w:t>
      </w:r>
      <w:bookmarkEnd w:id="131"/>
      <w:bookmarkEnd w:id="132"/>
      <w:bookmarkEnd w:id="133"/>
      <w:bookmarkEnd w:id="134"/>
    </w:p>
    <w:p w14:paraId="55734D6F" w14:textId="77777777" w:rsidR="00941FD9" w:rsidRPr="00256C9E" w:rsidRDefault="00941FD9" w:rsidP="00941FD9">
      <w:pPr>
        <w:keepNext/>
        <w:keepLines/>
        <w:rPr>
          <w:lang w:val="es-ES_tradnl"/>
        </w:rPr>
      </w:pPr>
      <w:r w:rsidRPr="00256C9E">
        <w:rPr>
          <w:lang w:val="es-ES_tradnl"/>
        </w:rPr>
        <w:t>Este documento describe el protocolo de convergencia de datos por paquetes (PDCP) de E-UTRA.</w:t>
      </w:r>
    </w:p>
    <w:p w14:paraId="436E7E88" w14:textId="779A1C8D" w:rsidR="00941FD9" w:rsidRPr="00256C9E" w:rsidRDefault="00F1137E" w:rsidP="00941FD9">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00F8EDC5" w14:textId="78250D82"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68C6412E" w14:textId="42989E75"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ATIS.3GPP.36.323.V17.2.0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287" w:anchor="Rel-17" w:history="1">
        <w:r w:rsidRPr="00256C9E">
          <w:rPr>
            <w:color w:val="0563C1"/>
            <w:sz w:val="18"/>
            <w:szCs w:val="18"/>
            <w:u w:val="single"/>
            <w:lang w:val="es-ES_tradnl" w:eastAsia="en-GB"/>
          </w:rPr>
          <w:t>https://www.atis.org/3gpp-transpositions - Rel-17</w:t>
        </w:r>
      </w:hyperlink>
    </w:p>
    <w:p w14:paraId="18BF7EC5" w14:textId="4D7D886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CCSA.3GPP.36.323.V17.2.0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288" w:history="1">
        <w:r w:rsidRPr="00256C9E">
          <w:rPr>
            <w:color w:val="0563C1"/>
            <w:sz w:val="18"/>
            <w:szCs w:val="18"/>
            <w:u w:val="single"/>
            <w:lang w:val="es-ES_tradnl" w:eastAsia="en-GB"/>
          </w:rPr>
          <w:t>https://www.ccsa.org.cn/api/portalsFile/downloadOldFile?type=17&amp;oldFileUrl=NTN/SRIT/CCSA.3GPP.36.323.V17.2.0.d</w:t>
        </w:r>
      </w:hyperlink>
      <w:hyperlink r:id="rId289" w:history="1">
        <w:r w:rsidRPr="00256C9E">
          <w:rPr>
            <w:color w:val="0563C1"/>
            <w:sz w:val="18"/>
            <w:szCs w:val="18"/>
            <w:u w:val="single"/>
            <w:lang w:val="es-ES_tradnl" w:eastAsia="en-GB"/>
          </w:rPr>
          <w:t>ocx</w:t>
        </w:r>
      </w:hyperlink>
    </w:p>
    <w:p w14:paraId="056F1094" w14:textId="3E5A5510"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136 323 V17.2.0 (2023-01)</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19.01.2023</w:t>
      </w:r>
      <w:r w:rsidRPr="00256C9E">
        <w:rPr>
          <w:rFonts w:ascii="Arial" w:hAnsi="Arial" w:cs="Arial"/>
          <w:szCs w:val="24"/>
          <w:lang w:val="es-ES_tradnl" w:eastAsia="en-GB"/>
        </w:rPr>
        <w:tab/>
      </w:r>
      <w:hyperlink r:id="rId290" w:history="1">
        <w:r w:rsidRPr="00256C9E">
          <w:rPr>
            <w:color w:val="0563C1"/>
            <w:sz w:val="18"/>
            <w:szCs w:val="18"/>
            <w:u w:val="single"/>
            <w:lang w:val="es-ES_tradnl" w:eastAsia="en-GB"/>
          </w:rPr>
          <w:t>https://www.etsi.org/deliver/etsi_ts/136300_136399/136323/17.02.00_60/ts_136323v170200p.pdf</w:t>
        </w:r>
      </w:hyperlink>
    </w:p>
    <w:p w14:paraId="10DBBC69" w14:textId="40BADAB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36.323 17.2.0 V1.2.0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02.05.2023</w:t>
      </w:r>
      <w:r w:rsidRPr="00256C9E">
        <w:rPr>
          <w:rFonts w:ascii="Arial" w:hAnsi="Arial" w:cs="Arial"/>
          <w:szCs w:val="24"/>
          <w:lang w:val="es-ES_tradnl" w:eastAsia="en-GB"/>
        </w:rPr>
        <w:tab/>
      </w:r>
      <w:hyperlink r:id="rId291" w:history="1">
        <w:r w:rsidRPr="00256C9E">
          <w:rPr>
            <w:color w:val="0563C1"/>
            <w:sz w:val="18"/>
            <w:szCs w:val="18"/>
            <w:u w:val="single"/>
            <w:lang w:val="es-ES_tradnl" w:eastAsia="en-GB"/>
          </w:rPr>
          <w:t>https://members.tsdsi.in/s/nqMRwxftqRJSxN3</w:t>
        </w:r>
      </w:hyperlink>
    </w:p>
    <w:p w14:paraId="58D7B5ED" w14:textId="048000E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TTAT.3G-36.323V17.2.0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16.03.2023</w:t>
      </w:r>
      <w:r w:rsidRPr="00256C9E">
        <w:rPr>
          <w:rFonts w:ascii="Arial" w:hAnsi="Arial" w:cs="Arial"/>
          <w:szCs w:val="24"/>
          <w:lang w:val="es-ES_tradnl" w:eastAsia="en-GB"/>
        </w:rPr>
        <w:tab/>
      </w:r>
      <w:hyperlink r:id="rId292" w:history="1">
        <w:r w:rsidRPr="00256C9E">
          <w:rPr>
            <w:color w:val="0563C1"/>
            <w:sz w:val="18"/>
            <w:szCs w:val="18"/>
            <w:u w:val="single"/>
            <w:lang w:val="es-ES_tradnl" w:eastAsia="en-GB"/>
          </w:rPr>
          <w:t>https://www.tta.or.kr/eng/ttaSearchEngView.do?key=461&amp;searchStandardNo=TTAT.3G-36.323V17.2.0&amp;searchCate=TTAS</w:t>
        </w:r>
      </w:hyperlink>
    </w:p>
    <w:p w14:paraId="666B1E43" w14:textId="61A1ABD4"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3674D006" w14:textId="325B4E7F"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ATIS.3GPP.36.323.V18.0.0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293" w:anchor="Rel-18" w:history="1">
        <w:r w:rsidRPr="00256C9E">
          <w:rPr>
            <w:color w:val="0563C1"/>
            <w:sz w:val="18"/>
            <w:szCs w:val="18"/>
            <w:u w:val="single"/>
            <w:lang w:val="es-ES_tradnl" w:eastAsia="en-GB"/>
          </w:rPr>
          <w:t>https://www.atis.org/3gpp-transpositions - Rel-18</w:t>
        </w:r>
      </w:hyperlink>
    </w:p>
    <w:p w14:paraId="3A5D4E4C" w14:textId="5692B68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CCSA.3GPP.36.323.V18.0.0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294" w:history="1">
        <w:r w:rsidRPr="00256C9E">
          <w:rPr>
            <w:color w:val="0563C1"/>
            <w:sz w:val="18"/>
            <w:szCs w:val="18"/>
            <w:u w:val="single"/>
            <w:lang w:val="es-ES_tradnl" w:eastAsia="en-GB"/>
          </w:rPr>
          <w:t>https://www.ccsa.org.cn/api/portalsFile/downloadOldFile?type=17&amp;oldFileUrl=NTN/SRIT/CCSA.3GPP.36.323.V18.0.0.d</w:t>
        </w:r>
      </w:hyperlink>
      <w:hyperlink r:id="rId295" w:history="1">
        <w:r w:rsidRPr="00256C9E">
          <w:rPr>
            <w:color w:val="0563C1"/>
            <w:sz w:val="18"/>
            <w:szCs w:val="18"/>
            <w:u w:val="single"/>
            <w:lang w:val="es-ES_tradnl" w:eastAsia="en-GB"/>
          </w:rPr>
          <w:t>ocx</w:t>
        </w:r>
      </w:hyperlink>
    </w:p>
    <w:p w14:paraId="28918477" w14:textId="2227B781"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136 323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15.05.2024</w:t>
      </w:r>
      <w:r w:rsidRPr="00256C9E">
        <w:rPr>
          <w:rFonts w:ascii="Arial" w:hAnsi="Arial" w:cs="Arial"/>
          <w:szCs w:val="24"/>
          <w:lang w:val="es-ES_tradnl" w:eastAsia="en-GB"/>
        </w:rPr>
        <w:tab/>
      </w:r>
      <w:hyperlink r:id="rId296" w:history="1">
        <w:r w:rsidRPr="00256C9E">
          <w:rPr>
            <w:color w:val="0563C1"/>
            <w:sz w:val="18"/>
            <w:szCs w:val="18"/>
            <w:u w:val="single"/>
            <w:lang w:val="es-ES_tradnl" w:eastAsia="en-GB"/>
          </w:rPr>
          <w:t>https://www.etsi.org/deliver/etsi_ts/136300_136399/136323/18.00.00_60/ts_136323v180000p.pdf</w:t>
        </w:r>
      </w:hyperlink>
    </w:p>
    <w:p w14:paraId="71938E50" w14:textId="6495227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36.323 -18.0.0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297" w:history="1">
        <w:r w:rsidRPr="00256C9E">
          <w:rPr>
            <w:color w:val="0563C1"/>
            <w:sz w:val="18"/>
            <w:szCs w:val="18"/>
            <w:u w:val="single"/>
            <w:lang w:val="es-ES_tradnl" w:eastAsia="en-GB"/>
          </w:rPr>
          <w:t>https://members.tsdsi.in/s/Wc57E8baTJyNNc6</w:t>
        </w:r>
      </w:hyperlink>
    </w:p>
    <w:p w14:paraId="44C77F09" w14:textId="2771FD0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TTAT.3G-36.323V18.0.0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298" w:history="1">
        <w:r w:rsidRPr="00256C9E">
          <w:rPr>
            <w:color w:val="0563C1"/>
            <w:sz w:val="18"/>
            <w:szCs w:val="18"/>
            <w:u w:val="single"/>
            <w:lang w:val="es-ES_tradnl" w:eastAsia="en-GB"/>
          </w:rPr>
          <w:t>https://www.tta.or.kr/eng/ttaSearchEngView.do?key=461&amp;searchStandardNo=TTAT.3G-36.323V18.0.0&amp;searchCate=TTAS</w:t>
        </w:r>
      </w:hyperlink>
    </w:p>
    <w:p w14:paraId="34614C5E"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1.3.1.3.11</w:t>
      </w:r>
      <w:r w:rsidRPr="00256C9E">
        <w:rPr>
          <w:lang w:val="es-ES_tradnl"/>
        </w:rPr>
        <w:tab/>
        <w:t>TS 36.331</w:t>
      </w:r>
    </w:p>
    <w:p w14:paraId="13BB92A9" w14:textId="77777777" w:rsidR="00941FD9" w:rsidRPr="00256C9E" w:rsidRDefault="00941FD9" w:rsidP="00941FD9">
      <w:pPr>
        <w:pStyle w:val="Headingb"/>
        <w:rPr>
          <w:lang w:val="es-ES_tradnl"/>
        </w:rPr>
      </w:pPr>
      <w:bookmarkStart w:id="135" w:name="_Toc56152366"/>
      <w:bookmarkStart w:id="136" w:name="_Toc56153746"/>
      <w:bookmarkStart w:id="137" w:name="_Toc94532858"/>
      <w:bookmarkStart w:id="138" w:name="_Toc94533328"/>
      <w:r w:rsidRPr="00256C9E">
        <w:rPr>
          <w:lang w:val="es-ES_tradnl"/>
        </w:rPr>
        <w:t>Acceso radioeléctrico terrenal universal evolucionado (E-UTRA); control de recursos radioeléctricos (RRC); especificación del protocolo</w:t>
      </w:r>
      <w:bookmarkEnd w:id="135"/>
      <w:bookmarkEnd w:id="136"/>
      <w:bookmarkEnd w:id="137"/>
      <w:bookmarkEnd w:id="138"/>
    </w:p>
    <w:p w14:paraId="1DF60F13" w14:textId="3925E521" w:rsidR="00941FD9" w:rsidRPr="00256C9E" w:rsidRDefault="00941FD9" w:rsidP="00941FD9">
      <w:pPr>
        <w:keepNext/>
        <w:keepLines/>
        <w:rPr>
          <w:lang w:val="es-ES_tradnl"/>
        </w:rPr>
      </w:pPr>
      <w:r w:rsidRPr="00256C9E">
        <w:rPr>
          <w:lang w:val="es-ES_tradnl"/>
        </w:rPr>
        <w:t>Este documento especifica el protocolo de control de recursos radioeléctricos para la interfaz radioeléctrica entre el UE y E-UTRAN, así como para la interfaz radioeléctrica entre RN y E-UTRAN. El alcance de este documento abarca asimismo: i) la información radioeléctrica conexa transmitida a través de un contenedor transparente entre el eNodeB de origen y el eNodeB de destino durante un traspaso entre varios eNodeB; ii) la información radioeléctrica conexa transmitida a través de un contenedor transparente entre un eNodeB de origen o de destino y otro sistema durante un traspaso entre RAT.</w:t>
      </w:r>
    </w:p>
    <w:p w14:paraId="03AD0FCB" w14:textId="173D291E"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21438197" w14:textId="2C210305"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35CF4317" w14:textId="70925321"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ATIS.3GPP.36.331.V17.10.0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299" w:anchor="Rel-17" w:history="1">
        <w:r w:rsidRPr="00256C9E">
          <w:rPr>
            <w:color w:val="0563C1"/>
            <w:sz w:val="18"/>
            <w:szCs w:val="18"/>
            <w:u w:val="single"/>
            <w:lang w:val="es-ES_tradnl" w:eastAsia="en-GB"/>
          </w:rPr>
          <w:t>https://www.atis.org/3gpp-transpositions - Rel-17</w:t>
        </w:r>
      </w:hyperlink>
    </w:p>
    <w:p w14:paraId="6B4D9CE6" w14:textId="727E353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CCSA.3GPP.36.331.V17.10.0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300" w:history="1">
        <w:r w:rsidRPr="00256C9E">
          <w:rPr>
            <w:color w:val="0563C1"/>
            <w:sz w:val="18"/>
            <w:szCs w:val="18"/>
            <w:u w:val="single"/>
            <w:lang w:val="es-ES_tradnl" w:eastAsia="en-GB"/>
          </w:rPr>
          <w:t>https://www.ccsa.org.cn/api/portalsFile/downloadOldFile?type=17&amp;oldFileUrl=NTN/SRIT/CCSA.3GPP.36.331.V17.10.0.</w:t>
        </w:r>
      </w:hyperlink>
      <w:hyperlink r:id="rId301" w:history="1">
        <w:r w:rsidRPr="00256C9E">
          <w:rPr>
            <w:color w:val="0563C1"/>
            <w:sz w:val="18"/>
            <w:szCs w:val="18"/>
            <w:u w:val="single"/>
            <w:lang w:val="es-ES_tradnl" w:eastAsia="en-GB"/>
          </w:rPr>
          <w:t>docx</w:t>
        </w:r>
      </w:hyperlink>
    </w:p>
    <w:p w14:paraId="1B8911B4" w14:textId="4FB7FA32"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136 331 V17.10.0 (2024-10)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17.10.2024</w:t>
      </w:r>
      <w:r w:rsidRPr="00256C9E">
        <w:rPr>
          <w:rFonts w:ascii="Arial" w:hAnsi="Arial" w:cs="Arial"/>
          <w:szCs w:val="24"/>
          <w:lang w:val="es-ES_tradnl" w:eastAsia="en-GB"/>
        </w:rPr>
        <w:tab/>
      </w:r>
      <w:hyperlink r:id="rId302" w:history="1">
        <w:r w:rsidRPr="00256C9E">
          <w:rPr>
            <w:color w:val="0563C1"/>
            <w:sz w:val="18"/>
            <w:szCs w:val="18"/>
            <w:u w:val="single"/>
            <w:lang w:val="es-ES_tradnl" w:eastAsia="en-GB"/>
          </w:rPr>
          <w:t>https://www.etsi.org/deliver/etsi_ts/136300_136399/136331/17.10.00_60/ts_136331v171000p.pdf</w:t>
        </w:r>
      </w:hyperlink>
    </w:p>
    <w:p w14:paraId="7478DA77" w14:textId="69D09FA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36.331-17.10.0 V1.10.0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303" w:history="1">
        <w:r w:rsidRPr="00256C9E">
          <w:rPr>
            <w:color w:val="0563C1"/>
            <w:sz w:val="18"/>
            <w:szCs w:val="18"/>
            <w:u w:val="single"/>
            <w:lang w:val="es-ES_tradnl" w:eastAsia="en-GB"/>
          </w:rPr>
          <w:t>https://members.tsdsi.in/s/L4LHZzws59AcBL8</w:t>
        </w:r>
      </w:hyperlink>
    </w:p>
    <w:p w14:paraId="5B61EA49" w14:textId="52BFBEF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TTAT.3G-36.331V17.10.0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304" w:history="1">
        <w:r w:rsidRPr="00256C9E">
          <w:rPr>
            <w:color w:val="0563C1"/>
            <w:sz w:val="18"/>
            <w:szCs w:val="18"/>
            <w:u w:val="single"/>
            <w:lang w:val="es-ES_tradnl" w:eastAsia="en-GB"/>
          </w:rPr>
          <w:t>https://www.tta.or.kr/eng/ttaSearchEngView.do?key=461&amp;searchStandardNo=TTAT.3G-36.331V17.10.0&amp;searchCate=TTAS</w:t>
        </w:r>
      </w:hyperlink>
    </w:p>
    <w:p w14:paraId="5665D174" w14:textId="33F0D61E"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lastRenderedPageBreak/>
        <w:t>Versión 18</w:t>
      </w:r>
    </w:p>
    <w:p w14:paraId="1B212E4D" w14:textId="4914E4D8"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ATIS.3GPP.36.331.V18.3.1</w:t>
      </w:r>
      <w:r w:rsidRPr="00256C9E">
        <w:rPr>
          <w:rFonts w:ascii="Arial" w:hAnsi="Arial" w:cs="Arial"/>
          <w:szCs w:val="24"/>
          <w:lang w:val="es-ES_tradnl" w:eastAsia="en-GB"/>
        </w:rPr>
        <w:tab/>
      </w:r>
      <w:r w:rsidRPr="00256C9E">
        <w:rPr>
          <w:color w:val="000000"/>
          <w:sz w:val="18"/>
          <w:szCs w:val="18"/>
          <w:lang w:val="es-ES_tradnl" w:eastAsia="en-GB"/>
        </w:rPr>
        <w:t>18.3.1</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305" w:anchor="Rel-18" w:history="1">
        <w:r w:rsidRPr="00256C9E">
          <w:rPr>
            <w:color w:val="0563C1"/>
            <w:sz w:val="18"/>
            <w:szCs w:val="18"/>
            <w:u w:val="single"/>
            <w:lang w:val="es-ES_tradnl" w:eastAsia="en-GB"/>
          </w:rPr>
          <w:t>https://www.atis.org/3gpp-transpositions - Rel-18</w:t>
        </w:r>
      </w:hyperlink>
    </w:p>
    <w:p w14:paraId="62FA0DAC" w14:textId="1B65BAC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CCSA.3GPP.36.331.V18.3.1</w:t>
      </w:r>
      <w:r w:rsidRPr="00256C9E">
        <w:rPr>
          <w:rFonts w:ascii="Arial" w:hAnsi="Arial" w:cs="Arial"/>
          <w:szCs w:val="24"/>
          <w:lang w:val="es-ES_tradnl" w:eastAsia="en-GB"/>
        </w:rPr>
        <w:tab/>
      </w:r>
      <w:r w:rsidRPr="00256C9E">
        <w:rPr>
          <w:color w:val="000000"/>
          <w:sz w:val="18"/>
          <w:szCs w:val="18"/>
          <w:lang w:val="es-ES_tradnl" w:eastAsia="en-GB"/>
        </w:rPr>
        <w:t>18.3.1</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306" w:history="1">
        <w:r w:rsidRPr="00256C9E">
          <w:rPr>
            <w:color w:val="0563C1"/>
            <w:sz w:val="18"/>
            <w:szCs w:val="18"/>
            <w:u w:val="single"/>
            <w:lang w:val="es-ES_tradnl" w:eastAsia="en-GB"/>
          </w:rPr>
          <w:t>https://www.ccsa.org.cn/api/portalsFile/downloadOldFile?type=17&amp;oldFileUrl=NTN/SRIT/CCSA.3GPP.36.331.V18.3.1.zip</w:t>
        </w:r>
      </w:hyperlink>
    </w:p>
    <w:p w14:paraId="2DEB6730" w14:textId="5503602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136 331 V18.3.1 (2024-10)</w:t>
      </w:r>
      <w:r w:rsidRPr="00256C9E">
        <w:rPr>
          <w:rFonts w:ascii="Arial" w:hAnsi="Arial" w:cs="Arial"/>
          <w:szCs w:val="24"/>
          <w:lang w:val="es-ES_tradnl" w:eastAsia="en-GB"/>
        </w:rPr>
        <w:tab/>
      </w:r>
      <w:r w:rsidRPr="00256C9E">
        <w:rPr>
          <w:color w:val="000000"/>
          <w:sz w:val="18"/>
          <w:szCs w:val="18"/>
          <w:lang w:val="es-ES_tradnl" w:eastAsia="en-GB"/>
        </w:rPr>
        <w:t>18.3.1</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17.10.2024</w:t>
      </w:r>
      <w:r w:rsidRPr="00256C9E">
        <w:rPr>
          <w:rFonts w:ascii="Arial" w:hAnsi="Arial" w:cs="Arial"/>
          <w:szCs w:val="24"/>
          <w:lang w:val="es-ES_tradnl" w:eastAsia="en-GB"/>
        </w:rPr>
        <w:tab/>
      </w:r>
      <w:hyperlink r:id="rId307" w:history="1">
        <w:r w:rsidRPr="00256C9E">
          <w:rPr>
            <w:color w:val="0563C1"/>
            <w:sz w:val="18"/>
            <w:szCs w:val="18"/>
            <w:u w:val="single"/>
            <w:lang w:val="es-ES_tradnl" w:eastAsia="en-GB"/>
          </w:rPr>
          <w:t>https://www.etsi.org/deliver/etsi_ts/136300_136399/136331/18.03.01_60/ts_136331v180301p.pdf</w:t>
        </w:r>
      </w:hyperlink>
    </w:p>
    <w:p w14:paraId="3AE25EE6" w14:textId="0E1EB53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36.331- 18.3.1 V1.1.0</w:t>
      </w:r>
      <w:r w:rsidRPr="00256C9E">
        <w:rPr>
          <w:rFonts w:ascii="Arial" w:hAnsi="Arial" w:cs="Arial"/>
          <w:szCs w:val="24"/>
          <w:lang w:val="es-ES_tradnl" w:eastAsia="en-GB"/>
        </w:rPr>
        <w:tab/>
      </w:r>
      <w:r w:rsidRPr="00256C9E">
        <w:rPr>
          <w:color w:val="000000"/>
          <w:sz w:val="18"/>
          <w:szCs w:val="18"/>
          <w:lang w:val="es-ES_tradnl" w:eastAsia="en-GB"/>
        </w:rPr>
        <w:t>18.3.1</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308" w:history="1">
        <w:r w:rsidRPr="00256C9E">
          <w:rPr>
            <w:color w:val="0563C1"/>
            <w:sz w:val="18"/>
            <w:szCs w:val="18"/>
            <w:u w:val="single"/>
            <w:lang w:val="es-ES_tradnl" w:eastAsia="en-GB"/>
          </w:rPr>
          <w:t>https://members.tsdsi.in/s/QiZ339bA9gWxADP</w:t>
        </w:r>
      </w:hyperlink>
    </w:p>
    <w:p w14:paraId="195F7BD1" w14:textId="64918D3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TTAT.3G-36.331V18.3.1</w:t>
      </w:r>
      <w:r w:rsidRPr="00256C9E">
        <w:rPr>
          <w:rFonts w:ascii="Arial" w:hAnsi="Arial" w:cs="Arial"/>
          <w:szCs w:val="24"/>
          <w:lang w:val="es-ES_tradnl" w:eastAsia="en-GB"/>
        </w:rPr>
        <w:tab/>
      </w:r>
      <w:r w:rsidRPr="00256C9E">
        <w:rPr>
          <w:color w:val="000000"/>
          <w:sz w:val="18"/>
          <w:szCs w:val="18"/>
          <w:lang w:val="es-ES_tradnl" w:eastAsia="en-GB"/>
        </w:rPr>
        <w:t>18.3.1</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309" w:history="1">
        <w:r w:rsidRPr="00256C9E">
          <w:rPr>
            <w:color w:val="0563C1"/>
            <w:sz w:val="18"/>
            <w:szCs w:val="18"/>
            <w:u w:val="single"/>
            <w:lang w:val="es-ES_tradnl" w:eastAsia="en-GB"/>
          </w:rPr>
          <w:t>https://www.tta.or.kr/eng/ttaSearchEngView.do?key=461&amp;searchStandardNo=TTAT.3G-36.331V18.3.1&amp;searchCate=TTAS</w:t>
        </w:r>
      </w:hyperlink>
    </w:p>
    <w:p w14:paraId="7F1DC7BB"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1.3.1.3.12</w:t>
      </w:r>
      <w:r w:rsidRPr="00256C9E">
        <w:rPr>
          <w:lang w:val="es-ES_tradnl"/>
        </w:rPr>
        <w:tab/>
        <w:t>TS 36.355</w:t>
      </w:r>
    </w:p>
    <w:p w14:paraId="348443BA" w14:textId="77777777" w:rsidR="00941FD9" w:rsidRPr="00256C9E" w:rsidRDefault="00941FD9" w:rsidP="00941FD9">
      <w:pPr>
        <w:pStyle w:val="Headingb"/>
        <w:rPr>
          <w:lang w:val="es-ES_tradnl"/>
        </w:rPr>
      </w:pPr>
      <w:bookmarkStart w:id="139" w:name="_Toc56152367"/>
      <w:bookmarkStart w:id="140" w:name="_Toc56153747"/>
      <w:bookmarkStart w:id="141" w:name="_Toc94532859"/>
      <w:bookmarkStart w:id="142" w:name="_Toc94533329"/>
      <w:r w:rsidRPr="00256C9E">
        <w:rPr>
          <w:lang w:val="es-ES_tradnl"/>
        </w:rPr>
        <w:t>Acceso radioeléctrico terrenal universal evolucionado (E-UTRA); protocolo de posicionamiento LTE (LPP)</w:t>
      </w:r>
      <w:bookmarkEnd w:id="139"/>
      <w:bookmarkEnd w:id="140"/>
      <w:bookmarkEnd w:id="141"/>
      <w:bookmarkEnd w:id="142"/>
    </w:p>
    <w:p w14:paraId="5126F489" w14:textId="77777777" w:rsidR="00941FD9" w:rsidRPr="00256C9E" w:rsidRDefault="00941FD9" w:rsidP="00941FD9">
      <w:pPr>
        <w:rPr>
          <w:lang w:val="es-ES_tradnl"/>
        </w:rPr>
      </w:pPr>
      <w:r w:rsidRPr="00256C9E">
        <w:rPr>
          <w:lang w:val="es-ES_tradnl"/>
        </w:rPr>
        <w:t>Este documento contiene la definición del protocolo de posicionamiento LTE (LPP).</w:t>
      </w:r>
    </w:p>
    <w:p w14:paraId="5E800DED" w14:textId="7D7D739C"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71A314FC" w14:textId="351198AA"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18690A39" w14:textId="15CD5A6F"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ATIS.3GPP.36.355.V17.0.0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310" w:anchor="Rel-17" w:history="1">
        <w:r w:rsidRPr="00256C9E">
          <w:rPr>
            <w:color w:val="0563C1"/>
            <w:sz w:val="18"/>
            <w:szCs w:val="18"/>
            <w:u w:val="single"/>
            <w:lang w:val="es-ES_tradnl" w:eastAsia="en-GB"/>
          </w:rPr>
          <w:t>https://www.atis.org/3gpp-transpositions - Rel-17</w:t>
        </w:r>
      </w:hyperlink>
    </w:p>
    <w:p w14:paraId="10B9FE28" w14:textId="3027893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CCSA.3GPP.36.355.V17.0.0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311" w:history="1">
        <w:r w:rsidRPr="00256C9E">
          <w:rPr>
            <w:color w:val="0563C1"/>
            <w:sz w:val="18"/>
            <w:szCs w:val="18"/>
            <w:u w:val="single"/>
            <w:lang w:val="es-ES_tradnl" w:eastAsia="en-GB"/>
          </w:rPr>
          <w:t>https://www.ccsa.org.cn/api/portalsFile/downloadOldFile?type=17&amp;oldFileUrl=NTN/SRIT/CCSA.3GPP.36.355.V17.0.0.d</w:t>
        </w:r>
      </w:hyperlink>
      <w:hyperlink r:id="rId312" w:history="1">
        <w:r w:rsidRPr="00256C9E">
          <w:rPr>
            <w:color w:val="0563C1"/>
            <w:sz w:val="18"/>
            <w:szCs w:val="18"/>
            <w:u w:val="single"/>
            <w:lang w:val="es-ES_tradnl" w:eastAsia="en-GB"/>
          </w:rPr>
          <w:t>ocx</w:t>
        </w:r>
      </w:hyperlink>
    </w:p>
    <w:p w14:paraId="4A580904" w14:textId="78087442"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136 355 V17.0.0 (2022-05)</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06.05.2022</w:t>
      </w:r>
      <w:r w:rsidRPr="00256C9E">
        <w:rPr>
          <w:rFonts w:ascii="Arial" w:hAnsi="Arial" w:cs="Arial"/>
          <w:szCs w:val="24"/>
          <w:lang w:val="es-ES_tradnl" w:eastAsia="en-GB"/>
        </w:rPr>
        <w:tab/>
      </w:r>
      <w:hyperlink r:id="rId313" w:history="1">
        <w:r w:rsidRPr="00256C9E">
          <w:rPr>
            <w:color w:val="0563C1"/>
            <w:sz w:val="18"/>
            <w:szCs w:val="18"/>
            <w:u w:val="single"/>
            <w:lang w:val="es-ES_tradnl" w:eastAsia="en-GB"/>
          </w:rPr>
          <w:t>https://www.etsi.org/deliver/etsi_ts/136300_136399/136355/17.00.00_60/ts_136355v170000p.pdf</w:t>
        </w:r>
      </w:hyperlink>
    </w:p>
    <w:p w14:paraId="2E5EB90B" w14:textId="603EA18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36.355-17.0.0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314" w:history="1">
        <w:r w:rsidRPr="00256C9E">
          <w:rPr>
            <w:color w:val="0563C1"/>
            <w:sz w:val="18"/>
            <w:szCs w:val="18"/>
            <w:u w:val="single"/>
            <w:lang w:val="es-ES_tradnl" w:eastAsia="en-GB"/>
          </w:rPr>
          <w:t>https://members.tsdsi.in/s/xNmyXMiQN8szZwt</w:t>
        </w:r>
      </w:hyperlink>
    </w:p>
    <w:p w14:paraId="02EDA5A1" w14:textId="7E82196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TTAT.3G-36.355V17.0.0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315" w:history="1">
        <w:r w:rsidRPr="00256C9E">
          <w:rPr>
            <w:color w:val="0563C1"/>
            <w:sz w:val="18"/>
            <w:szCs w:val="18"/>
            <w:u w:val="single"/>
            <w:lang w:val="es-ES_tradnl" w:eastAsia="en-GB"/>
          </w:rPr>
          <w:t>https://www.tta.or.kr/eng/ttaSearchEngView.do?key=461&amp;searchStandardNo=TTAT.3G-36.355V17.0.0&amp;searchCate=TTAS</w:t>
        </w:r>
      </w:hyperlink>
    </w:p>
    <w:p w14:paraId="71F7C1AA" w14:textId="416B9B8D"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48CD8F18" w14:textId="21CD317C"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ATIS.3GPP.36.355.V18.0.0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316" w:anchor="Rel-18" w:history="1">
        <w:r w:rsidRPr="00256C9E">
          <w:rPr>
            <w:color w:val="0563C1"/>
            <w:sz w:val="18"/>
            <w:szCs w:val="18"/>
            <w:u w:val="single"/>
            <w:lang w:val="es-ES_tradnl" w:eastAsia="en-GB"/>
          </w:rPr>
          <w:t>https://www.atis.org/3gpp-transpositions - Rel-18</w:t>
        </w:r>
      </w:hyperlink>
    </w:p>
    <w:p w14:paraId="10F771B3" w14:textId="33B541F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CCSA.3GPP.36.355.V18.0.0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317" w:history="1">
        <w:r w:rsidRPr="00256C9E">
          <w:rPr>
            <w:color w:val="0563C1"/>
            <w:sz w:val="18"/>
            <w:szCs w:val="18"/>
            <w:u w:val="single"/>
            <w:lang w:val="es-ES_tradnl" w:eastAsia="en-GB"/>
          </w:rPr>
          <w:t>https://www.ccsa.org.cn/api/portalsFile/downloadOldFile?type=17&amp;oldFileUrl=NTN/SRIT/CCSA.3GPP.36.355.V18.0.0.d</w:t>
        </w:r>
      </w:hyperlink>
      <w:hyperlink r:id="rId318" w:history="1">
        <w:r w:rsidRPr="00256C9E">
          <w:rPr>
            <w:color w:val="0563C1"/>
            <w:sz w:val="18"/>
            <w:szCs w:val="18"/>
            <w:u w:val="single"/>
            <w:lang w:val="es-ES_tradnl" w:eastAsia="en-GB"/>
          </w:rPr>
          <w:t>ocx</w:t>
        </w:r>
      </w:hyperlink>
    </w:p>
    <w:p w14:paraId="7FD19BAB" w14:textId="5D46E1D1"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136 355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15.05.2024</w:t>
      </w:r>
      <w:r w:rsidRPr="00256C9E">
        <w:rPr>
          <w:rFonts w:ascii="Arial" w:hAnsi="Arial" w:cs="Arial"/>
          <w:szCs w:val="24"/>
          <w:lang w:val="es-ES_tradnl" w:eastAsia="en-GB"/>
        </w:rPr>
        <w:tab/>
      </w:r>
      <w:hyperlink r:id="rId319" w:history="1">
        <w:r w:rsidRPr="00256C9E">
          <w:rPr>
            <w:color w:val="0563C1"/>
            <w:sz w:val="18"/>
            <w:szCs w:val="18"/>
            <w:u w:val="single"/>
            <w:lang w:val="es-ES_tradnl" w:eastAsia="en-GB"/>
          </w:rPr>
          <w:t>https://www.etsi.org/deliver/etsi_ts/136300_136399/136355/18.00.00_60/ts_136355v180000p.pdf</w:t>
        </w:r>
      </w:hyperlink>
    </w:p>
    <w:p w14:paraId="274DDF71" w14:textId="78F3D20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36.355 -18.0.0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320" w:history="1">
        <w:r w:rsidRPr="00256C9E">
          <w:rPr>
            <w:color w:val="0563C1"/>
            <w:sz w:val="18"/>
            <w:szCs w:val="18"/>
            <w:u w:val="single"/>
            <w:lang w:val="es-ES_tradnl" w:eastAsia="en-GB"/>
          </w:rPr>
          <w:t>https://members.tsdsi.in/s/LRdpGpAScWzmJTJ</w:t>
        </w:r>
      </w:hyperlink>
    </w:p>
    <w:p w14:paraId="7181B050" w14:textId="1CF8994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TTAT.3G-36.355V18.0.0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321" w:history="1">
        <w:r w:rsidRPr="00256C9E">
          <w:rPr>
            <w:color w:val="0563C1"/>
            <w:sz w:val="18"/>
            <w:szCs w:val="18"/>
            <w:u w:val="single"/>
            <w:lang w:val="es-ES_tradnl" w:eastAsia="en-GB"/>
          </w:rPr>
          <w:t>https://www.tta.or.kr/eng/ttaSearchEngView.do?key=461&amp;searchStandardNo=TTAT.3G-36.355V18.0.0&amp;searchCate=TTAS</w:t>
        </w:r>
      </w:hyperlink>
    </w:p>
    <w:p w14:paraId="1755EB18"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1.3.1.3.13</w:t>
      </w:r>
      <w:r w:rsidRPr="00256C9E">
        <w:rPr>
          <w:lang w:val="es-ES_tradnl"/>
        </w:rPr>
        <w:tab/>
        <w:t>TS 36.360</w:t>
      </w:r>
    </w:p>
    <w:p w14:paraId="5628BF46" w14:textId="77777777" w:rsidR="00941FD9" w:rsidRPr="00256C9E" w:rsidRDefault="00941FD9" w:rsidP="008F5065">
      <w:pPr>
        <w:pStyle w:val="Headingb"/>
        <w:keepNext w:val="0"/>
        <w:keepLines w:val="0"/>
        <w:rPr>
          <w:lang w:val="es-ES_tradnl"/>
        </w:rPr>
      </w:pPr>
      <w:bookmarkStart w:id="143" w:name="_Toc56152368"/>
      <w:bookmarkStart w:id="144" w:name="_Toc56153748"/>
      <w:bookmarkStart w:id="145" w:name="_Toc94532860"/>
      <w:bookmarkStart w:id="146" w:name="_Toc94533330"/>
      <w:r w:rsidRPr="00256C9E">
        <w:rPr>
          <w:lang w:val="es-ES_tradnl"/>
        </w:rPr>
        <w:t xml:space="preserve">Acceso radioeléctrico terrenal universal evolucionado (E-UTRA); </w:t>
      </w:r>
      <w:bookmarkEnd w:id="143"/>
      <w:bookmarkEnd w:id="144"/>
      <w:bookmarkEnd w:id="145"/>
      <w:bookmarkEnd w:id="146"/>
      <w:r w:rsidRPr="00256C9E">
        <w:rPr>
          <w:lang w:val="es-ES_tradnl"/>
        </w:rPr>
        <w:t>especificación del protocolo de adaptación de agregación LTE-WLAN (LWAAP)</w:t>
      </w:r>
    </w:p>
    <w:p w14:paraId="743ECC2C" w14:textId="77777777" w:rsidR="00941FD9" w:rsidRPr="00256C9E" w:rsidRDefault="00941FD9" w:rsidP="008F5065">
      <w:pPr>
        <w:rPr>
          <w:lang w:val="es-ES_tradnl"/>
        </w:rPr>
      </w:pPr>
      <w:r w:rsidRPr="00256C9E">
        <w:rPr>
          <w:lang w:val="es-ES_tradnl"/>
        </w:rPr>
        <w:t>Este documento describe el protocolo de adaptación de agregación E-UTRA LTE-WLAN (LWAAP).</w:t>
      </w:r>
    </w:p>
    <w:p w14:paraId="282BBBD5" w14:textId="4ECF5C59" w:rsidR="00941FD9" w:rsidRPr="00256C9E" w:rsidRDefault="00F1137E" w:rsidP="008F5065">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lastRenderedPageBreak/>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30D199FF" w14:textId="3428CF45" w:rsidR="00941FD9" w:rsidRPr="00256C9E" w:rsidRDefault="00F1137E" w:rsidP="008F5065">
      <w:pPr>
        <w:keepNext/>
        <w:keepLines/>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740D8747" w14:textId="3A3BA2D3" w:rsidR="00941FD9" w:rsidRPr="00256C9E" w:rsidRDefault="00941FD9" w:rsidP="008F5065">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ATIS.3GPP.36.360.V17.0.0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322" w:anchor="Rel-17" w:history="1">
        <w:r w:rsidRPr="00256C9E">
          <w:rPr>
            <w:color w:val="0563C1"/>
            <w:sz w:val="18"/>
            <w:szCs w:val="18"/>
            <w:u w:val="single"/>
            <w:lang w:val="es-ES_tradnl" w:eastAsia="en-GB"/>
          </w:rPr>
          <w:t>https://www.atis.org/3gpp-transpositions - Rel-17</w:t>
        </w:r>
      </w:hyperlink>
    </w:p>
    <w:p w14:paraId="460B9F1C" w14:textId="303EAC0F" w:rsidR="00941FD9" w:rsidRPr="00256C9E" w:rsidRDefault="00941FD9" w:rsidP="008F5065">
      <w:pPr>
        <w:keepNext/>
        <w:keepLines/>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CCSA.3GPP.36.360.V17.0.0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323" w:history="1">
        <w:r w:rsidRPr="00256C9E">
          <w:rPr>
            <w:color w:val="0563C1"/>
            <w:sz w:val="18"/>
            <w:szCs w:val="18"/>
            <w:u w:val="single"/>
            <w:lang w:val="es-ES_tradnl" w:eastAsia="en-GB"/>
          </w:rPr>
          <w:t>https://www.ccsa.org.cn/api/portalsFile/downloadOldFile?type=17&amp;oldFileUrl=NTN/SRIT/CCSA.3GPP.36.360.V17.0.0.d</w:t>
        </w:r>
      </w:hyperlink>
      <w:hyperlink r:id="rId324" w:history="1">
        <w:r w:rsidRPr="00256C9E">
          <w:rPr>
            <w:color w:val="0563C1"/>
            <w:sz w:val="18"/>
            <w:szCs w:val="18"/>
            <w:u w:val="single"/>
            <w:lang w:val="es-ES_tradnl" w:eastAsia="en-GB"/>
          </w:rPr>
          <w:t>oc</w:t>
        </w:r>
      </w:hyperlink>
    </w:p>
    <w:p w14:paraId="46E3D9CD" w14:textId="2835E126"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136 360 V17.0.0 (2022-05)</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06.05.2022</w:t>
      </w:r>
      <w:r w:rsidRPr="00256C9E">
        <w:rPr>
          <w:rFonts w:ascii="Arial" w:hAnsi="Arial" w:cs="Arial"/>
          <w:szCs w:val="24"/>
          <w:lang w:val="es-ES_tradnl" w:eastAsia="en-GB"/>
        </w:rPr>
        <w:tab/>
      </w:r>
      <w:hyperlink r:id="rId325" w:history="1">
        <w:r w:rsidRPr="00256C9E">
          <w:rPr>
            <w:color w:val="0563C1"/>
            <w:sz w:val="18"/>
            <w:szCs w:val="18"/>
            <w:u w:val="single"/>
            <w:lang w:val="es-ES_tradnl" w:eastAsia="en-GB"/>
          </w:rPr>
          <w:t>https://www.etsi.org/deliver/etsi_ts/136300_136399/136360/17.00.00_60/ts_136360v170000p.pdf</w:t>
        </w:r>
      </w:hyperlink>
    </w:p>
    <w:p w14:paraId="2E276524" w14:textId="69FA331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36.36-17.0.0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326" w:history="1">
        <w:r w:rsidRPr="00256C9E">
          <w:rPr>
            <w:color w:val="0563C1"/>
            <w:sz w:val="18"/>
            <w:szCs w:val="18"/>
            <w:u w:val="single"/>
            <w:lang w:val="es-ES_tradnl" w:eastAsia="en-GB"/>
          </w:rPr>
          <w:t>https://members.tsdsi.in/s/87RfEGLxi6RQtGB</w:t>
        </w:r>
      </w:hyperlink>
    </w:p>
    <w:p w14:paraId="385FDD7C" w14:textId="5E56CFA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TTAT.3G-36.360V17.0.0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327" w:history="1">
        <w:r w:rsidRPr="00256C9E">
          <w:rPr>
            <w:color w:val="0563C1"/>
            <w:sz w:val="18"/>
            <w:szCs w:val="18"/>
            <w:u w:val="single"/>
            <w:lang w:val="es-ES_tradnl" w:eastAsia="en-GB"/>
          </w:rPr>
          <w:t>https://www.tta.or.kr/eng/ttaSearchEngView.do?key=461&amp;searchStandardNo=TTAT.3G-36.360V17.0.0&amp;searchCate=TTAS</w:t>
        </w:r>
      </w:hyperlink>
    </w:p>
    <w:p w14:paraId="50C0BBDB" w14:textId="75363DC0"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0CF3AA49" w14:textId="15E66D6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ATIS.3GPP.36.360.V18.0.0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328" w:anchor="Rel-18" w:history="1">
        <w:r w:rsidRPr="00256C9E">
          <w:rPr>
            <w:color w:val="0563C1"/>
            <w:sz w:val="18"/>
            <w:szCs w:val="18"/>
            <w:u w:val="single"/>
            <w:lang w:val="es-ES_tradnl" w:eastAsia="en-GB"/>
          </w:rPr>
          <w:t>https://www.atis.org/3gpp-transpositions - Rel-18</w:t>
        </w:r>
      </w:hyperlink>
    </w:p>
    <w:p w14:paraId="7AD8714E" w14:textId="3006C1A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CCSA.3GPP.36.360.V18.0.0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329" w:history="1">
        <w:r w:rsidRPr="00256C9E">
          <w:rPr>
            <w:color w:val="0563C1"/>
            <w:sz w:val="18"/>
            <w:szCs w:val="18"/>
            <w:u w:val="single"/>
            <w:lang w:val="es-ES_tradnl" w:eastAsia="en-GB"/>
          </w:rPr>
          <w:t>https://www.ccsa.org.cn/api/portalsFile/downloadOldFile?type=17&amp;oldFileUrl=NTN/SRIT/CCSA.3GPP.36.360.V18.0.0.d</w:t>
        </w:r>
      </w:hyperlink>
      <w:hyperlink r:id="rId330" w:history="1">
        <w:r w:rsidRPr="00256C9E">
          <w:rPr>
            <w:color w:val="0563C1"/>
            <w:sz w:val="18"/>
            <w:szCs w:val="18"/>
            <w:u w:val="single"/>
            <w:lang w:val="es-ES_tradnl" w:eastAsia="en-GB"/>
          </w:rPr>
          <w:t>oc</w:t>
        </w:r>
      </w:hyperlink>
    </w:p>
    <w:p w14:paraId="5C7FC5C7" w14:textId="2C08F725"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136 360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15.05.2024</w:t>
      </w:r>
      <w:r w:rsidRPr="00256C9E">
        <w:rPr>
          <w:rFonts w:ascii="Arial" w:hAnsi="Arial" w:cs="Arial"/>
          <w:szCs w:val="24"/>
          <w:lang w:val="es-ES_tradnl" w:eastAsia="en-GB"/>
        </w:rPr>
        <w:tab/>
      </w:r>
      <w:hyperlink r:id="rId331" w:history="1">
        <w:r w:rsidRPr="00256C9E">
          <w:rPr>
            <w:color w:val="0563C1"/>
            <w:sz w:val="18"/>
            <w:szCs w:val="18"/>
            <w:u w:val="single"/>
            <w:lang w:val="es-ES_tradnl" w:eastAsia="en-GB"/>
          </w:rPr>
          <w:t>https://www.etsi.org/deliver/etsi_ts/136300_136399/136360/18.00.00_60/ts_136360v180000p.pdf</w:t>
        </w:r>
      </w:hyperlink>
    </w:p>
    <w:p w14:paraId="2CD35AA8" w14:textId="2526877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36.36 -18.0.0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332" w:history="1">
        <w:r w:rsidRPr="00256C9E">
          <w:rPr>
            <w:color w:val="0563C1"/>
            <w:sz w:val="18"/>
            <w:szCs w:val="18"/>
            <w:u w:val="single"/>
            <w:lang w:val="es-ES_tradnl" w:eastAsia="en-GB"/>
          </w:rPr>
          <w:t>https://members.tsdsi.in/s/4bYAJqf8ZjSCtKA</w:t>
        </w:r>
      </w:hyperlink>
    </w:p>
    <w:p w14:paraId="4349A012" w14:textId="5CDFEAC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TTAT.3G-36.360V18.0.0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333" w:history="1">
        <w:r w:rsidRPr="00256C9E">
          <w:rPr>
            <w:color w:val="0563C1"/>
            <w:sz w:val="18"/>
            <w:szCs w:val="18"/>
            <w:u w:val="single"/>
            <w:lang w:val="es-ES_tradnl" w:eastAsia="en-GB"/>
          </w:rPr>
          <w:t>https://www.tta.or.kr/eng/ttaSearchEngView.do?key=461&amp;searchStandardNo=TTAT.3G-36.360V18.0.0&amp;searchCate=TTAS</w:t>
        </w:r>
      </w:hyperlink>
    </w:p>
    <w:p w14:paraId="7A8E9F7D"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1.3.1.3.14</w:t>
      </w:r>
      <w:r w:rsidRPr="00256C9E">
        <w:rPr>
          <w:lang w:val="es-ES_tradnl"/>
        </w:rPr>
        <w:tab/>
        <w:t>TS 36.361</w:t>
      </w:r>
    </w:p>
    <w:p w14:paraId="4C896D27" w14:textId="77777777" w:rsidR="00941FD9" w:rsidRPr="00256C9E" w:rsidRDefault="00941FD9" w:rsidP="00941FD9">
      <w:pPr>
        <w:pStyle w:val="Headingb"/>
        <w:rPr>
          <w:lang w:val="es-ES_tradnl"/>
        </w:rPr>
      </w:pPr>
      <w:bookmarkStart w:id="147" w:name="_Toc56152369"/>
      <w:bookmarkStart w:id="148" w:name="_Toc56153749"/>
      <w:bookmarkStart w:id="149" w:name="_Toc94532861"/>
      <w:bookmarkStart w:id="150" w:name="_Toc94533331"/>
      <w:r w:rsidRPr="00256C9E">
        <w:rPr>
          <w:lang w:val="es-ES_tradnl"/>
        </w:rPr>
        <w:t xml:space="preserve">Acceso radioeléctrico terrenal universal evolucionado (E-UTRA); </w:t>
      </w:r>
      <w:bookmarkEnd w:id="147"/>
      <w:bookmarkEnd w:id="148"/>
      <w:bookmarkEnd w:id="149"/>
      <w:bookmarkEnd w:id="150"/>
      <w:r w:rsidRPr="00256C9E">
        <w:rPr>
          <w:lang w:val="es-ES_tradnl"/>
        </w:rPr>
        <w:t>integración radioeléctrica LTE/WLAN mediante encapsulado túnel IPSec (LWIP); especificación del protocolo</w:t>
      </w:r>
    </w:p>
    <w:p w14:paraId="4F2D5CFD" w14:textId="77777777" w:rsidR="00941FD9" w:rsidRPr="00256C9E" w:rsidRDefault="00941FD9" w:rsidP="00941FD9">
      <w:pPr>
        <w:pStyle w:val="Headingb"/>
        <w:rPr>
          <w:b w:val="0"/>
          <w:bCs/>
          <w:lang w:val="es-ES_tradnl" w:eastAsia="zh-CN"/>
        </w:rPr>
      </w:pPr>
      <w:r w:rsidRPr="00256C9E">
        <w:rPr>
          <w:b w:val="0"/>
          <w:bCs/>
          <w:lang w:val="es-ES_tradnl" w:eastAsia="zh-CN"/>
        </w:rPr>
        <w:t>Este documento describe el protocolo de encapsulado LWIP.</w:t>
      </w:r>
    </w:p>
    <w:p w14:paraId="1A553E5D" w14:textId="725DF68F"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53463134" w14:textId="67E4A09C"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46DA734E" w14:textId="03513216"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ATIS.3GPP.36.361.V17.0.0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334" w:anchor="Rel-17" w:history="1">
        <w:r w:rsidRPr="00256C9E">
          <w:rPr>
            <w:color w:val="0563C1"/>
            <w:sz w:val="18"/>
            <w:szCs w:val="18"/>
            <w:u w:val="single"/>
            <w:lang w:val="es-ES_tradnl" w:eastAsia="en-GB"/>
          </w:rPr>
          <w:t>https://www.atis.org/3gpp-transpositions - Rel-17</w:t>
        </w:r>
      </w:hyperlink>
    </w:p>
    <w:p w14:paraId="458641E4" w14:textId="293C403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CCSA.3GPP.36.361.V17.0.0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335" w:history="1">
        <w:r w:rsidRPr="00256C9E">
          <w:rPr>
            <w:color w:val="0563C1"/>
            <w:sz w:val="18"/>
            <w:szCs w:val="18"/>
            <w:u w:val="single"/>
            <w:lang w:val="es-ES_tradnl" w:eastAsia="en-GB"/>
          </w:rPr>
          <w:t>https://www.ccsa.org.cn/api/portalsFile/downloadOldFile?type=17&amp;oldFileUrl=NTN/SRIT/CCSA.3GPP.36.361.V17.0.0.d</w:t>
        </w:r>
      </w:hyperlink>
      <w:hyperlink r:id="rId336" w:history="1">
        <w:r w:rsidRPr="00256C9E">
          <w:rPr>
            <w:color w:val="0563C1"/>
            <w:sz w:val="18"/>
            <w:szCs w:val="18"/>
            <w:u w:val="single"/>
            <w:lang w:val="es-ES_tradnl" w:eastAsia="en-GB"/>
          </w:rPr>
          <w:t>oc</w:t>
        </w:r>
      </w:hyperlink>
    </w:p>
    <w:p w14:paraId="4A9A9767" w14:textId="4CA36D57"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136 361 V17.0.0 (2022-05)</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06.05.2022</w:t>
      </w:r>
      <w:r w:rsidRPr="00256C9E">
        <w:rPr>
          <w:rFonts w:ascii="Arial" w:hAnsi="Arial" w:cs="Arial"/>
          <w:szCs w:val="24"/>
          <w:lang w:val="es-ES_tradnl" w:eastAsia="en-GB"/>
        </w:rPr>
        <w:tab/>
      </w:r>
      <w:hyperlink r:id="rId337" w:history="1">
        <w:r w:rsidRPr="00256C9E">
          <w:rPr>
            <w:color w:val="0563C1"/>
            <w:sz w:val="18"/>
            <w:szCs w:val="18"/>
            <w:u w:val="single"/>
            <w:lang w:val="es-ES_tradnl" w:eastAsia="en-GB"/>
          </w:rPr>
          <w:t>https://www.etsi.org/deliver/etsi_ts/136300_136399/136361/17.00.00_60/ts_136361v170000p.pdf</w:t>
        </w:r>
      </w:hyperlink>
    </w:p>
    <w:p w14:paraId="27AF2083" w14:textId="75456D7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36.361-17.0.0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338" w:history="1">
        <w:r w:rsidRPr="00256C9E">
          <w:rPr>
            <w:color w:val="0563C1"/>
            <w:sz w:val="18"/>
            <w:szCs w:val="18"/>
            <w:u w:val="single"/>
            <w:lang w:val="es-ES_tradnl" w:eastAsia="en-GB"/>
          </w:rPr>
          <w:t>https://members.tsdsi.in/s/oTtwpBB32zkHZmT</w:t>
        </w:r>
      </w:hyperlink>
    </w:p>
    <w:p w14:paraId="047F101E" w14:textId="185BE4D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TTAT.3G-36.361V17.0.0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339" w:history="1">
        <w:r w:rsidRPr="00256C9E">
          <w:rPr>
            <w:color w:val="0563C1"/>
            <w:sz w:val="18"/>
            <w:szCs w:val="18"/>
            <w:u w:val="single"/>
            <w:lang w:val="es-ES_tradnl" w:eastAsia="en-GB"/>
          </w:rPr>
          <w:t>https://www.tta.or.kr/eng/ttaSearchEngView.do?key=461&amp;searchStandardNo=TTAT.3G-36.361V17.0.0&amp;searchCate=TTAS</w:t>
        </w:r>
      </w:hyperlink>
    </w:p>
    <w:p w14:paraId="199A102A" w14:textId="3F8BD739"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466AD6C0" w14:textId="329AF052"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ATIS.3GPP.36.361.V18.0.0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340" w:anchor="Rel-18" w:history="1">
        <w:r w:rsidRPr="00256C9E">
          <w:rPr>
            <w:color w:val="0563C1"/>
            <w:sz w:val="18"/>
            <w:szCs w:val="18"/>
            <w:u w:val="single"/>
            <w:lang w:val="es-ES_tradnl" w:eastAsia="en-GB"/>
          </w:rPr>
          <w:t>https://www.atis.org/3gpp-transpositions - Rel-18</w:t>
        </w:r>
      </w:hyperlink>
    </w:p>
    <w:p w14:paraId="0BBD6622" w14:textId="59D1216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CCSA.3GPP.36.361.V18.0.0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341" w:history="1">
        <w:r w:rsidRPr="00256C9E">
          <w:rPr>
            <w:color w:val="0563C1"/>
            <w:sz w:val="18"/>
            <w:szCs w:val="18"/>
            <w:u w:val="single"/>
            <w:lang w:val="es-ES_tradnl" w:eastAsia="en-GB"/>
          </w:rPr>
          <w:t>https://www.ccsa.org.cn/api/portalsFile/downloadOldFile?type=17&amp;oldFileUrl=NTN/SRIT/CCSA.3GPP.36.361.V18.0.0.d</w:t>
        </w:r>
      </w:hyperlink>
      <w:hyperlink r:id="rId342" w:history="1">
        <w:r w:rsidRPr="00256C9E">
          <w:rPr>
            <w:color w:val="0563C1"/>
            <w:sz w:val="18"/>
            <w:szCs w:val="18"/>
            <w:u w:val="single"/>
            <w:lang w:val="es-ES_tradnl" w:eastAsia="en-GB"/>
          </w:rPr>
          <w:t>oc</w:t>
        </w:r>
      </w:hyperlink>
    </w:p>
    <w:p w14:paraId="7C03ECC8" w14:textId="108F168F"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136 361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15.05.2024</w:t>
      </w:r>
      <w:r w:rsidRPr="00256C9E">
        <w:rPr>
          <w:rFonts w:ascii="Arial" w:hAnsi="Arial" w:cs="Arial"/>
          <w:szCs w:val="24"/>
          <w:lang w:val="es-ES_tradnl" w:eastAsia="en-GB"/>
        </w:rPr>
        <w:tab/>
      </w:r>
      <w:hyperlink r:id="rId343" w:history="1">
        <w:r w:rsidRPr="00256C9E">
          <w:rPr>
            <w:color w:val="0563C1"/>
            <w:sz w:val="18"/>
            <w:szCs w:val="18"/>
            <w:u w:val="single"/>
            <w:lang w:val="es-ES_tradnl" w:eastAsia="en-GB"/>
          </w:rPr>
          <w:t>https://www.etsi.org/deliver/etsi_ts/136300_136399/136361/18.00.00_60/ts_136361v180000p.pdf</w:t>
        </w:r>
      </w:hyperlink>
    </w:p>
    <w:p w14:paraId="3D9FAAF8" w14:textId="156CA55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36.361 -18.0.0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344" w:history="1">
        <w:r w:rsidRPr="00256C9E">
          <w:rPr>
            <w:color w:val="0563C1"/>
            <w:sz w:val="18"/>
            <w:szCs w:val="18"/>
            <w:u w:val="single"/>
            <w:lang w:val="es-ES_tradnl" w:eastAsia="en-GB"/>
          </w:rPr>
          <w:t>https://members.tsdsi.in/s/X5SsFam3RsjpsDm</w:t>
        </w:r>
      </w:hyperlink>
    </w:p>
    <w:p w14:paraId="316EBEBE" w14:textId="04CAE87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TTAT.3G-36.361V18.0.0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345" w:history="1">
        <w:r w:rsidRPr="00256C9E">
          <w:rPr>
            <w:color w:val="0563C1"/>
            <w:sz w:val="18"/>
            <w:szCs w:val="18"/>
            <w:u w:val="single"/>
            <w:lang w:val="es-ES_tradnl" w:eastAsia="en-GB"/>
          </w:rPr>
          <w:t>https://www.tta.or.kr/eng/ttaSearchEngView.do?key=461&amp;searchStandardNo=TTAT.3G-36.361V18.0.0&amp;searchCate=TTAS</w:t>
        </w:r>
      </w:hyperlink>
    </w:p>
    <w:p w14:paraId="00983FEA"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lastRenderedPageBreak/>
        <w:t>1.3.1.3.15</w:t>
      </w:r>
      <w:r w:rsidRPr="00256C9E">
        <w:rPr>
          <w:lang w:val="es-ES_tradnl"/>
        </w:rPr>
        <w:tab/>
        <w:t>TS 37.320</w:t>
      </w:r>
    </w:p>
    <w:p w14:paraId="6BD8B305" w14:textId="77777777" w:rsidR="00941FD9" w:rsidRPr="00256C9E" w:rsidRDefault="00941FD9" w:rsidP="00714765">
      <w:pPr>
        <w:pStyle w:val="Headingb"/>
        <w:rPr>
          <w:lang w:val="es-ES_tradnl"/>
        </w:rPr>
      </w:pPr>
      <w:bookmarkStart w:id="151" w:name="_Toc56152370"/>
      <w:bookmarkStart w:id="152" w:name="_Toc56153750"/>
      <w:bookmarkStart w:id="153" w:name="_Toc94532862"/>
      <w:bookmarkStart w:id="154" w:name="_Toc94533332"/>
      <w:r w:rsidRPr="00256C9E">
        <w:rPr>
          <w:lang w:val="es-ES_tradnl"/>
        </w:rPr>
        <w:t>Acceso radioeléctrico terrenal universal (UTRA) y acceso radioeléctrico terrenal universal evolucionado (E-UTRA); obtención de mediciones en radiofrecuencia para la minimización de los ensayos en vehículo (MDT); descripción global; etapa 2</w:t>
      </w:r>
      <w:bookmarkEnd w:id="151"/>
      <w:bookmarkEnd w:id="152"/>
      <w:bookmarkEnd w:id="153"/>
      <w:bookmarkEnd w:id="154"/>
    </w:p>
    <w:p w14:paraId="7358BDCD" w14:textId="77777777" w:rsidR="00941FD9" w:rsidRPr="00256C9E" w:rsidRDefault="00941FD9" w:rsidP="00714765">
      <w:pPr>
        <w:rPr>
          <w:lang w:val="es-ES_tradnl"/>
        </w:rPr>
      </w:pPr>
      <w:r w:rsidRPr="00256C9E">
        <w:rPr>
          <w:lang w:val="es-ES_tradnl"/>
        </w:rPr>
        <w:t>Este documento proporciona una visión general y una descripción global de la funcionalidad de minimización de los ensayos en vehículo. El documento describe las funciones y los procedimientos para facilitar la obtención de mediciones específicas del equipo de usuario (UE) para MDT mediante la arquitectura del plano de control, tanto para UTRAN como para E-UTRAN. Los detalles de los procedimientos de señalización para el funcionamiento para una sola RAT figuran en la especificación del protocolo de interfaz radioeléctrica correspondiente. El funcionamiento de red y el control general de MDT se describen en las especificaciones OAM.</w:t>
      </w:r>
    </w:p>
    <w:p w14:paraId="2E7657F0" w14:textId="45CE7731"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0D184C69" w14:textId="1658D050"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783810CA" w14:textId="7E9E075B"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ATIS.3GPP.37.320.V17.5.0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346" w:anchor="Rel-17" w:history="1">
        <w:r w:rsidRPr="00256C9E">
          <w:rPr>
            <w:color w:val="0563C1"/>
            <w:sz w:val="18"/>
            <w:szCs w:val="18"/>
            <w:u w:val="single"/>
            <w:lang w:val="es-ES_tradnl" w:eastAsia="en-GB"/>
          </w:rPr>
          <w:t>https://www.atis.org/3gpp-transpositions - Rel-17</w:t>
        </w:r>
      </w:hyperlink>
    </w:p>
    <w:p w14:paraId="19E8FB83" w14:textId="366E0F8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CCSA.3GPP.37.320.V17.5.0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347" w:history="1">
        <w:r w:rsidRPr="00256C9E">
          <w:rPr>
            <w:color w:val="0563C1"/>
            <w:sz w:val="18"/>
            <w:szCs w:val="18"/>
            <w:u w:val="single"/>
            <w:lang w:val="es-ES_tradnl"/>
          </w:rPr>
          <w:t>https://www.ccsa.org.cn/api/portalsFile/downloadOldFile?type=17&amp;oldFileUrl=NTN/SRIT/CCSA.3GPP.37.320V17.5.0.docx</w:t>
        </w:r>
      </w:hyperlink>
    </w:p>
    <w:p w14:paraId="1A059A3F" w14:textId="658928D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137 320 V17.5.0 (2023-10)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09.10.2023</w:t>
      </w:r>
      <w:r w:rsidRPr="00256C9E">
        <w:rPr>
          <w:rFonts w:ascii="Arial" w:hAnsi="Arial" w:cs="Arial"/>
          <w:szCs w:val="24"/>
          <w:lang w:val="es-ES_tradnl" w:eastAsia="en-GB"/>
        </w:rPr>
        <w:tab/>
      </w:r>
      <w:hyperlink r:id="rId348" w:history="1">
        <w:r w:rsidRPr="00256C9E">
          <w:rPr>
            <w:color w:val="0563C1"/>
            <w:sz w:val="18"/>
            <w:szCs w:val="18"/>
            <w:u w:val="single"/>
            <w:lang w:val="es-ES_tradnl" w:eastAsia="en-GB"/>
          </w:rPr>
          <w:t>https://www.etsi.org/deliver/etsi_ts/137300_137399/137320/17.05.00_60/ts_137320v170500p.pdf</w:t>
        </w:r>
      </w:hyperlink>
    </w:p>
    <w:p w14:paraId="63FB2B91" w14:textId="14310E8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37.32-17.5.0 V1.5.0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23.02.2024</w:t>
      </w:r>
      <w:r w:rsidRPr="00256C9E">
        <w:rPr>
          <w:rFonts w:ascii="Arial" w:hAnsi="Arial" w:cs="Arial"/>
          <w:szCs w:val="24"/>
          <w:lang w:val="es-ES_tradnl" w:eastAsia="en-GB"/>
        </w:rPr>
        <w:tab/>
      </w:r>
      <w:hyperlink r:id="rId349" w:history="1">
        <w:r w:rsidRPr="00256C9E">
          <w:rPr>
            <w:color w:val="0563C1"/>
            <w:sz w:val="18"/>
            <w:szCs w:val="18"/>
            <w:u w:val="single"/>
            <w:lang w:val="es-ES_tradnl" w:eastAsia="en-GB"/>
          </w:rPr>
          <w:t>https://members.tsdsi.in/s/LGt2C4iqeEtjdGY</w:t>
        </w:r>
      </w:hyperlink>
    </w:p>
    <w:p w14:paraId="35C33ADC" w14:textId="6699E88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TTAT.3G-37.320V17.5.0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13.02.2024</w:t>
      </w:r>
      <w:r w:rsidRPr="00256C9E">
        <w:rPr>
          <w:rFonts w:ascii="Arial" w:hAnsi="Arial" w:cs="Arial"/>
          <w:szCs w:val="24"/>
          <w:lang w:val="es-ES_tradnl" w:eastAsia="en-GB"/>
        </w:rPr>
        <w:tab/>
      </w:r>
      <w:hyperlink r:id="rId350" w:history="1">
        <w:r w:rsidRPr="00256C9E">
          <w:rPr>
            <w:color w:val="0563C1"/>
            <w:sz w:val="18"/>
            <w:szCs w:val="18"/>
            <w:u w:val="single"/>
            <w:lang w:val="es-ES_tradnl" w:eastAsia="en-GB"/>
          </w:rPr>
          <w:t>https://www.tta.or.kr/eng/ttaSearchEngView.do?key=461&amp;searchStandardNo=TTAT.3G-37.320V17.5.0&amp;searchCate=TTAS</w:t>
        </w:r>
      </w:hyperlink>
    </w:p>
    <w:p w14:paraId="1DB5D3F4" w14:textId="2854A5E8"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6390FCCC" w14:textId="192F92B3"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ATIS.3GPP.37.320.V18.3.0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351" w:anchor="Rel-18" w:history="1">
        <w:r w:rsidRPr="00256C9E">
          <w:rPr>
            <w:color w:val="0563C1"/>
            <w:sz w:val="18"/>
            <w:szCs w:val="18"/>
            <w:u w:val="single"/>
            <w:lang w:val="es-ES_tradnl" w:eastAsia="en-GB"/>
          </w:rPr>
          <w:t>https://www.atis.org/3gpp-transpositions - Rel-18</w:t>
        </w:r>
      </w:hyperlink>
    </w:p>
    <w:p w14:paraId="4C3F110D" w14:textId="2B85FF6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CCSA.3GPP.37.320.V18.3.0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352" w:history="1">
        <w:r w:rsidRPr="00256C9E">
          <w:rPr>
            <w:color w:val="0563C1"/>
            <w:sz w:val="18"/>
            <w:szCs w:val="18"/>
            <w:u w:val="single"/>
            <w:lang w:val="es-ES_tradnl" w:eastAsia="en-GB"/>
          </w:rPr>
          <w:t>https://www.ccsa.org.cn/api/portalsFile/downloadOldFile?type=17&amp;oldFileUrl=NTN/SRIT/CCSA.3GPP.37.320.V18.3.0.d</w:t>
        </w:r>
      </w:hyperlink>
      <w:hyperlink r:id="rId353" w:history="1">
        <w:r w:rsidRPr="00256C9E">
          <w:rPr>
            <w:color w:val="0563C1"/>
            <w:sz w:val="18"/>
            <w:szCs w:val="18"/>
            <w:u w:val="single"/>
            <w:lang w:val="es-ES_tradnl" w:eastAsia="en-GB"/>
          </w:rPr>
          <w:t>ocx</w:t>
        </w:r>
      </w:hyperlink>
    </w:p>
    <w:p w14:paraId="2A7DEBA0" w14:textId="694AEA6A"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137 320 V18.3.0 (2024-10)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14.10.2024</w:t>
      </w:r>
      <w:r w:rsidRPr="00256C9E">
        <w:rPr>
          <w:rFonts w:ascii="Arial" w:hAnsi="Arial" w:cs="Arial"/>
          <w:szCs w:val="24"/>
          <w:lang w:val="es-ES_tradnl" w:eastAsia="en-GB"/>
        </w:rPr>
        <w:tab/>
      </w:r>
      <w:hyperlink r:id="rId354" w:history="1">
        <w:r w:rsidRPr="00256C9E">
          <w:rPr>
            <w:color w:val="0563C1"/>
            <w:sz w:val="18"/>
            <w:szCs w:val="18"/>
            <w:u w:val="single"/>
            <w:lang w:val="es-ES_tradnl" w:eastAsia="en-GB"/>
          </w:rPr>
          <w:t>https://www.etsi.org/deliver/etsi_ts/137300_137399/137320/18.03.00_60/ts_137320v180300p.pdf</w:t>
        </w:r>
      </w:hyperlink>
    </w:p>
    <w:p w14:paraId="3BC5330A" w14:textId="4A2E40A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37.32- 18.3.0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355" w:history="1">
        <w:r w:rsidRPr="00256C9E">
          <w:rPr>
            <w:color w:val="0563C1"/>
            <w:sz w:val="18"/>
            <w:szCs w:val="18"/>
            <w:u w:val="single"/>
            <w:lang w:val="es-ES_tradnl" w:eastAsia="en-GB"/>
          </w:rPr>
          <w:t>https://members.tsdsi.in/s/ZFismCcJpMKNa7J</w:t>
        </w:r>
      </w:hyperlink>
    </w:p>
    <w:p w14:paraId="1743DF47" w14:textId="6843A01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TTAT.3G-37.320V18.3.0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356" w:history="1">
        <w:r w:rsidRPr="00256C9E">
          <w:rPr>
            <w:color w:val="0563C1"/>
            <w:sz w:val="18"/>
            <w:szCs w:val="18"/>
            <w:u w:val="single"/>
            <w:lang w:val="es-ES_tradnl" w:eastAsia="en-GB"/>
          </w:rPr>
          <w:t>https://www.tta.or.kr/eng/ttaSearchEngView.do?key=461&amp;searchStandardNo=TTAT.3G-37.320V18.3.0&amp;searchCate=TTAS</w:t>
        </w:r>
      </w:hyperlink>
    </w:p>
    <w:p w14:paraId="21D955B3" w14:textId="77777777" w:rsidR="00941FD9" w:rsidRPr="00256C9E" w:rsidRDefault="00941FD9" w:rsidP="008F5065">
      <w:pPr>
        <w:pStyle w:val="Heading5"/>
        <w:tabs>
          <w:tab w:val="clear" w:pos="992"/>
          <w:tab w:val="left" w:pos="1418"/>
        </w:tabs>
        <w:ind w:left="1418" w:hanging="1418"/>
        <w:rPr>
          <w:rFonts w:ascii="Aptos" w:hAnsi="Aptos"/>
          <w:kern w:val="2"/>
          <w:szCs w:val="24"/>
          <w:lang w:val="es-ES_tradnl"/>
          <w14:ligatures w14:val="standardContextual"/>
        </w:rPr>
      </w:pPr>
      <w:r w:rsidRPr="00256C9E">
        <w:rPr>
          <w:lang w:val="es-ES_tradnl"/>
        </w:rPr>
        <w:t>1.3.1.3.16</w:t>
      </w:r>
      <w:r w:rsidRPr="00256C9E">
        <w:rPr>
          <w:lang w:val="es-ES_tradnl"/>
        </w:rPr>
        <w:tab/>
        <w:t>TS 37.324</w:t>
      </w:r>
    </w:p>
    <w:p w14:paraId="29B982A1" w14:textId="77777777" w:rsidR="00941FD9" w:rsidRPr="00256C9E" w:rsidRDefault="00941FD9" w:rsidP="00A57D06">
      <w:pPr>
        <w:pStyle w:val="Headingb"/>
        <w:rPr>
          <w:lang w:val="es-ES_tradnl"/>
        </w:rPr>
      </w:pPr>
      <w:bookmarkStart w:id="155" w:name="_Toc56152371"/>
      <w:bookmarkStart w:id="156" w:name="_Toc56153751"/>
      <w:bookmarkStart w:id="157" w:name="_Toc94532863"/>
      <w:bookmarkStart w:id="158" w:name="_Toc94533333"/>
      <w:r w:rsidRPr="00256C9E">
        <w:rPr>
          <w:lang w:val="es-ES_tradnl"/>
        </w:rPr>
        <w:t xml:space="preserve">Acceso radioeléctrico terrenal universal evolucionado (E-UTRA) y NR; </w:t>
      </w:r>
      <w:bookmarkEnd w:id="155"/>
      <w:bookmarkEnd w:id="156"/>
      <w:bookmarkEnd w:id="157"/>
      <w:bookmarkEnd w:id="158"/>
      <w:r w:rsidRPr="00256C9E">
        <w:rPr>
          <w:lang w:val="es-ES_tradnl"/>
        </w:rPr>
        <w:t>especificación del protocolo de adaptación de datos de servicio (SDAP)</w:t>
      </w:r>
    </w:p>
    <w:p w14:paraId="4CD522B8" w14:textId="77777777" w:rsidR="00941FD9" w:rsidRPr="00256C9E" w:rsidRDefault="00941FD9" w:rsidP="00A57D06">
      <w:pPr>
        <w:keepNext/>
        <w:rPr>
          <w:lang w:val="es-ES_tradnl" w:eastAsia="zh-CN"/>
        </w:rPr>
      </w:pPr>
      <w:r w:rsidRPr="00256C9E">
        <w:rPr>
          <w:lang w:val="es-ES_tradnl"/>
        </w:rPr>
        <w:t>Este documento describe el protocolo de adaptación de datos de servicio (SDAP) para un UE conectado a una red 5G-CN</w:t>
      </w:r>
      <w:r w:rsidRPr="00256C9E">
        <w:rPr>
          <w:lang w:val="es-ES_tradnl" w:eastAsia="zh-CN"/>
        </w:rPr>
        <w:t>.</w:t>
      </w:r>
    </w:p>
    <w:p w14:paraId="27A1CA95" w14:textId="74A3D92C"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bookmarkStart w:id="159" w:name="_Hlk211003518"/>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04E57286" w14:textId="6DE31901"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71674197" w14:textId="0BA7C4F8"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ATIS.3GPP.37.324.V17.0.0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357" w:anchor="Rel-17" w:history="1">
        <w:r w:rsidRPr="00256C9E">
          <w:rPr>
            <w:color w:val="0563C1"/>
            <w:sz w:val="18"/>
            <w:szCs w:val="18"/>
            <w:u w:val="single"/>
            <w:lang w:val="es-ES_tradnl" w:eastAsia="en-GB"/>
          </w:rPr>
          <w:t>https://www.atis.org/3gpp-transpositions - Rel-17</w:t>
        </w:r>
      </w:hyperlink>
    </w:p>
    <w:p w14:paraId="214C1F90" w14:textId="222D17B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CCSA.3GPP.37.324.V17.0.0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358" w:history="1">
        <w:r w:rsidRPr="00256C9E">
          <w:rPr>
            <w:color w:val="0563C1"/>
            <w:sz w:val="18"/>
            <w:szCs w:val="18"/>
            <w:u w:val="single"/>
            <w:lang w:val="es-ES_tradnl" w:eastAsia="en-GB"/>
          </w:rPr>
          <w:t>https://www.ccsa.org.cn/api/portalsFile/downloadOldFile?type=17&amp;oldFileUrl=NTN/SRIT/CCSA.3GPP.37.324.V17.0.0.d</w:t>
        </w:r>
      </w:hyperlink>
      <w:hyperlink r:id="rId359" w:history="1">
        <w:r w:rsidRPr="00256C9E">
          <w:rPr>
            <w:color w:val="0563C1"/>
            <w:sz w:val="18"/>
            <w:szCs w:val="18"/>
            <w:u w:val="single"/>
            <w:lang w:val="es-ES_tradnl" w:eastAsia="en-GB"/>
          </w:rPr>
          <w:t>ocx</w:t>
        </w:r>
      </w:hyperlink>
    </w:p>
    <w:p w14:paraId="0063ABC3" w14:textId="1AE51007"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137 324 V17.0.0 (2022-05)</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06.05.2022</w:t>
      </w:r>
      <w:r w:rsidRPr="00256C9E">
        <w:rPr>
          <w:rFonts w:ascii="Arial" w:hAnsi="Arial" w:cs="Arial"/>
          <w:szCs w:val="24"/>
          <w:lang w:val="es-ES_tradnl" w:eastAsia="en-GB"/>
        </w:rPr>
        <w:tab/>
      </w:r>
      <w:hyperlink r:id="rId360" w:history="1">
        <w:r w:rsidRPr="00256C9E">
          <w:rPr>
            <w:color w:val="0563C1"/>
            <w:sz w:val="18"/>
            <w:szCs w:val="18"/>
            <w:u w:val="single"/>
            <w:lang w:val="es-ES_tradnl" w:eastAsia="en-GB"/>
          </w:rPr>
          <w:t>https://www.etsi.org/deliver/etsi_ts/137300_137399/137324/17.00.00_60/ts_137324v170000p.pdf</w:t>
        </w:r>
      </w:hyperlink>
    </w:p>
    <w:p w14:paraId="0AC10028" w14:textId="23DFA55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37.324-17.0.0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361" w:history="1">
        <w:r w:rsidRPr="00256C9E">
          <w:rPr>
            <w:color w:val="0563C1"/>
            <w:sz w:val="18"/>
            <w:szCs w:val="18"/>
            <w:u w:val="single"/>
            <w:lang w:val="es-ES_tradnl" w:eastAsia="en-GB"/>
          </w:rPr>
          <w:t>https://members.tsdsi.in/s/mmFwPwzzXe3ECQt</w:t>
        </w:r>
      </w:hyperlink>
    </w:p>
    <w:p w14:paraId="292FA75F" w14:textId="57158D9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lastRenderedPageBreak/>
        <w:t>TTA</w:t>
      </w:r>
      <w:r w:rsidRPr="00256C9E">
        <w:rPr>
          <w:rFonts w:ascii="Arial" w:hAnsi="Arial" w:cs="Arial"/>
          <w:szCs w:val="24"/>
          <w:lang w:val="es-ES_tradnl" w:eastAsia="en-GB"/>
        </w:rPr>
        <w:tab/>
      </w:r>
      <w:r w:rsidRPr="00256C9E">
        <w:rPr>
          <w:color w:val="000000"/>
          <w:sz w:val="18"/>
          <w:szCs w:val="18"/>
          <w:lang w:val="es-ES_tradnl" w:eastAsia="en-GB"/>
        </w:rPr>
        <w:t>TTAT.3G-37.324V17.0.0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362" w:history="1">
        <w:r w:rsidRPr="00256C9E">
          <w:rPr>
            <w:color w:val="0563C1"/>
            <w:sz w:val="18"/>
            <w:szCs w:val="18"/>
            <w:u w:val="single"/>
            <w:lang w:val="es-ES_tradnl" w:eastAsia="en-GB"/>
          </w:rPr>
          <w:t>https://www.tta.or.kr/eng/ttaSearchEngView.do?key=461&amp;searchStandardNo=TTAT.3G-37.324V17.0.0&amp;searchCate=TTAS</w:t>
        </w:r>
      </w:hyperlink>
    </w:p>
    <w:p w14:paraId="2434A924" w14:textId="4DA5C620"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1349992B" w14:textId="5BE31E70"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ATIS.3GPP.37.324.V18.0.0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363" w:anchor="Rel-18" w:history="1">
        <w:r w:rsidRPr="00256C9E">
          <w:rPr>
            <w:color w:val="0563C1"/>
            <w:sz w:val="18"/>
            <w:szCs w:val="18"/>
            <w:u w:val="single"/>
            <w:lang w:val="es-ES_tradnl" w:eastAsia="en-GB"/>
          </w:rPr>
          <w:t>https://www.atis.org/3gpp-transpositions - Rel-18</w:t>
        </w:r>
      </w:hyperlink>
    </w:p>
    <w:p w14:paraId="0985C29B" w14:textId="138B452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CCSA.3GPP.37.324.V18.0.0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364" w:history="1">
        <w:r w:rsidRPr="00256C9E">
          <w:rPr>
            <w:color w:val="0563C1"/>
            <w:sz w:val="18"/>
            <w:szCs w:val="18"/>
            <w:u w:val="single"/>
            <w:lang w:val="es-ES_tradnl" w:eastAsia="en-GB"/>
          </w:rPr>
          <w:t>https://www.ccsa.org.cn/api/portalsFile/downloadOldFile?type=17&amp;oldFileUrl=NTN/SRIT/CCSA.3GPP.37.324.V18.0.0.d</w:t>
        </w:r>
      </w:hyperlink>
      <w:hyperlink r:id="rId365" w:history="1">
        <w:r w:rsidRPr="00256C9E">
          <w:rPr>
            <w:color w:val="0563C1"/>
            <w:sz w:val="18"/>
            <w:szCs w:val="18"/>
            <w:u w:val="single"/>
            <w:lang w:val="es-ES_tradnl" w:eastAsia="en-GB"/>
          </w:rPr>
          <w:t>ocx</w:t>
        </w:r>
      </w:hyperlink>
    </w:p>
    <w:p w14:paraId="6B876413" w14:textId="3130A8DB"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137 324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15.05.2024</w:t>
      </w:r>
      <w:r w:rsidRPr="00256C9E">
        <w:rPr>
          <w:rFonts w:ascii="Arial" w:hAnsi="Arial" w:cs="Arial"/>
          <w:szCs w:val="24"/>
          <w:lang w:val="es-ES_tradnl" w:eastAsia="en-GB"/>
        </w:rPr>
        <w:tab/>
      </w:r>
      <w:hyperlink r:id="rId366" w:history="1">
        <w:r w:rsidRPr="00256C9E">
          <w:rPr>
            <w:color w:val="0563C1"/>
            <w:sz w:val="18"/>
            <w:szCs w:val="18"/>
            <w:u w:val="single"/>
            <w:lang w:val="es-ES_tradnl" w:eastAsia="en-GB"/>
          </w:rPr>
          <w:t>https://www.etsi.org/deliver/etsi_ts/137300_137399/137324/18.00.00_60/ts_137324v180000p.pdf</w:t>
        </w:r>
      </w:hyperlink>
    </w:p>
    <w:p w14:paraId="44171218" w14:textId="2476AB8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37.324 -18.0.0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367" w:history="1">
        <w:r w:rsidRPr="00256C9E">
          <w:rPr>
            <w:color w:val="0563C1"/>
            <w:sz w:val="18"/>
            <w:szCs w:val="18"/>
            <w:u w:val="single"/>
            <w:lang w:val="es-ES_tradnl" w:eastAsia="en-GB"/>
          </w:rPr>
          <w:t>https://members.tsdsi.in/s/gQgRAZG9G2zbgzY</w:t>
        </w:r>
      </w:hyperlink>
    </w:p>
    <w:p w14:paraId="441DF537" w14:textId="5AB49D2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TTAT.3G-37.324V18.0.0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368" w:history="1">
        <w:r w:rsidRPr="00256C9E">
          <w:rPr>
            <w:color w:val="0563C1"/>
            <w:sz w:val="18"/>
            <w:szCs w:val="18"/>
            <w:u w:val="single"/>
            <w:lang w:val="es-ES_tradnl" w:eastAsia="en-GB"/>
          </w:rPr>
          <w:t>https://www.tta.or.kr/eng/ttaSearchEngView.do?key=461&amp;searchStandardNo=TTAT.3G-37.324V18.0.0&amp;searchCate=TTAS</w:t>
        </w:r>
      </w:hyperlink>
    </w:p>
    <w:bookmarkEnd w:id="159"/>
    <w:p w14:paraId="4C55184B"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1.3.1.3.17</w:t>
      </w:r>
      <w:r w:rsidRPr="00256C9E">
        <w:rPr>
          <w:lang w:val="es-ES_tradnl"/>
        </w:rPr>
        <w:tab/>
        <w:t>TS 37.340</w:t>
      </w:r>
    </w:p>
    <w:p w14:paraId="7791E2DD" w14:textId="77777777" w:rsidR="00941FD9" w:rsidRPr="00256C9E" w:rsidRDefault="00941FD9" w:rsidP="00941FD9">
      <w:pPr>
        <w:pStyle w:val="Headingb"/>
        <w:rPr>
          <w:lang w:val="es-ES_tradnl"/>
        </w:rPr>
      </w:pPr>
      <w:bookmarkStart w:id="160" w:name="_Toc56152372"/>
      <w:bookmarkStart w:id="161" w:name="_Toc56153752"/>
      <w:bookmarkStart w:id="162" w:name="_Toc94532864"/>
      <w:bookmarkStart w:id="163" w:name="_Toc94533334"/>
      <w:r w:rsidRPr="00256C9E">
        <w:rPr>
          <w:lang w:val="es-ES_tradnl"/>
        </w:rPr>
        <w:t>NR; conectividad múltiple; descripción global; etapa 2</w:t>
      </w:r>
      <w:bookmarkEnd w:id="160"/>
      <w:bookmarkEnd w:id="161"/>
      <w:bookmarkEnd w:id="162"/>
      <w:bookmarkEnd w:id="163"/>
    </w:p>
    <w:p w14:paraId="32B92E86" w14:textId="77777777" w:rsidR="00941FD9" w:rsidRPr="00256C9E" w:rsidRDefault="00941FD9" w:rsidP="00941FD9">
      <w:pPr>
        <w:keepNext/>
        <w:keepLines/>
        <w:rPr>
          <w:lang w:val="es-ES_tradnl"/>
        </w:rPr>
      </w:pPr>
      <w:r w:rsidRPr="00256C9E">
        <w:rPr>
          <w:lang w:val="es-ES_tradnl"/>
        </w:rPr>
        <w:t>Este documento proporciona una visión general del funcionamiento con conectividad múltiple mediante tecnologías de acceso radioeléctrico E-UTRA y NR. Los detalles de los protocolos de red y de interfaz radioeléctrica figuran en las especificaciones complementarias de las series 36 y 38.</w:t>
      </w:r>
    </w:p>
    <w:p w14:paraId="053A9670" w14:textId="31FF07B0"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33A9EC4D" w14:textId="0D74F445"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18DB26DC" w14:textId="5246089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ATIS.3GPP.37.340.V17.7.0</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369" w:anchor="Rel-17" w:history="1">
        <w:r w:rsidRPr="00256C9E">
          <w:rPr>
            <w:color w:val="0563C1"/>
            <w:sz w:val="18"/>
            <w:szCs w:val="18"/>
            <w:u w:val="single"/>
            <w:lang w:val="es-ES_tradnl" w:eastAsia="en-GB"/>
          </w:rPr>
          <w:t>https://www.atis.org/3gpp-transpositions - Rel-17</w:t>
        </w:r>
      </w:hyperlink>
    </w:p>
    <w:p w14:paraId="2A6E7414" w14:textId="283DC95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CCSA.3GPP.37.340.V17.7.0</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370" w:history="1">
        <w:r w:rsidRPr="00256C9E">
          <w:rPr>
            <w:color w:val="0563C1"/>
            <w:sz w:val="18"/>
            <w:szCs w:val="18"/>
            <w:u w:val="single"/>
            <w:lang w:val="es-ES_tradnl" w:eastAsia="en-GB"/>
          </w:rPr>
          <w:t>https://www.ccsa.org.cn/api/portalsFile/downloadOldFile?type=17&amp;oldFileUrl=NTN/SRIT/CCSA.3GPP.37.340.V17.7.0.d</w:t>
        </w:r>
      </w:hyperlink>
      <w:hyperlink r:id="rId371" w:history="1">
        <w:r w:rsidRPr="00256C9E">
          <w:rPr>
            <w:color w:val="0563C1"/>
            <w:sz w:val="18"/>
            <w:szCs w:val="18"/>
            <w:u w:val="single"/>
            <w:lang w:val="es-ES_tradnl" w:eastAsia="en-GB"/>
          </w:rPr>
          <w:t>ocx</w:t>
        </w:r>
      </w:hyperlink>
    </w:p>
    <w:p w14:paraId="6A67F8E8" w14:textId="0605CEFC"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137 340 V17.7.0 (2024-01)</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31.01.2024</w:t>
      </w:r>
      <w:r w:rsidRPr="00256C9E">
        <w:rPr>
          <w:rFonts w:ascii="Arial" w:hAnsi="Arial" w:cs="Arial"/>
          <w:szCs w:val="24"/>
          <w:lang w:val="es-ES_tradnl" w:eastAsia="en-GB"/>
        </w:rPr>
        <w:tab/>
      </w:r>
      <w:hyperlink r:id="rId372" w:history="1">
        <w:r w:rsidRPr="00256C9E">
          <w:rPr>
            <w:color w:val="0563C1"/>
            <w:sz w:val="18"/>
            <w:szCs w:val="18"/>
            <w:u w:val="single"/>
            <w:lang w:val="es-ES_tradnl" w:eastAsia="en-GB"/>
          </w:rPr>
          <w:t>https://www.etsi.org/deliver/etsi_ts/137300_137399/137340/17.07.00_60/ts_137340v170700p.pdf</w:t>
        </w:r>
      </w:hyperlink>
    </w:p>
    <w:p w14:paraId="31C4CDB9" w14:textId="2FB1B0D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37.34-17.7.0 V1.6.0</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29.05.2024</w:t>
      </w:r>
      <w:r w:rsidRPr="00256C9E">
        <w:rPr>
          <w:rFonts w:ascii="Arial" w:hAnsi="Arial" w:cs="Arial"/>
          <w:szCs w:val="24"/>
          <w:lang w:val="es-ES_tradnl" w:eastAsia="en-GB"/>
        </w:rPr>
        <w:tab/>
      </w:r>
      <w:hyperlink r:id="rId373" w:history="1">
        <w:r w:rsidRPr="00256C9E">
          <w:rPr>
            <w:color w:val="0563C1"/>
            <w:sz w:val="18"/>
            <w:szCs w:val="18"/>
            <w:u w:val="single"/>
            <w:lang w:val="es-ES_tradnl" w:eastAsia="en-GB"/>
          </w:rPr>
          <w:t>https://members.tsdsi.in/s/NkpTmB3fcS47Tqc</w:t>
        </w:r>
      </w:hyperlink>
    </w:p>
    <w:p w14:paraId="66150C32" w14:textId="2DB76CB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TTAT.3G-37.340V17.7.0</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08.05.2024</w:t>
      </w:r>
      <w:r w:rsidRPr="00256C9E">
        <w:rPr>
          <w:rFonts w:ascii="Arial" w:hAnsi="Arial" w:cs="Arial"/>
          <w:szCs w:val="24"/>
          <w:lang w:val="es-ES_tradnl" w:eastAsia="en-GB"/>
        </w:rPr>
        <w:tab/>
      </w:r>
      <w:hyperlink r:id="rId374" w:history="1">
        <w:r w:rsidRPr="00256C9E">
          <w:rPr>
            <w:color w:val="0563C1"/>
            <w:sz w:val="18"/>
            <w:szCs w:val="18"/>
            <w:u w:val="single"/>
            <w:lang w:val="es-ES_tradnl" w:eastAsia="en-GB"/>
          </w:rPr>
          <w:t>https://www.tta.or.kr/eng/ttaSearchEngView.do?key=461&amp;searchStandardNo=TTAT.3G-37.340V17.7.0&amp;searchCate=TTAS</w:t>
        </w:r>
      </w:hyperlink>
    </w:p>
    <w:p w14:paraId="5081B9C6" w14:textId="58CB6462"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1BC0B214" w14:textId="5A81AB8F"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ATIS.3GPP.37.340.V18.3.0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375" w:anchor="Rel-18" w:history="1">
        <w:r w:rsidRPr="00256C9E">
          <w:rPr>
            <w:color w:val="0563C1"/>
            <w:sz w:val="18"/>
            <w:szCs w:val="18"/>
            <w:u w:val="single"/>
            <w:lang w:val="es-ES_tradnl" w:eastAsia="en-GB"/>
          </w:rPr>
          <w:t>https://www.atis.org/3gpp-transpositions - Rel-18</w:t>
        </w:r>
      </w:hyperlink>
    </w:p>
    <w:p w14:paraId="4A7C783D" w14:textId="6E4B18A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CCSA.3GPP.37.340.V18.3.0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376" w:history="1">
        <w:r w:rsidRPr="00256C9E">
          <w:rPr>
            <w:color w:val="0563C1"/>
            <w:sz w:val="18"/>
            <w:szCs w:val="18"/>
            <w:u w:val="single"/>
            <w:lang w:val="es-ES_tradnl" w:eastAsia="en-GB"/>
          </w:rPr>
          <w:t>https://www.ccsa.org.cn/api/portalsFile/downloadOldFile?type=17&amp;oldFileUrl=NTN/SRIT/CCSA.3GPP.37.340.V18.3.0.d</w:t>
        </w:r>
      </w:hyperlink>
      <w:hyperlink r:id="rId377" w:history="1">
        <w:r w:rsidRPr="00256C9E">
          <w:rPr>
            <w:color w:val="0563C1"/>
            <w:sz w:val="18"/>
            <w:szCs w:val="18"/>
            <w:u w:val="single"/>
            <w:lang w:val="es-ES_tradnl" w:eastAsia="en-GB"/>
          </w:rPr>
          <w:t>ocx</w:t>
        </w:r>
      </w:hyperlink>
    </w:p>
    <w:p w14:paraId="241DA73C" w14:textId="75B42115"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137 340 V18.3.0 (2024-10)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17.10.2024</w:t>
      </w:r>
      <w:r w:rsidRPr="00256C9E">
        <w:rPr>
          <w:rFonts w:ascii="Arial" w:hAnsi="Arial" w:cs="Arial"/>
          <w:szCs w:val="24"/>
          <w:lang w:val="es-ES_tradnl" w:eastAsia="en-GB"/>
        </w:rPr>
        <w:tab/>
      </w:r>
      <w:hyperlink r:id="rId378" w:history="1">
        <w:r w:rsidRPr="00256C9E">
          <w:rPr>
            <w:color w:val="0563C1"/>
            <w:sz w:val="18"/>
            <w:szCs w:val="18"/>
            <w:u w:val="single"/>
            <w:lang w:val="es-ES_tradnl" w:eastAsia="en-GB"/>
          </w:rPr>
          <w:t>https://www.etsi.org/deliver/etsi_ts/137300_137399/137340/18.03.00_60/ts_137340v180300p.pdf</w:t>
        </w:r>
      </w:hyperlink>
    </w:p>
    <w:p w14:paraId="20A571EE" w14:textId="5B55F6E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37.34- 18.3.0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379" w:history="1">
        <w:r w:rsidRPr="00256C9E">
          <w:rPr>
            <w:color w:val="0563C1"/>
            <w:sz w:val="18"/>
            <w:szCs w:val="18"/>
            <w:u w:val="single"/>
            <w:lang w:val="es-ES_tradnl" w:eastAsia="en-GB"/>
          </w:rPr>
          <w:t>https://members.tsdsi.in/s/7Bnfa9pPydg3bo4</w:t>
        </w:r>
      </w:hyperlink>
    </w:p>
    <w:p w14:paraId="061075BB" w14:textId="5A3DA1F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TTAT.3G-37.340V18.3.0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380" w:history="1">
        <w:r w:rsidRPr="00256C9E">
          <w:rPr>
            <w:color w:val="0563C1"/>
            <w:sz w:val="18"/>
            <w:szCs w:val="18"/>
            <w:u w:val="single"/>
            <w:lang w:val="es-ES_tradnl" w:eastAsia="en-GB"/>
          </w:rPr>
          <w:t>https://www.tta.or.kr/eng/ttaSearchEngView.do?key=461&amp;searchStandardNo=TTAT.3G-37.340V18.3.0&amp;searchCate=TTAS</w:t>
        </w:r>
      </w:hyperlink>
    </w:p>
    <w:p w14:paraId="4081383D"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1.3.1.3.18</w:t>
      </w:r>
      <w:r w:rsidRPr="00256C9E">
        <w:rPr>
          <w:lang w:val="es-ES_tradnl"/>
        </w:rPr>
        <w:tab/>
      </w:r>
      <w:bookmarkStart w:id="164" w:name="_Hlk196984408"/>
      <w:r w:rsidRPr="00256C9E">
        <w:rPr>
          <w:lang w:val="es-ES_tradnl"/>
        </w:rPr>
        <w:t>TS 37.355</w:t>
      </w:r>
      <w:bookmarkEnd w:id="164"/>
    </w:p>
    <w:p w14:paraId="38574391" w14:textId="77777777" w:rsidR="00941FD9" w:rsidRPr="00256C9E" w:rsidRDefault="00941FD9" w:rsidP="00941FD9">
      <w:pPr>
        <w:pStyle w:val="Headingb"/>
        <w:rPr>
          <w:lang w:val="es-ES_tradnl"/>
        </w:rPr>
      </w:pPr>
      <w:bookmarkStart w:id="165" w:name="_Toc56152373"/>
      <w:bookmarkStart w:id="166" w:name="_Toc56153753"/>
      <w:bookmarkStart w:id="167" w:name="_Toc94532865"/>
      <w:bookmarkStart w:id="168" w:name="_Toc94533335"/>
      <w:r w:rsidRPr="00256C9E">
        <w:rPr>
          <w:lang w:val="es-ES_tradnl"/>
        </w:rPr>
        <w:t>Protocolo de posicionamiento LTE (LPP)</w:t>
      </w:r>
      <w:bookmarkEnd w:id="165"/>
      <w:bookmarkEnd w:id="166"/>
      <w:bookmarkEnd w:id="167"/>
      <w:bookmarkEnd w:id="168"/>
    </w:p>
    <w:p w14:paraId="06C7EF7D" w14:textId="77777777" w:rsidR="00941FD9" w:rsidRPr="00256C9E" w:rsidRDefault="00941FD9" w:rsidP="00941FD9">
      <w:pPr>
        <w:rPr>
          <w:lang w:val="es-ES_tradnl"/>
        </w:rPr>
      </w:pPr>
      <w:r w:rsidRPr="00256C9E">
        <w:rPr>
          <w:lang w:val="es-ES_tradnl"/>
        </w:rPr>
        <w:t>Este documento proporciona la definición del protocolo de posicionamiento LTE (LPP) para las tecnologías de acceso radioeléctrico E-UTRA/LTE y NR.</w:t>
      </w:r>
    </w:p>
    <w:p w14:paraId="3F3B51C5" w14:textId="0BFA66F8" w:rsidR="00941FD9" w:rsidRPr="00256C9E" w:rsidRDefault="00F1137E" w:rsidP="008F5065">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lastRenderedPageBreak/>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61BCD7B8" w14:textId="5113D1C4" w:rsidR="00941FD9" w:rsidRPr="00256C9E" w:rsidRDefault="00F1137E" w:rsidP="008F5065">
      <w:pPr>
        <w:keepNext/>
        <w:keepLines/>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24AC8FED" w14:textId="59AAE31A"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ATIS.3GPP.37.355.V17.8.0</w:t>
      </w:r>
      <w:r w:rsidRPr="00256C9E">
        <w:rPr>
          <w:rFonts w:ascii="Arial" w:hAnsi="Arial" w:cs="Arial"/>
          <w:szCs w:val="24"/>
          <w:lang w:val="es-ES_tradnl" w:eastAsia="en-GB"/>
        </w:rPr>
        <w:tab/>
      </w:r>
      <w:r w:rsidRPr="00256C9E">
        <w:rPr>
          <w:color w:val="000000"/>
          <w:sz w:val="18"/>
          <w:szCs w:val="18"/>
          <w:lang w:val="es-ES_tradnl" w:eastAsia="en-GB"/>
        </w:rPr>
        <w:t>17.8.0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381" w:anchor="Rel-17" w:history="1">
        <w:r w:rsidRPr="00256C9E">
          <w:rPr>
            <w:color w:val="0563C1"/>
            <w:sz w:val="18"/>
            <w:szCs w:val="18"/>
            <w:u w:val="single"/>
            <w:lang w:val="es-ES_tradnl" w:eastAsia="en-GB"/>
          </w:rPr>
          <w:t>https://www.atis.org/3gpp-transpositions - Rel-17</w:t>
        </w:r>
      </w:hyperlink>
    </w:p>
    <w:p w14:paraId="0B1A4806" w14:textId="5BA070C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CCSA.3GPP.37.355.V17.8.0</w:t>
      </w:r>
      <w:r w:rsidRPr="00256C9E">
        <w:rPr>
          <w:rFonts w:ascii="Arial" w:hAnsi="Arial" w:cs="Arial"/>
          <w:szCs w:val="24"/>
          <w:lang w:val="es-ES_tradnl" w:eastAsia="en-GB"/>
        </w:rPr>
        <w:tab/>
      </w:r>
      <w:r w:rsidRPr="00256C9E">
        <w:rPr>
          <w:color w:val="000000"/>
          <w:sz w:val="18"/>
          <w:szCs w:val="18"/>
          <w:lang w:val="es-ES_tradnl" w:eastAsia="en-GB"/>
        </w:rPr>
        <w:t>17.8.0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382" w:history="1">
        <w:r w:rsidRPr="00256C9E">
          <w:rPr>
            <w:color w:val="0563C1"/>
            <w:sz w:val="18"/>
            <w:szCs w:val="18"/>
            <w:u w:val="single"/>
            <w:lang w:val="es-ES_tradnl" w:eastAsia="en-GB"/>
          </w:rPr>
          <w:t>https://www.ccsa.org.cn/api/portalsFile/downloadOldFile?type=17&amp;oldFileUrl=NTN/SRIT/CCSA.3GPP.37.355.V17.8.0.d</w:t>
        </w:r>
      </w:hyperlink>
      <w:hyperlink r:id="rId383" w:history="1">
        <w:r w:rsidRPr="00256C9E">
          <w:rPr>
            <w:color w:val="0563C1"/>
            <w:sz w:val="18"/>
            <w:szCs w:val="18"/>
            <w:u w:val="single"/>
            <w:lang w:val="es-ES_tradnl" w:eastAsia="en-GB"/>
          </w:rPr>
          <w:t>ocx</w:t>
        </w:r>
      </w:hyperlink>
    </w:p>
    <w:p w14:paraId="0A49C841" w14:textId="666E9B27"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137 355 V17.8.0 (2024-05)</w:t>
      </w:r>
      <w:r w:rsidRPr="00256C9E">
        <w:rPr>
          <w:rFonts w:ascii="Arial" w:hAnsi="Arial" w:cs="Arial"/>
          <w:szCs w:val="24"/>
          <w:lang w:val="es-ES_tradnl" w:eastAsia="en-GB"/>
        </w:rPr>
        <w:tab/>
      </w:r>
      <w:r w:rsidRPr="00256C9E">
        <w:rPr>
          <w:color w:val="000000"/>
          <w:sz w:val="18"/>
          <w:szCs w:val="18"/>
          <w:lang w:val="es-ES_tradnl" w:eastAsia="en-GB"/>
        </w:rPr>
        <w:t>17.8.0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07.05.2024</w:t>
      </w:r>
      <w:r w:rsidRPr="00256C9E">
        <w:rPr>
          <w:rFonts w:ascii="Arial" w:hAnsi="Arial" w:cs="Arial"/>
          <w:szCs w:val="24"/>
          <w:lang w:val="es-ES_tradnl" w:eastAsia="en-GB"/>
        </w:rPr>
        <w:tab/>
      </w:r>
      <w:hyperlink r:id="rId384" w:history="1">
        <w:r w:rsidRPr="00256C9E">
          <w:rPr>
            <w:color w:val="0563C1"/>
            <w:sz w:val="18"/>
            <w:szCs w:val="18"/>
            <w:u w:val="single"/>
            <w:lang w:val="es-ES_tradnl" w:eastAsia="en-GB"/>
          </w:rPr>
          <w:t>https://www.etsi.org/deliver/etsi_ts/137300_137399/137355/17.08.00_60/ts_137355v170800p.pdf</w:t>
        </w:r>
      </w:hyperlink>
    </w:p>
    <w:p w14:paraId="4B941052" w14:textId="759DEC7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37.355-17.8.0 V1.8.0</w:t>
      </w:r>
      <w:r w:rsidRPr="00256C9E">
        <w:rPr>
          <w:rFonts w:ascii="Arial" w:hAnsi="Arial" w:cs="Arial"/>
          <w:szCs w:val="24"/>
          <w:lang w:val="es-ES_tradnl" w:eastAsia="en-GB"/>
        </w:rPr>
        <w:tab/>
      </w:r>
      <w:r w:rsidRPr="00256C9E">
        <w:rPr>
          <w:color w:val="000000"/>
          <w:sz w:val="18"/>
          <w:szCs w:val="18"/>
          <w:lang w:val="es-ES_tradnl" w:eastAsia="en-GB"/>
        </w:rPr>
        <w:t>17.8.0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22.07.2024</w:t>
      </w:r>
      <w:r w:rsidRPr="00256C9E">
        <w:rPr>
          <w:rFonts w:ascii="Arial" w:hAnsi="Arial" w:cs="Arial"/>
          <w:szCs w:val="24"/>
          <w:lang w:val="es-ES_tradnl" w:eastAsia="en-GB"/>
        </w:rPr>
        <w:tab/>
      </w:r>
      <w:hyperlink r:id="rId385" w:history="1">
        <w:r w:rsidRPr="00256C9E">
          <w:rPr>
            <w:color w:val="0563C1"/>
            <w:sz w:val="18"/>
            <w:szCs w:val="18"/>
            <w:u w:val="single"/>
            <w:lang w:val="es-ES_tradnl" w:eastAsia="en-GB"/>
          </w:rPr>
          <w:t>https://members.tsdsi.in/s/fME9dYD3dYCoe5S</w:t>
        </w:r>
      </w:hyperlink>
    </w:p>
    <w:p w14:paraId="0A430829" w14:textId="76218A3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TTAT.3G-37.355V17.8.0</w:t>
      </w:r>
      <w:r w:rsidRPr="00256C9E">
        <w:rPr>
          <w:rFonts w:ascii="Arial" w:hAnsi="Arial" w:cs="Arial"/>
          <w:szCs w:val="24"/>
          <w:lang w:val="es-ES_tradnl" w:eastAsia="en-GB"/>
        </w:rPr>
        <w:tab/>
      </w:r>
      <w:r w:rsidRPr="00256C9E">
        <w:rPr>
          <w:color w:val="000000"/>
          <w:sz w:val="18"/>
          <w:szCs w:val="18"/>
          <w:lang w:val="es-ES_tradnl" w:eastAsia="en-GB"/>
        </w:rPr>
        <w:t>17.8.0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01.08.2025</w:t>
      </w:r>
      <w:r w:rsidRPr="00256C9E">
        <w:rPr>
          <w:rFonts w:ascii="Arial" w:hAnsi="Arial" w:cs="Arial"/>
          <w:szCs w:val="24"/>
          <w:lang w:val="es-ES_tradnl" w:eastAsia="en-GB"/>
        </w:rPr>
        <w:tab/>
      </w:r>
      <w:hyperlink r:id="rId386" w:history="1">
        <w:r w:rsidRPr="00256C9E">
          <w:rPr>
            <w:color w:val="0563C1"/>
            <w:sz w:val="18"/>
            <w:szCs w:val="18"/>
            <w:u w:val="single"/>
            <w:lang w:val="es-ES_tradnl" w:eastAsia="en-GB"/>
          </w:rPr>
          <w:t>https://www.tta.or.kr/eng/ttaSearchEngView.do?key=461&amp;searchStandardNo=TTAT.3G-37.355V17.8.0&amp;searchCate=TTAS</w:t>
        </w:r>
      </w:hyperlink>
    </w:p>
    <w:p w14:paraId="489CD5BA" w14:textId="06A0EDBC"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43C00953" w14:textId="367E3B0C"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ATIS.3GPP.37.355.V18.3.0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387" w:anchor="Rel-18" w:history="1">
        <w:r w:rsidRPr="00256C9E">
          <w:rPr>
            <w:color w:val="0563C1"/>
            <w:sz w:val="18"/>
            <w:szCs w:val="18"/>
            <w:u w:val="single"/>
            <w:lang w:val="es-ES_tradnl" w:eastAsia="en-GB"/>
          </w:rPr>
          <w:t>https://www.atis.org/3gpp-transpositions - Rel-18</w:t>
        </w:r>
      </w:hyperlink>
    </w:p>
    <w:p w14:paraId="39329D4E" w14:textId="1788C75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CCSA.3GPP.37.355.V18.3.0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388" w:history="1">
        <w:r w:rsidRPr="00256C9E">
          <w:rPr>
            <w:color w:val="0563C1"/>
            <w:sz w:val="18"/>
            <w:szCs w:val="18"/>
            <w:u w:val="single"/>
            <w:lang w:val="es-ES_tradnl" w:eastAsia="en-GB"/>
          </w:rPr>
          <w:t>https://www.ccsa.org.cn/api/portalsFile/downloadOldFile?type=17&amp;oldFileUrl=NTN/SRIT/CCSA.3GPP.37.355.V18.3.0.d</w:t>
        </w:r>
      </w:hyperlink>
      <w:hyperlink r:id="rId389" w:history="1">
        <w:r w:rsidRPr="00256C9E">
          <w:rPr>
            <w:color w:val="0563C1"/>
            <w:sz w:val="18"/>
            <w:szCs w:val="18"/>
            <w:u w:val="single"/>
            <w:lang w:val="es-ES_tradnl" w:eastAsia="en-GB"/>
          </w:rPr>
          <w:t>ocx</w:t>
        </w:r>
      </w:hyperlink>
    </w:p>
    <w:p w14:paraId="65C97F3E" w14:textId="0B3DF22C"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137 355 V18.3.0 (2024-10)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14.10.2024</w:t>
      </w:r>
      <w:r w:rsidRPr="00256C9E">
        <w:rPr>
          <w:rFonts w:ascii="Arial" w:hAnsi="Arial" w:cs="Arial"/>
          <w:szCs w:val="24"/>
          <w:lang w:val="es-ES_tradnl" w:eastAsia="en-GB"/>
        </w:rPr>
        <w:tab/>
      </w:r>
      <w:hyperlink r:id="rId390" w:history="1">
        <w:r w:rsidRPr="00256C9E">
          <w:rPr>
            <w:color w:val="0563C1"/>
            <w:sz w:val="18"/>
            <w:szCs w:val="18"/>
            <w:u w:val="single"/>
            <w:lang w:val="es-ES_tradnl" w:eastAsia="en-GB"/>
          </w:rPr>
          <w:t>https://www.etsi.org/deliver/etsi_ts/137300_137399/137355/18.03.00_60/ts_137355v180300p.pdf</w:t>
        </w:r>
      </w:hyperlink>
    </w:p>
    <w:p w14:paraId="7E23596B" w14:textId="6A4DD00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37.355- 18.3.0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391" w:history="1">
        <w:r w:rsidRPr="00256C9E">
          <w:rPr>
            <w:color w:val="0563C1"/>
            <w:sz w:val="18"/>
            <w:szCs w:val="18"/>
            <w:u w:val="single"/>
            <w:lang w:val="es-ES_tradnl" w:eastAsia="en-GB"/>
          </w:rPr>
          <w:t>https://members.tsdsi.in/s/pRFAb4xwH26sdDH</w:t>
        </w:r>
      </w:hyperlink>
    </w:p>
    <w:p w14:paraId="2D2A4D4A" w14:textId="1351603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TTAT.3G-37.355V18.3.0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392" w:history="1">
        <w:r w:rsidRPr="00256C9E">
          <w:rPr>
            <w:color w:val="0563C1"/>
            <w:sz w:val="18"/>
            <w:szCs w:val="18"/>
            <w:u w:val="single"/>
            <w:lang w:val="es-ES_tradnl" w:eastAsia="en-GB"/>
          </w:rPr>
          <w:t>https://www.tta.or.kr/eng/ttaSearchEngView.do?key=461&amp;searchStandardNo=TTAT.3G-37.355V18.3.0&amp;searchCate=TTAS</w:t>
        </w:r>
      </w:hyperlink>
    </w:p>
    <w:p w14:paraId="4AE3ED9E"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1.3.1.3.19</w:t>
      </w:r>
      <w:r w:rsidRPr="00256C9E">
        <w:rPr>
          <w:lang w:val="es-ES_tradnl"/>
        </w:rPr>
        <w:tab/>
        <w:t>TS 38.300</w:t>
      </w:r>
    </w:p>
    <w:p w14:paraId="251FA928" w14:textId="77777777" w:rsidR="00941FD9" w:rsidRPr="00256C9E" w:rsidRDefault="00941FD9" w:rsidP="00941FD9">
      <w:pPr>
        <w:pStyle w:val="Headingb"/>
        <w:rPr>
          <w:lang w:val="es-ES_tradnl"/>
        </w:rPr>
      </w:pPr>
      <w:bookmarkStart w:id="169" w:name="_Toc56152374"/>
      <w:bookmarkStart w:id="170" w:name="_Toc56153754"/>
      <w:bookmarkStart w:id="171" w:name="_Toc94532866"/>
      <w:bookmarkStart w:id="172" w:name="_Toc94533336"/>
      <w:r w:rsidRPr="00256C9E">
        <w:rPr>
          <w:lang w:val="es-ES_tradnl"/>
        </w:rPr>
        <w:t>NR; descripción global de NR y NG-RAN; etapa 2</w:t>
      </w:r>
      <w:bookmarkEnd w:id="169"/>
      <w:bookmarkEnd w:id="170"/>
      <w:bookmarkEnd w:id="171"/>
      <w:bookmarkEnd w:id="172"/>
    </w:p>
    <w:p w14:paraId="4AA92671" w14:textId="77777777" w:rsidR="00941FD9" w:rsidRPr="00256C9E" w:rsidRDefault="00941FD9" w:rsidP="00941FD9">
      <w:pPr>
        <w:keepNext/>
        <w:keepLines/>
        <w:rPr>
          <w:lang w:val="es-ES_tradnl"/>
        </w:rPr>
      </w:pPr>
      <w:r w:rsidRPr="00256C9E">
        <w:rPr>
          <w:lang w:val="es-ES_tradnl"/>
        </w:rPr>
        <w:t>Este documento proporciona una visión general y una descripción global de NG-RAN y se centra en la arquitectura de los protocolos de interfaz radioeléctrica de la NR conectada a 5GC (E-UTRA con conexión a 5GC se aborda en la serie 36). Los detalles de los protocolos de interfaz radioeléctrica figuran en las especificaciones complementarias de la serie 38.</w:t>
      </w:r>
    </w:p>
    <w:p w14:paraId="56349EC2" w14:textId="448B33F7"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3BBB4CEC" w14:textId="764CEA73"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1B82C869" w14:textId="54C6D5B9"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ATIS.3GPP.38.300.V17.10.0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393" w:anchor="Rel-17" w:history="1">
        <w:r w:rsidRPr="00256C9E">
          <w:rPr>
            <w:color w:val="0563C1"/>
            <w:sz w:val="18"/>
            <w:szCs w:val="18"/>
            <w:u w:val="single"/>
            <w:lang w:val="es-ES_tradnl" w:eastAsia="en-GB"/>
          </w:rPr>
          <w:t>https://www.atis.org/3gpp-transpositions - Rel-17</w:t>
        </w:r>
      </w:hyperlink>
    </w:p>
    <w:p w14:paraId="034F3359" w14:textId="491852B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CCSA.3GPP.38.300.V17.10.0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394" w:history="1">
        <w:r w:rsidRPr="00256C9E">
          <w:rPr>
            <w:color w:val="0563C1"/>
            <w:sz w:val="18"/>
            <w:szCs w:val="18"/>
            <w:u w:val="single"/>
            <w:lang w:val="es-ES_tradnl" w:eastAsia="en-GB"/>
          </w:rPr>
          <w:t>https://www.ccsa.org.cn/api/portalsFile/downloadOldFile?type=17&amp;oldFileUrl=NTN/SRIT/CCSA.3GPP.38.300.V17.10.0.</w:t>
        </w:r>
      </w:hyperlink>
      <w:hyperlink r:id="rId395" w:history="1">
        <w:r w:rsidRPr="00256C9E">
          <w:rPr>
            <w:color w:val="0563C1"/>
            <w:sz w:val="18"/>
            <w:szCs w:val="18"/>
            <w:u w:val="single"/>
            <w:lang w:val="es-ES_tradnl" w:eastAsia="en-GB"/>
          </w:rPr>
          <w:t>docx</w:t>
        </w:r>
      </w:hyperlink>
    </w:p>
    <w:p w14:paraId="10719096" w14:textId="60DF0A0C"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138 300 V17.10.0 (2024-10)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17.10.2024</w:t>
      </w:r>
      <w:r w:rsidRPr="00256C9E">
        <w:rPr>
          <w:rFonts w:ascii="Arial" w:hAnsi="Arial" w:cs="Arial"/>
          <w:szCs w:val="24"/>
          <w:lang w:val="es-ES_tradnl" w:eastAsia="en-GB"/>
        </w:rPr>
        <w:tab/>
      </w:r>
      <w:hyperlink r:id="rId396" w:history="1">
        <w:r w:rsidRPr="00256C9E">
          <w:rPr>
            <w:color w:val="0563C1"/>
            <w:sz w:val="18"/>
            <w:szCs w:val="18"/>
            <w:u w:val="single"/>
            <w:lang w:val="es-ES_tradnl" w:eastAsia="en-GB"/>
          </w:rPr>
          <w:t>https://www.etsi.org/deliver/etsi_ts/138300_138399/138300/17.10.00_60/ts_138300v171000p.pdf</w:t>
        </w:r>
      </w:hyperlink>
    </w:p>
    <w:p w14:paraId="6FC48742" w14:textId="4BBF5BD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38.3-17.10.0 V1.10.0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397" w:history="1">
        <w:r w:rsidRPr="00256C9E">
          <w:rPr>
            <w:color w:val="0563C1"/>
            <w:sz w:val="18"/>
            <w:szCs w:val="18"/>
            <w:u w:val="single"/>
            <w:lang w:val="es-ES_tradnl" w:eastAsia="en-GB"/>
          </w:rPr>
          <w:t>https://members.tsdsi.in/s/BdiKTkGfJEMCCCg</w:t>
        </w:r>
      </w:hyperlink>
    </w:p>
    <w:p w14:paraId="6185EBBB" w14:textId="7DD2203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TTAT.3G-38.300V17.10.0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398" w:history="1">
        <w:r w:rsidRPr="00256C9E">
          <w:rPr>
            <w:color w:val="0563C1"/>
            <w:sz w:val="18"/>
            <w:szCs w:val="18"/>
            <w:u w:val="single"/>
            <w:lang w:val="es-ES_tradnl" w:eastAsia="en-GB"/>
          </w:rPr>
          <w:t>https://www.tta.or.kr/eng/ttaSearchEngView.do?key=461&amp;searchStandardNo=TTAT.3G-38.300V17.10.0&amp;searchCate=TTAS</w:t>
        </w:r>
      </w:hyperlink>
    </w:p>
    <w:p w14:paraId="69B14F68" w14:textId="62452085"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524026E4" w14:textId="0CBBF49D"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ATIS.3GPP.38.300.V18.3.0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399" w:anchor="Rel-18" w:history="1">
        <w:r w:rsidRPr="00256C9E">
          <w:rPr>
            <w:color w:val="0563C1"/>
            <w:sz w:val="18"/>
            <w:szCs w:val="18"/>
            <w:u w:val="single"/>
            <w:lang w:val="es-ES_tradnl" w:eastAsia="en-GB"/>
          </w:rPr>
          <w:t>https://www.atis.org/3gpp-transpositions - Rel-18</w:t>
        </w:r>
      </w:hyperlink>
    </w:p>
    <w:p w14:paraId="0220D811" w14:textId="2803749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CCSA.3GPP.38.300.V18.3.0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400" w:history="1">
        <w:r w:rsidRPr="00256C9E">
          <w:rPr>
            <w:color w:val="0563C1"/>
            <w:sz w:val="18"/>
            <w:szCs w:val="18"/>
            <w:u w:val="single"/>
            <w:lang w:val="es-ES_tradnl" w:eastAsia="en-GB"/>
          </w:rPr>
          <w:t>https://www.ccsa.org.cn/api/portalsFile/downloadOldFile?type=17&amp;oldFileUrl=NTN/SRIT/CCSA.3GPP.38.300.V18.3.0.d</w:t>
        </w:r>
      </w:hyperlink>
      <w:hyperlink r:id="rId401" w:history="1">
        <w:r w:rsidRPr="00256C9E">
          <w:rPr>
            <w:color w:val="0563C1"/>
            <w:sz w:val="18"/>
            <w:szCs w:val="18"/>
            <w:u w:val="single"/>
            <w:lang w:val="es-ES_tradnl" w:eastAsia="en-GB"/>
          </w:rPr>
          <w:t>ocx</w:t>
        </w:r>
      </w:hyperlink>
    </w:p>
    <w:p w14:paraId="410DB27B" w14:textId="49AB93B9"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138 300 V18.3.0 (2024-10)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14.10.2024</w:t>
      </w:r>
      <w:r w:rsidRPr="00256C9E">
        <w:rPr>
          <w:rFonts w:ascii="Arial" w:hAnsi="Arial" w:cs="Arial"/>
          <w:szCs w:val="24"/>
          <w:lang w:val="es-ES_tradnl" w:eastAsia="en-GB"/>
        </w:rPr>
        <w:tab/>
      </w:r>
      <w:hyperlink r:id="rId402" w:history="1">
        <w:r w:rsidRPr="00256C9E">
          <w:rPr>
            <w:color w:val="0563C1"/>
            <w:sz w:val="18"/>
            <w:szCs w:val="18"/>
            <w:u w:val="single"/>
            <w:lang w:val="es-ES_tradnl" w:eastAsia="en-GB"/>
          </w:rPr>
          <w:t>https://www.etsi.org/deliver/etsi_ts/138300_138399/138300/18.03.00_60/ts_138300v180300p.pdf</w:t>
        </w:r>
      </w:hyperlink>
    </w:p>
    <w:p w14:paraId="4584FC44" w14:textId="2CE2F6B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403" w:history="1">
        <w:r w:rsidRPr="00256C9E">
          <w:rPr>
            <w:color w:val="0563C1"/>
            <w:sz w:val="18"/>
            <w:szCs w:val="18"/>
            <w:u w:val="single"/>
            <w:lang w:val="es-ES_tradnl" w:eastAsia="en-GB"/>
          </w:rPr>
          <w:t>https://members.tsdsi.in/s/rwkqabpK4XC4aYA</w:t>
        </w:r>
      </w:hyperlink>
    </w:p>
    <w:p w14:paraId="19CE968B" w14:textId="27014D4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TTAT.3G-38.300V18.3.0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404" w:history="1">
        <w:r w:rsidRPr="00256C9E">
          <w:rPr>
            <w:color w:val="0563C1"/>
            <w:sz w:val="18"/>
            <w:szCs w:val="18"/>
            <w:u w:val="single"/>
            <w:lang w:val="es-ES_tradnl" w:eastAsia="en-GB"/>
          </w:rPr>
          <w:t>https://www.tta.or.kr/eng/ttaSearchEngView.do?key=461&amp;searchStandardNo=TTAT.3G-38.300V18.3.0&amp;searchCate=TTAS</w:t>
        </w:r>
      </w:hyperlink>
    </w:p>
    <w:p w14:paraId="2572242B"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lastRenderedPageBreak/>
        <w:t>1.3.1.3.20</w:t>
      </w:r>
      <w:r w:rsidRPr="00256C9E">
        <w:rPr>
          <w:lang w:val="es-ES_tradnl"/>
        </w:rPr>
        <w:tab/>
        <w:t>TS 38.304</w:t>
      </w:r>
    </w:p>
    <w:p w14:paraId="26E25F03" w14:textId="77777777" w:rsidR="00941FD9" w:rsidRPr="00256C9E" w:rsidRDefault="00941FD9" w:rsidP="00941FD9">
      <w:pPr>
        <w:pStyle w:val="Headingb"/>
        <w:rPr>
          <w:lang w:val="es-ES_tradnl"/>
        </w:rPr>
      </w:pPr>
      <w:bookmarkStart w:id="173" w:name="_Toc56152375"/>
      <w:bookmarkStart w:id="174" w:name="_Toc56153755"/>
      <w:bookmarkStart w:id="175" w:name="_Toc94532867"/>
      <w:bookmarkStart w:id="176" w:name="_Toc94533337"/>
      <w:r w:rsidRPr="00256C9E">
        <w:rPr>
          <w:lang w:val="es-ES_tradnl"/>
        </w:rPr>
        <w:t xml:space="preserve">NR; </w:t>
      </w:r>
      <w:bookmarkEnd w:id="173"/>
      <w:bookmarkEnd w:id="174"/>
      <w:bookmarkEnd w:id="175"/>
      <w:bookmarkEnd w:id="176"/>
      <w:r w:rsidRPr="00256C9E">
        <w:rPr>
          <w:lang w:val="es-ES_tradnl"/>
        </w:rPr>
        <w:t>procedimientos del equipo de usuario (UE) en modo reposo y en estado inactivo RRC</w:t>
      </w:r>
    </w:p>
    <w:p w14:paraId="5563C450" w14:textId="4F2E55CF" w:rsidR="00941FD9" w:rsidRPr="00256C9E" w:rsidRDefault="00941FD9" w:rsidP="00941FD9">
      <w:pPr>
        <w:rPr>
          <w:lang w:val="es-ES_tradnl"/>
        </w:rPr>
      </w:pPr>
      <w:r w:rsidRPr="00256C9E">
        <w:rPr>
          <w:lang w:val="es-ES_tradnl"/>
        </w:rPr>
        <w:t>Este documento especifica la parte correspondiente al estrato de acceso (AS) de los procedimientos del UE en el estado RRC_IDLE (modo reposo) y en el estado RRC_INACTIVE. La parte correspondiente al estrato que no sea el de acceso (NAS) de los procedimientos y procesos del modo reposo se especifica en TS 23.122.</w:t>
      </w:r>
    </w:p>
    <w:p w14:paraId="6F6F232D" w14:textId="77777777" w:rsidR="00941FD9" w:rsidRPr="00256C9E" w:rsidRDefault="00941FD9" w:rsidP="00941FD9">
      <w:pPr>
        <w:rPr>
          <w:lang w:val="es-ES_tradnl"/>
        </w:rPr>
      </w:pPr>
      <w:r w:rsidRPr="00256C9E">
        <w:rPr>
          <w:lang w:val="es-ES_tradnl"/>
        </w:rPr>
        <w:t>Este documento especifica el modelo de la división funcional entre el NAS y el AS en un UE.</w:t>
      </w:r>
    </w:p>
    <w:p w14:paraId="15A567B1" w14:textId="77777777" w:rsidR="00941FD9" w:rsidRPr="00256C9E" w:rsidRDefault="00941FD9" w:rsidP="00941FD9">
      <w:pPr>
        <w:rPr>
          <w:lang w:val="es-ES_tradnl"/>
        </w:rPr>
      </w:pPr>
      <w:r w:rsidRPr="00256C9E">
        <w:rPr>
          <w:lang w:val="es-ES_tradnl"/>
        </w:rPr>
        <w:t>Este documento es aplicable a todos los UE que soportan al menos acceso radioeléctrico NR, en particular los UE multi-RAT, tal y como se describe en las especificaciones 3GPP, en los siguientes casos:</w:t>
      </w:r>
    </w:p>
    <w:p w14:paraId="0587ABF9" w14:textId="77777777" w:rsidR="00941FD9" w:rsidRPr="00256C9E" w:rsidRDefault="00941FD9" w:rsidP="00941FD9">
      <w:pPr>
        <w:pStyle w:val="enumlev1"/>
        <w:rPr>
          <w:lang w:val="es-ES_tradnl"/>
        </w:rPr>
      </w:pPr>
      <w:r w:rsidRPr="00256C9E">
        <w:rPr>
          <w:lang w:val="es-ES_tradnl"/>
        </w:rPr>
        <w:t>−</w:t>
      </w:r>
      <w:r w:rsidRPr="00256C9E">
        <w:rPr>
          <w:lang w:val="es-ES_tradnl"/>
        </w:rPr>
        <w:tab/>
        <w:t>si el UE está conectado a una célula NR;</w:t>
      </w:r>
    </w:p>
    <w:p w14:paraId="40DD2B8D" w14:textId="23E91697" w:rsidR="00941FD9" w:rsidRPr="00256C9E" w:rsidRDefault="006F28B1" w:rsidP="006F28B1">
      <w:pPr>
        <w:pStyle w:val="enumlev1"/>
        <w:rPr>
          <w:lang w:val="es-ES_tradnl"/>
        </w:rPr>
      </w:pPr>
      <w:r w:rsidRPr="00256C9E">
        <w:rPr>
          <w:lang w:val="es-ES_tradnl"/>
        </w:rPr>
        <w:t>−</w:t>
      </w:r>
      <w:r w:rsidRPr="00256C9E">
        <w:rPr>
          <w:lang w:val="es-ES_tradnl"/>
        </w:rPr>
        <w:tab/>
      </w:r>
      <w:r w:rsidR="00941FD9" w:rsidRPr="00256C9E">
        <w:rPr>
          <w:lang w:val="es-ES_tradnl"/>
        </w:rPr>
        <w:t>si el UE prevé conectarse a una célula</w:t>
      </w:r>
      <w:r w:rsidR="008F5065" w:rsidRPr="00256C9E">
        <w:rPr>
          <w:lang w:val="es-ES_tradnl"/>
        </w:rPr>
        <w:t>.</w:t>
      </w:r>
    </w:p>
    <w:p w14:paraId="7FDC8D9F" w14:textId="738F7201" w:rsidR="00941FD9" w:rsidRPr="00256C9E" w:rsidRDefault="00941FD9" w:rsidP="00941FD9">
      <w:pPr>
        <w:pStyle w:val="Note"/>
        <w:rPr>
          <w:lang w:val="es-ES_tradnl"/>
        </w:rPr>
      </w:pPr>
      <w:r w:rsidRPr="00256C9E">
        <w:rPr>
          <w:lang w:val="es-ES_tradnl"/>
        </w:rPr>
        <w:t xml:space="preserve">NOTA – </w:t>
      </w:r>
      <w:r w:rsidR="006F28B1" w:rsidRPr="00256C9E">
        <w:rPr>
          <w:lang w:val="es-ES_tradnl"/>
        </w:rPr>
        <w:t>S</w:t>
      </w:r>
      <w:r w:rsidRPr="00256C9E">
        <w:rPr>
          <w:lang w:val="es-ES_tradnl"/>
        </w:rPr>
        <w:t>i el UE está conectado a una célula o prevé conectarse a una célula que pertenezca a otros RAT, el funcionamiento del UE se describe en las especificaciones de los otros RAT.</w:t>
      </w:r>
    </w:p>
    <w:p w14:paraId="4B31FEF4" w14:textId="079DF417"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580EA996" w14:textId="32DF08B3"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458CBC41" w14:textId="1ED6F85A"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ATIS.3GPP.38.304.V17.9.0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405" w:anchor="Rel-17" w:history="1">
        <w:r w:rsidRPr="00256C9E">
          <w:rPr>
            <w:color w:val="0563C1"/>
            <w:sz w:val="18"/>
            <w:szCs w:val="18"/>
            <w:u w:val="single"/>
            <w:lang w:val="es-ES_tradnl" w:eastAsia="en-GB"/>
          </w:rPr>
          <w:t>https://www.atis.org/3gpp-transpositions - Rel-17</w:t>
        </w:r>
      </w:hyperlink>
    </w:p>
    <w:p w14:paraId="431EDE82" w14:textId="4CCAF84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CCSA.3GPP.38.304.V17.9.0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406" w:history="1">
        <w:r w:rsidRPr="00256C9E">
          <w:rPr>
            <w:color w:val="0563C1"/>
            <w:sz w:val="18"/>
            <w:szCs w:val="18"/>
            <w:u w:val="single"/>
            <w:lang w:val="es-ES_tradnl" w:eastAsia="en-GB"/>
          </w:rPr>
          <w:t>https://www.ccsa.org.cn/api/portalsFile/downloadOldFile?type=17&amp;oldFileUrl=NTN/SRIT/CCSA.3GPP.38.304.V17.9.0.d</w:t>
        </w:r>
      </w:hyperlink>
      <w:hyperlink r:id="rId407" w:history="1">
        <w:r w:rsidRPr="00256C9E">
          <w:rPr>
            <w:color w:val="0563C1"/>
            <w:sz w:val="18"/>
            <w:szCs w:val="18"/>
            <w:u w:val="single"/>
            <w:lang w:val="es-ES_tradnl" w:eastAsia="en-GB"/>
          </w:rPr>
          <w:t>ocx</w:t>
        </w:r>
      </w:hyperlink>
    </w:p>
    <w:p w14:paraId="124AF35A" w14:textId="494C6C34"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138 304 V17.9.0 (2024-08)</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408" w:history="1">
        <w:r w:rsidRPr="00256C9E">
          <w:rPr>
            <w:color w:val="0563C1"/>
            <w:sz w:val="18"/>
            <w:szCs w:val="18"/>
            <w:u w:val="single"/>
            <w:lang w:val="es-ES_tradnl" w:eastAsia="en-GB"/>
          </w:rPr>
          <w:t>https://www.etsi.org/deliver/etsi_ts/138300_138399/138304/17.09.00_60/ts_138304v170900p.pdf</w:t>
        </w:r>
      </w:hyperlink>
    </w:p>
    <w:p w14:paraId="60667A2B" w14:textId="0CAC4F6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38.304 -17.9.0 V1.8.0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409" w:history="1">
        <w:r w:rsidRPr="00256C9E">
          <w:rPr>
            <w:color w:val="0563C1"/>
            <w:sz w:val="18"/>
            <w:szCs w:val="18"/>
            <w:u w:val="single"/>
            <w:lang w:val="es-ES_tradnl" w:eastAsia="en-GB"/>
          </w:rPr>
          <w:t>https://members.tsdsi.in/s/m67LnQA5GzGxsBF</w:t>
        </w:r>
      </w:hyperlink>
    </w:p>
    <w:p w14:paraId="56699F7B" w14:textId="406611F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TTAT.3G-38.304V17.9.0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410" w:history="1">
        <w:r w:rsidRPr="00256C9E">
          <w:rPr>
            <w:color w:val="0563C1"/>
            <w:sz w:val="18"/>
            <w:szCs w:val="18"/>
            <w:u w:val="single"/>
            <w:lang w:val="es-ES_tradnl" w:eastAsia="en-GB"/>
          </w:rPr>
          <w:t>https://www.tta.or.kr/eng/ttaSearchEngView.do?key=461&amp;searchStandardNo=TTAT.3G-38.304V17.9.0&amp;searchCate=TTAS</w:t>
        </w:r>
      </w:hyperlink>
    </w:p>
    <w:p w14:paraId="2D18260C" w14:textId="6751D884" w:rsidR="00941FD9" w:rsidRPr="00256C9E" w:rsidRDefault="00F1137E" w:rsidP="00A57D06">
      <w:pPr>
        <w:keepNext/>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12787793" w14:textId="5D423F57"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ATIS.3GPP.38.304.V18.3.0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411" w:anchor="Rel-18" w:history="1">
        <w:r w:rsidRPr="00256C9E">
          <w:rPr>
            <w:color w:val="0563C1"/>
            <w:sz w:val="18"/>
            <w:szCs w:val="18"/>
            <w:u w:val="single"/>
            <w:lang w:val="es-ES_tradnl" w:eastAsia="en-GB"/>
          </w:rPr>
          <w:t>https://www.atis.org/3gpp-transpositions - Rel-18</w:t>
        </w:r>
      </w:hyperlink>
    </w:p>
    <w:p w14:paraId="328FF461" w14:textId="6EE307E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CCSA.3GPP.38.304.V18.3.0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412" w:history="1">
        <w:r w:rsidRPr="00256C9E">
          <w:rPr>
            <w:color w:val="0563C1"/>
            <w:sz w:val="18"/>
            <w:szCs w:val="18"/>
            <w:u w:val="single"/>
            <w:lang w:val="es-ES_tradnl" w:eastAsia="en-GB"/>
          </w:rPr>
          <w:t>https://www.ccsa.org.cn/api/portalsFile/downloadOldFile?type=17&amp;oldFileUrl=NTN/SRIT/CCSA.3GPP.38.304.V18.3.0.d</w:t>
        </w:r>
      </w:hyperlink>
      <w:hyperlink r:id="rId413" w:history="1">
        <w:r w:rsidRPr="00256C9E">
          <w:rPr>
            <w:color w:val="0563C1"/>
            <w:sz w:val="18"/>
            <w:szCs w:val="18"/>
            <w:u w:val="single"/>
            <w:lang w:val="es-ES_tradnl" w:eastAsia="en-GB"/>
          </w:rPr>
          <w:t>ocx</w:t>
        </w:r>
      </w:hyperlink>
    </w:p>
    <w:p w14:paraId="579F0CFF" w14:textId="612C2095"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138 304 V18.3.0 (2024-10)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17.10.2024</w:t>
      </w:r>
      <w:r w:rsidRPr="00256C9E">
        <w:rPr>
          <w:rFonts w:ascii="Arial" w:hAnsi="Arial" w:cs="Arial"/>
          <w:szCs w:val="24"/>
          <w:lang w:val="es-ES_tradnl" w:eastAsia="en-GB"/>
        </w:rPr>
        <w:tab/>
      </w:r>
      <w:hyperlink r:id="rId414" w:history="1">
        <w:r w:rsidRPr="00256C9E">
          <w:rPr>
            <w:color w:val="0563C1"/>
            <w:sz w:val="18"/>
            <w:szCs w:val="18"/>
            <w:u w:val="single"/>
            <w:lang w:val="es-ES_tradnl" w:eastAsia="en-GB"/>
          </w:rPr>
          <w:t>https://www.etsi.org/deliver/etsi_ts/138300_138399/138304/18.03.00_60/ts_138304v180300p.pdf</w:t>
        </w:r>
      </w:hyperlink>
    </w:p>
    <w:p w14:paraId="0BC271B9" w14:textId="718476E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38.304- 18.3.0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415" w:history="1">
        <w:r w:rsidRPr="00256C9E">
          <w:rPr>
            <w:color w:val="0563C1"/>
            <w:sz w:val="18"/>
            <w:szCs w:val="18"/>
            <w:u w:val="single"/>
            <w:lang w:val="es-ES_tradnl" w:eastAsia="en-GB"/>
          </w:rPr>
          <w:t>https://members.tsdsi.in/s/CpQz6T4mtX29QX6</w:t>
        </w:r>
      </w:hyperlink>
    </w:p>
    <w:p w14:paraId="3D918CF1" w14:textId="6CF4403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TTAT.3G-38.304V18.3.0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416" w:history="1">
        <w:r w:rsidRPr="00256C9E">
          <w:rPr>
            <w:color w:val="0563C1"/>
            <w:sz w:val="18"/>
            <w:szCs w:val="18"/>
            <w:u w:val="single"/>
            <w:lang w:val="es-ES_tradnl" w:eastAsia="en-GB"/>
          </w:rPr>
          <w:t>https://www.tta.or.kr/eng/ttaSearchEngView.do?key=461&amp;searchStandardNo=TTAT.3G-38.304V18.3.0&amp;searchCate=TTAS</w:t>
        </w:r>
      </w:hyperlink>
    </w:p>
    <w:p w14:paraId="13D8BF03"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lastRenderedPageBreak/>
        <w:t>1.3.1.3.21</w:t>
      </w:r>
      <w:r w:rsidRPr="00256C9E">
        <w:rPr>
          <w:lang w:val="es-ES_tradnl"/>
        </w:rPr>
        <w:tab/>
        <w:t>TS 38.305</w:t>
      </w:r>
    </w:p>
    <w:p w14:paraId="7D24982C" w14:textId="5A17BA87" w:rsidR="00941FD9" w:rsidRPr="00256C9E" w:rsidRDefault="00941FD9" w:rsidP="00941FD9">
      <w:pPr>
        <w:pStyle w:val="Headingb"/>
        <w:rPr>
          <w:lang w:val="es-ES_tradnl"/>
        </w:rPr>
      </w:pPr>
      <w:bookmarkStart w:id="177" w:name="_Toc56152376"/>
      <w:bookmarkStart w:id="178" w:name="_Toc56153756"/>
      <w:bookmarkStart w:id="179" w:name="_Toc94532868"/>
      <w:bookmarkStart w:id="180" w:name="_Toc94533338"/>
      <w:r w:rsidRPr="00256C9E">
        <w:rPr>
          <w:lang w:val="es-ES_tradnl"/>
        </w:rPr>
        <w:t>Red de acceso radioeléctrico NG (NG-RAN); especificación funcional de la etapa 2 del posicionamiento del equipo de usuario (UE) en NG</w:t>
      </w:r>
      <w:r w:rsidR="006F28B1" w:rsidRPr="00256C9E">
        <w:rPr>
          <w:lang w:val="es-ES_tradnl"/>
        </w:rPr>
        <w:noBreakHyphen/>
      </w:r>
      <w:r w:rsidRPr="00256C9E">
        <w:rPr>
          <w:lang w:val="es-ES_tradnl"/>
        </w:rPr>
        <w:t>RAN</w:t>
      </w:r>
      <w:bookmarkEnd w:id="177"/>
      <w:bookmarkEnd w:id="178"/>
      <w:bookmarkEnd w:id="179"/>
      <w:bookmarkEnd w:id="180"/>
    </w:p>
    <w:p w14:paraId="7FEED820" w14:textId="77777777" w:rsidR="00941FD9" w:rsidRPr="00256C9E" w:rsidRDefault="00941FD9" w:rsidP="00941FD9">
      <w:pPr>
        <w:rPr>
          <w:lang w:val="es-ES_tradnl"/>
        </w:rPr>
      </w:pPr>
      <w:r w:rsidRPr="00256C9E">
        <w:rPr>
          <w:lang w:val="es-ES_tradnl"/>
        </w:rPr>
        <w:t>Este documento especifica la etapa 2 de la función de posicionamiento del UE en NG-RAN, que proporciona los mecanismos para soportar o facilitar el cálculo de la posición geográfica de un UE. La información sobre la posición del UE se puede utilizar, por ejemplo, para soportar las funciones de gestión de recursos radioeléctricos, así como para servicios basados en la ubicación destinados a operadores, abonados y proveedores de servicios de terceros. El objetivo de esta especificación de la fase 2 es definir la arquitectura de posicionamiento del UE en NG-RAN, las entidades funcionales y las operaciones para facilitar los métodos de posicionamiento. Esta descripción se restringe al estrato de acceso NG-RAN. No define ni describe la manera en que se pueden utilizar los resultados del cálculo de la posición de la UE en la red medular (p. ej., LCS) o en NG-RAN (p. ej., RRM).</w:t>
      </w:r>
    </w:p>
    <w:p w14:paraId="08E6457B" w14:textId="2FC442A4" w:rsidR="00941FD9" w:rsidRPr="00256C9E" w:rsidRDefault="00941FD9" w:rsidP="00941FD9">
      <w:pPr>
        <w:rPr>
          <w:lang w:val="es-ES_tradnl"/>
        </w:rPr>
      </w:pPr>
      <w:r w:rsidRPr="00256C9E">
        <w:rPr>
          <w:lang w:val="es-ES_tradnl"/>
        </w:rPr>
        <w:t>El posicionamiento del UE puede considerarse una tecnología habilitadora proporcionada por la red que incluye capacidades de servicio normalizadas para ofrecer aplicaciones de localización. Las aplicaciones pueden ser específicas de cada proveedor de servicios. La descripción de las numerosas y variadas aplicaciones de localización que esta tecnología permite va más allá del alcance de este documento. No obstante, se pueden incluir ejemplos aclaratorios relativos a la forma de aplicar la funcionalidad descrita a fin de proporcionar servicios de localización específicos.</w:t>
      </w:r>
    </w:p>
    <w:p w14:paraId="05042AEC" w14:textId="77777777" w:rsidR="00941FD9" w:rsidRPr="00256C9E" w:rsidRDefault="00941FD9" w:rsidP="00941FD9">
      <w:pPr>
        <w:rPr>
          <w:lang w:val="es-ES_tradnl"/>
        </w:rPr>
      </w:pPr>
      <w:r w:rsidRPr="00256C9E">
        <w:rPr>
          <w:lang w:val="es-ES_tradnl"/>
        </w:rPr>
        <w:t>Esta especificación de la etapa 2 abarca los métodos de posicionamiento NG-RAN, la descripción de los estados y los flujos de mensajes para soportar el posicionamiento del UE.</w:t>
      </w:r>
    </w:p>
    <w:p w14:paraId="0BEF4BCC" w14:textId="7CAD5FA6"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763B7D17" w14:textId="6D9AE087"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633ACD18" w14:textId="4667F428"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ATIS.3GPP.38.305.V17.7.0</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417" w:anchor="Rel-17" w:history="1">
        <w:r w:rsidRPr="00256C9E">
          <w:rPr>
            <w:color w:val="0563C1"/>
            <w:sz w:val="18"/>
            <w:szCs w:val="18"/>
            <w:u w:val="single"/>
            <w:lang w:val="es-ES_tradnl" w:eastAsia="en-GB"/>
          </w:rPr>
          <w:t>https://www.atis.org/3gpp-transpositions - Rel-17</w:t>
        </w:r>
      </w:hyperlink>
    </w:p>
    <w:p w14:paraId="61DB07BB" w14:textId="51A9047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CCSA.3GPP.38.305.V17.7.0</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418" w:history="1">
        <w:r w:rsidRPr="00256C9E">
          <w:rPr>
            <w:color w:val="0563C1"/>
            <w:sz w:val="18"/>
            <w:szCs w:val="18"/>
            <w:u w:val="single"/>
            <w:lang w:val="es-ES_tradnl" w:eastAsia="en-GB"/>
          </w:rPr>
          <w:t>https://www.ccsa.org.cn/api/portalsFile/downloadOldFile?type=17&amp;oldFileUrl=NTN/SRIT/CCSA.3GPP.38.305.V17.7.0.d</w:t>
        </w:r>
      </w:hyperlink>
      <w:hyperlink r:id="rId419" w:history="1">
        <w:r w:rsidRPr="00256C9E">
          <w:rPr>
            <w:color w:val="0563C1"/>
            <w:sz w:val="18"/>
            <w:szCs w:val="18"/>
            <w:u w:val="single"/>
            <w:lang w:val="es-ES_tradnl" w:eastAsia="en-GB"/>
          </w:rPr>
          <w:t>ocx</w:t>
        </w:r>
      </w:hyperlink>
    </w:p>
    <w:p w14:paraId="2AC46DFF" w14:textId="59018385"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138 305 V17.7.0 (2024-02)</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02.02.2024</w:t>
      </w:r>
      <w:r w:rsidRPr="00256C9E">
        <w:rPr>
          <w:rFonts w:ascii="Arial" w:hAnsi="Arial" w:cs="Arial"/>
          <w:szCs w:val="24"/>
          <w:lang w:val="es-ES_tradnl" w:eastAsia="en-GB"/>
        </w:rPr>
        <w:tab/>
      </w:r>
      <w:hyperlink r:id="rId420" w:history="1">
        <w:r w:rsidRPr="00256C9E">
          <w:rPr>
            <w:color w:val="0563C1"/>
            <w:sz w:val="18"/>
            <w:szCs w:val="18"/>
            <w:u w:val="single"/>
            <w:lang w:val="es-ES_tradnl" w:eastAsia="en-GB"/>
          </w:rPr>
          <w:t>https://www.etsi.org/deliver/etsi_ts/138300_138399/138305/17.07.00_60/ts_138305v170700p.pdf</w:t>
        </w:r>
      </w:hyperlink>
    </w:p>
    <w:p w14:paraId="4CBC9A0A" w14:textId="11C8C53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38.305-17.7.0 V1.7.0</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29.05.2024</w:t>
      </w:r>
      <w:r w:rsidRPr="00256C9E">
        <w:rPr>
          <w:rFonts w:ascii="Arial" w:hAnsi="Arial" w:cs="Arial"/>
          <w:szCs w:val="24"/>
          <w:lang w:val="es-ES_tradnl" w:eastAsia="en-GB"/>
        </w:rPr>
        <w:tab/>
      </w:r>
      <w:hyperlink r:id="rId421" w:history="1">
        <w:r w:rsidRPr="00256C9E">
          <w:rPr>
            <w:color w:val="0563C1"/>
            <w:sz w:val="18"/>
            <w:szCs w:val="18"/>
            <w:u w:val="single"/>
            <w:lang w:val="es-ES_tradnl" w:eastAsia="en-GB"/>
          </w:rPr>
          <w:t>https://members.tsdsi.in/s/HbasPzrcWYDC9Kr</w:t>
        </w:r>
      </w:hyperlink>
    </w:p>
    <w:p w14:paraId="7A6E59A1" w14:textId="5D4B2D4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TTAT.3G-38.305V17.7.0</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08.05.2024</w:t>
      </w:r>
      <w:r w:rsidRPr="00256C9E">
        <w:rPr>
          <w:rFonts w:ascii="Arial" w:hAnsi="Arial" w:cs="Arial"/>
          <w:szCs w:val="24"/>
          <w:lang w:val="es-ES_tradnl" w:eastAsia="en-GB"/>
        </w:rPr>
        <w:tab/>
      </w:r>
      <w:hyperlink r:id="rId422" w:history="1">
        <w:r w:rsidRPr="00256C9E">
          <w:rPr>
            <w:color w:val="0563C1"/>
            <w:sz w:val="18"/>
            <w:szCs w:val="18"/>
            <w:u w:val="single"/>
            <w:lang w:val="es-ES_tradnl" w:eastAsia="en-GB"/>
          </w:rPr>
          <w:t>https://www.tta.or.kr/eng/ttaSearchEngView.do?key=461&amp;searchStandardNo=TTAT.3G-38.305V17.7.0&amp;searchCate=TTAS</w:t>
        </w:r>
      </w:hyperlink>
    </w:p>
    <w:p w14:paraId="76717A2F" w14:textId="05804610"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7A695149" w14:textId="469CA6EE"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ATIS.3GPP.38.305.V18.3.0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423" w:anchor="Rel-18" w:history="1">
        <w:r w:rsidRPr="00256C9E">
          <w:rPr>
            <w:color w:val="0563C1"/>
            <w:sz w:val="18"/>
            <w:szCs w:val="18"/>
            <w:u w:val="single"/>
            <w:lang w:val="es-ES_tradnl" w:eastAsia="en-GB"/>
          </w:rPr>
          <w:t>https://www.atis.org/3gpp-transpositions - Rel-18</w:t>
        </w:r>
      </w:hyperlink>
    </w:p>
    <w:p w14:paraId="3560533C" w14:textId="237D476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CCSA.3GPP.38.305.V18.3.0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424" w:history="1">
        <w:r w:rsidRPr="00256C9E">
          <w:rPr>
            <w:color w:val="0563C1"/>
            <w:sz w:val="18"/>
            <w:szCs w:val="18"/>
            <w:u w:val="single"/>
            <w:lang w:val="es-ES_tradnl" w:eastAsia="en-GB"/>
          </w:rPr>
          <w:t>https://www.ccsa.org.cn/api/portalsFile/downloadOldFile?type=17&amp;oldFileUrl=NTN/SRIT/CCSA.3GPP.38.305.V18.3.0.d</w:t>
        </w:r>
      </w:hyperlink>
      <w:hyperlink r:id="rId425" w:history="1">
        <w:r w:rsidRPr="00256C9E">
          <w:rPr>
            <w:color w:val="0563C1"/>
            <w:sz w:val="18"/>
            <w:szCs w:val="18"/>
            <w:u w:val="single"/>
            <w:lang w:val="es-ES_tradnl" w:eastAsia="en-GB"/>
          </w:rPr>
          <w:t>ocx</w:t>
        </w:r>
      </w:hyperlink>
    </w:p>
    <w:p w14:paraId="4B65E60F" w14:textId="5D61E58E"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138 305 V18.3.0 (2024-10)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14.10.2024</w:t>
      </w:r>
      <w:r w:rsidRPr="00256C9E">
        <w:rPr>
          <w:rFonts w:ascii="Arial" w:hAnsi="Arial" w:cs="Arial"/>
          <w:szCs w:val="24"/>
          <w:lang w:val="es-ES_tradnl" w:eastAsia="en-GB"/>
        </w:rPr>
        <w:tab/>
      </w:r>
      <w:hyperlink r:id="rId426" w:history="1">
        <w:r w:rsidRPr="00256C9E">
          <w:rPr>
            <w:color w:val="0563C1"/>
            <w:sz w:val="18"/>
            <w:szCs w:val="18"/>
            <w:u w:val="single"/>
            <w:lang w:val="es-ES_tradnl" w:eastAsia="en-GB"/>
          </w:rPr>
          <w:t>https://www.etsi.org/deliver/etsi_ts/138300_138399/138305/18.03.00_60/ts_138305v180300p.pdf</w:t>
        </w:r>
      </w:hyperlink>
    </w:p>
    <w:p w14:paraId="1F37AF4F" w14:textId="79DB56D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38.305- 18.3.0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427" w:history="1">
        <w:r w:rsidRPr="00256C9E">
          <w:rPr>
            <w:color w:val="0563C1"/>
            <w:sz w:val="18"/>
            <w:szCs w:val="18"/>
            <w:u w:val="single"/>
            <w:lang w:val="es-ES_tradnl" w:eastAsia="en-GB"/>
          </w:rPr>
          <w:t>https://members.tsdsi.in/s/G4zycCfDfbxN7gD</w:t>
        </w:r>
      </w:hyperlink>
    </w:p>
    <w:p w14:paraId="364D25B8" w14:textId="6309872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TTAT.3G-38.305V18.3.0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428" w:history="1">
        <w:r w:rsidRPr="00256C9E">
          <w:rPr>
            <w:color w:val="0563C1"/>
            <w:sz w:val="18"/>
            <w:szCs w:val="18"/>
            <w:u w:val="single"/>
            <w:lang w:val="es-ES_tradnl" w:eastAsia="en-GB"/>
          </w:rPr>
          <w:t>https://www.tta.or.kr/eng/ttaSearchEngView.do?key=461&amp;searchStandardNo=TTAT.3G-38.305V18.3.0&amp;searchCate=TTAS</w:t>
        </w:r>
      </w:hyperlink>
    </w:p>
    <w:p w14:paraId="48ACCA47"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lastRenderedPageBreak/>
        <w:t>1.3.1.3.22</w:t>
      </w:r>
      <w:r w:rsidRPr="00256C9E">
        <w:rPr>
          <w:lang w:val="es-ES_tradnl"/>
        </w:rPr>
        <w:tab/>
        <w:t>TS 38.306</w:t>
      </w:r>
    </w:p>
    <w:p w14:paraId="27D8D5BE" w14:textId="77777777" w:rsidR="00941FD9" w:rsidRPr="00256C9E" w:rsidRDefault="00941FD9" w:rsidP="00941FD9">
      <w:pPr>
        <w:pStyle w:val="Headingb"/>
        <w:rPr>
          <w:lang w:val="es-ES_tradnl"/>
        </w:rPr>
      </w:pPr>
      <w:bookmarkStart w:id="181" w:name="_Toc56152377"/>
      <w:bookmarkStart w:id="182" w:name="_Toc56153757"/>
      <w:bookmarkStart w:id="183" w:name="_Toc94532869"/>
      <w:bookmarkStart w:id="184" w:name="_Toc94533339"/>
      <w:r w:rsidRPr="00256C9E">
        <w:rPr>
          <w:lang w:val="es-ES_tradnl"/>
        </w:rPr>
        <w:t xml:space="preserve">NR; </w:t>
      </w:r>
      <w:bookmarkEnd w:id="181"/>
      <w:bookmarkEnd w:id="182"/>
      <w:bookmarkEnd w:id="183"/>
      <w:bookmarkEnd w:id="184"/>
      <w:r w:rsidRPr="00256C9E">
        <w:rPr>
          <w:lang w:val="es-ES_tradnl"/>
        </w:rPr>
        <w:t>capacidades de acceso radioeléctrico del equipo de usuario (UE)</w:t>
      </w:r>
    </w:p>
    <w:p w14:paraId="448CAC98" w14:textId="77777777" w:rsidR="00941FD9" w:rsidRPr="00256C9E" w:rsidRDefault="00941FD9" w:rsidP="00941FD9">
      <w:pPr>
        <w:keepNext/>
        <w:keepLines/>
        <w:rPr>
          <w:lang w:val="es-ES_tradnl"/>
        </w:rPr>
      </w:pPr>
      <w:r w:rsidRPr="00256C9E">
        <w:rPr>
          <w:lang w:val="es-ES_tradnl"/>
        </w:rPr>
        <w:t>Este documento define los parámetros de capacidad de acceso radioeléctrico de la UE NR</w:t>
      </w:r>
      <w:r w:rsidRPr="00256C9E">
        <w:rPr>
          <w:snapToGrid w:val="0"/>
          <w:lang w:val="es-ES_tradnl"/>
        </w:rPr>
        <w:t>.</w:t>
      </w:r>
    </w:p>
    <w:p w14:paraId="63C62380" w14:textId="5806EAC5"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434CCF00" w14:textId="65F98A47"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74AE033F" w14:textId="4698C697"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ATIS.3GPP.38.306.V17.10.0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429" w:anchor="Rel-17" w:history="1">
        <w:r w:rsidRPr="00256C9E">
          <w:rPr>
            <w:color w:val="0563C1"/>
            <w:sz w:val="18"/>
            <w:szCs w:val="18"/>
            <w:u w:val="single"/>
            <w:lang w:val="es-ES_tradnl" w:eastAsia="en-GB"/>
          </w:rPr>
          <w:t>https://www.atis.org/3gpp-transpositions - Rel-17</w:t>
        </w:r>
      </w:hyperlink>
    </w:p>
    <w:p w14:paraId="52BF7655" w14:textId="2D48465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CCSA.3GPP.38.306.V17.10.0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430" w:history="1">
        <w:r w:rsidRPr="00256C9E">
          <w:rPr>
            <w:color w:val="0563C1"/>
            <w:sz w:val="18"/>
            <w:szCs w:val="18"/>
            <w:u w:val="single"/>
            <w:lang w:val="es-ES_tradnl" w:eastAsia="en-GB"/>
          </w:rPr>
          <w:t>https://www.ccsa.org.cn/api/portalsFile/downloadOldFile?type=17&amp;oldFileUrl=NTN/SRIT/CCSA.3GPP.38.306.V17.10.0.</w:t>
        </w:r>
      </w:hyperlink>
      <w:hyperlink r:id="rId431" w:history="1">
        <w:r w:rsidRPr="00256C9E">
          <w:rPr>
            <w:color w:val="0563C1"/>
            <w:sz w:val="18"/>
            <w:szCs w:val="18"/>
            <w:u w:val="single"/>
            <w:lang w:val="es-ES_tradnl" w:eastAsia="en-GB"/>
          </w:rPr>
          <w:t>docx</w:t>
        </w:r>
      </w:hyperlink>
    </w:p>
    <w:p w14:paraId="162B6AD5" w14:textId="68D916D1"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138 306 V17.10.0 (2024-10)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17.10.2024</w:t>
      </w:r>
      <w:r w:rsidRPr="00256C9E">
        <w:rPr>
          <w:rFonts w:ascii="Arial" w:hAnsi="Arial" w:cs="Arial"/>
          <w:szCs w:val="24"/>
          <w:lang w:val="es-ES_tradnl" w:eastAsia="en-GB"/>
        </w:rPr>
        <w:tab/>
      </w:r>
      <w:hyperlink r:id="rId432" w:history="1">
        <w:r w:rsidRPr="00256C9E">
          <w:rPr>
            <w:color w:val="0563C1"/>
            <w:sz w:val="18"/>
            <w:szCs w:val="18"/>
            <w:u w:val="single"/>
            <w:lang w:val="es-ES_tradnl" w:eastAsia="en-GB"/>
          </w:rPr>
          <w:t>https://www.etsi.org/deliver/etsi_ts/138300_138399/138306/17.10.00_60/ts_138306v171000p.pdf</w:t>
        </w:r>
      </w:hyperlink>
    </w:p>
    <w:p w14:paraId="1AAE1997" w14:textId="0CAF3A3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38.306-17.10.0 V1.10.0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433" w:history="1">
        <w:r w:rsidRPr="00256C9E">
          <w:rPr>
            <w:color w:val="0563C1"/>
            <w:sz w:val="18"/>
            <w:szCs w:val="18"/>
            <w:u w:val="single"/>
            <w:lang w:val="es-ES_tradnl" w:eastAsia="en-GB"/>
          </w:rPr>
          <w:t>https://members.tsdsi.in/s/HxTbET5q2zKF4Xj</w:t>
        </w:r>
      </w:hyperlink>
    </w:p>
    <w:p w14:paraId="24186FC7" w14:textId="15A737D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TTAT.3G-38.306V17.10.0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434" w:history="1">
        <w:r w:rsidRPr="00256C9E">
          <w:rPr>
            <w:color w:val="0563C1"/>
            <w:sz w:val="18"/>
            <w:szCs w:val="18"/>
            <w:u w:val="single"/>
            <w:lang w:val="es-ES_tradnl" w:eastAsia="en-GB"/>
          </w:rPr>
          <w:t>https://www.tta.or.kr/eng/ttaSearchEngView.do?key=461&amp;searchStandardNo=TTAT.3G-38.306V17.10.0&amp;searchCate=TTAS</w:t>
        </w:r>
      </w:hyperlink>
    </w:p>
    <w:p w14:paraId="5884E86D" w14:textId="6D80CA1D"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7DD59435" w14:textId="0B2B7D71"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ATIS.3GPP.38.306.V18.3.0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435" w:anchor="Rel-18" w:history="1">
        <w:r w:rsidRPr="00256C9E">
          <w:rPr>
            <w:color w:val="0563C1"/>
            <w:sz w:val="18"/>
            <w:szCs w:val="18"/>
            <w:u w:val="single"/>
            <w:lang w:val="es-ES_tradnl" w:eastAsia="en-GB"/>
          </w:rPr>
          <w:t>https://www.atis.org/3gpp-transpositions - Rel-18</w:t>
        </w:r>
      </w:hyperlink>
    </w:p>
    <w:p w14:paraId="05A3A3B4" w14:textId="7C42A40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CCSA.3GPP.38.306.V18.3.0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436" w:history="1">
        <w:r w:rsidRPr="00256C9E">
          <w:rPr>
            <w:color w:val="0563C1"/>
            <w:sz w:val="18"/>
            <w:szCs w:val="18"/>
            <w:u w:val="single"/>
            <w:lang w:val="es-ES_tradnl" w:eastAsia="en-GB"/>
          </w:rPr>
          <w:t>https://www.ccsa.org.cn/api/portalsFile/downloadOldFile?type=17&amp;oldFileUrl=NTN/SRIT/CCSA.3GPP.38.306.V18.3.0.docx</w:t>
        </w:r>
      </w:hyperlink>
    </w:p>
    <w:p w14:paraId="71CBD9F9" w14:textId="1FC1073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138 306 V18.3.0 (2024-10)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14.10.2024</w:t>
      </w:r>
      <w:r w:rsidRPr="00256C9E">
        <w:rPr>
          <w:rFonts w:ascii="Arial" w:hAnsi="Arial" w:cs="Arial"/>
          <w:szCs w:val="24"/>
          <w:lang w:val="es-ES_tradnl" w:eastAsia="en-GB"/>
        </w:rPr>
        <w:tab/>
      </w:r>
      <w:hyperlink r:id="rId437" w:history="1">
        <w:r w:rsidRPr="00256C9E">
          <w:rPr>
            <w:color w:val="0563C1"/>
            <w:sz w:val="18"/>
            <w:szCs w:val="18"/>
            <w:u w:val="single"/>
            <w:lang w:val="es-ES_tradnl" w:eastAsia="en-GB"/>
          </w:rPr>
          <w:t>https://www.etsi.org/deliver/etsi_ts/138300_138399/138306/18.03.00_60/ts_138306v180300p.pdf</w:t>
        </w:r>
      </w:hyperlink>
    </w:p>
    <w:p w14:paraId="34761E64" w14:textId="1AE50C7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38.306- 18.3.0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438" w:history="1">
        <w:r w:rsidRPr="00256C9E">
          <w:rPr>
            <w:color w:val="0563C1"/>
            <w:sz w:val="18"/>
            <w:szCs w:val="18"/>
            <w:u w:val="single"/>
            <w:lang w:val="es-ES_tradnl" w:eastAsia="en-GB"/>
          </w:rPr>
          <w:t>https://members.tsdsi.in/s/4RKTxnbtRdiKNRP</w:t>
        </w:r>
      </w:hyperlink>
    </w:p>
    <w:p w14:paraId="3278C2C3" w14:textId="2EF5A24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TTAT.3G-38.306V18.3.0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439" w:history="1">
        <w:r w:rsidRPr="00256C9E">
          <w:rPr>
            <w:color w:val="0563C1"/>
            <w:sz w:val="18"/>
            <w:szCs w:val="18"/>
            <w:u w:val="single"/>
            <w:lang w:val="es-ES_tradnl" w:eastAsia="en-GB"/>
          </w:rPr>
          <w:t>https://www.tta.or.kr/eng/ttaSearchEngView.do?key=461&amp;searchStandardNo=TTAT.3G-38.306V18.3.0&amp;searchCate=TTAS</w:t>
        </w:r>
      </w:hyperlink>
    </w:p>
    <w:p w14:paraId="5DD483E9"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1.3.1.3.23</w:t>
      </w:r>
      <w:r w:rsidRPr="00256C9E">
        <w:rPr>
          <w:lang w:val="es-ES_tradnl"/>
        </w:rPr>
        <w:tab/>
        <w:t>TS 38.307</w:t>
      </w:r>
    </w:p>
    <w:p w14:paraId="3CD57004" w14:textId="77777777" w:rsidR="00941FD9" w:rsidRPr="00256C9E" w:rsidRDefault="00941FD9" w:rsidP="00941FD9">
      <w:pPr>
        <w:pStyle w:val="Headingb"/>
        <w:rPr>
          <w:lang w:val="es-ES_tradnl"/>
        </w:rPr>
      </w:pPr>
      <w:bookmarkStart w:id="185" w:name="_Toc56152378"/>
      <w:bookmarkStart w:id="186" w:name="_Toc56153758"/>
      <w:bookmarkStart w:id="187" w:name="_Toc94532870"/>
      <w:bookmarkStart w:id="188" w:name="_Toc94533340"/>
      <w:r w:rsidRPr="00256C9E">
        <w:rPr>
          <w:lang w:val="es-ES_tradnl"/>
        </w:rPr>
        <w:t xml:space="preserve">NR; </w:t>
      </w:r>
      <w:bookmarkEnd w:id="185"/>
      <w:bookmarkEnd w:id="186"/>
      <w:bookmarkEnd w:id="187"/>
      <w:bookmarkEnd w:id="188"/>
      <w:r w:rsidRPr="00256C9E">
        <w:rPr>
          <w:lang w:val="es-ES_tradnl"/>
        </w:rPr>
        <w:t>requisitos de los equipos de usuario (UE) que soportan una banda de frecuencias independiente de la versión</w:t>
      </w:r>
    </w:p>
    <w:p w14:paraId="63371248" w14:textId="77777777" w:rsidR="00941FD9" w:rsidRPr="00256C9E" w:rsidRDefault="00941FD9" w:rsidP="00941FD9">
      <w:pPr>
        <w:rPr>
          <w:lang w:val="es-ES_tradnl"/>
        </w:rPr>
      </w:pPr>
      <w:r w:rsidRPr="00256C9E">
        <w:rPr>
          <w:lang w:val="es-ES_tradnl"/>
        </w:rPr>
        <w:t>Este documento especifica los requisitos de los equipos de usuario (UE) que soportan funciones independientes de la versión, en particular bandas de funcionamiento NR adicionales y clases de potencia, además de lo establecido en TS 38.101 y TS 38.133.</w:t>
      </w:r>
    </w:p>
    <w:p w14:paraId="52C54346" w14:textId="14122A34"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74B2BC94" w14:textId="324FACE9"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07F9660A" w14:textId="2E4BB45F"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ATIS.3GPP.38.307.V17.13.0</w:t>
      </w:r>
      <w:r w:rsidRPr="00256C9E">
        <w:rPr>
          <w:rFonts w:ascii="Arial" w:hAnsi="Arial" w:cs="Arial"/>
          <w:szCs w:val="24"/>
          <w:lang w:val="es-ES_tradnl" w:eastAsia="en-GB"/>
        </w:rPr>
        <w:tab/>
      </w:r>
      <w:r w:rsidRPr="00256C9E">
        <w:rPr>
          <w:color w:val="000000"/>
          <w:sz w:val="18"/>
          <w:szCs w:val="18"/>
          <w:lang w:val="es-ES_tradnl" w:eastAsia="en-GB"/>
        </w:rPr>
        <w:t>17.13.0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440" w:anchor="Rel-17" w:history="1">
        <w:r w:rsidRPr="00256C9E">
          <w:rPr>
            <w:color w:val="0563C1"/>
            <w:sz w:val="18"/>
            <w:szCs w:val="18"/>
            <w:u w:val="single"/>
            <w:lang w:val="es-ES_tradnl" w:eastAsia="en-GB"/>
          </w:rPr>
          <w:t>https://www.atis.org/3gpp-transpositions - Rel-17</w:t>
        </w:r>
      </w:hyperlink>
    </w:p>
    <w:p w14:paraId="05CC533F" w14:textId="027B410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CCSA.3GPP.38.307.V17.13.0</w:t>
      </w:r>
      <w:r w:rsidRPr="00256C9E">
        <w:rPr>
          <w:rFonts w:ascii="Arial" w:hAnsi="Arial" w:cs="Arial"/>
          <w:szCs w:val="24"/>
          <w:lang w:val="es-ES_tradnl" w:eastAsia="en-GB"/>
        </w:rPr>
        <w:tab/>
      </w:r>
      <w:r w:rsidRPr="00256C9E">
        <w:rPr>
          <w:color w:val="000000"/>
          <w:sz w:val="18"/>
          <w:szCs w:val="18"/>
          <w:lang w:val="es-ES_tradnl" w:eastAsia="en-GB"/>
        </w:rPr>
        <w:t>17.13.0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441" w:history="1">
        <w:r w:rsidRPr="00256C9E">
          <w:rPr>
            <w:color w:val="0563C1"/>
            <w:sz w:val="18"/>
            <w:szCs w:val="18"/>
            <w:u w:val="single"/>
            <w:lang w:val="es-ES_tradnl" w:eastAsia="en-GB"/>
          </w:rPr>
          <w:t>https://www.ccsa.org.cn/api/portalsFile/downloadOldFile?type=17&amp;oldFileUrl=NTN/SRIT/CCSA.3GPP.38.307.V17.13.0.</w:t>
        </w:r>
      </w:hyperlink>
      <w:hyperlink r:id="rId442" w:history="1">
        <w:r w:rsidRPr="00256C9E">
          <w:rPr>
            <w:color w:val="0563C1"/>
            <w:sz w:val="18"/>
            <w:szCs w:val="18"/>
            <w:u w:val="single"/>
            <w:lang w:val="es-ES_tradnl" w:eastAsia="en-GB"/>
          </w:rPr>
          <w:t>docx</w:t>
        </w:r>
      </w:hyperlink>
    </w:p>
    <w:p w14:paraId="0AA2418D" w14:textId="5C155E58"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138 307 V17.13.0 (2024-08)</w:t>
      </w:r>
      <w:r w:rsidRPr="00256C9E">
        <w:rPr>
          <w:rFonts w:ascii="Arial" w:hAnsi="Arial" w:cs="Arial"/>
          <w:szCs w:val="24"/>
          <w:lang w:val="es-ES_tradnl" w:eastAsia="en-GB"/>
        </w:rPr>
        <w:tab/>
      </w:r>
      <w:r w:rsidRPr="00256C9E">
        <w:rPr>
          <w:color w:val="000000"/>
          <w:sz w:val="18"/>
          <w:szCs w:val="18"/>
          <w:lang w:val="es-ES_tradnl" w:eastAsia="en-GB"/>
        </w:rPr>
        <w:t>17.13.0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07.08.2024</w:t>
      </w:r>
      <w:r w:rsidRPr="00256C9E">
        <w:rPr>
          <w:rFonts w:ascii="Arial" w:hAnsi="Arial" w:cs="Arial"/>
          <w:szCs w:val="24"/>
          <w:lang w:val="es-ES_tradnl" w:eastAsia="en-GB"/>
        </w:rPr>
        <w:tab/>
      </w:r>
      <w:hyperlink r:id="rId443" w:history="1">
        <w:r w:rsidRPr="00256C9E">
          <w:rPr>
            <w:color w:val="0563C1"/>
            <w:sz w:val="18"/>
            <w:szCs w:val="18"/>
            <w:u w:val="single"/>
            <w:lang w:val="es-ES_tradnl" w:eastAsia="en-GB"/>
          </w:rPr>
          <w:t>https://www.etsi.org/deliver/etsi_ts/138300_138399/138307/17.13.00_60/ts_138307v171300p.pdf</w:t>
        </w:r>
      </w:hyperlink>
    </w:p>
    <w:p w14:paraId="0DB97167" w14:textId="0A1D7C1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38.307 -17.13.0 V1.8.0</w:t>
      </w:r>
      <w:r w:rsidRPr="00256C9E">
        <w:rPr>
          <w:rFonts w:ascii="Arial" w:hAnsi="Arial" w:cs="Arial"/>
          <w:szCs w:val="24"/>
          <w:lang w:val="es-ES_tradnl" w:eastAsia="en-GB"/>
        </w:rPr>
        <w:tab/>
      </w:r>
      <w:r w:rsidRPr="00256C9E">
        <w:rPr>
          <w:color w:val="000000"/>
          <w:sz w:val="18"/>
          <w:szCs w:val="18"/>
          <w:lang w:val="es-ES_tradnl" w:eastAsia="en-GB"/>
        </w:rPr>
        <w:t>17.13.0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444" w:history="1">
        <w:r w:rsidRPr="00256C9E">
          <w:rPr>
            <w:color w:val="0563C1"/>
            <w:sz w:val="18"/>
            <w:szCs w:val="18"/>
            <w:u w:val="single"/>
            <w:lang w:val="es-ES_tradnl" w:eastAsia="en-GB"/>
          </w:rPr>
          <w:t>https://members.tsdsi.in/s/QcAXj9KKitCJr2Y</w:t>
        </w:r>
      </w:hyperlink>
    </w:p>
    <w:p w14:paraId="1E403238" w14:textId="14C0CA6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TTAT.3G-38.307V17.13.0</w:t>
      </w:r>
      <w:r w:rsidRPr="00256C9E">
        <w:rPr>
          <w:rFonts w:ascii="Arial" w:hAnsi="Arial" w:cs="Arial"/>
          <w:szCs w:val="24"/>
          <w:lang w:val="es-ES_tradnl" w:eastAsia="en-GB"/>
        </w:rPr>
        <w:tab/>
      </w:r>
      <w:r w:rsidRPr="00256C9E">
        <w:rPr>
          <w:color w:val="000000"/>
          <w:sz w:val="18"/>
          <w:szCs w:val="18"/>
          <w:lang w:val="es-ES_tradnl" w:eastAsia="en-GB"/>
        </w:rPr>
        <w:t>17.13.0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445" w:history="1">
        <w:r w:rsidRPr="00256C9E">
          <w:rPr>
            <w:color w:val="0563C1"/>
            <w:sz w:val="18"/>
            <w:szCs w:val="18"/>
            <w:u w:val="single"/>
            <w:lang w:val="es-ES_tradnl" w:eastAsia="en-GB"/>
          </w:rPr>
          <w:t>https://www.tta.or.kr/eng/ttaSearchEngView.do?key=461&amp;searchStandardNo=TTAT.3G-38.307V17.13.0&amp;searchCate=TTAS</w:t>
        </w:r>
      </w:hyperlink>
    </w:p>
    <w:p w14:paraId="1FD351DB" w14:textId="43DE8EFF" w:rsidR="00941FD9" w:rsidRPr="00256C9E" w:rsidRDefault="00F1137E" w:rsidP="008F5065">
      <w:pPr>
        <w:keepNext/>
        <w:keepLines/>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lastRenderedPageBreak/>
        <w:t>Versión 18</w:t>
      </w:r>
    </w:p>
    <w:p w14:paraId="08F80B4A" w14:textId="1B3BC086" w:rsidR="00941FD9" w:rsidRPr="00256C9E" w:rsidRDefault="00941FD9" w:rsidP="008F5065">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ATIS.3GPP.38.307.V18.2.0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446" w:anchor="Rel-18" w:history="1">
        <w:r w:rsidRPr="00256C9E">
          <w:rPr>
            <w:color w:val="0563C1"/>
            <w:sz w:val="18"/>
            <w:szCs w:val="18"/>
            <w:u w:val="single"/>
            <w:lang w:val="es-ES_tradnl" w:eastAsia="en-GB"/>
          </w:rPr>
          <w:t>https://www.atis.org/3gpp-transpositions - Rel-18</w:t>
        </w:r>
      </w:hyperlink>
    </w:p>
    <w:p w14:paraId="2ED5C95C" w14:textId="1507192B" w:rsidR="00941FD9" w:rsidRPr="00256C9E" w:rsidRDefault="00941FD9" w:rsidP="008F5065">
      <w:pPr>
        <w:keepNext/>
        <w:keepLines/>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CCSA.3GPP.38.307.V18.2.0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447" w:history="1">
        <w:r w:rsidRPr="00256C9E">
          <w:rPr>
            <w:color w:val="0563C1"/>
            <w:sz w:val="18"/>
            <w:szCs w:val="18"/>
            <w:u w:val="single"/>
            <w:lang w:val="es-ES_tradnl" w:eastAsia="en-GB"/>
          </w:rPr>
          <w:t>https://www.ccsa.org.cn/api/portalsFile/downloadOldFile?type=17&amp;oldFileUrl=NTN/SRIT/CCSA.3GPP.38.307.V18.2.0.d</w:t>
        </w:r>
      </w:hyperlink>
      <w:hyperlink r:id="rId448" w:history="1">
        <w:r w:rsidRPr="00256C9E">
          <w:rPr>
            <w:color w:val="0563C1"/>
            <w:sz w:val="18"/>
            <w:szCs w:val="18"/>
            <w:u w:val="single"/>
            <w:lang w:val="es-ES_tradnl" w:eastAsia="en-GB"/>
          </w:rPr>
          <w:t>ocx</w:t>
        </w:r>
      </w:hyperlink>
    </w:p>
    <w:p w14:paraId="5A9AA018" w14:textId="30BB550C" w:rsidR="00941FD9" w:rsidRPr="00256C9E" w:rsidRDefault="00941FD9" w:rsidP="008F5065">
      <w:pPr>
        <w:keepNext/>
        <w:keepLines/>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138 307 V18.2.0 (2024-08)</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07.08.2024</w:t>
      </w:r>
      <w:r w:rsidRPr="00256C9E">
        <w:rPr>
          <w:rFonts w:ascii="Arial" w:hAnsi="Arial" w:cs="Arial"/>
          <w:szCs w:val="24"/>
          <w:lang w:val="es-ES_tradnl" w:eastAsia="en-GB"/>
        </w:rPr>
        <w:tab/>
      </w:r>
      <w:hyperlink r:id="rId449" w:history="1">
        <w:r w:rsidRPr="00256C9E">
          <w:rPr>
            <w:color w:val="0563C1"/>
            <w:sz w:val="18"/>
            <w:szCs w:val="18"/>
            <w:u w:val="single"/>
            <w:lang w:val="es-ES_tradnl" w:eastAsia="en-GB"/>
          </w:rPr>
          <w:t>https://www.etsi.org/deliver/etsi_ts/138300_138399/138307/18.02.00_60/ts_138307v180200p.pdf</w:t>
        </w:r>
      </w:hyperlink>
    </w:p>
    <w:p w14:paraId="78FC921B" w14:textId="15971B9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38.307 -18.2.0 V1.0.0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450" w:history="1">
        <w:r w:rsidRPr="00256C9E">
          <w:rPr>
            <w:color w:val="0563C1"/>
            <w:sz w:val="18"/>
            <w:szCs w:val="18"/>
            <w:u w:val="single"/>
            <w:lang w:val="es-ES_tradnl" w:eastAsia="en-GB"/>
          </w:rPr>
          <w:t>https://members.tsdsi.in/s/nJbCstnLAzdorPY</w:t>
        </w:r>
      </w:hyperlink>
    </w:p>
    <w:p w14:paraId="0C7E0A67" w14:textId="56AACE3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TTAT.3G-38.307V18.2.0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451" w:history="1">
        <w:r w:rsidRPr="00256C9E">
          <w:rPr>
            <w:color w:val="0563C1"/>
            <w:sz w:val="18"/>
            <w:szCs w:val="18"/>
            <w:u w:val="single"/>
            <w:lang w:val="es-ES_tradnl" w:eastAsia="en-GB"/>
          </w:rPr>
          <w:t>https://www.tta.or.kr/eng/ttaSearchEngView.do?key=461&amp;searchStandardNo=TTAT.3G-38.307V18.2.0&amp;searchCate=TTAS</w:t>
        </w:r>
      </w:hyperlink>
    </w:p>
    <w:p w14:paraId="5A61B6CE"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1.3.1.3.24</w:t>
      </w:r>
      <w:r w:rsidRPr="00256C9E">
        <w:rPr>
          <w:lang w:val="es-ES_tradnl"/>
        </w:rPr>
        <w:tab/>
        <w:t>TS 38.314</w:t>
      </w:r>
    </w:p>
    <w:p w14:paraId="71AEEF2C" w14:textId="77777777" w:rsidR="00941FD9" w:rsidRPr="00256C9E" w:rsidRDefault="00941FD9" w:rsidP="00941FD9">
      <w:pPr>
        <w:pStyle w:val="Headingb"/>
        <w:rPr>
          <w:lang w:val="es-ES_tradnl"/>
        </w:rPr>
      </w:pPr>
      <w:bookmarkStart w:id="189" w:name="_Toc56152379"/>
      <w:bookmarkStart w:id="190" w:name="_Toc56153759"/>
      <w:bookmarkStart w:id="191" w:name="_Toc94532871"/>
      <w:bookmarkStart w:id="192" w:name="_Toc94533341"/>
      <w:r w:rsidRPr="00256C9E">
        <w:rPr>
          <w:lang w:val="es-ES_tradnl"/>
        </w:rPr>
        <w:t xml:space="preserve">NR; </w:t>
      </w:r>
      <w:bookmarkEnd w:id="189"/>
      <w:bookmarkEnd w:id="190"/>
      <w:bookmarkEnd w:id="191"/>
      <w:bookmarkEnd w:id="192"/>
      <w:r w:rsidRPr="00256C9E">
        <w:rPr>
          <w:lang w:val="es-ES_tradnl"/>
        </w:rPr>
        <w:t>mediciones relativas a la capa 2</w:t>
      </w:r>
    </w:p>
    <w:p w14:paraId="5F1A723A" w14:textId="7834565A" w:rsidR="00941FD9" w:rsidRPr="00256C9E" w:rsidRDefault="00941FD9" w:rsidP="00941FD9">
      <w:pPr>
        <w:keepNext/>
        <w:keepLines/>
        <w:rPr>
          <w:lang w:val="es-ES_tradnl"/>
        </w:rPr>
      </w:pPr>
      <w:r w:rsidRPr="00256C9E">
        <w:rPr>
          <w:lang w:val="es-ES_tradnl"/>
        </w:rPr>
        <w:t>En este documento se facilitan la descripción y la definición de las mediciones realizadas por la red NR o el UE que se transmiten a través de interfaces normalizadas con el fin de soportar el funcionamiento del enlace radioeléctrico NR, la gestión de recursos radioeléctricos (RRM), las operaciones y el mantenimiento de red (OAM), la minimización de los ensayos en vehículo (MDT) y las redes autoorganizadas (SON).</w:t>
      </w:r>
    </w:p>
    <w:p w14:paraId="149D1608" w14:textId="77777777" w:rsidR="00941FD9" w:rsidRPr="00256C9E" w:rsidRDefault="00941FD9" w:rsidP="00941FD9">
      <w:pPr>
        <w:keepNext/>
        <w:keepLines/>
        <w:rPr>
          <w:lang w:val="es-ES_tradnl" w:eastAsia="ja-JP"/>
        </w:rPr>
      </w:pPr>
      <w:r w:rsidRPr="00256C9E">
        <w:rPr>
          <w:lang w:val="es-ES_tradnl"/>
        </w:rPr>
        <w:t>En esta especificación solo se detallan las diferencias con respecto a la TS 28.552</w:t>
      </w:r>
      <w:r w:rsidRPr="00256C9E">
        <w:rPr>
          <w:lang w:val="es-ES_tradnl" w:eastAsia="zh-CN"/>
        </w:rPr>
        <w:t>.</w:t>
      </w:r>
    </w:p>
    <w:p w14:paraId="6962E727" w14:textId="7E90FBCA"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124AB07E" w14:textId="383E50AD"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566185C6" w14:textId="0481424F"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ATIS.3GPP.38.314.V17.5.0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452" w:anchor="Rel-17" w:history="1">
        <w:r w:rsidRPr="00256C9E">
          <w:rPr>
            <w:color w:val="0563C1"/>
            <w:sz w:val="18"/>
            <w:szCs w:val="18"/>
            <w:u w:val="single"/>
            <w:lang w:val="es-ES_tradnl" w:eastAsia="en-GB"/>
          </w:rPr>
          <w:t>https://www.atis.org/3gpp-transpositions - Rel-17</w:t>
        </w:r>
      </w:hyperlink>
    </w:p>
    <w:p w14:paraId="7655D903" w14:textId="4DFDF50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CCSA.3GPP.38.314.V17.5.0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453" w:history="1">
        <w:r w:rsidRPr="00256C9E">
          <w:rPr>
            <w:color w:val="0563C1"/>
            <w:sz w:val="18"/>
            <w:szCs w:val="14"/>
            <w:u w:val="single"/>
            <w:lang w:val="es-ES_tradnl" w:eastAsia="en-GB"/>
          </w:rPr>
          <w:t>https://www.ccsa.org.cn/api/portalsFile/downloadOldFile?type=17&amp;oldFileUrl=NTN/SRIT/CCSA.3GPP.38.314.V17.5.0.docx</w:t>
        </w:r>
      </w:hyperlink>
    </w:p>
    <w:p w14:paraId="5673515C" w14:textId="76610FBD"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138 314 V17.5.0 (2024-05)</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14.05.2024</w:t>
      </w:r>
      <w:r w:rsidRPr="00256C9E">
        <w:rPr>
          <w:rFonts w:ascii="Arial" w:hAnsi="Arial" w:cs="Arial"/>
          <w:szCs w:val="24"/>
          <w:lang w:val="es-ES_tradnl" w:eastAsia="en-GB"/>
        </w:rPr>
        <w:tab/>
      </w:r>
      <w:hyperlink r:id="rId454" w:history="1">
        <w:r w:rsidRPr="00256C9E">
          <w:rPr>
            <w:color w:val="0563C1"/>
            <w:sz w:val="18"/>
            <w:szCs w:val="18"/>
            <w:u w:val="single"/>
            <w:lang w:val="es-ES_tradnl" w:eastAsia="en-GB"/>
          </w:rPr>
          <w:t>https://www.etsi.org/deliver/etsi_ts/138300_138399/138314/17.05.00_60/ts_138314v170500p.pdf</w:t>
        </w:r>
      </w:hyperlink>
    </w:p>
    <w:p w14:paraId="21050746" w14:textId="6551504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38.314-17.5.0 V1.5.0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22.07.2024</w:t>
      </w:r>
      <w:r w:rsidRPr="00256C9E">
        <w:rPr>
          <w:rFonts w:ascii="Arial" w:hAnsi="Arial" w:cs="Arial"/>
          <w:szCs w:val="24"/>
          <w:lang w:val="es-ES_tradnl" w:eastAsia="en-GB"/>
        </w:rPr>
        <w:tab/>
      </w:r>
      <w:hyperlink r:id="rId455" w:history="1">
        <w:r w:rsidRPr="00256C9E">
          <w:rPr>
            <w:color w:val="0563C1"/>
            <w:sz w:val="18"/>
            <w:szCs w:val="18"/>
            <w:u w:val="single"/>
            <w:lang w:val="es-ES_tradnl" w:eastAsia="en-GB"/>
          </w:rPr>
          <w:t>https://members.tsdsi.in/s/ce9sRRHH2tWdREK</w:t>
        </w:r>
      </w:hyperlink>
    </w:p>
    <w:p w14:paraId="58F4BB88" w14:textId="4A3F32E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TTAT.3G-38.314V17.5.0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456" w:history="1">
        <w:r w:rsidRPr="00256C9E">
          <w:rPr>
            <w:color w:val="0563C1"/>
            <w:sz w:val="18"/>
            <w:szCs w:val="18"/>
            <w:u w:val="single"/>
            <w:lang w:val="es-ES_tradnl" w:eastAsia="en-GB"/>
          </w:rPr>
          <w:t>https://www.tta.or.kr/eng/ttaSearchEngView.do?key=461&amp;searchStandardNo=TTAT.3G-38.314V17.5.0&amp;searchCate=TTAS</w:t>
        </w:r>
      </w:hyperlink>
    </w:p>
    <w:p w14:paraId="3FCB259A" w14:textId="1D517FEE"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6F6E4C93" w14:textId="28D94EE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ATIS.3GPP.38.314.V18.0.0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457" w:anchor="Rel-18" w:history="1">
        <w:r w:rsidRPr="00256C9E">
          <w:rPr>
            <w:color w:val="0563C1"/>
            <w:sz w:val="18"/>
            <w:szCs w:val="18"/>
            <w:u w:val="single"/>
            <w:lang w:val="es-ES_tradnl" w:eastAsia="en-GB"/>
          </w:rPr>
          <w:t>https://www.atis.org/3gpp-transpositions - Rel-18</w:t>
        </w:r>
      </w:hyperlink>
    </w:p>
    <w:p w14:paraId="757C961D" w14:textId="1C45B6B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CCSA.3GPP.38.314.V18.0.0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458" w:history="1">
        <w:r w:rsidRPr="00256C9E">
          <w:rPr>
            <w:color w:val="0563C1"/>
            <w:sz w:val="18"/>
            <w:szCs w:val="18"/>
            <w:u w:val="single"/>
            <w:lang w:val="es-ES_tradnl" w:eastAsia="en-GB"/>
          </w:rPr>
          <w:t>https://www.ccsa.org.cn/api/portalsFile/downloadOldFile?type=17&amp;oldFileUrl=NTN/SRIT/CCSA.3GPP.38.314.V18.0.0.d</w:t>
        </w:r>
      </w:hyperlink>
      <w:hyperlink r:id="rId459" w:history="1">
        <w:r w:rsidRPr="00256C9E">
          <w:rPr>
            <w:color w:val="0563C1"/>
            <w:sz w:val="18"/>
            <w:szCs w:val="18"/>
            <w:u w:val="single"/>
            <w:lang w:val="es-ES_tradnl" w:eastAsia="en-GB"/>
          </w:rPr>
          <w:t>ocx</w:t>
        </w:r>
      </w:hyperlink>
    </w:p>
    <w:p w14:paraId="4797DA55" w14:textId="5BD5B299"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138 314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27.05.2024</w:t>
      </w:r>
      <w:r w:rsidRPr="00256C9E">
        <w:rPr>
          <w:rFonts w:ascii="Arial" w:hAnsi="Arial" w:cs="Arial"/>
          <w:szCs w:val="24"/>
          <w:lang w:val="es-ES_tradnl" w:eastAsia="en-GB"/>
        </w:rPr>
        <w:tab/>
      </w:r>
      <w:hyperlink r:id="rId460" w:history="1">
        <w:r w:rsidRPr="00256C9E">
          <w:rPr>
            <w:color w:val="0563C1"/>
            <w:sz w:val="18"/>
            <w:szCs w:val="18"/>
            <w:u w:val="single"/>
            <w:lang w:val="es-ES_tradnl" w:eastAsia="en-GB"/>
          </w:rPr>
          <w:t>https://www.etsi.org/deliver/etsi_ts/138300_138399/138314/18.00.00_60/ts_138314v180000p.pdf</w:t>
        </w:r>
      </w:hyperlink>
    </w:p>
    <w:p w14:paraId="279FDC33" w14:textId="735A939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38.314 -18.0.0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461" w:history="1">
        <w:r w:rsidRPr="00256C9E">
          <w:rPr>
            <w:color w:val="0563C1"/>
            <w:sz w:val="18"/>
            <w:szCs w:val="18"/>
            <w:u w:val="single"/>
            <w:lang w:val="es-ES_tradnl" w:eastAsia="en-GB"/>
          </w:rPr>
          <w:t>https://members.tsdsi.in/s/PATWfHRzFDMPdG4</w:t>
        </w:r>
      </w:hyperlink>
    </w:p>
    <w:p w14:paraId="3ACF6AE4" w14:textId="62A709D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TTAT.3G-38.314V18.0.0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462" w:history="1">
        <w:r w:rsidRPr="00256C9E">
          <w:rPr>
            <w:color w:val="0563C1"/>
            <w:sz w:val="18"/>
            <w:szCs w:val="18"/>
            <w:u w:val="single"/>
            <w:lang w:val="es-ES_tradnl" w:eastAsia="en-GB"/>
          </w:rPr>
          <w:t>https://www.tta.or.kr/eng/ttaSearchEngView.do?key=461&amp;searchStandardNo=TTAT.3G-38.314V18.0.0&amp;searchCate=TTAS</w:t>
        </w:r>
      </w:hyperlink>
    </w:p>
    <w:p w14:paraId="424488EA"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1.3.1.3.25</w:t>
      </w:r>
      <w:r w:rsidRPr="00256C9E">
        <w:rPr>
          <w:lang w:val="es-ES_tradnl"/>
        </w:rPr>
        <w:tab/>
        <w:t>TS 38.321</w:t>
      </w:r>
    </w:p>
    <w:p w14:paraId="5A455BE9" w14:textId="77777777" w:rsidR="00941FD9" w:rsidRPr="00256C9E" w:rsidRDefault="00941FD9" w:rsidP="008F5065">
      <w:pPr>
        <w:pStyle w:val="Headingb"/>
        <w:keepNext w:val="0"/>
        <w:rPr>
          <w:lang w:val="es-ES_tradnl"/>
        </w:rPr>
      </w:pPr>
      <w:bookmarkStart w:id="193" w:name="_Toc56152380"/>
      <w:bookmarkStart w:id="194" w:name="_Toc56153760"/>
      <w:bookmarkStart w:id="195" w:name="_Toc94532872"/>
      <w:bookmarkStart w:id="196" w:name="_Toc94533342"/>
      <w:r w:rsidRPr="00256C9E">
        <w:rPr>
          <w:lang w:val="es-ES_tradnl"/>
        </w:rPr>
        <w:t xml:space="preserve">NR; </w:t>
      </w:r>
      <w:bookmarkEnd w:id="193"/>
      <w:bookmarkEnd w:id="194"/>
      <w:bookmarkEnd w:id="195"/>
      <w:bookmarkEnd w:id="196"/>
      <w:r w:rsidRPr="00256C9E">
        <w:rPr>
          <w:lang w:val="es-ES_tradnl"/>
        </w:rPr>
        <w:t>especificación del protocolo de control de acceso al medio (MAC)</w:t>
      </w:r>
    </w:p>
    <w:p w14:paraId="31E3F0DB" w14:textId="77777777" w:rsidR="00941FD9" w:rsidRPr="00256C9E" w:rsidRDefault="00941FD9" w:rsidP="008F5065">
      <w:pPr>
        <w:keepLines/>
        <w:rPr>
          <w:lang w:val="es-ES_tradnl"/>
        </w:rPr>
      </w:pPr>
      <w:r w:rsidRPr="00256C9E">
        <w:rPr>
          <w:lang w:val="es-ES_tradnl"/>
        </w:rPr>
        <w:t>En este documento se describe el protocolo MAC de NR.</w:t>
      </w:r>
    </w:p>
    <w:p w14:paraId="109BDB07" w14:textId="143A9072" w:rsidR="00941FD9" w:rsidRPr="00256C9E" w:rsidRDefault="00F1137E" w:rsidP="008F5065">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lastRenderedPageBreak/>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462E4A60" w14:textId="151C3E69" w:rsidR="00941FD9" w:rsidRPr="00256C9E" w:rsidRDefault="00F1137E" w:rsidP="008F5065">
      <w:pPr>
        <w:keepNext/>
        <w:keepLines/>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78E80C81" w14:textId="4A8B0FDE"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ATIS.3GPP.38.321.V17.10.0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463" w:anchor="Rel-17" w:history="1">
        <w:r w:rsidRPr="00256C9E">
          <w:rPr>
            <w:color w:val="0563C1"/>
            <w:sz w:val="18"/>
            <w:szCs w:val="18"/>
            <w:u w:val="single"/>
            <w:lang w:val="es-ES_tradnl" w:eastAsia="en-GB"/>
          </w:rPr>
          <w:t>https://www.atis.org/3gpp-transpositions - Rel-17</w:t>
        </w:r>
      </w:hyperlink>
    </w:p>
    <w:p w14:paraId="7934A393" w14:textId="353A3E3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CCSA.3GPP.38.321.V17.10.0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464" w:history="1">
        <w:r w:rsidRPr="00256C9E">
          <w:rPr>
            <w:color w:val="0563C1"/>
            <w:sz w:val="18"/>
            <w:szCs w:val="18"/>
            <w:u w:val="single"/>
            <w:lang w:val="es-ES_tradnl" w:eastAsia="en-GB"/>
          </w:rPr>
          <w:t>https://www.ccsa.org.cn/api/portalsFile/downloadOldFile?type=17&amp;oldFileUrl=NTN/SRIT/CCSA.3GPP.38.321.V17.10.0.</w:t>
        </w:r>
      </w:hyperlink>
      <w:hyperlink r:id="rId465" w:history="1">
        <w:r w:rsidRPr="00256C9E">
          <w:rPr>
            <w:color w:val="0563C1"/>
            <w:sz w:val="18"/>
            <w:szCs w:val="18"/>
            <w:u w:val="single"/>
            <w:lang w:val="es-ES_tradnl" w:eastAsia="en-GB"/>
          </w:rPr>
          <w:t>docx</w:t>
        </w:r>
      </w:hyperlink>
    </w:p>
    <w:p w14:paraId="73744233" w14:textId="27F2B48E"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138 321 V17.10.0 (2024-10)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17.10.2024</w:t>
      </w:r>
      <w:r w:rsidRPr="00256C9E">
        <w:rPr>
          <w:rFonts w:ascii="Arial" w:hAnsi="Arial" w:cs="Arial"/>
          <w:szCs w:val="24"/>
          <w:lang w:val="es-ES_tradnl" w:eastAsia="en-GB"/>
        </w:rPr>
        <w:tab/>
      </w:r>
      <w:hyperlink r:id="rId466" w:history="1">
        <w:r w:rsidRPr="00256C9E">
          <w:rPr>
            <w:color w:val="0563C1"/>
            <w:sz w:val="18"/>
            <w:szCs w:val="18"/>
            <w:u w:val="single"/>
            <w:lang w:val="es-ES_tradnl" w:eastAsia="en-GB"/>
          </w:rPr>
          <w:t>https://www.etsi.org/deliver/etsi_ts/138300_138399/138321/17.10.00_60/ts_138321v171000p.pdf</w:t>
        </w:r>
      </w:hyperlink>
    </w:p>
    <w:p w14:paraId="4E1C8BD9" w14:textId="5D6414B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38.321-17.10.0 V1.10.0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467" w:history="1">
        <w:r w:rsidRPr="00256C9E">
          <w:rPr>
            <w:color w:val="0563C1"/>
            <w:sz w:val="18"/>
            <w:szCs w:val="18"/>
            <w:u w:val="single"/>
            <w:lang w:val="es-ES_tradnl" w:eastAsia="en-GB"/>
          </w:rPr>
          <w:t>https://members.tsdsi.in/s/HpSZYRLEodRpntp</w:t>
        </w:r>
      </w:hyperlink>
    </w:p>
    <w:p w14:paraId="382DDE45" w14:textId="1EC8121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TTAT.3G-38.321V17.10.0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468" w:history="1">
        <w:r w:rsidRPr="00256C9E">
          <w:rPr>
            <w:color w:val="0563C1"/>
            <w:sz w:val="18"/>
            <w:szCs w:val="18"/>
            <w:u w:val="single"/>
            <w:lang w:val="es-ES_tradnl" w:eastAsia="en-GB"/>
          </w:rPr>
          <w:t>https://www.tta.or.kr/eng/ttaSearchEngView.do?key=461&amp;searchStandardNo=TTAT.3G-38.321V17.10.0&amp;searchCate=TTAS</w:t>
        </w:r>
      </w:hyperlink>
    </w:p>
    <w:p w14:paraId="52B4E01F" w14:textId="1D8663E0"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0006E40D" w14:textId="56A9077F"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ATIS.3GPP.38.321.V18.3.0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469" w:anchor="Rel-18" w:history="1">
        <w:r w:rsidRPr="00256C9E">
          <w:rPr>
            <w:color w:val="0563C1"/>
            <w:sz w:val="18"/>
            <w:szCs w:val="18"/>
            <w:u w:val="single"/>
            <w:lang w:val="es-ES_tradnl" w:eastAsia="en-GB"/>
          </w:rPr>
          <w:t>https://www.atis.org/3gpp-transpositions - Rel-18</w:t>
        </w:r>
      </w:hyperlink>
    </w:p>
    <w:p w14:paraId="23677195" w14:textId="419DE70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CCSA.3GPP.38.321.V18.3.0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470" w:history="1">
        <w:r w:rsidRPr="00256C9E">
          <w:rPr>
            <w:color w:val="0563C1"/>
            <w:sz w:val="18"/>
            <w:szCs w:val="18"/>
            <w:u w:val="single"/>
            <w:lang w:val="es-ES_tradnl" w:eastAsia="en-GB"/>
          </w:rPr>
          <w:t>https://www.ccsa.org.cn/api/portalsFile/downloadOldFile?type=17&amp;oldFileUrl=NTN/SRIT/CCSA.3GPP.38.321.V18.3.0.d</w:t>
        </w:r>
      </w:hyperlink>
      <w:hyperlink r:id="rId471" w:history="1">
        <w:r w:rsidRPr="00256C9E">
          <w:rPr>
            <w:color w:val="0563C1"/>
            <w:sz w:val="18"/>
            <w:szCs w:val="18"/>
            <w:u w:val="single"/>
            <w:lang w:val="es-ES_tradnl" w:eastAsia="en-GB"/>
          </w:rPr>
          <w:t>ocx</w:t>
        </w:r>
      </w:hyperlink>
    </w:p>
    <w:p w14:paraId="527D3712" w14:textId="512D1AB7"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138 321 V18.3.0 (2024-10)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14.10.2024</w:t>
      </w:r>
      <w:r w:rsidRPr="00256C9E">
        <w:rPr>
          <w:rFonts w:ascii="Arial" w:hAnsi="Arial" w:cs="Arial"/>
          <w:szCs w:val="24"/>
          <w:lang w:val="es-ES_tradnl" w:eastAsia="en-GB"/>
        </w:rPr>
        <w:tab/>
      </w:r>
      <w:hyperlink r:id="rId472" w:history="1">
        <w:r w:rsidRPr="00256C9E">
          <w:rPr>
            <w:color w:val="0563C1"/>
            <w:sz w:val="18"/>
            <w:szCs w:val="18"/>
            <w:u w:val="single"/>
            <w:lang w:val="es-ES_tradnl" w:eastAsia="en-GB"/>
          </w:rPr>
          <w:t>https://www.etsi.org/deliver/etsi_ts/138300_138399/138321/18.03.00_60/ts_138321v180300p.pdf</w:t>
        </w:r>
      </w:hyperlink>
    </w:p>
    <w:p w14:paraId="28B6A221" w14:textId="6005071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38.321- 18.3.0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473" w:history="1">
        <w:r w:rsidRPr="00256C9E">
          <w:rPr>
            <w:color w:val="0563C1"/>
            <w:sz w:val="18"/>
            <w:szCs w:val="18"/>
            <w:u w:val="single"/>
            <w:lang w:val="es-ES_tradnl" w:eastAsia="en-GB"/>
          </w:rPr>
          <w:t>https://members.tsdsi.in/s/dpPHkgmy2ErRaXd</w:t>
        </w:r>
      </w:hyperlink>
    </w:p>
    <w:p w14:paraId="017697BF" w14:textId="5875466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TTAT.3G-38.321V18.3.0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474" w:history="1">
        <w:r w:rsidRPr="00256C9E">
          <w:rPr>
            <w:color w:val="0563C1"/>
            <w:sz w:val="18"/>
            <w:szCs w:val="18"/>
            <w:u w:val="single"/>
            <w:lang w:val="es-ES_tradnl" w:eastAsia="en-GB"/>
          </w:rPr>
          <w:t>https://www.tta.or.kr/eng/ttaSearchEngView.do?key=461&amp;searchStandardNo=TTAT.3G-38.321V18.3.0&amp;searchCate=TTAS</w:t>
        </w:r>
      </w:hyperlink>
    </w:p>
    <w:p w14:paraId="3DA82000"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1.3.1.3.26</w:t>
      </w:r>
      <w:r w:rsidRPr="00256C9E">
        <w:rPr>
          <w:lang w:val="es-ES_tradnl"/>
        </w:rPr>
        <w:tab/>
        <w:t>TS 38.322</w:t>
      </w:r>
    </w:p>
    <w:p w14:paraId="75E080E1" w14:textId="77777777" w:rsidR="00941FD9" w:rsidRPr="00256C9E" w:rsidRDefault="00941FD9" w:rsidP="00941FD9">
      <w:pPr>
        <w:pStyle w:val="Headingb"/>
        <w:rPr>
          <w:lang w:val="es-ES_tradnl"/>
        </w:rPr>
      </w:pPr>
      <w:bookmarkStart w:id="197" w:name="_Toc56152381"/>
      <w:bookmarkStart w:id="198" w:name="_Toc56153761"/>
      <w:bookmarkStart w:id="199" w:name="_Toc94532873"/>
      <w:bookmarkStart w:id="200" w:name="_Toc94533343"/>
      <w:r w:rsidRPr="00256C9E">
        <w:rPr>
          <w:lang w:val="es-ES_tradnl"/>
        </w:rPr>
        <w:t xml:space="preserve">NR; </w:t>
      </w:r>
      <w:bookmarkEnd w:id="197"/>
      <w:bookmarkEnd w:id="198"/>
      <w:bookmarkEnd w:id="199"/>
      <w:bookmarkEnd w:id="200"/>
      <w:r w:rsidRPr="00256C9E">
        <w:rPr>
          <w:lang w:val="es-ES_tradnl"/>
        </w:rPr>
        <w:t>especificación del protocolo de control del enlace radioeléctrico (RLC)</w:t>
      </w:r>
    </w:p>
    <w:p w14:paraId="40BD3E16" w14:textId="77777777" w:rsidR="00941FD9" w:rsidRPr="00256C9E" w:rsidRDefault="00941FD9" w:rsidP="00941FD9">
      <w:pPr>
        <w:keepNext/>
        <w:keepLines/>
        <w:rPr>
          <w:lang w:val="es-ES_tradnl"/>
        </w:rPr>
      </w:pPr>
      <w:r w:rsidRPr="00256C9E">
        <w:rPr>
          <w:lang w:val="es-ES_tradnl"/>
        </w:rPr>
        <w:t>Este documento describe el protocolo de control de enlace radioeléctrico (RLC) de NR para la interfaz radioeléctrica UE-NR.</w:t>
      </w:r>
    </w:p>
    <w:p w14:paraId="37039FB2" w14:textId="719F361B"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21123101" w14:textId="5FED9801"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51EEB5D3" w14:textId="4AD51724"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ATIS.3GPP.38.322.V17.4.0</w:t>
      </w:r>
      <w:r w:rsidRPr="00256C9E">
        <w:rPr>
          <w:rFonts w:ascii="Arial" w:hAnsi="Arial" w:cs="Arial"/>
          <w:szCs w:val="24"/>
          <w:lang w:val="es-ES_tradnl" w:eastAsia="en-GB"/>
        </w:rPr>
        <w:tab/>
      </w:r>
      <w:r w:rsidRPr="00256C9E">
        <w:rPr>
          <w:color w:val="000000"/>
          <w:sz w:val="18"/>
          <w:szCs w:val="18"/>
          <w:lang w:val="es-ES_tradnl" w:eastAsia="en-GB"/>
        </w:rPr>
        <w:t>17.4.0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475" w:anchor="Rel-17" w:history="1">
        <w:r w:rsidRPr="00256C9E">
          <w:rPr>
            <w:color w:val="0563C1"/>
            <w:sz w:val="18"/>
            <w:szCs w:val="18"/>
            <w:u w:val="single"/>
            <w:lang w:val="es-ES_tradnl" w:eastAsia="en-GB"/>
          </w:rPr>
          <w:t>https://www.atis.org/3gpp-transpositions - Rel-17</w:t>
        </w:r>
      </w:hyperlink>
    </w:p>
    <w:p w14:paraId="4DC23DE9" w14:textId="60EFEDD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CCSA.3GPP.38.322.V17.4.0</w:t>
      </w:r>
      <w:r w:rsidRPr="00256C9E">
        <w:rPr>
          <w:rFonts w:ascii="Arial" w:hAnsi="Arial" w:cs="Arial"/>
          <w:szCs w:val="24"/>
          <w:lang w:val="es-ES_tradnl" w:eastAsia="en-GB"/>
        </w:rPr>
        <w:tab/>
      </w:r>
      <w:r w:rsidRPr="00256C9E">
        <w:rPr>
          <w:color w:val="000000"/>
          <w:sz w:val="18"/>
          <w:szCs w:val="18"/>
          <w:lang w:val="es-ES_tradnl" w:eastAsia="en-GB"/>
        </w:rPr>
        <w:t>17.4.0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476" w:history="1">
        <w:r w:rsidRPr="00256C9E">
          <w:rPr>
            <w:color w:val="0563C1"/>
            <w:sz w:val="18"/>
            <w:szCs w:val="18"/>
            <w:u w:val="single"/>
            <w:lang w:val="es-ES_tradnl" w:eastAsia="en-GB"/>
          </w:rPr>
          <w:t>https://www.ccsa.org.cn/api/portalsFile/downloadOldFile?type=17&amp;oldFileUrl=NTN/SRIT/CCSA.3GPP.38.322.V17.4.0.docx</w:t>
        </w:r>
      </w:hyperlink>
    </w:p>
    <w:p w14:paraId="2FCE00D1" w14:textId="203B9C74"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138 322 V17.4.0 (2024-05)</w:t>
      </w:r>
      <w:r w:rsidRPr="00256C9E">
        <w:rPr>
          <w:rFonts w:ascii="Arial" w:hAnsi="Arial" w:cs="Arial"/>
          <w:szCs w:val="24"/>
          <w:lang w:val="es-ES_tradnl" w:eastAsia="en-GB"/>
        </w:rPr>
        <w:tab/>
      </w:r>
      <w:r w:rsidRPr="00256C9E">
        <w:rPr>
          <w:color w:val="000000"/>
          <w:sz w:val="18"/>
          <w:szCs w:val="18"/>
          <w:lang w:val="es-ES_tradnl" w:eastAsia="en-GB"/>
        </w:rPr>
        <w:t>17.4.0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15.05.2024</w:t>
      </w:r>
      <w:r w:rsidRPr="00256C9E">
        <w:rPr>
          <w:rFonts w:ascii="Arial" w:hAnsi="Arial" w:cs="Arial"/>
          <w:szCs w:val="24"/>
          <w:lang w:val="es-ES_tradnl" w:eastAsia="en-GB"/>
        </w:rPr>
        <w:tab/>
      </w:r>
      <w:hyperlink r:id="rId477" w:history="1">
        <w:r w:rsidRPr="00256C9E">
          <w:rPr>
            <w:color w:val="0563C1"/>
            <w:sz w:val="18"/>
            <w:szCs w:val="18"/>
            <w:u w:val="single"/>
            <w:lang w:val="es-ES_tradnl" w:eastAsia="en-GB"/>
          </w:rPr>
          <w:t>https://www.etsi.org/deliver/etsi_ts/138300_138399/138322/17.04.00_60/ts_138322v170400p.pdf</w:t>
        </w:r>
      </w:hyperlink>
    </w:p>
    <w:p w14:paraId="0D021E5B" w14:textId="25F7E4B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38.322-17.4.0 V1.4.0</w:t>
      </w:r>
      <w:r w:rsidRPr="00256C9E">
        <w:rPr>
          <w:rFonts w:ascii="Arial" w:hAnsi="Arial" w:cs="Arial"/>
          <w:szCs w:val="24"/>
          <w:lang w:val="es-ES_tradnl" w:eastAsia="en-GB"/>
        </w:rPr>
        <w:tab/>
      </w:r>
      <w:r w:rsidRPr="00256C9E">
        <w:rPr>
          <w:color w:val="000000"/>
          <w:sz w:val="18"/>
          <w:szCs w:val="18"/>
          <w:lang w:val="es-ES_tradnl" w:eastAsia="en-GB"/>
        </w:rPr>
        <w:t>17.4.0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22.07.2024</w:t>
      </w:r>
      <w:r w:rsidRPr="00256C9E">
        <w:rPr>
          <w:rFonts w:ascii="Arial" w:hAnsi="Arial" w:cs="Arial"/>
          <w:szCs w:val="24"/>
          <w:lang w:val="es-ES_tradnl" w:eastAsia="en-GB"/>
        </w:rPr>
        <w:tab/>
      </w:r>
      <w:hyperlink r:id="rId478" w:history="1">
        <w:r w:rsidRPr="00256C9E">
          <w:rPr>
            <w:color w:val="0563C1"/>
            <w:sz w:val="18"/>
            <w:szCs w:val="18"/>
            <w:u w:val="single"/>
            <w:lang w:val="es-ES_tradnl" w:eastAsia="en-GB"/>
          </w:rPr>
          <w:t>https://members.tsdsi.in/s/T5Zwi8wae5ESBFX</w:t>
        </w:r>
      </w:hyperlink>
    </w:p>
    <w:p w14:paraId="25534707" w14:textId="67E58A7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TTAT.3G-38.322V17.4.0</w:t>
      </w:r>
      <w:r w:rsidRPr="00256C9E">
        <w:rPr>
          <w:rFonts w:ascii="Arial" w:hAnsi="Arial" w:cs="Arial"/>
          <w:szCs w:val="24"/>
          <w:lang w:val="es-ES_tradnl" w:eastAsia="en-GB"/>
        </w:rPr>
        <w:tab/>
      </w:r>
      <w:r w:rsidRPr="00256C9E">
        <w:rPr>
          <w:color w:val="000000"/>
          <w:sz w:val="18"/>
          <w:szCs w:val="18"/>
          <w:lang w:val="es-ES_tradnl" w:eastAsia="en-GB"/>
        </w:rPr>
        <w:t>17.4.0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479" w:history="1">
        <w:r w:rsidRPr="00256C9E">
          <w:rPr>
            <w:color w:val="0563C1"/>
            <w:sz w:val="18"/>
            <w:szCs w:val="18"/>
            <w:u w:val="single"/>
            <w:lang w:val="es-ES_tradnl" w:eastAsia="en-GB"/>
          </w:rPr>
          <w:t>https://www.tta.or.kr/eng/ttaSearchEngView.do?key=461&amp;searchStandardNo=TTAT.3G-38.322V17.4.0&amp;searchCate=TTAS</w:t>
        </w:r>
      </w:hyperlink>
    </w:p>
    <w:p w14:paraId="06D89357" w14:textId="1D35DA48"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3D992222" w14:textId="0B04183D"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ATIS.3GPP.38.322.V18.1.0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480" w:anchor="Rel-18" w:history="1">
        <w:r w:rsidRPr="00256C9E">
          <w:rPr>
            <w:color w:val="0563C1"/>
            <w:sz w:val="18"/>
            <w:szCs w:val="18"/>
            <w:u w:val="single"/>
            <w:lang w:val="es-ES_tradnl" w:eastAsia="en-GB"/>
          </w:rPr>
          <w:t>https://www.atis.org/3gpp-transpositions - Rel-18</w:t>
        </w:r>
      </w:hyperlink>
    </w:p>
    <w:p w14:paraId="36BF4EAA" w14:textId="446BAC3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CCSA.3GPP.38.322.V18.1.0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481" w:history="1">
        <w:r w:rsidRPr="00256C9E">
          <w:rPr>
            <w:color w:val="0563C1"/>
            <w:sz w:val="18"/>
            <w:szCs w:val="18"/>
            <w:u w:val="single"/>
            <w:lang w:val="es-ES_tradnl" w:eastAsia="en-GB"/>
          </w:rPr>
          <w:t>https://www.ccsa.org.cn/api/portalsFile/downloadOldFile?type=17&amp;oldFileUrl=NTN/SRIT/CCSA.3GPP.38.322.V18.1.0.d</w:t>
        </w:r>
      </w:hyperlink>
      <w:hyperlink r:id="rId482" w:history="1">
        <w:r w:rsidRPr="00256C9E">
          <w:rPr>
            <w:color w:val="0563C1"/>
            <w:sz w:val="18"/>
            <w:szCs w:val="18"/>
            <w:u w:val="single"/>
            <w:lang w:val="es-ES_tradnl" w:eastAsia="en-GB"/>
          </w:rPr>
          <w:t>ocx</w:t>
        </w:r>
      </w:hyperlink>
    </w:p>
    <w:p w14:paraId="6439A134" w14:textId="02882AB6"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138 322 V18.1.0 (2024-08)</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07.08.2024</w:t>
      </w:r>
      <w:r w:rsidRPr="00256C9E">
        <w:rPr>
          <w:rFonts w:ascii="Arial" w:hAnsi="Arial" w:cs="Arial"/>
          <w:szCs w:val="24"/>
          <w:lang w:val="es-ES_tradnl" w:eastAsia="en-GB"/>
        </w:rPr>
        <w:tab/>
      </w:r>
      <w:hyperlink r:id="rId483" w:history="1">
        <w:r w:rsidRPr="00256C9E">
          <w:rPr>
            <w:color w:val="0563C1"/>
            <w:sz w:val="18"/>
            <w:szCs w:val="18"/>
            <w:u w:val="single"/>
            <w:lang w:val="es-ES_tradnl" w:eastAsia="en-GB"/>
          </w:rPr>
          <w:t>https://www.etsi.org/deliver/etsi_ts/138300_138399/138322/18.01.00_60/ts_138322v180100p.pdf</w:t>
        </w:r>
      </w:hyperlink>
    </w:p>
    <w:p w14:paraId="11EA32BE" w14:textId="3F3422C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38.322 -18.1.0 V1.0.0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484" w:history="1">
        <w:r w:rsidRPr="00256C9E">
          <w:rPr>
            <w:color w:val="0563C1"/>
            <w:sz w:val="18"/>
            <w:szCs w:val="18"/>
            <w:u w:val="single"/>
            <w:lang w:val="es-ES_tradnl" w:eastAsia="en-GB"/>
          </w:rPr>
          <w:t>https://members.tsdsi.in/s/pN2AT59JDGqQRoG</w:t>
        </w:r>
      </w:hyperlink>
    </w:p>
    <w:p w14:paraId="60A9573F" w14:textId="60BD73B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TTAT.3G-38.322V18.1.0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485" w:history="1">
        <w:r w:rsidRPr="00256C9E">
          <w:rPr>
            <w:color w:val="0563C1"/>
            <w:sz w:val="18"/>
            <w:szCs w:val="18"/>
            <w:u w:val="single"/>
            <w:lang w:val="es-ES_tradnl" w:eastAsia="en-GB"/>
          </w:rPr>
          <w:t>https://www.tta.or.kr/eng/ttaSearchEngView.do?key=461&amp;searchStandardNo=TTAT.3G-38.322V18.1.0&amp;searchCate=TTAS</w:t>
        </w:r>
      </w:hyperlink>
    </w:p>
    <w:p w14:paraId="5B84FCE1"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lastRenderedPageBreak/>
        <w:t>1.3.1.3.27</w:t>
      </w:r>
      <w:r w:rsidRPr="00256C9E">
        <w:rPr>
          <w:lang w:val="es-ES_tradnl"/>
        </w:rPr>
        <w:tab/>
        <w:t>TS 38.323</w:t>
      </w:r>
    </w:p>
    <w:p w14:paraId="17E61A49" w14:textId="77777777" w:rsidR="00941FD9" w:rsidRPr="00256C9E" w:rsidRDefault="00941FD9" w:rsidP="00941FD9">
      <w:pPr>
        <w:pStyle w:val="Headingb"/>
        <w:rPr>
          <w:lang w:val="es-ES_tradnl"/>
        </w:rPr>
      </w:pPr>
      <w:bookmarkStart w:id="201" w:name="_Toc56152382"/>
      <w:bookmarkStart w:id="202" w:name="_Toc56153762"/>
      <w:bookmarkStart w:id="203" w:name="_Toc94532874"/>
      <w:bookmarkStart w:id="204" w:name="_Toc94533344"/>
      <w:r w:rsidRPr="00256C9E">
        <w:rPr>
          <w:lang w:val="es-ES_tradnl"/>
        </w:rPr>
        <w:t xml:space="preserve">NR; </w:t>
      </w:r>
      <w:bookmarkEnd w:id="201"/>
      <w:bookmarkEnd w:id="202"/>
      <w:bookmarkEnd w:id="203"/>
      <w:bookmarkEnd w:id="204"/>
      <w:r w:rsidRPr="00256C9E">
        <w:rPr>
          <w:lang w:val="es-ES_tradnl"/>
        </w:rPr>
        <w:t>especificación del protocolo de convergencia de paquetes de datos (PDCP)</w:t>
      </w:r>
    </w:p>
    <w:p w14:paraId="718B0E20" w14:textId="77777777" w:rsidR="00941FD9" w:rsidRPr="00256C9E" w:rsidRDefault="00941FD9" w:rsidP="00941FD9">
      <w:pPr>
        <w:keepNext/>
        <w:keepLines/>
        <w:rPr>
          <w:lang w:val="es-ES_tradnl"/>
        </w:rPr>
      </w:pPr>
      <w:r w:rsidRPr="00256C9E">
        <w:rPr>
          <w:lang w:val="es-ES_tradnl"/>
        </w:rPr>
        <w:t>Este documento describe el protocolo de convergencia de datos por paquetes (PDCP).</w:t>
      </w:r>
    </w:p>
    <w:p w14:paraId="7EA9D6E2" w14:textId="016D77B5" w:rsidR="00941FD9" w:rsidRPr="00256C9E" w:rsidRDefault="00F1137E" w:rsidP="00941FD9">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54A5A6A5" w14:textId="02049860"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71F6DC3C" w14:textId="6ED3926E"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ATIS.3GPP.38.323.V17.5.0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486" w:anchor="Rel-17" w:history="1">
        <w:r w:rsidRPr="00256C9E">
          <w:rPr>
            <w:color w:val="0563C1"/>
            <w:sz w:val="18"/>
            <w:szCs w:val="18"/>
            <w:u w:val="single"/>
            <w:lang w:val="es-ES_tradnl" w:eastAsia="en-GB"/>
          </w:rPr>
          <w:t>https://www.atis.org/3gpp-transpositions - Rel-17</w:t>
        </w:r>
      </w:hyperlink>
    </w:p>
    <w:p w14:paraId="266BD0E6" w14:textId="7935B52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CCSA.3GPP.38.323.V17.5.0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487" w:history="1">
        <w:r w:rsidRPr="00256C9E">
          <w:rPr>
            <w:color w:val="0563C1"/>
            <w:sz w:val="18"/>
            <w:szCs w:val="18"/>
            <w:u w:val="single"/>
            <w:lang w:val="es-ES_tradnl" w:eastAsia="en-GB"/>
          </w:rPr>
          <w:t>https://www.ccsa.org.cn/api/portalsFile/downloadOldFile?type=17&amp;oldFileUrl=NTN/SRIT/CCSA.3GPP.38.323.V17.5.0.docx</w:t>
        </w:r>
      </w:hyperlink>
    </w:p>
    <w:p w14:paraId="1139DF00" w14:textId="0B4AEA8E"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138 323 V17.5.0 (2023-07)</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26.07.2023</w:t>
      </w:r>
      <w:r w:rsidRPr="00256C9E">
        <w:rPr>
          <w:rFonts w:ascii="Arial" w:hAnsi="Arial" w:cs="Arial"/>
          <w:szCs w:val="24"/>
          <w:lang w:val="es-ES_tradnl" w:eastAsia="en-GB"/>
        </w:rPr>
        <w:tab/>
      </w:r>
      <w:hyperlink r:id="rId488" w:history="1">
        <w:r w:rsidRPr="00256C9E">
          <w:rPr>
            <w:color w:val="0563C1"/>
            <w:sz w:val="18"/>
            <w:szCs w:val="18"/>
            <w:u w:val="single"/>
            <w:lang w:val="es-ES_tradnl" w:eastAsia="en-GB"/>
          </w:rPr>
          <w:t>https://www.etsi.org/deliver/etsi_ts/138300_138399/138323/17.05.00_60/ts_138323v170500p.pdf</w:t>
        </w:r>
      </w:hyperlink>
    </w:p>
    <w:p w14:paraId="742CB580" w14:textId="45AA300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38.323-17.5.0 V1.5.0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02.11.2023</w:t>
      </w:r>
      <w:r w:rsidRPr="00256C9E">
        <w:rPr>
          <w:rFonts w:ascii="Arial" w:hAnsi="Arial" w:cs="Arial"/>
          <w:szCs w:val="24"/>
          <w:lang w:val="es-ES_tradnl" w:eastAsia="en-GB"/>
        </w:rPr>
        <w:tab/>
      </w:r>
      <w:hyperlink r:id="rId489" w:history="1">
        <w:r w:rsidRPr="00256C9E">
          <w:rPr>
            <w:color w:val="0563C1"/>
            <w:sz w:val="18"/>
            <w:szCs w:val="18"/>
            <w:u w:val="single"/>
            <w:lang w:val="es-ES_tradnl" w:eastAsia="en-GB"/>
          </w:rPr>
          <w:t>https://members.tsdsi.in/s/wBdTkELNbwcfGX4</w:t>
        </w:r>
      </w:hyperlink>
    </w:p>
    <w:p w14:paraId="723BD9AC" w14:textId="575676A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TTAT.3G-38.323V17.5.0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27.10.2023</w:t>
      </w:r>
      <w:r w:rsidRPr="00256C9E">
        <w:rPr>
          <w:rFonts w:ascii="Arial" w:hAnsi="Arial" w:cs="Arial"/>
          <w:szCs w:val="24"/>
          <w:lang w:val="es-ES_tradnl" w:eastAsia="en-GB"/>
        </w:rPr>
        <w:tab/>
      </w:r>
      <w:hyperlink r:id="rId490" w:history="1">
        <w:r w:rsidRPr="00256C9E">
          <w:rPr>
            <w:color w:val="0563C1"/>
            <w:sz w:val="18"/>
            <w:szCs w:val="18"/>
            <w:u w:val="single"/>
            <w:lang w:val="es-ES_tradnl" w:eastAsia="en-GB"/>
          </w:rPr>
          <w:t>https://www.tta.or.kr/eng/ttaSearchEngView.do?key=461&amp;searchStandardNo=TTAT.3G-38.323V17.5.0&amp;searchCate=TTAS</w:t>
        </w:r>
      </w:hyperlink>
    </w:p>
    <w:p w14:paraId="7D1A8428" w14:textId="48A3526F"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7D4CE94A" w14:textId="1A3D2DF0"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ATIS.3GPP.38.323.V18.3.0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491" w:anchor="Rel-18" w:history="1">
        <w:r w:rsidRPr="00256C9E">
          <w:rPr>
            <w:color w:val="0563C1"/>
            <w:sz w:val="18"/>
            <w:szCs w:val="18"/>
            <w:u w:val="single"/>
            <w:lang w:val="es-ES_tradnl" w:eastAsia="en-GB"/>
          </w:rPr>
          <w:t>https://www.atis.org/3gpp-transpositions - Rel-18</w:t>
        </w:r>
      </w:hyperlink>
    </w:p>
    <w:p w14:paraId="0A9EB858" w14:textId="0E87A8F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CCSA.3GPP.38.323.V18.3.0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492" w:history="1">
        <w:r w:rsidRPr="00256C9E">
          <w:rPr>
            <w:color w:val="0563C1"/>
            <w:sz w:val="18"/>
            <w:szCs w:val="18"/>
            <w:u w:val="single"/>
            <w:lang w:val="es-ES_tradnl" w:eastAsia="en-GB"/>
          </w:rPr>
          <w:t>https://www.ccsa.org.cn/api/portalsFile/downloadOldFile?type=17&amp;oldFileUrl=NTN/SRIT/CCSA.3GPP.38.323.V18.3.0.d</w:t>
        </w:r>
      </w:hyperlink>
      <w:hyperlink r:id="rId493" w:history="1">
        <w:r w:rsidRPr="00256C9E">
          <w:rPr>
            <w:color w:val="0563C1"/>
            <w:sz w:val="18"/>
            <w:szCs w:val="18"/>
            <w:u w:val="single"/>
            <w:lang w:val="es-ES_tradnl" w:eastAsia="en-GB"/>
          </w:rPr>
          <w:t>ocx</w:t>
        </w:r>
      </w:hyperlink>
    </w:p>
    <w:p w14:paraId="0612B036" w14:textId="3859D5DE"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138 323 V18.3.0 (2024-10)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14.10.2024</w:t>
      </w:r>
      <w:r w:rsidRPr="00256C9E">
        <w:rPr>
          <w:rFonts w:ascii="Arial" w:hAnsi="Arial" w:cs="Arial"/>
          <w:szCs w:val="24"/>
          <w:lang w:val="es-ES_tradnl" w:eastAsia="en-GB"/>
        </w:rPr>
        <w:tab/>
      </w:r>
      <w:hyperlink r:id="rId494" w:history="1">
        <w:r w:rsidRPr="00256C9E">
          <w:rPr>
            <w:color w:val="0563C1"/>
            <w:sz w:val="18"/>
            <w:szCs w:val="18"/>
            <w:u w:val="single"/>
            <w:lang w:val="es-ES_tradnl" w:eastAsia="en-GB"/>
          </w:rPr>
          <w:t>https://www.etsi.org/deliver/etsi_ts/138300_138399/138323/18.03.00_60/ts_138323v180300p.pdf</w:t>
        </w:r>
      </w:hyperlink>
    </w:p>
    <w:p w14:paraId="15FEA97D" w14:textId="4C85ADF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38.323- 18.3.0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495" w:history="1">
        <w:r w:rsidRPr="00256C9E">
          <w:rPr>
            <w:color w:val="0563C1"/>
            <w:sz w:val="18"/>
            <w:szCs w:val="18"/>
            <w:u w:val="single"/>
            <w:lang w:val="es-ES_tradnl" w:eastAsia="en-GB"/>
          </w:rPr>
          <w:t>https://members.tsdsi.in/s/4cwDRbeYj2ZrSfK</w:t>
        </w:r>
      </w:hyperlink>
    </w:p>
    <w:p w14:paraId="65B8D7C8" w14:textId="2F1A023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TTAT.3G-38.323V18.3.0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496" w:history="1">
        <w:r w:rsidRPr="00256C9E">
          <w:rPr>
            <w:color w:val="0563C1"/>
            <w:sz w:val="18"/>
            <w:szCs w:val="18"/>
            <w:u w:val="single"/>
            <w:lang w:val="es-ES_tradnl" w:eastAsia="en-GB"/>
          </w:rPr>
          <w:t>https://www.tta.or.kr/eng/ttaSearchEngView.do?key=461&amp;searchStandardNo=TTAT.3G-38.323V18.3.0&amp;searchCate=TTAS</w:t>
        </w:r>
      </w:hyperlink>
    </w:p>
    <w:p w14:paraId="7F3AF669"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1.3.1.3.28</w:t>
      </w:r>
      <w:r w:rsidRPr="00256C9E">
        <w:rPr>
          <w:lang w:val="es-ES_tradnl"/>
        </w:rPr>
        <w:tab/>
        <w:t>TS 38.331</w:t>
      </w:r>
    </w:p>
    <w:p w14:paraId="140C036C" w14:textId="77777777" w:rsidR="00941FD9" w:rsidRPr="00256C9E" w:rsidRDefault="00941FD9" w:rsidP="006F28B1">
      <w:pPr>
        <w:pStyle w:val="Headingb"/>
        <w:rPr>
          <w:lang w:val="es-ES_tradnl"/>
        </w:rPr>
      </w:pPr>
      <w:bookmarkStart w:id="205" w:name="_Toc56152383"/>
      <w:bookmarkStart w:id="206" w:name="_Toc56153763"/>
      <w:bookmarkStart w:id="207" w:name="_Toc94532875"/>
      <w:bookmarkStart w:id="208" w:name="_Toc94533345"/>
      <w:r w:rsidRPr="00256C9E">
        <w:rPr>
          <w:lang w:val="es-ES_tradnl"/>
        </w:rPr>
        <w:t xml:space="preserve">NR; </w:t>
      </w:r>
      <w:bookmarkEnd w:id="205"/>
      <w:bookmarkEnd w:id="206"/>
      <w:bookmarkEnd w:id="207"/>
      <w:bookmarkEnd w:id="208"/>
      <w:r w:rsidRPr="00256C9E">
        <w:rPr>
          <w:lang w:val="es-ES_tradnl"/>
        </w:rPr>
        <w:t>control de recursos radioeléctricos (RRC); especificación del protocolo</w:t>
      </w:r>
    </w:p>
    <w:p w14:paraId="2BEC01A7" w14:textId="77777777" w:rsidR="00941FD9" w:rsidRPr="00256C9E" w:rsidRDefault="00941FD9" w:rsidP="006F28B1">
      <w:pPr>
        <w:rPr>
          <w:lang w:val="es-ES_tradnl"/>
        </w:rPr>
      </w:pPr>
      <w:r w:rsidRPr="00256C9E">
        <w:rPr>
          <w:lang w:val="es-ES_tradnl"/>
        </w:rPr>
        <w:t>Este documento especifica el protocolo de control de recursos radioeléctricos para la interfaz radioeléctrica entre el UE y la NG-RAN.</w:t>
      </w:r>
    </w:p>
    <w:p w14:paraId="18083F15" w14:textId="77777777" w:rsidR="00941FD9" w:rsidRPr="00256C9E" w:rsidRDefault="00941FD9" w:rsidP="006F28B1">
      <w:pPr>
        <w:rPr>
          <w:lang w:val="es-ES_tradnl"/>
        </w:rPr>
      </w:pPr>
      <w:r w:rsidRPr="00256C9E">
        <w:rPr>
          <w:lang w:val="es-ES_tradnl"/>
        </w:rPr>
        <w:t>También se aborda en el mismo:</w:t>
      </w:r>
    </w:p>
    <w:p w14:paraId="0F68D330" w14:textId="77777777" w:rsidR="00941FD9" w:rsidRPr="00256C9E" w:rsidRDefault="00941FD9" w:rsidP="00941FD9">
      <w:pPr>
        <w:pStyle w:val="enumlev1"/>
        <w:rPr>
          <w:lang w:val="es-ES_tradnl"/>
        </w:rPr>
      </w:pPr>
      <w:r w:rsidRPr="00256C9E">
        <w:rPr>
          <w:lang w:val="es-ES_tradnl"/>
        </w:rPr>
        <w:t>−</w:t>
      </w:r>
      <w:r w:rsidRPr="00256C9E">
        <w:rPr>
          <w:lang w:val="es-ES_tradnl"/>
        </w:rPr>
        <w:tab/>
        <w:t>la información radioeléctrica transmitida a través de un contenedor transparente entre el gNB de origen y el gNB de destino durante un traspaso entre varios gNB;</w:t>
      </w:r>
    </w:p>
    <w:p w14:paraId="437A81A6" w14:textId="266B06B8" w:rsidR="00941FD9" w:rsidRPr="00256C9E" w:rsidRDefault="00941FD9" w:rsidP="00941FD9">
      <w:pPr>
        <w:pStyle w:val="enumlev1"/>
        <w:rPr>
          <w:lang w:val="es-ES_tradnl"/>
        </w:rPr>
      </w:pPr>
      <w:r w:rsidRPr="00256C9E">
        <w:rPr>
          <w:lang w:val="es-ES_tradnl"/>
        </w:rPr>
        <w:t>−</w:t>
      </w:r>
      <w:r w:rsidR="002C12A3" w:rsidRPr="00256C9E">
        <w:rPr>
          <w:lang w:val="es-ES_tradnl"/>
        </w:rPr>
        <w:tab/>
      </w:r>
      <w:r w:rsidRPr="00256C9E">
        <w:rPr>
          <w:lang w:val="es-ES_tradnl"/>
        </w:rPr>
        <w:t>información radioeléctrica transmitida a través de un contenedor transparente entre un gNB de origen o de destino y otro sistema durante un traspaso entre RAT;</w:t>
      </w:r>
    </w:p>
    <w:p w14:paraId="4DCC9366" w14:textId="29361149" w:rsidR="00941FD9" w:rsidRPr="00256C9E" w:rsidRDefault="00941FD9" w:rsidP="00941FD9">
      <w:pPr>
        <w:pStyle w:val="enumlev1"/>
        <w:rPr>
          <w:lang w:val="es-ES_tradnl"/>
        </w:rPr>
      </w:pPr>
      <w:r w:rsidRPr="00256C9E">
        <w:rPr>
          <w:lang w:val="es-ES_tradnl"/>
        </w:rPr>
        <w:t>−</w:t>
      </w:r>
      <w:r w:rsidR="002C12A3" w:rsidRPr="00256C9E">
        <w:rPr>
          <w:lang w:val="es-ES_tradnl"/>
        </w:rPr>
        <w:tab/>
      </w:r>
      <w:r w:rsidRPr="00256C9E">
        <w:rPr>
          <w:lang w:val="es-ES_tradnl"/>
        </w:rPr>
        <w:t>información radioeléctrica transmitida a través de un contenedor transparente entre un eNB de origen y un gNB de destino durante conectividad dual E-UTRA-NR.</w:t>
      </w:r>
    </w:p>
    <w:p w14:paraId="3C3F7E95" w14:textId="1B05DB1A" w:rsidR="00941FD9" w:rsidRPr="00256C9E" w:rsidRDefault="00F1137E" w:rsidP="008F5065">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lastRenderedPageBreak/>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6AE7DB64" w14:textId="589040D2" w:rsidR="00941FD9" w:rsidRPr="00256C9E" w:rsidRDefault="00F1137E" w:rsidP="008F5065">
      <w:pPr>
        <w:keepNext/>
        <w:keepLines/>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5BD86D2F" w14:textId="2DF76857" w:rsidR="00941FD9" w:rsidRPr="00256C9E" w:rsidRDefault="00941FD9" w:rsidP="008F5065">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ATIS.3GPP.38.331.V17.10.0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497" w:anchor="Rel-17" w:history="1">
        <w:r w:rsidRPr="00256C9E">
          <w:rPr>
            <w:color w:val="0563C1"/>
            <w:sz w:val="18"/>
            <w:szCs w:val="18"/>
            <w:u w:val="single"/>
            <w:lang w:val="es-ES_tradnl" w:eastAsia="en-GB"/>
          </w:rPr>
          <w:t>https://www.atis.org/3gpp-transpositions - Rel-17</w:t>
        </w:r>
      </w:hyperlink>
    </w:p>
    <w:p w14:paraId="18E1869C" w14:textId="21B32C6D" w:rsidR="00941FD9" w:rsidRPr="00256C9E" w:rsidRDefault="00941FD9" w:rsidP="008F5065">
      <w:pPr>
        <w:keepNext/>
        <w:keepLines/>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CCSA.3GPP.38.331.V17.10.0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498" w:history="1">
        <w:r w:rsidRPr="00256C9E">
          <w:rPr>
            <w:color w:val="0563C1"/>
            <w:sz w:val="18"/>
            <w:szCs w:val="18"/>
            <w:u w:val="single"/>
            <w:lang w:val="es-ES_tradnl" w:eastAsia="en-GB"/>
          </w:rPr>
          <w:t>https://www.ccsa.org.cn/api/portalsFile/downloadOldFile?type=17&amp;oldFileUrl=NTN/SRIT/CCSA.3GPP.38.331.V17.10.0.</w:t>
        </w:r>
      </w:hyperlink>
      <w:hyperlink r:id="rId499" w:history="1">
        <w:r w:rsidRPr="00256C9E">
          <w:rPr>
            <w:color w:val="0563C1"/>
            <w:sz w:val="18"/>
            <w:szCs w:val="18"/>
            <w:u w:val="single"/>
            <w:lang w:val="es-ES_tradnl" w:eastAsia="en-GB"/>
          </w:rPr>
          <w:t>docx</w:t>
        </w:r>
      </w:hyperlink>
    </w:p>
    <w:p w14:paraId="1EF5BCAE" w14:textId="568E4AE4"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138 331 V17.10.0 (2024-10)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17.10.2024</w:t>
      </w:r>
      <w:r w:rsidRPr="00256C9E">
        <w:rPr>
          <w:rFonts w:ascii="Arial" w:hAnsi="Arial" w:cs="Arial"/>
          <w:szCs w:val="24"/>
          <w:lang w:val="es-ES_tradnl" w:eastAsia="en-GB"/>
        </w:rPr>
        <w:tab/>
      </w:r>
      <w:hyperlink r:id="rId500" w:history="1">
        <w:r w:rsidRPr="00256C9E">
          <w:rPr>
            <w:color w:val="0563C1"/>
            <w:sz w:val="18"/>
            <w:szCs w:val="18"/>
            <w:u w:val="single"/>
            <w:lang w:val="es-ES_tradnl" w:eastAsia="en-GB"/>
          </w:rPr>
          <w:t>https://www.etsi.org/deliver/etsi_ts/138300_138399/138331/17.10.00_60/ts_138331v171000p.pdf</w:t>
        </w:r>
      </w:hyperlink>
    </w:p>
    <w:p w14:paraId="545426EB" w14:textId="2EF0770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38.331-17.10.0 V1.10.0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501" w:history="1">
        <w:r w:rsidRPr="00256C9E">
          <w:rPr>
            <w:color w:val="0563C1"/>
            <w:sz w:val="18"/>
            <w:szCs w:val="18"/>
            <w:u w:val="single"/>
            <w:lang w:val="es-ES_tradnl" w:eastAsia="en-GB"/>
          </w:rPr>
          <w:t>https://members.tsdsi.in/s/EX4bWYm6dZRLGbg</w:t>
        </w:r>
      </w:hyperlink>
    </w:p>
    <w:p w14:paraId="3B65D8B1" w14:textId="00E4A2B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TTAT.3G-38.331V17.10.0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502" w:history="1">
        <w:r w:rsidRPr="00256C9E">
          <w:rPr>
            <w:color w:val="0563C1"/>
            <w:sz w:val="18"/>
            <w:szCs w:val="18"/>
            <w:u w:val="single"/>
            <w:lang w:val="es-ES_tradnl" w:eastAsia="en-GB"/>
          </w:rPr>
          <w:t>https://www.tta.or.kr/eng/ttaSearchEngView.do?key=461&amp;searchStandardNo=TTAT.3G-38.331V17.10.0&amp;searchCate=TTAS</w:t>
        </w:r>
      </w:hyperlink>
    </w:p>
    <w:p w14:paraId="4D36D78A" w14:textId="1FD1011A"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4BF7AFC9" w14:textId="63B9DAF3"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ATIS.3GPP.38.331.V18.3.0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503" w:anchor="Rel-18" w:history="1">
        <w:r w:rsidRPr="00256C9E">
          <w:rPr>
            <w:color w:val="0563C1"/>
            <w:sz w:val="18"/>
            <w:szCs w:val="18"/>
            <w:u w:val="single"/>
            <w:lang w:val="es-ES_tradnl" w:eastAsia="en-GB"/>
          </w:rPr>
          <w:t>https://www.atis.org/3gpp-transpositions - Rel-18</w:t>
        </w:r>
      </w:hyperlink>
    </w:p>
    <w:p w14:paraId="781F8603" w14:textId="798A996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CCSA.3GPP.38.331.V18.3.0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504" w:history="1">
        <w:r w:rsidRPr="00256C9E">
          <w:rPr>
            <w:color w:val="0563C1"/>
            <w:sz w:val="18"/>
            <w:szCs w:val="18"/>
            <w:u w:val="single"/>
            <w:lang w:val="es-ES_tradnl" w:eastAsia="en-GB"/>
          </w:rPr>
          <w:t>https://www.ccsa.org.cn/api/portalsFile/downloadOldFile?type=17&amp;oldFileUrl=NTN/SRIT/CCSA.3GPP.38.331.V18.3.0.d</w:t>
        </w:r>
      </w:hyperlink>
      <w:hyperlink r:id="rId505" w:history="1">
        <w:r w:rsidRPr="00256C9E">
          <w:rPr>
            <w:color w:val="0563C1"/>
            <w:sz w:val="18"/>
            <w:szCs w:val="18"/>
            <w:u w:val="single"/>
            <w:lang w:val="es-ES_tradnl" w:eastAsia="en-GB"/>
          </w:rPr>
          <w:t>ocx</w:t>
        </w:r>
      </w:hyperlink>
    </w:p>
    <w:p w14:paraId="6C6512AE" w14:textId="250D9D78"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138 331 V18.3.0 (2024-10)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14.10.2024</w:t>
      </w:r>
      <w:r w:rsidRPr="00256C9E">
        <w:rPr>
          <w:rFonts w:ascii="Arial" w:hAnsi="Arial" w:cs="Arial"/>
          <w:szCs w:val="24"/>
          <w:lang w:val="es-ES_tradnl" w:eastAsia="en-GB"/>
        </w:rPr>
        <w:tab/>
      </w:r>
      <w:hyperlink r:id="rId506" w:history="1">
        <w:r w:rsidRPr="00256C9E">
          <w:rPr>
            <w:color w:val="0563C1"/>
            <w:sz w:val="18"/>
            <w:szCs w:val="18"/>
            <w:u w:val="single"/>
            <w:lang w:val="es-ES_tradnl" w:eastAsia="en-GB"/>
          </w:rPr>
          <w:t>https://www.etsi.org/deliver/etsi_ts/138300_138399/138331/18.03.00_60/ts_138331v180300p.pdf</w:t>
        </w:r>
      </w:hyperlink>
    </w:p>
    <w:p w14:paraId="7C8A8522" w14:textId="50687B6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38.331- 18.3.0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507" w:history="1">
        <w:r w:rsidRPr="00256C9E">
          <w:rPr>
            <w:color w:val="0563C1"/>
            <w:sz w:val="18"/>
            <w:szCs w:val="18"/>
            <w:u w:val="single"/>
            <w:lang w:val="es-ES_tradnl" w:eastAsia="en-GB"/>
          </w:rPr>
          <w:t>https://members.tsdsi.in/s/nDAKGfrfBEMeK7R</w:t>
        </w:r>
      </w:hyperlink>
    </w:p>
    <w:p w14:paraId="69226727" w14:textId="4903D98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TTAT.3G-38.331V18.3.0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508" w:history="1">
        <w:r w:rsidRPr="00256C9E">
          <w:rPr>
            <w:color w:val="0563C1"/>
            <w:sz w:val="18"/>
            <w:szCs w:val="18"/>
            <w:u w:val="single"/>
            <w:lang w:val="es-ES_tradnl" w:eastAsia="en-GB"/>
          </w:rPr>
          <w:t>https://www.tta.or.kr/eng/ttaSearchEngView.do?key=461&amp;searchStandardNo=TTAT.3G-38.331V18.3.0&amp;searchCate=TTAS</w:t>
        </w:r>
      </w:hyperlink>
    </w:p>
    <w:p w14:paraId="67DC4278"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1.3.1.3.29</w:t>
      </w:r>
      <w:r w:rsidRPr="00256C9E">
        <w:rPr>
          <w:lang w:val="es-ES_tradnl"/>
        </w:rPr>
        <w:tab/>
        <w:t>TS 38.355</w:t>
      </w:r>
    </w:p>
    <w:p w14:paraId="07EEE6BD" w14:textId="77777777" w:rsidR="00941FD9" w:rsidRPr="00256C9E" w:rsidRDefault="00941FD9" w:rsidP="00941FD9">
      <w:pPr>
        <w:pStyle w:val="Headingb"/>
        <w:rPr>
          <w:lang w:val="es-ES_tradnl"/>
        </w:rPr>
      </w:pPr>
      <w:r w:rsidRPr="00256C9E">
        <w:rPr>
          <w:lang w:val="es-ES_tradnl"/>
        </w:rPr>
        <w:t>NR; protocolo de posicionamiento por enlace lateral (SLPP); especificación del protocolo</w:t>
      </w:r>
    </w:p>
    <w:p w14:paraId="73169EC6" w14:textId="77777777" w:rsidR="00941FD9" w:rsidRPr="00256C9E" w:rsidRDefault="00941FD9" w:rsidP="002C12A3">
      <w:pPr>
        <w:rPr>
          <w:lang w:val="es-ES_tradnl"/>
        </w:rPr>
      </w:pPr>
      <w:r w:rsidRPr="00256C9E">
        <w:rPr>
          <w:lang w:val="es-ES_tradnl"/>
        </w:rPr>
        <w:t>Este documento describe el protocolo de posicionamiento por enlace lateral (SLPP) para la interfaz entre los UE y entre el UE y el LMF.</w:t>
      </w:r>
    </w:p>
    <w:p w14:paraId="45D60206" w14:textId="55D01D40"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3E186FD4" w14:textId="735B39D4"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18</w:t>
      </w:r>
    </w:p>
    <w:p w14:paraId="4A86F514" w14:textId="009685CD"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ATIS.3GPP.38.355.V18.3.0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509" w:anchor="Rel-18" w:history="1">
        <w:r w:rsidRPr="00256C9E">
          <w:rPr>
            <w:color w:val="0563C1"/>
            <w:sz w:val="18"/>
            <w:szCs w:val="18"/>
            <w:u w:val="single"/>
            <w:lang w:val="es-ES_tradnl" w:eastAsia="en-GB"/>
          </w:rPr>
          <w:t>https://www.atis.org/3gpp-transpositions - Rel-18</w:t>
        </w:r>
      </w:hyperlink>
    </w:p>
    <w:p w14:paraId="3674CAAC" w14:textId="3B303F5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CCSA.3GPP.38.355.V18.3.0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510" w:history="1">
        <w:r w:rsidRPr="00256C9E">
          <w:rPr>
            <w:color w:val="0563C1"/>
            <w:sz w:val="18"/>
            <w:szCs w:val="18"/>
            <w:u w:val="single"/>
            <w:lang w:val="es-ES_tradnl" w:eastAsia="en-GB"/>
          </w:rPr>
          <w:t>https://www.ccsa.org.cn/api/portalsFile/downloadOldFile?type=17&amp;oldFileUrl=NTN/SRIT/CCSA.3GPP.38.355.V18.3.0.d</w:t>
        </w:r>
      </w:hyperlink>
      <w:hyperlink r:id="rId511" w:history="1">
        <w:r w:rsidRPr="00256C9E">
          <w:rPr>
            <w:color w:val="0563C1"/>
            <w:sz w:val="18"/>
            <w:szCs w:val="18"/>
            <w:u w:val="single"/>
            <w:lang w:val="es-ES_tradnl" w:eastAsia="en-GB"/>
          </w:rPr>
          <w:t>ocx</w:t>
        </w:r>
      </w:hyperlink>
    </w:p>
    <w:p w14:paraId="398FEA1F" w14:textId="7ECF4BC1"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138 355 V18.3.0 (2024-10)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14.10.2024</w:t>
      </w:r>
      <w:r w:rsidRPr="00256C9E">
        <w:rPr>
          <w:rFonts w:ascii="Arial" w:hAnsi="Arial" w:cs="Arial"/>
          <w:szCs w:val="24"/>
          <w:lang w:val="es-ES_tradnl" w:eastAsia="en-GB"/>
        </w:rPr>
        <w:tab/>
      </w:r>
      <w:hyperlink r:id="rId512" w:history="1">
        <w:r w:rsidRPr="00256C9E">
          <w:rPr>
            <w:color w:val="0563C1"/>
            <w:sz w:val="18"/>
            <w:szCs w:val="18"/>
            <w:u w:val="single"/>
            <w:lang w:val="es-ES_tradnl" w:eastAsia="en-GB"/>
          </w:rPr>
          <w:t>https://www.etsi.org/deliver/etsi_ts/138300_138399/138355/18.03.00_60/ts_138355v180300p.pdf</w:t>
        </w:r>
      </w:hyperlink>
    </w:p>
    <w:p w14:paraId="61158598" w14:textId="4093EA2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38.355- 18.3.0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513" w:history="1">
        <w:r w:rsidRPr="00256C9E">
          <w:rPr>
            <w:color w:val="0563C1"/>
            <w:sz w:val="18"/>
            <w:szCs w:val="18"/>
            <w:u w:val="single"/>
            <w:lang w:val="es-ES_tradnl" w:eastAsia="en-GB"/>
          </w:rPr>
          <w:t>https://members.tsdsi.in/s/XTWsTzfmjBZ3eHd</w:t>
        </w:r>
      </w:hyperlink>
    </w:p>
    <w:p w14:paraId="11B30C5C" w14:textId="3D66637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TTAT.3G-38.355V18.3.0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514" w:history="1">
        <w:r w:rsidRPr="00256C9E">
          <w:rPr>
            <w:color w:val="0563C1"/>
            <w:sz w:val="18"/>
            <w:szCs w:val="18"/>
            <w:u w:val="single"/>
            <w:lang w:val="es-ES_tradnl" w:eastAsia="en-GB"/>
          </w:rPr>
          <w:t>https://www.tta.or.kr/eng/ttaSearchEngView.do?key=461&amp;searchStandardNo=TTAT.3G-38.355V18.3.0&amp;searchCate=TTAS</w:t>
        </w:r>
      </w:hyperlink>
    </w:p>
    <w:p w14:paraId="1CEDEDBB" w14:textId="77777777" w:rsidR="00941FD9" w:rsidRPr="00256C9E" w:rsidRDefault="00941FD9" w:rsidP="00A57D06">
      <w:pPr>
        <w:pStyle w:val="Heading4"/>
        <w:rPr>
          <w:rFonts w:ascii="Aptos" w:hAnsi="Aptos"/>
          <w:kern w:val="2"/>
          <w:szCs w:val="24"/>
          <w:lang w:val="es-ES_tradnl"/>
          <w14:ligatures w14:val="standardContextual"/>
        </w:rPr>
      </w:pPr>
      <w:r w:rsidRPr="00256C9E">
        <w:rPr>
          <w:lang w:val="es-ES_tradnl"/>
        </w:rPr>
        <w:lastRenderedPageBreak/>
        <w:t>1.3.1.4</w:t>
      </w:r>
      <w:r w:rsidRPr="00256C9E">
        <w:rPr>
          <w:lang w:val="es-ES_tradnl"/>
        </w:rPr>
        <w:tab/>
        <w:t>Arquitectura</w:t>
      </w:r>
    </w:p>
    <w:p w14:paraId="6EC5DD45" w14:textId="77777777" w:rsidR="00941FD9" w:rsidRPr="00256C9E" w:rsidRDefault="00941FD9" w:rsidP="00A57D06">
      <w:pPr>
        <w:pStyle w:val="Heading5"/>
        <w:rPr>
          <w:lang w:val="es-ES_tradnl"/>
        </w:rPr>
      </w:pPr>
      <w:r w:rsidRPr="00256C9E">
        <w:rPr>
          <w:lang w:val="es-ES_tradnl"/>
        </w:rPr>
        <w:t>1.3.1.4.1</w:t>
      </w:r>
      <w:r w:rsidRPr="00256C9E">
        <w:rPr>
          <w:lang w:val="es-ES_tradnl"/>
        </w:rPr>
        <w:tab/>
        <w:t>TS 36.401</w:t>
      </w:r>
    </w:p>
    <w:p w14:paraId="37C6A511" w14:textId="4AFFF32C" w:rsidR="00941FD9" w:rsidRPr="00256C9E" w:rsidRDefault="00941FD9" w:rsidP="00A57D06">
      <w:pPr>
        <w:pStyle w:val="Headingb"/>
        <w:rPr>
          <w:lang w:val="es-ES_tradnl"/>
        </w:rPr>
      </w:pPr>
      <w:bookmarkStart w:id="209" w:name="_Toc56152385"/>
      <w:bookmarkStart w:id="210" w:name="_Toc56153765"/>
      <w:bookmarkStart w:id="211" w:name="_Toc94532877"/>
      <w:bookmarkStart w:id="212" w:name="_Toc94533347"/>
      <w:r w:rsidRPr="00256C9E">
        <w:rPr>
          <w:lang w:val="es-ES_tradnl"/>
        </w:rPr>
        <w:t>Red de acceso radioeléctrico terrenal universal evolucionado (E-UTRAN); descripción de la arquitectura</w:t>
      </w:r>
      <w:bookmarkEnd w:id="209"/>
      <w:bookmarkEnd w:id="210"/>
      <w:bookmarkEnd w:id="211"/>
      <w:bookmarkEnd w:id="212"/>
    </w:p>
    <w:p w14:paraId="5AB74089" w14:textId="51D6EDC7" w:rsidR="00941FD9" w:rsidRPr="00256C9E" w:rsidRDefault="00941FD9" w:rsidP="00A57D06">
      <w:pPr>
        <w:keepNext/>
        <w:keepLines/>
        <w:rPr>
          <w:lang w:val="es-ES_tradnl"/>
        </w:rPr>
      </w:pPr>
      <w:r w:rsidRPr="00256C9E">
        <w:rPr>
          <w:lang w:val="es-ES_tradnl"/>
        </w:rPr>
        <w:t>Este documento describe la arquitectura general E-UTRAN, incluidas las interfaces internas y las hipótesis sobre las interfaces radioeléctricas S1 y</w:t>
      </w:r>
      <w:r w:rsidR="002C12A3" w:rsidRPr="00256C9E">
        <w:rPr>
          <w:lang w:val="es-ES_tradnl"/>
        </w:rPr>
        <w:t> </w:t>
      </w:r>
      <w:r w:rsidRPr="00256C9E">
        <w:rPr>
          <w:lang w:val="es-ES_tradnl"/>
        </w:rPr>
        <w:t>X2.</w:t>
      </w:r>
    </w:p>
    <w:p w14:paraId="4333ACEC" w14:textId="71D27EBF" w:rsidR="00941FD9" w:rsidRPr="00256C9E" w:rsidRDefault="00F1137E" w:rsidP="00A57D06">
      <w:pPr>
        <w:keepNext/>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307DBBD1" w14:textId="581E4309" w:rsidR="00941FD9" w:rsidRPr="00256C9E" w:rsidRDefault="00F1137E" w:rsidP="00941FD9">
      <w:pPr>
        <w:keepNext/>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629B11D9" w14:textId="38F84478"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ATIS.3GPP.36.401.V17.1.0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515" w:anchor="Rel-17" w:history="1">
        <w:r w:rsidRPr="00256C9E">
          <w:rPr>
            <w:color w:val="0563C1"/>
            <w:sz w:val="18"/>
            <w:szCs w:val="18"/>
            <w:u w:val="single"/>
            <w:lang w:val="es-ES_tradnl" w:eastAsia="en-GB"/>
          </w:rPr>
          <w:t>https://www.atis.org/3gpp-transpositions - Rel-17</w:t>
        </w:r>
      </w:hyperlink>
    </w:p>
    <w:p w14:paraId="72089243" w14:textId="4B85E82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CCSA.3GPP.36.401.V17.1.0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516" w:history="1">
        <w:r w:rsidRPr="00256C9E">
          <w:rPr>
            <w:color w:val="0563C1"/>
            <w:sz w:val="18"/>
            <w:szCs w:val="18"/>
            <w:u w:val="single"/>
            <w:lang w:val="es-ES_tradnl" w:eastAsia="en-GB"/>
          </w:rPr>
          <w:t>https://www.ccsa.org.cn/api/portalsFile/downloadOldFile?type=17&amp;oldFileUrl=NTN/SRIT/CCSA.3GPP.36.401.V17.1.0.d</w:t>
        </w:r>
      </w:hyperlink>
      <w:hyperlink r:id="rId517" w:history="1">
        <w:r w:rsidRPr="00256C9E">
          <w:rPr>
            <w:color w:val="0563C1"/>
            <w:sz w:val="18"/>
            <w:szCs w:val="18"/>
            <w:u w:val="single"/>
            <w:lang w:val="es-ES_tradnl" w:eastAsia="en-GB"/>
          </w:rPr>
          <w:t>ocx</w:t>
        </w:r>
      </w:hyperlink>
    </w:p>
    <w:p w14:paraId="4DE00BC6" w14:textId="25CF5D2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136 401 V17.1.0 (2022-07)</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18.07.2022</w:t>
      </w:r>
      <w:r w:rsidRPr="00256C9E">
        <w:rPr>
          <w:rFonts w:ascii="Arial" w:hAnsi="Arial" w:cs="Arial"/>
          <w:szCs w:val="24"/>
          <w:lang w:val="es-ES_tradnl" w:eastAsia="en-GB"/>
        </w:rPr>
        <w:tab/>
      </w:r>
      <w:hyperlink r:id="rId518" w:history="1">
        <w:r w:rsidRPr="00256C9E">
          <w:rPr>
            <w:color w:val="0563C1"/>
            <w:sz w:val="18"/>
            <w:szCs w:val="18"/>
            <w:u w:val="single"/>
            <w:lang w:val="es-ES_tradnl" w:eastAsia="en-GB"/>
          </w:rPr>
          <w:t>https://www.etsi.org/deliver/etsi_ts/136400_136499/136401/17.01.00_60/ts_136401v170100p.pdf</w:t>
        </w:r>
      </w:hyperlink>
    </w:p>
    <w:p w14:paraId="27309973" w14:textId="3D896E5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36.401-17.1.0 V1.1.0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01.11.2022</w:t>
      </w:r>
      <w:r w:rsidRPr="00256C9E">
        <w:rPr>
          <w:rFonts w:ascii="Arial" w:hAnsi="Arial" w:cs="Arial"/>
          <w:szCs w:val="24"/>
          <w:lang w:val="es-ES_tradnl" w:eastAsia="en-GB"/>
        </w:rPr>
        <w:tab/>
      </w:r>
      <w:hyperlink r:id="rId519" w:history="1">
        <w:r w:rsidRPr="00256C9E">
          <w:rPr>
            <w:color w:val="0563C1"/>
            <w:sz w:val="18"/>
            <w:szCs w:val="18"/>
            <w:u w:val="single"/>
            <w:lang w:val="es-ES_tradnl" w:eastAsia="en-GB"/>
          </w:rPr>
          <w:t>https://members.tsdsi.in/s/Se5scLtLmpwP3jy</w:t>
        </w:r>
      </w:hyperlink>
    </w:p>
    <w:p w14:paraId="0E7BA78C" w14:textId="2BE624E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TTAT.3G-36.401V17.1.0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21.10.2022</w:t>
      </w:r>
      <w:r w:rsidRPr="00256C9E">
        <w:rPr>
          <w:rFonts w:ascii="Arial" w:hAnsi="Arial" w:cs="Arial"/>
          <w:szCs w:val="24"/>
          <w:lang w:val="es-ES_tradnl" w:eastAsia="en-GB"/>
        </w:rPr>
        <w:tab/>
      </w:r>
      <w:hyperlink r:id="rId520" w:history="1">
        <w:r w:rsidRPr="00256C9E">
          <w:rPr>
            <w:color w:val="0563C1"/>
            <w:sz w:val="18"/>
            <w:szCs w:val="18"/>
            <w:u w:val="single"/>
            <w:lang w:val="es-ES_tradnl" w:eastAsia="en-GB"/>
          </w:rPr>
          <w:t>https://www.tta.or.kr/eng/ttaSearchEngView.do?key=461&amp;searchStandardNo=TTAT.3G-36.401V17.1.0&amp;searchCate=TTAS</w:t>
        </w:r>
      </w:hyperlink>
    </w:p>
    <w:p w14:paraId="38D76660" w14:textId="10519EDB"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3A7F3369" w14:textId="5DB5B37D"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ATIS.3GPP.36.401.V18.1.0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521" w:anchor="Rel-18" w:history="1">
        <w:r w:rsidRPr="00256C9E">
          <w:rPr>
            <w:color w:val="0563C1"/>
            <w:sz w:val="18"/>
            <w:szCs w:val="18"/>
            <w:u w:val="single"/>
            <w:lang w:val="es-ES_tradnl" w:eastAsia="en-GB"/>
          </w:rPr>
          <w:t>https://www.atis.org/3gpp-transpositions - Rel-18</w:t>
        </w:r>
      </w:hyperlink>
    </w:p>
    <w:p w14:paraId="3CE42860" w14:textId="6FDF227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CCSA.3GPP.36.401.V18.1.0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522" w:history="1">
        <w:r w:rsidRPr="00256C9E">
          <w:rPr>
            <w:color w:val="0563C1"/>
            <w:sz w:val="18"/>
            <w:szCs w:val="18"/>
            <w:u w:val="single"/>
            <w:lang w:val="es-ES_tradnl" w:eastAsia="en-GB"/>
          </w:rPr>
          <w:t>https://www.ccsa.org.cn/api/portalsFile/downloadOldFile?type=17&amp;oldFileUrl=NTN/SRIT/CCSA.3GPP.36.401.V18.1.0.d</w:t>
        </w:r>
      </w:hyperlink>
      <w:hyperlink r:id="rId523" w:history="1">
        <w:r w:rsidRPr="00256C9E">
          <w:rPr>
            <w:color w:val="0563C1"/>
            <w:sz w:val="18"/>
            <w:szCs w:val="18"/>
            <w:u w:val="single"/>
            <w:lang w:val="es-ES_tradnl" w:eastAsia="en-GB"/>
          </w:rPr>
          <w:t>ocx</w:t>
        </w:r>
      </w:hyperlink>
    </w:p>
    <w:p w14:paraId="17EDAD90" w14:textId="10C37802"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136 401 V18.1.0 (2024-08)</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02.08.2024</w:t>
      </w:r>
      <w:r w:rsidRPr="00256C9E">
        <w:rPr>
          <w:rFonts w:ascii="Arial" w:hAnsi="Arial" w:cs="Arial"/>
          <w:szCs w:val="24"/>
          <w:lang w:val="es-ES_tradnl" w:eastAsia="en-GB"/>
        </w:rPr>
        <w:tab/>
      </w:r>
      <w:hyperlink r:id="rId524" w:history="1">
        <w:r w:rsidRPr="00256C9E">
          <w:rPr>
            <w:color w:val="0563C1"/>
            <w:sz w:val="18"/>
            <w:szCs w:val="18"/>
            <w:u w:val="single"/>
            <w:lang w:val="es-ES_tradnl" w:eastAsia="en-GB"/>
          </w:rPr>
          <w:t>https://www.etsi.org/deliver/etsi_ts/136400_136499/136401/18.01.00_60/ts_136401v180100p.pdf</w:t>
        </w:r>
      </w:hyperlink>
    </w:p>
    <w:p w14:paraId="14283A1E" w14:textId="5DF2F3A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36.401 -18.1.0 V1.0.0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525" w:history="1">
        <w:r w:rsidRPr="00256C9E">
          <w:rPr>
            <w:color w:val="0563C1"/>
            <w:sz w:val="18"/>
            <w:szCs w:val="18"/>
            <w:u w:val="single"/>
            <w:lang w:val="es-ES_tradnl" w:eastAsia="en-GB"/>
          </w:rPr>
          <w:t>https://members.tsdsi.in/s/EJWWjFjKPBa97mx</w:t>
        </w:r>
      </w:hyperlink>
    </w:p>
    <w:p w14:paraId="664A4B57" w14:textId="0C66060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TTAT.3G-36.401V18.1.0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526" w:history="1">
        <w:r w:rsidRPr="00256C9E">
          <w:rPr>
            <w:color w:val="0563C1"/>
            <w:sz w:val="18"/>
            <w:szCs w:val="18"/>
            <w:u w:val="single"/>
            <w:lang w:val="es-ES_tradnl" w:eastAsia="en-GB"/>
          </w:rPr>
          <w:t>https://www.tta.or.kr/eng/ttaSearchEngView.do?key=461&amp;searchStandardNo=TTAT.3G-36.401V18.1.0&amp;searchCate=TTAS</w:t>
        </w:r>
      </w:hyperlink>
    </w:p>
    <w:p w14:paraId="4B393C85" w14:textId="77777777" w:rsidR="00941FD9" w:rsidRPr="00256C9E" w:rsidRDefault="00941FD9" w:rsidP="00941FD9">
      <w:pPr>
        <w:pStyle w:val="Heading5"/>
        <w:rPr>
          <w:lang w:val="es-ES_tradnl"/>
        </w:rPr>
      </w:pPr>
      <w:r w:rsidRPr="00256C9E">
        <w:rPr>
          <w:lang w:val="es-ES_tradnl"/>
        </w:rPr>
        <w:t>1.3.1.4.2</w:t>
      </w:r>
      <w:r w:rsidRPr="00256C9E">
        <w:rPr>
          <w:lang w:val="es-ES_tradnl"/>
        </w:rPr>
        <w:tab/>
        <w:t>TS 36.410</w:t>
      </w:r>
    </w:p>
    <w:p w14:paraId="6DD39414" w14:textId="77777777" w:rsidR="00941FD9" w:rsidRPr="00256C9E" w:rsidRDefault="00941FD9" w:rsidP="00941FD9">
      <w:pPr>
        <w:pStyle w:val="Headingb"/>
        <w:rPr>
          <w:lang w:val="es-ES_tradnl"/>
        </w:rPr>
      </w:pPr>
      <w:bookmarkStart w:id="213" w:name="_Toc56152386"/>
      <w:bookmarkStart w:id="214" w:name="_Toc56153766"/>
      <w:bookmarkStart w:id="215" w:name="_Toc94532878"/>
      <w:bookmarkStart w:id="216" w:name="_Toc94533348"/>
      <w:r w:rsidRPr="00256C9E">
        <w:rPr>
          <w:lang w:val="es-ES_tradnl"/>
        </w:rPr>
        <w:t>Red de acceso radioeléctrico terrenal universal evolucionado (E-UTRAN); a</w:t>
      </w:r>
      <w:bookmarkEnd w:id="213"/>
      <w:bookmarkEnd w:id="214"/>
      <w:bookmarkEnd w:id="215"/>
      <w:bookmarkEnd w:id="216"/>
      <w:r w:rsidRPr="00256C9E">
        <w:rPr>
          <w:lang w:val="es-ES_tradnl"/>
        </w:rPr>
        <w:t>spectos y principios generales de la interfaz S1</w:t>
      </w:r>
    </w:p>
    <w:p w14:paraId="68E4B455" w14:textId="77777777" w:rsidR="00941FD9" w:rsidRPr="00256C9E" w:rsidRDefault="00941FD9" w:rsidP="00941FD9">
      <w:pPr>
        <w:keepNext/>
        <w:keepLines/>
        <w:rPr>
          <w:lang w:val="es-ES_tradnl"/>
        </w:rPr>
      </w:pPr>
      <w:r w:rsidRPr="00256C9E">
        <w:rPr>
          <w:lang w:val="es-ES_tradnl"/>
        </w:rPr>
        <w:t>Este documento constituye una introducción a la serie de especificaciones técnicas 3GPP TS 36.41x que definen la interfaz S1 para la interconexión del componente eNodeB de la Red de acceso radioeléctrico terrenal universal evolucionado (E UTRAN) con la red medular del sistema EPS.</w:t>
      </w:r>
    </w:p>
    <w:p w14:paraId="28E6FE77" w14:textId="6C277A9F" w:rsidR="00941FD9" w:rsidRPr="00256C9E" w:rsidRDefault="00F1137E" w:rsidP="00941FD9">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40BCF00D" w14:textId="0DD7536D" w:rsidR="00941FD9" w:rsidRPr="00256C9E" w:rsidRDefault="00F1137E" w:rsidP="00941FD9">
      <w:pPr>
        <w:keepNext/>
        <w:keepLines/>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2B51EDE1" w14:textId="1345E17E" w:rsidR="00941FD9" w:rsidRPr="00256C9E" w:rsidRDefault="00941FD9" w:rsidP="00941FD9">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ATIS.3GPP.36.410.V17.0.0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527" w:anchor="Rel-17" w:history="1">
        <w:r w:rsidRPr="00256C9E">
          <w:rPr>
            <w:color w:val="0563C1"/>
            <w:sz w:val="18"/>
            <w:szCs w:val="18"/>
            <w:u w:val="single"/>
            <w:lang w:val="es-ES_tradnl" w:eastAsia="en-GB"/>
          </w:rPr>
          <w:t>https://www.atis.org/3gpp-transpositions - Rel-17</w:t>
        </w:r>
      </w:hyperlink>
    </w:p>
    <w:p w14:paraId="011F8B56" w14:textId="40AD702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CCSA.3GPP.36.410.V17.0.0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528" w:history="1">
        <w:r w:rsidRPr="00256C9E">
          <w:rPr>
            <w:color w:val="0563C1"/>
            <w:sz w:val="18"/>
            <w:szCs w:val="18"/>
            <w:u w:val="single"/>
            <w:lang w:val="es-ES_tradnl" w:eastAsia="en-GB"/>
          </w:rPr>
          <w:t>https://www.ccsa.org.cn/api/portalsFile/downloadOldFile?type=17&amp;oldFileUrl=NTN/SRIT/CCSA.3GPP.36.410.V17.0.0.d</w:t>
        </w:r>
      </w:hyperlink>
      <w:hyperlink r:id="rId529" w:history="1">
        <w:r w:rsidRPr="00256C9E">
          <w:rPr>
            <w:color w:val="0563C1"/>
            <w:sz w:val="18"/>
            <w:szCs w:val="18"/>
            <w:u w:val="single"/>
            <w:lang w:val="es-ES_tradnl" w:eastAsia="en-GB"/>
          </w:rPr>
          <w:t>oc</w:t>
        </w:r>
      </w:hyperlink>
    </w:p>
    <w:p w14:paraId="3231175E" w14:textId="7EEBFD43"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136 410 V17.0.0 (2022-05)</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02.05.2022</w:t>
      </w:r>
      <w:r w:rsidRPr="00256C9E">
        <w:rPr>
          <w:rFonts w:ascii="Arial" w:hAnsi="Arial" w:cs="Arial"/>
          <w:szCs w:val="24"/>
          <w:lang w:val="es-ES_tradnl" w:eastAsia="en-GB"/>
        </w:rPr>
        <w:tab/>
      </w:r>
      <w:hyperlink r:id="rId530" w:history="1">
        <w:r w:rsidRPr="00256C9E">
          <w:rPr>
            <w:color w:val="0563C1"/>
            <w:sz w:val="18"/>
            <w:szCs w:val="18"/>
            <w:u w:val="single"/>
            <w:lang w:val="es-ES_tradnl" w:eastAsia="en-GB"/>
          </w:rPr>
          <w:t>https://www.etsi.org/deliver/etsi_ts/136400_136499/136410/17.00.00_60/ts_136410v170000p.pdf</w:t>
        </w:r>
      </w:hyperlink>
    </w:p>
    <w:p w14:paraId="205A42AD" w14:textId="0117B85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36.41-17.0.0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531" w:history="1">
        <w:r w:rsidRPr="00256C9E">
          <w:rPr>
            <w:color w:val="0563C1"/>
            <w:sz w:val="18"/>
            <w:szCs w:val="18"/>
            <w:u w:val="single"/>
            <w:lang w:val="es-ES_tradnl" w:eastAsia="en-GB"/>
          </w:rPr>
          <w:t>https://members.tsdsi.in/s/NqFA6jnE7EBy43o</w:t>
        </w:r>
      </w:hyperlink>
    </w:p>
    <w:p w14:paraId="41BC9770" w14:textId="16860DC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TTAT.3G-36.410V17.0.0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532" w:history="1">
        <w:r w:rsidRPr="00256C9E">
          <w:rPr>
            <w:color w:val="0563C1"/>
            <w:sz w:val="18"/>
            <w:szCs w:val="18"/>
            <w:u w:val="single"/>
            <w:lang w:val="es-ES_tradnl" w:eastAsia="en-GB"/>
          </w:rPr>
          <w:t>https://www.tta.or.kr/eng/ttaSearchEngView.do?key=461&amp;searchStandardNo=TTAT.3G-36.410V17.0.0&amp;searchCate=TTAS</w:t>
        </w:r>
      </w:hyperlink>
    </w:p>
    <w:p w14:paraId="7B0A88CD" w14:textId="3080A4E6"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lastRenderedPageBreak/>
        <w:t>Versión 18</w:t>
      </w:r>
    </w:p>
    <w:p w14:paraId="5E2F1236" w14:textId="1C83EC44"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ATIS.3GPP.36.410.V18.0.0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533" w:anchor="Rel-18" w:history="1">
        <w:r w:rsidRPr="00256C9E">
          <w:rPr>
            <w:color w:val="0563C1"/>
            <w:sz w:val="18"/>
            <w:szCs w:val="18"/>
            <w:u w:val="single"/>
            <w:lang w:val="es-ES_tradnl" w:eastAsia="en-GB"/>
          </w:rPr>
          <w:t>https://www.atis.org/3gpp-transpositions - Rel-18</w:t>
        </w:r>
      </w:hyperlink>
    </w:p>
    <w:p w14:paraId="4EDA97A1" w14:textId="393A264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CCSA.3GPP.36.410.V18.0.0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534" w:history="1">
        <w:r w:rsidRPr="00256C9E">
          <w:rPr>
            <w:color w:val="0563C1"/>
            <w:sz w:val="18"/>
            <w:szCs w:val="18"/>
            <w:u w:val="single"/>
            <w:lang w:val="es-ES_tradnl" w:eastAsia="en-GB"/>
          </w:rPr>
          <w:t>https://www.ccsa.org.cn/api/portalsFile/downloadOldFile?type=17&amp;oldFileUrl=NTN/SRIT/CCSA.3GPP.36.410.V18.0.0.d</w:t>
        </w:r>
      </w:hyperlink>
      <w:hyperlink r:id="rId535" w:history="1">
        <w:r w:rsidRPr="00256C9E">
          <w:rPr>
            <w:color w:val="0563C1"/>
            <w:sz w:val="18"/>
            <w:szCs w:val="18"/>
            <w:u w:val="single"/>
            <w:lang w:val="es-ES_tradnl" w:eastAsia="en-GB"/>
          </w:rPr>
          <w:t>ocx</w:t>
        </w:r>
      </w:hyperlink>
    </w:p>
    <w:p w14:paraId="32F7D88D" w14:textId="2059D7EE"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136 410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02.05.2024</w:t>
      </w:r>
      <w:r w:rsidRPr="00256C9E">
        <w:rPr>
          <w:rFonts w:ascii="Arial" w:hAnsi="Arial" w:cs="Arial"/>
          <w:szCs w:val="24"/>
          <w:lang w:val="es-ES_tradnl" w:eastAsia="en-GB"/>
        </w:rPr>
        <w:tab/>
      </w:r>
      <w:hyperlink r:id="rId536" w:history="1">
        <w:r w:rsidRPr="00256C9E">
          <w:rPr>
            <w:color w:val="0563C1"/>
            <w:sz w:val="18"/>
            <w:szCs w:val="18"/>
            <w:u w:val="single"/>
            <w:lang w:val="es-ES_tradnl" w:eastAsia="en-GB"/>
          </w:rPr>
          <w:t>https://www.etsi.org/deliver/etsi_ts/136400_136499/136410/18.00.00_60/ts_136410v180000p.pdf</w:t>
        </w:r>
      </w:hyperlink>
    </w:p>
    <w:p w14:paraId="693B63A0" w14:textId="4F9E40C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36.41 -18.0.0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537" w:history="1">
        <w:r w:rsidRPr="00256C9E">
          <w:rPr>
            <w:color w:val="0563C1"/>
            <w:sz w:val="18"/>
            <w:szCs w:val="18"/>
            <w:u w:val="single"/>
            <w:lang w:val="es-ES_tradnl" w:eastAsia="en-GB"/>
          </w:rPr>
          <w:t>https://members.tsdsi.in/s/eBinF4pTp6yXRZW</w:t>
        </w:r>
      </w:hyperlink>
    </w:p>
    <w:p w14:paraId="2669D921" w14:textId="7519CA9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TTAT.3G-36.410V18.0.0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538" w:history="1">
        <w:r w:rsidRPr="00256C9E">
          <w:rPr>
            <w:color w:val="0563C1"/>
            <w:sz w:val="18"/>
            <w:szCs w:val="18"/>
            <w:u w:val="single"/>
            <w:lang w:val="es-ES_tradnl" w:eastAsia="en-GB"/>
          </w:rPr>
          <w:t>https://www.tta.or.kr/eng/ttaSearchEngView.do?key=461&amp;searchStandardNo=TTAT.3G-36.410V18.0.0&amp;searchCate=TTAS</w:t>
        </w:r>
      </w:hyperlink>
    </w:p>
    <w:p w14:paraId="45BB7EF6" w14:textId="77777777" w:rsidR="00941FD9" w:rsidRPr="00256C9E" w:rsidRDefault="00941FD9" w:rsidP="00941FD9">
      <w:pPr>
        <w:pStyle w:val="Heading5"/>
        <w:rPr>
          <w:lang w:val="es-ES_tradnl"/>
        </w:rPr>
      </w:pPr>
      <w:r w:rsidRPr="00256C9E">
        <w:rPr>
          <w:lang w:val="es-ES_tradnl"/>
        </w:rPr>
        <w:t>1.3.1.4.3</w:t>
      </w:r>
      <w:r w:rsidRPr="00256C9E">
        <w:rPr>
          <w:lang w:val="es-ES_tradnl"/>
        </w:rPr>
        <w:tab/>
        <w:t>TS 36.411</w:t>
      </w:r>
    </w:p>
    <w:p w14:paraId="45027125" w14:textId="77777777" w:rsidR="00941FD9" w:rsidRPr="00256C9E" w:rsidRDefault="00941FD9" w:rsidP="002C12A3">
      <w:pPr>
        <w:pStyle w:val="Headingb"/>
        <w:rPr>
          <w:lang w:val="es-ES_tradnl"/>
        </w:rPr>
      </w:pPr>
      <w:bookmarkStart w:id="217" w:name="_Toc56152387"/>
      <w:bookmarkStart w:id="218" w:name="_Toc56153767"/>
      <w:bookmarkStart w:id="219" w:name="_Toc94532879"/>
      <w:bookmarkStart w:id="220" w:name="_Toc94533349"/>
      <w:r w:rsidRPr="00256C9E">
        <w:rPr>
          <w:color w:val="000000" w:themeColor="text1"/>
          <w:lang w:val="es-ES_tradnl"/>
        </w:rPr>
        <w:t xml:space="preserve">Red de acceso </w:t>
      </w:r>
      <w:r w:rsidRPr="00256C9E">
        <w:rPr>
          <w:lang w:val="es-ES_tradnl"/>
        </w:rPr>
        <w:t>radioeléctrico terrenal universal evolucionado (E-UTRAN); capa 1 de S1</w:t>
      </w:r>
      <w:bookmarkEnd w:id="217"/>
      <w:bookmarkEnd w:id="218"/>
      <w:bookmarkEnd w:id="219"/>
      <w:bookmarkEnd w:id="220"/>
    </w:p>
    <w:p w14:paraId="09BB60C0" w14:textId="77777777" w:rsidR="00941FD9" w:rsidRPr="00256C9E" w:rsidRDefault="00941FD9" w:rsidP="00941FD9">
      <w:pPr>
        <w:keepNext/>
        <w:keepLines/>
        <w:rPr>
          <w:lang w:val="es-ES_tradnl"/>
        </w:rPr>
      </w:pPr>
      <w:r w:rsidRPr="00256C9E">
        <w:rPr>
          <w:lang w:val="es-ES_tradnl"/>
        </w:rPr>
        <w:t>Este documento especifica las normas pertinentes para implementar la capa 1 en la interfaz S1. La especificación de los requisitos sobre retardo de transmisión y de operación y mantenimiento va más allá del alcance de este documento. En adelante, los términos «Capa 1» y «Capa física» se considerarán equiparables.</w:t>
      </w:r>
    </w:p>
    <w:p w14:paraId="747B6416" w14:textId="00E1D55A"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3CBBA4FE" w14:textId="08D2E8DC"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05B567A3" w14:textId="54C5FC1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ATIS.3GPP.36.411.V17.0.0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539" w:anchor="Rel-17" w:history="1">
        <w:r w:rsidRPr="00256C9E">
          <w:rPr>
            <w:color w:val="0563C1"/>
            <w:sz w:val="18"/>
            <w:szCs w:val="18"/>
            <w:u w:val="single"/>
            <w:lang w:val="es-ES_tradnl" w:eastAsia="en-GB"/>
          </w:rPr>
          <w:t>https://www.atis.org/3gpp-transpositions - Rel-17</w:t>
        </w:r>
      </w:hyperlink>
    </w:p>
    <w:p w14:paraId="1B559702" w14:textId="7445F7C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CCSA.3GPP.36.411.V17.0.0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540" w:history="1">
        <w:r w:rsidRPr="00256C9E">
          <w:rPr>
            <w:color w:val="0563C1"/>
            <w:sz w:val="18"/>
            <w:szCs w:val="18"/>
            <w:u w:val="single"/>
            <w:lang w:val="es-ES_tradnl" w:eastAsia="en-GB"/>
          </w:rPr>
          <w:t>https://www.ccsa.org.cn/api/portalsFile/downloadOldFile?type=17&amp;oldFileUrl=NTN/SRIT/CCSA.3GPP.36.411.V17.0.0.d</w:t>
        </w:r>
      </w:hyperlink>
      <w:hyperlink r:id="rId541" w:history="1">
        <w:r w:rsidRPr="00256C9E">
          <w:rPr>
            <w:color w:val="0563C1"/>
            <w:sz w:val="18"/>
            <w:szCs w:val="18"/>
            <w:u w:val="single"/>
            <w:lang w:val="es-ES_tradnl" w:eastAsia="en-GB"/>
          </w:rPr>
          <w:t>oc</w:t>
        </w:r>
      </w:hyperlink>
    </w:p>
    <w:p w14:paraId="3D8EE372" w14:textId="149C1F6A"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136 411 V17.0.0 (2022-05)</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02.05.2022</w:t>
      </w:r>
      <w:r w:rsidRPr="00256C9E">
        <w:rPr>
          <w:rFonts w:ascii="Arial" w:hAnsi="Arial" w:cs="Arial"/>
          <w:szCs w:val="24"/>
          <w:lang w:val="es-ES_tradnl" w:eastAsia="en-GB"/>
        </w:rPr>
        <w:tab/>
      </w:r>
      <w:hyperlink r:id="rId542" w:history="1">
        <w:r w:rsidRPr="00256C9E">
          <w:rPr>
            <w:color w:val="0563C1"/>
            <w:sz w:val="18"/>
            <w:szCs w:val="18"/>
            <w:u w:val="single"/>
            <w:lang w:val="es-ES_tradnl" w:eastAsia="en-GB"/>
          </w:rPr>
          <w:t>https://www.etsi.org/deliver/etsi_ts/136400_136499/136411/17.00.00_60/ts_136411v170000p.pdf</w:t>
        </w:r>
      </w:hyperlink>
    </w:p>
    <w:p w14:paraId="2DB85D57" w14:textId="478E51A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36.411-17.0.0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543" w:history="1">
        <w:r w:rsidRPr="00256C9E">
          <w:rPr>
            <w:color w:val="0563C1"/>
            <w:sz w:val="18"/>
            <w:szCs w:val="18"/>
            <w:u w:val="single"/>
            <w:lang w:val="es-ES_tradnl" w:eastAsia="en-GB"/>
          </w:rPr>
          <w:t>https://members.tsdsi.in/s/Ky565mPKGTMCiSr</w:t>
        </w:r>
      </w:hyperlink>
    </w:p>
    <w:p w14:paraId="14E18CAE" w14:textId="640A13B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TTAT.3G-36.411V17.0.0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544" w:history="1">
        <w:r w:rsidRPr="00256C9E">
          <w:rPr>
            <w:color w:val="0563C1"/>
            <w:sz w:val="18"/>
            <w:szCs w:val="18"/>
            <w:u w:val="single"/>
            <w:lang w:val="es-ES_tradnl" w:eastAsia="en-GB"/>
          </w:rPr>
          <w:t>https://www.tta.or.kr/eng/ttaSearchEngView.do?key=461&amp;searchStandardNo=TTAT.3G-36.411V17.0.0&amp;searchCate=TTAS</w:t>
        </w:r>
      </w:hyperlink>
    </w:p>
    <w:p w14:paraId="2BDE99EC" w14:textId="6A3F12AE"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15C3BABE" w14:textId="16C49160"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ATIS.3GPP.36.411.V18.0.0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545" w:anchor="Rel-18" w:history="1">
        <w:r w:rsidRPr="00256C9E">
          <w:rPr>
            <w:color w:val="0563C1"/>
            <w:sz w:val="18"/>
            <w:szCs w:val="18"/>
            <w:u w:val="single"/>
            <w:lang w:val="es-ES_tradnl" w:eastAsia="en-GB"/>
          </w:rPr>
          <w:t>https://www.atis.org/3gpp-transpositions - Rel-18</w:t>
        </w:r>
      </w:hyperlink>
    </w:p>
    <w:p w14:paraId="10DFD3DB" w14:textId="2AF67E9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CCSA.3GPP.36.411.V18.0.0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546" w:history="1">
        <w:r w:rsidRPr="00256C9E">
          <w:rPr>
            <w:color w:val="0563C1"/>
            <w:sz w:val="18"/>
            <w:szCs w:val="18"/>
            <w:u w:val="single"/>
            <w:lang w:val="es-ES_tradnl" w:eastAsia="en-GB"/>
          </w:rPr>
          <w:t>https://www.ccsa.org.cn/api/portalsFile/downloadOldFile?type=17&amp;oldFileUrl=NTN/SRIT/CCSA.3GPP.36.411.V18.0.0.d</w:t>
        </w:r>
      </w:hyperlink>
      <w:hyperlink r:id="rId547" w:history="1">
        <w:r w:rsidRPr="00256C9E">
          <w:rPr>
            <w:color w:val="0563C1"/>
            <w:sz w:val="18"/>
            <w:szCs w:val="18"/>
            <w:u w:val="single"/>
            <w:lang w:val="es-ES_tradnl" w:eastAsia="en-GB"/>
          </w:rPr>
          <w:t>ocx</w:t>
        </w:r>
      </w:hyperlink>
    </w:p>
    <w:p w14:paraId="75CF4150" w14:textId="55985930"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136 411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02.05.2024</w:t>
      </w:r>
      <w:r w:rsidRPr="00256C9E">
        <w:rPr>
          <w:rFonts w:ascii="Arial" w:hAnsi="Arial" w:cs="Arial"/>
          <w:szCs w:val="24"/>
          <w:lang w:val="es-ES_tradnl" w:eastAsia="en-GB"/>
        </w:rPr>
        <w:tab/>
      </w:r>
      <w:hyperlink r:id="rId548" w:history="1">
        <w:r w:rsidRPr="00256C9E">
          <w:rPr>
            <w:color w:val="0563C1"/>
            <w:sz w:val="18"/>
            <w:szCs w:val="18"/>
            <w:u w:val="single"/>
            <w:lang w:val="es-ES_tradnl" w:eastAsia="en-GB"/>
          </w:rPr>
          <w:t>https://www.etsi.org/deliver/etsi_ts/136400_136499/136411/18.00.00_60/ts_136411v180000p.pdf</w:t>
        </w:r>
      </w:hyperlink>
    </w:p>
    <w:p w14:paraId="2B098237" w14:textId="00DE4F4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36.411 -18.0.0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549" w:history="1">
        <w:r w:rsidRPr="00256C9E">
          <w:rPr>
            <w:color w:val="0563C1"/>
            <w:sz w:val="18"/>
            <w:szCs w:val="18"/>
            <w:u w:val="single"/>
            <w:lang w:val="es-ES_tradnl" w:eastAsia="en-GB"/>
          </w:rPr>
          <w:t>https://members.tsdsi.in/s/gWBDfyJitwMkZLK</w:t>
        </w:r>
      </w:hyperlink>
    </w:p>
    <w:p w14:paraId="26D53E0A" w14:textId="11649EB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TTAT.3G-36.411V18.0.0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550" w:history="1">
        <w:r w:rsidRPr="00256C9E">
          <w:rPr>
            <w:color w:val="0563C1"/>
            <w:sz w:val="18"/>
            <w:szCs w:val="18"/>
            <w:u w:val="single"/>
            <w:lang w:val="es-ES_tradnl" w:eastAsia="en-GB"/>
          </w:rPr>
          <w:t>https://www.tta.or.kr/eng/ttaSearchEngView.do?key=461&amp;searchStandardNo=TTAT.3G-36.411V18.0.0&amp;searchCate=TTAS</w:t>
        </w:r>
      </w:hyperlink>
    </w:p>
    <w:p w14:paraId="5DB9D91A" w14:textId="77777777" w:rsidR="00941FD9" w:rsidRPr="00256C9E" w:rsidRDefault="00941FD9" w:rsidP="00941FD9">
      <w:pPr>
        <w:pStyle w:val="Heading5"/>
        <w:rPr>
          <w:lang w:val="es-ES_tradnl"/>
        </w:rPr>
      </w:pPr>
      <w:r w:rsidRPr="00256C9E">
        <w:rPr>
          <w:lang w:val="es-ES_tradnl"/>
        </w:rPr>
        <w:lastRenderedPageBreak/>
        <w:t>1.3.1.4.4</w:t>
      </w:r>
      <w:r w:rsidRPr="00256C9E">
        <w:rPr>
          <w:lang w:val="es-ES_tradnl"/>
        </w:rPr>
        <w:tab/>
        <w:t>TS 36.412</w:t>
      </w:r>
    </w:p>
    <w:p w14:paraId="3DCAA19F" w14:textId="77777777" w:rsidR="00941FD9" w:rsidRPr="00256C9E" w:rsidRDefault="00941FD9" w:rsidP="00941FD9">
      <w:pPr>
        <w:pStyle w:val="Headingb"/>
        <w:rPr>
          <w:lang w:val="es-ES_tradnl"/>
        </w:rPr>
      </w:pPr>
      <w:bookmarkStart w:id="221" w:name="_Toc56152388"/>
      <w:bookmarkStart w:id="222" w:name="_Toc56153768"/>
      <w:bookmarkStart w:id="223" w:name="_Toc94532880"/>
      <w:bookmarkStart w:id="224" w:name="_Toc94533350"/>
      <w:r w:rsidRPr="00256C9E">
        <w:rPr>
          <w:lang w:val="es-ES_tradnl"/>
        </w:rPr>
        <w:t xml:space="preserve">Red de acceso radioeléctrico terrenal universal evolucionado (E-UTRAN); </w:t>
      </w:r>
      <w:bookmarkEnd w:id="221"/>
      <w:bookmarkEnd w:id="222"/>
      <w:bookmarkEnd w:id="223"/>
      <w:bookmarkEnd w:id="224"/>
      <w:r w:rsidRPr="00256C9E">
        <w:rPr>
          <w:lang w:val="es-ES_tradnl"/>
        </w:rPr>
        <w:t>transporte de la señalización de S1</w:t>
      </w:r>
    </w:p>
    <w:p w14:paraId="21A72F2C" w14:textId="477E0D7B" w:rsidR="00941FD9" w:rsidRPr="00256C9E" w:rsidRDefault="00941FD9" w:rsidP="00941FD9">
      <w:pPr>
        <w:keepNext/>
        <w:keepLines/>
        <w:rPr>
          <w:lang w:val="es-ES_tradnl"/>
        </w:rPr>
      </w:pPr>
      <w:r w:rsidRPr="00256C9E">
        <w:rPr>
          <w:lang w:val="es-ES_tradnl"/>
        </w:rPr>
        <w:t>Este documento especifica las normas sobre transporte de señalización aplicables a la interfaz S1. Dicha interfaz S1 es una interfaz lógica entre el eNodeB y la red medular E-UTRAN. En el documento se describe la forma de transportar los mensajes de señalización S1-AP a través de la interfaz</w:t>
      </w:r>
      <w:r w:rsidR="002C12A3" w:rsidRPr="00256C9E">
        <w:rPr>
          <w:lang w:val="es-ES_tradnl"/>
        </w:rPr>
        <w:t> </w:t>
      </w:r>
      <w:r w:rsidRPr="00256C9E">
        <w:rPr>
          <w:lang w:val="es-ES_tradnl"/>
        </w:rPr>
        <w:t>S1.</w:t>
      </w:r>
    </w:p>
    <w:p w14:paraId="25C97FBB" w14:textId="2D2E37D3" w:rsidR="00941FD9" w:rsidRPr="00256C9E" w:rsidRDefault="00F1137E" w:rsidP="00A57D06">
      <w:pPr>
        <w:keepNext/>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3E35ED1E" w14:textId="7E84EFBF" w:rsidR="00941FD9" w:rsidRPr="00256C9E" w:rsidRDefault="00F1137E" w:rsidP="00A57D06">
      <w:pPr>
        <w:keepNext/>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35D67CFA" w14:textId="4E8C7254"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ATIS.3GPP.36.412.V17.0.0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551" w:anchor="Rel-17" w:history="1">
        <w:r w:rsidRPr="00256C9E">
          <w:rPr>
            <w:color w:val="0563C1"/>
            <w:sz w:val="18"/>
            <w:szCs w:val="18"/>
            <w:u w:val="single"/>
            <w:lang w:val="es-ES_tradnl" w:eastAsia="en-GB"/>
          </w:rPr>
          <w:t>https://www.atis.org/3gpp-transpositions - Rel-17</w:t>
        </w:r>
      </w:hyperlink>
    </w:p>
    <w:p w14:paraId="00855DF0" w14:textId="2450A7C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CCSA.3GPP.36.412.V17.0.0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552" w:history="1">
        <w:r w:rsidRPr="00256C9E">
          <w:rPr>
            <w:color w:val="0563C1"/>
            <w:sz w:val="18"/>
            <w:szCs w:val="18"/>
            <w:u w:val="single"/>
            <w:lang w:val="es-ES_tradnl" w:eastAsia="en-GB"/>
          </w:rPr>
          <w:t>https://www.ccsa.org.cn/api/portalsFile/downloadOldFile?type=17&amp;oldFileUrl=NTN/SRIT/CCSA.3GPP.36.412.V17.0.0.d</w:t>
        </w:r>
      </w:hyperlink>
      <w:hyperlink r:id="rId553" w:history="1">
        <w:r w:rsidRPr="00256C9E">
          <w:rPr>
            <w:color w:val="0563C1"/>
            <w:sz w:val="18"/>
            <w:szCs w:val="18"/>
            <w:u w:val="single"/>
            <w:lang w:val="es-ES_tradnl" w:eastAsia="en-GB"/>
          </w:rPr>
          <w:t>oc</w:t>
        </w:r>
      </w:hyperlink>
    </w:p>
    <w:p w14:paraId="17716EDF" w14:textId="649ED57F"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136 412 V17.0.0 (2022-05)</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02.05.2022</w:t>
      </w:r>
      <w:r w:rsidRPr="00256C9E">
        <w:rPr>
          <w:rFonts w:ascii="Arial" w:hAnsi="Arial" w:cs="Arial"/>
          <w:szCs w:val="24"/>
          <w:lang w:val="es-ES_tradnl" w:eastAsia="en-GB"/>
        </w:rPr>
        <w:tab/>
      </w:r>
      <w:hyperlink r:id="rId554" w:history="1">
        <w:r w:rsidRPr="00256C9E">
          <w:rPr>
            <w:color w:val="0563C1"/>
            <w:sz w:val="18"/>
            <w:szCs w:val="18"/>
            <w:u w:val="single"/>
            <w:lang w:val="es-ES_tradnl" w:eastAsia="en-GB"/>
          </w:rPr>
          <w:t>https://www.etsi.org/deliver/etsi_ts/136400_136499/136412/17.00.00_60/ts_136412v170000p.pdf</w:t>
        </w:r>
      </w:hyperlink>
    </w:p>
    <w:p w14:paraId="75B71AB4" w14:textId="6103786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36.412-17.0.0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555" w:history="1">
        <w:r w:rsidRPr="00256C9E">
          <w:rPr>
            <w:color w:val="0563C1"/>
            <w:sz w:val="18"/>
            <w:szCs w:val="18"/>
            <w:u w:val="single"/>
            <w:lang w:val="es-ES_tradnl" w:eastAsia="en-GB"/>
          </w:rPr>
          <w:t>https://members.tsdsi.in/s/5XWtFk7jRHmFeFD</w:t>
        </w:r>
      </w:hyperlink>
    </w:p>
    <w:p w14:paraId="0C8871DA" w14:textId="6E054A4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TTAT.3G-36.412V17.0.0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556" w:history="1">
        <w:r w:rsidRPr="00256C9E">
          <w:rPr>
            <w:color w:val="0563C1"/>
            <w:sz w:val="18"/>
            <w:szCs w:val="18"/>
            <w:u w:val="single"/>
            <w:lang w:val="es-ES_tradnl" w:eastAsia="en-GB"/>
          </w:rPr>
          <w:t>https://www.tta.or.kr/eng/ttaSearchEngView.do?key=461&amp;searchStandardNo=TTAT.3G-36.412V17.0.0&amp;searchCate=TTAS</w:t>
        </w:r>
      </w:hyperlink>
    </w:p>
    <w:p w14:paraId="69847D34" w14:textId="2F3D59B0" w:rsidR="00941FD9" w:rsidRPr="00256C9E" w:rsidRDefault="00F1137E" w:rsidP="00C374E9">
      <w:pPr>
        <w:keepNext/>
        <w:keepLines/>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1AC418E6" w14:textId="0E7AF13B" w:rsidR="00941FD9" w:rsidRPr="00256C9E" w:rsidRDefault="00941FD9" w:rsidP="00C374E9">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ATIS.3GPP.36.412.V18.1.0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557" w:anchor="Rel-18" w:history="1">
        <w:r w:rsidRPr="00256C9E">
          <w:rPr>
            <w:color w:val="0563C1"/>
            <w:sz w:val="18"/>
            <w:szCs w:val="18"/>
            <w:u w:val="single"/>
            <w:lang w:val="es-ES_tradnl" w:eastAsia="en-GB"/>
          </w:rPr>
          <w:t>https://www.atis.org/3gpp-transpositions - Rel-18</w:t>
        </w:r>
      </w:hyperlink>
    </w:p>
    <w:p w14:paraId="6FFBDD55" w14:textId="16F2EBC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CCSA.3GPP.36.412.V18.1.0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558" w:history="1">
        <w:r w:rsidRPr="00256C9E">
          <w:rPr>
            <w:color w:val="0563C1"/>
            <w:sz w:val="18"/>
            <w:szCs w:val="18"/>
            <w:u w:val="single"/>
            <w:lang w:val="es-ES_tradnl" w:eastAsia="en-GB"/>
          </w:rPr>
          <w:t>https://www.ccsa.org.cn/api/portalsFile/downloadOldFile?type=17&amp;oldFileUrl=NTN/SRIT/CCSA.3GPP.36.412.V18.1.0.d</w:t>
        </w:r>
      </w:hyperlink>
      <w:hyperlink r:id="rId559" w:history="1">
        <w:r w:rsidRPr="00256C9E">
          <w:rPr>
            <w:color w:val="0563C1"/>
            <w:sz w:val="18"/>
            <w:szCs w:val="18"/>
            <w:u w:val="single"/>
            <w:lang w:val="es-ES_tradnl" w:eastAsia="en-GB"/>
          </w:rPr>
          <w:t>ocx</w:t>
        </w:r>
      </w:hyperlink>
    </w:p>
    <w:p w14:paraId="2C670569" w14:textId="2B079D33"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136 412 V18.1.0 (2024-08)</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02.08.2024</w:t>
      </w:r>
      <w:r w:rsidRPr="00256C9E">
        <w:rPr>
          <w:rFonts w:ascii="Arial" w:hAnsi="Arial" w:cs="Arial"/>
          <w:szCs w:val="24"/>
          <w:lang w:val="es-ES_tradnl" w:eastAsia="en-GB"/>
        </w:rPr>
        <w:tab/>
      </w:r>
      <w:hyperlink r:id="rId560" w:history="1">
        <w:r w:rsidRPr="00256C9E">
          <w:rPr>
            <w:color w:val="0563C1"/>
            <w:sz w:val="18"/>
            <w:szCs w:val="18"/>
            <w:u w:val="single"/>
            <w:lang w:val="es-ES_tradnl" w:eastAsia="en-GB"/>
          </w:rPr>
          <w:t>https://www.etsi.org/deliver/etsi_ts/136400_136499/136412/18.01.00_60/ts_136412v180100p.pdf</w:t>
        </w:r>
      </w:hyperlink>
    </w:p>
    <w:p w14:paraId="0747469E" w14:textId="040D84C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36.412 -18.1.0 V1.0.0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561" w:history="1">
        <w:r w:rsidRPr="00256C9E">
          <w:rPr>
            <w:color w:val="0563C1"/>
            <w:sz w:val="18"/>
            <w:szCs w:val="18"/>
            <w:u w:val="single"/>
            <w:lang w:val="es-ES_tradnl" w:eastAsia="en-GB"/>
          </w:rPr>
          <w:t>https://members.tsdsi.in/s/CKn85KqeYMoeTEZ</w:t>
        </w:r>
      </w:hyperlink>
    </w:p>
    <w:p w14:paraId="546CDB16" w14:textId="6AFE93A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TTAT.3G-36.412V18.1.0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562" w:history="1">
        <w:r w:rsidRPr="00256C9E">
          <w:rPr>
            <w:color w:val="0563C1"/>
            <w:sz w:val="18"/>
            <w:szCs w:val="18"/>
            <w:u w:val="single"/>
            <w:lang w:val="es-ES_tradnl" w:eastAsia="en-GB"/>
          </w:rPr>
          <w:t>https://www.tta.or.kr/eng/ttaSearchEngView.do?key=461&amp;searchStandardNo=TTAT.3G-36.412V18.1.0&amp;searchCate=TTAS</w:t>
        </w:r>
      </w:hyperlink>
    </w:p>
    <w:p w14:paraId="6F1DC3F7" w14:textId="77777777" w:rsidR="00941FD9" w:rsidRPr="00256C9E" w:rsidRDefault="00941FD9" w:rsidP="00941FD9">
      <w:pPr>
        <w:pStyle w:val="Heading5"/>
        <w:rPr>
          <w:lang w:val="es-ES_tradnl"/>
        </w:rPr>
      </w:pPr>
      <w:r w:rsidRPr="00256C9E">
        <w:rPr>
          <w:lang w:val="es-ES_tradnl"/>
        </w:rPr>
        <w:t>1.3.1.4.5</w:t>
      </w:r>
      <w:r w:rsidRPr="00256C9E">
        <w:rPr>
          <w:lang w:val="es-ES_tradnl"/>
        </w:rPr>
        <w:tab/>
        <w:t>TS 36.413</w:t>
      </w:r>
    </w:p>
    <w:p w14:paraId="63F3C6ED" w14:textId="77777777" w:rsidR="00941FD9" w:rsidRPr="00256C9E" w:rsidRDefault="00941FD9" w:rsidP="00941FD9">
      <w:pPr>
        <w:pStyle w:val="Headingb"/>
        <w:rPr>
          <w:lang w:val="es-ES_tradnl"/>
        </w:rPr>
      </w:pPr>
      <w:bookmarkStart w:id="225" w:name="_Toc56152389"/>
      <w:bookmarkStart w:id="226" w:name="_Toc56153769"/>
      <w:bookmarkStart w:id="227" w:name="_Toc94532881"/>
      <w:bookmarkStart w:id="228" w:name="_Toc94533351"/>
      <w:r w:rsidRPr="00256C9E">
        <w:rPr>
          <w:lang w:val="es-ES_tradnl"/>
        </w:rPr>
        <w:t>Red de acceso radioeléctrico terrenal universal evolucionado (E-UTRAN); protocolo de aplicación S1 (S1AP)</w:t>
      </w:r>
      <w:bookmarkEnd w:id="225"/>
      <w:bookmarkEnd w:id="226"/>
      <w:bookmarkEnd w:id="227"/>
      <w:bookmarkEnd w:id="228"/>
    </w:p>
    <w:p w14:paraId="1A235707" w14:textId="77777777" w:rsidR="00941FD9" w:rsidRPr="00256C9E" w:rsidRDefault="00941FD9" w:rsidP="00941FD9">
      <w:pPr>
        <w:keepNext/>
        <w:keepLines/>
        <w:rPr>
          <w:lang w:val="es-ES_tradnl"/>
        </w:rPr>
      </w:pPr>
      <w:r w:rsidRPr="00256C9E">
        <w:rPr>
          <w:lang w:val="es-ES_tradnl"/>
        </w:rPr>
        <w:t>Este documento especifica el protocolo de señalización radioeléctrica de capa de red E-UTRAN para la interfaz S1. El protocolo de aplicación S1 (S1AP) soporta las funciones de la interfaz S1 mediante los procedimientos de señalización definidos en este documento.</w:t>
      </w:r>
    </w:p>
    <w:p w14:paraId="58CE74B8" w14:textId="30B72B97"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03609422" w14:textId="730238C6"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2B1F954C" w14:textId="651BF69A"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ATIS.3GPP.36.413.V17.6.0</w:t>
      </w:r>
      <w:r w:rsidRPr="00256C9E">
        <w:rPr>
          <w:rFonts w:ascii="Arial" w:hAnsi="Arial" w:cs="Arial"/>
          <w:szCs w:val="24"/>
          <w:lang w:val="es-ES_tradnl" w:eastAsia="en-GB"/>
        </w:rPr>
        <w:tab/>
      </w:r>
      <w:r w:rsidRPr="00256C9E">
        <w:rPr>
          <w:color w:val="000000"/>
          <w:sz w:val="18"/>
          <w:szCs w:val="18"/>
          <w:lang w:val="es-ES_tradnl" w:eastAsia="en-GB"/>
        </w:rPr>
        <w:t>17.6.0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563" w:anchor="Rel-17" w:history="1">
        <w:r w:rsidRPr="00256C9E">
          <w:rPr>
            <w:color w:val="0563C1"/>
            <w:sz w:val="18"/>
            <w:szCs w:val="18"/>
            <w:u w:val="single"/>
            <w:lang w:val="es-ES_tradnl" w:eastAsia="en-GB"/>
          </w:rPr>
          <w:t>https://www.atis.org/3gpp-transpositions - Rel-17</w:t>
        </w:r>
      </w:hyperlink>
    </w:p>
    <w:p w14:paraId="75AF603E" w14:textId="6198A5E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CCSA.3GPP.36.413.V17.6.0</w:t>
      </w:r>
      <w:r w:rsidRPr="00256C9E">
        <w:rPr>
          <w:rFonts w:ascii="Arial" w:hAnsi="Arial" w:cs="Arial"/>
          <w:szCs w:val="24"/>
          <w:lang w:val="es-ES_tradnl" w:eastAsia="en-GB"/>
        </w:rPr>
        <w:tab/>
      </w:r>
      <w:r w:rsidRPr="00256C9E">
        <w:rPr>
          <w:color w:val="000000"/>
          <w:sz w:val="18"/>
          <w:szCs w:val="18"/>
          <w:lang w:val="es-ES_tradnl" w:eastAsia="en-GB"/>
        </w:rPr>
        <w:t>17.6.0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564" w:history="1">
        <w:r w:rsidRPr="00256C9E">
          <w:rPr>
            <w:color w:val="0563C1"/>
            <w:sz w:val="18"/>
            <w:szCs w:val="18"/>
            <w:u w:val="single"/>
            <w:lang w:val="es-ES_tradnl" w:eastAsia="en-GB"/>
          </w:rPr>
          <w:t>https://www.ccsa.org.cn/api/portalsFile/downloadOldFile?type=17&amp;oldFileUrl=NTN/SRIT/CCSA.3GPP.36.413.V17.6.0.d</w:t>
        </w:r>
      </w:hyperlink>
      <w:hyperlink r:id="rId565" w:history="1">
        <w:r w:rsidRPr="00256C9E">
          <w:rPr>
            <w:color w:val="0563C1"/>
            <w:sz w:val="18"/>
            <w:szCs w:val="18"/>
            <w:u w:val="single"/>
            <w:lang w:val="es-ES_tradnl" w:eastAsia="en-GB"/>
          </w:rPr>
          <w:t>ocx</w:t>
        </w:r>
      </w:hyperlink>
    </w:p>
    <w:p w14:paraId="640C3058" w14:textId="0D6ACFE5"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136 413 V17.6.0 (2024-04)</w:t>
      </w:r>
      <w:r w:rsidRPr="00256C9E">
        <w:rPr>
          <w:rFonts w:ascii="Arial" w:hAnsi="Arial" w:cs="Arial"/>
          <w:szCs w:val="24"/>
          <w:lang w:val="es-ES_tradnl" w:eastAsia="en-GB"/>
        </w:rPr>
        <w:tab/>
      </w:r>
      <w:r w:rsidRPr="00256C9E">
        <w:rPr>
          <w:color w:val="000000"/>
          <w:sz w:val="18"/>
          <w:szCs w:val="18"/>
          <w:lang w:val="es-ES_tradnl" w:eastAsia="en-GB"/>
        </w:rPr>
        <w:t>17.6.0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22.04.2024</w:t>
      </w:r>
      <w:r w:rsidRPr="00256C9E">
        <w:rPr>
          <w:rFonts w:ascii="Arial" w:hAnsi="Arial" w:cs="Arial"/>
          <w:szCs w:val="24"/>
          <w:lang w:val="es-ES_tradnl" w:eastAsia="en-GB"/>
        </w:rPr>
        <w:tab/>
      </w:r>
      <w:hyperlink r:id="rId566" w:history="1">
        <w:r w:rsidRPr="00256C9E">
          <w:rPr>
            <w:color w:val="0563C1"/>
            <w:sz w:val="18"/>
            <w:szCs w:val="18"/>
            <w:u w:val="single"/>
            <w:lang w:val="es-ES_tradnl" w:eastAsia="en-GB"/>
          </w:rPr>
          <w:t>https://www.etsi.org/deliver/etsi_ts/136400_136499/136413/17.06.00_60/ts_136413v170600p.pdf</w:t>
        </w:r>
      </w:hyperlink>
    </w:p>
    <w:p w14:paraId="42A789B1" w14:textId="49CA751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36.413-17.6.0 V1.6.0</w:t>
      </w:r>
      <w:r w:rsidRPr="00256C9E">
        <w:rPr>
          <w:rFonts w:ascii="Arial" w:hAnsi="Arial" w:cs="Arial"/>
          <w:szCs w:val="24"/>
          <w:lang w:val="es-ES_tradnl" w:eastAsia="en-GB"/>
        </w:rPr>
        <w:tab/>
      </w:r>
      <w:r w:rsidRPr="00256C9E">
        <w:rPr>
          <w:color w:val="000000"/>
          <w:sz w:val="18"/>
          <w:szCs w:val="18"/>
          <w:lang w:val="es-ES_tradnl" w:eastAsia="en-GB"/>
        </w:rPr>
        <w:t>17.6.0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22.07.2024</w:t>
      </w:r>
      <w:r w:rsidRPr="00256C9E">
        <w:rPr>
          <w:rFonts w:ascii="Arial" w:hAnsi="Arial" w:cs="Arial"/>
          <w:szCs w:val="24"/>
          <w:lang w:val="es-ES_tradnl" w:eastAsia="en-GB"/>
        </w:rPr>
        <w:tab/>
      </w:r>
      <w:hyperlink r:id="rId567" w:history="1">
        <w:r w:rsidRPr="00256C9E">
          <w:rPr>
            <w:color w:val="0563C1"/>
            <w:sz w:val="18"/>
            <w:szCs w:val="18"/>
            <w:u w:val="single"/>
            <w:lang w:val="es-ES_tradnl" w:eastAsia="en-GB"/>
          </w:rPr>
          <w:t>https://members.tsdsi.in/s/oDoG4EnorbcJoNx</w:t>
        </w:r>
      </w:hyperlink>
    </w:p>
    <w:p w14:paraId="305A3075" w14:textId="7116DCF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TTAT.3G-36.413V17.6.0</w:t>
      </w:r>
      <w:r w:rsidRPr="00256C9E">
        <w:rPr>
          <w:rFonts w:ascii="Arial" w:hAnsi="Arial" w:cs="Arial"/>
          <w:szCs w:val="24"/>
          <w:lang w:val="es-ES_tradnl" w:eastAsia="en-GB"/>
        </w:rPr>
        <w:tab/>
      </w:r>
      <w:r w:rsidRPr="00256C9E">
        <w:rPr>
          <w:color w:val="000000"/>
          <w:sz w:val="18"/>
          <w:szCs w:val="18"/>
          <w:lang w:val="es-ES_tradnl" w:eastAsia="en-GB"/>
        </w:rPr>
        <w:t>17.6.0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568" w:history="1">
        <w:r w:rsidRPr="00256C9E">
          <w:rPr>
            <w:color w:val="0563C1"/>
            <w:sz w:val="18"/>
            <w:szCs w:val="18"/>
            <w:u w:val="single"/>
            <w:lang w:val="es-ES_tradnl" w:eastAsia="en-GB"/>
          </w:rPr>
          <w:t>https://www.tta.or.kr/eng/ttaSearchEngView.do?key=461&amp;searchStandardNo=TTAT.3G-36.413V17.6.0&amp;searchCate=TTAS</w:t>
        </w:r>
      </w:hyperlink>
    </w:p>
    <w:p w14:paraId="0F01B43A" w14:textId="14419426" w:rsidR="00941FD9" w:rsidRPr="00256C9E" w:rsidRDefault="00F1137E" w:rsidP="00A57D06">
      <w:pPr>
        <w:keepNext/>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lastRenderedPageBreak/>
        <w:t>Versión 18</w:t>
      </w:r>
    </w:p>
    <w:p w14:paraId="4F6BBFA1" w14:textId="2F985861" w:rsidR="00941FD9" w:rsidRPr="00256C9E" w:rsidRDefault="00941FD9" w:rsidP="00A57D06">
      <w:pPr>
        <w:keepNext/>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ATIS.3GPP.36.413.V18.2.0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569" w:anchor="Rel-18" w:history="1">
        <w:r w:rsidRPr="00256C9E">
          <w:rPr>
            <w:color w:val="0563C1"/>
            <w:sz w:val="18"/>
            <w:szCs w:val="18"/>
            <w:u w:val="single"/>
            <w:lang w:val="es-ES_tradnl" w:eastAsia="en-GB"/>
          </w:rPr>
          <w:t>https://www.atis.org/3gpp-transpositions - Rel-18</w:t>
        </w:r>
      </w:hyperlink>
    </w:p>
    <w:p w14:paraId="73A363EB" w14:textId="7FEBB23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CCSA.3GPP.36.413.V18.2.0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570" w:history="1">
        <w:r w:rsidRPr="00256C9E">
          <w:rPr>
            <w:color w:val="0563C1"/>
            <w:sz w:val="18"/>
            <w:szCs w:val="18"/>
            <w:u w:val="single"/>
            <w:lang w:val="es-ES_tradnl" w:eastAsia="en-GB"/>
          </w:rPr>
          <w:t>https://www.ccsa.org.cn/api/portalsFile/downloadOldFile?type=17&amp;oldFileUrl=NTN/SRIT/CCSA.3GPP.36.413.V18.2.0.d</w:t>
        </w:r>
      </w:hyperlink>
      <w:hyperlink r:id="rId571" w:history="1">
        <w:r w:rsidRPr="00256C9E">
          <w:rPr>
            <w:color w:val="0563C1"/>
            <w:sz w:val="18"/>
            <w:szCs w:val="18"/>
            <w:u w:val="single"/>
            <w:lang w:val="es-ES_tradnl" w:eastAsia="en-GB"/>
          </w:rPr>
          <w:t>ocx</w:t>
        </w:r>
      </w:hyperlink>
    </w:p>
    <w:p w14:paraId="5E3D25CE" w14:textId="006BDB32"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136 413 V18.2.0 (2024-08)</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02.08.2024</w:t>
      </w:r>
      <w:r w:rsidRPr="00256C9E">
        <w:rPr>
          <w:rFonts w:ascii="Arial" w:hAnsi="Arial" w:cs="Arial"/>
          <w:szCs w:val="24"/>
          <w:lang w:val="es-ES_tradnl" w:eastAsia="en-GB"/>
        </w:rPr>
        <w:tab/>
      </w:r>
      <w:hyperlink r:id="rId572" w:history="1">
        <w:r w:rsidRPr="00256C9E">
          <w:rPr>
            <w:color w:val="0563C1"/>
            <w:sz w:val="18"/>
            <w:szCs w:val="18"/>
            <w:u w:val="single"/>
            <w:lang w:val="es-ES_tradnl" w:eastAsia="en-GB"/>
          </w:rPr>
          <w:t>https://www.etsi.org/deliver/etsi_ts/136400_136499/136413/18.02.00_60/ts_136413v180200p.pdf</w:t>
        </w:r>
      </w:hyperlink>
    </w:p>
    <w:p w14:paraId="6AE03E5A" w14:textId="4CC5B23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36.413 -18.2.0 V1.0.0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573" w:history="1">
        <w:r w:rsidRPr="00256C9E">
          <w:rPr>
            <w:color w:val="0563C1"/>
            <w:sz w:val="18"/>
            <w:szCs w:val="18"/>
            <w:u w:val="single"/>
            <w:lang w:val="es-ES_tradnl" w:eastAsia="en-GB"/>
          </w:rPr>
          <w:t>https://members.tsdsi.in/s/wNfAnyYdYGjXidc</w:t>
        </w:r>
      </w:hyperlink>
    </w:p>
    <w:p w14:paraId="37C4FFD4" w14:textId="423AF8D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TTAT.3G-36.413V18.2.0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574" w:history="1">
        <w:r w:rsidRPr="00256C9E">
          <w:rPr>
            <w:color w:val="0563C1"/>
            <w:sz w:val="18"/>
            <w:szCs w:val="18"/>
            <w:u w:val="single"/>
            <w:lang w:val="es-ES_tradnl" w:eastAsia="en-GB"/>
          </w:rPr>
          <w:t>https://www.tta.or.kr/eng/ttaSearchEngView.do?key=461&amp;searchStandardNo=TTAT.3G-36.413V18.2.0&amp;searchCate=TTAS</w:t>
        </w:r>
      </w:hyperlink>
    </w:p>
    <w:p w14:paraId="1B9728AE" w14:textId="77777777" w:rsidR="00941FD9" w:rsidRPr="00256C9E" w:rsidRDefault="00941FD9" w:rsidP="00941FD9">
      <w:pPr>
        <w:pStyle w:val="Heading5"/>
        <w:rPr>
          <w:lang w:val="es-ES_tradnl"/>
        </w:rPr>
      </w:pPr>
      <w:r w:rsidRPr="00256C9E">
        <w:rPr>
          <w:lang w:val="es-ES_tradnl"/>
        </w:rPr>
        <w:t>1.3.1.4.6</w:t>
      </w:r>
      <w:r w:rsidRPr="00256C9E">
        <w:rPr>
          <w:lang w:val="es-ES_tradnl"/>
        </w:rPr>
        <w:tab/>
        <w:t>TS 36.414</w:t>
      </w:r>
    </w:p>
    <w:p w14:paraId="11006BB0" w14:textId="77777777" w:rsidR="00941FD9" w:rsidRPr="00256C9E" w:rsidRDefault="00941FD9" w:rsidP="00941FD9">
      <w:pPr>
        <w:pStyle w:val="Headingb"/>
        <w:rPr>
          <w:lang w:val="es-ES_tradnl"/>
        </w:rPr>
      </w:pPr>
      <w:bookmarkStart w:id="229" w:name="_Toc56152390"/>
      <w:bookmarkStart w:id="230" w:name="_Toc56153770"/>
      <w:bookmarkStart w:id="231" w:name="_Toc94532882"/>
      <w:bookmarkStart w:id="232" w:name="_Toc94533352"/>
      <w:r w:rsidRPr="00256C9E">
        <w:rPr>
          <w:lang w:val="es-ES_tradnl"/>
        </w:rPr>
        <w:t xml:space="preserve">Red de acceso radioeléctrico terrenal universal evolucionado (E-UTRAN); </w:t>
      </w:r>
      <w:bookmarkEnd w:id="229"/>
      <w:bookmarkEnd w:id="230"/>
      <w:bookmarkEnd w:id="231"/>
      <w:bookmarkEnd w:id="232"/>
      <w:r w:rsidRPr="00256C9E">
        <w:rPr>
          <w:lang w:val="es-ES_tradnl"/>
        </w:rPr>
        <w:t>transporte de datos S1</w:t>
      </w:r>
    </w:p>
    <w:p w14:paraId="582FF58F" w14:textId="77777777" w:rsidR="00941FD9" w:rsidRPr="00256C9E" w:rsidRDefault="00941FD9" w:rsidP="00941FD9">
      <w:pPr>
        <w:keepNext/>
        <w:keepLines/>
        <w:rPr>
          <w:lang w:val="es-ES_tradnl"/>
        </w:rPr>
      </w:pPr>
      <w:r w:rsidRPr="00256C9E">
        <w:rPr>
          <w:lang w:val="es-ES_tradnl"/>
        </w:rPr>
        <w:t>Este documento especifica las normas relativas a los protocolos de transporte de datos de usuario y protocolos de señalización conexos para establecer canales de transporte en el plano de usuario a través de la interfaz S1.</w:t>
      </w:r>
    </w:p>
    <w:p w14:paraId="42EC58C0" w14:textId="499CE002"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00158383" w14:textId="06758695"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5462F030" w14:textId="23C7171B"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ATIS.3GPP.36.414.V17.0.0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575" w:anchor="Rel-17" w:history="1">
        <w:r w:rsidRPr="00256C9E">
          <w:rPr>
            <w:color w:val="0563C1"/>
            <w:sz w:val="18"/>
            <w:szCs w:val="18"/>
            <w:u w:val="single"/>
            <w:lang w:val="es-ES_tradnl" w:eastAsia="en-GB"/>
          </w:rPr>
          <w:t>https://www.atis.org/3gpp-transpositions - Rel-17</w:t>
        </w:r>
      </w:hyperlink>
    </w:p>
    <w:p w14:paraId="72A532BC" w14:textId="2AAA9EF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CCSA.3GPP.36.414.V17.0.0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576" w:history="1">
        <w:r w:rsidRPr="00256C9E">
          <w:rPr>
            <w:color w:val="0563C1"/>
            <w:sz w:val="18"/>
            <w:szCs w:val="18"/>
            <w:u w:val="single"/>
            <w:lang w:val="es-ES_tradnl" w:eastAsia="en-GB"/>
          </w:rPr>
          <w:t>https://www.ccsa.org.cn/api/portalsFile/downloadOldFile?type=17&amp;oldFileUrl=NTN/SRIT/CCSA.3GPP.36.414.V17.0.0.d</w:t>
        </w:r>
      </w:hyperlink>
      <w:hyperlink r:id="rId577" w:history="1">
        <w:r w:rsidRPr="00256C9E">
          <w:rPr>
            <w:color w:val="0563C1"/>
            <w:sz w:val="18"/>
            <w:szCs w:val="18"/>
            <w:u w:val="single"/>
            <w:lang w:val="es-ES_tradnl" w:eastAsia="en-GB"/>
          </w:rPr>
          <w:t>oc</w:t>
        </w:r>
      </w:hyperlink>
    </w:p>
    <w:p w14:paraId="469840D8" w14:textId="54CB2847"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136 414 V17.0.0 (2022-05)</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02.05.2022</w:t>
      </w:r>
      <w:r w:rsidRPr="00256C9E">
        <w:rPr>
          <w:rFonts w:ascii="Arial" w:hAnsi="Arial" w:cs="Arial"/>
          <w:szCs w:val="24"/>
          <w:lang w:val="es-ES_tradnl" w:eastAsia="en-GB"/>
        </w:rPr>
        <w:tab/>
      </w:r>
      <w:hyperlink r:id="rId578" w:history="1">
        <w:r w:rsidRPr="00256C9E">
          <w:rPr>
            <w:color w:val="0563C1"/>
            <w:sz w:val="18"/>
            <w:szCs w:val="18"/>
            <w:u w:val="single"/>
            <w:lang w:val="es-ES_tradnl" w:eastAsia="en-GB"/>
          </w:rPr>
          <w:t>https://www.etsi.org/deliver/etsi_ts/136400_136499/136414/17.00.00_60/ts_136414v170000p.pdf</w:t>
        </w:r>
      </w:hyperlink>
    </w:p>
    <w:p w14:paraId="59FC83B2" w14:textId="5A98C33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36.414-17.0.0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579" w:history="1">
        <w:r w:rsidRPr="00256C9E">
          <w:rPr>
            <w:color w:val="0563C1"/>
            <w:sz w:val="18"/>
            <w:szCs w:val="18"/>
            <w:u w:val="single"/>
            <w:lang w:val="es-ES_tradnl" w:eastAsia="en-GB"/>
          </w:rPr>
          <w:t>https://members.tsdsi.in/s/fpqTF5fxqwYacFK</w:t>
        </w:r>
      </w:hyperlink>
    </w:p>
    <w:p w14:paraId="47552CB7" w14:textId="237FA3C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TTAT.3G-36.414V17.0.0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580" w:history="1">
        <w:r w:rsidRPr="00256C9E">
          <w:rPr>
            <w:color w:val="0563C1"/>
            <w:sz w:val="18"/>
            <w:szCs w:val="18"/>
            <w:u w:val="single"/>
            <w:lang w:val="es-ES_tradnl" w:eastAsia="en-GB"/>
          </w:rPr>
          <w:t>https://www.tta.or.kr/eng/ttaSearchEngView.do?key=461&amp;searchStandardNo=TTAT.3G-36.414V17.0.0&amp;searchCate=TTAS</w:t>
        </w:r>
      </w:hyperlink>
    </w:p>
    <w:p w14:paraId="29A13549" w14:textId="6A68969C"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2885EBF7" w14:textId="0F0E804A"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ATIS.3GPP.36.414.V18.0.0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581" w:anchor="Rel-18" w:history="1">
        <w:r w:rsidRPr="00256C9E">
          <w:rPr>
            <w:color w:val="0563C1"/>
            <w:sz w:val="18"/>
            <w:szCs w:val="18"/>
            <w:u w:val="single"/>
            <w:lang w:val="es-ES_tradnl" w:eastAsia="en-GB"/>
          </w:rPr>
          <w:t>https://www.atis.org/3gpp-transpositions - Rel-18</w:t>
        </w:r>
      </w:hyperlink>
    </w:p>
    <w:p w14:paraId="34BA3048" w14:textId="054C52A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CCSA.3GPP.36.414.V18.0.0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582" w:history="1">
        <w:r w:rsidRPr="00256C9E">
          <w:rPr>
            <w:color w:val="0563C1"/>
            <w:sz w:val="18"/>
            <w:szCs w:val="18"/>
            <w:u w:val="single"/>
            <w:lang w:val="es-ES_tradnl" w:eastAsia="en-GB"/>
          </w:rPr>
          <w:t>https://www.ccsa.org.cn/api/portalsFile/downloadOldFile?type=17&amp;oldFileUrl=NTN/SRIT/CCSA.3GPP.36.414.V18.0.0.d</w:t>
        </w:r>
      </w:hyperlink>
      <w:hyperlink r:id="rId583" w:history="1">
        <w:r w:rsidRPr="00256C9E">
          <w:rPr>
            <w:color w:val="0563C1"/>
            <w:sz w:val="18"/>
            <w:szCs w:val="18"/>
            <w:u w:val="single"/>
            <w:lang w:val="es-ES_tradnl" w:eastAsia="en-GB"/>
          </w:rPr>
          <w:t>ocx</w:t>
        </w:r>
      </w:hyperlink>
    </w:p>
    <w:p w14:paraId="65DB13EB" w14:textId="67AD51E7"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136 414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02.05.2024</w:t>
      </w:r>
      <w:r w:rsidRPr="00256C9E">
        <w:rPr>
          <w:rFonts w:ascii="Arial" w:hAnsi="Arial" w:cs="Arial"/>
          <w:szCs w:val="24"/>
          <w:lang w:val="es-ES_tradnl" w:eastAsia="en-GB"/>
        </w:rPr>
        <w:tab/>
      </w:r>
      <w:hyperlink r:id="rId584" w:history="1">
        <w:r w:rsidRPr="00256C9E">
          <w:rPr>
            <w:color w:val="0563C1"/>
            <w:sz w:val="18"/>
            <w:szCs w:val="18"/>
            <w:u w:val="single"/>
            <w:lang w:val="es-ES_tradnl" w:eastAsia="en-GB"/>
          </w:rPr>
          <w:t>https://www.etsi.org/deliver/etsi_ts/136400_136499/136414/18.00.00_60/ts_136414v180000p.pdf</w:t>
        </w:r>
      </w:hyperlink>
    </w:p>
    <w:p w14:paraId="20980F71" w14:textId="54F6157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36.414 -18.0.0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585" w:history="1">
        <w:r w:rsidRPr="00256C9E">
          <w:rPr>
            <w:color w:val="0563C1"/>
            <w:sz w:val="18"/>
            <w:szCs w:val="18"/>
            <w:u w:val="single"/>
            <w:lang w:val="es-ES_tradnl" w:eastAsia="en-GB"/>
          </w:rPr>
          <w:t>https://members.tsdsi.in/s/afycdjX3p2F7jGx</w:t>
        </w:r>
      </w:hyperlink>
    </w:p>
    <w:p w14:paraId="04951934" w14:textId="348FF97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TTAT.3G-36.414V18.0.0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586" w:history="1">
        <w:r w:rsidRPr="00256C9E">
          <w:rPr>
            <w:color w:val="0563C1"/>
            <w:sz w:val="18"/>
            <w:szCs w:val="18"/>
            <w:u w:val="single"/>
            <w:lang w:val="es-ES_tradnl" w:eastAsia="en-GB"/>
          </w:rPr>
          <w:t>https://www.tta.or.kr/eng/ttaSearchEngView.do?key=461&amp;searchStandardNo=TTAT.3G-36.414V18.0.0&amp;searchCate=TTAS</w:t>
        </w:r>
      </w:hyperlink>
    </w:p>
    <w:p w14:paraId="66F48760" w14:textId="77777777" w:rsidR="00941FD9" w:rsidRPr="00256C9E" w:rsidRDefault="00941FD9" w:rsidP="00941FD9">
      <w:pPr>
        <w:pStyle w:val="Heading5"/>
        <w:rPr>
          <w:lang w:val="es-ES_tradnl"/>
        </w:rPr>
      </w:pPr>
      <w:r w:rsidRPr="00256C9E">
        <w:rPr>
          <w:lang w:val="es-ES_tradnl"/>
        </w:rPr>
        <w:lastRenderedPageBreak/>
        <w:t>1.3.1.4.7</w:t>
      </w:r>
      <w:r w:rsidRPr="00256C9E">
        <w:rPr>
          <w:lang w:val="es-ES_tradnl"/>
        </w:rPr>
        <w:tab/>
        <w:t>TS 36.420</w:t>
      </w:r>
    </w:p>
    <w:p w14:paraId="4DFA6383" w14:textId="77777777" w:rsidR="00941FD9" w:rsidRPr="00256C9E" w:rsidRDefault="00941FD9" w:rsidP="00941FD9">
      <w:pPr>
        <w:pStyle w:val="Headingb"/>
        <w:rPr>
          <w:lang w:val="es-ES_tradnl"/>
        </w:rPr>
      </w:pPr>
      <w:bookmarkStart w:id="233" w:name="_Toc56152391"/>
      <w:bookmarkStart w:id="234" w:name="_Toc56153771"/>
      <w:bookmarkStart w:id="235" w:name="_Toc94532883"/>
      <w:bookmarkStart w:id="236" w:name="_Toc94533353"/>
      <w:r w:rsidRPr="00256C9E">
        <w:rPr>
          <w:lang w:val="es-ES_tradnl"/>
        </w:rPr>
        <w:t xml:space="preserve">Red de acceso radioeléctrico terrenal universal evolucionado (E-UTRAN); </w:t>
      </w:r>
      <w:bookmarkEnd w:id="233"/>
      <w:bookmarkEnd w:id="234"/>
      <w:bookmarkEnd w:id="235"/>
      <w:bookmarkEnd w:id="236"/>
      <w:r w:rsidRPr="00256C9E">
        <w:rPr>
          <w:lang w:val="es-ES_tradnl"/>
        </w:rPr>
        <w:t>aspectos generales y principios de la interfaz X2</w:t>
      </w:r>
    </w:p>
    <w:p w14:paraId="19C8792D" w14:textId="77777777" w:rsidR="00941FD9" w:rsidRPr="00256C9E" w:rsidRDefault="00941FD9" w:rsidP="00941FD9">
      <w:pPr>
        <w:keepNext/>
        <w:keepLines/>
        <w:rPr>
          <w:lang w:val="es-ES_tradnl"/>
        </w:rPr>
      </w:pPr>
      <w:r w:rsidRPr="00256C9E">
        <w:rPr>
          <w:lang w:val="es-ES_tradnl"/>
        </w:rPr>
        <w:t>Este documento constituye una introducción a la serie TSG RAN TS 36.42x de especificaciones técnicas de UMTS que definen la interfaz X2. Ésta es una interfaz para facilitar la interconexión de dos componentes E-UTRAN NodeB (eNodeB) en la arquitectura de redes de acceso radioeléctrico terrenal universal evolucionado (E-UTRAN).</w:t>
      </w:r>
    </w:p>
    <w:p w14:paraId="3ADD6BFE" w14:textId="23101835" w:rsidR="00941FD9" w:rsidRPr="00256C9E" w:rsidRDefault="00F1137E" w:rsidP="00A57D06">
      <w:pPr>
        <w:keepNext/>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5B84D566" w14:textId="7C0756DD" w:rsidR="00941FD9" w:rsidRPr="00256C9E" w:rsidRDefault="00F1137E" w:rsidP="00A57D06">
      <w:pPr>
        <w:keepNext/>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11FB9A00" w14:textId="64859FAD"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ATIS.3GPP.36.420.V17.0.0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587" w:anchor="Rel-17" w:history="1">
        <w:r w:rsidRPr="00256C9E">
          <w:rPr>
            <w:color w:val="0563C1"/>
            <w:sz w:val="18"/>
            <w:szCs w:val="18"/>
            <w:u w:val="single"/>
            <w:lang w:val="es-ES_tradnl" w:eastAsia="en-GB"/>
          </w:rPr>
          <w:t>https://www.atis.org/3gpp-transpositions - Rel-17</w:t>
        </w:r>
      </w:hyperlink>
    </w:p>
    <w:p w14:paraId="7C4FB3B5" w14:textId="72EFFCE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CCSA.3GPP.36.420.V17.0.0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588" w:history="1">
        <w:r w:rsidRPr="00256C9E">
          <w:rPr>
            <w:color w:val="0563C1"/>
            <w:sz w:val="18"/>
            <w:szCs w:val="18"/>
            <w:u w:val="single"/>
            <w:lang w:val="es-ES_tradnl" w:eastAsia="en-GB"/>
          </w:rPr>
          <w:t>https://www.ccsa.org.cn/api/portalsFile/downloadOldFile?type=17&amp;oldFileUrl=NTN/SRIT/CCSA.3GPP.36.420.V17.0.0.d</w:t>
        </w:r>
      </w:hyperlink>
      <w:hyperlink r:id="rId589" w:history="1">
        <w:r w:rsidRPr="00256C9E">
          <w:rPr>
            <w:color w:val="0563C1"/>
            <w:sz w:val="18"/>
            <w:szCs w:val="18"/>
            <w:u w:val="single"/>
            <w:lang w:val="es-ES_tradnl" w:eastAsia="en-GB"/>
          </w:rPr>
          <w:t>oc</w:t>
        </w:r>
      </w:hyperlink>
    </w:p>
    <w:p w14:paraId="18AE326C" w14:textId="1F3C268C"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136 420 V17.0.0 (2022-05)</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02.05.2022</w:t>
      </w:r>
      <w:r w:rsidRPr="00256C9E">
        <w:rPr>
          <w:rFonts w:ascii="Arial" w:hAnsi="Arial" w:cs="Arial"/>
          <w:szCs w:val="24"/>
          <w:lang w:val="es-ES_tradnl" w:eastAsia="en-GB"/>
        </w:rPr>
        <w:tab/>
      </w:r>
      <w:hyperlink r:id="rId590" w:history="1">
        <w:r w:rsidRPr="00256C9E">
          <w:rPr>
            <w:color w:val="0563C1"/>
            <w:sz w:val="18"/>
            <w:szCs w:val="18"/>
            <w:u w:val="single"/>
            <w:lang w:val="es-ES_tradnl" w:eastAsia="en-GB"/>
          </w:rPr>
          <w:t>https://www.etsi.org/deliver/etsi_ts/136400_136499/136420/17.00.00_60/ts_136420v170000p.pdf</w:t>
        </w:r>
      </w:hyperlink>
    </w:p>
    <w:p w14:paraId="6DD122E3" w14:textId="437986F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36.42-17.0.0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591" w:history="1">
        <w:r w:rsidRPr="00256C9E">
          <w:rPr>
            <w:color w:val="0563C1"/>
            <w:sz w:val="18"/>
            <w:szCs w:val="18"/>
            <w:u w:val="single"/>
            <w:lang w:val="es-ES_tradnl" w:eastAsia="en-GB"/>
          </w:rPr>
          <w:t>https://members.tsdsi.in/s/WiRLJt8zDHPEM2c</w:t>
        </w:r>
      </w:hyperlink>
    </w:p>
    <w:p w14:paraId="0B344D83" w14:textId="1FDC341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TTAT.3G-36.420V17.0.0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592" w:history="1">
        <w:r w:rsidRPr="00256C9E">
          <w:rPr>
            <w:color w:val="0563C1"/>
            <w:sz w:val="18"/>
            <w:szCs w:val="18"/>
            <w:u w:val="single"/>
            <w:lang w:val="es-ES_tradnl" w:eastAsia="en-GB"/>
          </w:rPr>
          <w:t>https://www.tta.or.kr/eng/ttaSearchEngView.do?key=461&amp;searchStandardNo=TTAT.3G-36.420V17.0.0&amp;searchCate=TTAS</w:t>
        </w:r>
      </w:hyperlink>
    </w:p>
    <w:p w14:paraId="708E558E" w14:textId="07A40A07"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1F7526EB" w14:textId="68BA4EB5"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ATIS.3GPP.36.420.V18.0.0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593" w:anchor="Rel-18" w:history="1">
        <w:r w:rsidRPr="00256C9E">
          <w:rPr>
            <w:color w:val="0563C1"/>
            <w:sz w:val="18"/>
            <w:szCs w:val="18"/>
            <w:u w:val="single"/>
            <w:lang w:val="es-ES_tradnl" w:eastAsia="en-GB"/>
          </w:rPr>
          <w:t>https://www.atis.org/3gpp-transpositions - Rel-18</w:t>
        </w:r>
      </w:hyperlink>
    </w:p>
    <w:p w14:paraId="6C62C26F" w14:textId="5FD2880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CCSA.3GPP.36.420.V18.0.0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594" w:history="1">
        <w:r w:rsidRPr="00256C9E">
          <w:rPr>
            <w:color w:val="0563C1"/>
            <w:sz w:val="18"/>
            <w:szCs w:val="18"/>
            <w:u w:val="single"/>
            <w:lang w:val="es-ES_tradnl" w:eastAsia="en-GB"/>
          </w:rPr>
          <w:t>https://www.ccsa.org.cn/api/portalsFile/downloadOldFile?type=17&amp;oldFileUrl=NTN/SRIT/CCSA.3GPP.36.420.V18.0.0.d</w:t>
        </w:r>
      </w:hyperlink>
      <w:hyperlink r:id="rId595" w:history="1">
        <w:r w:rsidRPr="00256C9E">
          <w:rPr>
            <w:color w:val="0563C1"/>
            <w:sz w:val="18"/>
            <w:szCs w:val="18"/>
            <w:u w:val="single"/>
            <w:lang w:val="es-ES_tradnl" w:eastAsia="en-GB"/>
          </w:rPr>
          <w:t>ocx</w:t>
        </w:r>
      </w:hyperlink>
    </w:p>
    <w:p w14:paraId="23CA1DF4" w14:textId="09A8EFA8"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136 420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02.05.2024</w:t>
      </w:r>
      <w:r w:rsidRPr="00256C9E">
        <w:rPr>
          <w:rFonts w:ascii="Arial" w:hAnsi="Arial" w:cs="Arial"/>
          <w:szCs w:val="24"/>
          <w:lang w:val="es-ES_tradnl" w:eastAsia="en-GB"/>
        </w:rPr>
        <w:tab/>
      </w:r>
      <w:hyperlink r:id="rId596" w:history="1">
        <w:r w:rsidRPr="00256C9E">
          <w:rPr>
            <w:color w:val="0563C1"/>
            <w:sz w:val="18"/>
            <w:szCs w:val="18"/>
            <w:u w:val="single"/>
            <w:lang w:val="es-ES_tradnl" w:eastAsia="en-GB"/>
          </w:rPr>
          <w:t>https://www.etsi.org/deliver/etsi_ts/136400_136499/136420/18.00.00_60/ts_136420v180000p.pdf</w:t>
        </w:r>
      </w:hyperlink>
    </w:p>
    <w:p w14:paraId="1BEBD669" w14:textId="35871BE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36.42 -18.0.0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597" w:history="1">
        <w:r w:rsidRPr="00256C9E">
          <w:rPr>
            <w:color w:val="0563C1"/>
            <w:sz w:val="18"/>
            <w:szCs w:val="18"/>
            <w:u w:val="single"/>
            <w:lang w:val="es-ES_tradnl" w:eastAsia="en-GB"/>
          </w:rPr>
          <w:t>https://members.tsdsi.in/s/KBEYcKMEmts2T7Y</w:t>
        </w:r>
      </w:hyperlink>
    </w:p>
    <w:p w14:paraId="418D3989" w14:textId="070EE09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TTAT.3G-36.420V18.0.0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598" w:history="1">
        <w:r w:rsidRPr="00256C9E">
          <w:rPr>
            <w:color w:val="0563C1"/>
            <w:sz w:val="18"/>
            <w:szCs w:val="18"/>
            <w:u w:val="single"/>
            <w:lang w:val="es-ES_tradnl" w:eastAsia="en-GB"/>
          </w:rPr>
          <w:t>https://www.tta.or.kr/eng/ttaSearchEngView.do?key=461&amp;searchStandardNo=TTAT.3G-36.420V18.0.0&amp;searchCate=TTAS</w:t>
        </w:r>
      </w:hyperlink>
    </w:p>
    <w:p w14:paraId="61E509DE" w14:textId="77777777" w:rsidR="00941FD9" w:rsidRPr="00256C9E" w:rsidRDefault="00941FD9" w:rsidP="00941FD9">
      <w:pPr>
        <w:pStyle w:val="Heading5"/>
        <w:rPr>
          <w:lang w:val="es-ES_tradnl"/>
        </w:rPr>
      </w:pPr>
      <w:r w:rsidRPr="00256C9E">
        <w:rPr>
          <w:lang w:val="es-ES_tradnl"/>
        </w:rPr>
        <w:t>1.3.1.4.8</w:t>
      </w:r>
      <w:r w:rsidRPr="00256C9E">
        <w:rPr>
          <w:lang w:val="es-ES_tradnl"/>
        </w:rPr>
        <w:tab/>
        <w:t>TS 36.421</w:t>
      </w:r>
    </w:p>
    <w:p w14:paraId="2AB88655" w14:textId="77777777" w:rsidR="00941FD9" w:rsidRPr="00256C9E" w:rsidRDefault="00941FD9" w:rsidP="00941FD9">
      <w:pPr>
        <w:pStyle w:val="Headingb"/>
        <w:rPr>
          <w:lang w:val="es-ES_tradnl"/>
        </w:rPr>
      </w:pPr>
      <w:bookmarkStart w:id="237" w:name="_Toc56152392"/>
      <w:bookmarkStart w:id="238" w:name="_Toc56153772"/>
      <w:bookmarkStart w:id="239" w:name="_Toc94532884"/>
      <w:bookmarkStart w:id="240" w:name="_Toc94533354"/>
      <w:r w:rsidRPr="00256C9E">
        <w:rPr>
          <w:lang w:val="es-ES_tradnl"/>
        </w:rPr>
        <w:t>Red de acceso radioeléctrico terrenal universal evolucionado (E-UTRAN); capa 1 de X2</w:t>
      </w:r>
      <w:bookmarkEnd w:id="237"/>
      <w:bookmarkEnd w:id="238"/>
      <w:bookmarkEnd w:id="239"/>
      <w:bookmarkEnd w:id="240"/>
    </w:p>
    <w:p w14:paraId="040627F3" w14:textId="77777777" w:rsidR="00941FD9" w:rsidRPr="00256C9E" w:rsidRDefault="00941FD9" w:rsidP="00941FD9">
      <w:pPr>
        <w:keepNext/>
        <w:keepLines/>
        <w:rPr>
          <w:lang w:val="es-ES_tradnl"/>
        </w:rPr>
      </w:pPr>
      <w:r w:rsidRPr="00256C9E">
        <w:rPr>
          <w:lang w:val="es-ES_tradnl"/>
        </w:rPr>
        <w:t>Este documento especifica las normas pertinentes para aplicar la capa 1 a la interfaz X2. La especificación de los requisitos sobre retardo de transmisión y de operación y mantenimiento va más allá del alcance de este documento. En adelante, los términos «Capa 1» y «Capa física» se considerarán equiparables.</w:t>
      </w:r>
    </w:p>
    <w:p w14:paraId="7B374A2C" w14:textId="56F8D9F6"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13258355" w14:textId="4764724D"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212C0569" w14:textId="40936828"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ATIS.3GPP.36.421.V17.0.0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599" w:anchor="Rel-17" w:history="1">
        <w:r w:rsidRPr="00256C9E">
          <w:rPr>
            <w:color w:val="0563C1"/>
            <w:sz w:val="18"/>
            <w:szCs w:val="18"/>
            <w:u w:val="single"/>
            <w:lang w:val="es-ES_tradnl" w:eastAsia="en-GB"/>
          </w:rPr>
          <w:t>https://www.atis.org/3gpp-transpositions - Rel-17</w:t>
        </w:r>
      </w:hyperlink>
    </w:p>
    <w:p w14:paraId="30D84318" w14:textId="5D6E23D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CCSA.3GPP.36.421.V17.0.0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600" w:history="1">
        <w:r w:rsidRPr="00256C9E">
          <w:rPr>
            <w:color w:val="0563C1"/>
            <w:sz w:val="18"/>
            <w:szCs w:val="18"/>
            <w:u w:val="single"/>
            <w:lang w:val="es-ES_tradnl" w:eastAsia="en-GB"/>
          </w:rPr>
          <w:t>https://www.ccsa.org.cn/api/portalsFile/downloadOldFile?type=17&amp;oldFileUrl=NTN/SRIT/CCSA.3GPP.36.421.V17.0.0.zip</w:t>
        </w:r>
      </w:hyperlink>
    </w:p>
    <w:p w14:paraId="7392C12A" w14:textId="6FF1656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136 421 V17.0.0 (2022-05)</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02.05.2022</w:t>
      </w:r>
      <w:r w:rsidRPr="00256C9E">
        <w:rPr>
          <w:rFonts w:ascii="Arial" w:hAnsi="Arial" w:cs="Arial"/>
          <w:szCs w:val="24"/>
          <w:lang w:val="es-ES_tradnl" w:eastAsia="en-GB"/>
        </w:rPr>
        <w:tab/>
      </w:r>
      <w:hyperlink r:id="rId601" w:history="1">
        <w:r w:rsidRPr="00256C9E">
          <w:rPr>
            <w:color w:val="0563C1"/>
            <w:sz w:val="18"/>
            <w:szCs w:val="18"/>
            <w:u w:val="single"/>
            <w:lang w:val="es-ES_tradnl" w:eastAsia="en-GB"/>
          </w:rPr>
          <w:t>https://www.etsi.org/deliver/etsi_ts/136400_136499/136421/17.00.00_60/ts_136421v170000p.pdf</w:t>
        </w:r>
      </w:hyperlink>
    </w:p>
    <w:p w14:paraId="6009531B" w14:textId="35B8B9F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36.421-17.0.0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602" w:history="1">
        <w:r w:rsidRPr="00256C9E">
          <w:rPr>
            <w:color w:val="0563C1"/>
            <w:sz w:val="18"/>
            <w:szCs w:val="18"/>
            <w:u w:val="single"/>
            <w:lang w:val="es-ES_tradnl" w:eastAsia="en-GB"/>
          </w:rPr>
          <w:t>https://members.tsdsi.in/s/bjQw5fCRta8FEyq</w:t>
        </w:r>
      </w:hyperlink>
    </w:p>
    <w:p w14:paraId="60C60D8C" w14:textId="622E9FC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TTAT.3G-36.421V17.0.0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603" w:history="1">
        <w:r w:rsidRPr="00256C9E">
          <w:rPr>
            <w:color w:val="0563C1"/>
            <w:sz w:val="18"/>
            <w:szCs w:val="18"/>
            <w:u w:val="single"/>
            <w:lang w:val="es-ES_tradnl" w:eastAsia="en-GB"/>
          </w:rPr>
          <w:t>https://www.tta.or.kr/eng/ttaSearchEngView.do?key=461&amp;searchStandardNo=TTAT.3G-36.421V17.0.0&amp;searchCate=TTAS</w:t>
        </w:r>
      </w:hyperlink>
    </w:p>
    <w:p w14:paraId="29028C6D" w14:textId="0CEAB246"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lastRenderedPageBreak/>
        <w:t>Versión 18</w:t>
      </w:r>
    </w:p>
    <w:p w14:paraId="61D1FFE5" w14:textId="4ABD224F"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ATIS.3GPP.36.421.V18.0.0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604" w:anchor="Rel-18" w:history="1">
        <w:r w:rsidRPr="00256C9E">
          <w:rPr>
            <w:color w:val="0563C1"/>
            <w:sz w:val="18"/>
            <w:szCs w:val="18"/>
            <w:u w:val="single"/>
            <w:lang w:val="es-ES_tradnl" w:eastAsia="en-GB"/>
          </w:rPr>
          <w:t>https://www.atis.org/3gpp-transpositions - Rel-18</w:t>
        </w:r>
      </w:hyperlink>
    </w:p>
    <w:p w14:paraId="5052ED46" w14:textId="4EB5E09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CCSA.3GPP.36.421.V18.0.0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605" w:history="1">
        <w:r w:rsidRPr="00256C9E">
          <w:rPr>
            <w:color w:val="0563C1"/>
            <w:sz w:val="18"/>
            <w:szCs w:val="18"/>
            <w:u w:val="single"/>
            <w:lang w:val="es-ES_tradnl" w:eastAsia="en-GB"/>
          </w:rPr>
          <w:t>https://www.ccsa.org.cn/api/portalsFile/downloadOldFile?type=17&amp;oldFileUrl=NTN/SRIT/CCSA.3GPP.36.421.V18.0.0.d</w:t>
        </w:r>
      </w:hyperlink>
      <w:hyperlink r:id="rId606" w:history="1">
        <w:r w:rsidRPr="00256C9E">
          <w:rPr>
            <w:color w:val="0563C1"/>
            <w:sz w:val="18"/>
            <w:szCs w:val="18"/>
            <w:u w:val="single"/>
            <w:lang w:val="es-ES_tradnl" w:eastAsia="en-GB"/>
          </w:rPr>
          <w:t>ocx</w:t>
        </w:r>
      </w:hyperlink>
    </w:p>
    <w:p w14:paraId="186584A7" w14:textId="4E05C468"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136 421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02.05.2024</w:t>
      </w:r>
      <w:r w:rsidRPr="00256C9E">
        <w:rPr>
          <w:rFonts w:ascii="Arial" w:hAnsi="Arial" w:cs="Arial"/>
          <w:szCs w:val="24"/>
          <w:lang w:val="es-ES_tradnl" w:eastAsia="en-GB"/>
        </w:rPr>
        <w:tab/>
      </w:r>
      <w:hyperlink r:id="rId607" w:history="1">
        <w:r w:rsidRPr="00256C9E">
          <w:rPr>
            <w:color w:val="0563C1"/>
            <w:sz w:val="18"/>
            <w:szCs w:val="18"/>
            <w:u w:val="single"/>
            <w:lang w:val="es-ES_tradnl" w:eastAsia="en-GB"/>
          </w:rPr>
          <w:t>https://www.etsi.org/deliver/etsi_ts/136400_136499/136421/18.00.00_60/ts_136421v180000p.pdf</w:t>
        </w:r>
      </w:hyperlink>
    </w:p>
    <w:p w14:paraId="099EB591" w14:textId="6D6A39B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36.421 -18.0.0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608" w:history="1">
        <w:r w:rsidRPr="00256C9E">
          <w:rPr>
            <w:color w:val="0563C1"/>
            <w:sz w:val="18"/>
            <w:szCs w:val="18"/>
            <w:u w:val="single"/>
            <w:lang w:val="es-ES_tradnl" w:eastAsia="en-GB"/>
          </w:rPr>
          <w:t>https://members.tsdsi.in/s/64HGRfiKRnffB4Z</w:t>
        </w:r>
      </w:hyperlink>
    </w:p>
    <w:p w14:paraId="28A82650" w14:textId="52D03A1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TTAT.3G-36.421V18.0.0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609" w:history="1">
        <w:r w:rsidRPr="00256C9E">
          <w:rPr>
            <w:color w:val="0563C1"/>
            <w:sz w:val="18"/>
            <w:szCs w:val="18"/>
            <w:u w:val="single"/>
            <w:lang w:val="es-ES_tradnl" w:eastAsia="en-GB"/>
          </w:rPr>
          <w:t>https://www.tta.or.kr/eng/ttaSearchEngView.do?key=461&amp;searchStandardNo=TTAT.3G-36.421V18.0.0&amp;searchCate=TTAS</w:t>
        </w:r>
      </w:hyperlink>
    </w:p>
    <w:p w14:paraId="55D28C19" w14:textId="77777777" w:rsidR="00941FD9" w:rsidRPr="00256C9E" w:rsidRDefault="00941FD9" w:rsidP="00941FD9">
      <w:pPr>
        <w:pStyle w:val="Heading5"/>
        <w:rPr>
          <w:lang w:val="es-ES_tradnl"/>
        </w:rPr>
      </w:pPr>
      <w:r w:rsidRPr="00256C9E">
        <w:rPr>
          <w:lang w:val="es-ES_tradnl"/>
        </w:rPr>
        <w:t>1.3.1.4.9</w:t>
      </w:r>
      <w:r w:rsidRPr="00256C9E">
        <w:rPr>
          <w:lang w:val="es-ES_tradnl"/>
        </w:rPr>
        <w:tab/>
        <w:t>TS 36.422</w:t>
      </w:r>
    </w:p>
    <w:p w14:paraId="09558E66" w14:textId="77777777" w:rsidR="00941FD9" w:rsidRPr="00256C9E" w:rsidRDefault="00941FD9" w:rsidP="00941FD9">
      <w:pPr>
        <w:pStyle w:val="Headingb"/>
        <w:rPr>
          <w:lang w:val="es-ES_tradnl"/>
        </w:rPr>
      </w:pPr>
      <w:bookmarkStart w:id="241" w:name="_Toc56152393"/>
      <w:bookmarkStart w:id="242" w:name="_Toc56153773"/>
      <w:bookmarkStart w:id="243" w:name="_Toc94532885"/>
      <w:bookmarkStart w:id="244" w:name="_Toc94533355"/>
      <w:r w:rsidRPr="00256C9E">
        <w:rPr>
          <w:lang w:val="es-ES_tradnl"/>
        </w:rPr>
        <w:t xml:space="preserve">Red de acceso radioeléctrico terrenal universal evolucionado (E-UTRAN); </w:t>
      </w:r>
      <w:bookmarkEnd w:id="241"/>
      <w:bookmarkEnd w:id="242"/>
      <w:bookmarkEnd w:id="243"/>
      <w:bookmarkEnd w:id="244"/>
      <w:r w:rsidRPr="00256C9E">
        <w:rPr>
          <w:lang w:val="es-ES_tradnl"/>
        </w:rPr>
        <w:t>transporte de señalización de X2</w:t>
      </w:r>
    </w:p>
    <w:p w14:paraId="3244A770" w14:textId="77777777" w:rsidR="00941FD9" w:rsidRPr="00256C9E" w:rsidRDefault="00941FD9" w:rsidP="00941FD9">
      <w:pPr>
        <w:keepNext/>
        <w:keepLines/>
        <w:rPr>
          <w:lang w:val="es-ES_tradnl"/>
        </w:rPr>
      </w:pPr>
      <w:r w:rsidRPr="00256C9E">
        <w:rPr>
          <w:lang w:val="es-ES_tradnl"/>
        </w:rPr>
        <w:t>Este documento especifica las normas para el transporte de señalización que se utilizarán a través de la interfaz X2. La interfaz X2 es una interfaz lógica entre varios eNodeB. Este documento describe cómo se transportan los mensajes de señalización X2-AP a través de la interfaz X2.</w:t>
      </w:r>
    </w:p>
    <w:p w14:paraId="0ED83900" w14:textId="4830048B"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180F6927" w14:textId="55629A80"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2241C0D5" w14:textId="047A8406"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ATIS.3GPP.36.422.V17.1.0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610" w:anchor="Rel-17" w:history="1">
        <w:r w:rsidRPr="00256C9E">
          <w:rPr>
            <w:color w:val="0563C1"/>
            <w:sz w:val="18"/>
            <w:szCs w:val="18"/>
            <w:u w:val="single"/>
            <w:lang w:val="es-ES_tradnl" w:eastAsia="en-GB"/>
          </w:rPr>
          <w:t>https://www.atis.org/3gpp-transpositions - Rel-17</w:t>
        </w:r>
      </w:hyperlink>
    </w:p>
    <w:p w14:paraId="4F8F5FAE" w14:textId="68C2889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CCSA.3GPP.36.422.V17.1.0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611" w:history="1">
        <w:r w:rsidRPr="00256C9E">
          <w:rPr>
            <w:color w:val="0563C1"/>
            <w:sz w:val="18"/>
            <w:szCs w:val="18"/>
            <w:u w:val="single"/>
            <w:lang w:val="es-ES_tradnl" w:eastAsia="en-GB"/>
          </w:rPr>
          <w:t>https://www.ccsa.org.cn/api/portalsFile/downloadOldFile?type=17&amp;oldFileUrl=NTN/SRIT/CCSA.3GPP.36.422.V17.1.0.d</w:t>
        </w:r>
      </w:hyperlink>
      <w:hyperlink r:id="rId612" w:history="1">
        <w:r w:rsidRPr="00256C9E">
          <w:rPr>
            <w:color w:val="0563C1"/>
            <w:sz w:val="18"/>
            <w:szCs w:val="18"/>
            <w:u w:val="single"/>
            <w:lang w:val="es-ES_tradnl" w:eastAsia="en-GB"/>
          </w:rPr>
          <w:t>ocx</w:t>
        </w:r>
      </w:hyperlink>
    </w:p>
    <w:p w14:paraId="4A5667CF" w14:textId="77F9C779"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136 422 V17.1.0 (2023-07)</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18.07.2023</w:t>
      </w:r>
      <w:r w:rsidRPr="00256C9E">
        <w:rPr>
          <w:rFonts w:ascii="Arial" w:hAnsi="Arial" w:cs="Arial"/>
          <w:szCs w:val="24"/>
          <w:lang w:val="es-ES_tradnl" w:eastAsia="en-GB"/>
        </w:rPr>
        <w:tab/>
      </w:r>
      <w:hyperlink r:id="rId613" w:history="1">
        <w:r w:rsidRPr="00256C9E">
          <w:rPr>
            <w:color w:val="0563C1"/>
            <w:sz w:val="18"/>
            <w:szCs w:val="18"/>
            <w:u w:val="single"/>
            <w:lang w:val="es-ES_tradnl" w:eastAsia="en-GB"/>
          </w:rPr>
          <w:t>https://www.etsi.org/deliver/etsi_ts/136400_136499/136422/17.01.00_60/ts_136422v170100p.pdf</w:t>
        </w:r>
      </w:hyperlink>
    </w:p>
    <w:p w14:paraId="6FD9429E" w14:textId="273A5DD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36.422-17.1.0 V1.1.0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02.11.2023</w:t>
      </w:r>
      <w:r w:rsidRPr="00256C9E">
        <w:rPr>
          <w:rFonts w:ascii="Arial" w:hAnsi="Arial" w:cs="Arial"/>
          <w:szCs w:val="24"/>
          <w:lang w:val="es-ES_tradnl" w:eastAsia="en-GB"/>
        </w:rPr>
        <w:tab/>
      </w:r>
      <w:hyperlink r:id="rId614" w:history="1">
        <w:r w:rsidRPr="00256C9E">
          <w:rPr>
            <w:color w:val="0563C1"/>
            <w:sz w:val="18"/>
            <w:szCs w:val="18"/>
            <w:u w:val="single"/>
            <w:lang w:val="es-ES_tradnl" w:eastAsia="en-GB"/>
          </w:rPr>
          <w:t>https://members.tsdsi.in/s/RiwpXzc3E6n57qn</w:t>
        </w:r>
      </w:hyperlink>
    </w:p>
    <w:p w14:paraId="7CDDA01B" w14:textId="19BC58F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TTAT.3G-36.422V17.1.0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27.10.2023</w:t>
      </w:r>
      <w:r w:rsidRPr="00256C9E">
        <w:rPr>
          <w:rFonts w:ascii="Arial" w:hAnsi="Arial" w:cs="Arial"/>
          <w:szCs w:val="24"/>
          <w:lang w:val="es-ES_tradnl" w:eastAsia="en-GB"/>
        </w:rPr>
        <w:tab/>
      </w:r>
      <w:hyperlink r:id="rId615" w:history="1">
        <w:r w:rsidRPr="00256C9E">
          <w:rPr>
            <w:color w:val="0563C1"/>
            <w:sz w:val="18"/>
            <w:szCs w:val="18"/>
            <w:u w:val="single"/>
            <w:lang w:val="es-ES_tradnl" w:eastAsia="en-GB"/>
          </w:rPr>
          <w:t>https://www.tta.or.kr/eng/ttaSearchEngView.do?key=461&amp;searchStandardNo=TTAT.3G-36.422V17.1.0&amp;searchCate=TTAS</w:t>
        </w:r>
      </w:hyperlink>
    </w:p>
    <w:p w14:paraId="5D541DA0" w14:textId="1BA8253D" w:rsidR="00941FD9" w:rsidRPr="00256C9E" w:rsidRDefault="00F1137E" w:rsidP="00C374E9">
      <w:pPr>
        <w:keepNext/>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7F0159AA" w14:textId="6DE7379F" w:rsidR="00941FD9" w:rsidRPr="00256C9E" w:rsidRDefault="00941FD9" w:rsidP="00C374E9">
      <w:pPr>
        <w:keepNext/>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ATIS.3GPP.36.422.V18.1.0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616" w:anchor="Rel-18" w:history="1">
        <w:r w:rsidRPr="00256C9E">
          <w:rPr>
            <w:color w:val="0563C1"/>
            <w:sz w:val="18"/>
            <w:szCs w:val="18"/>
            <w:u w:val="single"/>
            <w:lang w:val="es-ES_tradnl" w:eastAsia="en-GB"/>
          </w:rPr>
          <w:t>https://www.atis.org/3gpp-transpositions - Rel-18</w:t>
        </w:r>
      </w:hyperlink>
    </w:p>
    <w:p w14:paraId="71D9C717" w14:textId="71DF3B6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CCSA.3GPP.36.422.V18.1.0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617" w:history="1">
        <w:r w:rsidRPr="00256C9E">
          <w:rPr>
            <w:color w:val="0563C1"/>
            <w:sz w:val="18"/>
            <w:szCs w:val="18"/>
            <w:u w:val="single"/>
            <w:lang w:val="es-ES_tradnl" w:eastAsia="en-GB"/>
          </w:rPr>
          <w:t>https://www.ccsa.org.cn/api/portalsFile/downloadOldFile?type=17&amp;oldFileUrl=NTN/SRIT/CCSA.3GPP.36.422.V18.1.0.d</w:t>
        </w:r>
      </w:hyperlink>
      <w:hyperlink r:id="rId618" w:history="1">
        <w:r w:rsidRPr="00256C9E">
          <w:rPr>
            <w:color w:val="0563C1"/>
            <w:sz w:val="18"/>
            <w:szCs w:val="18"/>
            <w:u w:val="single"/>
            <w:lang w:val="es-ES_tradnl" w:eastAsia="en-GB"/>
          </w:rPr>
          <w:t>ocx</w:t>
        </w:r>
      </w:hyperlink>
    </w:p>
    <w:p w14:paraId="4AB7B2C5" w14:textId="45600359"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136 422 V18.1.0 (2024-08)</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02.08.2024</w:t>
      </w:r>
      <w:r w:rsidRPr="00256C9E">
        <w:rPr>
          <w:rFonts w:ascii="Arial" w:hAnsi="Arial" w:cs="Arial"/>
          <w:szCs w:val="24"/>
          <w:lang w:val="es-ES_tradnl" w:eastAsia="en-GB"/>
        </w:rPr>
        <w:tab/>
      </w:r>
      <w:hyperlink r:id="rId619" w:history="1">
        <w:r w:rsidRPr="00256C9E">
          <w:rPr>
            <w:color w:val="0563C1"/>
            <w:sz w:val="18"/>
            <w:szCs w:val="18"/>
            <w:u w:val="single"/>
            <w:lang w:val="es-ES_tradnl" w:eastAsia="en-GB"/>
          </w:rPr>
          <w:t>https://www.etsi.org/deliver/etsi_ts/136400_136499/136422/18.01.00_60/ts_136422v180100p.pdf</w:t>
        </w:r>
      </w:hyperlink>
    </w:p>
    <w:p w14:paraId="0451FB53" w14:textId="6E9DD12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36.422 -18.1.0 V1.0.0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620" w:history="1">
        <w:r w:rsidRPr="00256C9E">
          <w:rPr>
            <w:color w:val="0563C1"/>
            <w:sz w:val="18"/>
            <w:szCs w:val="18"/>
            <w:u w:val="single"/>
            <w:lang w:val="es-ES_tradnl" w:eastAsia="en-GB"/>
          </w:rPr>
          <w:t>https://members.tsdsi.in/s/s7z34BwXxctCT2z</w:t>
        </w:r>
      </w:hyperlink>
    </w:p>
    <w:p w14:paraId="582344C4" w14:textId="153A74F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TTAT.3G-36.422V18.1.0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621" w:history="1">
        <w:r w:rsidRPr="00256C9E">
          <w:rPr>
            <w:color w:val="0563C1"/>
            <w:sz w:val="18"/>
            <w:szCs w:val="18"/>
            <w:u w:val="single"/>
            <w:lang w:val="es-ES_tradnl" w:eastAsia="en-GB"/>
          </w:rPr>
          <w:t>https://www.tta.or.kr/eng/ttaSearchEngView.do?key=461&amp;searchStandardNo=TTAT.3G-36.422V18.1.0&amp;searchCate=TTAS</w:t>
        </w:r>
      </w:hyperlink>
    </w:p>
    <w:p w14:paraId="5C11F416"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lastRenderedPageBreak/>
        <w:t>1.3.1.4.10</w:t>
      </w:r>
      <w:r w:rsidRPr="00256C9E">
        <w:rPr>
          <w:lang w:val="es-ES_tradnl"/>
        </w:rPr>
        <w:tab/>
        <w:t>TS 36.423</w:t>
      </w:r>
    </w:p>
    <w:p w14:paraId="37CDC483" w14:textId="77777777" w:rsidR="00941FD9" w:rsidRPr="00256C9E" w:rsidRDefault="00941FD9" w:rsidP="00941FD9">
      <w:pPr>
        <w:pStyle w:val="Headingb"/>
        <w:rPr>
          <w:lang w:val="es-ES_tradnl"/>
        </w:rPr>
      </w:pPr>
      <w:bookmarkStart w:id="245" w:name="_Toc56152394"/>
      <w:bookmarkStart w:id="246" w:name="_Toc56153774"/>
      <w:bookmarkStart w:id="247" w:name="_Toc94532886"/>
      <w:bookmarkStart w:id="248" w:name="_Toc94533356"/>
      <w:r w:rsidRPr="00256C9E">
        <w:rPr>
          <w:lang w:val="es-ES_tradnl"/>
        </w:rPr>
        <w:t xml:space="preserve">Red de acceso radioeléctrico terrenal universal evolucionado (E-UTRAN); </w:t>
      </w:r>
      <w:bookmarkEnd w:id="245"/>
      <w:bookmarkEnd w:id="246"/>
      <w:bookmarkEnd w:id="247"/>
      <w:bookmarkEnd w:id="248"/>
      <w:r w:rsidRPr="00256C9E">
        <w:rPr>
          <w:lang w:val="es-ES_tradnl"/>
        </w:rPr>
        <w:t>protocolo de aplicación X2 (X2AP)</w:t>
      </w:r>
    </w:p>
    <w:p w14:paraId="6BF8AB3B" w14:textId="77777777" w:rsidR="00941FD9" w:rsidRPr="00256C9E" w:rsidRDefault="00941FD9" w:rsidP="00941FD9">
      <w:pPr>
        <w:keepNext/>
        <w:keepLines/>
        <w:rPr>
          <w:lang w:val="es-ES_tradnl"/>
        </w:rPr>
      </w:pPr>
      <w:r w:rsidRPr="00256C9E">
        <w:rPr>
          <w:lang w:val="es-ES_tradnl"/>
        </w:rPr>
        <w:t>El presente documento especifica los procedimientos de señalización de la capa de red radioeléctrica en el plano de control entre varios eNodeB en E-UTRAN. X2AP soporta las funciones de la interfaz X2 mediante los procedimientos de señalización definidos en este documento.</w:t>
      </w:r>
    </w:p>
    <w:p w14:paraId="3DCDE7E0" w14:textId="133E4A01" w:rsidR="00941FD9" w:rsidRPr="00256C9E" w:rsidRDefault="00F1137E" w:rsidP="00A57D06">
      <w:pPr>
        <w:keepNext/>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1F455684" w14:textId="761D49D7" w:rsidR="00941FD9" w:rsidRPr="00256C9E" w:rsidRDefault="00F1137E" w:rsidP="00A57D06">
      <w:pPr>
        <w:keepNext/>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4214CD23" w14:textId="147C3737" w:rsidR="00941FD9" w:rsidRPr="00256C9E" w:rsidRDefault="00941FD9" w:rsidP="00A57D06">
      <w:pPr>
        <w:keepNext/>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ATIS.3GPP.36.423.V17.7.0</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622" w:anchor="Rel-17" w:history="1">
        <w:r w:rsidRPr="00256C9E">
          <w:rPr>
            <w:color w:val="0563C1"/>
            <w:sz w:val="18"/>
            <w:szCs w:val="18"/>
            <w:u w:val="single"/>
            <w:lang w:val="es-ES_tradnl" w:eastAsia="en-GB"/>
          </w:rPr>
          <w:t>https://www.atis.org/3gpp-transpositions - Rel-17</w:t>
        </w:r>
      </w:hyperlink>
    </w:p>
    <w:p w14:paraId="330E809F" w14:textId="6387B4C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CCSA.3GPP.36.423.V17.7.0</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623" w:history="1">
        <w:r w:rsidRPr="00256C9E">
          <w:rPr>
            <w:color w:val="0563C1"/>
            <w:sz w:val="18"/>
            <w:szCs w:val="14"/>
            <w:u w:val="single"/>
            <w:lang w:val="es-ES_tradnl" w:eastAsia="en-GB"/>
          </w:rPr>
          <w:t>https://www.ccsa.org.cn/api/portalsFile/downloadOldFile?type=17&amp;oldFileUrle=NTN/SRIT/CCSA.3GPP.36.423.V17.7.0.docx</w:t>
        </w:r>
      </w:hyperlink>
    </w:p>
    <w:p w14:paraId="4E69237C" w14:textId="201B163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136 423 V17.7.0 (2024-04)</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22.04.2024</w:t>
      </w:r>
      <w:r w:rsidRPr="00256C9E">
        <w:rPr>
          <w:rFonts w:ascii="Arial" w:hAnsi="Arial" w:cs="Arial"/>
          <w:szCs w:val="24"/>
          <w:lang w:val="es-ES_tradnl" w:eastAsia="en-GB"/>
        </w:rPr>
        <w:tab/>
      </w:r>
      <w:hyperlink r:id="rId624" w:history="1">
        <w:r w:rsidRPr="00256C9E">
          <w:rPr>
            <w:color w:val="0563C1"/>
            <w:sz w:val="18"/>
            <w:szCs w:val="18"/>
            <w:u w:val="single"/>
            <w:lang w:val="es-ES_tradnl" w:eastAsia="en-GB"/>
          </w:rPr>
          <w:t>https://www.etsi.org/deliver/etsi_ts/136400_136499/136423/17.07.00_60/ts_136423v170700p.pdf</w:t>
        </w:r>
      </w:hyperlink>
    </w:p>
    <w:p w14:paraId="32833014" w14:textId="1A78372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36.423-17.7.0 V1.7.0</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22.07.2024</w:t>
      </w:r>
      <w:r w:rsidRPr="00256C9E">
        <w:rPr>
          <w:rFonts w:ascii="Arial" w:hAnsi="Arial" w:cs="Arial"/>
          <w:szCs w:val="24"/>
          <w:lang w:val="es-ES_tradnl" w:eastAsia="en-GB"/>
        </w:rPr>
        <w:tab/>
      </w:r>
      <w:hyperlink r:id="rId625" w:history="1">
        <w:r w:rsidRPr="00256C9E">
          <w:rPr>
            <w:color w:val="0563C1"/>
            <w:sz w:val="18"/>
            <w:szCs w:val="18"/>
            <w:u w:val="single"/>
            <w:lang w:val="es-ES_tradnl" w:eastAsia="en-GB"/>
          </w:rPr>
          <w:t>https://members.tsdsi.in/s/Zexm3B9JM3YYnwD</w:t>
        </w:r>
      </w:hyperlink>
    </w:p>
    <w:p w14:paraId="6DD8358C" w14:textId="75FDF42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TTAT.3G-36.423V17.7.0</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626" w:history="1">
        <w:r w:rsidRPr="00256C9E">
          <w:rPr>
            <w:color w:val="0563C1"/>
            <w:sz w:val="18"/>
            <w:szCs w:val="18"/>
            <w:u w:val="single"/>
            <w:lang w:val="es-ES_tradnl" w:eastAsia="en-GB"/>
          </w:rPr>
          <w:t>https://www.tta.or.kr/eng/ttaSearchEngView.do?key=461&amp;searchStandardNo=TTAT.3G-36.423V17.7.0&amp;searchCate=TTAS</w:t>
        </w:r>
      </w:hyperlink>
    </w:p>
    <w:p w14:paraId="1A8B243D" w14:textId="298A5664"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66F9ECAF" w14:textId="76285488"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ATIS.3GPP.36.423.V18.2.0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627" w:anchor="Rel-18" w:history="1">
        <w:r w:rsidRPr="00256C9E">
          <w:rPr>
            <w:color w:val="0563C1"/>
            <w:sz w:val="18"/>
            <w:szCs w:val="18"/>
            <w:u w:val="single"/>
            <w:lang w:val="es-ES_tradnl" w:eastAsia="en-GB"/>
          </w:rPr>
          <w:t>https://www.atis.org/3gpp-transpositions - Rel-18</w:t>
        </w:r>
      </w:hyperlink>
    </w:p>
    <w:p w14:paraId="1CF9DC14" w14:textId="22E53D0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18"/>
          <w:szCs w:val="14"/>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CCSA.3GPP.36.423.V18.2.0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r w:rsidRPr="00256C9E">
        <w:rPr>
          <w:color w:val="0563C1"/>
          <w:sz w:val="18"/>
          <w:szCs w:val="14"/>
          <w:u w:val="single"/>
          <w:lang w:val="es-ES_tradnl" w:eastAsia="en-GB"/>
        </w:rPr>
        <w:fldChar w:fldCharType="begin"/>
      </w:r>
      <w:r w:rsidRPr="00256C9E">
        <w:rPr>
          <w:color w:val="0563C1"/>
          <w:sz w:val="18"/>
          <w:szCs w:val="14"/>
          <w:u w:val="single"/>
          <w:lang w:val="es-ES_tradnl" w:eastAsia="en-GB"/>
        </w:rPr>
        <w:instrText>HYPERLINK "https://www.ccsa.org.cn/api/portalsFile/downloadOldFile?type=17&amp;oldFileUrl=NTN/SRIT/CCSA.3GPP.36.423.V18.2.0.docx</w:instrText>
      </w:r>
    </w:p>
    <w:p w14:paraId="387CB153" w14:textId="7777777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18"/>
          <w:szCs w:val="14"/>
          <w:u w:val="single"/>
          <w:lang w:val="es-ES_tradnl" w:eastAsia="en-GB"/>
        </w:rPr>
      </w:pPr>
      <w:r w:rsidRPr="00256C9E">
        <w:rPr>
          <w:color w:val="0563C1"/>
          <w:sz w:val="18"/>
          <w:szCs w:val="14"/>
          <w:u w:val="single"/>
          <w:lang w:val="es-ES_tradnl" w:eastAsia="en-GB"/>
        </w:rPr>
        <w:instrText>"</w:instrText>
      </w:r>
      <w:r w:rsidRPr="00256C9E">
        <w:rPr>
          <w:color w:val="0563C1"/>
          <w:sz w:val="18"/>
          <w:szCs w:val="14"/>
          <w:u w:val="single"/>
          <w:lang w:val="es-ES_tradnl" w:eastAsia="en-GB"/>
        </w:rPr>
      </w:r>
      <w:r w:rsidRPr="00256C9E">
        <w:rPr>
          <w:color w:val="0563C1"/>
          <w:sz w:val="18"/>
          <w:szCs w:val="14"/>
          <w:u w:val="single"/>
          <w:lang w:val="es-ES_tradnl" w:eastAsia="en-GB"/>
        </w:rPr>
        <w:fldChar w:fldCharType="separate"/>
      </w:r>
      <w:r w:rsidRPr="00256C9E">
        <w:rPr>
          <w:color w:val="0563C1"/>
          <w:sz w:val="18"/>
          <w:szCs w:val="14"/>
          <w:u w:val="single"/>
          <w:lang w:val="es-ES_tradnl" w:eastAsia="en-GB"/>
        </w:rPr>
        <w:t>https://www.ccsa.org.cn/api/portalsFile/downloadOldFile?type=17&amp;oldFileUrl=NTN/SRIT/CCSA.3GPP.36.423.V18.2.0.docx</w:t>
      </w:r>
    </w:p>
    <w:p w14:paraId="22AB90A0" w14:textId="07FDF19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563C1"/>
          <w:sz w:val="18"/>
          <w:szCs w:val="14"/>
          <w:u w:val="single"/>
          <w:lang w:val="es-ES_tradnl" w:eastAsia="en-GB"/>
        </w:rPr>
        <w:fldChar w:fldCharType="end"/>
      </w: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136 423 V18.2.0 (2024-08)</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02.08.2024</w:t>
      </w:r>
      <w:r w:rsidRPr="00256C9E">
        <w:rPr>
          <w:rFonts w:ascii="Arial" w:hAnsi="Arial" w:cs="Arial"/>
          <w:szCs w:val="24"/>
          <w:lang w:val="es-ES_tradnl" w:eastAsia="en-GB"/>
        </w:rPr>
        <w:tab/>
      </w:r>
      <w:hyperlink r:id="rId628" w:history="1">
        <w:r w:rsidRPr="00256C9E">
          <w:rPr>
            <w:color w:val="0563C1"/>
            <w:sz w:val="18"/>
            <w:szCs w:val="18"/>
            <w:u w:val="single"/>
            <w:lang w:val="es-ES_tradnl" w:eastAsia="en-GB"/>
          </w:rPr>
          <w:t>https://www.etsi.org/deliver/etsi_ts/136400_136499/136423/18.02.00_60/ts_136423v180200p.pdf</w:t>
        </w:r>
      </w:hyperlink>
    </w:p>
    <w:p w14:paraId="2AD80AF1" w14:textId="40BCE4D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36.423 -18.2.0 V1.0.0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629" w:history="1">
        <w:r w:rsidRPr="00256C9E">
          <w:rPr>
            <w:color w:val="0563C1"/>
            <w:sz w:val="18"/>
            <w:szCs w:val="18"/>
            <w:u w:val="single"/>
            <w:lang w:val="es-ES_tradnl" w:eastAsia="en-GB"/>
          </w:rPr>
          <w:t>https://members.tsdsi.in/s/q2JtR44a8rozdsw</w:t>
        </w:r>
      </w:hyperlink>
    </w:p>
    <w:p w14:paraId="3D287799" w14:textId="1309407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TTAT.3G-36.423V18.2.0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630" w:history="1">
        <w:r w:rsidRPr="00256C9E">
          <w:rPr>
            <w:color w:val="0563C1"/>
            <w:sz w:val="18"/>
            <w:szCs w:val="18"/>
            <w:u w:val="single"/>
            <w:lang w:val="es-ES_tradnl" w:eastAsia="en-GB"/>
          </w:rPr>
          <w:t>https://www.tta.or.kr/eng/ttaSearchEngView.do?key=461&amp;searchStandardNo=TTAT.3G-36.423V18.2.0&amp;searchCate=TTAS</w:t>
        </w:r>
      </w:hyperlink>
    </w:p>
    <w:p w14:paraId="5480FD53"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1.3.1.4.11</w:t>
      </w:r>
      <w:r w:rsidRPr="00256C9E">
        <w:rPr>
          <w:lang w:val="es-ES_tradnl"/>
        </w:rPr>
        <w:tab/>
        <w:t>TS 36.424</w:t>
      </w:r>
    </w:p>
    <w:p w14:paraId="738343B3" w14:textId="77777777" w:rsidR="00941FD9" w:rsidRPr="00256C9E" w:rsidRDefault="00941FD9" w:rsidP="00941FD9">
      <w:pPr>
        <w:pStyle w:val="Headingb"/>
        <w:rPr>
          <w:lang w:val="es-ES_tradnl"/>
        </w:rPr>
      </w:pPr>
      <w:bookmarkStart w:id="249" w:name="_Toc56152395"/>
      <w:bookmarkStart w:id="250" w:name="_Toc56153775"/>
      <w:bookmarkStart w:id="251" w:name="_Toc94532887"/>
      <w:bookmarkStart w:id="252" w:name="_Toc94533357"/>
      <w:r w:rsidRPr="00256C9E">
        <w:rPr>
          <w:lang w:val="es-ES_tradnl"/>
        </w:rPr>
        <w:t>Red de acceso radioeléctrico terrenal universal evolucionado (E-UTRAN); t</w:t>
      </w:r>
      <w:bookmarkEnd w:id="249"/>
      <w:bookmarkEnd w:id="250"/>
      <w:bookmarkEnd w:id="251"/>
      <w:bookmarkEnd w:id="252"/>
      <w:r w:rsidRPr="00256C9E">
        <w:rPr>
          <w:lang w:val="es-ES_tradnl"/>
        </w:rPr>
        <w:t>ransporte de datos X2</w:t>
      </w:r>
    </w:p>
    <w:p w14:paraId="0DC90F1C" w14:textId="77777777" w:rsidR="00941FD9" w:rsidRPr="00256C9E" w:rsidRDefault="00941FD9" w:rsidP="00941FD9">
      <w:pPr>
        <w:keepNext/>
        <w:keepLines/>
        <w:rPr>
          <w:lang w:val="es-ES_tradnl"/>
        </w:rPr>
      </w:pPr>
      <w:r w:rsidRPr="00256C9E">
        <w:rPr>
          <w:lang w:val="es-ES_tradnl"/>
        </w:rPr>
        <w:t>En este documento se especifican las normas de los protocolos de transporte de datos del usuario y los protocolos de señalización conexos para establecer los portadores de transporte a través del plano de usuario por medio de la interfaz X2.</w:t>
      </w:r>
    </w:p>
    <w:p w14:paraId="755559FE" w14:textId="250DFEFD"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666A67A6" w14:textId="0129EEF0"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1B17273F" w14:textId="5D6C3524"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ATIS.3GPP.36.424.V17.0.0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631" w:anchor="Rel-17" w:history="1">
        <w:r w:rsidRPr="00256C9E">
          <w:rPr>
            <w:color w:val="0563C1"/>
            <w:sz w:val="18"/>
            <w:szCs w:val="18"/>
            <w:u w:val="single"/>
            <w:lang w:val="es-ES_tradnl" w:eastAsia="en-GB"/>
          </w:rPr>
          <w:t>https://www.atis.org/3gpp-transpositions - Rel-17</w:t>
        </w:r>
      </w:hyperlink>
    </w:p>
    <w:p w14:paraId="62494A7E" w14:textId="7148A77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CCSA.3GPP.36.424.V17.0.0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632" w:history="1">
        <w:r w:rsidRPr="00256C9E">
          <w:rPr>
            <w:color w:val="0563C1"/>
            <w:sz w:val="18"/>
            <w:szCs w:val="18"/>
            <w:u w:val="single"/>
            <w:lang w:val="es-ES_tradnl" w:eastAsia="en-GB"/>
          </w:rPr>
          <w:t>https://www.ccsa.org.cn/api/portalsFile/downloadOldFile?type=17&amp;oldFileUrl=NTN/SRIT/CCSA.3GPP.36.424.V17.0.0.d</w:t>
        </w:r>
      </w:hyperlink>
      <w:hyperlink r:id="rId633" w:history="1">
        <w:r w:rsidRPr="00256C9E">
          <w:rPr>
            <w:color w:val="0563C1"/>
            <w:sz w:val="18"/>
            <w:szCs w:val="18"/>
            <w:u w:val="single"/>
            <w:lang w:val="es-ES_tradnl" w:eastAsia="en-GB"/>
          </w:rPr>
          <w:t>oc</w:t>
        </w:r>
      </w:hyperlink>
    </w:p>
    <w:p w14:paraId="30BB9CDD" w14:textId="1267FC93"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136 424 V17.0.0 (2022-05)</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02.05.2022</w:t>
      </w:r>
      <w:r w:rsidRPr="00256C9E">
        <w:rPr>
          <w:rFonts w:ascii="Arial" w:hAnsi="Arial" w:cs="Arial"/>
          <w:szCs w:val="24"/>
          <w:lang w:val="es-ES_tradnl" w:eastAsia="en-GB"/>
        </w:rPr>
        <w:tab/>
      </w:r>
      <w:hyperlink r:id="rId634" w:history="1">
        <w:r w:rsidRPr="00256C9E">
          <w:rPr>
            <w:color w:val="0563C1"/>
            <w:sz w:val="18"/>
            <w:szCs w:val="18"/>
            <w:u w:val="single"/>
            <w:lang w:val="es-ES_tradnl" w:eastAsia="en-GB"/>
          </w:rPr>
          <w:t>https://www.etsi.org/deliver/etsi_ts/136400_136499/136424/17.00.00_60/ts_136424v170000p.pdf</w:t>
        </w:r>
      </w:hyperlink>
    </w:p>
    <w:p w14:paraId="287DA301" w14:textId="5EDBEC1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36.424-17.0.0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635" w:history="1">
        <w:r w:rsidRPr="00256C9E">
          <w:rPr>
            <w:color w:val="0563C1"/>
            <w:sz w:val="18"/>
            <w:szCs w:val="18"/>
            <w:u w:val="single"/>
            <w:lang w:val="es-ES_tradnl" w:eastAsia="en-GB"/>
          </w:rPr>
          <w:t>https://members.tsdsi.in/s/oXXYRaQjGoQBYNe</w:t>
        </w:r>
      </w:hyperlink>
    </w:p>
    <w:p w14:paraId="76E3133C" w14:textId="417359E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TTAT.3G-36.424V17.0.0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636" w:history="1">
        <w:r w:rsidRPr="00256C9E">
          <w:rPr>
            <w:color w:val="0563C1"/>
            <w:sz w:val="18"/>
            <w:szCs w:val="18"/>
            <w:u w:val="single"/>
            <w:lang w:val="es-ES_tradnl" w:eastAsia="en-GB"/>
          </w:rPr>
          <w:t>https://www.tta.or.kr/eng/ttaSearchEngView.do?key=461&amp;searchStandardNo=TTAT.3G-36.424V17.0.0&amp;searchCate=TTAS</w:t>
        </w:r>
      </w:hyperlink>
    </w:p>
    <w:p w14:paraId="0065D5A5" w14:textId="7D5D7AD1" w:rsidR="00941FD9" w:rsidRPr="00256C9E" w:rsidRDefault="00F1137E" w:rsidP="008F5065">
      <w:pPr>
        <w:keepNext/>
        <w:keepLines/>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lastRenderedPageBreak/>
        <w:t>Versión 18</w:t>
      </w:r>
    </w:p>
    <w:p w14:paraId="5DC1BD55" w14:textId="16675CF7" w:rsidR="00941FD9" w:rsidRPr="00256C9E" w:rsidRDefault="00941FD9" w:rsidP="008F5065">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ATIS.3GPP.36.424.V18.0.0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637" w:anchor="Rel-18" w:history="1">
        <w:r w:rsidRPr="00256C9E">
          <w:rPr>
            <w:color w:val="0563C1"/>
            <w:sz w:val="18"/>
            <w:szCs w:val="18"/>
            <w:u w:val="single"/>
            <w:lang w:val="es-ES_tradnl" w:eastAsia="en-GB"/>
          </w:rPr>
          <w:t>https://www.atis.org/3gpp-transpositions - Rel-18</w:t>
        </w:r>
      </w:hyperlink>
    </w:p>
    <w:p w14:paraId="6C894E07" w14:textId="6A7DC19A" w:rsidR="00941FD9" w:rsidRPr="00256C9E" w:rsidRDefault="00941FD9" w:rsidP="008F5065">
      <w:pPr>
        <w:keepNext/>
        <w:keepLines/>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CCSA.3GPP.36.424.V18.0.0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638" w:history="1">
        <w:r w:rsidRPr="00256C9E">
          <w:rPr>
            <w:color w:val="0563C1"/>
            <w:sz w:val="18"/>
            <w:szCs w:val="18"/>
            <w:u w:val="single"/>
            <w:lang w:val="es-ES_tradnl" w:eastAsia="en-GB"/>
          </w:rPr>
          <w:t>https://www.ccsa.org.cn/api/portalsFile/downloadOldFile?type=17&amp;oldFileUrl=NTN/SRIT/CCSA.3GPP.36.424.V18.0.0.d</w:t>
        </w:r>
      </w:hyperlink>
      <w:hyperlink r:id="rId639" w:history="1">
        <w:r w:rsidRPr="00256C9E">
          <w:rPr>
            <w:color w:val="0563C1"/>
            <w:sz w:val="18"/>
            <w:szCs w:val="18"/>
            <w:u w:val="single"/>
            <w:lang w:val="es-ES_tradnl" w:eastAsia="en-GB"/>
          </w:rPr>
          <w:t>ocx</w:t>
        </w:r>
      </w:hyperlink>
    </w:p>
    <w:p w14:paraId="6A835D33" w14:textId="432799FB"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136 424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02.05.2024</w:t>
      </w:r>
      <w:r w:rsidRPr="00256C9E">
        <w:rPr>
          <w:rFonts w:ascii="Arial" w:hAnsi="Arial" w:cs="Arial"/>
          <w:szCs w:val="24"/>
          <w:lang w:val="es-ES_tradnl" w:eastAsia="en-GB"/>
        </w:rPr>
        <w:tab/>
      </w:r>
      <w:hyperlink r:id="rId640" w:history="1">
        <w:r w:rsidRPr="00256C9E">
          <w:rPr>
            <w:color w:val="0563C1"/>
            <w:sz w:val="18"/>
            <w:szCs w:val="18"/>
            <w:u w:val="single"/>
            <w:lang w:val="es-ES_tradnl" w:eastAsia="en-GB"/>
          </w:rPr>
          <w:t>https://www.etsi.org/deliver/etsi_ts/136400_136499/136424/18.00.00_60/ts_136424v180000p.pdf</w:t>
        </w:r>
      </w:hyperlink>
    </w:p>
    <w:p w14:paraId="4C9B54B4" w14:textId="17C58C1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36.424 -18.0.0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641" w:history="1">
        <w:r w:rsidRPr="00256C9E">
          <w:rPr>
            <w:color w:val="0563C1"/>
            <w:sz w:val="18"/>
            <w:szCs w:val="18"/>
            <w:u w:val="single"/>
            <w:lang w:val="es-ES_tradnl" w:eastAsia="en-GB"/>
          </w:rPr>
          <w:t>https://members.tsdsi.in/s/aAGsQyPmBnkKor3</w:t>
        </w:r>
      </w:hyperlink>
    </w:p>
    <w:p w14:paraId="7E0D5BCC" w14:textId="54DDF3E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TTAT.3G-36.424V18.0.0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642" w:history="1">
        <w:r w:rsidRPr="00256C9E">
          <w:rPr>
            <w:color w:val="0563C1"/>
            <w:sz w:val="18"/>
            <w:szCs w:val="18"/>
            <w:u w:val="single"/>
            <w:lang w:val="es-ES_tradnl" w:eastAsia="en-GB"/>
          </w:rPr>
          <w:t>https://www.tta.or.kr/eng/ttaSearchEngView.do?key=461&amp;searchStandardNo=TTAT.3G-36.424V18.0.0&amp;searchCate=TTAS</w:t>
        </w:r>
      </w:hyperlink>
    </w:p>
    <w:p w14:paraId="61879C37"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1.3.1.4.12</w:t>
      </w:r>
      <w:r w:rsidRPr="00256C9E">
        <w:rPr>
          <w:lang w:val="es-ES_tradnl"/>
        </w:rPr>
        <w:tab/>
        <w:t>TS 36.425</w:t>
      </w:r>
    </w:p>
    <w:p w14:paraId="2A80D49B" w14:textId="77777777" w:rsidR="00941FD9" w:rsidRPr="00256C9E" w:rsidRDefault="00941FD9" w:rsidP="00941FD9">
      <w:pPr>
        <w:pStyle w:val="Headingb"/>
        <w:rPr>
          <w:lang w:val="es-ES_tradnl"/>
        </w:rPr>
      </w:pPr>
      <w:bookmarkStart w:id="253" w:name="_Toc56152396"/>
      <w:bookmarkStart w:id="254" w:name="_Toc56153776"/>
      <w:bookmarkStart w:id="255" w:name="_Toc94532888"/>
      <w:bookmarkStart w:id="256" w:name="_Toc94533358"/>
      <w:r w:rsidRPr="00256C9E">
        <w:rPr>
          <w:lang w:val="es-ES_tradnl"/>
        </w:rPr>
        <w:t xml:space="preserve">Red de acceso radioeléctrico terrenal universal evolucionado (E-UTRAN); </w:t>
      </w:r>
      <w:bookmarkEnd w:id="253"/>
      <w:bookmarkEnd w:id="254"/>
      <w:bookmarkEnd w:id="255"/>
      <w:bookmarkEnd w:id="256"/>
      <w:r w:rsidRPr="00256C9E">
        <w:rPr>
          <w:lang w:val="es-ES_tradnl"/>
        </w:rPr>
        <w:t>protocolo de plano de usuario para la interfaz X2</w:t>
      </w:r>
    </w:p>
    <w:p w14:paraId="2B6903FE" w14:textId="77777777" w:rsidR="00941FD9" w:rsidRPr="00256C9E" w:rsidRDefault="00941FD9" w:rsidP="00941FD9">
      <w:pPr>
        <w:keepNext/>
        <w:keepLines/>
        <w:rPr>
          <w:lang w:val="es-ES_tradnl"/>
        </w:rPr>
      </w:pPr>
      <w:r w:rsidRPr="00256C9E">
        <w:rPr>
          <w:lang w:val="es-ES_tradnl"/>
        </w:rPr>
        <w:t>En este documento se especifica el protocolo de plano de usuario X2 aplicable a la interfaz X2.</w:t>
      </w:r>
    </w:p>
    <w:p w14:paraId="76CAFE43" w14:textId="6F23D510"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64894C1F" w14:textId="23C0A1CE"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023A1DCD" w14:textId="36B62CF2"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ATIS.3GPP.36.425.V17.0.0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643" w:anchor="Rel-17" w:history="1">
        <w:r w:rsidRPr="00256C9E">
          <w:rPr>
            <w:color w:val="0563C1"/>
            <w:sz w:val="18"/>
            <w:szCs w:val="18"/>
            <w:u w:val="single"/>
            <w:lang w:val="es-ES_tradnl" w:eastAsia="en-GB"/>
          </w:rPr>
          <w:t>https://www.atis.org/3gpp-transpositions - Rel-17</w:t>
        </w:r>
      </w:hyperlink>
    </w:p>
    <w:p w14:paraId="0A960177" w14:textId="0E7A8B4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CCSA.3GPP.36.425.V17.0.0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color w:val="000000"/>
          <w:sz w:val="18"/>
          <w:szCs w:val="18"/>
          <w:lang w:val="es-ES_tradnl" w:eastAsia="en-GB"/>
        </w:rPr>
        <w:tab/>
      </w:r>
      <w:hyperlink r:id="rId644" w:history="1">
        <w:r w:rsidRPr="00256C9E">
          <w:rPr>
            <w:color w:val="0563C1"/>
            <w:sz w:val="18"/>
            <w:szCs w:val="18"/>
            <w:u w:val="single"/>
            <w:lang w:val="es-ES_tradnl" w:eastAsia="en-GB"/>
          </w:rPr>
          <w:t>https://www.ccsa.org.cn/api/portalsFile/downloadOldFile?type=17&amp;oldFileUrl=NTN/SRIT/CCSA.3GPP.36.425.V17.0.doc</w:t>
        </w:r>
      </w:hyperlink>
    </w:p>
    <w:p w14:paraId="37C2EA5B" w14:textId="052CB022"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136 425 V17.0.0 (2022-05)</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02.05.2022</w:t>
      </w:r>
      <w:r w:rsidRPr="00256C9E">
        <w:rPr>
          <w:rFonts w:ascii="Arial" w:hAnsi="Arial" w:cs="Arial"/>
          <w:szCs w:val="24"/>
          <w:lang w:val="es-ES_tradnl" w:eastAsia="en-GB"/>
        </w:rPr>
        <w:tab/>
      </w:r>
      <w:hyperlink r:id="rId645" w:history="1">
        <w:r w:rsidRPr="00256C9E">
          <w:rPr>
            <w:color w:val="0563C1"/>
            <w:sz w:val="18"/>
            <w:szCs w:val="18"/>
            <w:u w:val="single"/>
            <w:lang w:val="es-ES_tradnl" w:eastAsia="en-GB"/>
          </w:rPr>
          <w:t>https://www.etsi.org/deliver/etsi_ts/136400_136499/136425/17.00.00_60/ts_136425v170000p.pdf</w:t>
        </w:r>
      </w:hyperlink>
    </w:p>
    <w:p w14:paraId="4BA57167" w14:textId="7491B14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36.425-17.0.0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646" w:history="1">
        <w:r w:rsidRPr="00256C9E">
          <w:rPr>
            <w:color w:val="0563C1"/>
            <w:sz w:val="18"/>
            <w:szCs w:val="18"/>
            <w:u w:val="single"/>
            <w:lang w:val="es-ES_tradnl" w:eastAsia="en-GB"/>
          </w:rPr>
          <w:t>https://members.tsdsi.in/s/oQBkSm9zJs2btQD</w:t>
        </w:r>
      </w:hyperlink>
    </w:p>
    <w:p w14:paraId="24FC4A7F" w14:textId="71E506D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TTAT.3G-36.425V17.0.0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647" w:history="1">
        <w:r w:rsidRPr="00256C9E">
          <w:rPr>
            <w:color w:val="0563C1"/>
            <w:sz w:val="18"/>
            <w:szCs w:val="18"/>
            <w:u w:val="single"/>
            <w:lang w:val="es-ES_tradnl" w:eastAsia="en-GB"/>
          </w:rPr>
          <w:t>https://www.tta.or.kr/eng/ttaSearchEngView.do?key=461&amp;searchStandardNo=TTAT.3G-36.425V17.0.0&amp;searchCate=TTAS</w:t>
        </w:r>
      </w:hyperlink>
    </w:p>
    <w:p w14:paraId="7DC2A7F3" w14:textId="0701E9FA"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2FB20FDD" w14:textId="3A5E3D8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ATIS.3GPP.36.425.V18.0.0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648" w:anchor="Rel-18" w:history="1">
        <w:r w:rsidRPr="00256C9E">
          <w:rPr>
            <w:color w:val="0563C1"/>
            <w:sz w:val="18"/>
            <w:szCs w:val="18"/>
            <w:u w:val="single"/>
            <w:lang w:val="es-ES_tradnl" w:eastAsia="en-GB"/>
          </w:rPr>
          <w:t>https://www.atis.org/3gpp-transpositions - Rel-18</w:t>
        </w:r>
      </w:hyperlink>
    </w:p>
    <w:p w14:paraId="5D174B0E" w14:textId="4AC446A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CCSA.3GPP.36.425.V18.0.0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649" w:history="1">
        <w:r w:rsidRPr="00256C9E">
          <w:rPr>
            <w:color w:val="0563C1"/>
            <w:sz w:val="18"/>
            <w:szCs w:val="18"/>
            <w:u w:val="single"/>
            <w:lang w:val="es-ES_tradnl" w:eastAsia="en-GB"/>
          </w:rPr>
          <w:t>https://www.ccsa.org.cn/api/portalsFile/downloadOldFile?type=17&amp;oldFileUrl=NTN/SRIT/CCSA.3GPP.36.425.V18.0.0.d</w:t>
        </w:r>
      </w:hyperlink>
      <w:hyperlink r:id="rId650" w:history="1">
        <w:r w:rsidRPr="00256C9E">
          <w:rPr>
            <w:color w:val="0563C1"/>
            <w:sz w:val="18"/>
            <w:szCs w:val="18"/>
            <w:u w:val="single"/>
            <w:lang w:val="es-ES_tradnl" w:eastAsia="en-GB"/>
          </w:rPr>
          <w:t>ocx</w:t>
        </w:r>
      </w:hyperlink>
    </w:p>
    <w:p w14:paraId="61A733A6" w14:textId="039FDD68"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136 425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02.05.2024</w:t>
      </w:r>
      <w:r w:rsidRPr="00256C9E">
        <w:rPr>
          <w:rFonts w:ascii="Arial" w:hAnsi="Arial" w:cs="Arial"/>
          <w:szCs w:val="24"/>
          <w:lang w:val="es-ES_tradnl" w:eastAsia="en-GB"/>
        </w:rPr>
        <w:tab/>
      </w:r>
      <w:hyperlink r:id="rId651" w:history="1">
        <w:r w:rsidRPr="00256C9E">
          <w:rPr>
            <w:color w:val="0563C1"/>
            <w:sz w:val="18"/>
            <w:szCs w:val="18"/>
            <w:u w:val="single"/>
            <w:lang w:val="es-ES_tradnl" w:eastAsia="en-GB"/>
          </w:rPr>
          <w:t>https://www.etsi.org/deliver/etsi_ts/136400_136499/136425/18.00.00_60/ts_136425v180000p.pdf</w:t>
        </w:r>
      </w:hyperlink>
    </w:p>
    <w:p w14:paraId="66753FCB" w14:textId="679ECE2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36.425 -18.0.0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652" w:history="1">
        <w:r w:rsidRPr="00256C9E">
          <w:rPr>
            <w:color w:val="0563C1"/>
            <w:sz w:val="18"/>
            <w:szCs w:val="18"/>
            <w:u w:val="single"/>
            <w:lang w:val="es-ES_tradnl" w:eastAsia="en-GB"/>
          </w:rPr>
          <w:t>https://members.tsdsi.in/s/aj4fQjDg4YnWfxP</w:t>
        </w:r>
      </w:hyperlink>
    </w:p>
    <w:p w14:paraId="3B1D3C71" w14:textId="6667902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TTAT.3G-36.425V18.0.0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653" w:history="1">
        <w:r w:rsidRPr="00256C9E">
          <w:rPr>
            <w:color w:val="0563C1"/>
            <w:sz w:val="18"/>
            <w:szCs w:val="18"/>
            <w:u w:val="single"/>
            <w:lang w:val="es-ES_tradnl" w:eastAsia="en-GB"/>
          </w:rPr>
          <w:t>https://www.tta.or.kr/eng/ttaSearchEngView.do?key=461&amp;searchStandardNo=TTAT.3G-36.425V18.0.0&amp;searchCate=TTAS</w:t>
        </w:r>
      </w:hyperlink>
    </w:p>
    <w:p w14:paraId="6BA491E4"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lastRenderedPageBreak/>
        <w:t>1.3.1.4.13</w:t>
      </w:r>
      <w:r w:rsidRPr="00256C9E">
        <w:rPr>
          <w:lang w:val="es-ES_tradnl"/>
        </w:rPr>
        <w:tab/>
        <w:t>TS 36.440</w:t>
      </w:r>
    </w:p>
    <w:p w14:paraId="237DC5AD" w14:textId="77777777" w:rsidR="00941FD9" w:rsidRPr="00256C9E" w:rsidRDefault="00941FD9" w:rsidP="00C374E9">
      <w:pPr>
        <w:pStyle w:val="Headingb"/>
        <w:rPr>
          <w:lang w:val="es-ES_tradnl"/>
        </w:rPr>
      </w:pPr>
      <w:bookmarkStart w:id="257" w:name="_Toc56152397"/>
      <w:bookmarkStart w:id="258" w:name="_Toc56153777"/>
      <w:bookmarkStart w:id="259" w:name="_Toc94532889"/>
      <w:bookmarkStart w:id="260" w:name="_Toc94533359"/>
      <w:r w:rsidRPr="00256C9E">
        <w:rPr>
          <w:lang w:val="es-ES_tradnl"/>
        </w:rPr>
        <w:t xml:space="preserve">Red de acceso radioeléctrico terrenal universal evolucionado (E-UTRAN); </w:t>
      </w:r>
      <w:bookmarkEnd w:id="257"/>
      <w:bookmarkEnd w:id="258"/>
      <w:bookmarkEnd w:id="259"/>
      <w:bookmarkEnd w:id="260"/>
      <w:r w:rsidRPr="00256C9E">
        <w:rPr>
          <w:lang w:val="es-ES_tradnl"/>
        </w:rPr>
        <w:t>aspectos y principios generales para las interfaces que soportan el servicio multidifusión-difusión de multimedios (MBMS) en E-UTRAN</w:t>
      </w:r>
    </w:p>
    <w:p w14:paraId="2B153C6A" w14:textId="77777777" w:rsidR="00941FD9" w:rsidRPr="00256C9E" w:rsidRDefault="00941FD9" w:rsidP="00C374E9">
      <w:pPr>
        <w:keepNext/>
        <w:keepLines/>
        <w:rPr>
          <w:lang w:val="es-ES_tradnl"/>
        </w:rPr>
      </w:pPr>
      <w:r w:rsidRPr="00256C9E">
        <w:rPr>
          <w:lang w:val="es-ES_tradnl"/>
        </w:rPr>
        <w:t>En este documento se describe la arquitectura global de la interfaz para la prestación del MBMS en E-UTRAN. Se describen asimismo los aspectos generales, las hipótesis y los principios por los que se rigen la arquitectura y la interfaz. Se sintetizan las funciones del MBMS que deben prestarse en el marco de esa arquitectura. Se introduce la serie TSG RAN TS 36.44x de especificaciones técnicas UMTS que definen las interfaces introducidas para la prestación del MBMS en E-UTRAN.</w:t>
      </w:r>
    </w:p>
    <w:p w14:paraId="68BB7BAF" w14:textId="5B66339D" w:rsidR="00941FD9" w:rsidRPr="00256C9E" w:rsidRDefault="00F1137E" w:rsidP="00A57D06">
      <w:pPr>
        <w:keepNext/>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7B84C5DB" w14:textId="5EB6480E" w:rsidR="00941FD9" w:rsidRPr="00256C9E" w:rsidRDefault="00F1137E" w:rsidP="00A57D06">
      <w:pPr>
        <w:keepNext/>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2FA7683B" w14:textId="2BA38E96" w:rsidR="00941FD9" w:rsidRPr="00256C9E" w:rsidRDefault="00941FD9" w:rsidP="00A57D06">
      <w:pPr>
        <w:keepNext/>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ATIS.3GPP.36.440.V17.0.0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654" w:anchor="Rel-17" w:history="1">
        <w:r w:rsidRPr="00256C9E">
          <w:rPr>
            <w:color w:val="0563C1"/>
            <w:sz w:val="18"/>
            <w:szCs w:val="18"/>
            <w:u w:val="single"/>
            <w:lang w:val="es-ES_tradnl" w:eastAsia="en-GB"/>
          </w:rPr>
          <w:t>https://www.atis.org/3gpp-transpositions - Rel-17</w:t>
        </w:r>
      </w:hyperlink>
    </w:p>
    <w:p w14:paraId="44567B12" w14:textId="2903E36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CCSA.3GPP.36.440.V17.0.0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655" w:history="1">
        <w:r w:rsidRPr="00256C9E">
          <w:rPr>
            <w:color w:val="0563C1"/>
            <w:sz w:val="18"/>
            <w:szCs w:val="18"/>
            <w:u w:val="single"/>
            <w:lang w:val="es-ES_tradnl" w:eastAsia="en-GB"/>
          </w:rPr>
          <w:t>https://www.ccsa.org.cn/api/portalsFile/downloadOldFile?type=17&amp;oldFileUrl=NTN/SRIT/CCSA.3GPP.36.440.V17.0.0.d</w:t>
        </w:r>
      </w:hyperlink>
      <w:hyperlink r:id="rId656" w:history="1">
        <w:r w:rsidRPr="00256C9E">
          <w:rPr>
            <w:color w:val="0563C1"/>
            <w:sz w:val="18"/>
            <w:szCs w:val="18"/>
            <w:u w:val="single"/>
            <w:lang w:val="es-ES_tradnl" w:eastAsia="en-GB"/>
          </w:rPr>
          <w:t>oc</w:t>
        </w:r>
      </w:hyperlink>
    </w:p>
    <w:p w14:paraId="44BC40FF" w14:textId="42F279A8"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136 440 V17.0.0 (2022-05)</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02.05.2022</w:t>
      </w:r>
      <w:r w:rsidRPr="00256C9E">
        <w:rPr>
          <w:rFonts w:ascii="Arial" w:hAnsi="Arial" w:cs="Arial"/>
          <w:szCs w:val="24"/>
          <w:lang w:val="es-ES_tradnl" w:eastAsia="en-GB"/>
        </w:rPr>
        <w:tab/>
      </w:r>
      <w:hyperlink r:id="rId657" w:history="1">
        <w:r w:rsidRPr="00256C9E">
          <w:rPr>
            <w:color w:val="0563C1"/>
            <w:sz w:val="18"/>
            <w:szCs w:val="18"/>
            <w:u w:val="single"/>
            <w:lang w:val="es-ES_tradnl" w:eastAsia="en-GB"/>
          </w:rPr>
          <w:t>https://www.etsi.org/deliver/etsi_ts/136400_136499/136440/17.00.00_60/ts_136440v170000p.pdf</w:t>
        </w:r>
      </w:hyperlink>
    </w:p>
    <w:p w14:paraId="05166037" w14:textId="77CC295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36.44-17.0.0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658" w:history="1">
        <w:r w:rsidRPr="00256C9E">
          <w:rPr>
            <w:color w:val="0563C1"/>
            <w:sz w:val="18"/>
            <w:szCs w:val="18"/>
            <w:u w:val="single"/>
            <w:lang w:val="es-ES_tradnl" w:eastAsia="en-GB"/>
          </w:rPr>
          <w:t>https://members.tsdsi.in/s/sSiEnGLTbX2SaYw</w:t>
        </w:r>
      </w:hyperlink>
    </w:p>
    <w:p w14:paraId="4675CED5" w14:textId="431802A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TTAT.3G-36.440V17.0.0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659" w:history="1">
        <w:r w:rsidRPr="00256C9E">
          <w:rPr>
            <w:color w:val="0563C1"/>
            <w:sz w:val="18"/>
            <w:szCs w:val="18"/>
            <w:u w:val="single"/>
            <w:lang w:val="es-ES_tradnl" w:eastAsia="en-GB"/>
          </w:rPr>
          <w:t>https://www.tta.or.kr/eng/ttaSearchEngView.do?key=461&amp;searchStandardNo=TTAT.3G-36.440V17.0.0&amp;searchCate=TTAS</w:t>
        </w:r>
      </w:hyperlink>
    </w:p>
    <w:p w14:paraId="308CABB4" w14:textId="2E4091B9"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1FA3E891" w14:textId="25A5E488"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ATIS.3GPP.36.440.V18.0.0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660" w:anchor="Rel-18" w:history="1">
        <w:r w:rsidRPr="00256C9E">
          <w:rPr>
            <w:color w:val="0563C1"/>
            <w:sz w:val="18"/>
            <w:szCs w:val="18"/>
            <w:u w:val="single"/>
            <w:lang w:val="es-ES_tradnl" w:eastAsia="en-GB"/>
          </w:rPr>
          <w:t>https://www.atis.org/3gpp-transpositions - Rel-18</w:t>
        </w:r>
      </w:hyperlink>
    </w:p>
    <w:p w14:paraId="6E1DC3C9" w14:textId="094AF7E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CCSA.3GPP.36.440.V18.0.0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661" w:history="1">
        <w:r w:rsidRPr="00256C9E">
          <w:rPr>
            <w:color w:val="0563C1"/>
            <w:sz w:val="18"/>
            <w:szCs w:val="18"/>
            <w:u w:val="single"/>
            <w:lang w:val="es-ES_tradnl" w:eastAsia="en-GB"/>
          </w:rPr>
          <w:t>https://www.ccsa.org.cn/api/portalsFile/downloadOldFile?type=17&amp;oldFileUrl=NTN/SRIT/CCSA.3GPP.36.440.V18.0.0.d</w:t>
        </w:r>
      </w:hyperlink>
      <w:hyperlink r:id="rId662" w:history="1">
        <w:r w:rsidRPr="00256C9E">
          <w:rPr>
            <w:color w:val="0563C1"/>
            <w:sz w:val="18"/>
            <w:szCs w:val="18"/>
            <w:u w:val="single"/>
            <w:lang w:val="es-ES_tradnl" w:eastAsia="en-GB"/>
          </w:rPr>
          <w:t>ocx</w:t>
        </w:r>
      </w:hyperlink>
    </w:p>
    <w:p w14:paraId="06ECF04E" w14:textId="5CD71C2E"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136 440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02.05.2024</w:t>
      </w:r>
      <w:r w:rsidRPr="00256C9E">
        <w:rPr>
          <w:rFonts w:ascii="Arial" w:hAnsi="Arial" w:cs="Arial"/>
          <w:szCs w:val="24"/>
          <w:lang w:val="es-ES_tradnl" w:eastAsia="en-GB"/>
        </w:rPr>
        <w:tab/>
      </w:r>
      <w:hyperlink r:id="rId663" w:history="1">
        <w:r w:rsidRPr="00256C9E">
          <w:rPr>
            <w:color w:val="0563C1"/>
            <w:sz w:val="18"/>
            <w:szCs w:val="18"/>
            <w:u w:val="single"/>
            <w:lang w:val="es-ES_tradnl" w:eastAsia="en-GB"/>
          </w:rPr>
          <w:t>https://www.etsi.org/deliver/etsi_ts/136400_136499/136440/18.00.00_60/ts_136440v180000p.pdf</w:t>
        </w:r>
      </w:hyperlink>
    </w:p>
    <w:p w14:paraId="4ACBA498" w14:textId="79B6A20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36.44 -18.0.0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664" w:history="1">
        <w:r w:rsidRPr="00256C9E">
          <w:rPr>
            <w:color w:val="0563C1"/>
            <w:sz w:val="18"/>
            <w:szCs w:val="18"/>
            <w:u w:val="single"/>
            <w:lang w:val="es-ES_tradnl" w:eastAsia="en-GB"/>
          </w:rPr>
          <w:t>https://members.tsdsi.in/s/zLBYFs23ErYCkYi</w:t>
        </w:r>
      </w:hyperlink>
    </w:p>
    <w:p w14:paraId="01764745" w14:textId="2E0CB60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TTAT.3G-36.440V18.0.0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665" w:history="1">
        <w:r w:rsidRPr="00256C9E">
          <w:rPr>
            <w:color w:val="0563C1"/>
            <w:sz w:val="18"/>
            <w:szCs w:val="18"/>
            <w:u w:val="single"/>
            <w:lang w:val="es-ES_tradnl" w:eastAsia="en-GB"/>
          </w:rPr>
          <w:t>https://www.tta.or.kr/eng/ttaSearchEngView.do?key=461&amp;searchStandardNo=TTAT.3G-36.440V18.0.0&amp;searchCate=TTAS</w:t>
        </w:r>
      </w:hyperlink>
    </w:p>
    <w:p w14:paraId="3198D2B2"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1.3.1.4.14</w:t>
      </w:r>
      <w:r w:rsidRPr="00256C9E">
        <w:rPr>
          <w:lang w:val="es-ES_tradnl"/>
        </w:rPr>
        <w:tab/>
        <w:t>TS 36.441</w:t>
      </w:r>
    </w:p>
    <w:p w14:paraId="4ED7CC15" w14:textId="77777777" w:rsidR="00941FD9" w:rsidRPr="00256C9E" w:rsidRDefault="00941FD9" w:rsidP="00941FD9">
      <w:pPr>
        <w:pStyle w:val="Headingb"/>
        <w:rPr>
          <w:lang w:val="es-ES_tradnl"/>
        </w:rPr>
      </w:pPr>
      <w:bookmarkStart w:id="261" w:name="_Toc56152398"/>
      <w:bookmarkStart w:id="262" w:name="_Toc56153778"/>
      <w:bookmarkStart w:id="263" w:name="_Toc94532890"/>
      <w:bookmarkStart w:id="264" w:name="_Toc94533360"/>
      <w:r w:rsidRPr="00256C9E">
        <w:rPr>
          <w:lang w:val="es-ES_tradnl"/>
        </w:rPr>
        <w:t xml:space="preserve">Red de acceso radioeléctrico terrenal universal evolucionado (E-UTRAN); </w:t>
      </w:r>
      <w:bookmarkEnd w:id="261"/>
      <w:bookmarkEnd w:id="262"/>
      <w:bookmarkEnd w:id="263"/>
      <w:bookmarkEnd w:id="264"/>
      <w:r w:rsidRPr="00256C9E">
        <w:rPr>
          <w:lang w:val="es-ES_tradnl"/>
        </w:rPr>
        <w:t>capa 1 para las interfaces que soportan el servicio multidifusión-radiodifusión de multimedios (MBMS) en E-UTRAN</w:t>
      </w:r>
    </w:p>
    <w:p w14:paraId="47BD29AB" w14:textId="77777777" w:rsidR="00941FD9" w:rsidRPr="00256C9E" w:rsidRDefault="00941FD9" w:rsidP="00941FD9">
      <w:pPr>
        <w:rPr>
          <w:lang w:val="es-ES_tradnl"/>
        </w:rPr>
      </w:pPr>
      <w:r w:rsidRPr="00256C9E">
        <w:rPr>
          <w:lang w:val="es-ES_tradnl"/>
        </w:rPr>
        <w:t>En este documento se especifican las normas aplicables a la implementación de la capa 1 en las interfaces que soportan el servicio multidifusión-radiodifusión de multimedios (MBMS) en E-UTRAN. En adelante, los términos «Capa 1» y «Capa física» se considerarán equiparables.</w:t>
      </w:r>
    </w:p>
    <w:p w14:paraId="3EF453CC" w14:textId="21A9ECA0"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3E3F884F" w14:textId="5043C299"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265D1851" w14:textId="5BC617A4"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ATIS.3GPP.36.441.V17.0.0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666" w:anchor="Rel-17" w:history="1">
        <w:r w:rsidRPr="00256C9E">
          <w:rPr>
            <w:color w:val="0563C1"/>
            <w:sz w:val="18"/>
            <w:szCs w:val="18"/>
            <w:u w:val="single"/>
            <w:lang w:val="es-ES_tradnl" w:eastAsia="en-GB"/>
          </w:rPr>
          <w:t>https://www.atis.org/3gpp-transpositions - Rel-17</w:t>
        </w:r>
      </w:hyperlink>
    </w:p>
    <w:p w14:paraId="5C7A9831" w14:textId="7DA2B45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CCSA.3GPP.36.441.V17.0.0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667" w:history="1">
        <w:r w:rsidRPr="00256C9E">
          <w:rPr>
            <w:color w:val="0563C1"/>
            <w:sz w:val="18"/>
            <w:szCs w:val="18"/>
            <w:u w:val="single"/>
            <w:lang w:val="es-ES_tradnl"/>
          </w:rPr>
          <w:t>https://www.ccsa.org.cn/api/portalsFile/downloadOldFile?type=17&amp;oldFileUrl=NTN/SRIT/CCSA.3GPP.36.441.V17.0.0.d</w:t>
        </w:r>
      </w:hyperlink>
      <w:hyperlink r:id="rId668" w:history="1">
        <w:r w:rsidRPr="00256C9E">
          <w:rPr>
            <w:color w:val="0563C1"/>
            <w:sz w:val="18"/>
            <w:szCs w:val="18"/>
            <w:u w:val="single"/>
            <w:lang w:val="es-ES_tradnl" w:eastAsia="en-GB"/>
          </w:rPr>
          <w:t>oc</w:t>
        </w:r>
      </w:hyperlink>
    </w:p>
    <w:p w14:paraId="662D758D" w14:textId="39593412"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136 441 V17.0.0 (2022-05)</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02.05.2022</w:t>
      </w:r>
      <w:r w:rsidRPr="00256C9E">
        <w:rPr>
          <w:rFonts w:ascii="Arial" w:hAnsi="Arial" w:cs="Arial"/>
          <w:szCs w:val="24"/>
          <w:lang w:val="es-ES_tradnl" w:eastAsia="en-GB"/>
        </w:rPr>
        <w:tab/>
      </w:r>
      <w:hyperlink r:id="rId669" w:history="1">
        <w:r w:rsidRPr="00256C9E">
          <w:rPr>
            <w:color w:val="0563C1"/>
            <w:sz w:val="18"/>
            <w:szCs w:val="18"/>
            <w:u w:val="single"/>
            <w:lang w:val="es-ES_tradnl" w:eastAsia="en-GB"/>
          </w:rPr>
          <w:t>https://www.etsi.org/deliver/etsi_ts/136400_136499/136441/17.00.00_60/ts_136441v170000p.pdf</w:t>
        </w:r>
      </w:hyperlink>
    </w:p>
    <w:p w14:paraId="790395AF" w14:textId="6B563DA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36.441-17.0.0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670" w:history="1">
        <w:r w:rsidRPr="00256C9E">
          <w:rPr>
            <w:color w:val="0563C1"/>
            <w:sz w:val="18"/>
            <w:szCs w:val="18"/>
            <w:u w:val="single"/>
            <w:lang w:val="es-ES_tradnl" w:eastAsia="en-GB"/>
          </w:rPr>
          <w:t>https://members.tsdsi.in/s/z25kTsPPnJGcYBJ</w:t>
        </w:r>
      </w:hyperlink>
    </w:p>
    <w:p w14:paraId="19925742" w14:textId="1A9FC81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lastRenderedPageBreak/>
        <w:t>TTA</w:t>
      </w:r>
      <w:r w:rsidRPr="00256C9E">
        <w:rPr>
          <w:rFonts w:ascii="Arial" w:hAnsi="Arial" w:cs="Arial"/>
          <w:szCs w:val="24"/>
          <w:lang w:val="es-ES_tradnl" w:eastAsia="en-GB"/>
        </w:rPr>
        <w:tab/>
      </w:r>
      <w:r w:rsidRPr="00256C9E">
        <w:rPr>
          <w:color w:val="000000"/>
          <w:sz w:val="18"/>
          <w:szCs w:val="18"/>
          <w:lang w:val="es-ES_tradnl" w:eastAsia="en-GB"/>
        </w:rPr>
        <w:t>TTAT.3G-36.441V17.0.0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671" w:history="1">
        <w:r w:rsidRPr="00256C9E">
          <w:rPr>
            <w:color w:val="0563C1"/>
            <w:sz w:val="18"/>
            <w:szCs w:val="18"/>
            <w:u w:val="single"/>
            <w:lang w:val="es-ES_tradnl" w:eastAsia="en-GB"/>
          </w:rPr>
          <w:t>https://www.tta.or.kr/eng/ttaSearchEngView.do?key=461&amp;searchStandardNo=TTAT.3G-36.441V17.0.0&amp;searchCate=TTAS</w:t>
        </w:r>
      </w:hyperlink>
    </w:p>
    <w:p w14:paraId="1E2A3C0C" w14:textId="2865A928"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554E4D42" w14:textId="76D0555E"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ATIS.3GPP.36.441.V18.0.0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672" w:anchor="Rel-18" w:history="1">
        <w:r w:rsidRPr="00256C9E">
          <w:rPr>
            <w:color w:val="0563C1"/>
            <w:sz w:val="18"/>
            <w:szCs w:val="18"/>
            <w:u w:val="single"/>
            <w:lang w:val="es-ES_tradnl" w:eastAsia="en-GB"/>
          </w:rPr>
          <w:t>https://www.atis.org/3gpp-transpositions - Rel-18</w:t>
        </w:r>
      </w:hyperlink>
    </w:p>
    <w:p w14:paraId="37F6BFF5" w14:textId="7D24427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CCSA.3GPP.36.441.V18.0.0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673" w:history="1">
        <w:r w:rsidRPr="00256C9E">
          <w:rPr>
            <w:color w:val="0563C1"/>
            <w:sz w:val="18"/>
            <w:szCs w:val="18"/>
            <w:u w:val="single"/>
            <w:lang w:val="es-ES_tradnl" w:eastAsia="en-GB"/>
          </w:rPr>
          <w:t>https://www.ccsa.org.cn/api/portalsFile/downloadOldFile?type=17&amp;oldFileUrl=NTN/SRIT/CCSA.3GPP.36.441.V18.0.0.d</w:t>
        </w:r>
      </w:hyperlink>
      <w:hyperlink r:id="rId674" w:history="1">
        <w:r w:rsidRPr="00256C9E">
          <w:rPr>
            <w:color w:val="0563C1"/>
            <w:sz w:val="18"/>
            <w:szCs w:val="18"/>
            <w:u w:val="single"/>
            <w:lang w:val="es-ES_tradnl" w:eastAsia="en-GB"/>
          </w:rPr>
          <w:t>ocx</w:t>
        </w:r>
      </w:hyperlink>
    </w:p>
    <w:p w14:paraId="102EF1D3" w14:textId="3E00B533"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136 441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02.05.2024</w:t>
      </w:r>
      <w:r w:rsidRPr="00256C9E">
        <w:rPr>
          <w:rFonts w:ascii="Arial" w:hAnsi="Arial" w:cs="Arial"/>
          <w:szCs w:val="24"/>
          <w:lang w:val="es-ES_tradnl" w:eastAsia="en-GB"/>
        </w:rPr>
        <w:tab/>
      </w:r>
      <w:hyperlink r:id="rId675" w:history="1">
        <w:r w:rsidRPr="00256C9E">
          <w:rPr>
            <w:color w:val="0563C1"/>
            <w:sz w:val="18"/>
            <w:szCs w:val="18"/>
            <w:u w:val="single"/>
            <w:lang w:val="es-ES_tradnl" w:eastAsia="en-GB"/>
          </w:rPr>
          <w:t>https://www.etsi.org/deliver/etsi_ts/136400_136499/136441/18.00.00_60/ts_136441v180000p.pdf</w:t>
        </w:r>
      </w:hyperlink>
    </w:p>
    <w:p w14:paraId="73FFDAA1" w14:textId="39A3DF8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36.441 -18.0.0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676" w:history="1">
        <w:r w:rsidRPr="00256C9E">
          <w:rPr>
            <w:color w:val="0563C1"/>
            <w:sz w:val="18"/>
            <w:szCs w:val="18"/>
            <w:u w:val="single"/>
            <w:lang w:val="es-ES_tradnl" w:eastAsia="en-GB"/>
          </w:rPr>
          <w:t>https://members.tsdsi.in/s/rTW3NB3tsSPEQr5</w:t>
        </w:r>
      </w:hyperlink>
    </w:p>
    <w:p w14:paraId="39734E6C" w14:textId="677BC7F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TTAT.3G-36.441V18.0.0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677" w:history="1">
        <w:r w:rsidRPr="00256C9E">
          <w:rPr>
            <w:color w:val="0563C1"/>
            <w:sz w:val="18"/>
            <w:szCs w:val="18"/>
            <w:u w:val="single"/>
            <w:lang w:val="es-ES_tradnl" w:eastAsia="en-GB"/>
          </w:rPr>
          <w:t>https://www.tta.or.kr/eng/ttaSearchEngView.do?key=461&amp;searchStandardNo=TTAT.3G-36.441V18.0.0&amp;searchCate=TTAS</w:t>
        </w:r>
      </w:hyperlink>
    </w:p>
    <w:p w14:paraId="1794497F"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1.3.1.4.15</w:t>
      </w:r>
      <w:r w:rsidRPr="00256C9E">
        <w:rPr>
          <w:lang w:val="es-ES_tradnl"/>
        </w:rPr>
        <w:tab/>
        <w:t>TS 36.442</w:t>
      </w:r>
    </w:p>
    <w:p w14:paraId="2ED452D2" w14:textId="77777777" w:rsidR="00941FD9" w:rsidRPr="00256C9E" w:rsidRDefault="00941FD9" w:rsidP="002C12A3">
      <w:pPr>
        <w:pStyle w:val="Headingb"/>
        <w:rPr>
          <w:lang w:val="es-ES_tradnl"/>
        </w:rPr>
      </w:pPr>
      <w:bookmarkStart w:id="265" w:name="_Toc56152399"/>
      <w:bookmarkStart w:id="266" w:name="_Toc56153779"/>
      <w:bookmarkStart w:id="267" w:name="_Toc94532891"/>
      <w:bookmarkStart w:id="268" w:name="_Toc94533361"/>
      <w:r w:rsidRPr="00256C9E">
        <w:rPr>
          <w:lang w:val="es-ES_tradnl"/>
        </w:rPr>
        <w:t xml:space="preserve">Red de acceso radioeléctrico terrenal universal evolucionado (E-UTRAN); </w:t>
      </w:r>
      <w:bookmarkEnd w:id="265"/>
      <w:bookmarkEnd w:id="266"/>
      <w:bookmarkEnd w:id="267"/>
      <w:bookmarkEnd w:id="268"/>
      <w:r w:rsidRPr="00256C9E">
        <w:rPr>
          <w:lang w:val="es-ES_tradnl"/>
        </w:rPr>
        <w:t>transporte de señalización para interfaces que soportan el servicio multidifusión-radiodifusión de multimedios (MBMS) en E-UTRAN</w:t>
      </w:r>
    </w:p>
    <w:p w14:paraId="227A1948" w14:textId="77777777" w:rsidR="00941FD9" w:rsidRPr="00256C9E" w:rsidRDefault="00941FD9" w:rsidP="002C12A3">
      <w:pPr>
        <w:rPr>
          <w:lang w:val="es-ES_tradnl"/>
        </w:rPr>
      </w:pPr>
      <w:r w:rsidRPr="00256C9E">
        <w:rPr>
          <w:lang w:val="es-ES_tradnl"/>
        </w:rPr>
        <w:t>En este documento se especifican las normas del transporte de señalización a través de las interfaces M2 y M3. La interfaz M3 es una interfaz lógica entre la MCE y la MME. En este documento se describe el transporte de los mensajes de señalización M2-AP a través de M2, y el transporte de los mensajes de señalización M3-AP a través de M3.</w:t>
      </w:r>
    </w:p>
    <w:p w14:paraId="4128B493" w14:textId="63711513"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51A447F0" w14:textId="0E4D7258"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2668A88B" w14:textId="283DD600"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ATIS.3GPP.36.442.V17.0.0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678" w:anchor="Rel-17" w:history="1">
        <w:r w:rsidRPr="00256C9E">
          <w:rPr>
            <w:color w:val="0563C1"/>
            <w:sz w:val="18"/>
            <w:szCs w:val="18"/>
            <w:u w:val="single"/>
            <w:lang w:val="es-ES_tradnl" w:eastAsia="en-GB"/>
          </w:rPr>
          <w:t>https://www.atis.org/3gpp-transpositions - Rel-17</w:t>
        </w:r>
      </w:hyperlink>
    </w:p>
    <w:p w14:paraId="1816949F" w14:textId="3CFB4E6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CCSA.3GPP.36.442.V17.0.0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679" w:history="1">
        <w:r w:rsidRPr="00256C9E">
          <w:rPr>
            <w:color w:val="0563C1"/>
            <w:sz w:val="18"/>
            <w:szCs w:val="18"/>
            <w:u w:val="single"/>
            <w:lang w:val="es-ES_tradnl" w:eastAsia="en-GB"/>
          </w:rPr>
          <w:t>https://www.ccsa.org.cn/api/portalsFile/downloadOldFile?type=17&amp;oldFileUrl=NTN/SRIT/CCSA.3GPP.36.442.V17.0.0.d</w:t>
        </w:r>
      </w:hyperlink>
      <w:hyperlink r:id="rId680" w:history="1">
        <w:r w:rsidRPr="00256C9E">
          <w:rPr>
            <w:color w:val="0563C1"/>
            <w:sz w:val="18"/>
            <w:szCs w:val="18"/>
            <w:u w:val="single"/>
            <w:lang w:val="es-ES_tradnl" w:eastAsia="en-GB"/>
          </w:rPr>
          <w:t>oc</w:t>
        </w:r>
      </w:hyperlink>
    </w:p>
    <w:p w14:paraId="35504D1D" w14:textId="5D6B4982"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136 442 V17.0.0 (2022-05)</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02.05.2022</w:t>
      </w:r>
      <w:r w:rsidRPr="00256C9E">
        <w:rPr>
          <w:rFonts w:ascii="Arial" w:hAnsi="Arial" w:cs="Arial"/>
          <w:szCs w:val="24"/>
          <w:lang w:val="es-ES_tradnl" w:eastAsia="en-GB"/>
        </w:rPr>
        <w:tab/>
      </w:r>
      <w:hyperlink r:id="rId681" w:history="1">
        <w:r w:rsidRPr="00256C9E">
          <w:rPr>
            <w:color w:val="0563C1"/>
            <w:sz w:val="18"/>
            <w:szCs w:val="18"/>
            <w:u w:val="single"/>
            <w:lang w:val="es-ES_tradnl" w:eastAsia="en-GB"/>
          </w:rPr>
          <w:t>https://www.etsi.org/deliver/etsi_ts/136400_136499/136442/17.00.00_60/ts_136442v170000p.pdf</w:t>
        </w:r>
      </w:hyperlink>
    </w:p>
    <w:p w14:paraId="64AB1199" w14:textId="48A7432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36.442-17.0.0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01.11.2022</w:t>
      </w:r>
      <w:r w:rsidRPr="00256C9E">
        <w:rPr>
          <w:rFonts w:ascii="Arial" w:hAnsi="Arial" w:cs="Arial"/>
          <w:szCs w:val="24"/>
          <w:lang w:val="es-ES_tradnl" w:eastAsia="en-GB"/>
        </w:rPr>
        <w:tab/>
      </w:r>
      <w:hyperlink r:id="rId682" w:history="1">
        <w:r w:rsidRPr="00256C9E">
          <w:rPr>
            <w:color w:val="0563C1"/>
            <w:sz w:val="18"/>
            <w:szCs w:val="18"/>
            <w:u w:val="single"/>
            <w:lang w:val="es-ES_tradnl" w:eastAsia="en-GB"/>
          </w:rPr>
          <w:t>https://members.tsdsi.in/s/DHCoi9f3H4s4xiQ</w:t>
        </w:r>
      </w:hyperlink>
    </w:p>
    <w:p w14:paraId="11CF000A" w14:textId="5B7379C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TTAT.3G-36.442V17.0.0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683" w:history="1">
        <w:r w:rsidRPr="00256C9E">
          <w:rPr>
            <w:color w:val="0563C1"/>
            <w:sz w:val="18"/>
            <w:szCs w:val="18"/>
            <w:u w:val="single"/>
            <w:lang w:val="es-ES_tradnl" w:eastAsia="en-GB"/>
          </w:rPr>
          <w:t>https://www.tta.or.kr/eng/ttaSearchEngView.do?key=461&amp;searchStandardNo=TTAT.3G-36.442V17.0.0&amp;searchCate=TTAS</w:t>
        </w:r>
      </w:hyperlink>
    </w:p>
    <w:p w14:paraId="4D4130DC" w14:textId="1527EA66"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58FC4EB9" w14:textId="4A40EF93"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ATIS.3GPP.36.442.V18.0.0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684" w:anchor="Rel-18" w:history="1">
        <w:r w:rsidRPr="00256C9E">
          <w:rPr>
            <w:color w:val="0563C1"/>
            <w:sz w:val="18"/>
            <w:szCs w:val="18"/>
            <w:u w:val="single"/>
            <w:lang w:val="es-ES_tradnl" w:eastAsia="en-GB"/>
          </w:rPr>
          <w:t>https://www.atis.org/3gpp-transpositions - Rel-18</w:t>
        </w:r>
      </w:hyperlink>
    </w:p>
    <w:p w14:paraId="6264F123" w14:textId="3268824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CCSA.3GPP.36.442.V18.0.0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685" w:history="1">
        <w:r w:rsidRPr="00256C9E">
          <w:rPr>
            <w:color w:val="0563C1"/>
            <w:sz w:val="18"/>
            <w:szCs w:val="18"/>
            <w:u w:val="single"/>
            <w:lang w:val="es-ES_tradnl" w:eastAsia="en-GB"/>
          </w:rPr>
          <w:t>https://www.ccsa.org.cn/api/portalsFile/downloadOldFile?type=17&amp;oldFileUrl=NTN/SRIT/CCSA.3GPP.36.442.V18.0.0.d</w:t>
        </w:r>
      </w:hyperlink>
      <w:hyperlink r:id="rId686" w:history="1">
        <w:r w:rsidRPr="00256C9E">
          <w:rPr>
            <w:color w:val="0563C1"/>
            <w:sz w:val="18"/>
            <w:szCs w:val="18"/>
            <w:u w:val="single"/>
            <w:lang w:val="es-ES_tradnl" w:eastAsia="en-GB"/>
          </w:rPr>
          <w:t>ocx</w:t>
        </w:r>
      </w:hyperlink>
    </w:p>
    <w:p w14:paraId="5583B510" w14:textId="16552D92"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136 442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02.05.2024</w:t>
      </w:r>
      <w:r w:rsidRPr="00256C9E">
        <w:rPr>
          <w:rFonts w:ascii="Arial" w:hAnsi="Arial" w:cs="Arial"/>
          <w:szCs w:val="24"/>
          <w:lang w:val="es-ES_tradnl" w:eastAsia="en-GB"/>
        </w:rPr>
        <w:tab/>
      </w:r>
      <w:hyperlink r:id="rId687" w:history="1">
        <w:r w:rsidRPr="00256C9E">
          <w:rPr>
            <w:color w:val="0563C1"/>
            <w:sz w:val="18"/>
            <w:szCs w:val="18"/>
            <w:u w:val="single"/>
            <w:lang w:val="es-ES_tradnl" w:eastAsia="en-GB"/>
          </w:rPr>
          <w:t>https://www.etsi.org/deliver/etsi_ts/136400_136499/136442/18.00.00_60/ts_136442v180000p.pdf</w:t>
        </w:r>
      </w:hyperlink>
    </w:p>
    <w:p w14:paraId="38C60F7D" w14:textId="17572BE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36.442 -18.0.0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688" w:history="1">
        <w:r w:rsidRPr="00256C9E">
          <w:rPr>
            <w:color w:val="0563C1"/>
            <w:sz w:val="18"/>
            <w:szCs w:val="18"/>
            <w:u w:val="single"/>
            <w:lang w:val="es-ES_tradnl" w:eastAsia="en-GB"/>
          </w:rPr>
          <w:t>https://members.tsdsi.in/s/4XiQkpr3FAjmNjS</w:t>
        </w:r>
      </w:hyperlink>
    </w:p>
    <w:p w14:paraId="214CFEBC" w14:textId="46D249B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TTAT.3G-36.442V18.0.0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689" w:history="1">
        <w:r w:rsidRPr="00256C9E">
          <w:rPr>
            <w:color w:val="0563C1"/>
            <w:sz w:val="18"/>
            <w:szCs w:val="18"/>
            <w:u w:val="single"/>
            <w:lang w:val="es-ES_tradnl" w:eastAsia="en-GB"/>
          </w:rPr>
          <w:t>https://www.tta.or.kr/eng/ttaSearchEngView.do?key=461&amp;searchStandardNo=TTAT.3G-36.442V18.0.0&amp;searchCate=TTAS</w:t>
        </w:r>
      </w:hyperlink>
    </w:p>
    <w:p w14:paraId="21D54159"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lastRenderedPageBreak/>
        <w:t>1.3.1.4.16</w:t>
      </w:r>
      <w:r w:rsidRPr="00256C9E">
        <w:rPr>
          <w:lang w:val="es-ES_tradnl"/>
        </w:rPr>
        <w:tab/>
        <w:t>TS 36.443</w:t>
      </w:r>
    </w:p>
    <w:p w14:paraId="0D38BF03" w14:textId="77777777" w:rsidR="00941FD9" w:rsidRPr="00256C9E" w:rsidRDefault="00941FD9" w:rsidP="00941FD9">
      <w:pPr>
        <w:pStyle w:val="Headingb"/>
        <w:rPr>
          <w:lang w:val="es-ES_tradnl"/>
        </w:rPr>
      </w:pPr>
      <w:bookmarkStart w:id="269" w:name="_Toc56152400"/>
      <w:bookmarkStart w:id="270" w:name="_Toc56153780"/>
      <w:bookmarkStart w:id="271" w:name="_Toc94532892"/>
      <w:bookmarkStart w:id="272" w:name="_Toc94533362"/>
      <w:r w:rsidRPr="00256C9E">
        <w:rPr>
          <w:lang w:val="es-ES_tradnl"/>
        </w:rPr>
        <w:t>Red de acceso radioeléctrico terrenal universal evolucionado (E-UTRAN); protocolo de aplicación M2 (M2AP)</w:t>
      </w:r>
      <w:bookmarkEnd w:id="269"/>
      <w:bookmarkEnd w:id="270"/>
      <w:bookmarkEnd w:id="271"/>
      <w:bookmarkEnd w:id="272"/>
    </w:p>
    <w:p w14:paraId="55049B19" w14:textId="77777777" w:rsidR="00941FD9" w:rsidRPr="00256C9E" w:rsidRDefault="00941FD9" w:rsidP="00941FD9">
      <w:pPr>
        <w:rPr>
          <w:lang w:val="es-ES_tradnl"/>
        </w:rPr>
      </w:pPr>
      <w:r w:rsidRPr="00256C9E">
        <w:rPr>
          <w:lang w:val="es-ES_tradnl"/>
        </w:rPr>
        <w:t>En este documento se especifica el protocolo de señalización de la capa de red radioeléctrica de E-UTRAN para la interfaz M2. El protocolo de aplicación M2 (M2AP) soporta las funciones de la interfaz M2 mediante los procedimientos de señalización definidos en este documento.</w:t>
      </w:r>
    </w:p>
    <w:p w14:paraId="2CBEF316" w14:textId="028A4F8F"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34806723" w14:textId="40F662AC"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3D0182E1" w14:textId="4FCF5F58"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ATIS.3GPP.36.443.V17.0.1</w:t>
      </w:r>
      <w:r w:rsidRPr="00256C9E">
        <w:rPr>
          <w:rFonts w:ascii="Arial" w:hAnsi="Arial" w:cs="Arial"/>
          <w:szCs w:val="24"/>
          <w:lang w:val="es-ES_tradnl" w:eastAsia="en-GB"/>
        </w:rPr>
        <w:tab/>
      </w:r>
      <w:r w:rsidRPr="00256C9E">
        <w:rPr>
          <w:color w:val="000000"/>
          <w:sz w:val="18"/>
          <w:szCs w:val="18"/>
          <w:lang w:val="es-ES_tradnl" w:eastAsia="en-GB"/>
        </w:rPr>
        <w:t>17.0.1</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690" w:anchor="Rel-17" w:history="1">
        <w:r w:rsidRPr="00256C9E">
          <w:rPr>
            <w:color w:val="0563C1"/>
            <w:sz w:val="18"/>
            <w:szCs w:val="18"/>
            <w:u w:val="single"/>
            <w:lang w:val="es-ES_tradnl" w:eastAsia="en-GB"/>
          </w:rPr>
          <w:t>https://www.atis.org/3gpp-transpositions - Rel-17</w:t>
        </w:r>
      </w:hyperlink>
    </w:p>
    <w:p w14:paraId="7E06D16B" w14:textId="7353853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CCSA.3GPP.36.443.V17.0.1</w:t>
      </w:r>
      <w:r w:rsidRPr="00256C9E">
        <w:rPr>
          <w:rFonts w:ascii="Arial" w:hAnsi="Arial" w:cs="Arial"/>
          <w:szCs w:val="24"/>
          <w:lang w:val="es-ES_tradnl" w:eastAsia="en-GB"/>
        </w:rPr>
        <w:tab/>
      </w:r>
      <w:r w:rsidRPr="00256C9E">
        <w:rPr>
          <w:color w:val="000000"/>
          <w:sz w:val="18"/>
          <w:szCs w:val="18"/>
          <w:lang w:val="es-ES_tradnl" w:eastAsia="en-GB"/>
        </w:rPr>
        <w:t>17.0.1</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06.02.2025</w:t>
      </w:r>
      <w:r w:rsidRPr="00256C9E">
        <w:rPr>
          <w:rFonts w:ascii="Arial" w:hAnsi="Arial" w:cs="Arial"/>
          <w:szCs w:val="24"/>
          <w:lang w:val="es-ES_tradnl" w:eastAsia="en-GB"/>
        </w:rPr>
        <w:tab/>
      </w:r>
      <w:hyperlink r:id="rId691" w:history="1">
        <w:r w:rsidRPr="00256C9E">
          <w:rPr>
            <w:color w:val="0563C1"/>
            <w:sz w:val="18"/>
            <w:szCs w:val="18"/>
            <w:u w:val="single"/>
            <w:lang w:val="es-ES_tradnl" w:eastAsia="en-GB"/>
          </w:rPr>
          <w:t>https://www.ccsa.org.cn/api/portalsFile/downloadOldFile?type=17&amp;oldFileUrl=NTN/SRIT/CCSA.3GPP.36.443.V17.0.1.d</w:t>
        </w:r>
      </w:hyperlink>
      <w:hyperlink r:id="rId692" w:history="1">
        <w:r w:rsidRPr="00256C9E">
          <w:rPr>
            <w:color w:val="0563C1"/>
            <w:sz w:val="18"/>
            <w:szCs w:val="18"/>
            <w:u w:val="single"/>
            <w:lang w:val="es-ES_tradnl" w:eastAsia="en-GB"/>
          </w:rPr>
          <w:t>oc</w:t>
        </w:r>
      </w:hyperlink>
    </w:p>
    <w:p w14:paraId="669CF459" w14:textId="222736ED"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136 443 V17.0.1 (2022-05)</w:t>
      </w:r>
      <w:r w:rsidRPr="00256C9E">
        <w:rPr>
          <w:rFonts w:ascii="Arial" w:hAnsi="Arial" w:cs="Arial"/>
          <w:szCs w:val="24"/>
          <w:lang w:val="es-ES_tradnl" w:eastAsia="en-GB"/>
        </w:rPr>
        <w:tab/>
      </w:r>
      <w:r w:rsidRPr="00256C9E">
        <w:rPr>
          <w:color w:val="000000"/>
          <w:sz w:val="18"/>
          <w:szCs w:val="18"/>
          <w:lang w:val="es-ES_tradnl" w:eastAsia="en-GB"/>
        </w:rPr>
        <w:t>17.0.1</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02.05.2022</w:t>
      </w:r>
      <w:r w:rsidRPr="00256C9E">
        <w:rPr>
          <w:rFonts w:ascii="Arial" w:hAnsi="Arial" w:cs="Arial"/>
          <w:szCs w:val="24"/>
          <w:lang w:val="es-ES_tradnl" w:eastAsia="en-GB"/>
        </w:rPr>
        <w:tab/>
      </w:r>
      <w:hyperlink r:id="rId693" w:history="1">
        <w:r w:rsidRPr="00256C9E">
          <w:rPr>
            <w:color w:val="0563C1"/>
            <w:sz w:val="18"/>
            <w:szCs w:val="18"/>
            <w:u w:val="single"/>
            <w:lang w:val="es-ES_tradnl" w:eastAsia="en-GB"/>
          </w:rPr>
          <w:t>https://www.etsi.org/deliver/etsi_ts/136400_136499/136443/17.00.01_60/ts_136443v170001p.pdf</w:t>
        </w:r>
      </w:hyperlink>
    </w:p>
    <w:p w14:paraId="2E56EB8D" w14:textId="365AA1D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36.443-17.0.1 V1.1.0</w:t>
      </w:r>
      <w:r w:rsidRPr="00256C9E">
        <w:rPr>
          <w:rFonts w:ascii="Arial" w:hAnsi="Arial" w:cs="Arial"/>
          <w:szCs w:val="24"/>
          <w:lang w:val="es-ES_tradnl" w:eastAsia="en-GB"/>
        </w:rPr>
        <w:tab/>
      </w:r>
      <w:r w:rsidRPr="00256C9E">
        <w:rPr>
          <w:color w:val="000000"/>
          <w:sz w:val="18"/>
          <w:szCs w:val="18"/>
          <w:lang w:val="es-ES_tradnl" w:eastAsia="en-GB"/>
        </w:rPr>
        <w:t>17.0.1</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01.11.2022</w:t>
      </w:r>
      <w:r w:rsidRPr="00256C9E">
        <w:rPr>
          <w:rFonts w:ascii="Arial" w:hAnsi="Arial" w:cs="Arial"/>
          <w:szCs w:val="24"/>
          <w:lang w:val="es-ES_tradnl" w:eastAsia="en-GB"/>
        </w:rPr>
        <w:tab/>
      </w:r>
      <w:hyperlink r:id="rId694" w:history="1">
        <w:r w:rsidRPr="00256C9E">
          <w:rPr>
            <w:color w:val="0563C1"/>
            <w:sz w:val="18"/>
            <w:szCs w:val="18"/>
            <w:u w:val="single"/>
            <w:lang w:val="es-ES_tradnl" w:eastAsia="en-GB"/>
          </w:rPr>
          <w:t>https://members.tsdsi.in/s/YqaHXECggmaeQjA</w:t>
        </w:r>
      </w:hyperlink>
    </w:p>
    <w:p w14:paraId="5797454E" w14:textId="3F1B87A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TTAT.3G-36.443V17.0.1</w:t>
      </w:r>
      <w:r w:rsidRPr="00256C9E">
        <w:rPr>
          <w:rFonts w:ascii="Arial" w:hAnsi="Arial" w:cs="Arial"/>
          <w:szCs w:val="24"/>
          <w:lang w:val="es-ES_tradnl" w:eastAsia="en-GB"/>
        </w:rPr>
        <w:tab/>
      </w:r>
      <w:r w:rsidRPr="00256C9E">
        <w:rPr>
          <w:color w:val="000000"/>
          <w:sz w:val="18"/>
          <w:szCs w:val="18"/>
          <w:lang w:val="es-ES_tradnl" w:eastAsia="en-GB"/>
        </w:rPr>
        <w:t>17.0.1</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695" w:history="1">
        <w:r w:rsidRPr="00256C9E">
          <w:rPr>
            <w:color w:val="0563C1"/>
            <w:sz w:val="18"/>
            <w:szCs w:val="18"/>
            <w:u w:val="single"/>
            <w:lang w:val="es-ES_tradnl" w:eastAsia="en-GB"/>
          </w:rPr>
          <w:t>https://www.tta.or.kr/eng/ttaSearchEngView.do?key=461&amp;searchStandardNo=TTAT.3G-36.443V17.0.1&amp;searchCate=TTAS</w:t>
        </w:r>
      </w:hyperlink>
    </w:p>
    <w:p w14:paraId="614AAD4E" w14:textId="48D49629"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08E77FBA" w14:textId="50315265"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ATIS.3GPP.36.443.V18.0.0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696" w:anchor="Rel-18" w:history="1">
        <w:r w:rsidRPr="00256C9E">
          <w:rPr>
            <w:color w:val="0563C1"/>
            <w:sz w:val="18"/>
            <w:szCs w:val="18"/>
            <w:u w:val="single"/>
            <w:lang w:val="es-ES_tradnl" w:eastAsia="en-GB"/>
          </w:rPr>
          <w:t>https://www.atis.org/3gpp-transpositions - Rel-18</w:t>
        </w:r>
      </w:hyperlink>
    </w:p>
    <w:p w14:paraId="341BB5BF" w14:textId="2C66E50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CCSA.3GPP.36.443.V18.0.0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697" w:history="1">
        <w:r w:rsidRPr="00256C9E">
          <w:rPr>
            <w:color w:val="0563C1"/>
            <w:sz w:val="18"/>
            <w:szCs w:val="18"/>
            <w:u w:val="single"/>
            <w:lang w:val="es-ES_tradnl" w:eastAsia="en-GB"/>
          </w:rPr>
          <w:t>https://www.ccsa.org.cn/api/portalsFile/downloadOldFile?type=17&amp;oldFileUrl=NTN/SRIT/CCSA.3GPP.36.443.V18.0.0.d</w:t>
        </w:r>
      </w:hyperlink>
      <w:hyperlink r:id="rId698" w:history="1">
        <w:r w:rsidRPr="00256C9E">
          <w:rPr>
            <w:color w:val="0563C1"/>
            <w:sz w:val="18"/>
            <w:szCs w:val="18"/>
            <w:u w:val="single"/>
            <w:lang w:val="es-ES_tradnl" w:eastAsia="en-GB"/>
          </w:rPr>
          <w:t>ocx</w:t>
        </w:r>
      </w:hyperlink>
    </w:p>
    <w:p w14:paraId="26183C8D" w14:textId="1B0D5842"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136 443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02.05.2024</w:t>
      </w:r>
      <w:r w:rsidRPr="00256C9E">
        <w:rPr>
          <w:rFonts w:ascii="Arial" w:hAnsi="Arial" w:cs="Arial"/>
          <w:szCs w:val="24"/>
          <w:lang w:val="es-ES_tradnl" w:eastAsia="en-GB"/>
        </w:rPr>
        <w:tab/>
      </w:r>
      <w:hyperlink r:id="rId699" w:history="1">
        <w:r w:rsidRPr="00256C9E">
          <w:rPr>
            <w:color w:val="0563C1"/>
            <w:sz w:val="18"/>
            <w:szCs w:val="18"/>
            <w:u w:val="single"/>
            <w:lang w:val="es-ES_tradnl" w:eastAsia="en-GB"/>
          </w:rPr>
          <w:t>https://www.etsi.org/deliver/etsi_ts/136400_136499/136443/18.00.00_60/ts_136443v180000p.pdf</w:t>
        </w:r>
      </w:hyperlink>
    </w:p>
    <w:p w14:paraId="0AD7B0BD" w14:textId="10486E9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36.443 -18.0.0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700" w:history="1">
        <w:r w:rsidRPr="00256C9E">
          <w:rPr>
            <w:color w:val="0563C1"/>
            <w:sz w:val="18"/>
            <w:szCs w:val="18"/>
            <w:u w:val="single"/>
            <w:lang w:val="es-ES_tradnl" w:eastAsia="en-GB"/>
          </w:rPr>
          <w:t>https://members.tsdsi.in/s/tH4RkpCxQLdY85S</w:t>
        </w:r>
      </w:hyperlink>
    </w:p>
    <w:p w14:paraId="0FA3E907" w14:textId="2F18FF4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TTAT.3G-36.443V18.0.0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701" w:history="1">
        <w:r w:rsidRPr="00256C9E">
          <w:rPr>
            <w:color w:val="0563C1"/>
            <w:sz w:val="18"/>
            <w:szCs w:val="18"/>
            <w:u w:val="single"/>
            <w:lang w:val="es-ES_tradnl" w:eastAsia="en-GB"/>
          </w:rPr>
          <w:t>https://www.tta.or.kr/eng/ttaSearchEngView.do?key=461&amp;searchStandardNo=TTAT.3G-36.443V18.0.0&amp;searchCate=TTAS</w:t>
        </w:r>
      </w:hyperlink>
    </w:p>
    <w:p w14:paraId="1E2F6505"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1.3.1.4.17</w:t>
      </w:r>
      <w:r w:rsidRPr="00256C9E">
        <w:rPr>
          <w:lang w:val="es-ES_tradnl"/>
        </w:rPr>
        <w:tab/>
        <w:t>TS 36.444</w:t>
      </w:r>
    </w:p>
    <w:p w14:paraId="1B43427E" w14:textId="77777777" w:rsidR="00941FD9" w:rsidRPr="00256C9E" w:rsidRDefault="00941FD9" w:rsidP="00941FD9">
      <w:pPr>
        <w:pStyle w:val="Headingb"/>
        <w:rPr>
          <w:lang w:val="es-ES_tradnl"/>
        </w:rPr>
      </w:pPr>
      <w:bookmarkStart w:id="273" w:name="_Toc56152401"/>
      <w:bookmarkStart w:id="274" w:name="_Toc56153781"/>
      <w:bookmarkStart w:id="275" w:name="_Toc94532893"/>
      <w:bookmarkStart w:id="276" w:name="_Toc94533363"/>
      <w:r w:rsidRPr="00256C9E">
        <w:rPr>
          <w:lang w:val="es-ES_tradnl"/>
        </w:rPr>
        <w:t xml:space="preserve">Red de acceso radioeléctrico terrenal universal evolucionado (E-UTRAN); </w:t>
      </w:r>
      <w:bookmarkEnd w:id="273"/>
      <w:bookmarkEnd w:id="274"/>
      <w:bookmarkEnd w:id="275"/>
      <w:bookmarkEnd w:id="276"/>
      <w:r w:rsidRPr="00256C9E">
        <w:rPr>
          <w:lang w:val="es-ES_tradnl"/>
        </w:rPr>
        <w:t>protocolo de aplicación M3 (M3AP)</w:t>
      </w:r>
    </w:p>
    <w:p w14:paraId="7E5A8ECC" w14:textId="77777777" w:rsidR="00941FD9" w:rsidRPr="00256C9E" w:rsidRDefault="00941FD9" w:rsidP="00941FD9">
      <w:pPr>
        <w:keepNext/>
        <w:keepLines/>
        <w:rPr>
          <w:lang w:val="es-ES_tradnl"/>
        </w:rPr>
      </w:pPr>
      <w:r w:rsidRPr="00256C9E">
        <w:rPr>
          <w:lang w:val="es-ES_tradnl"/>
        </w:rPr>
        <w:t>En este documento se especifica el protocolo de señalización de la capa de red radioeléctrica de E-UTRAN para la interfaz M3. El protocolo de aplicación M3 (M3AP) soporta las funciones de la interfaz M3 mediante los procedimientos de señalización definidos en este documento.</w:t>
      </w:r>
    </w:p>
    <w:p w14:paraId="73251CB2" w14:textId="113203D9"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71CACAC7" w14:textId="3A778AC6"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0BD226B6" w14:textId="4DD49E87"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ATIS.3GPP.36.444.V17.0.0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702" w:anchor="Rel-17" w:history="1">
        <w:r w:rsidRPr="00256C9E">
          <w:rPr>
            <w:color w:val="0563C1"/>
            <w:sz w:val="18"/>
            <w:szCs w:val="18"/>
            <w:u w:val="single"/>
            <w:lang w:val="es-ES_tradnl" w:eastAsia="en-GB"/>
          </w:rPr>
          <w:t>https://www.atis.org/3gpp-transpositions - Rel-17</w:t>
        </w:r>
      </w:hyperlink>
    </w:p>
    <w:p w14:paraId="1823D5AF" w14:textId="566D7A0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CCSA.3GPP.36.444.V17.0.0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703" w:history="1">
        <w:r w:rsidRPr="00256C9E">
          <w:rPr>
            <w:color w:val="0563C1"/>
            <w:sz w:val="18"/>
            <w:szCs w:val="18"/>
            <w:u w:val="single"/>
            <w:lang w:val="es-ES_tradnl" w:eastAsia="en-GB"/>
          </w:rPr>
          <w:t>https://www.ccsa.org.cn/api/portalsFile/downloadOldFile?type=17&amp;oldFileUrl=NTN/SRIT/CCSA.3GPP.36.444.V17.0.0.d</w:t>
        </w:r>
      </w:hyperlink>
      <w:hyperlink r:id="rId704" w:history="1">
        <w:r w:rsidRPr="00256C9E">
          <w:rPr>
            <w:color w:val="0563C1"/>
            <w:sz w:val="18"/>
            <w:szCs w:val="18"/>
            <w:u w:val="single"/>
            <w:lang w:val="es-ES_tradnl" w:eastAsia="en-GB"/>
          </w:rPr>
          <w:t>oc</w:t>
        </w:r>
      </w:hyperlink>
    </w:p>
    <w:p w14:paraId="31C94B94" w14:textId="2078BDEC"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136 444 V17.0.0 (2022-05)</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02.05.2022</w:t>
      </w:r>
      <w:r w:rsidRPr="00256C9E">
        <w:rPr>
          <w:rFonts w:ascii="Arial" w:hAnsi="Arial" w:cs="Arial"/>
          <w:szCs w:val="24"/>
          <w:lang w:val="es-ES_tradnl" w:eastAsia="en-GB"/>
        </w:rPr>
        <w:tab/>
      </w:r>
      <w:hyperlink r:id="rId705" w:history="1">
        <w:r w:rsidRPr="00256C9E">
          <w:rPr>
            <w:color w:val="0563C1"/>
            <w:sz w:val="18"/>
            <w:szCs w:val="18"/>
            <w:u w:val="single"/>
            <w:lang w:val="es-ES_tradnl" w:eastAsia="en-GB"/>
          </w:rPr>
          <w:t>https://www.etsi.org/deliver/etsi_ts/136400_136499/136444/17.00.00_60/ts_136444v170000p.pdf</w:t>
        </w:r>
      </w:hyperlink>
    </w:p>
    <w:p w14:paraId="12653EAA" w14:textId="48A1FF0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36.444-17.0.0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706" w:history="1">
        <w:r w:rsidRPr="00256C9E">
          <w:rPr>
            <w:color w:val="0563C1"/>
            <w:sz w:val="18"/>
            <w:szCs w:val="18"/>
            <w:u w:val="single"/>
            <w:lang w:val="es-ES_tradnl" w:eastAsia="en-GB"/>
          </w:rPr>
          <w:t>https://members.tsdsi.in/s/8LMJBsgZdXWgtqc</w:t>
        </w:r>
      </w:hyperlink>
    </w:p>
    <w:p w14:paraId="5121C7B0" w14:textId="5A990D2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TTAT.3G-36.444V17.0.0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707" w:history="1">
        <w:r w:rsidRPr="00256C9E">
          <w:rPr>
            <w:color w:val="0563C1"/>
            <w:sz w:val="18"/>
            <w:szCs w:val="18"/>
            <w:u w:val="single"/>
            <w:lang w:val="es-ES_tradnl" w:eastAsia="en-GB"/>
          </w:rPr>
          <w:t>https://www.tta.or.kr/eng/ttaSearchEngView.do?key=461&amp;searchStandardNo=TTAT.3G-36.444V17.0.0&amp;searchCate=TTAS</w:t>
        </w:r>
      </w:hyperlink>
    </w:p>
    <w:p w14:paraId="17F6932A" w14:textId="4E540B01" w:rsidR="00941FD9" w:rsidRPr="00256C9E" w:rsidRDefault="00F1137E" w:rsidP="00C374E9">
      <w:pPr>
        <w:keepNext/>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lastRenderedPageBreak/>
        <w:t>Versión 18</w:t>
      </w:r>
    </w:p>
    <w:p w14:paraId="69787F22" w14:textId="7EB3CB65" w:rsidR="00941FD9" w:rsidRPr="00256C9E" w:rsidRDefault="00941FD9" w:rsidP="00C374E9">
      <w:pPr>
        <w:keepNext/>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ATIS.3GPP.36.444.V18.0.0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708" w:anchor="Rel-18" w:history="1">
        <w:r w:rsidRPr="00256C9E">
          <w:rPr>
            <w:color w:val="0563C1"/>
            <w:sz w:val="18"/>
            <w:szCs w:val="18"/>
            <w:u w:val="single"/>
            <w:lang w:val="es-ES_tradnl" w:eastAsia="en-GB"/>
          </w:rPr>
          <w:t>https://www.atis.org/3gpp-transpositions - Rel-18</w:t>
        </w:r>
      </w:hyperlink>
    </w:p>
    <w:p w14:paraId="4EB22320" w14:textId="4E20E413" w:rsidR="00941FD9" w:rsidRPr="00256C9E" w:rsidRDefault="00941FD9" w:rsidP="00C374E9">
      <w:pPr>
        <w:keepNext/>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CCSA.3GPP.36.444.V18.0.0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709" w:history="1">
        <w:r w:rsidRPr="00256C9E">
          <w:rPr>
            <w:color w:val="0563C1"/>
            <w:sz w:val="18"/>
            <w:szCs w:val="18"/>
            <w:u w:val="single"/>
            <w:lang w:val="es-ES_tradnl" w:eastAsia="en-GB"/>
          </w:rPr>
          <w:t>https://www.ccsa.org.cn/api/portalsFile/downloadOldFile?type=17&amp;oldFileUrl=NTN/SRIT/CCSA.3GPP.36.444.V18.0.0.d</w:t>
        </w:r>
      </w:hyperlink>
      <w:hyperlink r:id="rId710" w:history="1">
        <w:r w:rsidRPr="00256C9E">
          <w:rPr>
            <w:color w:val="0563C1"/>
            <w:sz w:val="18"/>
            <w:szCs w:val="18"/>
            <w:u w:val="single"/>
            <w:lang w:val="es-ES_tradnl" w:eastAsia="en-GB"/>
          </w:rPr>
          <w:t>ocx</w:t>
        </w:r>
      </w:hyperlink>
    </w:p>
    <w:p w14:paraId="22FA726C" w14:textId="03EDF07B"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136 444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02.05.2024</w:t>
      </w:r>
      <w:r w:rsidRPr="00256C9E">
        <w:rPr>
          <w:rFonts w:ascii="Arial" w:hAnsi="Arial" w:cs="Arial"/>
          <w:szCs w:val="24"/>
          <w:lang w:val="es-ES_tradnl" w:eastAsia="en-GB"/>
        </w:rPr>
        <w:tab/>
      </w:r>
      <w:hyperlink r:id="rId711" w:history="1">
        <w:r w:rsidRPr="00256C9E">
          <w:rPr>
            <w:color w:val="0563C1"/>
            <w:sz w:val="18"/>
            <w:szCs w:val="18"/>
            <w:u w:val="single"/>
            <w:lang w:val="es-ES_tradnl" w:eastAsia="en-GB"/>
          </w:rPr>
          <w:t>https://www.etsi.org/deliver/etsi_ts/136400_136499/136444/18.00.00_60/ts_136444v180000p.pdf</w:t>
        </w:r>
      </w:hyperlink>
    </w:p>
    <w:p w14:paraId="7D044D02" w14:textId="6205BC5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36.444 -18.0.0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712" w:history="1">
        <w:r w:rsidRPr="00256C9E">
          <w:rPr>
            <w:color w:val="0563C1"/>
            <w:sz w:val="18"/>
            <w:szCs w:val="18"/>
            <w:u w:val="single"/>
            <w:lang w:val="es-ES_tradnl" w:eastAsia="en-GB"/>
          </w:rPr>
          <w:t>https://members.tsdsi.in/s/sdWKKdjZAm9xgJp</w:t>
        </w:r>
      </w:hyperlink>
    </w:p>
    <w:p w14:paraId="290B3346" w14:textId="6FFD82C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TTAT.3G-36.444V18.0.0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713" w:history="1">
        <w:r w:rsidRPr="00256C9E">
          <w:rPr>
            <w:color w:val="0563C1"/>
            <w:sz w:val="18"/>
            <w:szCs w:val="18"/>
            <w:u w:val="single"/>
            <w:lang w:val="es-ES_tradnl" w:eastAsia="en-GB"/>
          </w:rPr>
          <w:t>https://www.tta.or.kr/eng/ttaSearchEngView.do?key=461&amp;searchStandardNo=TTAT.3G-36.444V18.0.0&amp;searchCate=TTAS</w:t>
        </w:r>
      </w:hyperlink>
    </w:p>
    <w:p w14:paraId="2DBACD7C"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1.3.1.4.18</w:t>
      </w:r>
      <w:r w:rsidRPr="00256C9E">
        <w:rPr>
          <w:lang w:val="es-ES_tradnl"/>
        </w:rPr>
        <w:tab/>
        <w:t>TS 36.445</w:t>
      </w:r>
    </w:p>
    <w:p w14:paraId="7269EBB4" w14:textId="77777777" w:rsidR="00941FD9" w:rsidRPr="00256C9E" w:rsidRDefault="00941FD9" w:rsidP="00941FD9">
      <w:pPr>
        <w:pStyle w:val="Headingb"/>
        <w:rPr>
          <w:lang w:val="es-ES_tradnl"/>
        </w:rPr>
      </w:pPr>
      <w:bookmarkStart w:id="277" w:name="_Toc56152402"/>
      <w:bookmarkStart w:id="278" w:name="_Toc56153782"/>
      <w:bookmarkStart w:id="279" w:name="_Toc94532894"/>
      <w:bookmarkStart w:id="280" w:name="_Toc94533364"/>
      <w:r w:rsidRPr="00256C9E">
        <w:rPr>
          <w:lang w:val="es-ES_tradnl"/>
        </w:rPr>
        <w:t xml:space="preserve">Red de acceso radioeléctrico terrenal universal evolucionado (E-UTRAN); </w:t>
      </w:r>
      <w:bookmarkEnd w:id="277"/>
      <w:bookmarkEnd w:id="278"/>
      <w:bookmarkEnd w:id="279"/>
      <w:bookmarkEnd w:id="280"/>
      <w:r w:rsidRPr="00256C9E">
        <w:rPr>
          <w:lang w:val="es-ES_tradnl"/>
        </w:rPr>
        <w:t>transporte de datos M1</w:t>
      </w:r>
    </w:p>
    <w:p w14:paraId="64845A8A" w14:textId="77777777" w:rsidR="00941FD9" w:rsidRPr="00256C9E" w:rsidRDefault="00941FD9" w:rsidP="00941FD9">
      <w:pPr>
        <w:keepNext/>
        <w:keepLines/>
        <w:rPr>
          <w:lang w:val="es-ES_tradnl"/>
        </w:rPr>
      </w:pPr>
      <w:r w:rsidRPr="00256C9E">
        <w:rPr>
          <w:lang w:val="es-ES_tradnl"/>
        </w:rPr>
        <w:t>En este documento se especifican las normas para los protocolos de transporte de datos del usuario a través de la interfaz M1 de E-UTRAN.</w:t>
      </w:r>
    </w:p>
    <w:p w14:paraId="44924D9A" w14:textId="5A4E7B80"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3BB7F53F" w14:textId="650A256A" w:rsidR="00941FD9" w:rsidRPr="00256C9E" w:rsidRDefault="00F1137E" w:rsidP="00941FD9">
      <w:pPr>
        <w:widowControl w:val="0"/>
        <w:tabs>
          <w:tab w:val="left" w:pos="90"/>
        </w:tabs>
        <w:overflowPunct/>
        <w:spacing w:before="0"/>
        <w:textAlignment w:val="auto"/>
        <w:rPr>
          <w:b/>
          <w:bCs/>
          <w:color w:val="000000"/>
          <w:sz w:val="23"/>
          <w:szCs w:val="23"/>
          <w:lang w:val="es-ES_tradnl" w:eastAsia="en-GB"/>
        </w:rPr>
      </w:pPr>
      <w:r w:rsidRPr="00256C9E">
        <w:rPr>
          <w:b/>
          <w:bCs/>
          <w:color w:val="000000"/>
          <w:sz w:val="18"/>
          <w:szCs w:val="18"/>
          <w:lang w:val="es-ES_tradnl" w:eastAsia="en-GB"/>
        </w:rPr>
        <w:t>Versión 17</w:t>
      </w:r>
    </w:p>
    <w:p w14:paraId="1B4845BC" w14:textId="0E7CF015"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ATIS.3GPP.36.445.V17.0.0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714" w:anchor="Rel-17" w:history="1">
        <w:r w:rsidRPr="00256C9E">
          <w:rPr>
            <w:color w:val="0563C1"/>
            <w:sz w:val="18"/>
            <w:szCs w:val="18"/>
            <w:u w:val="single"/>
            <w:lang w:val="es-ES_tradnl" w:eastAsia="en-GB"/>
          </w:rPr>
          <w:t>https://www.atis.org/3gpp-transpositions - Rel-17</w:t>
        </w:r>
      </w:hyperlink>
    </w:p>
    <w:p w14:paraId="3EA7FA97" w14:textId="7585372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CCSA.3GPP.36.445.V17.0.0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715" w:history="1">
        <w:r w:rsidRPr="00256C9E">
          <w:rPr>
            <w:color w:val="0563C1"/>
            <w:sz w:val="18"/>
            <w:szCs w:val="18"/>
            <w:u w:val="single"/>
            <w:lang w:val="es-ES_tradnl" w:eastAsia="en-GB"/>
          </w:rPr>
          <w:t>https://www.ccsa.org.cn/api/portalsFile/downloadOldFile?type=17&amp;oldFileUrl=NTN/SRIT/CCSA.3GPP.36.445.V17.0.0.d</w:t>
        </w:r>
      </w:hyperlink>
      <w:hyperlink r:id="rId716" w:history="1">
        <w:r w:rsidRPr="00256C9E">
          <w:rPr>
            <w:color w:val="0563C1"/>
            <w:sz w:val="18"/>
            <w:szCs w:val="18"/>
            <w:u w:val="single"/>
            <w:lang w:val="es-ES_tradnl" w:eastAsia="en-GB"/>
          </w:rPr>
          <w:t>oc</w:t>
        </w:r>
      </w:hyperlink>
    </w:p>
    <w:p w14:paraId="4D453CA9" w14:textId="7D3860C2"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136 445 V17.0.0 (2022-05)</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02.05.2022</w:t>
      </w:r>
      <w:r w:rsidRPr="00256C9E">
        <w:rPr>
          <w:rFonts w:ascii="Arial" w:hAnsi="Arial" w:cs="Arial"/>
          <w:szCs w:val="24"/>
          <w:lang w:val="es-ES_tradnl" w:eastAsia="en-GB"/>
        </w:rPr>
        <w:tab/>
      </w:r>
      <w:hyperlink r:id="rId717" w:history="1">
        <w:r w:rsidRPr="00256C9E">
          <w:rPr>
            <w:color w:val="0563C1"/>
            <w:sz w:val="18"/>
            <w:szCs w:val="18"/>
            <w:u w:val="single"/>
            <w:lang w:val="es-ES_tradnl" w:eastAsia="en-GB"/>
          </w:rPr>
          <w:t>https://www.etsi.org/deliver/etsi_ts/136400_136499/136445/17.00.00_60/ts_136445v170000p.pdf</w:t>
        </w:r>
      </w:hyperlink>
    </w:p>
    <w:p w14:paraId="7434F602" w14:textId="4561CFD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36.445-17.0.0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718" w:history="1">
        <w:r w:rsidRPr="00256C9E">
          <w:rPr>
            <w:color w:val="0563C1"/>
            <w:sz w:val="18"/>
            <w:szCs w:val="18"/>
            <w:u w:val="single"/>
            <w:lang w:val="es-ES_tradnl" w:eastAsia="en-GB"/>
          </w:rPr>
          <w:t>https://members.tsdsi.in/s/CPMtQE64gBDQLK4</w:t>
        </w:r>
      </w:hyperlink>
    </w:p>
    <w:p w14:paraId="2ECEAA08" w14:textId="6AA6E52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TTAT.3G-36.445V17.0.0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719" w:history="1">
        <w:r w:rsidRPr="00256C9E">
          <w:rPr>
            <w:color w:val="0563C1"/>
            <w:sz w:val="18"/>
            <w:szCs w:val="18"/>
            <w:u w:val="single"/>
            <w:lang w:val="es-ES_tradnl" w:eastAsia="en-GB"/>
          </w:rPr>
          <w:t>https://www.tta.or.kr/eng/ttaSearchEngView.do?key=461&amp;searchStandardNo=TTAT.3G-36.445V17.0.0&amp;searchCate=TTAS</w:t>
        </w:r>
      </w:hyperlink>
    </w:p>
    <w:p w14:paraId="495DBFC2" w14:textId="1D0909A7"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2C9260ED" w14:textId="173C1327"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ATIS.3GPP.36.445.V18.0.0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720" w:anchor="Rel-18" w:history="1">
        <w:r w:rsidRPr="00256C9E">
          <w:rPr>
            <w:color w:val="0563C1"/>
            <w:sz w:val="18"/>
            <w:szCs w:val="18"/>
            <w:u w:val="single"/>
            <w:lang w:val="es-ES_tradnl" w:eastAsia="en-GB"/>
          </w:rPr>
          <w:t>https://www.atis.org/3gpp-transpositions - Rel-18</w:t>
        </w:r>
      </w:hyperlink>
    </w:p>
    <w:p w14:paraId="069D29B6" w14:textId="7A64CB3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CCSA.3GPP.36.445.V18.0.0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721" w:history="1">
        <w:r w:rsidRPr="00256C9E">
          <w:rPr>
            <w:color w:val="0563C1"/>
            <w:sz w:val="18"/>
            <w:szCs w:val="18"/>
            <w:u w:val="single"/>
            <w:lang w:val="es-ES_tradnl" w:eastAsia="en-GB"/>
          </w:rPr>
          <w:t>https://www.ccsa.org.cn/api/portalsFile/downloadOldFile?type=17&amp;oldFileUrl=NTN/SRIT/CCSA.3GPP.36.445.V18.0.0.d</w:t>
        </w:r>
      </w:hyperlink>
      <w:hyperlink r:id="rId722" w:history="1">
        <w:r w:rsidRPr="00256C9E">
          <w:rPr>
            <w:color w:val="0563C1"/>
            <w:sz w:val="18"/>
            <w:szCs w:val="18"/>
            <w:u w:val="single"/>
            <w:lang w:val="es-ES_tradnl" w:eastAsia="en-GB"/>
          </w:rPr>
          <w:t>ocx</w:t>
        </w:r>
      </w:hyperlink>
    </w:p>
    <w:p w14:paraId="5655D4C7" w14:textId="6D1EE325"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136 445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02.05.2024</w:t>
      </w:r>
      <w:r w:rsidRPr="00256C9E">
        <w:rPr>
          <w:rFonts w:ascii="Arial" w:hAnsi="Arial" w:cs="Arial"/>
          <w:szCs w:val="24"/>
          <w:lang w:val="es-ES_tradnl" w:eastAsia="en-GB"/>
        </w:rPr>
        <w:tab/>
      </w:r>
      <w:hyperlink r:id="rId723" w:history="1">
        <w:r w:rsidRPr="00256C9E">
          <w:rPr>
            <w:color w:val="0563C1"/>
            <w:sz w:val="18"/>
            <w:szCs w:val="18"/>
            <w:u w:val="single"/>
            <w:lang w:val="es-ES_tradnl" w:eastAsia="en-GB"/>
          </w:rPr>
          <w:t>https://www.etsi.org/deliver/etsi_ts/136400_136499/136445/18.00.00_60/ts_136445v180000p.pdf</w:t>
        </w:r>
      </w:hyperlink>
    </w:p>
    <w:p w14:paraId="35D0AFD5" w14:textId="066D078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36.445 -18.0.0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724" w:history="1">
        <w:r w:rsidRPr="00256C9E">
          <w:rPr>
            <w:color w:val="0563C1"/>
            <w:sz w:val="18"/>
            <w:szCs w:val="18"/>
            <w:u w:val="single"/>
            <w:lang w:val="es-ES_tradnl" w:eastAsia="en-GB"/>
          </w:rPr>
          <w:t>https://members.tsdsi.in/s/eganNzT6F4Qc2Rf</w:t>
        </w:r>
      </w:hyperlink>
    </w:p>
    <w:p w14:paraId="21F65A8B" w14:textId="12ED3FA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TTAT.3G-36.445V18.0.0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725" w:history="1">
        <w:r w:rsidRPr="00256C9E">
          <w:rPr>
            <w:color w:val="0563C1"/>
            <w:sz w:val="18"/>
            <w:szCs w:val="18"/>
            <w:u w:val="single"/>
            <w:lang w:val="es-ES_tradnl" w:eastAsia="en-GB"/>
          </w:rPr>
          <w:t>https://www.tta.or.kr/eng/ttaSearchEngView.do?key=461&amp;searchStandardNo=TTAT.3G-36.445V18.0.0&amp;searchCate=TTAS</w:t>
        </w:r>
      </w:hyperlink>
    </w:p>
    <w:p w14:paraId="02FC4A03"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1.3.1.4.19</w:t>
      </w:r>
      <w:r w:rsidRPr="00256C9E">
        <w:rPr>
          <w:lang w:val="es-ES_tradnl"/>
        </w:rPr>
        <w:tab/>
        <w:t>TS 36.455</w:t>
      </w:r>
    </w:p>
    <w:p w14:paraId="23AFFB75" w14:textId="77777777" w:rsidR="00941FD9" w:rsidRPr="00256C9E" w:rsidRDefault="00941FD9" w:rsidP="00941FD9">
      <w:pPr>
        <w:pStyle w:val="Headingb"/>
        <w:rPr>
          <w:lang w:val="es-ES_tradnl"/>
        </w:rPr>
      </w:pPr>
      <w:bookmarkStart w:id="281" w:name="_Toc56152403"/>
      <w:bookmarkStart w:id="282" w:name="_Toc56153783"/>
      <w:bookmarkStart w:id="283" w:name="_Toc94532895"/>
      <w:bookmarkStart w:id="284" w:name="_Toc94533365"/>
      <w:r w:rsidRPr="00256C9E">
        <w:rPr>
          <w:lang w:val="es-ES_tradnl"/>
        </w:rPr>
        <w:t xml:space="preserve">Red de acceso radioeléctrico terrenal universal evolucionado (E-UTRA); </w:t>
      </w:r>
      <w:bookmarkEnd w:id="281"/>
      <w:bookmarkEnd w:id="282"/>
      <w:bookmarkEnd w:id="283"/>
      <w:bookmarkEnd w:id="284"/>
      <w:r w:rsidRPr="00256C9E">
        <w:rPr>
          <w:lang w:val="es-ES_tradnl"/>
        </w:rPr>
        <w:t>protocolo A de posicionamiento de la LTE (LPPa)</w:t>
      </w:r>
    </w:p>
    <w:p w14:paraId="314E6AFC" w14:textId="6F14C71B" w:rsidR="00941FD9" w:rsidRPr="00256C9E" w:rsidRDefault="00941FD9" w:rsidP="00941FD9">
      <w:pPr>
        <w:keepNext/>
        <w:keepLines/>
        <w:rPr>
          <w:lang w:val="es-ES_tradnl"/>
        </w:rPr>
      </w:pPr>
      <w:r w:rsidRPr="00256C9E">
        <w:rPr>
          <w:lang w:val="es-ES_tradnl"/>
        </w:rPr>
        <w:t>En este documento se especifican los procedimientos de señalización de la capa de red radioeléctrica en el plano de control entre el eNodoB y E</w:t>
      </w:r>
      <w:r w:rsidR="00486CD0" w:rsidRPr="00256C9E">
        <w:rPr>
          <w:lang w:val="es-ES_tradnl"/>
        </w:rPr>
        <w:noBreakHyphen/>
      </w:r>
      <w:r w:rsidRPr="00256C9E">
        <w:rPr>
          <w:lang w:val="es-ES_tradnl"/>
        </w:rPr>
        <w:t>SMLC. LPPa soporta las funciones concernidas por los procedimientos de señalización definidos en este documento.</w:t>
      </w:r>
    </w:p>
    <w:p w14:paraId="286B07DC" w14:textId="54E72FF0"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2D19533F" w14:textId="26EB334C"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3F9B66F0" w14:textId="47AE0BEA"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ATIS.3GPP.36.455.V17.1.0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22.05.2023</w:t>
      </w:r>
      <w:r w:rsidRPr="00256C9E">
        <w:rPr>
          <w:rFonts w:ascii="Arial" w:hAnsi="Arial" w:cs="Arial"/>
          <w:szCs w:val="24"/>
          <w:lang w:val="es-ES_tradnl" w:eastAsia="en-GB"/>
        </w:rPr>
        <w:tab/>
      </w:r>
      <w:hyperlink r:id="rId726" w:anchor="Rel-17" w:history="1">
        <w:r w:rsidRPr="00256C9E">
          <w:rPr>
            <w:color w:val="0563C1"/>
            <w:sz w:val="18"/>
            <w:szCs w:val="18"/>
            <w:u w:val="single"/>
            <w:lang w:val="es-ES_tradnl" w:eastAsia="en-GB"/>
          </w:rPr>
          <w:t>https://www.atis.org/3gpp-transpositions - Rel-17</w:t>
        </w:r>
      </w:hyperlink>
    </w:p>
    <w:p w14:paraId="47C8D0DD" w14:textId="1530835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CCSA.3GPP.36.455.V17.1.0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22.05.2023</w:t>
      </w:r>
      <w:r w:rsidRPr="00256C9E">
        <w:rPr>
          <w:rFonts w:ascii="Arial" w:hAnsi="Arial" w:cs="Arial"/>
          <w:szCs w:val="24"/>
          <w:lang w:val="es-ES_tradnl" w:eastAsia="en-GB"/>
        </w:rPr>
        <w:tab/>
      </w:r>
      <w:hyperlink r:id="rId727" w:history="1">
        <w:r w:rsidRPr="00256C9E">
          <w:rPr>
            <w:color w:val="0563C1"/>
            <w:sz w:val="18"/>
            <w:szCs w:val="18"/>
            <w:u w:val="single"/>
            <w:lang w:val="es-ES_tradnl" w:eastAsia="en-GB"/>
          </w:rPr>
          <w:t>https://www.ccsa.org.cn/api/portalsFile/downloadOldFile?type=17&amp;oldFileUrl=NTN/SRIT/CCSA.3GPP.36.455.V17.1.0.d</w:t>
        </w:r>
      </w:hyperlink>
      <w:hyperlink r:id="rId728" w:history="1">
        <w:r w:rsidRPr="00256C9E">
          <w:rPr>
            <w:color w:val="0563C1"/>
            <w:sz w:val="18"/>
            <w:szCs w:val="18"/>
            <w:u w:val="single"/>
            <w:lang w:val="es-ES_tradnl" w:eastAsia="en-GB"/>
          </w:rPr>
          <w:t>oc</w:t>
        </w:r>
      </w:hyperlink>
    </w:p>
    <w:p w14:paraId="7E0199A7" w14:textId="5EB6CAA0"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lastRenderedPageBreak/>
        <w:t>ETSI</w:t>
      </w:r>
      <w:r w:rsidRPr="00256C9E">
        <w:rPr>
          <w:rFonts w:ascii="Arial" w:hAnsi="Arial" w:cs="Arial"/>
          <w:szCs w:val="24"/>
          <w:lang w:val="es-ES_tradnl" w:eastAsia="en-GB"/>
        </w:rPr>
        <w:tab/>
      </w:r>
      <w:r w:rsidRPr="00256C9E">
        <w:rPr>
          <w:color w:val="000000"/>
          <w:sz w:val="18"/>
          <w:szCs w:val="18"/>
          <w:lang w:val="es-ES_tradnl" w:eastAsia="en-GB"/>
        </w:rPr>
        <w:t>ETSI TS 136 455 V17.1.0 (2023-04)</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26.04.2023</w:t>
      </w:r>
      <w:r w:rsidRPr="00256C9E">
        <w:rPr>
          <w:rFonts w:ascii="Arial" w:hAnsi="Arial" w:cs="Arial"/>
          <w:szCs w:val="24"/>
          <w:lang w:val="es-ES_tradnl" w:eastAsia="en-GB"/>
        </w:rPr>
        <w:tab/>
      </w:r>
      <w:hyperlink r:id="rId729" w:history="1">
        <w:r w:rsidRPr="00256C9E">
          <w:rPr>
            <w:color w:val="0563C1"/>
            <w:sz w:val="18"/>
            <w:szCs w:val="18"/>
            <w:u w:val="single"/>
            <w:lang w:val="es-ES_tradnl" w:eastAsia="en-GB"/>
          </w:rPr>
          <w:t>https://www.etsi.org/deliver/etsi_ts/136400_136499/136455/17.01.00_60/ts_136455v170100p.pdf</w:t>
        </w:r>
      </w:hyperlink>
    </w:p>
    <w:p w14:paraId="1E70A709" w14:textId="779C0A1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37.113-17.1.0 V1.1.0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14.08.2023</w:t>
      </w:r>
      <w:r w:rsidRPr="00256C9E">
        <w:rPr>
          <w:rFonts w:ascii="Arial" w:hAnsi="Arial" w:cs="Arial"/>
          <w:szCs w:val="24"/>
          <w:lang w:val="es-ES_tradnl" w:eastAsia="en-GB"/>
        </w:rPr>
        <w:tab/>
      </w:r>
      <w:hyperlink r:id="rId730" w:history="1">
        <w:r w:rsidRPr="00256C9E">
          <w:rPr>
            <w:color w:val="0563C1"/>
            <w:sz w:val="18"/>
            <w:szCs w:val="18"/>
            <w:u w:val="single"/>
            <w:lang w:val="es-ES_tradnl" w:eastAsia="en-GB"/>
          </w:rPr>
          <w:t>https://members.tsdsi.in/s/cPia5pFyt3qE8Jn</w:t>
        </w:r>
      </w:hyperlink>
    </w:p>
    <w:p w14:paraId="62C4D86A" w14:textId="5183302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TTAT.3G-36.455V17.1.0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01.08.2023</w:t>
      </w:r>
      <w:r w:rsidRPr="00256C9E">
        <w:rPr>
          <w:rFonts w:ascii="Arial" w:hAnsi="Arial" w:cs="Arial"/>
          <w:szCs w:val="24"/>
          <w:lang w:val="es-ES_tradnl" w:eastAsia="en-GB"/>
        </w:rPr>
        <w:tab/>
      </w:r>
      <w:hyperlink r:id="rId731" w:history="1">
        <w:r w:rsidRPr="00256C9E">
          <w:rPr>
            <w:color w:val="0563C1"/>
            <w:sz w:val="18"/>
            <w:szCs w:val="18"/>
            <w:u w:val="single"/>
            <w:lang w:val="es-ES_tradnl" w:eastAsia="en-GB"/>
          </w:rPr>
          <w:t>https://www.tta.or.kr/eng/ttaSearchEngView.do?key=461&amp;searchStandardNo=TTAT.3G-36.455V17.1.0&amp;searchCate=TTAS</w:t>
        </w:r>
      </w:hyperlink>
    </w:p>
    <w:p w14:paraId="34AF33AC" w14:textId="423C67CD"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405E2D2B" w14:textId="6526F0B2"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ATIS.3GPP.36.455.V18.1.0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732" w:anchor="Rel-18" w:history="1">
        <w:r w:rsidRPr="00256C9E">
          <w:rPr>
            <w:color w:val="0563C1"/>
            <w:sz w:val="18"/>
            <w:szCs w:val="18"/>
            <w:u w:val="single"/>
            <w:lang w:val="es-ES_tradnl" w:eastAsia="en-GB"/>
          </w:rPr>
          <w:t>https://www.atis.org/3gpp-transpositions - Rel-18</w:t>
        </w:r>
      </w:hyperlink>
    </w:p>
    <w:p w14:paraId="77F7A2BC" w14:textId="1130A3E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CCSA.3GPP.36.455.V18.1.0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733" w:history="1">
        <w:r w:rsidRPr="00256C9E">
          <w:rPr>
            <w:color w:val="0563C1"/>
            <w:sz w:val="18"/>
            <w:szCs w:val="18"/>
            <w:u w:val="single"/>
            <w:lang w:val="es-ES_tradnl" w:eastAsia="en-GB"/>
          </w:rPr>
          <w:t>https://www.ccsa.org.cn/api/portalsFile/downloadOldFile?type=17&amp;oldFileUrl=NTN/SRIT/CCSA.3GPP.36.455.V18.1.0.d</w:t>
        </w:r>
      </w:hyperlink>
      <w:hyperlink r:id="rId734" w:history="1">
        <w:r w:rsidRPr="00256C9E">
          <w:rPr>
            <w:color w:val="0563C1"/>
            <w:sz w:val="18"/>
            <w:szCs w:val="18"/>
            <w:u w:val="single"/>
            <w:lang w:val="es-ES_tradnl" w:eastAsia="en-GB"/>
          </w:rPr>
          <w:t>ocx</w:t>
        </w:r>
      </w:hyperlink>
    </w:p>
    <w:p w14:paraId="722AF783" w14:textId="77322521"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136 455 V18.1.0 (2024-08)</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02.08.2024</w:t>
      </w:r>
      <w:r w:rsidRPr="00256C9E">
        <w:rPr>
          <w:rFonts w:ascii="Arial" w:hAnsi="Arial" w:cs="Arial"/>
          <w:szCs w:val="24"/>
          <w:lang w:val="es-ES_tradnl" w:eastAsia="en-GB"/>
        </w:rPr>
        <w:tab/>
      </w:r>
      <w:hyperlink r:id="rId735" w:history="1">
        <w:r w:rsidRPr="00256C9E">
          <w:rPr>
            <w:color w:val="0563C1"/>
            <w:sz w:val="18"/>
            <w:szCs w:val="18"/>
            <w:u w:val="single"/>
            <w:lang w:val="es-ES_tradnl" w:eastAsia="en-GB"/>
          </w:rPr>
          <w:t>https://www.etsi.org/deliver/etsi_ts/136400_136499/136455/18.01.00_60/ts_136455v180100p.pdf</w:t>
        </w:r>
      </w:hyperlink>
    </w:p>
    <w:p w14:paraId="7566481C" w14:textId="5234F4F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36.455 -18.1.0 V1.0.0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736" w:history="1">
        <w:r w:rsidRPr="00256C9E">
          <w:rPr>
            <w:color w:val="0563C1"/>
            <w:sz w:val="18"/>
            <w:szCs w:val="18"/>
            <w:u w:val="single"/>
            <w:lang w:val="es-ES_tradnl" w:eastAsia="en-GB"/>
          </w:rPr>
          <w:t>https://members.tsdsi.in/s/zN5qranaqR7fxxP</w:t>
        </w:r>
      </w:hyperlink>
    </w:p>
    <w:p w14:paraId="6FE94D2F" w14:textId="0F7B559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TTAT.3G-36.455V18.1.0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737" w:history="1">
        <w:r w:rsidRPr="00256C9E">
          <w:rPr>
            <w:color w:val="0563C1"/>
            <w:sz w:val="18"/>
            <w:szCs w:val="18"/>
            <w:u w:val="single"/>
            <w:lang w:val="es-ES_tradnl" w:eastAsia="en-GB"/>
          </w:rPr>
          <w:t>https://www.tta.or.kr/eng/ttaSearchEngView.do?key=461&amp;searchStandardNo=TTAT.3G-36.455V18.1.0&amp;searchCate=TTAS</w:t>
        </w:r>
      </w:hyperlink>
    </w:p>
    <w:p w14:paraId="6442FD62"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1.3.1.4.20</w:t>
      </w:r>
      <w:r w:rsidRPr="00256C9E">
        <w:rPr>
          <w:lang w:val="es-ES_tradnl"/>
        </w:rPr>
        <w:tab/>
        <w:t>TS 36.461</w:t>
      </w:r>
    </w:p>
    <w:p w14:paraId="78FF756F" w14:textId="77777777" w:rsidR="00941FD9" w:rsidRPr="00256C9E" w:rsidRDefault="00941FD9" w:rsidP="00941FD9">
      <w:pPr>
        <w:pStyle w:val="Headingb"/>
        <w:rPr>
          <w:lang w:val="es-ES_tradnl"/>
        </w:rPr>
      </w:pPr>
      <w:bookmarkStart w:id="285" w:name="_Toc56152408"/>
      <w:bookmarkStart w:id="286" w:name="_Toc56153788"/>
      <w:bookmarkStart w:id="287" w:name="_Toc94532900"/>
      <w:bookmarkStart w:id="288" w:name="_Toc94533370"/>
      <w:r w:rsidRPr="00256C9E">
        <w:rPr>
          <w:lang w:val="es-ES_tradnl"/>
        </w:rPr>
        <w:t>Red de acceso radioeléctrico terrenal universal evolucionado (E-UTRAN) and Wireless LAN (WLAN); capa 1 Xw</w:t>
      </w:r>
      <w:bookmarkEnd w:id="285"/>
      <w:bookmarkEnd w:id="286"/>
      <w:bookmarkEnd w:id="287"/>
      <w:bookmarkEnd w:id="288"/>
    </w:p>
    <w:p w14:paraId="7B49258C" w14:textId="77777777" w:rsidR="00941FD9" w:rsidRPr="00256C9E" w:rsidRDefault="00941FD9" w:rsidP="00941FD9">
      <w:pPr>
        <w:keepNext/>
        <w:keepLines/>
        <w:rPr>
          <w:lang w:val="es-ES_tradnl"/>
        </w:rPr>
      </w:pPr>
      <w:r w:rsidRPr="00256C9E">
        <w:rPr>
          <w:lang w:val="es-ES_tradnl"/>
        </w:rPr>
        <w:t>En este documento se especifican las normas aplicables a la implementación de la capa 1 en la interfaz Xw. La especificación de los requisitos de retardo de transmisión y de O&amp;M va más allá del alcance de este documento.</w:t>
      </w:r>
    </w:p>
    <w:p w14:paraId="40326060" w14:textId="2731223D"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67A807BB" w14:textId="4A01DBD5"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343D8E5D" w14:textId="6FA6080A"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ATIS.3GPP.36.461.V17.0.0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738" w:anchor="Rel-17" w:history="1">
        <w:r w:rsidRPr="00256C9E">
          <w:rPr>
            <w:color w:val="0563C1"/>
            <w:sz w:val="18"/>
            <w:szCs w:val="18"/>
            <w:u w:val="single"/>
            <w:lang w:val="es-ES_tradnl" w:eastAsia="en-GB"/>
          </w:rPr>
          <w:t>https://www.atis.org/3gpp-transpositions - Rel-17</w:t>
        </w:r>
      </w:hyperlink>
    </w:p>
    <w:p w14:paraId="388B622C" w14:textId="48DA8DB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CCSA.3GPP.36.461.V17.0.0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739" w:history="1">
        <w:r w:rsidRPr="00256C9E">
          <w:rPr>
            <w:color w:val="0563C1"/>
            <w:sz w:val="18"/>
            <w:szCs w:val="18"/>
            <w:u w:val="single"/>
            <w:lang w:val="es-ES_tradnl" w:eastAsia="en-GB"/>
          </w:rPr>
          <w:t>https://www.ccsa.org.cn/api/portalsFile/downloadOldFile?type=17&amp;oldFileUrl=NTN/SRIT/CCSA.3GPP.36.461.V17.0.0.d</w:t>
        </w:r>
      </w:hyperlink>
      <w:hyperlink r:id="rId740" w:history="1">
        <w:r w:rsidRPr="00256C9E">
          <w:rPr>
            <w:color w:val="0563C1"/>
            <w:sz w:val="18"/>
            <w:szCs w:val="18"/>
            <w:u w:val="single"/>
            <w:lang w:val="es-ES_tradnl" w:eastAsia="en-GB"/>
          </w:rPr>
          <w:t>oc</w:t>
        </w:r>
      </w:hyperlink>
    </w:p>
    <w:p w14:paraId="56420A66" w14:textId="4C30C5B2"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136 461 V17.0.0 (2022-05)</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02.05.2022</w:t>
      </w:r>
      <w:r w:rsidRPr="00256C9E">
        <w:rPr>
          <w:rFonts w:ascii="Arial" w:hAnsi="Arial" w:cs="Arial"/>
          <w:szCs w:val="24"/>
          <w:lang w:val="es-ES_tradnl" w:eastAsia="en-GB"/>
        </w:rPr>
        <w:tab/>
      </w:r>
      <w:hyperlink r:id="rId741" w:history="1">
        <w:r w:rsidRPr="00256C9E">
          <w:rPr>
            <w:color w:val="0563C1"/>
            <w:sz w:val="18"/>
            <w:szCs w:val="18"/>
            <w:u w:val="single"/>
            <w:lang w:val="es-ES_tradnl" w:eastAsia="en-GB"/>
          </w:rPr>
          <w:t>https://www.etsi.org/deliver/etsi_ts/136400_136499/136461/17.00.00_60/ts_136461v170000p.pdf</w:t>
        </w:r>
      </w:hyperlink>
    </w:p>
    <w:p w14:paraId="3E95D1C8" w14:textId="23D0F06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36.461-17.0.0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742" w:history="1">
        <w:r w:rsidRPr="00256C9E">
          <w:rPr>
            <w:color w:val="0563C1"/>
            <w:sz w:val="18"/>
            <w:szCs w:val="18"/>
            <w:u w:val="single"/>
            <w:lang w:val="es-ES_tradnl" w:eastAsia="en-GB"/>
          </w:rPr>
          <w:t>https://members.tsdsi.in/s/ra9X6ZN4iSGcb9e</w:t>
        </w:r>
      </w:hyperlink>
    </w:p>
    <w:p w14:paraId="149DC09F" w14:textId="1F2671C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TTAT.3G-36.461V17.0.0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743" w:history="1">
        <w:r w:rsidRPr="00256C9E">
          <w:rPr>
            <w:color w:val="0563C1"/>
            <w:sz w:val="18"/>
            <w:szCs w:val="18"/>
            <w:u w:val="single"/>
            <w:lang w:val="es-ES_tradnl" w:eastAsia="en-GB"/>
          </w:rPr>
          <w:t>https://www.tta.or.kr/eng/ttaSearchEngView.do?key=461&amp;searchStandardNo=TTAT.3G-36.461V17.0.0&amp;searchCate=TTAS</w:t>
        </w:r>
      </w:hyperlink>
    </w:p>
    <w:p w14:paraId="02F35ADF" w14:textId="62E5C52F"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4CF1DEF3" w14:textId="184B6531"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ATIS.3GPP.36.461.V18.0.0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744" w:anchor="Rel-18" w:history="1">
        <w:r w:rsidRPr="00256C9E">
          <w:rPr>
            <w:color w:val="0563C1"/>
            <w:sz w:val="18"/>
            <w:szCs w:val="18"/>
            <w:u w:val="single"/>
            <w:lang w:val="es-ES_tradnl" w:eastAsia="en-GB"/>
          </w:rPr>
          <w:t>https://www.atis.org/3gpp-transpositions - Rel-18</w:t>
        </w:r>
      </w:hyperlink>
    </w:p>
    <w:p w14:paraId="7602E41F" w14:textId="06093BD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CCSA.3GPP.36.461.V18.0.0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745" w:history="1">
        <w:r w:rsidRPr="00256C9E">
          <w:rPr>
            <w:color w:val="0563C1"/>
            <w:sz w:val="18"/>
            <w:szCs w:val="18"/>
            <w:u w:val="single"/>
            <w:lang w:val="es-ES_tradnl" w:eastAsia="en-GB"/>
          </w:rPr>
          <w:t>https://www.ccsa.org.cn/api/portalsFile/downloadOldFile?type=17&amp;oldFileUrl=NTN/SRIT/CCSA.3GPP.36.461.V18.0.0.d</w:t>
        </w:r>
      </w:hyperlink>
      <w:hyperlink r:id="rId746" w:history="1">
        <w:r w:rsidRPr="00256C9E">
          <w:rPr>
            <w:color w:val="0563C1"/>
            <w:sz w:val="18"/>
            <w:szCs w:val="18"/>
            <w:u w:val="single"/>
            <w:lang w:val="es-ES_tradnl" w:eastAsia="en-GB"/>
          </w:rPr>
          <w:t>ocx</w:t>
        </w:r>
      </w:hyperlink>
    </w:p>
    <w:p w14:paraId="67F673EB" w14:textId="30D58BFE"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136 461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03.05.2024</w:t>
      </w:r>
      <w:r w:rsidRPr="00256C9E">
        <w:rPr>
          <w:rFonts w:ascii="Arial" w:hAnsi="Arial" w:cs="Arial"/>
          <w:szCs w:val="24"/>
          <w:lang w:val="es-ES_tradnl" w:eastAsia="en-GB"/>
        </w:rPr>
        <w:tab/>
      </w:r>
      <w:hyperlink r:id="rId747" w:history="1">
        <w:r w:rsidRPr="00256C9E">
          <w:rPr>
            <w:color w:val="0563C1"/>
            <w:sz w:val="18"/>
            <w:szCs w:val="18"/>
            <w:u w:val="single"/>
            <w:lang w:val="es-ES_tradnl" w:eastAsia="en-GB"/>
          </w:rPr>
          <w:t>https://www.etsi.org/deliver/etsi_ts/136400_136499/136461/18.00.00_60/ts_136461v180000p.pdf</w:t>
        </w:r>
      </w:hyperlink>
    </w:p>
    <w:p w14:paraId="74C9E58B" w14:textId="3F1F748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36.461 -18.0.0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748" w:history="1">
        <w:r w:rsidRPr="00256C9E">
          <w:rPr>
            <w:color w:val="0563C1"/>
            <w:sz w:val="18"/>
            <w:szCs w:val="18"/>
            <w:u w:val="single"/>
            <w:lang w:val="es-ES_tradnl" w:eastAsia="en-GB"/>
          </w:rPr>
          <w:t>https://members.tsdsi.in/s/WQ3WDrC5pkkfyTp</w:t>
        </w:r>
      </w:hyperlink>
    </w:p>
    <w:p w14:paraId="00780A46" w14:textId="190418D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TTAT.3G-36.461V18.0.0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749" w:history="1">
        <w:r w:rsidRPr="00256C9E">
          <w:rPr>
            <w:color w:val="0563C1"/>
            <w:sz w:val="18"/>
            <w:szCs w:val="18"/>
            <w:u w:val="single"/>
            <w:lang w:val="es-ES_tradnl" w:eastAsia="en-GB"/>
          </w:rPr>
          <w:t>https://www.tta.or.kr/eng/ttaSearchEngView.do?key=461&amp;searchStandardNo=TTAT.3G-36.461V18.0.0&amp;searchCate=TTAS</w:t>
        </w:r>
      </w:hyperlink>
    </w:p>
    <w:p w14:paraId="182ECDD0"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lastRenderedPageBreak/>
        <w:t>1.3.1.4.21</w:t>
      </w:r>
      <w:r w:rsidRPr="00256C9E">
        <w:rPr>
          <w:lang w:val="es-ES_tradnl"/>
        </w:rPr>
        <w:tab/>
        <w:t>TS 36.462</w:t>
      </w:r>
    </w:p>
    <w:p w14:paraId="569A68BF" w14:textId="77777777" w:rsidR="00941FD9" w:rsidRPr="00256C9E" w:rsidRDefault="00941FD9" w:rsidP="00941FD9">
      <w:pPr>
        <w:pStyle w:val="Headingb"/>
        <w:rPr>
          <w:lang w:val="es-ES_tradnl"/>
        </w:rPr>
      </w:pPr>
      <w:bookmarkStart w:id="289" w:name="_Toc56152409"/>
      <w:bookmarkStart w:id="290" w:name="_Toc56153789"/>
      <w:bookmarkStart w:id="291" w:name="_Toc94532901"/>
      <w:bookmarkStart w:id="292" w:name="_Toc94533371"/>
      <w:r w:rsidRPr="00256C9E">
        <w:rPr>
          <w:lang w:val="es-ES_tradnl"/>
        </w:rPr>
        <w:t xml:space="preserve">Red de acceso radioeléctrico terrenal universal evolucionado (E-UTRAN) and Wireless LAN (WLAN); </w:t>
      </w:r>
      <w:bookmarkEnd w:id="289"/>
      <w:bookmarkEnd w:id="290"/>
      <w:bookmarkEnd w:id="291"/>
      <w:bookmarkEnd w:id="292"/>
      <w:r w:rsidRPr="00256C9E">
        <w:rPr>
          <w:lang w:val="es-ES_tradnl"/>
        </w:rPr>
        <w:t>transporte de señalización Xw</w:t>
      </w:r>
    </w:p>
    <w:p w14:paraId="7CB157F7" w14:textId="0A995F54" w:rsidR="00941FD9" w:rsidRPr="00256C9E" w:rsidRDefault="00941FD9" w:rsidP="00941FD9">
      <w:pPr>
        <w:keepNext/>
        <w:keepLines/>
        <w:rPr>
          <w:lang w:val="es-ES_tradnl"/>
        </w:rPr>
      </w:pPr>
      <w:r w:rsidRPr="00256C9E">
        <w:rPr>
          <w:lang w:val="es-ES_tradnl"/>
        </w:rPr>
        <w:t>Este documento especifica las normas para el transporte de señalización aplicable a la interfaz Xw. La interfaz Xw es una interfaz lógica entre eNB y la terminación WLAN (WT). Este documento describe el transporte de mensajes de señalización Xw-AP a través de Xw.</w:t>
      </w:r>
    </w:p>
    <w:p w14:paraId="3A888888" w14:textId="1A7262F7"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22EA8F2B" w14:textId="7E2B007A"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1B831C38" w14:textId="508BD9B0"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ATIS.3GPP.36.462.V17.0.0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750" w:anchor="Rel-17" w:history="1">
        <w:r w:rsidRPr="00256C9E">
          <w:rPr>
            <w:color w:val="0563C1"/>
            <w:sz w:val="18"/>
            <w:szCs w:val="18"/>
            <w:u w:val="single"/>
            <w:lang w:val="es-ES_tradnl" w:eastAsia="en-GB"/>
          </w:rPr>
          <w:t>https://www.atis.org/3gpp-transpositions - Rel-17</w:t>
        </w:r>
      </w:hyperlink>
    </w:p>
    <w:p w14:paraId="0FDE61A5" w14:textId="2FEE0DF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CCSA.3GPP.36.462.V17.0.0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751" w:history="1">
        <w:r w:rsidRPr="00256C9E">
          <w:rPr>
            <w:color w:val="0563C1"/>
            <w:sz w:val="18"/>
            <w:szCs w:val="18"/>
            <w:u w:val="single"/>
            <w:lang w:val="es-ES_tradnl" w:eastAsia="en-GB"/>
          </w:rPr>
          <w:t>https://www.ccsa.org.cn/api/portalsFile/downloadOldFile?type=17&amp;oldFileUrl=NTN/SRIT/CCSA.3GPP.36.462.V17.0.0.d</w:t>
        </w:r>
      </w:hyperlink>
      <w:hyperlink r:id="rId752" w:history="1">
        <w:r w:rsidRPr="00256C9E">
          <w:rPr>
            <w:color w:val="0563C1"/>
            <w:sz w:val="18"/>
            <w:szCs w:val="18"/>
            <w:u w:val="single"/>
            <w:lang w:val="es-ES_tradnl" w:eastAsia="en-GB"/>
          </w:rPr>
          <w:t>oc</w:t>
        </w:r>
      </w:hyperlink>
    </w:p>
    <w:p w14:paraId="6154AD7D" w14:textId="4F4E2058"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136 462 V17.0.0 (2022-05)</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02.05.2022</w:t>
      </w:r>
      <w:r w:rsidRPr="00256C9E">
        <w:rPr>
          <w:rFonts w:ascii="Arial" w:hAnsi="Arial" w:cs="Arial"/>
          <w:szCs w:val="24"/>
          <w:lang w:val="es-ES_tradnl" w:eastAsia="en-GB"/>
        </w:rPr>
        <w:tab/>
      </w:r>
      <w:hyperlink r:id="rId753" w:history="1">
        <w:r w:rsidRPr="00256C9E">
          <w:rPr>
            <w:color w:val="0563C1"/>
            <w:sz w:val="18"/>
            <w:szCs w:val="18"/>
            <w:u w:val="single"/>
            <w:lang w:val="es-ES_tradnl" w:eastAsia="en-GB"/>
          </w:rPr>
          <w:t>https://www.etsi.org/deliver/etsi_ts/136400_136499/136462/17.00.00_60/ts_136462v170000p.pdf</w:t>
        </w:r>
      </w:hyperlink>
    </w:p>
    <w:p w14:paraId="0890773F" w14:textId="237B158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36.462-17.0.0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754" w:history="1">
        <w:r w:rsidRPr="00256C9E">
          <w:rPr>
            <w:color w:val="0563C1"/>
            <w:sz w:val="18"/>
            <w:szCs w:val="18"/>
            <w:u w:val="single"/>
            <w:lang w:val="es-ES_tradnl" w:eastAsia="en-GB"/>
          </w:rPr>
          <w:t>https://members.tsdsi.in/s/aeQ2foMDXWaGgM6</w:t>
        </w:r>
      </w:hyperlink>
    </w:p>
    <w:p w14:paraId="293B4F68" w14:textId="4E39B59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TTAT.3G-36.462V17.0.0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755" w:history="1">
        <w:r w:rsidRPr="00256C9E">
          <w:rPr>
            <w:color w:val="0563C1"/>
            <w:sz w:val="18"/>
            <w:szCs w:val="18"/>
            <w:u w:val="single"/>
            <w:lang w:val="es-ES_tradnl" w:eastAsia="en-GB"/>
          </w:rPr>
          <w:t>https://www.tta.or.kr/eng/ttaSearchEngView.do?key=461&amp;searchStandardNo=TTAT.3G-36.462V17.0.0&amp;searchCate=TTAS</w:t>
        </w:r>
      </w:hyperlink>
    </w:p>
    <w:p w14:paraId="63620000" w14:textId="2A061914"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41A6FB2F" w14:textId="4001F87E"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ATIS.3GPP.36.462.V18.0.0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756" w:anchor="Rel-18" w:history="1">
        <w:r w:rsidRPr="00256C9E">
          <w:rPr>
            <w:color w:val="0563C1"/>
            <w:sz w:val="18"/>
            <w:szCs w:val="18"/>
            <w:u w:val="single"/>
            <w:lang w:val="es-ES_tradnl" w:eastAsia="en-GB"/>
          </w:rPr>
          <w:t>https://www.atis.org/3gpp-transpositions - Rel-18</w:t>
        </w:r>
      </w:hyperlink>
    </w:p>
    <w:p w14:paraId="3DFF053A" w14:textId="669E5BE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CCSA.3GPP.36.462.V18.0.0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757" w:history="1">
        <w:r w:rsidRPr="00256C9E">
          <w:rPr>
            <w:color w:val="0563C1"/>
            <w:sz w:val="18"/>
            <w:szCs w:val="18"/>
            <w:u w:val="single"/>
            <w:lang w:val="es-ES_tradnl" w:eastAsia="en-GB"/>
          </w:rPr>
          <w:t>https://www.ccsa.org.cn/api/portalsFile/downloadOldFile?type=17&amp;oldFileUrl=NTN/SRIT/CCSA.3GPP.36.462.V18.0.0.d</w:t>
        </w:r>
      </w:hyperlink>
      <w:hyperlink r:id="rId758" w:history="1">
        <w:r w:rsidRPr="00256C9E">
          <w:rPr>
            <w:color w:val="0563C1"/>
            <w:sz w:val="18"/>
            <w:szCs w:val="18"/>
            <w:u w:val="single"/>
            <w:lang w:val="es-ES_tradnl" w:eastAsia="en-GB"/>
          </w:rPr>
          <w:t>ocx</w:t>
        </w:r>
      </w:hyperlink>
    </w:p>
    <w:p w14:paraId="7B786306" w14:textId="642CB97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136 462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03.05.2024</w:t>
      </w:r>
      <w:r w:rsidRPr="00256C9E">
        <w:rPr>
          <w:rFonts w:ascii="Arial" w:hAnsi="Arial" w:cs="Arial"/>
          <w:szCs w:val="24"/>
          <w:lang w:val="es-ES_tradnl" w:eastAsia="en-GB"/>
        </w:rPr>
        <w:tab/>
      </w:r>
      <w:hyperlink r:id="rId759" w:history="1">
        <w:r w:rsidRPr="00256C9E">
          <w:rPr>
            <w:color w:val="0563C1"/>
            <w:sz w:val="18"/>
            <w:szCs w:val="18"/>
            <w:u w:val="single"/>
            <w:lang w:val="es-ES_tradnl" w:eastAsia="en-GB"/>
          </w:rPr>
          <w:t>https://www.etsi.org/deliver/etsi_ts/136400_136499/136462/18.00.00_60/ts_136462v180000p.pdf</w:t>
        </w:r>
      </w:hyperlink>
    </w:p>
    <w:p w14:paraId="547BDF08" w14:textId="33D62FC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36.462 -18.0.0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760" w:history="1">
        <w:r w:rsidRPr="00256C9E">
          <w:rPr>
            <w:color w:val="0563C1"/>
            <w:sz w:val="18"/>
            <w:szCs w:val="18"/>
            <w:u w:val="single"/>
            <w:lang w:val="es-ES_tradnl" w:eastAsia="en-GB"/>
          </w:rPr>
          <w:t>https://members.tsdsi.in/s/j26CKHL3b47RJYE</w:t>
        </w:r>
      </w:hyperlink>
    </w:p>
    <w:p w14:paraId="2F280781" w14:textId="0913BB0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TTAT.3G-36.462V18.0.0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761" w:history="1">
        <w:r w:rsidRPr="00256C9E">
          <w:rPr>
            <w:color w:val="0563C1"/>
            <w:sz w:val="18"/>
            <w:szCs w:val="18"/>
            <w:u w:val="single"/>
            <w:lang w:val="es-ES_tradnl" w:eastAsia="en-GB"/>
          </w:rPr>
          <w:t>https://www.tta.or.kr/eng/ttaSearchEngView.do?key=461&amp;searchStandardNo=TTAT.3G-36.462V18.0.0&amp;searchCate=TTAS</w:t>
        </w:r>
      </w:hyperlink>
    </w:p>
    <w:p w14:paraId="2DB4B249"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1.3.1.4.22</w:t>
      </w:r>
      <w:r w:rsidRPr="00256C9E">
        <w:rPr>
          <w:lang w:val="es-ES_tradnl"/>
        </w:rPr>
        <w:tab/>
        <w:t>TS 36.463</w:t>
      </w:r>
    </w:p>
    <w:p w14:paraId="08286CDF" w14:textId="77777777" w:rsidR="00941FD9" w:rsidRPr="00256C9E" w:rsidRDefault="00941FD9" w:rsidP="00941FD9">
      <w:pPr>
        <w:pStyle w:val="Headingb"/>
        <w:rPr>
          <w:lang w:val="es-ES_tradnl"/>
        </w:rPr>
      </w:pPr>
      <w:bookmarkStart w:id="293" w:name="_Toc56152410"/>
      <w:bookmarkStart w:id="294" w:name="_Toc56153790"/>
      <w:bookmarkStart w:id="295" w:name="_Toc94532902"/>
      <w:bookmarkStart w:id="296" w:name="_Toc94533372"/>
      <w:r w:rsidRPr="00256C9E">
        <w:rPr>
          <w:lang w:val="es-ES_tradnl"/>
        </w:rPr>
        <w:t xml:space="preserve">Red de acceso radioeléctrico terrenal universal evolucionado (E-UTRAN) y red de área local inalámbrica ( (WLAN); </w:t>
      </w:r>
      <w:bookmarkEnd w:id="293"/>
      <w:bookmarkEnd w:id="294"/>
      <w:bookmarkEnd w:id="295"/>
      <w:bookmarkEnd w:id="296"/>
      <w:r w:rsidRPr="00256C9E">
        <w:rPr>
          <w:lang w:val="es-ES_tradnl"/>
        </w:rPr>
        <w:t>protocolo de aplicación Xw (XwAP)</w:t>
      </w:r>
    </w:p>
    <w:p w14:paraId="11E54C08" w14:textId="77777777" w:rsidR="00941FD9" w:rsidRPr="00256C9E" w:rsidRDefault="00941FD9" w:rsidP="00941FD9">
      <w:pPr>
        <w:keepNext/>
        <w:keepLines/>
        <w:rPr>
          <w:lang w:val="es-ES_tradnl"/>
        </w:rPr>
      </w:pPr>
      <w:r w:rsidRPr="00256C9E">
        <w:rPr>
          <w:lang w:val="es-ES_tradnl"/>
        </w:rPr>
        <w:t>Este documento especifica los procedimientos de señalización en el plano de control entre un eNB y la terminación WLAN (WT). El protocolo de aplicación Xw (XwAP) soporta las funciones de la interfaz Xw mediante los procedimientos de señalización definidos en este documento.</w:t>
      </w:r>
    </w:p>
    <w:p w14:paraId="24A2780B" w14:textId="34C729C7"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07E40D20" w14:textId="6B01F6A1"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52D830E8" w14:textId="548BC0B2"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ATIS.3GPP.36.463.V17.0.0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762" w:anchor="Rel-17" w:history="1">
        <w:r w:rsidRPr="00256C9E">
          <w:rPr>
            <w:color w:val="0563C1"/>
            <w:sz w:val="18"/>
            <w:szCs w:val="18"/>
            <w:u w:val="single"/>
            <w:lang w:val="es-ES_tradnl" w:eastAsia="en-GB"/>
          </w:rPr>
          <w:t>https://www.atis.org/3gpp-transpositions - Rel-17</w:t>
        </w:r>
      </w:hyperlink>
    </w:p>
    <w:p w14:paraId="4AD91B88" w14:textId="268E80E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CCSA.3GPP.36.463.V17.0.0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763" w:history="1">
        <w:r w:rsidRPr="00256C9E">
          <w:rPr>
            <w:color w:val="0563C1"/>
            <w:sz w:val="18"/>
            <w:szCs w:val="18"/>
            <w:u w:val="single"/>
            <w:lang w:val="es-ES_tradnl" w:eastAsia="en-GB"/>
          </w:rPr>
          <w:t>https://www.ccsa.org.cn/api/portalsFile/downloadOldFile?type=17&amp;oldFileUrl=NTN/SRIT/CCSA.3GPP.36.463.V17.0.0.d</w:t>
        </w:r>
      </w:hyperlink>
      <w:hyperlink r:id="rId764" w:history="1">
        <w:r w:rsidRPr="00256C9E">
          <w:rPr>
            <w:color w:val="0563C1"/>
            <w:sz w:val="18"/>
            <w:szCs w:val="18"/>
            <w:u w:val="single"/>
            <w:lang w:val="es-ES_tradnl" w:eastAsia="en-GB"/>
          </w:rPr>
          <w:t>oc</w:t>
        </w:r>
      </w:hyperlink>
    </w:p>
    <w:p w14:paraId="060215CA" w14:textId="5D0202F0"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136 463 V17.0.0 (2022-05)</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02.05.2022</w:t>
      </w:r>
      <w:r w:rsidRPr="00256C9E">
        <w:rPr>
          <w:rFonts w:ascii="Arial" w:hAnsi="Arial" w:cs="Arial"/>
          <w:szCs w:val="24"/>
          <w:lang w:val="es-ES_tradnl" w:eastAsia="en-GB"/>
        </w:rPr>
        <w:tab/>
      </w:r>
      <w:hyperlink r:id="rId765" w:history="1">
        <w:r w:rsidRPr="00256C9E">
          <w:rPr>
            <w:color w:val="0563C1"/>
            <w:sz w:val="18"/>
            <w:szCs w:val="18"/>
            <w:u w:val="single"/>
            <w:lang w:val="es-ES_tradnl" w:eastAsia="en-GB"/>
          </w:rPr>
          <w:t>https://www.etsi.org/deliver/etsi_ts/136400_136499/136463/17.00.00_60/ts_136463v170000p.pdf</w:t>
        </w:r>
      </w:hyperlink>
    </w:p>
    <w:p w14:paraId="190A90A5" w14:textId="3EC5B03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36.463-17.0.0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766" w:history="1">
        <w:r w:rsidRPr="00256C9E">
          <w:rPr>
            <w:color w:val="0563C1"/>
            <w:sz w:val="18"/>
            <w:szCs w:val="18"/>
            <w:u w:val="single"/>
            <w:lang w:val="es-ES_tradnl" w:eastAsia="en-GB"/>
          </w:rPr>
          <w:t>https://members.tsdsi.in/s/JbEna9JddfRa7qj</w:t>
        </w:r>
      </w:hyperlink>
    </w:p>
    <w:p w14:paraId="455BCE80" w14:textId="1762714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TTAT.3G-36.463V17.0.0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767" w:history="1">
        <w:r w:rsidRPr="00256C9E">
          <w:rPr>
            <w:color w:val="0563C1"/>
            <w:sz w:val="18"/>
            <w:szCs w:val="18"/>
            <w:u w:val="single"/>
            <w:lang w:val="es-ES_tradnl" w:eastAsia="en-GB"/>
          </w:rPr>
          <w:t>https://www.tta.or.kr/eng/ttaSearchEngView.do?key=461&amp;searchStandardNo=TTAT.3G-36.463V17.0.0&amp;searchCate=TTAS</w:t>
        </w:r>
      </w:hyperlink>
    </w:p>
    <w:p w14:paraId="6E0DE60E" w14:textId="6B9009CC" w:rsidR="00941FD9" w:rsidRPr="00256C9E" w:rsidRDefault="00F1137E" w:rsidP="00941FD9">
      <w:pPr>
        <w:keepNext/>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lastRenderedPageBreak/>
        <w:t>Versión 18</w:t>
      </w:r>
    </w:p>
    <w:p w14:paraId="263F93F5" w14:textId="68A5C1ED"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ATIS.3GPP.36.463.V18.0.0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768" w:anchor="Rel-18" w:history="1">
        <w:r w:rsidRPr="00256C9E">
          <w:rPr>
            <w:color w:val="0563C1"/>
            <w:sz w:val="18"/>
            <w:szCs w:val="18"/>
            <w:u w:val="single"/>
            <w:lang w:val="es-ES_tradnl" w:eastAsia="en-GB"/>
          </w:rPr>
          <w:t>https://www.atis.org/3gpp-transpositions - Rel-18</w:t>
        </w:r>
      </w:hyperlink>
    </w:p>
    <w:p w14:paraId="701BF4FE" w14:textId="3334CF3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CCSA.3GPP.36.463.V18.0.0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769" w:history="1">
        <w:r w:rsidRPr="00256C9E">
          <w:rPr>
            <w:color w:val="0563C1"/>
            <w:sz w:val="18"/>
            <w:szCs w:val="18"/>
            <w:u w:val="single"/>
            <w:lang w:val="es-ES_tradnl" w:eastAsia="en-GB"/>
          </w:rPr>
          <w:t>https://www.ccsa.org.cn/api/portalsFile/downloadOldFile?type=17&amp;oldFileUrl=NTN/SRIT/CCSA.3GPP.36.463.V18.0.0.d</w:t>
        </w:r>
      </w:hyperlink>
      <w:hyperlink r:id="rId770" w:history="1">
        <w:r w:rsidRPr="00256C9E">
          <w:rPr>
            <w:color w:val="0563C1"/>
            <w:sz w:val="18"/>
            <w:szCs w:val="18"/>
            <w:u w:val="single"/>
            <w:lang w:val="es-ES_tradnl" w:eastAsia="en-GB"/>
          </w:rPr>
          <w:t>ocx</w:t>
        </w:r>
      </w:hyperlink>
    </w:p>
    <w:p w14:paraId="7B92B00D" w14:textId="3D20548A"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136 463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03.05.2024</w:t>
      </w:r>
      <w:r w:rsidRPr="00256C9E">
        <w:rPr>
          <w:rFonts w:ascii="Arial" w:hAnsi="Arial" w:cs="Arial"/>
          <w:szCs w:val="24"/>
          <w:lang w:val="es-ES_tradnl" w:eastAsia="en-GB"/>
        </w:rPr>
        <w:tab/>
      </w:r>
      <w:hyperlink r:id="rId771" w:history="1">
        <w:r w:rsidRPr="00256C9E">
          <w:rPr>
            <w:color w:val="0563C1"/>
            <w:sz w:val="18"/>
            <w:szCs w:val="18"/>
            <w:u w:val="single"/>
            <w:lang w:val="es-ES_tradnl" w:eastAsia="en-GB"/>
          </w:rPr>
          <w:t>https://www.etsi.org/deliver/etsi_ts/136400_136499/136463/18.00.00_60/ts_136463v180000p.pdf</w:t>
        </w:r>
      </w:hyperlink>
    </w:p>
    <w:p w14:paraId="4578E59F" w14:textId="75328AC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36.463 -18.0.0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772" w:history="1">
        <w:r w:rsidRPr="00256C9E">
          <w:rPr>
            <w:color w:val="0563C1"/>
            <w:sz w:val="18"/>
            <w:szCs w:val="18"/>
            <w:u w:val="single"/>
            <w:lang w:val="es-ES_tradnl" w:eastAsia="en-GB"/>
          </w:rPr>
          <w:t>https://members.tsdsi.in/s/TzWDfeJGwyKY3dc</w:t>
        </w:r>
      </w:hyperlink>
    </w:p>
    <w:p w14:paraId="4A0DEB30" w14:textId="117E1E4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TTAT.3G-36.463V18.0.0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773" w:history="1">
        <w:r w:rsidRPr="00256C9E">
          <w:rPr>
            <w:color w:val="0563C1"/>
            <w:sz w:val="18"/>
            <w:szCs w:val="18"/>
            <w:u w:val="single"/>
            <w:lang w:val="es-ES_tradnl" w:eastAsia="en-GB"/>
          </w:rPr>
          <w:t>https://www.tta.or.kr/eng/ttaSearchEngView.do?key=461&amp;searchStandardNo=TTAT.3G-36.463V18.0.0&amp;searchCate=TTAS</w:t>
        </w:r>
      </w:hyperlink>
    </w:p>
    <w:p w14:paraId="130475E5"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1.3.1.4.23</w:t>
      </w:r>
      <w:r w:rsidRPr="00256C9E">
        <w:rPr>
          <w:lang w:val="es-ES_tradnl"/>
        </w:rPr>
        <w:tab/>
        <w:t>TS 36.464</w:t>
      </w:r>
    </w:p>
    <w:p w14:paraId="2D2B836C" w14:textId="77777777" w:rsidR="00941FD9" w:rsidRPr="00256C9E" w:rsidRDefault="00941FD9" w:rsidP="00941FD9">
      <w:pPr>
        <w:pStyle w:val="Headingb"/>
        <w:rPr>
          <w:lang w:val="es-ES_tradnl"/>
        </w:rPr>
      </w:pPr>
      <w:bookmarkStart w:id="297" w:name="_Toc56152411"/>
      <w:bookmarkStart w:id="298" w:name="_Toc56153791"/>
      <w:bookmarkStart w:id="299" w:name="_Toc94532903"/>
      <w:bookmarkStart w:id="300" w:name="_Toc94533373"/>
      <w:r w:rsidRPr="00256C9E">
        <w:rPr>
          <w:lang w:val="es-ES_tradnl"/>
        </w:rPr>
        <w:t xml:space="preserve">Red de acceso radioeléctrico terrenal universal evolucionado (E-UTRAN) y red de área local inalámbrica (WLAN); </w:t>
      </w:r>
      <w:bookmarkEnd w:id="297"/>
      <w:bookmarkEnd w:id="298"/>
      <w:bookmarkEnd w:id="299"/>
      <w:bookmarkEnd w:id="300"/>
      <w:r w:rsidRPr="00256C9E">
        <w:rPr>
          <w:lang w:val="es-ES_tradnl"/>
        </w:rPr>
        <w:t>transporte de datos Xw</w:t>
      </w:r>
    </w:p>
    <w:p w14:paraId="795D86AB" w14:textId="36D2D433" w:rsidR="00941FD9" w:rsidRPr="00256C9E" w:rsidRDefault="00941FD9" w:rsidP="00941FD9">
      <w:pPr>
        <w:keepNext/>
        <w:keepLines/>
        <w:rPr>
          <w:lang w:val="es-ES_tradnl"/>
        </w:rPr>
      </w:pPr>
      <w:r w:rsidRPr="00256C9E">
        <w:rPr>
          <w:lang w:val="es-ES_tradnl"/>
        </w:rPr>
        <w:t>Este documento especifica las normas de los protocolos de transporte de datos de usuario y los protocolos de señalización conexos para establecer los portadores de transporte en el plano de usuario a través de la interfaz Xw para la agregación LTE/WLAN (LWA).</w:t>
      </w:r>
    </w:p>
    <w:p w14:paraId="1404566B" w14:textId="5BB6A573"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057409F0" w14:textId="781F6590"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4FADDF1A" w14:textId="7D8E288A"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ATIS.3GPP.36.464.V17.0.0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774" w:anchor="Rel-17" w:history="1">
        <w:r w:rsidRPr="00256C9E">
          <w:rPr>
            <w:color w:val="0563C1"/>
            <w:sz w:val="18"/>
            <w:szCs w:val="18"/>
            <w:u w:val="single"/>
            <w:lang w:val="es-ES_tradnl" w:eastAsia="en-GB"/>
          </w:rPr>
          <w:t>https://www.atis.org/3gpp-transpositions - Rel-17</w:t>
        </w:r>
      </w:hyperlink>
    </w:p>
    <w:p w14:paraId="5C54DB02" w14:textId="534455F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CCSA.3GPP.36.464.V17.0.0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775" w:history="1">
        <w:r w:rsidRPr="00256C9E">
          <w:rPr>
            <w:color w:val="0563C1"/>
            <w:sz w:val="18"/>
            <w:szCs w:val="18"/>
            <w:u w:val="single"/>
            <w:lang w:val="es-ES_tradnl" w:eastAsia="en-GB"/>
          </w:rPr>
          <w:t>https://www.ccsa.org.cn/api/portalsFile/downloadOldFile?type=17&amp;oldFileUrl=NTN/SRIT/CCSA.3GPP.36.464.V17.0.0.d</w:t>
        </w:r>
      </w:hyperlink>
      <w:hyperlink r:id="rId776" w:history="1">
        <w:r w:rsidRPr="00256C9E">
          <w:rPr>
            <w:color w:val="0563C1"/>
            <w:sz w:val="18"/>
            <w:szCs w:val="18"/>
            <w:u w:val="single"/>
            <w:lang w:val="es-ES_tradnl" w:eastAsia="en-GB"/>
          </w:rPr>
          <w:t>oc</w:t>
        </w:r>
      </w:hyperlink>
    </w:p>
    <w:p w14:paraId="3E62D184" w14:textId="1C489455"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136 464 V17.0.0 (2022-05)</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02.05.2022</w:t>
      </w:r>
      <w:r w:rsidRPr="00256C9E">
        <w:rPr>
          <w:rFonts w:ascii="Arial" w:hAnsi="Arial" w:cs="Arial"/>
          <w:szCs w:val="24"/>
          <w:lang w:val="es-ES_tradnl" w:eastAsia="en-GB"/>
        </w:rPr>
        <w:tab/>
      </w:r>
      <w:hyperlink r:id="rId777" w:history="1">
        <w:r w:rsidRPr="00256C9E">
          <w:rPr>
            <w:color w:val="0563C1"/>
            <w:sz w:val="18"/>
            <w:szCs w:val="18"/>
            <w:u w:val="single"/>
            <w:lang w:val="es-ES_tradnl" w:eastAsia="en-GB"/>
          </w:rPr>
          <w:t>https://www.etsi.org/deliver/etsi_ts/136400_136499/136464/17.00.00_60/ts_136464v170000p.pdf</w:t>
        </w:r>
      </w:hyperlink>
    </w:p>
    <w:p w14:paraId="700C7D1B" w14:textId="732976D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36.464-17.0.0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778" w:history="1">
        <w:r w:rsidRPr="00256C9E">
          <w:rPr>
            <w:color w:val="0563C1"/>
            <w:sz w:val="18"/>
            <w:szCs w:val="18"/>
            <w:u w:val="single"/>
            <w:lang w:val="es-ES_tradnl" w:eastAsia="en-GB"/>
          </w:rPr>
          <w:t>https://members.tsdsi.in/s/qd6jGpeES4mqrSZ</w:t>
        </w:r>
      </w:hyperlink>
    </w:p>
    <w:p w14:paraId="2A2871F1" w14:textId="475B6E9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TTAT.3G-36.464V17.0.0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779" w:history="1">
        <w:r w:rsidRPr="00256C9E">
          <w:rPr>
            <w:color w:val="0563C1"/>
            <w:sz w:val="18"/>
            <w:szCs w:val="18"/>
            <w:u w:val="single"/>
            <w:lang w:val="es-ES_tradnl" w:eastAsia="en-GB"/>
          </w:rPr>
          <w:t>https://www.tta.or.kr/eng/ttaSearchEngView.do?key=461&amp;searchStandardNo=TTAT.3G-36.464V17.0.0&amp;searchCate=TTAS</w:t>
        </w:r>
      </w:hyperlink>
    </w:p>
    <w:p w14:paraId="6CA7EB36" w14:textId="6E30650A"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00F76D75" w14:textId="418B24A1"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ATIS.3GPP.36.464.V18.0.0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780" w:anchor="Rel-18" w:history="1">
        <w:r w:rsidRPr="00256C9E">
          <w:rPr>
            <w:color w:val="0563C1"/>
            <w:sz w:val="18"/>
            <w:szCs w:val="18"/>
            <w:u w:val="single"/>
            <w:lang w:val="es-ES_tradnl" w:eastAsia="en-GB"/>
          </w:rPr>
          <w:t>https://www.atis.org/3gpp-transpositions - Rel-18</w:t>
        </w:r>
      </w:hyperlink>
    </w:p>
    <w:p w14:paraId="2F2ED847" w14:textId="00635F1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CCSA.3GPP.36.464.V18.0.0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781" w:history="1">
        <w:r w:rsidRPr="00256C9E">
          <w:rPr>
            <w:color w:val="0563C1"/>
            <w:sz w:val="18"/>
            <w:szCs w:val="18"/>
            <w:u w:val="single"/>
            <w:lang w:val="es-ES_tradnl" w:eastAsia="en-GB"/>
          </w:rPr>
          <w:t>https://www.ccsa.org.cn/api/portalsFile/downloadOldFile?type=17&amp;oldFileUrl=NTN/SRIT/CCSA.3GPP.36.464.V18.0.0.d</w:t>
        </w:r>
      </w:hyperlink>
      <w:hyperlink r:id="rId782" w:history="1">
        <w:r w:rsidRPr="00256C9E">
          <w:rPr>
            <w:color w:val="0563C1"/>
            <w:sz w:val="18"/>
            <w:szCs w:val="18"/>
            <w:u w:val="single"/>
            <w:lang w:val="es-ES_tradnl" w:eastAsia="en-GB"/>
          </w:rPr>
          <w:t>ocx</w:t>
        </w:r>
      </w:hyperlink>
    </w:p>
    <w:p w14:paraId="332BED2B" w14:textId="6BB1F1D2"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136 464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03.05.2024</w:t>
      </w:r>
      <w:r w:rsidRPr="00256C9E">
        <w:rPr>
          <w:rFonts w:ascii="Arial" w:hAnsi="Arial" w:cs="Arial"/>
          <w:szCs w:val="24"/>
          <w:lang w:val="es-ES_tradnl" w:eastAsia="en-GB"/>
        </w:rPr>
        <w:tab/>
      </w:r>
      <w:hyperlink r:id="rId783" w:history="1">
        <w:r w:rsidRPr="00256C9E">
          <w:rPr>
            <w:color w:val="0563C1"/>
            <w:sz w:val="18"/>
            <w:szCs w:val="18"/>
            <w:u w:val="single"/>
            <w:lang w:val="es-ES_tradnl" w:eastAsia="en-GB"/>
          </w:rPr>
          <w:t>https://www.etsi.org/deliver/etsi_ts/136400_136499/136464/18.00.00_60/ts_136464v180000p.pdf</w:t>
        </w:r>
      </w:hyperlink>
    </w:p>
    <w:p w14:paraId="373653A4" w14:textId="4EBADB8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36.464 -18.0.0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784" w:history="1">
        <w:r w:rsidRPr="00256C9E">
          <w:rPr>
            <w:color w:val="0563C1"/>
            <w:sz w:val="18"/>
            <w:szCs w:val="18"/>
            <w:u w:val="single"/>
            <w:lang w:val="es-ES_tradnl" w:eastAsia="en-GB"/>
          </w:rPr>
          <w:t>https://members.tsdsi.in/s/Rg3ZzTGCCfYWsC2</w:t>
        </w:r>
      </w:hyperlink>
    </w:p>
    <w:p w14:paraId="3A338193" w14:textId="1B7B6CD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TTAT.3G-36.464V18.0.0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785" w:history="1">
        <w:r w:rsidRPr="00256C9E">
          <w:rPr>
            <w:color w:val="0563C1"/>
            <w:sz w:val="18"/>
            <w:szCs w:val="18"/>
            <w:u w:val="single"/>
            <w:lang w:val="es-ES_tradnl" w:eastAsia="en-GB"/>
          </w:rPr>
          <w:t>https://www.tta.or.kr/eng/ttaSearchEngView.do?key=461&amp;searchStandardNo=TTAT.3G-36.464V18.0.0&amp;searchCate=TTAS</w:t>
        </w:r>
      </w:hyperlink>
    </w:p>
    <w:p w14:paraId="64FEAF07" w14:textId="77777777" w:rsidR="00941FD9" w:rsidRPr="00256C9E" w:rsidRDefault="00941FD9" w:rsidP="008F5065">
      <w:pPr>
        <w:pStyle w:val="Heading5"/>
        <w:keepNext w:val="0"/>
        <w:keepLines w:val="0"/>
        <w:tabs>
          <w:tab w:val="clear" w:pos="992"/>
          <w:tab w:val="left" w:pos="1418"/>
        </w:tabs>
        <w:ind w:left="1418" w:hanging="1418"/>
        <w:rPr>
          <w:lang w:val="es-ES_tradnl"/>
        </w:rPr>
      </w:pPr>
      <w:r w:rsidRPr="00256C9E">
        <w:rPr>
          <w:lang w:val="es-ES_tradnl"/>
        </w:rPr>
        <w:t>1.3.1.4.24</w:t>
      </w:r>
      <w:r w:rsidRPr="00256C9E">
        <w:rPr>
          <w:lang w:val="es-ES_tradnl"/>
        </w:rPr>
        <w:tab/>
        <w:t>TS 36.465</w:t>
      </w:r>
    </w:p>
    <w:p w14:paraId="198D9C73" w14:textId="77777777" w:rsidR="00941FD9" w:rsidRPr="00256C9E" w:rsidRDefault="00941FD9" w:rsidP="008F5065">
      <w:pPr>
        <w:pStyle w:val="Headingb"/>
        <w:keepNext w:val="0"/>
        <w:keepLines w:val="0"/>
        <w:rPr>
          <w:lang w:val="es-ES_tradnl"/>
        </w:rPr>
      </w:pPr>
      <w:bookmarkStart w:id="301" w:name="_Toc56152412"/>
      <w:bookmarkStart w:id="302" w:name="_Toc56153792"/>
      <w:bookmarkStart w:id="303" w:name="_Toc94532904"/>
      <w:bookmarkStart w:id="304" w:name="_Toc94533374"/>
      <w:r w:rsidRPr="00256C9E">
        <w:rPr>
          <w:lang w:val="es-ES_tradnl"/>
        </w:rPr>
        <w:t xml:space="preserve">Red de acceso radioeléctrico terrenal universal evolucionado (E-UTRAN) y red de área local inalámbrica (WLAN); </w:t>
      </w:r>
      <w:bookmarkEnd w:id="301"/>
      <w:bookmarkEnd w:id="302"/>
      <w:bookmarkEnd w:id="303"/>
      <w:bookmarkEnd w:id="304"/>
      <w:r w:rsidRPr="00256C9E">
        <w:rPr>
          <w:lang w:val="es-ES_tradnl"/>
        </w:rPr>
        <w:t>protocolo del plano de usuario de la interfaz Xw</w:t>
      </w:r>
    </w:p>
    <w:p w14:paraId="68B7B9BF" w14:textId="32377BDF" w:rsidR="00941FD9" w:rsidRPr="00256C9E" w:rsidRDefault="00941FD9" w:rsidP="008F5065">
      <w:pPr>
        <w:rPr>
          <w:lang w:val="es-ES_tradnl"/>
        </w:rPr>
      </w:pPr>
      <w:r w:rsidRPr="00256C9E">
        <w:rPr>
          <w:lang w:val="es-ES_tradnl"/>
        </w:rPr>
        <w:t>Este documento especifica el protocolo del plano de usuario de Xw que se utiliza a través de la interfaz Xw para la agregación LTE/WLAN (LWA).</w:t>
      </w:r>
    </w:p>
    <w:p w14:paraId="6B5DC9A6" w14:textId="64962878" w:rsidR="00941FD9" w:rsidRPr="00256C9E" w:rsidRDefault="00F1137E" w:rsidP="008F5065">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lastRenderedPageBreak/>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080DC96A" w14:textId="72894324" w:rsidR="00941FD9" w:rsidRPr="00256C9E" w:rsidRDefault="00F1137E" w:rsidP="008F5065">
      <w:pPr>
        <w:keepNext/>
        <w:keepLines/>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13F48E66" w14:textId="0E61C48D" w:rsidR="00941FD9" w:rsidRPr="00256C9E" w:rsidRDefault="00941FD9" w:rsidP="008F5065">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ATIS.3GPP.36.465.V17.0.0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786" w:anchor="Rel-17" w:history="1">
        <w:r w:rsidRPr="00256C9E">
          <w:rPr>
            <w:color w:val="0563C1"/>
            <w:sz w:val="18"/>
            <w:szCs w:val="18"/>
            <w:u w:val="single"/>
            <w:lang w:val="es-ES_tradnl" w:eastAsia="en-GB"/>
          </w:rPr>
          <w:t>https://www.atis.org/3gpp-transpositions - Rel-17</w:t>
        </w:r>
      </w:hyperlink>
    </w:p>
    <w:p w14:paraId="28079CF2" w14:textId="2F8056CA" w:rsidR="00941FD9" w:rsidRPr="00256C9E" w:rsidRDefault="00941FD9" w:rsidP="008F5065">
      <w:pPr>
        <w:keepNext/>
        <w:keepLines/>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CCSA.3GPP.36.465.V17.0.0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787" w:history="1">
        <w:r w:rsidRPr="00256C9E">
          <w:rPr>
            <w:color w:val="0563C1"/>
            <w:sz w:val="18"/>
            <w:szCs w:val="18"/>
            <w:u w:val="single"/>
            <w:lang w:val="es-ES_tradnl" w:eastAsia="en-GB"/>
          </w:rPr>
          <w:t>https://www.ccsa.org.cn/api/portalsFile/downloadOldFile?type=17&amp;oldFileUrl=NTN/SRIT/CCSA.3GPP.36.465.V17.0.0.d</w:t>
        </w:r>
      </w:hyperlink>
      <w:hyperlink r:id="rId788" w:history="1">
        <w:r w:rsidRPr="00256C9E">
          <w:rPr>
            <w:color w:val="0563C1"/>
            <w:sz w:val="18"/>
            <w:szCs w:val="18"/>
            <w:u w:val="single"/>
            <w:lang w:val="es-ES_tradnl" w:eastAsia="en-GB"/>
          </w:rPr>
          <w:t>oc</w:t>
        </w:r>
      </w:hyperlink>
    </w:p>
    <w:p w14:paraId="471CCB1A" w14:textId="11F7CF49"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136 465 V17.0.0 (2022-04)</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29.04.2022</w:t>
      </w:r>
      <w:r w:rsidRPr="00256C9E">
        <w:rPr>
          <w:rFonts w:ascii="Arial" w:hAnsi="Arial" w:cs="Arial"/>
          <w:szCs w:val="24"/>
          <w:lang w:val="es-ES_tradnl" w:eastAsia="en-GB"/>
        </w:rPr>
        <w:tab/>
      </w:r>
      <w:hyperlink r:id="rId789" w:history="1">
        <w:r w:rsidRPr="00256C9E">
          <w:rPr>
            <w:color w:val="0563C1"/>
            <w:sz w:val="18"/>
            <w:szCs w:val="18"/>
            <w:u w:val="single"/>
            <w:lang w:val="es-ES_tradnl" w:eastAsia="en-GB"/>
          </w:rPr>
          <w:t>https://www.etsi.org/deliver/etsi_ts/136400_136499/136465/17.00.00_60/ts_136465v170000p.pdf</w:t>
        </w:r>
      </w:hyperlink>
    </w:p>
    <w:p w14:paraId="36A88075" w14:textId="742F140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36.465-17.0.0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790" w:history="1">
        <w:r w:rsidRPr="00256C9E">
          <w:rPr>
            <w:color w:val="0563C1"/>
            <w:sz w:val="18"/>
            <w:szCs w:val="18"/>
            <w:u w:val="single"/>
            <w:lang w:val="es-ES_tradnl" w:eastAsia="en-GB"/>
          </w:rPr>
          <w:t>https://members.tsdsi.in/s/KaifEzQBkTeazXf</w:t>
        </w:r>
      </w:hyperlink>
    </w:p>
    <w:p w14:paraId="7954E470" w14:textId="56EF712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TTAT.3G-36.465V17.0.0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791" w:history="1">
        <w:r w:rsidRPr="00256C9E">
          <w:rPr>
            <w:color w:val="0563C1"/>
            <w:sz w:val="18"/>
            <w:szCs w:val="18"/>
            <w:u w:val="single"/>
            <w:lang w:val="es-ES_tradnl" w:eastAsia="en-GB"/>
          </w:rPr>
          <w:t>https://www.tta.or.kr/eng/ttaSearchEngView.do?key=461&amp;searchStandardNo=TTAT.3G-36.465V17.0.0&amp;searchCate=TTAS</w:t>
        </w:r>
      </w:hyperlink>
    </w:p>
    <w:p w14:paraId="48CC9805" w14:textId="2C3ADD30"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6BF0D10E" w14:textId="1D51F8E4"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ATIS.3GPP.36.465.V18.0.0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792" w:anchor="Rel-18" w:history="1">
        <w:r w:rsidRPr="00256C9E">
          <w:rPr>
            <w:color w:val="0563C1"/>
            <w:sz w:val="18"/>
            <w:szCs w:val="18"/>
            <w:u w:val="single"/>
            <w:lang w:val="es-ES_tradnl" w:eastAsia="en-GB"/>
          </w:rPr>
          <w:t>https://www.atis.org/3gpp-transpositions - Rel-18</w:t>
        </w:r>
      </w:hyperlink>
    </w:p>
    <w:p w14:paraId="1090ECBE" w14:textId="01A0BED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CCSA.3GPP.36.465.V18.0.0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793" w:history="1">
        <w:r w:rsidRPr="00256C9E">
          <w:rPr>
            <w:color w:val="0563C1"/>
            <w:sz w:val="18"/>
            <w:szCs w:val="18"/>
            <w:u w:val="single"/>
            <w:lang w:val="es-ES_tradnl" w:eastAsia="en-GB"/>
          </w:rPr>
          <w:t>https://www.ccsa.org.cn/api/portalsFile/downloadOldFile?type=17&amp;oldFileUrl=NTN/SRIT/CCSA.3GPP.36.465.V18.0.0.d</w:t>
        </w:r>
      </w:hyperlink>
      <w:hyperlink r:id="rId794" w:history="1">
        <w:r w:rsidRPr="00256C9E">
          <w:rPr>
            <w:color w:val="0563C1"/>
            <w:sz w:val="18"/>
            <w:szCs w:val="18"/>
            <w:u w:val="single"/>
            <w:lang w:val="es-ES_tradnl" w:eastAsia="en-GB"/>
          </w:rPr>
          <w:t>ocx</w:t>
        </w:r>
      </w:hyperlink>
    </w:p>
    <w:p w14:paraId="22D6E2CF" w14:textId="6673ACD1"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136 465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03.05.2024</w:t>
      </w:r>
      <w:r w:rsidRPr="00256C9E">
        <w:rPr>
          <w:rFonts w:ascii="Arial" w:hAnsi="Arial" w:cs="Arial"/>
          <w:szCs w:val="24"/>
          <w:lang w:val="es-ES_tradnl" w:eastAsia="en-GB"/>
        </w:rPr>
        <w:tab/>
      </w:r>
      <w:hyperlink r:id="rId795" w:history="1">
        <w:r w:rsidRPr="00256C9E">
          <w:rPr>
            <w:color w:val="0563C1"/>
            <w:sz w:val="18"/>
            <w:szCs w:val="18"/>
            <w:u w:val="single"/>
            <w:lang w:val="es-ES_tradnl" w:eastAsia="en-GB"/>
          </w:rPr>
          <w:t>https://www.etsi.org/deliver/etsi_ts/136400_136499/136465/18.00.00_60/ts_136465v180000p.pdf</w:t>
        </w:r>
      </w:hyperlink>
    </w:p>
    <w:p w14:paraId="28C7D201" w14:textId="392429C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36.465 -18.0.0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796" w:history="1">
        <w:r w:rsidRPr="00256C9E">
          <w:rPr>
            <w:color w:val="0563C1"/>
            <w:sz w:val="18"/>
            <w:szCs w:val="18"/>
            <w:u w:val="single"/>
            <w:lang w:val="es-ES_tradnl" w:eastAsia="en-GB"/>
          </w:rPr>
          <w:t>https://members.tsdsi.in/s/kq2kdifriXQ8roq</w:t>
        </w:r>
      </w:hyperlink>
    </w:p>
    <w:p w14:paraId="14D029B0" w14:textId="5F88171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TTAT.3G-36.465V18.0.0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797" w:history="1">
        <w:r w:rsidRPr="00256C9E">
          <w:rPr>
            <w:color w:val="0563C1"/>
            <w:sz w:val="18"/>
            <w:szCs w:val="18"/>
            <w:u w:val="single"/>
            <w:lang w:val="es-ES_tradnl" w:eastAsia="en-GB"/>
          </w:rPr>
          <w:t>https://www.tta.or.kr/eng/ttaSearchEngView.do?key=461&amp;searchStandardNo=TTAT.3G-36.465V18.0.0&amp;searchCate=TTAS</w:t>
        </w:r>
      </w:hyperlink>
    </w:p>
    <w:p w14:paraId="10DBF6B1" w14:textId="77777777" w:rsidR="00941FD9" w:rsidRPr="00256C9E" w:rsidRDefault="00941FD9" w:rsidP="008F5065">
      <w:pPr>
        <w:pStyle w:val="Heading5"/>
        <w:keepNext w:val="0"/>
        <w:keepLines w:val="0"/>
        <w:tabs>
          <w:tab w:val="clear" w:pos="992"/>
          <w:tab w:val="left" w:pos="1418"/>
        </w:tabs>
        <w:ind w:left="1418" w:hanging="1418"/>
        <w:rPr>
          <w:lang w:val="es-ES_tradnl"/>
        </w:rPr>
      </w:pPr>
      <w:r w:rsidRPr="00256C9E">
        <w:rPr>
          <w:lang w:val="es-ES_tradnl"/>
        </w:rPr>
        <w:t>1.3.1.4.25</w:t>
      </w:r>
      <w:r w:rsidRPr="00256C9E">
        <w:rPr>
          <w:lang w:val="es-ES_tradnl"/>
        </w:rPr>
        <w:tab/>
        <w:t>TS 37.460</w:t>
      </w:r>
    </w:p>
    <w:p w14:paraId="6193AF27" w14:textId="77777777" w:rsidR="00941FD9" w:rsidRPr="00256C9E" w:rsidRDefault="00941FD9" w:rsidP="00941FD9">
      <w:pPr>
        <w:pStyle w:val="Headingb"/>
        <w:rPr>
          <w:lang w:val="es-ES_tradnl"/>
        </w:rPr>
      </w:pPr>
      <w:bookmarkStart w:id="305" w:name="_Toc56152413"/>
      <w:bookmarkStart w:id="306" w:name="_Toc56153793"/>
      <w:bookmarkStart w:id="307" w:name="_Toc94532905"/>
      <w:bookmarkStart w:id="308" w:name="_Toc94533375"/>
      <w:r w:rsidRPr="00256C9E">
        <w:rPr>
          <w:lang w:val="es-ES_tradnl"/>
        </w:rPr>
        <w:t xml:space="preserve">Interfaz Iuant: </w:t>
      </w:r>
      <w:bookmarkEnd w:id="305"/>
      <w:bookmarkEnd w:id="306"/>
      <w:bookmarkEnd w:id="307"/>
      <w:bookmarkEnd w:id="308"/>
      <w:r w:rsidRPr="00256C9E">
        <w:rPr>
          <w:lang w:val="es-ES_tradnl"/>
        </w:rPr>
        <w:t>aspectos y principios generales</w:t>
      </w:r>
    </w:p>
    <w:p w14:paraId="79B3569D" w14:textId="31298BB4" w:rsidR="00941FD9" w:rsidRPr="00256C9E" w:rsidRDefault="00941FD9" w:rsidP="00941FD9">
      <w:pPr>
        <w:keepNext/>
        <w:keepLines/>
        <w:rPr>
          <w:lang w:val="es-ES_tradnl"/>
        </w:rPr>
      </w:pPr>
      <w:r w:rsidRPr="00256C9E">
        <w:rPr>
          <w:lang w:val="es-ES_tradnl"/>
        </w:rPr>
        <w:t xml:space="preserve">Este documento constituye una introducción a la serie de especificaciones técnicas 3GPP TS 25.46x que definen la interfaz Iuant. La interfaz Iuant es aplicable a UTRAN, E-UTRAN y NG-RAN. En esta especificación, UTRAN, E-UTRAN y NG-RAN se denominan </w:t>
      </w:r>
      <w:r w:rsidR="003078F3" w:rsidRPr="00256C9E">
        <w:rPr>
          <w:lang w:val="es-ES_tradnl"/>
        </w:rPr>
        <w:t>«</w:t>
      </w:r>
      <w:r w:rsidRPr="00256C9E">
        <w:rPr>
          <w:lang w:val="es-ES_tradnl"/>
        </w:rPr>
        <w:t>RAN</w:t>
      </w:r>
      <w:r w:rsidR="003078F3" w:rsidRPr="00256C9E">
        <w:rPr>
          <w:lang w:val="es-ES_tradnl"/>
        </w:rPr>
        <w:t>»</w:t>
      </w:r>
      <w:r w:rsidRPr="00256C9E">
        <w:rPr>
          <w:lang w:val="es-ES_tradnl"/>
        </w:rPr>
        <w:t xml:space="preserve">, al tiempo que las entidades de red correspondientes, a saber, Nodo B, eNB, en-gNB y NG-RAN, se denominan </w:t>
      </w:r>
      <w:r w:rsidR="003078F3" w:rsidRPr="00256C9E">
        <w:rPr>
          <w:lang w:val="es-ES_tradnl"/>
        </w:rPr>
        <w:t>«</w:t>
      </w:r>
      <w:r w:rsidRPr="00256C9E">
        <w:rPr>
          <w:lang w:val="es-ES_tradnl"/>
        </w:rPr>
        <w:t>Nodo RAN</w:t>
      </w:r>
      <w:r w:rsidR="003078F3" w:rsidRPr="00256C9E">
        <w:rPr>
          <w:lang w:val="es-ES_tradnl"/>
        </w:rPr>
        <w:t>»</w:t>
      </w:r>
      <w:r w:rsidRPr="00256C9E">
        <w:rPr>
          <w:lang w:val="es-ES_tradnl"/>
        </w:rPr>
        <w:t>. La interfaz lógica Iuant es una interfaz interna para el Nodo RAN, implementada por definición entre la función O&amp;M específica y las antenas RET, y entre la función O&amp;M específica y la función de la unidad de control TMA.</w:t>
      </w:r>
    </w:p>
    <w:p w14:paraId="700EB101" w14:textId="39BD7612"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7EA969D2" w14:textId="6D150712"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444DA43C" w14:textId="7D4B4FC9"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ATIS.3GPP.37.460.V17.0.0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798" w:anchor="Rel-17" w:history="1">
        <w:r w:rsidRPr="00256C9E">
          <w:rPr>
            <w:color w:val="0563C1"/>
            <w:sz w:val="18"/>
            <w:szCs w:val="18"/>
            <w:u w:val="single"/>
            <w:lang w:val="es-ES_tradnl" w:eastAsia="en-GB"/>
          </w:rPr>
          <w:t>https://www.atis.org/3gpp-transpositions - Rel-17</w:t>
        </w:r>
      </w:hyperlink>
    </w:p>
    <w:p w14:paraId="71A270E1" w14:textId="474CE5B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CCSA.3GPP.37.460.V17.0.0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799" w:history="1">
        <w:r w:rsidRPr="00256C9E">
          <w:rPr>
            <w:color w:val="0563C1"/>
            <w:sz w:val="18"/>
            <w:szCs w:val="18"/>
            <w:u w:val="single"/>
            <w:lang w:val="es-ES_tradnl" w:eastAsia="en-GB"/>
          </w:rPr>
          <w:t>https://www.ccsa.org.cn/api/portalsFile/downloadOldFile?type=17&amp;oldFileUrl=NTN/SRIT/CCSA.3GPP.37.460.V17.0.0.d</w:t>
        </w:r>
      </w:hyperlink>
      <w:hyperlink r:id="rId800" w:history="1">
        <w:r w:rsidRPr="00256C9E">
          <w:rPr>
            <w:color w:val="0563C1"/>
            <w:sz w:val="18"/>
            <w:szCs w:val="18"/>
            <w:u w:val="single"/>
            <w:lang w:val="es-ES_tradnl" w:eastAsia="en-GB"/>
          </w:rPr>
          <w:t>oc</w:t>
        </w:r>
      </w:hyperlink>
    </w:p>
    <w:p w14:paraId="7FD154D5" w14:textId="27181BE3"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137 460 V17.0.0 (2022-04)</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29.04.2022</w:t>
      </w:r>
      <w:r w:rsidRPr="00256C9E">
        <w:rPr>
          <w:rFonts w:ascii="Arial" w:hAnsi="Arial" w:cs="Arial"/>
          <w:szCs w:val="24"/>
          <w:lang w:val="es-ES_tradnl" w:eastAsia="en-GB"/>
        </w:rPr>
        <w:tab/>
      </w:r>
      <w:hyperlink r:id="rId801" w:history="1">
        <w:r w:rsidRPr="00256C9E">
          <w:rPr>
            <w:color w:val="0563C1"/>
            <w:sz w:val="18"/>
            <w:szCs w:val="18"/>
            <w:u w:val="single"/>
            <w:lang w:val="es-ES_tradnl" w:eastAsia="en-GB"/>
          </w:rPr>
          <w:t>https://www.etsi.org/deliver/etsi_ts/137400_137499/137460/17.00.00_60/ts_137460v170000p.pdf</w:t>
        </w:r>
      </w:hyperlink>
    </w:p>
    <w:p w14:paraId="1CB05B34" w14:textId="0EC20B1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37.46-17.0.0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802" w:history="1">
        <w:r w:rsidRPr="00256C9E">
          <w:rPr>
            <w:color w:val="0563C1"/>
            <w:sz w:val="18"/>
            <w:szCs w:val="18"/>
            <w:u w:val="single"/>
            <w:lang w:val="es-ES_tradnl" w:eastAsia="en-GB"/>
          </w:rPr>
          <w:t>https://members.tsdsi.in/s/6jndrFL9wmEZ9S9</w:t>
        </w:r>
      </w:hyperlink>
    </w:p>
    <w:p w14:paraId="34A79C0E" w14:textId="10B502B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TTAT.3G-37.460V17.0.0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803" w:history="1">
        <w:r w:rsidRPr="00256C9E">
          <w:rPr>
            <w:color w:val="0563C1"/>
            <w:sz w:val="18"/>
            <w:szCs w:val="18"/>
            <w:u w:val="single"/>
            <w:lang w:val="es-ES_tradnl" w:eastAsia="en-GB"/>
          </w:rPr>
          <w:t>https://www.tta.or.kr/eng/ttaSearchEngView.do?key=461&amp;searchStandardNo=TTAT.3G-37.460V17.0.0&amp;searchCate=TTAS</w:t>
        </w:r>
      </w:hyperlink>
    </w:p>
    <w:p w14:paraId="1D1A877A" w14:textId="7B932E48"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1DCC0440" w14:textId="13B67506"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ATIS.3GPP.37.460.V18.0.0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804" w:anchor="Rel-18" w:history="1">
        <w:r w:rsidRPr="00256C9E">
          <w:rPr>
            <w:color w:val="0563C1"/>
            <w:sz w:val="18"/>
            <w:szCs w:val="18"/>
            <w:u w:val="single"/>
            <w:lang w:val="es-ES_tradnl" w:eastAsia="en-GB"/>
          </w:rPr>
          <w:t>https://www.atis.org/3gpp-transpositions - Rel-18</w:t>
        </w:r>
      </w:hyperlink>
    </w:p>
    <w:p w14:paraId="36CBD62E" w14:textId="6D8C2F6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CCSA.3GPP.37.460.V18.0.0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805" w:history="1">
        <w:r w:rsidRPr="00256C9E">
          <w:rPr>
            <w:color w:val="0563C1"/>
            <w:sz w:val="18"/>
            <w:szCs w:val="18"/>
            <w:u w:val="single"/>
            <w:lang w:val="es-ES_tradnl" w:eastAsia="en-GB"/>
          </w:rPr>
          <w:t>https://www.ccsa.org.cn/api/portalsFile/downloadOldFile?type=17&amp;oldFileUrl=NTN/SRIT/CCSA.3GPP.37.460.V18.0.0.d</w:t>
        </w:r>
      </w:hyperlink>
      <w:hyperlink r:id="rId806" w:history="1">
        <w:r w:rsidRPr="00256C9E">
          <w:rPr>
            <w:color w:val="0563C1"/>
            <w:sz w:val="18"/>
            <w:szCs w:val="18"/>
            <w:u w:val="single"/>
            <w:lang w:val="es-ES_tradnl" w:eastAsia="en-GB"/>
          </w:rPr>
          <w:t>ocx</w:t>
        </w:r>
      </w:hyperlink>
    </w:p>
    <w:p w14:paraId="44E46EC3" w14:textId="44F822FC"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137 460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23.05.2024</w:t>
      </w:r>
      <w:r w:rsidRPr="00256C9E">
        <w:rPr>
          <w:rFonts w:ascii="Arial" w:hAnsi="Arial" w:cs="Arial"/>
          <w:szCs w:val="24"/>
          <w:lang w:val="es-ES_tradnl" w:eastAsia="en-GB"/>
        </w:rPr>
        <w:tab/>
      </w:r>
      <w:hyperlink r:id="rId807" w:history="1">
        <w:r w:rsidRPr="00256C9E">
          <w:rPr>
            <w:color w:val="0563C1"/>
            <w:sz w:val="18"/>
            <w:szCs w:val="18"/>
            <w:u w:val="single"/>
            <w:lang w:val="es-ES_tradnl" w:eastAsia="en-GB"/>
          </w:rPr>
          <w:t>https://www.etsi.org/deliver/etsi_ts/137400_137499/137460/18.00.00_60/ts_137460v180000p.pdf</w:t>
        </w:r>
      </w:hyperlink>
    </w:p>
    <w:p w14:paraId="0A7A16B2" w14:textId="3521097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lastRenderedPageBreak/>
        <w:t>TSDSI</w:t>
      </w:r>
      <w:r w:rsidRPr="00256C9E">
        <w:rPr>
          <w:rFonts w:ascii="Arial" w:hAnsi="Arial" w:cs="Arial"/>
          <w:szCs w:val="24"/>
          <w:lang w:val="es-ES_tradnl" w:eastAsia="en-GB"/>
        </w:rPr>
        <w:tab/>
      </w:r>
      <w:r w:rsidRPr="00256C9E">
        <w:rPr>
          <w:color w:val="000000"/>
          <w:sz w:val="18"/>
          <w:szCs w:val="18"/>
          <w:lang w:val="es-ES_tradnl" w:eastAsia="en-GB"/>
        </w:rPr>
        <w:t>TSDSI STD T1.3GPP 37.46 -18.0.0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808" w:history="1">
        <w:r w:rsidRPr="00256C9E">
          <w:rPr>
            <w:color w:val="0563C1"/>
            <w:sz w:val="18"/>
            <w:szCs w:val="18"/>
            <w:u w:val="single"/>
            <w:lang w:val="es-ES_tradnl" w:eastAsia="en-GB"/>
          </w:rPr>
          <w:t>https://members.tsdsi.in/s/xfEDfBBeKbyWi4H</w:t>
        </w:r>
      </w:hyperlink>
    </w:p>
    <w:p w14:paraId="08C554B4" w14:textId="7B30ADA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TTAT.3G-37.460V18.0.0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809" w:history="1">
        <w:r w:rsidRPr="00256C9E">
          <w:rPr>
            <w:color w:val="0563C1"/>
            <w:sz w:val="18"/>
            <w:szCs w:val="18"/>
            <w:u w:val="single"/>
            <w:lang w:val="es-ES_tradnl" w:eastAsia="en-GB"/>
          </w:rPr>
          <w:t>https://www.tta.or.kr/eng/ttaSearchEngView.do?key=461&amp;searchStandardNo=TTAT.3G-37.460V18.0.0&amp;searchCate=TTAS</w:t>
        </w:r>
      </w:hyperlink>
    </w:p>
    <w:p w14:paraId="154F2D0C" w14:textId="77777777" w:rsidR="00941FD9" w:rsidRPr="00256C9E" w:rsidRDefault="00941FD9" w:rsidP="008F5065">
      <w:pPr>
        <w:pStyle w:val="Heading5"/>
        <w:keepNext w:val="0"/>
        <w:keepLines w:val="0"/>
        <w:tabs>
          <w:tab w:val="clear" w:pos="992"/>
          <w:tab w:val="left" w:pos="1418"/>
        </w:tabs>
        <w:ind w:left="1418" w:hanging="1418"/>
        <w:rPr>
          <w:lang w:val="es-ES_tradnl"/>
        </w:rPr>
      </w:pPr>
      <w:r w:rsidRPr="00256C9E">
        <w:rPr>
          <w:lang w:val="es-ES_tradnl"/>
        </w:rPr>
        <w:t>1.3.1.4.26</w:t>
      </w:r>
      <w:r w:rsidRPr="00256C9E">
        <w:rPr>
          <w:lang w:val="es-ES_tradnl"/>
        </w:rPr>
        <w:tab/>
        <w:t>TS 37.461</w:t>
      </w:r>
    </w:p>
    <w:p w14:paraId="197FECEB" w14:textId="77777777" w:rsidR="00941FD9" w:rsidRPr="00256C9E" w:rsidRDefault="00941FD9" w:rsidP="00941FD9">
      <w:pPr>
        <w:pStyle w:val="Headingb"/>
        <w:rPr>
          <w:lang w:val="es-ES_tradnl"/>
        </w:rPr>
      </w:pPr>
      <w:bookmarkStart w:id="309" w:name="_Toc56152414"/>
      <w:bookmarkStart w:id="310" w:name="_Toc56153794"/>
      <w:bookmarkStart w:id="311" w:name="_Toc94532906"/>
      <w:bookmarkStart w:id="312" w:name="_Toc94533376"/>
      <w:r w:rsidRPr="00256C9E">
        <w:rPr>
          <w:lang w:val="es-ES_tradnl"/>
        </w:rPr>
        <w:t>Interfaz Iuant: capa 1</w:t>
      </w:r>
      <w:bookmarkEnd w:id="309"/>
      <w:bookmarkEnd w:id="310"/>
      <w:bookmarkEnd w:id="311"/>
      <w:bookmarkEnd w:id="312"/>
    </w:p>
    <w:p w14:paraId="5BB0B8C1" w14:textId="77777777" w:rsidR="00941FD9" w:rsidRPr="00256C9E" w:rsidRDefault="00941FD9" w:rsidP="00941FD9">
      <w:pPr>
        <w:keepNext/>
        <w:keepLines/>
        <w:rPr>
          <w:lang w:val="es-ES_tradnl"/>
        </w:rPr>
      </w:pPr>
      <w:r w:rsidRPr="00256C9E">
        <w:rPr>
          <w:lang w:val="es-ES_tradnl"/>
        </w:rPr>
        <w:t>En este documento se especifican las normas aplicables a la implementación de la capa 1 en la interfaz Iuant para UTRA, E-UTRA y NR. La especificación de los requisitos de retardo de la transmisión y de los requisitos de O&amp;M no son objeto de este documento.</w:t>
      </w:r>
    </w:p>
    <w:p w14:paraId="25ACA599" w14:textId="7C6EF3AB"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6B599E1E" w14:textId="26A92E5C"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6813E64C" w14:textId="5B1225E4"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ATIS.3GPP.37.461.V17.1.0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810" w:anchor="Rel-17" w:history="1">
        <w:r w:rsidRPr="00256C9E">
          <w:rPr>
            <w:color w:val="0563C1"/>
            <w:sz w:val="18"/>
            <w:szCs w:val="18"/>
            <w:u w:val="single"/>
            <w:lang w:val="es-ES_tradnl" w:eastAsia="en-GB"/>
          </w:rPr>
          <w:t>https://www.atis.org/3gpp-transpositions - Rel-17</w:t>
        </w:r>
      </w:hyperlink>
    </w:p>
    <w:p w14:paraId="5E76E61F" w14:textId="7B53E56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CCSA.3GPP.37.461.V17.1.0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811" w:history="1">
        <w:r w:rsidRPr="00256C9E">
          <w:rPr>
            <w:color w:val="0563C1"/>
            <w:sz w:val="18"/>
            <w:szCs w:val="18"/>
            <w:u w:val="single"/>
            <w:lang w:val="es-ES_tradnl" w:eastAsia="en-GB"/>
          </w:rPr>
          <w:t>https://www.ccsa.org.cn/api/portalsFile/downloadOldFile?type=17&amp;oldFileUrl=NTN/SRIT/CCSA.3GPP.37.461.V17.1.0.d</w:t>
        </w:r>
      </w:hyperlink>
      <w:hyperlink r:id="rId812" w:history="1">
        <w:r w:rsidRPr="00256C9E">
          <w:rPr>
            <w:color w:val="0563C1"/>
            <w:sz w:val="18"/>
            <w:szCs w:val="18"/>
            <w:u w:val="single"/>
            <w:lang w:val="es-ES_tradnl" w:eastAsia="en-GB"/>
          </w:rPr>
          <w:t>ocx</w:t>
        </w:r>
      </w:hyperlink>
    </w:p>
    <w:p w14:paraId="12671E6A" w14:textId="4304171C"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137 461 V17.1.0 (2022-07)</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20.07.2022</w:t>
      </w:r>
      <w:r w:rsidRPr="00256C9E">
        <w:rPr>
          <w:rFonts w:ascii="Arial" w:hAnsi="Arial" w:cs="Arial"/>
          <w:szCs w:val="24"/>
          <w:lang w:val="es-ES_tradnl" w:eastAsia="en-GB"/>
        </w:rPr>
        <w:tab/>
      </w:r>
      <w:hyperlink r:id="rId813" w:history="1">
        <w:r w:rsidRPr="00256C9E">
          <w:rPr>
            <w:color w:val="0563C1"/>
            <w:sz w:val="18"/>
            <w:szCs w:val="18"/>
            <w:u w:val="single"/>
            <w:lang w:val="es-ES_tradnl" w:eastAsia="en-GB"/>
          </w:rPr>
          <w:t>https://www.etsi.org/deliver/etsi_ts/137400_137499/137461/17.01.00_60/ts_137461v170100p.pdf</w:t>
        </w:r>
      </w:hyperlink>
    </w:p>
    <w:p w14:paraId="1906723F" w14:textId="4696347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37.461-17.1.0 V1.1.0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01.11.2022</w:t>
      </w:r>
      <w:r w:rsidRPr="00256C9E">
        <w:rPr>
          <w:rFonts w:ascii="Arial" w:hAnsi="Arial" w:cs="Arial"/>
          <w:szCs w:val="24"/>
          <w:lang w:val="es-ES_tradnl" w:eastAsia="en-GB"/>
        </w:rPr>
        <w:tab/>
      </w:r>
      <w:hyperlink r:id="rId814" w:history="1">
        <w:r w:rsidRPr="00256C9E">
          <w:rPr>
            <w:color w:val="0563C1"/>
            <w:sz w:val="18"/>
            <w:szCs w:val="18"/>
            <w:u w:val="single"/>
            <w:lang w:val="es-ES_tradnl" w:eastAsia="en-GB"/>
          </w:rPr>
          <w:t>https://members.tsdsi.in/s/TW5nmHpmaa6wrBL</w:t>
        </w:r>
      </w:hyperlink>
    </w:p>
    <w:p w14:paraId="27599508" w14:textId="2CDBB17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TTAT.3G-37.461V17.1.0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21.10.2022</w:t>
      </w:r>
      <w:r w:rsidRPr="00256C9E">
        <w:rPr>
          <w:rFonts w:ascii="Arial" w:hAnsi="Arial" w:cs="Arial"/>
          <w:szCs w:val="24"/>
          <w:lang w:val="es-ES_tradnl" w:eastAsia="en-GB"/>
        </w:rPr>
        <w:tab/>
      </w:r>
      <w:hyperlink r:id="rId815" w:history="1">
        <w:r w:rsidRPr="00256C9E">
          <w:rPr>
            <w:color w:val="0563C1"/>
            <w:sz w:val="18"/>
            <w:szCs w:val="18"/>
            <w:u w:val="single"/>
            <w:lang w:val="es-ES_tradnl" w:eastAsia="en-GB"/>
          </w:rPr>
          <w:t>https://www.tta.or.kr/eng/ttaSearchEngView.do?key=461&amp;searchStandardNo=TTAT.3G-37.461V17.1.0&amp;searchCate=TTAS</w:t>
        </w:r>
      </w:hyperlink>
    </w:p>
    <w:p w14:paraId="32B72BF3" w14:textId="7DE0E857"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381DCD2A" w14:textId="5B5FAC0A"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ATIS.3GPP.37.461.V18.0.0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816" w:anchor="Rel-18" w:history="1">
        <w:r w:rsidRPr="00256C9E">
          <w:rPr>
            <w:color w:val="0563C1"/>
            <w:sz w:val="18"/>
            <w:szCs w:val="18"/>
            <w:u w:val="single"/>
            <w:lang w:val="es-ES_tradnl" w:eastAsia="en-GB"/>
          </w:rPr>
          <w:t>https://www.atis.org/3gpp-transpositions - Rel-18</w:t>
        </w:r>
      </w:hyperlink>
    </w:p>
    <w:p w14:paraId="6A548D76" w14:textId="47712B6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CCSA.3GPP.37.461.V18.0.0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817" w:history="1">
        <w:r w:rsidRPr="00256C9E">
          <w:rPr>
            <w:color w:val="0563C1"/>
            <w:sz w:val="18"/>
            <w:szCs w:val="18"/>
            <w:u w:val="single"/>
            <w:lang w:val="es-ES_tradnl" w:eastAsia="en-GB"/>
          </w:rPr>
          <w:t>https://www.ccsa.org.cn/api/portalsFile/downloadOldFile?type=17&amp;oldFileUrl=NTN/SRIT/CCSA.3GPP.37.461.V18.0.0.d</w:t>
        </w:r>
      </w:hyperlink>
      <w:hyperlink r:id="rId818" w:history="1">
        <w:r w:rsidRPr="00256C9E">
          <w:rPr>
            <w:color w:val="0563C1"/>
            <w:sz w:val="18"/>
            <w:szCs w:val="18"/>
            <w:u w:val="single"/>
            <w:lang w:val="es-ES_tradnl" w:eastAsia="en-GB"/>
          </w:rPr>
          <w:t>ocx</w:t>
        </w:r>
      </w:hyperlink>
    </w:p>
    <w:p w14:paraId="48C3D377" w14:textId="0910FC47"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137 461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23.05.2024</w:t>
      </w:r>
      <w:r w:rsidRPr="00256C9E">
        <w:rPr>
          <w:rFonts w:ascii="Arial" w:hAnsi="Arial" w:cs="Arial"/>
          <w:szCs w:val="24"/>
          <w:lang w:val="es-ES_tradnl" w:eastAsia="en-GB"/>
        </w:rPr>
        <w:tab/>
      </w:r>
      <w:hyperlink r:id="rId819" w:history="1">
        <w:r w:rsidRPr="00256C9E">
          <w:rPr>
            <w:color w:val="0563C1"/>
            <w:sz w:val="18"/>
            <w:szCs w:val="18"/>
            <w:u w:val="single"/>
            <w:lang w:val="es-ES_tradnl" w:eastAsia="en-GB"/>
          </w:rPr>
          <w:t>https://www.etsi.org/deliver/etsi_ts/137400_137499/137461/18.00.00_60/ts_137461v180000p.pdf</w:t>
        </w:r>
      </w:hyperlink>
    </w:p>
    <w:p w14:paraId="1B944FC7" w14:textId="13D8370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37.461 -18.0.0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820" w:history="1">
        <w:r w:rsidRPr="00256C9E">
          <w:rPr>
            <w:color w:val="0563C1"/>
            <w:sz w:val="18"/>
            <w:szCs w:val="18"/>
            <w:u w:val="single"/>
            <w:lang w:val="es-ES_tradnl" w:eastAsia="en-GB"/>
          </w:rPr>
          <w:t>https://members.tsdsi.in/s/T5sfZLDZxs8nGDq</w:t>
        </w:r>
      </w:hyperlink>
    </w:p>
    <w:p w14:paraId="23C54D14" w14:textId="2E4DEF3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TTAT.3G-37.461V18.0.0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821" w:history="1">
        <w:r w:rsidRPr="00256C9E">
          <w:rPr>
            <w:color w:val="0563C1"/>
            <w:sz w:val="18"/>
            <w:szCs w:val="18"/>
            <w:u w:val="single"/>
            <w:lang w:val="es-ES_tradnl" w:eastAsia="en-GB"/>
          </w:rPr>
          <w:t>https://www.tta.or.kr/eng/ttaSearchEngView.do?key=461&amp;searchStandardNo=TTAT.3G-37.461V18.0.0&amp;searchCate=TTAS</w:t>
        </w:r>
      </w:hyperlink>
    </w:p>
    <w:p w14:paraId="632AAC30" w14:textId="77777777" w:rsidR="00941FD9" w:rsidRPr="00256C9E" w:rsidRDefault="00941FD9" w:rsidP="008F5065">
      <w:pPr>
        <w:pStyle w:val="Heading5"/>
        <w:keepNext w:val="0"/>
        <w:keepLines w:val="0"/>
        <w:tabs>
          <w:tab w:val="clear" w:pos="992"/>
          <w:tab w:val="left" w:pos="1418"/>
        </w:tabs>
        <w:ind w:left="1418" w:hanging="1418"/>
        <w:rPr>
          <w:lang w:val="es-ES_tradnl"/>
        </w:rPr>
      </w:pPr>
      <w:r w:rsidRPr="00256C9E">
        <w:rPr>
          <w:lang w:val="es-ES_tradnl"/>
        </w:rPr>
        <w:t>1.3.1.4.27</w:t>
      </w:r>
      <w:r w:rsidRPr="00256C9E">
        <w:rPr>
          <w:lang w:val="es-ES_tradnl"/>
        </w:rPr>
        <w:tab/>
        <w:t>TS 37.462</w:t>
      </w:r>
    </w:p>
    <w:p w14:paraId="771CA8EB" w14:textId="77777777" w:rsidR="00941FD9" w:rsidRPr="00256C9E" w:rsidRDefault="00941FD9" w:rsidP="008F5065">
      <w:pPr>
        <w:pStyle w:val="Headingb"/>
        <w:keepNext w:val="0"/>
        <w:keepLines w:val="0"/>
        <w:rPr>
          <w:lang w:val="es-ES_tradnl"/>
        </w:rPr>
      </w:pPr>
      <w:bookmarkStart w:id="313" w:name="_Toc56152415"/>
      <w:bookmarkStart w:id="314" w:name="_Toc56153795"/>
      <w:bookmarkStart w:id="315" w:name="_Toc94532907"/>
      <w:bookmarkStart w:id="316" w:name="_Toc94533377"/>
      <w:r w:rsidRPr="00256C9E">
        <w:rPr>
          <w:lang w:val="es-ES_tradnl"/>
        </w:rPr>
        <w:t xml:space="preserve">Interfaz Iuant: </w:t>
      </w:r>
      <w:bookmarkEnd w:id="313"/>
      <w:bookmarkEnd w:id="314"/>
      <w:bookmarkEnd w:id="315"/>
      <w:bookmarkEnd w:id="316"/>
      <w:r w:rsidRPr="00256C9E">
        <w:rPr>
          <w:lang w:val="es-ES_tradnl"/>
        </w:rPr>
        <w:t>transporte de señalización</w:t>
      </w:r>
    </w:p>
    <w:p w14:paraId="21892666" w14:textId="7B5D5F8D" w:rsidR="00941FD9" w:rsidRPr="00256C9E" w:rsidRDefault="00941FD9" w:rsidP="008F5065">
      <w:pPr>
        <w:rPr>
          <w:lang w:val="es-ES_tradnl"/>
        </w:rPr>
      </w:pPr>
      <w:r w:rsidRPr="00256C9E">
        <w:rPr>
          <w:lang w:val="es-ES_tradnl"/>
        </w:rPr>
        <w:t>En este documento se especifica el transporte de señalización para RETAP y la señalización TMAAP aplicable a la interfaz Iuant para UTRAN, E</w:t>
      </w:r>
      <w:r w:rsidR="008A3093" w:rsidRPr="00256C9E">
        <w:rPr>
          <w:lang w:val="es-ES_tradnl"/>
        </w:rPr>
        <w:noBreakHyphen/>
      </w:r>
      <w:r w:rsidRPr="00256C9E">
        <w:rPr>
          <w:lang w:val="es-ES_tradnl"/>
        </w:rPr>
        <w:t>UTRAN y NG-RAN. En esta especificación, UTRAN, E-UTRAN y NG-RAN se denominan «RAN», al tiempo que las entidades de red correspondientes, el Nodo B, eNB, en-gNB y el nodo NG-RAN se denominan «Nodo RAN». La interfaz lógica Iuant es una interfaz interna al Nodo RAN y por definición se implementa entre la función de O&amp;M específica y las antenas RET, y entre la función O&amp;M específica y la función de la unidad de control TMA.</w:t>
      </w:r>
    </w:p>
    <w:p w14:paraId="2592E79B" w14:textId="1CC9F3E3" w:rsidR="00941FD9" w:rsidRPr="00256C9E" w:rsidRDefault="00F1137E" w:rsidP="008F5065">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lastRenderedPageBreak/>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0FCBE2E7" w14:textId="78267A86" w:rsidR="00941FD9" w:rsidRPr="00256C9E" w:rsidRDefault="00F1137E" w:rsidP="008F5065">
      <w:pPr>
        <w:keepNext/>
        <w:keepLines/>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1BCC773C" w14:textId="260E9D22" w:rsidR="00941FD9" w:rsidRPr="00256C9E" w:rsidRDefault="00941FD9" w:rsidP="008F5065">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ATIS.3GPP.37.462.V17.0.0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822" w:anchor="Rel-17" w:history="1">
        <w:r w:rsidRPr="00256C9E">
          <w:rPr>
            <w:color w:val="0563C1"/>
            <w:sz w:val="18"/>
            <w:szCs w:val="18"/>
            <w:u w:val="single"/>
            <w:lang w:val="es-ES_tradnl" w:eastAsia="en-GB"/>
          </w:rPr>
          <w:t>https://www.atis.org/3gpp-transpositions - Rel-17</w:t>
        </w:r>
      </w:hyperlink>
    </w:p>
    <w:p w14:paraId="0E06FEEF" w14:textId="645E0CB8" w:rsidR="00941FD9" w:rsidRPr="00256C9E" w:rsidRDefault="00941FD9" w:rsidP="008F5065">
      <w:pPr>
        <w:keepNext/>
        <w:keepLines/>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CCSA.3GPP.37.462.V17.0.0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823" w:history="1">
        <w:r w:rsidRPr="00256C9E">
          <w:rPr>
            <w:color w:val="0563C1"/>
            <w:sz w:val="18"/>
            <w:szCs w:val="18"/>
            <w:u w:val="single"/>
            <w:lang w:val="es-ES_tradnl" w:eastAsia="en-GB"/>
          </w:rPr>
          <w:t>https://www.ccsa.org.cn/api/portalsFile/downloadOldFile?type=17&amp;oldFileUrl=NTN/SRIT/CCSA.3GPP.37.462.V17.0.0.doc</w:t>
        </w:r>
      </w:hyperlink>
    </w:p>
    <w:p w14:paraId="3D6ECAE6" w14:textId="2BCAD9A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137 462 V17.0.0 (2022-04)</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29.04.2022</w:t>
      </w:r>
      <w:r w:rsidRPr="00256C9E">
        <w:rPr>
          <w:rFonts w:ascii="Arial" w:hAnsi="Arial" w:cs="Arial"/>
          <w:szCs w:val="24"/>
          <w:lang w:val="es-ES_tradnl" w:eastAsia="en-GB"/>
        </w:rPr>
        <w:tab/>
      </w:r>
      <w:hyperlink r:id="rId824" w:history="1">
        <w:r w:rsidRPr="00256C9E">
          <w:rPr>
            <w:color w:val="0563C1"/>
            <w:sz w:val="18"/>
            <w:szCs w:val="18"/>
            <w:u w:val="single"/>
            <w:lang w:val="es-ES_tradnl" w:eastAsia="en-GB"/>
          </w:rPr>
          <w:t>https://www.etsi.org/deliver/etsi_ts/137400_137499/137462/17.00.00_60/ts_137462v170000p.pdf</w:t>
        </w:r>
      </w:hyperlink>
    </w:p>
    <w:p w14:paraId="5E6ABC9C" w14:textId="0FBEE72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37.462-17.0.0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825" w:history="1">
        <w:r w:rsidRPr="00256C9E">
          <w:rPr>
            <w:color w:val="0563C1"/>
            <w:sz w:val="18"/>
            <w:szCs w:val="18"/>
            <w:u w:val="single"/>
            <w:lang w:val="es-ES_tradnl" w:eastAsia="en-GB"/>
          </w:rPr>
          <w:t>https://members.tsdsi.in/s/owHrgRgWzLSKS3a</w:t>
        </w:r>
      </w:hyperlink>
    </w:p>
    <w:p w14:paraId="3FD28B75" w14:textId="7192027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TTAT.3G-37.462V17.0.0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826" w:history="1">
        <w:r w:rsidRPr="00256C9E">
          <w:rPr>
            <w:color w:val="0563C1"/>
            <w:sz w:val="18"/>
            <w:szCs w:val="18"/>
            <w:u w:val="single"/>
            <w:lang w:val="es-ES_tradnl" w:eastAsia="en-GB"/>
          </w:rPr>
          <w:t>https://www.tta.or.kr/eng/ttaSearchEngView.do?key=461&amp;searchStandardNo=TTAT.3G-37.462V17.0.0&amp;searchCate=TTAS</w:t>
        </w:r>
      </w:hyperlink>
    </w:p>
    <w:p w14:paraId="0B3CD8BB" w14:textId="46740AF3"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38532D84" w14:textId="1FB0639D"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ATIS.3GPP.37.462.V18.0.0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827" w:anchor="Rel-18" w:history="1">
        <w:r w:rsidRPr="00256C9E">
          <w:rPr>
            <w:color w:val="0563C1"/>
            <w:sz w:val="18"/>
            <w:szCs w:val="18"/>
            <w:u w:val="single"/>
            <w:lang w:val="es-ES_tradnl" w:eastAsia="en-GB"/>
          </w:rPr>
          <w:t>https://www.atis.org/3gpp-transpositions - Rel-18</w:t>
        </w:r>
      </w:hyperlink>
    </w:p>
    <w:p w14:paraId="6A05E18A" w14:textId="5165CA2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CCSA.3GPP.37.462.V18.0.0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828" w:history="1">
        <w:r w:rsidRPr="00256C9E">
          <w:rPr>
            <w:color w:val="0563C1"/>
            <w:sz w:val="18"/>
            <w:szCs w:val="18"/>
            <w:u w:val="single"/>
            <w:lang w:val="es-ES_tradnl" w:eastAsia="en-GB"/>
          </w:rPr>
          <w:t>https://www.ccsa.org.cn/api/portalsFile/downloadOldFile?type=17&amp;oldFileUrl=NTN/SRIT/CCSA.3GPP.37.462.V18.0.0.d</w:t>
        </w:r>
      </w:hyperlink>
      <w:hyperlink r:id="rId829" w:history="1">
        <w:r w:rsidRPr="00256C9E">
          <w:rPr>
            <w:color w:val="0563C1"/>
            <w:sz w:val="18"/>
            <w:szCs w:val="18"/>
            <w:u w:val="single"/>
            <w:lang w:val="es-ES_tradnl" w:eastAsia="en-GB"/>
          </w:rPr>
          <w:t>ocx</w:t>
        </w:r>
      </w:hyperlink>
    </w:p>
    <w:p w14:paraId="7EAA5AFF" w14:textId="74611DD4"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137 462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23.05.2024</w:t>
      </w:r>
      <w:r w:rsidRPr="00256C9E">
        <w:rPr>
          <w:rFonts w:ascii="Arial" w:hAnsi="Arial" w:cs="Arial"/>
          <w:szCs w:val="24"/>
          <w:lang w:val="es-ES_tradnl" w:eastAsia="en-GB"/>
        </w:rPr>
        <w:tab/>
      </w:r>
      <w:hyperlink r:id="rId830" w:history="1">
        <w:r w:rsidRPr="00256C9E">
          <w:rPr>
            <w:color w:val="0563C1"/>
            <w:sz w:val="18"/>
            <w:szCs w:val="18"/>
            <w:u w:val="single"/>
            <w:lang w:val="es-ES_tradnl" w:eastAsia="en-GB"/>
          </w:rPr>
          <w:t>https://www.etsi.org/deliver/etsi_ts/137400_137499/137462/18.00.00_60/ts_137462v180000p.pdf</w:t>
        </w:r>
      </w:hyperlink>
    </w:p>
    <w:p w14:paraId="6871F01B" w14:textId="54E0B06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37.462 -18.0.0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831" w:history="1">
        <w:r w:rsidRPr="00256C9E">
          <w:rPr>
            <w:color w:val="0563C1"/>
            <w:sz w:val="18"/>
            <w:szCs w:val="18"/>
            <w:u w:val="single"/>
            <w:lang w:val="es-ES_tradnl" w:eastAsia="en-GB"/>
          </w:rPr>
          <w:t>https://members.tsdsi.in/s/LNtXJoncpJyx6k9</w:t>
        </w:r>
      </w:hyperlink>
    </w:p>
    <w:p w14:paraId="7615253B" w14:textId="2AF2FFC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TTAT.3G-37.462V18.0.0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832" w:history="1">
        <w:r w:rsidRPr="00256C9E">
          <w:rPr>
            <w:color w:val="0563C1"/>
            <w:sz w:val="18"/>
            <w:szCs w:val="18"/>
            <w:u w:val="single"/>
            <w:lang w:val="es-ES_tradnl" w:eastAsia="en-GB"/>
          </w:rPr>
          <w:t>https://www.tta.or.kr/eng/ttaSearchEngView.do?key=461&amp;searchStandardNo=TTAT.3G-37.462V18.0.0&amp;searchCate=TTAS</w:t>
        </w:r>
      </w:hyperlink>
    </w:p>
    <w:p w14:paraId="24423814" w14:textId="77777777" w:rsidR="00941FD9" w:rsidRPr="00256C9E" w:rsidRDefault="00941FD9" w:rsidP="008F5065">
      <w:pPr>
        <w:pStyle w:val="Heading5"/>
        <w:keepNext w:val="0"/>
        <w:keepLines w:val="0"/>
        <w:tabs>
          <w:tab w:val="clear" w:pos="992"/>
          <w:tab w:val="left" w:pos="1418"/>
        </w:tabs>
        <w:ind w:left="1418" w:hanging="1418"/>
        <w:rPr>
          <w:lang w:val="es-ES_tradnl"/>
        </w:rPr>
      </w:pPr>
      <w:r w:rsidRPr="00256C9E">
        <w:rPr>
          <w:lang w:val="es-ES_tradnl"/>
        </w:rPr>
        <w:t>1.3.1.4.28</w:t>
      </w:r>
      <w:r w:rsidRPr="00256C9E">
        <w:rPr>
          <w:lang w:val="es-ES_tradnl"/>
        </w:rPr>
        <w:tab/>
        <w:t>TS 37.470</w:t>
      </w:r>
    </w:p>
    <w:p w14:paraId="1B6E239F" w14:textId="77777777" w:rsidR="00941FD9" w:rsidRPr="00256C9E" w:rsidRDefault="00941FD9" w:rsidP="00941FD9">
      <w:pPr>
        <w:pStyle w:val="Headingb"/>
        <w:rPr>
          <w:lang w:val="es-ES_tradnl"/>
        </w:rPr>
      </w:pPr>
      <w:bookmarkStart w:id="317" w:name="_Toc56152417"/>
      <w:bookmarkStart w:id="318" w:name="_Toc56153797"/>
      <w:bookmarkStart w:id="319" w:name="_Toc94532909"/>
      <w:bookmarkStart w:id="320" w:name="_Toc94533379"/>
      <w:r w:rsidRPr="00256C9E">
        <w:rPr>
          <w:lang w:val="es-ES_tradnl"/>
        </w:rPr>
        <w:t xml:space="preserve">Interfaz W1; </w:t>
      </w:r>
      <w:bookmarkEnd w:id="317"/>
      <w:bookmarkEnd w:id="318"/>
      <w:bookmarkEnd w:id="319"/>
      <w:bookmarkEnd w:id="320"/>
      <w:r w:rsidRPr="00256C9E">
        <w:rPr>
          <w:lang w:val="es-ES_tradnl"/>
        </w:rPr>
        <w:t>aspectos y principios generales</w:t>
      </w:r>
    </w:p>
    <w:p w14:paraId="6B5941C2" w14:textId="77777777" w:rsidR="00941FD9" w:rsidRPr="00256C9E" w:rsidRDefault="00941FD9" w:rsidP="00941FD9">
      <w:pPr>
        <w:rPr>
          <w:lang w:val="es-ES_tradnl"/>
        </w:rPr>
      </w:pPr>
      <w:r w:rsidRPr="00256C9E">
        <w:rPr>
          <w:lang w:val="es-ES_tradnl"/>
        </w:rPr>
        <w:t>Este documento es una introducción a la serie de especificaciones técnicas 3GPP TS 37.4xx para definir la interfaz W1. La interfaz W1 proporciona los medios necesarios para interconectar una ng-eNB-CU y una ng-eNB-DU de un ng-eNB en una NG-RAN.</w:t>
      </w:r>
    </w:p>
    <w:p w14:paraId="5A3C95C1" w14:textId="6A1F1729"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6149E4B4" w14:textId="2067C0D3"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6AD7B431" w14:textId="38D28DAD"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ATIS.3GPP.37.470.V17.0.0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833" w:anchor="Rel-17" w:history="1">
        <w:r w:rsidRPr="00256C9E">
          <w:rPr>
            <w:color w:val="0563C1"/>
            <w:sz w:val="18"/>
            <w:szCs w:val="18"/>
            <w:u w:val="single"/>
            <w:lang w:val="es-ES_tradnl" w:eastAsia="en-GB"/>
          </w:rPr>
          <w:t>https://www.atis.org/3gpp-transpositions - Rel-17</w:t>
        </w:r>
      </w:hyperlink>
    </w:p>
    <w:p w14:paraId="70289DBB" w14:textId="792815D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CCSA.3GPP.37.470.V17.0.0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834" w:history="1">
        <w:r w:rsidRPr="00256C9E">
          <w:rPr>
            <w:color w:val="0563C1"/>
            <w:sz w:val="18"/>
            <w:szCs w:val="18"/>
            <w:u w:val="single"/>
            <w:lang w:val="es-ES_tradnl" w:eastAsia="en-GB"/>
          </w:rPr>
          <w:t>https://www.ccsa.org.cn/api/portalsFile/downloadOldFile?type=17&amp;oldFileUrl=NTN/SRIT/CCSA.3GPP.37.470.V17.0.0.d</w:t>
        </w:r>
      </w:hyperlink>
      <w:hyperlink r:id="rId835" w:history="1">
        <w:r w:rsidRPr="00256C9E">
          <w:rPr>
            <w:color w:val="0563C1"/>
            <w:sz w:val="18"/>
            <w:szCs w:val="18"/>
            <w:u w:val="single"/>
            <w:lang w:val="es-ES_tradnl" w:eastAsia="en-GB"/>
          </w:rPr>
          <w:t>oc</w:t>
        </w:r>
      </w:hyperlink>
    </w:p>
    <w:p w14:paraId="6137F85B" w14:textId="173C4178"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137 470 V17.0.0 (2022-04)</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29.04.2022</w:t>
      </w:r>
      <w:r w:rsidRPr="00256C9E">
        <w:rPr>
          <w:rFonts w:ascii="Arial" w:hAnsi="Arial" w:cs="Arial"/>
          <w:szCs w:val="24"/>
          <w:lang w:val="es-ES_tradnl" w:eastAsia="en-GB"/>
        </w:rPr>
        <w:tab/>
      </w:r>
      <w:hyperlink r:id="rId836" w:history="1">
        <w:r w:rsidRPr="00256C9E">
          <w:rPr>
            <w:color w:val="0563C1"/>
            <w:sz w:val="18"/>
            <w:szCs w:val="18"/>
            <w:u w:val="single"/>
            <w:lang w:val="es-ES_tradnl" w:eastAsia="en-GB"/>
          </w:rPr>
          <w:t>https://www.etsi.org/deliver/etsi_ts/137400_137499/137470/17.00.00_60/ts_137470v170000p.pdf</w:t>
        </w:r>
      </w:hyperlink>
    </w:p>
    <w:p w14:paraId="3B3FAAC7" w14:textId="3D9D732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37.47-17.0.0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837" w:history="1">
        <w:r w:rsidRPr="00256C9E">
          <w:rPr>
            <w:color w:val="0563C1"/>
            <w:sz w:val="18"/>
            <w:szCs w:val="18"/>
            <w:u w:val="single"/>
            <w:lang w:val="es-ES_tradnl" w:eastAsia="en-GB"/>
          </w:rPr>
          <w:t>https://members.tsdsi.in/s/PAP6n6fkQcXgd5c</w:t>
        </w:r>
      </w:hyperlink>
    </w:p>
    <w:p w14:paraId="14876777" w14:textId="1DD94C4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TTAT.3G-37.470V17.0.0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838" w:history="1">
        <w:r w:rsidRPr="00256C9E">
          <w:rPr>
            <w:color w:val="0563C1"/>
            <w:sz w:val="18"/>
            <w:szCs w:val="18"/>
            <w:u w:val="single"/>
            <w:lang w:val="es-ES_tradnl" w:eastAsia="en-GB"/>
          </w:rPr>
          <w:t>https://www.tta.or.kr/eng/ttaSearchEngView.do?key=461&amp;searchStandardNo=TTAT.3G-37.470V17.0.0&amp;searchCate=TTAS</w:t>
        </w:r>
      </w:hyperlink>
    </w:p>
    <w:p w14:paraId="29990B89" w14:textId="3CBE1364"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6F5C4F4C" w14:textId="23E84F6D"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ATIS.3GPP.37.470.V18.0.0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839" w:anchor="Rel-18" w:history="1">
        <w:r w:rsidRPr="00256C9E">
          <w:rPr>
            <w:color w:val="0563C1"/>
            <w:sz w:val="18"/>
            <w:szCs w:val="18"/>
            <w:u w:val="single"/>
            <w:lang w:val="es-ES_tradnl" w:eastAsia="en-GB"/>
          </w:rPr>
          <w:t>https://www.atis.org/3gpp-transpositions - Rel-18</w:t>
        </w:r>
      </w:hyperlink>
    </w:p>
    <w:p w14:paraId="435B1038" w14:textId="68CD750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CCSA.3GPP.37.470.V18.0.0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840" w:history="1">
        <w:r w:rsidRPr="00256C9E">
          <w:rPr>
            <w:color w:val="0563C1"/>
            <w:sz w:val="18"/>
            <w:szCs w:val="18"/>
            <w:u w:val="single"/>
            <w:lang w:val="es-ES_tradnl" w:eastAsia="en-GB"/>
          </w:rPr>
          <w:t>https://www.ccsa.org.cn/api/portalsFile/downloadOldFile?type=17&amp;oldFileUrl=NTN/SRIT/CCSA.3GPP.37.470.V18.0.0.d</w:t>
        </w:r>
      </w:hyperlink>
      <w:hyperlink r:id="rId841" w:history="1">
        <w:r w:rsidRPr="00256C9E">
          <w:rPr>
            <w:color w:val="0563C1"/>
            <w:sz w:val="18"/>
            <w:szCs w:val="18"/>
            <w:u w:val="single"/>
            <w:lang w:val="es-ES_tradnl" w:eastAsia="en-GB"/>
          </w:rPr>
          <w:t>ocx</w:t>
        </w:r>
      </w:hyperlink>
    </w:p>
    <w:p w14:paraId="178A06B1" w14:textId="3B838268"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137 470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03.05.2024</w:t>
      </w:r>
      <w:r w:rsidRPr="00256C9E">
        <w:rPr>
          <w:rFonts w:ascii="Arial" w:hAnsi="Arial" w:cs="Arial"/>
          <w:szCs w:val="24"/>
          <w:lang w:val="es-ES_tradnl" w:eastAsia="en-GB"/>
        </w:rPr>
        <w:tab/>
      </w:r>
      <w:hyperlink r:id="rId842" w:history="1">
        <w:r w:rsidRPr="00256C9E">
          <w:rPr>
            <w:color w:val="0563C1"/>
            <w:sz w:val="18"/>
            <w:szCs w:val="18"/>
            <w:u w:val="single"/>
            <w:lang w:val="es-ES_tradnl" w:eastAsia="en-GB"/>
          </w:rPr>
          <w:t>https://www.etsi.org/deliver/etsi_ts/137400_137499/137470/18.00.00_60/ts_137470v180000p.pdf</w:t>
        </w:r>
      </w:hyperlink>
    </w:p>
    <w:p w14:paraId="252F7FAE" w14:textId="797C297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37.47 -18.0.0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843" w:history="1">
        <w:r w:rsidRPr="00256C9E">
          <w:rPr>
            <w:color w:val="0563C1"/>
            <w:sz w:val="18"/>
            <w:szCs w:val="18"/>
            <w:u w:val="single"/>
            <w:lang w:val="es-ES_tradnl" w:eastAsia="en-GB"/>
          </w:rPr>
          <w:t>https://members.tsdsi.in/s/dtf6FW3Y9q9YSwR</w:t>
        </w:r>
      </w:hyperlink>
    </w:p>
    <w:p w14:paraId="2A4205B6" w14:textId="311C931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TTAT.3G-37.470V18.0.0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844" w:history="1">
        <w:r w:rsidRPr="00256C9E">
          <w:rPr>
            <w:color w:val="0563C1"/>
            <w:sz w:val="18"/>
            <w:szCs w:val="18"/>
            <w:u w:val="single"/>
            <w:lang w:val="es-ES_tradnl" w:eastAsia="en-GB"/>
          </w:rPr>
          <w:t>https://www.tta.or.kr/eng/ttaSearchEngView.do?key=461&amp;searchStandardNo=TTAT.3G-37.470V18.0.0&amp;searchCate=TTAS</w:t>
        </w:r>
      </w:hyperlink>
    </w:p>
    <w:p w14:paraId="41E1E63E" w14:textId="77777777" w:rsidR="00941FD9" w:rsidRPr="00256C9E" w:rsidRDefault="00941FD9" w:rsidP="008F5065">
      <w:pPr>
        <w:pStyle w:val="Heading5"/>
        <w:keepNext w:val="0"/>
        <w:keepLines w:val="0"/>
        <w:tabs>
          <w:tab w:val="clear" w:pos="992"/>
          <w:tab w:val="left" w:pos="1418"/>
        </w:tabs>
        <w:ind w:left="1418" w:hanging="1418"/>
        <w:rPr>
          <w:lang w:val="es-ES_tradnl"/>
        </w:rPr>
      </w:pPr>
      <w:r w:rsidRPr="00256C9E">
        <w:rPr>
          <w:lang w:val="es-ES_tradnl"/>
        </w:rPr>
        <w:lastRenderedPageBreak/>
        <w:t>1.3.1.4.29</w:t>
      </w:r>
      <w:r w:rsidRPr="00256C9E">
        <w:rPr>
          <w:lang w:val="es-ES_tradnl"/>
        </w:rPr>
        <w:tab/>
        <w:t>TS 37.471</w:t>
      </w:r>
    </w:p>
    <w:p w14:paraId="124AAB2C" w14:textId="77777777" w:rsidR="00941FD9" w:rsidRPr="00256C9E" w:rsidRDefault="00941FD9" w:rsidP="00C374E9">
      <w:pPr>
        <w:pStyle w:val="Headingb"/>
        <w:rPr>
          <w:lang w:val="es-ES_tradnl"/>
        </w:rPr>
      </w:pPr>
      <w:bookmarkStart w:id="321" w:name="_Toc56152418"/>
      <w:bookmarkStart w:id="322" w:name="_Toc56153798"/>
      <w:bookmarkStart w:id="323" w:name="_Toc94532910"/>
      <w:bookmarkStart w:id="324" w:name="_Toc94533380"/>
      <w:r w:rsidRPr="00256C9E">
        <w:rPr>
          <w:lang w:val="es-ES_tradnl"/>
        </w:rPr>
        <w:t>Interfaz W1; capa 1</w:t>
      </w:r>
      <w:bookmarkEnd w:id="321"/>
      <w:bookmarkEnd w:id="322"/>
      <w:bookmarkEnd w:id="323"/>
      <w:bookmarkEnd w:id="324"/>
    </w:p>
    <w:p w14:paraId="559577DF" w14:textId="77777777" w:rsidR="00941FD9" w:rsidRPr="00256C9E" w:rsidRDefault="00941FD9" w:rsidP="00C374E9">
      <w:pPr>
        <w:keepNext/>
        <w:keepLines/>
        <w:rPr>
          <w:lang w:val="es-ES_tradnl"/>
        </w:rPr>
      </w:pPr>
      <w:r w:rsidRPr="00256C9E">
        <w:rPr>
          <w:lang w:val="es-ES_tradnl"/>
        </w:rPr>
        <w:t>En este documento se especifican las normas aplicables a la implementación de la capa 1 en la interfaz W1. La interfaz W1 proporciona los medios necesarios para interconectar una ng-eNB-CU y una ng-eNB-DU de un ng-eNB en una NG-RAN. La especificación de los requisitos de retardo de la transmisión y de los requisitos de O&amp;M no son objeto de este documento. En adelante, los términos «Capa 1» y «Capa física» se considerarán equiparables.</w:t>
      </w:r>
    </w:p>
    <w:p w14:paraId="62248B63" w14:textId="3599CB44"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2F044BF4" w14:textId="5922C6EF"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52E29433" w14:textId="5799718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ATIS.3GPP.37.471.V17.0.0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845" w:anchor="Rel-17" w:history="1">
        <w:r w:rsidRPr="00256C9E">
          <w:rPr>
            <w:color w:val="0563C1"/>
            <w:sz w:val="18"/>
            <w:szCs w:val="18"/>
            <w:u w:val="single"/>
            <w:lang w:val="es-ES_tradnl" w:eastAsia="en-GB"/>
          </w:rPr>
          <w:t>https://www.atis.org/3gpp-transpositions - Rel-17</w:t>
        </w:r>
      </w:hyperlink>
    </w:p>
    <w:p w14:paraId="595C4A15" w14:textId="5D8AE24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CCSA.3GPP.37.471.V17.0.0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846" w:history="1">
        <w:r w:rsidRPr="00256C9E">
          <w:rPr>
            <w:color w:val="0563C1"/>
            <w:sz w:val="18"/>
            <w:szCs w:val="18"/>
            <w:u w:val="single"/>
            <w:lang w:val="es-ES_tradnl" w:eastAsia="en-GB"/>
          </w:rPr>
          <w:t>https://www.ccsa.org.cn/api/portalsFile/downloadOldFile?type=17&amp;oldFileUrl=NTN/SRIT/CCSA.3GPP.37.471.V17.0.0.d</w:t>
        </w:r>
      </w:hyperlink>
      <w:hyperlink r:id="rId847" w:history="1">
        <w:r w:rsidRPr="00256C9E">
          <w:rPr>
            <w:color w:val="0563C1"/>
            <w:sz w:val="18"/>
            <w:szCs w:val="18"/>
            <w:u w:val="single"/>
            <w:lang w:val="es-ES_tradnl" w:eastAsia="en-GB"/>
          </w:rPr>
          <w:t>oc</w:t>
        </w:r>
      </w:hyperlink>
    </w:p>
    <w:p w14:paraId="4492F480" w14:textId="01B79D5F"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137 471 V17.0.0 (2022-04)</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29.04.2022</w:t>
      </w:r>
      <w:r w:rsidRPr="00256C9E">
        <w:rPr>
          <w:rFonts w:ascii="Arial" w:hAnsi="Arial" w:cs="Arial"/>
          <w:szCs w:val="24"/>
          <w:lang w:val="es-ES_tradnl" w:eastAsia="en-GB"/>
        </w:rPr>
        <w:tab/>
      </w:r>
      <w:hyperlink r:id="rId848" w:history="1">
        <w:r w:rsidRPr="00256C9E">
          <w:rPr>
            <w:color w:val="0563C1"/>
            <w:sz w:val="18"/>
            <w:szCs w:val="18"/>
            <w:u w:val="single"/>
            <w:lang w:val="es-ES_tradnl" w:eastAsia="en-GB"/>
          </w:rPr>
          <w:t>https://www.etsi.org/deliver/etsi_ts/137400_137499/137471/17.00.00_60/ts_137471v170000p.pdf</w:t>
        </w:r>
      </w:hyperlink>
    </w:p>
    <w:p w14:paraId="54BAA96A" w14:textId="0068DDF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37.471-17.0.0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849" w:history="1">
        <w:r w:rsidRPr="00256C9E">
          <w:rPr>
            <w:color w:val="0563C1"/>
            <w:sz w:val="18"/>
            <w:szCs w:val="18"/>
            <w:u w:val="single"/>
            <w:lang w:val="es-ES_tradnl" w:eastAsia="en-GB"/>
          </w:rPr>
          <w:t>https://members.tsdsi.in/s/sWcmKcYgJPBfk7d</w:t>
        </w:r>
      </w:hyperlink>
    </w:p>
    <w:p w14:paraId="18023C53" w14:textId="24058AB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TTAT.3G-37.471V17.0.0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850" w:history="1">
        <w:r w:rsidRPr="00256C9E">
          <w:rPr>
            <w:color w:val="0563C1"/>
            <w:sz w:val="18"/>
            <w:szCs w:val="18"/>
            <w:u w:val="single"/>
            <w:lang w:val="es-ES_tradnl" w:eastAsia="en-GB"/>
          </w:rPr>
          <w:t>https://www.tta.or.kr/eng/ttaSearchEngView.do?key=461&amp;searchStandardNo=TTAT.3G-37.471V17.0.0&amp;searchCate=TTAS</w:t>
        </w:r>
      </w:hyperlink>
    </w:p>
    <w:p w14:paraId="28D0F673" w14:textId="49DB9969"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738B5963" w14:textId="355FFE06"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ATIS.3GPP.37.471.V18.0.0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851" w:anchor="Rel-18" w:history="1">
        <w:r w:rsidRPr="00256C9E">
          <w:rPr>
            <w:color w:val="0563C1"/>
            <w:sz w:val="18"/>
            <w:szCs w:val="18"/>
            <w:u w:val="single"/>
            <w:lang w:val="es-ES_tradnl" w:eastAsia="en-GB"/>
          </w:rPr>
          <w:t>https://www.atis.org/3gpp-transpositions - Rel-18</w:t>
        </w:r>
      </w:hyperlink>
    </w:p>
    <w:p w14:paraId="43F13356" w14:textId="3FBEDE8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CCSA.3GPP.37.471.V18.0.0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852" w:history="1">
        <w:r w:rsidRPr="00256C9E">
          <w:rPr>
            <w:color w:val="0563C1"/>
            <w:sz w:val="18"/>
            <w:szCs w:val="18"/>
            <w:u w:val="single"/>
            <w:lang w:val="es-ES_tradnl" w:eastAsia="en-GB"/>
          </w:rPr>
          <w:t>https://www.ccsa.org.cn/api/portalsFile/downloadOldFile?type=17&amp;oldFileUrl=NTN/SRIT/CCSA.3GPP.37.471.V18.0.0.d</w:t>
        </w:r>
      </w:hyperlink>
      <w:hyperlink r:id="rId853" w:history="1">
        <w:r w:rsidRPr="00256C9E">
          <w:rPr>
            <w:color w:val="0563C1"/>
            <w:sz w:val="18"/>
            <w:szCs w:val="18"/>
            <w:u w:val="single"/>
            <w:lang w:val="es-ES_tradnl" w:eastAsia="en-GB"/>
          </w:rPr>
          <w:t>ocx</w:t>
        </w:r>
      </w:hyperlink>
    </w:p>
    <w:p w14:paraId="174B3433" w14:textId="769A1108"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137 471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03.05.2024</w:t>
      </w:r>
      <w:r w:rsidRPr="00256C9E">
        <w:rPr>
          <w:rFonts w:ascii="Arial" w:hAnsi="Arial" w:cs="Arial"/>
          <w:szCs w:val="24"/>
          <w:lang w:val="es-ES_tradnl" w:eastAsia="en-GB"/>
        </w:rPr>
        <w:tab/>
      </w:r>
      <w:hyperlink r:id="rId854" w:history="1">
        <w:r w:rsidRPr="00256C9E">
          <w:rPr>
            <w:color w:val="0563C1"/>
            <w:sz w:val="18"/>
            <w:szCs w:val="18"/>
            <w:u w:val="single"/>
            <w:lang w:val="es-ES_tradnl" w:eastAsia="en-GB"/>
          </w:rPr>
          <w:t>https://www.etsi.org/deliver/etsi_ts/137400_137499/137471/18.00.00_60/ts_137471v180000p.pdf</w:t>
        </w:r>
      </w:hyperlink>
    </w:p>
    <w:p w14:paraId="3B1E46B8" w14:textId="15617A2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37.471 -18.0.0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855" w:history="1">
        <w:r w:rsidRPr="00256C9E">
          <w:rPr>
            <w:color w:val="0563C1"/>
            <w:sz w:val="18"/>
            <w:szCs w:val="18"/>
            <w:u w:val="single"/>
            <w:lang w:val="es-ES_tradnl" w:eastAsia="en-GB"/>
          </w:rPr>
          <w:t>https://members.tsdsi.in/s/P5Nc4NGmMFipa8L</w:t>
        </w:r>
      </w:hyperlink>
    </w:p>
    <w:p w14:paraId="138BD18B" w14:textId="0D15832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TTAT.3G-37.471V18.0.0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856" w:history="1">
        <w:r w:rsidRPr="00256C9E">
          <w:rPr>
            <w:color w:val="0563C1"/>
            <w:sz w:val="18"/>
            <w:szCs w:val="18"/>
            <w:u w:val="single"/>
            <w:lang w:val="es-ES_tradnl" w:eastAsia="en-GB"/>
          </w:rPr>
          <w:t>https://www.tta.or.kr/eng/ttaSearchEngView.do?key=461&amp;searchStandardNo=TTAT.3G-37.471V18.0.0&amp;searchCate=TTAS</w:t>
        </w:r>
      </w:hyperlink>
    </w:p>
    <w:p w14:paraId="75F28D05" w14:textId="77777777" w:rsidR="00941FD9" w:rsidRPr="00256C9E" w:rsidRDefault="00941FD9" w:rsidP="008F5065">
      <w:pPr>
        <w:pStyle w:val="Heading5"/>
        <w:keepNext w:val="0"/>
        <w:keepLines w:val="0"/>
        <w:tabs>
          <w:tab w:val="clear" w:pos="992"/>
          <w:tab w:val="left" w:pos="1418"/>
        </w:tabs>
        <w:ind w:left="1418" w:hanging="1418"/>
        <w:rPr>
          <w:lang w:val="es-ES_tradnl"/>
        </w:rPr>
      </w:pPr>
      <w:r w:rsidRPr="00256C9E">
        <w:rPr>
          <w:lang w:val="es-ES_tradnl"/>
        </w:rPr>
        <w:t>1.3.1.4.30</w:t>
      </w:r>
      <w:r w:rsidRPr="00256C9E">
        <w:rPr>
          <w:lang w:val="es-ES_tradnl"/>
        </w:rPr>
        <w:tab/>
        <w:t>TS 37.472</w:t>
      </w:r>
    </w:p>
    <w:p w14:paraId="7518FC9D" w14:textId="77777777" w:rsidR="00941FD9" w:rsidRPr="00256C9E" w:rsidRDefault="00941FD9" w:rsidP="00941FD9">
      <w:pPr>
        <w:pStyle w:val="Headingb"/>
        <w:rPr>
          <w:lang w:val="es-ES_tradnl"/>
        </w:rPr>
      </w:pPr>
      <w:bookmarkStart w:id="325" w:name="_Toc56152419"/>
      <w:bookmarkStart w:id="326" w:name="_Toc56153799"/>
      <w:bookmarkStart w:id="327" w:name="_Toc94532911"/>
      <w:bookmarkStart w:id="328" w:name="_Toc94533381"/>
      <w:r w:rsidRPr="00256C9E">
        <w:rPr>
          <w:lang w:val="es-ES_tradnl"/>
        </w:rPr>
        <w:t xml:space="preserve">Interfaz W1; transporte de </w:t>
      </w:r>
      <w:bookmarkEnd w:id="325"/>
      <w:bookmarkEnd w:id="326"/>
      <w:bookmarkEnd w:id="327"/>
      <w:bookmarkEnd w:id="328"/>
      <w:r w:rsidRPr="00256C9E">
        <w:rPr>
          <w:lang w:val="es-ES_tradnl"/>
        </w:rPr>
        <w:t>señalización</w:t>
      </w:r>
    </w:p>
    <w:p w14:paraId="5AA0005B" w14:textId="77777777" w:rsidR="00941FD9" w:rsidRPr="00256C9E" w:rsidRDefault="00941FD9" w:rsidP="00941FD9">
      <w:pPr>
        <w:rPr>
          <w:lang w:val="es-ES_tradnl"/>
        </w:rPr>
      </w:pPr>
      <w:r w:rsidRPr="00256C9E">
        <w:rPr>
          <w:lang w:val="es-ES_tradnl"/>
        </w:rPr>
        <w:t>En este documento se especifican las normas de utilización del transporte de señalización en la interfaz W1. La interfaz W1 proporciona los medios para necesarios interconectar un ng-eNB-CU y un ng-eNB-DU de un ng-eNB en una NG-RAN. En este documento se describe el transporte por la interfaz W1 de los mensajes de señalización W1AP.</w:t>
      </w:r>
    </w:p>
    <w:p w14:paraId="473A7D7F" w14:textId="73AA0A85"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29ED5432" w14:textId="19DBA8CB"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10C3BA97" w14:textId="29D96264"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ATIS.3GPP.37.472.V17.0.0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857" w:anchor="Rel-17" w:history="1">
        <w:r w:rsidRPr="00256C9E">
          <w:rPr>
            <w:color w:val="0563C1"/>
            <w:sz w:val="18"/>
            <w:szCs w:val="18"/>
            <w:u w:val="single"/>
            <w:lang w:val="es-ES_tradnl" w:eastAsia="en-GB"/>
          </w:rPr>
          <w:t>https://www.atis.org/3gpp-transpositions - Rel-17</w:t>
        </w:r>
      </w:hyperlink>
    </w:p>
    <w:p w14:paraId="3FD9DDB7" w14:textId="08A9451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CCSA.3GPP.37.472.V17.0.0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858" w:history="1">
        <w:r w:rsidRPr="00256C9E">
          <w:rPr>
            <w:color w:val="0563C1"/>
            <w:sz w:val="18"/>
            <w:szCs w:val="18"/>
            <w:u w:val="single"/>
            <w:lang w:val="es-ES_tradnl" w:eastAsia="en-GB"/>
          </w:rPr>
          <w:t>https://www.ccsa.org.cn/api/portalsFile/downloadOldFile?type=17&amp;oldFileUrl=NTN/SRIT/CCSA.3GPP.37.472.V17.0.0.d</w:t>
        </w:r>
      </w:hyperlink>
      <w:hyperlink r:id="rId859" w:history="1">
        <w:r w:rsidRPr="00256C9E">
          <w:rPr>
            <w:color w:val="0563C1"/>
            <w:sz w:val="18"/>
            <w:szCs w:val="18"/>
            <w:u w:val="single"/>
            <w:lang w:val="es-ES_tradnl" w:eastAsia="en-GB"/>
          </w:rPr>
          <w:t>oc</w:t>
        </w:r>
      </w:hyperlink>
    </w:p>
    <w:p w14:paraId="241B8B6D" w14:textId="119D6661"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137 472 V17.0.0 (2022-04)</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29.04.2022</w:t>
      </w:r>
      <w:r w:rsidRPr="00256C9E">
        <w:rPr>
          <w:rFonts w:ascii="Arial" w:hAnsi="Arial" w:cs="Arial"/>
          <w:szCs w:val="24"/>
          <w:lang w:val="es-ES_tradnl" w:eastAsia="en-GB"/>
        </w:rPr>
        <w:tab/>
      </w:r>
      <w:hyperlink r:id="rId860" w:history="1">
        <w:r w:rsidRPr="00256C9E">
          <w:rPr>
            <w:color w:val="0563C1"/>
            <w:sz w:val="18"/>
            <w:szCs w:val="18"/>
            <w:u w:val="single"/>
            <w:lang w:val="es-ES_tradnl" w:eastAsia="en-GB"/>
          </w:rPr>
          <w:t>https://www.etsi.org/deliver/etsi_ts/137400_137499/137472/17.00.00_60/ts_137472v170000p.pdf</w:t>
        </w:r>
      </w:hyperlink>
    </w:p>
    <w:p w14:paraId="4FC0952F" w14:textId="21B2C1D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37.472-17.0.0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861" w:history="1">
        <w:r w:rsidRPr="00256C9E">
          <w:rPr>
            <w:color w:val="0563C1"/>
            <w:sz w:val="18"/>
            <w:szCs w:val="18"/>
            <w:u w:val="single"/>
            <w:lang w:val="es-ES_tradnl" w:eastAsia="en-GB"/>
          </w:rPr>
          <w:t>https://members.tsdsi.in/s/d8cGE9pCSpkeJ2Q</w:t>
        </w:r>
      </w:hyperlink>
    </w:p>
    <w:p w14:paraId="2A281BF2" w14:textId="0EA3968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TTAT.3G-37.472V17.0.0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862" w:history="1">
        <w:r w:rsidRPr="00256C9E">
          <w:rPr>
            <w:color w:val="0563C1"/>
            <w:sz w:val="18"/>
            <w:szCs w:val="18"/>
            <w:u w:val="single"/>
            <w:lang w:val="es-ES_tradnl" w:eastAsia="en-GB"/>
          </w:rPr>
          <w:t>https://www.tta.or.kr/eng/ttaSearchEngView.do?key=461&amp;searchStandardNo=TTAT.3G-</w:t>
        </w:r>
        <w:r w:rsidRPr="00256C9E">
          <w:rPr>
            <w:color w:val="0563C1"/>
            <w:sz w:val="18"/>
            <w:szCs w:val="18"/>
            <w:u w:val="single"/>
            <w:lang w:val="es-ES_tradnl" w:eastAsia="en-GB"/>
          </w:rPr>
          <w:lastRenderedPageBreak/>
          <w:t>37.472V17.0.0&amp;searchCate=TTAS</w:t>
        </w:r>
      </w:hyperlink>
    </w:p>
    <w:p w14:paraId="5FC4CDA8" w14:textId="78D3430A"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1C128F75" w14:textId="1D991EA4"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ATIS.3GPP.37.472.V18.0.0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863" w:anchor="Rel-18" w:history="1">
        <w:r w:rsidRPr="00256C9E">
          <w:rPr>
            <w:color w:val="0563C1"/>
            <w:sz w:val="18"/>
            <w:szCs w:val="18"/>
            <w:u w:val="single"/>
            <w:lang w:val="es-ES_tradnl" w:eastAsia="en-GB"/>
          </w:rPr>
          <w:t>https://www.atis.org/3gpp-transpositions - Rel-18</w:t>
        </w:r>
      </w:hyperlink>
    </w:p>
    <w:p w14:paraId="0F1644C9" w14:textId="2DA9FF6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CCSA.3GPP.37.472.V18.0.0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864" w:history="1">
        <w:r w:rsidRPr="00256C9E">
          <w:rPr>
            <w:color w:val="0563C1"/>
            <w:sz w:val="18"/>
            <w:szCs w:val="18"/>
            <w:u w:val="single"/>
            <w:lang w:val="es-ES_tradnl" w:eastAsia="en-GB"/>
          </w:rPr>
          <w:t>https://www.ccsa.org.cn/api/portalsFile/downloadOldFile?type=17&amp;oldFileUrl=NTN/SRIT/CCSA.3GPP.37.472.V18.0.0.d</w:t>
        </w:r>
      </w:hyperlink>
      <w:hyperlink r:id="rId865" w:history="1">
        <w:r w:rsidRPr="00256C9E">
          <w:rPr>
            <w:color w:val="0563C1"/>
            <w:sz w:val="18"/>
            <w:szCs w:val="18"/>
            <w:u w:val="single"/>
            <w:lang w:val="es-ES_tradnl" w:eastAsia="en-GB"/>
          </w:rPr>
          <w:t>ocx</w:t>
        </w:r>
      </w:hyperlink>
    </w:p>
    <w:p w14:paraId="64599F38" w14:textId="59CC15DA"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137 472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03.05.2024</w:t>
      </w:r>
      <w:r w:rsidRPr="00256C9E">
        <w:rPr>
          <w:rFonts w:ascii="Arial" w:hAnsi="Arial" w:cs="Arial"/>
          <w:szCs w:val="24"/>
          <w:lang w:val="es-ES_tradnl" w:eastAsia="en-GB"/>
        </w:rPr>
        <w:tab/>
      </w:r>
      <w:hyperlink r:id="rId866" w:history="1">
        <w:r w:rsidRPr="00256C9E">
          <w:rPr>
            <w:color w:val="0563C1"/>
            <w:sz w:val="18"/>
            <w:szCs w:val="18"/>
            <w:u w:val="single"/>
            <w:lang w:val="es-ES_tradnl" w:eastAsia="en-GB"/>
          </w:rPr>
          <w:t>https://www.etsi.org/deliver/etsi_ts/137400_137499/137472/18.00.00_60/ts_137472v180000p.pdf</w:t>
        </w:r>
      </w:hyperlink>
    </w:p>
    <w:p w14:paraId="5D3E1D21" w14:textId="1327438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37.472 -18.0.0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867" w:history="1">
        <w:r w:rsidRPr="00256C9E">
          <w:rPr>
            <w:color w:val="0563C1"/>
            <w:sz w:val="18"/>
            <w:szCs w:val="18"/>
            <w:u w:val="single"/>
            <w:lang w:val="es-ES_tradnl" w:eastAsia="en-GB"/>
          </w:rPr>
          <w:t>https://members.tsdsi.in/s/naNdRJSJj4czwHY</w:t>
        </w:r>
      </w:hyperlink>
    </w:p>
    <w:p w14:paraId="32F06982" w14:textId="7E09512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TTAT.3G-37.472V18.0.0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868" w:history="1">
        <w:r w:rsidRPr="00256C9E">
          <w:rPr>
            <w:color w:val="0563C1"/>
            <w:sz w:val="18"/>
            <w:szCs w:val="18"/>
            <w:u w:val="single"/>
            <w:lang w:val="es-ES_tradnl" w:eastAsia="en-GB"/>
          </w:rPr>
          <w:t>https://www.tta.or.kr/eng/ttaSearchEngView.do?key=461&amp;searchStandardNo=TTAT.3G-37.472V18.0.0&amp;searchCate=TTAS</w:t>
        </w:r>
      </w:hyperlink>
    </w:p>
    <w:p w14:paraId="4C0C76FE" w14:textId="77777777" w:rsidR="00941FD9" w:rsidRPr="00256C9E" w:rsidRDefault="00941FD9" w:rsidP="008F5065">
      <w:pPr>
        <w:pStyle w:val="Heading5"/>
        <w:keepNext w:val="0"/>
        <w:keepLines w:val="0"/>
        <w:tabs>
          <w:tab w:val="clear" w:pos="992"/>
          <w:tab w:val="left" w:pos="1418"/>
        </w:tabs>
        <w:ind w:left="1418" w:hanging="1418"/>
        <w:rPr>
          <w:lang w:val="es-ES_tradnl"/>
        </w:rPr>
      </w:pPr>
      <w:r w:rsidRPr="00256C9E">
        <w:rPr>
          <w:lang w:val="es-ES_tradnl"/>
        </w:rPr>
        <w:t>1.3.1.4.31</w:t>
      </w:r>
      <w:r w:rsidRPr="00256C9E">
        <w:rPr>
          <w:lang w:val="es-ES_tradnl"/>
        </w:rPr>
        <w:tab/>
        <w:t>TS 37.473</w:t>
      </w:r>
    </w:p>
    <w:p w14:paraId="153DD527" w14:textId="77777777" w:rsidR="00941FD9" w:rsidRPr="00256C9E" w:rsidRDefault="00941FD9" w:rsidP="00941FD9">
      <w:pPr>
        <w:pStyle w:val="Headingb"/>
        <w:rPr>
          <w:lang w:val="es-ES_tradnl"/>
        </w:rPr>
      </w:pPr>
      <w:bookmarkStart w:id="329" w:name="_Toc56152420"/>
      <w:bookmarkStart w:id="330" w:name="_Toc56153800"/>
      <w:bookmarkStart w:id="331" w:name="_Toc94532912"/>
      <w:bookmarkStart w:id="332" w:name="_Toc94533382"/>
      <w:r w:rsidRPr="00256C9E">
        <w:rPr>
          <w:lang w:val="es-ES_tradnl"/>
        </w:rPr>
        <w:t xml:space="preserve">Interfaz W1; </w:t>
      </w:r>
      <w:bookmarkEnd w:id="329"/>
      <w:bookmarkEnd w:id="330"/>
      <w:bookmarkEnd w:id="331"/>
      <w:bookmarkEnd w:id="332"/>
      <w:r w:rsidRPr="00256C9E">
        <w:rPr>
          <w:lang w:val="es-ES_tradnl"/>
        </w:rPr>
        <w:t>protocolo de aplicación (W1AP)</w:t>
      </w:r>
    </w:p>
    <w:p w14:paraId="0026FBB5" w14:textId="77777777" w:rsidR="00941FD9" w:rsidRPr="00256C9E" w:rsidRDefault="00941FD9" w:rsidP="00941FD9">
      <w:pPr>
        <w:keepNext/>
        <w:keepLines/>
        <w:rPr>
          <w:lang w:val="es-ES_tradnl"/>
        </w:rPr>
      </w:pPr>
      <w:r w:rsidRPr="00256C9E">
        <w:rPr>
          <w:lang w:val="es-ES_tradnl"/>
        </w:rPr>
        <w:t xml:space="preserve">En este documento se especifica el protocolo de señalización de la capa de red radioeléctrica 5G para la interfaz W1. La interfaz W1 proporciona los medios necesarios para interconectar un ng-eNB-CU y un ng-eNB-DU de un ng-eNB en una NG-RAN. El protocolo de aplicación W1 (W1AP) soporta las funciones de la interfaz W1 mediante los procedimientos de señalización definidos en este documento. </w:t>
      </w:r>
      <w:r w:rsidRPr="00256C9E">
        <w:rPr>
          <w:rFonts w:eastAsia="SimSun"/>
          <w:lang w:val="es-ES_tradnl" w:eastAsia="zh-CN"/>
        </w:rPr>
        <w:t>El W1AP se desarrolla de acuerdo con los principios generales establecidos en TS 38.401 y TS 37.470.</w:t>
      </w:r>
    </w:p>
    <w:p w14:paraId="72930D9E" w14:textId="2627547B"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0E7E4F74" w14:textId="300990B1"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1EBAC9F8" w14:textId="778D5915"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ATIS.3GPP.37.473.V17.2.0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22.05.2023</w:t>
      </w:r>
      <w:r w:rsidRPr="00256C9E">
        <w:rPr>
          <w:rFonts w:ascii="Arial" w:hAnsi="Arial" w:cs="Arial"/>
          <w:szCs w:val="24"/>
          <w:lang w:val="es-ES_tradnl" w:eastAsia="en-GB"/>
        </w:rPr>
        <w:tab/>
      </w:r>
      <w:hyperlink r:id="rId869" w:anchor="Rel-17" w:history="1">
        <w:r w:rsidRPr="00256C9E">
          <w:rPr>
            <w:color w:val="0563C1"/>
            <w:sz w:val="18"/>
            <w:szCs w:val="18"/>
            <w:u w:val="single"/>
            <w:lang w:val="es-ES_tradnl" w:eastAsia="en-GB"/>
          </w:rPr>
          <w:t>https://www.atis.org/3gpp-transpositions - Rel-17</w:t>
        </w:r>
      </w:hyperlink>
    </w:p>
    <w:p w14:paraId="7EE2E4BD" w14:textId="718C195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CCSA.3GPP.37.473.V17.2.0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22.05.2023</w:t>
      </w:r>
      <w:r w:rsidRPr="00256C9E">
        <w:rPr>
          <w:rFonts w:ascii="Arial" w:hAnsi="Arial" w:cs="Arial"/>
          <w:szCs w:val="24"/>
          <w:lang w:val="es-ES_tradnl" w:eastAsia="en-GB"/>
        </w:rPr>
        <w:tab/>
      </w:r>
      <w:hyperlink r:id="rId870" w:history="1">
        <w:r w:rsidRPr="00256C9E">
          <w:rPr>
            <w:color w:val="0563C1"/>
            <w:sz w:val="18"/>
            <w:szCs w:val="18"/>
            <w:u w:val="single"/>
            <w:lang w:val="es-ES_tradnl" w:eastAsia="en-GB"/>
          </w:rPr>
          <w:t>https://www.ccsa.org.cn/api/portalsFile/downloadOldFile?type=17&amp;oldFileUrl=NTN/SRIT/CCSA.3GPP.37.473.V17.2.0.d</w:t>
        </w:r>
      </w:hyperlink>
      <w:hyperlink r:id="rId871" w:history="1">
        <w:r w:rsidRPr="00256C9E">
          <w:rPr>
            <w:color w:val="0563C1"/>
            <w:sz w:val="18"/>
            <w:szCs w:val="18"/>
            <w:u w:val="single"/>
            <w:lang w:val="es-ES_tradnl" w:eastAsia="en-GB"/>
          </w:rPr>
          <w:t>ocx</w:t>
        </w:r>
      </w:hyperlink>
    </w:p>
    <w:p w14:paraId="616E28F5" w14:textId="0855979C"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137 473 V17.2.0 (2023-04)</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27.04.2023</w:t>
      </w:r>
      <w:r w:rsidRPr="00256C9E">
        <w:rPr>
          <w:rFonts w:ascii="Arial" w:hAnsi="Arial" w:cs="Arial"/>
          <w:szCs w:val="24"/>
          <w:lang w:val="es-ES_tradnl" w:eastAsia="en-GB"/>
        </w:rPr>
        <w:tab/>
      </w:r>
      <w:hyperlink r:id="rId872" w:history="1">
        <w:r w:rsidRPr="00256C9E">
          <w:rPr>
            <w:color w:val="0563C1"/>
            <w:sz w:val="18"/>
            <w:szCs w:val="18"/>
            <w:u w:val="single"/>
            <w:lang w:val="es-ES_tradnl" w:eastAsia="en-GB"/>
          </w:rPr>
          <w:t>https://www.etsi.org/deliver/etsi_ts/137400_137499/137473/17.02.00_60/ts_137473v170200p.pdf</w:t>
        </w:r>
      </w:hyperlink>
    </w:p>
    <w:p w14:paraId="5A263A69" w14:textId="36E8759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37.473-17.2.0 V1.2.0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14.08.2023</w:t>
      </w:r>
      <w:r w:rsidRPr="00256C9E">
        <w:rPr>
          <w:rFonts w:ascii="Arial" w:hAnsi="Arial" w:cs="Arial"/>
          <w:szCs w:val="24"/>
          <w:lang w:val="es-ES_tradnl" w:eastAsia="en-GB"/>
        </w:rPr>
        <w:tab/>
      </w:r>
      <w:hyperlink r:id="rId873" w:history="1">
        <w:r w:rsidRPr="00256C9E">
          <w:rPr>
            <w:color w:val="0563C1"/>
            <w:sz w:val="18"/>
            <w:szCs w:val="18"/>
            <w:u w:val="single"/>
            <w:lang w:val="es-ES_tradnl" w:eastAsia="en-GB"/>
          </w:rPr>
          <w:t>https://members.tsdsi.in/s/88mEqBeCWmptX88</w:t>
        </w:r>
      </w:hyperlink>
    </w:p>
    <w:p w14:paraId="079BAE35" w14:textId="25A8C8C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TTAT.3G-37.473V17.2.0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01.08.2023</w:t>
      </w:r>
      <w:r w:rsidRPr="00256C9E">
        <w:rPr>
          <w:rFonts w:ascii="Arial" w:hAnsi="Arial" w:cs="Arial"/>
          <w:szCs w:val="24"/>
          <w:lang w:val="es-ES_tradnl" w:eastAsia="en-GB"/>
        </w:rPr>
        <w:tab/>
      </w:r>
      <w:hyperlink r:id="rId874" w:history="1">
        <w:r w:rsidRPr="00256C9E">
          <w:rPr>
            <w:color w:val="0563C1"/>
            <w:sz w:val="18"/>
            <w:szCs w:val="18"/>
            <w:u w:val="single"/>
            <w:lang w:val="es-ES_tradnl" w:eastAsia="en-GB"/>
          </w:rPr>
          <w:t>https://www.tta.or.kr/eng/ttaSearchEngView.do?key=461&amp;searchStandardNo=TTAT.3G-37.473V17.2.0&amp;searchCate=TTAS</w:t>
        </w:r>
      </w:hyperlink>
    </w:p>
    <w:p w14:paraId="7A76D57B" w14:textId="6AF4D23A"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3BE8D2A9" w14:textId="1D3A1788"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ATIS.3GPP.37.473.V18.0.0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875" w:anchor="Rel-18" w:history="1">
        <w:r w:rsidRPr="00256C9E">
          <w:rPr>
            <w:color w:val="0563C1"/>
            <w:sz w:val="18"/>
            <w:szCs w:val="18"/>
            <w:u w:val="single"/>
            <w:lang w:val="es-ES_tradnl" w:eastAsia="en-GB"/>
          </w:rPr>
          <w:t>https://www.atis.org/3gpp-transpositions - Rel-18</w:t>
        </w:r>
      </w:hyperlink>
    </w:p>
    <w:p w14:paraId="6DE66459" w14:textId="60C73FF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CCSA.3GPP.37.473.V18.0.0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876" w:history="1">
        <w:r w:rsidRPr="00256C9E">
          <w:rPr>
            <w:color w:val="0563C1"/>
            <w:sz w:val="18"/>
            <w:szCs w:val="18"/>
            <w:u w:val="single"/>
            <w:lang w:val="es-ES_tradnl" w:eastAsia="en-GB"/>
          </w:rPr>
          <w:t>https://www.ccsa.org.cn/api/portalsFile/downloadOldFile?type=17&amp;oldFileUrl=NTN/SRIT/CCSA.3GPP.37.473.V18.0.0.d</w:t>
        </w:r>
      </w:hyperlink>
      <w:hyperlink r:id="rId877" w:history="1">
        <w:r w:rsidRPr="00256C9E">
          <w:rPr>
            <w:color w:val="0563C1"/>
            <w:sz w:val="18"/>
            <w:szCs w:val="18"/>
            <w:u w:val="single"/>
            <w:lang w:val="es-ES_tradnl" w:eastAsia="en-GB"/>
          </w:rPr>
          <w:t>ocx</w:t>
        </w:r>
      </w:hyperlink>
    </w:p>
    <w:p w14:paraId="3AA4AB0F" w14:textId="17474190"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137 473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03.05.2024</w:t>
      </w:r>
      <w:r w:rsidRPr="00256C9E">
        <w:rPr>
          <w:rFonts w:ascii="Arial" w:hAnsi="Arial" w:cs="Arial"/>
          <w:szCs w:val="24"/>
          <w:lang w:val="es-ES_tradnl" w:eastAsia="en-GB"/>
        </w:rPr>
        <w:tab/>
      </w:r>
      <w:hyperlink r:id="rId878" w:history="1">
        <w:r w:rsidRPr="00256C9E">
          <w:rPr>
            <w:color w:val="0563C1"/>
            <w:sz w:val="18"/>
            <w:szCs w:val="18"/>
            <w:u w:val="single"/>
            <w:lang w:val="es-ES_tradnl" w:eastAsia="en-GB"/>
          </w:rPr>
          <w:t>https://www.etsi.org/deliver/etsi_ts/137400_137499/137473/18.00.00_60/ts_137473v180000p.pdf</w:t>
        </w:r>
      </w:hyperlink>
    </w:p>
    <w:p w14:paraId="5A433AAF" w14:textId="6DBECF1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37.473 -18.0.0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879" w:history="1">
        <w:r w:rsidRPr="00256C9E">
          <w:rPr>
            <w:color w:val="0563C1"/>
            <w:sz w:val="18"/>
            <w:szCs w:val="18"/>
            <w:u w:val="single"/>
            <w:lang w:val="es-ES_tradnl" w:eastAsia="en-GB"/>
          </w:rPr>
          <w:t>https://members.tsdsi.in/s/7Efsr5Et2Dfw6aZ</w:t>
        </w:r>
      </w:hyperlink>
    </w:p>
    <w:p w14:paraId="602F3C6A" w14:textId="2F81CD6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TTAT.3G-37.473V18.0.0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880" w:history="1">
        <w:r w:rsidRPr="00256C9E">
          <w:rPr>
            <w:color w:val="0563C1"/>
            <w:sz w:val="18"/>
            <w:szCs w:val="18"/>
            <w:u w:val="single"/>
            <w:lang w:val="es-ES_tradnl" w:eastAsia="en-GB"/>
          </w:rPr>
          <w:t>https://www.tta.or.kr/eng/ttaSearchEngView.do?key=461&amp;searchStandardNo=TTAT.3G-37.473V18.0.0&amp;searchCate=TTAS</w:t>
        </w:r>
      </w:hyperlink>
    </w:p>
    <w:p w14:paraId="0F2D9D7B"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lastRenderedPageBreak/>
        <w:t>1.3.1.4.32</w:t>
      </w:r>
      <w:r w:rsidRPr="00256C9E">
        <w:rPr>
          <w:lang w:val="es-ES_tradnl"/>
        </w:rPr>
        <w:tab/>
        <w:t>TS 37.480</w:t>
      </w:r>
    </w:p>
    <w:p w14:paraId="63FF2B88" w14:textId="77777777" w:rsidR="00941FD9" w:rsidRPr="00256C9E" w:rsidRDefault="00941FD9" w:rsidP="008F5065">
      <w:pPr>
        <w:pStyle w:val="Headingb"/>
        <w:rPr>
          <w:lang w:val="es-ES_tradnl"/>
        </w:rPr>
      </w:pPr>
      <w:r w:rsidRPr="00256C9E">
        <w:rPr>
          <w:lang w:val="es-ES_tradnl"/>
        </w:rPr>
        <w:t>Aspectos y principios generales de E1</w:t>
      </w:r>
    </w:p>
    <w:p w14:paraId="4F35F4EB" w14:textId="66D47ADB" w:rsidR="00941FD9" w:rsidRPr="00256C9E" w:rsidRDefault="00941FD9" w:rsidP="00941FD9">
      <w:pPr>
        <w:rPr>
          <w:lang w:val="es-ES_tradnl"/>
        </w:rPr>
      </w:pPr>
      <w:r w:rsidRPr="00256C9E">
        <w:rPr>
          <w:lang w:val="es-ES_tradnl"/>
        </w:rPr>
        <w:t>Este documento constituye una introducción a la serie de especificaciones técnicas 3GPP TS 37.48x que define la interfaz E1. La interfaz E1 proporciona los medios necesarios para interconectar un gNB-CU-CP y un gNB-CU-UP de un gNB-CU en una NG-RAN, interconectar un gNB</w:t>
      </w:r>
      <w:r w:rsidR="008A3093" w:rsidRPr="00256C9E">
        <w:rPr>
          <w:lang w:val="es-ES_tradnl"/>
        </w:rPr>
        <w:noBreakHyphen/>
      </w:r>
      <w:r w:rsidRPr="00256C9E">
        <w:rPr>
          <w:lang w:val="es-ES_tradnl"/>
        </w:rPr>
        <w:t>CU</w:t>
      </w:r>
      <w:r w:rsidR="008A3093" w:rsidRPr="00256C9E">
        <w:rPr>
          <w:lang w:val="es-ES_tradnl"/>
        </w:rPr>
        <w:noBreakHyphen/>
      </w:r>
      <w:r w:rsidRPr="00256C9E">
        <w:rPr>
          <w:lang w:val="es-ES_tradnl"/>
        </w:rPr>
        <w:t>CP y un gNB-CU-UP de un en-gNB en una E-UTRAN, o interconectar un eNB-CP y un eNB-UP de un eNB en una E-UTRAN, así como para interconectar un ng-eNB-CU-CP y un ng-eNB-CU-UP de un ng-eNB-CU en una NG-RAN.</w:t>
      </w:r>
    </w:p>
    <w:p w14:paraId="6401C684" w14:textId="4169C101"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3329AC6A" w14:textId="05D9F91E"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60C83F04" w14:textId="460CD5B2"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ATIS.3GPP.37.480.V17.2.0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881" w:anchor="Rel-17" w:history="1">
        <w:r w:rsidRPr="00256C9E">
          <w:rPr>
            <w:color w:val="0563C1"/>
            <w:sz w:val="18"/>
            <w:szCs w:val="18"/>
            <w:u w:val="single"/>
            <w:lang w:val="es-ES_tradnl" w:eastAsia="en-GB"/>
          </w:rPr>
          <w:t>https://www.atis.org/3gpp-transpositions - Rel-17</w:t>
        </w:r>
      </w:hyperlink>
    </w:p>
    <w:p w14:paraId="7D26547E" w14:textId="38EB061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CCSA.3GPP.37.480.V17.2.0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882" w:history="1">
        <w:r w:rsidRPr="00256C9E">
          <w:rPr>
            <w:color w:val="0563C1"/>
            <w:sz w:val="18"/>
            <w:szCs w:val="18"/>
            <w:u w:val="single"/>
            <w:lang w:val="es-ES_tradnl" w:eastAsia="en-GB"/>
          </w:rPr>
          <w:t>https://www.ccsa.org.cn/api/portalsFile/downloadOldFile?type=17&amp;oldFileUrl=NTN/SRIT/CCSA.3GPP.37.480.V17.2.0.d</w:t>
        </w:r>
      </w:hyperlink>
      <w:hyperlink r:id="rId883" w:history="1">
        <w:r w:rsidRPr="00256C9E">
          <w:rPr>
            <w:color w:val="0563C1"/>
            <w:sz w:val="18"/>
            <w:szCs w:val="18"/>
            <w:u w:val="single"/>
            <w:lang w:val="es-ES_tradnl" w:eastAsia="en-GB"/>
          </w:rPr>
          <w:t>ocx</w:t>
        </w:r>
      </w:hyperlink>
    </w:p>
    <w:p w14:paraId="42845006" w14:textId="152498C1"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137 480 V17.2.0 (2024-02)</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02.02.2024</w:t>
      </w:r>
      <w:r w:rsidRPr="00256C9E">
        <w:rPr>
          <w:rFonts w:ascii="Arial" w:hAnsi="Arial" w:cs="Arial"/>
          <w:szCs w:val="24"/>
          <w:lang w:val="es-ES_tradnl" w:eastAsia="en-GB"/>
        </w:rPr>
        <w:tab/>
      </w:r>
      <w:hyperlink r:id="rId884" w:history="1">
        <w:r w:rsidRPr="00256C9E">
          <w:rPr>
            <w:color w:val="0563C1"/>
            <w:sz w:val="18"/>
            <w:szCs w:val="18"/>
            <w:u w:val="single"/>
            <w:lang w:val="es-ES_tradnl" w:eastAsia="en-GB"/>
          </w:rPr>
          <w:t>https://www.etsi.org/deliver/etsi_ts/137400_137499/137480/17.02.00_60/ts_137480v170200p.pdf</w:t>
        </w:r>
      </w:hyperlink>
    </w:p>
    <w:p w14:paraId="68FEBF88" w14:textId="2D81C58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37.48-17.2.0 V1.2.0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29.05.2024</w:t>
      </w:r>
      <w:r w:rsidRPr="00256C9E">
        <w:rPr>
          <w:rFonts w:ascii="Arial" w:hAnsi="Arial" w:cs="Arial"/>
          <w:szCs w:val="24"/>
          <w:lang w:val="es-ES_tradnl" w:eastAsia="en-GB"/>
        </w:rPr>
        <w:tab/>
      </w:r>
      <w:hyperlink r:id="rId885" w:history="1">
        <w:r w:rsidRPr="00256C9E">
          <w:rPr>
            <w:color w:val="0563C1"/>
            <w:sz w:val="18"/>
            <w:szCs w:val="18"/>
            <w:u w:val="single"/>
            <w:lang w:val="es-ES_tradnl" w:eastAsia="en-GB"/>
          </w:rPr>
          <w:t>https://members.tsdsi.in/s/nXaK3CsALpPE8Bj</w:t>
        </w:r>
      </w:hyperlink>
    </w:p>
    <w:p w14:paraId="1006BDF1" w14:textId="48A3D61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TTAT.3G-37.480V17.2.0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08.05.2024</w:t>
      </w:r>
      <w:r w:rsidRPr="00256C9E">
        <w:rPr>
          <w:rFonts w:ascii="Arial" w:hAnsi="Arial" w:cs="Arial"/>
          <w:szCs w:val="24"/>
          <w:lang w:val="es-ES_tradnl" w:eastAsia="en-GB"/>
        </w:rPr>
        <w:tab/>
      </w:r>
      <w:hyperlink r:id="rId886" w:history="1">
        <w:r w:rsidRPr="00256C9E">
          <w:rPr>
            <w:color w:val="0563C1"/>
            <w:sz w:val="18"/>
            <w:szCs w:val="18"/>
            <w:u w:val="single"/>
            <w:lang w:val="es-ES_tradnl" w:eastAsia="en-GB"/>
          </w:rPr>
          <w:t>https://www.tta.or.kr/eng/ttaSearchEngView.do?key=461&amp;searchStandardNo=TTAT.3G-37.480V17.2.0&amp;searchCate=TTAS</w:t>
        </w:r>
      </w:hyperlink>
    </w:p>
    <w:p w14:paraId="6DB191DA" w14:textId="0E98FF9A"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50354717" w14:textId="3090A400"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ATIS.3GPP.37.480.V18.1.0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887" w:anchor="Rel-18" w:history="1">
        <w:r w:rsidRPr="00256C9E">
          <w:rPr>
            <w:color w:val="0563C1"/>
            <w:sz w:val="18"/>
            <w:szCs w:val="18"/>
            <w:u w:val="single"/>
            <w:lang w:val="es-ES_tradnl" w:eastAsia="en-GB"/>
          </w:rPr>
          <w:t>https://www.atis.org/3gpp-transpositions - Rel-18</w:t>
        </w:r>
      </w:hyperlink>
    </w:p>
    <w:p w14:paraId="26F5109A" w14:textId="1929570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CCSA.3GPP.37.480.V18.1.0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888" w:history="1">
        <w:r w:rsidRPr="00256C9E">
          <w:rPr>
            <w:color w:val="0563C1"/>
            <w:sz w:val="18"/>
            <w:szCs w:val="18"/>
            <w:u w:val="single"/>
            <w:lang w:val="es-ES_tradnl" w:eastAsia="en-GB"/>
          </w:rPr>
          <w:t>https://www.ccsa.org.cn/api/portalsFile/downloadOldFile?type=17&amp;oldFileUrl=NTN/SRIT/CCSA.3GPP.37.480.V18.1.0.d</w:t>
        </w:r>
      </w:hyperlink>
      <w:hyperlink r:id="rId889" w:history="1">
        <w:r w:rsidRPr="00256C9E">
          <w:rPr>
            <w:color w:val="0563C1"/>
            <w:sz w:val="18"/>
            <w:szCs w:val="18"/>
            <w:u w:val="single"/>
            <w:lang w:val="es-ES_tradnl" w:eastAsia="en-GB"/>
          </w:rPr>
          <w:t>ocx</w:t>
        </w:r>
      </w:hyperlink>
    </w:p>
    <w:p w14:paraId="228AB638" w14:textId="2B75C6E2"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137 480 V18.1.0 (2024-05)</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27.05.2024</w:t>
      </w:r>
      <w:r w:rsidRPr="00256C9E">
        <w:rPr>
          <w:rFonts w:ascii="Arial" w:hAnsi="Arial" w:cs="Arial"/>
          <w:szCs w:val="24"/>
          <w:lang w:val="es-ES_tradnl" w:eastAsia="en-GB"/>
        </w:rPr>
        <w:tab/>
      </w:r>
      <w:hyperlink r:id="rId890" w:history="1">
        <w:r w:rsidRPr="00256C9E">
          <w:rPr>
            <w:color w:val="0563C1"/>
            <w:sz w:val="18"/>
            <w:szCs w:val="18"/>
            <w:u w:val="single"/>
            <w:lang w:val="es-ES_tradnl" w:eastAsia="en-GB"/>
          </w:rPr>
          <w:t>https://www.etsi.org/deliver/etsi_ts/137400_137499/137480/18.01.00_60/ts_137480v180100p.pdf</w:t>
        </w:r>
      </w:hyperlink>
    </w:p>
    <w:p w14:paraId="3E7D46C1" w14:textId="355BF2D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37.48 -18.1.0 V1.0.0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891" w:history="1">
        <w:r w:rsidRPr="00256C9E">
          <w:rPr>
            <w:color w:val="0563C1"/>
            <w:sz w:val="18"/>
            <w:szCs w:val="18"/>
            <w:u w:val="single"/>
            <w:lang w:val="es-ES_tradnl" w:eastAsia="en-GB"/>
          </w:rPr>
          <w:t>https://members.tsdsi.in/s/2cWM3Rx53mxqBDT</w:t>
        </w:r>
      </w:hyperlink>
    </w:p>
    <w:p w14:paraId="67102DBB" w14:textId="0851A41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TTAT.3G-37.480V18.1.0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892" w:history="1">
        <w:r w:rsidRPr="00256C9E">
          <w:rPr>
            <w:color w:val="0563C1"/>
            <w:sz w:val="18"/>
            <w:szCs w:val="18"/>
            <w:u w:val="single"/>
            <w:lang w:val="es-ES_tradnl" w:eastAsia="en-GB"/>
          </w:rPr>
          <w:t>https://www.tta.or.kr/eng/ttaSearchEngView.do?key=461&amp;searchStandardNo=TTAT.3G-37.480V18.1.0&amp;searchCate=TTAS</w:t>
        </w:r>
      </w:hyperlink>
    </w:p>
    <w:p w14:paraId="72B7540B"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1.3.1.4.33</w:t>
      </w:r>
      <w:r w:rsidRPr="00256C9E">
        <w:rPr>
          <w:lang w:val="es-ES_tradnl"/>
        </w:rPr>
        <w:tab/>
        <w:t>TS 37.481</w:t>
      </w:r>
    </w:p>
    <w:p w14:paraId="7E202686" w14:textId="1AFBD239" w:rsidR="00941FD9" w:rsidRPr="00256C9E" w:rsidRDefault="00941FD9" w:rsidP="00941FD9">
      <w:pPr>
        <w:pStyle w:val="Headingb"/>
        <w:rPr>
          <w:lang w:val="es-ES_tradnl"/>
        </w:rPr>
      </w:pPr>
      <w:r w:rsidRPr="00256C9E">
        <w:rPr>
          <w:lang w:val="es-ES_tradnl"/>
        </w:rPr>
        <w:t>Capa 1 de E1</w:t>
      </w:r>
    </w:p>
    <w:p w14:paraId="3272DEB0" w14:textId="77777777" w:rsidR="00941FD9" w:rsidRPr="00256C9E" w:rsidRDefault="00941FD9" w:rsidP="00941FD9">
      <w:pPr>
        <w:rPr>
          <w:lang w:val="es-ES_tradnl"/>
        </w:rPr>
      </w:pPr>
      <w:r w:rsidRPr="00256C9E">
        <w:rPr>
          <w:lang w:val="es-ES_tradnl"/>
        </w:rPr>
        <w:t>En este documento se especifican las normas aplicables a la implementación de la capa 1 en la interfaz E1. Queda fuera del alcance de este documento la especificación de los requisitos de retardo de transmisión y los requisitos O&amp;M.</w:t>
      </w:r>
    </w:p>
    <w:p w14:paraId="7BD5D116" w14:textId="4825AA29"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54C34050" w14:textId="4B244F83"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618718B3" w14:textId="2159EE98"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ATIS.3GPP.37.481.V17.0.0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893" w:anchor="Rel-17" w:history="1">
        <w:r w:rsidRPr="00256C9E">
          <w:rPr>
            <w:color w:val="0563C1"/>
            <w:sz w:val="18"/>
            <w:szCs w:val="18"/>
            <w:u w:val="single"/>
            <w:lang w:val="es-ES_tradnl" w:eastAsia="en-GB"/>
          </w:rPr>
          <w:t>https://www.atis.org/3gpp-transpositions - Rel-17</w:t>
        </w:r>
      </w:hyperlink>
    </w:p>
    <w:p w14:paraId="16CB6A7D" w14:textId="6258E43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CCSA.3GPP.37.481.V17.0.0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894" w:history="1">
        <w:r w:rsidRPr="00256C9E">
          <w:rPr>
            <w:color w:val="0563C1"/>
            <w:sz w:val="18"/>
            <w:szCs w:val="18"/>
            <w:u w:val="single"/>
            <w:lang w:val="es-ES_tradnl" w:eastAsia="en-GB"/>
          </w:rPr>
          <w:t>https://www.ccsa.org.cn/api/portalsFile/downloadOldFile?type=17&amp;oldFileUrl=NTN/SRIT/CCSA.3GPP.37.481.V17.0.0.d</w:t>
        </w:r>
      </w:hyperlink>
      <w:hyperlink r:id="rId895" w:history="1">
        <w:r w:rsidRPr="00256C9E">
          <w:rPr>
            <w:color w:val="0563C1"/>
            <w:sz w:val="18"/>
            <w:szCs w:val="18"/>
            <w:u w:val="single"/>
            <w:lang w:val="es-ES_tradnl" w:eastAsia="en-GB"/>
          </w:rPr>
          <w:t>oc</w:t>
        </w:r>
      </w:hyperlink>
    </w:p>
    <w:p w14:paraId="14C100A0" w14:textId="38DD6EE5"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137 481 V17.0.0 (2022-04)</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07.04.2022</w:t>
      </w:r>
      <w:r w:rsidRPr="00256C9E">
        <w:rPr>
          <w:rFonts w:ascii="Arial" w:hAnsi="Arial" w:cs="Arial"/>
          <w:szCs w:val="24"/>
          <w:lang w:val="es-ES_tradnl" w:eastAsia="en-GB"/>
        </w:rPr>
        <w:tab/>
      </w:r>
      <w:hyperlink r:id="rId896" w:history="1">
        <w:r w:rsidRPr="00256C9E">
          <w:rPr>
            <w:color w:val="0563C1"/>
            <w:sz w:val="18"/>
            <w:szCs w:val="18"/>
            <w:u w:val="single"/>
            <w:lang w:val="es-ES_tradnl" w:eastAsia="en-GB"/>
          </w:rPr>
          <w:t>https://www.etsi.org/deliver/etsi_ts/137400_137499/137481/17.00.00_60/ts_137481v170000p.pdf</w:t>
        </w:r>
      </w:hyperlink>
    </w:p>
    <w:p w14:paraId="4B41AAFA" w14:textId="2A9BE47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37.481-17.0.0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897" w:history="1">
        <w:r w:rsidRPr="00256C9E">
          <w:rPr>
            <w:color w:val="0563C1"/>
            <w:sz w:val="18"/>
            <w:szCs w:val="18"/>
            <w:u w:val="single"/>
            <w:lang w:val="es-ES_tradnl" w:eastAsia="en-GB"/>
          </w:rPr>
          <w:t>https://members.tsdsi.in/s/dm65dLH8msHx3Em</w:t>
        </w:r>
      </w:hyperlink>
    </w:p>
    <w:p w14:paraId="31492325" w14:textId="58DB8A0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TTAT.3G-37.481V17.0.0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898" w:history="1">
        <w:r w:rsidRPr="00256C9E">
          <w:rPr>
            <w:color w:val="0563C1"/>
            <w:sz w:val="18"/>
            <w:szCs w:val="18"/>
            <w:u w:val="single"/>
            <w:lang w:val="es-ES_tradnl" w:eastAsia="en-GB"/>
          </w:rPr>
          <w:t>https://www.tta.or.kr/eng/ttaSearchEngView.do?key=461&amp;searchStandardNo=TTAT.3G-37.481V17.0.0&amp;searchCate=TTAS</w:t>
        </w:r>
      </w:hyperlink>
    </w:p>
    <w:p w14:paraId="5DD6129D" w14:textId="70F2AF73"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lastRenderedPageBreak/>
        <w:t>Versión 18</w:t>
      </w:r>
    </w:p>
    <w:p w14:paraId="7894F882" w14:textId="3435D8AC"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ATIS.3GPP.37.481.V18.0.0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899" w:anchor="Rel-18" w:history="1">
        <w:r w:rsidRPr="00256C9E">
          <w:rPr>
            <w:color w:val="0563C1"/>
            <w:sz w:val="18"/>
            <w:szCs w:val="18"/>
            <w:u w:val="single"/>
            <w:lang w:val="es-ES_tradnl" w:eastAsia="en-GB"/>
          </w:rPr>
          <w:t>https://www.atis.org/3gpp-transpositions - Rel-18</w:t>
        </w:r>
      </w:hyperlink>
    </w:p>
    <w:p w14:paraId="060E8D83" w14:textId="1A9FF9D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CCSA.3GPP.37.481.V18.0.0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900" w:history="1">
        <w:r w:rsidRPr="00256C9E">
          <w:rPr>
            <w:color w:val="0563C1"/>
            <w:sz w:val="18"/>
            <w:szCs w:val="18"/>
            <w:u w:val="single"/>
            <w:lang w:val="es-ES_tradnl" w:eastAsia="en-GB"/>
          </w:rPr>
          <w:t>https://www.ccsa.org.cn/api/portalsFile/downloadOldFile?type=17&amp;oldFileUrl=NTN/SRIT/CCSA.3GPP.37.481.V18.0.0.d</w:t>
        </w:r>
      </w:hyperlink>
      <w:hyperlink r:id="rId901" w:history="1">
        <w:r w:rsidRPr="00256C9E">
          <w:rPr>
            <w:color w:val="0563C1"/>
            <w:sz w:val="18"/>
            <w:szCs w:val="18"/>
            <w:u w:val="single"/>
            <w:lang w:val="es-ES_tradnl" w:eastAsia="en-GB"/>
          </w:rPr>
          <w:t>ocx</w:t>
        </w:r>
      </w:hyperlink>
    </w:p>
    <w:p w14:paraId="77579ED9" w14:textId="5D758D38"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137 481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03.05.2024</w:t>
      </w:r>
      <w:r w:rsidRPr="00256C9E">
        <w:rPr>
          <w:rFonts w:ascii="Arial" w:hAnsi="Arial" w:cs="Arial"/>
          <w:szCs w:val="24"/>
          <w:lang w:val="es-ES_tradnl" w:eastAsia="en-GB"/>
        </w:rPr>
        <w:tab/>
      </w:r>
      <w:hyperlink r:id="rId902" w:history="1">
        <w:r w:rsidRPr="00256C9E">
          <w:rPr>
            <w:color w:val="0563C1"/>
            <w:sz w:val="18"/>
            <w:szCs w:val="18"/>
            <w:u w:val="single"/>
            <w:lang w:val="es-ES_tradnl" w:eastAsia="en-GB"/>
          </w:rPr>
          <w:t>https://www.etsi.org/deliver/etsi_ts/137400_137499/137481/18.00.00_60/ts_137481v180000p.pdf</w:t>
        </w:r>
      </w:hyperlink>
    </w:p>
    <w:p w14:paraId="7775D6E0" w14:textId="7A076DD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37.481 -18.0.0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903" w:history="1">
        <w:r w:rsidRPr="00256C9E">
          <w:rPr>
            <w:color w:val="0563C1"/>
            <w:sz w:val="18"/>
            <w:szCs w:val="18"/>
            <w:u w:val="single"/>
            <w:lang w:val="es-ES_tradnl" w:eastAsia="en-GB"/>
          </w:rPr>
          <w:t>https://members.tsdsi.in/s/6NtNPFDEJn2dnZs</w:t>
        </w:r>
      </w:hyperlink>
    </w:p>
    <w:p w14:paraId="7EC14CE0" w14:textId="5031E03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TTAT.3G-37.481V18.0.0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904" w:history="1">
        <w:r w:rsidRPr="00256C9E">
          <w:rPr>
            <w:color w:val="0563C1"/>
            <w:sz w:val="18"/>
            <w:szCs w:val="18"/>
            <w:u w:val="single"/>
            <w:lang w:val="es-ES_tradnl" w:eastAsia="en-GB"/>
          </w:rPr>
          <w:t>https://www.tta.or.kr/eng/ttaSearchEngView.do?key=461&amp;searchStandardNo=TTAT.3G-37.481V18.0.0&amp;searchCate=TTAS</w:t>
        </w:r>
      </w:hyperlink>
    </w:p>
    <w:p w14:paraId="58AF372B"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1.3.1.4.34</w:t>
      </w:r>
      <w:r w:rsidRPr="00256C9E">
        <w:rPr>
          <w:lang w:val="es-ES_tradnl"/>
        </w:rPr>
        <w:tab/>
        <w:t>TS 37.482</w:t>
      </w:r>
    </w:p>
    <w:p w14:paraId="54E447F5" w14:textId="77777777" w:rsidR="00941FD9" w:rsidRPr="00256C9E" w:rsidRDefault="00941FD9" w:rsidP="00A57D06">
      <w:pPr>
        <w:pStyle w:val="Headingb"/>
        <w:rPr>
          <w:lang w:val="es-ES_tradnl"/>
        </w:rPr>
      </w:pPr>
      <w:r w:rsidRPr="00256C9E">
        <w:rPr>
          <w:lang w:val="es-ES_tradnl"/>
        </w:rPr>
        <w:t>Transporte de señalización a través de E1</w:t>
      </w:r>
    </w:p>
    <w:p w14:paraId="54A96BF4" w14:textId="18E16B78" w:rsidR="00941FD9" w:rsidRPr="00256C9E" w:rsidRDefault="00941FD9" w:rsidP="00A57D06">
      <w:pPr>
        <w:keepNext/>
        <w:rPr>
          <w:lang w:val="es-ES_tradnl"/>
        </w:rPr>
      </w:pPr>
      <w:r w:rsidRPr="00256C9E">
        <w:rPr>
          <w:lang w:val="es-ES_tradnl"/>
        </w:rPr>
        <w:t>En este documento se especifican las normas para la utilización del transporte de señalización a través de la interfaz E1. La interfaz E1 ofrece los medios necesarios para interconectar un gNB-CU-CP y un gNB-CU-UP en la arquitectura NG-RAN (TS 38.401), un ng-eNB-CU-CP y un ng</w:t>
      </w:r>
      <w:r w:rsidR="008A3093" w:rsidRPr="00256C9E">
        <w:rPr>
          <w:lang w:val="es-ES_tradnl"/>
        </w:rPr>
        <w:noBreakHyphen/>
      </w:r>
      <w:r w:rsidRPr="00256C9E">
        <w:rPr>
          <w:lang w:val="es-ES_tradnl"/>
        </w:rPr>
        <w:t>eNB</w:t>
      </w:r>
      <w:r w:rsidR="008A3093" w:rsidRPr="00256C9E">
        <w:rPr>
          <w:lang w:val="es-ES_tradnl"/>
        </w:rPr>
        <w:noBreakHyphen/>
      </w:r>
      <w:r w:rsidRPr="00256C9E">
        <w:rPr>
          <w:lang w:val="es-ES_tradnl"/>
        </w:rPr>
        <w:t>CU</w:t>
      </w:r>
      <w:r w:rsidR="008A3093" w:rsidRPr="00256C9E">
        <w:rPr>
          <w:lang w:val="es-ES_tradnl"/>
        </w:rPr>
        <w:noBreakHyphen/>
      </w:r>
      <w:r w:rsidRPr="00256C9E">
        <w:rPr>
          <w:lang w:val="es-ES_tradnl"/>
        </w:rPr>
        <w:t>UP en la arquitectura NG-RAN (TS 38.401) o un eNB-CP y un eNB-UP en la arquitectura E-UTRAN (TS 36.401).</w:t>
      </w:r>
    </w:p>
    <w:p w14:paraId="029F4357" w14:textId="0F13C43C" w:rsidR="00941FD9" w:rsidRPr="00256C9E" w:rsidRDefault="00F1137E" w:rsidP="00941FD9">
      <w:pPr>
        <w:widowControl w:val="0"/>
        <w:tabs>
          <w:tab w:val="left" w:pos="90"/>
          <w:tab w:val="left" w:pos="680"/>
          <w:tab w:val="left" w:pos="4080"/>
          <w:tab w:val="left" w:pos="4770"/>
          <w:tab w:val="left" w:pos="5610"/>
          <w:tab w:val="left" w:pos="6580"/>
        </w:tabs>
        <w:overflowPunct/>
        <w:spacing w:before="80"/>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32E70FF6" w14:textId="0518599F"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655C226A" w14:textId="008B79A4"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ATIS.3GPP.37.482.V17.4.0</w:t>
      </w:r>
      <w:r w:rsidRPr="00256C9E">
        <w:rPr>
          <w:rFonts w:ascii="Arial" w:hAnsi="Arial" w:cs="Arial"/>
          <w:szCs w:val="24"/>
          <w:lang w:val="es-ES_tradnl" w:eastAsia="en-GB"/>
        </w:rPr>
        <w:tab/>
      </w:r>
      <w:r w:rsidRPr="00256C9E">
        <w:rPr>
          <w:color w:val="000000"/>
          <w:sz w:val="18"/>
          <w:szCs w:val="18"/>
          <w:lang w:val="es-ES_tradnl" w:eastAsia="en-GB"/>
        </w:rPr>
        <w:t>17.4.0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905" w:anchor="Rel-17" w:history="1">
        <w:r w:rsidRPr="00256C9E">
          <w:rPr>
            <w:color w:val="0563C1"/>
            <w:sz w:val="18"/>
            <w:szCs w:val="18"/>
            <w:u w:val="single"/>
            <w:lang w:val="es-ES_tradnl" w:eastAsia="en-GB"/>
          </w:rPr>
          <w:t>https://www.atis.org/3gpp-transpositions - Rel-17</w:t>
        </w:r>
      </w:hyperlink>
    </w:p>
    <w:p w14:paraId="1AA12962" w14:textId="2CFD96A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CCSA.3GPP.37.482.V17.4.0</w:t>
      </w:r>
      <w:r w:rsidRPr="00256C9E">
        <w:rPr>
          <w:rFonts w:ascii="Arial" w:hAnsi="Arial" w:cs="Arial"/>
          <w:szCs w:val="24"/>
          <w:lang w:val="es-ES_tradnl" w:eastAsia="en-GB"/>
        </w:rPr>
        <w:tab/>
      </w:r>
      <w:r w:rsidRPr="00256C9E">
        <w:rPr>
          <w:color w:val="000000"/>
          <w:sz w:val="18"/>
          <w:szCs w:val="18"/>
          <w:lang w:val="es-ES_tradnl" w:eastAsia="en-GB"/>
        </w:rPr>
        <w:t>17.4.0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906" w:history="1">
        <w:r w:rsidRPr="00256C9E">
          <w:rPr>
            <w:color w:val="0563C1"/>
            <w:sz w:val="18"/>
            <w:szCs w:val="18"/>
            <w:u w:val="single"/>
            <w:lang w:val="es-ES_tradnl" w:eastAsia="en-GB"/>
          </w:rPr>
          <w:t>https://www.ccsa.org.cn/api/portalsFile/downloadOldFile?type=17&amp;oldFileUrl=NTN/SRIT/CCSA.3GPP.37.482.V17.4.0.d</w:t>
        </w:r>
      </w:hyperlink>
      <w:hyperlink r:id="rId907" w:history="1">
        <w:r w:rsidRPr="00256C9E">
          <w:rPr>
            <w:color w:val="0563C1"/>
            <w:sz w:val="18"/>
            <w:szCs w:val="18"/>
            <w:u w:val="single"/>
            <w:lang w:val="es-ES_tradnl" w:eastAsia="en-GB"/>
          </w:rPr>
          <w:t>ocx</w:t>
        </w:r>
      </w:hyperlink>
    </w:p>
    <w:p w14:paraId="33BD4528" w14:textId="6A86CD38"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137 482 V17.4.0 (2024-04)</w:t>
      </w:r>
      <w:r w:rsidRPr="00256C9E">
        <w:rPr>
          <w:rFonts w:ascii="Arial" w:hAnsi="Arial" w:cs="Arial"/>
          <w:szCs w:val="24"/>
          <w:lang w:val="es-ES_tradnl" w:eastAsia="en-GB"/>
        </w:rPr>
        <w:tab/>
      </w:r>
      <w:r w:rsidRPr="00256C9E">
        <w:rPr>
          <w:color w:val="000000"/>
          <w:sz w:val="18"/>
          <w:szCs w:val="18"/>
          <w:lang w:val="es-ES_tradnl" w:eastAsia="en-GB"/>
        </w:rPr>
        <w:t>17.4.0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22.04.2024</w:t>
      </w:r>
      <w:r w:rsidRPr="00256C9E">
        <w:rPr>
          <w:rFonts w:ascii="Arial" w:hAnsi="Arial" w:cs="Arial"/>
          <w:szCs w:val="24"/>
          <w:lang w:val="es-ES_tradnl" w:eastAsia="en-GB"/>
        </w:rPr>
        <w:tab/>
      </w:r>
      <w:hyperlink r:id="rId908" w:history="1">
        <w:r w:rsidRPr="00256C9E">
          <w:rPr>
            <w:color w:val="0563C1"/>
            <w:sz w:val="18"/>
            <w:szCs w:val="18"/>
            <w:u w:val="single"/>
            <w:lang w:val="es-ES_tradnl" w:eastAsia="en-GB"/>
          </w:rPr>
          <w:t>https://www.etsi.org/deliver/etsi_ts/137400_137499/137482/17.04.00_60/ts_137482v170400p.pdf</w:t>
        </w:r>
      </w:hyperlink>
    </w:p>
    <w:p w14:paraId="7F12DDFA" w14:textId="39B7339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37.482-17.4.0 V1.4.0</w:t>
      </w:r>
      <w:r w:rsidRPr="00256C9E">
        <w:rPr>
          <w:rFonts w:ascii="Arial" w:hAnsi="Arial" w:cs="Arial"/>
          <w:szCs w:val="24"/>
          <w:lang w:val="es-ES_tradnl" w:eastAsia="en-GB"/>
        </w:rPr>
        <w:tab/>
      </w:r>
      <w:r w:rsidRPr="00256C9E">
        <w:rPr>
          <w:color w:val="000000"/>
          <w:sz w:val="18"/>
          <w:szCs w:val="18"/>
          <w:lang w:val="es-ES_tradnl" w:eastAsia="en-GB"/>
        </w:rPr>
        <w:t>17.4.0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22.07.2024</w:t>
      </w:r>
      <w:r w:rsidRPr="00256C9E">
        <w:rPr>
          <w:rFonts w:ascii="Arial" w:hAnsi="Arial" w:cs="Arial"/>
          <w:szCs w:val="24"/>
          <w:lang w:val="es-ES_tradnl" w:eastAsia="en-GB"/>
        </w:rPr>
        <w:tab/>
      </w:r>
      <w:hyperlink r:id="rId909" w:history="1">
        <w:r w:rsidRPr="00256C9E">
          <w:rPr>
            <w:color w:val="0563C1"/>
            <w:sz w:val="18"/>
            <w:szCs w:val="18"/>
            <w:u w:val="single"/>
            <w:lang w:val="es-ES_tradnl" w:eastAsia="en-GB"/>
          </w:rPr>
          <w:t>https://members.tsdsi.in/s/3Ge8BrRxogLyDLP</w:t>
        </w:r>
      </w:hyperlink>
    </w:p>
    <w:p w14:paraId="11DAC6D8" w14:textId="695D264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TTAT.3G-37.482V17.4.0</w:t>
      </w:r>
      <w:r w:rsidRPr="00256C9E">
        <w:rPr>
          <w:rFonts w:ascii="Arial" w:hAnsi="Arial" w:cs="Arial"/>
          <w:szCs w:val="24"/>
          <w:lang w:val="es-ES_tradnl" w:eastAsia="en-GB"/>
        </w:rPr>
        <w:tab/>
      </w:r>
      <w:r w:rsidRPr="00256C9E">
        <w:rPr>
          <w:color w:val="000000"/>
          <w:sz w:val="18"/>
          <w:szCs w:val="18"/>
          <w:lang w:val="es-ES_tradnl" w:eastAsia="en-GB"/>
        </w:rPr>
        <w:t>17.4.0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910" w:history="1">
        <w:r w:rsidRPr="00256C9E">
          <w:rPr>
            <w:color w:val="0563C1"/>
            <w:sz w:val="18"/>
            <w:szCs w:val="18"/>
            <w:u w:val="single"/>
            <w:lang w:val="es-ES_tradnl" w:eastAsia="en-GB"/>
          </w:rPr>
          <w:t>https://www.tta.or.kr/eng/ttaSearchEngView.do?key=461&amp;searchStandardNo=TTAT.3G-37.482V17.4.0&amp;searchCate=TTAS</w:t>
        </w:r>
      </w:hyperlink>
    </w:p>
    <w:p w14:paraId="110B0C3C" w14:textId="59474C0A" w:rsidR="00941FD9" w:rsidRPr="00256C9E" w:rsidRDefault="00F1137E" w:rsidP="00941FD9">
      <w:pPr>
        <w:widowControl w:val="0"/>
        <w:tabs>
          <w:tab w:val="left" w:pos="90"/>
        </w:tabs>
        <w:overflowPunct/>
        <w:spacing w:before="80"/>
        <w:textAlignment w:val="auto"/>
        <w:rPr>
          <w:b/>
          <w:bCs/>
          <w:color w:val="000000"/>
          <w:sz w:val="18"/>
          <w:szCs w:val="18"/>
          <w:lang w:val="es-ES_tradnl" w:eastAsia="en-GB"/>
        </w:rPr>
      </w:pPr>
      <w:r w:rsidRPr="00256C9E">
        <w:rPr>
          <w:b/>
          <w:bCs/>
          <w:color w:val="000000"/>
          <w:sz w:val="18"/>
          <w:szCs w:val="18"/>
          <w:lang w:val="es-ES_tradnl" w:eastAsia="en-GB"/>
        </w:rPr>
        <w:t>Versión 18</w:t>
      </w:r>
    </w:p>
    <w:p w14:paraId="6FE12360" w14:textId="4BDBEFF3"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ATIS.3GPP.37.482.V18.1.0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911" w:anchor="Rel-18" w:history="1">
        <w:r w:rsidRPr="00256C9E">
          <w:rPr>
            <w:color w:val="0563C1"/>
            <w:sz w:val="18"/>
            <w:szCs w:val="18"/>
            <w:u w:val="single"/>
            <w:lang w:val="es-ES_tradnl" w:eastAsia="en-GB"/>
          </w:rPr>
          <w:t>https://www.atis.org/3gpp-transpositions - Rel-18</w:t>
        </w:r>
      </w:hyperlink>
    </w:p>
    <w:p w14:paraId="2B1701F4" w14:textId="0CDD23D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CCSA.3GPP.37.482.V18.1.0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912" w:history="1">
        <w:r w:rsidRPr="00256C9E">
          <w:rPr>
            <w:color w:val="0563C1"/>
            <w:sz w:val="18"/>
            <w:szCs w:val="18"/>
            <w:u w:val="single"/>
            <w:lang w:val="es-ES_tradnl" w:eastAsia="en-GB"/>
          </w:rPr>
          <w:t>https://www.ccsa.org.cn/api/portalsFile/downloadOldFile?type=17&amp;oldFileUrl=NTN/SRIT/CCSA.3GPP.37.482.V18.1.0.d</w:t>
        </w:r>
      </w:hyperlink>
      <w:hyperlink r:id="rId913" w:history="1">
        <w:r w:rsidRPr="00256C9E">
          <w:rPr>
            <w:color w:val="0563C1"/>
            <w:sz w:val="18"/>
            <w:szCs w:val="18"/>
            <w:u w:val="single"/>
            <w:lang w:val="es-ES_tradnl" w:eastAsia="en-GB"/>
          </w:rPr>
          <w:t>ocx</w:t>
        </w:r>
      </w:hyperlink>
    </w:p>
    <w:p w14:paraId="2CB2ACA8" w14:textId="79AEEB5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137 482 V18.1.0 (2024-08)</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05.08.2024</w:t>
      </w:r>
      <w:r w:rsidRPr="00256C9E">
        <w:rPr>
          <w:rFonts w:ascii="Arial" w:hAnsi="Arial" w:cs="Arial"/>
          <w:szCs w:val="24"/>
          <w:lang w:val="es-ES_tradnl" w:eastAsia="en-GB"/>
        </w:rPr>
        <w:tab/>
      </w:r>
      <w:hyperlink r:id="rId914" w:history="1">
        <w:r w:rsidRPr="00256C9E">
          <w:rPr>
            <w:color w:val="0563C1"/>
            <w:sz w:val="18"/>
            <w:szCs w:val="18"/>
            <w:u w:val="single"/>
            <w:lang w:val="es-ES_tradnl" w:eastAsia="en-GB"/>
          </w:rPr>
          <w:t>https://www.etsi.org/deliver/etsi_ts/137400_137499/137482/18.01.00_60/ts_137482v180100p.pdf</w:t>
        </w:r>
      </w:hyperlink>
    </w:p>
    <w:p w14:paraId="5D9679A7" w14:textId="6004123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37.482 -18.1.0 V1.0.0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915" w:history="1">
        <w:r w:rsidRPr="00256C9E">
          <w:rPr>
            <w:color w:val="0563C1"/>
            <w:sz w:val="18"/>
            <w:szCs w:val="18"/>
            <w:u w:val="single"/>
            <w:lang w:val="es-ES_tradnl" w:eastAsia="en-GB"/>
          </w:rPr>
          <w:t>https://members.tsdsi.in/s/zSE2siWb22oLoL9</w:t>
        </w:r>
      </w:hyperlink>
    </w:p>
    <w:p w14:paraId="70C5E697" w14:textId="09EC462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TTAT.3G-37.482V18.1.0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916" w:history="1">
        <w:r w:rsidRPr="00256C9E">
          <w:rPr>
            <w:color w:val="0563C1"/>
            <w:sz w:val="18"/>
            <w:szCs w:val="18"/>
            <w:u w:val="single"/>
            <w:lang w:val="es-ES_tradnl" w:eastAsia="en-GB"/>
          </w:rPr>
          <w:t>https://www.tta.or.kr/eng/ttaSearchEngView.do?key=461&amp;searchStandardNo=TTAT.3G-37.482V18.1.0&amp;searchCate=TTAS</w:t>
        </w:r>
      </w:hyperlink>
    </w:p>
    <w:p w14:paraId="732C1069"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1.3.1.4.35</w:t>
      </w:r>
      <w:r w:rsidRPr="00256C9E">
        <w:rPr>
          <w:lang w:val="es-ES_tradnl"/>
        </w:rPr>
        <w:tab/>
        <w:t>TS 37.483</w:t>
      </w:r>
    </w:p>
    <w:p w14:paraId="7C7E7929" w14:textId="77777777" w:rsidR="00941FD9" w:rsidRPr="00256C9E" w:rsidRDefault="00941FD9" w:rsidP="008A3093">
      <w:pPr>
        <w:pStyle w:val="Headingb"/>
        <w:rPr>
          <w:lang w:val="es-ES_tradnl"/>
        </w:rPr>
      </w:pPr>
      <w:r w:rsidRPr="00256C9E">
        <w:rPr>
          <w:lang w:val="es-ES_tradnl"/>
        </w:rPr>
        <w:t>Protocolo de aplicación E1 (E1AP)</w:t>
      </w:r>
    </w:p>
    <w:p w14:paraId="1AFB2530" w14:textId="3EE30AB1" w:rsidR="00941FD9" w:rsidRPr="00256C9E" w:rsidRDefault="00941FD9" w:rsidP="008A3093">
      <w:pPr>
        <w:rPr>
          <w:lang w:val="es-ES_tradnl"/>
        </w:rPr>
      </w:pPr>
      <w:r w:rsidRPr="00256C9E">
        <w:rPr>
          <w:lang w:val="es-ES_tradnl"/>
        </w:rPr>
        <w:t>En este documento se especifica el protocolo de señalización de la capa de red radioeléctrica 5G para la interfaz E1. La interfaz E1 proporciona los medios necesarios para interconectar un gNB-CU-CP y un gNB-CU-UP de un gNB en una NG-RAN, para interconectar un gNB-CU-CP y un gNB</w:t>
      </w:r>
      <w:r w:rsidR="008A3093" w:rsidRPr="00256C9E">
        <w:rPr>
          <w:lang w:val="es-ES_tradnl"/>
        </w:rPr>
        <w:noBreakHyphen/>
      </w:r>
      <w:r w:rsidRPr="00256C9E">
        <w:rPr>
          <w:lang w:val="es-ES_tradnl"/>
        </w:rPr>
        <w:t>CU</w:t>
      </w:r>
      <w:r w:rsidR="008A3093" w:rsidRPr="00256C9E">
        <w:rPr>
          <w:lang w:val="es-ES_tradnl"/>
        </w:rPr>
        <w:noBreakHyphen/>
      </w:r>
      <w:r w:rsidRPr="00256C9E">
        <w:rPr>
          <w:lang w:val="es-ES_tradnl"/>
        </w:rPr>
        <w:t xml:space="preserve">UP de un en-gNB en una E-UTRAN, para interconectar un eNB-CP y un eNB-UP de un eNB en una E-UTRAN, o para interconectar un ng-eNB-CU-CP y un ng-eNB-CU-UP de un ng-eNB en un NG-RAN. El protocolo de aplicación E1 (E1AP) soporta las funciones de la interfaz E1 </w:t>
      </w:r>
      <w:r w:rsidRPr="00256C9E">
        <w:rPr>
          <w:lang w:val="es-ES_tradnl"/>
        </w:rPr>
        <w:lastRenderedPageBreak/>
        <w:t>mediante los procedimientos de señalización definidos en este documento. E1AP se ajusta a los principios generales estipulados en TS 38.401 y</w:t>
      </w:r>
      <w:r w:rsidR="008A3093" w:rsidRPr="00256C9E">
        <w:rPr>
          <w:lang w:val="es-ES_tradnl"/>
        </w:rPr>
        <w:t> </w:t>
      </w:r>
      <w:r w:rsidRPr="00256C9E">
        <w:rPr>
          <w:lang w:val="es-ES_tradnl"/>
        </w:rPr>
        <w:t>T</w:t>
      </w:r>
      <w:r w:rsidR="005B5BB3" w:rsidRPr="00256C9E">
        <w:rPr>
          <w:lang w:val="es-ES_tradnl"/>
        </w:rPr>
        <w:t xml:space="preserve"> </w:t>
      </w:r>
      <w:r w:rsidRPr="00256C9E">
        <w:rPr>
          <w:lang w:val="es-ES_tradnl"/>
        </w:rPr>
        <w:t>37.480.</w:t>
      </w:r>
    </w:p>
    <w:p w14:paraId="2FCE6FB1" w14:textId="57FB379F" w:rsidR="00941FD9" w:rsidRPr="00256C9E" w:rsidRDefault="00F1137E" w:rsidP="00941FD9">
      <w:pPr>
        <w:widowControl w:val="0"/>
        <w:tabs>
          <w:tab w:val="left" w:pos="90"/>
          <w:tab w:val="left" w:pos="680"/>
          <w:tab w:val="left" w:pos="4080"/>
          <w:tab w:val="left" w:pos="4770"/>
          <w:tab w:val="left" w:pos="5610"/>
          <w:tab w:val="left" w:pos="6580"/>
        </w:tabs>
        <w:overflowPunct/>
        <w:spacing w:before="80"/>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1D9F9732" w14:textId="45A7D147"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0E780DFE" w14:textId="1E9F3238"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ATIS.3GPP.37.483.V17.8.0</w:t>
      </w:r>
      <w:r w:rsidRPr="00256C9E">
        <w:rPr>
          <w:rFonts w:ascii="Arial" w:hAnsi="Arial" w:cs="Arial"/>
          <w:szCs w:val="24"/>
          <w:lang w:val="es-ES_tradnl" w:eastAsia="en-GB"/>
        </w:rPr>
        <w:tab/>
      </w:r>
      <w:r w:rsidRPr="00256C9E">
        <w:rPr>
          <w:color w:val="000000"/>
          <w:sz w:val="18"/>
          <w:szCs w:val="18"/>
          <w:lang w:val="es-ES_tradnl" w:eastAsia="en-GB"/>
        </w:rPr>
        <w:t>17.8.0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917" w:anchor="Rel-17" w:history="1">
        <w:r w:rsidRPr="00256C9E">
          <w:rPr>
            <w:color w:val="0563C1"/>
            <w:sz w:val="18"/>
            <w:szCs w:val="18"/>
            <w:u w:val="single"/>
            <w:lang w:val="es-ES_tradnl" w:eastAsia="en-GB"/>
          </w:rPr>
          <w:t>https://www.atis.org/3gpp-transpositions - Rel-17</w:t>
        </w:r>
      </w:hyperlink>
    </w:p>
    <w:p w14:paraId="2EBD7EEC" w14:textId="789753E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CCSA.3GPP.37.483.V17.8.0</w:t>
      </w:r>
      <w:r w:rsidRPr="00256C9E">
        <w:rPr>
          <w:rFonts w:ascii="Arial" w:hAnsi="Arial" w:cs="Arial"/>
          <w:szCs w:val="24"/>
          <w:lang w:val="es-ES_tradnl" w:eastAsia="en-GB"/>
        </w:rPr>
        <w:tab/>
      </w:r>
      <w:r w:rsidRPr="00256C9E">
        <w:rPr>
          <w:color w:val="000000"/>
          <w:sz w:val="18"/>
          <w:szCs w:val="18"/>
          <w:lang w:val="es-ES_tradnl" w:eastAsia="en-GB"/>
        </w:rPr>
        <w:t>17.8.0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918" w:history="1">
        <w:r w:rsidRPr="00256C9E">
          <w:rPr>
            <w:color w:val="0563C1"/>
            <w:sz w:val="18"/>
            <w:szCs w:val="18"/>
            <w:u w:val="single"/>
            <w:lang w:val="es-ES_tradnl" w:eastAsia="en-GB"/>
          </w:rPr>
          <w:t>https://www.ccsa.org.cn/api/portalsFile/downloadOldFile?type=17&amp;oldFileUrl=NTN/SRIT/CCSA.3GPP.37.483.V17.8.0.d</w:t>
        </w:r>
      </w:hyperlink>
      <w:hyperlink r:id="rId919" w:history="1">
        <w:r w:rsidRPr="00256C9E">
          <w:rPr>
            <w:color w:val="0563C1"/>
            <w:sz w:val="18"/>
            <w:szCs w:val="18"/>
            <w:u w:val="single"/>
            <w:lang w:val="es-ES_tradnl" w:eastAsia="en-GB"/>
          </w:rPr>
          <w:t>ocx</w:t>
        </w:r>
      </w:hyperlink>
    </w:p>
    <w:p w14:paraId="36BAFFAC" w14:textId="361E54CC"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137 483 V17.8.0 (2024-04)</w:t>
      </w:r>
      <w:r w:rsidRPr="00256C9E">
        <w:rPr>
          <w:rFonts w:ascii="Arial" w:hAnsi="Arial" w:cs="Arial"/>
          <w:szCs w:val="24"/>
          <w:lang w:val="es-ES_tradnl" w:eastAsia="en-GB"/>
        </w:rPr>
        <w:tab/>
      </w:r>
      <w:r w:rsidRPr="00256C9E">
        <w:rPr>
          <w:color w:val="000000"/>
          <w:sz w:val="18"/>
          <w:szCs w:val="18"/>
          <w:lang w:val="es-ES_tradnl" w:eastAsia="en-GB"/>
        </w:rPr>
        <w:t>17.8.0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22.04.2024</w:t>
      </w:r>
      <w:r w:rsidRPr="00256C9E">
        <w:rPr>
          <w:rFonts w:ascii="Arial" w:hAnsi="Arial" w:cs="Arial"/>
          <w:szCs w:val="24"/>
          <w:lang w:val="es-ES_tradnl" w:eastAsia="en-GB"/>
        </w:rPr>
        <w:tab/>
      </w:r>
      <w:hyperlink r:id="rId920" w:history="1">
        <w:r w:rsidRPr="00256C9E">
          <w:rPr>
            <w:color w:val="0563C1"/>
            <w:sz w:val="18"/>
            <w:szCs w:val="18"/>
            <w:u w:val="single"/>
            <w:lang w:val="es-ES_tradnl" w:eastAsia="en-GB"/>
          </w:rPr>
          <w:t>https://www.etsi.org/deliver/etsi_ts/137400_137499/137483/17.08.00_60/ts_137483v170800p.pdf</w:t>
        </w:r>
      </w:hyperlink>
    </w:p>
    <w:p w14:paraId="3EEF3E74" w14:textId="7612587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37.483-17.8.0 V1.8.0</w:t>
      </w:r>
      <w:r w:rsidRPr="00256C9E">
        <w:rPr>
          <w:rFonts w:ascii="Arial" w:hAnsi="Arial" w:cs="Arial"/>
          <w:szCs w:val="24"/>
          <w:lang w:val="es-ES_tradnl" w:eastAsia="en-GB"/>
        </w:rPr>
        <w:tab/>
      </w:r>
      <w:r w:rsidRPr="00256C9E">
        <w:rPr>
          <w:color w:val="000000"/>
          <w:sz w:val="18"/>
          <w:szCs w:val="18"/>
          <w:lang w:val="es-ES_tradnl" w:eastAsia="en-GB"/>
        </w:rPr>
        <w:t>17.8.0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22.07.2024</w:t>
      </w:r>
      <w:r w:rsidRPr="00256C9E">
        <w:rPr>
          <w:rFonts w:ascii="Arial" w:hAnsi="Arial" w:cs="Arial"/>
          <w:szCs w:val="24"/>
          <w:lang w:val="es-ES_tradnl" w:eastAsia="en-GB"/>
        </w:rPr>
        <w:tab/>
      </w:r>
      <w:hyperlink r:id="rId921" w:history="1">
        <w:r w:rsidRPr="00256C9E">
          <w:rPr>
            <w:color w:val="0563C1"/>
            <w:sz w:val="18"/>
            <w:szCs w:val="18"/>
            <w:u w:val="single"/>
            <w:lang w:val="es-ES_tradnl" w:eastAsia="en-GB"/>
          </w:rPr>
          <w:t>https://members.tsdsi.in/s/fzWmctZfSSJxRkt</w:t>
        </w:r>
      </w:hyperlink>
    </w:p>
    <w:p w14:paraId="7B3BC13A" w14:textId="6783324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TTAT.3G-37.483V17.8.0</w:t>
      </w:r>
      <w:r w:rsidRPr="00256C9E">
        <w:rPr>
          <w:rFonts w:ascii="Arial" w:hAnsi="Arial" w:cs="Arial"/>
          <w:szCs w:val="24"/>
          <w:lang w:val="es-ES_tradnl" w:eastAsia="en-GB"/>
        </w:rPr>
        <w:tab/>
      </w:r>
      <w:r w:rsidRPr="00256C9E">
        <w:rPr>
          <w:color w:val="000000"/>
          <w:sz w:val="18"/>
          <w:szCs w:val="18"/>
          <w:lang w:val="es-ES_tradnl" w:eastAsia="en-GB"/>
        </w:rPr>
        <w:t>17.8.0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922" w:history="1">
        <w:r w:rsidRPr="00256C9E">
          <w:rPr>
            <w:color w:val="0563C1"/>
            <w:sz w:val="18"/>
            <w:szCs w:val="18"/>
            <w:u w:val="single"/>
            <w:lang w:val="es-ES_tradnl" w:eastAsia="en-GB"/>
          </w:rPr>
          <w:t>https://www.tta.or.kr/eng/ttaSearchEngView.do?key=461&amp;searchStandardNo=TTAT.3G-37.483V17.8.0&amp;searchCate=TTAS</w:t>
        </w:r>
      </w:hyperlink>
    </w:p>
    <w:p w14:paraId="3E70CD26" w14:textId="03B87111" w:rsidR="00941FD9" w:rsidRPr="00256C9E" w:rsidRDefault="00F1137E" w:rsidP="00941FD9">
      <w:pPr>
        <w:widowControl w:val="0"/>
        <w:tabs>
          <w:tab w:val="left" w:pos="90"/>
        </w:tabs>
        <w:overflowPunct/>
        <w:spacing w:before="80"/>
        <w:textAlignment w:val="auto"/>
        <w:rPr>
          <w:b/>
          <w:bCs/>
          <w:color w:val="000000"/>
          <w:sz w:val="18"/>
          <w:szCs w:val="18"/>
          <w:lang w:val="es-ES_tradnl" w:eastAsia="en-GB"/>
        </w:rPr>
      </w:pPr>
      <w:r w:rsidRPr="00256C9E">
        <w:rPr>
          <w:b/>
          <w:bCs/>
          <w:color w:val="000000"/>
          <w:sz w:val="18"/>
          <w:szCs w:val="18"/>
          <w:lang w:val="es-ES_tradnl" w:eastAsia="en-GB"/>
        </w:rPr>
        <w:t>Versión 18</w:t>
      </w:r>
    </w:p>
    <w:p w14:paraId="087B070C" w14:textId="42FBA801"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ATIS.3GPP.37.483.V18.2.0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923" w:anchor="Rel-18" w:history="1">
        <w:r w:rsidRPr="00256C9E">
          <w:rPr>
            <w:color w:val="0563C1"/>
            <w:sz w:val="18"/>
            <w:szCs w:val="18"/>
            <w:u w:val="single"/>
            <w:lang w:val="es-ES_tradnl" w:eastAsia="en-GB"/>
          </w:rPr>
          <w:t>https://www.atis.org/3gpp-transpositions - Rel-18</w:t>
        </w:r>
      </w:hyperlink>
    </w:p>
    <w:p w14:paraId="72C9FB79" w14:textId="149B050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CCSA.3GPP.37.483.V18.2.0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924" w:history="1">
        <w:r w:rsidRPr="00256C9E">
          <w:rPr>
            <w:color w:val="0563C1"/>
            <w:sz w:val="18"/>
            <w:szCs w:val="18"/>
            <w:u w:val="single"/>
            <w:lang w:val="es-ES_tradnl" w:eastAsia="en-GB"/>
          </w:rPr>
          <w:t>https://www.ccsa.org.cn/api/portalsFile/downloadOldFile?type=17&amp;oldFileUrl=NTN/SRIT/CCSA.3GPP.37.483.V18.2.0.d</w:t>
        </w:r>
      </w:hyperlink>
      <w:hyperlink r:id="rId925" w:history="1">
        <w:r w:rsidRPr="00256C9E">
          <w:rPr>
            <w:color w:val="0563C1"/>
            <w:sz w:val="18"/>
            <w:szCs w:val="18"/>
            <w:u w:val="single"/>
            <w:lang w:val="es-ES_tradnl" w:eastAsia="en-GB"/>
          </w:rPr>
          <w:t>ocx</w:t>
        </w:r>
      </w:hyperlink>
    </w:p>
    <w:p w14:paraId="49C13FED" w14:textId="54AC61B8"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137 483 V18.2.0 (2024-08)</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05.08.2024</w:t>
      </w:r>
      <w:r w:rsidRPr="00256C9E">
        <w:rPr>
          <w:rFonts w:ascii="Arial" w:hAnsi="Arial" w:cs="Arial"/>
          <w:szCs w:val="24"/>
          <w:lang w:val="es-ES_tradnl" w:eastAsia="en-GB"/>
        </w:rPr>
        <w:tab/>
      </w:r>
      <w:hyperlink r:id="rId926" w:history="1">
        <w:r w:rsidRPr="00256C9E">
          <w:rPr>
            <w:color w:val="0563C1"/>
            <w:sz w:val="18"/>
            <w:szCs w:val="18"/>
            <w:u w:val="single"/>
            <w:lang w:val="es-ES_tradnl" w:eastAsia="en-GB"/>
          </w:rPr>
          <w:t>https://www.etsi.org/deliver/etsi_ts/137400_137499/137483/18.02.00_60/ts_137483v180200p.pdf</w:t>
        </w:r>
      </w:hyperlink>
    </w:p>
    <w:p w14:paraId="15BE4164" w14:textId="1AB323A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37.483 -18.2.0 V1.0.0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927" w:history="1">
        <w:r w:rsidRPr="00256C9E">
          <w:rPr>
            <w:color w:val="0563C1"/>
            <w:sz w:val="18"/>
            <w:szCs w:val="18"/>
            <w:u w:val="single"/>
            <w:lang w:val="es-ES_tradnl" w:eastAsia="en-GB"/>
          </w:rPr>
          <w:t>https://members.tsdsi.in/s/JoZN8dpatryLQXL</w:t>
        </w:r>
      </w:hyperlink>
    </w:p>
    <w:p w14:paraId="3EDF4815" w14:textId="48BA39D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TTAT.3G-37.483V18.2.0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928" w:history="1">
        <w:r w:rsidRPr="00256C9E">
          <w:rPr>
            <w:color w:val="0563C1"/>
            <w:sz w:val="18"/>
            <w:szCs w:val="18"/>
            <w:u w:val="single"/>
            <w:lang w:val="es-ES_tradnl" w:eastAsia="en-GB"/>
          </w:rPr>
          <w:t>https://www.tta.or.kr/eng/ttaSearchEngView.do?key=461&amp;searchStandardNo=TTAT.3G-37.483V18.2.0&amp;searchCate=TTAS</w:t>
        </w:r>
      </w:hyperlink>
    </w:p>
    <w:p w14:paraId="16DD34A8"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1.3.1.4.36</w:t>
      </w:r>
      <w:r w:rsidRPr="00256C9E">
        <w:rPr>
          <w:lang w:val="es-ES_tradnl"/>
        </w:rPr>
        <w:tab/>
        <w:t>TS 38.401</w:t>
      </w:r>
    </w:p>
    <w:p w14:paraId="3F39E181" w14:textId="77777777" w:rsidR="00941FD9" w:rsidRPr="00256C9E" w:rsidRDefault="00941FD9" w:rsidP="00941FD9">
      <w:pPr>
        <w:pStyle w:val="Headingb"/>
        <w:rPr>
          <w:lang w:val="es-ES_tradnl"/>
        </w:rPr>
      </w:pPr>
      <w:bookmarkStart w:id="333" w:name="_Toc56152421"/>
      <w:bookmarkStart w:id="334" w:name="_Toc56153801"/>
      <w:bookmarkStart w:id="335" w:name="_Toc94532913"/>
      <w:bookmarkStart w:id="336" w:name="_Toc94533383"/>
      <w:r w:rsidRPr="00256C9E">
        <w:rPr>
          <w:lang w:val="es-ES_tradnl"/>
        </w:rPr>
        <w:t xml:space="preserve">NG-RAN; </w:t>
      </w:r>
      <w:bookmarkEnd w:id="333"/>
      <w:bookmarkEnd w:id="334"/>
      <w:bookmarkEnd w:id="335"/>
      <w:bookmarkEnd w:id="336"/>
      <w:r w:rsidRPr="00256C9E">
        <w:rPr>
          <w:lang w:val="es-ES_tradnl"/>
        </w:rPr>
        <w:t>descripción de la arquitectura</w:t>
      </w:r>
    </w:p>
    <w:p w14:paraId="2A8CEEDA" w14:textId="77777777" w:rsidR="00941FD9" w:rsidRPr="00256C9E" w:rsidRDefault="00941FD9" w:rsidP="00941FD9">
      <w:pPr>
        <w:rPr>
          <w:lang w:val="es-ES_tradnl"/>
        </w:rPr>
      </w:pPr>
      <w:r w:rsidRPr="00256C9E">
        <w:rPr>
          <w:lang w:val="es-ES_tradnl"/>
        </w:rPr>
        <w:t>En este documento se describe la arquitectura global de la NG-RAN y, en particular, las interfaces NG, Xn y F1y su interacción con la interfaz radioeléctrica.</w:t>
      </w:r>
    </w:p>
    <w:p w14:paraId="7BB3E4A1" w14:textId="00177570"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3F56E09C" w14:textId="75AA4ABE"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02F39EB6" w14:textId="4D4D0AF1"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ATIS.3GPP.38.401.V17.10.0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929" w:anchor="Rel-17" w:history="1">
        <w:r w:rsidRPr="00256C9E">
          <w:rPr>
            <w:color w:val="0563C1"/>
            <w:sz w:val="18"/>
            <w:szCs w:val="18"/>
            <w:u w:val="single"/>
            <w:lang w:val="es-ES_tradnl" w:eastAsia="en-GB"/>
          </w:rPr>
          <w:t>https://www.atis.org/3gpp-transpositions - Rel-17</w:t>
        </w:r>
      </w:hyperlink>
    </w:p>
    <w:p w14:paraId="571C5E05" w14:textId="4812672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CCSA.3GPP.38.401.V17.10.0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930" w:history="1">
        <w:r w:rsidRPr="00256C9E">
          <w:rPr>
            <w:color w:val="0563C1"/>
            <w:sz w:val="18"/>
            <w:szCs w:val="18"/>
            <w:u w:val="single"/>
            <w:lang w:val="es-ES_tradnl" w:eastAsia="en-GB"/>
          </w:rPr>
          <w:t>https://www.ccsa.org.cn/api/portalsFile/downloadOldFile?type=17&amp;oldFileUrl=NTN/SRIT/CCSA.3GPP.38.401.V17.10.0.</w:t>
        </w:r>
      </w:hyperlink>
      <w:hyperlink r:id="rId931" w:history="1">
        <w:r w:rsidRPr="00256C9E">
          <w:rPr>
            <w:color w:val="0563C1"/>
            <w:sz w:val="18"/>
            <w:szCs w:val="18"/>
            <w:u w:val="single"/>
            <w:lang w:val="es-ES_tradnl" w:eastAsia="en-GB"/>
          </w:rPr>
          <w:t>docx</w:t>
        </w:r>
      </w:hyperlink>
    </w:p>
    <w:p w14:paraId="764FBE9B" w14:textId="28355411"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138 401 V17.10.0 (2024-09)</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26.09.2024</w:t>
      </w:r>
      <w:r w:rsidRPr="00256C9E">
        <w:rPr>
          <w:rFonts w:ascii="Arial" w:hAnsi="Arial" w:cs="Arial"/>
          <w:szCs w:val="24"/>
          <w:lang w:val="es-ES_tradnl" w:eastAsia="en-GB"/>
        </w:rPr>
        <w:tab/>
      </w:r>
      <w:hyperlink r:id="rId932" w:history="1">
        <w:r w:rsidRPr="00256C9E">
          <w:rPr>
            <w:color w:val="0563C1"/>
            <w:sz w:val="18"/>
            <w:szCs w:val="18"/>
            <w:u w:val="single"/>
            <w:lang w:val="es-ES_tradnl" w:eastAsia="en-GB"/>
          </w:rPr>
          <w:t>https://www.etsi.org/deliver/etsi_ts/138400_138499/138401/17.10.00_60/ts_138401v171000p.pdf</w:t>
        </w:r>
      </w:hyperlink>
    </w:p>
    <w:p w14:paraId="6C503A84" w14:textId="5334099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38.401-17.10.0 V1.10.0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933" w:history="1">
        <w:r w:rsidRPr="00256C9E">
          <w:rPr>
            <w:color w:val="0563C1"/>
            <w:sz w:val="18"/>
            <w:szCs w:val="18"/>
            <w:u w:val="single"/>
            <w:lang w:val="es-ES_tradnl" w:eastAsia="en-GB"/>
          </w:rPr>
          <w:t>https://members.tsdsi.in/s/wBsXCCWRxfFSdXD</w:t>
        </w:r>
      </w:hyperlink>
    </w:p>
    <w:p w14:paraId="5CE1BDAE" w14:textId="1D3A011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TTAT.3G-38.401V17.10.0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934" w:history="1">
        <w:r w:rsidRPr="00256C9E">
          <w:rPr>
            <w:color w:val="0563C1"/>
            <w:sz w:val="18"/>
            <w:szCs w:val="18"/>
            <w:u w:val="single"/>
            <w:lang w:val="es-ES_tradnl" w:eastAsia="en-GB"/>
          </w:rPr>
          <w:t>https://www.tta.or.kr/eng/ttaSearchEngView.do?key=461&amp;searchStandardNo=TTAT.3G-38.401V17.10.0&amp;searchCate=TTAS</w:t>
        </w:r>
      </w:hyperlink>
    </w:p>
    <w:p w14:paraId="5B36B36C" w14:textId="1BD9B6BA"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5C8E0FB3" w14:textId="41D40B4A"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ATIS.3GPP.38.401.V18.3.0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935" w:anchor="Rel-18" w:history="1">
        <w:r w:rsidRPr="00256C9E">
          <w:rPr>
            <w:color w:val="0563C1"/>
            <w:sz w:val="18"/>
            <w:szCs w:val="18"/>
            <w:u w:val="single"/>
            <w:lang w:val="es-ES_tradnl" w:eastAsia="en-GB"/>
          </w:rPr>
          <w:t>https://www.atis.org/3gpp-transpositions - Rel-18</w:t>
        </w:r>
      </w:hyperlink>
    </w:p>
    <w:p w14:paraId="50FD1B38" w14:textId="73A000A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CCSA.3GPP.38.401.V18.3.0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936" w:history="1">
        <w:r w:rsidRPr="00256C9E">
          <w:rPr>
            <w:color w:val="0563C1"/>
            <w:sz w:val="18"/>
            <w:szCs w:val="18"/>
            <w:u w:val="single"/>
            <w:lang w:val="es-ES_tradnl" w:eastAsia="en-GB"/>
          </w:rPr>
          <w:t>https://www.ccsa.org.cn/api/portalsFile/downloadOldFile?type=17&amp;oldFileUrl=NTN/SRIT/CCSA.3GPP.38.401.V18.3.0.d</w:t>
        </w:r>
      </w:hyperlink>
      <w:hyperlink r:id="rId937" w:history="1">
        <w:r w:rsidRPr="00256C9E">
          <w:rPr>
            <w:color w:val="0563C1"/>
            <w:sz w:val="18"/>
            <w:szCs w:val="18"/>
            <w:u w:val="single"/>
            <w:lang w:val="es-ES_tradnl" w:eastAsia="en-GB"/>
          </w:rPr>
          <w:t>ocx</w:t>
        </w:r>
      </w:hyperlink>
    </w:p>
    <w:p w14:paraId="190A2157" w14:textId="7E19401C"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138 401 V18.3.0 (2024-09)</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26.09.2024</w:t>
      </w:r>
      <w:r w:rsidRPr="00256C9E">
        <w:rPr>
          <w:rFonts w:ascii="Arial" w:hAnsi="Arial" w:cs="Arial"/>
          <w:szCs w:val="24"/>
          <w:lang w:val="es-ES_tradnl" w:eastAsia="en-GB"/>
        </w:rPr>
        <w:tab/>
      </w:r>
      <w:hyperlink r:id="rId938" w:history="1">
        <w:r w:rsidRPr="00256C9E">
          <w:rPr>
            <w:color w:val="0563C1"/>
            <w:sz w:val="18"/>
            <w:szCs w:val="18"/>
            <w:u w:val="single"/>
            <w:lang w:val="es-ES_tradnl" w:eastAsia="en-GB"/>
          </w:rPr>
          <w:t>https://www.etsi.org/deliver/etsi_ts/138400_138499/138401/18.03.00_60/ts_138401v180300p.pdf</w:t>
        </w:r>
      </w:hyperlink>
    </w:p>
    <w:p w14:paraId="34ADD2F5" w14:textId="643E3A2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38.401- 18.3.0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939" w:history="1">
        <w:r w:rsidRPr="00256C9E">
          <w:rPr>
            <w:color w:val="0563C1"/>
            <w:sz w:val="18"/>
            <w:szCs w:val="18"/>
            <w:u w:val="single"/>
            <w:lang w:val="es-ES_tradnl" w:eastAsia="en-GB"/>
          </w:rPr>
          <w:t>https://members.tsdsi.in/s/isjoRPXxcFF2gbM</w:t>
        </w:r>
      </w:hyperlink>
    </w:p>
    <w:p w14:paraId="0B82DE5E" w14:textId="3D57425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lastRenderedPageBreak/>
        <w:t>TTA</w:t>
      </w:r>
      <w:r w:rsidRPr="00256C9E">
        <w:rPr>
          <w:rFonts w:ascii="Arial" w:hAnsi="Arial" w:cs="Arial"/>
          <w:szCs w:val="24"/>
          <w:lang w:val="es-ES_tradnl" w:eastAsia="en-GB"/>
        </w:rPr>
        <w:tab/>
      </w:r>
      <w:r w:rsidRPr="00256C9E">
        <w:rPr>
          <w:color w:val="000000"/>
          <w:sz w:val="18"/>
          <w:szCs w:val="18"/>
          <w:lang w:val="es-ES_tradnl" w:eastAsia="en-GB"/>
        </w:rPr>
        <w:t>TTAT.3G-38.401V18.3.0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940" w:history="1">
        <w:r w:rsidRPr="00256C9E">
          <w:rPr>
            <w:color w:val="0563C1"/>
            <w:sz w:val="18"/>
            <w:szCs w:val="18"/>
            <w:u w:val="single"/>
            <w:lang w:val="es-ES_tradnl" w:eastAsia="en-GB"/>
          </w:rPr>
          <w:t>https://www.tta.or.kr/eng/ttaSearchEngView.do?key=461&amp;searchStandardNo=TTAT.3G-38.401V18.3.0&amp;searchCate=TTAS</w:t>
        </w:r>
      </w:hyperlink>
    </w:p>
    <w:p w14:paraId="36997C10"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1.3.1.4.37</w:t>
      </w:r>
      <w:r w:rsidRPr="00256C9E">
        <w:rPr>
          <w:lang w:val="es-ES_tradnl"/>
        </w:rPr>
        <w:tab/>
        <w:t>TS 38.410</w:t>
      </w:r>
    </w:p>
    <w:p w14:paraId="39394954" w14:textId="77777777" w:rsidR="00941FD9" w:rsidRPr="00256C9E" w:rsidRDefault="00941FD9" w:rsidP="00A57D06">
      <w:pPr>
        <w:pStyle w:val="Headingb"/>
        <w:rPr>
          <w:lang w:val="es-ES_tradnl"/>
        </w:rPr>
      </w:pPr>
      <w:bookmarkStart w:id="337" w:name="_Toc56152422"/>
      <w:bookmarkStart w:id="338" w:name="_Toc56153802"/>
      <w:bookmarkStart w:id="339" w:name="_Toc94532914"/>
      <w:bookmarkStart w:id="340" w:name="_Toc94533384"/>
      <w:r w:rsidRPr="00256C9E">
        <w:rPr>
          <w:lang w:val="es-ES_tradnl"/>
        </w:rPr>
        <w:t xml:space="preserve">NG-RAN; </w:t>
      </w:r>
      <w:bookmarkEnd w:id="337"/>
      <w:bookmarkEnd w:id="338"/>
      <w:bookmarkEnd w:id="339"/>
      <w:bookmarkEnd w:id="340"/>
      <w:r w:rsidRPr="00256C9E">
        <w:rPr>
          <w:lang w:val="es-ES_tradnl"/>
        </w:rPr>
        <w:t>aspectos y principios generales de NG</w:t>
      </w:r>
    </w:p>
    <w:p w14:paraId="65BEFB59" w14:textId="77777777" w:rsidR="00941FD9" w:rsidRPr="00256C9E" w:rsidRDefault="00941FD9" w:rsidP="00A57D06">
      <w:pPr>
        <w:keepNext/>
        <w:rPr>
          <w:lang w:val="es-ES_tradnl"/>
        </w:rPr>
      </w:pPr>
      <w:r w:rsidRPr="00256C9E">
        <w:rPr>
          <w:lang w:val="es-ES_tradnl"/>
        </w:rPr>
        <w:t>Este documento constituye una introducción a la serie de especificaciones técnicas 3GPP TS 38.41x que definen la interfaz NG para la interconexión del nodo NG-RAN con la 5GC (red medular 5G).</w:t>
      </w:r>
    </w:p>
    <w:p w14:paraId="6ABD6B62" w14:textId="036A6C88"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7FCD7793" w14:textId="71C61993"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08712E9A" w14:textId="323A2C58"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ATIS.3GPP.38.410.V17.1.0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941" w:anchor="Rel-17" w:history="1">
        <w:r w:rsidRPr="00256C9E">
          <w:rPr>
            <w:color w:val="0563C1"/>
            <w:sz w:val="18"/>
            <w:szCs w:val="18"/>
            <w:u w:val="single"/>
            <w:lang w:val="es-ES_tradnl" w:eastAsia="en-GB"/>
          </w:rPr>
          <w:t>https://www.atis.org/3gpp-transpositions - Rel-17</w:t>
        </w:r>
      </w:hyperlink>
    </w:p>
    <w:p w14:paraId="79158882" w14:textId="061453E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CCSA.3GPP.38.410.V17.1.0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942" w:history="1">
        <w:r w:rsidRPr="00256C9E">
          <w:rPr>
            <w:color w:val="0563C1"/>
            <w:sz w:val="18"/>
            <w:szCs w:val="18"/>
            <w:u w:val="single"/>
            <w:lang w:val="es-ES_tradnl" w:eastAsia="en-GB"/>
          </w:rPr>
          <w:t>https://www.ccsa.org.cn/api/portalsFile/downloadOldFile?type=17&amp;oldFileUrl=NTN/SRIT/CCSA.3GPP.38.410.V17.1.0.d</w:t>
        </w:r>
      </w:hyperlink>
      <w:hyperlink r:id="rId943" w:history="1">
        <w:r w:rsidRPr="00256C9E">
          <w:rPr>
            <w:color w:val="0563C1"/>
            <w:sz w:val="18"/>
            <w:szCs w:val="18"/>
            <w:u w:val="single"/>
            <w:lang w:val="es-ES_tradnl" w:eastAsia="en-GB"/>
          </w:rPr>
          <w:t>ocx</w:t>
        </w:r>
      </w:hyperlink>
    </w:p>
    <w:p w14:paraId="4A22D6C4" w14:textId="3571CDA8"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138 410 V17.1.0 (2022-07)</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20.07.2022</w:t>
      </w:r>
      <w:r w:rsidRPr="00256C9E">
        <w:rPr>
          <w:rFonts w:ascii="Arial" w:hAnsi="Arial" w:cs="Arial"/>
          <w:szCs w:val="24"/>
          <w:lang w:val="es-ES_tradnl" w:eastAsia="en-GB"/>
        </w:rPr>
        <w:tab/>
      </w:r>
      <w:hyperlink r:id="rId944" w:history="1">
        <w:r w:rsidRPr="00256C9E">
          <w:rPr>
            <w:color w:val="0563C1"/>
            <w:sz w:val="18"/>
            <w:szCs w:val="18"/>
            <w:u w:val="single"/>
            <w:lang w:val="es-ES_tradnl" w:eastAsia="en-GB"/>
          </w:rPr>
          <w:t>https://www.etsi.org/deliver/etsi_ts/138400_138499/138410/17.01.00_60/ts_138410v170100p.pdf</w:t>
        </w:r>
      </w:hyperlink>
    </w:p>
    <w:p w14:paraId="3595FAA4" w14:textId="0AF15B8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38.41-17.1.0 V1.1.0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01.11.2022</w:t>
      </w:r>
      <w:r w:rsidRPr="00256C9E">
        <w:rPr>
          <w:rFonts w:ascii="Arial" w:hAnsi="Arial" w:cs="Arial"/>
          <w:szCs w:val="24"/>
          <w:lang w:val="es-ES_tradnl" w:eastAsia="en-GB"/>
        </w:rPr>
        <w:tab/>
      </w:r>
      <w:hyperlink r:id="rId945" w:history="1">
        <w:r w:rsidRPr="00256C9E">
          <w:rPr>
            <w:color w:val="0563C1"/>
            <w:sz w:val="18"/>
            <w:szCs w:val="18"/>
            <w:u w:val="single"/>
            <w:lang w:val="es-ES_tradnl" w:eastAsia="en-GB"/>
          </w:rPr>
          <w:t>https://members.tsdsi.in/s/8GbrF4SL388TY7D</w:t>
        </w:r>
      </w:hyperlink>
    </w:p>
    <w:p w14:paraId="55BD2C76" w14:textId="2603F97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TTAT.3G-38.410V17.1.0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21.10.2022</w:t>
      </w:r>
      <w:r w:rsidRPr="00256C9E">
        <w:rPr>
          <w:rFonts w:ascii="Arial" w:hAnsi="Arial" w:cs="Arial"/>
          <w:szCs w:val="24"/>
          <w:lang w:val="es-ES_tradnl" w:eastAsia="en-GB"/>
        </w:rPr>
        <w:tab/>
      </w:r>
      <w:hyperlink r:id="rId946" w:history="1">
        <w:r w:rsidRPr="00256C9E">
          <w:rPr>
            <w:color w:val="0563C1"/>
            <w:sz w:val="18"/>
            <w:szCs w:val="18"/>
            <w:u w:val="single"/>
            <w:lang w:val="es-ES_tradnl" w:eastAsia="en-GB"/>
          </w:rPr>
          <w:t>https://www.tta.or.kr/eng/ttaSearchEngView.do?key=461&amp;searchStandardNo=TTAT.3G-38.410V17.1.0&amp;searchCate=TTAS</w:t>
        </w:r>
      </w:hyperlink>
    </w:p>
    <w:p w14:paraId="555F7E43" w14:textId="6427F14B"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4B7BB08C" w14:textId="73A37775"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ATIS.3GPP.38.410.V18.2.0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947" w:anchor="Rel-18" w:history="1">
        <w:r w:rsidRPr="00256C9E">
          <w:rPr>
            <w:color w:val="0563C1"/>
            <w:sz w:val="18"/>
            <w:szCs w:val="18"/>
            <w:u w:val="single"/>
            <w:lang w:val="es-ES_tradnl" w:eastAsia="en-GB"/>
          </w:rPr>
          <w:t>https://www.atis.org/3gpp-transpositions - Rel-18</w:t>
        </w:r>
      </w:hyperlink>
    </w:p>
    <w:p w14:paraId="6330CD63" w14:textId="3F2D24D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CCSA.3GPP.38.410.V18.2.0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948" w:history="1">
        <w:r w:rsidRPr="00256C9E">
          <w:rPr>
            <w:color w:val="0563C1"/>
            <w:sz w:val="18"/>
            <w:szCs w:val="18"/>
            <w:u w:val="single"/>
            <w:lang w:val="es-ES_tradnl" w:eastAsia="en-GB"/>
          </w:rPr>
          <w:t>https://www.ccsa.org.cn/api/portalsFile/downloadOldFile?type=17&amp;oldFileUrl=NTN/SRIT/CCSA.3GPP.38.410.V18.2.0.d</w:t>
        </w:r>
      </w:hyperlink>
      <w:hyperlink r:id="rId949" w:history="1">
        <w:r w:rsidRPr="00256C9E">
          <w:rPr>
            <w:color w:val="0563C1"/>
            <w:sz w:val="18"/>
            <w:szCs w:val="18"/>
            <w:u w:val="single"/>
            <w:lang w:val="es-ES_tradnl" w:eastAsia="en-GB"/>
          </w:rPr>
          <w:t>ocx</w:t>
        </w:r>
      </w:hyperlink>
    </w:p>
    <w:p w14:paraId="624449B2" w14:textId="06F8D8D5"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138 410 V18.2.0 (2024-08)</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07.08.2024</w:t>
      </w:r>
      <w:r w:rsidRPr="00256C9E">
        <w:rPr>
          <w:rFonts w:ascii="Arial" w:hAnsi="Arial" w:cs="Arial"/>
          <w:szCs w:val="24"/>
          <w:lang w:val="es-ES_tradnl" w:eastAsia="en-GB"/>
        </w:rPr>
        <w:tab/>
      </w:r>
      <w:hyperlink r:id="rId950" w:history="1">
        <w:r w:rsidRPr="00256C9E">
          <w:rPr>
            <w:color w:val="0563C1"/>
            <w:sz w:val="18"/>
            <w:szCs w:val="18"/>
            <w:u w:val="single"/>
            <w:lang w:val="es-ES_tradnl" w:eastAsia="en-GB"/>
          </w:rPr>
          <w:t>https://www.etsi.org/deliver/etsi_ts/138400_138499/138410/18.02.00_60/ts_138410v180200p.pdf</w:t>
        </w:r>
      </w:hyperlink>
    </w:p>
    <w:p w14:paraId="70CC1FBB" w14:textId="73267BE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38.41 -18.2.0 V1.0.0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951" w:history="1">
        <w:r w:rsidRPr="00256C9E">
          <w:rPr>
            <w:color w:val="0563C1"/>
            <w:sz w:val="18"/>
            <w:szCs w:val="18"/>
            <w:u w:val="single"/>
            <w:lang w:val="es-ES_tradnl" w:eastAsia="en-GB"/>
          </w:rPr>
          <w:t>https://members.tsdsi.in/s/EgwtBJQPJ56SnPR</w:t>
        </w:r>
      </w:hyperlink>
    </w:p>
    <w:p w14:paraId="61EA429E" w14:textId="43F19E5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TTAT.3G-38.410V18.2.0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952" w:history="1">
        <w:r w:rsidRPr="00256C9E">
          <w:rPr>
            <w:color w:val="0563C1"/>
            <w:sz w:val="18"/>
            <w:szCs w:val="18"/>
            <w:u w:val="single"/>
            <w:lang w:val="es-ES_tradnl" w:eastAsia="en-GB"/>
          </w:rPr>
          <w:t>https://www.tta.or.kr/eng/ttaSearchEngView.do?key=461&amp;searchStandardNo=TTAT.3G-38.410V18.2.0&amp;searchCate=TTAS</w:t>
        </w:r>
      </w:hyperlink>
    </w:p>
    <w:p w14:paraId="730A80A3"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1.3.1.4.38</w:t>
      </w:r>
      <w:r w:rsidRPr="00256C9E">
        <w:rPr>
          <w:lang w:val="es-ES_tradnl"/>
        </w:rPr>
        <w:tab/>
        <w:t>TS 38.411</w:t>
      </w:r>
    </w:p>
    <w:p w14:paraId="74F5D3DD" w14:textId="77777777" w:rsidR="00941FD9" w:rsidRPr="00256C9E" w:rsidRDefault="00941FD9" w:rsidP="00941FD9">
      <w:pPr>
        <w:pStyle w:val="Headingb"/>
        <w:rPr>
          <w:lang w:val="es-ES_tradnl"/>
        </w:rPr>
      </w:pPr>
      <w:bookmarkStart w:id="341" w:name="_Toc56152423"/>
      <w:bookmarkStart w:id="342" w:name="_Toc56153803"/>
      <w:bookmarkStart w:id="343" w:name="_Toc94532915"/>
      <w:bookmarkStart w:id="344" w:name="_Toc94533385"/>
      <w:r w:rsidRPr="00256C9E">
        <w:rPr>
          <w:lang w:val="es-ES_tradnl"/>
        </w:rPr>
        <w:t xml:space="preserve">NG-RAN; </w:t>
      </w:r>
      <w:bookmarkEnd w:id="341"/>
      <w:bookmarkEnd w:id="342"/>
      <w:bookmarkEnd w:id="343"/>
      <w:bookmarkEnd w:id="344"/>
      <w:r w:rsidRPr="00256C9E">
        <w:rPr>
          <w:lang w:val="es-ES_tradnl"/>
        </w:rPr>
        <w:t>capa 1 de NG</w:t>
      </w:r>
    </w:p>
    <w:p w14:paraId="15CDBFCC" w14:textId="77777777" w:rsidR="00941FD9" w:rsidRPr="00256C9E" w:rsidRDefault="00941FD9" w:rsidP="008A3093">
      <w:pPr>
        <w:rPr>
          <w:lang w:val="es-ES_tradnl"/>
        </w:rPr>
      </w:pPr>
      <w:r w:rsidRPr="00256C9E">
        <w:rPr>
          <w:lang w:val="es-ES_tradnl"/>
        </w:rPr>
        <w:t>En este documento se especifican las normas aplicables a la implementación de la capa 1 en la interfaz X2. La especificación de los requisitos de retardo de transmisión y de O&amp;M no son objeto de este documento.</w:t>
      </w:r>
    </w:p>
    <w:p w14:paraId="1143A7FD" w14:textId="32702B8B"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6B905532" w14:textId="63AFF19B"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1B215986" w14:textId="68E87CB2"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ATIS.3GPP.38.411.V17.0.0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953" w:anchor="Rel-17" w:history="1">
        <w:r w:rsidRPr="00256C9E">
          <w:rPr>
            <w:color w:val="0563C1"/>
            <w:sz w:val="18"/>
            <w:szCs w:val="18"/>
            <w:u w:val="single"/>
            <w:lang w:val="es-ES_tradnl" w:eastAsia="en-GB"/>
          </w:rPr>
          <w:t>https://www.atis.org/3gpp-transpositions - Rel-17</w:t>
        </w:r>
      </w:hyperlink>
    </w:p>
    <w:p w14:paraId="697434FB" w14:textId="5DA302F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CCSA.3GPP.38.411.V17.0.0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954" w:history="1">
        <w:r w:rsidRPr="00256C9E">
          <w:rPr>
            <w:color w:val="0563C1"/>
            <w:sz w:val="18"/>
            <w:szCs w:val="18"/>
            <w:u w:val="single"/>
            <w:lang w:val="es-ES_tradnl" w:eastAsia="en-GB"/>
          </w:rPr>
          <w:t>https://www.ccsa.org.cn/api/portalsFile/downloadOldFile?type=17&amp;oldFileUrl=NTN/SRIT/CCSA.3GPP.38.411.V17.0.0.d</w:t>
        </w:r>
      </w:hyperlink>
      <w:hyperlink r:id="rId955" w:history="1">
        <w:r w:rsidRPr="00256C9E">
          <w:rPr>
            <w:color w:val="0563C1"/>
            <w:sz w:val="18"/>
            <w:szCs w:val="18"/>
            <w:u w:val="single"/>
            <w:lang w:val="es-ES_tradnl" w:eastAsia="en-GB"/>
          </w:rPr>
          <w:t>oc</w:t>
        </w:r>
      </w:hyperlink>
    </w:p>
    <w:p w14:paraId="2A217014" w14:textId="3158C569"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138 411 V17.0.0 (2022-04)</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29.04.2022</w:t>
      </w:r>
      <w:r w:rsidRPr="00256C9E">
        <w:rPr>
          <w:rFonts w:ascii="Arial" w:hAnsi="Arial" w:cs="Arial"/>
          <w:szCs w:val="24"/>
          <w:lang w:val="es-ES_tradnl" w:eastAsia="en-GB"/>
        </w:rPr>
        <w:tab/>
      </w:r>
      <w:hyperlink r:id="rId956" w:history="1">
        <w:r w:rsidRPr="00256C9E">
          <w:rPr>
            <w:color w:val="0563C1"/>
            <w:sz w:val="18"/>
            <w:szCs w:val="18"/>
            <w:u w:val="single"/>
            <w:lang w:val="es-ES_tradnl" w:eastAsia="en-GB"/>
          </w:rPr>
          <w:t>https://www.etsi.org/deliver/etsi_ts/138400_138499/138411/17.00.00_60/ts_138411v170000p.pdf</w:t>
        </w:r>
      </w:hyperlink>
    </w:p>
    <w:p w14:paraId="5FD58282" w14:textId="75CDC39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38.411-17.0.0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957" w:history="1">
        <w:r w:rsidRPr="00256C9E">
          <w:rPr>
            <w:color w:val="0563C1"/>
            <w:sz w:val="18"/>
            <w:szCs w:val="18"/>
            <w:u w:val="single"/>
            <w:lang w:val="es-ES_tradnl" w:eastAsia="en-GB"/>
          </w:rPr>
          <w:t>https://members.tsdsi.in/s/x8y6qQYyRMMLtoE</w:t>
        </w:r>
      </w:hyperlink>
    </w:p>
    <w:p w14:paraId="1CFCADDD" w14:textId="3873EE1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TTAT.3G-38.411V17.0.0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958" w:history="1">
        <w:r w:rsidRPr="00256C9E">
          <w:rPr>
            <w:color w:val="0563C1"/>
            <w:sz w:val="18"/>
            <w:szCs w:val="18"/>
            <w:u w:val="single"/>
            <w:lang w:val="es-ES_tradnl" w:eastAsia="en-GB"/>
          </w:rPr>
          <w:t>https://www.tta.or.kr/eng/ttaSearchEngView.do?key=461&amp;searchStandardNo=TTAT.3G-38.411V17.0.0&amp;searchCate=TTAS</w:t>
        </w:r>
      </w:hyperlink>
    </w:p>
    <w:p w14:paraId="24A6BBB2" w14:textId="7907692F" w:rsidR="00941FD9" w:rsidRPr="00256C9E" w:rsidRDefault="00F1137E" w:rsidP="00A57D06">
      <w:pPr>
        <w:keepNext/>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lastRenderedPageBreak/>
        <w:t>Versión 18</w:t>
      </w:r>
    </w:p>
    <w:p w14:paraId="2B7B6F49" w14:textId="3058073C" w:rsidR="00941FD9" w:rsidRPr="00256C9E" w:rsidRDefault="00941FD9" w:rsidP="00A57D06">
      <w:pPr>
        <w:keepNext/>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ATIS.3GPP.38.411.V18.0.0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959" w:anchor="Rel-18" w:history="1">
        <w:r w:rsidRPr="00256C9E">
          <w:rPr>
            <w:color w:val="0563C1"/>
            <w:sz w:val="18"/>
            <w:szCs w:val="18"/>
            <w:u w:val="single"/>
            <w:lang w:val="es-ES_tradnl" w:eastAsia="en-GB"/>
          </w:rPr>
          <w:t>https://www.atis.org/3gpp-transpositions - Rel-18</w:t>
        </w:r>
      </w:hyperlink>
    </w:p>
    <w:p w14:paraId="39691245" w14:textId="5AFC1C3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CCSA.3GPP.38.411.V18.0.0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960" w:history="1">
        <w:r w:rsidRPr="00256C9E">
          <w:rPr>
            <w:color w:val="0563C1"/>
            <w:sz w:val="18"/>
            <w:szCs w:val="18"/>
            <w:u w:val="single"/>
            <w:lang w:val="es-ES_tradnl" w:eastAsia="en-GB"/>
          </w:rPr>
          <w:t>https://www.ccsa.org.cn/api/portalsFile/downloadOldFile?type=17&amp;oldFileUrl=NTN/SRIT/CCSA.3GPP.38.411.V18.0.0.d</w:t>
        </w:r>
      </w:hyperlink>
      <w:hyperlink r:id="rId961" w:history="1">
        <w:r w:rsidRPr="00256C9E">
          <w:rPr>
            <w:color w:val="0563C1"/>
            <w:sz w:val="18"/>
            <w:szCs w:val="18"/>
            <w:u w:val="single"/>
            <w:lang w:val="es-ES_tradnl" w:eastAsia="en-GB"/>
          </w:rPr>
          <w:t>ocx</w:t>
        </w:r>
      </w:hyperlink>
    </w:p>
    <w:p w14:paraId="0EEEB73D" w14:textId="3A595B83"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138 411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03.05.2024</w:t>
      </w:r>
      <w:r w:rsidRPr="00256C9E">
        <w:rPr>
          <w:rFonts w:ascii="Arial" w:hAnsi="Arial" w:cs="Arial"/>
          <w:szCs w:val="24"/>
          <w:lang w:val="es-ES_tradnl" w:eastAsia="en-GB"/>
        </w:rPr>
        <w:tab/>
      </w:r>
      <w:hyperlink r:id="rId962" w:history="1">
        <w:r w:rsidRPr="00256C9E">
          <w:rPr>
            <w:color w:val="0563C1"/>
            <w:sz w:val="18"/>
            <w:szCs w:val="18"/>
            <w:u w:val="single"/>
            <w:lang w:val="es-ES_tradnl" w:eastAsia="en-GB"/>
          </w:rPr>
          <w:t>https://www.etsi.org/deliver/etsi_ts/138400_138499/138411/18.00.00_60/ts_138411v180000p.pdf</w:t>
        </w:r>
      </w:hyperlink>
    </w:p>
    <w:p w14:paraId="76F84E49" w14:textId="75A02E5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38.411 -18.0.0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963" w:history="1">
        <w:r w:rsidRPr="00256C9E">
          <w:rPr>
            <w:color w:val="0563C1"/>
            <w:sz w:val="18"/>
            <w:szCs w:val="18"/>
            <w:u w:val="single"/>
            <w:lang w:val="es-ES_tradnl" w:eastAsia="en-GB"/>
          </w:rPr>
          <w:t>https://members.tsdsi.in/s/gXR47fd3goayfFt</w:t>
        </w:r>
      </w:hyperlink>
    </w:p>
    <w:p w14:paraId="2EE05064" w14:textId="397301D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TTAT.3G-38.411V18.0.0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964" w:history="1">
        <w:r w:rsidRPr="00256C9E">
          <w:rPr>
            <w:color w:val="0563C1"/>
            <w:sz w:val="18"/>
            <w:szCs w:val="18"/>
            <w:u w:val="single"/>
            <w:lang w:val="es-ES_tradnl" w:eastAsia="en-GB"/>
          </w:rPr>
          <w:t>https://www.tta.or.kr/eng/ttaSearchEngView.do?key=461&amp;searchStandardNo=TTAT.3G-38.411V18.0.0&amp;searchCate=TTAS</w:t>
        </w:r>
      </w:hyperlink>
    </w:p>
    <w:p w14:paraId="6E78C831"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1.3.1.4.39</w:t>
      </w:r>
      <w:r w:rsidRPr="00256C9E">
        <w:rPr>
          <w:lang w:val="es-ES_tradnl"/>
        </w:rPr>
        <w:tab/>
        <w:t>TS 38.412</w:t>
      </w:r>
    </w:p>
    <w:p w14:paraId="2AA50506" w14:textId="77777777" w:rsidR="00941FD9" w:rsidRPr="00256C9E" w:rsidRDefault="00941FD9" w:rsidP="00941FD9">
      <w:pPr>
        <w:pStyle w:val="Headingb"/>
        <w:rPr>
          <w:lang w:val="es-ES_tradnl"/>
        </w:rPr>
      </w:pPr>
      <w:bookmarkStart w:id="345" w:name="_Toc56152424"/>
      <w:bookmarkStart w:id="346" w:name="_Toc56153804"/>
      <w:bookmarkStart w:id="347" w:name="_Toc94532916"/>
      <w:bookmarkStart w:id="348" w:name="_Toc94533386"/>
      <w:r w:rsidRPr="00256C9E">
        <w:rPr>
          <w:lang w:val="es-ES_tradnl"/>
        </w:rPr>
        <w:t xml:space="preserve">NG-RAN; </w:t>
      </w:r>
      <w:bookmarkEnd w:id="345"/>
      <w:bookmarkEnd w:id="346"/>
      <w:bookmarkEnd w:id="347"/>
      <w:bookmarkEnd w:id="348"/>
      <w:r w:rsidRPr="00256C9E">
        <w:rPr>
          <w:lang w:val="es-ES_tradnl"/>
        </w:rPr>
        <w:t>transporte de señalización en NG</w:t>
      </w:r>
    </w:p>
    <w:p w14:paraId="17BE8F86" w14:textId="77777777" w:rsidR="00941FD9" w:rsidRPr="00256C9E" w:rsidRDefault="00941FD9" w:rsidP="008A3093">
      <w:pPr>
        <w:rPr>
          <w:lang w:val="es-ES_tradnl"/>
        </w:rPr>
      </w:pPr>
      <w:r w:rsidRPr="00256C9E">
        <w:rPr>
          <w:lang w:val="es-ES_tradnl"/>
        </w:rPr>
        <w:t>En este documento se especifican las normas para la utilización del transporte de señalización a través de la interfaz NG. La interfaz NG es una interfaz lógica entre la NG-RAN y la 5GC. Este documento describe cómo se transportan los mensajes de señalización NGAP por la NG.</w:t>
      </w:r>
    </w:p>
    <w:p w14:paraId="0494C114" w14:textId="739EDD8F"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59BFD4FC" w14:textId="4E2AFE77"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2F5AB4A5" w14:textId="7DC5EBCB"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ATIS.3GPP.38.412.V17.1.0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965" w:anchor="Rel-17" w:history="1">
        <w:r w:rsidRPr="00256C9E">
          <w:rPr>
            <w:color w:val="0563C1"/>
            <w:sz w:val="18"/>
            <w:szCs w:val="18"/>
            <w:u w:val="single"/>
            <w:lang w:val="es-ES_tradnl" w:eastAsia="en-GB"/>
          </w:rPr>
          <w:t>https://www.atis.org/3gpp-transpositions - Rel-17</w:t>
        </w:r>
      </w:hyperlink>
    </w:p>
    <w:p w14:paraId="45D0E366" w14:textId="1DE9130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CCSA.3GPP.38.412.V17.1.0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966" w:history="1">
        <w:r w:rsidRPr="00256C9E">
          <w:rPr>
            <w:color w:val="0563C1"/>
            <w:sz w:val="18"/>
            <w:szCs w:val="18"/>
            <w:u w:val="single"/>
            <w:lang w:val="es-ES_tradnl" w:eastAsia="en-GB"/>
          </w:rPr>
          <w:t>https://www.ccsa.org.cn/api/portalsFile/downloadOldFile?type=17&amp;oldFileUrl=NTN/SRIT/CCSA.3GPP.38.412.V17.1.0.d</w:t>
        </w:r>
      </w:hyperlink>
      <w:hyperlink r:id="rId967" w:history="1">
        <w:r w:rsidRPr="00256C9E">
          <w:rPr>
            <w:color w:val="0563C1"/>
            <w:sz w:val="18"/>
            <w:szCs w:val="18"/>
            <w:u w:val="single"/>
            <w:lang w:val="es-ES_tradnl" w:eastAsia="en-GB"/>
          </w:rPr>
          <w:t>ocx</w:t>
        </w:r>
      </w:hyperlink>
    </w:p>
    <w:p w14:paraId="79B0A880" w14:textId="3E2FF94C"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138 412 V17.1.0 (2023-07)</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28.07.2023</w:t>
      </w:r>
      <w:r w:rsidRPr="00256C9E">
        <w:rPr>
          <w:rFonts w:ascii="Arial" w:hAnsi="Arial" w:cs="Arial"/>
          <w:szCs w:val="24"/>
          <w:lang w:val="es-ES_tradnl" w:eastAsia="en-GB"/>
        </w:rPr>
        <w:tab/>
      </w:r>
      <w:hyperlink r:id="rId968" w:history="1">
        <w:r w:rsidRPr="00256C9E">
          <w:rPr>
            <w:color w:val="0563C1"/>
            <w:sz w:val="18"/>
            <w:szCs w:val="18"/>
            <w:u w:val="single"/>
            <w:lang w:val="es-ES_tradnl" w:eastAsia="en-GB"/>
          </w:rPr>
          <w:t>https://www.etsi.org/deliver/etsi_ts/138400_138499/138412/17.01.00_60/ts_138412v170100p.pdf</w:t>
        </w:r>
      </w:hyperlink>
    </w:p>
    <w:p w14:paraId="093D3EA6" w14:textId="0F26B23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38.412-17.1.0 V1.1.0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02.11.2023</w:t>
      </w:r>
      <w:r w:rsidRPr="00256C9E">
        <w:rPr>
          <w:rFonts w:ascii="Arial" w:hAnsi="Arial" w:cs="Arial"/>
          <w:szCs w:val="24"/>
          <w:lang w:val="es-ES_tradnl" w:eastAsia="en-GB"/>
        </w:rPr>
        <w:tab/>
      </w:r>
      <w:hyperlink r:id="rId969" w:history="1">
        <w:r w:rsidRPr="00256C9E">
          <w:rPr>
            <w:color w:val="0563C1"/>
            <w:sz w:val="18"/>
            <w:szCs w:val="18"/>
            <w:u w:val="single"/>
            <w:lang w:val="es-ES_tradnl" w:eastAsia="en-GB"/>
          </w:rPr>
          <w:t>https://members.tsdsi.in/s/SE3nb7cRierjqyR</w:t>
        </w:r>
      </w:hyperlink>
    </w:p>
    <w:p w14:paraId="0D991B6F" w14:textId="5F15B5D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TTAT.3G-38.412V17.1.0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27.10.2023</w:t>
      </w:r>
      <w:r w:rsidRPr="00256C9E">
        <w:rPr>
          <w:rFonts w:ascii="Arial" w:hAnsi="Arial" w:cs="Arial"/>
          <w:szCs w:val="24"/>
          <w:lang w:val="es-ES_tradnl" w:eastAsia="en-GB"/>
        </w:rPr>
        <w:tab/>
      </w:r>
      <w:hyperlink r:id="rId970" w:history="1">
        <w:r w:rsidRPr="00256C9E">
          <w:rPr>
            <w:color w:val="0563C1"/>
            <w:sz w:val="18"/>
            <w:szCs w:val="18"/>
            <w:u w:val="single"/>
            <w:lang w:val="es-ES_tradnl" w:eastAsia="en-GB"/>
          </w:rPr>
          <w:t>https://www.tta.or.kr/eng/ttaSearchEngView.do?key=461&amp;searchStandardNo=TTAT.3G-38.412V17.1.0&amp;searchCate=TTAS</w:t>
        </w:r>
      </w:hyperlink>
    </w:p>
    <w:p w14:paraId="45BE1C7C" w14:textId="3DB48F71"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29578C80" w14:textId="166683D7"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ATIS.3GPP.38.412.V18.1.0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971" w:anchor="Rel-18" w:history="1">
        <w:r w:rsidRPr="00256C9E">
          <w:rPr>
            <w:color w:val="0563C1"/>
            <w:sz w:val="18"/>
            <w:szCs w:val="18"/>
            <w:u w:val="single"/>
            <w:lang w:val="es-ES_tradnl" w:eastAsia="en-GB"/>
          </w:rPr>
          <w:t>https://www.atis.org/3gpp-transpositions - Rel-18</w:t>
        </w:r>
      </w:hyperlink>
    </w:p>
    <w:p w14:paraId="1EB5E0F8" w14:textId="27FA7AC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CCSA.3GPP.38.412.V18.1.0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972" w:history="1">
        <w:r w:rsidRPr="00256C9E">
          <w:rPr>
            <w:color w:val="0563C1"/>
            <w:sz w:val="18"/>
            <w:szCs w:val="18"/>
            <w:u w:val="single"/>
            <w:lang w:val="es-ES_tradnl" w:eastAsia="en-GB"/>
          </w:rPr>
          <w:t>https://www.ccsa.org.cn/api/portalsFile/downloadOldFile?type=17&amp;oldFileUrl=NTN/SRIT/CCSA.3GPP.38.412.V18.1.0.d</w:t>
        </w:r>
      </w:hyperlink>
      <w:hyperlink r:id="rId973" w:history="1">
        <w:r w:rsidRPr="00256C9E">
          <w:rPr>
            <w:color w:val="0563C1"/>
            <w:sz w:val="18"/>
            <w:szCs w:val="18"/>
            <w:u w:val="single"/>
            <w:lang w:val="es-ES_tradnl" w:eastAsia="en-GB"/>
          </w:rPr>
          <w:t>ocx</w:t>
        </w:r>
      </w:hyperlink>
    </w:p>
    <w:p w14:paraId="42845519" w14:textId="06F2484B"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138 412 V18.1.0 (2024-08)</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07.08.2024</w:t>
      </w:r>
      <w:r w:rsidRPr="00256C9E">
        <w:rPr>
          <w:rFonts w:ascii="Arial" w:hAnsi="Arial" w:cs="Arial"/>
          <w:szCs w:val="24"/>
          <w:lang w:val="es-ES_tradnl" w:eastAsia="en-GB"/>
        </w:rPr>
        <w:tab/>
      </w:r>
      <w:hyperlink r:id="rId974" w:history="1">
        <w:r w:rsidRPr="00256C9E">
          <w:rPr>
            <w:color w:val="0563C1"/>
            <w:sz w:val="18"/>
            <w:szCs w:val="18"/>
            <w:u w:val="single"/>
            <w:lang w:val="es-ES_tradnl" w:eastAsia="en-GB"/>
          </w:rPr>
          <w:t>https://www.etsi.org/deliver/etsi_ts/138400_138499/138412/18.01.00_60/ts_138412v180100p.pdf</w:t>
        </w:r>
      </w:hyperlink>
    </w:p>
    <w:p w14:paraId="69C1731A" w14:textId="0B8CC68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38.412 -18.1.0 V1.0.0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975" w:history="1">
        <w:r w:rsidRPr="00256C9E">
          <w:rPr>
            <w:color w:val="0563C1"/>
            <w:sz w:val="18"/>
            <w:szCs w:val="18"/>
            <w:u w:val="single"/>
            <w:lang w:val="es-ES_tradnl" w:eastAsia="en-GB"/>
          </w:rPr>
          <w:t>https://members.tsdsi.in/s/MX4xctn7PnBDtgA</w:t>
        </w:r>
      </w:hyperlink>
    </w:p>
    <w:p w14:paraId="3D69902D" w14:textId="709C798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TTAT.3G-38.412V18.1.0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976" w:history="1">
        <w:r w:rsidRPr="00256C9E">
          <w:rPr>
            <w:color w:val="0563C1"/>
            <w:sz w:val="18"/>
            <w:szCs w:val="18"/>
            <w:u w:val="single"/>
            <w:lang w:val="es-ES_tradnl" w:eastAsia="en-GB"/>
          </w:rPr>
          <w:t>https://www.tta.or.kr/eng/ttaSearchEngView.do?key=461&amp;searchStandardNo=TTAT.3G-38.412V18.1.0&amp;searchCate=TTAS</w:t>
        </w:r>
      </w:hyperlink>
    </w:p>
    <w:p w14:paraId="15CCDF20"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1.3.1.4.40</w:t>
      </w:r>
      <w:r w:rsidRPr="00256C9E">
        <w:rPr>
          <w:lang w:val="es-ES_tradnl"/>
        </w:rPr>
        <w:tab/>
        <w:t>TS 38.413</w:t>
      </w:r>
    </w:p>
    <w:p w14:paraId="6F987AC1" w14:textId="77777777" w:rsidR="00941FD9" w:rsidRPr="00256C9E" w:rsidRDefault="00941FD9" w:rsidP="00A57D06">
      <w:pPr>
        <w:pStyle w:val="Headingb"/>
        <w:keepNext w:val="0"/>
        <w:keepLines w:val="0"/>
        <w:rPr>
          <w:lang w:val="es-ES_tradnl"/>
        </w:rPr>
      </w:pPr>
      <w:bookmarkStart w:id="349" w:name="_Toc56152425"/>
      <w:bookmarkStart w:id="350" w:name="_Toc56153805"/>
      <w:bookmarkStart w:id="351" w:name="_Toc94532917"/>
      <w:bookmarkStart w:id="352" w:name="_Toc94533387"/>
      <w:r w:rsidRPr="00256C9E">
        <w:rPr>
          <w:lang w:val="es-ES_tradnl"/>
        </w:rPr>
        <w:t xml:space="preserve">NG-RAN; </w:t>
      </w:r>
      <w:bookmarkEnd w:id="349"/>
      <w:bookmarkEnd w:id="350"/>
      <w:bookmarkEnd w:id="351"/>
      <w:bookmarkEnd w:id="352"/>
      <w:r w:rsidRPr="00256C9E">
        <w:rPr>
          <w:lang w:val="es-ES_tradnl"/>
        </w:rPr>
        <w:t>protocolo de aplicación NG (NGAP)</w:t>
      </w:r>
    </w:p>
    <w:p w14:paraId="47AA3DCA" w14:textId="163AB63B" w:rsidR="00941FD9" w:rsidRPr="00256C9E" w:rsidRDefault="00941FD9" w:rsidP="00A57D06">
      <w:pPr>
        <w:rPr>
          <w:lang w:val="es-ES_tradnl"/>
        </w:rPr>
      </w:pPr>
      <w:r w:rsidRPr="00256C9E">
        <w:rPr>
          <w:lang w:val="es-ES_tradnl"/>
        </w:rPr>
        <w:t>En este documento se especifica el protocolo de señalización de la capa de red radioeléctrica para la interfaz NG. El protocolo de aplicación NG</w:t>
      </w:r>
      <w:r w:rsidR="002F5AC8" w:rsidRPr="00256C9E">
        <w:rPr>
          <w:lang w:val="es-ES_tradnl"/>
        </w:rPr>
        <w:t> </w:t>
      </w:r>
      <w:r w:rsidRPr="00256C9E">
        <w:rPr>
          <w:lang w:val="es-ES_tradnl"/>
        </w:rPr>
        <w:t>(NGAP) soporta las funciones de la interfaz NG mediante los procedimientos de señalización definidos en este documento. El NGAP se desarrolla de acuerdo con los principios generales establecidos en TS 38.401 y TS 38.410.</w:t>
      </w:r>
    </w:p>
    <w:p w14:paraId="69115C00" w14:textId="06B905C0" w:rsidR="00941FD9" w:rsidRPr="00256C9E" w:rsidRDefault="00F1137E" w:rsidP="00A57D06">
      <w:pPr>
        <w:keepNext/>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lastRenderedPageBreak/>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5A03623C" w14:textId="20F5568B" w:rsidR="00941FD9" w:rsidRPr="00256C9E" w:rsidRDefault="00F1137E" w:rsidP="00A57D06">
      <w:pPr>
        <w:keepNext/>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4EDC89C3" w14:textId="230562F9"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ATIS.3GPP.38.413.V17.10.0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977" w:anchor="Rel-17" w:history="1">
        <w:r w:rsidRPr="00256C9E">
          <w:rPr>
            <w:color w:val="0563C1"/>
            <w:sz w:val="18"/>
            <w:szCs w:val="18"/>
            <w:u w:val="single"/>
            <w:lang w:val="es-ES_tradnl" w:eastAsia="en-GB"/>
          </w:rPr>
          <w:t>https://www.atis.org/3gpp-transpositions - Rel-17</w:t>
        </w:r>
      </w:hyperlink>
    </w:p>
    <w:p w14:paraId="7D9DE23E" w14:textId="7F5ECB9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CCSA.3GPP.38.413.V17.10.0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978" w:history="1">
        <w:r w:rsidRPr="00256C9E">
          <w:rPr>
            <w:color w:val="0563C1"/>
            <w:sz w:val="18"/>
            <w:szCs w:val="18"/>
            <w:u w:val="single"/>
            <w:lang w:val="es-ES_tradnl" w:eastAsia="en-GB"/>
          </w:rPr>
          <w:t>https://www.ccsa.org.cn/api/portalsFile/downloadOldFile?type=17&amp;oldFileUrl=NTN/SRIT/CCSA.3GPP.38.413.V17.10.0.</w:t>
        </w:r>
      </w:hyperlink>
      <w:hyperlink r:id="rId979" w:history="1">
        <w:r w:rsidRPr="00256C9E">
          <w:rPr>
            <w:color w:val="0563C1"/>
            <w:sz w:val="18"/>
            <w:szCs w:val="18"/>
            <w:u w:val="single"/>
            <w:lang w:val="es-ES_tradnl" w:eastAsia="en-GB"/>
          </w:rPr>
          <w:t>docx</w:t>
        </w:r>
      </w:hyperlink>
    </w:p>
    <w:p w14:paraId="2CFD4DA6" w14:textId="61BDB910"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138 413 V17.10.0 (2024-09)</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26.09.2024</w:t>
      </w:r>
      <w:r w:rsidRPr="00256C9E">
        <w:rPr>
          <w:rFonts w:ascii="Arial" w:hAnsi="Arial" w:cs="Arial"/>
          <w:szCs w:val="24"/>
          <w:lang w:val="es-ES_tradnl" w:eastAsia="en-GB"/>
        </w:rPr>
        <w:tab/>
      </w:r>
      <w:hyperlink r:id="rId980" w:history="1">
        <w:r w:rsidRPr="00256C9E">
          <w:rPr>
            <w:color w:val="0563C1"/>
            <w:sz w:val="18"/>
            <w:szCs w:val="18"/>
            <w:u w:val="single"/>
            <w:lang w:val="es-ES_tradnl" w:eastAsia="en-GB"/>
          </w:rPr>
          <w:t>https://www.etsi.org/deliver/etsi_ts/138400_138499/138413/17.10.00_60/ts_138413v171000p.pdf</w:t>
        </w:r>
      </w:hyperlink>
    </w:p>
    <w:p w14:paraId="0C98AD27" w14:textId="0DC24C3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38.413-17.10.0 V1.10.0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981" w:history="1">
        <w:r w:rsidRPr="00256C9E">
          <w:rPr>
            <w:color w:val="0563C1"/>
            <w:sz w:val="18"/>
            <w:szCs w:val="18"/>
            <w:u w:val="single"/>
            <w:lang w:val="es-ES_tradnl" w:eastAsia="en-GB"/>
          </w:rPr>
          <w:t>https://members.tsdsi.in/s/ByqymZ2JemoKttY</w:t>
        </w:r>
      </w:hyperlink>
    </w:p>
    <w:p w14:paraId="58376E75" w14:textId="1E10864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TTAT.3G-38.413V17.10.0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982" w:history="1">
        <w:r w:rsidRPr="00256C9E">
          <w:rPr>
            <w:color w:val="0563C1"/>
            <w:sz w:val="18"/>
            <w:szCs w:val="18"/>
            <w:u w:val="single"/>
            <w:lang w:val="es-ES_tradnl" w:eastAsia="en-GB"/>
          </w:rPr>
          <w:t>https://www.tta.or.kr/eng/ttaSearchEngView.do?key=461&amp;searchStandardNo=TTAT.3G-38.413V17.10.0&amp;searchCate=TTAS</w:t>
        </w:r>
      </w:hyperlink>
    </w:p>
    <w:p w14:paraId="61956EAB" w14:textId="51E28D2E"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3CC3931A" w14:textId="4B2AD0CE"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ATIS.3GPP.38.413.V18.3.0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983" w:anchor="Rel-18" w:history="1">
        <w:r w:rsidRPr="00256C9E">
          <w:rPr>
            <w:color w:val="0563C1"/>
            <w:sz w:val="18"/>
            <w:szCs w:val="18"/>
            <w:u w:val="single"/>
            <w:lang w:val="es-ES_tradnl" w:eastAsia="en-GB"/>
          </w:rPr>
          <w:t>https://www.atis.org/3gpp-transpositions - Rel-18</w:t>
        </w:r>
      </w:hyperlink>
    </w:p>
    <w:p w14:paraId="35EF2563" w14:textId="498B4F3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CCSA.3GPP.38.413.V18.3.0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984" w:history="1">
        <w:r w:rsidRPr="00256C9E">
          <w:rPr>
            <w:color w:val="0563C1"/>
            <w:sz w:val="18"/>
            <w:szCs w:val="18"/>
            <w:u w:val="single"/>
            <w:lang w:val="es-ES_tradnl" w:eastAsia="en-GB"/>
          </w:rPr>
          <w:t>https://www.ccsa.org.cn/api/portalsFile/downloadOldFile?type=17&amp;oldFileUrl=NTN/SRIT/CCSA.3GPP.38.413.V18.3.0.d</w:t>
        </w:r>
      </w:hyperlink>
      <w:hyperlink r:id="rId985" w:history="1">
        <w:r w:rsidRPr="00256C9E">
          <w:rPr>
            <w:color w:val="0563C1"/>
            <w:sz w:val="18"/>
            <w:szCs w:val="18"/>
            <w:u w:val="single"/>
            <w:lang w:val="es-ES_tradnl" w:eastAsia="en-GB"/>
          </w:rPr>
          <w:t>ocx</w:t>
        </w:r>
      </w:hyperlink>
    </w:p>
    <w:p w14:paraId="327A11BF" w14:textId="4232337A"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138 413 V18.3.0 (2024-09)</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26.09.2024</w:t>
      </w:r>
      <w:r w:rsidRPr="00256C9E">
        <w:rPr>
          <w:rFonts w:ascii="Arial" w:hAnsi="Arial" w:cs="Arial"/>
          <w:szCs w:val="24"/>
          <w:lang w:val="es-ES_tradnl" w:eastAsia="en-GB"/>
        </w:rPr>
        <w:tab/>
      </w:r>
      <w:hyperlink r:id="rId986" w:history="1">
        <w:r w:rsidRPr="00256C9E">
          <w:rPr>
            <w:color w:val="0563C1"/>
            <w:sz w:val="18"/>
            <w:szCs w:val="18"/>
            <w:u w:val="single"/>
            <w:lang w:val="es-ES_tradnl" w:eastAsia="en-GB"/>
          </w:rPr>
          <w:t>https://www.etsi.org/deliver/etsi_ts/138400_138499/138413/18.03.00_60/ts_138413v180300p.pdf</w:t>
        </w:r>
      </w:hyperlink>
    </w:p>
    <w:p w14:paraId="10078A81" w14:textId="2B205FC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38.413- 18.3.0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987" w:history="1">
        <w:r w:rsidRPr="00256C9E">
          <w:rPr>
            <w:color w:val="0563C1"/>
            <w:sz w:val="18"/>
            <w:szCs w:val="18"/>
            <w:u w:val="single"/>
            <w:lang w:val="es-ES_tradnl" w:eastAsia="en-GB"/>
          </w:rPr>
          <w:t>https://members.tsdsi.in/s/qmdWQXjYfgHqYQA</w:t>
        </w:r>
      </w:hyperlink>
    </w:p>
    <w:p w14:paraId="0C594099" w14:textId="028B660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TTAT.3G-38.413V18.3.0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988" w:history="1">
        <w:r w:rsidRPr="00256C9E">
          <w:rPr>
            <w:color w:val="0563C1"/>
            <w:sz w:val="18"/>
            <w:szCs w:val="18"/>
            <w:u w:val="single"/>
            <w:lang w:val="es-ES_tradnl" w:eastAsia="en-GB"/>
          </w:rPr>
          <w:t>https://www.tta.or.kr/eng/ttaSearchEngView.do?key=461&amp;searchStandardNo=TTAT.3G-38.413V18.3.0&amp;searchCate=TTAS</w:t>
        </w:r>
      </w:hyperlink>
    </w:p>
    <w:p w14:paraId="570FD6DE"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1.3.1.4.41</w:t>
      </w:r>
      <w:r w:rsidRPr="00256C9E">
        <w:rPr>
          <w:lang w:val="es-ES_tradnl"/>
        </w:rPr>
        <w:tab/>
        <w:t>TS 38.414</w:t>
      </w:r>
    </w:p>
    <w:p w14:paraId="15B2DFB6" w14:textId="77777777" w:rsidR="00941FD9" w:rsidRPr="00256C9E" w:rsidRDefault="00941FD9" w:rsidP="00941FD9">
      <w:pPr>
        <w:pStyle w:val="Headingb"/>
        <w:rPr>
          <w:lang w:val="es-ES_tradnl"/>
        </w:rPr>
      </w:pPr>
      <w:bookmarkStart w:id="353" w:name="_Toc56152426"/>
      <w:bookmarkStart w:id="354" w:name="_Toc56153806"/>
      <w:bookmarkStart w:id="355" w:name="_Toc94532918"/>
      <w:bookmarkStart w:id="356" w:name="_Toc94533388"/>
      <w:r w:rsidRPr="00256C9E">
        <w:rPr>
          <w:lang w:val="es-ES_tradnl"/>
        </w:rPr>
        <w:t xml:space="preserve">NG-RAN; </w:t>
      </w:r>
      <w:bookmarkEnd w:id="353"/>
      <w:bookmarkEnd w:id="354"/>
      <w:bookmarkEnd w:id="355"/>
      <w:bookmarkEnd w:id="356"/>
      <w:r w:rsidRPr="00256C9E">
        <w:rPr>
          <w:lang w:val="es-ES_tradnl"/>
        </w:rPr>
        <w:t>transporte de datos en NG</w:t>
      </w:r>
    </w:p>
    <w:p w14:paraId="0A3D1386" w14:textId="77777777" w:rsidR="00941FD9" w:rsidRPr="00256C9E" w:rsidRDefault="00941FD9" w:rsidP="002F5AC8">
      <w:pPr>
        <w:rPr>
          <w:lang w:val="es-ES_tradnl"/>
        </w:rPr>
      </w:pPr>
      <w:r w:rsidRPr="00256C9E">
        <w:rPr>
          <w:lang w:val="es-ES_tradnl"/>
        </w:rPr>
        <w:t>En este documento se especifican las normas para los protocolos de transporte de datos del usuario y protocolos de señalización conexos a fin de establecer los portadores de transporte del plano de usuario a través de la interfaz NG.</w:t>
      </w:r>
    </w:p>
    <w:p w14:paraId="6422BD51" w14:textId="3A9415F1"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23C5AAC3" w14:textId="1DBC19C9"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7134C89D" w14:textId="02F9062F"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ATIS.3GPP.38.414.V17.0.0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989" w:anchor="Rel-17" w:history="1">
        <w:r w:rsidRPr="00256C9E">
          <w:rPr>
            <w:color w:val="0563C1"/>
            <w:sz w:val="18"/>
            <w:szCs w:val="18"/>
            <w:u w:val="single"/>
            <w:lang w:val="es-ES_tradnl" w:eastAsia="en-GB"/>
          </w:rPr>
          <w:t>https://www.atis.org/3gpp-transpositions - Rel-17</w:t>
        </w:r>
      </w:hyperlink>
    </w:p>
    <w:p w14:paraId="11011DB5" w14:textId="0A69D86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CCSA.3GPP.38.414.V17.0.0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990" w:history="1">
        <w:r w:rsidRPr="00256C9E">
          <w:rPr>
            <w:color w:val="0563C1"/>
            <w:sz w:val="18"/>
            <w:szCs w:val="18"/>
            <w:u w:val="single"/>
            <w:lang w:val="es-ES_tradnl" w:eastAsia="en-GB"/>
          </w:rPr>
          <w:t>https://www.ccsa.org.cn/api/portalsFile/downloadOldFile?type=17&amp;oldFileUrl=NTN/SRIT/CCSA.3GPP.38.414.V17.0.0.d</w:t>
        </w:r>
      </w:hyperlink>
      <w:hyperlink r:id="rId991" w:history="1">
        <w:r w:rsidRPr="00256C9E">
          <w:rPr>
            <w:color w:val="0563C1"/>
            <w:sz w:val="18"/>
            <w:szCs w:val="18"/>
            <w:u w:val="single"/>
            <w:lang w:val="es-ES_tradnl" w:eastAsia="en-GB"/>
          </w:rPr>
          <w:t>oc</w:t>
        </w:r>
      </w:hyperlink>
    </w:p>
    <w:p w14:paraId="72DD672B" w14:textId="14ADFDEF"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138 414 V17.0.0 (2022-04)</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29.04.2022</w:t>
      </w:r>
      <w:r w:rsidRPr="00256C9E">
        <w:rPr>
          <w:rFonts w:ascii="Arial" w:hAnsi="Arial" w:cs="Arial"/>
          <w:szCs w:val="24"/>
          <w:lang w:val="es-ES_tradnl" w:eastAsia="en-GB"/>
        </w:rPr>
        <w:tab/>
      </w:r>
      <w:hyperlink r:id="rId992" w:history="1">
        <w:r w:rsidRPr="00256C9E">
          <w:rPr>
            <w:color w:val="0563C1"/>
            <w:sz w:val="18"/>
            <w:szCs w:val="18"/>
            <w:u w:val="single"/>
            <w:lang w:val="es-ES_tradnl" w:eastAsia="en-GB"/>
          </w:rPr>
          <w:t>https://www.etsi.org/deliver/etsi_ts/138400_138499/138414/17.00.00_60/ts_138414v170000p.pdf</w:t>
        </w:r>
      </w:hyperlink>
    </w:p>
    <w:p w14:paraId="32CBC23A" w14:textId="26A0278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38.414-17.0.0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993" w:history="1">
        <w:r w:rsidRPr="00256C9E">
          <w:rPr>
            <w:color w:val="0563C1"/>
            <w:sz w:val="18"/>
            <w:szCs w:val="18"/>
            <w:u w:val="single"/>
            <w:lang w:val="es-ES_tradnl" w:eastAsia="en-GB"/>
          </w:rPr>
          <w:t>https://members.tsdsi.in/s/rwbyq4XZNF5WDXQ</w:t>
        </w:r>
      </w:hyperlink>
    </w:p>
    <w:p w14:paraId="4DE6EA3C" w14:textId="6ED5BCB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TTAT.3G-38.414V17.0.0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994" w:history="1">
        <w:r w:rsidRPr="00256C9E">
          <w:rPr>
            <w:color w:val="0563C1"/>
            <w:sz w:val="18"/>
            <w:szCs w:val="18"/>
            <w:u w:val="single"/>
            <w:lang w:val="es-ES_tradnl" w:eastAsia="en-GB"/>
          </w:rPr>
          <w:t>https://www.tta.or.kr/eng/ttaSearchEngView.do?key=461&amp;searchStandardNo=TTAT.3G-38.414V17.0.0&amp;searchCate=TTAS</w:t>
        </w:r>
      </w:hyperlink>
    </w:p>
    <w:p w14:paraId="2EB4DE5C" w14:textId="21B1F46B"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6BC32BBD" w14:textId="2E0837EB"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ATIS.3GPP.38.414.V18.0.0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995" w:anchor="Rel-18" w:history="1">
        <w:r w:rsidRPr="00256C9E">
          <w:rPr>
            <w:color w:val="0563C1"/>
            <w:sz w:val="18"/>
            <w:szCs w:val="18"/>
            <w:u w:val="single"/>
            <w:lang w:val="es-ES_tradnl" w:eastAsia="en-GB"/>
          </w:rPr>
          <w:t>https://www.atis.org/3gpp-transpositions - Rel-18</w:t>
        </w:r>
      </w:hyperlink>
    </w:p>
    <w:p w14:paraId="3971D3F8" w14:textId="582E52A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CCSA.3GPP.38.414.V18.0.0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996" w:history="1">
        <w:r w:rsidRPr="00256C9E">
          <w:rPr>
            <w:color w:val="0563C1"/>
            <w:sz w:val="18"/>
            <w:szCs w:val="18"/>
            <w:u w:val="single"/>
            <w:lang w:val="es-ES_tradnl" w:eastAsia="en-GB"/>
          </w:rPr>
          <w:t>https://www.ccsa.org.cn/api/portalsFile/downloadOldFile?type=17&amp;oldFileUrl=NTN/SRIT/CCSA.3GPP.38.414.V18.0.0.d</w:t>
        </w:r>
      </w:hyperlink>
      <w:hyperlink r:id="rId997" w:history="1">
        <w:r w:rsidRPr="00256C9E">
          <w:rPr>
            <w:color w:val="0563C1"/>
            <w:sz w:val="18"/>
            <w:szCs w:val="18"/>
            <w:u w:val="single"/>
            <w:lang w:val="es-ES_tradnl" w:eastAsia="en-GB"/>
          </w:rPr>
          <w:t>ocx</w:t>
        </w:r>
      </w:hyperlink>
    </w:p>
    <w:p w14:paraId="5EDD908E" w14:textId="6045B17B"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138 414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06.05.2024</w:t>
      </w:r>
      <w:r w:rsidRPr="00256C9E">
        <w:rPr>
          <w:rFonts w:ascii="Arial" w:hAnsi="Arial" w:cs="Arial"/>
          <w:szCs w:val="24"/>
          <w:lang w:val="es-ES_tradnl" w:eastAsia="en-GB"/>
        </w:rPr>
        <w:tab/>
      </w:r>
      <w:hyperlink r:id="rId998" w:history="1">
        <w:r w:rsidRPr="00256C9E">
          <w:rPr>
            <w:color w:val="0563C1"/>
            <w:sz w:val="18"/>
            <w:szCs w:val="18"/>
            <w:u w:val="single"/>
            <w:lang w:val="es-ES_tradnl" w:eastAsia="en-GB"/>
          </w:rPr>
          <w:t>https://www.etsi.org/deliver/etsi_ts/138400_138499/138414/18.00.00_60/ts_138414v180000p.pdf</w:t>
        </w:r>
      </w:hyperlink>
    </w:p>
    <w:p w14:paraId="74FF9204" w14:textId="387B2ED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38.414 -18.0.0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999" w:history="1">
        <w:r w:rsidRPr="00256C9E">
          <w:rPr>
            <w:color w:val="0563C1"/>
            <w:sz w:val="18"/>
            <w:szCs w:val="18"/>
            <w:u w:val="single"/>
            <w:lang w:val="es-ES_tradnl" w:eastAsia="en-GB"/>
          </w:rPr>
          <w:t>https://members.tsdsi.in/s/Sb68SfpMSAj8e28</w:t>
        </w:r>
      </w:hyperlink>
    </w:p>
    <w:p w14:paraId="0B919C04" w14:textId="41489FB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TTAT.3G-38.414V18.0.0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1000" w:history="1">
        <w:r w:rsidRPr="00256C9E">
          <w:rPr>
            <w:color w:val="0563C1"/>
            <w:sz w:val="18"/>
            <w:szCs w:val="18"/>
            <w:u w:val="single"/>
            <w:lang w:val="es-ES_tradnl" w:eastAsia="en-GB"/>
          </w:rPr>
          <w:t>https://www.tta.or.kr/eng/ttaSearchEngView.do?key=461&amp;searchStandardNo=TTAT.3G-38.414V18.0.0&amp;searchCate=TTAS</w:t>
        </w:r>
      </w:hyperlink>
    </w:p>
    <w:p w14:paraId="6C1B02F8"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lastRenderedPageBreak/>
        <w:t>1.3.1.4.42</w:t>
      </w:r>
      <w:r w:rsidRPr="00256C9E">
        <w:rPr>
          <w:lang w:val="es-ES_tradnl"/>
        </w:rPr>
        <w:tab/>
        <w:t>TS 38.415</w:t>
      </w:r>
    </w:p>
    <w:p w14:paraId="634DC2CD" w14:textId="77777777" w:rsidR="00941FD9" w:rsidRPr="00256C9E" w:rsidRDefault="00941FD9" w:rsidP="00941FD9">
      <w:pPr>
        <w:pStyle w:val="Headingb"/>
        <w:rPr>
          <w:lang w:val="es-ES_tradnl"/>
        </w:rPr>
      </w:pPr>
      <w:bookmarkStart w:id="357" w:name="_Toc56152427"/>
      <w:bookmarkStart w:id="358" w:name="_Toc56153807"/>
      <w:bookmarkStart w:id="359" w:name="_Toc94532919"/>
      <w:bookmarkStart w:id="360" w:name="_Toc94533389"/>
      <w:r w:rsidRPr="00256C9E">
        <w:rPr>
          <w:lang w:val="es-ES_tradnl"/>
        </w:rPr>
        <w:t xml:space="preserve">NG-RAN; </w:t>
      </w:r>
      <w:bookmarkEnd w:id="357"/>
      <w:bookmarkEnd w:id="358"/>
      <w:bookmarkEnd w:id="359"/>
      <w:bookmarkEnd w:id="360"/>
      <w:r w:rsidRPr="00256C9E">
        <w:rPr>
          <w:lang w:val="es-ES_tradnl"/>
        </w:rPr>
        <w:t>protocolo de plano de usuario de la sesión de la PDU</w:t>
      </w:r>
    </w:p>
    <w:p w14:paraId="39372317" w14:textId="77777777" w:rsidR="00941FD9" w:rsidRPr="00256C9E" w:rsidRDefault="00941FD9" w:rsidP="002F5AC8">
      <w:pPr>
        <w:rPr>
          <w:lang w:val="es-ES_tradnl"/>
        </w:rPr>
      </w:pPr>
      <w:r w:rsidRPr="00256C9E">
        <w:rPr>
          <w:lang w:val="es-ES_tradnl"/>
        </w:rPr>
        <w:t>En este documento se especifica el protocolo de plano de usuario de la sesión de la PDU aplicable a las interfaces NG-U, Xn-U y N9. No se descarta la aplicabilidad a otras interfaces.</w:t>
      </w:r>
    </w:p>
    <w:p w14:paraId="134A036C" w14:textId="3EEA6AC5"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19720673" w14:textId="32A2C8F3"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466E36CE" w14:textId="59235060"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ATIS.3GPP.38.415.V17.1.0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001" w:anchor="Rel-17" w:history="1">
        <w:r w:rsidRPr="00256C9E">
          <w:rPr>
            <w:color w:val="0563C1"/>
            <w:sz w:val="18"/>
            <w:szCs w:val="18"/>
            <w:u w:val="single"/>
            <w:lang w:val="es-ES_tradnl" w:eastAsia="en-GB"/>
          </w:rPr>
          <w:t>https://www.atis.org/3gpp-transpositions - Rel-17</w:t>
        </w:r>
      </w:hyperlink>
    </w:p>
    <w:p w14:paraId="0D394C30" w14:textId="40373DB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CCSA.3GPP.38.415.V17.1.0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color w:val="000000"/>
          <w:sz w:val="18"/>
          <w:szCs w:val="18"/>
          <w:lang w:val="es-ES_tradnl" w:eastAsia="en-GB"/>
        </w:rPr>
        <w:tab/>
      </w:r>
      <w:hyperlink r:id="rId1002" w:history="1">
        <w:r w:rsidRPr="00256C9E">
          <w:rPr>
            <w:color w:val="0563C1"/>
            <w:sz w:val="18"/>
            <w:szCs w:val="18"/>
            <w:u w:val="single"/>
            <w:lang w:val="es-ES_tradnl" w:eastAsia="en-GB"/>
          </w:rPr>
          <w:t>https://www.ccsa.org.cn/api/portalsFile/downloadOldFile?type=17&amp;oldFileUrl=NTN/SRIT/CCSA.3GPP.38.415.V17.1.0.docx</w:t>
        </w:r>
      </w:hyperlink>
    </w:p>
    <w:p w14:paraId="6A2C8E9F" w14:textId="14929FC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138 415 V17.1.0 (2024-02)</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02.02.2024</w:t>
      </w:r>
      <w:r w:rsidRPr="00256C9E">
        <w:rPr>
          <w:rFonts w:ascii="Arial" w:hAnsi="Arial" w:cs="Arial"/>
          <w:szCs w:val="24"/>
          <w:lang w:val="es-ES_tradnl" w:eastAsia="en-GB"/>
        </w:rPr>
        <w:tab/>
      </w:r>
      <w:hyperlink r:id="rId1003" w:history="1">
        <w:r w:rsidRPr="00256C9E">
          <w:rPr>
            <w:color w:val="0563C1"/>
            <w:sz w:val="18"/>
            <w:szCs w:val="18"/>
            <w:u w:val="single"/>
            <w:lang w:val="es-ES_tradnl" w:eastAsia="en-GB"/>
          </w:rPr>
          <w:t>https://www.etsi.org/deliver/etsi_ts/138400_138499/138415/17.01.00_60/ts_138415v170100p.pdf</w:t>
        </w:r>
      </w:hyperlink>
    </w:p>
    <w:p w14:paraId="4A686B03" w14:textId="5EDFDDD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38.415-17.1.0 V1.1.0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29.05.2024</w:t>
      </w:r>
      <w:r w:rsidRPr="00256C9E">
        <w:rPr>
          <w:rFonts w:ascii="Arial" w:hAnsi="Arial" w:cs="Arial"/>
          <w:szCs w:val="24"/>
          <w:lang w:val="es-ES_tradnl" w:eastAsia="en-GB"/>
        </w:rPr>
        <w:tab/>
      </w:r>
      <w:hyperlink r:id="rId1004" w:history="1">
        <w:r w:rsidRPr="00256C9E">
          <w:rPr>
            <w:color w:val="0563C1"/>
            <w:sz w:val="18"/>
            <w:szCs w:val="18"/>
            <w:u w:val="single"/>
            <w:lang w:val="es-ES_tradnl" w:eastAsia="en-GB"/>
          </w:rPr>
          <w:t>https://members.tsdsi.in/s/ypJLQ4YysTBDn4F</w:t>
        </w:r>
      </w:hyperlink>
    </w:p>
    <w:p w14:paraId="22DE3898" w14:textId="51968C8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TTAT.3G-38.415V17.1.0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08.05.2024</w:t>
      </w:r>
      <w:r w:rsidRPr="00256C9E">
        <w:rPr>
          <w:rFonts w:ascii="Arial" w:hAnsi="Arial" w:cs="Arial"/>
          <w:szCs w:val="24"/>
          <w:lang w:val="es-ES_tradnl" w:eastAsia="en-GB"/>
        </w:rPr>
        <w:tab/>
      </w:r>
      <w:hyperlink r:id="rId1005" w:history="1">
        <w:r w:rsidRPr="00256C9E">
          <w:rPr>
            <w:color w:val="0563C1"/>
            <w:sz w:val="18"/>
            <w:szCs w:val="18"/>
            <w:u w:val="single"/>
            <w:lang w:val="es-ES_tradnl" w:eastAsia="en-GB"/>
          </w:rPr>
          <w:t>https://www.tta.or.kr/eng/ttaSearchEngView.do?key=461&amp;searchStandardNo=TTAT.3G-38.415V17.1.0&amp;searchCate=TTAS</w:t>
        </w:r>
      </w:hyperlink>
    </w:p>
    <w:p w14:paraId="422DE547" w14:textId="1F11D12C"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75C1A843" w14:textId="5FE42A9F"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ATIS.3GPP.38.415.V18.1.0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006" w:anchor="Rel-18" w:history="1">
        <w:r w:rsidRPr="00256C9E">
          <w:rPr>
            <w:color w:val="0563C1"/>
            <w:sz w:val="18"/>
            <w:szCs w:val="18"/>
            <w:u w:val="single"/>
            <w:lang w:val="es-ES_tradnl" w:eastAsia="en-GB"/>
          </w:rPr>
          <w:t>https://www.atis.org/3gpp-transpositions - Rel-18</w:t>
        </w:r>
      </w:hyperlink>
    </w:p>
    <w:p w14:paraId="2160F985" w14:textId="7CFDF09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CCSA.3GPP.38.415.V18.1.0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007" w:history="1">
        <w:r w:rsidRPr="00256C9E">
          <w:rPr>
            <w:color w:val="0563C1"/>
            <w:sz w:val="18"/>
            <w:szCs w:val="18"/>
            <w:u w:val="single"/>
            <w:lang w:val="es-ES_tradnl" w:eastAsia="en-GB"/>
          </w:rPr>
          <w:t>https://www.ccsa.org.cn/api/portalsFile/downloadOldFile?type=17&amp;oldFileUrl=NTN/SRIT/CCSA.3GPP.38.415.V18.1.0.d</w:t>
        </w:r>
      </w:hyperlink>
      <w:hyperlink r:id="rId1008" w:history="1">
        <w:r w:rsidRPr="00256C9E">
          <w:rPr>
            <w:color w:val="0563C1"/>
            <w:sz w:val="18"/>
            <w:szCs w:val="18"/>
            <w:u w:val="single"/>
            <w:lang w:val="es-ES_tradnl" w:eastAsia="en-GB"/>
          </w:rPr>
          <w:t>ocx</w:t>
        </w:r>
      </w:hyperlink>
    </w:p>
    <w:p w14:paraId="20511B71" w14:textId="761AA640"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138 415 V18.1.0 (2024-05)</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27.05.2024</w:t>
      </w:r>
      <w:r w:rsidRPr="00256C9E">
        <w:rPr>
          <w:rFonts w:ascii="Arial" w:hAnsi="Arial" w:cs="Arial"/>
          <w:szCs w:val="24"/>
          <w:lang w:val="es-ES_tradnl" w:eastAsia="en-GB"/>
        </w:rPr>
        <w:tab/>
      </w:r>
      <w:hyperlink r:id="rId1009" w:history="1">
        <w:r w:rsidRPr="00256C9E">
          <w:rPr>
            <w:color w:val="0563C1"/>
            <w:sz w:val="18"/>
            <w:szCs w:val="18"/>
            <w:u w:val="single"/>
            <w:lang w:val="es-ES_tradnl" w:eastAsia="en-GB"/>
          </w:rPr>
          <w:t>https://www.etsi.org/deliver/etsi_ts/138400_138499/138415/18.01.00_60/ts_138415v180100p.pdf</w:t>
        </w:r>
      </w:hyperlink>
    </w:p>
    <w:p w14:paraId="62967366" w14:textId="0EEC7CD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38.415 -18.1.0 V1.0.0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1010" w:history="1">
        <w:r w:rsidRPr="00256C9E">
          <w:rPr>
            <w:color w:val="0563C1"/>
            <w:sz w:val="18"/>
            <w:szCs w:val="18"/>
            <w:u w:val="single"/>
            <w:lang w:val="es-ES_tradnl" w:eastAsia="en-GB"/>
          </w:rPr>
          <w:t>https://members.tsdsi.in/s/jExztpRi6zzPQrM</w:t>
        </w:r>
      </w:hyperlink>
    </w:p>
    <w:p w14:paraId="40D5F67B" w14:textId="596FC74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TTAT.3G-38.415V18.1.0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1011" w:history="1">
        <w:r w:rsidRPr="00256C9E">
          <w:rPr>
            <w:color w:val="0563C1"/>
            <w:sz w:val="18"/>
            <w:szCs w:val="18"/>
            <w:u w:val="single"/>
            <w:lang w:val="es-ES_tradnl" w:eastAsia="en-GB"/>
          </w:rPr>
          <w:t>https://www.tta.or.kr/eng/ttaSearchEngView.do?key=461&amp;searchStandardNo=TTAT.3G-38.415V18.1.0&amp;searchCate=TTAS</w:t>
        </w:r>
      </w:hyperlink>
    </w:p>
    <w:p w14:paraId="6B5DB222"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1.3.1.4.43</w:t>
      </w:r>
      <w:r w:rsidRPr="00256C9E">
        <w:rPr>
          <w:lang w:val="es-ES_tradnl"/>
        </w:rPr>
        <w:tab/>
        <w:t>TS 38.420</w:t>
      </w:r>
    </w:p>
    <w:p w14:paraId="0487C04F" w14:textId="77777777" w:rsidR="00941FD9" w:rsidRPr="00256C9E" w:rsidRDefault="00941FD9" w:rsidP="00941FD9">
      <w:pPr>
        <w:pStyle w:val="Headingb"/>
        <w:rPr>
          <w:lang w:val="es-ES_tradnl"/>
        </w:rPr>
      </w:pPr>
      <w:bookmarkStart w:id="361" w:name="_Toc56152428"/>
      <w:bookmarkStart w:id="362" w:name="_Toc56153808"/>
      <w:bookmarkStart w:id="363" w:name="_Toc94532920"/>
      <w:bookmarkStart w:id="364" w:name="_Toc94533390"/>
      <w:r w:rsidRPr="00256C9E">
        <w:rPr>
          <w:lang w:val="es-ES_tradnl"/>
        </w:rPr>
        <w:t>NG-RAN; a</w:t>
      </w:r>
      <w:bookmarkEnd w:id="361"/>
      <w:bookmarkEnd w:id="362"/>
      <w:bookmarkEnd w:id="363"/>
      <w:bookmarkEnd w:id="364"/>
      <w:r w:rsidRPr="00256C9E">
        <w:rPr>
          <w:lang w:val="es-ES_tradnl"/>
        </w:rPr>
        <w:t>spectos y principios generales de Xn</w:t>
      </w:r>
    </w:p>
    <w:p w14:paraId="66E95736" w14:textId="77777777" w:rsidR="00941FD9" w:rsidRPr="00256C9E" w:rsidRDefault="00941FD9" w:rsidP="002F5AC8">
      <w:pPr>
        <w:rPr>
          <w:lang w:val="es-ES_tradnl"/>
        </w:rPr>
      </w:pPr>
      <w:r w:rsidRPr="00256C9E">
        <w:rPr>
          <w:lang w:val="es-ES_tradnl"/>
        </w:rPr>
        <w:t>Este documento constituye una introducción a la serie de especificaciones técnicas TSG RAN TS 38.42x que definen la interfaz Xn. Se trata de una interfaz para la interconexión de dos nodos NG-RAN en el marco de la arquitectura de NG-RAN (TS 38.401).</w:t>
      </w:r>
    </w:p>
    <w:p w14:paraId="20C39B85" w14:textId="4DA57E94"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0B31FC2F" w14:textId="7038F297"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17A459C3" w14:textId="3C8A0771"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ATIS.3GPP.38.420.V17.2.0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012" w:anchor="Rel-17" w:history="1">
        <w:r w:rsidRPr="00256C9E">
          <w:rPr>
            <w:color w:val="0563C1"/>
            <w:sz w:val="18"/>
            <w:szCs w:val="18"/>
            <w:u w:val="single"/>
            <w:lang w:val="es-ES_tradnl" w:eastAsia="en-GB"/>
          </w:rPr>
          <w:t>https://www.atis.org/3gpp-transpositions - Rel-17</w:t>
        </w:r>
      </w:hyperlink>
    </w:p>
    <w:p w14:paraId="17145AA5" w14:textId="09C51D4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CCSA.3GPP.38.420.V17.2.0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013" w:history="1">
        <w:r w:rsidRPr="00256C9E">
          <w:rPr>
            <w:color w:val="0563C1"/>
            <w:sz w:val="18"/>
            <w:szCs w:val="18"/>
            <w:u w:val="single"/>
            <w:lang w:val="es-ES_tradnl" w:eastAsia="en-GB"/>
          </w:rPr>
          <w:t>https://www.ccsa.org.cn/api/portalsFile/downloadOldFile?type=17&amp;oldFileUrl=NTN/SRIT/CCSA.3GPP.38.420.V17.2.0.d</w:t>
        </w:r>
      </w:hyperlink>
      <w:hyperlink r:id="rId1014" w:history="1">
        <w:r w:rsidRPr="00256C9E">
          <w:rPr>
            <w:color w:val="0563C1"/>
            <w:sz w:val="18"/>
            <w:szCs w:val="18"/>
            <w:u w:val="single"/>
            <w:lang w:val="es-ES_tradnl" w:eastAsia="en-GB"/>
          </w:rPr>
          <w:t>ocx</w:t>
        </w:r>
      </w:hyperlink>
    </w:p>
    <w:p w14:paraId="02E62664" w14:textId="5A7008C9"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138 420 V17.2.0 (2022-10)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14.10.2022</w:t>
      </w:r>
      <w:r w:rsidRPr="00256C9E">
        <w:rPr>
          <w:rFonts w:ascii="Arial" w:hAnsi="Arial" w:cs="Arial"/>
          <w:szCs w:val="24"/>
          <w:lang w:val="es-ES_tradnl" w:eastAsia="en-GB"/>
        </w:rPr>
        <w:tab/>
      </w:r>
      <w:hyperlink r:id="rId1015" w:history="1">
        <w:r w:rsidRPr="00256C9E">
          <w:rPr>
            <w:color w:val="0563C1"/>
            <w:sz w:val="18"/>
            <w:szCs w:val="18"/>
            <w:u w:val="single"/>
            <w:lang w:val="es-ES_tradnl" w:eastAsia="en-GB"/>
          </w:rPr>
          <w:t>https://www.etsi.org/deliver/etsi_ts/138400_138499/138420/17.02.00_60/ts_138420v170200p.pdf</w:t>
        </w:r>
      </w:hyperlink>
    </w:p>
    <w:p w14:paraId="525B7184" w14:textId="0BC59A9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38.42-17.2.0 V1.2.0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17.01.2023</w:t>
      </w:r>
      <w:r w:rsidRPr="00256C9E">
        <w:rPr>
          <w:rFonts w:ascii="Arial" w:hAnsi="Arial" w:cs="Arial"/>
          <w:szCs w:val="24"/>
          <w:lang w:val="es-ES_tradnl" w:eastAsia="en-GB"/>
        </w:rPr>
        <w:tab/>
      </w:r>
      <w:hyperlink r:id="rId1016" w:history="1">
        <w:r w:rsidRPr="00256C9E">
          <w:rPr>
            <w:color w:val="0563C1"/>
            <w:sz w:val="18"/>
            <w:szCs w:val="18"/>
            <w:u w:val="single"/>
            <w:lang w:val="es-ES_tradnl" w:eastAsia="en-GB"/>
          </w:rPr>
          <w:t>https://members.tsdsi.in/s/aKKLCMZaZSwxgeA</w:t>
        </w:r>
      </w:hyperlink>
    </w:p>
    <w:p w14:paraId="191EAEB9" w14:textId="4506D76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TTAT.3G-38.420V17.2.0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11.01.2023</w:t>
      </w:r>
      <w:r w:rsidRPr="00256C9E">
        <w:rPr>
          <w:rFonts w:ascii="Arial" w:hAnsi="Arial" w:cs="Arial"/>
          <w:szCs w:val="24"/>
          <w:lang w:val="es-ES_tradnl" w:eastAsia="en-GB"/>
        </w:rPr>
        <w:tab/>
      </w:r>
      <w:hyperlink r:id="rId1017" w:history="1">
        <w:r w:rsidRPr="00256C9E">
          <w:rPr>
            <w:color w:val="0563C1"/>
            <w:sz w:val="18"/>
            <w:szCs w:val="18"/>
            <w:u w:val="single"/>
            <w:lang w:val="es-ES_tradnl" w:eastAsia="en-GB"/>
          </w:rPr>
          <w:t>https://www.tta.or.kr/eng/ttaSearchEngView.do?key=461&amp;searchStandardNo=TTAT.3G-38.420V17.2.0&amp;searchCate=TTAS</w:t>
        </w:r>
      </w:hyperlink>
    </w:p>
    <w:p w14:paraId="4921AA8D" w14:textId="4C167B50" w:rsidR="00941FD9" w:rsidRPr="00256C9E" w:rsidRDefault="00F1137E" w:rsidP="008F5065">
      <w:pPr>
        <w:keepNext/>
        <w:keepLines/>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lastRenderedPageBreak/>
        <w:t>Versión 18</w:t>
      </w:r>
    </w:p>
    <w:p w14:paraId="2B98B7AB" w14:textId="663501D2" w:rsidR="00941FD9" w:rsidRPr="00256C9E" w:rsidRDefault="00941FD9" w:rsidP="008F5065">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ATIS.3GPP.38.420.V18.1.0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018" w:anchor="Rel-18" w:history="1">
        <w:r w:rsidRPr="00256C9E">
          <w:rPr>
            <w:color w:val="0563C1"/>
            <w:sz w:val="18"/>
            <w:szCs w:val="18"/>
            <w:u w:val="single"/>
            <w:lang w:val="es-ES_tradnl" w:eastAsia="en-GB"/>
          </w:rPr>
          <w:t>https://www.atis.org/3gpp-transpositions - Rel-18</w:t>
        </w:r>
      </w:hyperlink>
    </w:p>
    <w:p w14:paraId="1CCAE9CC" w14:textId="3391DE89" w:rsidR="00941FD9" w:rsidRPr="00256C9E" w:rsidRDefault="00941FD9" w:rsidP="008F5065">
      <w:pPr>
        <w:keepNext/>
        <w:keepLines/>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CCSA.3GPP.38.420.V18.1.0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019" w:history="1">
        <w:r w:rsidRPr="00256C9E">
          <w:rPr>
            <w:color w:val="0563C1"/>
            <w:sz w:val="18"/>
            <w:szCs w:val="18"/>
            <w:u w:val="single"/>
            <w:lang w:val="es-ES_tradnl" w:eastAsia="en-GB"/>
          </w:rPr>
          <w:t>https://www.ccsa.org.cn/api/portalsFile/downloadOldFile?type=17&amp;oldFileUrl=NTN/SRIT/CCSA.3GPP.38.420.V18.1.0.d</w:t>
        </w:r>
      </w:hyperlink>
      <w:hyperlink r:id="rId1020" w:history="1">
        <w:r w:rsidRPr="00256C9E">
          <w:rPr>
            <w:color w:val="0563C1"/>
            <w:sz w:val="18"/>
            <w:szCs w:val="18"/>
            <w:u w:val="single"/>
            <w:lang w:val="es-ES_tradnl" w:eastAsia="en-GB"/>
          </w:rPr>
          <w:t>ocx</w:t>
        </w:r>
      </w:hyperlink>
    </w:p>
    <w:p w14:paraId="2F78064F" w14:textId="3774673F"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138 420 V18.1.0 (2024-05)</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27.05.2024</w:t>
      </w:r>
      <w:r w:rsidRPr="00256C9E">
        <w:rPr>
          <w:rFonts w:ascii="Arial" w:hAnsi="Arial" w:cs="Arial"/>
          <w:szCs w:val="24"/>
          <w:lang w:val="es-ES_tradnl" w:eastAsia="en-GB"/>
        </w:rPr>
        <w:tab/>
      </w:r>
      <w:hyperlink r:id="rId1021" w:history="1">
        <w:r w:rsidRPr="00256C9E">
          <w:rPr>
            <w:color w:val="0563C1"/>
            <w:sz w:val="18"/>
            <w:szCs w:val="18"/>
            <w:u w:val="single"/>
            <w:lang w:val="es-ES_tradnl" w:eastAsia="en-GB"/>
          </w:rPr>
          <w:t>https://www.etsi.org/deliver/etsi_ts/138400_138499/138420/18.01.00_60/ts_138420v180100p.pdf</w:t>
        </w:r>
      </w:hyperlink>
    </w:p>
    <w:p w14:paraId="2A96DE51" w14:textId="13827FB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38.42 -18.1.0 V1.0.0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1022" w:history="1">
        <w:r w:rsidRPr="00256C9E">
          <w:rPr>
            <w:color w:val="0563C1"/>
            <w:sz w:val="18"/>
            <w:szCs w:val="18"/>
            <w:u w:val="single"/>
            <w:lang w:val="es-ES_tradnl" w:eastAsia="en-GB"/>
          </w:rPr>
          <w:t>https://members.tsdsi.in/s/8xqc5EdrpmmH4w9</w:t>
        </w:r>
      </w:hyperlink>
    </w:p>
    <w:p w14:paraId="78DB8631" w14:textId="3BC4832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TTAT.3G-38.420V18.1.0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1023" w:history="1">
        <w:r w:rsidRPr="00256C9E">
          <w:rPr>
            <w:color w:val="0563C1"/>
            <w:sz w:val="18"/>
            <w:szCs w:val="18"/>
            <w:u w:val="single"/>
            <w:lang w:val="es-ES_tradnl" w:eastAsia="en-GB"/>
          </w:rPr>
          <w:t>https://www.tta.or.kr/eng/ttaSearchEngView.do?key=461&amp;searchStandardNo=TTAT.3G-38.420V18.1.0&amp;searchCate=TTAS</w:t>
        </w:r>
      </w:hyperlink>
    </w:p>
    <w:p w14:paraId="18B7EB8E"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1.3.1.4.44</w:t>
      </w:r>
      <w:r w:rsidRPr="00256C9E">
        <w:rPr>
          <w:lang w:val="es-ES_tradnl"/>
        </w:rPr>
        <w:tab/>
        <w:t>TS 38.421</w:t>
      </w:r>
    </w:p>
    <w:p w14:paraId="62D473D6" w14:textId="77777777" w:rsidR="00941FD9" w:rsidRPr="00256C9E" w:rsidRDefault="00941FD9" w:rsidP="00941FD9">
      <w:pPr>
        <w:pStyle w:val="Headingb"/>
        <w:rPr>
          <w:lang w:val="es-ES_tradnl"/>
        </w:rPr>
      </w:pPr>
      <w:bookmarkStart w:id="365" w:name="_Toc56152429"/>
      <w:bookmarkStart w:id="366" w:name="_Toc56153809"/>
      <w:bookmarkStart w:id="367" w:name="_Toc94532921"/>
      <w:bookmarkStart w:id="368" w:name="_Toc94533391"/>
      <w:r w:rsidRPr="00256C9E">
        <w:rPr>
          <w:lang w:val="es-ES_tradnl"/>
        </w:rPr>
        <w:t xml:space="preserve">NG-RAN; </w:t>
      </w:r>
      <w:bookmarkEnd w:id="365"/>
      <w:bookmarkEnd w:id="366"/>
      <w:bookmarkEnd w:id="367"/>
      <w:bookmarkEnd w:id="368"/>
      <w:r w:rsidRPr="00256C9E">
        <w:rPr>
          <w:lang w:val="es-ES_tradnl"/>
        </w:rPr>
        <w:t>capa 1 de Xn</w:t>
      </w:r>
    </w:p>
    <w:p w14:paraId="0B6CBD00" w14:textId="77777777" w:rsidR="00941FD9" w:rsidRPr="00256C9E" w:rsidRDefault="00941FD9" w:rsidP="00941FD9">
      <w:pPr>
        <w:keepNext/>
        <w:keepLines/>
        <w:rPr>
          <w:lang w:val="es-ES_tradnl"/>
        </w:rPr>
      </w:pPr>
      <w:r w:rsidRPr="00256C9E">
        <w:rPr>
          <w:lang w:val="es-ES_tradnl"/>
        </w:rPr>
        <w:t>En este documento se especifican las normas aplicables a la implementación de la capa 1 en la interfaz Xn. La especificación de los requisitos de retardo de transmisión y los requisitos de operaciones y mantenimiento no son objeto de este documento.</w:t>
      </w:r>
    </w:p>
    <w:p w14:paraId="659B5DD3" w14:textId="4F1199AC"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146B43AB" w14:textId="73CE2CA5"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720FACB1" w14:textId="6BCE9BEE"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ATIS.3GPP.38.421.V17.0.0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024" w:anchor="Rel-17" w:history="1">
        <w:r w:rsidRPr="00256C9E">
          <w:rPr>
            <w:color w:val="0563C1"/>
            <w:sz w:val="18"/>
            <w:szCs w:val="18"/>
            <w:u w:val="single"/>
            <w:lang w:val="es-ES_tradnl" w:eastAsia="en-GB"/>
          </w:rPr>
          <w:t>https://www.atis.org/3gpp-transpositions - Rel-17</w:t>
        </w:r>
      </w:hyperlink>
    </w:p>
    <w:p w14:paraId="5E60FDA2" w14:textId="0297FB7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CCSA.3GPP.38.421.V17.0.0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025" w:history="1">
        <w:r w:rsidRPr="00256C9E">
          <w:rPr>
            <w:color w:val="0563C1"/>
            <w:sz w:val="18"/>
            <w:szCs w:val="18"/>
            <w:u w:val="single"/>
            <w:lang w:val="es-ES_tradnl" w:eastAsia="en-GB"/>
          </w:rPr>
          <w:t>https://www.ccsa.org.cn/api/portalsFile/downloadOldFile?type=17&amp;oldFileUrl=NTN/SRIT/CCSA.3GPP.38.421.V17.0.0.d</w:t>
        </w:r>
      </w:hyperlink>
      <w:hyperlink r:id="rId1026" w:history="1">
        <w:r w:rsidRPr="00256C9E">
          <w:rPr>
            <w:color w:val="0563C1"/>
            <w:sz w:val="18"/>
            <w:szCs w:val="18"/>
            <w:u w:val="single"/>
            <w:lang w:val="es-ES_tradnl" w:eastAsia="en-GB"/>
          </w:rPr>
          <w:t>oc</w:t>
        </w:r>
      </w:hyperlink>
    </w:p>
    <w:p w14:paraId="49EF0917" w14:textId="17F7593A"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138 421 V17.0.0 (2022-04)</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29.04.2022</w:t>
      </w:r>
      <w:r w:rsidRPr="00256C9E">
        <w:rPr>
          <w:rFonts w:ascii="Arial" w:hAnsi="Arial" w:cs="Arial"/>
          <w:szCs w:val="24"/>
          <w:lang w:val="es-ES_tradnl" w:eastAsia="en-GB"/>
        </w:rPr>
        <w:tab/>
      </w:r>
      <w:hyperlink r:id="rId1027" w:history="1">
        <w:r w:rsidRPr="00256C9E">
          <w:rPr>
            <w:color w:val="0563C1"/>
            <w:sz w:val="18"/>
            <w:szCs w:val="18"/>
            <w:u w:val="single"/>
            <w:lang w:val="es-ES_tradnl" w:eastAsia="en-GB"/>
          </w:rPr>
          <w:t>https://www.etsi.org/deliver/etsi_ts/138400_138499/138421/17.00.00_60/ts_138421v170000p.pdf</w:t>
        </w:r>
      </w:hyperlink>
    </w:p>
    <w:p w14:paraId="723C9E01" w14:textId="73A061E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38.421-17.0.0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1028" w:history="1">
        <w:r w:rsidRPr="00256C9E">
          <w:rPr>
            <w:color w:val="0563C1"/>
            <w:sz w:val="18"/>
            <w:szCs w:val="18"/>
            <w:u w:val="single"/>
            <w:lang w:val="es-ES_tradnl" w:eastAsia="en-GB"/>
          </w:rPr>
          <w:t>https://members.tsdsi.in/s/fPjjPeC3qE3fLHi</w:t>
        </w:r>
      </w:hyperlink>
    </w:p>
    <w:p w14:paraId="1A8686B9" w14:textId="2F634AE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TTAT.3G-38.421V17.0.0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1029" w:history="1">
        <w:r w:rsidRPr="00256C9E">
          <w:rPr>
            <w:color w:val="0563C1"/>
            <w:sz w:val="18"/>
            <w:szCs w:val="18"/>
            <w:u w:val="single"/>
            <w:lang w:val="es-ES_tradnl" w:eastAsia="en-GB"/>
          </w:rPr>
          <w:t>https://www.tta.or.kr/eng/ttaSearchEngView.do?key=461&amp;searchStandardNo=TTAT.3G-38.421V17.0.0&amp;searchCate=TTAS</w:t>
        </w:r>
      </w:hyperlink>
    </w:p>
    <w:p w14:paraId="35EB3283" w14:textId="3CC553BB"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1AFD941F" w14:textId="18FD768D"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ATIS.3GPP.38.421.V18.0.0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030" w:anchor="Rel-18" w:history="1">
        <w:r w:rsidRPr="00256C9E">
          <w:rPr>
            <w:color w:val="0563C1"/>
            <w:sz w:val="18"/>
            <w:szCs w:val="18"/>
            <w:u w:val="single"/>
            <w:lang w:val="es-ES_tradnl" w:eastAsia="en-GB"/>
          </w:rPr>
          <w:t>https://www.atis.org/3gpp-transpositions - Rel-18</w:t>
        </w:r>
      </w:hyperlink>
    </w:p>
    <w:p w14:paraId="0D283C83" w14:textId="44BE921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CCSA.3GPP.38.421.V18.0.0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031" w:history="1">
        <w:r w:rsidRPr="00256C9E">
          <w:rPr>
            <w:color w:val="0563C1"/>
            <w:sz w:val="18"/>
            <w:szCs w:val="18"/>
            <w:u w:val="single"/>
            <w:lang w:val="es-ES_tradnl" w:eastAsia="en-GB"/>
          </w:rPr>
          <w:t>https://www.ccsa.org.cn/api/portalsFile/downloadOldFile?type=17&amp;oldFileUrl=NTN/SRIT/CCSA.3GPP.38.421.V18.0.0.d</w:t>
        </w:r>
      </w:hyperlink>
      <w:hyperlink r:id="rId1032" w:history="1">
        <w:r w:rsidRPr="00256C9E">
          <w:rPr>
            <w:color w:val="0563C1"/>
            <w:sz w:val="18"/>
            <w:szCs w:val="18"/>
            <w:u w:val="single"/>
            <w:lang w:val="es-ES_tradnl" w:eastAsia="en-GB"/>
          </w:rPr>
          <w:t>ocx</w:t>
        </w:r>
      </w:hyperlink>
    </w:p>
    <w:p w14:paraId="5BA6197F" w14:textId="4B326BD3"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138 421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06.05.2024</w:t>
      </w:r>
      <w:r w:rsidRPr="00256C9E">
        <w:rPr>
          <w:rFonts w:ascii="Arial" w:hAnsi="Arial" w:cs="Arial"/>
          <w:szCs w:val="24"/>
          <w:lang w:val="es-ES_tradnl" w:eastAsia="en-GB"/>
        </w:rPr>
        <w:tab/>
      </w:r>
      <w:hyperlink r:id="rId1033" w:history="1">
        <w:r w:rsidRPr="00256C9E">
          <w:rPr>
            <w:color w:val="0563C1"/>
            <w:sz w:val="18"/>
            <w:szCs w:val="18"/>
            <w:u w:val="single"/>
            <w:lang w:val="es-ES_tradnl" w:eastAsia="en-GB"/>
          </w:rPr>
          <w:t>https://www.etsi.org/deliver/etsi_ts/138400_138499/138421/18.00.00_60/ts_138421v180000p.pdf</w:t>
        </w:r>
      </w:hyperlink>
    </w:p>
    <w:p w14:paraId="0E2D07EA" w14:textId="2CC90D2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38.421 -18.0.0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1034" w:history="1">
        <w:r w:rsidRPr="00256C9E">
          <w:rPr>
            <w:color w:val="0563C1"/>
            <w:sz w:val="18"/>
            <w:szCs w:val="18"/>
            <w:u w:val="single"/>
            <w:lang w:val="es-ES_tradnl" w:eastAsia="en-GB"/>
          </w:rPr>
          <w:t>https://members.tsdsi.in/s/6Hws3zGSk8TAGHA</w:t>
        </w:r>
      </w:hyperlink>
    </w:p>
    <w:p w14:paraId="70954943" w14:textId="0239831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TTAT.3G-38.421V18.0.0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1035" w:history="1">
        <w:r w:rsidRPr="00256C9E">
          <w:rPr>
            <w:color w:val="0563C1"/>
            <w:sz w:val="18"/>
            <w:szCs w:val="18"/>
            <w:u w:val="single"/>
            <w:lang w:val="es-ES_tradnl" w:eastAsia="en-GB"/>
          </w:rPr>
          <w:t>https://www.tta.or.kr/eng/ttaSearchEngView.do?key=461&amp;searchStandardNo=TTAT.3G-38.421V18.0.0&amp;searchCate=TTAS</w:t>
        </w:r>
      </w:hyperlink>
    </w:p>
    <w:p w14:paraId="2A288474"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1.3.1.4.45</w:t>
      </w:r>
      <w:r w:rsidRPr="00256C9E">
        <w:rPr>
          <w:lang w:val="es-ES_tradnl"/>
        </w:rPr>
        <w:tab/>
        <w:t>TS 38.422</w:t>
      </w:r>
    </w:p>
    <w:p w14:paraId="6F6E2C61" w14:textId="77777777" w:rsidR="00941FD9" w:rsidRPr="00256C9E" w:rsidRDefault="00941FD9" w:rsidP="00941FD9">
      <w:pPr>
        <w:pStyle w:val="Headingb"/>
        <w:rPr>
          <w:lang w:val="es-ES_tradnl"/>
        </w:rPr>
      </w:pPr>
      <w:bookmarkStart w:id="369" w:name="_Toc56152430"/>
      <w:bookmarkStart w:id="370" w:name="_Toc56153810"/>
      <w:bookmarkStart w:id="371" w:name="_Toc94532922"/>
      <w:bookmarkStart w:id="372" w:name="_Toc94533392"/>
      <w:r w:rsidRPr="00256C9E">
        <w:rPr>
          <w:lang w:val="es-ES_tradnl"/>
        </w:rPr>
        <w:t xml:space="preserve">NG-RAN; </w:t>
      </w:r>
      <w:bookmarkEnd w:id="369"/>
      <w:bookmarkEnd w:id="370"/>
      <w:bookmarkEnd w:id="371"/>
      <w:bookmarkEnd w:id="372"/>
      <w:r w:rsidRPr="00256C9E">
        <w:rPr>
          <w:lang w:val="es-ES_tradnl"/>
        </w:rPr>
        <w:t>transporte de señalización en Xn</w:t>
      </w:r>
    </w:p>
    <w:p w14:paraId="70A9880F" w14:textId="77777777" w:rsidR="00941FD9" w:rsidRPr="00256C9E" w:rsidRDefault="00941FD9" w:rsidP="002F5AC8">
      <w:pPr>
        <w:rPr>
          <w:lang w:val="es-ES_tradnl"/>
        </w:rPr>
      </w:pPr>
      <w:r w:rsidRPr="00256C9E">
        <w:rPr>
          <w:lang w:val="es-ES_tradnl"/>
        </w:rPr>
        <w:t>En este documento se especifican las normas para la utilización del transporte de señalización a través de la interfaz Xn. La interfaz Xn proporciona medios para interconectar dos nodos NG-RAN. La interfaz Xn es una interfaz lógica entre dos nodos de la NG-RAN. Este documento describe cómo se transportan los mensajes de señalización XnAP por la Xn.</w:t>
      </w:r>
    </w:p>
    <w:p w14:paraId="32D5AD59" w14:textId="6EAA372F" w:rsidR="00941FD9" w:rsidRPr="00256C9E" w:rsidRDefault="00F1137E" w:rsidP="008F5065">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lastRenderedPageBreak/>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4A67F996" w14:textId="079D2854" w:rsidR="00941FD9" w:rsidRPr="00256C9E" w:rsidRDefault="00F1137E" w:rsidP="008F5065">
      <w:pPr>
        <w:keepNext/>
        <w:keepLines/>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11DEC98F" w14:textId="4B8319B8" w:rsidR="00941FD9" w:rsidRPr="00256C9E" w:rsidRDefault="00941FD9" w:rsidP="008F5065">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ATIS.3GPP.38.422.V17.1.0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036" w:anchor="Rel-17" w:history="1">
        <w:r w:rsidRPr="00256C9E">
          <w:rPr>
            <w:color w:val="0563C1"/>
            <w:sz w:val="18"/>
            <w:szCs w:val="18"/>
            <w:u w:val="single"/>
            <w:lang w:val="es-ES_tradnl" w:eastAsia="en-GB"/>
          </w:rPr>
          <w:t>https://www.atis.org/3gpp-transpositions - Rel-17</w:t>
        </w:r>
      </w:hyperlink>
    </w:p>
    <w:p w14:paraId="2AE7332A" w14:textId="34D4562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CCSA.3GPP.38.422.V17.1.0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037" w:history="1">
        <w:r w:rsidRPr="00256C9E">
          <w:rPr>
            <w:color w:val="0563C1"/>
            <w:sz w:val="18"/>
            <w:szCs w:val="18"/>
            <w:u w:val="single"/>
            <w:lang w:val="es-ES_tradnl" w:eastAsia="en-GB"/>
          </w:rPr>
          <w:t>https://www.ccsa.org.cn/api/portalsFile/downloadOldFile?type=17&amp;oldFileUrl=NTN/SRIT/CCSA.3GPP.38.422.V17.1.0.d</w:t>
        </w:r>
      </w:hyperlink>
      <w:hyperlink r:id="rId1038" w:history="1">
        <w:r w:rsidRPr="00256C9E">
          <w:rPr>
            <w:color w:val="0563C1"/>
            <w:sz w:val="18"/>
            <w:szCs w:val="18"/>
            <w:u w:val="single"/>
            <w:lang w:val="es-ES_tradnl" w:eastAsia="en-GB"/>
          </w:rPr>
          <w:t>ocx</w:t>
        </w:r>
      </w:hyperlink>
    </w:p>
    <w:p w14:paraId="02A29F4A" w14:textId="0DF51826"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138 422 V17.1.0 (2023-07)</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28.07.2023</w:t>
      </w:r>
      <w:r w:rsidRPr="00256C9E">
        <w:rPr>
          <w:rFonts w:ascii="Arial" w:hAnsi="Arial" w:cs="Arial"/>
          <w:szCs w:val="24"/>
          <w:lang w:val="es-ES_tradnl" w:eastAsia="en-GB"/>
        </w:rPr>
        <w:tab/>
      </w:r>
      <w:hyperlink r:id="rId1039" w:history="1">
        <w:r w:rsidRPr="00256C9E">
          <w:rPr>
            <w:color w:val="0563C1"/>
            <w:sz w:val="18"/>
            <w:szCs w:val="18"/>
            <w:u w:val="single"/>
            <w:lang w:val="es-ES_tradnl" w:eastAsia="en-GB"/>
          </w:rPr>
          <w:t>https://www.etsi.org/deliver/etsi_ts/138400_138499/138422/17.01.00_60/ts_138422v170100p.pdf</w:t>
        </w:r>
      </w:hyperlink>
    </w:p>
    <w:p w14:paraId="33C582DF" w14:textId="7F2DBF5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38.422-17.1.0 V1.1.0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02.11.2023</w:t>
      </w:r>
      <w:r w:rsidRPr="00256C9E">
        <w:rPr>
          <w:rFonts w:ascii="Arial" w:hAnsi="Arial" w:cs="Arial"/>
          <w:szCs w:val="24"/>
          <w:lang w:val="es-ES_tradnl" w:eastAsia="en-GB"/>
        </w:rPr>
        <w:tab/>
      </w:r>
      <w:hyperlink r:id="rId1040" w:history="1">
        <w:r w:rsidRPr="00256C9E">
          <w:rPr>
            <w:color w:val="0563C1"/>
            <w:sz w:val="18"/>
            <w:szCs w:val="18"/>
            <w:u w:val="single"/>
            <w:lang w:val="es-ES_tradnl" w:eastAsia="en-GB"/>
          </w:rPr>
          <w:t>https://members.tsdsi.in/s/dfBCH326EjQNw6C</w:t>
        </w:r>
      </w:hyperlink>
    </w:p>
    <w:p w14:paraId="3B3A6634" w14:textId="5534E8E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TTAT.3G-38.422V17.1.0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27.10.2023</w:t>
      </w:r>
      <w:r w:rsidRPr="00256C9E">
        <w:rPr>
          <w:rFonts w:ascii="Arial" w:hAnsi="Arial" w:cs="Arial"/>
          <w:szCs w:val="24"/>
          <w:lang w:val="es-ES_tradnl" w:eastAsia="en-GB"/>
        </w:rPr>
        <w:tab/>
      </w:r>
      <w:hyperlink r:id="rId1041" w:history="1">
        <w:r w:rsidRPr="00256C9E">
          <w:rPr>
            <w:color w:val="0563C1"/>
            <w:sz w:val="18"/>
            <w:szCs w:val="18"/>
            <w:u w:val="single"/>
            <w:lang w:val="es-ES_tradnl" w:eastAsia="en-GB"/>
          </w:rPr>
          <w:t>https://www.tta.or.kr/eng/ttaSearchEngView.do?key=461&amp;searchStandardNo=TTAT.3G-38.422V17.1.0&amp;searchCate=TTAS</w:t>
        </w:r>
      </w:hyperlink>
    </w:p>
    <w:p w14:paraId="4A6FA46B" w14:textId="5BABF31A"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38037A4F" w14:textId="7942256B"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ATIS.3GPP.38.422.V18.1.0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042" w:anchor="Rel-18" w:history="1">
        <w:r w:rsidRPr="00256C9E">
          <w:rPr>
            <w:color w:val="0563C1"/>
            <w:sz w:val="18"/>
            <w:szCs w:val="18"/>
            <w:u w:val="single"/>
            <w:lang w:val="es-ES_tradnl" w:eastAsia="en-GB"/>
          </w:rPr>
          <w:t>https://www.atis.org/3gpp-transpositions - Rel-18</w:t>
        </w:r>
      </w:hyperlink>
    </w:p>
    <w:p w14:paraId="7877EF94" w14:textId="657A876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CCSA.3GPP.38.422.V18.1.0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043" w:history="1">
        <w:r w:rsidRPr="00256C9E">
          <w:rPr>
            <w:color w:val="0563C1"/>
            <w:sz w:val="18"/>
            <w:szCs w:val="18"/>
            <w:u w:val="single"/>
            <w:lang w:val="es-ES_tradnl" w:eastAsia="en-GB"/>
          </w:rPr>
          <w:t>https://www.ccsa.org.cn/api/portalsFile/downloadOldFile?type=17&amp;oldFileUrl=NTN/SRIT/CCSA.3GPP.38.422.V18.1.0.d</w:t>
        </w:r>
      </w:hyperlink>
      <w:hyperlink r:id="rId1044" w:history="1">
        <w:r w:rsidRPr="00256C9E">
          <w:rPr>
            <w:color w:val="0563C1"/>
            <w:sz w:val="18"/>
            <w:szCs w:val="18"/>
            <w:u w:val="single"/>
            <w:lang w:val="es-ES_tradnl" w:eastAsia="en-GB"/>
          </w:rPr>
          <w:t>ocx</w:t>
        </w:r>
      </w:hyperlink>
    </w:p>
    <w:p w14:paraId="2C2EFA87" w14:textId="63B8A2B9"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138 422 V18.1.0 (2024-08)</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07.08.2024</w:t>
      </w:r>
      <w:r w:rsidRPr="00256C9E">
        <w:rPr>
          <w:rFonts w:ascii="Arial" w:hAnsi="Arial" w:cs="Arial"/>
          <w:szCs w:val="24"/>
          <w:lang w:val="es-ES_tradnl" w:eastAsia="en-GB"/>
        </w:rPr>
        <w:tab/>
      </w:r>
      <w:hyperlink r:id="rId1045" w:history="1">
        <w:r w:rsidRPr="00256C9E">
          <w:rPr>
            <w:color w:val="0563C1"/>
            <w:sz w:val="18"/>
            <w:szCs w:val="18"/>
            <w:u w:val="single"/>
            <w:lang w:val="es-ES_tradnl" w:eastAsia="en-GB"/>
          </w:rPr>
          <w:t>https://www.etsi.org/deliver/etsi_ts/138400_138499/138422/18.01.00_60/ts_138422v180100p.pdf</w:t>
        </w:r>
      </w:hyperlink>
    </w:p>
    <w:p w14:paraId="214DC6F7" w14:textId="7D6ABAC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38.422 -18.1.0 V1.0.0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1046" w:history="1">
        <w:r w:rsidRPr="00256C9E">
          <w:rPr>
            <w:color w:val="0563C1"/>
            <w:sz w:val="18"/>
            <w:szCs w:val="18"/>
            <w:u w:val="single"/>
            <w:lang w:val="es-ES_tradnl" w:eastAsia="en-GB"/>
          </w:rPr>
          <w:t>https://members.tsdsi.in/s/nZxTcjDCJ8RyS5x</w:t>
        </w:r>
      </w:hyperlink>
    </w:p>
    <w:p w14:paraId="3FD6B4DE" w14:textId="4791BB6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TTAT.3G-38.422V18.1.0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1047" w:history="1">
        <w:r w:rsidRPr="00256C9E">
          <w:rPr>
            <w:color w:val="0563C1"/>
            <w:sz w:val="18"/>
            <w:szCs w:val="18"/>
            <w:u w:val="single"/>
            <w:lang w:val="es-ES_tradnl" w:eastAsia="en-GB"/>
          </w:rPr>
          <w:t>https://www.tta.or.kr/eng/ttaSearchEngView.do?key=461&amp;searchStandardNo=TTAT.3G-38.422V18.1.0&amp;searchCate=TTAS</w:t>
        </w:r>
      </w:hyperlink>
    </w:p>
    <w:p w14:paraId="2AE578E6"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1.3.1.4.46</w:t>
      </w:r>
      <w:r w:rsidRPr="00256C9E">
        <w:rPr>
          <w:lang w:val="es-ES_tradnl"/>
        </w:rPr>
        <w:tab/>
        <w:t>TS 38.423</w:t>
      </w:r>
    </w:p>
    <w:p w14:paraId="405BD7A3" w14:textId="77777777" w:rsidR="00941FD9" w:rsidRPr="00256C9E" w:rsidRDefault="00941FD9" w:rsidP="00941FD9">
      <w:pPr>
        <w:pStyle w:val="Headingb"/>
        <w:rPr>
          <w:lang w:val="es-ES_tradnl"/>
        </w:rPr>
      </w:pPr>
      <w:bookmarkStart w:id="373" w:name="_Toc56152431"/>
      <w:bookmarkStart w:id="374" w:name="_Toc56153811"/>
      <w:bookmarkStart w:id="375" w:name="_Toc94532923"/>
      <w:bookmarkStart w:id="376" w:name="_Toc94533393"/>
      <w:bookmarkStart w:id="377" w:name="_Hlk515966823"/>
      <w:r w:rsidRPr="00256C9E">
        <w:rPr>
          <w:lang w:val="es-ES_tradnl"/>
        </w:rPr>
        <w:t xml:space="preserve">NG-RAN; </w:t>
      </w:r>
      <w:bookmarkEnd w:id="373"/>
      <w:bookmarkEnd w:id="374"/>
      <w:bookmarkEnd w:id="375"/>
      <w:bookmarkEnd w:id="376"/>
      <w:r w:rsidRPr="00256C9E">
        <w:rPr>
          <w:lang w:val="es-ES_tradnl"/>
        </w:rPr>
        <w:t>protocolo de aplicación Xn (XnAP)</w:t>
      </w:r>
    </w:p>
    <w:p w14:paraId="1E6C5804" w14:textId="77777777" w:rsidR="00941FD9" w:rsidRPr="00256C9E" w:rsidRDefault="00941FD9" w:rsidP="002F5AC8">
      <w:pPr>
        <w:rPr>
          <w:lang w:val="es-ES_tradnl"/>
        </w:rPr>
      </w:pPr>
      <w:r w:rsidRPr="00256C9E">
        <w:rPr>
          <w:lang w:val="es-ES_tradnl"/>
        </w:rPr>
        <w:t>En este documento se especifican los procedimientos de señalización de la capa de red radioeléctrica del plano de control entre los nodos NG-RAN en la NG-RAN. XnAP soporta las funciones de la interfaz Xn mediante los procedimientos de señalización definidos en este documento. El XnAP se desarrolla de acuerdo con los principios generales establecidos en TS 38.401 y TS 38.420.</w:t>
      </w:r>
    </w:p>
    <w:bookmarkEnd w:id="377"/>
    <w:p w14:paraId="3D795617" w14:textId="7E59508B"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72E87284" w14:textId="0E4CE1A1" w:rsidR="00941FD9" w:rsidRPr="00256C9E" w:rsidRDefault="00F1137E" w:rsidP="00941FD9">
      <w:pPr>
        <w:widowControl w:val="0"/>
        <w:tabs>
          <w:tab w:val="left" w:pos="90"/>
        </w:tabs>
        <w:overflowPunct/>
        <w:spacing w:before="0"/>
        <w:textAlignment w:val="auto"/>
        <w:rPr>
          <w:b/>
          <w:bCs/>
          <w:color w:val="000000"/>
          <w:sz w:val="23"/>
          <w:szCs w:val="23"/>
          <w:lang w:val="es-ES_tradnl" w:eastAsia="en-GB"/>
        </w:rPr>
      </w:pPr>
      <w:r w:rsidRPr="00256C9E">
        <w:rPr>
          <w:b/>
          <w:bCs/>
          <w:color w:val="000000"/>
          <w:sz w:val="18"/>
          <w:szCs w:val="18"/>
          <w:lang w:val="es-ES_tradnl" w:eastAsia="en-GB"/>
        </w:rPr>
        <w:t>Versión 17</w:t>
      </w:r>
    </w:p>
    <w:p w14:paraId="5A7E1AB4" w14:textId="6F250468"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ATIS.3GPP.38.423.V17.10.0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1048" w:anchor="Rel-17" w:history="1">
        <w:r w:rsidRPr="00256C9E">
          <w:rPr>
            <w:color w:val="0563C1"/>
            <w:sz w:val="18"/>
            <w:szCs w:val="18"/>
            <w:u w:val="single"/>
            <w:lang w:val="es-ES_tradnl" w:eastAsia="en-GB"/>
          </w:rPr>
          <w:t>https://www.atis.org/3gpp-transpositions - Rel-17</w:t>
        </w:r>
      </w:hyperlink>
    </w:p>
    <w:p w14:paraId="32D342D5" w14:textId="450D6D6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CCSA.3GPP.38.423.V17.10.0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049" w:history="1">
        <w:r w:rsidRPr="00256C9E">
          <w:rPr>
            <w:color w:val="0563C1"/>
            <w:sz w:val="18"/>
            <w:szCs w:val="18"/>
            <w:u w:val="single"/>
            <w:lang w:val="es-ES_tradnl" w:eastAsia="en-GB"/>
          </w:rPr>
          <w:t>https://www.ccsa.org.cn/api/portalsFile/downloadOldFile?type=17&amp;oldFileUrl=NTN/SRIT/CCSA.3GPP.38.423.V17.10.0.</w:t>
        </w:r>
      </w:hyperlink>
      <w:hyperlink r:id="rId1050" w:history="1">
        <w:r w:rsidRPr="00256C9E">
          <w:rPr>
            <w:color w:val="0563C1"/>
            <w:sz w:val="18"/>
            <w:szCs w:val="18"/>
            <w:u w:val="single"/>
            <w:lang w:val="es-ES_tradnl" w:eastAsia="en-GB"/>
          </w:rPr>
          <w:t>docx</w:t>
        </w:r>
      </w:hyperlink>
    </w:p>
    <w:p w14:paraId="6DB7BE3E" w14:textId="499C3946"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138 423 V17.10.0 (2024-09)</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26.09.2024</w:t>
      </w:r>
      <w:r w:rsidRPr="00256C9E">
        <w:rPr>
          <w:rFonts w:ascii="Arial" w:hAnsi="Arial" w:cs="Arial"/>
          <w:szCs w:val="24"/>
          <w:lang w:val="es-ES_tradnl" w:eastAsia="en-GB"/>
        </w:rPr>
        <w:tab/>
      </w:r>
      <w:hyperlink r:id="rId1051" w:history="1">
        <w:r w:rsidRPr="00256C9E">
          <w:rPr>
            <w:color w:val="0563C1"/>
            <w:sz w:val="18"/>
            <w:szCs w:val="18"/>
            <w:u w:val="single"/>
            <w:lang w:val="es-ES_tradnl" w:eastAsia="en-GB"/>
          </w:rPr>
          <w:t>https://www.etsi.org/deliver/etsi_ts/138400_138499/138423/17.10.00_60/ts_138423v171000p.pdf</w:t>
        </w:r>
      </w:hyperlink>
    </w:p>
    <w:p w14:paraId="3D0A3AB3" w14:textId="12EBBCB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38.423-17.10.0 V1.10.0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1052" w:history="1">
        <w:r w:rsidRPr="00256C9E">
          <w:rPr>
            <w:color w:val="0563C1"/>
            <w:sz w:val="18"/>
            <w:szCs w:val="18"/>
            <w:u w:val="single"/>
            <w:lang w:val="es-ES_tradnl" w:eastAsia="en-GB"/>
          </w:rPr>
          <w:t>https://members.tsdsi.in/s/rA5RC9ooSy7FZbH</w:t>
        </w:r>
      </w:hyperlink>
    </w:p>
    <w:p w14:paraId="4C7AA757" w14:textId="23A3CD8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TTAT.3G-38.423V17.10.0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053" w:history="1">
        <w:r w:rsidRPr="00256C9E">
          <w:rPr>
            <w:color w:val="0563C1"/>
            <w:sz w:val="18"/>
            <w:szCs w:val="18"/>
            <w:u w:val="single"/>
            <w:lang w:val="es-ES_tradnl" w:eastAsia="en-GB"/>
          </w:rPr>
          <w:t>https://www.tta.or.kr/eng/ttaSearchEngView.do?key=461&amp;searchStandardNo=TTAT.3G-38.423V17.10.0&amp;searchCate=TTAS</w:t>
        </w:r>
      </w:hyperlink>
    </w:p>
    <w:p w14:paraId="187284EE" w14:textId="2731E1B5"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7C626D82" w14:textId="304FF0D3"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ATIS.3GPP.38.423.V18.3.0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1054" w:anchor="Rel-18" w:history="1">
        <w:r w:rsidRPr="00256C9E">
          <w:rPr>
            <w:color w:val="0563C1"/>
            <w:sz w:val="18"/>
            <w:szCs w:val="18"/>
            <w:u w:val="single"/>
            <w:lang w:val="es-ES_tradnl" w:eastAsia="en-GB"/>
          </w:rPr>
          <w:t>https://www.atis.org/3gpp-transpositions - Rel-18</w:t>
        </w:r>
      </w:hyperlink>
    </w:p>
    <w:p w14:paraId="67100644" w14:textId="1704FBB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CCSA.3GPP.38.423.V18.3.0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055" w:history="1">
        <w:r w:rsidRPr="00256C9E">
          <w:rPr>
            <w:color w:val="0563C1"/>
            <w:sz w:val="18"/>
            <w:szCs w:val="18"/>
            <w:u w:val="single"/>
            <w:lang w:val="es-ES_tradnl" w:eastAsia="en-GB"/>
          </w:rPr>
          <w:t>https://www.ccsa.org.cn/api/portalsFile/downloadOldFile?type=17&amp;oldFileUrl=NTN/SRIT/CCSA.3GPP.38.423.V18.3.0.d</w:t>
        </w:r>
      </w:hyperlink>
      <w:hyperlink r:id="rId1056" w:history="1">
        <w:r w:rsidRPr="00256C9E">
          <w:rPr>
            <w:color w:val="0563C1"/>
            <w:sz w:val="18"/>
            <w:szCs w:val="18"/>
            <w:u w:val="single"/>
            <w:lang w:val="es-ES_tradnl" w:eastAsia="en-GB"/>
          </w:rPr>
          <w:t>ocx</w:t>
        </w:r>
      </w:hyperlink>
    </w:p>
    <w:p w14:paraId="6CCD4A39" w14:textId="684255A7"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138 423 V18.3.0 (2024-09)</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26.09.2024</w:t>
      </w:r>
      <w:r w:rsidRPr="00256C9E">
        <w:rPr>
          <w:rFonts w:ascii="Arial" w:hAnsi="Arial" w:cs="Arial"/>
          <w:szCs w:val="24"/>
          <w:lang w:val="es-ES_tradnl" w:eastAsia="en-GB"/>
        </w:rPr>
        <w:tab/>
      </w:r>
      <w:hyperlink r:id="rId1057" w:history="1">
        <w:r w:rsidRPr="00256C9E">
          <w:rPr>
            <w:color w:val="0563C1"/>
            <w:sz w:val="18"/>
            <w:szCs w:val="18"/>
            <w:u w:val="single"/>
            <w:lang w:val="es-ES_tradnl" w:eastAsia="en-GB"/>
          </w:rPr>
          <w:t>https://www.etsi.org/deliver/etsi_ts/138400_138499/138423/18.03.00_60/ts_138423v180300p.pdf</w:t>
        </w:r>
      </w:hyperlink>
    </w:p>
    <w:p w14:paraId="1AA55FA6" w14:textId="5BA9F3D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38.423- 18.3.0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1058" w:history="1">
        <w:r w:rsidRPr="00256C9E">
          <w:rPr>
            <w:color w:val="0563C1"/>
            <w:sz w:val="18"/>
            <w:szCs w:val="18"/>
            <w:u w:val="single"/>
            <w:lang w:val="es-ES_tradnl" w:eastAsia="en-GB"/>
          </w:rPr>
          <w:t>https://members.tsdsi.in/s/LNw42AFCqTteLSZ</w:t>
        </w:r>
      </w:hyperlink>
    </w:p>
    <w:p w14:paraId="55532F5B" w14:textId="696B87E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TTAT.3G-38.423V18.3.0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059" w:history="1">
        <w:r w:rsidRPr="00256C9E">
          <w:rPr>
            <w:color w:val="0563C1"/>
            <w:sz w:val="18"/>
            <w:szCs w:val="18"/>
            <w:u w:val="single"/>
            <w:lang w:val="es-ES_tradnl" w:eastAsia="en-GB"/>
          </w:rPr>
          <w:t>https://www.tta.or.kr/eng/ttaSearchEngView.do?key=461&amp;searchStandardNo=TTAT.3G-38.423V18.3.0&amp;searchCate=TTAS</w:t>
        </w:r>
      </w:hyperlink>
    </w:p>
    <w:p w14:paraId="734C9DE8"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lastRenderedPageBreak/>
        <w:t>1.3.1.4.47</w:t>
      </w:r>
      <w:r w:rsidRPr="00256C9E">
        <w:rPr>
          <w:lang w:val="es-ES_tradnl"/>
        </w:rPr>
        <w:tab/>
        <w:t>TS 38.424</w:t>
      </w:r>
    </w:p>
    <w:p w14:paraId="5D52C40B" w14:textId="77777777" w:rsidR="00941FD9" w:rsidRPr="00256C9E" w:rsidRDefault="00941FD9" w:rsidP="00941FD9">
      <w:pPr>
        <w:pStyle w:val="Headingb"/>
        <w:rPr>
          <w:lang w:val="es-ES_tradnl"/>
        </w:rPr>
      </w:pPr>
      <w:bookmarkStart w:id="378" w:name="_Toc56152432"/>
      <w:bookmarkStart w:id="379" w:name="_Toc56153812"/>
      <w:bookmarkStart w:id="380" w:name="_Toc94532924"/>
      <w:bookmarkStart w:id="381" w:name="_Toc94533394"/>
      <w:r w:rsidRPr="00256C9E">
        <w:rPr>
          <w:lang w:val="es-ES_tradnl"/>
        </w:rPr>
        <w:t xml:space="preserve">NG-RAN; </w:t>
      </w:r>
      <w:bookmarkEnd w:id="378"/>
      <w:bookmarkEnd w:id="379"/>
      <w:bookmarkEnd w:id="380"/>
      <w:bookmarkEnd w:id="381"/>
      <w:r w:rsidRPr="00256C9E">
        <w:rPr>
          <w:lang w:val="es-ES_tradnl"/>
        </w:rPr>
        <w:t>transporte de datos en Xn</w:t>
      </w:r>
    </w:p>
    <w:p w14:paraId="4B37B017" w14:textId="77777777" w:rsidR="00941FD9" w:rsidRPr="00256C9E" w:rsidRDefault="00941FD9" w:rsidP="00941FD9">
      <w:pPr>
        <w:keepNext/>
        <w:keepLines/>
        <w:rPr>
          <w:lang w:val="es-ES_tradnl"/>
        </w:rPr>
      </w:pPr>
      <w:r w:rsidRPr="00256C9E">
        <w:rPr>
          <w:lang w:val="es-ES_tradnl"/>
        </w:rPr>
        <w:t>En este documento se especifican las normas para los protocolos de transporte de datos del usuario y protocolos de señalización conexos a fin de establecer los portadores de transporte del plano de usuario a través de la interfaz Xn.</w:t>
      </w:r>
    </w:p>
    <w:p w14:paraId="326B30E2" w14:textId="4D873677"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553F0F5D" w14:textId="49EE0A72"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6F3D44A4" w14:textId="5E2BD13F"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ATIS.3GPP.38.424.V17.0.0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060" w:anchor="Rel-17" w:history="1">
        <w:r w:rsidRPr="00256C9E">
          <w:rPr>
            <w:color w:val="0563C1"/>
            <w:sz w:val="18"/>
            <w:szCs w:val="18"/>
            <w:u w:val="single"/>
            <w:lang w:val="es-ES_tradnl" w:eastAsia="en-GB"/>
          </w:rPr>
          <w:t>https://www.atis.org/3gpp-transpositions - Rel-17</w:t>
        </w:r>
      </w:hyperlink>
    </w:p>
    <w:p w14:paraId="1C7F29F6" w14:textId="7D5B84E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CCSA.3GPP.38.424.V17.0.0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061" w:history="1">
        <w:r w:rsidRPr="00256C9E">
          <w:rPr>
            <w:color w:val="0563C1"/>
            <w:sz w:val="18"/>
            <w:szCs w:val="18"/>
            <w:u w:val="single"/>
            <w:lang w:val="es-ES_tradnl" w:eastAsia="en-GB"/>
          </w:rPr>
          <w:t>https://www.ccsa.org.cn/api/portalsFile/downloadOldFile?type=17&amp;oldFileUrl=NTN/SRIT/CCSA.3GPP.38.424.V17.0.0.d</w:t>
        </w:r>
      </w:hyperlink>
      <w:hyperlink r:id="rId1062" w:history="1">
        <w:r w:rsidRPr="00256C9E">
          <w:rPr>
            <w:color w:val="0563C1"/>
            <w:sz w:val="18"/>
            <w:szCs w:val="18"/>
            <w:u w:val="single"/>
            <w:lang w:val="es-ES_tradnl" w:eastAsia="en-GB"/>
          </w:rPr>
          <w:t>oc</w:t>
        </w:r>
      </w:hyperlink>
    </w:p>
    <w:p w14:paraId="557988E0" w14:textId="24C7DFF3"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138 424 V17.0.0 (2022-04)</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29.04.2022</w:t>
      </w:r>
      <w:r w:rsidRPr="00256C9E">
        <w:rPr>
          <w:rFonts w:ascii="Arial" w:hAnsi="Arial" w:cs="Arial"/>
          <w:szCs w:val="24"/>
          <w:lang w:val="es-ES_tradnl" w:eastAsia="en-GB"/>
        </w:rPr>
        <w:tab/>
      </w:r>
      <w:hyperlink r:id="rId1063" w:history="1">
        <w:r w:rsidRPr="00256C9E">
          <w:rPr>
            <w:color w:val="0563C1"/>
            <w:sz w:val="18"/>
            <w:szCs w:val="18"/>
            <w:u w:val="single"/>
            <w:lang w:val="es-ES_tradnl" w:eastAsia="en-GB"/>
          </w:rPr>
          <w:t>https://www.etsi.org/deliver/etsi_ts/138400_138499/138424/17.00.00_60/ts_138424v170000p.pdf</w:t>
        </w:r>
      </w:hyperlink>
    </w:p>
    <w:p w14:paraId="3284D04B" w14:textId="1D1901A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38.424-17.0.0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1064" w:history="1">
        <w:r w:rsidRPr="00256C9E">
          <w:rPr>
            <w:color w:val="0563C1"/>
            <w:sz w:val="18"/>
            <w:szCs w:val="18"/>
            <w:u w:val="single"/>
            <w:lang w:val="es-ES_tradnl" w:eastAsia="en-GB"/>
          </w:rPr>
          <w:t>https://members.tsdsi.in/s/brsLdQ6Cz85aQZm</w:t>
        </w:r>
      </w:hyperlink>
    </w:p>
    <w:p w14:paraId="2C379BB3" w14:textId="1EF855A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TTAT.3G-38.424V17.0.0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1065" w:history="1">
        <w:r w:rsidRPr="00256C9E">
          <w:rPr>
            <w:color w:val="0563C1"/>
            <w:sz w:val="18"/>
            <w:szCs w:val="18"/>
            <w:u w:val="single"/>
            <w:lang w:val="es-ES_tradnl" w:eastAsia="en-GB"/>
          </w:rPr>
          <w:t>https://www.tta.or.kr/eng/ttaSearchEngView.do?key=461&amp;searchStandardNo=TTAT.3G-38.424V17.0.0&amp;searchCate=TTAS</w:t>
        </w:r>
      </w:hyperlink>
    </w:p>
    <w:p w14:paraId="6C5CDC52" w14:textId="5FAC397A"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417D1BC4" w14:textId="2F508B2D"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ATIS.3GPP.38.424.V18.0.0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066" w:anchor="Rel-18" w:history="1">
        <w:r w:rsidRPr="00256C9E">
          <w:rPr>
            <w:color w:val="0563C1"/>
            <w:sz w:val="18"/>
            <w:szCs w:val="18"/>
            <w:u w:val="single"/>
            <w:lang w:val="es-ES_tradnl" w:eastAsia="en-GB"/>
          </w:rPr>
          <w:t>https://www.atis.org/3gpp-transpositions - Rel-18</w:t>
        </w:r>
      </w:hyperlink>
    </w:p>
    <w:p w14:paraId="779F1048" w14:textId="2AFA857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CCSA.3GPP.38.424.V18.0.0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067" w:history="1">
        <w:r w:rsidRPr="00256C9E">
          <w:rPr>
            <w:color w:val="0563C1"/>
            <w:sz w:val="18"/>
            <w:szCs w:val="18"/>
            <w:u w:val="single"/>
            <w:lang w:val="es-ES_tradnl" w:eastAsia="en-GB"/>
          </w:rPr>
          <w:t>https://www.ccsa.org.cn/api/portalsFile/downloadOldFile?type=17&amp;oldFileUrl=NTN/SRIT/CCSA.3GPP.38.424.V18.0.0.d</w:t>
        </w:r>
      </w:hyperlink>
      <w:hyperlink r:id="rId1068" w:history="1">
        <w:r w:rsidRPr="00256C9E">
          <w:rPr>
            <w:color w:val="0563C1"/>
            <w:sz w:val="18"/>
            <w:szCs w:val="18"/>
            <w:u w:val="single"/>
            <w:lang w:val="es-ES_tradnl" w:eastAsia="en-GB"/>
          </w:rPr>
          <w:t>ocx</w:t>
        </w:r>
      </w:hyperlink>
    </w:p>
    <w:p w14:paraId="2C409172" w14:textId="08B553FC"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138 424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06.05.2024</w:t>
      </w:r>
      <w:r w:rsidRPr="00256C9E">
        <w:rPr>
          <w:rFonts w:ascii="Arial" w:hAnsi="Arial" w:cs="Arial"/>
          <w:szCs w:val="24"/>
          <w:lang w:val="es-ES_tradnl" w:eastAsia="en-GB"/>
        </w:rPr>
        <w:tab/>
      </w:r>
      <w:hyperlink r:id="rId1069" w:history="1">
        <w:r w:rsidRPr="00256C9E">
          <w:rPr>
            <w:color w:val="0563C1"/>
            <w:sz w:val="18"/>
            <w:szCs w:val="18"/>
            <w:u w:val="single"/>
            <w:lang w:val="es-ES_tradnl" w:eastAsia="en-GB"/>
          </w:rPr>
          <w:t>https://www.etsi.org/deliver/etsi_ts/138400_138499/138424/18.00.00_60/ts_138424v180000p.pdf</w:t>
        </w:r>
      </w:hyperlink>
    </w:p>
    <w:p w14:paraId="44187C7C" w14:textId="1AEBC6C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38.424 -18.0.0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1070" w:history="1">
        <w:r w:rsidRPr="00256C9E">
          <w:rPr>
            <w:color w:val="0563C1"/>
            <w:sz w:val="18"/>
            <w:szCs w:val="18"/>
            <w:u w:val="single"/>
            <w:lang w:val="es-ES_tradnl" w:eastAsia="en-GB"/>
          </w:rPr>
          <w:t>https://members.tsdsi.in/s/6iaQMPt2kef46mS</w:t>
        </w:r>
      </w:hyperlink>
    </w:p>
    <w:p w14:paraId="7A6C721E" w14:textId="39F463B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TTAT.3G-38.424V18.0.0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1071" w:history="1">
        <w:r w:rsidRPr="00256C9E">
          <w:rPr>
            <w:color w:val="0563C1"/>
            <w:sz w:val="18"/>
            <w:szCs w:val="18"/>
            <w:u w:val="single"/>
            <w:lang w:val="es-ES_tradnl" w:eastAsia="en-GB"/>
          </w:rPr>
          <w:t>https://www.tta.or.kr/eng/ttaSearchEngView.do?key=461&amp;searchStandardNo=TTAT.3G-38.424V18.0.0&amp;searchCate=TTAS</w:t>
        </w:r>
      </w:hyperlink>
    </w:p>
    <w:p w14:paraId="2D62D745"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1.3.1.4.48</w:t>
      </w:r>
      <w:r w:rsidRPr="00256C9E">
        <w:rPr>
          <w:lang w:val="es-ES_tradnl"/>
        </w:rPr>
        <w:tab/>
        <w:t>TS 38.425</w:t>
      </w:r>
    </w:p>
    <w:p w14:paraId="43E93AF9" w14:textId="77777777" w:rsidR="00941FD9" w:rsidRPr="00256C9E" w:rsidRDefault="00941FD9" w:rsidP="00941FD9">
      <w:pPr>
        <w:pStyle w:val="Headingb"/>
        <w:rPr>
          <w:lang w:val="es-ES_tradnl"/>
        </w:rPr>
      </w:pPr>
      <w:bookmarkStart w:id="382" w:name="_Toc56152433"/>
      <w:bookmarkStart w:id="383" w:name="_Toc56153813"/>
      <w:bookmarkStart w:id="384" w:name="_Toc94532925"/>
      <w:bookmarkStart w:id="385" w:name="_Toc94533395"/>
      <w:r w:rsidRPr="00256C9E">
        <w:rPr>
          <w:lang w:val="es-ES_tradnl"/>
        </w:rPr>
        <w:t xml:space="preserve">NG-RAN; </w:t>
      </w:r>
      <w:bookmarkEnd w:id="382"/>
      <w:bookmarkEnd w:id="383"/>
      <w:bookmarkEnd w:id="384"/>
      <w:bookmarkEnd w:id="385"/>
      <w:r w:rsidRPr="00256C9E">
        <w:rPr>
          <w:lang w:val="es-ES_tradnl"/>
        </w:rPr>
        <w:t>protocolo de plano de usuario de NR</w:t>
      </w:r>
    </w:p>
    <w:p w14:paraId="6588322E" w14:textId="6251B348" w:rsidR="00941FD9" w:rsidRPr="00256C9E" w:rsidRDefault="00941FD9" w:rsidP="00941FD9">
      <w:pPr>
        <w:rPr>
          <w:lang w:val="es-ES_tradnl"/>
        </w:rPr>
      </w:pPr>
      <w:r w:rsidRPr="00256C9E">
        <w:rPr>
          <w:lang w:val="es-ES_tradnl"/>
        </w:rPr>
        <w:t>En este documento se especifican las funciones del protocolo del plano de usuario NR utilizadas en NG-RAN y, en el caso de EN-DC, en E-UTRAN. Las funciones del protocolo del plano de usuario NR pueden implementarse en nodos que terminen la interfaz X2-U (para EN-DC) o la interfaz Xn</w:t>
      </w:r>
      <w:r w:rsidR="002F5AC8" w:rsidRPr="00256C9E">
        <w:rPr>
          <w:lang w:val="es-ES_tradnl"/>
        </w:rPr>
        <w:noBreakHyphen/>
      </w:r>
      <w:r w:rsidRPr="00256C9E">
        <w:rPr>
          <w:lang w:val="es-ES_tradnl"/>
        </w:rPr>
        <w:t>U o F1-U.</w:t>
      </w:r>
    </w:p>
    <w:p w14:paraId="34F9F2BE" w14:textId="7EEEA071"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73E2294E" w14:textId="26BDD085"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46577DB6" w14:textId="4F25A004"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ATIS.3GPP.38.425.V17.3.0</w:t>
      </w:r>
      <w:r w:rsidRPr="00256C9E">
        <w:rPr>
          <w:rFonts w:ascii="Arial" w:hAnsi="Arial" w:cs="Arial"/>
          <w:szCs w:val="24"/>
          <w:lang w:val="es-ES_tradnl" w:eastAsia="en-GB"/>
        </w:rPr>
        <w:tab/>
      </w:r>
      <w:r w:rsidRPr="00256C9E">
        <w:rPr>
          <w:color w:val="000000"/>
          <w:sz w:val="18"/>
          <w:szCs w:val="18"/>
          <w:lang w:val="es-ES_tradnl" w:eastAsia="en-GB"/>
        </w:rPr>
        <w:t>17.3.0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22.05.2023</w:t>
      </w:r>
      <w:r w:rsidRPr="00256C9E">
        <w:rPr>
          <w:rFonts w:ascii="Arial" w:hAnsi="Arial" w:cs="Arial"/>
          <w:szCs w:val="24"/>
          <w:lang w:val="es-ES_tradnl" w:eastAsia="en-GB"/>
        </w:rPr>
        <w:tab/>
      </w:r>
      <w:hyperlink r:id="rId1072" w:anchor="Rel-17" w:history="1">
        <w:r w:rsidRPr="00256C9E">
          <w:rPr>
            <w:color w:val="0563C1"/>
            <w:sz w:val="18"/>
            <w:szCs w:val="18"/>
            <w:u w:val="single"/>
            <w:lang w:val="es-ES_tradnl" w:eastAsia="en-GB"/>
          </w:rPr>
          <w:t>https://www.atis.org/3gpp-transpositions - Rel-17</w:t>
        </w:r>
      </w:hyperlink>
    </w:p>
    <w:p w14:paraId="257E8A02" w14:textId="38A9421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CCSA.3GPP.38.425.V17.3.0</w:t>
      </w:r>
      <w:r w:rsidRPr="00256C9E">
        <w:rPr>
          <w:rFonts w:ascii="Arial" w:hAnsi="Arial" w:cs="Arial"/>
          <w:szCs w:val="24"/>
          <w:lang w:val="es-ES_tradnl" w:eastAsia="en-GB"/>
        </w:rPr>
        <w:tab/>
      </w:r>
      <w:r w:rsidRPr="00256C9E">
        <w:rPr>
          <w:color w:val="000000"/>
          <w:sz w:val="18"/>
          <w:szCs w:val="18"/>
          <w:lang w:val="es-ES_tradnl" w:eastAsia="en-GB"/>
        </w:rPr>
        <w:t>17.3.0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22.05.2023</w:t>
      </w:r>
      <w:r w:rsidRPr="00256C9E">
        <w:rPr>
          <w:rFonts w:ascii="Arial" w:hAnsi="Arial" w:cs="Arial"/>
          <w:szCs w:val="24"/>
          <w:lang w:val="es-ES_tradnl" w:eastAsia="en-GB"/>
        </w:rPr>
        <w:tab/>
      </w:r>
      <w:hyperlink r:id="rId1073" w:history="1">
        <w:r w:rsidRPr="00256C9E">
          <w:rPr>
            <w:color w:val="0563C1"/>
            <w:sz w:val="18"/>
            <w:szCs w:val="18"/>
            <w:u w:val="single"/>
            <w:lang w:val="es-ES_tradnl" w:eastAsia="en-GB"/>
          </w:rPr>
          <w:t>https://www.ccsa.org.cn/api/portalsFile/downloadOldFile?type=17&amp;oldFileUrl=NTN/SRIT/CCSA.3GPP.38.425.V17.3.0.d</w:t>
        </w:r>
      </w:hyperlink>
      <w:hyperlink r:id="rId1074" w:history="1">
        <w:r w:rsidRPr="00256C9E">
          <w:rPr>
            <w:color w:val="0563C1"/>
            <w:sz w:val="18"/>
            <w:szCs w:val="18"/>
            <w:u w:val="single"/>
            <w:lang w:val="es-ES_tradnl" w:eastAsia="en-GB"/>
          </w:rPr>
          <w:t>ocx</w:t>
        </w:r>
      </w:hyperlink>
    </w:p>
    <w:p w14:paraId="02812EDF" w14:textId="75664101"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138 425 V17.3.0 (2023-05)</w:t>
      </w:r>
      <w:r w:rsidRPr="00256C9E">
        <w:rPr>
          <w:rFonts w:ascii="Arial" w:hAnsi="Arial" w:cs="Arial"/>
          <w:szCs w:val="24"/>
          <w:lang w:val="es-ES_tradnl" w:eastAsia="en-GB"/>
        </w:rPr>
        <w:tab/>
      </w:r>
      <w:r w:rsidRPr="00256C9E">
        <w:rPr>
          <w:color w:val="000000"/>
          <w:sz w:val="18"/>
          <w:szCs w:val="18"/>
          <w:lang w:val="es-ES_tradnl" w:eastAsia="en-GB"/>
        </w:rPr>
        <w:t>17.3.0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05.05.2023</w:t>
      </w:r>
      <w:r w:rsidRPr="00256C9E">
        <w:rPr>
          <w:rFonts w:ascii="Arial" w:hAnsi="Arial" w:cs="Arial"/>
          <w:szCs w:val="24"/>
          <w:lang w:val="es-ES_tradnl" w:eastAsia="en-GB"/>
        </w:rPr>
        <w:tab/>
      </w:r>
      <w:hyperlink r:id="rId1075" w:history="1">
        <w:r w:rsidRPr="00256C9E">
          <w:rPr>
            <w:color w:val="0563C1"/>
            <w:sz w:val="18"/>
            <w:szCs w:val="18"/>
            <w:u w:val="single"/>
            <w:lang w:val="es-ES_tradnl" w:eastAsia="en-GB"/>
          </w:rPr>
          <w:t>https://www.etsi.org/deliver/etsi_ts/138400_138499/138425/17.03.00_60/ts_138425v170300p.pdf</w:t>
        </w:r>
      </w:hyperlink>
    </w:p>
    <w:p w14:paraId="30EFC0B5" w14:textId="0894D45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38.101-5-17.3.0 V1.3.0</w:t>
      </w:r>
      <w:r w:rsidRPr="00256C9E">
        <w:rPr>
          <w:rFonts w:ascii="Arial" w:hAnsi="Arial" w:cs="Arial"/>
          <w:szCs w:val="24"/>
          <w:lang w:val="es-ES_tradnl" w:eastAsia="en-GB"/>
        </w:rPr>
        <w:tab/>
      </w:r>
      <w:r w:rsidRPr="00256C9E">
        <w:rPr>
          <w:color w:val="000000"/>
          <w:sz w:val="18"/>
          <w:szCs w:val="18"/>
          <w:lang w:val="es-ES_tradnl" w:eastAsia="en-GB"/>
        </w:rPr>
        <w:t>17.3.0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14.08.2023</w:t>
      </w:r>
      <w:r w:rsidRPr="00256C9E">
        <w:rPr>
          <w:rFonts w:ascii="Arial" w:hAnsi="Arial" w:cs="Arial"/>
          <w:szCs w:val="24"/>
          <w:lang w:val="es-ES_tradnl" w:eastAsia="en-GB"/>
        </w:rPr>
        <w:tab/>
      </w:r>
      <w:hyperlink r:id="rId1076" w:history="1">
        <w:r w:rsidRPr="00256C9E">
          <w:rPr>
            <w:color w:val="0563C1"/>
            <w:sz w:val="18"/>
            <w:szCs w:val="18"/>
            <w:u w:val="single"/>
            <w:lang w:val="es-ES_tradnl" w:eastAsia="en-GB"/>
          </w:rPr>
          <w:t>https://members.tsdsi.in/s/zBdzk2rWopHRWk7</w:t>
        </w:r>
      </w:hyperlink>
    </w:p>
    <w:p w14:paraId="78C0B339" w14:textId="6550328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TTAT.3G-38.425V17.3.0</w:t>
      </w:r>
      <w:r w:rsidRPr="00256C9E">
        <w:rPr>
          <w:rFonts w:ascii="Arial" w:hAnsi="Arial" w:cs="Arial"/>
          <w:szCs w:val="24"/>
          <w:lang w:val="es-ES_tradnl" w:eastAsia="en-GB"/>
        </w:rPr>
        <w:tab/>
      </w:r>
      <w:r w:rsidRPr="00256C9E">
        <w:rPr>
          <w:color w:val="000000"/>
          <w:sz w:val="18"/>
          <w:szCs w:val="18"/>
          <w:lang w:val="es-ES_tradnl" w:eastAsia="en-GB"/>
        </w:rPr>
        <w:t>17.3.0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01.08.2023</w:t>
      </w:r>
      <w:r w:rsidRPr="00256C9E">
        <w:rPr>
          <w:rFonts w:ascii="Arial" w:hAnsi="Arial" w:cs="Arial"/>
          <w:szCs w:val="24"/>
          <w:lang w:val="es-ES_tradnl" w:eastAsia="en-GB"/>
        </w:rPr>
        <w:tab/>
      </w:r>
      <w:hyperlink r:id="rId1077" w:history="1">
        <w:r w:rsidRPr="00256C9E">
          <w:rPr>
            <w:color w:val="0563C1"/>
            <w:sz w:val="18"/>
            <w:szCs w:val="18"/>
            <w:u w:val="single"/>
            <w:lang w:val="es-ES_tradnl" w:eastAsia="en-GB"/>
          </w:rPr>
          <w:t>https://www.tta.or.kr/eng/ttaSearchEngView.do?key=461&amp;searchStandardNo=TTAT.3G-38.425V17.3.0&amp;searchCate=TTAS</w:t>
        </w:r>
      </w:hyperlink>
    </w:p>
    <w:p w14:paraId="13A88FE4" w14:textId="60854883" w:rsidR="00941FD9" w:rsidRPr="00256C9E" w:rsidRDefault="00F1137E" w:rsidP="00A57D06">
      <w:pPr>
        <w:keepNext/>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lastRenderedPageBreak/>
        <w:t>Versión 18</w:t>
      </w:r>
    </w:p>
    <w:p w14:paraId="44A4CCCF" w14:textId="0C23DB2F"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ATIS.3GPP.38.425.V18.1.0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078" w:anchor="Rel-18" w:history="1">
        <w:r w:rsidRPr="00256C9E">
          <w:rPr>
            <w:color w:val="0563C1"/>
            <w:sz w:val="18"/>
            <w:szCs w:val="18"/>
            <w:u w:val="single"/>
            <w:lang w:val="es-ES_tradnl" w:eastAsia="en-GB"/>
          </w:rPr>
          <w:t>https://www.atis.org/3gpp-transpositions - Rel-18</w:t>
        </w:r>
      </w:hyperlink>
    </w:p>
    <w:p w14:paraId="0151F6C5" w14:textId="45E7A56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CCSA.3GPP.38.425.V18.1.0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079" w:history="1">
        <w:r w:rsidRPr="00256C9E">
          <w:rPr>
            <w:color w:val="0563C1"/>
            <w:sz w:val="18"/>
            <w:szCs w:val="18"/>
            <w:u w:val="single"/>
            <w:lang w:val="es-ES_tradnl" w:eastAsia="en-GB"/>
          </w:rPr>
          <w:t>https://www.ccsa.org.cn/api/portalsFile/downloadOldFile?type=17&amp;oldFileUrl=NTN/SRIT/CCSA.3GPP.38.425.V18.1.0.d</w:t>
        </w:r>
      </w:hyperlink>
      <w:hyperlink r:id="rId1080" w:history="1">
        <w:r w:rsidRPr="00256C9E">
          <w:rPr>
            <w:color w:val="0563C1"/>
            <w:sz w:val="18"/>
            <w:szCs w:val="18"/>
            <w:u w:val="single"/>
            <w:lang w:val="es-ES_tradnl" w:eastAsia="en-GB"/>
          </w:rPr>
          <w:t>ocx</w:t>
        </w:r>
      </w:hyperlink>
    </w:p>
    <w:p w14:paraId="4074A7AD" w14:textId="4FEF917E"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138 425 V18.1.0 (2024-08)</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07.08.2024</w:t>
      </w:r>
      <w:r w:rsidRPr="00256C9E">
        <w:rPr>
          <w:rFonts w:ascii="Arial" w:hAnsi="Arial" w:cs="Arial"/>
          <w:szCs w:val="24"/>
          <w:lang w:val="es-ES_tradnl" w:eastAsia="en-GB"/>
        </w:rPr>
        <w:tab/>
      </w:r>
      <w:hyperlink r:id="rId1081" w:history="1">
        <w:r w:rsidRPr="00256C9E">
          <w:rPr>
            <w:color w:val="0563C1"/>
            <w:sz w:val="18"/>
            <w:szCs w:val="18"/>
            <w:u w:val="single"/>
            <w:lang w:val="es-ES_tradnl" w:eastAsia="en-GB"/>
          </w:rPr>
          <w:t>https://www.etsi.org/deliver/etsi_ts/138400_138499/138425/18.01.00_60/ts_138425v180100p.pdf</w:t>
        </w:r>
      </w:hyperlink>
    </w:p>
    <w:p w14:paraId="565175F5" w14:textId="7BD25DD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38.425 -18.1.0 V1.0.0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1082" w:history="1">
        <w:r w:rsidRPr="00256C9E">
          <w:rPr>
            <w:color w:val="0563C1"/>
            <w:sz w:val="18"/>
            <w:szCs w:val="18"/>
            <w:u w:val="single"/>
            <w:lang w:val="es-ES_tradnl" w:eastAsia="en-GB"/>
          </w:rPr>
          <w:t>https://members.tsdsi.in/s/EnpqWk8cq8DwCDL</w:t>
        </w:r>
      </w:hyperlink>
    </w:p>
    <w:p w14:paraId="0E2722B5" w14:textId="3540D33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TTAT.3G-38.425V18.1.0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1083" w:history="1">
        <w:r w:rsidRPr="00256C9E">
          <w:rPr>
            <w:color w:val="0563C1"/>
            <w:sz w:val="18"/>
            <w:szCs w:val="18"/>
            <w:u w:val="single"/>
            <w:lang w:val="es-ES_tradnl" w:eastAsia="en-GB"/>
          </w:rPr>
          <w:t>https://www.tta.or.kr/eng/ttaSearchEngView.do?key=461&amp;searchStandardNo=TTAT.3G-38.425V18.1.0&amp;searchCate=TTAS</w:t>
        </w:r>
      </w:hyperlink>
    </w:p>
    <w:p w14:paraId="0E6B200C"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1.3.1.4.49</w:t>
      </w:r>
      <w:r w:rsidRPr="00256C9E">
        <w:rPr>
          <w:lang w:val="es-ES_tradnl"/>
        </w:rPr>
        <w:tab/>
        <w:t>TS 38.455</w:t>
      </w:r>
    </w:p>
    <w:p w14:paraId="3EB918DE" w14:textId="77777777" w:rsidR="00941FD9" w:rsidRPr="00256C9E" w:rsidRDefault="00941FD9" w:rsidP="00941FD9">
      <w:pPr>
        <w:pStyle w:val="Headingb"/>
        <w:rPr>
          <w:lang w:val="es-ES_tradnl"/>
        </w:rPr>
      </w:pPr>
      <w:bookmarkStart w:id="386" w:name="_Toc56152434"/>
      <w:bookmarkStart w:id="387" w:name="_Toc56153814"/>
      <w:bookmarkStart w:id="388" w:name="_Toc94532926"/>
      <w:bookmarkStart w:id="389" w:name="_Toc94533396"/>
      <w:r w:rsidRPr="00256C9E">
        <w:rPr>
          <w:lang w:val="es-ES_tradnl"/>
        </w:rPr>
        <w:t xml:space="preserve">NG-RAN; </w:t>
      </w:r>
      <w:bookmarkEnd w:id="386"/>
      <w:bookmarkEnd w:id="387"/>
      <w:bookmarkEnd w:id="388"/>
      <w:bookmarkEnd w:id="389"/>
      <w:r w:rsidRPr="00256C9E">
        <w:rPr>
          <w:lang w:val="es-ES_tradnl"/>
        </w:rPr>
        <w:t>protocolo A de posicionamiento de NR (NRPPa)</w:t>
      </w:r>
    </w:p>
    <w:p w14:paraId="5DFBD271" w14:textId="77777777" w:rsidR="00941FD9" w:rsidRPr="00256C9E" w:rsidRDefault="00941FD9" w:rsidP="002F5AC8">
      <w:pPr>
        <w:rPr>
          <w:lang w:val="es-ES_tradnl"/>
        </w:rPr>
      </w:pPr>
      <w:r w:rsidRPr="00256C9E">
        <w:rPr>
          <w:lang w:val="es-ES_tradnl"/>
        </w:rPr>
        <w:t xml:space="preserve">En este documento se especifican los procedimientos de señalización de la capa de red radioeléctrica del plano de control entre un nodo NG-RAN y la LMF. NRPPa soporta las funciones afectadas por los procedimientos de señalización definidos en este documento. </w:t>
      </w:r>
    </w:p>
    <w:p w14:paraId="20C51211" w14:textId="1A0BF7E3"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4352E7EC" w14:textId="0CBD5C53"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5E982917" w14:textId="197F4430"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ATIS.3GPP.38.455.V17.8.0</w:t>
      </w:r>
      <w:r w:rsidRPr="00256C9E">
        <w:rPr>
          <w:rFonts w:ascii="Arial" w:hAnsi="Arial" w:cs="Arial"/>
          <w:szCs w:val="24"/>
          <w:lang w:val="es-ES_tradnl" w:eastAsia="en-GB"/>
        </w:rPr>
        <w:tab/>
      </w:r>
      <w:r w:rsidRPr="00256C9E">
        <w:rPr>
          <w:color w:val="000000"/>
          <w:sz w:val="18"/>
          <w:szCs w:val="18"/>
          <w:lang w:val="es-ES_tradnl" w:eastAsia="en-GB"/>
        </w:rPr>
        <w:t>17.8.0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084" w:anchor="Rel-17" w:history="1">
        <w:r w:rsidRPr="00256C9E">
          <w:rPr>
            <w:color w:val="0563C1"/>
            <w:sz w:val="18"/>
            <w:szCs w:val="18"/>
            <w:u w:val="single"/>
            <w:lang w:val="es-ES_tradnl" w:eastAsia="en-GB"/>
          </w:rPr>
          <w:t>https://www.atis.org/3gpp-transpositions - Rel-17</w:t>
        </w:r>
      </w:hyperlink>
    </w:p>
    <w:p w14:paraId="0E6D47D4" w14:textId="1CEBE8F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CCSA.3GPP.38.455.V17.8.0</w:t>
      </w:r>
      <w:r w:rsidRPr="00256C9E">
        <w:rPr>
          <w:rFonts w:ascii="Arial" w:hAnsi="Arial" w:cs="Arial"/>
          <w:szCs w:val="24"/>
          <w:lang w:val="es-ES_tradnl" w:eastAsia="en-GB"/>
        </w:rPr>
        <w:tab/>
      </w:r>
      <w:r w:rsidRPr="00256C9E">
        <w:rPr>
          <w:color w:val="000000"/>
          <w:sz w:val="18"/>
          <w:szCs w:val="18"/>
          <w:lang w:val="es-ES_tradnl" w:eastAsia="en-GB"/>
        </w:rPr>
        <w:t>17.8.0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085" w:history="1">
        <w:r w:rsidRPr="00256C9E">
          <w:rPr>
            <w:color w:val="0563C1"/>
            <w:sz w:val="18"/>
            <w:szCs w:val="18"/>
            <w:u w:val="single"/>
            <w:lang w:val="es-ES_tradnl" w:eastAsia="en-GB"/>
          </w:rPr>
          <w:t>https://www.ccsa.org.cn/api/portalsFile/downloadOldFile?type=17&amp;oldFileUrl=NTN/SRIT/CCSA.3GPP.38.455.V17.8.0.d</w:t>
        </w:r>
      </w:hyperlink>
      <w:hyperlink r:id="rId1086" w:history="1">
        <w:r w:rsidRPr="00256C9E">
          <w:rPr>
            <w:color w:val="0563C1"/>
            <w:sz w:val="18"/>
            <w:szCs w:val="18"/>
            <w:u w:val="single"/>
            <w:lang w:val="es-ES_tradnl" w:eastAsia="en-GB"/>
          </w:rPr>
          <w:t>ocx</w:t>
        </w:r>
      </w:hyperlink>
    </w:p>
    <w:p w14:paraId="116935C8" w14:textId="565EF3F3"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138 455 V17.8.0 (2024-08)</w:t>
      </w:r>
      <w:r w:rsidRPr="00256C9E">
        <w:rPr>
          <w:rFonts w:ascii="Arial" w:hAnsi="Arial" w:cs="Arial"/>
          <w:szCs w:val="24"/>
          <w:lang w:val="es-ES_tradnl" w:eastAsia="en-GB"/>
        </w:rPr>
        <w:tab/>
      </w:r>
      <w:r w:rsidRPr="00256C9E">
        <w:rPr>
          <w:color w:val="000000"/>
          <w:sz w:val="18"/>
          <w:szCs w:val="18"/>
          <w:lang w:val="es-ES_tradnl" w:eastAsia="en-GB"/>
        </w:rPr>
        <w:t>17.8.0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07.08.2024</w:t>
      </w:r>
      <w:r w:rsidRPr="00256C9E">
        <w:rPr>
          <w:rFonts w:ascii="Arial" w:hAnsi="Arial" w:cs="Arial"/>
          <w:szCs w:val="24"/>
          <w:lang w:val="es-ES_tradnl" w:eastAsia="en-GB"/>
        </w:rPr>
        <w:tab/>
      </w:r>
      <w:hyperlink r:id="rId1087" w:history="1">
        <w:r w:rsidRPr="00256C9E">
          <w:rPr>
            <w:color w:val="0563C1"/>
            <w:sz w:val="18"/>
            <w:szCs w:val="18"/>
            <w:u w:val="single"/>
            <w:lang w:val="es-ES_tradnl" w:eastAsia="en-GB"/>
          </w:rPr>
          <w:t>https://www.etsi.org/deliver/etsi_ts/138400_138499/138455/17.08.00_60/ts_138455v170800p.pdf</w:t>
        </w:r>
      </w:hyperlink>
    </w:p>
    <w:p w14:paraId="0C41021E" w14:textId="03562BD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38.455 -17.8.0 V1.8.0</w:t>
      </w:r>
      <w:r w:rsidRPr="00256C9E">
        <w:rPr>
          <w:rFonts w:ascii="Arial" w:hAnsi="Arial" w:cs="Arial"/>
          <w:szCs w:val="24"/>
          <w:lang w:val="es-ES_tradnl" w:eastAsia="en-GB"/>
        </w:rPr>
        <w:tab/>
      </w:r>
      <w:r w:rsidRPr="00256C9E">
        <w:rPr>
          <w:color w:val="000000"/>
          <w:sz w:val="18"/>
          <w:szCs w:val="18"/>
          <w:lang w:val="es-ES_tradnl" w:eastAsia="en-GB"/>
        </w:rPr>
        <w:t>17.8.0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1088" w:history="1">
        <w:r w:rsidRPr="00256C9E">
          <w:rPr>
            <w:color w:val="0563C1"/>
            <w:sz w:val="18"/>
            <w:szCs w:val="18"/>
            <w:u w:val="single"/>
            <w:lang w:val="es-ES_tradnl" w:eastAsia="en-GB"/>
          </w:rPr>
          <w:t>https://members.tsdsi.in/s/RTCiNDkNwCixKmR</w:t>
        </w:r>
      </w:hyperlink>
    </w:p>
    <w:p w14:paraId="34FADED0" w14:textId="5F03791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TTAT.3G-38.455V17.8.0</w:t>
      </w:r>
      <w:r w:rsidRPr="00256C9E">
        <w:rPr>
          <w:rFonts w:ascii="Arial" w:hAnsi="Arial" w:cs="Arial"/>
          <w:szCs w:val="24"/>
          <w:lang w:val="es-ES_tradnl" w:eastAsia="en-GB"/>
        </w:rPr>
        <w:tab/>
      </w:r>
      <w:r w:rsidRPr="00256C9E">
        <w:rPr>
          <w:color w:val="000000"/>
          <w:sz w:val="18"/>
          <w:szCs w:val="18"/>
          <w:lang w:val="es-ES_tradnl" w:eastAsia="en-GB"/>
        </w:rPr>
        <w:t>17.8.0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1089" w:history="1">
        <w:r w:rsidRPr="00256C9E">
          <w:rPr>
            <w:color w:val="0563C1"/>
            <w:sz w:val="18"/>
            <w:szCs w:val="18"/>
            <w:u w:val="single"/>
            <w:lang w:val="es-ES_tradnl" w:eastAsia="en-GB"/>
          </w:rPr>
          <w:t>https://www.tta.or.kr/eng/ttaSearchEngView.do?key=461&amp;searchStandardNo=TTAT.3G-38.455V17.8.0&amp;searchCate=TTAS</w:t>
        </w:r>
      </w:hyperlink>
    </w:p>
    <w:p w14:paraId="1742A7F5" w14:textId="31AB6599"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73322609" w14:textId="29AD5C11"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ATIS.3GPP.38.455.V18.3.0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1090" w:anchor="Rel-18" w:history="1">
        <w:r w:rsidRPr="00256C9E">
          <w:rPr>
            <w:color w:val="0563C1"/>
            <w:sz w:val="18"/>
            <w:szCs w:val="18"/>
            <w:u w:val="single"/>
            <w:lang w:val="es-ES_tradnl" w:eastAsia="en-GB"/>
          </w:rPr>
          <w:t>https://www.atis.org/3gpp-transpositions - Rel-18</w:t>
        </w:r>
      </w:hyperlink>
    </w:p>
    <w:p w14:paraId="65EA24C6" w14:textId="10856FA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CCSA.3GPP.38.455.V18.3.0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091" w:history="1">
        <w:r w:rsidRPr="00256C9E">
          <w:rPr>
            <w:color w:val="0563C1"/>
            <w:sz w:val="18"/>
            <w:szCs w:val="18"/>
            <w:u w:val="single"/>
            <w:lang w:val="es-ES_tradnl" w:eastAsia="en-GB"/>
          </w:rPr>
          <w:t>https://www.ccsa.org.cn/api/portalsFile/downloadOldFile?type=17&amp;oldFileUrl=NTN/SRIT/CCSA.3GPP.38.455.V18.3.0.d</w:t>
        </w:r>
      </w:hyperlink>
      <w:hyperlink r:id="rId1092" w:history="1">
        <w:r w:rsidRPr="00256C9E">
          <w:rPr>
            <w:color w:val="0563C1"/>
            <w:sz w:val="18"/>
            <w:szCs w:val="18"/>
            <w:u w:val="single"/>
            <w:lang w:val="es-ES_tradnl" w:eastAsia="en-GB"/>
          </w:rPr>
          <w:t>ocx</w:t>
        </w:r>
      </w:hyperlink>
    </w:p>
    <w:p w14:paraId="6291A35C" w14:textId="4CEC1BFB"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138 455 V18.3.0 (2024-09)</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26.09.2024</w:t>
      </w:r>
      <w:r w:rsidRPr="00256C9E">
        <w:rPr>
          <w:rFonts w:ascii="Arial" w:hAnsi="Arial" w:cs="Arial"/>
          <w:szCs w:val="24"/>
          <w:lang w:val="es-ES_tradnl" w:eastAsia="en-GB"/>
        </w:rPr>
        <w:tab/>
      </w:r>
      <w:hyperlink r:id="rId1093" w:history="1">
        <w:r w:rsidRPr="00256C9E">
          <w:rPr>
            <w:color w:val="0563C1"/>
            <w:sz w:val="18"/>
            <w:szCs w:val="18"/>
            <w:u w:val="single"/>
            <w:lang w:val="es-ES_tradnl" w:eastAsia="en-GB"/>
          </w:rPr>
          <w:t>https://www.etsi.org/deliver/etsi_ts/138400_138499/138455/18.03.00_60/ts_138455v180300p.pdf</w:t>
        </w:r>
      </w:hyperlink>
    </w:p>
    <w:p w14:paraId="0834DBB0" w14:textId="56570F1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38.455- 18.3.0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1094" w:history="1">
        <w:r w:rsidRPr="00256C9E">
          <w:rPr>
            <w:color w:val="0563C1"/>
            <w:sz w:val="18"/>
            <w:szCs w:val="18"/>
            <w:u w:val="single"/>
            <w:lang w:val="es-ES_tradnl" w:eastAsia="en-GB"/>
          </w:rPr>
          <w:t>https://members.tsdsi.in/s/kGZDGBaNGKL6pnt</w:t>
        </w:r>
      </w:hyperlink>
    </w:p>
    <w:p w14:paraId="6EDCAB8D" w14:textId="1D2E6D6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TTAT.3G-38.455V18.3.0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095" w:history="1">
        <w:r w:rsidRPr="00256C9E">
          <w:rPr>
            <w:color w:val="0563C1"/>
            <w:sz w:val="18"/>
            <w:szCs w:val="18"/>
            <w:u w:val="single"/>
            <w:lang w:val="es-ES_tradnl" w:eastAsia="en-GB"/>
          </w:rPr>
          <w:t>https://www.tta.or.kr/eng/ttaSearchEngView.do?key=461&amp;searchStandardNo=TTAT.3G-38.455V18.3.0&amp;searchCate=TTAS</w:t>
        </w:r>
      </w:hyperlink>
    </w:p>
    <w:p w14:paraId="22AE3E67"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1.3.1.4.50</w:t>
      </w:r>
      <w:r w:rsidRPr="00256C9E">
        <w:rPr>
          <w:lang w:val="es-ES_tradnl"/>
        </w:rPr>
        <w:tab/>
        <w:t>TS 38.470</w:t>
      </w:r>
    </w:p>
    <w:p w14:paraId="119CCAC4" w14:textId="77777777" w:rsidR="00941FD9" w:rsidRPr="00256C9E" w:rsidRDefault="00941FD9" w:rsidP="00A57D06">
      <w:pPr>
        <w:pStyle w:val="Headingb"/>
        <w:keepNext w:val="0"/>
        <w:keepLines w:val="0"/>
        <w:rPr>
          <w:lang w:val="es-ES_tradnl"/>
        </w:rPr>
      </w:pPr>
      <w:bookmarkStart w:id="390" w:name="_Toc56152439"/>
      <w:bookmarkStart w:id="391" w:name="_Toc56153819"/>
      <w:bookmarkStart w:id="392" w:name="_Toc94532931"/>
      <w:bookmarkStart w:id="393" w:name="_Toc94533401"/>
      <w:r w:rsidRPr="00256C9E">
        <w:rPr>
          <w:lang w:val="es-ES_tradnl"/>
        </w:rPr>
        <w:t xml:space="preserve">NG-RAN; </w:t>
      </w:r>
      <w:bookmarkEnd w:id="390"/>
      <w:bookmarkEnd w:id="391"/>
      <w:bookmarkEnd w:id="392"/>
      <w:bookmarkEnd w:id="393"/>
      <w:r w:rsidRPr="00256C9E">
        <w:rPr>
          <w:lang w:val="es-ES_tradnl"/>
        </w:rPr>
        <w:t>aspectos y principios generales de F1</w:t>
      </w:r>
    </w:p>
    <w:p w14:paraId="471B7068" w14:textId="77777777" w:rsidR="00941FD9" w:rsidRPr="00256C9E" w:rsidRDefault="00941FD9" w:rsidP="00A57D06">
      <w:pPr>
        <w:rPr>
          <w:lang w:val="es-ES_tradnl"/>
        </w:rPr>
      </w:pPr>
      <w:r w:rsidRPr="00256C9E">
        <w:rPr>
          <w:lang w:val="es-ES_tradnl"/>
        </w:rPr>
        <w:t>Este documento constituye una introducción a la serie de especificaciones técnicas 3GPP TS 38.47x que definen la interfaz F1. La interfaz F1 proporciona medios para interconectar un gNB-CU y un gNB-DU de un gNB en una NG-RAN, o para interconectar un gNB-CU y un gNB-DU de un en-gNB en una E-UTRAN.</w:t>
      </w:r>
    </w:p>
    <w:p w14:paraId="02B43042" w14:textId="7BA8FE01" w:rsidR="00941FD9" w:rsidRPr="00256C9E" w:rsidRDefault="00F1137E" w:rsidP="00A57D06">
      <w:pPr>
        <w:keepNext/>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lastRenderedPageBreak/>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55AC0BB9" w14:textId="21ACF2AB" w:rsidR="00941FD9" w:rsidRPr="00256C9E" w:rsidRDefault="00F1137E" w:rsidP="00A57D06">
      <w:pPr>
        <w:keepNext/>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444A9771" w14:textId="2CDD3018"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ATIS.3GPP.38.470.V17.6.0</w:t>
      </w:r>
      <w:r w:rsidRPr="00256C9E">
        <w:rPr>
          <w:rFonts w:ascii="Arial" w:hAnsi="Arial" w:cs="Arial"/>
          <w:szCs w:val="24"/>
          <w:lang w:val="es-ES_tradnl" w:eastAsia="en-GB"/>
        </w:rPr>
        <w:tab/>
      </w:r>
      <w:r w:rsidRPr="00256C9E">
        <w:rPr>
          <w:color w:val="000000"/>
          <w:sz w:val="18"/>
          <w:szCs w:val="18"/>
          <w:lang w:val="es-ES_tradnl" w:eastAsia="en-GB"/>
        </w:rPr>
        <w:t>17.6.0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096" w:anchor="Rel-17" w:history="1">
        <w:r w:rsidRPr="00256C9E">
          <w:rPr>
            <w:color w:val="0563C1"/>
            <w:sz w:val="18"/>
            <w:szCs w:val="18"/>
            <w:u w:val="single"/>
            <w:lang w:val="es-ES_tradnl" w:eastAsia="en-GB"/>
          </w:rPr>
          <w:t>https://www.atis.org/3gpp-transpositions - Rel-17</w:t>
        </w:r>
      </w:hyperlink>
    </w:p>
    <w:p w14:paraId="7CA0B5B8" w14:textId="35DAA85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CCSA.3GPP.38.470.V17.6.0</w:t>
      </w:r>
      <w:r w:rsidRPr="00256C9E">
        <w:rPr>
          <w:rFonts w:ascii="Arial" w:hAnsi="Arial" w:cs="Arial"/>
          <w:szCs w:val="24"/>
          <w:lang w:val="es-ES_tradnl" w:eastAsia="en-GB"/>
        </w:rPr>
        <w:tab/>
      </w:r>
      <w:r w:rsidRPr="00256C9E">
        <w:rPr>
          <w:color w:val="000000"/>
          <w:sz w:val="18"/>
          <w:szCs w:val="18"/>
          <w:lang w:val="es-ES_tradnl" w:eastAsia="en-GB"/>
        </w:rPr>
        <w:t>17.6.0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097" w:history="1">
        <w:r w:rsidRPr="00256C9E">
          <w:rPr>
            <w:color w:val="0563C1"/>
            <w:sz w:val="18"/>
            <w:szCs w:val="18"/>
            <w:u w:val="single"/>
            <w:lang w:val="es-ES_tradnl" w:eastAsia="en-GB"/>
          </w:rPr>
          <w:t>https://www.ccsa.org.cn/api/portalsFile/downloadOldFile?type=17&amp;oldFileUrl=NTN/SRIT/CCSA.3GPP.38.470.V17.6.0.d</w:t>
        </w:r>
      </w:hyperlink>
      <w:hyperlink r:id="rId1098" w:history="1">
        <w:r w:rsidRPr="00256C9E">
          <w:rPr>
            <w:color w:val="0563C1"/>
            <w:sz w:val="18"/>
            <w:szCs w:val="18"/>
            <w:u w:val="single"/>
            <w:lang w:val="es-ES_tradnl" w:eastAsia="en-GB"/>
          </w:rPr>
          <w:t>ocx</w:t>
        </w:r>
      </w:hyperlink>
    </w:p>
    <w:p w14:paraId="3C6854B9" w14:textId="7DC4A946"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138 470 V17.6.0 (2023-10)</w:t>
      </w:r>
      <w:r w:rsidRPr="00256C9E">
        <w:rPr>
          <w:rFonts w:ascii="Arial" w:hAnsi="Arial" w:cs="Arial"/>
          <w:szCs w:val="24"/>
          <w:lang w:val="es-ES_tradnl" w:eastAsia="en-GB"/>
        </w:rPr>
        <w:tab/>
      </w:r>
      <w:r w:rsidRPr="00256C9E">
        <w:rPr>
          <w:color w:val="000000"/>
          <w:sz w:val="18"/>
          <w:szCs w:val="18"/>
          <w:lang w:val="es-ES_tradnl" w:eastAsia="en-GB"/>
        </w:rPr>
        <w:t>17.6.0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06.10.2023</w:t>
      </w:r>
      <w:r w:rsidRPr="00256C9E">
        <w:rPr>
          <w:rFonts w:ascii="Arial" w:hAnsi="Arial" w:cs="Arial"/>
          <w:szCs w:val="24"/>
          <w:lang w:val="es-ES_tradnl" w:eastAsia="en-GB"/>
        </w:rPr>
        <w:tab/>
      </w:r>
      <w:hyperlink r:id="rId1099" w:history="1">
        <w:r w:rsidRPr="00256C9E">
          <w:rPr>
            <w:color w:val="0563C1"/>
            <w:sz w:val="18"/>
            <w:szCs w:val="18"/>
            <w:u w:val="single"/>
            <w:lang w:val="es-ES_tradnl" w:eastAsia="en-GB"/>
          </w:rPr>
          <w:t>https://www.etsi.org/deliver/etsi_ts/138400_138499/138470/17.06.00_60/ts_138470v170600p.pdf</w:t>
        </w:r>
      </w:hyperlink>
    </w:p>
    <w:p w14:paraId="098700DF" w14:textId="76F8EC2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38.47- 17.6.0 V1.6.0</w:t>
      </w:r>
      <w:r w:rsidRPr="00256C9E">
        <w:rPr>
          <w:rFonts w:ascii="Arial" w:hAnsi="Arial" w:cs="Arial"/>
          <w:szCs w:val="24"/>
          <w:lang w:val="es-ES_tradnl" w:eastAsia="en-GB"/>
        </w:rPr>
        <w:tab/>
      </w:r>
      <w:r w:rsidRPr="00256C9E">
        <w:rPr>
          <w:color w:val="000000"/>
          <w:sz w:val="18"/>
          <w:szCs w:val="18"/>
          <w:lang w:val="es-ES_tradnl" w:eastAsia="en-GB"/>
        </w:rPr>
        <w:t>17.6.0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23.02.2024</w:t>
      </w:r>
      <w:r w:rsidRPr="00256C9E">
        <w:rPr>
          <w:rFonts w:ascii="Arial" w:hAnsi="Arial" w:cs="Arial"/>
          <w:szCs w:val="24"/>
          <w:lang w:val="es-ES_tradnl" w:eastAsia="en-GB"/>
        </w:rPr>
        <w:tab/>
      </w:r>
      <w:hyperlink r:id="rId1100" w:history="1">
        <w:r w:rsidRPr="00256C9E">
          <w:rPr>
            <w:color w:val="0563C1"/>
            <w:sz w:val="18"/>
            <w:szCs w:val="18"/>
            <w:u w:val="single"/>
            <w:lang w:val="es-ES_tradnl" w:eastAsia="en-GB"/>
          </w:rPr>
          <w:t>https://members.tsdsi.in/s/9nb7b3b9poYGk7J</w:t>
        </w:r>
      </w:hyperlink>
    </w:p>
    <w:p w14:paraId="1B391F50" w14:textId="5D0D2CB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TTAT.3G-38.470V17.6.0</w:t>
      </w:r>
      <w:r w:rsidRPr="00256C9E">
        <w:rPr>
          <w:rFonts w:ascii="Arial" w:hAnsi="Arial" w:cs="Arial"/>
          <w:szCs w:val="24"/>
          <w:lang w:val="es-ES_tradnl" w:eastAsia="en-GB"/>
        </w:rPr>
        <w:tab/>
      </w:r>
      <w:r w:rsidRPr="00256C9E">
        <w:rPr>
          <w:color w:val="000000"/>
          <w:sz w:val="18"/>
          <w:szCs w:val="18"/>
          <w:lang w:val="es-ES_tradnl" w:eastAsia="en-GB"/>
        </w:rPr>
        <w:t>17.6.0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13.02.2024</w:t>
      </w:r>
      <w:r w:rsidRPr="00256C9E">
        <w:rPr>
          <w:rFonts w:ascii="Arial" w:hAnsi="Arial" w:cs="Arial"/>
          <w:szCs w:val="24"/>
          <w:lang w:val="es-ES_tradnl" w:eastAsia="en-GB"/>
        </w:rPr>
        <w:tab/>
      </w:r>
      <w:hyperlink r:id="rId1101" w:history="1">
        <w:r w:rsidRPr="00256C9E">
          <w:rPr>
            <w:color w:val="0563C1"/>
            <w:sz w:val="18"/>
            <w:szCs w:val="18"/>
            <w:u w:val="single"/>
            <w:lang w:val="es-ES_tradnl" w:eastAsia="en-GB"/>
          </w:rPr>
          <w:t>https://www.tta.or.kr/eng/ttaSearchEngView.do?key=461&amp;searchStandardNo=TTAT.3G-38.470V17.6.0&amp;searchCate=TTAS</w:t>
        </w:r>
      </w:hyperlink>
    </w:p>
    <w:p w14:paraId="797311A8" w14:textId="26404D28"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4E7952D1" w14:textId="332B5FC4"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ATIS.3GPP.38.470.V18.3.0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1102" w:anchor="Rel-18" w:history="1">
        <w:r w:rsidRPr="00256C9E">
          <w:rPr>
            <w:color w:val="0563C1"/>
            <w:sz w:val="18"/>
            <w:szCs w:val="18"/>
            <w:u w:val="single"/>
            <w:lang w:val="es-ES_tradnl" w:eastAsia="en-GB"/>
          </w:rPr>
          <w:t>https://www.atis.org/3gpp-transpositions - Rel-18</w:t>
        </w:r>
      </w:hyperlink>
    </w:p>
    <w:p w14:paraId="1F6AEE46" w14:textId="5114634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CCSA.3GPP.38.470.V18.3.0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103" w:history="1">
        <w:r w:rsidRPr="00256C9E">
          <w:rPr>
            <w:color w:val="0563C1"/>
            <w:sz w:val="18"/>
            <w:szCs w:val="18"/>
            <w:u w:val="single"/>
            <w:lang w:val="es-ES_tradnl" w:eastAsia="en-GB"/>
          </w:rPr>
          <w:t>https://www.ccsa.org.cn/api/portalsFile/downloadOldFile?type=17&amp;oldFileUrl=NTN/SRIT/CCSA.3GPP.38.470.V18.3.0.d</w:t>
        </w:r>
      </w:hyperlink>
      <w:hyperlink r:id="rId1104" w:history="1">
        <w:r w:rsidRPr="00256C9E">
          <w:rPr>
            <w:color w:val="0563C1"/>
            <w:sz w:val="18"/>
            <w:szCs w:val="18"/>
            <w:u w:val="single"/>
            <w:lang w:val="es-ES_tradnl" w:eastAsia="en-GB"/>
          </w:rPr>
          <w:t>ocx</w:t>
        </w:r>
      </w:hyperlink>
    </w:p>
    <w:p w14:paraId="6443BECE" w14:textId="0628706D"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138 470 V18.3.0 (2024-09)</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26.09.2024</w:t>
      </w:r>
      <w:r w:rsidRPr="00256C9E">
        <w:rPr>
          <w:rFonts w:ascii="Arial" w:hAnsi="Arial" w:cs="Arial"/>
          <w:szCs w:val="24"/>
          <w:lang w:val="es-ES_tradnl" w:eastAsia="en-GB"/>
        </w:rPr>
        <w:tab/>
      </w:r>
      <w:hyperlink r:id="rId1105" w:history="1">
        <w:r w:rsidRPr="00256C9E">
          <w:rPr>
            <w:color w:val="0563C1"/>
            <w:sz w:val="18"/>
            <w:szCs w:val="18"/>
            <w:u w:val="single"/>
            <w:lang w:val="es-ES_tradnl" w:eastAsia="en-GB"/>
          </w:rPr>
          <w:t>https://www.etsi.org/deliver/etsi_ts/138400_138499/138470/18.03.00_60/ts_138470v180300p.pdf</w:t>
        </w:r>
      </w:hyperlink>
    </w:p>
    <w:p w14:paraId="15FBDAB3" w14:textId="066FE7E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38.47- 18.3.0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1106" w:history="1">
        <w:r w:rsidRPr="00256C9E">
          <w:rPr>
            <w:color w:val="0563C1"/>
            <w:sz w:val="18"/>
            <w:szCs w:val="18"/>
            <w:u w:val="single"/>
            <w:lang w:val="es-ES_tradnl" w:eastAsia="en-GB"/>
          </w:rPr>
          <w:t>https://members.tsdsi.in/s/wiQewKCqdbRDBes</w:t>
        </w:r>
      </w:hyperlink>
    </w:p>
    <w:p w14:paraId="7A01D426" w14:textId="131F061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TTAT.3G-38.470V18.3.0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107" w:history="1">
        <w:r w:rsidRPr="00256C9E">
          <w:rPr>
            <w:color w:val="0563C1"/>
            <w:sz w:val="18"/>
            <w:szCs w:val="18"/>
            <w:u w:val="single"/>
            <w:lang w:val="es-ES_tradnl" w:eastAsia="en-GB"/>
          </w:rPr>
          <w:t>https://www.tta.or.kr/eng/ttaSearchEngView.do?key=461&amp;searchStandardNo=TTAT.3G-38.470V18.3.0&amp;searchCate=TTAS</w:t>
        </w:r>
      </w:hyperlink>
    </w:p>
    <w:p w14:paraId="3334AED1"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1.3.1.4.51</w:t>
      </w:r>
      <w:r w:rsidRPr="00256C9E">
        <w:rPr>
          <w:lang w:val="es-ES_tradnl"/>
        </w:rPr>
        <w:tab/>
        <w:t>TS 38.471</w:t>
      </w:r>
    </w:p>
    <w:p w14:paraId="072348E4" w14:textId="77777777" w:rsidR="00941FD9" w:rsidRPr="00256C9E" w:rsidRDefault="00941FD9" w:rsidP="00941FD9">
      <w:pPr>
        <w:pStyle w:val="Headingb"/>
        <w:rPr>
          <w:lang w:val="es-ES_tradnl"/>
        </w:rPr>
      </w:pPr>
      <w:bookmarkStart w:id="394" w:name="_Toc56152440"/>
      <w:bookmarkStart w:id="395" w:name="_Toc56153820"/>
      <w:bookmarkStart w:id="396" w:name="_Toc94532932"/>
      <w:bookmarkStart w:id="397" w:name="_Toc94533402"/>
      <w:r w:rsidRPr="00256C9E">
        <w:rPr>
          <w:lang w:val="es-ES_tradnl"/>
        </w:rPr>
        <w:t xml:space="preserve">NG-RAN; </w:t>
      </w:r>
      <w:bookmarkEnd w:id="394"/>
      <w:bookmarkEnd w:id="395"/>
      <w:bookmarkEnd w:id="396"/>
      <w:bookmarkEnd w:id="397"/>
      <w:r w:rsidRPr="00256C9E">
        <w:rPr>
          <w:lang w:val="es-ES_tradnl"/>
        </w:rPr>
        <w:t>capa 1 de F1</w:t>
      </w:r>
    </w:p>
    <w:p w14:paraId="6FB018CF" w14:textId="0A364C2C" w:rsidR="00941FD9" w:rsidRPr="00256C9E" w:rsidRDefault="00941FD9" w:rsidP="00941FD9">
      <w:pPr>
        <w:keepNext/>
        <w:keepLines/>
        <w:rPr>
          <w:lang w:val="es-ES_tradnl"/>
        </w:rPr>
      </w:pPr>
      <w:r w:rsidRPr="00256C9E">
        <w:rPr>
          <w:lang w:val="es-ES_tradnl"/>
        </w:rPr>
        <w:t>En este documento se especifican las normas aplicables a la implementación de la capa 1 en la interfaz F1. La interfaz F1 proporciona medios para interconectar un gNB-CU y un gNB-DU de un gNB en una NG-RAN, o para interconectar un gNB-CU y un gNB-DU de un en-gNB en una E</w:t>
      </w:r>
      <w:r w:rsidR="002F5AC8" w:rsidRPr="00256C9E">
        <w:rPr>
          <w:lang w:val="es-ES_tradnl"/>
        </w:rPr>
        <w:noBreakHyphen/>
      </w:r>
      <w:r w:rsidRPr="00256C9E">
        <w:rPr>
          <w:lang w:val="es-ES_tradnl"/>
        </w:rPr>
        <w:t>UTRAN. La especificación de los requisitos de retardo de transmisión y los requisitos de operaciones y mantenimiento no son objeto de este documento.</w:t>
      </w:r>
    </w:p>
    <w:p w14:paraId="51B4B010" w14:textId="3F8C2ACE"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1BD34130" w14:textId="59709EBD"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12788D15" w14:textId="2DDE1379"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ATIS.3GPP.38.471.V17.0.0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108" w:anchor="Rel-17" w:history="1">
        <w:r w:rsidRPr="00256C9E">
          <w:rPr>
            <w:color w:val="0563C1"/>
            <w:sz w:val="18"/>
            <w:szCs w:val="18"/>
            <w:u w:val="single"/>
            <w:lang w:val="es-ES_tradnl" w:eastAsia="en-GB"/>
          </w:rPr>
          <w:t>https://www.atis.org/3gpp-transpositions - Rel-17</w:t>
        </w:r>
      </w:hyperlink>
    </w:p>
    <w:p w14:paraId="35C90C69" w14:textId="33C1D5E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CCSA.3GPP.38.471.V17.0.0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109" w:history="1">
        <w:r w:rsidRPr="00256C9E">
          <w:rPr>
            <w:color w:val="0563C1"/>
            <w:sz w:val="18"/>
            <w:szCs w:val="18"/>
            <w:u w:val="single"/>
            <w:lang w:val="es-ES_tradnl" w:eastAsia="en-GB"/>
          </w:rPr>
          <w:t>https://www.ccsa.org.cn/api/portalsFile/downloadOldFile?type=17&amp;oldFileUrl=NTN/SRIT/CCSA.3GPP.38.471.V17.0.0.d</w:t>
        </w:r>
      </w:hyperlink>
      <w:hyperlink r:id="rId1110" w:history="1">
        <w:r w:rsidRPr="00256C9E">
          <w:rPr>
            <w:color w:val="0563C1"/>
            <w:sz w:val="18"/>
            <w:szCs w:val="18"/>
            <w:u w:val="single"/>
            <w:lang w:val="es-ES_tradnl" w:eastAsia="en-GB"/>
          </w:rPr>
          <w:t>oc</w:t>
        </w:r>
      </w:hyperlink>
    </w:p>
    <w:p w14:paraId="7CEDF14E" w14:textId="20C525F5"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138 471 V17.0.0 (2022-04)</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29.04.2022</w:t>
      </w:r>
      <w:r w:rsidRPr="00256C9E">
        <w:rPr>
          <w:rFonts w:ascii="Arial" w:hAnsi="Arial" w:cs="Arial"/>
          <w:szCs w:val="24"/>
          <w:lang w:val="es-ES_tradnl" w:eastAsia="en-GB"/>
        </w:rPr>
        <w:tab/>
      </w:r>
      <w:hyperlink r:id="rId1111" w:history="1">
        <w:r w:rsidRPr="00256C9E">
          <w:rPr>
            <w:color w:val="0563C1"/>
            <w:sz w:val="18"/>
            <w:szCs w:val="18"/>
            <w:u w:val="single"/>
            <w:lang w:val="es-ES_tradnl" w:eastAsia="en-GB"/>
          </w:rPr>
          <w:t>https://www.etsi.org/deliver/etsi_ts/138400_138499/138471/17.00.00_60/ts_138471v170000p.pdf</w:t>
        </w:r>
      </w:hyperlink>
    </w:p>
    <w:p w14:paraId="4F4F4362" w14:textId="341AAD2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38.471-17.0.0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1112" w:history="1">
        <w:r w:rsidRPr="00256C9E">
          <w:rPr>
            <w:color w:val="0563C1"/>
            <w:sz w:val="18"/>
            <w:szCs w:val="18"/>
            <w:u w:val="single"/>
            <w:lang w:val="es-ES_tradnl" w:eastAsia="en-GB"/>
          </w:rPr>
          <w:t>https://members.tsdsi.in/s/WCMqQ8sqLz28qfN</w:t>
        </w:r>
      </w:hyperlink>
    </w:p>
    <w:p w14:paraId="2ED8DECB" w14:textId="6B9CF07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TTAT.3G-38.471V17.0.0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1113" w:history="1">
        <w:r w:rsidRPr="00256C9E">
          <w:rPr>
            <w:color w:val="0563C1"/>
            <w:sz w:val="18"/>
            <w:szCs w:val="18"/>
            <w:u w:val="single"/>
            <w:lang w:val="es-ES_tradnl" w:eastAsia="en-GB"/>
          </w:rPr>
          <w:t>https://www.tta.or.kr/eng/ttaSearchEngView.do?key=461&amp;searchStandardNo=TTAT.3G-38.471V17.0.0&amp;searchCate=TTAS</w:t>
        </w:r>
      </w:hyperlink>
    </w:p>
    <w:p w14:paraId="50E7E391" w14:textId="2DD263CB"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6B121900" w14:textId="5805CB3B"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ATIS.3GPP.38.471.V18.0.0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114" w:anchor="Rel-18" w:history="1">
        <w:r w:rsidRPr="00256C9E">
          <w:rPr>
            <w:color w:val="0563C1"/>
            <w:sz w:val="18"/>
            <w:szCs w:val="18"/>
            <w:u w:val="single"/>
            <w:lang w:val="es-ES_tradnl" w:eastAsia="en-GB"/>
          </w:rPr>
          <w:t>https://www.atis.org/3gpp-transpositions - Rel-18</w:t>
        </w:r>
      </w:hyperlink>
    </w:p>
    <w:p w14:paraId="30560159" w14:textId="032E392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CCSA.3GPP.38.471.V18.0.0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115" w:history="1">
        <w:r w:rsidRPr="00256C9E">
          <w:rPr>
            <w:color w:val="0563C1"/>
            <w:sz w:val="18"/>
            <w:szCs w:val="18"/>
            <w:u w:val="single"/>
            <w:lang w:val="es-ES_tradnl" w:eastAsia="en-GB"/>
          </w:rPr>
          <w:t>https://www.ccsa.org.cn/api/portalsFile/downloadOldFile?type=17&amp;oldFileUrl=NTN/SRIT/CCSA.3GPP.38.471.V18.0.0.d</w:t>
        </w:r>
      </w:hyperlink>
      <w:hyperlink r:id="rId1116" w:history="1">
        <w:r w:rsidRPr="00256C9E">
          <w:rPr>
            <w:color w:val="0563C1"/>
            <w:sz w:val="18"/>
            <w:szCs w:val="18"/>
            <w:u w:val="single"/>
            <w:lang w:val="es-ES_tradnl" w:eastAsia="en-GB"/>
          </w:rPr>
          <w:t>ocx</w:t>
        </w:r>
      </w:hyperlink>
    </w:p>
    <w:p w14:paraId="6E7E7FFB" w14:textId="5DE8864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138 471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06.05.2024</w:t>
      </w:r>
      <w:r w:rsidRPr="00256C9E">
        <w:rPr>
          <w:rFonts w:ascii="Arial" w:hAnsi="Arial" w:cs="Arial"/>
          <w:szCs w:val="24"/>
          <w:lang w:val="es-ES_tradnl" w:eastAsia="en-GB"/>
        </w:rPr>
        <w:tab/>
      </w:r>
      <w:hyperlink r:id="rId1117" w:history="1">
        <w:r w:rsidRPr="00256C9E">
          <w:rPr>
            <w:color w:val="0563C1"/>
            <w:sz w:val="18"/>
            <w:szCs w:val="18"/>
            <w:u w:val="single"/>
            <w:lang w:val="es-ES_tradnl" w:eastAsia="en-GB"/>
          </w:rPr>
          <w:t>https://www.etsi.org/deliver/etsi_ts/138400_138499/138471/18.00.00_60/ts_138471v180000p.pdf</w:t>
        </w:r>
      </w:hyperlink>
    </w:p>
    <w:p w14:paraId="0600B96C" w14:textId="6C87CBC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38.471 -18.0.0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1118" w:history="1">
        <w:r w:rsidRPr="00256C9E">
          <w:rPr>
            <w:color w:val="0563C1"/>
            <w:sz w:val="18"/>
            <w:szCs w:val="18"/>
            <w:u w:val="single"/>
            <w:lang w:val="es-ES_tradnl" w:eastAsia="en-GB"/>
          </w:rPr>
          <w:t>https://members.tsdsi.in/s/oE47yE8dam8sswQ</w:t>
        </w:r>
      </w:hyperlink>
    </w:p>
    <w:p w14:paraId="64D613D0" w14:textId="60AE3E0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TTAT.3G-38.471V18.0.0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1119" w:history="1">
        <w:r w:rsidRPr="00256C9E">
          <w:rPr>
            <w:color w:val="0563C1"/>
            <w:sz w:val="18"/>
            <w:szCs w:val="18"/>
            <w:u w:val="single"/>
            <w:lang w:val="es-ES_tradnl" w:eastAsia="en-GB"/>
          </w:rPr>
          <w:t>https://www.tta.or.kr/eng/ttaSearchEngView.do?key=461&amp;searchStandardNo=TTAT.3G-38.471V18.0.0&amp;searchCate=TTAS</w:t>
        </w:r>
      </w:hyperlink>
    </w:p>
    <w:p w14:paraId="03C2F985"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lastRenderedPageBreak/>
        <w:t>1.3.1.4.52</w:t>
      </w:r>
      <w:r w:rsidRPr="00256C9E">
        <w:rPr>
          <w:lang w:val="es-ES_tradnl"/>
        </w:rPr>
        <w:tab/>
        <w:t>TS 38.472</w:t>
      </w:r>
    </w:p>
    <w:p w14:paraId="69EB0675" w14:textId="77777777" w:rsidR="00941FD9" w:rsidRPr="00256C9E" w:rsidRDefault="00941FD9" w:rsidP="00941FD9">
      <w:pPr>
        <w:pStyle w:val="Headingb"/>
        <w:rPr>
          <w:lang w:val="es-ES_tradnl"/>
        </w:rPr>
      </w:pPr>
      <w:bookmarkStart w:id="398" w:name="_Toc56152441"/>
      <w:bookmarkStart w:id="399" w:name="_Toc56153821"/>
      <w:bookmarkStart w:id="400" w:name="_Toc94532933"/>
      <w:bookmarkStart w:id="401" w:name="_Toc94533403"/>
      <w:r w:rsidRPr="00256C9E">
        <w:rPr>
          <w:lang w:val="es-ES_tradnl"/>
        </w:rPr>
        <w:t xml:space="preserve">NG-RAN; </w:t>
      </w:r>
      <w:bookmarkEnd w:id="398"/>
      <w:bookmarkEnd w:id="399"/>
      <w:bookmarkEnd w:id="400"/>
      <w:bookmarkEnd w:id="401"/>
      <w:r w:rsidRPr="00256C9E">
        <w:rPr>
          <w:lang w:val="es-ES_tradnl"/>
        </w:rPr>
        <w:t>transporte de señalización en F1</w:t>
      </w:r>
    </w:p>
    <w:p w14:paraId="7863979C" w14:textId="77777777" w:rsidR="00941FD9" w:rsidRPr="00256C9E" w:rsidRDefault="00941FD9" w:rsidP="002F5AC8">
      <w:pPr>
        <w:rPr>
          <w:lang w:val="es-ES_tradnl"/>
        </w:rPr>
      </w:pPr>
      <w:r w:rsidRPr="00256C9E">
        <w:rPr>
          <w:lang w:val="es-ES_tradnl"/>
        </w:rPr>
        <w:t>Este documento especifica las normas para el transporte de señalización que se debe utilizar en la interfaz F1. La interfaz F1 proporciona los medios necesarios para interconectar un gNB-CU y un gNB-DU de un gNB en una NG-RAN, o para interconectar un gNB-CU y un gNB-DU de un en-gNB en una E-UTR. En este documento se describe cómo se transportan por F1 los mensajes de señalización F1AP.</w:t>
      </w:r>
    </w:p>
    <w:p w14:paraId="1FBC2519" w14:textId="2D92AE95"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0FE7F971" w14:textId="58979FAE"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515910DB" w14:textId="343884C9"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ATIS.3GPP.38.472.V17.2.0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120" w:anchor="Rel-17" w:history="1">
        <w:r w:rsidRPr="00256C9E">
          <w:rPr>
            <w:color w:val="0563C1"/>
            <w:sz w:val="18"/>
            <w:szCs w:val="18"/>
            <w:u w:val="single"/>
            <w:lang w:val="es-ES_tradnl" w:eastAsia="en-GB"/>
          </w:rPr>
          <w:t>https://www.atis.org/3gpp-transpositions - Rel-17</w:t>
        </w:r>
      </w:hyperlink>
    </w:p>
    <w:p w14:paraId="60E89339" w14:textId="0D400A3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CCSA.3GPP.38.472.V17.2.0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121" w:history="1">
        <w:r w:rsidRPr="00256C9E">
          <w:rPr>
            <w:color w:val="0563C1"/>
            <w:sz w:val="18"/>
            <w:szCs w:val="18"/>
            <w:u w:val="single"/>
            <w:lang w:val="es-ES_tradnl" w:eastAsia="en-GB"/>
          </w:rPr>
          <w:t>https://www.ccsa.org.cn/api/portalsFile/downloadOldFile?type=17&amp;oldFileUrl=NTN/SRIT/CCSA.3GPP.38.472.V17.2.0.docx</w:t>
        </w:r>
      </w:hyperlink>
    </w:p>
    <w:p w14:paraId="5564E09A" w14:textId="17A9F263"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138 472 V17.2.0 (2023-07)</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19.07.2023</w:t>
      </w:r>
      <w:r w:rsidRPr="00256C9E">
        <w:rPr>
          <w:rFonts w:ascii="Arial" w:hAnsi="Arial" w:cs="Arial"/>
          <w:szCs w:val="24"/>
          <w:lang w:val="es-ES_tradnl" w:eastAsia="en-GB"/>
        </w:rPr>
        <w:tab/>
      </w:r>
      <w:hyperlink r:id="rId1122" w:history="1">
        <w:r w:rsidRPr="00256C9E">
          <w:rPr>
            <w:color w:val="0563C1"/>
            <w:sz w:val="18"/>
            <w:szCs w:val="18"/>
            <w:u w:val="single"/>
            <w:lang w:val="es-ES_tradnl" w:eastAsia="en-GB"/>
          </w:rPr>
          <w:t>https://www.etsi.org/deliver/etsi_ts/138400_138499/138472/17.02.00_60/ts_138472v170200p.pdf</w:t>
        </w:r>
      </w:hyperlink>
    </w:p>
    <w:p w14:paraId="1A094731" w14:textId="2778E61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38.472-17.2.0 V1.2.0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02.11.2023</w:t>
      </w:r>
      <w:r w:rsidRPr="00256C9E">
        <w:rPr>
          <w:rFonts w:ascii="Arial" w:hAnsi="Arial" w:cs="Arial"/>
          <w:szCs w:val="24"/>
          <w:lang w:val="es-ES_tradnl" w:eastAsia="en-GB"/>
        </w:rPr>
        <w:tab/>
      </w:r>
      <w:hyperlink r:id="rId1123" w:history="1">
        <w:r w:rsidRPr="00256C9E">
          <w:rPr>
            <w:color w:val="0563C1"/>
            <w:sz w:val="18"/>
            <w:szCs w:val="18"/>
            <w:u w:val="single"/>
            <w:lang w:val="es-ES_tradnl" w:eastAsia="en-GB"/>
          </w:rPr>
          <w:t>https://members.tsdsi.in/s/gZLS9AC32LdPMYM</w:t>
        </w:r>
      </w:hyperlink>
    </w:p>
    <w:p w14:paraId="70FCF512" w14:textId="40DDF94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TTAT.3G-38.472V17.2.0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27.10.2023</w:t>
      </w:r>
      <w:r w:rsidRPr="00256C9E">
        <w:rPr>
          <w:rFonts w:ascii="Arial" w:hAnsi="Arial" w:cs="Arial"/>
          <w:szCs w:val="24"/>
          <w:lang w:val="es-ES_tradnl" w:eastAsia="en-GB"/>
        </w:rPr>
        <w:tab/>
      </w:r>
      <w:hyperlink r:id="rId1124" w:history="1">
        <w:r w:rsidRPr="00256C9E">
          <w:rPr>
            <w:color w:val="0563C1"/>
            <w:sz w:val="18"/>
            <w:szCs w:val="18"/>
            <w:u w:val="single"/>
            <w:lang w:val="es-ES_tradnl" w:eastAsia="en-GB"/>
          </w:rPr>
          <w:t>https://www.tta.or.kr/eng/ttaSearchEngView.do?key=461&amp;searchStandardNo=TTAT.3G-38.472V17.2.0&amp;searchCate=TTAS</w:t>
        </w:r>
      </w:hyperlink>
    </w:p>
    <w:p w14:paraId="33529E50" w14:textId="0EC22ACA"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039036C3" w14:textId="774464B2"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ATIS.3GPP.38.472.V18.1.0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125" w:anchor="Rel-18" w:history="1">
        <w:r w:rsidRPr="00256C9E">
          <w:rPr>
            <w:color w:val="0563C1"/>
            <w:sz w:val="18"/>
            <w:szCs w:val="18"/>
            <w:u w:val="single"/>
            <w:lang w:val="es-ES_tradnl" w:eastAsia="en-GB"/>
          </w:rPr>
          <w:t>https://www.atis.org/3gpp-transpositions - Rel-18</w:t>
        </w:r>
      </w:hyperlink>
    </w:p>
    <w:p w14:paraId="4E918632" w14:textId="18E5AA9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CCSA.3GPP.38.472.V18.1.0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126" w:history="1">
        <w:r w:rsidRPr="00256C9E">
          <w:rPr>
            <w:color w:val="0563C1"/>
            <w:sz w:val="18"/>
            <w:szCs w:val="18"/>
            <w:u w:val="single"/>
            <w:lang w:val="es-ES_tradnl" w:eastAsia="en-GB"/>
          </w:rPr>
          <w:t>https://www.ccsa.org.cn/api/portalsFile/downloadOldFile?type=17&amp;oldFileUrl=NTN/SRIT/CCSA.3GPP.38.472.V18.1.0.d</w:t>
        </w:r>
      </w:hyperlink>
      <w:hyperlink r:id="rId1127" w:history="1">
        <w:r w:rsidRPr="00256C9E">
          <w:rPr>
            <w:color w:val="0563C1"/>
            <w:sz w:val="18"/>
            <w:szCs w:val="18"/>
            <w:u w:val="single"/>
            <w:lang w:val="es-ES_tradnl" w:eastAsia="en-GB"/>
          </w:rPr>
          <w:t>ocx</w:t>
        </w:r>
      </w:hyperlink>
    </w:p>
    <w:p w14:paraId="3FD5FE36" w14:textId="0ED23A33"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138 472 V18.1.0 (2024-08)</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07.08.2024</w:t>
      </w:r>
      <w:r w:rsidRPr="00256C9E">
        <w:rPr>
          <w:rFonts w:ascii="Arial" w:hAnsi="Arial" w:cs="Arial"/>
          <w:szCs w:val="24"/>
          <w:lang w:val="es-ES_tradnl" w:eastAsia="en-GB"/>
        </w:rPr>
        <w:tab/>
      </w:r>
      <w:hyperlink r:id="rId1128" w:history="1">
        <w:r w:rsidRPr="00256C9E">
          <w:rPr>
            <w:color w:val="0563C1"/>
            <w:sz w:val="18"/>
            <w:szCs w:val="18"/>
            <w:u w:val="single"/>
            <w:lang w:val="es-ES_tradnl" w:eastAsia="en-GB"/>
          </w:rPr>
          <w:t>https://www.etsi.org/deliver/etsi_ts/138400_138499/138472/18.01.00_60/ts_138472v180100p.pdf</w:t>
        </w:r>
      </w:hyperlink>
    </w:p>
    <w:p w14:paraId="0F86337D" w14:textId="142BDC7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38.472 -18.1.0 V1.0.0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1129" w:history="1">
        <w:r w:rsidRPr="00256C9E">
          <w:rPr>
            <w:color w:val="0563C1"/>
            <w:sz w:val="18"/>
            <w:szCs w:val="18"/>
            <w:u w:val="single"/>
            <w:lang w:val="es-ES_tradnl" w:eastAsia="en-GB"/>
          </w:rPr>
          <w:t>https://members.tsdsi.in/s/X79fCWCWe6iL7CC</w:t>
        </w:r>
      </w:hyperlink>
    </w:p>
    <w:p w14:paraId="2A71FC08" w14:textId="077421C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TTAT.3G-38.472V18.1.0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1130" w:history="1">
        <w:r w:rsidRPr="00256C9E">
          <w:rPr>
            <w:color w:val="0563C1"/>
            <w:sz w:val="18"/>
            <w:szCs w:val="18"/>
            <w:u w:val="single"/>
            <w:lang w:val="es-ES_tradnl" w:eastAsia="en-GB"/>
          </w:rPr>
          <w:t>https://www.tta.or.kr/eng/ttaSearchEngView.do?key=461&amp;searchStandardNo=TTAT.3G-38.472V18.1.0&amp;searchCate=TTAS</w:t>
        </w:r>
      </w:hyperlink>
    </w:p>
    <w:p w14:paraId="71DE8C87"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1.3.1.4.53</w:t>
      </w:r>
      <w:r w:rsidRPr="00256C9E">
        <w:rPr>
          <w:lang w:val="es-ES_tradnl"/>
        </w:rPr>
        <w:tab/>
        <w:t>TS 38.473</w:t>
      </w:r>
    </w:p>
    <w:p w14:paraId="01C21E25" w14:textId="77777777" w:rsidR="00941FD9" w:rsidRPr="00256C9E" w:rsidRDefault="00941FD9" w:rsidP="00941FD9">
      <w:pPr>
        <w:pStyle w:val="Headingb"/>
        <w:widowControl w:val="0"/>
        <w:rPr>
          <w:lang w:val="es-ES_tradnl"/>
        </w:rPr>
      </w:pPr>
      <w:bookmarkStart w:id="402" w:name="_Toc56152442"/>
      <w:bookmarkStart w:id="403" w:name="_Toc56153822"/>
      <w:bookmarkStart w:id="404" w:name="_Toc94532934"/>
      <w:bookmarkStart w:id="405" w:name="_Toc94533404"/>
      <w:r w:rsidRPr="00256C9E">
        <w:rPr>
          <w:lang w:val="es-ES_tradnl"/>
        </w:rPr>
        <w:t xml:space="preserve">NG-RAN; </w:t>
      </w:r>
      <w:bookmarkEnd w:id="402"/>
      <w:bookmarkEnd w:id="403"/>
      <w:bookmarkEnd w:id="404"/>
      <w:bookmarkEnd w:id="405"/>
      <w:r w:rsidRPr="00256C9E">
        <w:rPr>
          <w:lang w:val="es-ES_tradnl"/>
        </w:rPr>
        <w:t>protocolo de aplicación F1 (F1AP)</w:t>
      </w:r>
    </w:p>
    <w:p w14:paraId="0F0B11BD" w14:textId="77777777" w:rsidR="00941FD9" w:rsidRPr="00256C9E" w:rsidRDefault="00941FD9" w:rsidP="002F5AC8">
      <w:pPr>
        <w:rPr>
          <w:lang w:val="es-ES_tradnl"/>
        </w:rPr>
      </w:pPr>
      <w:r w:rsidRPr="00256C9E">
        <w:rPr>
          <w:lang w:val="es-ES_tradnl"/>
        </w:rPr>
        <w:t>En este documento se especifica el protocolo de señalización de la capa de red radioeléctrica 5G para la interfaz F1. La interfaz F1 proporciona los medios necesarios para interconectar un gNB-CU y un gNB-DU de un gNB en una NG-RAN, o para interconectar un gNB-CU y un gNB-DU de un en-gNB en una E-UTRAN. El protocolo de aplicación F1 (F1AP) soporta las funciones de la interfaz F1 mediante los procedimientos de señalización definidos en este documento. El F1AP se desarrolla de acuerdo con los principios generales establecidos en TS 38.401 y TS 38.470.</w:t>
      </w:r>
    </w:p>
    <w:p w14:paraId="36B43E27" w14:textId="10B5DBE5"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3BC13B61" w14:textId="5F68390C"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7F0FD093" w14:textId="7593BC93"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ATIS.3GPP.38.473.V17.10.0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1131" w:anchor="Rel-17" w:history="1">
        <w:r w:rsidRPr="00256C9E">
          <w:rPr>
            <w:color w:val="0563C1"/>
            <w:sz w:val="18"/>
            <w:szCs w:val="18"/>
            <w:u w:val="single"/>
            <w:lang w:val="es-ES_tradnl" w:eastAsia="en-GB"/>
          </w:rPr>
          <w:t>https://www.atis.org/3gpp-transpositions - Rel-17</w:t>
        </w:r>
      </w:hyperlink>
    </w:p>
    <w:p w14:paraId="1CC19D87" w14:textId="518CA93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CCSA.3GPP.38.473.V17.10.0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132" w:history="1">
        <w:r w:rsidRPr="00256C9E">
          <w:rPr>
            <w:color w:val="0563C1"/>
            <w:sz w:val="18"/>
            <w:szCs w:val="18"/>
            <w:u w:val="single"/>
            <w:lang w:val="es-ES_tradnl" w:eastAsia="en-GB"/>
          </w:rPr>
          <w:t>https://www.ccsa.org.cn/api/portalsFile/downloadOldFile?type=17&amp;oldFileUrl=NTN/SRIT/CCSA.3GPP.38.473.V17.10.0.</w:t>
        </w:r>
      </w:hyperlink>
      <w:hyperlink r:id="rId1133" w:history="1">
        <w:r w:rsidRPr="00256C9E">
          <w:rPr>
            <w:color w:val="0563C1"/>
            <w:sz w:val="18"/>
            <w:szCs w:val="18"/>
            <w:u w:val="single"/>
            <w:lang w:val="es-ES_tradnl" w:eastAsia="en-GB"/>
          </w:rPr>
          <w:t>docx</w:t>
        </w:r>
      </w:hyperlink>
    </w:p>
    <w:p w14:paraId="4AC4FCEA" w14:textId="1BBD2EEE"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138 473 V17.10.0 (2024-09)</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26.09.2024</w:t>
      </w:r>
      <w:r w:rsidRPr="00256C9E">
        <w:rPr>
          <w:rFonts w:ascii="Arial" w:hAnsi="Arial" w:cs="Arial"/>
          <w:szCs w:val="24"/>
          <w:lang w:val="es-ES_tradnl" w:eastAsia="en-GB"/>
        </w:rPr>
        <w:tab/>
      </w:r>
      <w:hyperlink r:id="rId1134" w:history="1">
        <w:r w:rsidRPr="00256C9E">
          <w:rPr>
            <w:color w:val="0563C1"/>
            <w:sz w:val="18"/>
            <w:szCs w:val="18"/>
            <w:u w:val="single"/>
            <w:lang w:val="es-ES_tradnl" w:eastAsia="en-GB"/>
          </w:rPr>
          <w:t>https://www.etsi.org/deliver/etsi_ts/138400_138499/138473/17.10.00_60/ts_138473v171000p.pdf</w:t>
        </w:r>
      </w:hyperlink>
    </w:p>
    <w:p w14:paraId="022771AE" w14:textId="71E3E3C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38.473-17.10.0 V1.10.0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1135" w:history="1">
        <w:r w:rsidRPr="00256C9E">
          <w:rPr>
            <w:color w:val="0563C1"/>
            <w:sz w:val="18"/>
            <w:szCs w:val="18"/>
            <w:u w:val="single"/>
            <w:lang w:val="es-ES_tradnl" w:eastAsia="en-GB"/>
          </w:rPr>
          <w:t>https://members.tsdsi.in/s/B4fYxtHKrZmC4bE</w:t>
        </w:r>
      </w:hyperlink>
    </w:p>
    <w:p w14:paraId="3E40DD6E" w14:textId="3BEDF49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TTAT.3G-38.473V17.10.0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136" w:history="1">
        <w:r w:rsidRPr="00256C9E">
          <w:rPr>
            <w:color w:val="0563C1"/>
            <w:sz w:val="18"/>
            <w:szCs w:val="18"/>
            <w:u w:val="single"/>
            <w:lang w:val="es-ES_tradnl" w:eastAsia="en-GB"/>
          </w:rPr>
          <w:t>https://www.tta.or.kr/eng/ttaSearchEngView.do?key=461&amp;searchStandardNo=TTAT.3G-</w:t>
        </w:r>
        <w:r w:rsidRPr="00256C9E">
          <w:rPr>
            <w:color w:val="0563C1"/>
            <w:sz w:val="18"/>
            <w:szCs w:val="18"/>
            <w:u w:val="single"/>
            <w:lang w:val="es-ES_tradnl" w:eastAsia="en-GB"/>
          </w:rPr>
          <w:lastRenderedPageBreak/>
          <w:t>38.473V17.10.0&amp;searchCate=TTAS</w:t>
        </w:r>
      </w:hyperlink>
    </w:p>
    <w:p w14:paraId="597B87CC" w14:textId="22B53D13" w:rsidR="00941FD9" w:rsidRPr="00256C9E" w:rsidRDefault="00F1137E" w:rsidP="00941FD9">
      <w:pPr>
        <w:widowControl w:val="0"/>
        <w:tabs>
          <w:tab w:val="left" w:pos="90"/>
        </w:tabs>
        <w:overflowPunct/>
        <w:textAlignment w:val="auto"/>
        <w:rPr>
          <w:b/>
          <w:bCs/>
          <w:color w:val="000000"/>
          <w:sz w:val="23"/>
          <w:szCs w:val="23"/>
          <w:lang w:val="es-ES_tradnl" w:eastAsia="en-GB"/>
        </w:rPr>
      </w:pPr>
      <w:r w:rsidRPr="00256C9E">
        <w:rPr>
          <w:b/>
          <w:bCs/>
          <w:color w:val="000000"/>
          <w:sz w:val="18"/>
          <w:szCs w:val="18"/>
          <w:lang w:val="es-ES_tradnl" w:eastAsia="en-GB"/>
        </w:rPr>
        <w:t>Versión 18</w:t>
      </w:r>
    </w:p>
    <w:p w14:paraId="73158ED9" w14:textId="74DC9D11"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ATIS.3GPP.38.473.V18.3.0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1137" w:anchor="Rel-18" w:history="1">
        <w:r w:rsidRPr="00256C9E">
          <w:rPr>
            <w:color w:val="0563C1"/>
            <w:sz w:val="18"/>
            <w:szCs w:val="18"/>
            <w:u w:val="single"/>
            <w:lang w:val="es-ES_tradnl" w:eastAsia="en-GB"/>
          </w:rPr>
          <w:t>https://www.atis.org/3gpp-transpositions - Rel-18</w:t>
        </w:r>
      </w:hyperlink>
    </w:p>
    <w:p w14:paraId="1D1610B2" w14:textId="01D1E59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CCSA.3GPP.38.473.V18.3.0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138" w:history="1">
        <w:r w:rsidRPr="00256C9E">
          <w:rPr>
            <w:color w:val="0563C1"/>
            <w:sz w:val="18"/>
            <w:szCs w:val="18"/>
            <w:u w:val="single"/>
            <w:lang w:val="es-ES_tradnl" w:eastAsia="en-GB"/>
          </w:rPr>
          <w:t>https://www.ccsa.org.cn/api/portalsFile/downloadOldFile?type=17&amp;oldFileUrl=NTN/SRIT/CCSA.3GPP.38.473.V18.3.0.d</w:t>
        </w:r>
      </w:hyperlink>
      <w:hyperlink r:id="rId1139" w:history="1">
        <w:r w:rsidRPr="00256C9E">
          <w:rPr>
            <w:color w:val="0563C1"/>
            <w:sz w:val="18"/>
            <w:szCs w:val="18"/>
            <w:u w:val="single"/>
            <w:lang w:val="es-ES_tradnl" w:eastAsia="en-GB"/>
          </w:rPr>
          <w:t>ocx</w:t>
        </w:r>
      </w:hyperlink>
    </w:p>
    <w:p w14:paraId="728B4BDC" w14:textId="17056F4B"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138 473 V18.3.0 (2024-09)</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26.09.2024</w:t>
      </w:r>
      <w:r w:rsidRPr="00256C9E">
        <w:rPr>
          <w:rFonts w:ascii="Arial" w:hAnsi="Arial" w:cs="Arial"/>
          <w:szCs w:val="24"/>
          <w:lang w:val="es-ES_tradnl" w:eastAsia="en-GB"/>
        </w:rPr>
        <w:tab/>
      </w:r>
      <w:hyperlink r:id="rId1140" w:history="1">
        <w:r w:rsidRPr="00256C9E">
          <w:rPr>
            <w:color w:val="0563C1"/>
            <w:sz w:val="18"/>
            <w:szCs w:val="18"/>
            <w:u w:val="single"/>
            <w:lang w:val="es-ES_tradnl" w:eastAsia="en-GB"/>
          </w:rPr>
          <w:t>https://www.etsi.org/deliver/etsi_ts/138400_138499/138473/18.03.00_60/ts_138473v180300p.pdf</w:t>
        </w:r>
      </w:hyperlink>
    </w:p>
    <w:p w14:paraId="64EA36E6" w14:textId="685E5A1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38.473- 18.3.0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1141" w:history="1">
        <w:r w:rsidRPr="00256C9E">
          <w:rPr>
            <w:color w:val="0563C1"/>
            <w:sz w:val="18"/>
            <w:szCs w:val="18"/>
            <w:u w:val="single"/>
            <w:lang w:val="es-ES_tradnl" w:eastAsia="en-GB"/>
          </w:rPr>
          <w:t>https://members.tsdsi.in/s/QNJLHGC7Yr5w8wk</w:t>
        </w:r>
      </w:hyperlink>
    </w:p>
    <w:p w14:paraId="0848F8B0" w14:textId="472BE26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TTAT.3G-38.473V18.3.0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142" w:history="1">
        <w:r w:rsidRPr="00256C9E">
          <w:rPr>
            <w:color w:val="0563C1"/>
            <w:sz w:val="18"/>
            <w:szCs w:val="18"/>
            <w:u w:val="single"/>
            <w:lang w:val="es-ES_tradnl" w:eastAsia="en-GB"/>
          </w:rPr>
          <w:t>https://www.tta.or.kr/eng/ttaSearchEngView.do?key=461&amp;searchStandardNo=TTAT.3G-38.473V18.3.0&amp;searchCate=TTAS</w:t>
        </w:r>
      </w:hyperlink>
    </w:p>
    <w:p w14:paraId="72793753" w14:textId="77777777" w:rsidR="00941FD9" w:rsidRPr="00256C9E" w:rsidRDefault="00941FD9" w:rsidP="008F5065">
      <w:pPr>
        <w:pStyle w:val="Heading5"/>
        <w:tabs>
          <w:tab w:val="clear" w:pos="992"/>
          <w:tab w:val="left" w:pos="1418"/>
        </w:tabs>
        <w:ind w:left="1418" w:hanging="1418"/>
        <w:rPr>
          <w:lang w:val="es-ES_tradnl"/>
        </w:rPr>
      </w:pPr>
      <w:r w:rsidRPr="00256C9E">
        <w:rPr>
          <w:lang w:val="es-ES_tradnl"/>
        </w:rPr>
        <w:t>1.3.1.4.54</w:t>
      </w:r>
      <w:r w:rsidRPr="00256C9E">
        <w:rPr>
          <w:lang w:val="es-ES_tradnl"/>
        </w:rPr>
        <w:tab/>
        <w:t>TS 38.474</w:t>
      </w:r>
    </w:p>
    <w:p w14:paraId="2F4C5E9E" w14:textId="77777777" w:rsidR="00941FD9" w:rsidRPr="00256C9E" w:rsidRDefault="00941FD9" w:rsidP="00941FD9">
      <w:pPr>
        <w:pStyle w:val="Headingb"/>
        <w:rPr>
          <w:lang w:val="es-ES_tradnl"/>
        </w:rPr>
      </w:pPr>
      <w:bookmarkStart w:id="406" w:name="_Toc56152443"/>
      <w:bookmarkStart w:id="407" w:name="_Toc56153823"/>
      <w:bookmarkStart w:id="408" w:name="_Toc94532935"/>
      <w:bookmarkStart w:id="409" w:name="_Toc94533405"/>
      <w:r w:rsidRPr="00256C9E">
        <w:rPr>
          <w:lang w:val="es-ES_tradnl"/>
        </w:rPr>
        <w:t xml:space="preserve">NG-RAN; </w:t>
      </w:r>
      <w:bookmarkEnd w:id="406"/>
      <w:bookmarkEnd w:id="407"/>
      <w:bookmarkEnd w:id="408"/>
      <w:bookmarkEnd w:id="409"/>
      <w:r w:rsidRPr="00256C9E">
        <w:rPr>
          <w:lang w:val="es-ES_tradnl"/>
        </w:rPr>
        <w:t>transporte de datos en F1</w:t>
      </w:r>
    </w:p>
    <w:p w14:paraId="1FD6A9CB" w14:textId="77777777" w:rsidR="00941FD9" w:rsidRPr="00256C9E" w:rsidRDefault="00941FD9" w:rsidP="00941FD9">
      <w:pPr>
        <w:rPr>
          <w:lang w:val="es-ES_tradnl"/>
        </w:rPr>
      </w:pPr>
      <w:r w:rsidRPr="00256C9E">
        <w:rPr>
          <w:lang w:val="es-ES_tradnl"/>
        </w:rPr>
        <w:t>En este documento se especifican las normas para los protocolos de transporte de datos del usuario y protocolos de señalización relacionados a fin de establecer los portadores de transporte del plano de usuario sobre la interfaz F1. La interfaz F1 proporciona medios para interconectar un gNB-CU y un gNB-DU de un gNB en una NG-RAN, o para interconectar un gNB-CU y un gNB-DU de un en-gNB en una E-UTRAN.</w:t>
      </w:r>
    </w:p>
    <w:p w14:paraId="093C94C9" w14:textId="3D254EF7"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742493CC" w14:textId="02DF8C8F"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3A46DC77" w14:textId="6ABB31A9"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ATIS.3GPP.38.474.V17.0.0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143" w:anchor="Rel-17" w:history="1">
        <w:r w:rsidRPr="00256C9E">
          <w:rPr>
            <w:color w:val="0563C1"/>
            <w:sz w:val="18"/>
            <w:szCs w:val="18"/>
            <w:u w:val="single"/>
            <w:lang w:val="es-ES_tradnl" w:eastAsia="en-GB"/>
          </w:rPr>
          <w:t>https://www.atis.org/3gpp-transpositions - Rel-17</w:t>
        </w:r>
      </w:hyperlink>
    </w:p>
    <w:p w14:paraId="4B8495AD" w14:textId="327519B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CCSA.3GPP.38.474.V17.0.0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144" w:history="1">
        <w:r w:rsidRPr="00256C9E">
          <w:rPr>
            <w:color w:val="0563C1"/>
            <w:sz w:val="18"/>
            <w:szCs w:val="18"/>
            <w:u w:val="single"/>
            <w:lang w:val="es-ES_tradnl" w:eastAsia="en-GB"/>
          </w:rPr>
          <w:t>https://www.ccsa.org.cn/api/portalsFile/downloadOldFile?type=17&amp;oldFileUrl=NTN/SRIT/CCSA.3GPP.38.474.V17.0.0.zip</w:t>
        </w:r>
      </w:hyperlink>
    </w:p>
    <w:p w14:paraId="386EDC86" w14:textId="2323CAF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138 474 V17.0.0 (2022-04)</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29.04.2022</w:t>
      </w:r>
      <w:r w:rsidRPr="00256C9E">
        <w:rPr>
          <w:rFonts w:ascii="Arial" w:hAnsi="Arial" w:cs="Arial"/>
          <w:szCs w:val="24"/>
          <w:lang w:val="es-ES_tradnl" w:eastAsia="en-GB"/>
        </w:rPr>
        <w:tab/>
      </w:r>
      <w:hyperlink r:id="rId1145" w:history="1">
        <w:r w:rsidRPr="00256C9E">
          <w:rPr>
            <w:color w:val="0563C1"/>
            <w:sz w:val="18"/>
            <w:szCs w:val="18"/>
            <w:u w:val="single"/>
            <w:lang w:val="es-ES_tradnl" w:eastAsia="en-GB"/>
          </w:rPr>
          <w:t>https://www.etsi.org/deliver/etsi_ts/138400_138499/138474/17.00.00_60/ts_138474v170000p.pdf</w:t>
        </w:r>
      </w:hyperlink>
    </w:p>
    <w:p w14:paraId="100ECFE2" w14:textId="74C35CE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38.474-17.0.0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1146" w:history="1">
        <w:r w:rsidRPr="00256C9E">
          <w:rPr>
            <w:color w:val="0563C1"/>
            <w:sz w:val="18"/>
            <w:szCs w:val="18"/>
            <w:u w:val="single"/>
            <w:lang w:val="es-ES_tradnl" w:eastAsia="en-GB"/>
          </w:rPr>
          <w:t>https://members.tsdsi.in/s/cjZABLoGzGwkyo3</w:t>
        </w:r>
      </w:hyperlink>
    </w:p>
    <w:p w14:paraId="2349C45B" w14:textId="47C5BFC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TTAT.3G-38.474V17.0.0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1147" w:history="1">
        <w:r w:rsidRPr="00256C9E">
          <w:rPr>
            <w:color w:val="0563C1"/>
            <w:sz w:val="18"/>
            <w:szCs w:val="18"/>
            <w:u w:val="single"/>
            <w:lang w:val="es-ES_tradnl" w:eastAsia="en-GB"/>
          </w:rPr>
          <w:t>https://www.tta.or.kr/eng/ttaSearchEngView.do?key=461&amp;searchStandardNo=TTAT.3G-38.474V17.0.0&amp;searchCate=TTAS</w:t>
        </w:r>
      </w:hyperlink>
    </w:p>
    <w:p w14:paraId="5FFE93D3" w14:textId="538831C0"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4479EB68" w14:textId="39467A64"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ATIS.3GPP.38.474.V18.0.0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148" w:anchor="Rel-18" w:history="1">
        <w:r w:rsidRPr="00256C9E">
          <w:rPr>
            <w:color w:val="0563C1"/>
            <w:sz w:val="18"/>
            <w:szCs w:val="18"/>
            <w:u w:val="single"/>
            <w:lang w:val="es-ES_tradnl" w:eastAsia="en-GB"/>
          </w:rPr>
          <w:t>https://www.atis.org/3gpp-transpositions - Rel-18</w:t>
        </w:r>
      </w:hyperlink>
    </w:p>
    <w:p w14:paraId="1448C1E3" w14:textId="1870986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CCSA.3GPP.38.474.V18.0.0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149" w:history="1">
        <w:r w:rsidRPr="00256C9E">
          <w:rPr>
            <w:color w:val="0563C1"/>
            <w:sz w:val="18"/>
            <w:szCs w:val="18"/>
            <w:u w:val="single"/>
            <w:lang w:val="es-ES_tradnl" w:eastAsia="en-GB"/>
          </w:rPr>
          <w:t>https://www.ccsa.org.cn/api/portalsFile/downloadOldFile?type=17&amp;oldFileUrl=NTN/SRIT/CCSA.3GPP.38.474.V18.0.0.d</w:t>
        </w:r>
      </w:hyperlink>
      <w:hyperlink r:id="rId1150" w:history="1">
        <w:r w:rsidRPr="00256C9E">
          <w:rPr>
            <w:color w:val="0563C1"/>
            <w:sz w:val="18"/>
            <w:szCs w:val="18"/>
            <w:u w:val="single"/>
            <w:lang w:val="es-ES_tradnl" w:eastAsia="en-GB"/>
          </w:rPr>
          <w:t>ocx</w:t>
        </w:r>
      </w:hyperlink>
    </w:p>
    <w:p w14:paraId="4642D16B" w14:textId="051145AE"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138 474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06.05.2024</w:t>
      </w:r>
      <w:r w:rsidRPr="00256C9E">
        <w:rPr>
          <w:rFonts w:ascii="Arial" w:hAnsi="Arial" w:cs="Arial"/>
          <w:szCs w:val="24"/>
          <w:lang w:val="es-ES_tradnl" w:eastAsia="en-GB"/>
        </w:rPr>
        <w:tab/>
      </w:r>
      <w:hyperlink r:id="rId1151" w:history="1">
        <w:r w:rsidRPr="00256C9E">
          <w:rPr>
            <w:color w:val="0563C1"/>
            <w:sz w:val="18"/>
            <w:szCs w:val="18"/>
            <w:u w:val="single"/>
            <w:lang w:val="es-ES_tradnl" w:eastAsia="en-GB"/>
          </w:rPr>
          <w:t>https://www.etsi.org/deliver/etsi_ts/138400_138499/138474/18.00.00_60/ts_138474v180000p.pdf</w:t>
        </w:r>
      </w:hyperlink>
    </w:p>
    <w:p w14:paraId="0C68D94E" w14:textId="6D3B827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38.474 -18.0.0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1152" w:history="1">
        <w:r w:rsidRPr="00256C9E">
          <w:rPr>
            <w:color w:val="0563C1"/>
            <w:sz w:val="18"/>
            <w:szCs w:val="18"/>
            <w:u w:val="single"/>
            <w:lang w:val="es-ES_tradnl" w:eastAsia="en-GB"/>
          </w:rPr>
          <w:t>https://members.tsdsi.in/s/4aTjdFqsidx6ay7</w:t>
        </w:r>
      </w:hyperlink>
    </w:p>
    <w:p w14:paraId="2D653A3D" w14:textId="34B416D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TTAT.3G-38.474V18.0.0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1153" w:history="1">
        <w:r w:rsidRPr="00256C9E">
          <w:rPr>
            <w:color w:val="0563C1"/>
            <w:sz w:val="18"/>
            <w:szCs w:val="18"/>
            <w:u w:val="single"/>
            <w:lang w:val="es-ES_tradnl" w:eastAsia="en-GB"/>
          </w:rPr>
          <w:t>https://www.tta.or.kr/eng/ttaSearchEngView.do?key=461&amp;searchStandardNo=TTAT.3G-38.474V18.0.0&amp;searchCate=TTAS</w:t>
        </w:r>
      </w:hyperlink>
    </w:p>
    <w:p w14:paraId="1F77F2C8" w14:textId="76C01E1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TTAT.3G-38.474V18.0.0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1154" w:history="1">
        <w:r w:rsidRPr="00256C9E">
          <w:rPr>
            <w:color w:val="0563C1"/>
            <w:sz w:val="18"/>
            <w:szCs w:val="18"/>
            <w:u w:val="single"/>
            <w:lang w:val="es-ES_tradnl" w:eastAsia="en-GB"/>
          </w:rPr>
          <w:t>https://committee.tta.or.kr/data/standard_view.jsp?pk_num=TTAT.3G-38.474V18.0.0&amp;commit_code=PG1102</w:t>
        </w:r>
      </w:hyperlink>
    </w:p>
    <w:p w14:paraId="57A9941C" w14:textId="77777777" w:rsidR="00941FD9" w:rsidRPr="00256C9E" w:rsidRDefault="00941FD9" w:rsidP="002F5AC8">
      <w:pPr>
        <w:pStyle w:val="Heading4"/>
        <w:rPr>
          <w:rFonts w:ascii="Aptos" w:hAnsi="Aptos"/>
          <w:kern w:val="2"/>
          <w:szCs w:val="24"/>
          <w:lang w:val="es-ES_tradnl"/>
          <w14:ligatures w14:val="standardContextual"/>
        </w:rPr>
      </w:pPr>
      <w:r w:rsidRPr="00256C9E">
        <w:rPr>
          <w:lang w:val="es-ES_tradnl"/>
        </w:rPr>
        <w:lastRenderedPageBreak/>
        <w:t>1.3.1.5</w:t>
      </w:r>
      <w:r w:rsidRPr="00256C9E">
        <w:rPr>
          <w:lang w:val="es-ES_tradnl"/>
        </w:rPr>
        <w:tab/>
        <w:t>Aspectos de las radiofrecuencias</w:t>
      </w:r>
    </w:p>
    <w:p w14:paraId="1FA3CB84" w14:textId="77777777" w:rsidR="00941FD9" w:rsidRPr="00256C9E" w:rsidRDefault="00941FD9" w:rsidP="00941FD9">
      <w:pPr>
        <w:pStyle w:val="Heading5"/>
        <w:rPr>
          <w:lang w:val="es-ES_tradnl"/>
        </w:rPr>
      </w:pPr>
      <w:r w:rsidRPr="00256C9E">
        <w:rPr>
          <w:lang w:val="es-ES_tradnl"/>
        </w:rPr>
        <w:t>1.3.1.5.1</w:t>
      </w:r>
      <w:r w:rsidRPr="00256C9E">
        <w:rPr>
          <w:lang w:val="es-ES_tradnl"/>
        </w:rPr>
        <w:tab/>
        <w:t>TS 36.102</w:t>
      </w:r>
    </w:p>
    <w:p w14:paraId="69C35C85" w14:textId="77777777" w:rsidR="00941FD9" w:rsidRPr="00256C9E" w:rsidRDefault="00941FD9" w:rsidP="00941FD9">
      <w:pPr>
        <w:pStyle w:val="Headingb"/>
        <w:rPr>
          <w:lang w:val="es-ES_tradnl"/>
        </w:rPr>
      </w:pPr>
      <w:r w:rsidRPr="00256C9E">
        <w:rPr>
          <w:lang w:val="es-ES_tradnl"/>
        </w:rPr>
        <w:t>Acceso radioeléctrico terrenal universal evolucionado (E-UTRA); transmisión y recepción por radiofrecuencias a través del equipo de usuario (UE) para acceso por satélite</w:t>
      </w:r>
    </w:p>
    <w:p w14:paraId="06C144CB" w14:textId="77777777" w:rsidR="00941FD9" w:rsidRPr="00256C9E" w:rsidRDefault="00941FD9" w:rsidP="00941FD9">
      <w:pPr>
        <w:rPr>
          <w:lang w:val="es-ES_tradnl"/>
        </w:rPr>
      </w:pPr>
      <w:r w:rsidRPr="00256C9E">
        <w:rPr>
          <w:lang w:val="es-ES_tradnl"/>
        </w:rPr>
        <w:t>En este documento se establecen las características mínimas de radiofrecuencia y los requisitos mínimos para la calidad de funcionamiento del equipo de usuario (UE) E-UTRA para acceso por satélite.</w:t>
      </w:r>
    </w:p>
    <w:p w14:paraId="3F78D77E" w14:textId="20EB855A"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19EFDC03" w14:textId="57C9B098" w:rsidR="00941FD9" w:rsidRPr="00256C9E" w:rsidRDefault="00F1137E" w:rsidP="00941FD9">
      <w:pPr>
        <w:widowControl w:val="0"/>
        <w:tabs>
          <w:tab w:val="left" w:pos="90"/>
        </w:tabs>
        <w:overflowPunct/>
        <w:spacing w:before="0"/>
        <w:textAlignment w:val="auto"/>
        <w:rPr>
          <w:b/>
          <w:bCs/>
          <w:color w:val="000000"/>
          <w:sz w:val="23"/>
          <w:szCs w:val="23"/>
          <w:lang w:val="es-ES_tradnl" w:eastAsia="en-GB"/>
        </w:rPr>
      </w:pPr>
      <w:r w:rsidRPr="00256C9E">
        <w:rPr>
          <w:b/>
          <w:bCs/>
          <w:color w:val="000000"/>
          <w:sz w:val="18"/>
          <w:szCs w:val="18"/>
          <w:lang w:val="es-ES_tradnl" w:eastAsia="en-GB"/>
        </w:rPr>
        <w:t>Versión 18</w:t>
      </w:r>
    </w:p>
    <w:p w14:paraId="21D80D66" w14:textId="3EB0046F"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ATIS.3GPP.36.102.V18.6.0</w:t>
      </w:r>
      <w:r w:rsidRPr="00256C9E">
        <w:rPr>
          <w:rFonts w:ascii="Arial" w:hAnsi="Arial" w:cs="Arial"/>
          <w:szCs w:val="24"/>
          <w:lang w:val="es-ES_tradnl" w:eastAsia="en-GB"/>
        </w:rPr>
        <w:tab/>
      </w:r>
      <w:r w:rsidRPr="00256C9E">
        <w:rPr>
          <w:color w:val="000000"/>
          <w:sz w:val="18"/>
          <w:szCs w:val="18"/>
          <w:lang w:val="es-ES_tradnl" w:eastAsia="en-GB"/>
        </w:rPr>
        <w:t>18.6.0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1155" w:anchor="Rel-18" w:history="1">
        <w:r w:rsidRPr="00256C9E">
          <w:rPr>
            <w:color w:val="0563C1"/>
            <w:sz w:val="18"/>
            <w:szCs w:val="18"/>
            <w:u w:val="single"/>
            <w:lang w:val="es-ES_tradnl" w:eastAsia="en-GB"/>
          </w:rPr>
          <w:t>https://www.atis.org/3gpp-transpositions - Rel-18</w:t>
        </w:r>
      </w:hyperlink>
    </w:p>
    <w:p w14:paraId="7886BF45" w14:textId="7E9A12E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CCSA.3GPP.36.102.V18.6.0</w:t>
      </w:r>
      <w:r w:rsidRPr="00256C9E">
        <w:rPr>
          <w:rFonts w:ascii="Arial" w:hAnsi="Arial" w:cs="Arial"/>
          <w:szCs w:val="24"/>
          <w:lang w:val="es-ES_tradnl" w:eastAsia="en-GB"/>
        </w:rPr>
        <w:tab/>
      </w:r>
      <w:r w:rsidRPr="00256C9E">
        <w:rPr>
          <w:color w:val="000000"/>
          <w:sz w:val="18"/>
          <w:szCs w:val="18"/>
          <w:lang w:val="es-ES_tradnl" w:eastAsia="en-GB"/>
        </w:rPr>
        <w:t>18.6.0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156" w:history="1">
        <w:r w:rsidRPr="00256C9E">
          <w:rPr>
            <w:color w:val="0563C1"/>
            <w:sz w:val="18"/>
            <w:szCs w:val="18"/>
            <w:u w:val="single"/>
            <w:lang w:val="es-ES_tradnl" w:eastAsia="en-GB"/>
          </w:rPr>
          <w:t>https://www.ccsa.org.cn/api/portalsFile/downloadOldFile?type=17&amp;oldFileUrl=NTN/SRIT/CCSA.3GPP.36.102.V18.6.0.d</w:t>
        </w:r>
      </w:hyperlink>
      <w:hyperlink r:id="rId1157" w:history="1">
        <w:r w:rsidRPr="00256C9E">
          <w:rPr>
            <w:color w:val="0563C1"/>
            <w:sz w:val="18"/>
            <w:szCs w:val="18"/>
            <w:u w:val="single"/>
            <w:lang w:val="es-ES_tradnl" w:eastAsia="en-GB"/>
          </w:rPr>
          <w:t>ocx</w:t>
        </w:r>
      </w:hyperlink>
    </w:p>
    <w:p w14:paraId="6464A344" w14:textId="4B99C0B7"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136 102 V18.6.0 (2024-10)</w:t>
      </w:r>
      <w:r w:rsidRPr="00256C9E">
        <w:rPr>
          <w:rFonts w:ascii="Arial" w:hAnsi="Arial" w:cs="Arial"/>
          <w:szCs w:val="24"/>
          <w:lang w:val="es-ES_tradnl" w:eastAsia="en-GB"/>
        </w:rPr>
        <w:tab/>
      </w:r>
      <w:r w:rsidRPr="00256C9E">
        <w:rPr>
          <w:color w:val="000000"/>
          <w:sz w:val="18"/>
          <w:szCs w:val="18"/>
          <w:lang w:val="es-ES_tradnl" w:eastAsia="en-GB"/>
        </w:rPr>
        <w:t>18.6.0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03.10.2024</w:t>
      </w:r>
      <w:r w:rsidRPr="00256C9E">
        <w:rPr>
          <w:rFonts w:ascii="Arial" w:hAnsi="Arial" w:cs="Arial"/>
          <w:szCs w:val="24"/>
          <w:lang w:val="es-ES_tradnl" w:eastAsia="en-GB"/>
        </w:rPr>
        <w:tab/>
      </w:r>
      <w:hyperlink r:id="rId1158" w:history="1">
        <w:r w:rsidRPr="00256C9E">
          <w:rPr>
            <w:color w:val="0563C1"/>
            <w:sz w:val="18"/>
            <w:szCs w:val="18"/>
            <w:u w:val="single"/>
            <w:lang w:val="es-ES_tradnl" w:eastAsia="en-GB"/>
          </w:rPr>
          <w:t>https://www.etsi.org/deliver/etsi_ts/136100_136199/136102/18.06.00_60/ts_136102v180600p.pdf</w:t>
        </w:r>
      </w:hyperlink>
    </w:p>
    <w:p w14:paraId="03D84272" w14:textId="127C3F1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36.102- 18.6.0 V1.1.0</w:t>
      </w:r>
      <w:r w:rsidRPr="00256C9E">
        <w:rPr>
          <w:rFonts w:ascii="Arial" w:hAnsi="Arial" w:cs="Arial"/>
          <w:szCs w:val="24"/>
          <w:lang w:val="es-ES_tradnl" w:eastAsia="en-GB"/>
        </w:rPr>
        <w:tab/>
      </w:r>
      <w:r w:rsidRPr="00256C9E">
        <w:rPr>
          <w:color w:val="000000"/>
          <w:sz w:val="18"/>
          <w:szCs w:val="18"/>
          <w:lang w:val="es-ES_tradnl" w:eastAsia="en-GB"/>
        </w:rPr>
        <w:t>18.6.0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1159" w:history="1">
        <w:r w:rsidRPr="00256C9E">
          <w:rPr>
            <w:color w:val="0563C1"/>
            <w:sz w:val="18"/>
            <w:szCs w:val="18"/>
            <w:u w:val="single"/>
            <w:lang w:val="es-ES_tradnl" w:eastAsia="en-GB"/>
          </w:rPr>
          <w:t>https://members.tsdsi.in/s/EKwYanY29ofHxNB</w:t>
        </w:r>
      </w:hyperlink>
    </w:p>
    <w:p w14:paraId="1A79C19E" w14:textId="3F1B7B6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TTAT.3G-36.102V18.6.0</w:t>
      </w:r>
      <w:r w:rsidRPr="00256C9E">
        <w:rPr>
          <w:rFonts w:ascii="Arial" w:hAnsi="Arial" w:cs="Arial"/>
          <w:szCs w:val="24"/>
          <w:lang w:val="es-ES_tradnl" w:eastAsia="en-GB"/>
        </w:rPr>
        <w:tab/>
      </w:r>
      <w:r w:rsidRPr="00256C9E">
        <w:rPr>
          <w:color w:val="000000"/>
          <w:sz w:val="18"/>
          <w:szCs w:val="18"/>
          <w:lang w:val="es-ES_tradnl" w:eastAsia="en-GB"/>
        </w:rPr>
        <w:t>18.6.0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160" w:history="1">
        <w:r w:rsidRPr="00256C9E">
          <w:rPr>
            <w:color w:val="0563C1"/>
            <w:sz w:val="18"/>
            <w:szCs w:val="18"/>
            <w:u w:val="single"/>
            <w:lang w:val="es-ES_tradnl" w:eastAsia="en-GB"/>
          </w:rPr>
          <w:t>https://www.tta.or.kr/eng/ttaSearchEngView.do?key=461&amp;searchStandardNo=TTAT.3G-36.102V18.6.0&amp;searchCate=TTAS</w:t>
        </w:r>
      </w:hyperlink>
    </w:p>
    <w:p w14:paraId="4C0598B3" w14:textId="77777777" w:rsidR="00941FD9" w:rsidRPr="00256C9E" w:rsidRDefault="00941FD9" w:rsidP="00941FD9">
      <w:pPr>
        <w:pStyle w:val="Heading5"/>
        <w:rPr>
          <w:lang w:val="es-ES_tradnl"/>
        </w:rPr>
      </w:pPr>
      <w:r w:rsidRPr="00256C9E">
        <w:rPr>
          <w:lang w:val="es-ES_tradnl"/>
        </w:rPr>
        <w:t>1.3.1.5.2</w:t>
      </w:r>
      <w:r w:rsidRPr="00256C9E">
        <w:rPr>
          <w:lang w:val="es-ES_tradnl"/>
        </w:rPr>
        <w:tab/>
        <w:t>TS 36.108</w:t>
      </w:r>
    </w:p>
    <w:p w14:paraId="0DBFDDC0" w14:textId="77777777" w:rsidR="00941FD9" w:rsidRPr="00256C9E" w:rsidRDefault="00941FD9" w:rsidP="00941FD9">
      <w:pPr>
        <w:pStyle w:val="Headingb"/>
        <w:rPr>
          <w:lang w:val="es-ES_tradnl"/>
        </w:rPr>
      </w:pPr>
      <w:r w:rsidRPr="00256C9E">
        <w:rPr>
          <w:lang w:val="es-ES_tradnl"/>
        </w:rPr>
        <w:t>Acceso radioeléctrico terrenal universal evolucionado (E-UTRA); transmisión y recepción por radiofrecuencias de nodos de acceso por satélite</w:t>
      </w:r>
    </w:p>
    <w:p w14:paraId="14AAD69C" w14:textId="77777777" w:rsidR="00941FD9" w:rsidRPr="00256C9E" w:rsidRDefault="00941FD9" w:rsidP="00941FD9">
      <w:pPr>
        <w:keepNext/>
        <w:keepLines/>
        <w:rPr>
          <w:lang w:val="es-ES_tradnl"/>
        </w:rPr>
      </w:pPr>
      <w:r w:rsidRPr="00256C9E">
        <w:rPr>
          <w:lang w:val="es-ES_tradnl"/>
        </w:rPr>
        <w:t>En este documento se establecen las características mínimas de radiofrecuencias y los requisitos mínimos de los nodos de acceso por satélite que soportan el funcionamiento autónomo de NB-IoT o E-UTRA.</w:t>
      </w:r>
    </w:p>
    <w:p w14:paraId="78F7D990" w14:textId="4F991B34"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576260AC" w14:textId="69424F4E"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18</w:t>
      </w:r>
    </w:p>
    <w:p w14:paraId="74238DF5" w14:textId="60FDEF6F"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ATIS.3GPP.36.108.V18.7.0</w:t>
      </w:r>
      <w:r w:rsidRPr="00256C9E">
        <w:rPr>
          <w:rFonts w:ascii="Arial" w:hAnsi="Arial" w:cs="Arial"/>
          <w:szCs w:val="24"/>
          <w:lang w:val="es-ES_tradnl" w:eastAsia="en-GB"/>
        </w:rPr>
        <w:tab/>
      </w:r>
      <w:r w:rsidRPr="00256C9E">
        <w:rPr>
          <w:color w:val="000000"/>
          <w:sz w:val="18"/>
          <w:szCs w:val="18"/>
          <w:lang w:val="es-ES_tradnl" w:eastAsia="en-GB"/>
        </w:rPr>
        <w:t>18.7.0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1161" w:anchor="Rel-18" w:history="1">
        <w:r w:rsidRPr="00256C9E">
          <w:rPr>
            <w:color w:val="0563C1"/>
            <w:sz w:val="18"/>
            <w:szCs w:val="18"/>
            <w:u w:val="single"/>
            <w:lang w:val="es-ES_tradnl" w:eastAsia="en-GB"/>
          </w:rPr>
          <w:t>https://www.atis.org/3gpp-transpositions - Rel-18</w:t>
        </w:r>
      </w:hyperlink>
    </w:p>
    <w:p w14:paraId="1309EA4A" w14:textId="478909F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CCSA.3GPP.36.108.V18.7.0</w:t>
      </w:r>
      <w:r w:rsidRPr="00256C9E">
        <w:rPr>
          <w:rFonts w:ascii="Arial" w:hAnsi="Arial" w:cs="Arial"/>
          <w:szCs w:val="24"/>
          <w:lang w:val="es-ES_tradnl" w:eastAsia="en-GB"/>
        </w:rPr>
        <w:tab/>
      </w:r>
      <w:r w:rsidRPr="00256C9E">
        <w:rPr>
          <w:color w:val="000000"/>
          <w:sz w:val="18"/>
          <w:szCs w:val="18"/>
          <w:lang w:val="es-ES_tradnl" w:eastAsia="en-GB"/>
        </w:rPr>
        <w:t>18.7.0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162" w:history="1">
        <w:r w:rsidRPr="00256C9E">
          <w:rPr>
            <w:color w:val="0563C1"/>
            <w:sz w:val="18"/>
            <w:szCs w:val="18"/>
            <w:u w:val="single"/>
            <w:lang w:val="es-ES_tradnl" w:eastAsia="en-GB"/>
          </w:rPr>
          <w:t>https://www.ccsa.org.cn/api/portalsFile/downloadOldFile?type=17&amp;oldFileUrl=NTN/SRIT/CCSA.3GPP.36.108.V18.7.0.d</w:t>
        </w:r>
      </w:hyperlink>
      <w:hyperlink r:id="rId1163" w:history="1">
        <w:r w:rsidRPr="00256C9E">
          <w:rPr>
            <w:color w:val="0563C1"/>
            <w:sz w:val="18"/>
            <w:szCs w:val="18"/>
            <w:u w:val="single"/>
            <w:lang w:val="es-ES_tradnl" w:eastAsia="en-GB"/>
          </w:rPr>
          <w:t>ocx</w:t>
        </w:r>
      </w:hyperlink>
    </w:p>
    <w:p w14:paraId="7E6DDD24" w14:textId="078F00C0"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136 108 V18.7.0 (2024-10)</w:t>
      </w:r>
      <w:r w:rsidRPr="00256C9E">
        <w:rPr>
          <w:rFonts w:ascii="Arial" w:hAnsi="Arial" w:cs="Arial"/>
          <w:szCs w:val="24"/>
          <w:lang w:val="es-ES_tradnl" w:eastAsia="en-GB"/>
        </w:rPr>
        <w:tab/>
      </w:r>
      <w:r w:rsidRPr="00256C9E">
        <w:rPr>
          <w:color w:val="000000"/>
          <w:sz w:val="18"/>
          <w:szCs w:val="18"/>
          <w:lang w:val="es-ES_tradnl" w:eastAsia="en-GB"/>
        </w:rPr>
        <w:t>18.7.0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03.10.2024</w:t>
      </w:r>
      <w:r w:rsidRPr="00256C9E">
        <w:rPr>
          <w:rFonts w:ascii="Arial" w:hAnsi="Arial" w:cs="Arial"/>
          <w:szCs w:val="24"/>
          <w:lang w:val="es-ES_tradnl" w:eastAsia="en-GB"/>
        </w:rPr>
        <w:tab/>
      </w:r>
      <w:hyperlink r:id="rId1164" w:history="1">
        <w:r w:rsidRPr="00256C9E">
          <w:rPr>
            <w:color w:val="0563C1"/>
            <w:sz w:val="18"/>
            <w:szCs w:val="18"/>
            <w:u w:val="single"/>
            <w:lang w:val="es-ES_tradnl" w:eastAsia="en-GB"/>
          </w:rPr>
          <w:t>https://www.etsi.org/deliver/etsi_ts/136100_136199/136108/18.07.00_60/ts_136108v180700p.pdf</w:t>
        </w:r>
      </w:hyperlink>
    </w:p>
    <w:p w14:paraId="57C99A20" w14:textId="25C4DC5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36.108- 18.7.0 V1.1.0</w:t>
      </w:r>
      <w:r w:rsidRPr="00256C9E">
        <w:rPr>
          <w:rFonts w:ascii="Arial" w:hAnsi="Arial" w:cs="Arial"/>
          <w:szCs w:val="24"/>
          <w:lang w:val="es-ES_tradnl" w:eastAsia="en-GB"/>
        </w:rPr>
        <w:tab/>
      </w:r>
      <w:r w:rsidRPr="00256C9E">
        <w:rPr>
          <w:color w:val="000000"/>
          <w:sz w:val="18"/>
          <w:szCs w:val="18"/>
          <w:lang w:val="es-ES_tradnl" w:eastAsia="en-GB"/>
        </w:rPr>
        <w:t>18.7.0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1165" w:history="1">
        <w:r w:rsidRPr="00256C9E">
          <w:rPr>
            <w:color w:val="0563C1"/>
            <w:sz w:val="18"/>
            <w:szCs w:val="18"/>
            <w:u w:val="single"/>
            <w:lang w:val="es-ES_tradnl" w:eastAsia="en-GB"/>
          </w:rPr>
          <w:t>https://members.tsdsi.in/s/RPteZKLgPCDpA8T</w:t>
        </w:r>
      </w:hyperlink>
    </w:p>
    <w:p w14:paraId="6C2A94C4" w14:textId="577154B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TTAT.3G-36.108V18.7.0</w:t>
      </w:r>
      <w:r w:rsidRPr="00256C9E">
        <w:rPr>
          <w:rFonts w:ascii="Arial" w:hAnsi="Arial" w:cs="Arial"/>
          <w:szCs w:val="24"/>
          <w:lang w:val="es-ES_tradnl" w:eastAsia="en-GB"/>
        </w:rPr>
        <w:tab/>
      </w:r>
      <w:r w:rsidRPr="00256C9E">
        <w:rPr>
          <w:color w:val="000000"/>
          <w:sz w:val="18"/>
          <w:szCs w:val="18"/>
          <w:lang w:val="es-ES_tradnl" w:eastAsia="en-GB"/>
        </w:rPr>
        <w:t>18.7.0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166" w:history="1">
        <w:r w:rsidRPr="00256C9E">
          <w:rPr>
            <w:color w:val="0563C1"/>
            <w:sz w:val="18"/>
            <w:szCs w:val="18"/>
            <w:u w:val="single"/>
            <w:lang w:val="es-ES_tradnl" w:eastAsia="en-GB"/>
          </w:rPr>
          <w:t>https://www.tta.or.kr/eng/ttaSearchEngView.do?key=461&amp;searchStandardNo=TTAT.3G-36.108V18.7.0&amp;searchCate=TTAS</w:t>
        </w:r>
      </w:hyperlink>
    </w:p>
    <w:p w14:paraId="389A068F" w14:textId="77777777" w:rsidR="00941FD9" w:rsidRPr="00256C9E" w:rsidRDefault="00941FD9" w:rsidP="00941FD9">
      <w:pPr>
        <w:pStyle w:val="Heading5"/>
        <w:rPr>
          <w:lang w:val="es-ES_tradnl"/>
        </w:rPr>
      </w:pPr>
      <w:r w:rsidRPr="00256C9E">
        <w:rPr>
          <w:lang w:val="es-ES_tradnl"/>
        </w:rPr>
        <w:lastRenderedPageBreak/>
        <w:t>1.3.1.5.3</w:t>
      </w:r>
      <w:r w:rsidRPr="00256C9E">
        <w:rPr>
          <w:lang w:val="es-ES_tradnl"/>
        </w:rPr>
        <w:tab/>
        <w:t>TS 36.111</w:t>
      </w:r>
    </w:p>
    <w:p w14:paraId="07FA7066" w14:textId="77777777" w:rsidR="00941FD9" w:rsidRPr="00256C9E" w:rsidRDefault="00941FD9" w:rsidP="00941FD9">
      <w:pPr>
        <w:pStyle w:val="Headingb"/>
        <w:rPr>
          <w:lang w:val="es-ES_tradnl"/>
        </w:rPr>
      </w:pPr>
      <w:bookmarkStart w:id="410" w:name="_Toc56152447"/>
      <w:bookmarkStart w:id="411" w:name="_Toc56153827"/>
      <w:bookmarkStart w:id="412" w:name="_Toc94532939"/>
      <w:bookmarkStart w:id="413" w:name="_Toc94533409"/>
      <w:r w:rsidRPr="00256C9E">
        <w:rPr>
          <w:lang w:val="es-ES_tradnl"/>
        </w:rPr>
        <w:t>Especificación de rendimiento de la utilidad de medición de ubicación (LMU); sistemas de posicionamiento de red en la red de acceso radioeléctrico terrenal universal evolucionado (E-UTRAN)</w:t>
      </w:r>
      <w:bookmarkEnd w:id="410"/>
      <w:bookmarkEnd w:id="411"/>
      <w:bookmarkEnd w:id="412"/>
      <w:bookmarkEnd w:id="413"/>
    </w:p>
    <w:p w14:paraId="2DB6A15E" w14:textId="77777777" w:rsidR="00941FD9" w:rsidRPr="00256C9E" w:rsidRDefault="00941FD9" w:rsidP="00941FD9">
      <w:pPr>
        <w:rPr>
          <w:lang w:val="es-ES_tradnl"/>
        </w:rPr>
      </w:pPr>
      <w:r w:rsidRPr="00256C9E">
        <w:rPr>
          <w:lang w:val="es-ES_tradnl"/>
        </w:rPr>
        <w:t>En este documento se definen los requisitos de posicionamiento UTDOA mínimos de la unidad de medición de posición (LMU) para los modos FDD y TDD de E-UTRAN.</w:t>
      </w:r>
    </w:p>
    <w:p w14:paraId="52596259" w14:textId="2E8A6597"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4A1EC9F2" w14:textId="46EE1469"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1A362C0C" w14:textId="78DA2FDD"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ATIS.3GPP.36.111.V17.0.0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167" w:anchor="Rel-17" w:history="1">
        <w:r w:rsidRPr="00256C9E">
          <w:rPr>
            <w:color w:val="0563C1"/>
            <w:sz w:val="18"/>
            <w:szCs w:val="18"/>
            <w:u w:val="single"/>
            <w:lang w:val="es-ES_tradnl" w:eastAsia="en-GB"/>
          </w:rPr>
          <w:t>https://www.atis.org/3gpp-transpositions - Rel-17</w:t>
        </w:r>
      </w:hyperlink>
    </w:p>
    <w:p w14:paraId="2B4487C0" w14:textId="59AA38E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CCSA.3GPP.36.111.V17.0.0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168" w:history="1">
        <w:r w:rsidRPr="00256C9E">
          <w:rPr>
            <w:color w:val="0563C1"/>
            <w:sz w:val="18"/>
            <w:szCs w:val="18"/>
            <w:u w:val="single"/>
            <w:lang w:val="es-ES_tradnl" w:eastAsia="en-GB"/>
          </w:rPr>
          <w:t>https://www.ccsa.org.cn/api/portalsFile/downloadOldFile?type=17&amp;oldFileUrl=NTN/SRIT/CCSA.3GPP.36.111.V17.0.0.d</w:t>
        </w:r>
      </w:hyperlink>
      <w:hyperlink r:id="rId1169" w:history="1">
        <w:r w:rsidRPr="00256C9E">
          <w:rPr>
            <w:color w:val="0563C1"/>
            <w:sz w:val="18"/>
            <w:szCs w:val="18"/>
            <w:u w:val="single"/>
            <w:lang w:val="es-ES_tradnl" w:eastAsia="en-GB"/>
          </w:rPr>
          <w:t>ocx</w:t>
        </w:r>
      </w:hyperlink>
    </w:p>
    <w:p w14:paraId="7F189DD9" w14:textId="1349B4AD"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136 111 V17.0.0 (2022-04)</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27.04.2022</w:t>
      </w:r>
      <w:r w:rsidRPr="00256C9E">
        <w:rPr>
          <w:rFonts w:ascii="Arial" w:hAnsi="Arial" w:cs="Arial"/>
          <w:szCs w:val="24"/>
          <w:lang w:val="es-ES_tradnl" w:eastAsia="en-GB"/>
        </w:rPr>
        <w:tab/>
      </w:r>
      <w:hyperlink r:id="rId1170" w:history="1">
        <w:r w:rsidRPr="00256C9E">
          <w:rPr>
            <w:color w:val="0563C1"/>
            <w:sz w:val="18"/>
            <w:szCs w:val="18"/>
            <w:u w:val="single"/>
            <w:lang w:val="es-ES_tradnl" w:eastAsia="en-GB"/>
          </w:rPr>
          <w:t>https://www.etsi.org/deliver/etsi_ts/136100_136199/136111/17.00.00_60/ts_136111v170000p.pdf</w:t>
        </w:r>
      </w:hyperlink>
    </w:p>
    <w:p w14:paraId="6E6C8A83" w14:textId="1178153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36.111-17.0.0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1171" w:history="1">
        <w:r w:rsidRPr="00256C9E">
          <w:rPr>
            <w:color w:val="0563C1"/>
            <w:sz w:val="18"/>
            <w:szCs w:val="18"/>
            <w:u w:val="single"/>
            <w:lang w:val="es-ES_tradnl" w:eastAsia="en-GB"/>
          </w:rPr>
          <w:t>https://members.tsdsi.in/s/XS6MwzYddx8K38p</w:t>
        </w:r>
      </w:hyperlink>
    </w:p>
    <w:p w14:paraId="550AA705" w14:textId="394F1C5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TTAT.3G-36.111V17.0.0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1172" w:history="1">
        <w:r w:rsidRPr="00256C9E">
          <w:rPr>
            <w:color w:val="0563C1"/>
            <w:sz w:val="18"/>
            <w:szCs w:val="18"/>
            <w:u w:val="single"/>
            <w:lang w:val="es-ES_tradnl" w:eastAsia="en-GB"/>
          </w:rPr>
          <w:t>https://www.tta.or.kr/eng/ttaSearchEngView.do?key=461&amp;searchStandardNo=TTAT.3G-36.111V17.0.0&amp;searchCate=TTAS</w:t>
        </w:r>
      </w:hyperlink>
    </w:p>
    <w:p w14:paraId="14B64628" w14:textId="2272324C"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2FAE301E" w14:textId="7661C644"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ATIS.3GPP.36.111.V18.0.0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173" w:anchor="Rel-18" w:history="1">
        <w:r w:rsidRPr="00256C9E">
          <w:rPr>
            <w:color w:val="0563C1"/>
            <w:sz w:val="18"/>
            <w:szCs w:val="18"/>
            <w:u w:val="single"/>
            <w:lang w:val="es-ES_tradnl" w:eastAsia="en-GB"/>
          </w:rPr>
          <w:t>https://www.atis.org/3gpp-transpositions - Rel-18</w:t>
        </w:r>
      </w:hyperlink>
    </w:p>
    <w:p w14:paraId="4878C298" w14:textId="3CBD5DE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CCSA.3GPP.36.111.V18.0.0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174" w:history="1">
        <w:r w:rsidRPr="00256C9E">
          <w:rPr>
            <w:color w:val="0563C1"/>
            <w:sz w:val="18"/>
            <w:szCs w:val="18"/>
            <w:u w:val="single"/>
            <w:lang w:val="es-ES_tradnl" w:eastAsia="en-GB"/>
          </w:rPr>
          <w:t>https://www.ccsa.org.cn/api/portalsFile/downloadOldFile?type=17&amp;oldFileUrl=NTN/SRIT/CCSA.3GPP.36.111.V18.0.0.d</w:t>
        </w:r>
      </w:hyperlink>
      <w:hyperlink r:id="rId1175" w:history="1">
        <w:r w:rsidRPr="00256C9E">
          <w:rPr>
            <w:color w:val="0563C1"/>
            <w:sz w:val="18"/>
            <w:szCs w:val="18"/>
            <w:u w:val="single"/>
            <w:lang w:val="es-ES_tradnl" w:eastAsia="en-GB"/>
          </w:rPr>
          <w:t>ocx</w:t>
        </w:r>
      </w:hyperlink>
    </w:p>
    <w:p w14:paraId="5BCE16EF" w14:textId="75B76AE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136 111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07.05.2024</w:t>
      </w:r>
      <w:r w:rsidRPr="00256C9E">
        <w:rPr>
          <w:rFonts w:ascii="Arial" w:hAnsi="Arial" w:cs="Arial"/>
          <w:szCs w:val="24"/>
          <w:lang w:val="es-ES_tradnl" w:eastAsia="en-GB"/>
        </w:rPr>
        <w:tab/>
      </w:r>
      <w:hyperlink r:id="rId1176" w:history="1">
        <w:r w:rsidRPr="00256C9E">
          <w:rPr>
            <w:color w:val="0563C1"/>
            <w:sz w:val="18"/>
            <w:szCs w:val="18"/>
            <w:u w:val="single"/>
            <w:lang w:val="es-ES_tradnl" w:eastAsia="en-GB"/>
          </w:rPr>
          <w:t>https://www.etsi.org/deliver/etsi_ts/136100_136199/136111/18.00.00_60/ts_136111v180000p.pdf</w:t>
        </w:r>
      </w:hyperlink>
    </w:p>
    <w:p w14:paraId="0C52C73D" w14:textId="6BD34FD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36.111 -18.0.0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1177" w:history="1">
        <w:r w:rsidRPr="00256C9E">
          <w:rPr>
            <w:color w:val="0563C1"/>
            <w:sz w:val="18"/>
            <w:szCs w:val="18"/>
            <w:u w:val="single"/>
            <w:lang w:val="es-ES_tradnl" w:eastAsia="en-GB"/>
          </w:rPr>
          <w:t>https://members.tsdsi.in/s/pJDYsjXNnXxk4DH</w:t>
        </w:r>
      </w:hyperlink>
    </w:p>
    <w:p w14:paraId="5EB21EAA" w14:textId="2512E8A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TTAT.3G-36.111V18.0.0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1178" w:history="1">
        <w:r w:rsidRPr="00256C9E">
          <w:rPr>
            <w:color w:val="0563C1"/>
            <w:sz w:val="18"/>
            <w:szCs w:val="18"/>
            <w:u w:val="single"/>
            <w:lang w:val="es-ES_tradnl" w:eastAsia="en-GB"/>
          </w:rPr>
          <w:t>https://www.tta.or.kr/eng/ttaSearchEngView.do?key=461&amp;searchStandardNo=TTAT.3G-36.111V18.0.0&amp;searchCate=TTAS</w:t>
        </w:r>
      </w:hyperlink>
    </w:p>
    <w:p w14:paraId="724F3FBD" w14:textId="77777777" w:rsidR="00941FD9" w:rsidRPr="00256C9E" w:rsidRDefault="00941FD9" w:rsidP="00941FD9">
      <w:pPr>
        <w:pStyle w:val="Heading5"/>
        <w:rPr>
          <w:lang w:val="es-ES_tradnl"/>
        </w:rPr>
      </w:pPr>
      <w:r w:rsidRPr="00256C9E">
        <w:rPr>
          <w:lang w:val="es-ES_tradnl"/>
        </w:rPr>
        <w:t>1.3.1.5.4</w:t>
      </w:r>
      <w:r w:rsidRPr="00256C9E">
        <w:rPr>
          <w:lang w:val="es-ES_tradnl"/>
        </w:rPr>
        <w:tab/>
        <w:t>TS 36.124</w:t>
      </w:r>
    </w:p>
    <w:p w14:paraId="654D29A6" w14:textId="77777777" w:rsidR="00941FD9" w:rsidRPr="00256C9E" w:rsidRDefault="00941FD9" w:rsidP="00941FD9">
      <w:pPr>
        <w:pStyle w:val="Headingb"/>
        <w:rPr>
          <w:lang w:val="es-ES_tradnl"/>
        </w:rPr>
      </w:pPr>
      <w:bookmarkStart w:id="414" w:name="_Toc56152450"/>
      <w:bookmarkStart w:id="415" w:name="_Toc56153830"/>
      <w:bookmarkStart w:id="416" w:name="_Toc94532942"/>
      <w:bookmarkStart w:id="417" w:name="_Toc94533412"/>
      <w:r w:rsidRPr="00256C9E">
        <w:rPr>
          <w:lang w:val="es-ES_tradnl"/>
        </w:rPr>
        <w:t xml:space="preserve">Acceso radioeléctrico terrenal universal evolucionado (E-UTRA); </w:t>
      </w:r>
      <w:bookmarkEnd w:id="414"/>
      <w:bookmarkEnd w:id="415"/>
      <w:bookmarkEnd w:id="416"/>
      <w:bookmarkEnd w:id="417"/>
      <w:r w:rsidRPr="00256C9E">
        <w:rPr>
          <w:lang w:val="es-ES_tradnl"/>
        </w:rPr>
        <w:t>requisitos de compatibilidad electromagnética (EMC) para los terminales móviles y equipos auxiliares</w:t>
      </w:r>
    </w:p>
    <w:p w14:paraId="5C43A609" w14:textId="27FFC1CF" w:rsidR="00941FD9" w:rsidRPr="00256C9E" w:rsidRDefault="00941FD9" w:rsidP="00941FD9">
      <w:pPr>
        <w:rPr>
          <w:lang w:val="es-ES_tradnl"/>
        </w:rPr>
      </w:pPr>
      <w:r w:rsidRPr="00256C9E">
        <w:rPr>
          <w:lang w:val="es-ES_tradnl"/>
        </w:rPr>
        <w:t>En este documento se establecen los requisitos esenciales de EMC para los equipos terminales móviles celulares digitales de la «3</w:t>
      </w:r>
      <w:r w:rsidR="00FB4FDE" w:rsidRPr="00256C9E">
        <w:rPr>
          <w:lang w:val="es-ES_tradnl"/>
        </w:rPr>
        <w:t>.</w:t>
      </w:r>
      <w:r w:rsidRPr="00256C9E">
        <w:rPr>
          <w:lang w:val="es-ES_tradnl"/>
        </w:rPr>
        <w:t>ª generación» y accesorios auxiliares en combinación con los equipos de usuario (UE) 3GPP E-UTRA. En este documento se especifican las pruebas de EMC aplicables, los métodos de medición, la gama de frecuencias, los límites y los criterios mínimos de calidad de funcionamiento para todos los tipos de UE E-UTRA y sus accesorios. Se han incluido requisitos para las emisiones radiadas por el puerto de la caja de protección de los equipos integrados en la antena y demás equipos auxiliares. Se han seleccionado requisitos de inmunidad para lograr un nivel adecuado de compatibilidad de los aparatos en entornos residenciales, comerciales, de industria ligera y de vehículos. No obstante, estos niveles no contemplan los casos extremos que puedan presentarse en cualquier ubicación aun con baja probabilidad de suceso. La conformidad de los equipos de radiocomunicaciones con los requisitos de este documento no supone la conformidad con ningún requisito relativo a la utilización de los equipos (por ejemplo, requisitos de licencia). La conformidad con los requisitos de este documento no supone la conformidad con ningún requisito de seguridad. No obstante, toda condición temporal o permanente provocada por la EMC se considera como no conformidad.</w:t>
      </w:r>
    </w:p>
    <w:p w14:paraId="2A459438" w14:textId="4C2AAB4D"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lastRenderedPageBreak/>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4A53DFDE" w14:textId="1489C88A"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0EC011FB" w14:textId="59B74FB7"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ATIS.3GPP.36.124.V17.1.0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179" w:anchor="Rel-17" w:history="1">
        <w:r w:rsidRPr="00256C9E">
          <w:rPr>
            <w:color w:val="0563C1"/>
            <w:sz w:val="18"/>
            <w:szCs w:val="18"/>
            <w:u w:val="single"/>
            <w:lang w:val="es-ES_tradnl" w:eastAsia="en-GB"/>
          </w:rPr>
          <w:t>https://www.atis.org/3gpp-transpositions - Rel-17</w:t>
        </w:r>
      </w:hyperlink>
    </w:p>
    <w:p w14:paraId="797E84D9" w14:textId="2D07D1D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CCSA.3GPP.36.124.V17.1.0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180" w:history="1">
        <w:r w:rsidRPr="00256C9E">
          <w:rPr>
            <w:color w:val="0563C1"/>
            <w:sz w:val="18"/>
            <w:szCs w:val="18"/>
            <w:u w:val="single"/>
            <w:lang w:val="es-ES_tradnl" w:eastAsia="en-GB"/>
          </w:rPr>
          <w:t>https://www.ccsa.org.cn/api/portalsFile/downloadOldFile?type=17&amp;oldFileUrl=NTN/SRIT/CCSA.3GPP.36.124.V17.1.0.d</w:t>
        </w:r>
      </w:hyperlink>
      <w:hyperlink r:id="rId1181" w:history="1">
        <w:r w:rsidRPr="00256C9E">
          <w:rPr>
            <w:color w:val="0563C1"/>
            <w:sz w:val="18"/>
            <w:szCs w:val="18"/>
            <w:u w:val="single"/>
            <w:lang w:val="es-ES_tradnl" w:eastAsia="en-GB"/>
          </w:rPr>
          <w:t>ocx</w:t>
        </w:r>
      </w:hyperlink>
    </w:p>
    <w:p w14:paraId="05BB81A8" w14:textId="0F936A43"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136 124 V17.1.0 (2022-07)</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21.07.2022</w:t>
      </w:r>
      <w:r w:rsidRPr="00256C9E">
        <w:rPr>
          <w:rFonts w:ascii="Arial" w:hAnsi="Arial" w:cs="Arial"/>
          <w:szCs w:val="24"/>
          <w:lang w:val="es-ES_tradnl" w:eastAsia="en-GB"/>
        </w:rPr>
        <w:tab/>
      </w:r>
      <w:hyperlink r:id="rId1182" w:history="1">
        <w:r w:rsidRPr="00256C9E">
          <w:rPr>
            <w:color w:val="0563C1"/>
            <w:sz w:val="18"/>
            <w:szCs w:val="18"/>
            <w:u w:val="single"/>
            <w:lang w:val="es-ES_tradnl" w:eastAsia="en-GB"/>
          </w:rPr>
          <w:t>https://www.etsi.org/deliver/etsi_ts/136100_136199/136124/17.01.00_60/ts_136124v170100p.pdf</w:t>
        </w:r>
      </w:hyperlink>
    </w:p>
    <w:p w14:paraId="0569B139" w14:textId="77C7EEB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36.124-17.1.0 V1.1.0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01.11.2022</w:t>
      </w:r>
      <w:r w:rsidRPr="00256C9E">
        <w:rPr>
          <w:rFonts w:ascii="Arial" w:hAnsi="Arial" w:cs="Arial"/>
          <w:szCs w:val="24"/>
          <w:lang w:val="es-ES_tradnl" w:eastAsia="en-GB"/>
        </w:rPr>
        <w:tab/>
      </w:r>
      <w:hyperlink r:id="rId1183" w:history="1">
        <w:r w:rsidRPr="00256C9E">
          <w:rPr>
            <w:color w:val="0563C1"/>
            <w:sz w:val="18"/>
            <w:szCs w:val="18"/>
            <w:u w:val="single"/>
            <w:lang w:val="es-ES_tradnl" w:eastAsia="en-GB"/>
          </w:rPr>
          <w:t>https://members.tsdsi.in/s/5qLJSTLBHZ888F8</w:t>
        </w:r>
      </w:hyperlink>
    </w:p>
    <w:p w14:paraId="42C08B1C" w14:textId="5865060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TTAT.3G-36.124V17.1.0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21.10.2022</w:t>
      </w:r>
      <w:r w:rsidRPr="00256C9E">
        <w:rPr>
          <w:rFonts w:ascii="Arial" w:hAnsi="Arial" w:cs="Arial"/>
          <w:szCs w:val="24"/>
          <w:lang w:val="es-ES_tradnl" w:eastAsia="en-GB"/>
        </w:rPr>
        <w:tab/>
      </w:r>
      <w:hyperlink r:id="rId1184" w:history="1">
        <w:r w:rsidRPr="00256C9E">
          <w:rPr>
            <w:color w:val="0563C1"/>
            <w:sz w:val="18"/>
            <w:szCs w:val="18"/>
            <w:u w:val="single"/>
            <w:lang w:val="es-ES_tradnl" w:eastAsia="en-GB"/>
          </w:rPr>
          <w:t>https://www.tta.or.kr/eng/ttaSearchEngView.do?key=461&amp;searchStandardNo=TTAT.3G-36.124V17.1.0&amp;searchCate=TTAS</w:t>
        </w:r>
      </w:hyperlink>
    </w:p>
    <w:p w14:paraId="6FA57BDF" w14:textId="311DE006"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3A8E1DE3" w14:textId="22C4E22C"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ATIS.3GPP.36.124.V18.0.0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185" w:anchor="Rel-18" w:history="1">
        <w:r w:rsidRPr="00256C9E">
          <w:rPr>
            <w:color w:val="0563C1"/>
            <w:sz w:val="18"/>
            <w:szCs w:val="18"/>
            <w:u w:val="single"/>
            <w:lang w:val="es-ES_tradnl" w:eastAsia="en-GB"/>
          </w:rPr>
          <w:t>https://www.atis.org/3gpp-transpositions - Rel-18</w:t>
        </w:r>
      </w:hyperlink>
    </w:p>
    <w:p w14:paraId="791D5B50" w14:textId="146D092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CCSA.3GPP.36.124.V18.0.0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186" w:history="1">
        <w:r w:rsidRPr="00256C9E">
          <w:rPr>
            <w:color w:val="0563C1"/>
            <w:sz w:val="18"/>
            <w:szCs w:val="18"/>
            <w:u w:val="single"/>
            <w:lang w:val="es-ES_tradnl" w:eastAsia="en-GB"/>
          </w:rPr>
          <w:t>https://www.ccsa.org.cn/api/portalsFile/downloadOldFile?type=17&amp;oldFileUrl=NTN/SRIT/CCSA.3GPP.36.124.V18.0.0.d</w:t>
        </w:r>
      </w:hyperlink>
      <w:hyperlink r:id="rId1187" w:history="1">
        <w:r w:rsidRPr="00256C9E">
          <w:rPr>
            <w:color w:val="0563C1"/>
            <w:sz w:val="18"/>
            <w:szCs w:val="18"/>
            <w:u w:val="single"/>
            <w:lang w:val="es-ES_tradnl" w:eastAsia="en-GB"/>
          </w:rPr>
          <w:t>ocx</w:t>
        </w:r>
      </w:hyperlink>
    </w:p>
    <w:p w14:paraId="764501B2" w14:textId="5AD1A3F4"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136 124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23.05.2024</w:t>
      </w:r>
      <w:r w:rsidRPr="00256C9E">
        <w:rPr>
          <w:rFonts w:ascii="Arial" w:hAnsi="Arial" w:cs="Arial"/>
          <w:szCs w:val="24"/>
          <w:lang w:val="es-ES_tradnl" w:eastAsia="en-GB"/>
        </w:rPr>
        <w:tab/>
      </w:r>
      <w:hyperlink r:id="rId1188" w:history="1">
        <w:r w:rsidRPr="00256C9E">
          <w:rPr>
            <w:color w:val="0563C1"/>
            <w:sz w:val="18"/>
            <w:szCs w:val="18"/>
            <w:u w:val="single"/>
            <w:lang w:val="es-ES_tradnl" w:eastAsia="en-GB"/>
          </w:rPr>
          <w:t>https://www.etsi.org/deliver/etsi_ts/136100_136199/136124/18.00.00_60/ts_136124v180000p.pdf</w:t>
        </w:r>
      </w:hyperlink>
    </w:p>
    <w:p w14:paraId="505F10C2" w14:textId="05F4D85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36.124 -18.0.0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1189" w:history="1">
        <w:r w:rsidRPr="00256C9E">
          <w:rPr>
            <w:color w:val="0563C1"/>
            <w:sz w:val="18"/>
            <w:szCs w:val="18"/>
            <w:u w:val="single"/>
            <w:lang w:val="es-ES_tradnl" w:eastAsia="en-GB"/>
          </w:rPr>
          <w:t>https://members.tsdsi.in/s/TGnwkQKSq6aSBER</w:t>
        </w:r>
      </w:hyperlink>
    </w:p>
    <w:p w14:paraId="6A12CF7F" w14:textId="0DB214F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TTAT.3G-36.124V18.0.0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08.05.2024</w:t>
      </w:r>
      <w:r w:rsidRPr="00256C9E">
        <w:rPr>
          <w:rFonts w:ascii="Arial" w:hAnsi="Arial" w:cs="Arial"/>
          <w:szCs w:val="24"/>
          <w:lang w:val="es-ES_tradnl" w:eastAsia="en-GB"/>
        </w:rPr>
        <w:tab/>
      </w:r>
      <w:hyperlink r:id="rId1190" w:history="1">
        <w:r w:rsidRPr="00256C9E">
          <w:rPr>
            <w:color w:val="0563C1"/>
            <w:sz w:val="18"/>
            <w:szCs w:val="18"/>
            <w:u w:val="single"/>
            <w:lang w:val="es-ES_tradnl" w:eastAsia="en-GB"/>
          </w:rPr>
          <w:t>https://www.tta.or.kr/eng/ttaSearchEngView.do?key=461&amp;searchStandardNo=TTAT.3G-36.124V18.0.0&amp;searchCate=TTAS</w:t>
        </w:r>
      </w:hyperlink>
    </w:p>
    <w:p w14:paraId="6EAF1FFD" w14:textId="77777777" w:rsidR="00941FD9" w:rsidRPr="00256C9E" w:rsidRDefault="00941FD9" w:rsidP="00941FD9">
      <w:pPr>
        <w:pStyle w:val="Heading5"/>
        <w:rPr>
          <w:lang w:val="es-ES_tradnl"/>
        </w:rPr>
      </w:pPr>
      <w:r w:rsidRPr="00256C9E">
        <w:rPr>
          <w:lang w:val="es-ES_tradnl"/>
        </w:rPr>
        <w:t>1.3.1.5.5</w:t>
      </w:r>
      <w:r w:rsidRPr="00256C9E">
        <w:rPr>
          <w:lang w:val="es-ES_tradnl"/>
        </w:rPr>
        <w:tab/>
        <w:t>TS 36.133</w:t>
      </w:r>
    </w:p>
    <w:p w14:paraId="4F6B197B" w14:textId="77777777" w:rsidR="00941FD9" w:rsidRPr="00256C9E" w:rsidRDefault="00941FD9" w:rsidP="00941FD9">
      <w:pPr>
        <w:pStyle w:val="Headingb"/>
        <w:rPr>
          <w:lang w:val="es-ES_tradnl"/>
        </w:rPr>
      </w:pPr>
      <w:bookmarkStart w:id="418" w:name="_Toc56152451"/>
      <w:bookmarkStart w:id="419" w:name="_Toc56153831"/>
      <w:bookmarkStart w:id="420" w:name="_Toc94532943"/>
      <w:bookmarkStart w:id="421" w:name="_Toc94533413"/>
      <w:r w:rsidRPr="00256C9E">
        <w:rPr>
          <w:lang w:val="es-ES_tradnl"/>
        </w:rPr>
        <w:t xml:space="preserve">Acceso radioeléctrico terrenal universal evolucionado (E-UTRA); </w:t>
      </w:r>
      <w:bookmarkEnd w:id="418"/>
      <w:bookmarkEnd w:id="419"/>
      <w:bookmarkEnd w:id="420"/>
      <w:bookmarkEnd w:id="421"/>
      <w:r w:rsidRPr="00256C9E">
        <w:rPr>
          <w:lang w:val="es-ES_tradnl"/>
        </w:rPr>
        <w:t>requisitos para el soporte de la gestión de recursos radioeléctricos</w:t>
      </w:r>
    </w:p>
    <w:p w14:paraId="5ABD652A" w14:textId="77777777" w:rsidR="00941FD9" w:rsidRPr="00256C9E" w:rsidRDefault="00941FD9" w:rsidP="00941FD9">
      <w:pPr>
        <w:keepNext/>
        <w:keepLines/>
        <w:rPr>
          <w:lang w:val="es-ES_tradnl"/>
        </w:rPr>
      </w:pPr>
      <w:r w:rsidRPr="00256C9E">
        <w:rPr>
          <w:lang w:val="es-ES_tradnl"/>
        </w:rPr>
        <w:t>En este documento se especifican los requisitos para el soporte de la gestión de los recursos radioeléctricos en los modos FDD y TDD del E-UTRA. Entre estos requisitos se encuentran los de las mediciones en la UTRAN y el UE así como los requisitos sobre la interacción y el comportamiento dinámico de los nodos en cuanto a características de retardo y respuesta.</w:t>
      </w:r>
    </w:p>
    <w:p w14:paraId="2EDEE229" w14:textId="77DD502D"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379719EF" w14:textId="7EE77028"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3ACAB3E6" w14:textId="330F871E"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ATIS.3GPP.36.133.V17.14.0</w:t>
      </w:r>
      <w:r w:rsidRPr="00256C9E">
        <w:rPr>
          <w:rFonts w:ascii="Arial" w:hAnsi="Arial" w:cs="Arial"/>
          <w:szCs w:val="24"/>
          <w:lang w:val="es-ES_tradnl" w:eastAsia="en-GB"/>
        </w:rPr>
        <w:tab/>
      </w:r>
      <w:r w:rsidRPr="00256C9E">
        <w:rPr>
          <w:color w:val="000000"/>
          <w:sz w:val="18"/>
          <w:szCs w:val="18"/>
          <w:lang w:val="es-ES_tradnl" w:eastAsia="en-GB"/>
        </w:rPr>
        <w:t>17.14.0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1191" w:anchor="Rel-17" w:history="1">
        <w:r w:rsidRPr="00256C9E">
          <w:rPr>
            <w:color w:val="0563C1"/>
            <w:sz w:val="18"/>
            <w:szCs w:val="18"/>
            <w:u w:val="single"/>
            <w:lang w:val="es-ES_tradnl" w:eastAsia="en-GB"/>
          </w:rPr>
          <w:t>https://www.atis.org/3gpp-transpositions - Rel-17</w:t>
        </w:r>
      </w:hyperlink>
    </w:p>
    <w:p w14:paraId="0D6462BD" w14:textId="4B3C918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CCSA.3GPP.36.133.V17.15.0</w:t>
      </w:r>
      <w:r w:rsidRPr="00256C9E">
        <w:rPr>
          <w:rFonts w:ascii="Arial" w:hAnsi="Arial" w:cs="Arial"/>
          <w:szCs w:val="24"/>
          <w:lang w:val="es-ES_tradnl" w:eastAsia="en-GB"/>
        </w:rPr>
        <w:tab/>
      </w:r>
      <w:r w:rsidRPr="00256C9E">
        <w:rPr>
          <w:color w:val="000000"/>
          <w:sz w:val="18"/>
          <w:szCs w:val="18"/>
          <w:lang w:val="es-ES_tradnl" w:eastAsia="en-GB"/>
        </w:rPr>
        <w:t>17.15.0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12.02.2025</w:t>
      </w:r>
      <w:r w:rsidRPr="00256C9E">
        <w:rPr>
          <w:rFonts w:ascii="Arial" w:hAnsi="Arial" w:cs="Arial"/>
          <w:szCs w:val="24"/>
          <w:lang w:val="es-ES_tradnl" w:eastAsia="en-GB"/>
        </w:rPr>
        <w:tab/>
      </w:r>
      <w:hyperlink r:id="rId1192" w:history="1">
        <w:r w:rsidRPr="00256C9E">
          <w:rPr>
            <w:color w:val="0563C1"/>
            <w:sz w:val="18"/>
            <w:szCs w:val="18"/>
            <w:u w:val="single"/>
            <w:lang w:val="es-ES_tradnl" w:eastAsia="en-GB"/>
          </w:rPr>
          <w:t>https://www.ccsa.org.cn/api/portalsFile/downloadOldFile?type=17&amp;oldFileUrl=NTN/SRIT/CCSA.3GPP.36.133.V17.15.0.</w:t>
        </w:r>
      </w:hyperlink>
      <w:hyperlink r:id="rId1193" w:history="1">
        <w:r w:rsidRPr="00256C9E">
          <w:rPr>
            <w:color w:val="0563C1"/>
            <w:sz w:val="18"/>
            <w:szCs w:val="18"/>
            <w:u w:val="single"/>
            <w:lang w:val="es-ES_tradnl" w:eastAsia="en-GB"/>
          </w:rPr>
          <w:t>zip</w:t>
        </w:r>
      </w:hyperlink>
    </w:p>
    <w:p w14:paraId="5F2C9A84" w14:textId="344A6572"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136 133 V17.14.0 (2024-10)</w:t>
      </w:r>
      <w:r w:rsidRPr="00256C9E">
        <w:rPr>
          <w:rFonts w:ascii="Arial" w:hAnsi="Arial" w:cs="Arial"/>
          <w:szCs w:val="24"/>
          <w:lang w:val="es-ES_tradnl" w:eastAsia="en-GB"/>
        </w:rPr>
        <w:tab/>
      </w:r>
      <w:r w:rsidRPr="00256C9E">
        <w:rPr>
          <w:color w:val="000000"/>
          <w:sz w:val="18"/>
          <w:szCs w:val="18"/>
          <w:lang w:val="es-ES_tradnl" w:eastAsia="en-GB"/>
        </w:rPr>
        <w:t>17.14.0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15.10.2024</w:t>
      </w:r>
      <w:r w:rsidRPr="00256C9E">
        <w:rPr>
          <w:rFonts w:ascii="Arial" w:hAnsi="Arial" w:cs="Arial"/>
          <w:szCs w:val="24"/>
          <w:lang w:val="es-ES_tradnl" w:eastAsia="en-GB"/>
        </w:rPr>
        <w:tab/>
      </w:r>
      <w:hyperlink r:id="rId1194" w:history="1">
        <w:r w:rsidRPr="00256C9E">
          <w:rPr>
            <w:color w:val="0563C1"/>
            <w:sz w:val="18"/>
            <w:szCs w:val="18"/>
            <w:u w:val="single"/>
            <w:lang w:val="es-ES_tradnl" w:eastAsia="en-GB"/>
          </w:rPr>
          <w:t>https://www.etsi.org/deliver/etsi_ts/136100_136199/136133/17.14.00_60/ts_136133v171400p.pdf</w:t>
        </w:r>
      </w:hyperlink>
    </w:p>
    <w:p w14:paraId="4D309A16" w14:textId="393A540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36.133-17.14.0 V1.9.0</w:t>
      </w:r>
      <w:r w:rsidRPr="00256C9E">
        <w:rPr>
          <w:rFonts w:ascii="Arial" w:hAnsi="Arial" w:cs="Arial"/>
          <w:szCs w:val="24"/>
          <w:lang w:val="es-ES_tradnl" w:eastAsia="en-GB"/>
        </w:rPr>
        <w:tab/>
      </w:r>
      <w:r w:rsidRPr="00256C9E">
        <w:rPr>
          <w:color w:val="000000"/>
          <w:sz w:val="18"/>
          <w:szCs w:val="18"/>
          <w:lang w:val="es-ES_tradnl" w:eastAsia="en-GB"/>
        </w:rPr>
        <w:t>17.14.0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1195" w:history="1">
        <w:r w:rsidRPr="00256C9E">
          <w:rPr>
            <w:color w:val="0563C1"/>
            <w:sz w:val="18"/>
            <w:szCs w:val="18"/>
            <w:u w:val="single"/>
            <w:lang w:val="es-ES_tradnl" w:eastAsia="en-GB"/>
          </w:rPr>
          <w:t>https://members.tsdsi.in/s/dcy2cNbK4XkLqsw</w:t>
        </w:r>
      </w:hyperlink>
    </w:p>
    <w:p w14:paraId="5C94198E" w14:textId="15F72B4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TTAT.3G-36.133V17.14.0</w:t>
      </w:r>
      <w:r w:rsidRPr="00256C9E">
        <w:rPr>
          <w:rFonts w:ascii="Arial" w:hAnsi="Arial" w:cs="Arial"/>
          <w:szCs w:val="24"/>
          <w:lang w:val="es-ES_tradnl" w:eastAsia="en-GB"/>
        </w:rPr>
        <w:tab/>
      </w:r>
      <w:r w:rsidRPr="00256C9E">
        <w:rPr>
          <w:color w:val="000000"/>
          <w:sz w:val="18"/>
          <w:szCs w:val="18"/>
          <w:lang w:val="es-ES_tradnl" w:eastAsia="en-GB"/>
        </w:rPr>
        <w:t>17.14.0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196" w:history="1">
        <w:r w:rsidRPr="00256C9E">
          <w:rPr>
            <w:color w:val="0563C1"/>
            <w:sz w:val="18"/>
            <w:szCs w:val="18"/>
            <w:u w:val="single"/>
            <w:lang w:val="es-ES_tradnl" w:eastAsia="en-GB"/>
          </w:rPr>
          <w:t>https://www.tta.or.kr/eng/ttaSearchEngView.do?key=461&amp;searchStandardNo=TTAT.3G-36.133V17.14.0&amp;searchCate=TTAS</w:t>
        </w:r>
      </w:hyperlink>
    </w:p>
    <w:p w14:paraId="38A53514" w14:textId="37923ACD"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34F20799" w14:textId="47D5D3C0"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ATIS.3GPP.36.133.V18.7.0</w:t>
      </w:r>
      <w:r w:rsidRPr="00256C9E">
        <w:rPr>
          <w:rFonts w:ascii="Arial" w:hAnsi="Arial" w:cs="Arial"/>
          <w:szCs w:val="24"/>
          <w:lang w:val="es-ES_tradnl" w:eastAsia="en-GB"/>
        </w:rPr>
        <w:tab/>
      </w:r>
      <w:r w:rsidRPr="00256C9E">
        <w:rPr>
          <w:color w:val="000000"/>
          <w:sz w:val="18"/>
          <w:szCs w:val="18"/>
          <w:lang w:val="es-ES_tradnl" w:eastAsia="en-GB"/>
        </w:rPr>
        <w:t>18.7.0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1197" w:anchor="Rel-18" w:history="1">
        <w:r w:rsidRPr="00256C9E">
          <w:rPr>
            <w:color w:val="0563C1"/>
            <w:sz w:val="18"/>
            <w:szCs w:val="18"/>
            <w:u w:val="single"/>
            <w:lang w:val="es-ES_tradnl" w:eastAsia="en-GB"/>
          </w:rPr>
          <w:t>https://www.atis.org/3gpp-transpositions - Rel-18</w:t>
        </w:r>
      </w:hyperlink>
    </w:p>
    <w:p w14:paraId="441A4F6D" w14:textId="59578B9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CCSA.3GPP.36.133.V18.7.0</w:t>
      </w:r>
      <w:r w:rsidRPr="00256C9E">
        <w:rPr>
          <w:rFonts w:ascii="Arial" w:hAnsi="Arial" w:cs="Arial"/>
          <w:szCs w:val="24"/>
          <w:lang w:val="es-ES_tradnl" w:eastAsia="en-GB"/>
        </w:rPr>
        <w:tab/>
      </w:r>
      <w:r w:rsidRPr="00256C9E">
        <w:rPr>
          <w:color w:val="000000"/>
          <w:sz w:val="18"/>
          <w:szCs w:val="18"/>
          <w:lang w:val="es-ES_tradnl" w:eastAsia="en-GB"/>
        </w:rPr>
        <w:t>18.7.0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198" w:history="1">
        <w:r w:rsidRPr="00256C9E">
          <w:rPr>
            <w:color w:val="0563C1"/>
            <w:sz w:val="18"/>
            <w:szCs w:val="18"/>
            <w:u w:val="single"/>
            <w:lang w:val="es-ES_tradnl" w:eastAsia="en-GB"/>
          </w:rPr>
          <w:t>https://www.ccsa.org.cn/api/portalsFile/downloadOldFile?type=17&amp;oldFileUrl=NTN/SRIT/CCSA.3GPP.36.133.V18.7.0.zip</w:t>
        </w:r>
      </w:hyperlink>
    </w:p>
    <w:p w14:paraId="4065D014" w14:textId="23E1556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136 133 V18.7.0 (2024-10)</w:t>
      </w:r>
      <w:r w:rsidRPr="00256C9E">
        <w:rPr>
          <w:rFonts w:ascii="Arial" w:hAnsi="Arial" w:cs="Arial"/>
          <w:szCs w:val="24"/>
          <w:lang w:val="es-ES_tradnl" w:eastAsia="en-GB"/>
        </w:rPr>
        <w:tab/>
      </w:r>
      <w:r w:rsidRPr="00256C9E">
        <w:rPr>
          <w:color w:val="000000"/>
          <w:sz w:val="18"/>
          <w:szCs w:val="18"/>
          <w:lang w:val="es-ES_tradnl" w:eastAsia="en-GB"/>
        </w:rPr>
        <w:t>18.7.0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14.10.2024</w:t>
      </w:r>
      <w:r w:rsidRPr="00256C9E">
        <w:rPr>
          <w:rFonts w:ascii="Arial" w:hAnsi="Arial" w:cs="Arial"/>
          <w:szCs w:val="24"/>
          <w:lang w:val="es-ES_tradnl" w:eastAsia="en-GB"/>
        </w:rPr>
        <w:tab/>
      </w:r>
      <w:hyperlink r:id="rId1199" w:history="1">
        <w:r w:rsidRPr="00256C9E">
          <w:rPr>
            <w:color w:val="0563C1"/>
            <w:sz w:val="18"/>
            <w:szCs w:val="18"/>
            <w:u w:val="single"/>
            <w:lang w:val="es-ES_tradnl" w:eastAsia="en-GB"/>
          </w:rPr>
          <w:t>https://www.etsi.org/deliver/etsi_ts/136100_136199/136133/18.07.00_60/ts_136133v180700p.pdf</w:t>
        </w:r>
      </w:hyperlink>
    </w:p>
    <w:p w14:paraId="1CEC740C" w14:textId="12C189A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36.133- 18.7.0 V1.1.0</w:t>
      </w:r>
      <w:r w:rsidRPr="00256C9E">
        <w:rPr>
          <w:rFonts w:ascii="Arial" w:hAnsi="Arial" w:cs="Arial"/>
          <w:szCs w:val="24"/>
          <w:lang w:val="es-ES_tradnl" w:eastAsia="en-GB"/>
        </w:rPr>
        <w:tab/>
      </w:r>
      <w:r w:rsidRPr="00256C9E">
        <w:rPr>
          <w:color w:val="000000"/>
          <w:sz w:val="18"/>
          <w:szCs w:val="18"/>
          <w:lang w:val="es-ES_tradnl" w:eastAsia="en-GB"/>
        </w:rPr>
        <w:t>18.7.0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1200" w:history="1">
        <w:r w:rsidRPr="00256C9E">
          <w:rPr>
            <w:color w:val="0563C1"/>
            <w:sz w:val="18"/>
            <w:szCs w:val="18"/>
            <w:u w:val="single"/>
            <w:lang w:val="es-ES_tradnl" w:eastAsia="en-GB"/>
          </w:rPr>
          <w:t>https://members.tsdsi.in/s/yfzRcTegoeRwP5n</w:t>
        </w:r>
      </w:hyperlink>
    </w:p>
    <w:p w14:paraId="362CAF9A" w14:textId="5986FE5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TTAT.3G-36.133V18.7.0</w:t>
      </w:r>
      <w:r w:rsidRPr="00256C9E">
        <w:rPr>
          <w:rFonts w:ascii="Arial" w:hAnsi="Arial" w:cs="Arial"/>
          <w:szCs w:val="24"/>
          <w:lang w:val="es-ES_tradnl" w:eastAsia="en-GB"/>
        </w:rPr>
        <w:tab/>
      </w:r>
      <w:r w:rsidRPr="00256C9E">
        <w:rPr>
          <w:color w:val="000000"/>
          <w:sz w:val="18"/>
          <w:szCs w:val="18"/>
          <w:lang w:val="es-ES_tradnl" w:eastAsia="en-GB"/>
        </w:rPr>
        <w:t>18.7.0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201" w:history="1">
        <w:r w:rsidRPr="00256C9E">
          <w:rPr>
            <w:color w:val="0563C1"/>
            <w:sz w:val="18"/>
            <w:szCs w:val="18"/>
            <w:u w:val="single"/>
            <w:lang w:val="es-ES_tradnl" w:eastAsia="en-GB"/>
          </w:rPr>
          <w:t>https://www.tta.or.kr/eng/ttaSearchEngView.do?key=461&amp;searchStandardNo=TTAT.3G-36.133V18.7.0&amp;searchCate=TTAS</w:t>
        </w:r>
      </w:hyperlink>
    </w:p>
    <w:p w14:paraId="6B59661C" w14:textId="77777777" w:rsidR="00941FD9" w:rsidRPr="00256C9E" w:rsidRDefault="00941FD9" w:rsidP="00941FD9">
      <w:pPr>
        <w:pStyle w:val="Heading5"/>
        <w:rPr>
          <w:lang w:val="es-ES_tradnl"/>
        </w:rPr>
      </w:pPr>
      <w:r w:rsidRPr="00256C9E">
        <w:rPr>
          <w:lang w:val="es-ES_tradnl"/>
        </w:rPr>
        <w:lastRenderedPageBreak/>
        <w:t>1.3.1.5.6</w:t>
      </w:r>
      <w:r w:rsidRPr="00256C9E">
        <w:rPr>
          <w:lang w:val="es-ES_tradnl"/>
        </w:rPr>
        <w:tab/>
        <w:t>TS 38.101-5</w:t>
      </w:r>
    </w:p>
    <w:p w14:paraId="5FAF1EBB" w14:textId="77777777" w:rsidR="00941FD9" w:rsidRPr="00256C9E" w:rsidRDefault="00941FD9" w:rsidP="00941FD9">
      <w:pPr>
        <w:pStyle w:val="Headingb"/>
        <w:rPr>
          <w:lang w:val="es-ES_tradnl"/>
        </w:rPr>
      </w:pPr>
      <w:r w:rsidRPr="00256C9E">
        <w:rPr>
          <w:lang w:val="es-ES_tradnl"/>
        </w:rPr>
        <w:t>NR; transmisión y recepción radioeléctricas del equipo de usuario (UE); parte 5: requisitos de radiofrecuencias (RF) y calidad de funcionamiento en el acceso por satélite</w:t>
      </w:r>
    </w:p>
    <w:p w14:paraId="5C3ACEC3" w14:textId="77777777" w:rsidR="00941FD9" w:rsidRPr="00256C9E" w:rsidRDefault="00941FD9" w:rsidP="00FB4FDE">
      <w:pPr>
        <w:rPr>
          <w:lang w:val="es-ES_tradnl"/>
        </w:rPr>
      </w:pPr>
      <w:r w:rsidRPr="00256C9E">
        <w:rPr>
          <w:lang w:val="es-ES_tradnl"/>
        </w:rPr>
        <w:t>El presente documento establece los requisitos mínimos de radiofrecuencias y calidad de funcionamiento de los equipos de usuario (UE) NR que soportan acceso por satélite. En esta versión no se tiene en cuenta la comunicación VSAT - satélites no OSG.</w:t>
      </w:r>
    </w:p>
    <w:p w14:paraId="571AFF15" w14:textId="0DBAE6FA"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41B8A637" w14:textId="50F13916"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63CD60CC" w14:textId="3B03D96C"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ATIS.3GPP.38.101-5.V17.9.0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1202" w:anchor="Rel-17" w:history="1">
        <w:r w:rsidRPr="00256C9E">
          <w:rPr>
            <w:color w:val="0563C1"/>
            <w:sz w:val="18"/>
            <w:szCs w:val="18"/>
            <w:u w:val="single"/>
            <w:lang w:val="es-ES_tradnl" w:eastAsia="en-GB"/>
          </w:rPr>
          <w:t>https://www.atis.org/3gpp-transpositions - Rel-17</w:t>
        </w:r>
      </w:hyperlink>
    </w:p>
    <w:p w14:paraId="590763A0" w14:textId="5979C19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CCSA.3GPP.38.101-5.V17.9.0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203" w:history="1">
        <w:r w:rsidRPr="00256C9E">
          <w:rPr>
            <w:color w:val="0563C1"/>
            <w:spacing w:val="-2"/>
            <w:sz w:val="18"/>
            <w:szCs w:val="18"/>
            <w:u w:val="single"/>
            <w:lang w:val="es-ES_tradnl" w:eastAsia="en-GB"/>
          </w:rPr>
          <w:t>https://www.ccsa.org.cn/api/portalsFile/downloadOldFile?type=17&amp;oldFileUrl=NTN/SRIT/CCSA.3GPP.38.101-</w:t>
        </w:r>
      </w:hyperlink>
      <w:hyperlink r:id="rId1204" w:history="1">
        <w:r w:rsidRPr="00256C9E">
          <w:rPr>
            <w:color w:val="0563C1"/>
            <w:spacing w:val="-2"/>
            <w:sz w:val="18"/>
            <w:szCs w:val="18"/>
            <w:u w:val="single"/>
            <w:lang w:val="es-ES_tradnl" w:eastAsia="en-GB"/>
          </w:rPr>
          <w:t>5.V17.9.0.docx</w:t>
        </w:r>
      </w:hyperlink>
    </w:p>
    <w:p w14:paraId="0B85D216" w14:textId="4485C17E"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138 101-5 V17.9.0 (2024-10)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03.10.2024</w:t>
      </w:r>
      <w:r w:rsidRPr="00256C9E">
        <w:rPr>
          <w:rFonts w:ascii="Arial" w:hAnsi="Arial" w:cs="Arial"/>
          <w:szCs w:val="24"/>
          <w:lang w:val="es-ES_tradnl" w:eastAsia="en-GB"/>
        </w:rPr>
        <w:tab/>
      </w:r>
      <w:hyperlink r:id="rId1205" w:history="1">
        <w:r w:rsidRPr="00256C9E">
          <w:rPr>
            <w:color w:val="0563C1"/>
            <w:sz w:val="18"/>
            <w:szCs w:val="18"/>
            <w:u w:val="single"/>
            <w:lang w:val="es-ES_tradnl" w:eastAsia="en-GB"/>
          </w:rPr>
          <w:t>https://www.etsi.org/deliver/etsi_ts/138100_138199/13810105/17.09.00_60/ts_13810105v170900p.pdf</w:t>
        </w:r>
      </w:hyperlink>
    </w:p>
    <w:p w14:paraId="27D94B1E" w14:textId="36D7D1B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38.101-5-17.9.0 V1.9.0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1206" w:history="1">
        <w:r w:rsidRPr="00256C9E">
          <w:rPr>
            <w:color w:val="0563C1"/>
            <w:sz w:val="18"/>
            <w:szCs w:val="18"/>
            <w:u w:val="single"/>
            <w:lang w:val="es-ES_tradnl" w:eastAsia="en-GB"/>
          </w:rPr>
          <w:t>https://members.tsdsi.in/s/SZ9i4piddBSa8Dc</w:t>
        </w:r>
      </w:hyperlink>
    </w:p>
    <w:p w14:paraId="56238F6B" w14:textId="6E3C9D0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pacing w:val="-6"/>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TTAT.3G-38.101-5V17.9.0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207" w:history="1">
        <w:r w:rsidRPr="00256C9E">
          <w:rPr>
            <w:color w:val="0563C1"/>
            <w:sz w:val="18"/>
            <w:szCs w:val="18"/>
            <w:u w:val="single"/>
            <w:lang w:val="es-ES_tradnl" w:eastAsia="en-GB"/>
          </w:rPr>
          <w:t>https://www.tta.or.kr/eng/ttaSearchEngView.do?key=461&amp;searchStandardNo=TTAT.3G-38.101-</w:t>
        </w:r>
      </w:hyperlink>
      <w:hyperlink r:id="rId1208" w:history="1">
        <w:r w:rsidRPr="00256C9E">
          <w:rPr>
            <w:color w:val="0563C1"/>
            <w:sz w:val="18"/>
            <w:szCs w:val="18"/>
            <w:u w:val="single"/>
            <w:lang w:val="es-ES_tradnl" w:eastAsia="en-GB"/>
          </w:rPr>
          <w:t>5V17.9.0&amp;searchCate=TTAS</w:t>
        </w:r>
      </w:hyperlink>
    </w:p>
    <w:p w14:paraId="2D41EDB0" w14:textId="4CA23519" w:rsidR="00941FD9" w:rsidRPr="00256C9E" w:rsidRDefault="00F1137E" w:rsidP="00941FD9">
      <w:pPr>
        <w:keepNext/>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55484F67" w14:textId="08E7B32E"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ATIS.3GPP.38.101-5.V18.7.0</w:t>
      </w:r>
      <w:r w:rsidRPr="00256C9E">
        <w:rPr>
          <w:rFonts w:ascii="Arial" w:hAnsi="Arial" w:cs="Arial"/>
          <w:szCs w:val="24"/>
          <w:lang w:val="es-ES_tradnl" w:eastAsia="en-GB"/>
        </w:rPr>
        <w:tab/>
      </w:r>
      <w:r w:rsidRPr="00256C9E">
        <w:rPr>
          <w:color w:val="000000"/>
          <w:sz w:val="18"/>
          <w:szCs w:val="18"/>
          <w:lang w:val="es-ES_tradnl" w:eastAsia="en-GB"/>
        </w:rPr>
        <w:t>18.7.0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1209" w:anchor="Rel-18" w:history="1">
        <w:r w:rsidRPr="00256C9E">
          <w:rPr>
            <w:color w:val="0563C1"/>
            <w:sz w:val="18"/>
            <w:szCs w:val="18"/>
            <w:u w:val="single"/>
            <w:lang w:val="es-ES_tradnl" w:eastAsia="en-GB"/>
          </w:rPr>
          <w:t>https://www.atis.org/3gpp-transpositions - Rel-18</w:t>
        </w:r>
      </w:hyperlink>
    </w:p>
    <w:p w14:paraId="521B13C9" w14:textId="73AF67C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CCSA.3GPP.38.101-5.V18.7.0</w:t>
      </w:r>
      <w:r w:rsidRPr="00256C9E">
        <w:rPr>
          <w:rFonts w:ascii="Arial" w:hAnsi="Arial" w:cs="Arial"/>
          <w:szCs w:val="24"/>
          <w:lang w:val="es-ES_tradnl" w:eastAsia="en-GB"/>
        </w:rPr>
        <w:tab/>
      </w:r>
      <w:r w:rsidRPr="00256C9E">
        <w:rPr>
          <w:color w:val="000000"/>
          <w:sz w:val="18"/>
          <w:szCs w:val="18"/>
          <w:lang w:val="es-ES_tradnl" w:eastAsia="en-GB"/>
        </w:rPr>
        <w:t>18.7.0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210" w:history="1">
        <w:r w:rsidRPr="00256C9E">
          <w:rPr>
            <w:color w:val="0563C1"/>
            <w:spacing w:val="-2"/>
            <w:sz w:val="18"/>
            <w:szCs w:val="18"/>
            <w:u w:val="single"/>
            <w:lang w:val="es-ES_tradnl" w:eastAsia="en-GB"/>
          </w:rPr>
          <w:t>https://www.ccsa.org.cn/api/portalsFile/downloadOldFile?type=17&amp;oldFileUrl=NTN/SRIT/CCSA.3GPP.38.101-</w:t>
        </w:r>
      </w:hyperlink>
      <w:hyperlink r:id="rId1211" w:history="1">
        <w:r w:rsidRPr="00256C9E">
          <w:rPr>
            <w:color w:val="0563C1"/>
            <w:spacing w:val="-2"/>
            <w:sz w:val="18"/>
            <w:szCs w:val="18"/>
            <w:u w:val="single"/>
            <w:lang w:val="es-ES_tradnl" w:eastAsia="en-GB"/>
          </w:rPr>
          <w:t>5.V18.7.0.docx</w:t>
        </w:r>
      </w:hyperlink>
    </w:p>
    <w:p w14:paraId="73D2D90A" w14:textId="0F52C4E8"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138 101-5 V18.7.0 (2024-10)</w:t>
      </w:r>
      <w:r w:rsidRPr="00256C9E">
        <w:rPr>
          <w:rFonts w:ascii="Arial" w:hAnsi="Arial" w:cs="Arial"/>
          <w:szCs w:val="24"/>
          <w:lang w:val="es-ES_tradnl" w:eastAsia="en-GB"/>
        </w:rPr>
        <w:tab/>
      </w:r>
      <w:r w:rsidRPr="00256C9E">
        <w:rPr>
          <w:color w:val="000000"/>
          <w:sz w:val="18"/>
          <w:szCs w:val="18"/>
          <w:lang w:val="es-ES_tradnl" w:eastAsia="en-GB"/>
        </w:rPr>
        <w:t>18.7.0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03.10.2024</w:t>
      </w:r>
      <w:r w:rsidRPr="00256C9E">
        <w:rPr>
          <w:rFonts w:ascii="Arial" w:hAnsi="Arial" w:cs="Arial"/>
          <w:szCs w:val="24"/>
          <w:lang w:val="es-ES_tradnl" w:eastAsia="en-GB"/>
        </w:rPr>
        <w:tab/>
      </w:r>
      <w:hyperlink r:id="rId1212" w:history="1">
        <w:r w:rsidRPr="00256C9E">
          <w:rPr>
            <w:color w:val="0563C1"/>
            <w:sz w:val="18"/>
            <w:szCs w:val="18"/>
            <w:u w:val="single"/>
            <w:lang w:val="es-ES_tradnl" w:eastAsia="en-GB"/>
          </w:rPr>
          <w:t>https://www.etsi.org/deliver/etsi_ts/138100_138199/13810105/18.07.00_60/ts_13810105v180700p.pdf</w:t>
        </w:r>
      </w:hyperlink>
    </w:p>
    <w:p w14:paraId="7ADD385C" w14:textId="64C22EA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38.101-5- 18.7.0 V1.1.0</w:t>
      </w:r>
      <w:r w:rsidRPr="00256C9E">
        <w:rPr>
          <w:rFonts w:ascii="Arial" w:hAnsi="Arial" w:cs="Arial"/>
          <w:szCs w:val="24"/>
          <w:lang w:val="es-ES_tradnl" w:eastAsia="en-GB"/>
        </w:rPr>
        <w:tab/>
      </w:r>
      <w:r w:rsidRPr="00256C9E">
        <w:rPr>
          <w:color w:val="000000"/>
          <w:sz w:val="18"/>
          <w:szCs w:val="18"/>
          <w:lang w:val="es-ES_tradnl" w:eastAsia="en-GB"/>
        </w:rPr>
        <w:t>18.7.0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1213" w:history="1">
        <w:r w:rsidRPr="00256C9E">
          <w:rPr>
            <w:color w:val="0563C1"/>
            <w:sz w:val="18"/>
            <w:szCs w:val="18"/>
            <w:u w:val="single"/>
            <w:lang w:val="es-ES_tradnl" w:eastAsia="en-GB"/>
          </w:rPr>
          <w:t>https://members.tsdsi.in/s/Nkk9DjiPdW6rcTc</w:t>
        </w:r>
      </w:hyperlink>
    </w:p>
    <w:p w14:paraId="13C818A3" w14:textId="6A79243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TTAT.3G-38.101-5V18.7.0</w:t>
      </w:r>
      <w:r w:rsidRPr="00256C9E">
        <w:rPr>
          <w:rFonts w:ascii="Arial" w:hAnsi="Arial" w:cs="Arial"/>
          <w:szCs w:val="24"/>
          <w:lang w:val="es-ES_tradnl" w:eastAsia="en-GB"/>
        </w:rPr>
        <w:tab/>
      </w:r>
      <w:r w:rsidRPr="00256C9E">
        <w:rPr>
          <w:color w:val="000000"/>
          <w:sz w:val="18"/>
          <w:szCs w:val="18"/>
          <w:lang w:val="es-ES_tradnl" w:eastAsia="en-GB"/>
        </w:rPr>
        <w:t>18.7.0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214" w:history="1">
        <w:r w:rsidRPr="00256C9E">
          <w:rPr>
            <w:color w:val="0563C1"/>
            <w:sz w:val="18"/>
            <w:szCs w:val="18"/>
            <w:u w:val="single"/>
            <w:lang w:val="es-ES_tradnl" w:eastAsia="en-GB"/>
          </w:rPr>
          <w:t>https://www.tta.or.kr/eng/ttaSearchEngView.do?key=461&amp;searchStandardNo=TTAT.3G-38.101-</w:t>
        </w:r>
      </w:hyperlink>
      <w:hyperlink r:id="rId1215" w:history="1">
        <w:r w:rsidRPr="00256C9E">
          <w:rPr>
            <w:color w:val="0563C1"/>
            <w:sz w:val="18"/>
            <w:szCs w:val="18"/>
            <w:u w:val="single"/>
            <w:lang w:val="es-ES_tradnl" w:eastAsia="en-GB"/>
          </w:rPr>
          <w:t>5V18.7.0&amp;searchCate=TTAS</w:t>
        </w:r>
      </w:hyperlink>
    </w:p>
    <w:p w14:paraId="7E65D863" w14:textId="77777777" w:rsidR="00941FD9" w:rsidRPr="00256C9E" w:rsidRDefault="00941FD9" w:rsidP="00941FD9">
      <w:pPr>
        <w:pStyle w:val="Heading5"/>
        <w:rPr>
          <w:lang w:val="es-ES_tradnl"/>
        </w:rPr>
      </w:pPr>
      <w:r w:rsidRPr="00256C9E">
        <w:rPr>
          <w:lang w:val="es-ES_tradnl"/>
        </w:rPr>
        <w:t>1.3.1.5.7</w:t>
      </w:r>
      <w:r w:rsidRPr="00256C9E">
        <w:rPr>
          <w:lang w:val="es-ES_tradnl"/>
        </w:rPr>
        <w:tab/>
        <w:t>TS 38.108</w:t>
      </w:r>
    </w:p>
    <w:p w14:paraId="242B507E" w14:textId="77777777" w:rsidR="00941FD9" w:rsidRPr="00256C9E" w:rsidRDefault="00941FD9" w:rsidP="00FB4FDE">
      <w:pPr>
        <w:pStyle w:val="Headingb"/>
        <w:rPr>
          <w:lang w:val="es-ES_tradnl"/>
        </w:rPr>
      </w:pPr>
      <w:r w:rsidRPr="00256C9E">
        <w:rPr>
          <w:lang w:val="es-ES_tradnl"/>
        </w:rPr>
        <w:t>NR; transmisión y recepción radioeléctricas a través de nodos de acceso por satélite</w:t>
      </w:r>
    </w:p>
    <w:p w14:paraId="2CBBB56F" w14:textId="6CE57532" w:rsidR="00941FD9" w:rsidRPr="00256C9E" w:rsidRDefault="00941FD9" w:rsidP="00941FD9">
      <w:pPr>
        <w:keepNext/>
        <w:keepLines/>
        <w:rPr>
          <w:lang w:val="es-ES_tradnl"/>
        </w:rPr>
      </w:pPr>
      <w:r w:rsidRPr="00256C9E">
        <w:rPr>
          <w:lang w:val="es-ES_tradnl"/>
        </w:rPr>
        <w:t>En este documento se definen las características mínimas de radiofrecuencias y los requisitos de calidad de funcionamiento mínimos de nodos de acceso por s</w:t>
      </w:r>
      <w:r w:rsidR="006E5E5C" w:rsidRPr="00256C9E">
        <w:rPr>
          <w:lang w:val="es-ES_tradnl"/>
        </w:rPr>
        <w:t>a</w:t>
      </w:r>
      <w:r w:rsidRPr="00256C9E">
        <w:rPr>
          <w:lang w:val="es-ES_tradnl"/>
        </w:rPr>
        <w:t>t</w:t>
      </w:r>
      <w:r w:rsidR="006E5E5C" w:rsidRPr="00256C9E">
        <w:rPr>
          <w:lang w:val="es-ES_tradnl"/>
        </w:rPr>
        <w:t>é</w:t>
      </w:r>
      <w:r w:rsidRPr="00256C9E">
        <w:rPr>
          <w:lang w:val="es-ES_tradnl"/>
        </w:rPr>
        <w:t>lite NR (SAN).</w:t>
      </w:r>
    </w:p>
    <w:p w14:paraId="382C3DFD" w14:textId="4CA13592"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1452E483" w14:textId="7FF79B13"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4B1521A6" w14:textId="76307D22"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ATIS.3GPP.38.108.V17.9.0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1216" w:anchor="Rel-17" w:history="1">
        <w:r w:rsidRPr="00256C9E">
          <w:rPr>
            <w:color w:val="0563C1"/>
            <w:sz w:val="18"/>
            <w:szCs w:val="18"/>
            <w:u w:val="single"/>
            <w:lang w:val="es-ES_tradnl" w:eastAsia="en-GB"/>
          </w:rPr>
          <w:t>https://www.atis.org/3gpp-transpositions - Rel-17</w:t>
        </w:r>
      </w:hyperlink>
    </w:p>
    <w:p w14:paraId="04B8AFA8" w14:textId="7A2A472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CCSA.3GPP.38.108.V17.9.0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217" w:history="1">
        <w:r w:rsidRPr="00256C9E">
          <w:rPr>
            <w:color w:val="0563C1"/>
            <w:sz w:val="18"/>
            <w:szCs w:val="18"/>
            <w:u w:val="single"/>
            <w:lang w:val="es-ES_tradnl" w:eastAsia="en-GB"/>
          </w:rPr>
          <w:t>https://www.ccsa.org.cn/api/portalsFile/downloadOldFile?type=17&amp;oldFileUrl=NTN/SRIT/CCSA.3GPP.38.108.V17.9.0.d</w:t>
        </w:r>
      </w:hyperlink>
      <w:hyperlink r:id="rId1218" w:history="1">
        <w:r w:rsidRPr="00256C9E">
          <w:rPr>
            <w:color w:val="0563C1"/>
            <w:sz w:val="18"/>
            <w:szCs w:val="18"/>
            <w:u w:val="single"/>
            <w:lang w:val="es-ES_tradnl" w:eastAsia="en-GB"/>
          </w:rPr>
          <w:t>ocx</w:t>
        </w:r>
      </w:hyperlink>
    </w:p>
    <w:p w14:paraId="3C37650C" w14:textId="472762E8"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138 108 V17.9.0 (2024-10)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03.10.2024</w:t>
      </w:r>
      <w:r w:rsidRPr="00256C9E">
        <w:rPr>
          <w:rFonts w:ascii="Arial" w:hAnsi="Arial" w:cs="Arial"/>
          <w:szCs w:val="24"/>
          <w:lang w:val="es-ES_tradnl" w:eastAsia="en-GB"/>
        </w:rPr>
        <w:tab/>
      </w:r>
      <w:hyperlink r:id="rId1219" w:history="1">
        <w:r w:rsidRPr="00256C9E">
          <w:rPr>
            <w:color w:val="0563C1"/>
            <w:sz w:val="18"/>
            <w:szCs w:val="18"/>
            <w:u w:val="single"/>
            <w:lang w:val="es-ES_tradnl" w:eastAsia="en-GB"/>
          </w:rPr>
          <w:t>https://www.etsi.org/deliver/etsi_ts/138100_138199/138108/17.09.00_60/ts_138108v170900p.pdf</w:t>
        </w:r>
      </w:hyperlink>
    </w:p>
    <w:p w14:paraId="342C4CDC" w14:textId="19A80B0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38.108-17.9.0 V1.8.0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1220" w:history="1">
        <w:r w:rsidRPr="00256C9E">
          <w:rPr>
            <w:color w:val="0563C1"/>
            <w:sz w:val="18"/>
            <w:szCs w:val="18"/>
            <w:u w:val="single"/>
            <w:lang w:val="es-ES_tradnl" w:eastAsia="en-GB"/>
          </w:rPr>
          <w:t>https://members.tsdsi.in/s/PJtbaWf9Y4ndQ4e</w:t>
        </w:r>
      </w:hyperlink>
    </w:p>
    <w:p w14:paraId="228D630C" w14:textId="3D159035" w:rsidR="00941FD9" w:rsidRPr="00256C9E" w:rsidRDefault="00941FD9" w:rsidP="00941FD9">
      <w:pPr>
        <w:widowControl w:val="0"/>
        <w:tabs>
          <w:tab w:val="left" w:pos="90"/>
          <w:tab w:val="left" w:pos="680"/>
          <w:tab w:val="left" w:pos="4080"/>
          <w:tab w:val="left" w:pos="4770"/>
          <w:tab w:val="left" w:pos="5610"/>
          <w:tab w:val="left" w:pos="6580"/>
        </w:tabs>
        <w:overflowPunct/>
        <w:spacing w:before="1"/>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TTAT.3G-38.108V17.9.0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221" w:history="1">
        <w:r w:rsidRPr="00256C9E">
          <w:rPr>
            <w:color w:val="0563C1"/>
            <w:sz w:val="18"/>
            <w:szCs w:val="18"/>
            <w:u w:val="single"/>
            <w:lang w:val="es-ES_tradnl" w:eastAsia="en-GB"/>
          </w:rPr>
          <w:t>https://www.tta.or.kr/eng/ttaSearchEngView.do?key=461&amp;searchStandardNo=TTAT.3G-38.108V17.9.0&amp;searchCate=TTAS</w:t>
        </w:r>
      </w:hyperlink>
    </w:p>
    <w:p w14:paraId="251D9602" w14:textId="5FA8745E" w:rsidR="00941FD9" w:rsidRPr="00256C9E" w:rsidRDefault="00F1137E" w:rsidP="00A57D06">
      <w:pPr>
        <w:keepNext/>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lastRenderedPageBreak/>
        <w:t>Versión 18</w:t>
      </w:r>
    </w:p>
    <w:p w14:paraId="7B108B9C" w14:textId="566BF701"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ATIS.3GPP.38.108.V18.4.0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1222" w:anchor="Rel-18" w:history="1">
        <w:r w:rsidRPr="00256C9E">
          <w:rPr>
            <w:color w:val="0563C1"/>
            <w:sz w:val="18"/>
            <w:szCs w:val="18"/>
            <w:u w:val="single"/>
            <w:lang w:val="es-ES_tradnl" w:eastAsia="en-GB"/>
          </w:rPr>
          <w:t>https://www.atis.org/3gpp-transpositions - Rel-18</w:t>
        </w:r>
      </w:hyperlink>
    </w:p>
    <w:p w14:paraId="44C8EB6A" w14:textId="3951A48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CCSA.3GPP.38.108.V18.4.0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223" w:history="1">
        <w:r w:rsidRPr="00256C9E">
          <w:rPr>
            <w:color w:val="0563C1"/>
            <w:sz w:val="18"/>
            <w:szCs w:val="18"/>
            <w:u w:val="single"/>
            <w:lang w:val="es-ES_tradnl" w:eastAsia="en-GB"/>
          </w:rPr>
          <w:t>https://www.ccsa.org.cn/api/portalsFile/downloadOldFile?type=17&amp;oldFileUrl=NTN/SRIT/CCSA.3GPP.38.108.V18.4.0.d</w:t>
        </w:r>
      </w:hyperlink>
      <w:hyperlink r:id="rId1224" w:history="1">
        <w:r w:rsidRPr="00256C9E">
          <w:rPr>
            <w:color w:val="0563C1"/>
            <w:sz w:val="18"/>
            <w:szCs w:val="18"/>
            <w:u w:val="single"/>
            <w:lang w:val="es-ES_tradnl" w:eastAsia="en-GB"/>
          </w:rPr>
          <w:t>ocx</w:t>
        </w:r>
      </w:hyperlink>
    </w:p>
    <w:p w14:paraId="6AFC1234" w14:textId="62FF20D9"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138 108 V18.4.0 (2024-10)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03.10.2024</w:t>
      </w:r>
      <w:r w:rsidRPr="00256C9E">
        <w:rPr>
          <w:rFonts w:ascii="Arial" w:hAnsi="Arial" w:cs="Arial"/>
          <w:szCs w:val="24"/>
          <w:lang w:val="es-ES_tradnl" w:eastAsia="en-GB"/>
        </w:rPr>
        <w:tab/>
      </w:r>
      <w:hyperlink r:id="rId1225" w:history="1">
        <w:r w:rsidRPr="00256C9E">
          <w:rPr>
            <w:color w:val="0563C1"/>
            <w:sz w:val="18"/>
            <w:szCs w:val="18"/>
            <w:u w:val="single"/>
            <w:lang w:val="es-ES_tradnl" w:eastAsia="en-GB"/>
          </w:rPr>
          <w:t>https://www.etsi.org/deliver/etsi_ts/138100_138199/138108/18.04.00_60/ts_138108v180400p.pdf</w:t>
        </w:r>
      </w:hyperlink>
    </w:p>
    <w:p w14:paraId="635346C8" w14:textId="30C161E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38.108- 18.4.0 V1.1.0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1226" w:history="1">
        <w:r w:rsidRPr="00256C9E">
          <w:rPr>
            <w:color w:val="0563C1"/>
            <w:sz w:val="18"/>
            <w:szCs w:val="18"/>
            <w:u w:val="single"/>
            <w:lang w:val="es-ES_tradnl" w:eastAsia="en-GB"/>
          </w:rPr>
          <w:t>https://members.tsdsi.in/s/g9z2SM8qEnW63is</w:t>
        </w:r>
      </w:hyperlink>
    </w:p>
    <w:p w14:paraId="0CCF4418" w14:textId="60DD937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TTAT.3G-38.108V18.4.0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227" w:history="1">
        <w:r w:rsidRPr="00256C9E">
          <w:rPr>
            <w:color w:val="0563C1"/>
            <w:sz w:val="18"/>
            <w:szCs w:val="18"/>
            <w:u w:val="single"/>
            <w:lang w:val="es-ES_tradnl" w:eastAsia="en-GB"/>
          </w:rPr>
          <w:t>https://www.tta.or.kr/eng/ttaSearchEngView.do?key=461&amp;searchStandardNo=TTAT.3G-38.108V18.4.0&amp;searchCate=TTAS</w:t>
        </w:r>
      </w:hyperlink>
    </w:p>
    <w:p w14:paraId="0674139B" w14:textId="77777777" w:rsidR="00941FD9" w:rsidRPr="00256C9E" w:rsidRDefault="00941FD9" w:rsidP="00941FD9">
      <w:pPr>
        <w:pStyle w:val="Heading5"/>
        <w:rPr>
          <w:lang w:val="es-ES_tradnl"/>
        </w:rPr>
      </w:pPr>
      <w:r w:rsidRPr="00256C9E">
        <w:rPr>
          <w:lang w:val="es-ES_tradnl"/>
        </w:rPr>
        <w:t>1.3.1.5.8</w:t>
      </w:r>
      <w:r w:rsidRPr="00256C9E">
        <w:rPr>
          <w:lang w:val="es-ES_tradnl"/>
        </w:rPr>
        <w:tab/>
        <w:t>TS 38.124</w:t>
      </w:r>
    </w:p>
    <w:p w14:paraId="2E20CE58" w14:textId="77777777" w:rsidR="00941FD9" w:rsidRPr="00256C9E" w:rsidRDefault="00941FD9" w:rsidP="00941FD9">
      <w:pPr>
        <w:pStyle w:val="Headingb"/>
        <w:rPr>
          <w:lang w:val="es-ES_tradnl"/>
        </w:rPr>
      </w:pPr>
      <w:bookmarkStart w:id="422" w:name="_Toc56152461"/>
      <w:bookmarkStart w:id="423" w:name="_Toc56153841"/>
      <w:bookmarkStart w:id="424" w:name="_Toc94532953"/>
      <w:bookmarkStart w:id="425" w:name="_Toc94533423"/>
      <w:r w:rsidRPr="00256C9E">
        <w:rPr>
          <w:lang w:val="es-ES_tradnl"/>
        </w:rPr>
        <w:t xml:space="preserve">NR; </w:t>
      </w:r>
      <w:bookmarkEnd w:id="422"/>
      <w:bookmarkEnd w:id="423"/>
      <w:bookmarkEnd w:id="424"/>
      <w:bookmarkEnd w:id="425"/>
      <w:r w:rsidRPr="00256C9E">
        <w:rPr>
          <w:lang w:val="es-ES_tradnl"/>
        </w:rPr>
        <w:t>requisitos de compatibilidad electromagnética (EMC) de los terminales móviles y equipos auxiliares</w:t>
      </w:r>
    </w:p>
    <w:p w14:paraId="3B98BFD0" w14:textId="7175F851" w:rsidR="00941FD9" w:rsidRPr="00256C9E" w:rsidRDefault="00941FD9" w:rsidP="00FB4FDE">
      <w:pPr>
        <w:rPr>
          <w:lang w:val="es-ES_tradnl"/>
        </w:rPr>
      </w:pPr>
      <w:r w:rsidRPr="00256C9E">
        <w:rPr>
          <w:lang w:val="es-ES_tradnl"/>
        </w:rPr>
        <w:t>En este documento se establecen los requisitos esenciales de CEM para los equipos terminales móviles celulares digitales de la «3</w:t>
      </w:r>
      <w:r w:rsidR="00FB4FDE" w:rsidRPr="00256C9E">
        <w:rPr>
          <w:lang w:val="es-ES_tradnl"/>
        </w:rPr>
        <w:t>.</w:t>
      </w:r>
      <w:r w:rsidRPr="00256C9E">
        <w:rPr>
          <w:lang w:val="es-ES_tradnl"/>
        </w:rPr>
        <w:t>ª generación» y accesorios auxiliares en combinación con un equipo de usuario (UE) 3GPP NR (UE).</w:t>
      </w:r>
    </w:p>
    <w:p w14:paraId="6E037117" w14:textId="77777777" w:rsidR="00941FD9" w:rsidRPr="00256C9E" w:rsidRDefault="00941FD9" w:rsidP="00FB4FDE">
      <w:pPr>
        <w:rPr>
          <w:lang w:val="es-ES_tradnl"/>
        </w:rPr>
      </w:pPr>
      <w:r w:rsidRPr="00256C9E">
        <w:rPr>
          <w:lang w:val="es-ES_tradnl"/>
        </w:rPr>
        <w:t>El equipo conforme con los requisitos establecidos en este documento y utilizado en su entorno electromagnético previsto con arreglo a las instrucciones del fabricante</w:t>
      </w:r>
    </w:p>
    <w:p w14:paraId="15167A17" w14:textId="77777777" w:rsidR="00941FD9" w:rsidRPr="00256C9E" w:rsidRDefault="00941FD9" w:rsidP="00941FD9">
      <w:pPr>
        <w:pStyle w:val="enumlev1"/>
        <w:rPr>
          <w:lang w:val="es-ES_tradnl"/>
        </w:rPr>
      </w:pPr>
      <w:r w:rsidRPr="00256C9E">
        <w:rPr>
          <w:lang w:val="es-ES_tradnl"/>
        </w:rPr>
        <w:t>−</w:t>
      </w:r>
      <w:r w:rsidRPr="00256C9E">
        <w:rPr>
          <w:lang w:val="es-ES_tradnl"/>
        </w:rPr>
        <w:tab/>
        <w:t>no generará perturbaciones electromagnéticas a un nivel que pueda interferir con el funcionamiento previsto de otros equipos;</w:t>
      </w:r>
    </w:p>
    <w:p w14:paraId="1A568C37" w14:textId="77777777" w:rsidR="00941FD9" w:rsidRPr="00256C9E" w:rsidRDefault="00941FD9" w:rsidP="00941FD9">
      <w:pPr>
        <w:pStyle w:val="enumlev1"/>
        <w:rPr>
          <w:lang w:val="es-ES_tradnl"/>
        </w:rPr>
      </w:pPr>
      <w:r w:rsidRPr="00256C9E">
        <w:rPr>
          <w:lang w:val="es-ES_tradnl"/>
        </w:rPr>
        <w:t>−</w:t>
      </w:r>
      <w:r w:rsidRPr="00256C9E">
        <w:rPr>
          <w:lang w:val="es-ES_tradnl"/>
        </w:rPr>
        <w:tab/>
        <w:t>tiene un nivel adecuado de inmunidad intrínseca a las perturbaciones electromagnéticas para funcionar según lo previsto.</w:t>
      </w:r>
    </w:p>
    <w:p w14:paraId="054DD4E1" w14:textId="77777777" w:rsidR="00941FD9" w:rsidRPr="00256C9E" w:rsidRDefault="00941FD9" w:rsidP="00FB4FDE">
      <w:pPr>
        <w:rPr>
          <w:lang w:val="es-ES_tradnl"/>
        </w:rPr>
      </w:pPr>
      <w:r w:rsidRPr="00256C9E">
        <w:rPr>
          <w:lang w:val="es-ES_tradnl"/>
        </w:rPr>
        <w:t>En este documento se especifican las pruebas de CEM aplicables, los métodos de medición, las gamas de frecuencias, los límites aplicables y los criterios mínimos de calidad de funcionamiento para todos los tipos de UE NR y sus accesorios. Los equipos de estaciones de base NR que funcionan dentro de la infraestructura de red quedan fuera del alcance del presente documento. Sin embargo, este documento abarca los equipos móviles y portátiles destinados a funcionar en una posición fija mientras están conectados a la red eléctrica. Los equipos de estaciones de base NR que funcionan dentro de la infraestructura de red son objeto de la especificación técnica TS 38.113.</w:t>
      </w:r>
    </w:p>
    <w:p w14:paraId="15EC6660" w14:textId="77777777" w:rsidR="00941FD9" w:rsidRPr="00256C9E" w:rsidRDefault="00941FD9" w:rsidP="00FB4FDE">
      <w:pPr>
        <w:rPr>
          <w:lang w:val="es-ES_tradnl"/>
        </w:rPr>
      </w:pPr>
      <w:r w:rsidRPr="00256C9E">
        <w:rPr>
          <w:lang w:val="es-ES_tradnl"/>
        </w:rPr>
        <w:t>En este documento se incluyen los requisitos relativos a las emisiones radiadas por el puerto de la caja de protección de los equipos integrados en la antena y demás equipos auxiliares. Las especificaciones técnicas para las emisiones conducidas desde el conector de la antena figuran en las especificaciones 3GPP de la interfaz de radioeléctrica, por ejemplo, TS 38.xyz, para el uso efectivo del espectro radioeléctrico.</w:t>
      </w:r>
    </w:p>
    <w:p w14:paraId="292031EA" w14:textId="77777777" w:rsidR="00941FD9" w:rsidRPr="00256C9E" w:rsidRDefault="00941FD9" w:rsidP="00FB4FDE">
      <w:pPr>
        <w:rPr>
          <w:lang w:val="es-ES_tradnl"/>
        </w:rPr>
      </w:pPr>
      <w:r w:rsidRPr="00256C9E">
        <w:rPr>
          <w:lang w:val="es-ES_tradnl"/>
        </w:rPr>
        <w:t>Los requisitos relativos a las emisiones radiadas desde el puerto de la caja y demás equipos auxiliares se refieren a los dos casos siguientes:</w:t>
      </w:r>
    </w:p>
    <w:p w14:paraId="5327AAF5" w14:textId="3EB7E0C1" w:rsidR="00941FD9" w:rsidRPr="00256C9E" w:rsidRDefault="00941FD9" w:rsidP="00FB4FDE">
      <w:pPr>
        <w:pStyle w:val="enumlev1"/>
        <w:rPr>
          <w:lang w:val="es-ES_tradnl"/>
        </w:rPr>
      </w:pPr>
      <w:r w:rsidRPr="00256C9E">
        <w:rPr>
          <w:lang w:val="es-ES_tradnl"/>
        </w:rPr>
        <w:t>−</w:t>
      </w:r>
      <w:r w:rsidRPr="00256C9E">
        <w:rPr>
          <w:lang w:val="es-ES_tradnl"/>
        </w:rPr>
        <w:tab/>
        <w:t>Equipos UE que soportan operaciones en una gama de frecuencias para la que se dispone de conectores de antena (es decir, para operaciones en la gama de frecuencias 1, tal como se define, por ejemplo, en TS 38.101-1 para la interfaz radioeléctrica)</w:t>
      </w:r>
      <w:r w:rsidR="00C5640C" w:rsidRPr="00256C9E">
        <w:rPr>
          <w:lang w:val="es-ES_tradnl"/>
        </w:rPr>
        <w:t>.</w:t>
      </w:r>
    </w:p>
    <w:p w14:paraId="33D667C0" w14:textId="4A712968" w:rsidR="00941FD9" w:rsidRPr="00256C9E" w:rsidRDefault="00941FD9" w:rsidP="00FB4FDE">
      <w:pPr>
        <w:pStyle w:val="enumlev1"/>
        <w:rPr>
          <w:lang w:val="es-ES_tradnl"/>
        </w:rPr>
      </w:pPr>
      <w:r w:rsidRPr="00256C9E">
        <w:rPr>
          <w:lang w:val="es-ES_tradnl"/>
        </w:rPr>
        <w:t>−</w:t>
      </w:r>
      <w:r w:rsidRPr="00256C9E">
        <w:rPr>
          <w:lang w:val="es-ES_tradnl"/>
        </w:rPr>
        <w:tab/>
        <w:t>Equipos UE que soportan operaciones en una gama de frecuencias para la que solo se dispone de antenas integradas (es decir, para operaciones en la gama de frecuencias 2, tal como se define, por ejemplo, en TS 38.101-2 para la interfaz radioeléctrica)</w:t>
      </w:r>
      <w:r w:rsidR="00FB4FDE" w:rsidRPr="00256C9E">
        <w:rPr>
          <w:lang w:val="es-ES_tradnl"/>
        </w:rPr>
        <w:t>.</w:t>
      </w:r>
    </w:p>
    <w:p w14:paraId="4356F60F" w14:textId="77777777" w:rsidR="00941FD9" w:rsidRPr="00256C9E" w:rsidRDefault="00941FD9" w:rsidP="00C5640C">
      <w:pPr>
        <w:keepNext/>
        <w:keepLines/>
        <w:rPr>
          <w:lang w:val="es-ES_tradnl"/>
        </w:rPr>
      </w:pPr>
      <w:r w:rsidRPr="00256C9E">
        <w:rPr>
          <w:lang w:val="es-ES_tradnl"/>
        </w:rPr>
        <w:lastRenderedPageBreak/>
        <w:t>Se seleccionan requisitos de inmunidad para lograr un nivel adecuado de compatibilidad de los aparatos en entornos residenciales, comerciales, de industria ligera y de vehículo. No obstante, los niveles no contemplan los casos extremos que podrían presentarse en cualquier ubicación aun con baja probabilidad de suceso. La conformidad de los equipos de radiocomunicaciones con los requisitos de este documento no supone la conformidad con ningún requisito relativo a la utilización de los equipos (por ejemplo, requisitos de licencia).</w:t>
      </w:r>
    </w:p>
    <w:p w14:paraId="7A2A77F6" w14:textId="77777777" w:rsidR="00941FD9" w:rsidRPr="00256C9E" w:rsidRDefault="00941FD9" w:rsidP="00FB4FDE">
      <w:pPr>
        <w:rPr>
          <w:lang w:val="es-ES_tradnl"/>
        </w:rPr>
      </w:pPr>
      <w:r w:rsidRPr="00256C9E">
        <w:rPr>
          <w:lang w:val="es-ES_tradnl"/>
        </w:rPr>
        <w:t>La conformidad con los requisitos de este documento no supone la conformidad con ningún requisito de seguridad. No obstante, toda condición temporal o permanente provocada por la EMC se considera como no conformidad.</w:t>
      </w:r>
    </w:p>
    <w:p w14:paraId="4A490264" w14:textId="5838771E"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6DED9110" w14:textId="35C0C6E7"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4DE311BE" w14:textId="3BDAD4A4"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ATIS.3GPP.38.124.V17.2.0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228" w:anchor="Rel-17" w:history="1">
        <w:r w:rsidRPr="00256C9E">
          <w:rPr>
            <w:color w:val="0563C1"/>
            <w:sz w:val="18"/>
            <w:szCs w:val="18"/>
            <w:u w:val="single"/>
            <w:lang w:val="es-ES_tradnl" w:eastAsia="en-GB"/>
          </w:rPr>
          <w:t>https://www.atis.org/3gpp-transpositions - Rel-17</w:t>
        </w:r>
      </w:hyperlink>
    </w:p>
    <w:p w14:paraId="1B2C747A" w14:textId="3EDBEBA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CCSA.3GPP.38.124.V17.2.0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229" w:history="1">
        <w:r w:rsidRPr="00256C9E">
          <w:rPr>
            <w:color w:val="0563C1"/>
            <w:sz w:val="18"/>
            <w:szCs w:val="18"/>
            <w:u w:val="single"/>
            <w:lang w:val="es-ES_tradnl" w:eastAsia="en-GB"/>
          </w:rPr>
          <w:t>https://www.ccsa.org.cn/api/portalsFile/downloadOldFile?type=17&amp;oldFileUrl=NTN/SRIT/CCSA.3GPP.38.124.V17.2.0.d</w:t>
        </w:r>
      </w:hyperlink>
      <w:hyperlink r:id="rId1230" w:history="1">
        <w:r w:rsidRPr="00256C9E">
          <w:rPr>
            <w:color w:val="0563C1"/>
            <w:sz w:val="18"/>
            <w:szCs w:val="18"/>
            <w:u w:val="single"/>
            <w:lang w:val="es-ES_tradnl" w:eastAsia="en-GB"/>
          </w:rPr>
          <w:t>ocx</w:t>
        </w:r>
      </w:hyperlink>
    </w:p>
    <w:p w14:paraId="137D269E" w14:textId="4DFE0433"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138 124 V17.2.0 (2022-10)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19.10.2022</w:t>
      </w:r>
      <w:r w:rsidRPr="00256C9E">
        <w:rPr>
          <w:rFonts w:ascii="Arial" w:hAnsi="Arial" w:cs="Arial"/>
          <w:szCs w:val="24"/>
          <w:lang w:val="es-ES_tradnl" w:eastAsia="en-GB"/>
        </w:rPr>
        <w:tab/>
      </w:r>
      <w:hyperlink r:id="rId1231" w:history="1">
        <w:r w:rsidRPr="00256C9E">
          <w:rPr>
            <w:color w:val="0563C1"/>
            <w:sz w:val="18"/>
            <w:szCs w:val="18"/>
            <w:u w:val="single"/>
            <w:lang w:val="es-ES_tradnl" w:eastAsia="en-GB"/>
          </w:rPr>
          <w:t>https://www.etsi.org/deliver/etsi_ts/138100_138199/138124/17.02.00_60/ts_138124v170200p.pdf</w:t>
        </w:r>
      </w:hyperlink>
    </w:p>
    <w:p w14:paraId="433F3B03" w14:textId="40ED2C0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38.124-17.2.0 V1.1.0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17.01.2023</w:t>
      </w:r>
      <w:r w:rsidRPr="00256C9E">
        <w:rPr>
          <w:rFonts w:ascii="Arial" w:hAnsi="Arial" w:cs="Arial"/>
          <w:szCs w:val="24"/>
          <w:lang w:val="es-ES_tradnl" w:eastAsia="en-GB"/>
        </w:rPr>
        <w:tab/>
      </w:r>
      <w:hyperlink r:id="rId1232" w:history="1">
        <w:r w:rsidRPr="00256C9E">
          <w:rPr>
            <w:color w:val="0563C1"/>
            <w:sz w:val="18"/>
            <w:szCs w:val="18"/>
            <w:u w:val="single"/>
            <w:lang w:val="es-ES_tradnl" w:eastAsia="en-GB"/>
          </w:rPr>
          <w:t>https://members.tsdsi.in/s/pB6CQFDfSf2JtSG</w:t>
        </w:r>
      </w:hyperlink>
    </w:p>
    <w:p w14:paraId="6BC7C418" w14:textId="12CFE2A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TTAT.3G-38.124V17.2.0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11.01.2023</w:t>
      </w:r>
      <w:r w:rsidRPr="00256C9E">
        <w:rPr>
          <w:rFonts w:ascii="Arial" w:hAnsi="Arial" w:cs="Arial"/>
          <w:szCs w:val="24"/>
          <w:lang w:val="es-ES_tradnl" w:eastAsia="en-GB"/>
        </w:rPr>
        <w:tab/>
      </w:r>
      <w:hyperlink r:id="rId1233" w:history="1">
        <w:r w:rsidRPr="00256C9E">
          <w:rPr>
            <w:color w:val="0563C1"/>
            <w:sz w:val="18"/>
            <w:szCs w:val="18"/>
            <w:u w:val="single"/>
            <w:lang w:val="es-ES_tradnl" w:eastAsia="en-GB"/>
          </w:rPr>
          <w:t>https://www.tta.or.kr/eng/ttaSearchEngView.do?key=461&amp;searchStandardNo=TTAT.3G-38.124V17.2.0&amp;searchCate=TTAS</w:t>
        </w:r>
      </w:hyperlink>
    </w:p>
    <w:p w14:paraId="69BABD09" w14:textId="7C33B659"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3BF2E6E6" w14:textId="67B8AEB5"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ATIS.3GPP.38.124.V18.1.0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234" w:anchor="Rel-18" w:history="1">
        <w:r w:rsidRPr="00256C9E">
          <w:rPr>
            <w:color w:val="0563C1"/>
            <w:sz w:val="18"/>
            <w:szCs w:val="18"/>
            <w:u w:val="single"/>
            <w:lang w:val="es-ES_tradnl" w:eastAsia="en-GB"/>
          </w:rPr>
          <w:t>https://www.atis.org/3gpp-transpositions - Rel-18</w:t>
        </w:r>
      </w:hyperlink>
    </w:p>
    <w:p w14:paraId="7090DD38" w14:textId="049F4EA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CCSA.3GPP.38.124.V18.1.0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235" w:history="1">
        <w:r w:rsidRPr="00256C9E">
          <w:rPr>
            <w:color w:val="0563C1"/>
            <w:sz w:val="18"/>
            <w:szCs w:val="18"/>
            <w:u w:val="single"/>
            <w:lang w:val="es-ES_tradnl" w:eastAsia="en-GB"/>
          </w:rPr>
          <w:t>https://www.ccsa.org.cn/api/portalsFile/downloadOldFile?type=17&amp;oldFileUrl=NTN/SRIT/CCSA.3GPP.38.124.V18.1.0.d</w:t>
        </w:r>
      </w:hyperlink>
      <w:hyperlink r:id="rId1236" w:history="1">
        <w:r w:rsidRPr="00256C9E">
          <w:rPr>
            <w:color w:val="0563C1"/>
            <w:sz w:val="18"/>
            <w:szCs w:val="18"/>
            <w:u w:val="single"/>
            <w:lang w:val="es-ES_tradnl" w:eastAsia="en-GB"/>
          </w:rPr>
          <w:t>ocx</w:t>
        </w:r>
      </w:hyperlink>
    </w:p>
    <w:p w14:paraId="00839B1E" w14:textId="1662B766"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138 124 V18.1.0 (2024-05)</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27.05.2024</w:t>
      </w:r>
      <w:r w:rsidRPr="00256C9E">
        <w:rPr>
          <w:rFonts w:ascii="Arial" w:hAnsi="Arial" w:cs="Arial"/>
          <w:szCs w:val="24"/>
          <w:lang w:val="es-ES_tradnl" w:eastAsia="en-GB"/>
        </w:rPr>
        <w:tab/>
      </w:r>
      <w:hyperlink r:id="rId1237" w:history="1">
        <w:r w:rsidRPr="00256C9E">
          <w:rPr>
            <w:color w:val="0563C1"/>
            <w:sz w:val="18"/>
            <w:szCs w:val="18"/>
            <w:u w:val="single"/>
            <w:lang w:val="es-ES_tradnl" w:eastAsia="en-GB"/>
          </w:rPr>
          <w:t>https://www.etsi.org/deliver/etsi_ts/138100_138199/138124/18.01.00_60/ts_138124v180100p.pdf</w:t>
        </w:r>
      </w:hyperlink>
    </w:p>
    <w:p w14:paraId="53E2856B" w14:textId="18AF755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38.124 -18.1.0 V1.0.0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19.11.2024</w:t>
      </w:r>
      <w:r w:rsidRPr="00256C9E">
        <w:rPr>
          <w:rFonts w:ascii="Arial" w:hAnsi="Arial" w:cs="Arial"/>
          <w:szCs w:val="24"/>
          <w:lang w:val="es-ES_tradnl" w:eastAsia="en-GB"/>
        </w:rPr>
        <w:tab/>
      </w:r>
      <w:hyperlink r:id="rId1238" w:history="1">
        <w:r w:rsidRPr="00256C9E">
          <w:rPr>
            <w:color w:val="0563C1"/>
            <w:sz w:val="18"/>
            <w:szCs w:val="18"/>
            <w:u w:val="single"/>
            <w:lang w:val="es-ES_tradnl" w:eastAsia="en-GB"/>
          </w:rPr>
          <w:t>https://members.tsdsi.in/s/LQPGzpDLHPfKCYS</w:t>
        </w:r>
      </w:hyperlink>
    </w:p>
    <w:p w14:paraId="34254A91" w14:textId="64A245E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TTAT.3G-38.124V18.1.0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08.05.2024</w:t>
      </w:r>
      <w:r w:rsidRPr="00256C9E">
        <w:rPr>
          <w:rFonts w:ascii="Arial" w:hAnsi="Arial" w:cs="Arial"/>
          <w:szCs w:val="24"/>
          <w:lang w:val="es-ES_tradnl" w:eastAsia="en-GB"/>
        </w:rPr>
        <w:tab/>
      </w:r>
      <w:hyperlink r:id="rId1239" w:history="1">
        <w:r w:rsidRPr="00256C9E">
          <w:rPr>
            <w:color w:val="0563C1"/>
            <w:sz w:val="18"/>
            <w:szCs w:val="18"/>
            <w:u w:val="single"/>
            <w:lang w:val="es-ES_tradnl" w:eastAsia="en-GB"/>
          </w:rPr>
          <w:t>https://www.tta.or.kr/eng/ttaSearchEngView.do?key=461&amp;searchStandardNo=TTAT.3G-38.124V18.1.0&amp;searchCate=TTAS</w:t>
        </w:r>
      </w:hyperlink>
    </w:p>
    <w:p w14:paraId="15AA62D0" w14:textId="77777777" w:rsidR="00941FD9" w:rsidRPr="00256C9E" w:rsidRDefault="00941FD9" w:rsidP="00941FD9">
      <w:pPr>
        <w:pStyle w:val="Heading5"/>
        <w:rPr>
          <w:lang w:val="es-ES_tradnl"/>
        </w:rPr>
      </w:pPr>
      <w:r w:rsidRPr="00256C9E">
        <w:rPr>
          <w:lang w:val="es-ES_tradnl"/>
        </w:rPr>
        <w:t>1.3.1.5.9</w:t>
      </w:r>
      <w:r w:rsidRPr="00256C9E">
        <w:rPr>
          <w:lang w:val="es-ES_tradnl"/>
        </w:rPr>
        <w:tab/>
        <w:t>TS 38.133</w:t>
      </w:r>
    </w:p>
    <w:p w14:paraId="449D79A3" w14:textId="77777777" w:rsidR="00941FD9" w:rsidRPr="00256C9E" w:rsidRDefault="00941FD9" w:rsidP="00FB4FDE">
      <w:pPr>
        <w:pStyle w:val="Headingb"/>
        <w:rPr>
          <w:lang w:val="es-ES_tradnl"/>
        </w:rPr>
      </w:pPr>
      <w:bookmarkStart w:id="426" w:name="_Toc56152462"/>
      <w:bookmarkStart w:id="427" w:name="_Toc56153842"/>
      <w:bookmarkStart w:id="428" w:name="_Toc94532954"/>
      <w:bookmarkStart w:id="429" w:name="_Toc94533424"/>
      <w:r w:rsidRPr="00256C9E">
        <w:rPr>
          <w:lang w:val="es-ES_tradnl"/>
        </w:rPr>
        <w:t xml:space="preserve">NR; </w:t>
      </w:r>
      <w:bookmarkEnd w:id="426"/>
      <w:bookmarkEnd w:id="427"/>
      <w:bookmarkEnd w:id="428"/>
      <w:bookmarkEnd w:id="429"/>
      <w:r w:rsidRPr="00256C9E">
        <w:rPr>
          <w:lang w:val="es-ES_tradnl"/>
        </w:rPr>
        <w:t>requisitos para el soporte de la gestión de recursos radioeléctricos</w:t>
      </w:r>
    </w:p>
    <w:p w14:paraId="68504545" w14:textId="77777777" w:rsidR="00941FD9" w:rsidRPr="00256C9E" w:rsidRDefault="00941FD9" w:rsidP="00941FD9">
      <w:pPr>
        <w:rPr>
          <w:lang w:val="es-ES_tradnl"/>
        </w:rPr>
      </w:pPr>
      <w:r w:rsidRPr="00256C9E">
        <w:rPr>
          <w:lang w:val="es-ES_tradnl"/>
        </w:rPr>
        <w:t>En este documento se especifican los requisitos para el soporte de la gestión de los recursos radioeléctricos en los modos FDD y TDD de las nuevas radiocomunicaciones (NR). Entre estos requisitos se encuentran los de las mediciones en la NR y el UE así como los requisitos sobre la interacción y el comportamiento dinámico de los nodos en cuanto a características de retardo y respuesta.</w:t>
      </w:r>
    </w:p>
    <w:p w14:paraId="6A7E46D9" w14:textId="40381106"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0970EA6C" w14:textId="4895A9E6"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4BDDE0D0" w14:textId="511DDB26"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ATIS.3GPP.38.133.V17.15.0</w:t>
      </w:r>
      <w:r w:rsidRPr="00256C9E">
        <w:rPr>
          <w:rFonts w:ascii="Arial" w:hAnsi="Arial" w:cs="Arial"/>
          <w:szCs w:val="24"/>
          <w:lang w:val="es-ES_tradnl" w:eastAsia="en-GB"/>
        </w:rPr>
        <w:tab/>
      </w:r>
      <w:r w:rsidRPr="00256C9E">
        <w:rPr>
          <w:color w:val="000000"/>
          <w:sz w:val="18"/>
          <w:szCs w:val="18"/>
          <w:lang w:val="es-ES_tradnl" w:eastAsia="en-GB"/>
        </w:rPr>
        <w:t>17.15.0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1240" w:anchor="Rel-17" w:history="1">
        <w:r w:rsidRPr="00256C9E">
          <w:rPr>
            <w:color w:val="0563C1"/>
            <w:sz w:val="18"/>
            <w:szCs w:val="18"/>
            <w:u w:val="single"/>
            <w:lang w:val="es-ES_tradnl" w:eastAsia="en-GB"/>
          </w:rPr>
          <w:t>https://www.atis.org/3gpp-transpositions - Rel-17</w:t>
        </w:r>
      </w:hyperlink>
    </w:p>
    <w:p w14:paraId="1A067284" w14:textId="54391FD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CCSA.3GPP.38.133.V17.15.0</w:t>
      </w:r>
      <w:r w:rsidRPr="00256C9E">
        <w:rPr>
          <w:rFonts w:ascii="Arial" w:hAnsi="Arial" w:cs="Arial"/>
          <w:szCs w:val="24"/>
          <w:lang w:val="es-ES_tradnl" w:eastAsia="en-GB"/>
        </w:rPr>
        <w:tab/>
      </w:r>
      <w:r w:rsidRPr="00256C9E">
        <w:rPr>
          <w:color w:val="000000"/>
          <w:sz w:val="18"/>
          <w:szCs w:val="18"/>
          <w:lang w:val="es-ES_tradnl" w:eastAsia="en-GB"/>
        </w:rPr>
        <w:t>17.15.0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241" w:history="1">
        <w:r w:rsidRPr="00256C9E">
          <w:rPr>
            <w:color w:val="0563C1"/>
            <w:sz w:val="18"/>
            <w:szCs w:val="18"/>
            <w:u w:val="single"/>
            <w:lang w:val="es-ES_tradnl" w:eastAsia="en-GB"/>
          </w:rPr>
          <w:t>https://www.ccsa.org.cn/api/portalsFile/downloadOldFile?type=17&amp;oldFileUrl=NTN/SRIT/CCSA.3GPP.38.133.V17.15.0.zip</w:t>
        </w:r>
      </w:hyperlink>
    </w:p>
    <w:p w14:paraId="0463FB76" w14:textId="42AEC2E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138 133 V17.15.0 (2024-11)</w:t>
      </w:r>
      <w:r w:rsidRPr="00256C9E">
        <w:rPr>
          <w:rFonts w:ascii="Arial" w:hAnsi="Arial" w:cs="Arial"/>
          <w:szCs w:val="24"/>
          <w:lang w:val="es-ES_tradnl" w:eastAsia="en-GB"/>
        </w:rPr>
        <w:tab/>
      </w:r>
      <w:r w:rsidRPr="00256C9E">
        <w:rPr>
          <w:color w:val="000000"/>
          <w:sz w:val="18"/>
          <w:szCs w:val="18"/>
          <w:lang w:val="es-ES_tradnl" w:eastAsia="en-GB"/>
        </w:rPr>
        <w:t>17.15.0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15.11.2024</w:t>
      </w:r>
      <w:r w:rsidRPr="00256C9E">
        <w:rPr>
          <w:rFonts w:ascii="Arial" w:hAnsi="Arial" w:cs="Arial"/>
          <w:szCs w:val="24"/>
          <w:lang w:val="es-ES_tradnl" w:eastAsia="en-GB"/>
        </w:rPr>
        <w:tab/>
      </w:r>
      <w:hyperlink r:id="rId1242" w:history="1">
        <w:r w:rsidRPr="00256C9E">
          <w:rPr>
            <w:color w:val="0563C1"/>
            <w:sz w:val="18"/>
            <w:szCs w:val="18"/>
            <w:u w:val="single"/>
            <w:lang w:val="es-ES_tradnl" w:eastAsia="en-GB"/>
          </w:rPr>
          <w:t>https://www.etsi.org/deliver/etsi_ts/138100_138199/138133/17.15.00_60/ts_138133v171500p.pdf</w:t>
        </w:r>
      </w:hyperlink>
    </w:p>
    <w:p w14:paraId="0AB2989D" w14:textId="440A318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38.133-17.15.0 V1.10.0</w:t>
      </w:r>
      <w:r w:rsidRPr="00256C9E">
        <w:rPr>
          <w:rFonts w:ascii="Arial" w:hAnsi="Arial" w:cs="Arial"/>
          <w:szCs w:val="24"/>
          <w:lang w:val="es-ES_tradnl" w:eastAsia="en-GB"/>
        </w:rPr>
        <w:tab/>
      </w:r>
      <w:r w:rsidRPr="00256C9E">
        <w:rPr>
          <w:color w:val="000000"/>
          <w:sz w:val="18"/>
          <w:szCs w:val="18"/>
          <w:lang w:val="es-ES_tradnl" w:eastAsia="en-GB"/>
        </w:rPr>
        <w:t>17.15.0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1243" w:history="1">
        <w:r w:rsidRPr="00256C9E">
          <w:rPr>
            <w:color w:val="0563C1"/>
            <w:sz w:val="18"/>
            <w:szCs w:val="18"/>
            <w:u w:val="single"/>
            <w:lang w:val="es-ES_tradnl" w:eastAsia="en-GB"/>
          </w:rPr>
          <w:t>https://members.tsdsi.in/s/PrPaQGsTSMtH5yQ</w:t>
        </w:r>
      </w:hyperlink>
    </w:p>
    <w:p w14:paraId="0095821A" w14:textId="48D25BB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TTAT.3G-38.133V17.15.0</w:t>
      </w:r>
      <w:r w:rsidRPr="00256C9E">
        <w:rPr>
          <w:rFonts w:ascii="Arial" w:hAnsi="Arial" w:cs="Arial"/>
          <w:szCs w:val="24"/>
          <w:lang w:val="es-ES_tradnl" w:eastAsia="en-GB"/>
        </w:rPr>
        <w:tab/>
      </w:r>
      <w:r w:rsidRPr="00256C9E">
        <w:rPr>
          <w:color w:val="000000"/>
          <w:sz w:val="18"/>
          <w:szCs w:val="18"/>
          <w:lang w:val="es-ES_tradnl" w:eastAsia="en-GB"/>
        </w:rPr>
        <w:t>17.15.0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244" w:history="1">
        <w:r w:rsidRPr="00256C9E">
          <w:rPr>
            <w:color w:val="0563C1"/>
            <w:sz w:val="18"/>
            <w:szCs w:val="18"/>
            <w:u w:val="single"/>
            <w:lang w:val="es-ES_tradnl" w:eastAsia="en-GB"/>
          </w:rPr>
          <w:t>https://www.tta.or.kr/eng/ttaSearchEngView.do?key=461&amp;searchStandardNo=TTAT.3G-38.133V17.15.0&amp;searchCate=TTAS</w:t>
        </w:r>
      </w:hyperlink>
    </w:p>
    <w:p w14:paraId="02ACC25E" w14:textId="59DE6CF6" w:rsidR="00941FD9" w:rsidRPr="00256C9E" w:rsidRDefault="00F1137E" w:rsidP="00A57D06">
      <w:pPr>
        <w:keepNext/>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lastRenderedPageBreak/>
        <w:t>Versión 18</w:t>
      </w:r>
    </w:p>
    <w:p w14:paraId="38A935FD" w14:textId="4CEDDC38" w:rsidR="00941FD9" w:rsidRPr="00256C9E" w:rsidRDefault="00941FD9" w:rsidP="00A57D06">
      <w:pPr>
        <w:keepNext/>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ATIS.3GPP.38.133.V18.7.0</w:t>
      </w:r>
      <w:r w:rsidRPr="00256C9E">
        <w:rPr>
          <w:rFonts w:ascii="Arial" w:hAnsi="Arial" w:cs="Arial"/>
          <w:szCs w:val="24"/>
          <w:lang w:val="es-ES_tradnl" w:eastAsia="en-GB"/>
        </w:rPr>
        <w:tab/>
      </w:r>
      <w:r w:rsidRPr="00256C9E">
        <w:rPr>
          <w:color w:val="000000"/>
          <w:sz w:val="18"/>
          <w:szCs w:val="18"/>
          <w:lang w:val="es-ES_tradnl" w:eastAsia="en-GB"/>
        </w:rPr>
        <w:t>18.7.0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01.03.2025</w:t>
      </w:r>
      <w:r w:rsidRPr="00256C9E">
        <w:rPr>
          <w:rFonts w:ascii="Arial" w:hAnsi="Arial" w:cs="Arial"/>
          <w:szCs w:val="24"/>
          <w:lang w:val="es-ES_tradnl" w:eastAsia="en-GB"/>
        </w:rPr>
        <w:tab/>
      </w:r>
      <w:hyperlink r:id="rId1245" w:anchor="Rel-18" w:history="1">
        <w:r w:rsidRPr="00256C9E">
          <w:rPr>
            <w:color w:val="0563C1"/>
            <w:sz w:val="18"/>
            <w:szCs w:val="18"/>
            <w:u w:val="single"/>
            <w:lang w:val="es-ES_tradnl" w:eastAsia="en-GB"/>
          </w:rPr>
          <w:t>https://www.atis.org/3gpp-transpositions - Rel-18</w:t>
        </w:r>
      </w:hyperlink>
    </w:p>
    <w:p w14:paraId="4E8905D5" w14:textId="3EDF823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CCSA.3GPP.38.133.V18.7.0</w:t>
      </w:r>
      <w:r w:rsidRPr="00256C9E">
        <w:rPr>
          <w:rFonts w:ascii="Arial" w:hAnsi="Arial" w:cs="Arial"/>
          <w:szCs w:val="24"/>
          <w:lang w:val="es-ES_tradnl" w:eastAsia="en-GB"/>
        </w:rPr>
        <w:tab/>
      </w:r>
      <w:r w:rsidRPr="00256C9E">
        <w:rPr>
          <w:color w:val="000000"/>
          <w:sz w:val="18"/>
          <w:szCs w:val="18"/>
          <w:lang w:val="es-ES_tradnl" w:eastAsia="en-GB"/>
        </w:rPr>
        <w:t>18.7.0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246" w:history="1">
        <w:r w:rsidRPr="00256C9E">
          <w:rPr>
            <w:color w:val="0563C1"/>
            <w:sz w:val="18"/>
            <w:szCs w:val="18"/>
            <w:u w:val="single"/>
            <w:lang w:val="es-ES_tradnl" w:eastAsia="en-GB"/>
          </w:rPr>
          <w:t>https://www.ccsa.org.cn/api/portalsFile/downloadOldFile?type=17&amp;oldFileUrl=NTN/SRIT/CCSA.3GPP.38.133.V18.7.0.zip</w:t>
        </w:r>
      </w:hyperlink>
    </w:p>
    <w:p w14:paraId="79B1A294" w14:textId="1391510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138 133 V18.7.0 (2024-11)</w:t>
      </w:r>
      <w:r w:rsidRPr="00256C9E">
        <w:rPr>
          <w:rFonts w:ascii="Arial" w:hAnsi="Arial" w:cs="Arial"/>
          <w:szCs w:val="24"/>
          <w:lang w:val="es-ES_tradnl" w:eastAsia="en-GB"/>
        </w:rPr>
        <w:tab/>
      </w:r>
      <w:r w:rsidRPr="00256C9E">
        <w:rPr>
          <w:color w:val="000000"/>
          <w:sz w:val="18"/>
          <w:szCs w:val="18"/>
          <w:lang w:val="es-ES_tradnl" w:eastAsia="en-GB"/>
        </w:rPr>
        <w:t>18.7.0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15.11.2024</w:t>
      </w:r>
      <w:r w:rsidRPr="00256C9E">
        <w:rPr>
          <w:rFonts w:ascii="Arial" w:hAnsi="Arial" w:cs="Arial"/>
          <w:szCs w:val="24"/>
          <w:lang w:val="es-ES_tradnl" w:eastAsia="en-GB"/>
        </w:rPr>
        <w:tab/>
      </w:r>
      <w:hyperlink r:id="rId1247" w:history="1">
        <w:r w:rsidRPr="00256C9E">
          <w:rPr>
            <w:color w:val="0563C1"/>
            <w:sz w:val="18"/>
            <w:szCs w:val="18"/>
            <w:u w:val="single"/>
            <w:lang w:val="es-ES_tradnl" w:eastAsia="en-GB"/>
          </w:rPr>
          <w:t>https://www.etsi.org/deliver/etsi_ts/138100_138199/138133/18.07.00_60/ts_138133v180700p.pdf</w:t>
        </w:r>
      </w:hyperlink>
    </w:p>
    <w:p w14:paraId="2EB6FEAE" w14:textId="2BD4780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38.133- 18.7.0 V1.1.0</w:t>
      </w:r>
      <w:r w:rsidRPr="00256C9E">
        <w:rPr>
          <w:rFonts w:ascii="Arial" w:hAnsi="Arial" w:cs="Arial"/>
          <w:szCs w:val="24"/>
          <w:lang w:val="es-ES_tradnl" w:eastAsia="en-GB"/>
        </w:rPr>
        <w:tab/>
      </w:r>
      <w:r w:rsidRPr="00256C9E">
        <w:rPr>
          <w:color w:val="000000"/>
          <w:sz w:val="18"/>
          <w:szCs w:val="18"/>
          <w:lang w:val="es-ES_tradnl" w:eastAsia="en-GB"/>
        </w:rPr>
        <w:t>18.7.0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03.02.2025</w:t>
      </w:r>
      <w:r w:rsidRPr="00256C9E">
        <w:rPr>
          <w:rFonts w:ascii="Arial" w:hAnsi="Arial" w:cs="Arial"/>
          <w:szCs w:val="24"/>
          <w:lang w:val="es-ES_tradnl" w:eastAsia="en-GB"/>
        </w:rPr>
        <w:tab/>
      </w:r>
      <w:hyperlink r:id="rId1248" w:history="1">
        <w:r w:rsidRPr="00256C9E">
          <w:rPr>
            <w:color w:val="0563C1"/>
            <w:sz w:val="18"/>
            <w:szCs w:val="18"/>
            <w:u w:val="single"/>
            <w:lang w:val="es-ES_tradnl" w:eastAsia="en-GB"/>
          </w:rPr>
          <w:t>https://members.tsdsi.in/s/MqkyapEs4F6yG3G</w:t>
        </w:r>
      </w:hyperlink>
    </w:p>
    <w:p w14:paraId="3D5516E1" w14:textId="63EEE75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TTAT.3G-38.133V18.7.0</w:t>
      </w:r>
      <w:r w:rsidRPr="00256C9E">
        <w:rPr>
          <w:rFonts w:ascii="Arial" w:hAnsi="Arial" w:cs="Arial"/>
          <w:szCs w:val="24"/>
          <w:lang w:val="es-ES_tradnl" w:eastAsia="en-GB"/>
        </w:rPr>
        <w:tab/>
      </w:r>
      <w:r w:rsidRPr="00256C9E">
        <w:rPr>
          <w:color w:val="000000"/>
          <w:sz w:val="18"/>
          <w:szCs w:val="18"/>
          <w:lang w:val="es-ES_tradnl" w:eastAsia="en-GB"/>
        </w:rPr>
        <w:t>18.7.0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249" w:history="1">
        <w:r w:rsidRPr="00256C9E">
          <w:rPr>
            <w:color w:val="0563C1"/>
            <w:sz w:val="18"/>
            <w:szCs w:val="18"/>
            <w:u w:val="single"/>
            <w:lang w:val="es-ES_tradnl" w:eastAsia="en-GB"/>
          </w:rPr>
          <w:t>https://www.tta.or.kr/eng/ttaSearchEngView.do?key=461&amp;searchStandardNo=TTAT.3G-38.133V18.7.0&amp;searchCate=TTAS</w:t>
        </w:r>
      </w:hyperlink>
    </w:p>
    <w:p w14:paraId="44B1B431" w14:textId="7777777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lang w:val="es-ES_tradnl"/>
        </w:rPr>
      </w:pPr>
    </w:p>
    <w:p w14:paraId="705A969C" w14:textId="7777777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rFonts w:ascii="Aptos" w:hAnsi="Aptos"/>
          <w:kern w:val="2"/>
          <w:szCs w:val="24"/>
          <w:lang w:val="es-ES_tradnl"/>
          <w14:ligatures w14:val="standardContextual"/>
        </w:rPr>
        <w:sectPr w:rsidR="00941FD9" w:rsidRPr="00256C9E" w:rsidSect="00616BA6">
          <w:headerReference w:type="even" r:id="rId1250"/>
          <w:headerReference w:type="default" r:id="rId1251"/>
          <w:footerReference w:type="default" r:id="rId1252"/>
          <w:headerReference w:type="first" r:id="rId1253"/>
          <w:footerReference w:type="first" r:id="rId1254"/>
          <w:pgSz w:w="16834" w:h="11907" w:orient="landscape" w:code="9"/>
          <w:pgMar w:top="1134" w:right="1418" w:bottom="1134" w:left="1134" w:header="720" w:footer="482" w:gutter="0"/>
          <w:cols w:space="720"/>
          <w:docGrid w:linePitch="326"/>
        </w:sectPr>
      </w:pPr>
    </w:p>
    <w:p w14:paraId="5E50E491" w14:textId="77777777" w:rsidR="00941FD9" w:rsidRPr="00256C9E" w:rsidRDefault="00941FD9" w:rsidP="00941FD9">
      <w:pPr>
        <w:pStyle w:val="Heading3"/>
        <w:rPr>
          <w:lang w:val="es-ES_tradnl" w:eastAsia="en-GB"/>
        </w:rPr>
      </w:pPr>
      <w:bookmarkStart w:id="430" w:name="_Toc195183175"/>
      <w:r w:rsidRPr="00256C9E">
        <w:rPr>
          <w:lang w:val="es-ES_tradnl"/>
        </w:rPr>
        <w:lastRenderedPageBreak/>
        <w:t>1.3.2</w:t>
      </w:r>
      <w:r w:rsidRPr="00256C9E">
        <w:rPr>
          <w:lang w:val="es-ES_tradnl"/>
        </w:rPr>
        <w:tab/>
      </w:r>
      <w:bookmarkEnd w:id="430"/>
      <w:r w:rsidRPr="00256C9E">
        <w:rPr>
          <w:lang w:val="es-ES_tradnl" w:eastAsia="en-GB"/>
        </w:rPr>
        <w:t xml:space="preserve">Otras </w:t>
      </w:r>
      <w:r w:rsidRPr="00256C9E">
        <w:rPr>
          <w:lang w:val="es-ES_tradnl"/>
        </w:rPr>
        <w:t>especificaciones</w:t>
      </w:r>
    </w:p>
    <w:p w14:paraId="605D7F4B" w14:textId="77777777" w:rsidR="00941FD9" w:rsidRPr="00256C9E" w:rsidRDefault="00941FD9" w:rsidP="00941FD9">
      <w:pPr>
        <w:rPr>
          <w:lang w:val="es-ES_tradnl"/>
        </w:rPr>
      </w:pPr>
      <w:r w:rsidRPr="00256C9E">
        <w:rPr>
          <w:lang w:val="es-ES_tradnl"/>
        </w:rPr>
        <w:t xml:space="preserve">En la presente cláusula se enumeran otras especificaciones sobre pruebas radioeléctricas y de dispositivos </w:t>
      </w:r>
      <w:r w:rsidRPr="00256C9E">
        <w:rPr>
          <w:lang w:val="es-ES_tradnl" w:eastAsia="ja-JP"/>
        </w:rPr>
        <w:t>5G-NTN-SRIT</w:t>
      </w:r>
      <w:r w:rsidRPr="00256C9E">
        <w:rPr>
          <w:lang w:val="es-ES_tradnl"/>
        </w:rPr>
        <w:t>, pero que no forman parte de las especificaciones mundiales de base.</w:t>
      </w:r>
    </w:p>
    <w:p w14:paraId="7DE93A4E" w14:textId="77777777" w:rsidR="00941FD9" w:rsidRPr="00256C9E" w:rsidRDefault="00941FD9" w:rsidP="00941FD9">
      <w:pPr>
        <w:rPr>
          <w:lang w:val="es-ES_tradnl"/>
        </w:rPr>
      </w:pPr>
      <w:r w:rsidRPr="00256C9E">
        <w:rPr>
          <w:lang w:val="es-ES_tradnl"/>
        </w:rPr>
        <w:t xml:space="preserve">En el sitio web del 3GPP se proporciona información sobre especificaciones adicionales que abordan pruebas radioeléctricas y de dispositivos </w:t>
      </w:r>
      <w:r w:rsidRPr="00256C9E">
        <w:rPr>
          <w:lang w:val="es-ES_tradnl" w:eastAsia="ja-JP"/>
        </w:rPr>
        <w:t xml:space="preserve">5G del 3GPP </w:t>
      </w:r>
      <w:r w:rsidRPr="00256C9E">
        <w:rPr>
          <w:lang w:val="es-ES_tradnl"/>
        </w:rPr>
        <w:t>(pero que no forman parte de las especificaciones mundiales de base), así como las especificaciones del sistema y de la red medular para obtener información global del sistema. Dichas especificaciones del sistema y de la red medular abordan los aspectos de red, terminal y servicio necesarios para ofrecer una solución de movilidad integrada, incluidos aspectos como los servicios al usuario, conectividad, interoperabilidad, movilidad e itinerancia, seguridad, códecs y medios, operaciones y mantenimiento y tarificación, entre otros.</w:t>
      </w:r>
    </w:p>
    <w:p w14:paraId="776ECF46" w14:textId="77777777" w:rsidR="00941FD9" w:rsidRPr="00256C9E" w:rsidRDefault="00941FD9" w:rsidP="00941FD9">
      <w:pPr>
        <w:rPr>
          <w:lang w:val="es-ES_tradnl"/>
        </w:rPr>
      </w:pPr>
      <w:r w:rsidRPr="00256C9E">
        <w:rPr>
          <w:lang w:val="es-ES_tradnl"/>
        </w:rPr>
        <w:t xml:space="preserve">Todas las especificaciones del 3GPP pueden consultarse a través del siguiente enlace: </w:t>
      </w:r>
      <w:hyperlink r:id="rId1255" w:history="1">
        <w:r w:rsidRPr="00256C9E">
          <w:rPr>
            <w:color w:val="0000FF"/>
            <w:u w:val="single"/>
            <w:lang w:val="es-ES_tradnl"/>
          </w:rPr>
          <w:t>https://www.3gpp.org/specifications/specification-numbering</w:t>
        </w:r>
      </w:hyperlink>
      <w:r w:rsidRPr="00256C9E">
        <w:rPr>
          <w:lang w:val="es-ES_tradnl"/>
        </w:rPr>
        <w:t>. Las especificaciones del 3GPP se revisan y actualizan después de cada reunión plenaria del Grupo de Especificación Técnica (que se celebra cada año en marzo, junio, septiembre y diciembre).</w:t>
      </w:r>
    </w:p>
    <w:p w14:paraId="7112A3E4" w14:textId="77777777" w:rsidR="00941FD9" w:rsidRPr="00256C9E" w:rsidRDefault="00941FD9" w:rsidP="00941FD9">
      <w:pPr>
        <w:pStyle w:val="Heading4"/>
        <w:rPr>
          <w:lang w:val="es-ES_tradnl"/>
        </w:rPr>
      </w:pPr>
      <w:r w:rsidRPr="00256C9E">
        <w:rPr>
          <w:lang w:val="es-ES_tradnl"/>
        </w:rPr>
        <w:t>1.3.2.1</w:t>
      </w:r>
      <w:r w:rsidRPr="00256C9E">
        <w:rPr>
          <w:lang w:val="es-ES_tradnl"/>
        </w:rPr>
        <w:tab/>
        <w:t>TS 36.181</w:t>
      </w:r>
    </w:p>
    <w:p w14:paraId="73265E95" w14:textId="77777777" w:rsidR="00941FD9" w:rsidRPr="00256C9E" w:rsidRDefault="00941FD9" w:rsidP="00941FD9">
      <w:pPr>
        <w:pStyle w:val="Headingb"/>
        <w:rPr>
          <w:lang w:val="es-ES_tradnl"/>
        </w:rPr>
      </w:pPr>
      <w:r w:rsidRPr="00256C9E">
        <w:rPr>
          <w:lang w:val="es-ES_tradnl"/>
        </w:rPr>
        <w:t>Acceso radioeléctrico terrenal universal evolucionado (E-UTRA); pruebas de conformidad de nodos de acceso por satélite</w:t>
      </w:r>
    </w:p>
    <w:p w14:paraId="2207649B" w14:textId="0F7A5AB9" w:rsidR="00941FD9" w:rsidRPr="00256C9E" w:rsidRDefault="00941FD9" w:rsidP="00941FD9">
      <w:pPr>
        <w:rPr>
          <w:lang w:val="es-ES_tradnl"/>
        </w:rPr>
      </w:pPr>
      <w:r w:rsidRPr="00256C9E">
        <w:rPr>
          <w:lang w:val="es-ES_tradnl"/>
        </w:rPr>
        <w:t>En este documento se especifican los métodos de pruebas radioeléctricas (RF) y los requisitos de conformidad de nodos de acceso por satélite (SAN) tipo 1-H y SAN tipo 1-O, que soportan el funcionamiento autónomo NB-IoT o E-UTRA. Se basan en los requisitos pertinentes para SAN tipo</w:t>
      </w:r>
      <w:r w:rsidR="00C5640C" w:rsidRPr="00256C9E">
        <w:rPr>
          <w:lang w:val="es-ES_tradnl"/>
        </w:rPr>
        <w:t> </w:t>
      </w:r>
      <w:r w:rsidRPr="00256C9E">
        <w:rPr>
          <w:lang w:val="es-ES_tradnl"/>
        </w:rPr>
        <w:t>1-H, y radiados para SAN tipo 1-H y SAN tipo 1-O en la especificación SAN definida en TS</w:t>
      </w:r>
      <w:r w:rsidR="00C5640C" w:rsidRPr="00256C9E">
        <w:rPr>
          <w:lang w:val="es-ES_tradnl"/>
        </w:rPr>
        <w:t> </w:t>
      </w:r>
      <w:r w:rsidRPr="00256C9E">
        <w:rPr>
          <w:lang w:val="es-ES_tradnl"/>
        </w:rPr>
        <w:t>36.108, y están en consonancia con los mismos.</w:t>
      </w:r>
    </w:p>
    <w:p w14:paraId="10AB4622" w14:textId="77777777" w:rsidR="00941FD9" w:rsidRPr="00256C9E" w:rsidRDefault="00941FD9" w:rsidP="00941FD9">
      <w:pPr>
        <w:pStyle w:val="Heading4"/>
        <w:rPr>
          <w:lang w:val="es-ES_tradnl"/>
        </w:rPr>
      </w:pPr>
      <w:r w:rsidRPr="00256C9E">
        <w:rPr>
          <w:lang w:val="es-ES_tradnl"/>
        </w:rPr>
        <w:t>1.3.2.2</w:t>
      </w:r>
      <w:r w:rsidRPr="00256C9E">
        <w:rPr>
          <w:lang w:val="es-ES_tradnl"/>
        </w:rPr>
        <w:tab/>
        <w:t>TS 36.521-4</w:t>
      </w:r>
    </w:p>
    <w:p w14:paraId="15AE4632" w14:textId="77777777" w:rsidR="00941FD9" w:rsidRPr="00256C9E" w:rsidRDefault="00941FD9" w:rsidP="00941FD9">
      <w:pPr>
        <w:pStyle w:val="Headingb"/>
        <w:rPr>
          <w:lang w:val="es-ES_tradnl"/>
        </w:rPr>
      </w:pPr>
      <w:r w:rsidRPr="00256C9E">
        <w:rPr>
          <w:lang w:val="es-ES_tradnl"/>
        </w:rPr>
        <w:t>Acceso radioeléctrico terrenal universal evolucionado (E-UTRA); especificación de conformidad de equipos de usuario (UE); transmisión y recepción radioeléctricas; parte 4: pruebas de conformidad radioeléctrica (RF) y calidad de funcionamiento del acceso por satélite</w:t>
      </w:r>
    </w:p>
    <w:p w14:paraId="59C79659" w14:textId="77777777" w:rsidR="00941FD9" w:rsidRPr="00256C9E" w:rsidRDefault="00941FD9" w:rsidP="00941FD9">
      <w:pPr>
        <w:rPr>
          <w:lang w:val="es-ES_tradnl"/>
        </w:rPr>
      </w:pPr>
      <w:r w:rsidRPr="00256C9E">
        <w:rPr>
          <w:lang w:val="es-ES_tradnl"/>
        </w:rPr>
        <w:t>En este documento se especifican los procedimientos de medición sobre pruebas de conformidad de los equipos de usuario (UE) E-UTRA que soportan el funcionamiento del acceso por satélite, incluidos los requisitos radioeléctricos y de calidad de funcionamiento. Las pruebas de conformidad sobre soporte de RRM (gestión de recursos radioeléctricos) se especifican en TS 36.521-3.</w:t>
      </w:r>
    </w:p>
    <w:p w14:paraId="58DFB849" w14:textId="7CEFF51D" w:rsidR="00941FD9" w:rsidRPr="00256C9E" w:rsidRDefault="00941FD9" w:rsidP="00941FD9">
      <w:pPr>
        <w:rPr>
          <w:lang w:val="es-ES_tradnl"/>
        </w:rPr>
      </w:pPr>
      <w:r w:rsidRPr="00256C9E">
        <w:rPr>
          <w:lang w:val="es-ES_tradnl"/>
        </w:rPr>
        <w:t xml:space="preserve">Los requisitos se enumeran en cláusulas diferentes en los casos de no conformidad de los parámetros correspondientes. De forma más general, las pruebas sólo son aplicables a aquellos UE que soportan la funcionalidad correspondiente. Para indicar las circunstancias en las que son aplicables las pruebas, ello se señala en las partes </w:t>
      </w:r>
      <w:r w:rsidR="003078F3" w:rsidRPr="00256C9E">
        <w:rPr>
          <w:lang w:val="es-ES_tradnl"/>
        </w:rPr>
        <w:t>«</w:t>
      </w:r>
      <w:r w:rsidRPr="00256C9E">
        <w:rPr>
          <w:lang w:val="es-ES_tradnl"/>
        </w:rPr>
        <w:t>definición</w:t>
      </w:r>
      <w:r w:rsidR="003078F3" w:rsidRPr="00256C9E">
        <w:rPr>
          <w:lang w:val="es-ES_tradnl"/>
        </w:rPr>
        <w:t>»</w:t>
      </w:r>
      <w:r w:rsidRPr="00256C9E">
        <w:rPr>
          <w:lang w:val="es-ES_tradnl"/>
        </w:rPr>
        <w:t xml:space="preserve"> y </w:t>
      </w:r>
      <w:r w:rsidR="003078F3" w:rsidRPr="00256C9E">
        <w:rPr>
          <w:lang w:val="es-ES_tradnl"/>
        </w:rPr>
        <w:t>«</w:t>
      </w:r>
      <w:r w:rsidRPr="00256C9E">
        <w:rPr>
          <w:lang w:val="es-ES_tradnl"/>
        </w:rPr>
        <w:t>aplicabilidad</w:t>
      </w:r>
      <w:r w:rsidR="003078F3" w:rsidRPr="00256C9E">
        <w:rPr>
          <w:lang w:val="es-ES_tradnl"/>
        </w:rPr>
        <w:t>»</w:t>
      </w:r>
      <w:r w:rsidRPr="00256C9E">
        <w:rPr>
          <w:lang w:val="es-ES_tradnl"/>
        </w:rPr>
        <w:t xml:space="preserve"> de la prueba pertinente.</w:t>
      </w:r>
    </w:p>
    <w:p w14:paraId="19ADAE33" w14:textId="77777777" w:rsidR="00941FD9" w:rsidRPr="00256C9E" w:rsidRDefault="00941FD9" w:rsidP="00941FD9">
      <w:pPr>
        <w:pStyle w:val="Heading4"/>
        <w:rPr>
          <w:lang w:val="es-ES_tradnl"/>
        </w:rPr>
      </w:pPr>
      <w:r w:rsidRPr="00256C9E">
        <w:rPr>
          <w:lang w:val="es-ES_tradnl"/>
        </w:rPr>
        <w:t>1.3.2.3</w:t>
      </w:r>
      <w:r w:rsidRPr="00256C9E">
        <w:rPr>
          <w:lang w:val="es-ES_tradnl"/>
        </w:rPr>
        <w:tab/>
        <w:t>TS 38.181</w:t>
      </w:r>
    </w:p>
    <w:p w14:paraId="3700A0A9" w14:textId="77777777" w:rsidR="00941FD9" w:rsidRPr="00256C9E" w:rsidRDefault="00941FD9" w:rsidP="00941FD9">
      <w:pPr>
        <w:pStyle w:val="Headingb"/>
        <w:rPr>
          <w:lang w:val="es-ES_tradnl"/>
        </w:rPr>
      </w:pPr>
      <w:r w:rsidRPr="00256C9E">
        <w:rPr>
          <w:lang w:val="es-ES_tradnl"/>
        </w:rPr>
        <w:t>NR; pruebas de conformidad de los nodos de acceso por satélite</w:t>
      </w:r>
    </w:p>
    <w:p w14:paraId="2E204DD6" w14:textId="77777777" w:rsidR="00941FD9" w:rsidRPr="00256C9E" w:rsidRDefault="00941FD9" w:rsidP="00941FD9">
      <w:pPr>
        <w:rPr>
          <w:lang w:val="es-ES_tradnl"/>
        </w:rPr>
      </w:pPr>
      <w:r w:rsidRPr="00256C9E">
        <w:rPr>
          <w:lang w:val="es-ES_tradnl"/>
        </w:rPr>
        <w:t>Este documento especifica los métodos de ensayos radioeléctricos (RF) y los requisitos de conformidad para los nodos de acceso por satélite (SAN) NR de tipo 1-H, SAN de tipo 1-O y SAN de tipo 2-O. Se basan en los requisitos pertinentes para SAN tipo 1-H y radiados para SAN tipo 1-H, SAN tipo 1-O y SAN tipo 2-O en la especificación NR SAN definida en TS 38.108, y están en consonancia con los mismos.</w:t>
      </w:r>
    </w:p>
    <w:p w14:paraId="2856C770" w14:textId="77777777" w:rsidR="00941FD9" w:rsidRPr="00256C9E" w:rsidRDefault="00941FD9" w:rsidP="00941FD9">
      <w:pPr>
        <w:pStyle w:val="Heading4"/>
        <w:rPr>
          <w:lang w:val="es-ES_tradnl"/>
        </w:rPr>
      </w:pPr>
      <w:r w:rsidRPr="00256C9E">
        <w:rPr>
          <w:lang w:val="es-ES_tradnl"/>
        </w:rPr>
        <w:lastRenderedPageBreak/>
        <w:t>1.3.2.4</w:t>
      </w:r>
      <w:r w:rsidRPr="00256C9E">
        <w:rPr>
          <w:lang w:val="es-ES_tradnl"/>
        </w:rPr>
        <w:tab/>
        <w:t>TS 38.521-5</w:t>
      </w:r>
    </w:p>
    <w:p w14:paraId="242DCC1C" w14:textId="77777777" w:rsidR="00941FD9" w:rsidRPr="00256C9E" w:rsidRDefault="00941FD9" w:rsidP="00941FD9">
      <w:pPr>
        <w:pStyle w:val="Headingb"/>
        <w:rPr>
          <w:lang w:val="es-ES_tradnl"/>
        </w:rPr>
      </w:pPr>
      <w:r w:rsidRPr="00256C9E">
        <w:rPr>
          <w:lang w:val="es-ES_tradnl"/>
        </w:rPr>
        <w:t xml:space="preserve">NR; especificación de conformidad de equipos de usuario (UE); transmisión y recepción radioeléctricas; parte 5: radiofrecuencias (RF) y calidad de funcionamiento del acceso por satélite </w:t>
      </w:r>
    </w:p>
    <w:p w14:paraId="0BFC1F66" w14:textId="77777777" w:rsidR="00941FD9" w:rsidRPr="00256C9E" w:rsidRDefault="00941FD9" w:rsidP="00941FD9">
      <w:pPr>
        <w:rPr>
          <w:lang w:val="es-ES_tradnl"/>
        </w:rPr>
      </w:pPr>
      <w:r w:rsidRPr="00256C9E">
        <w:rPr>
          <w:lang w:val="es-ES_tradnl"/>
        </w:rPr>
        <w:t>Este documento especifica los procedimientos de medición para los ensayos de conformidad de equipos de usuario (UE) NR que soportan el funcionamiento del acceso por satélite con arreglo a los requisitos de radiofrecuencias y calidad de funcionamiento.</w:t>
      </w:r>
    </w:p>
    <w:p w14:paraId="624D3BA2" w14:textId="77777777" w:rsidR="00941FD9" w:rsidRPr="00256C9E" w:rsidRDefault="00941FD9" w:rsidP="00941FD9">
      <w:pPr>
        <w:rPr>
          <w:lang w:val="es-ES_tradnl"/>
        </w:rPr>
      </w:pPr>
    </w:p>
    <w:p w14:paraId="47F59CCE" w14:textId="77777777" w:rsidR="00941FD9" w:rsidRPr="00256C9E" w:rsidRDefault="00941FD9" w:rsidP="00941FD9">
      <w:pPr>
        <w:rPr>
          <w:lang w:val="es-ES_tradnl"/>
        </w:rPr>
      </w:pPr>
    </w:p>
    <w:p w14:paraId="348D5457" w14:textId="77777777" w:rsidR="00941FD9" w:rsidRPr="00256C9E" w:rsidRDefault="00941FD9" w:rsidP="00941FD9">
      <w:pPr>
        <w:pStyle w:val="AnnexNoTitle"/>
        <w:rPr>
          <w:lang w:val="es-ES_tradnl"/>
        </w:rPr>
      </w:pPr>
      <w:r w:rsidRPr="00256C9E">
        <w:rPr>
          <w:color w:val="000000" w:themeColor="text1"/>
          <w:lang w:val="es-ES_tradnl"/>
        </w:rPr>
        <w:t xml:space="preserve">Anexo </w:t>
      </w:r>
      <w:r w:rsidRPr="00256C9E">
        <w:rPr>
          <w:lang w:val="es-ES_tradnl"/>
        </w:rPr>
        <w:t>2</w:t>
      </w:r>
      <w:r w:rsidRPr="00256C9E">
        <w:rPr>
          <w:lang w:val="es-ES_tradnl"/>
        </w:rPr>
        <w:br/>
      </w:r>
      <w:r w:rsidRPr="00256C9E">
        <w:rPr>
          <w:lang w:val="es-ES_tradnl"/>
        </w:rPr>
        <w:br/>
        <w:t xml:space="preserve">Especificación de la tecnología de interfaz radioeléctrica </w:t>
      </w:r>
      <w:r w:rsidRPr="00256C9E">
        <w:rPr>
          <w:lang w:val="es-ES_tradnl" w:eastAsia="ja-JP"/>
        </w:rPr>
        <w:t xml:space="preserve">3GPP </w:t>
      </w:r>
      <w:r w:rsidRPr="00256C9E">
        <w:rPr>
          <w:lang w:val="es-ES_tradnl"/>
        </w:rPr>
        <w:t>5G-NTN – RIT</w:t>
      </w:r>
      <w:r w:rsidRPr="00256C9E">
        <w:rPr>
          <w:vertAlign w:val="superscript"/>
          <w:lang w:val="es-ES_tradnl"/>
        </w:rPr>
        <w:t>6</w:t>
      </w:r>
    </w:p>
    <w:p w14:paraId="2CE96EB7" w14:textId="77777777" w:rsidR="00941FD9" w:rsidRPr="00256C9E" w:rsidRDefault="00941FD9" w:rsidP="00941FD9">
      <w:pPr>
        <w:pStyle w:val="Heading1"/>
        <w:rPr>
          <w:lang w:val="es-ES_tradnl"/>
        </w:rPr>
      </w:pPr>
      <w:r w:rsidRPr="00256C9E">
        <w:rPr>
          <w:lang w:val="es-ES_tradnl"/>
        </w:rPr>
        <w:footnoteReference w:customMarkFollows="1" w:id="6"/>
        <w:t>1</w:t>
      </w:r>
      <w:r w:rsidRPr="00256C9E">
        <w:rPr>
          <w:lang w:val="es-ES_tradnl"/>
        </w:rPr>
        <w:tab/>
        <w:t>Antecedentes</w:t>
      </w:r>
    </w:p>
    <w:p w14:paraId="1249258B" w14:textId="77777777" w:rsidR="00941FD9" w:rsidRPr="00256C9E" w:rsidRDefault="00941FD9" w:rsidP="00941FD9">
      <w:pPr>
        <w:rPr>
          <w:lang w:val="es-ES_tradnl"/>
        </w:rPr>
      </w:pPr>
      <w:r w:rsidRPr="00256C9E">
        <w:rPr>
          <w:lang w:val="es-ES_tradnl"/>
        </w:rPr>
        <w:t xml:space="preserve">El componente de satélite de las </w:t>
      </w:r>
      <w:r w:rsidRPr="00256C9E">
        <w:rPr>
          <w:lang w:val="es-ES_tradnl" w:eastAsia="ja-JP"/>
        </w:rPr>
        <w:t xml:space="preserve">IMT-2020 </w:t>
      </w:r>
      <w:r w:rsidRPr="00256C9E">
        <w:rPr>
          <w:lang w:val="es-ES_tradnl"/>
        </w:rPr>
        <w:t xml:space="preserve">es un sistema que se desarrolla a escala mundial y las especificaciones de la interfaz radioeléctrica de satélite de las IMT-2020 identificadas en esta Recomendación han sido elaboradas por la UIT en colaboración con los Proponentes de las especificaciones </w:t>
      </w:r>
      <w:r w:rsidRPr="00256C9E">
        <w:rPr>
          <w:lang w:val="es-ES_tradnl" w:eastAsia="zh-CN"/>
        </w:rPr>
        <w:t xml:space="preserve">mundiales de base </w:t>
      </w:r>
      <w:r w:rsidRPr="00256C9E">
        <w:rPr>
          <w:lang w:val="es-ES_tradnl"/>
        </w:rPr>
        <w:t xml:space="preserve">(GCS) y las Organizaciones de Transposición. Del Documento </w:t>
      </w:r>
      <w:hyperlink r:id="rId1256" w:history="1">
        <w:r w:rsidRPr="00256C9E">
          <w:rPr>
            <w:lang w:val="es-ES_tradnl"/>
          </w:rPr>
          <w:t>IMT-2020-SAT/5</w:t>
        </w:r>
      </w:hyperlink>
      <w:r w:rsidRPr="00256C9E">
        <w:rPr>
          <w:lang w:val="es-ES_tradnl"/>
        </w:rPr>
        <w:t xml:space="preserve"> se desprende que:</w:t>
      </w:r>
    </w:p>
    <w:p w14:paraId="1B320EC7" w14:textId="32CC3D6D" w:rsidR="00941FD9" w:rsidRPr="00256C9E" w:rsidRDefault="005E54A9" w:rsidP="00941FD9">
      <w:pPr>
        <w:pStyle w:val="enumlev1"/>
        <w:rPr>
          <w:lang w:val="es-ES_tradnl"/>
        </w:rPr>
      </w:pPr>
      <w:r w:rsidRPr="00256C9E">
        <w:rPr>
          <w:lang w:val="es-ES_tradnl"/>
        </w:rPr>
        <w:t>–</w:t>
      </w:r>
      <w:r w:rsidR="00941FD9" w:rsidRPr="00256C9E">
        <w:rPr>
          <w:lang w:val="es-ES_tradnl"/>
        </w:rPr>
        <w:tab/>
        <w:t xml:space="preserve">El Proponente GCS debe ser uno de los Proponentes </w:t>
      </w:r>
      <w:r w:rsidR="00941FD9" w:rsidRPr="00256C9E">
        <w:rPr>
          <w:lang w:val="es-ES_tradnl" w:eastAsia="zh-CN"/>
        </w:rPr>
        <w:t xml:space="preserve">de las tecnologías de </w:t>
      </w:r>
      <w:r w:rsidR="00941FD9" w:rsidRPr="00256C9E">
        <w:rPr>
          <w:lang w:val="es-ES_tradnl"/>
        </w:rPr>
        <w:t xml:space="preserve">interfaz radioeléctrica </w:t>
      </w:r>
      <w:r w:rsidR="00941FD9" w:rsidRPr="00256C9E">
        <w:rPr>
          <w:lang w:val="es-ES_tradnl" w:eastAsia="zh-CN"/>
        </w:rPr>
        <w:t xml:space="preserve">(RIT)/conjunto de tecnologías de </w:t>
      </w:r>
      <w:r w:rsidR="00941FD9" w:rsidRPr="00256C9E">
        <w:rPr>
          <w:lang w:val="es-ES_tradnl"/>
        </w:rPr>
        <w:t>interfaz radioeléctrica (SRIT) para la tecnología pertinente, y debe tener capacidad jurídica para otorgar al UIT-R los derechos legales de utilización pertinentes de las especificaciones relativas a GCS correspondientes a una tecnología descrita en esta Recomendación.</w:t>
      </w:r>
    </w:p>
    <w:p w14:paraId="6A6DB47E" w14:textId="671EB9F1" w:rsidR="00941FD9" w:rsidRPr="00256C9E" w:rsidRDefault="005E54A9" w:rsidP="00941FD9">
      <w:pPr>
        <w:pStyle w:val="enumlev1"/>
        <w:rPr>
          <w:lang w:val="es-ES_tradnl"/>
        </w:rPr>
      </w:pPr>
      <w:r w:rsidRPr="00256C9E">
        <w:rPr>
          <w:lang w:val="es-ES_tradnl"/>
        </w:rPr>
        <w:t>–</w:t>
      </w:r>
      <w:r w:rsidR="00941FD9" w:rsidRPr="00256C9E">
        <w:rPr>
          <w:lang w:val="es-ES_tradnl"/>
        </w:rPr>
        <w:tab/>
        <w:t>Una Organización de Transposición debe haber sido autorizada por el Proponente GCS pertinente para elaborar normas transpuestas para una tecnología en particular, y debe gozar de los derechos legales de utilización pertinentes.</w:t>
      </w:r>
    </w:p>
    <w:p w14:paraId="0DB23B90" w14:textId="77777777" w:rsidR="00941FD9" w:rsidRPr="00256C9E" w:rsidRDefault="00941FD9" w:rsidP="00941FD9">
      <w:pPr>
        <w:rPr>
          <w:lang w:val="es-ES_tradnl"/>
        </w:rPr>
      </w:pPr>
      <w:r w:rsidRPr="00256C9E">
        <w:rPr>
          <w:lang w:val="es-ES_tradnl"/>
        </w:rPr>
        <w:t xml:space="preserve">Cabe señalar asimismo que los Proponentes GCS y las Organizaciones de Transposición también deben cumplir los requisitos apropiados con arreglo a la Resolución </w:t>
      </w:r>
      <w:hyperlink r:id="rId1257" w:history="1">
        <w:r w:rsidRPr="00256C9E">
          <w:rPr>
            <w:lang w:val="es-ES_tradnl"/>
          </w:rPr>
          <w:t>UIT-R 9</w:t>
        </w:r>
      </w:hyperlink>
      <w:r w:rsidRPr="00256C9E">
        <w:rPr>
          <w:lang w:val="es-ES_tradnl"/>
        </w:rPr>
        <w:t xml:space="preserve"> y sus directrices conexas.</w:t>
      </w:r>
    </w:p>
    <w:p w14:paraId="09A3CB79" w14:textId="77777777" w:rsidR="00941FD9" w:rsidRPr="00256C9E" w:rsidRDefault="00941FD9" w:rsidP="00941FD9">
      <w:pPr>
        <w:rPr>
          <w:lang w:val="es-ES_tradnl"/>
        </w:rPr>
      </w:pPr>
      <w:r w:rsidRPr="00256C9E">
        <w:rPr>
          <w:lang w:val="es-ES_tradnl"/>
        </w:rPr>
        <w:t>La UIT ha proporcionado el marco y los requisitos mundiales generales y ha elaborado la Especificación mundial de base de forma conjunta con el Proponente GCS. La normalización pormenorizada se ha llevado a cabo en el marco de Organizaciones de Trasposición reconocidas de forma concertada con el Proponente GCS. En consecuencia, en esta Recomendación se incluyen amplias referencias externas.</w:t>
      </w:r>
    </w:p>
    <w:p w14:paraId="6BC1915C" w14:textId="77777777" w:rsidR="00941FD9" w:rsidRPr="00256C9E" w:rsidRDefault="00941FD9" w:rsidP="00941FD9">
      <w:pPr>
        <w:rPr>
          <w:lang w:val="es-ES_tradnl"/>
        </w:rPr>
      </w:pPr>
      <w:r w:rsidRPr="00256C9E">
        <w:rPr>
          <w:lang w:val="es-ES_tradnl"/>
        </w:rPr>
        <w:t>Este enfoque se consideró la solución más adecuada para facilitar la finalización de esta Recomendación con arreglo al calendario establecido por el UIT-R y a tenor de las necesidades de las administraciones, los operadores y los fabricantes.</w:t>
      </w:r>
    </w:p>
    <w:p w14:paraId="7BF25D4C" w14:textId="77777777" w:rsidR="00941FD9" w:rsidRPr="00256C9E" w:rsidRDefault="00941FD9" w:rsidP="008F5065">
      <w:pPr>
        <w:keepNext/>
        <w:keepLines/>
        <w:rPr>
          <w:lang w:val="es-ES_tradnl"/>
        </w:rPr>
      </w:pPr>
      <w:r w:rsidRPr="00256C9E">
        <w:rPr>
          <w:lang w:val="es-ES_tradnl"/>
        </w:rPr>
        <w:lastRenderedPageBreak/>
        <w:t>En consecuencia, esta Recomendación se ha elaborado para aprovechar todo lo posible ese método de trabajo y garantizar el cumplimiento de los plazos de normalización a escala mundial. El texto principal de esta Recomendación ha sido elaborado por la UIT, y cada Anexo contiene referencias a información más detallada.</w:t>
      </w:r>
    </w:p>
    <w:p w14:paraId="1BF21596" w14:textId="2AFF30E7" w:rsidR="00941FD9" w:rsidRPr="00256C9E" w:rsidRDefault="00941FD9" w:rsidP="00941FD9">
      <w:pPr>
        <w:rPr>
          <w:lang w:val="es-ES_tradnl"/>
        </w:rPr>
      </w:pPr>
      <w:r w:rsidRPr="00256C9E">
        <w:rPr>
          <w:lang w:val="es-ES_tradnl"/>
        </w:rPr>
        <w:t xml:space="preserve">El presente Anexo 2 contiene información pormenorizada elaborada por la UIT y el </w:t>
      </w:r>
      <w:r w:rsidR="003078F3" w:rsidRPr="00256C9E">
        <w:rPr>
          <w:lang w:val="es-ES_tradnl"/>
        </w:rPr>
        <w:t>«</w:t>
      </w:r>
      <w:r w:rsidRPr="00256C9E">
        <w:rPr>
          <w:lang w:val="es-ES_tradnl"/>
        </w:rPr>
        <w:t>3GPP</w:t>
      </w:r>
      <w:r w:rsidR="003078F3" w:rsidRPr="00256C9E">
        <w:rPr>
          <w:lang w:val="es-ES_tradnl"/>
        </w:rPr>
        <w:t>»</w:t>
      </w:r>
      <w:r w:rsidRPr="00256C9E">
        <w:rPr>
          <w:lang w:val="es-ES_tradnl"/>
        </w:rPr>
        <w:t xml:space="preserve"> (Proponente GCS), así como ARIB, ATIS, CCSA, ETSI, TSDSI, TTA, TTC (organizaciones de trasposición). Con respecto a Certificación C, ARIB y TTC indicaron que no proporcionarían referencias de transposición (hipervínculos) al UIT-R en esta fase.</w:t>
      </w:r>
    </w:p>
    <w:p w14:paraId="3132E167" w14:textId="77777777" w:rsidR="00941FD9" w:rsidRPr="00256C9E" w:rsidRDefault="00941FD9" w:rsidP="00941FD9">
      <w:pPr>
        <w:rPr>
          <w:lang w:val="es-ES_tradnl"/>
        </w:rPr>
      </w:pPr>
      <w:r w:rsidRPr="00256C9E">
        <w:rPr>
          <w:lang w:val="es-ES_tradnl"/>
        </w:rPr>
        <w:t>Las citadas referencias permiten completar y actualizar oportunamente los elementos de alto nivel de esta Recomendación, ya que los procedimientos de control de cambios, transposición y consulta pública se llevan a cabo en el marco de la organización externa. Por lo general, esta información se ha adoptado sin variaciones, habida cuenta de la necesidad de minimizar la duplicación del trabajo, y de facilitar y respaldar un proceso continuado de mantenimiento y puesta al día.</w:t>
      </w:r>
    </w:p>
    <w:p w14:paraId="07FDF1F5" w14:textId="77777777" w:rsidR="00941FD9" w:rsidRPr="00256C9E" w:rsidRDefault="00941FD9" w:rsidP="00941FD9">
      <w:pPr>
        <w:rPr>
          <w:lang w:val="es-ES_tradnl"/>
        </w:rPr>
      </w:pPr>
      <w:r w:rsidRPr="00256C9E">
        <w:rPr>
          <w:lang w:val="es-ES_tradnl"/>
        </w:rPr>
        <w:t>Ese acuerdo general, en el que se señala que la información detallada de la interfaz radioeléctrica debe obtenerse en gran medida en el marco de la labor de organizaciones externas, pone de relieve no sólo el importante papel de la UIT al promover, coordinar y facilitar el desarrollo de tecnologías avanzadas de telecomunicaciones, sino también su enfoque previsor y versátil en el plano normativo de las telecomunicaciones del siglo XXI, en particular la presente norma.</w:t>
      </w:r>
    </w:p>
    <w:p w14:paraId="3437E6B2" w14:textId="77777777" w:rsidR="00941FD9" w:rsidRPr="00256C9E" w:rsidRDefault="00941FD9" w:rsidP="00941FD9">
      <w:pPr>
        <w:pStyle w:val="Heading1"/>
        <w:rPr>
          <w:lang w:val="es-ES_tradnl"/>
        </w:rPr>
      </w:pPr>
      <w:r w:rsidRPr="00256C9E">
        <w:rPr>
          <w:lang w:val="es-ES_tradnl"/>
        </w:rPr>
        <w:t>2</w:t>
      </w:r>
      <w:r w:rsidRPr="00256C9E">
        <w:rPr>
          <w:lang w:val="es-ES_tradnl"/>
        </w:rPr>
        <w:tab/>
        <w:t>Visión general de la tecnología de interfaz radioeléctrica por satélite</w:t>
      </w:r>
    </w:p>
    <w:p w14:paraId="5F9A1853" w14:textId="77777777" w:rsidR="00941FD9" w:rsidRPr="00256C9E" w:rsidRDefault="00941FD9" w:rsidP="00941FD9">
      <w:pPr>
        <w:rPr>
          <w:lang w:val="es-ES_tradnl"/>
        </w:rPr>
      </w:pPr>
      <w:r w:rsidRPr="00256C9E">
        <w:rPr>
          <w:lang w:val="es-ES_tradnl"/>
        </w:rPr>
        <w:t>Las especificaciones de interfaz radioeléctrica por satélite de las IMT-2020, o 5G-NTN, han sido desarrolladas por el 3GPP e incluyen las NR-NTN, relativas a las nuevas radiocomunicaciones (NR), en el marco de sus versiones 17 y ulteriores.</w:t>
      </w:r>
    </w:p>
    <w:p w14:paraId="35A403F1" w14:textId="1AF9251D" w:rsidR="00941FD9" w:rsidRPr="00256C9E" w:rsidRDefault="00941FD9" w:rsidP="00941FD9">
      <w:pPr>
        <w:rPr>
          <w:lang w:val="es-ES_tradnl"/>
        </w:rPr>
      </w:pPr>
      <w:r w:rsidRPr="00256C9E">
        <w:rPr>
          <w:lang w:val="es-ES_tradnl"/>
        </w:rPr>
        <w:t xml:space="preserve">Las especificaciones 5G-NTN cumplen todos los requisitos técnicos en materia de calidad de funcionamiento en los tres entornos de prueba seleccionados, a saber, Rural </w:t>
      </w:r>
      <w:r w:rsidR="00165C66" w:rsidRPr="00256C9E">
        <w:rPr>
          <w:lang w:val="es-ES_tradnl"/>
        </w:rPr>
        <w:t>–</w:t>
      </w:r>
      <w:r w:rsidRPr="00256C9E">
        <w:rPr>
          <w:lang w:val="es-ES_tradnl"/>
        </w:rPr>
        <w:t xml:space="preserve"> Banda ancha móvil mejorada (eMBB-s), Rural</w:t>
      </w:r>
      <w:r w:rsidR="008F5065" w:rsidRPr="00256C9E">
        <w:rPr>
          <w:lang w:val="es-ES_tradnl"/>
        </w:rPr>
        <w:t> </w:t>
      </w:r>
      <w:r w:rsidR="00165C66" w:rsidRPr="00256C9E">
        <w:rPr>
          <w:lang w:val="es-ES_tradnl"/>
        </w:rPr>
        <w:t>–</w:t>
      </w:r>
      <w:r w:rsidR="008F5065" w:rsidRPr="00256C9E">
        <w:rPr>
          <w:lang w:val="es-ES_tradnl"/>
        </w:rPr>
        <w:t> </w:t>
      </w:r>
      <w:r w:rsidRPr="00256C9E">
        <w:rPr>
          <w:lang w:val="es-ES_tradnl"/>
        </w:rPr>
        <w:t>Comunicación masiva tipo máquina (mMTC-s) y Rural</w:t>
      </w:r>
      <w:r w:rsidR="008F5065" w:rsidRPr="00256C9E">
        <w:rPr>
          <w:lang w:val="es-ES_tradnl"/>
        </w:rPr>
        <w:t> </w:t>
      </w:r>
      <w:r w:rsidR="00165C66" w:rsidRPr="00256C9E">
        <w:rPr>
          <w:lang w:val="es-ES_tradnl"/>
        </w:rPr>
        <w:t>–</w:t>
      </w:r>
      <w:r w:rsidR="008F5065" w:rsidRPr="00256C9E">
        <w:rPr>
          <w:lang w:val="es-ES_tradnl"/>
        </w:rPr>
        <w:t> </w:t>
      </w:r>
      <w:r w:rsidRPr="00256C9E">
        <w:rPr>
          <w:lang w:val="es-ES_tradnl"/>
        </w:rPr>
        <w:t>Comunicaciones de alta fiabilidad (HRC-s).</w:t>
      </w:r>
    </w:p>
    <w:p w14:paraId="7037FB95" w14:textId="3BFF3F5A" w:rsidR="00941FD9" w:rsidRPr="00256C9E" w:rsidRDefault="00941FD9" w:rsidP="00941FD9">
      <w:pPr>
        <w:rPr>
          <w:lang w:val="es-ES_tradnl"/>
        </w:rPr>
      </w:pPr>
      <w:r w:rsidRPr="00256C9E">
        <w:rPr>
          <w:lang w:val="es-ES_tradnl"/>
        </w:rPr>
        <w:t>Por otro lado, las especificaciones 5G-NTN cumplen los requisitos de servicio y de espectro de la interfaz radioeléctrica por satélite IMT-2020. Utiliza bandas de frecuencias tanto en FR1</w:t>
      </w:r>
      <w:r w:rsidR="00165C66" w:rsidRPr="00256C9E">
        <w:rPr>
          <w:lang w:val="es-ES_tradnl"/>
        </w:rPr>
        <w:t> </w:t>
      </w:r>
      <w:r w:rsidRPr="00256C9E">
        <w:rPr>
          <w:lang w:val="es-ES_tradnl"/>
        </w:rPr>
        <w:t>(410</w:t>
      </w:r>
      <w:r w:rsidR="00165C66" w:rsidRPr="00256C9E">
        <w:rPr>
          <w:lang w:val="es-ES_tradnl"/>
        </w:rPr>
        <w:noBreakHyphen/>
      </w:r>
      <w:r w:rsidRPr="00256C9E">
        <w:rPr>
          <w:lang w:val="es-ES_tradnl"/>
        </w:rPr>
        <w:t>7</w:t>
      </w:r>
      <w:r w:rsidR="00165C66" w:rsidRPr="00256C9E">
        <w:rPr>
          <w:lang w:val="es-ES_tradnl"/>
        </w:rPr>
        <w:t> </w:t>
      </w:r>
      <w:r w:rsidRPr="00256C9E">
        <w:rPr>
          <w:lang w:val="es-ES_tradnl"/>
        </w:rPr>
        <w:t>125</w:t>
      </w:r>
      <w:r w:rsidR="00165C66" w:rsidRPr="00256C9E">
        <w:rPr>
          <w:lang w:val="es-ES_tradnl"/>
        </w:rPr>
        <w:t> </w:t>
      </w:r>
      <w:r w:rsidRPr="00256C9E">
        <w:rPr>
          <w:lang w:val="es-ES_tradnl"/>
        </w:rPr>
        <w:t xml:space="preserve">MHz) como en FR2-NTN (17,3-30 GHz). Las bandas de frecuencias identificadas para el componente de satélite de las IMT figuran en las Resoluciones </w:t>
      </w:r>
      <w:r w:rsidRPr="00256C9E">
        <w:rPr>
          <w:b/>
          <w:bCs/>
          <w:lang w:val="es-ES_tradnl"/>
        </w:rPr>
        <w:t xml:space="preserve">212 (Rev.CMR-23) </w:t>
      </w:r>
      <w:r w:rsidRPr="00256C9E">
        <w:rPr>
          <w:lang w:val="es-ES_tradnl"/>
        </w:rPr>
        <w:t xml:space="preserve">y </w:t>
      </w:r>
      <w:r w:rsidRPr="00256C9E">
        <w:rPr>
          <w:b/>
          <w:bCs/>
          <w:lang w:val="es-ES_tradnl"/>
        </w:rPr>
        <w:t>225</w:t>
      </w:r>
      <w:r w:rsidR="00165C66" w:rsidRPr="00256C9E">
        <w:rPr>
          <w:b/>
          <w:bCs/>
          <w:lang w:val="es-ES_tradnl"/>
        </w:rPr>
        <w:t> </w:t>
      </w:r>
      <w:r w:rsidRPr="00256C9E">
        <w:rPr>
          <w:b/>
          <w:bCs/>
          <w:lang w:val="es-ES_tradnl"/>
        </w:rPr>
        <w:t>(Rev.CMR-23)</w:t>
      </w:r>
      <w:r w:rsidRPr="00256C9E">
        <w:rPr>
          <w:lang w:val="es-ES_tradnl"/>
        </w:rPr>
        <w:t>.</w:t>
      </w:r>
    </w:p>
    <w:p w14:paraId="2EBB6476" w14:textId="674382D2" w:rsidR="00941FD9" w:rsidRPr="00256C9E" w:rsidRDefault="00941FD9" w:rsidP="00941FD9">
      <w:pPr>
        <w:rPr>
          <w:lang w:val="es-ES_tradnl"/>
        </w:rPr>
      </w:pPr>
      <w:r w:rsidRPr="00256C9E">
        <w:rPr>
          <w:lang w:val="es-ES_tradnl"/>
        </w:rPr>
        <w:t xml:space="preserve">El conjunto íntegro de normas para la interfaz radioeléctrica por satélite de las IMT-2020 </w:t>
      </w:r>
      <w:r w:rsidRPr="00256C9E">
        <w:rPr>
          <w:iCs/>
          <w:lang w:val="es-ES_tradnl"/>
        </w:rPr>
        <w:t xml:space="preserve">5G-NTN </w:t>
      </w:r>
      <w:r w:rsidRPr="00256C9E">
        <w:rPr>
          <w:lang w:val="es-ES_tradnl"/>
        </w:rPr>
        <w:t xml:space="preserve">se basa en las características fundamentales de interfaz radioeléctrica terrenal para las IMT-2020 </w:t>
      </w:r>
      <w:r w:rsidR="003078F3" w:rsidRPr="00256C9E">
        <w:rPr>
          <w:lang w:val="es-ES_tradnl"/>
        </w:rPr>
        <w:t>«</w:t>
      </w:r>
      <w:r w:rsidRPr="00256C9E">
        <w:rPr>
          <w:lang w:val="es-ES_tradnl"/>
        </w:rPr>
        <w:t>5G</w:t>
      </w:r>
      <w:r w:rsidR="003078F3" w:rsidRPr="00256C9E">
        <w:rPr>
          <w:lang w:val="es-ES_tradnl"/>
        </w:rPr>
        <w:t>»</w:t>
      </w:r>
      <w:r w:rsidRPr="00256C9E">
        <w:rPr>
          <w:lang w:val="es-ES_tradnl"/>
        </w:rPr>
        <w:t xml:space="preserve"> del 3GPP (véase la Recomendación </w:t>
      </w:r>
      <w:hyperlink r:id="rId1258" w:history="1">
        <w:r w:rsidRPr="00256C9E">
          <w:rPr>
            <w:rStyle w:val="Hyperlink"/>
            <w:color w:val="auto"/>
            <w:u w:val="none"/>
            <w:lang w:val="es-ES_tradnl"/>
          </w:rPr>
          <w:t>UIT-R M.2150</w:t>
        </w:r>
      </w:hyperlink>
      <w:r w:rsidRPr="00256C9E">
        <w:rPr>
          <w:lang w:val="es-ES_tradnl"/>
        </w:rPr>
        <w:t>) y en las capacidades adicionales NTN; ambas son objeto de mejoras constantes.</w:t>
      </w:r>
    </w:p>
    <w:p w14:paraId="6609DAE8" w14:textId="68D5EBA6" w:rsidR="00941FD9" w:rsidRPr="00256C9E" w:rsidRDefault="00941FD9" w:rsidP="00941FD9">
      <w:pPr>
        <w:rPr>
          <w:lang w:val="es-ES_tradnl"/>
        </w:rPr>
      </w:pPr>
      <w:r w:rsidRPr="00256C9E">
        <w:rPr>
          <w:lang w:val="es-ES_tradnl"/>
        </w:rPr>
        <w:t xml:space="preserve">El sistema 3GPP 5G (5GS) también incluye especificaciones sobre aspectos no radioeléctricos, en articular los elementos de la red medular (el núcleo de paquetes evolucionado y las redes medulares 5G), seguridad, códecs y gestión de red. Esas especificaciones no radioeléctricas no están incluidas en las </w:t>
      </w:r>
      <w:r w:rsidR="003078F3" w:rsidRPr="00256C9E">
        <w:rPr>
          <w:lang w:val="es-ES_tradnl"/>
        </w:rPr>
        <w:t>«</w:t>
      </w:r>
      <w:r w:rsidRPr="00256C9E">
        <w:rPr>
          <w:lang w:val="es-ES_tradnl"/>
        </w:rPr>
        <w:t>Especificaciones mundiales de base (GCS)</w:t>
      </w:r>
      <w:r w:rsidR="003078F3" w:rsidRPr="00256C9E">
        <w:rPr>
          <w:lang w:val="es-ES_tradnl"/>
        </w:rPr>
        <w:t>»</w:t>
      </w:r>
      <w:r w:rsidRPr="00256C9E">
        <w:rPr>
          <w:lang w:val="es-ES_tradnl"/>
        </w:rPr>
        <w:t xml:space="preserve"> de las IMT-2020.</w:t>
      </w:r>
    </w:p>
    <w:p w14:paraId="231FE088" w14:textId="77777777" w:rsidR="00941FD9" w:rsidRPr="00256C9E" w:rsidRDefault="00941FD9" w:rsidP="00941FD9">
      <w:pPr>
        <w:pStyle w:val="Heading2"/>
        <w:rPr>
          <w:lang w:val="es-ES_tradnl"/>
        </w:rPr>
      </w:pPr>
      <w:r w:rsidRPr="00256C9E">
        <w:rPr>
          <w:lang w:val="es-ES_tradnl"/>
        </w:rPr>
        <w:t>2.1</w:t>
      </w:r>
      <w:r w:rsidRPr="00256C9E">
        <w:rPr>
          <w:lang w:val="es-ES_tradnl"/>
        </w:rPr>
        <w:tab/>
        <w:t>Visión general de las RIT 5G-NTN</w:t>
      </w:r>
    </w:p>
    <w:p w14:paraId="18F58A9D" w14:textId="1EA7E19E" w:rsidR="00941FD9" w:rsidRPr="00256C9E" w:rsidRDefault="00941FD9" w:rsidP="00941FD9">
      <w:pPr>
        <w:rPr>
          <w:lang w:val="es-ES_tradnl"/>
        </w:rPr>
      </w:pPr>
      <w:r w:rsidRPr="00256C9E">
        <w:rPr>
          <w:lang w:val="es-ES_tradnl"/>
        </w:rPr>
        <w:t xml:space="preserve">A continuación se proporciona una visión general de las mejoras específicas relativas al componente de satélite de la interfaz radioeléctrica terrenal de las IMT-2020 </w:t>
      </w:r>
      <w:r w:rsidR="003078F3" w:rsidRPr="00256C9E">
        <w:rPr>
          <w:lang w:val="es-ES_tradnl"/>
        </w:rPr>
        <w:t>«</w:t>
      </w:r>
      <w:r w:rsidRPr="00256C9E">
        <w:rPr>
          <w:lang w:val="es-ES_tradnl"/>
        </w:rPr>
        <w:t>5G</w:t>
      </w:r>
      <w:r w:rsidR="003078F3" w:rsidRPr="00256C9E">
        <w:rPr>
          <w:lang w:val="es-ES_tradnl"/>
        </w:rPr>
        <w:t>»</w:t>
      </w:r>
      <w:r w:rsidRPr="00256C9E">
        <w:rPr>
          <w:lang w:val="es-ES_tradnl"/>
        </w:rPr>
        <w:t xml:space="preserve"> del 3GPP, en el marco de la Recomendación </w:t>
      </w:r>
      <w:hyperlink r:id="rId1259" w:history="1">
        <w:r w:rsidRPr="00256C9E">
          <w:rPr>
            <w:lang w:val="es-ES_tradnl"/>
          </w:rPr>
          <w:t>UIT-R M.2150</w:t>
        </w:r>
      </w:hyperlink>
      <w:r w:rsidRPr="00256C9E">
        <w:rPr>
          <w:lang w:val="es-ES_tradnl"/>
        </w:rPr>
        <w:t>.</w:t>
      </w:r>
    </w:p>
    <w:p w14:paraId="1ED36E45" w14:textId="77777777" w:rsidR="00941FD9" w:rsidRPr="00256C9E" w:rsidRDefault="00941FD9" w:rsidP="00941FD9">
      <w:pPr>
        <w:rPr>
          <w:lang w:val="es-ES_tradnl" w:eastAsia="en-GB"/>
        </w:rPr>
      </w:pPr>
      <w:r w:rsidRPr="00256C9E">
        <w:rPr>
          <w:lang w:val="es-ES_tradnl"/>
        </w:rPr>
        <w:lastRenderedPageBreak/>
        <w:t xml:space="preserve">Se han introducido varias características </w:t>
      </w:r>
      <w:r w:rsidRPr="00256C9E">
        <w:rPr>
          <w:lang w:val="es-ES_tradnl" w:eastAsia="en-GB"/>
        </w:rPr>
        <w:t>en el protocolo NR y en la arquitectura NG-RAN para facilitar el soporte de redes no terrenales (NTN). NTN se refiere a las redes, o segmentos de redes, que utilizan un vehículo espacial para fines de transmisión y que abarcan:</w:t>
      </w:r>
    </w:p>
    <w:p w14:paraId="303A209D" w14:textId="64940820" w:rsidR="00941FD9" w:rsidRPr="00256C9E" w:rsidRDefault="00165C66" w:rsidP="00941FD9">
      <w:pPr>
        <w:pStyle w:val="enumlev1"/>
        <w:rPr>
          <w:lang w:val="es-ES_tradnl" w:eastAsia="en-GB"/>
        </w:rPr>
      </w:pPr>
      <w:r w:rsidRPr="00256C9E">
        <w:rPr>
          <w:b/>
          <w:bCs/>
          <w:lang w:val="es-ES_tradnl" w:eastAsia="en-GB"/>
        </w:rPr>
        <w:t>–</w:t>
      </w:r>
      <w:r w:rsidR="00941FD9" w:rsidRPr="00256C9E">
        <w:rPr>
          <w:b/>
          <w:bCs/>
          <w:lang w:val="es-ES_tradnl" w:eastAsia="en-GB"/>
        </w:rPr>
        <w:tab/>
      </w:r>
      <w:r w:rsidR="00941FD9" w:rsidRPr="00256C9E">
        <w:rPr>
          <w:lang w:val="es-ES_tradnl" w:eastAsia="en-GB"/>
        </w:rPr>
        <w:t>Satélites en órbita geosíncrona (OSG) o no geosíncrona (no OSG). La órbita no OSG incluye la órbita terrestre baja (LEO) a una altitud aproximada de 300 km a 1</w:t>
      </w:r>
      <w:r w:rsidRPr="00256C9E">
        <w:rPr>
          <w:lang w:val="es-ES_tradnl" w:eastAsia="en-GB"/>
        </w:rPr>
        <w:t> </w:t>
      </w:r>
      <w:r w:rsidR="00941FD9" w:rsidRPr="00256C9E">
        <w:rPr>
          <w:lang w:val="es-ES_tradnl" w:eastAsia="en-GB"/>
        </w:rPr>
        <w:t>500 km, y la órbita terrestre media (MEO), a una altitud aproximada de 7</w:t>
      </w:r>
      <w:r w:rsidRPr="00256C9E">
        <w:rPr>
          <w:lang w:val="es-ES_tradnl" w:eastAsia="en-GB"/>
        </w:rPr>
        <w:t> </w:t>
      </w:r>
      <w:r w:rsidR="00941FD9" w:rsidRPr="00256C9E">
        <w:rPr>
          <w:lang w:val="es-ES_tradnl" w:eastAsia="en-GB"/>
        </w:rPr>
        <w:t>000</w:t>
      </w:r>
      <w:r w:rsidRPr="00256C9E">
        <w:rPr>
          <w:lang w:val="es-ES_tradnl" w:eastAsia="en-GB"/>
        </w:rPr>
        <w:t> </w:t>
      </w:r>
      <w:r w:rsidR="00941FD9" w:rsidRPr="00256C9E">
        <w:rPr>
          <w:lang w:val="es-ES_tradnl" w:eastAsia="en-GB"/>
        </w:rPr>
        <w:t>km a 25</w:t>
      </w:r>
      <w:r w:rsidRPr="00256C9E">
        <w:rPr>
          <w:lang w:val="es-ES_tradnl" w:eastAsia="en-GB"/>
        </w:rPr>
        <w:t> </w:t>
      </w:r>
      <w:r w:rsidR="00941FD9" w:rsidRPr="00256C9E">
        <w:rPr>
          <w:lang w:val="es-ES_tradnl" w:eastAsia="en-GB"/>
        </w:rPr>
        <w:t>000</w:t>
      </w:r>
      <w:r w:rsidRPr="00256C9E">
        <w:rPr>
          <w:lang w:val="es-ES_tradnl" w:eastAsia="en-GB"/>
        </w:rPr>
        <w:t> </w:t>
      </w:r>
      <w:r w:rsidR="00941FD9" w:rsidRPr="00256C9E">
        <w:rPr>
          <w:lang w:val="es-ES_tradnl" w:eastAsia="en-GB"/>
        </w:rPr>
        <w:t>km.</w:t>
      </w:r>
    </w:p>
    <w:p w14:paraId="4101EED1" w14:textId="77777777" w:rsidR="00941FD9" w:rsidRPr="00256C9E" w:rsidRDefault="00941FD9" w:rsidP="00941FD9">
      <w:pPr>
        <w:rPr>
          <w:lang w:val="es-ES_tradnl" w:eastAsia="en-GB"/>
        </w:rPr>
      </w:pPr>
      <w:r w:rsidRPr="00256C9E">
        <w:rPr>
          <w:lang w:val="es-ES_tradnl" w:eastAsia="en-GB"/>
        </w:rPr>
        <w:t>Las especificidades radioeléctricas abordadas de las NTN con respecto a las redes terrenales 5G incluyen:</w:t>
      </w:r>
    </w:p>
    <w:p w14:paraId="0233A238" w14:textId="4DAFFA9C" w:rsidR="00941FD9" w:rsidRPr="00256C9E" w:rsidRDefault="00165C66" w:rsidP="00165C66">
      <w:pPr>
        <w:pStyle w:val="enumlev1"/>
        <w:rPr>
          <w:lang w:val="es-ES_tradnl" w:eastAsia="en-GB"/>
        </w:rPr>
      </w:pPr>
      <w:r w:rsidRPr="00256C9E">
        <w:rPr>
          <w:lang w:val="es-ES_tradnl" w:eastAsia="en-GB"/>
        </w:rPr>
        <w:t>–</w:t>
      </w:r>
      <w:r w:rsidR="00941FD9" w:rsidRPr="00256C9E">
        <w:rPr>
          <w:lang w:val="es-ES_tradnl" w:eastAsia="en-GB"/>
        </w:rPr>
        <w:tab/>
        <w:t>Variación del retardo, variación Doppler, y posibles células radioeléctricas en movimiento con respecto a la Tierra, debido al movimiento de los vehículos espaciales</w:t>
      </w:r>
      <w:r w:rsidR="00C5640C" w:rsidRPr="00256C9E">
        <w:rPr>
          <w:lang w:val="es-ES_tradnl" w:eastAsia="en-GB"/>
        </w:rPr>
        <w:t>.</w:t>
      </w:r>
    </w:p>
    <w:p w14:paraId="11E2ED1A" w14:textId="1965D54E" w:rsidR="00941FD9" w:rsidRPr="00256C9E" w:rsidRDefault="00165C66" w:rsidP="00165C66">
      <w:pPr>
        <w:pStyle w:val="enumlev1"/>
        <w:rPr>
          <w:lang w:val="es-ES_tradnl" w:eastAsia="en-GB"/>
        </w:rPr>
      </w:pPr>
      <w:r w:rsidRPr="00256C9E">
        <w:rPr>
          <w:lang w:val="es-ES_tradnl" w:eastAsia="en-GB"/>
        </w:rPr>
        <w:t>–</w:t>
      </w:r>
      <w:r w:rsidR="00941FD9" w:rsidRPr="00256C9E">
        <w:rPr>
          <w:lang w:val="es-ES_tradnl" w:eastAsia="en-GB"/>
        </w:rPr>
        <w:tab/>
        <w:t>Larga latencia debido a la altitud de los vehículos espaciales</w:t>
      </w:r>
      <w:r w:rsidR="00C5640C" w:rsidRPr="00256C9E">
        <w:rPr>
          <w:lang w:val="es-ES_tradnl" w:eastAsia="en-GB"/>
        </w:rPr>
        <w:t>.</w:t>
      </w:r>
    </w:p>
    <w:p w14:paraId="49AEBF1C" w14:textId="2736DF61" w:rsidR="00941FD9" w:rsidRPr="00256C9E" w:rsidRDefault="00165C66" w:rsidP="00165C66">
      <w:pPr>
        <w:pStyle w:val="enumlev1"/>
        <w:rPr>
          <w:lang w:val="es-ES_tradnl" w:eastAsia="en-GB"/>
        </w:rPr>
      </w:pPr>
      <w:r w:rsidRPr="00256C9E">
        <w:rPr>
          <w:lang w:val="es-ES_tradnl" w:eastAsia="en-GB"/>
        </w:rPr>
        <w:t>–</w:t>
      </w:r>
      <w:r w:rsidR="00941FD9" w:rsidRPr="00256C9E">
        <w:rPr>
          <w:lang w:val="es-ES_tradnl" w:eastAsia="en-GB"/>
        </w:rPr>
        <w:tab/>
        <w:t>Retardo diferencial y posible cobertura celular para varios países debido al mayor tamaño de las células radioeléctricas</w:t>
      </w:r>
      <w:r w:rsidR="00C5640C" w:rsidRPr="00256C9E">
        <w:rPr>
          <w:lang w:val="es-ES_tradnl" w:eastAsia="en-GB"/>
        </w:rPr>
        <w:t>.</w:t>
      </w:r>
    </w:p>
    <w:p w14:paraId="4FE67CA6" w14:textId="0E01125D" w:rsidR="00941FD9" w:rsidRPr="00256C9E" w:rsidRDefault="00165C66" w:rsidP="00165C66">
      <w:pPr>
        <w:pStyle w:val="enumlev1"/>
        <w:rPr>
          <w:lang w:val="es-ES_tradnl" w:eastAsia="en-GB"/>
        </w:rPr>
      </w:pPr>
      <w:r w:rsidRPr="00256C9E">
        <w:rPr>
          <w:lang w:val="es-ES_tradnl" w:eastAsia="en-GB"/>
        </w:rPr>
        <w:t>–</w:t>
      </w:r>
      <w:r w:rsidR="00941FD9" w:rsidRPr="00256C9E">
        <w:rPr>
          <w:lang w:val="es-ES_tradnl" w:eastAsia="en-GB"/>
        </w:rPr>
        <w:tab/>
        <w:t>Diferente modelo de canal de propagación</w:t>
      </w:r>
      <w:r w:rsidR="00C5640C" w:rsidRPr="00256C9E">
        <w:rPr>
          <w:lang w:val="es-ES_tradnl" w:eastAsia="en-GB"/>
        </w:rPr>
        <w:t>.</w:t>
      </w:r>
    </w:p>
    <w:p w14:paraId="5848C039" w14:textId="2F33E392" w:rsidR="00941FD9" w:rsidRPr="00256C9E" w:rsidRDefault="00165C66" w:rsidP="00165C66">
      <w:pPr>
        <w:pStyle w:val="enumlev1"/>
        <w:rPr>
          <w:lang w:val="es-ES_tradnl" w:eastAsia="en-GB"/>
        </w:rPr>
      </w:pPr>
      <w:r w:rsidRPr="00256C9E">
        <w:rPr>
          <w:lang w:val="es-ES_tradnl" w:eastAsia="en-GB"/>
        </w:rPr>
        <w:t>–</w:t>
      </w:r>
      <w:r w:rsidR="00941FD9" w:rsidRPr="00256C9E">
        <w:rPr>
          <w:lang w:val="es-ES_tradnl" w:eastAsia="en-GB"/>
        </w:rPr>
        <w:tab/>
        <w:t>Calidad de funcionamiento diferente de la unidad radioeléctrica debido al rendimiento específico de la carga útil.</w:t>
      </w:r>
    </w:p>
    <w:p w14:paraId="7A033554" w14:textId="77777777" w:rsidR="00941FD9" w:rsidRPr="00256C9E" w:rsidRDefault="00941FD9" w:rsidP="00941FD9">
      <w:pPr>
        <w:pStyle w:val="Heading3"/>
        <w:rPr>
          <w:lang w:val="es-ES_tradnl"/>
        </w:rPr>
      </w:pPr>
      <w:r w:rsidRPr="00256C9E">
        <w:rPr>
          <w:lang w:val="es-ES_tradnl"/>
        </w:rPr>
        <w:t>2.1.1</w:t>
      </w:r>
      <w:r w:rsidRPr="00256C9E">
        <w:rPr>
          <w:lang w:val="es-ES_tradnl"/>
        </w:rPr>
        <w:tab/>
        <w:t>Arquitectura global y aspectos generales</w:t>
      </w:r>
    </w:p>
    <w:p w14:paraId="6821C38F" w14:textId="69B3F624" w:rsidR="00941FD9" w:rsidRPr="00256C9E" w:rsidRDefault="00941FD9" w:rsidP="00941FD9">
      <w:pPr>
        <w:rPr>
          <w:lang w:val="es-ES_tradnl" w:eastAsia="en-GB"/>
        </w:rPr>
      </w:pPr>
      <w:r w:rsidRPr="00256C9E">
        <w:rPr>
          <w:lang w:val="es-ES_tradnl" w:eastAsia="en-GB"/>
        </w:rPr>
        <w:t>Como se representa en la Fig</w:t>
      </w:r>
      <w:r w:rsidR="00C5640C" w:rsidRPr="00256C9E">
        <w:rPr>
          <w:lang w:val="es-ES_tradnl" w:eastAsia="en-GB"/>
        </w:rPr>
        <w:t>. </w:t>
      </w:r>
      <w:r w:rsidRPr="00256C9E">
        <w:rPr>
          <w:lang w:val="es-ES_tradnl" w:eastAsia="en-GB"/>
        </w:rPr>
        <w:t>6, el acceso no terrenal se proporciona mediante una carga útil NTN, es decir, un nodo de red a bordo de un satélite, y una pasarela NTN interconectada por un enlace de conexión; el acceso del UE a los servicios de red NTN tiene lugar a través de la carga útil NTN por medio de un enlace de servicio.</w:t>
      </w:r>
    </w:p>
    <w:p w14:paraId="72584274" w14:textId="77777777" w:rsidR="00941FD9" w:rsidRPr="00256C9E" w:rsidRDefault="00941FD9" w:rsidP="00941FD9">
      <w:pPr>
        <w:pStyle w:val="FigureNo"/>
        <w:rPr>
          <w:lang w:val="es-ES_tradnl" w:eastAsia="en-GB"/>
        </w:rPr>
      </w:pPr>
      <w:r w:rsidRPr="00256C9E">
        <w:rPr>
          <w:lang w:val="es-ES_tradnl" w:eastAsia="en-GB"/>
        </w:rPr>
        <w:lastRenderedPageBreak/>
        <w:t>Figura 6</w:t>
      </w:r>
    </w:p>
    <w:p w14:paraId="3EFA3F7F" w14:textId="77777777" w:rsidR="00941FD9" w:rsidRPr="00256C9E" w:rsidRDefault="00941FD9" w:rsidP="00941FD9">
      <w:pPr>
        <w:pStyle w:val="Figuretitle"/>
        <w:rPr>
          <w:lang w:val="es-ES_tradnl" w:eastAsia="en-GB"/>
        </w:rPr>
      </w:pPr>
      <w:r w:rsidRPr="00256C9E">
        <w:rPr>
          <w:lang w:val="es-ES_tradnl" w:eastAsia="en-GB"/>
        </w:rPr>
        <w:t>Representación general de una NR-NTN</w:t>
      </w:r>
    </w:p>
    <w:p w14:paraId="2162BF95" w14:textId="77777777" w:rsidR="00941FD9" w:rsidRPr="00256C9E" w:rsidRDefault="00941FD9" w:rsidP="00941FD9">
      <w:pPr>
        <w:pStyle w:val="Figure"/>
        <w:rPr>
          <w:lang w:val="es-ES_tradnl" w:eastAsia="en-GB"/>
        </w:rPr>
      </w:pPr>
      <w:r w:rsidRPr="00256C9E">
        <w:rPr>
          <w:lang w:val="es-ES_tradnl" w:eastAsia="en-GB"/>
        </w:rPr>
        <w:drawing>
          <wp:inline distT="0" distB="0" distL="0" distR="0" wp14:anchorId="5D5C11B2" wp14:editId="6D57F316">
            <wp:extent cx="1981204" cy="4501905"/>
            <wp:effectExtent l="0" t="0" r="0" b="0"/>
            <wp:docPr id="1846010352" name="Picture 7" descr="La Figura 6 muestra una representación general de una NR-NT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010352" name="Picture 7" descr="La Figura 6 muestra una representación general de una NR-NTN&#10;"/>
                    <pic:cNvPicPr/>
                  </pic:nvPicPr>
                  <pic:blipFill>
                    <a:blip r:embed="rId1260" cstate="print">
                      <a:extLst>
                        <a:ext uri="{28A0092B-C50C-407E-A947-70E740481C1C}">
                          <a14:useLocalDpi xmlns:a14="http://schemas.microsoft.com/office/drawing/2010/main" val="0"/>
                        </a:ext>
                      </a:extLst>
                    </a:blip>
                    <a:stretch>
                      <a:fillRect/>
                    </a:stretch>
                  </pic:blipFill>
                  <pic:spPr>
                    <a:xfrm>
                      <a:off x="0" y="0"/>
                      <a:ext cx="1981204" cy="4501905"/>
                    </a:xfrm>
                    <a:prstGeom prst="rect">
                      <a:avLst/>
                    </a:prstGeom>
                  </pic:spPr>
                </pic:pic>
              </a:graphicData>
            </a:graphic>
          </wp:inline>
        </w:drawing>
      </w:r>
    </w:p>
    <w:p w14:paraId="645C85CD" w14:textId="77777777" w:rsidR="00941FD9" w:rsidRPr="00256C9E" w:rsidRDefault="00941FD9" w:rsidP="00941FD9">
      <w:pPr>
        <w:pStyle w:val="Normalaftertitle"/>
        <w:rPr>
          <w:lang w:val="es-ES_tradnl" w:eastAsia="en-GB"/>
        </w:rPr>
      </w:pPr>
      <w:r w:rsidRPr="00256C9E">
        <w:rPr>
          <w:lang w:val="es-ES_tradnl" w:eastAsia="en-GB"/>
        </w:rPr>
        <w:t>La carga útil de la NTN reenvía de forma transparente el protocolo radioeléctrico recibido del UE (a través del enlace de servicio) a la pasarela NTN (a través del enlace de alimentación), y viceversa. Un gNB puede prestar servicio a varias cargas útiles NTN, al tiempo que una carga útil NTN puede recibir servicio de varios gNB.</w:t>
      </w:r>
    </w:p>
    <w:p w14:paraId="4C85FF09" w14:textId="77777777" w:rsidR="00941FD9" w:rsidRPr="00256C9E" w:rsidRDefault="00941FD9" w:rsidP="00941FD9">
      <w:pPr>
        <w:rPr>
          <w:lang w:val="es-ES_tradnl" w:eastAsia="en-GB"/>
        </w:rPr>
      </w:pPr>
      <w:r w:rsidRPr="00256C9E">
        <w:rPr>
          <w:lang w:val="es-ES_tradnl" w:eastAsia="en-GB"/>
        </w:rPr>
        <w:t>Existen tres tipos de enlaces de servicio compatibles:</w:t>
      </w:r>
    </w:p>
    <w:p w14:paraId="4B95D5E2" w14:textId="6C29260D" w:rsidR="00941FD9" w:rsidRPr="00256C9E" w:rsidRDefault="00165C66" w:rsidP="00165C66">
      <w:pPr>
        <w:pStyle w:val="enumlev1"/>
        <w:rPr>
          <w:lang w:val="es-ES_tradnl"/>
        </w:rPr>
      </w:pPr>
      <w:r w:rsidRPr="00256C9E">
        <w:rPr>
          <w:lang w:val="es-ES_tradnl"/>
        </w:rPr>
        <w:t>–</w:t>
      </w:r>
      <w:r w:rsidR="00941FD9" w:rsidRPr="00256C9E">
        <w:rPr>
          <w:lang w:val="es-ES_tradnl"/>
        </w:rPr>
        <w:tab/>
      </w:r>
      <w:r w:rsidRPr="00256C9E">
        <w:rPr>
          <w:lang w:val="es-ES_tradnl"/>
        </w:rPr>
        <w:t>C</w:t>
      </w:r>
      <w:r w:rsidR="00941FD9" w:rsidRPr="00256C9E">
        <w:rPr>
          <w:lang w:val="es-ES_tradnl"/>
        </w:rPr>
        <w:t>obertura fija-Tierra: proporcionada mediante haces que abarcan ininterrumpidamente las mismas zonas geográficas (por ejemplo, en el caso de los satélites OSG)</w:t>
      </w:r>
      <w:r w:rsidR="00C5640C" w:rsidRPr="00256C9E">
        <w:rPr>
          <w:lang w:val="es-ES_tradnl"/>
        </w:rPr>
        <w:t>.</w:t>
      </w:r>
    </w:p>
    <w:p w14:paraId="4E3B223B" w14:textId="1CEB837C" w:rsidR="00941FD9" w:rsidRPr="00256C9E" w:rsidRDefault="00165C66" w:rsidP="00165C66">
      <w:pPr>
        <w:pStyle w:val="enumlev1"/>
        <w:rPr>
          <w:lang w:val="es-ES_tradnl"/>
        </w:rPr>
      </w:pPr>
      <w:r w:rsidRPr="00256C9E">
        <w:rPr>
          <w:lang w:val="es-ES_tradnl"/>
        </w:rPr>
        <w:t>–</w:t>
      </w:r>
      <w:r w:rsidR="00941FD9" w:rsidRPr="00256C9E">
        <w:rPr>
          <w:lang w:val="es-ES_tradnl"/>
        </w:rPr>
        <w:tab/>
      </w:r>
      <w:r w:rsidRPr="00256C9E">
        <w:rPr>
          <w:lang w:val="es-ES_tradnl"/>
        </w:rPr>
        <w:t>C</w:t>
      </w:r>
      <w:r w:rsidR="00941FD9" w:rsidRPr="00256C9E">
        <w:rPr>
          <w:lang w:val="es-ES_tradnl"/>
        </w:rPr>
        <w:t>obertura casi fija-Tierra: proporcionada mediante haces que abarcan una zona geográfica determinada por un periodo limitado y una zona geográfica diferente por otro periodo (por ejemplo, en el caso de los satélites no OSG que generan haces orientables)</w:t>
      </w:r>
      <w:r w:rsidR="00C5640C" w:rsidRPr="00256C9E">
        <w:rPr>
          <w:lang w:val="es-ES_tradnl"/>
        </w:rPr>
        <w:t>.</w:t>
      </w:r>
    </w:p>
    <w:p w14:paraId="4D9D1730" w14:textId="0BD9E745" w:rsidR="00941FD9" w:rsidRPr="00256C9E" w:rsidRDefault="00165C66" w:rsidP="00165C66">
      <w:pPr>
        <w:pStyle w:val="enumlev1"/>
        <w:rPr>
          <w:lang w:val="es-ES_tradnl"/>
        </w:rPr>
      </w:pPr>
      <w:r w:rsidRPr="00256C9E">
        <w:rPr>
          <w:lang w:val="es-ES_tradnl"/>
        </w:rPr>
        <w:t>–</w:t>
      </w:r>
      <w:r w:rsidR="00941FD9" w:rsidRPr="00256C9E">
        <w:rPr>
          <w:lang w:val="es-ES_tradnl"/>
        </w:rPr>
        <w:tab/>
      </w:r>
      <w:r w:rsidRPr="00256C9E">
        <w:rPr>
          <w:lang w:val="es-ES_tradnl"/>
        </w:rPr>
        <w:t>C</w:t>
      </w:r>
      <w:r w:rsidR="00941FD9" w:rsidRPr="00256C9E">
        <w:rPr>
          <w:lang w:val="es-ES_tradnl"/>
        </w:rPr>
        <w:t>obertura móvil-Tierra: proporcionada mediante haces cuya zona de cobertura se desplaza sobre la superficie de la Tierra (por ejemplo, en el caso de los satélites no OSG que generan haces fijos o no orientables).</w:t>
      </w:r>
    </w:p>
    <w:p w14:paraId="1E8F598B" w14:textId="77777777" w:rsidR="00941FD9" w:rsidRPr="00256C9E" w:rsidRDefault="00941FD9" w:rsidP="00941FD9">
      <w:pPr>
        <w:rPr>
          <w:lang w:val="es-ES_tradnl" w:eastAsia="en-GB"/>
        </w:rPr>
      </w:pPr>
      <w:r w:rsidRPr="00256C9E">
        <w:rPr>
          <w:lang w:val="es-ES_tradnl" w:eastAsia="en-GB"/>
        </w:rPr>
        <w:t xml:space="preserve">Para satélites no OSG, las redes gNB NTN pueden proporcionar cobertura celular casi </w:t>
      </w:r>
      <w:r w:rsidRPr="00256C9E">
        <w:rPr>
          <w:lang w:val="es-ES_tradnl"/>
        </w:rPr>
        <w:t>fija-Tierra</w:t>
      </w:r>
      <w:r w:rsidRPr="00256C9E">
        <w:rPr>
          <w:lang w:val="es-ES_tradnl" w:eastAsia="en-GB"/>
        </w:rPr>
        <w:t xml:space="preserve"> o </w:t>
      </w:r>
      <w:r w:rsidRPr="00256C9E">
        <w:rPr>
          <w:lang w:val="es-ES_tradnl"/>
        </w:rPr>
        <w:t>cobertura celular móvil-Tierra</w:t>
      </w:r>
      <w:r w:rsidRPr="00256C9E">
        <w:rPr>
          <w:lang w:val="es-ES_tradnl" w:eastAsia="en-GB"/>
        </w:rPr>
        <w:t>, al tiempo que un gNB que funciona con un satélite OSG puede proporcionar cobertura celular fija-Tierra.</w:t>
      </w:r>
    </w:p>
    <w:p w14:paraId="7C6AD972" w14:textId="77777777" w:rsidR="00941FD9" w:rsidRPr="00256C9E" w:rsidRDefault="00941FD9" w:rsidP="00941FD9">
      <w:pPr>
        <w:pStyle w:val="Heading3"/>
        <w:rPr>
          <w:lang w:val="es-ES_tradnl"/>
        </w:rPr>
      </w:pPr>
      <w:r w:rsidRPr="00256C9E">
        <w:rPr>
          <w:lang w:val="es-ES_tradnl"/>
        </w:rPr>
        <w:t>2.1.2</w:t>
      </w:r>
      <w:r w:rsidRPr="00256C9E">
        <w:rPr>
          <w:lang w:val="es-ES_tradnl"/>
        </w:rPr>
        <w:tab/>
        <w:t>Mejoras de temporización, sincronización y HARQ</w:t>
      </w:r>
    </w:p>
    <w:p w14:paraId="2A24F435" w14:textId="215F0E1D" w:rsidR="00941FD9" w:rsidRPr="00256C9E" w:rsidRDefault="00941FD9" w:rsidP="00941FD9">
      <w:pPr>
        <w:rPr>
          <w:lang w:val="es-ES_tradnl" w:eastAsia="en-GB"/>
        </w:rPr>
      </w:pPr>
      <w:r w:rsidRPr="00256C9E">
        <w:rPr>
          <w:lang w:val="es-ES_tradnl" w:eastAsia="en-GB"/>
        </w:rPr>
        <w:t xml:space="preserve">La red realiza una radiodifusión de información de efemérides y parámetros de avance de temporización común (TA común) a través de cada célula NTN. Puesto que cabe prever que todos </w:t>
      </w:r>
      <w:r w:rsidRPr="00256C9E">
        <w:rPr>
          <w:lang w:val="es-ES_tradnl" w:eastAsia="en-GB"/>
        </w:rPr>
        <w:lastRenderedPageBreak/>
        <w:t>los UE que soportan NTN tengan compatibilidad GNSS, deben adquirir una posición GNSS válida, así como las efemérides del satélite y TA Común antes de conectarse a una célula NTN.</w:t>
      </w:r>
    </w:p>
    <w:p w14:paraId="66B97097" w14:textId="77777777" w:rsidR="00941FD9" w:rsidRPr="00256C9E" w:rsidRDefault="00941FD9" w:rsidP="00941FD9">
      <w:pPr>
        <w:rPr>
          <w:lang w:val="es-ES_tradnl" w:eastAsia="en-GB"/>
        </w:rPr>
      </w:pPr>
      <w:r w:rsidRPr="00256C9E">
        <w:rPr>
          <w:lang w:val="es-ES_tradnl" w:eastAsia="en-GB"/>
        </w:rPr>
        <w:t>Con objeto de lograr la sincronización en el enlace ascendente, antes de realizar el acceso aleatorio, el UE deberá compensar previamente de forma autónoma el avance de temporización, así como el desplazamiento de frecuencias Doppler con respecto a un avance de temporización común (información del gNB), la posición del UE, y la posición y velocidad del satélite mediante las efemérides del satélite. En modo de conexión, el UE actualizará continuamente el avance de sincronización y la compensación previa de frecuencias. Si el UE no tiene una posición GNSS válida o unas efemérides de satélite válidas, no se comunicará con la red hasta que recupere ambas. Los UE pueden configurarse para facilitar información del avance de sincronización en el acceso inicial o en modo conectado. En modo de conexión es posible la notificación de activación del avance de temporización.</w:t>
      </w:r>
    </w:p>
    <w:p w14:paraId="73213ACD" w14:textId="77777777" w:rsidR="00941FD9" w:rsidRPr="00256C9E" w:rsidRDefault="00941FD9" w:rsidP="00941FD9">
      <w:pPr>
        <w:rPr>
          <w:lang w:val="es-ES_tradnl" w:eastAsia="en-GB"/>
        </w:rPr>
      </w:pPr>
      <w:r w:rsidRPr="00256C9E">
        <w:rPr>
          <w:lang w:val="es-ES_tradnl" w:eastAsia="en-GB"/>
        </w:rPr>
        <w:t>La compensación previa del desplazamiento Doppler instantáneo que se produce en el enlace de servicio debe ser realizada por el UE a través del enlace ascendente, si bien la gestión del desplazamiento Doppler que se produce en el enlace de conexión corresponde a la implementación de red.</w:t>
      </w:r>
    </w:p>
    <w:p w14:paraId="5CD9C488" w14:textId="75831D7A" w:rsidR="00941FD9" w:rsidRPr="00256C9E" w:rsidRDefault="00941FD9" w:rsidP="00941FD9">
      <w:pPr>
        <w:rPr>
          <w:lang w:val="es-ES_tradnl"/>
        </w:rPr>
      </w:pPr>
      <w:r w:rsidRPr="00256C9E">
        <w:rPr>
          <w:lang w:val="es-ES_tradnl"/>
        </w:rPr>
        <w:t>Con objeto de adaptar el retardo de propagación en las NTN, se mejoran varias relaciones de temporización mediante una TA común y dos compensaciones de programación</w:t>
      </w:r>
      <m:oMath>
        <m:r>
          <w:rPr>
            <w:rFonts w:ascii="Cambria Math" w:hAnsi="Cambria Math"/>
            <w:lang w:val="es-ES_tradnl"/>
          </w:rPr>
          <m:t xml:space="preserve"> </m:t>
        </m:r>
        <m:sSub>
          <m:sSubPr>
            <m:ctrlPr>
              <w:rPr>
                <w:rFonts w:ascii="Cambria Math" w:hAnsi="Cambria Math"/>
                <w:i/>
                <w:lang w:val="es-ES_tradnl"/>
              </w:rPr>
            </m:ctrlPr>
          </m:sSubPr>
          <m:e>
            <m:r>
              <w:rPr>
                <w:rFonts w:ascii="Cambria Math" w:hAnsi="Cambria Math"/>
                <w:lang w:val="es-ES_tradnl"/>
              </w:rPr>
              <m:t>K</m:t>
            </m:r>
          </m:e>
          <m:sub>
            <m:r>
              <m:rPr>
                <m:sty m:val="p"/>
              </m:rPr>
              <w:rPr>
                <w:rFonts w:ascii="Cambria Math" w:hAnsi="Cambria Math"/>
                <w:lang w:val="es-ES_tradnl"/>
              </w:rPr>
              <m:t>offset</m:t>
            </m:r>
          </m:sub>
        </m:sSub>
      </m:oMath>
      <w:r w:rsidRPr="00256C9E">
        <w:rPr>
          <w:lang w:val="es-ES_tradnl"/>
        </w:rPr>
        <w:t xml:space="preserve"> y </w:t>
      </w:r>
      <m:oMath>
        <m:sSub>
          <m:sSubPr>
            <m:ctrlPr>
              <w:rPr>
                <w:rFonts w:ascii="Cambria Math" w:hAnsi="Cambria Math"/>
                <w:i/>
                <w:lang w:val="es-ES_tradnl"/>
              </w:rPr>
            </m:ctrlPr>
          </m:sSubPr>
          <m:e>
            <m:r>
              <w:rPr>
                <w:rFonts w:ascii="Cambria Math" w:hAnsi="Cambria Math"/>
                <w:lang w:val="es-ES_tradnl"/>
              </w:rPr>
              <m:t>k</m:t>
            </m:r>
          </m:e>
          <m:sub>
            <m:r>
              <m:rPr>
                <m:sty m:val="p"/>
              </m:rPr>
              <w:rPr>
                <w:rFonts w:ascii="Cambria Math" w:hAnsi="Cambria Math"/>
                <w:lang w:val="es-ES_tradnl"/>
              </w:rPr>
              <m:t>mac</m:t>
            </m:r>
          </m:sub>
        </m:sSub>
      </m:oMath>
      <w:r w:rsidRPr="00256C9E">
        <w:rPr>
          <w:lang w:val="es-ES_tradnl"/>
        </w:rPr>
        <w:t xml:space="preserve"> La TA común constituye una compensación configurada correspondiente al tiempo de transmisión en ambos sentidos (RTT) entre el punto de referencia (RP) y la carga útil de la NTN. </w:t>
      </w:r>
      <m:oMath>
        <m:sSub>
          <m:sSubPr>
            <m:ctrlPr>
              <w:rPr>
                <w:rFonts w:ascii="Cambria Math" w:eastAsia="Calibri" w:hAnsi="Cambria Math" w:cs="Arial"/>
                <w:lang w:val="es-ES_tradnl"/>
              </w:rPr>
            </m:ctrlPr>
          </m:sSubPr>
          <m:e>
            <m:r>
              <m:rPr>
                <m:sty m:val="p"/>
              </m:rPr>
              <w:rPr>
                <w:rFonts w:ascii="Cambria Math" w:hAnsi="Cambria Math"/>
                <w:lang w:val="es-ES_tradnl"/>
              </w:rPr>
              <m:t>K</m:t>
            </m:r>
          </m:e>
          <m:sub>
            <m:r>
              <m:rPr>
                <m:sty m:val="p"/>
              </m:rPr>
              <w:rPr>
                <w:rFonts w:ascii="Cambria Math" w:hAnsi="Cambria Math"/>
                <w:lang w:val="es-ES_tradnl"/>
              </w:rPr>
              <m:t>offset</m:t>
            </m:r>
          </m:sub>
        </m:sSub>
      </m:oMath>
      <w:r w:rsidRPr="00256C9E">
        <w:rPr>
          <w:lang w:val="es-ES_tradnl"/>
        </w:rPr>
        <w:t xml:space="preserve"> es una compensación de programación configurada que corresponde aproximadamente a la suma del RTT del enlace de servicio y la TA común.</w:t>
      </w:r>
      <m:oMath>
        <m:sSub>
          <m:sSubPr>
            <m:ctrlPr>
              <w:rPr>
                <w:rFonts w:ascii="Cambria Math" w:hAnsi="Cambria Math"/>
                <w:i/>
                <w:lang w:val="es-ES_tradnl"/>
              </w:rPr>
            </m:ctrlPr>
          </m:sSubPr>
          <m:e>
            <m:r>
              <w:rPr>
                <w:rFonts w:ascii="Cambria Math" w:hAnsi="Cambria Math"/>
                <w:lang w:val="es-ES_tradnl"/>
              </w:rPr>
              <m:t xml:space="preserve"> k</m:t>
            </m:r>
          </m:e>
          <m:sub>
            <m:r>
              <m:rPr>
                <m:sty m:val="p"/>
              </m:rPr>
              <w:rPr>
                <w:rFonts w:ascii="Cambria Math" w:hAnsi="Cambria Math"/>
                <w:lang w:val="es-ES_tradnl"/>
              </w:rPr>
              <m:t>mac</m:t>
            </m:r>
          </m:sub>
        </m:sSub>
      </m:oMath>
      <w:r w:rsidRPr="00256C9E">
        <w:rPr>
          <w:lang w:val="es-ES_tradnl"/>
        </w:rPr>
        <w:t xml:space="preserve"> es una compensación configurada que corresponde aproximadamente al RTT entre el RP y el gNB.</w:t>
      </w:r>
    </w:p>
    <w:p w14:paraId="29556B33" w14:textId="77777777" w:rsidR="00941FD9" w:rsidRPr="00256C9E" w:rsidRDefault="00941FD9" w:rsidP="00941FD9">
      <w:pPr>
        <w:rPr>
          <w:lang w:val="es-ES_tradnl" w:eastAsia="en-GB"/>
        </w:rPr>
      </w:pPr>
      <w:r w:rsidRPr="00256C9E">
        <w:rPr>
          <w:lang w:val="es-ES_tradnl" w:eastAsia="en-GB"/>
        </w:rPr>
        <w:t>Con objeto de mitigar los efectos del bloqueo HARQ en las NTN, la realimentación HARQ puede desactivarse para retransmisiones ARQ en la capa RLC (en particular, en sistemas de satélite GSO) o el número de procesos HARQ para retransmisiones en la capa MAC puede aumentarse a 32 (por ejemplo, en sistemas de satélite no GSO).</w:t>
      </w:r>
    </w:p>
    <w:p w14:paraId="4CFE5C8B" w14:textId="20308E67" w:rsidR="00941FD9" w:rsidRPr="00256C9E" w:rsidRDefault="00941FD9" w:rsidP="00941FD9">
      <w:pPr>
        <w:pStyle w:val="Heading3"/>
        <w:rPr>
          <w:lang w:val="es-ES_tradnl"/>
        </w:rPr>
      </w:pPr>
      <w:r w:rsidRPr="00256C9E">
        <w:rPr>
          <w:lang w:val="es-ES_tradnl"/>
        </w:rPr>
        <w:t>2.1.3</w:t>
      </w:r>
      <w:r w:rsidRPr="00256C9E">
        <w:rPr>
          <w:lang w:val="es-ES_tradnl"/>
        </w:rPr>
        <w:tab/>
        <w:t>Gestión de movilidad</w:t>
      </w:r>
    </w:p>
    <w:p w14:paraId="5531123E" w14:textId="77777777" w:rsidR="00941FD9" w:rsidRPr="00256C9E" w:rsidRDefault="00941FD9" w:rsidP="00941FD9">
      <w:pPr>
        <w:rPr>
          <w:lang w:val="es-ES_tradnl" w:eastAsia="en-GB"/>
        </w:rPr>
      </w:pPr>
      <w:r w:rsidRPr="00256C9E">
        <w:rPr>
          <w:lang w:val="es-ES_tradnl" w:eastAsia="en-GB"/>
        </w:rPr>
        <w:t>Para facilitar la movilidad en NTN, la red proporciona a la célula que presta servicio y a la célula adyacente las efemérides de satélite necesarias para acceder a la célula NTN que presta el servicio previsto mediante la petición de traspaso.</w:t>
      </w:r>
    </w:p>
    <w:p w14:paraId="5695B4E1" w14:textId="77777777" w:rsidR="00941FD9" w:rsidRPr="00256C9E" w:rsidRDefault="00941FD9" w:rsidP="00941FD9">
      <w:pPr>
        <w:rPr>
          <w:lang w:val="es-ES_tradnl" w:eastAsia="en-GB"/>
        </w:rPr>
      </w:pPr>
      <w:r w:rsidRPr="00256C9E">
        <w:rPr>
          <w:lang w:val="es-ES_tradnl" w:eastAsia="en-GB"/>
        </w:rPr>
        <w:t>El UE soporta movilidad entre la NTN y la red terrenal (de la NTN a la red terrenal (destino del traspaso) y de la red terrenal a la NTN (origen del traspaso)), si bien no es necesario que se conecte simultáneamente a la NTN y a la red terrenal. También soporta movilidad entre tecnologías de acceso radioeléctrico para órbitas diferentes (OSG o no OSG a diferente altitud).</w:t>
      </w:r>
    </w:p>
    <w:p w14:paraId="48490C35" w14:textId="77777777" w:rsidR="00941FD9" w:rsidRPr="00256C9E" w:rsidRDefault="00941FD9" w:rsidP="00941FD9">
      <w:pPr>
        <w:rPr>
          <w:lang w:val="es-ES_tradnl" w:eastAsia="en-GB"/>
        </w:rPr>
      </w:pPr>
      <w:r w:rsidRPr="00256C9E">
        <w:rPr>
          <w:lang w:val="es-ES_tradnl" w:eastAsia="en-GB"/>
        </w:rPr>
        <w:t>Se han establecido las condiciones de activación en virtud de las cuales el UE puede ejecutar el traspaso condicional (CHO) a una posible célula de destino: evento A4, condición de activación temporal y condición de activación basada en la ubicación. Las dos últimas condiciones se configuran con respecto a una de las condiciones de activación basadas en la medición. La ubicación se determina con arreglo a la distancia entre el UE y una ubicación de referencia. El tiempo se determina con arreglo al período de tiempo transcurrido entre T1 y T2, siendo T1 un valor de tiempo absoluto y T2 una duración que comienza en T1.</w:t>
      </w:r>
    </w:p>
    <w:p w14:paraId="35661962" w14:textId="77777777" w:rsidR="00941FD9" w:rsidRPr="00256C9E" w:rsidRDefault="00941FD9" w:rsidP="00941FD9">
      <w:pPr>
        <w:rPr>
          <w:lang w:val="es-ES_tradnl" w:eastAsia="en-GB"/>
        </w:rPr>
      </w:pPr>
      <w:r w:rsidRPr="00256C9E">
        <w:rPr>
          <w:lang w:val="es-ES_tradnl" w:eastAsia="en-GB"/>
        </w:rPr>
        <w:t>Para efectuar las mediciones, la red puede configurar varias configuraciones de tiempo de medición por bloques SS/PBCH (SMTC) de forma simultánea para cada portadora y para un conjunto determinado de células, en función de las capacidades del UE cona arreglo a la diferencia de retardo de propagación y la información de efemérides. También puede configurar lagunas de medición basadas en varias SMTC.</w:t>
      </w:r>
    </w:p>
    <w:p w14:paraId="28E88D0F" w14:textId="77777777" w:rsidR="00941FD9" w:rsidRPr="00256C9E" w:rsidRDefault="00941FD9" w:rsidP="00941FD9">
      <w:pPr>
        <w:rPr>
          <w:lang w:val="es-ES_tradnl" w:eastAsia="en-GB"/>
        </w:rPr>
      </w:pPr>
      <w:r w:rsidRPr="00256C9E">
        <w:rPr>
          <w:lang w:val="es-ES_tradnl" w:eastAsia="en-GB"/>
        </w:rPr>
        <w:lastRenderedPageBreak/>
        <w:t>El ajuste de las SMTC se efectúa con control de red por medio de la información de asistencia del UE si está disponible en modo de conexión, y con control del UE basado en la ubicación del UE y la información de soporte del satélite (por ejemplo, efemérides o parámetros TA comunes) para los modos inactivo/inactivo.</w:t>
      </w:r>
    </w:p>
    <w:p w14:paraId="7C7844B9" w14:textId="39AD3173" w:rsidR="00941FD9" w:rsidRPr="00256C9E" w:rsidRDefault="00941FD9" w:rsidP="00941FD9">
      <w:pPr>
        <w:rPr>
          <w:lang w:val="es-ES_tradnl" w:eastAsia="en-GB"/>
        </w:rPr>
      </w:pPr>
      <w:r w:rsidRPr="00256C9E">
        <w:rPr>
          <w:lang w:val="es-ES_tradnl" w:eastAsia="en-GB"/>
        </w:rPr>
        <w:t xml:space="preserve">Para el caso de </w:t>
      </w:r>
      <w:r w:rsidRPr="00256C9E">
        <w:rPr>
          <w:lang w:val="es-ES_tradnl"/>
        </w:rPr>
        <w:t>cobertura celular casi fija-Tierra</w:t>
      </w:r>
      <w:r w:rsidRPr="00256C9E">
        <w:rPr>
          <w:lang w:val="es-ES_tradnl" w:eastAsia="en-GB"/>
        </w:rPr>
        <w:t>, el UE puede efectuar mediciones basadas en el tiempo y la ubicación en RRC_IDLE/RRC_INACTIVE. La información temporal y de localización relacionada con una célula se proporciona por medio de la información del sistema. Se refieren respectivamente al valor temporal en el que la célula que presta servicio va a dejar de dar servicio a una zona geográfica específica y a la ubicación de referencia de dicha célula que presta servicio.</w:t>
      </w:r>
    </w:p>
    <w:p w14:paraId="2CF169F7" w14:textId="77777777" w:rsidR="00941FD9" w:rsidRPr="00256C9E" w:rsidRDefault="00941FD9" w:rsidP="00941FD9">
      <w:pPr>
        <w:rPr>
          <w:lang w:val="es-ES_tradnl" w:eastAsia="en-GB"/>
        </w:rPr>
      </w:pPr>
      <w:r w:rsidRPr="00256C9E">
        <w:rPr>
          <w:lang w:val="es-ES_tradnl" w:eastAsia="en-GB"/>
        </w:rPr>
        <w:t xml:space="preserve">Una zona de seguimiento corresponde a un área geográfica fija. El análisis respectivo se configura en la RAN. La red puede emitir varios códigos de zona de seguimiento (TAC) por una PLMN en una célula NR NTN con el fin de reducir la carga de señalización en el límite de la célula, en particular para la </w:t>
      </w:r>
      <w:r w:rsidRPr="00256C9E">
        <w:rPr>
          <w:lang w:val="es-ES_tradnl"/>
        </w:rPr>
        <w:t>cobertura celular móvil-Tierra</w:t>
      </w:r>
      <w:r w:rsidRPr="00256C9E">
        <w:rPr>
          <w:lang w:val="es-ES_tradnl" w:eastAsia="en-GB"/>
        </w:rPr>
        <w:t>. Un cambio de TAC en la información del sistema está bajo control de la red y puede no estar exactamente sincronizado con el funcionamiento en tiempo real de los haces en tierra.</w:t>
      </w:r>
    </w:p>
    <w:p w14:paraId="447AECD7" w14:textId="77777777" w:rsidR="00941FD9" w:rsidRPr="00256C9E" w:rsidRDefault="00941FD9" w:rsidP="00941FD9">
      <w:pPr>
        <w:rPr>
          <w:lang w:val="es-ES_tradnl" w:eastAsia="en-GB"/>
        </w:rPr>
      </w:pPr>
      <w:r w:rsidRPr="00256C9E">
        <w:rPr>
          <w:lang w:val="es-ES_tradnl" w:eastAsia="en-GB"/>
        </w:rPr>
        <w:t>En cuanto a los aspectos de localización de los UE, previa petición de red, una vez establecida la seguridad AS en modo de conexión, un UE debe comunicar su información general de localización de UE (bits más significativos de las coordenadas GNSS, al tiempo que se garantiza una precisión del orden de 2 km) a la NG-RAN, de estar disponible.</w:t>
      </w:r>
    </w:p>
    <w:p w14:paraId="3ADCD237" w14:textId="77777777" w:rsidR="00941FD9" w:rsidRPr="00256C9E" w:rsidRDefault="00941FD9" w:rsidP="00941FD9">
      <w:pPr>
        <w:pStyle w:val="Heading3"/>
        <w:rPr>
          <w:lang w:val="es-ES_tradnl"/>
        </w:rPr>
      </w:pPr>
      <w:r w:rsidRPr="00256C9E">
        <w:rPr>
          <w:lang w:val="es-ES_tradnl"/>
        </w:rPr>
        <w:t>2.1.4</w:t>
      </w:r>
      <w:r w:rsidRPr="00256C9E">
        <w:rPr>
          <w:lang w:val="es-ES_tradnl"/>
        </w:rPr>
        <w:tab/>
        <w:t>Conmutación</w:t>
      </w:r>
    </w:p>
    <w:p w14:paraId="44796737" w14:textId="77777777" w:rsidR="00941FD9" w:rsidRPr="00256C9E" w:rsidRDefault="00941FD9" w:rsidP="00941FD9">
      <w:pPr>
        <w:rPr>
          <w:lang w:val="es-ES_tradnl" w:eastAsia="en-GB"/>
        </w:rPr>
      </w:pPr>
      <w:r w:rsidRPr="00256C9E">
        <w:rPr>
          <w:lang w:val="es-ES_tradnl" w:eastAsia="en-GB"/>
        </w:rPr>
        <w:t>Una conmutación de enlace de servicio se refiere a un cambio de satélite que presta servicio.</w:t>
      </w:r>
    </w:p>
    <w:p w14:paraId="00797DA7" w14:textId="65B913F4" w:rsidR="00941FD9" w:rsidRPr="00256C9E" w:rsidRDefault="00941FD9" w:rsidP="00941FD9">
      <w:pPr>
        <w:rPr>
          <w:lang w:val="es-ES_tradnl" w:eastAsia="en-GB"/>
        </w:rPr>
      </w:pPr>
      <w:r w:rsidRPr="00256C9E">
        <w:rPr>
          <w:lang w:val="es-ES_tradnl" w:eastAsia="en-GB"/>
        </w:rPr>
        <w:t>Una conmutación de enlace de conexión es el procedimiento a través del cual el enlace de conexión se cambia de una pasarela NTN de origen a una pasarela NTN de destino para una carga útil NTN específica. La conmutación del enlace de conexión es un procedimiento de la capa de red de transporte. Tanto las conmutaciones directas como las escalonadas a través del enlace de conexión son aplicables a la NTN</w:t>
      </w:r>
      <w:r w:rsidR="00886C5B" w:rsidRPr="00256C9E">
        <w:rPr>
          <w:lang w:val="es-ES_tradnl" w:eastAsia="en-GB"/>
        </w:rPr>
        <w:t>.</w:t>
      </w:r>
    </w:p>
    <w:p w14:paraId="4FD62CE2" w14:textId="77777777" w:rsidR="00941FD9" w:rsidRPr="00256C9E" w:rsidRDefault="00941FD9" w:rsidP="00941FD9">
      <w:pPr>
        <w:rPr>
          <w:lang w:val="es-ES_tradnl" w:eastAsia="en-GB"/>
        </w:rPr>
      </w:pPr>
      <w:r w:rsidRPr="00256C9E">
        <w:rPr>
          <w:lang w:val="es-ES_tradnl" w:eastAsia="en-GB"/>
        </w:rPr>
        <w:t>La conmutación de servicio y del enlace de conexión se aplican, en particular, al caso de redes no OSG.</w:t>
      </w:r>
    </w:p>
    <w:p w14:paraId="6684C34D" w14:textId="77777777" w:rsidR="00941FD9" w:rsidRPr="00256C9E" w:rsidRDefault="00941FD9" w:rsidP="00941FD9">
      <w:pPr>
        <w:pStyle w:val="Heading3"/>
        <w:rPr>
          <w:lang w:val="es-ES_tradnl"/>
        </w:rPr>
      </w:pPr>
      <w:r w:rsidRPr="00256C9E">
        <w:rPr>
          <w:lang w:val="es-ES_tradnl"/>
        </w:rPr>
        <w:t>2.1.5</w:t>
      </w:r>
      <w:r w:rsidRPr="00256C9E">
        <w:rPr>
          <w:lang w:val="es-ES_tradnl"/>
        </w:rPr>
        <w:tab/>
        <w:t>Señalización NG-RAN</w:t>
      </w:r>
    </w:p>
    <w:p w14:paraId="0E45472E" w14:textId="77777777" w:rsidR="00941FD9" w:rsidRPr="00256C9E" w:rsidRDefault="00941FD9" w:rsidP="00941FD9">
      <w:pPr>
        <w:rPr>
          <w:lang w:val="es-ES_tradnl" w:eastAsia="en-GB"/>
        </w:rPr>
      </w:pPr>
      <w:r w:rsidRPr="00256C9E">
        <w:rPr>
          <w:lang w:val="es-ES_tradnl" w:eastAsia="en-GB"/>
        </w:rPr>
        <w:t xml:space="preserve">La identidad celular, indicada por el gNB a la red </w:t>
      </w:r>
      <w:r w:rsidRPr="00256C9E">
        <w:rPr>
          <w:lang w:val="es-ES_tradnl"/>
        </w:rPr>
        <w:t>medular</w:t>
      </w:r>
      <w:r w:rsidRPr="00256C9E">
        <w:rPr>
          <w:lang w:val="es-ES_tradnl" w:eastAsia="en-GB"/>
        </w:rPr>
        <w:t xml:space="preserve"> como parte de la información de localización del usuario corresponde a un ID de célula analizada, independientemente de la órbita de la carga útil NTN o de los tipos de enlaces de servicio soportados. Se utiliza para la optimización de servicios de radiobúsqueda en interfaces NG, zonas de interés y servicios de alerta pública.</w:t>
      </w:r>
    </w:p>
    <w:p w14:paraId="12C859E6" w14:textId="77777777" w:rsidR="00941FD9" w:rsidRPr="00256C9E" w:rsidRDefault="00941FD9" w:rsidP="00941FD9">
      <w:pPr>
        <w:rPr>
          <w:lang w:val="es-ES_tradnl" w:eastAsia="en-GB"/>
        </w:rPr>
      </w:pPr>
      <w:r w:rsidRPr="00256C9E">
        <w:rPr>
          <w:lang w:val="es-ES_tradnl" w:eastAsia="en-GB"/>
        </w:rPr>
        <w:t>La identidad celular incluida en la identificación de destino de los mensajes de traspaso permite determinar la célula radioeléctrica de destino correcta, así como los servicios de radiobúsqueda RAN.</w:t>
      </w:r>
    </w:p>
    <w:p w14:paraId="2B2D8A26" w14:textId="77777777" w:rsidR="00941FD9" w:rsidRPr="00256C9E" w:rsidRDefault="00941FD9" w:rsidP="00941FD9">
      <w:pPr>
        <w:rPr>
          <w:lang w:val="es-ES_tradnl" w:eastAsia="en-GB"/>
        </w:rPr>
      </w:pPr>
      <w:r w:rsidRPr="00256C9E">
        <w:rPr>
          <w:lang w:val="es-ES_tradnl" w:eastAsia="en-GB"/>
        </w:rPr>
        <w:t xml:space="preserve">El análisis del ID celular y las áreas geográficas se configura en la RAN y en la red </w:t>
      </w:r>
      <w:r w:rsidRPr="00256C9E">
        <w:rPr>
          <w:lang w:val="es-ES_tradnl"/>
        </w:rPr>
        <w:t>medular</w:t>
      </w:r>
      <w:r w:rsidRPr="00256C9E">
        <w:rPr>
          <w:lang w:val="es-ES_tradnl" w:eastAsia="en-GB"/>
        </w:rPr>
        <w:t>. El gNB es responsable de establecer el ID celular analizado sobre la base de la información de ubicación del UE recibida del UE, de estar disponible. El análisis puede configurarse previamente (por ejemplo, según la política del operador) o depender de la implementación.</w:t>
      </w:r>
    </w:p>
    <w:p w14:paraId="0D19931F" w14:textId="77777777" w:rsidR="00941FD9" w:rsidRPr="00256C9E" w:rsidRDefault="00941FD9" w:rsidP="00941FD9">
      <w:pPr>
        <w:rPr>
          <w:lang w:val="es-ES_tradnl" w:eastAsia="en-GB"/>
        </w:rPr>
      </w:pPr>
      <w:r w:rsidRPr="00256C9E">
        <w:rPr>
          <w:lang w:val="es-ES_tradnl" w:eastAsia="en-GB"/>
        </w:rPr>
        <w:t xml:space="preserve">El gNB proporciona los TAC de radiodifusión de la Red móvil terrestre pública (PLMN) seleccionada a la Función de gestión de acceso y movilidad (AMF) como parte de la información de localización del UE (ULI). En caso de que el gNB conozca </w:t>
      </w:r>
      <w:r w:rsidRPr="00256C9E">
        <w:rPr>
          <w:lang w:val="es-ES_tradnl" w:eastAsia="zh-CN"/>
        </w:rPr>
        <w:t xml:space="preserve">la </w:t>
      </w:r>
      <w:r w:rsidRPr="00256C9E">
        <w:rPr>
          <w:lang w:val="es-ES_tradnl" w:eastAsia="en-GB"/>
        </w:rPr>
        <w:t>información de localización del UE, el gNB podrá determinar el indicador de zona de seguimiento (TAI) en el que se encuentra el UE y proporcionar ese TAI a la AMF como parte de la ULI.</w:t>
      </w:r>
    </w:p>
    <w:p w14:paraId="292DD265" w14:textId="77777777" w:rsidR="00941FD9" w:rsidRPr="00256C9E" w:rsidRDefault="00941FD9" w:rsidP="00941FD9">
      <w:pPr>
        <w:pStyle w:val="Heading3"/>
        <w:rPr>
          <w:lang w:val="es-ES_tradnl"/>
        </w:rPr>
      </w:pPr>
      <w:r w:rsidRPr="00256C9E">
        <w:rPr>
          <w:lang w:val="es-ES_tradnl"/>
        </w:rPr>
        <w:lastRenderedPageBreak/>
        <w:t>2.1.6</w:t>
      </w:r>
      <w:r w:rsidRPr="00256C9E">
        <w:rPr>
          <w:lang w:val="es-ES_tradnl"/>
        </w:rPr>
        <w:tab/>
        <w:t>Calidad de funcionamiento radioeléctrico y requisitos de RRM</w:t>
      </w:r>
    </w:p>
    <w:p w14:paraId="5DED4721" w14:textId="124AF341" w:rsidR="00941FD9" w:rsidRPr="00256C9E" w:rsidRDefault="00941FD9" w:rsidP="00941FD9">
      <w:pPr>
        <w:rPr>
          <w:lang w:val="es-ES_tradnl" w:eastAsia="en-GB"/>
        </w:rPr>
      </w:pPr>
      <w:r w:rsidRPr="00256C9E">
        <w:rPr>
          <w:lang w:val="es-ES_tradnl" w:eastAsia="en-GB"/>
        </w:rPr>
        <w:t xml:space="preserve">En la </w:t>
      </w:r>
      <w:r w:rsidR="00886C5B" w:rsidRPr="00256C9E">
        <w:rPr>
          <w:lang w:val="es-ES_tradnl" w:eastAsia="en-GB"/>
        </w:rPr>
        <w:t>F</w:t>
      </w:r>
      <w:r w:rsidRPr="00256C9E">
        <w:rPr>
          <w:lang w:val="es-ES_tradnl" w:eastAsia="en-GB"/>
        </w:rPr>
        <w:t>ig</w:t>
      </w:r>
      <w:r w:rsidR="00C5640C" w:rsidRPr="00256C9E">
        <w:rPr>
          <w:lang w:val="es-ES_tradnl" w:eastAsia="en-GB"/>
        </w:rPr>
        <w:t>. </w:t>
      </w:r>
      <w:r w:rsidRPr="00256C9E">
        <w:rPr>
          <w:lang w:val="es-ES_tradnl" w:eastAsia="en-GB"/>
        </w:rPr>
        <w:t>7 se representa el nodo de acceso al satélite que comprende las funciones del gNB de la infraestructura no NTN en tierra, la pasarela y el enlace de conexión, así como las funciones de RF de la carga útil NTN.</w:t>
      </w:r>
    </w:p>
    <w:p w14:paraId="72CEA00A" w14:textId="77777777" w:rsidR="00941FD9" w:rsidRPr="00256C9E" w:rsidRDefault="00941FD9" w:rsidP="00941FD9">
      <w:pPr>
        <w:pStyle w:val="FigureNo"/>
        <w:rPr>
          <w:lang w:val="es-ES_tradnl" w:eastAsia="en-GB"/>
        </w:rPr>
      </w:pPr>
      <w:r w:rsidRPr="00256C9E">
        <w:rPr>
          <w:lang w:val="es-ES_tradnl" w:eastAsia="en-GB"/>
        </w:rPr>
        <w:t>Figura 7</w:t>
      </w:r>
    </w:p>
    <w:p w14:paraId="7BDEA4C7" w14:textId="77777777" w:rsidR="00941FD9" w:rsidRPr="00256C9E" w:rsidRDefault="00941FD9" w:rsidP="00941FD9">
      <w:pPr>
        <w:pStyle w:val="Figuretitle"/>
        <w:rPr>
          <w:lang w:val="es-ES_tradnl" w:eastAsia="en-GB"/>
        </w:rPr>
      </w:pPr>
      <w:r w:rsidRPr="00256C9E">
        <w:rPr>
          <w:lang w:val="es-ES_tradnl" w:eastAsia="en-GB"/>
        </w:rPr>
        <w:t>Nodo de acceso al satélite (SAN)</w:t>
      </w:r>
    </w:p>
    <w:p w14:paraId="27645DF5" w14:textId="77777777" w:rsidR="00941FD9" w:rsidRPr="00256C9E" w:rsidRDefault="00941FD9" w:rsidP="00941FD9">
      <w:pPr>
        <w:pStyle w:val="Figure"/>
        <w:rPr>
          <w:lang w:val="es-ES_tradnl" w:eastAsia="en-GB"/>
        </w:rPr>
      </w:pPr>
      <w:r w:rsidRPr="00256C9E">
        <w:rPr>
          <w:lang w:val="es-ES_tradnl" w:eastAsia="en-GB"/>
        </w:rPr>
        <w:drawing>
          <wp:inline distT="0" distB="0" distL="0" distR="0" wp14:anchorId="4C612016" wp14:editId="1FDEE397">
            <wp:extent cx="5455931" cy="2700533"/>
            <wp:effectExtent l="0" t="0" r="0" b="5080"/>
            <wp:docPr id="1285088220" name="Picture 8" descr="La Figura 7 muestra el nodo de acceso al satélite (SA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088220" name="Picture 8" descr="La Figura 7 muestra el nodo de acceso al satélite (SAN)&#10;"/>
                    <pic:cNvPicPr/>
                  </pic:nvPicPr>
                  <pic:blipFill>
                    <a:blip r:embed="rId1261" cstate="print">
                      <a:extLst>
                        <a:ext uri="{28A0092B-C50C-407E-A947-70E740481C1C}">
                          <a14:useLocalDpi xmlns:a14="http://schemas.microsoft.com/office/drawing/2010/main" val="0"/>
                        </a:ext>
                      </a:extLst>
                    </a:blip>
                    <a:stretch>
                      <a:fillRect/>
                    </a:stretch>
                  </pic:blipFill>
                  <pic:spPr>
                    <a:xfrm>
                      <a:off x="0" y="0"/>
                      <a:ext cx="5455931" cy="2700533"/>
                    </a:xfrm>
                    <a:prstGeom prst="rect">
                      <a:avLst/>
                    </a:prstGeom>
                  </pic:spPr>
                </pic:pic>
              </a:graphicData>
            </a:graphic>
          </wp:inline>
        </w:drawing>
      </w:r>
    </w:p>
    <w:p w14:paraId="507536A0" w14:textId="7AAC9C4E" w:rsidR="00941FD9" w:rsidRPr="00256C9E" w:rsidRDefault="00941FD9" w:rsidP="00941FD9">
      <w:pPr>
        <w:pStyle w:val="Normalaftertitle"/>
        <w:rPr>
          <w:lang w:val="es-ES_tradnl" w:eastAsia="en-GB"/>
        </w:rPr>
      </w:pPr>
      <w:r w:rsidRPr="00256C9E">
        <w:rPr>
          <w:lang w:val="es-ES_tradnl" w:eastAsia="en-GB"/>
        </w:rPr>
        <w:t>Los requisitos de RF de un UE que soporta NTN se rigen por la misma calidad de funcionamiento de RF que los UE que funcionan en una red terrenal.</w:t>
      </w:r>
    </w:p>
    <w:p w14:paraId="3BBD81ED" w14:textId="77777777" w:rsidR="00941FD9" w:rsidRPr="00256C9E" w:rsidRDefault="00941FD9" w:rsidP="00941FD9">
      <w:pPr>
        <w:rPr>
          <w:lang w:val="es-ES_tradnl" w:eastAsia="en-GB"/>
        </w:rPr>
      </w:pPr>
      <w:r w:rsidRPr="00256C9E">
        <w:rPr>
          <w:lang w:val="es-ES_tradnl" w:eastAsia="en-GB"/>
        </w:rPr>
        <w:t>Cabe tener en cuenta que los requisitos de RF del SAN son menos rigurosos que los requisitos radioeléctricos de una BS de una red terrenal.</w:t>
      </w:r>
    </w:p>
    <w:p w14:paraId="702E26DA" w14:textId="77777777" w:rsidR="00941FD9" w:rsidRPr="00256C9E" w:rsidRDefault="00941FD9" w:rsidP="00941FD9">
      <w:pPr>
        <w:rPr>
          <w:lang w:val="es-ES_tradnl" w:eastAsia="en-GB"/>
        </w:rPr>
      </w:pPr>
      <w:r w:rsidRPr="00256C9E">
        <w:rPr>
          <w:lang w:val="es-ES_tradnl" w:eastAsia="en-GB"/>
        </w:rPr>
        <w:t>Los requisitos específicos para la gestión de los recursos radioeléctricos en NTN abarcan, en particular, el retardo y los errores de temporización y frecuencia en cada procedimiento.</w:t>
      </w:r>
    </w:p>
    <w:p w14:paraId="35957D85" w14:textId="77777777" w:rsidR="00941FD9" w:rsidRPr="00256C9E" w:rsidRDefault="00941FD9" w:rsidP="00941FD9">
      <w:pPr>
        <w:pStyle w:val="Heading3"/>
        <w:rPr>
          <w:lang w:val="es-ES_tradnl"/>
        </w:rPr>
      </w:pPr>
      <w:r w:rsidRPr="00256C9E">
        <w:rPr>
          <w:lang w:val="es-ES_tradnl"/>
        </w:rPr>
        <w:t>2.1.7</w:t>
      </w:r>
      <w:r w:rsidRPr="00256C9E">
        <w:rPr>
          <w:lang w:val="es-ES_tradnl"/>
        </w:rPr>
        <w:tab/>
        <w:t>Mejoras adicionales</w:t>
      </w:r>
    </w:p>
    <w:p w14:paraId="42FD28C3" w14:textId="77777777" w:rsidR="00941FD9" w:rsidRPr="00256C9E" w:rsidRDefault="00941FD9" w:rsidP="00941FD9">
      <w:pPr>
        <w:rPr>
          <w:lang w:val="es-ES_tradnl" w:eastAsia="en-GB"/>
        </w:rPr>
      </w:pPr>
      <w:r w:rsidRPr="00256C9E">
        <w:rPr>
          <w:lang w:val="es-ES_tradnl" w:eastAsia="en-GB"/>
        </w:rPr>
        <w:t>Se ha introducido un conjunto suplementario de características de las arquitecturas NR y NG-RAN para mejorar el soporte NTN, en particular a través de las siguientes funciones:</w:t>
      </w:r>
    </w:p>
    <w:p w14:paraId="0511ABB1" w14:textId="66C461C9" w:rsidR="00941FD9" w:rsidRPr="00256C9E" w:rsidRDefault="00816C22" w:rsidP="00816C22">
      <w:pPr>
        <w:pStyle w:val="enumlev1"/>
        <w:rPr>
          <w:lang w:val="es-ES_tradnl"/>
        </w:rPr>
      </w:pPr>
      <w:r w:rsidRPr="00256C9E">
        <w:rPr>
          <w:lang w:val="es-ES_tradnl"/>
        </w:rPr>
        <w:t>–</w:t>
      </w:r>
      <w:r w:rsidR="00941FD9" w:rsidRPr="00256C9E">
        <w:rPr>
          <w:lang w:val="es-ES_tradnl"/>
        </w:rPr>
        <w:tab/>
      </w:r>
      <w:r w:rsidR="00941FD9" w:rsidRPr="00256C9E">
        <w:rPr>
          <w:color w:val="000000" w:themeColor="text1"/>
          <w:lang w:val="es-ES_tradnl"/>
        </w:rPr>
        <w:t xml:space="preserve">Ofrecer </w:t>
      </w:r>
      <w:r w:rsidR="00941FD9" w:rsidRPr="00256C9E">
        <w:rPr>
          <w:lang w:val="es-ES_tradnl"/>
        </w:rPr>
        <w:t xml:space="preserve">una mejor calidad de funcionamiento para la cobertura del enlace ascendente, especialmente para teléfonos inteligentes comerciales con ganancia de antena de </w:t>
      </w:r>
      <w:r w:rsidR="008F5065" w:rsidRPr="00256C9E">
        <w:rPr>
          <w:lang w:val="es-ES_tradnl"/>
        </w:rPr>
        <w:t>−</w:t>
      </w:r>
      <w:r w:rsidR="00941FD9" w:rsidRPr="00256C9E">
        <w:rPr>
          <w:lang w:val="es-ES_tradnl"/>
        </w:rPr>
        <w:t>5,5</w:t>
      </w:r>
      <w:r w:rsidRPr="00256C9E">
        <w:rPr>
          <w:lang w:val="es-ES_tradnl"/>
        </w:rPr>
        <w:t> </w:t>
      </w:r>
      <w:r w:rsidR="00941FD9" w:rsidRPr="00256C9E">
        <w:rPr>
          <w:lang w:val="es-ES_tradnl"/>
        </w:rPr>
        <w:t>dBi y pérdida de polarización de 3</w:t>
      </w:r>
      <w:r w:rsidRPr="00256C9E">
        <w:rPr>
          <w:lang w:val="es-ES_tradnl"/>
        </w:rPr>
        <w:t> </w:t>
      </w:r>
      <w:r w:rsidR="00941FD9" w:rsidRPr="00256C9E">
        <w:rPr>
          <w:lang w:val="es-ES_tradnl"/>
        </w:rPr>
        <w:t>dB (por puerto de antena)</w:t>
      </w:r>
      <w:r w:rsidR="008F5065" w:rsidRPr="00256C9E">
        <w:rPr>
          <w:lang w:val="es-ES_tradnl"/>
        </w:rPr>
        <w:t>.</w:t>
      </w:r>
    </w:p>
    <w:p w14:paraId="11F45987" w14:textId="2DBDB807" w:rsidR="00941FD9" w:rsidRPr="00256C9E" w:rsidRDefault="00816C22" w:rsidP="00816C22">
      <w:pPr>
        <w:pStyle w:val="enumlev1"/>
        <w:rPr>
          <w:lang w:val="es-ES_tradnl"/>
        </w:rPr>
      </w:pPr>
      <w:r w:rsidRPr="00256C9E">
        <w:rPr>
          <w:lang w:val="es-ES_tradnl"/>
        </w:rPr>
        <w:t>–</w:t>
      </w:r>
      <w:r w:rsidR="00941FD9" w:rsidRPr="00256C9E">
        <w:rPr>
          <w:lang w:val="es-ES_tradnl"/>
        </w:rPr>
        <w:tab/>
        <w:t>Compatibilidad con despliegues en órbita geoestacionaria (OSG) y no geoestacionaria (no OSG) en las bandas de frecuencias pertinentes (enlace descendente: 17,7-20,2</w:t>
      </w:r>
      <w:r w:rsidRPr="00256C9E">
        <w:rPr>
          <w:lang w:val="es-ES_tradnl"/>
        </w:rPr>
        <w:t> </w:t>
      </w:r>
      <w:r w:rsidR="00941FD9" w:rsidRPr="00256C9E">
        <w:rPr>
          <w:lang w:val="es-ES_tradnl"/>
        </w:rPr>
        <w:t>GHz; enlace ascendente: 27,5-30,0</w:t>
      </w:r>
      <w:r w:rsidRPr="00256C9E">
        <w:rPr>
          <w:lang w:val="es-ES_tradnl"/>
        </w:rPr>
        <w:t> </w:t>
      </w:r>
      <w:r w:rsidR="00941FD9" w:rsidRPr="00256C9E">
        <w:rPr>
          <w:lang w:val="es-ES_tradnl"/>
        </w:rPr>
        <w:t>GHz)</w:t>
      </w:r>
      <w:r w:rsidR="008F5065" w:rsidRPr="00256C9E">
        <w:rPr>
          <w:lang w:val="es-ES_tradnl"/>
        </w:rPr>
        <w:t>.</w:t>
      </w:r>
    </w:p>
    <w:p w14:paraId="661B5AAB" w14:textId="78B80C53" w:rsidR="00941FD9" w:rsidRPr="00256C9E" w:rsidRDefault="00816C22" w:rsidP="00816C22">
      <w:pPr>
        <w:pStyle w:val="enumlev1"/>
        <w:rPr>
          <w:lang w:val="es-ES_tradnl"/>
        </w:rPr>
      </w:pPr>
      <w:r w:rsidRPr="00256C9E">
        <w:rPr>
          <w:lang w:val="es-ES_tradnl"/>
        </w:rPr>
        <w:t>–</w:t>
      </w:r>
      <w:r w:rsidR="00941FD9" w:rsidRPr="00256C9E">
        <w:rPr>
          <w:lang w:val="es-ES_tradnl"/>
        </w:rPr>
        <w:tab/>
        <w:t>Facilitar la verificación por la red de localización (coordenadas GNSS) comunicada por el UE si se supone un único satélite visible, con el fin de cumplir los requisitos reglamentarios (en particular, interceptación legal, llamada de emergencia o sistemas de alerta pública)</w:t>
      </w:r>
      <w:r w:rsidR="008F5065" w:rsidRPr="00256C9E">
        <w:rPr>
          <w:lang w:val="es-ES_tradnl"/>
        </w:rPr>
        <w:t>.</w:t>
      </w:r>
    </w:p>
    <w:p w14:paraId="42724F07" w14:textId="5ABDF88C" w:rsidR="00941FD9" w:rsidRPr="00256C9E" w:rsidRDefault="00816C22" w:rsidP="00816C22">
      <w:pPr>
        <w:pStyle w:val="enumlev1"/>
        <w:rPr>
          <w:lang w:val="es-ES_tradnl"/>
        </w:rPr>
      </w:pPr>
      <w:r w:rsidRPr="00256C9E">
        <w:rPr>
          <w:lang w:val="es-ES_tradnl"/>
        </w:rPr>
        <w:t>–</w:t>
      </w:r>
      <w:r w:rsidR="00941FD9" w:rsidRPr="00256C9E">
        <w:rPr>
          <w:lang w:val="es-ES_tradnl"/>
        </w:rPr>
        <w:tab/>
        <w:t>Proporcionar mejoras en la medición NTN-TN y NTN-NTN, la movilidad y la continuidad del servicio habida cuenta de las características NTN, en particular el amplio retardo de propagación y el movimiento de los satélites</w:t>
      </w:r>
      <w:r w:rsidR="008F5065" w:rsidRPr="00256C9E">
        <w:rPr>
          <w:lang w:val="es-ES_tradnl"/>
        </w:rPr>
        <w:t>.</w:t>
      </w:r>
    </w:p>
    <w:p w14:paraId="364E9184" w14:textId="53CE0439" w:rsidR="00941FD9" w:rsidRPr="00256C9E" w:rsidRDefault="00816C22" w:rsidP="008F5065">
      <w:pPr>
        <w:pStyle w:val="enumlev1"/>
        <w:keepNext/>
        <w:keepLines/>
        <w:rPr>
          <w:lang w:val="es-ES_tradnl"/>
        </w:rPr>
      </w:pPr>
      <w:r w:rsidRPr="00256C9E">
        <w:rPr>
          <w:lang w:val="es-ES_tradnl"/>
        </w:rPr>
        <w:lastRenderedPageBreak/>
        <w:t>–</w:t>
      </w:r>
      <w:r w:rsidR="00941FD9" w:rsidRPr="00256C9E">
        <w:rPr>
          <w:lang w:val="es-ES_tradnl"/>
        </w:rPr>
        <w:tab/>
        <w:t>Definir una anchura de banda de canal de 30</w:t>
      </w:r>
      <w:r w:rsidRPr="00256C9E">
        <w:rPr>
          <w:lang w:val="es-ES_tradnl"/>
        </w:rPr>
        <w:t> </w:t>
      </w:r>
      <w:r w:rsidR="00941FD9" w:rsidRPr="00256C9E">
        <w:rPr>
          <w:lang w:val="es-ES_tradnl"/>
        </w:rPr>
        <w:t>MHz para n256 y n255 para 5G NR-NTN e introducir los correspondientes requisitos fundamentales de RF de SAN y UE, limitados a los requisitos de bandas operacionales y disposición de canales con arreglo a dichas especificaciones.</w:t>
      </w:r>
    </w:p>
    <w:p w14:paraId="7F3143D9" w14:textId="77777777" w:rsidR="00941FD9" w:rsidRPr="00256C9E" w:rsidRDefault="00941FD9" w:rsidP="00941FD9">
      <w:pPr>
        <w:rPr>
          <w:lang w:val="es-ES_tradnl" w:eastAsia="en-GB"/>
        </w:rPr>
      </w:pPr>
      <w:r w:rsidRPr="00256C9E">
        <w:rPr>
          <w:lang w:val="es-ES_tradnl" w:eastAsia="en-GB"/>
        </w:rPr>
        <w:t>Este conjunto de mejoras se describe a continuación.</w:t>
      </w:r>
    </w:p>
    <w:p w14:paraId="2004E64D" w14:textId="77777777" w:rsidR="00941FD9" w:rsidRPr="00256C9E" w:rsidRDefault="00941FD9" w:rsidP="00941FD9">
      <w:pPr>
        <w:pStyle w:val="Heading4"/>
        <w:rPr>
          <w:lang w:val="es-ES_tradnl"/>
        </w:rPr>
      </w:pPr>
      <w:r w:rsidRPr="00256C9E">
        <w:rPr>
          <w:lang w:val="es-ES_tradnl"/>
        </w:rPr>
        <w:t>2.1.7.1</w:t>
      </w:r>
      <w:r w:rsidRPr="00256C9E">
        <w:rPr>
          <w:lang w:val="es-ES_tradnl"/>
        </w:rPr>
        <w:tab/>
        <w:t>Mejoras en la cobertura del enlace ascendente</w:t>
      </w:r>
    </w:p>
    <w:p w14:paraId="7703E538" w14:textId="77777777" w:rsidR="00941FD9" w:rsidRPr="00256C9E" w:rsidRDefault="00941FD9" w:rsidP="00816C22">
      <w:pPr>
        <w:rPr>
          <w:lang w:val="es-ES_tradnl" w:eastAsia="en-GB"/>
        </w:rPr>
      </w:pPr>
      <w:r w:rsidRPr="00256C9E">
        <w:rPr>
          <w:lang w:val="es-ES_tradnl" w:eastAsia="en-GB"/>
        </w:rPr>
        <w:t>Para mejorar la cobertura del enlace ascendente NR en la NTN, se han introducido las siguientes medidas:</w:t>
      </w:r>
    </w:p>
    <w:p w14:paraId="6B7D9FF5" w14:textId="3CA8D85E" w:rsidR="00941FD9" w:rsidRPr="00256C9E" w:rsidRDefault="002D608E" w:rsidP="002D608E">
      <w:pPr>
        <w:pStyle w:val="enumlev1"/>
        <w:rPr>
          <w:lang w:val="es-ES_tradnl"/>
        </w:rPr>
      </w:pPr>
      <w:r w:rsidRPr="00256C9E">
        <w:rPr>
          <w:lang w:val="es-ES_tradnl"/>
        </w:rPr>
        <w:t>–</w:t>
      </w:r>
      <w:r w:rsidR="00941FD9" w:rsidRPr="00256C9E">
        <w:rPr>
          <w:lang w:val="es-ES_tradnl"/>
        </w:rPr>
        <w:tab/>
        <w:t>Repetición PUCCH para Msg4 HARQ-ACK:</w:t>
      </w:r>
    </w:p>
    <w:p w14:paraId="4D6E7BB4" w14:textId="61478957" w:rsidR="00941FD9" w:rsidRPr="00256C9E" w:rsidRDefault="002D608E" w:rsidP="00941FD9">
      <w:pPr>
        <w:pStyle w:val="enumlev2"/>
        <w:rPr>
          <w:lang w:val="es-ES_tradnl"/>
        </w:rPr>
      </w:pPr>
      <w:r w:rsidRPr="00256C9E">
        <w:rPr>
          <w:lang w:val="es-ES_tradnl"/>
        </w:rPr>
        <w:t>•</w:t>
      </w:r>
      <w:r w:rsidR="00941FD9" w:rsidRPr="00256C9E">
        <w:rPr>
          <w:lang w:val="es-ES_tradnl"/>
        </w:rPr>
        <w:tab/>
        <w:t>El número de transmisiones soportado es 1, 2, 4, 8.</w:t>
      </w:r>
    </w:p>
    <w:p w14:paraId="228C926B" w14:textId="110465A4" w:rsidR="00941FD9" w:rsidRPr="00256C9E" w:rsidRDefault="00941FD9" w:rsidP="002D608E">
      <w:pPr>
        <w:pStyle w:val="enumlev3"/>
        <w:rPr>
          <w:lang w:val="es-ES_tradnl"/>
        </w:rPr>
      </w:pPr>
      <w:r w:rsidRPr="00256C9E">
        <w:rPr>
          <w:lang w:val="es-ES_tradnl"/>
        </w:rPr>
        <w:tab/>
      </w:r>
      <w:r w:rsidR="002D608E" w:rsidRPr="00256C9E">
        <w:rPr>
          <w:lang w:val="es-ES_tradnl"/>
        </w:rPr>
        <w:t>–</w:t>
      </w:r>
      <w:r w:rsidR="002D608E" w:rsidRPr="00256C9E">
        <w:rPr>
          <w:lang w:val="es-ES_tradnl"/>
        </w:rPr>
        <w:tab/>
      </w:r>
      <w:r w:rsidRPr="00256C9E">
        <w:rPr>
          <w:lang w:val="es-ES_tradnl"/>
        </w:rPr>
        <w:t>Si se configura un único valor de {2, 4, 8} a través de SIB, se aplica el factor de repetición configurado.</w:t>
      </w:r>
    </w:p>
    <w:p w14:paraId="05D9C72D" w14:textId="12C0E45C" w:rsidR="00941FD9" w:rsidRPr="00256C9E" w:rsidRDefault="00941FD9" w:rsidP="002D608E">
      <w:pPr>
        <w:pStyle w:val="enumlev3"/>
        <w:rPr>
          <w:lang w:val="es-ES_tradnl"/>
        </w:rPr>
      </w:pPr>
      <w:r w:rsidRPr="00256C9E">
        <w:rPr>
          <w:lang w:val="es-ES_tradnl"/>
        </w:rPr>
        <w:tab/>
      </w:r>
      <w:r w:rsidR="002D608E" w:rsidRPr="00256C9E">
        <w:rPr>
          <w:lang w:val="es-ES_tradnl"/>
        </w:rPr>
        <w:t>–</w:t>
      </w:r>
      <w:r w:rsidR="002D608E" w:rsidRPr="00256C9E">
        <w:rPr>
          <w:lang w:val="es-ES_tradnl"/>
        </w:rPr>
        <w:tab/>
      </w:r>
      <w:r w:rsidRPr="00256C9E">
        <w:rPr>
          <w:lang w:val="es-ES_tradnl"/>
        </w:rPr>
        <w:t>Si se configuran múltiples valores de {1, 2, 4, 8} vía SIB, uno de los múltiples valores se indica en el campo DAI del formato DCI 1_0 con CRC codificado por TC-RNTI.</w:t>
      </w:r>
    </w:p>
    <w:p w14:paraId="0EBAB496" w14:textId="213B8008" w:rsidR="00941FD9" w:rsidRPr="00256C9E" w:rsidRDefault="002D608E" w:rsidP="002D608E">
      <w:pPr>
        <w:pStyle w:val="enumlev3"/>
        <w:rPr>
          <w:lang w:val="es-ES_tradnl"/>
        </w:rPr>
      </w:pPr>
      <w:r w:rsidRPr="00256C9E">
        <w:rPr>
          <w:lang w:val="es-ES_tradnl"/>
        </w:rPr>
        <w:t>–</w:t>
      </w:r>
      <w:r w:rsidRPr="00256C9E">
        <w:rPr>
          <w:lang w:val="es-ES_tradnl"/>
        </w:rPr>
        <w:tab/>
      </w:r>
      <w:r w:rsidR="00941FD9" w:rsidRPr="00256C9E">
        <w:rPr>
          <w:lang w:val="es-ES_tradnl"/>
        </w:rPr>
        <w:t>Se aplica el mecanismo existente sobre el recuento de ranuras de repetición.</w:t>
      </w:r>
    </w:p>
    <w:p w14:paraId="2BAE8A8D" w14:textId="6A0EC556" w:rsidR="00941FD9" w:rsidRPr="00256C9E" w:rsidRDefault="002D608E" w:rsidP="002D608E">
      <w:pPr>
        <w:pStyle w:val="enumlev2"/>
        <w:rPr>
          <w:lang w:val="es-ES_tradnl"/>
        </w:rPr>
      </w:pPr>
      <w:r w:rsidRPr="00256C9E">
        <w:rPr>
          <w:lang w:val="es-ES_tradnl"/>
        </w:rPr>
        <w:t>•</w:t>
      </w:r>
      <w:r w:rsidR="00941FD9" w:rsidRPr="00256C9E">
        <w:rPr>
          <w:lang w:val="es-ES_tradnl"/>
        </w:rPr>
        <w:tab/>
        <w:t>Se aplica el mecanismo de salto de frecuencia definido para la transmisión PUCCH para Msg4 HARQ-ACK, en cada ranura.</w:t>
      </w:r>
    </w:p>
    <w:p w14:paraId="62061591" w14:textId="64D6BF0A" w:rsidR="00941FD9" w:rsidRPr="00256C9E" w:rsidRDefault="002D608E" w:rsidP="002D608E">
      <w:pPr>
        <w:pStyle w:val="enumlev2"/>
        <w:rPr>
          <w:lang w:val="es-ES_tradnl"/>
        </w:rPr>
      </w:pPr>
      <w:r w:rsidRPr="00256C9E">
        <w:rPr>
          <w:lang w:val="es-ES_tradnl"/>
        </w:rPr>
        <w:t>•</w:t>
      </w:r>
      <w:r w:rsidR="00941FD9" w:rsidRPr="00256C9E">
        <w:rPr>
          <w:lang w:val="es-ES_tradnl"/>
        </w:rPr>
        <w:tab/>
        <w:t>Se puede configurar un umbral RSRP a través del SIB cuando se configura el número de repeticiones mediante el SIB. Si se configura el umbral RSRP, el UE capaz de repetición PUCCH para Msg4 HARQ-ACK informa de la capacidad de repetición PUCCH para Msg4 HARQ-ACK a través de Msg3 PUSCH sólo si el RSRP medido es inferior al umbral RSRP configurado. Si el umbral RSRP no está configurado, el UE capaz de repetición PUCCH para Msg4 HARQ-ACK informa de la capacidad de repetición PUCCH para Msg4 HARQ-ACK vía Msg3 PUSCH.</w:t>
      </w:r>
    </w:p>
    <w:p w14:paraId="1E764D6B" w14:textId="5B3B0A81" w:rsidR="00941FD9" w:rsidRPr="00256C9E" w:rsidRDefault="002D608E" w:rsidP="002D608E">
      <w:pPr>
        <w:pStyle w:val="enumlev2"/>
        <w:rPr>
          <w:lang w:val="es-ES_tradnl"/>
        </w:rPr>
      </w:pPr>
      <w:r w:rsidRPr="00256C9E">
        <w:rPr>
          <w:lang w:val="es-ES_tradnl"/>
        </w:rPr>
        <w:t>•</w:t>
      </w:r>
      <w:r w:rsidR="00941FD9" w:rsidRPr="00256C9E">
        <w:rPr>
          <w:lang w:val="es-ES_tradnl"/>
        </w:rPr>
        <w:tab/>
        <w:t>El factor de repetición aplicado a Msg4 HARQ-ACK se utiliza también para cualquier transmisión PUCCH antes de que se proporcione el recurso PUCCH dedicado.</w:t>
      </w:r>
    </w:p>
    <w:p w14:paraId="3B84D15F" w14:textId="01D0F611" w:rsidR="00941FD9" w:rsidRPr="00256C9E" w:rsidRDefault="002D608E" w:rsidP="002D608E">
      <w:pPr>
        <w:pStyle w:val="enumlev1"/>
        <w:rPr>
          <w:lang w:val="es-ES_tradnl"/>
        </w:rPr>
      </w:pPr>
      <w:r w:rsidRPr="00256C9E">
        <w:rPr>
          <w:lang w:val="es-ES_tradnl"/>
        </w:rPr>
        <w:t>–</w:t>
      </w:r>
      <w:r w:rsidR="00941FD9" w:rsidRPr="00256C9E">
        <w:rPr>
          <w:lang w:val="es-ES_tradnl"/>
        </w:rPr>
        <w:tab/>
        <w:t>Mejora de la agrupación DMRS de PUSCH específica de NTN que permite la agrupación DMRS en presencia de desviación de temporización, mediante la cual el UE mantiene la continuidad de fase teniendo en cuenta los efectos de la variación del retardo de transmisión entre el UE y el punto de referencia de sincronización de tiempo del enlace ascendente para permitir una mejor estimación del canal.</w:t>
      </w:r>
    </w:p>
    <w:p w14:paraId="7160F8A2" w14:textId="268C3936" w:rsidR="00941FD9" w:rsidRPr="00256C9E" w:rsidRDefault="00941FD9" w:rsidP="00941FD9">
      <w:pPr>
        <w:pStyle w:val="Heading4"/>
        <w:rPr>
          <w:lang w:val="es-ES_tradnl"/>
        </w:rPr>
      </w:pPr>
      <w:r w:rsidRPr="00256C9E">
        <w:rPr>
          <w:lang w:val="es-ES_tradnl"/>
        </w:rPr>
        <w:t>2.1.7.2</w:t>
      </w:r>
      <w:r w:rsidRPr="00256C9E">
        <w:rPr>
          <w:lang w:val="es-ES_tradnl"/>
        </w:rPr>
        <w:tab/>
        <w:t>Despliegue de NR-NTN en FR2-NTN</w:t>
      </w:r>
    </w:p>
    <w:p w14:paraId="302F57DD" w14:textId="77777777" w:rsidR="00941FD9" w:rsidRPr="00256C9E" w:rsidRDefault="00941FD9" w:rsidP="00941FD9">
      <w:pPr>
        <w:rPr>
          <w:lang w:val="es-ES_tradnl" w:eastAsia="en-GB"/>
        </w:rPr>
      </w:pPr>
      <w:r w:rsidRPr="00256C9E">
        <w:rPr>
          <w:lang w:val="es-ES_tradnl" w:eastAsia="en-GB"/>
        </w:rPr>
        <w:t>Para soportar el despliegue de NR-NTN en FR2-NTN mediante el modo de duplexación FDD, se tuvieron en cuenta los siguientes aspectos:</w:t>
      </w:r>
    </w:p>
    <w:p w14:paraId="234A7A40" w14:textId="3CD35F6E" w:rsidR="00941FD9" w:rsidRPr="00256C9E" w:rsidRDefault="002D608E" w:rsidP="002D608E">
      <w:pPr>
        <w:pStyle w:val="enumlev1"/>
        <w:rPr>
          <w:lang w:val="es-ES_tradnl"/>
        </w:rPr>
      </w:pPr>
      <w:r w:rsidRPr="00256C9E">
        <w:rPr>
          <w:lang w:val="es-ES_tradnl"/>
        </w:rPr>
        <w:t>–</w:t>
      </w:r>
      <w:r w:rsidR="00941FD9" w:rsidRPr="00256C9E">
        <w:rPr>
          <w:lang w:val="es-ES_tradnl"/>
        </w:rPr>
        <w:tab/>
        <w:t>Para el funcionamiento en FR2-NTN, el intervalo de valores en ms para K_offset y K-MAC será el mismo que para FR1.</w:t>
      </w:r>
    </w:p>
    <w:p w14:paraId="7B40AF3B" w14:textId="3DF2F84B" w:rsidR="00941FD9" w:rsidRPr="00256C9E" w:rsidRDefault="002D608E" w:rsidP="002D608E">
      <w:pPr>
        <w:pStyle w:val="enumlev1"/>
        <w:rPr>
          <w:lang w:val="es-ES_tradnl"/>
        </w:rPr>
      </w:pPr>
      <w:r w:rsidRPr="00256C9E">
        <w:rPr>
          <w:lang w:val="es-ES_tradnl"/>
        </w:rPr>
        <w:t>–</w:t>
      </w:r>
      <w:r w:rsidR="00941FD9" w:rsidRPr="00256C9E">
        <w:rPr>
          <w:lang w:val="es-ES_tradnl"/>
        </w:rPr>
        <w:tab/>
        <w:t>Para el funcionamiento en FR2-NTN, cabe utilizar un SCS de referencia de 15 kHz para la indicación de K_offset y K_MAC.</w:t>
      </w:r>
    </w:p>
    <w:p w14:paraId="7B8F5D4C" w14:textId="7E339A65" w:rsidR="00941FD9" w:rsidRPr="00256C9E" w:rsidRDefault="002D608E" w:rsidP="002D608E">
      <w:pPr>
        <w:pStyle w:val="enumlev1"/>
        <w:rPr>
          <w:lang w:val="es-ES_tradnl"/>
        </w:rPr>
      </w:pPr>
      <w:r w:rsidRPr="00256C9E">
        <w:rPr>
          <w:lang w:val="es-ES_tradnl"/>
        </w:rPr>
        <w:t>–</w:t>
      </w:r>
      <w:r w:rsidR="00941FD9" w:rsidRPr="00256C9E">
        <w:rPr>
          <w:lang w:val="es-ES_tradnl"/>
        </w:rPr>
        <w:tab/>
        <w:t>Para el funcionamiento en FR2-NTN, no se introduce ningún retardo de aplicación MAC CE TCI adicional para facilitar la orientación mecánica del haz con VSAT.</w:t>
      </w:r>
    </w:p>
    <w:p w14:paraId="45FB17FB" w14:textId="75D91459" w:rsidR="00941FD9" w:rsidRPr="00256C9E" w:rsidRDefault="002D608E" w:rsidP="002D608E">
      <w:pPr>
        <w:pStyle w:val="enumlev1"/>
        <w:rPr>
          <w:lang w:val="es-ES_tradnl"/>
        </w:rPr>
      </w:pPr>
      <w:r w:rsidRPr="00256C9E">
        <w:rPr>
          <w:lang w:val="es-ES_tradnl"/>
        </w:rPr>
        <w:t>–</w:t>
      </w:r>
      <w:r w:rsidR="00941FD9" w:rsidRPr="00256C9E">
        <w:rPr>
          <w:lang w:val="es-ES_tradnl"/>
        </w:rPr>
        <w:tab/>
        <w:t>Para el funcionamiento en FR2-NTN y el procedimiento de búsqueda celular, cabe utilizar el Caso D y el Caso E a fin de facilitar el funcionamiento FDD en las bandas establecidas por FR2-NTN sin ninguna actualización del patrón SSB.</w:t>
      </w:r>
    </w:p>
    <w:p w14:paraId="4CD3DD43" w14:textId="53BF77CB" w:rsidR="00941FD9" w:rsidRPr="00256C9E" w:rsidRDefault="002D608E" w:rsidP="002D608E">
      <w:pPr>
        <w:pStyle w:val="enumlev1"/>
        <w:rPr>
          <w:lang w:val="es-ES_tradnl"/>
        </w:rPr>
      </w:pPr>
      <w:r w:rsidRPr="00256C9E">
        <w:rPr>
          <w:lang w:val="es-ES_tradnl"/>
        </w:rPr>
        <w:lastRenderedPageBreak/>
        <w:t>–</w:t>
      </w:r>
      <w:r w:rsidR="00941FD9" w:rsidRPr="00256C9E">
        <w:rPr>
          <w:lang w:val="es-ES_tradnl"/>
        </w:rPr>
        <w:tab/>
        <w:t>Desde la perspectiva RAN1, para el funcionamiento en FR2-NTN, la granularidad utilizada a los efectos de notificación TA es la que corresponde a la separación entre subportadoras de referencia aplicada para K_offset.</w:t>
      </w:r>
    </w:p>
    <w:p w14:paraId="76DC2E73" w14:textId="28F6FB78" w:rsidR="00941FD9" w:rsidRPr="00256C9E" w:rsidRDefault="00941FD9" w:rsidP="00941FD9">
      <w:pPr>
        <w:spacing w:after="120"/>
        <w:rPr>
          <w:lang w:val="es-ES_tradnl" w:eastAsia="en-GB"/>
        </w:rPr>
      </w:pPr>
      <w:r w:rsidRPr="00256C9E">
        <w:rPr>
          <w:lang w:val="es-ES_tradnl" w:eastAsia="en-GB"/>
        </w:rPr>
        <w:t>Por otro lado, se han introducido las siguientes clases y tipos de VSAT: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5"/>
        <w:gridCol w:w="1062"/>
        <w:gridCol w:w="7162"/>
      </w:tblGrid>
      <w:tr w:rsidR="00941FD9" w:rsidRPr="00256C9E" w14:paraId="2BFA4A4A" w14:textId="77777777" w:rsidTr="00C5640C">
        <w:trPr>
          <w:trHeight w:val="187"/>
          <w:jc w:val="center"/>
        </w:trPr>
        <w:tc>
          <w:tcPr>
            <w:tcW w:w="734" w:type="pct"/>
            <w:tcMar>
              <w:top w:w="15" w:type="dxa"/>
              <w:left w:w="15" w:type="dxa"/>
              <w:bottom w:w="0" w:type="dxa"/>
              <w:right w:w="15" w:type="dxa"/>
            </w:tcMar>
            <w:vAlign w:val="center"/>
            <w:hideMark/>
          </w:tcPr>
          <w:p w14:paraId="77EEED2E" w14:textId="77777777" w:rsidR="00941FD9" w:rsidRPr="00256C9E" w:rsidRDefault="00941FD9" w:rsidP="001E13F9">
            <w:pPr>
              <w:pStyle w:val="Tablehead"/>
              <w:rPr>
                <w:szCs w:val="22"/>
                <w:lang w:val="es-ES_tradnl"/>
              </w:rPr>
            </w:pPr>
            <w:r w:rsidRPr="00256C9E">
              <w:rPr>
                <w:szCs w:val="22"/>
                <w:lang w:val="es-ES_tradnl"/>
              </w:rPr>
              <w:t>Clase de UE</w:t>
            </w:r>
          </w:p>
        </w:tc>
        <w:tc>
          <w:tcPr>
            <w:tcW w:w="551" w:type="pct"/>
            <w:tcMar>
              <w:top w:w="15" w:type="dxa"/>
              <w:left w:w="108" w:type="dxa"/>
              <w:bottom w:w="0" w:type="dxa"/>
              <w:right w:w="108" w:type="dxa"/>
            </w:tcMar>
            <w:vAlign w:val="center"/>
            <w:hideMark/>
          </w:tcPr>
          <w:p w14:paraId="240E0436" w14:textId="77777777" w:rsidR="00941FD9" w:rsidRPr="00256C9E" w:rsidRDefault="00941FD9" w:rsidP="001E13F9">
            <w:pPr>
              <w:pStyle w:val="Tablehead"/>
              <w:rPr>
                <w:szCs w:val="22"/>
                <w:lang w:val="es-ES_tradnl"/>
              </w:rPr>
            </w:pPr>
            <w:r w:rsidRPr="00256C9E">
              <w:rPr>
                <w:szCs w:val="22"/>
                <w:lang w:val="es-ES_tradnl"/>
              </w:rPr>
              <w:t>Tipo de UE</w:t>
            </w:r>
          </w:p>
        </w:tc>
        <w:tc>
          <w:tcPr>
            <w:tcW w:w="3716" w:type="pct"/>
            <w:tcMar>
              <w:top w:w="15" w:type="dxa"/>
              <w:left w:w="108" w:type="dxa"/>
              <w:bottom w:w="0" w:type="dxa"/>
              <w:right w:w="108" w:type="dxa"/>
            </w:tcMar>
            <w:vAlign w:val="center"/>
            <w:hideMark/>
          </w:tcPr>
          <w:p w14:paraId="48C440E4" w14:textId="497E7159" w:rsidR="00941FD9" w:rsidRPr="00256C9E" w:rsidRDefault="00941FD9" w:rsidP="001E13F9">
            <w:pPr>
              <w:pStyle w:val="Tablehead"/>
              <w:rPr>
                <w:szCs w:val="22"/>
                <w:lang w:val="es-ES_tradnl"/>
              </w:rPr>
            </w:pPr>
            <w:r w:rsidRPr="00256C9E">
              <w:rPr>
                <w:szCs w:val="22"/>
                <w:lang w:val="es-ES_tradnl"/>
              </w:rPr>
              <w:t>Descripción</w:t>
            </w:r>
          </w:p>
        </w:tc>
      </w:tr>
      <w:tr w:rsidR="00941FD9" w:rsidRPr="00256C9E" w14:paraId="1D4643FC" w14:textId="77777777" w:rsidTr="001E13F9">
        <w:trPr>
          <w:trHeight w:val="187"/>
          <w:jc w:val="center"/>
        </w:trPr>
        <w:tc>
          <w:tcPr>
            <w:tcW w:w="734" w:type="pct"/>
            <w:vMerge w:val="restart"/>
            <w:tcMar>
              <w:top w:w="15" w:type="dxa"/>
              <w:left w:w="15" w:type="dxa"/>
              <w:bottom w:w="0" w:type="dxa"/>
              <w:right w:w="15" w:type="dxa"/>
            </w:tcMar>
            <w:vAlign w:val="center"/>
            <w:hideMark/>
          </w:tcPr>
          <w:p w14:paraId="3C00BC18" w14:textId="77777777" w:rsidR="00941FD9" w:rsidRPr="00256C9E" w:rsidRDefault="00941FD9" w:rsidP="001E13F9">
            <w:pPr>
              <w:pStyle w:val="Tabletext"/>
              <w:rPr>
                <w:b/>
                <w:bCs/>
                <w:lang w:val="es-ES_tradnl"/>
              </w:rPr>
            </w:pPr>
            <w:r w:rsidRPr="00256C9E">
              <w:rPr>
                <w:b/>
                <w:bCs/>
                <w:lang w:val="es-ES_tradnl"/>
              </w:rPr>
              <w:t>VSAT fijo</w:t>
            </w:r>
          </w:p>
        </w:tc>
        <w:tc>
          <w:tcPr>
            <w:tcW w:w="551" w:type="pct"/>
            <w:tcMar>
              <w:top w:w="15" w:type="dxa"/>
              <w:left w:w="108" w:type="dxa"/>
              <w:bottom w:w="0" w:type="dxa"/>
              <w:right w:w="108" w:type="dxa"/>
            </w:tcMar>
            <w:vAlign w:val="center"/>
            <w:hideMark/>
          </w:tcPr>
          <w:p w14:paraId="033CBBF0" w14:textId="77777777" w:rsidR="00941FD9" w:rsidRPr="00256C9E" w:rsidRDefault="00941FD9" w:rsidP="001E13F9">
            <w:pPr>
              <w:pStyle w:val="Tabletext"/>
              <w:jc w:val="center"/>
              <w:rPr>
                <w:lang w:val="es-ES_tradnl"/>
              </w:rPr>
            </w:pPr>
            <w:r w:rsidRPr="00256C9E">
              <w:rPr>
                <w:lang w:val="es-ES_tradnl"/>
              </w:rPr>
              <w:t>1</w:t>
            </w:r>
          </w:p>
        </w:tc>
        <w:tc>
          <w:tcPr>
            <w:tcW w:w="3716" w:type="pct"/>
            <w:tcMar>
              <w:top w:w="15" w:type="dxa"/>
              <w:left w:w="108" w:type="dxa"/>
              <w:bottom w:w="0" w:type="dxa"/>
              <w:right w:w="108" w:type="dxa"/>
            </w:tcMar>
            <w:hideMark/>
          </w:tcPr>
          <w:p w14:paraId="4C02AA26" w14:textId="77777777" w:rsidR="00941FD9" w:rsidRPr="00256C9E" w:rsidRDefault="00941FD9" w:rsidP="001E13F9">
            <w:pPr>
              <w:pStyle w:val="Tabletext"/>
              <w:rPr>
                <w:lang w:val="es-ES_tradnl"/>
              </w:rPr>
            </w:pPr>
            <w:r w:rsidRPr="00256C9E">
              <w:rPr>
                <w:lang w:val="es-ES_tradnl"/>
              </w:rPr>
              <w:t>VSAT fijo compatible con GSO y LEO con antena de orientación mecánica.</w:t>
            </w:r>
          </w:p>
        </w:tc>
      </w:tr>
      <w:tr w:rsidR="00941FD9" w:rsidRPr="00256C9E" w14:paraId="6C8EBD0D" w14:textId="77777777" w:rsidTr="001E13F9">
        <w:trPr>
          <w:trHeight w:val="187"/>
          <w:jc w:val="center"/>
        </w:trPr>
        <w:tc>
          <w:tcPr>
            <w:tcW w:w="734" w:type="pct"/>
            <w:vMerge/>
            <w:vAlign w:val="center"/>
            <w:hideMark/>
          </w:tcPr>
          <w:p w14:paraId="2BAACC4D" w14:textId="77777777" w:rsidR="00941FD9" w:rsidRPr="00256C9E" w:rsidRDefault="00941FD9" w:rsidP="001E13F9">
            <w:pPr>
              <w:pStyle w:val="Tabletext"/>
              <w:rPr>
                <w:b/>
                <w:bCs/>
                <w:lang w:val="es-ES_tradnl"/>
              </w:rPr>
            </w:pPr>
          </w:p>
        </w:tc>
        <w:tc>
          <w:tcPr>
            <w:tcW w:w="551" w:type="pct"/>
            <w:tcMar>
              <w:top w:w="15" w:type="dxa"/>
              <w:left w:w="108" w:type="dxa"/>
              <w:bottom w:w="0" w:type="dxa"/>
              <w:right w:w="108" w:type="dxa"/>
            </w:tcMar>
            <w:vAlign w:val="center"/>
            <w:hideMark/>
          </w:tcPr>
          <w:p w14:paraId="526C70D3" w14:textId="77777777" w:rsidR="00941FD9" w:rsidRPr="00256C9E" w:rsidRDefault="00941FD9" w:rsidP="001E13F9">
            <w:pPr>
              <w:pStyle w:val="Tabletext"/>
              <w:jc w:val="center"/>
              <w:rPr>
                <w:lang w:val="es-ES_tradnl"/>
              </w:rPr>
            </w:pPr>
            <w:r w:rsidRPr="00256C9E">
              <w:rPr>
                <w:lang w:val="es-ES_tradnl"/>
              </w:rPr>
              <w:t>2</w:t>
            </w:r>
          </w:p>
        </w:tc>
        <w:tc>
          <w:tcPr>
            <w:tcW w:w="3716" w:type="pct"/>
            <w:tcMar>
              <w:top w:w="15" w:type="dxa"/>
              <w:left w:w="108" w:type="dxa"/>
              <w:bottom w:w="0" w:type="dxa"/>
              <w:right w:w="108" w:type="dxa"/>
            </w:tcMar>
            <w:hideMark/>
          </w:tcPr>
          <w:p w14:paraId="25313A1A" w14:textId="77777777" w:rsidR="00941FD9" w:rsidRPr="00256C9E" w:rsidRDefault="00941FD9" w:rsidP="001E13F9">
            <w:pPr>
              <w:pStyle w:val="Tabletext"/>
              <w:rPr>
                <w:lang w:val="es-ES_tradnl"/>
              </w:rPr>
            </w:pPr>
            <w:r w:rsidRPr="00256C9E">
              <w:rPr>
                <w:lang w:val="es-ES_tradnl"/>
              </w:rPr>
              <w:t>VSAT fijo compatible con OSG y LEO con antena de orientación electrónica.</w:t>
            </w:r>
          </w:p>
        </w:tc>
      </w:tr>
      <w:tr w:rsidR="00941FD9" w:rsidRPr="00256C9E" w14:paraId="5F1E64AA" w14:textId="77777777" w:rsidTr="001E13F9">
        <w:trPr>
          <w:trHeight w:val="187"/>
          <w:jc w:val="center"/>
        </w:trPr>
        <w:tc>
          <w:tcPr>
            <w:tcW w:w="734" w:type="pct"/>
            <w:vMerge/>
            <w:vAlign w:val="center"/>
            <w:hideMark/>
          </w:tcPr>
          <w:p w14:paraId="3AF7921C" w14:textId="77777777" w:rsidR="00941FD9" w:rsidRPr="00256C9E" w:rsidRDefault="00941FD9" w:rsidP="001E13F9">
            <w:pPr>
              <w:pStyle w:val="Tabletext"/>
              <w:rPr>
                <w:b/>
                <w:bCs/>
                <w:lang w:val="es-ES_tradnl"/>
              </w:rPr>
            </w:pPr>
          </w:p>
        </w:tc>
        <w:tc>
          <w:tcPr>
            <w:tcW w:w="551" w:type="pct"/>
            <w:tcMar>
              <w:top w:w="15" w:type="dxa"/>
              <w:left w:w="108" w:type="dxa"/>
              <w:bottom w:w="0" w:type="dxa"/>
              <w:right w:w="108" w:type="dxa"/>
            </w:tcMar>
            <w:vAlign w:val="center"/>
            <w:hideMark/>
          </w:tcPr>
          <w:p w14:paraId="46AD15B6" w14:textId="77777777" w:rsidR="00941FD9" w:rsidRPr="00256C9E" w:rsidRDefault="00941FD9" w:rsidP="001E13F9">
            <w:pPr>
              <w:pStyle w:val="Tabletext"/>
              <w:jc w:val="center"/>
              <w:rPr>
                <w:lang w:val="es-ES_tradnl"/>
              </w:rPr>
            </w:pPr>
            <w:r w:rsidRPr="00256C9E">
              <w:rPr>
                <w:lang w:val="es-ES_tradnl"/>
              </w:rPr>
              <w:t>3</w:t>
            </w:r>
          </w:p>
        </w:tc>
        <w:tc>
          <w:tcPr>
            <w:tcW w:w="3716" w:type="pct"/>
            <w:tcMar>
              <w:top w:w="15" w:type="dxa"/>
              <w:left w:w="108" w:type="dxa"/>
              <w:bottom w:w="0" w:type="dxa"/>
              <w:right w:w="108" w:type="dxa"/>
            </w:tcMar>
            <w:hideMark/>
          </w:tcPr>
          <w:p w14:paraId="7926C347" w14:textId="77777777" w:rsidR="00941FD9" w:rsidRPr="00256C9E" w:rsidRDefault="00941FD9" w:rsidP="001E13F9">
            <w:pPr>
              <w:pStyle w:val="Tabletext"/>
              <w:rPr>
                <w:lang w:val="es-ES_tradnl"/>
              </w:rPr>
            </w:pPr>
            <w:r w:rsidRPr="00256C9E">
              <w:rPr>
                <w:lang w:val="es-ES_tradnl"/>
              </w:rPr>
              <w:t>VSAT fijo compatible con LEO sólo con antena de orientación electrónica.</w:t>
            </w:r>
          </w:p>
        </w:tc>
      </w:tr>
      <w:tr w:rsidR="00941FD9" w:rsidRPr="00256C9E" w14:paraId="1F24EE20" w14:textId="77777777" w:rsidTr="001E13F9">
        <w:trPr>
          <w:trHeight w:val="187"/>
          <w:jc w:val="center"/>
        </w:trPr>
        <w:tc>
          <w:tcPr>
            <w:tcW w:w="734" w:type="pct"/>
            <w:vMerge w:val="restart"/>
            <w:tcMar>
              <w:top w:w="15" w:type="dxa"/>
              <w:left w:w="15" w:type="dxa"/>
              <w:bottom w:w="0" w:type="dxa"/>
              <w:right w:w="15" w:type="dxa"/>
            </w:tcMar>
            <w:vAlign w:val="center"/>
            <w:hideMark/>
          </w:tcPr>
          <w:p w14:paraId="2C08C0ED" w14:textId="77777777" w:rsidR="00941FD9" w:rsidRPr="00256C9E" w:rsidRDefault="00941FD9" w:rsidP="001E13F9">
            <w:pPr>
              <w:pStyle w:val="Tabletext"/>
              <w:rPr>
                <w:b/>
                <w:bCs/>
                <w:lang w:val="es-ES_tradnl"/>
              </w:rPr>
            </w:pPr>
            <w:r w:rsidRPr="00256C9E">
              <w:rPr>
                <w:b/>
                <w:bCs/>
                <w:lang w:val="es-ES_tradnl"/>
              </w:rPr>
              <w:t>VSAT móvil</w:t>
            </w:r>
          </w:p>
        </w:tc>
        <w:tc>
          <w:tcPr>
            <w:tcW w:w="551" w:type="pct"/>
            <w:tcMar>
              <w:top w:w="15" w:type="dxa"/>
              <w:left w:w="108" w:type="dxa"/>
              <w:bottom w:w="0" w:type="dxa"/>
              <w:right w:w="108" w:type="dxa"/>
            </w:tcMar>
            <w:vAlign w:val="center"/>
            <w:hideMark/>
          </w:tcPr>
          <w:p w14:paraId="66DDFE8A" w14:textId="77777777" w:rsidR="00941FD9" w:rsidRPr="00256C9E" w:rsidRDefault="00941FD9" w:rsidP="001E13F9">
            <w:pPr>
              <w:pStyle w:val="Tabletext"/>
              <w:jc w:val="center"/>
              <w:rPr>
                <w:lang w:val="es-ES_tradnl"/>
              </w:rPr>
            </w:pPr>
            <w:r w:rsidRPr="00256C9E">
              <w:rPr>
                <w:lang w:val="es-ES_tradnl"/>
              </w:rPr>
              <w:t>4</w:t>
            </w:r>
          </w:p>
        </w:tc>
        <w:tc>
          <w:tcPr>
            <w:tcW w:w="3716" w:type="pct"/>
            <w:tcMar>
              <w:top w:w="15" w:type="dxa"/>
              <w:left w:w="108" w:type="dxa"/>
              <w:bottom w:w="0" w:type="dxa"/>
              <w:right w:w="108" w:type="dxa"/>
            </w:tcMar>
            <w:hideMark/>
          </w:tcPr>
          <w:p w14:paraId="6D7AE80B" w14:textId="77777777" w:rsidR="00941FD9" w:rsidRPr="00256C9E" w:rsidRDefault="00941FD9" w:rsidP="001E13F9">
            <w:pPr>
              <w:pStyle w:val="Tabletext"/>
              <w:rPr>
                <w:lang w:val="es-ES_tradnl"/>
              </w:rPr>
            </w:pPr>
            <w:r w:rsidRPr="00256C9E">
              <w:rPr>
                <w:lang w:val="es-ES_tradnl"/>
              </w:rPr>
              <w:t>VSAT móvil compatible con OSG con antena de orientación mecánica.</w:t>
            </w:r>
          </w:p>
        </w:tc>
      </w:tr>
      <w:tr w:rsidR="00941FD9" w:rsidRPr="00256C9E" w14:paraId="11291460" w14:textId="77777777" w:rsidTr="001E13F9">
        <w:trPr>
          <w:trHeight w:val="187"/>
          <w:jc w:val="center"/>
        </w:trPr>
        <w:tc>
          <w:tcPr>
            <w:tcW w:w="734" w:type="pct"/>
            <w:vMerge/>
            <w:tcBorders>
              <w:bottom w:val="single" w:sz="4" w:space="0" w:color="auto"/>
            </w:tcBorders>
            <w:vAlign w:val="center"/>
            <w:hideMark/>
          </w:tcPr>
          <w:p w14:paraId="66D00C7A" w14:textId="77777777" w:rsidR="00941FD9" w:rsidRPr="00256C9E" w:rsidRDefault="00941FD9" w:rsidP="001E13F9">
            <w:pPr>
              <w:pStyle w:val="Tabletext"/>
              <w:rPr>
                <w:lang w:val="es-ES_tradnl"/>
              </w:rPr>
            </w:pPr>
          </w:p>
        </w:tc>
        <w:tc>
          <w:tcPr>
            <w:tcW w:w="551" w:type="pct"/>
            <w:tcBorders>
              <w:bottom w:val="single" w:sz="4" w:space="0" w:color="auto"/>
            </w:tcBorders>
            <w:tcMar>
              <w:top w:w="15" w:type="dxa"/>
              <w:left w:w="108" w:type="dxa"/>
              <w:bottom w:w="0" w:type="dxa"/>
              <w:right w:w="108" w:type="dxa"/>
            </w:tcMar>
            <w:vAlign w:val="center"/>
            <w:hideMark/>
          </w:tcPr>
          <w:p w14:paraId="567B8FC4" w14:textId="77777777" w:rsidR="00941FD9" w:rsidRPr="00256C9E" w:rsidRDefault="00941FD9" w:rsidP="001E13F9">
            <w:pPr>
              <w:pStyle w:val="Tabletext"/>
              <w:jc w:val="center"/>
              <w:rPr>
                <w:lang w:val="es-ES_tradnl"/>
              </w:rPr>
            </w:pPr>
            <w:r w:rsidRPr="00256C9E">
              <w:rPr>
                <w:lang w:val="es-ES_tradnl"/>
              </w:rPr>
              <w:t>5</w:t>
            </w:r>
          </w:p>
        </w:tc>
        <w:tc>
          <w:tcPr>
            <w:tcW w:w="3716" w:type="pct"/>
            <w:tcBorders>
              <w:bottom w:val="single" w:sz="4" w:space="0" w:color="auto"/>
            </w:tcBorders>
            <w:tcMar>
              <w:top w:w="15" w:type="dxa"/>
              <w:left w:w="108" w:type="dxa"/>
              <w:bottom w:w="0" w:type="dxa"/>
              <w:right w:w="108" w:type="dxa"/>
            </w:tcMar>
            <w:hideMark/>
          </w:tcPr>
          <w:p w14:paraId="5D473E2C" w14:textId="77777777" w:rsidR="00941FD9" w:rsidRPr="00256C9E" w:rsidRDefault="00941FD9" w:rsidP="001E13F9">
            <w:pPr>
              <w:pStyle w:val="Tabletext"/>
              <w:rPr>
                <w:lang w:val="es-ES_tradnl"/>
              </w:rPr>
            </w:pPr>
            <w:r w:rsidRPr="00256C9E">
              <w:rPr>
                <w:lang w:val="es-ES_tradnl"/>
              </w:rPr>
              <w:t>VSAT móvil compatible con GSO con antena de orientación electrónica.</w:t>
            </w:r>
          </w:p>
        </w:tc>
      </w:tr>
      <w:tr w:rsidR="00941FD9" w:rsidRPr="00256C9E" w14:paraId="322E80E3" w14:textId="77777777" w:rsidTr="001E13F9">
        <w:trPr>
          <w:trHeight w:val="187"/>
          <w:jc w:val="center"/>
        </w:trPr>
        <w:tc>
          <w:tcPr>
            <w:tcW w:w="5000" w:type="pct"/>
            <w:gridSpan w:val="3"/>
            <w:tcBorders>
              <w:left w:val="nil"/>
              <w:bottom w:val="nil"/>
              <w:right w:val="nil"/>
            </w:tcBorders>
            <w:tcMar>
              <w:top w:w="15" w:type="dxa"/>
              <w:left w:w="15" w:type="dxa"/>
              <w:bottom w:w="0" w:type="dxa"/>
              <w:right w:w="15" w:type="dxa"/>
            </w:tcMar>
            <w:hideMark/>
          </w:tcPr>
          <w:p w14:paraId="6FFF5A0C" w14:textId="4D534B57" w:rsidR="00941FD9" w:rsidRPr="00256C9E" w:rsidRDefault="008F5065" w:rsidP="00C5640C">
            <w:pPr>
              <w:pStyle w:val="Tabletext"/>
              <w:rPr>
                <w:lang w:val="es-ES_tradnl"/>
              </w:rPr>
            </w:pPr>
            <w:r w:rsidRPr="00256C9E">
              <w:rPr>
                <w:lang w:val="es-ES_tradnl"/>
              </w:rPr>
              <w:t xml:space="preserve">NOTA – </w:t>
            </w:r>
            <w:r w:rsidR="00941FD9" w:rsidRPr="00256C9E">
              <w:rPr>
                <w:lang w:val="es-ES_tradnl"/>
              </w:rPr>
              <w:t>Suponiendo que el UE tenga un único haz orientado hacia un único satélite en un momento dado.</w:t>
            </w:r>
          </w:p>
        </w:tc>
      </w:tr>
    </w:tbl>
    <w:p w14:paraId="6F96F21E" w14:textId="77777777" w:rsidR="00C5640C" w:rsidRPr="00256C9E" w:rsidRDefault="00C5640C" w:rsidP="00C5640C">
      <w:pPr>
        <w:pStyle w:val="Tablefin"/>
        <w:rPr>
          <w:lang w:val="es-ES_tradnl"/>
        </w:rPr>
      </w:pPr>
    </w:p>
    <w:p w14:paraId="27C2CE4A" w14:textId="7DB8F87C" w:rsidR="00941FD9" w:rsidRPr="00256C9E" w:rsidRDefault="00941FD9" w:rsidP="00941FD9">
      <w:pPr>
        <w:pStyle w:val="Heading4"/>
        <w:rPr>
          <w:lang w:val="es-ES_tradnl"/>
        </w:rPr>
      </w:pPr>
      <w:r w:rsidRPr="00256C9E">
        <w:rPr>
          <w:lang w:val="es-ES_tradnl"/>
        </w:rPr>
        <w:t>2.1.7.3</w:t>
      </w:r>
      <w:r w:rsidRPr="00256C9E">
        <w:rPr>
          <w:lang w:val="es-ES_tradnl"/>
        </w:rPr>
        <w:tab/>
        <w:t>Localización de UE mediante verificación de red</w:t>
      </w:r>
    </w:p>
    <w:p w14:paraId="7770BE7A" w14:textId="77777777" w:rsidR="00941FD9" w:rsidRPr="00256C9E" w:rsidRDefault="00941FD9" w:rsidP="00941FD9">
      <w:pPr>
        <w:rPr>
          <w:lang w:val="es-ES_tradnl" w:eastAsia="en-GB"/>
        </w:rPr>
      </w:pPr>
      <w:r w:rsidRPr="00256C9E">
        <w:rPr>
          <w:lang w:val="es-ES_tradnl" w:eastAsia="en-GB"/>
        </w:rPr>
        <w:t>También se han introducido las mejoras necesarias en modo multi-RTT a fin de facilitar la localización de UE mediante verificación de red en NTN, para un único satélite visible.</w:t>
      </w:r>
    </w:p>
    <w:p w14:paraId="3B48471B" w14:textId="77777777" w:rsidR="00941FD9" w:rsidRPr="00256C9E" w:rsidRDefault="00941FD9" w:rsidP="00941FD9">
      <w:pPr>
        <w:rPr>
          <w:lang w:val="es-ES_tradnl" w:eastAsia="en-GB"/>
        </w:rPr>
      </w:pPr>
      <w:r w:rsidRPr="00256C9E">
        <w:rPr>
          <w:lang w:val="es-ES_tradnl" w:eastAsia="en-GB"/>
        </w:rPr>
        <w:t>Para la verificación de la localización del equipo de usuario en modo multi-RTT con un único satélite en la NTN, se notifican al menos las siguientes mediciones del equipo de usuario y del gNB: diferencia temporal entre recepción y transmisión del gNB en el punto de referencia de sincronización temporal del enlace ascendente, diferencia temporal entre recepción y transmisión del equipo de usuario, y diferencia temporal entre recepción y transmisión del equipo de usuario con desplazamiento de subtrama y desviación temporal DL.</w:t>
      </w:r>
    </w:p>
    <w:p w14:paraId="5EDCA927" w14:textId="77777777" w:rsidR="00941FD9" w:rsidRPr="00256C9E" w:rsidRDefault="00941FD9" w:rsidP="00941FD9">
      <w:pPr>
        <w:rPr>
          <w:lang w:val="es-ES_tradnl" w:eastAsia="en-GB"/>
        </w:rPr>
      </w:pPr>
      <w:r w:rsidRPr="00256C9E">
        <w:rPr>
          <w:lang w:val="es-ES_tradnl" w:eastAsia="en-GB"/>
        </w:rPr>
        <w:t>La información de asistencia comunicada a la CN puede incluir información de efemérides, en particular la posición y velocidad precisas del satélite al efectuar la medición multi-RTT, y parámetros comunes de AT (ta-Common, ta-CommonDrift, ta-CommonDriftVariant, Epoch time).</w:t>
      </w:r>
    </w:p>
    <w:p w14:paraId="52522EE9" w14:textId="77777777" w:rsidR="00941FD9" w:rsidRPr="00256C9E" w:rsidRDefault="00941FD9" w:rsidP="00941FD9">
      <w:pPr>
        <w:rPr>
          <w:lang w:val="es-ES_tradnl" w:eastAsia="en-GB"/>
        </w:rPr>
      </w:pPr>
      <w:r w:rsidRPr="00256C9E">
        <w:rPr>
          <w:lang w:val="es-ES_tradnl" w:eastAsia="en-GB"/>
        </w:rPr>
        <w:t>Cabe tener en cuenta que la localización del UE verificada por la red es una característica facultativa del UE. La verificación la lleva a cabo la CN y corresponde a la misma establecer el momento en que ha de iniciarse el procedimiento.</w:t>
      </w:r>
    </w:p>
    <w:p w14:paraId="35DE7025" w14:textId="2987443B" w:rsidR="00941FD9" w:rsidRPr="00256C9E" w:rsidRDefault="00941FD9" w:rsidP="00941FD9">
      <w:pPr>
        <w:pStyle w:val="Heading4"/>
        <w:rPr>
          <w:lang w:val="es-ES_tradnl"/>
        </w:rPr>
      </w:pPr>
      <w:r w:rsidRPr="00256C9E">
        <w:rPr>
          <w:lang w:val="es-ES_tradnl"/>
        </w:rPr>
        <w:t>2.1.7.4</w:t>
      </w:r>
      <w:r w:rsidRPr="00256C9E">
        <w:rPr>
          <w:lang w:val="es-ES_tradnl"/>
        </w:rPr>
        <w:tab/>
        <w:t>Mejoras en la gestión de la movilidad</w:t>
      </w:r>
    </w:p>
    <w:p w14:paraId="31810A91" w14:textId="77777777" w:rsidR="00941FD9" w:rsidRPr="00256C9E" w:rsidRDefault="00941FD9" w:rsidP="00941FD9">
      <w:pPr>
        <w:rPr>
          <w:lang w:val="es-ES_tradnl" w:eastAsia="en-GB"/>
        </w:rPr>
      </w:pPr>
      <w:r w:rsidRPr="00256C9E">
        <w:rPr>
          <w:lang w:val="es-ES_tradnl" w:eastAsia="en-GB"/>
        </w:rPr>
        <w:t>Se han introducido diversas mejoras en la gestión de movilidad para garantizar la continuidad del servicio entre satélites, GNB y RAT.</w:t>
      </w:r>
    </w:p>
    <w:p w14:paraId="3E7F2F52" w14:textId="77777777" w:rsidR="00941FD9" w:rsidRPr="00256C9E" w:rsidRDefault="00941FD9" w:rsidP="00941FD9">
      <w:pPr>
        <w:rPr>
          <w:lang w:val="es-ES_tradnl" w:eastAsia="en-GB"/>
        </w:rPr>
      </w:pPr>
      <w:r w:rsidRPr="00256C9E">
        <w:rPr>
          <w:lang w:val="es-ES_tradnl" w:eastAsia="en-GB"/>
        </w:rPr>
        <w:t>Con respecto a la movilidad de NTN a TN, la red no terrenal puede efectuar una radiodifusión de las zonas de cobertura celular NR y EUTRA TN e información celular en el nuevo SIB25. La información de cobertura incluye una lista de zonas geográficas TN, con información de frecuencias conexas. El UE puede reducir su consumo energético al evitar la medición de TN sobre la base de la información de cobertura de TN.</w:t>
      </w:r>
    </w:p>
    <w:p w14:paraId="3047440B" w14:textId="77777777" w:rsidR="00941FD9" w:rsidRPr="00256C9E" w:rsidRDefault="00941FD9" w:rsidP="00941FD9">
      <w:pPr>
        <w:rPr>
          <w:lang w:val="es-ES_tradnl" w:eastAsia="en-GB"/>
        </w:rPr>
      </w:pPr>
      <w:r w:rsidRPr="00256C9E">
        <w:rPr>
          <w:lang w:val="es-ES_tradnl" w:eastAsia="en-GB"/>
        </w:rPr>
        <w:t>En relación con la movilidad de TN a NTN, la célula TN puede efectuar una radiodifusión de las efemérides de los satélites adyacentes de NTN a través del SIB 19. El UE puede utilizar las efemérides para conectarse a la NTN.</w:t>
      </w:r>
    </w:p>
    <w:p w14:paraId="390A1903" w14:textId="77777777" w:rsidR="00941FD9" w:rsidRPr="00256C9E" w:rsidRDefault="00941FD9" w:rsidP="00941FD9">
      <w:pPr>
        <w:rPr>
          <w:lang w:val="es-ES_tradnl" w:eastAsia="en-GB"/>
        </w:rPr>
      </w:pPr>
      <w:r w:rsidRPr="00256C9E">
        <w:rPr>
          <w:lang w:val="es-ES_tradnl" w:eastAsia="en-GB"/>
        </w:rPr>
        <w:t>El traspaso sin RACH está soportado en la NTN NR. Se trata de un procedimiento de movilidad L3 que evita un procedimiento RACH durante el traspaso (entre gNB o durante el cambio de alimentador o satélite), lo que reduce la congestión de acceso aleatorio en la célula de destino.</w:t>
      </w:r>
    </w:p>
    <w:p w14:paraId="536E58B6" w14:textId="77777777" w:rsidR="00941FD9" w:rsidRPr="00256C9E" w:rsidRDefault="00941FD9" w:rsidP="00941FD9">
      <w:pPr>
        <w:rPr>
          <w:lang w:val="es-ES_tradnl" w:eastAsia="en-GB"/>
        </w:rPr>
      </w:pPr>
      <w:r w:rsidRPr="00256C9E">
        <w:rPr>
          <w:lang w:val="es-ES_tradnl" w:eastAsia="en-GB"/>
        </w:rPr>
        <w:lastRenderedPageBreak/>
        <w:t xml:space="preserve">El traspaso condicional asociado a una condición de activación basada en el tiempo o en la ubicación, ya introducido para la </w:t>
      </w:r>
      <w:r w:rsidRPr="00256C9E">
        <w:rPr>
          <w:lang w:val="es-ES_tradnl"/>
        </w:rPr>
        <w:t>cobertura celular casi fija-Tierra,</w:t>
      </w:r>
      <w:r w:rsidRPr="00256C9E">
        <w:rPr>
          <w:lang w:val="es-ES_tradnl" w:eastAsia="en-GB"/>
        </w:rPr>
        <w:t xml:space="preserve"> también es posible para la </w:t>
      </w:r>
      <w:r w:rsidRPr="00256C9E">
        <w:rPr>
          <w:lang w:val="es-ES_tradnl"/>
        </w:rPr>
        <w:t>cobertura celular móvil-Tierra</w:t>
      </w:r>
      <w:r w:rsidRPr="00256C9E">
        <w:rPr>
          <w:lang w:val="es-ES_tradnl" w:eastAsia="en-GB"/>
        </w:rPr>
        <w:t>. Con respecto a la condición de localización, la localización de referencia celular prevista reutiliza el procedimiento de nueva selección celular a medida que la célula se desplaza. Se introduce el evento CondEventD2, que incluye una ubicación de referencia y un umbral de distancia para las células de origen y de destino. Por otro lado, con respecto a la condición temporal, el procedimiento CHO puede combinarse con el procedimiento HO sin RACH.</w:t>
      </w:r>
    </w:p>
    <w:p w14:paraId="10894631" w14:textId="77777777" w:rsidR="00941FD9" w:rsidRPr="00256C9E" w:rsidRDefault="00941FD9" w:rsidP="00941FD9">
      <w:pPr>
        <w:pStyle w:val="FigureNo"/>
        <w:rPr>
          <w:lang w:val="es-ES_tradnl" w:eastAsia="en-GB"/>
        </w:rPr>
      </w:pPr>
      <w:r w:rsidRPr="00256C9E">
        <w:rPr>
          <w:lang w:val="es-ES_tradnl" w:eastAsia="en-GB"/>
        </w:rPr>
        <w:t>Figura 8</w:t>
      </w:r>
    </w:p>
    <w:p w14:paraId="7D568C4E" w14:textId="77777777" w:rsidR="00941FD9" w:rsidRPr="00256C9E" w:rsidRDefault="00941FD9" w:rsidP="00941FD9">
      <w:pPr>
        <w:pStyle w:val="Figuretitle"/>
        <w:rPr>
          <w:lang w:val="es-ES_tradnl" w:eastAsia="en-GB"/>
        </w:rPr>
      </w:pPr>
      <w:r w:rsidRPr="00256C9E">
        <w:rPr>
          <w:lang w:val="es-ES_tradnl" w:eastAsia="en-GB"/>
        </w:rPr>
        <w:t>Conmutación por satélite con resincronización</w:t>
      </w:r>
    </w:p>
    <w:p w14:paraId="7C51899D" w14:textId="77777777" w:rsidR="00941FD9" w:rsidRPr="00256C9E" w:rsidRDefault="00941FD9" w:rsidP="00941FD9">
      <w:pPr>
        <w:pStyle w:val="Figure"/>
        <w:rPr>
          <w:lang w:val="es-ES_tradnl" w:eastAsia="en-GB"/>
        </w:rPr>
      </w:pPr>
      <w:r w:rsidRPr="00256C9E">
        <w:rPr>
          <w:lang w:val="es-ES_tradnl" w:eastAsia="en-GB"/>
        </w:rPr>
        <w:drawing>
          <wp:inline distT="0" distB="0" distL="0" distR="0" wp14:anchorId="615C1A35" wp14:editId="0F948BA4">
            <wp:extent cx="3206503" cy="2529845"/>
            <wp:effectExtent l="0" t="0" r="0" b="3810"/>
            <wp:docPr id="1231872564" name="Picture 12" descr="La Figura 8 muestra la conmutación por satélite con resincronizació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872564" name="Picture 12" descr="La Figura 8 muestra la conmutación por satélite con resincronización&#10;"/>
                    <pic:cNvPicPr/>
                  </pic:nvPicPr>
                  <pic:blipFill>
                    <a:blip r:embed="rId1262" cstate="print">
                      <a:extLst>
                        <a:ext uri="{28A0092B-C50C-407E-A947-70E740481C1C}">
                          <a14:useLocalDpi xmlns:a14="http://schemas.microsoft.com/office/drawing/2010/main" val="0"/>
                        </a:ext>
                      </a:extLst>
                    </a:blip>
                    <a:stretch>
                      <a:fillRect/>
                    </a:stretch>
                  </pic:blipFill>
                  <pic:spPr>
                    <a:xfrm>
                      <a:off x="0" y="0"/>
                      <a:ext cx="3206503" cy="2529845"/>
                    </a:xfrm>
                    <a:prstGeom prst="rect">
                      <a:avLst/>
                    </a:prstGeom>
                  </pic:spPr>
                </pic:pic>
              </a:graphicData>
            </a:graphic>
          </wp:inline>
        </w:drawing>
      </w:r>
    </w:p>
    <w:p w14:paraId="5F1940D9" w14:textId="77777777" w:rsidR="00941FD9" w:rsidRPr="00256C9E" w:rsidRDefault="00941FD9" w:rsidP="00941FD9">
      <w:pPr>
        <w:pStyle w:val="Normalaftertitle"/>
        <w:rPr>
          <w:lang w:val="es-ES_tradnl" w:eastAsia="en-GB"/>
        </w:rPr>
      </w:pPr>
      <w:r w:rsidRPr="00256C9E">
        <w:rPr>
          <w:lang w:val="es-ES_tradnl" w:eastAsia="en-GB"/>
        </w:rPr>
        <w:t>El conmutador por satélite con resincronización permite al UE sincronizarse con el satélite de destino sin traspaso, a saber, sin movilidad L3 ni cambio de PCI, tanto en el conmutador directo por satélite como el escalonado para el caso de cobertura casi fija-Tierra con la misma frecuencia SSB y el mismo gNB. El CHO puede configurarse de forma simultánea. En el caso de conmutación software, el UE pertinente puede iniciar su sincronización con el satélite de destino antes de que el satélite de origen termine de prestar servicio celular sin necesidad de estar conectado a ambos satélites, siempre y cuando los SSB del satélite de origen y de destino no se solapen a nivel temporal.</w:t>
      </w:r>
    </w:p>
    <w:p w14:paraId="66D9A590" w14:textId="77777777" w:rsidR="00941FD9" w:rsidRPr="00256C9E" w:rsidRDefault="00941FD9" w:rsidP="00941FD9">
      <w:pPr>
        <w:pStyle w:val="Heading4"/>
        <w:rPr>
          <w:lang w:val="es-ES_tradnl"/>
        </w:rPr>
      </w:pPr>
      <w:r w:rsidRPr="00256C9E">
        <w:rPr>
          <w:lang w:val="es-ES_tradnl"/>
        </w:rPr>
        <w:t>2.1.7.5</w:t>
      </w:r>
      <w:r w:rsidRPr="00256C9E">
        <w:rPr>
          <w:lang w:val="es-ES_tradnl"/>
        </w:rPr>
        <w:tab/>
        <w:t>Anchura de banda de canal hasta 30 MHz en FR1</w:t>
      </w:r>
    </w:p>
    <w:p w14:paraId="46B17242" w14:textId="64BEF686" w:rsidR="00941FD9" w:rsidRPr="00256C9E" w:rsidRDefault="00941FD9" w:rsidP="00941FD9">
      <w:pPr>
        <w:rPr>
          <w:lang w:val="es-ES_tradnl" w:eastAsia="en-GB"/>
        </w:rPr>
      </w:pPr>
      <w:r w:rsidRPr="00256C9E">
        <w:rPr>
          <w:lang w:val="es-ES_tradnl" w:eastAsia="en-GB"/>
        </w:rPr>
        <w:t>En la versión 17, la anchura de banda del canal estaba limitada a 20</w:t>
      </w:r>
      <w:r w:rsidR="002E6F6F" w:rsidRPr="00256C9E">
        <w:rPr>
          <w:lang w:val="es-ES_tradnl" w:eastAsia="en-GB"/>
        </w:rPr>
        <w:t> </w:t>
      </w:r>
      <w:r w:rsidRPr="00256C9E">
        <w:rPr>
          <w:lang w:val="es-ES_tradnl" w:eastAsia="en-GB"/>
        </w:rPr>
        <w:t>MHz para las bandas FR1. En la versión 18, la anchura de banda del canal puede fijarse hasta 30</w:t>
      </w:r>
      <w:r w:rsidR="002E6F6F" w:rsidRPr="00256C9E">
        <w:rPr>
          <w:lang w:val="es-ES_tradnl" w:eastAsia="en-GB"/>
        </w:rPr>
        <w:t> </w:t>
      </w:r>
      <w:r w:rsidRPr="00256C9E">
        <w:rPr>
          <w:lang w:val="es-ES_tradnl" w:eastAsia="en-GB"/>
        </w:rPr>
        <w:t>MHz para las bandas de frecuencia n256 y n255. No obstante, se han introducido los correspondientes requisitos fundamentales SAN y UE RF, restringidos a los requisitos de las bandas operacionales y la disposición de canales.</w:t>
      </w:r>
    </w:p>
    <w:p w14:paraId="20792BDD" w14:textId="77777777" w:rsidR="00941FD9" w:rsidRPr="00256C9E" w:rsidRDefault="00941FD9" w:rsidP="00941FD9">
      <w:pPr>
        <w:pStyle w:val="Heading2"/>
        <w:rPr>
          <w:lang w:val="es-ES_tradnl"/>
        </w:rPr>
      </w:pPr>
      <w:bookmarkStart w:id="431" w:name="_Toc56152342"/>
      <w:bookmarkStart w:id="432" w:name="_Toc56153722"/>
      <w:bookmarkStart w:id="433" w:name="_Toc94532834"/>
      <w:bookmarkStart w:id="434" w:name="_Toc94533304"/>
      <w:r w:rsidRPr="00256C9E">
        <w:rPr>
          <w:lang w:val="es-ES_tradnl"/>
        </w:rPr>
        <w:t>2.2</w:t>
      </w:r>
      <w:r w:rsidRPr="00256C9E">
        <w:rPr>
          <w:lang w:val="es-ES_tradnl"/>
        </w:rPr>
        <w:tab/>
      </w:r>
      <w:bookmarkEnd w:id="431"/>
      <w:bookmarkEnd w:id="432"/>
      <w:bookmarkEnd w:id="433"/>
      <w:bookmarkEnd w:id="434"/>
      <w:r w:rsidRPr="00256C9E">
        <w:rPr>
          <w:lang w:val="es-ES_tradnl"/>
        </w:rPr>
        <w:t>Especificación detallada de la tecnología de interfaz radioeléctrica</w:t>
      </w:r>
    </w:p>
    <w:p w14:paraId="6394879D" w14:textId="498B7546" w:rsidR="00941FD9" w:rsidRPr="00256C9E" w:rsidRDefault="00941FD9" w:rsidP="00941FD9">
      <w:pPr>
        <w:rPr>
          <w:lang w:val="es-ES_tradnl"/>
        </w:rPr>
      </w:pPr>
      <w:r w:rsidRPr="00256C9E">
        <w:rPr>
          <w:lang w:val="es-ES_tradnl"/>
        </w:rPr>
        <w:t xml:space="preserve">Las especificaciones que se detallan en este anexo se establecen con arreglo a una </w:t>
      </w:r>
      <w:r w:rsidR="003078F3" w:rsidRPr="00256C9E">
        <w:rPr>
          <w:lang w:val="es-ES_tradnl"/>
        </w:rPr>
        <w:t>«</w:t>
      </w:r>
      <w:r w:rsidRPr="00256C9E">
        <w:rPr>
          <w:lang w:val="es-ES_tradnl"/>
        </w:rPr>
        <w:t>Especificación mundial de base</w:t>
      </w:r>
      <w:r w:rsidR="003078F3" w:rsidRPr="00256C9E">
        <w:rPr>
          <w:lang w:val="es-ES_tradnl"/>
        </w:rPr>
        <w:t>»</w:t>
      </w:r>
      <w:r w:rsidRPr="00256C9E">
        <w:rPr>
          <w:lang w:val="es-ES_tradnl"/>
        </w:rPr>
        <w:t xml:space="preserve"> (GCS</w:t>
      </w:r>
      <w:r w:rsidR="003B5BC4" w:rsidRPr="00256C9E">
        <w:rPr>
          <w:lang w:val="es-ES_tradnl"/>
        </w:rPr>
        <w:t>)</w:t>
      </w:r>
      <w:r w:rsidR="003B5BC4" w:rsidRPr="00256C9E">
        <w:rPr>
          <w:rStyle w:val="FootnoteReference"/>
          <w:lang w:val="es-ES_tradnl"/>
        </w:rPr>
        <w:footnoteReference w:customMarkFollows="1" w:id="7"/>
        <w:t>7</w:t>
      </w:r>
      <w:r w:rsidRPr="00256C9E">
        <w:rPr>
          <w:lang w:val="es-ES_tradnl"/>
        </w:rPr>
        <w:t xml:space="preserve">, relacionada con textos elaborados externamente incorporados por referencia específica para una tecnología concreta. El proceso y el uso de la GCS, las referencias y las notificaciones y certificaciones conexas figuran en el Documento </w:t>
      </w:r>
      <w:hyperlink r:id="rId1263" w:history="1">
        <w:r w:rsidRPr="00256C9E">
          <w:rPr>
            <w:lang w:val="es-ES_tradnl"/>
          </w:rPr>
          <w:t>IMT-2020-SAT/5</w:t>
        </w:r>
      </w:hyperlink>
      <w:r w:rsidRPr="00256C9E">
        <w:rPr>
          <w:lang w:val="es-ES_tradnl"/>
        </w:rPr>
        <w:t>.</w:t>
      </w:r>
    </w:p>
    <w:p w14:paraId="54237311" w14:textId="677136AC" w:rsidR="00941FD9" w:rsidRPr="00256C9E" w:rsidRDefault="00941FD9" w:rsidP="00941FD9">
      <w:pPr>
        <w:rPr>
          <w:lang w:val="es-ES_tradnl"/>
        </w:rPr>
      </w:pPr>
      <w:r w:rsidRPr="00256C9E">
        <w:rPr>
          <w:lang w:val="es-ES_tradnl"/>
        </w:rPr>
        <w:lastRenderedPageBreak/>
        <w:t xml:space="preserve">Las normas IMT-2020 de satélite recogidas en esta cláusula se basan en la especificación mundial de base para </w:t>
      </w:r>
      <w:r w:rsidRPr="00256C9E">
        <w:rPr>
          <w:lang w:val="es-ES_tradnl" w:eastAsia="ja-JP"/>
        </w:rPr>
        <w:t xml:space="preserve">3GPP 5G-NTN-SRIT </w:t>
      </w:r>
      <w:r w:rsidRPr="00256C9E">
        <w:rPr>
          <w:lang w:val="es-ES_tradnl"/>
        </w:rPr>
        <w:t xml:space="preserve">que figura en las especificaciones conexas IMT-2020 (véase la nota del </w:t>
      </w:r>
      <w:r w:rsidR="004A4A4A" w:rsidRPr="00256C9E">
        <w:rPr>
          <w:lang w:val="es-ES_tradnl"/>
        </w:rPr>
        <w:t>Cuadro</w:t>
      </w:r>
      <w:r w:rsidRPr="00256C9E">
        <w:rPr>
          <w:lang w:val="es-ES_tradnl"/>
        </w:rPr>
        <w:t xml:space="preserve"> 2 a continuación). Las siguientes notas son aplicables a las cláusulas que figuran a continuación:</w:t>
      </w:r>
    </w:p>
    <w:p w14:paraId="6F0235A1" w14:textId="03946487" w:rsidR="00941FD9" w:rsidRPr="00256C9E" w:rsidRDefault="00941FD9" w:rsidP="00941FD9">
      <w:pPr>
        <w:pStyle w:val="enumlev1"/>
        <w:rPr>
          <w:lang w:val="es-ES_tradnl"/>
        </w:rPr>
      </w:pPr>
      <w:r w:rsidRPr="00256C9E">
        <w:rPr>
          <w:lang w:val="es-ES_tradnl"/>
        </w:rPr>
        <w:t>1</w:t>
      </w:r>
      <w:r w:rsidR="003B5BC4" w:rsidRPr="00256C9E">
        <w:rPr>
          <w:lang w:val="es-ES_tradnl"/>
        </w:rPr>
        <w:t>)</w:t>
      </w:r>
      <w:r w:rsidRPr="00256C9E">
        <w:rPr>
          <w:lang w:val="es-ES_tradnl"/>
        </w:rPr>
        <w:tab/>
        <w:t>Las organizaciones de transposición identificadas</w:t>
      </w:r>
      <w:r w:rsidR="00D85559" w:rsidRPr="00256C9E">
        <w:rPr>
          <w:rStyle w:val="FootnoteReference"/>
          <w:lang w:val="es-ES_tradnl"/>
        </w:rPr>
        <w:footnoteReference w:customMarkFollows="1" w:id="8"/>
        <w:t>8</w:t>
      </w:r>
      <w:r w:rsidRPr="00256C9E">
        <w:rPr>
          <w:lang w:val="es-ES_tradnl"/>
        </w:rPr>
        <w:t xml:space="preserve"> deben poner a disposición sus textos de referencia en su sitio web.</w:t>
      </w:r>
    </w:p>
    <w:p w14:paraId="42D05541" w14:textId="3E0FB3C5" w:rsidR="00941FD9" w:rsidRPr="00256C9E" w:rsidRDefault="00941FD9" w:rsidP="00941FD9">
      <w:pPr>
        <w:pStyle w:val="enumlev1"/>
        <w:rPr>
          <w:lang w:val="es-ES_tradnl"/>
        </w:rPr>
      </w:pPr>
      <w:r w:rsidRPr="00256C9E">
        <w:rPr>
          <w:lang w:val="es-ES_tradnl"/>
        </w:rPr>
        <w:t>2</w:t>
      </w:r>
      <w:r w:rsidR="003B5BC4" w:rsidRPr="00256C9E">
        <w:rPr>
          <w:lang w:val="es-ES_tradnl"/>
        </w:rPr>
        <w:t>)</w:t>
      </w:r>
      <w:r w:rsidRPr="00256C9E">
        <w:rPr>
          <w:lang w:val="es-ES_tradnl"/>
        </w:rPr>
        <w:tab/>
        <w:t>Esta información ha sido facilitada por las organizaciones de transposición y se refiere a sus propios productos finales relacionados con la especificación mundial de base transpuesta.</w:t>
      </w:r>
    </w:p>
    <w:p w14:paraId="4D636A84" w14:textId="60937369" w:rsidR="00941FD9" w:rsidRPr="00256C9E" w:rsidRDefault="00941FD9" w:rsidP="00941FD9">
      <w:pPr>
        <w:rPr>
          <w:lang w:val="es-ES_tradnl"/>
        </w:rPr>
      </w:pPr>
      <w:r w:rsidRPr="00256C9E">
        <w:rPr>
          <w:lang w:val="es-ES_tradnl"/>
        </w:rPr>
        <w:t xml:space="preserve">La cláusula </w:t>
      </w:r>
      <w:r w:rsidRPr="00256C9E">
        <w:rPr>
          <w:lang w:val="es-ES_tradnl" w:eastAsia="ja-JP"/>
        </w:rPr>
        <w:t>2.2.1</w:t>
      </w:r>
      <w:r w:rsidRPr="00256C9E">
        <w:rPr>
          <w:lang w:val="es-ES_tradnl"/>
        </w:rPr>
        <w:t xml:space="preserve"> incluye títulos y sinopsis de la especificación mundial de base de la tecnología de interfaz radioeléctrica por satélite IMT-2020 </w:t>
      </w:r>
      <w:r w:rsidR="003078F3" w:rsidRPr="00256C9E">
        <w:rPr>
          <w:lang w:val="es-ES_tradnl"/>
        </w:rPr>
        <w:t>«</w:t>
      </w:r>
      <w:r w:rsidRPr="00256C9E">
        <w:rPr>
          <w:lang w:val="es-ES_tradnl" w:eastAsia="ja-JP"/>
        </w:rPr>
        <w:t>3GPP 5G-NTN-SRIT</w:t>
      </w:r>
      <w:r w:rsidR="003078F3" w:rsidRPr="00256C9E">
        <w:rPr>
          <w:lang w:val="es-ES_tradnl" w:eastAsia="ja-JP"/>
        </w:rPr>
        <w:t>»</w:t>
      </w:r>
      <w:r w:rsidRPr="00256C9E">
        <w:rPr>
          <w:lang w:val="es-ES_tradnl" w:eastAsia="ja-JP"/>
        </w:rPr>
        <w:t xml:space="preserve"> </w:t>
      </w:r>
      <w:r w:rsidRPr="00256C9E">
        <w:rPr>
          <w:lang w:val="es-ES_tradnl"/>
        </w:rPr>
        <w:t xml:space="preserve">y los hipervínculos relacionados con las normas de transposición. Las especificaciones del § 2.2.1 son pertinentes para 3GPP 5G-NTN-SRIT, incluidas las especificaciones para satélites y las especificaciones con secciones dedicadas a aspectos de satélite; aunque varias especificaciones también son pertinentes para 3GPP 5G-SRIT, cabe señalar que la Recomendación </w:t>
      </w:r>
      <w:hyperlink r:id="rId1264" w:history="1">
        <w:r w:rsidRPr="00256C9E">
          <w:rPr>
            <w:lang w:val="es-ES_tradnl"/>
          </w:rPr>
          <w:t>UIT-R M.2150</w:t>
        </w:r>
      </w:hyperlink>
      <w:r w:rsidRPr="00256C9E">
        <w:rPr>
          <w:lang w:val="es-ES_tradnl"/>
        </w:rPr>
        <w:t xml:space="preserve"> proporciona el conjunto íntegro de especificaciones detalladas 3GPP 5G-SRIT para el componente terrenal de las IMT-2020.</w:t>
      </w:r>
    </w:p>
    <w:p w14:paraId="79FA23DD" w14:textId="45C88EAF" w:rsidR="00941FD9" w:rsidRPr="00256C9E" w:rsidRDefault="00941FD9" w:rsidP="00941FD9">
      <w:pPr>
        <w:rPr>
          <w:lang w:val="es-ES_tradnl"/>
        </w:rPr>
      </w:pPr>
      <w:r w:rsidRPr="00256C9E">
        <w:rPr>
          <w:lang w:val="es-ES_tradnl"/>
        </w:rPr>
        <w:t xml:space="preserve">En el </w:t>
      </w:r>
      <w:r w:rsidR="004A4A4A" w:rsidRPr="00256C9E">
        <w:rPr>
          <w:lang w:val="es-ES_tradnl"/>
        </w:rPr>
        <w:t>Cuadro</w:t>
      </w:r>
      <w:r w:rsidRPr="00256C9E">
        <w:rPr>
          <w:lang w:val="es-ES_tradnl"/>
        </w:rPr>
        <w:t xml:space="preserve"> 2 se sintetizan las especificaciones específicas 3GPP GCS para la tecnología de interfaz radioeléctrica por satélite de las IMT-2020 </w:t>
      </w:r>
      <w:r w:rsidR="003078F3" w:rsidRPr="00256C9E">
        <w:rPr>
          <w:lang w:val="es-ES_tradnl"/>
        </w:rPr>
        <w:t>«</w:t>
      </w:r>
      <w:r w:rsidRPr="00256C9E">
        <w:rPr>
          <w:lang w:val="es-ES_tradnl" w:eastAsia="ja-JP"/>
        </w:rPr>
        <w:t>3GPP 5G-NTN-SRIT</w:t>
      </w:r>
      <w:r w:rsidR="003078F3" w:rsidRPr="00256C9E">
        <w:rPr>
          <w:lang w:val="es-ES_tradnl" w:eastAsia="ja-JP"/>
        </w:rPr>
        <w:t>»</w:t>
      </w:r>
      <w:r w:rsidRPr="00256C9E">
        <w:rPr>
          <w:lang w:val="es-ES_tradnl" w:eastAsia="ja-JP"/>
        </w:rPr>
        <w:t xml:space="preserve"> </w:t>
      </w:r>
      <w:r w:rsidRPr="00256C9E">
        <w:rPr>
          <w:lang w:val="es-ES_tradnl"/>
        </w:rPr>
        <w:t>objeto de trasposición, con arreglo al § 2.2.1.</w:t>
      </w:r>
    </w:p>
    <w:p w14:paraId="0C3ED44B" w14:textId="77777777" w:rsidR="00941FD9" w:rsidRPr="00256C9E" w:rsidRDefault="00941FD9" w:rsidP="008F5065">
      <w:pPr>
        <w:pStyle w:val="TableNo"/>
        <w:keepLines/>
        <w:rPr>
          <w:lang w:val="es-ES_tradnl"/>
        </w:rPr>
      </w:pPr>
      <w:r w:rsidRPr="00256C9E">
        <w:rPr>
          <w:lang w:val="es-ES_tradnl"/>
        </w:rPr>
        <w:lastRenderedPageBreak/>
        <w:t>CUADRO 2</w:t>
      </w:r>
    </w:p>
    <w:p w14:paraId="6162F039" w14:textId="77777777" w:rsidR="00941FD9" w:rsidRPr="00256C9E" w:rsidRDefault="00941FD9" w:rsidP="008F5065">
      <w:pPr>
        <w:pStyle w:val="Tabletitle"/>
        <w:keepLines/>
        <w:rPr>
          <w:lang w:val="es-ES_tradnl"/>
        </w:rPr>
      </w:pPr>
      <w:r w:rsidRPr="00256C9E">
        <w:rPr>
          <w:lang w:val="es-ES_tradnl"/>
        </w:rPr>
        <w:t xml:space="preserve">Especificaciones 3GPP relativas a § </w:t>
      </w:r>
      <w:r w:rsidRPr="00256C9E">
        <w:rPr>
          <w:lang w:val="es-ES_tradnl" w:eastAsia="ja-JP"/>
        </w:rPr>
        <w:t>2.</w:t>
      </w:r>
      <w:r w:rsidRPr="00256C9E">
        <w:rPr>
          <w:lang w:val="es-ES_tradnl"/>
        </w:rPr>
        <w:t>2.1 objeto de trasposición</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7"/>
        <w:gridCol w:w="1928"/>
        <w:gridCol w:w="1928"/>
        <w:gridCol w:w="1928"/>
        <w:gridCol w:w="1928"/>
      </w:tblGrid>
      <w:tr w:rsidR="00941FD9" w:rsidRPr="00256C9E" w14:paraId="26E4BF0D" w14:textId="77777777" w:rsidTr="001E13F9">
        <w:trPr>
          <w:jc w:val="center"/>
        </w:trPr>
        <w:tc>
          <w:tcPr>
            <w:tcW w:w="0" w:type="auto"/>
            <w:gridSpan w:val="5"/>
            <w:tcBorders>
              <w:top w:val="single" w:sz="4" w:space="0" w:color="auto"/>
              <w:left w:val="single" w:sz="4" w:space="0" w:color="auto"/>
              <w:bottom w:val="single" w:sz="4" w:space="0" w:color="auto"/>
              <w:right w:val="single" w:sz="4" w:space="0" w:color="auto"/>
            </w:tcBorders>
            <w:hideMark/>
          </w:tcPr>
          <w:p w14:paraId="2BA6B6A4" w14:textId="77777777" w:rsidR="00941FD9" w:rsidRPr="00256C9E" w:rsidRDefault="00941FD9" w:rsidP="008F5065">
            <w:pPr>
              <w:pStyle w:val="Tablehead"/>
              <w:keepLines/>
              <w:rPr>
                <w:lang w:val="es-ES_tradnl"/>
              </w:rPr>
            </w:pPr>
            <w:r w:rsidRPr="00256C9E">
              <w:rPr>
                <w:lang w:val="es-ES_tradnl"/>
              </w:rPr>
              <w:t>PARTE A</w:t>
            </w:r>
          </w:p>
          <w:p w14:paraId="35B975B0" w14:textId="77777777" w:rsidR="00941FD9" w:rsidRPr="00256C9E" w:rsidRDefault="00941FD9" w:rsidP="008F5065">
            <w:pPr>
              <w:pStyle w:val="Tablehead"/>
              <w:keepLines/>
              <w:rPr>
                <w:lang w:val="es-ES_tradnl"/>
              </w:rPr>
            </w:pPr>
            <w:r w:rsidRPr="00256C9E">
              <w:rPr>
                <w:lang w:val="es-ES_tradnl"/>
              </w:rPr>
              <w:t>Lista de especificaciones</w:t>
            </w:r>
          </w:p>
        </w:tc>
      </w:tr>
      <w:tr w:rsidR="00941FD9" w:rsidRPr="00256C9E" w14:paraId="54ECBE7B" w14:textId="77777777" w:rsidTr="001E13F9">
        <w:trPr>
          <w:jc w:val="center"/>
        </w:trPr>
        <w:tc>
          <w:tcPr>
            <w:tcW w:w="0" w:type="auto"/>
            <w:tcBorders>
              <w:top w:val="single" w:sz="4" w:space="0" w:color="auto"/>
              <w:left w:val="single" w:sz="4" w:space="0" w:color="auto"/>
              <w:bottom w:val="single" w:sz="4" w:space="0" w:color="auto"/>
              <w:right w:val="single" w:sz="4" w:space="0" w:color="auto"/>
            </w:tcBorders>
            <w:hideMark/>
          </w:tcPr>
          <w:p w14:paraId="30820E98" w14:textId="77777777" w:rsidR="00941FD9" w:rsidRPr="00256C9E" w:rsidRDefault="00941FD9" w:rsidP="008F5065">
            <w:pPr>
              <w:pStyle w:val="Tablehead"/>
              <w:keepLines/>
              <w:rPr>
                <w:lang w:val="es-ES_tradnl"/>
              </w:rPr>
            </w:pPr>
            <w:r w:rsidRPr="00256C9E">
              <w:rPr>
                <w:lang w:val="es-ES_tradnl"/>
              </w:rPr>
              <w:t>Serie 37.xxx</w:t>
            </w:r>
          </w:p>
        </w:tc>
        <w:tc>
          <w:tcPr>
            <w:tcW w:w="0" w:type="auto"/>
            <w:tcBorders>
              <w:top w:val="single" w:sz="4" w:space="0" w:color="auto"/>
              <w:left w:val="single" w:sz="4" w:space="0" w:color="auto"/>
              <w:bottom w:val="single" w:sz="4" w:space="0" w:color="auto"/>
              <w:right w:val="single" w:sz="4" w:space="0" w:color="auto"/>
            </w:tcBorders>
            <w:hideMark/>
          </w:tcPr>
          <w:p w14:paraId="0876B1E4" w14:textId="77777777" w:rsidR="00941FD9" w:rsidRPr="00256C9E" w:rsidRDefault="00941FD9" w:rsidP="008F5065">
            <w:pPr>
              <w:pStyle w:val="Tablehead"/>
              <w:keepLines/>
              <w:rPr>
                <w:lang w:val="es-ES_tradnl"/>
              </w:rPr>
            </w:pPr>
            <w:r w:rsidRPr="00256C9E">
              <w:rPr>
                <w:lang w:val="es-ES_tradnl"/>
              </w:rPr>
              <w:t>Serie 38.100</w:t>
            </w:r>
          </w:p>
        </w:tc>
        <w:tc>
          <w:tcPr>
            <w:tcW w:w="0" w:type="auto"/>
            <w:tcBorders>
              <w:top w:val="single" w:sz="4" w:space="0" w:color="auto"/>
              <w:left w:val="single" w:sz="4" w:space="0" w:color="auto"/>
              <w:bottom w:val="single" w:sz="4" w:space="0" w:color="auto"/>
              <w:right w:val="single" w:sz="4" w:space="0" w:color="auto"/>
            </w:tcBorders>
            <w:hideMark/>
          </w:tcPr>
          <w:p w14:paraId="4C93350B" w14:textId="77777777" w:rsidR="00941FD9" w:rsidRPr="00256C9E" w:rsidRDefault="00941FD9" w:rsidP="008F5065">
            <w:pPr>
              <w:pStyle w:val="Tablehead"/>
              <w:keepLines/>
              <w:rPr>
                <w:lang w:val="es-ES_tradnl"/>
              </w:rPr>
            </w:pPr>
            <w:r w:rsidRPr="00256C9E">
              <w:rPr>
                <w:lang w:val="es-ES_tradnl"/>
              </w:rPr>
              <w:t>Serie 38.200</w:t>
            </w:r>
          </w:p>
        </w:tc>
        <w:tc>
          <w:tcPr>
            <w:tcW w:w="0" w:type="auto"/>
            <w:tcBorders>
              <w:top w:val="single" w:sz="4" w:space="0" w:color="auto"/>
              <w:left w:val="single" w:sz="4" w:space="0" w:color="auto"/>
              <w:bottom w:val="single" w:sz="4" w:space="0" w:color="auto"/>
              <w:right w:val="single" w:sz="4" w:space="0" w:color="auto"/>
            </w:tcBorders>
            <w:hideMark/>
          </w:tcPr>
          <w:p w14:paraId="4666D032" w14:textId="77777777" w:rsidR="00941FD9" w:rsidRPr="00256C9E" w:rsidRDefault="00941FD9" w:rsidP="008F5065">
            <w:pPr>
              <w:pStyle w:val="Tablehead"/>
              <w:keepLines/>
              <w:rPr>
                <w:lang w:val="es-ES_tradnl"/>
              </w:rPr>
            </w:pPr>
            <w:r w:rsidRPr="00256C9E">
              <w:rPr>
                <w:lang w:val="es-ES_tradnl"/>
              </w:rPr>
              <w:t>Serie 38.300</w:t>
            </w:r>
          </w:p>
        </w:tc>
        <w:tc>
          <w:tcPr>
            <w:tcW w:w="0" w:type="auto"/>
            <w:tcBorders>
              <w:top w:val="single" w:sz="4" w:space="0" w:color="auto"/>
              <w:left w:val="single" w:sz="4" w:space="0" w:color="auto"/>
              <w:bottom w:val="single" w:sz="4" w:space="0" w:color="auto"/>
              <w:right w:val="single" w:sz="4" w:space="0" w:color="auto"/>
            </w:tcBorders>
            <w:hideMark/>
          </w:tcPr>
          <w:p w14:paraId="714DE8E6" w14:textId="77777777" w:rsidR="00941FD9" w:rsidRPr="00256C9E" w:rsidRDefault="00941FD9" w:rsidP="008F5065">
            <w:pPr>
              <w:pStyle w:val="Tablehead"/>
              <w:keepLines/>
              <w:rPr>
                <w:lang w:val="es-ES_tradnl"/>
              </w:rPr>
            </w:pPr>
            <w:r w:rsidRPr="00256C9E">
              <w:rPr>
                <w:lang w:val="es-ES_tradnl"/>
              </w:rPr>
              <w:t>Serie 38.400</w:t>
            </w:r>
          </w:p>
        </w:tc>
      </w:tr>
      <w:tr w:rsidR="00941FD9" w:rsidRPr="00256C9E" w14:paraId="6EF52560" w14:textId="77777777" w:rsidTr="001E13F9">
        <w:trPr>
          <w:jc w:val="center"/>
        </w:trPr>
        <w:tc>
          <w:tcPr>
            <w:tcW w:w="0" w:type="auto"/>
            <w:tcBorders>
              <w:top w:val="single" w:sz="4" w:space="0" w:color="auto"/>
              <w:left w:val="single" w:sz="4" w:space="0" w:color="auto"/>
              <w:bottom w:val="single" w:sz="4" w:space="0" w:color="auto"/>
              <w:right w:val="single" w:sz="4" w:space="0" w:color="auto"/>
            </w:tcBorders>
            <w:hideMark/>
          </w:tcPr>
          <w:p w14:paraId="19546980" w14:textId="77777777" w:rsidR="00941FD9" w:rsidRPr="00256C9E" w:rsidRDefault="00941FD9" w:rsidP="008F5065">
            <w:pPr>
              <w:pStyle w:val="Tabletext"/>
              <w:keepNext/>
              <w:keepLines/>
              <w:jc w:val="center"/>
              <w:rPr>
                <w:lang w:val="es-ES_tradnl"/>
              </w:rPr>
            </w:pPr>
            <w:r w:rsidRPr="00256C9E">
              <w:rPr>
                <w:lang w:val="es-ES_tradnl"/>
              </w:rPr>
              <w:t>TS 37.320</w:t>
            </w:r>
            <w:r w:rsidRPr="00256C9E">
              <w:rPr>
                <w:lang w:val="es-ES_tradnl"/>
              </w:rPr>
              <w:br/>
              <w:t>TS 37.324</w:t>
            </w:r>
            <w:r w:rsidRPr="00256C9E">
              <w:rPr>
                <w:lang w:val="es-ES_tradnl"/>
              </w:rPr>
              <w:br/>
              <w:t>TS 37.340</w:t>
            </w:r>
            <w:r w:rsidRPr="00256C9E">
              <w:rPr>
                <w:lang w:val="es-ES_tradnl"/>
              </w:rPr>
              <w:br/>
              <w:t>TS 37.355</w:t>
            </w:r>
            <w:r w:rsidRPr="00256C9E">
              <w:rPr>
                <w:lang w:val="es-ES_tradnl"/>
              </w:rPr>
              <w:br/>
              <w:t>TS 37.460</w:t>
            </w:r>
            <w:r w:rsidRPr="00256C9E">
              <w:rPr>
                <w:lang w:val="es-ES_tradnl"/>
              </w:rPr>
              <w:br/>
              <w:t>TS 37.461</w:t>
            </w:r>
            <w:r w:rsidRPr="00256C9E">
              <w:rPr>
                <w:lang w:val="es-ES_tradnl"/>
              </w:rPr>
              <w:br/>
              <w:t>TS 37.462</w:t>
            </w:r>
            <w:r w:rsidRPr="00256C9E">
              <w:rPr>
                <w:lang w:val="es-ES_tradnl"/>
              </w:rPr>
              <w:br/>
              <w:t>TS 37.470</w:t>
            </w:r>
            <w:r w:rsidRPr="00256C9E">
              <w:rPr>
                <w:lang w:val="es-ES_tradnl"/>
              </w:rPr>
              <w:br/>
              <w:t>TS 37.471</w:t>
            </w:r>
            <w:r w:rsidRPr="00256C9E">
              <w:rPr>
                <w:lang w:val="es-ES_tradnl"/>
              </w:rPr>
              <w:br/>
              <w:t>TS 37.472</w:t>
            </w:r>
            <w:r w:rsidRPr="00256C9E">
              <w:rPr>
                <w:lang w:val="es-ES_tradnl"/>
              </w:rPr>
              <w:br/>
              <w:t>TS 37.473</w:t>
            </w:r>
            <w:r w:rsidRPr="00256C9E">
              <w:rPr>
                <w:lang w:val="es-ES_tradnl"/>
              </w:rPr>
              <w:br/>
              <w:t>TS 37.480</w:t>
            </w:r>
            <w:r w:rsidRPr="00256C9E">
              <w:rPr>
                <w:lang w:val="es-ES_tradnl"/>
              </w:rPr>
              <w:br/>
              <w:t>TS 37.481</w:t>
            </w:r>
            <w:r w:rsidRPr="00256C9E">
              <w:rPr>
                <w:lang w:val="es-ES_tradnl"/>
              </w:rPr>
              <w:br/>
              <w:t>TS 37.482</w:t>
            </w:r>
            <w:r w:rsidRPr="00256C9E">
              <w:rPr>
                <w:lang w:val="es-ES_tradnl"/>
              </w:rPr>
              <w:br/>
              <w:t>TS 37.483</w:t>
            </w:r>
          </w:p>
        </w:tc>
        <w:tc>
          <w:tcPr>
            <w:tcW w:w="0" w:type="auto"/>
            <w:tcBorders>
              <w:top w:val="single" w:sz="4" w:space="0" w:color="auto"/>
              <w:left w:val="single" w:sz="4" w:space="0" w:color="auto"/>
              <w:bottom w:val="single" w:sz="4" w:space="0" w:color="auto"/>
              <w:right w:val="single" w:sz="4" w:space="0" w:color="auto"/>
            </w:tcBorders>
            <w:hideMark/>
          </w:tcPr>
          <w:p w14:paraId="56600DCB" w14:textId="77777777" w:rsidR="00941FD9" w:rsidRPr="00256C9E" w:rsidRDefault="00941FD9" w:rsidP="008F5065">
            <w:pPr>
              <w:pStyle w:val="Tabletext"/>
              <w:keepNext/>
              <w:keepLines/>
              <w:jc w:val="center"/>
              <w:rPr>
                <w:lang w:val="es-ES_tradnl"/>
              </w:rPr>
            </w:pPr>
            <w:r w:rsidRPr="00256C9E">
              <w:rPr>
                <w:lang w:val="es-ES_tradnl"/>
              </w:rPr>
              <w:t>TS 38.101-5</w:t>
            </w:r>
            <w:r w:rsidRPr="00256C9E">
              <w:rPr>
                <w:lang w:val="es-ES_tradnl"/>
              </w:rPr>
              <w:br/>
              <w:t>TS 38.108</w:t>
            </w:r>
            <w:r w:rsidRPr="00256C9E">
              <w:rPr>
                <w:lang w:val="es-ES_tradnl"/>
              </w:rPr>
              <w:br/>
              <w:t xml:space="preserve">TS 38.124 </w:t>
            </w:r>
            <w:r w:rsidRPr="00256C9E">
              <w:rPr>
                <w:lang w:val="es-ES_tradnl"/>
              </w:rPr>
              <w:br/>
              <w:t>TS 38.133</w:t>
            </w:r>
          </w:p>
        </w:tc>
        <w:tc>
          <w:tcPr>
            <w:tcW w:w="0" w:type="auto"/>
            <w:tcBorders>
              <w:top w:val="single" w:sz="4" w:space="0" w:color="auto"/>
              <w:left w:val="single" w:sz="4" w:space="0" w:color="auto"/>
              <w:bottom w:val="single" w:sz="4" w:space="0" w:color="auto"/>
              <w:right w:val="single" w:sz="4" w:space="0" w:color="auto"/>
            </w:tcBorders>
            <w:hideMark/>
          </w:tcPr>
          <w:p w14:paraId="3DFE0AB9" w14:textId="77777777" w:rsidR="00941FD9" w:rsidRPr="00256C9E" w:rsidRDefault="00941FD9" w:rsidP="008F5065">
            <w:pPr>
              <w:pStyle w:val="Tabletext"/>
              <w:keepNext/>
              <w:keepLines/>
              <w:jc w:val="center"/>
              <w:rPr>
                <w:lang w:val="es-ES_tradnl"/>
              </w:rPr>
            </w:pPr>
            <w:r w:rsidRPr="00256C9E">
              <w:rPr>
                <w:lang w:val="es-ES_tradnl"/>
              </w:rPr>
              <w:t xml:space="preserve">TS 38.201 </w:t>
            </w:r>
            <w:r w:rsidRPr="00256C9E">
              <w:rPr>
                <w:lang w:val="es-ES_tradnl"/>
              </w:rPr>
              <w:br/>
              <w:t xml:space="preserve">TS 38.202 </w:t>
            </w:r>
            <w:r w:rsidRPr="00256C9E">
              <w:rPr>
                <w:lang w:val="es-ES_tradnl"/>
              </w:rPr>
              <w:br/>
              <w:t xml:space="preserve">TS 38.211 </w:t>
            </w:r>
            <w:r w:rsidRPr="00256C9E">
              <w:rPr>
                <w:lang w:val="es-ES_tradnl"/>
              </w:rPr>
              <w:br/>
              <w:t xml:space="preserve">TS 38.212 </w:t>
            </w:r>
            <w:r w:rsidRPr="00256C9E">
              <w:rPr>
                <w:lang w:val="es-ES_tradnl"/>
              </w:rPr>
              <w:br/>
              <w:t xml:space="preserve">TS 38.213 </w:t>
            </w:r>
            <w:r w:rsidRPr="00256C9E">
              <w:rPr>
                <w:lang w:val="es-ES_tradnl"/>
              </w:rPr>
              <w:br/>
              <w:t xml:space="preserve">TS 38.214 </w:t>
            </w:r>
            <w:r w:rsidRPr="00256C9E">
              <w:rPr>
                <w:lang w:val="es-ES_tradnl"/>
              </w:rPr>
              <w:br/>
              <w:t>TS 38.215</w:t>
            </w:r>
          </w:p>
        </w:tc>
        <w:tc>
          <w:tcPr>
            <w:tcW w:w="0" w:type="auto"/>
            <w:tcBorders>
              <w:top w:val="single" w:sz="4" w:space="0" w:color="auto"/>
              <w:left w:val="single" w:sz="4" w:space="0" w:color="auto"/>
              <w:bottom w:val="single" w:sz="4" w:space="0" w:color="auto"/>
              <w:right w:val="single" w:sz="4" w:space="0" w:color="auto"/>
            </w:tcBorders>
            <w:hideMark/>
          </w:tcPr>
          <w:p w14:paraId="55EE3D36" w14:textId="77777777" w:rsidR="00941FD9" w:rsidRPr="00256C9E" w:rsidRDefault="00941FD9" w:rsidP="008F5065">
            <w:pPr>
              <w:pStyle w:val="Tabletext"/>
              <w:keepNext/>
              <w:keepLines/>
              <w:jc w:val="center"/>
              <w:rPr>
                <w:lang w:val="es-ES_tradnl"/>
              </w:rPr>
            </w:pPr>
            <w:r w:rsidRPr="00256C9E">
              <w:rPr>
                <w:lang w:val="es-ES_tradnl"/>
              </w:rPr>
              <w:t xml:space="preserve">TS 38.300 </w:t>
            </w:r>
            <w:r w:rsidRPr="00256C9E">
              <w:rPr>
                <w:lang w:val="es-ES_tradnl"/>
              </w:rPr>
              <w:br/>
              <w:t xml:space="preserve">TS 38.304 </w:t>
            </w:r>
            <w:r w:rsidRPr="00256C9E">
              <w:rPr>
                <w:lang w:val="es-ES_tradnl"/>
              </w:rPr>
              <w:br/>
              <w:t xml:space="preserve">TS 38.305 </w:t>
            </w:r>
            <w:r w:rsidRPr="00256C9E">
              <w:rPr>
                <w:lang w:val="es-ES_tradnl"/>
              </w:rPr>
              <w:br/>
              <w:t xml:space="preserve">TS 38.306 </w:t>
            </w:r>
            <w:r w:rsidRPr="00256C9E">
              <w:rPr>
                <w:lang w:val="es-ES_tradnl"/>
              </w:rPr>
              <w:br/>
              <w:t xml:space="preserve">TS 38.307 </w:t>
            </w:r>
            <w:r w:rsidRPr="00256C9E">
              <w:rPr>
                <w:lang w:val="es-ES_tradnl"/>
              </w:rPr>
              <w:br/>
              <w:t xml:space="preserve">TS 38.314 </w:t>
            </w:r>
            <w:r w:rsidRPr="00256C9E">
              <w:rPr>
                <w:lang w:val="es-ES_tradnl"/>
              </w:rPr>
              <w:br/>
              <w:t xml:space="preserve">TS 38.321 </w:t>
            </w:r>
            <w:r w:rsidRPr="00256C9E">
              <w:rPr>
                <w:lang w:val="es-ES_tradnl"/>
              </w:rPr>
              <w:br/>
              <w:t xml:space="preserve">TS 38.322 </w:t>
            </w:r>
            <w:r w:rsidRPr="00256C9E">
              <w:rPr>
                <w:lang w:val="es-ES_tradnl"/>
              </w:rPr>
              <w:br/>
              <w:t xml:space="preserve">TS 38.323 </w:t>
            </w:r>
            <w:r w:rsidRPr="00256C9E">
              <w:rPr>
                <w:lang w:val="es-ES_tradnl"/>
              </w:rPr>
              <w:br/>
              <w:t xml:space="preserve">TS 38.331 </w:t>
            </w:r>
            <w:r w:rsidRPr="00256C9E">
              <w:rPr>
                <w:lang w:val="es-ES_tradnl"/>
              </w:rPr>
              <w:br/>
              <w:t>TS 38.355</w:t>
            </w:r>
          </w:p>
        </w:tc>
        <w:tc>
          <w:tcPr>
            <w:tcW w:w="0" w:type="auto"/>
            <w:tcBorders>
              <w:top w:val="single" w:sz="4" w:space="0" w:color="auto"/>
              <w:left w:val="single" w:sz="4" w:space="0" w:color="auto"/>
              <w:bottom w:val="single" w:sz="4" w:space="0" w:color="auto"/>
              <w:right w:val="single" w:sz="4" w:space="0" w:color="auto"/>
            </w:tcBorders>
            <w:hideMark/>
          </w:tcPr>
          <w:p w14:paraId="2FAF30F0" w14:textId="77777777" w:rsidR="00941FD9" w:rsidRPr="00256C9E" w:rsidRDefault="00941FD9" w:rsidP="008F5065">
            <w:pPr>
              <w:pStyle w:val="Tabletext"/>
              <w:keepNext/>
              <w:keepLines/>
              <w:jc w:val="center"/>
              <w:rPr>
                <w:lang w:val="es-ES_tradnl"/>
              </w:rPr>
            </w:pPr>
            <w:r w:rsidRPr="00256C9E">
              <w:rPr>
                <w:lang w:val="es-ES_tradnl"/>
              </w:rPr>
              <w:t xml:space="preserve">TS 38.401 </w:t>
            </w:r>
            <w:r w:rsidRPr="00256C9E">
              <w:rPr>
                <w:lang w:val="es-ES_tradnl"/>
              </w:rPr>
              <w:br/>
              <w:t xml:space="preserve">TS 38.410 </w:t>
            </w:r>
            <w:r w:rsidRPr="00256C9E">
              <w:rPr>
                <w:lang w:val="es-ES_tradnl"/>
              </w:rPr>
              <w:br/>
              <w:t xml:space="preserve">TS 38.411 </w:t>
            </w:r>
            <w:r w:rsidRPr="00256C9E">
              <w:rPr>
                <w:lang w:val="es-ES_tradnl"/>
              </w:rPr>
              <w:br/>
              <w:t xml:space="preserve">TS 38.412 </w:t>
            </w:r>
            <w:r w:rsidRPr="00256C9E">
              <w:rPr>
                <w:lang w:val="es-ES_tradnl"/>
              </w:rPr>
              <w:br/>
              <w:t xml:space="preserve">TS 38.413 </w:t>
            </w:r>
            <w:r w:rsidRPr="00256C9E">
              <w:rPr>
                <w:lang w:val="es-ES_tradnl"/>
              </w:rPr>
              <w:br/>
              <w:t xml:space="preserve">TS 38.414 </w:t>
            </w:r>
            <w:r w:rsidRPr="00256C9E">
              <w:rPr>
                <w:lang w:val="es-ES_tradnl"/>
              </w:rPr>
              <w:br/>
              <w:t xml:space="preserve">TS 38.415 </w:t>
            </w:r>
            <w:r w:rsidRPr="00256C9E">
              <w:rPr>
                <w:lang w:val="es-ES_tradnl"/>
              </w:rPr>
              <w:br/>
              <w:t xml:space="preserve">TS 38.420 </w:t>
            </w:r>
            <w:r w:rsidRPr="00256C9E">
              <w:rPr>
                <w:lang w:val="es-ES_tradnl"/>
              </w:rPr>
              <w:br/>
              <w:t xml:space="preserve">TS 38.421 </w:t>
            </w:r>
            <w:r w:rsidRPr="00256C9E">
              <w:rPr>
                <w:lang w:val="es-ES_tradnl"/>
              </w:rPr>
              <w:br/>
              <w:t xml:space="preserve">TS 38.422 </w:t>
            </w:r>
            <w:r w:rsidRPr="00256C9E">
              <w:rPr>
                <w:lang w:val="es-ES_tradnl"/>
              </w:rPr>
              <w:br/>
              <w:t xml:space="preserve">TS 38.423 </w:t>
            </w:r>
            <w:r w:rsidRPr="00256C9E">
              <w:rPr>
                <w:lang w:val="es-ES_tradnl"/>
              </w:rPr>
              <w:br/>
              <w:t xml:space="preserve">TS 38.424 </w:t>
            </w:r>
            <w:r w:rsidRPr="00256C9E">
              <w:rPr>
                <w:lang w:val="es-ES_tradnl"/>
              </w:rPr>
              <w:br/>
              <w:t xml:space="preserve">TS 38.425 </w:t>
            </w:r>
            <w:r w:rsidRPr="00256C9E">
              <w:rPr>
                <w:lang w:val="es-ES_tradnl"/>
              </w:rPr>
              <w:br/>
              <w:t xml:space="preserve">TS 38.455 </w:t>
            </w:r>
            <w:r w:rsidRPr="00256C9E">
              <w:rPr>
                <w:lang w:val="es-ES_tradnl"/>
              </w:rPr>
              <w:br/>
              <w:t xml:space="preserve">TS 38.470 </w:t>
            </w:r>
            <w:r w:rsidRPr="00256C9E">
              <w:rPr>
                <w:lang w:val="es-ES_tradnl"/>
              </w:rPr>
              <w:br/>
              <w:t xml:space="preserve">TS 38.471 </w:t>
            </w:r>
            <w:r w:rsidRPr="00256C9E">
              <w:rPr>
                <w:lang w:val="es-ES_tradnl"/>
              </w:rPr>
              <w:br/>
              <w:t xml:space="preserve">TS 38.472 </w:t>
            </w:r>
            <w:r w:rsidRPr="00256C9E">
              <w:rPr>
                <w:lang w:val="es-ES_tradnl"/>
              </w:rPr>
              <w:br/>
              <w:t xml:space="preserve">TS 38.473 </w:t>
            </w:r>
            <w:r w:rsidRPr="00256C9E">
              <w:rPr>
                <w:lang w:val="es-ES_tradnl"/>
              </w:rPr>
              <w:br/>
              <w:t>TS 38.474</w:t>
            </w:r>
          </w:p>
        </w:tc>
      </w:tr>
      <w:tr w:rsidR="00941FD9" w:rsidRPr="00256C9E" w14:paraId="10883126" w14:textId="77777777" w:rsidTr="001E13F9">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392124CA" w14:textId="77777777" w:rsidR="00941FD9" w:rsidRPr="00256C9E" w:rsidRDefault="00941FD9" w:rsidP="001E13F9">
            <w:pPr>
              <w:pStyle w:val="Tablehead"/>
              <w:rPr>
                <w:lang w:val="es-ES_tradnl"/>
              </w:rPr>
            </w:pPr>
            <w:r w:rsidRPr="00256C9E">
              <w:rPr>
                <w:lang w:val="es-ES_tradnl"/>
              </w:rPr>
              <w:t>PARTE B</w:t>
            </w:r>
          </w:p>
          <w:p w14:paraId="478D3DC9" w14:textId="77777777" w:rsidR="00941FD9" w:rsidRPr="00256C9E" w:rsidRDefault="00941FD9" w:rsidP="001E13F9">
            <w:pPr>
              <w:pStyle w:val="Tablehead"/>
              <w:rPr>
                <w:lang w:val="es-ES_tradnl" w:eastAsia="zh-CN"/>
              </w:rPr>
            </w:pPr>
            <w:r w:rsidRPr="00256C9E">
              <w:rPr>
                <w:lang w:val="es-ES_tradnl"/>
              </w:rPr>
              <w:t>Versiones de las especificaciones que deben utilizarse</w:t>
            </w:r>
          </w:p>
        </w:tc>
      </w:tr>
      <w:tr w:rsidR="00941FD9" w:rsidRPr="00256C9E" w14:paraId="5C6DAE43" w14:textId="77777777" w:rsidTr="001E13F9">
        <w:trPr>
          <w:trHeight w:val="695"/>
          <w:jc w:val="center"/>
        </w:trPr>
        <w:tc>
          <w:tcPr>
            <w:tcW w:w="5000" w:type="pct"/>
            <w:gridSpan w:val="5"/>
            <w:tcBorders>
              <w:top w:val="single" w:sz="4" w:space="0" w:color="auto"/>
              <w:left w:val="single" w:sz="4" w:space="0" w:color="auto"/>
              <w:bottom w:val="single" w:sz="4" w:space="0" w:color="auto"/>
              <w:right w:val="single" w:sz="4" w:space="0" w:color="auto"/>
            </w:tcBorders>
          </w:tcPr>
          <w:p w14:paraId="53D22C36" w14:textId="6FDA8B8E" w:rsidR="00941FD9" w:rsidRPr="00256C9E" w:rsidRDefault="00941FD9" w:rsidP="001E13F9">
            <w:pPr>
              <w:pStyle w:val="Tabletext"/>
              <w:rPr>
                <w:lang w:val="es-ES_tradnl" w:eastAsia="zh-CN"/>
              </w:rPr>
            </w:pPr>
            <w:r w:rsidRPr="00256C9E">
              <w:rPr>
                <w:sz w:val="20"/>
                <w:lang w:val="es-ES_tradnl" w:eastAsia="zh-CN"/>
              </w:rPr>
              <w:t xml:space="preserve">Las versiones específicas de las especificaciones 3GPP que deben utilizarse a los efectos de trasposición de las especificaciones enumeradas en el </w:t>
            </w:r>
            <w:r w:rsidR="004A4A4A" w:rsidRPr="00256C9E">
              <w:rPr>
                <w:sz w:val="20"/>
                <w:lang w:val="es-ES_tradnl" w:eastAsia="zh-CN"/>
              </w:rPr>
              <w:t>Cuadro</w:t>
            </w:r>
            <w:r w:rsidRPr="00256C9E">
              <w:rPr>
                <w:sz w:val="20"/>
                <w:lang w:val="es-ES_tradnl" w:eastAsia="zh-CN"/>
              </w:rPr>
              <w:t xml:space="preserve"> 2 figuran en el siguiente enlace</w:t>
            </w:r>
            <w:r w:rsidRPr="00256C9E">
              <w:rPr>
                <w:lang w:val="es-ES_tradnl" w:eastAsia="zh-CN"/>
              </w:rPr>
              <w:t>:</w:t>
            </w:r>
          </w:p>
          <w:p w14:paraId="40F6F04E" w14:textId="77777777" w:rsidR="00941FD9" w:rsidRPr="00256C9E" w:rsidRDefault="00941FD9" w:rsidP="001E13F9">
            <w:pPr>
              <w:pStyle w:val="Tabletext"/>
              <w:rPr>
                <w:lang w:val="es-ES_tradnl" w:eastAsia="zh-CN"/>
              </w:rPr>
            </w:pPr>
            <w:hyperlink r:id="rId1265" w:history="1">
              <w:r w:rsidRPr="00256C9E">
                <w:rPr>
                  <w:rStyle w:val="Hyperlink"/>
                  <w:lang w:val="es-ES_tradnl"/>
                </w:rPr>
                <w:t>https://extranet.itu.int/rsg-meetings/sg4/wp4b/GCS/Documents/IMT-2020.SAT</w:t>
              </w:r>
            </w:hyperlink>
          </w:p>
        </w:tc>
      </w:tr>
    </w:tbl>
    <w:p w14:paraId="76C31694" w14:textId="77777777" w:rsidR="00941FD9" w:rsidRPr="00256C9E" w:rsidRDefault="00941FD9" w:rsidP="00941FD9">
      <w:pPr>
        <w:pStyle w:val="Tablefin"/>
        <w:rPr>
          <w:lang w:val="es-ES_tradnl"/>
        </w:rPr>
      </w:pPr>
    </w:p>
    <w:p w14:paraId="35462E97" w14:textId="77777777" w:rsidR="00941FD9" w:rsidRPr="00256C9E" w:rsidRDefault="00941FD9" w:rsidP="00941FD9">
      <w:pPr>
        <w:rPr>
          <w:lang w:val="es-ES_tradnl" w:eastAsia="zh-CN"/>
        </w:rPr>
        <w:sectPr w:rsidR="00941FD9" w:rsidRPr="00256C9E" w:rsidSect="00616BA6">
          <w:headerReference w:type="even" r:id="rId1266"/>
          <w:headerReference w:type="default" r:id="rId1267"/>
          <w:footerReference w:type="default" r:id="rId1268"/>
          <w:headerReference w:type="first" r:id="rId1269"/>
          <w:footerReference w:type="first" r:id="rId1270"/>
          <w:footnotePr>
            <w:numRestart w:val="eachSect"/>
          </w:footnotePr>
          <w:pgSz w:w="11907" w:h="16834" w:code="9"/>
          <w:pgMar w:top="1418" w:right="1134" w:bottom="1134" w:left="1134" w:header="720" w:footer="482" w:gutter="0"/>
          <w:cols w:space="720"/>
          <w:docGrid w:linePitch="326"/>
        </w:sectPr>
      </w:pPr>
    </w:p>
    <w:p w14:paraId="60763663" w14:textId="77777777" w:rsidR="00941FD9" w:rsidRPr="00256C9E" w:rsidRDefault="00941FD9" w:rsidP="00941FD9">
      <w:pPr>
        <w:pStyle w:val="Heading3"/>
        <w:rPr>
          <w:lang w:val="es-ES_tradnl"/>
        </w:rPr>
      </w:pPr>
      <w:r w:rsidRPr="00256C9E">
        <w:rPr>
          <w:lang w:val="es-ES_tradnl" w:eastAsia="ja-JP"/>
        </w:rPr>
        <w:lastRenderedPageBreak/>
        <w:t>2.</w:t>
      </w:r>
      <w:r w:rsidRPr="00256C9E">
        <w:rPr>
          <w:lang w:val="es-ES_tradnl"/>
        </w:rPr>
        <w:t>2.1</w:t>
      </w:r>
      <w:r w:rsidRPr="00256C9E">
        <w:rPr>
          <w:lang w:val="es-ES_tradnl"/>
        </w:rPr>
        <w:tab/>
        <w:t>Títulos y sinopsis de la especificación mundial de base y las normas de trasposición</w:t>
      </w:r>
    </w:p>
    <w:p w14:paraId="32116482" w14:textId="77777777" w:rsidR="00941FD9" w:rsidRPr="00256C9E" w:rsidRDefault="00941FD9" w:rsidP="00941FD9">
      <w:pPr>
        <w:pStyle w:val="Heading4"/>
        <w:rPr>
          <w:sz w:val="26"/>
          <w:szCs w:val="26"/>
          <w:lang w:val="es-ES_tradnl"/>
        </w:rPr>
      </w:pPr>
      <w:r w:rsidRPr="00256C9E">
        <w:rPr>
          <w:lang w:val="es-ES_tradnl"/>
        </w:rPr>
        <w:t>2.2.1.1</w:t>
      </w:r>
      <w:r w:rsidRPr="00256C9E">
        <w:rPr>
          <w:lang w:val="es-ES_tradnl"/>
        </w:rPr>
        <w:tab/>
        <w:t>Introducción</w:t>
      </w:r>
    </w:p>
    <w:p w14:paraId="6049A252" w14:textId="77777777" w:rsidR="00941FD9" w:rsidRPr="00256C9E" w:rsidRDefault="00941FD9" w:rsidP="00941FD9">
      <w:pPr>
        <w:rPr>
          <w:lang w:val="es-ES_tradnl"/>
        </w:rPr>
      </w:pPr>
      <w:r w:rsidRPr="00256C9E">
        <w:rPr>
          <w:lang w:val="es-ES_tradnl"/>
        </w:rPr>
        <w:t xml:space="preserve">Los documentos normativos sobre satélites y los que se citan a continuación, previa trasposición de las especificaciones pertinentes del 3GPP, son proporcionados por </w:t>
      </w:r>
      <w:r w:rsidRPr="00256C9E">
        <w:rPr>
          <w:b/>
          <w:bCs/>
          <w:i/>
          <w:iCs/>
          <w:lang w:val="es-ES_tradnl"/>
        </w:rPr>
        <w:t xml:space="preserve">organizaciones de trasposición </w:t>
      </w:r>
      <w:r w:rsidRPr="00256C9E">
        <w:rPr>
          <w:lang w:val="es-ES_tradnl"/>
        </w:rPr>
        <w:t xml:space="preserve">como conjuntos de normas transpuestas sobre interfaces radioeléctricas de las IMT-2020 y la tecnología </w:t>
      </w:r>
      <w:r w:rsidRPr="00256C9E">
        <w:rPr>
          <w:i/>
          <w:lang w:val="es-ES_tradnl"/>
        </w:rPr>
        <w:t xml:space="preserve">5G-NTN, </w:t>
      </w:r>
      <w:r w:rsidRPr="00256C9E">
        <w:rPr>
          <w:lang w:val="es-ES_tradnl"/>
        </w:rPr>
        <w:t xml:space="preserve">y abarcan las características fundamentales de las IMT-2020 y las capacidades adicionales de </w:t>
      </w:r>
      <w:r w:rsidRPr="00256C9E">
        <w:rPr>
          <w:iCs/>
          <w:lang w:val="es-ES_tradnl"/>
        </w:rPr>
        <w:t>dicha tecnología 5G-NTN</w:t>
      </w:r>
      <w:r w:rsidRPr="00256C9E">
        <w:rPr>
          <w:lang w:val="es-ES_tradnl"/>
        </w:rPr>
        <w:t>, ambas objeto de mejoras ininterrumpidas para su ulterior aplicación a las comunicaciones por satélite.</w:t>
      </w:r>
    </w:p>
    <w:p w14:paraId="03E50E7E" w14:textId="77777777" w:rsidR="00941FD9" w:rsidRPr="00256C9E" w:rsidRDefault="00941FD9" w:rsidP="00941FD9">
      <w:pPr>
        <w:pStyle w:val="Heading4"/>
        <w:rPr>
          <w:lang w:val="es-ES_tradnl"/>
        </w:rPr>
      </w:pPr>
      <w:r w:rsidRPr="00256C9E">
        <w:rPr>
          <w:lang w:val="es-ES_tradnl"/>
        </w:rPr>
        <w:t>2.2.1.2</w:t>
      </w:r>
      <w:r w:rsidRPr="00256C9E">
        <w:rPr>
          <w:lang w:val="es-ES_tradnl"/>
        </w:rPr>
        <w:tab/>
        <w:t>Capa radioeléctrica 1</w:t>
      </w:r>
    </w:p>
    <w:p w14:paraId="05699E11" w14:textId="77777777" w:rsidR="00941FD9" w:rsidRPr="00256C9E" w:rsidRDefault="00941FD9" w:rsidP="00941FD9">
      <w:pPr>
        <w:pStyle w:val="Heading5"/>
        <w:rPr>
          <w:lang w:val="es-ES_tradnl"/>
        </w:rPr>
      </w:pPr>
      <w:r w:rsidRPr="00256C9E">
        <w:rPr>
          <w:lang w:val="es-ES_tradnl"/>
        </w:rPr>
        <w:t>2.2.1.2.1</w:t>
      </w:r>
      <w:r w:rsidRPr="00256C9E">
        <w:rPr>
          <w:lang w:val="es-ES_tradnl"/>
        </w:rPr>
        <w:tab/>
        <w:t>TS 38.201</w:t>
      </w:r>
    </w:p>
    <w:p w14:paraId="3FE19EAF" w14:textId="77777777" w:rsidR="00941FD9" w:rsidRPr="00256C9E" w:rsidRDefault="00941FD9" w:rsidP="00941FD9">
      <w:pPr>
        <w:pStyle w:val="Headingb"/>
        <w:rPr>
          <w:sz w:val="21"/>
          <w:lang w:val="es-ES_tradnl"/>
        </w:rPr>
      </w:pPr>
      <w:bookmarkStart w:id="435" w:name="_Toc56152516"/>
      <w:bookmarkStart w:id="436" w:name="_Toc56153896"/>
      <w:bookmarkStart w:id="437" w:name="_Toc94533008"/>
      <w:bookmarkStart w:id="438" w:name="_Toc94533478"/>
      <w:r w:rsidRPr="00256C9E">
        <w:rPr>
          <w:lang w:val="es-ES_tradnl"/>
        </w:rPr>
        <w:t>NR; Capa física; descripción general</w:t>
      </w:r>
      <w:bookmarkEnd w:id="435"/>
      <w:bookmarkEnd w:id="436"/>
      <w:bookmarkEnd w:id="437"/>
      <w:bookmarkEnd w:id="438"/>
    </w:p>
    <w:p w14:paraId="4D91755E" w14:textId="77777777" w:rsidR="00941FD9" w:rsidRPr="00256C9E" w:rsidRDefault="00941FD9" w:rsidP="00D85559">
      <w:pPr>
        <w:rPr>
          <w:lang w:val="es-ES_tradnl"/>
        </w:rPr>
      </w:pPr>
      <w:r w:rsidRPr="00256C9E">
        <w:rPr>
          <w:lang w:val="es-ES_tradnl"/>
        </w:rPr>
        <w:t>Este documento proporciona una descripción general de la capa física de la interfaz radioeléctrica NR. Además, describe la estructura de las especificaciones de la capa física del 3GPP, a saber, la serie TS 38.200.</w:t>
      </w:r>
    </w:p>
    <w:p w14:paraId="60507029" w14:textId="146F4270" w:rsidR="00941FD9" w:rsidRPr="00256C9E" w:rsidRDefault="00941FD9"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rFonts w:ascii="Arial" w:hAnsi="Arial" w:cs="Arial"/>
          <w:szCs w:val="24"/>
          <w:lang w:val="es-ES_tradnl" w:eastAsia="en-GB"/>
        </w:rPr>
        <w:tab/>
      </w:r>
      <w:r w:rsidR="00F1137E" w:rsidRPr="00256C9E">
        <w:rPr>
          <w:b/>
          <w:bCs/>
          <w:color w:val="000000"/>
          <w:sz w:val="18"/>
          <w:szCs w:val="18"/>
          <w:lang w:val="es-ES_tradnl" w:eastAsia="en-GB"/>
        </w:rPr>
        <w:t>Núm.</w:t>
      </w:r>
      <w:r w:rsidRPr="00256C9E">
        <w:rPr>
          <w:b/>
          <w:bCs/>
          <w:color w:val="000000"/>
          <w:sz w:val="18"/>
          <w:szCs w:val="18"/>
          <w:lang w:val="es-ES_tradnl" w:eastAsia="en-GB"/>
        </w:rPr>
        <w:t xml:space="preserve"> de documento</w:t>
      </w:r>
      <w:r w:rsidRPr="00256C9E">
        <w:rPr>
          <w:rFonts w:ascii="Arial" w:hAnsi="Arial" w:cs="Arial"/>
          <w:szCs w:val="24"/>
          <w:lang w:val="es-ES_tradnl" w:eastAsia="en-GB"/>
        </w:rPr>
        <w:tab/>
      </w:r>
      <w:r w:rsidRPr="00256C9E">
        <w:rPr>
          <w:b/>
          <w:bCs/>
          <w:color w:val="000000"/>
          <w:sz w:val="18"/>
          <w:szCs w:val="18"/>
          <w:lang w:val="es-ES_tradnl" w:eastAsia="en-GB"/>
        </w:rPr>
        <w:t>Versión</w:t>
      </w:r>
      <w:r w:rsidRPr="00256C9E">
        <w:rPr>
          <w:rFonts w:ascii="Arial" w:hAnsi="Arial" w:cs="Arial"/>
          <w:szCs w:val="24"/>
          <w:lang w:val="es-ES_tradnl" w:eastAsia="en-GB"/>
        </w:rPr>
        <w:tab/>
      </w:r>
      <w:r w:rsidRPr="00256C9E">
        <w:rPr>
          <w:b/>
          <w:bCs/>
          <w:color w:val="000000"/>
          <w:sz w:val="18"/>
          <w:szCs w:val="18"/>
          <w:lang w:val="es-ES_tradnl" w:eastAsia="en-GB"/>
        </w:rPr>
        <w:t>Situación</w:t>
      </w:r>
      <w:r w:rsidRPr="00256C9E">
        <w:rPr>
          <w:rFonts w:ascii="Arial" w:hAnsi="Arial" w:cs="Arial"/>
          <w:szCs w:val="24"/>
          <w:lang w:val="es-ES_tradnl" w:eastAsia="en-GB"/>
        </w:rPr>
        <w:tab/>
      </w:r>
      <w:r w:rsidRPr="00256C9E">
        <w:rPr>
          <w:b/>
          <w:bCs/>
          <w:color w:val="000000"/>
          <w:sz w:val="18"/>
          <w:szCs w:val="18"/>
          <w:lang w:val="es-ES_tradnl" w:eastAsia="en-GB"/>
        </w:rPr>
        <w:t>Fecha de publicación</w:t>
      </w:r>
      <w:r w:rsidRPr="00256C9E">
        <w:rPr>
          <w:rFonts w:ascii="Arial" w:hAnsi="Arial" w:cs="Arial"/>
          <w:szCs w:val="24"/>
          <w:lang w:val="es-ES_tradnl" w:eastAsia="en-GB"/>
        </w:rPr>
        <w:tab/>
      </w:r>
      <w:r w:rsidRPr="00256C9E">
        <w:rPr>
          <w:b/>
          <w:bCs/>
          <w:color w:val="000000"/>
          <w:sz w:val="18"/>
          <w:szCs w:val="18"/>
          <w:lang w:val="es-ES_tradnl" w:eastAsia="en-GB"/>
        </w:rPr>
        <w:t>Localización</w:t>
      </w:r>
    </w:p>
    <w:p w14:paraId="08EBCD02" w14:textId="118B0A08"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59247FB8" w14:textId="77E344C9"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ATIS.3GPP.38.201.V17.0.0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271" w:anchor="Rel-17" w:history="1">
        <w:r w:rsidRPr="00256C9E">
          <w:rPr>
            <w:color w:val="0563C1"/>
            <w:sz w:val="18"/>
            <w:szCs w:val="18"/>
            <w:u w:val="single"/>
            <w:lang w:val="es-ES_tradnl" w:eastAsia="en-GB"/>
          </w:rPr>
          <w:t>https://www.atis.org/3gpp-transpositions - Rel-17</w:t>
        </w:r>
      </w:hyperlink>
    </w:p>
    <w:p w14:paraId="6844A64F" w14:textId="06CD25B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CCSA.3GPP.38.201.V17.0.0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272" w:history="1">
        <w:r w:rsidRPr="00256C9E">
          <w:rPr>
            <w:color w:val="0563C1"/>
            <w:sz w:val="18"/>
            <w:szCs w:val="18"/>
            <w:u w:val="single"/>
            <w:lang w:val="es-ES_tradnl" w:eastAsia="en-GB"/>
          </w:rPr>
          <w:t>https://www.ccsa.org.cn/api/portalsFile/downloadOldFile?type=17&amp;oldFileUrl=NTN/RIT/CCSA.3GPP.38.201.V17.0.0.doc</w:t>
        </w:r>
      </w:hyperlink>
    </w:p>
    <w:p w14:paraId="2CAD1731" w14:textId="6BC6640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138 201 V17.0.0 (2022-05)</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11.05.2022</w:t>
      </w:r>
      <w:r w:rsidRPr="00256C9E">
        <w:rPr>
          <w:rFonts w:ascii="Arial" w:hAnsi="Arial" w:cs="Arial"/>
          <w:szCs w:val="24"/>
          <w:lang w:val="es-ES_tradnl" w:eastAsia="en-GB"/>
        </w:rPr>
        <w:tab/>
      </w:r>
      <w:hyperlink r:id="rId1273" w:history="1">
        <w:r w:rsidRPr="00256C9E">
          <w:rPr>
            <w:color w:val="0563C1"/>
            <w:sz w:val="18"/>
            <w:szCs w:val="18"/>
            <w:u w:val="single"/>
            <w:lang w:val="es-ES_tradnl" w:eastAsia="en-GB"/>
          </w:rPr>
          <w:t>https://www.etsi.org/deliver/etsi_ts/138200_138299/138201/17.00.00_60/ts_138201v170000p.pdf</w:t>
        </w:r>
      </w:hyperlink>
    </w:p>
    <w:p w14:paraId="075F7B43" w14:textId="4FDC9A1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38.201-17.0.0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1274" w:history="1">
        <w:r w:rsidRPr="00256C9E">
          <w:rPr>
            <w:color w:val="0563C1"/>
            <w:sz w:val="18"/>
            <w:szCs w:val="18"/>
            <w:u w:val="single"/>
            <w:lang w:val="es-ES_tradnl" w:eastAsia="en-GB"/>
          </w:rPr>
          <w:t>https://members.tsdsi.in/s/93kPQABXmpra9ec</w:t>
        </w:r>
      </w:hyperlink>
    </w:p>
    <w:p w14:paraId="75085F40" w14:textId="66091CB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TTAT.3G-38.201V17.0.0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14.03.2022</w:t>
      </w:r>
      <w:r w:rsidRPr="00256C9E">
        <w:rPr>
          <w:rFonts w:ascii="Arial" w:hAnsi="Arial" w:cs="Arial"/>
          <w:szCs w:val="24"/>
          <w:lang w:val="es-ES_tradnl" w:eastAsia="en-GB"/>
        </w:rPr>
        <w:tab/>
      </w:r>
      <w:hyperlink r:id="rId1275" w:history="1">
        <w:r w:rsidRPr="00256C9E">
          <w:rPr>
            <w:color w:val="0563C1"/>
            <w:sz w:val="18"/>
            <w:szCs w:val="18"/>
            <w:u w:val="single"/>
            <w:lang w:val="es-ES_tradnl" w:eastAsia="en-GB"/>
          </w:rPr>
          <w:t>https://www.tta.or.kr/eng/ttaSearchEngView.do?key=461&amp;searchStandardNo=TTAT.3G-38.201V17.0.0&amp;searchCate=TTAS</w:t>
        </w:r>
      </w:hyperlink>
    </w:p>
    <w:p w14:paraId="5D3B1701" w14:textId="39170E1F"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3EEE6BD6" w14:textId="14CD8706"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ATIS.3GPP.38.201.V18.0.0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276" w:anchor="Rel-18" w:history="1">
        <w:r w:rsidRPr="00256C9E">
          <w:rPr>
            <w:color w:val="0563C1"/>
            <w:sz w:val="18"/>
            <w:szCs w:val="18"/>
            <w:u w:val="single"/>
            <w:lang w:val="es-ES_tradnl" w:eastAsia="en-GB"/>
          </w:rPr>
          <w:t>https://www.atis.org/3gpp-transpositions - Rel-18</w:t>
        </w:r>
      </w:hyperlink>
    </w:p>
    <w:p w14:paraId="5BABCEDA" w14:textId="41BF113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CCSA.3GPP.38.201.V18.0.0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277" w:history="1">
        <w:r w:rsidRPr="00256C9E">
          <w:rPr>
            <w:color w:val="0563C1"/>
            <w:sz w:val="18"/>
            <w:szCs w:val="18"/>
            <w:u w:val="single"/>
            <w:lang w:val="es-ES_tradnl" w:eastAsia="en-GB"/>
          </w:rPr>
          <w:t>https://www.ccsa.org.cn/api/portalsFile/downloadOldFile?type=17&amp;oldFileUrl=NTN/RIT/CCSA.3GPP.38.201.V18.0.0.doc</w:t>
        </w:r>
      </w:hyperlink>
    </w:p>
    <w:p w14:paraId="692B606D" w14:textId="6645D76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138 201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27.05.2024</w:t>
      </w:r>
      <w:r w:rsidRPr="00256C9E">
        <w:rPr>
          <w:rFonts w:ascii="Arial" w:hAnsi="Arial" w:cs="Arial"/>
          <w:szCs w:val="24"/>
          <w:lang w:val="es-ES_tradnl" w:eastAsia="en-GB"/>
        </w:rPr>
        <w:tab/>
      </w:r>
      <w:hyperlink r:id="rId1278" w:history="1">
        <w:r w:rsidRPr="00256C9E">
          <w:rPr>
            <w:color w:val="0563C1"/>
            <w:sz w:val="18"/>
            <w:szCs w:val="18"/>
            <w:u w:val="single"/>
            <w:lang w:val="es-ES_tradnl" w:eastAsia="en-GB"/>
          </w:rPr>
          <w:t>https://www.etsi.org/deliver/etsi_ts/138200_138299/138201/18.00.00_60/ts_138201v180000p.pdf</w:t>
        </w:r>
      </w:hyperlink>
    </w:p>
    <w:p w14:paraId="401F30A1" w14:textId="6632754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38.201 -18.0.0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279" w:history="1">
        <w:r w:rsidRPr="00256C9E">
          <w:rPr>
            <w:color w:val="0563C1"/>
            <w:sz w:val="18"/>
            <w:szCs w:val="18"/>
            <w:u w:val="single"/>
            <w:lang w:val="es-ES_tradnl" w:eastAsia="en-GB"/>
          </w:rPr>
          <w:t>https://members.tsdsi.in/s/f4j8DgWSikwnkmk</w:t>
        </w:r>
      </w:hyperlink>
    </w:p>
    <w:p w14:paraId="07997412" w14:textId="5F7E7A4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TTAT.3G-38.201V18.0.0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13.02.2024</w:t>
      </w:r>
      <w:r w:rsidRPr="00256C9E">
        <w:rPr>
          <w:rFonts w:ascii="Arial" w:hAnsi="Arial" w:cs="Arial"/>
          <w:szCs w:val="24"/>
          <w:lang w:val="es-ES_tradnl" w:eastAsia="en-GB"/>
        </w:rPr>
        <w:tab/>
      </w:r>
      <w:hyperlink r:id="rId1280" w:history="1">
        <w:r w:rsidRPr="00256C9E">
          <w:rPr>
            <w:color w:val="0563C1"/>
            <w:sz w:val="18"/>
            <w:szCs w:val="18"/>
            <w:u w:val="single"/>
            <w:lang w:val="es-ES_tradnl" w:eastAsia="en-GB"/>
          </w:rPr>
          <w:t>https://www.tta.or.kr/eng/ttaSearchEngView.do?key=461&amp;searchStandardNo=TTAT.3G-38.201V18.0.0&amp;searchCate=TTAS</w:t>
        </w:r>
      </w:hyperlink>
    </w:p>
    <w:p w14:paraId="25069961" w14:textId="77777777" w:rsidR="00941FD9" w:rsidRPr="00256C9E" w:rsidRDefault="00941FD9" w:rsidP="00941FD9">
      <w:pPr>
        <w:pStyle w:val="Heading5"/>
        <w:rPr>
          <w:lang w:val="es-ES_tradnl"/>
        </w:rPr>
      </w:pPr>
      <w:r w:rsidRPr="00256C9E">
        <w:rPr>
          <w:lang w:val="es-ES_tradnl"/>
        </w:rPr>
        <w:t>2.2.1.2.2</w:t>
      </w:r>
      <w:r w:rsidRPr="00256C9E">
        <w:rPr>
          <w:lang w:val="es-ES_tradnl"/>
        </w:rPr>
        <w:tab/>
        <w:t>TS 38.202</w:t>
      </w:r>
    </w:p>
    <w:p w14:paraId="0936D29E" w14:textId="77777777" w:rsidR="00941FD9" w:rsidRPr="00256C9E" w:rsidRDefault="00941FD9" w:rsidP="00941FD9">
      <w:pPr>
        <w:pStyle w:val="Headingb"/>
        <w:rPr>
          <w:lang w:val="es-ES_tradnl"/>
        </w:rPr>
      </w:pPr>
      <w:bookmarkStart w:id="439" w:name="_Toc56152517"/>
      <w:bookmarkStart w:id="440" w:name="_Toc56153897"/>
      <w:bookmarkStart w:id="441" w:name="_Toc94533009"/>
      <w:bookmarkStart w:id="442" w:name="_Toc94533479"/>
      <w:r w:rsidRPr="00256C9E">
        <w:rPr>
          <w:lang w:val="es-ES_tradnl"/>
        </w:rPr>
        <w:t xml:space="preserve">NR; </w:t>
      </w:r>
      <w:bookmarkEnd w:id="439"/>
      <w:bookmarkEnd w:id="440"/>
      <w:bookmarkEnd w:id="441"/>
      <w:bookmarkEnd w:id="442"/>
      <w:r w:rsidRPr="00256C9E">
        <w:rPr>
          <w:lang w:val="es-ES_tradnl"/>
        </w:rPr>
        <w:t>servicios que presta la capa física</w:t>
      </w:r>
    </w:p>
    <w:p w14:paraId="173AA99A" w14:textId="77777777" w:rsidR="00941FD9" w:rsidRPr="00256C9E" w:rsidRDefault="00941FD9" w:rsidP="00D85559">
      <w:pPr>
        <w:rPr>
          <w:b/>
          <w:lang w:val="es-ES_tradnl"/>
        </w:rPr>
      </w:pPr>
      <w:r w:rsidRPr="00256C9E">
        <w:rPr>
          <w:lang w:val="es-ES_tradnl"/>
        </w:rPr>
        <w:t>Este documento constituye una especificación técnica de los servicios que presta la capa física 5G-NR a las capas superiores.</w:t>
      </w:r>
    </w:p>
    <w:p w14:paraId="4089473F" w14:textId="777AFD5E"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bookmarkStart w:id="443" w:name="_Hlk211244318"/>
      <w:r w:rsidRPr="00256C9E">
        <w:rPr>
          <w:b/>
          <w:bCs/>
          <w:color w:val="000000"/>
          <w:sz w:val="18"/>
          <w:szCs w:val="18"/>
          <w:lang w:val="es-ES_tradnl" w:eastAsia="en-GB"/>
        </w:rPr>
        <w:lastRenderedPageBreak/>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6D7F0E9B" w14:textId="65905E77" w:rsidR="00941FD9" w:rsidRPr="00256C9E" w:rsidRDefault="00F1137E" w:rsidP="00941FD9">
      <w:pPr>
        <w:keepNext/>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3E603E87" w14:textId="460759D7"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ATIS.3GPP.38.202.V17.5.0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281" w:anchor="Rel-17" w:history="1">
        <w:r w:rsidRPr="00256C9E">
          <w:rPr>
            <w:color w:val="0563C1"/>
            <w:sz w:val="18"/>
            <w:szCs w:val="18"/>
            <w:u w:val="single"/>
            <w:lang w:val="es-ES_tradnl" w:eastAsia="en-GB"/>
          </w:rPr>
          <w:t>https://www.atis.org/3gpp-transpositions - Rel-17</w:t>
        </w:r>
      </w:hyperlink>
    </w:p>
    <w:p w14:paraId="0D4BA261" w14:textId="785F9CC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CCSA.3GPP.38.202.V17.5.0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282" w:history="1">
        <w:r w:rsidRPr="00256C9E">
          <w:rPr>
            <w:color w:val="0563C1"/>
            <w:sz w:val="18"/>
            <w:szCs w:val="18"/>
            <w:u w:val="single"/>
            <w:lang w:val="es-ES_tradnl" w:eastAsia="en-GB"/>
          </w:rPr>
          <w:t>https://www.ccsa.org.cn/api/portalsFile/downloadOldFile?type=17&amp;oldFileUrl=NTN/RIT/CCSA.3GPP.38.202.V17.5.0.do</w:t>
        </w:r>
      </w:hyperlink>
      <w:hyperlink r:id="rId1283" w:history="1">
        <w:r w:rsidRPr="00256C9E">
          <w:rPr>
            <w:color w:val="0563C1"/>
            <w:sz w:val="18"/>
            <w:szCs w:val="18"/>
            <w:u w:val="single"/>
            <w:lang w:val="es-ES_tradnl" w:eastAsia="en-GB"/>
          </w:rPr>
          <w:t>cx</w:t>
        </w:r>
      </w:hyperlink>
    </w:p>
    <w:p w14:paraId="29A114D8" w14:textId="743736EF"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138 202 V17.5.0 (2024-02)</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01.02.2024</w:t>
      </w:r>
      <w:r w:rsidRPr="00256C9E">
        <w:rPr>
          <w:rFonts w:ascii="Arial" w:hAnsi="Arial" w:cs="Arial"/>
          <w:szCs w:val="24"/>
          <w:lang w:val="es-ES_tradnl" w:eastAsia="en-GB"/>
        </w:rPr>
        <w:tab/>
      </w:r>
      <w:hyperlink r:id="rId1284" w:history="1">
        <w:r w:rsidRPr="00256C9E">
          <w:rPr>
            <w:color w:val="0563C1"/>
            <w:sz w:val="18"/>
            <w:szCs w:val="18"/>
            <w:u w:val="single"/>
            <w:lang w:val="es-ES_tradnl" w:eastAsia="en-GB"/>
          </w:rPr>
          <w:t>https://www.etsi.org/deliver/etsi_ts/138200_138299/138202/17.05.00_60/ts_138202v170500p.pdf</w:t>
        </w:r>
      </w:hyperlink>
    </w:p>
    <w:p w14:paraId="23A95F63" w14:textId="066ED83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38.202-17.5.0 V1.4.0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29.05.2024</w:t>
      </w:r>
      <w:r w:rsidRPr="00256C9E">
        <w:rPr>
          <w:rFonts w:ascii="Arial" w:hAnsi="Arial" w:cs="Arial"/>
          <w:szCs w:val="24"/>
          <w:lang w:val="es-ES_tradnl" w:eastAsia="en-GB"/>
        </w:rPr>
        <w:tab/>
      </w:r>
      <w:hyperlink r:id="rId1285" w:history="1">
        <w:r w:rsidRPr="00256C9E">
          <w:rPr>
            <w:color w:val="0563C1"/>
            <w:sz w:val="18"/>
            <w:szCs w:val="18"/>
            <w:u w:val="single"/>
            <w:lang w:val="es-ES_tradnl" w:eastAsia="en-GB"/>
          </w:rPr>
          <w:t>https://members.tsdsi.in/s/6koBLoiigxgSWXy</w:t>
        </w:r>
      </w:hyperlink>
    </w:p>
    <w:p w14:paraId="33BD264B" w14:textId="23C117C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TTAT.3G-38.202V17.5.0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08.05.2024</w:t>
      </w:r>
      <w:r w:rsidRPr="00256C9E">
        <w:rPr>
          <w:rFonts w:ascii="Arial" w:hAnsi="Arial" w:cs="Arial"/>
          <w:szCs w:val="24"/>
          <w:lang w:val="es-ES_tradnl" w:eastAsia="en-GB"/>
        </w:rPr>
        <w:tab/>
      </w:r>
      <w:hyperlink r:id="rId1286" w:history="1">
        <w:r w:rsidRPr="00256C9E">
          <w:rPr>
            <w:color w:val="0563C1"/>
            <w:sz w:val="18"/>
            <w:szCs w:val="18"/>
            <w:u w:val="single"/>
            <w:lang w:val="es-ES_tradnl" w:eastAsia="en-GB"/>
          </w:rPr>
          <w:t>https://www.tta.or.kr/eng/ttaSearchEngView.do?key=461&amp;searchStandardNo=TTAT.3G-38.202V17.5.0&amp;searchCate=TTAS</w:t>
        </w:r>
      </w:hyperlink>
    </w:p>
    <w:p w14:paraId="7A72D01A" w14:textId="5317BF3B"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21A672E1" w14:textId="102AB72F"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ATIS.3GPP.38.202.V18.4.0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287" w:anchor="Rel-18" w:history="1">
        <w:r w:rsidRPr="00256C9E">
          <w:rPr>
            <w:color w:val="0563C1"/>
            <w:sz w:val="18"/>
            <w:szCs w:val="18"/>
            <w:u w:val="single"/>
            <w:lang w:val="es-ES_tradnl" w:eastAsia="en-GB"/>
          </w:rPr>
          <w:t>https://www.atis.org/3gpp-transpositions - Rel-18</w:t>
        </w:r>
      </w:hyperlink>
    </w:p>
    <w:p w14:paraId="0991D7EA" w14:textId="2626255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CCSA.3GPP.38.202.V18.4.0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288" w:history="1">
        <w:r w:rsidRPr="00256C9E">
          <w:rPr>
            <w:color w:val="0563C1"/>
            <w:sz w:val="18"/>
            <w:szCs w:val="18"/>
            <w:u w:val="single"/>
            <w:lang w:val="es-ES_tradnl" w:eastAsia="en-GB"/>
          </w:rPr>
          <w:t>https://www.ccsa.org.cn/api/portalsFile/downloadOldFile?type=17&amp;oldFileUrl=NTN/RIT/CCSA.3GPP.38.202.V18.4.0.do</w:t>
        </w:r>
      </w:hyperlink>
      <w:hyperlink r:id="rId1289" w:history="1">
        <w:r w:rsidRPr="00256C9E">
          <w:rPr>
            <w:color w:val="0563C1"/>
            <w:sz w:val="18"/>
            <w:szCs w:val="18"/>
            <w:u w:val="single"/>
            <w:lang w:val="es-ES_tradnl" w:eastAsia="en-GB"/>
          </w:rPr>
          <w:t>cx</w:t>
        </w:r>
      </w:hyperlink>
    </w:p>
    <w:p w14:paraId="3B14EBFF" w14:textId="27BD297F"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138 202 V18.4.0 (2024-10)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02.10.2024</w:t>
      </w:r>
      <w:r w:rsidRPr="00256C9E">
        <w:rPr>
          <w:rFonts w:ascii="Arial" w:hAnsi="Arial" w:cs="Arial"/>
          <w:szCs w:val="24"/>
          <w:lang w:val="es-ES_tradnl" w:eastAsia="en-GB"/>
        </w:rPr>
        <w:tab/>
      </w:r>
      <w:hyperlink r:id="rId1290" w:history="1">
        <w:r w:rsidRPr="00256C9E">
          <w:rPr>
            <w:color w:val="0563C1"/>
            <w:sz w:val="18"/>
            <w:szCs w:val="18"/>
            <w:u w:val="single"/>
            <w:lang w:val="es-ES_tradnl" w:eastAsia="en-GB"/>
          </w:rPr>
          <w:t>https://www.etsi.org/deliver/etsi_ts/138200_138299/138202/18.04.00_60/ts_138202v180400p.pdf</w:t>
        </w:r>
      </w:hyperlink>
    </w:p>
    <w:p w14:paraId="2CAE741F" w14:textId="1DEC909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38.202- 18.4.0 V1.1.0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291" w:history="1">
        <w:r w:rsidRPr="00256C9E">
          <w:rPr>
            <w:color w:val="0563C1"/>
            <w:sz w:val="18"/>
            <w:szCs w:val="18"/>
            <w:u w:val="single"/>
            <w:lang w:val="es-ES_tradnl" w:eastAsia="en-GB"/>
          </w:rPr>
          <w:t>https://members.tsdsi.in/s/pm2MeNYaNzMi9G7</w:t>
        </w:r>
      </w:hyperlink>
    </w:p>
    <w:p w14:paraId="3BA9A4F9" w14:textId="237AC37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TTAT.3G-38.202V18.4.0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292" w:history="1">
        <w:r w:rsidRPr="00256C9E">
          <w:rPr>
            <w:color w:val="0563C1"/>
            <w:sz w:val="18"/>
            <w:szCs w:val="18"/>
            <w:u w:val="single"/>
            <w:lang w:val="es-ES_tradnl" w:eastAsia="en-GB"/>
          </w:rPr>
          <w:t>https://www.tta.or.kr/eng/ttaSearchEngView.do?key=461&amp;searchStandardNo=TTAT.3G-38.202V18.4.0&amp;searchCate=TTAS</w:t>
        </w:r>
      </w:hyperlink>
    </w:p>
    <w:bookmarkEnd w:id="443"/>
    <w:p w14:paraId="762ACAE2" w14:textId="77777777" w:rsidR="00941FD9" w:rsidRPr="00256C9E" w:rsidRDefault="00941FD9" w:rsidP="00941FD9">
      <w:pPr>
        <w:pStyle w:val="Heading5"/>
        <w:rPr>
          <w:lang w:val="es-ES_tradnl"/>
        </w:rPr>
      </w:pPr>
      <w:r w:rsidRPr="00256C9E">
        <w:rPr>
          <w:lang w:val="es-ES_tradnl"/>
        </w:rPr>
        <w:t>2.2.1.2.3</w:t>
      </w:r>
      <w:r w:rsidRPr="00256C9E">
        <w:rPr>
          <w:lang w:val="es-ES_tradnl"/>
        </w:rPr>
        <w:tab/>
        <w:t>TS 38.211</w:t>
      </w:r>
    </w:p>
    <w:p w14:paraId="62B6258D" w14:textId="77777777" w:rsidR="00941FD9" w:rsidRPr="00256C9E" w:rsidRDefault="00941FD9" w:rsidP="00941FD9">
      <w:pPr>
        <w:pStyle w:val="Headingb"/>
        <w:rPr>
          <w:lang w:val="es-ES_tradnl"/>
        </w:rPr>
      </w:pPr>
      <w:r w:rsidRPr="00256C9E">
        <w:rPr>
          <w:lang w:val="es-ES_tradnl"/>
        </w:rPr>
        <w:t>NR; canales físicos y modulación</w:t>
      </w:r>
    </w:p>
    <w:p w14:paraId="00CB9055" w14:textId="77777777" w:rsidR="00941FD9" w:rsidRPr="00256C9E" w:rsidRDefault="00941FD9" w:rsidP="00D85559">
      <w:pPr>
        <w:rPr>
          <w:lang w:val="es-ES_tradnl"/>
        </w:rPr>
      </w:pPr>
      <w:r w:rsidRPr="00256C9E">
        <w:rPr>
          <w:lang w:val="es-ES_tradnl"/>
        </w:rPr>
        <w:t>Este documento describe los canales físicos y las señales 5G-NR.</w:t>
      </w:r>
    </w:p>
    <w:p w14:paraId="1C6CB4E5" w14:textId="4802A83A"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bookmarkStart w:id="444" w:name="_Hlk211244510"/>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11646886" w14:textId="61FE5A63"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540A858D" w14:textId="3F9ABB3B"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ATIS.3GPP.38.211.V17.9.0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293" w:anchor="Rel-17" w:history="1">
        <w:r w:rsidRPr="00256C9E">
          <w:rPr>
            <w:color w:val="0563C1"/>
            <w:sz w:val="18"/>
            <w:szCs w:val="18"/>
            <w:u w:val="single"/>
            <w:lang w:val="es-ES_tradnl" w:eastAsia="en-GB"/>
          </w:rPr>
          <w:t>https://www.atis.org/3gpp-transpositions - Rel-17</w:t>
        </w:r>
      </w:hyperlink>
    </w:p>
    <w:p w14:paraId="32B26281" w14:textId="5AF2D8C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CCSA.3GPP.38.211.V17.9.0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294" w:history="1">
        <w:r w:rsidRPr="00256C9E">
          <w:rPr>
            <w:color w:val="0563C1"/>
            <w:sz w:val="18"/>
            <w:szCs w:val="18"/>
            <w:u w:val="single"/>
            <w:lang w:val="es-ES_tradnl" w:eastAsia="en-GB"/>
          </w:rPr>
          <w:t>https://www.ccsa.org.cn/api/portalsFile/downloadOldFile?type=17&amp;oldFileUrl=NTN/RIT/CCSA.3GPP.38.211.V17.9.0.do</w:t>
        </w:r>
      </w:hyperlink>
      <w:hyperlink r:id="rId1295" w:history="1">
        <w:r w:rsidRPr="00256C9E">
          <w:rPr>
            <w:color w:val="0563C1"/>
            <w:sz w:val="18"/>
            <w:szCs w:val="18"/>
            <w:u w:val="single"/>
            <w:lang w:val="es-ES_tradnl" w:eastAsia="en-GB"/>
          </w:rPr>
          <w:t>cx</w:t>
        </w:r>
      </w:hyperlink>
    </w:p>
    <w:p w14:paraId="0079BCCB" w14:textId="4BFE8DC2"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138 211 V17.9.0 (2024-10)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02.10.2024</w:t>
      </w:r>
      <w:r w:rsidRPr="00256C9E">
        <w:rPr>
          <w:rFonts w:ascii="Arial" w:hAnsi="Arial" w:cs="Arial"/>
          <w:szCs w:val="24"/>
          <w:lang w:val="es-ES_tradnl" w:eastAsia="en-GB"/>
        </w:rPr>
        <w:tab/>
      </w:r>
      <w:hyperlink r:id="rId1296" w:history="1">
        <w:r w:rsidRPr="00256C9E">
          <w:rPr>
            <w:color w:val="0563C1"/>
            <w:sz w:val="18"/>
            <w:szCs w:val="18"/>
            <w:u w:val="single"/>
            <w:lang w:val="es-ES_tradnl" w:eastAsia="en-GB"/>
          </w:rPr>
          <w:t>https://www.etsi.org/deliver/etsi_ts/138200_138299/138211/17.09.00_60/ts_138211v170900p.pdf</w:t>
        </w:r>
      </w:hyperlink>
    </w:p>
    <w:p w14:paraId="594C67A0" w14:textId="014B23D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38.211-17.9.0 V1.8.0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297" w:history="1">
        <w:r w:rsidRPr="00256C9E">
          <w:rPr>
            <w:color w:val="0563C1"/>
            <w:sz w:val="18"/>
            <w:szCs w:val="18"/>
            <w:u w:val="single"/>
            <w:lang w:val="es-ES_tradnl" w:eastAsia="en-GB"/>
          </w:rPr>
          <w:t>https://members.tsdsi.in/s/GPQQPQxrQwTiiwH</w:t>
        </w:r>
      </w:hyperlink>
    </w:p>
    <w:p w14:paraId="63304196" w14:textId="30EF23C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TTAT.3G-38.211V17.9.0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298" w:history="1">
        <w:r w:rsidRPr="00256C9E">
          <w:rPr>
            <w:color w:val="0563C1"/>
            <w:sz w:val="18"/>
            <w:szCs w:val="18"/>
            <w:u w:val="single"/>
            <w:lang w:val="es-ES_tradnl" w:eastAsia="en-GB"/>
          </w:rPr>
          <w:t>https://www.tta.or.kr/eng/ttaSearchEngView.do?key=461&amp;searchStandardNo=TTAT.3G-38.211V17.9.0&amp;searchCate=TTAS</w:t>
        </w:r>
      </w:hyperlink>
    </w:p>
    <w:p w14:paraId="4D510257" w14:textId="178BD083"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37D39E32" w14:textId="73105B9D"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ATIS.3GPP.38.211.V18.4.0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299" w:anchor="Rel-18" w:history="1">
        <w:r w:rsidRPr="00256C9E">
          <w:rPr>
            <w:color w:val="0563C1"/>
            <w:sz w:val="18"/>
            <w:szCs w:val="18"/>
            <w:u w:val="single"/>
            <w:lang w:val="es-ES_tradnl" w:eastAsia="en-GB"/>
          </w:rPr>
          <w:t>https://www.atis.org/3gpp-transpositions - Rel-18</w:t>
        </w:r>
      </w:hyperlink>
    </w:p>
    <w:p w14:paraId="4C68AECB" w14:textId="31186E9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CCSA.3GPP.38.211.V18.4.0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300" w:history="1">
        <w:r w:rsidRPr="00256C9E">
          <w:rPr>
            <w:color w:val="0563C1"/>
            <w:sz w:val="18"/>
            <w:szCs w:val="18"/>
            <w:u w:val="single"/>
            <w:lang w:val="es-ES_tradnl" w:eastAsia="en-GB"/>
          </w:rPr>
          <w:t>https://www.ccsa.org.cn/api/portalsFile/downloadOldFile?type=17&amp;oldFileUrl=NTN/RIT/CCSA.3GPP.38.211.V18.4.0.do</w:t>
        </w:r>
      </w:hyperlink>
      <w:hyperlink r:id="rId1301" w:history="1">
        <w:r w:rsidRPr="00256C9E">
          <w:rPr>
            <w:color w:val="0563C1"/>
            <w:sz w:val="18"/>
            <w:szCs w:val="18"/>
            <w:u w:val="single"/>
            <w:lang w:val="es-ES_tradnl" w:eastAsia="en-GB"/>
          </w:rPr>
          <w:t>cx</w:t>
        </w:r>
      </w:hyperlink>
    </w:p>
    <w:p w14:paraId="67067849" w14:textId="7514F8D1"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138 211 V18.4.0 (2024-10)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02.10.2024</w:t>
      </w:r>
      <w:r w:rsidRPr="00256C9E">
        <w:rPr>
          <w:rFonts w:ascii="Arial" w:hAnsi="Arial" w:cs="Arial"/>
          <w:szCs w:val="24"/>
          <w:lang w:val="es-ES_tradnl" w:eastAsia="en-GB"/>
        </w:rPr>
        <w:tab/>
      </w:r>
      <w:hyperlink r:id="rId1302" w:history="1">
        <w:r w:rsidRPr="00256C9E">
          <w:rPr>
            <w:color w:val="0563C1"/>
            <w:sz w:val="18"/>
            <w:szCs w:val="18"/>
            <w:u w:val="single"/>
            <w:lang w:val="es-ES_tradnl" w:eastAsia="en-GB"/>
          </w:rPr>
          <w:t>https://www.etsi.org/deliver/etsi_ts/138200_138299/138211/18.04.00_60/ts_138211v180400p.pdf</w:t>
        </w:r>
      </w:hyperlink>
    </w:p>
    <w:p w14:paraId="7E4180DA" w14:textId="7CCCBDD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38.211- 18.4.0 V1.1.0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303" w:history="1">
        <w:r w:rsidRPr="00256C9E">
          <w:rPr>
            <w:color w:val="0563C1"/>
            <w:sz w:val="18"/>
            <w:szCs w:val="18"/>
            <w:u w:val="single"/>
            <w:lang w:val="es-ES_tradnl" w:eastAsia="en-GB"/>
          </w:rPr>
          <w:t>https://members.tsdsi.in/s/zrcSbAR38m4H3Yy</w:t>
        </w:r>
      </w:hyperlink>
    </w:p>
    <w:p w14:paraId="31F92076" w14:textId="588F807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TTAT.3G-38.211V18.4.0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304" w:history="1">
        <w:r w:rsidRPr="00256C9E">
          <w:rPr>
            <w:color w:val="0563C1"/>
            <w:sz w:val="18"/>
            <w:szCs w:val="18"/>
            <w:u w:val="single"/>
            <w:lang w:val="es-ES_tradnl" w:eastAsia="en-GB"/>
          </w:rPr>
          <w:t>https://www.tta.or.kr/eng/ttaSearchEngView.do?key=461&amp;searchStandardNo=TTAT.3G-38.211V18.4.0&amp;searchCate=TTAS</w:t>
        </w:r>
      </w:hyperlink>
    </w:p>
    <w:bookmarkEnd w:id="444"/>
    <w:p w14:paraId="3D5F0CAF" w14:textId="77777777" w:rsidR="00941FD9" w:rsidRPr="00256C9E" w:rsidRDefault="00941FD9" w:rsidP="00D85559">
      <w:pPr>
        <w:pStyle w:val="Heading5"/>
        <w:rPr>
          <w:lang w:val="es-ES_tradnl"/>
        </w:rPr>
      </w:pPr>
      <w:r w:rsidRPr="00256C9E">
        <w:rPr>
          <w:lang w:val="es-ES_tradnl"/>
        </w:rPr>
        <w:lastRenderedPageBreak/>
        <w:t>2.2.1.2.4</w:t>
      </w:r>
      <w:r w:rsidRPr="00256C9E">
        <w:rPr>
          <w:lang w:val="es-ES_tradnl"/>
        </w:rPr>
        <w:tab/>
        <w:t>TS 38.212</w:t>
      </w:r>
    </w:p>
    <w:p w14:paraId="027669CC" w14:textId="77777777" w:rsidR="00941FD9" w:rsidRPr="00256C9E" w:rsidRDefault="00941FD9" w:rsidP="00941FD9">
      <w:pPr>
        <w:pStyle w:val="Headingb"/>
        <w:rPr>
          <w:lang w:val="es-ES_tradnl"/>
        </w:rPr>
      </w:pPr>
      <w:r w:rsidRPr="00256C9E">
        <w:rPr>
          <w:lang w:val="es-ES_tradnl"/>
        </w:rPr>
        <w:t>NR; Multiplexación y codificación de canales</w:t>
      </w:r>
    </w:p>
    <w:p w14:paraId="13C570E2" w14:textId="77777777" w:rsidR="00941FD9" w:rsidRPr="00256C9E" w:rsidRDefault="00941FD9" w:rsidP="00D85559">
      <w:pPr>
        <w:rPr>
          <w:lang w:val="es-ES_tradnl" w:eastAsia="zh-CN"/>
        </w:rPr>
      </w:pPr>
      <w:r w:rsidRPr="00256C9E">
        <w:rPr>
          <w:lang w:val="es-ES_tradnl"/>
        </w:rPr>
        <w:t>Este documento especifica la codificación, multiplexación y asignación a canales físicos para 5G NR.</w:t>
      </w:r>
    </w:p>
    <w:p w14:paraId="1888434E" w14:textId="2B91BB86"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3E8AD077" w14:textId="495F5F38"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6E6C49DB" w14:textId="0D6D22BC"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ATIS.3GPP.38.212.V17.9.0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305" w:anchor="Rel-17" w:history="1">
        <w:r w:rsidRPr="00256C9E">
          <w:rPr>
            <w:color w:val="0563C1"/>
            <w:sz w:val="18"/>
            <w:szCs w:val="18"/>
            <w:u w:val="single"/>
            <w:lang w:val="es-ES_tradnl" w:eastAsia="en-GB"/>
          </w:rPr>
          <w:t>https://www.atis.org/3gpp-transpositions - Rel-17</w:t>
        </w:r>
      </w:hyperlink>
    </w:p>
    <w:p w14:paraId="4B5A5496" w14:textId="02EA697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CCSA.3GPP.38.212.V17.9.0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306" w:history="1">
        <w:r w:rsidRPr="00256C9E">
          <w:rPr>
            <w:color w:val="0563C1"/>
            <w:sz w:val="18"/>
            <w:szCs w:val="18"/>
            <w:u w:val="single"/>
            <w:lang w:val="es-ES_tradnl" w:eastAsia="en-GB"/>
          </w:rPr>
          <w:t>https://www.ccsa.org.cn/api/portalsFile/downloadOldFile?type=17&amp;oldFileUrl=NTN/RIT/CCSA.3GPP.38.212.V17.9.0.do</w:t>
        </w:r>
      </w:hyperlink>
      <w:hyperlink r:id="rId1307" w:history="1">
        <w:r w:rsidRPr="00256C9E">
          <w:rPr>
            <w:color w:val="0563C1"/>
            <w:sz w:val="18"/>
            <w:szCs w:val="18"/>
            <w:u w:val="single"/>
            <w:lang w:val="es-ES_tradnl" w:eastAsia="en-GB"/>
          </w:rPr>
          <w:t>cx</w:t>
        </w:r>
      </w:hyperlink>
    </w:p>
    <w:p w14:paraId="636BEC69" w14:textId="5C019894"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138 212 V17.9.0 (2024-08)</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05.08.2024</w:t>
      </w:r>
      <w:r w:rsidRPr="00256C9E">
        <w:rPr>
          <w:rFonts w:ascii="Arial" w:hAnsi="Arial" w:cs="Arial"/>
          <w:szCs w:val="24"/>
          <w:lang w:val="es-ES_tradnl" w:eastAsia="en-GB"/>
        </w:rPr>
        <w:tab/>
      </w:r>
      <w:hyperlink r:id="rId1308" w:history="1">
        <w:r w:rsidRPr="00256C9E">
          <w:rPr>
            <w:color w:val="0563C1"/>
            <w:sz w:val="18"/>
            <w:szCs w:val="18"/>
            <w:u w:val="single"/>
            <w:lang w:val="es-ES_tradnl" w:eastAsia="en-GB"/>
          </w:rPr>
          <w:t>https://www.etsi.org/deliver/etsi_ts/138200_138299/138212/17.09.00_60/ts_138212v170900p.pdf</w:t>
        </w:r>
      </w:hyperlink>
    </w:p>
    <w:p w14:paraId="3E5963E4" w14:textId="7F230F2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38.212 -17.9.0 V1.8.0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309" w:history="1">
        <w:r w:rsidRPr="00256C9E">
          <w:rPr>
            <w:color w:val="0563C1"/>
            <w:sz w:val="18"/>
            <w:szCs w:val="18"/>
            <w:u w:val="single"/>
            <w:lang w:val="es-ES_tradnl" w:eastAsia="en-GB"/>
          </w:rPr>
          <w:t>https://members.tsdsi.in/s/4oZBfKJ57RbTwzt</w:t>
        </w:r>
      </w:hyperlink>
    </w:p>
    <w:p w14:paraId="065A0350" w14:textId="3158A39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TTAT.3G-38.212V17.9.0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1310" w:history="1">
        <w:r w:rsidRPr="00256C9E">
          <w:rPr>
            <w:color w:val="0563C1"/>
            <w:sz w:val="18"/>
            <w:szCs w:val="18"/>
            <w:u w:val="single"/>
            <w:lang w:val="es-ES_tradnl" w:eastAsia="en-GB"/>
          </w:rPr>
          <w:t>https://www.tta.or.kr/eng/ttaSearchEngView.do?key=461&amp;searchStandardNo=TTAT.3G-38.212V17.9.0&amp;searchCate=TTAS</w:t>
        </w:r>
      </w:hyperlink>
    </w:p>
    <w:p w14:paraId="463DD39A" w14:textId="2974856F"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4CEB95FC" w14:textId="7CEF403E"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ATIS.3GPP.38.212.V18.4.0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311" w:anchor="Rel-18" w:history="1">
        <w:r w:rsidRPr="00256C9E">
          <w:rPr>
            <w:color w:val="0563C1"/>
            <w:sz w:val="18"/>
            <w:szCs w:val="18"/>
            <w:u w:val="single"/>
            <w:lang w:val="es-ES_tradnl" w:eastAsia="en-GB"/>
          </w:rPr>
          <w:t>https://www.atis.org/3gpp-transpositions - Rel-18</w:t>
        </w:r>
      </w:hyperlink>
    </w:p>
    <w:p w14:paraId="04E5B2A0" w14:textId="3BE68CD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CCSA.3GPP.38.212.V18.4.0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312" w:history="1">
        <w:r w:rsidRPr="00256C9E">
          <w:rPr>
            <w:color w:val="0563C1"/>
            <w:sz w:val="18"/>
            <w:szCs w:val="18"/>
            <w:u w:val="single"/>
            <w:lang w:val="es-ES_tradnl" w:eastAsia="en-GB"/>
          </w:rPr>
          <w:t>https://www.ccsa.org.cn/api/portalsFile/downloadOldFile?type=17&amp;oldFileUrl=NTN/RIT/CCSA.3GPP.38.212.V18.4.0.do</w:t>
        </w:r>
      </w:hyperlink>
      <w:hyperlink r:id="rId1313" w:history="1">
        <w:r w:rsidRPr="00256C9E">
          <w:rPr>
            <w:color w:val="0563C1"/>
            <w:sz w:val="18"/>
            <w:szCs w:val="18"/>
            <w:u w:val="single"/>
            <w:lang w:val="es-ES_tradnl" w:eastAsia="en-GB"/>
          </w:rPr>
          <w:t>cx</w:t>
        </w:r>
      </w:hyperlink>
    </w:p>
    <w:p w14:paraId="7B0261F0" w14:textId="6C8D60B9"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138 212 V18.4.0 (2024-10)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02.10.2024</w:t>
      </w:r>
      <w:r w:rsidRPr="00256C9E">
        <w:rPr>
          <w:rFonts w:ascii="Arial" w:hAnsi="Arial" w:cs="Arial"/>
          <w:szCs w:val="24"/>
          <w:lang w:val="es-ES_tradnl" w:eastAsia="en-GB"/>
        </w:rPr>
        <w:tab/>
      </w:r>
      <w:hyperlink r:id="rId1314" w:history="1">
        <w:r w:rsidRPr="00256C9E">
          <w:rPr>
            <w:color w:val="0563C1"/>
            <w:sz w:val="18"/>
            <w:szCs w:val="18"/>
            <w:u w:val="single"/>
            <w:lang w:val="es-ES_tradnl" w:eastAsia="en-GB"/>
          </w:rPr>
          <w:t>https://www.etsi.org/deliver/etsi_ts/138200_138299/138212/18.04.00_60/ts_138212v180400p.pdf</w:t>
        </w:r>
      </w:hyperlink>
    </w:p>
    <w:p w14:paraId="25742EC6" w14:textId="3E582D3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38.212- 18.4.0 V1.1.0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315" w:history="1">
        <w:r w:rsidRPr="00256C9E">
          <w:rPr>
            <w:color w:val="0563C1"/>
            <w:sz w:val="18"/>
            <w:szCs w:val="18"/>
            <w:u w:val="single"/>
            <w:lang w:val="es-ES_tradnl" w:eastAsia="en-GB"/>
          </w:rPr>
          <w:t>https://members.tsdsi.in/s/di8moiMrf2PytBa</w:t>
        </w:r>
      </w:hyperlink>
    </w:p>
    <w:p w14:paraId="75331BB2" w14:textId="53D69C5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TTAT.3G-38.212V18.4.0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316" w:history="1">
        <w:r w:rsidRPr="00256C9E">
          <w:rPr>
            <w:color w:val="0563C1"/>
            <w:sz w:val="18"/>
            <w:szCs w:val="18"/>
            <w:u w:val="single"/>
            <w:lang w:val="es-ES_tradnl" w:eastAsia="en-GB"/>
          </w:rPr>
          <w:t>https://www.tta.or.kr/eng/ttaSearchEngView.do?key=461&amp;searchStandardNo=TTAT.3G-38.212V18.4.0&amp;searchCate=TTAS</w:t>
        </w:r>
      </w:hyperlink>
    </w:p>
    <w:p w14:paraId="44BA7D97" w14:textId="77777777" w:rsidR="00941FD9" w:rsidRPr="00256C9E" w:rsidRDefault="00941FD9" w:rsidP="00941FD9">
      <w:pPr>
        <w:pStyle w:val="Heading5"/>
        <w:rPr>
          <w:lang w:val="es-ES_tradnl"/>
        </w:rPr>
      </w:pPr>
      <w:r w:rsidRPr="00256C9E">
        <w:rPr>
          <w:lang w:val="es-ES_tradnl"/>
        </w:rPr>
        <w:t>2.2.1.2.5</w:t>
      </w:r>
      <w:r w:rsidRPr="00256C9E">
        <w:rPr>
          <w:lang w:val="es-ES_tradnl"/>
        </w:rPr>
        <w:tab/>
        <w:t>TS 38.213</w:t>
      </w:r>
    </w:p>
    <w:p w14:paraId="4170E27F" w14:textId="77777777" w:rsidR="00941FD9" w:rsidRPr="00256C9E" w:rsidRDefault="00941FD9" w:rsidP="00941FD9">
      <w:pPr>
        <w:pStyle w:val="Headingb"/>
        <w:rPr>
          <w:lang w:val="es-ES_tradnl"/>
        </w:rPr>
      </w:pPr>
      <w:r w:rsidRPr="00256C9E">
        <w:rPr>
          <w:lang w:val="es-ES_tradnl"/>
        </w:rPr>
        <w:t>NR; Procedimientos de la capa física para operaciones de control</w:t>
      </w:r>
    </w:p>
    <w:p w14:paraId="22ADF768" w14:textId="77777777" w:rsidR="00941FD9" w:rsidRPr="00256C9E" w:rsidRDefault="00941FD9" w:rsidP="00941FD9">
      <w:pPr>
        <w:keepNext/>
        <w:keepLines/>
        <w:rPr>
          <w:lang w:val="es-ES_tradnl"/>
        </w:rPr>
      </w:pPr>
      <w:r w:rsidRPr="00256C9E">
        <w:rPr>
          <w:lang w:val="es-ES_tradnl"/>
        </w:rPr>
        <w:t>Este documento especifica y establece las características de los procedimientos de la capa física para operaciones de control en 5G-NR.</w:t>
      </w:r>
    </w:p>
    <w:p w14:paraId="06F91F63" w14:textId="2734538A"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1E35BAD6" w14:textId="7E8E1F0C"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0E4D5B1E" w14:textId="57110610"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ATIS.3GPP.38.213.V17.11.0</w:t>
      </w:r>
      <w:r w:rsidRPr="00256C9E">
        <w:rPr>
          <w:rFonts w:ascii="Arial" w:hAnsi="Arial" w:cs="Arial"/>
          <w:szCs w:val="24"/>
          <w:lang w:val="es-ES_tradnl" w:eastAsia="en-GB"/>
        </w:rPr>
        <w:tab/>
      </w:r>
      <w:r w:rsidRPr="00256C9E">
        <w:rPr>
          <w:color w:val="000000"/>
          <w:sz w:val="18"/>
          <w:szCs w:val="18"/>
          <w:lang w:val="es-ES_tradnl" w:eastAsia="en-GB"/>
        </w:rPr>
        <w:t>17.11.0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317" w:anchor="Rel-17" w:history="1">
        <w:r w:rsidRPr="00256C9E">
          <w:rPr>
            <w:color w:val="0563C1"/>
            <w:sz w:val="18"/>
            <w:szCs w:val="18"/>
            <w:u w:val="single"/>
            <w:lang w:val="es-ES_tradnl" w:eastAsia="en-GB"/>
          </w:rPr>
          <w:t>https://www.atis.org/3gpp-transpositions - Rel-17</w:t>
        </w:r>
      </w:hyperlink>
    </w:p>
    <w:p w14:paraId="48AD4A4A" w14:textId="1F19C03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pacing w:val="-2"/>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CCSA.3GPP.38.213.V17.11.0</w:t>
      </w:r>
      <w:r w:rsidRPr="00256C9E">
        <w:rPr>
          <w:rFonts w:ascii="Arial" w:hAnsi="Arial" w:cs="Arial"/>
          <w:szCs w:val="24"/>
          <w:lang w:val="es-ES_tradnl" w:eastAsia="en-GB"/>
        </w:rPr>
        <w:tab/>
      </w:r>
      <w:r w:rsidRPr="00256C9E">
        <w:rPr>
          <w:color w:val="000000"/>
          <w:sz w:val="18"/>
          <w:szCs w:val="18"/>
          <w:lang w:val="es-ES_tradnl" w:eastAsia="en-GB"/>
        </w:rPr>
        <w:t>17.11.0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318" w:history="1">
        <w:r w:rsidRPr="00256C9E">
          <w:rPr>
            <w:color w:val="0563C1"/>
            <w:spacing w:val="-2"/>
            <w:sz w:val="18"/>
            <w:szCs w:val="18"/>
            <w:u w:val="single"/>
            <w:lang w:val="es-ES_tradnl" w:eastAsia="en-GB"/>
          </w:rPr>
          <w:t>https://www.ccsa.org.cn/api/portalsFile/downloadOldFile?type=17&amp;oldFileUrl=NTN/RIT/CCSA.3GPP.38.213.V17.11.0.d</w:t>
        </w:r>
      </w:hyperlink>
      <w:hyperlink r:id="rId1319" w:history="1">
        <w:r w:rsidRPr="00256C9E">
          <w:rPr>
            <w:color w:val="0563C1"/>
            <w:spacing w:val="-2"/>
            <w:sz w:val="18"/>
            <w:szCs w:val="18"/>
            <w:u w:val="single"/>
            <w:lang w:val="es-ES_tradnl" w:eastAsia="en-GB"/>
          </w:rPr>
          <w:t>ocx</w:t>
        </w:r>
      </w:hyperlink>
    </w:p>
    <w:p w14:paraId="3B07E228" w14:textId="256FE4EA"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138 213 V17.11.0 (2024-10)</w:t>
      </w:r>
      <w:r w:rsidRPr="00256C9E">
        <w:rPr>
          <w:rFonts w:ascii="Arial" w:hAnsi="Arial" w:cs="Arial"/>
          <w:szCs w:val="24"/>
          <w:lang w:val="es-ES_tradnl" w:eastAsia="en-GB"/>
        </w:rPr>
        <w:tab/>
      </w:r>
      <w:r w:rsidRPr="00256C9E">
        <w:rPr>
          <w:color w:val="000000"/>
          <w:sz w:val="18"/>
          <w:szCs w:val="18"/>
          <w:lang w:val="es-ES_tradnl" w:eastAsia="en-GB"/>
        </w:rPr>
        <w:t>17.11.0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02.10.2024</w:t>
      </w:r>
      <w:r w:rsidRPr="00256C9E">
        <w:rPr>
          <w:rFonts w:ascii="Arial" w:hAnsi="Arial" w:cs="Arial"/>
          <w:szCs w:val="24"/>
          <w:lang w:val="es-ES_tradnl" w:eastAsia="en-GB"/>
        </w:rPr>
        <w:tab/>
      </w:r>
      <w:hyperlink r:id="rId1320" w:history="1">
        <w:r w:rsidRPr="00256C9E">
          <w:rPr>
            <w:color w:val="0563C1"/>
            <w:sz w:val="18"/>
            <w:szCs w:val="18"/>
            <w:u w:val="single"/>
            <w:lang w:val="es-ES_tradnl" w:eastAsia="en-GB"/>
          </w:rPr>
          <w:t>https://www.etsi.org/deliver/etsi_ts/138200_138299/138213/17.11.00_60/ts_138213v171100p.pdf</w:t>
        </w:r>
      </w:hyperlink>
    </w:p>
    <w:p w14:paraId="387BFA3D" w14:textId="330F6D0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38.213-17.11.0 V1.10.0</w:t>
      </w:r>
      <w:r w:rsidRPr="00256C9E">
        <w:rPr>
          <w:rFonts w:ascii="Arial" w:hAnsi="Arial" w:cs="Arial"/>
          <w:szCs w:val="24"/>
          <w:lang w:val="es-ES_tradnl" w:eastAsia="en-GB"/>
        </w:rPr>
        <w:tab/>
      </w:r>
      <w:r w:rsidRPr="00256C9E">
        <w:rPr>
          <w:color w:val="000000"/>
          <w:sz w:val="18"/>
          <w:szCs w:val="18"/>
          <w:lang w:val="es-ES_tradnl" w:eastAsia="en-GB"/>
        </w:rPr>
        <w:t>17.11.0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321" w:history="1">
        <w:r w:rsidRPr="00256C9E">
          <w:rPr>
            <w:color w:val="0563C1"/>
            <w:sz w:val="18"/>
            <w:szCs w:val="18"/>
            <w:u w:val="single"/>
            <w:lang w:val="es-ES_tradnl" w:eastAsia="en-GB"/>
          </w:rPr>
          <w:t>https://members.tsdsi.in/s/nEMrMFtkbAwPraZ</w:t>
        </w:r>
      </w:hyperlink>
    </w:p>
    <w:p w14:paraId="073BCA9C" w14:textId="795E63E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TTAT.3G-38.213V17.11.0</w:t>
      </w:r>
      <w:r w:rsidRPr="00256C9E">
        <w:rPr>
          <w:rFonts w:ascii="Arial" w:hAnsi="Arial" w:cs="Arial"/>
          <w:szCs w:val="24"/>
          <w:lang w:val="es-ES_tradnl" w:eastAsia="en-GB"/>
        </w:rPr>
        <w:tab/>
      </w:r>
      <w:r w:rsidRPr="00256C9E">
        <w:rPr>
          <w:color w:val="000000"/>
          <w:sz w:val="18"/>
          <w:szCs w:val="18"/>
          <w:lang w:val="es-ES_tradnl" w:eastAsia="en-GB"/>
        </w:rPr>
        <w:t>17.11.0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322" w:history="1">
        <w:r w:rsidRPr="00256C9E">
          <w:rPr>
            <w:color w:val="0563C1"/>
            <w:sz w:val="18"/>
            <w:szCs w:val="18"/>
            <w:u w:val="single"/>
            <w:lang w:val="es-ES_tradnl" w:eastAsia="en-GB"/>
          </w:rPr>
          <w:t>https://www.tta.or.kr/eng/ttaSearchEngView.do?key=461&amp;searchStandardNo=TTAT.3G-38.213V17.11.0&amp;searchCate=TTAS</w:t>
        </w:r>
      </w:hyperlink>
    </w:p>
    <w:p w14:paraId="1BD86AFC" w14:textId="22CD56B5"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588D14BF" w14:textId="43B98BF3"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ATIS.3GPP.38.213.V18.4.0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323" w:anchor="Rel-18" w:history="1">
        <w:r w:rsidRPr="00256C9E">
          <w:rPr>
            <w:color w:val="0563C1"/>
            <w:sz w:val="18"/>
            <w:szCs w:val="18"/>
            <w:u w:val="single"/>
            <w:lang w:val="es-ES_tradnl" w:eastAsia="en-GB"/>
          </w:rPr>
          <w:t>https://www.atis.org/3gpp-transpositions - Rel-18</w:t>
        </w:r>
      </w:hyperlink>
    </w:p>
    <w:p w14:paraId="3761BD00" w14:textId="2A05BFF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CCSA.3GPP.38.213.V18.4.0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324" w:history="1">
        <w:r w:rsidRPr="00256C9E">
          <w:rPr>
            <w:color w:val="0563C1"/>
            <w:sz w:val="18"/>
            <w:szCs w:val="18"/>
            <w:u w:val="single"/>
            <w:lang w:val="es-ES_tradnl" w:eastAsia="en-GB"/>
          </w:rPr>
          <w:t>https://www.ccsa.org.cn/api/portalsFile/downloadOldFile?type=17&amp;oldFileUrl=NTN/RIT/CCSA.3GPP.38.213.V18.4.0.do</w:t>
        </w:r>
      </w:hyperlink>
      <w:hyperlink r:id="rId1325" w:history="1">
        <w:r w:rsidRPr="00256C9E">
          <w:rPr>
            <w:color w:val="0563C1"/>
            <w:sz w:val="18"/>
            <w:szCs w:val="18"/>
            <w:u w:val="single"/>
            <w:lang w:val="es-ES_tradnl" w:eastAsia="en-GB"/>
          </w:rPr>
          <w:t>cx</w:t>
        </w:r>
      </w:hyperlink>
    </w:p>
    <w:p w14:paraId="3B9C8C21" w14:textId="7C12F72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138 213 V18.4.0 (2024-10)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02.10.2024</w:t>
      </w:r>
      <w:r w:rsidRPr="00256C9E">
        <w:rPr>
          <w:rFonts w:ascii="Arial" w:hAnsi="Arial" w:cs="Arial"/>
          <w:szCs w:val="24"/>
          <w:lang w:val="es-ES_tradnl" w:eastAsia="en-GB"/>
        </w:rPr>
        <w:tab/>
      </w:r>
      <w:hyperlink r:id="rId1326" w:history="1">
        <w:r w:rsidRPr="00256C9E">
          <w:rPr>
            <w:color w:val="0563C1"/>
            <w:sz w:val="18"/>
            <w:szCs w:val="18"/>
            <w:u w:val="single"/>
            <w:lang w:val="es-ES_tradnl" w:eastAsia="en-GB"/>
          </w:rPr>
          <w:t>https://www.etsi.org/deliver/etsi_ts/138200_138299/138213/18.04.00_60/ts_138213v180400p.pdf</w:t>
        </w:r>
      </w:hyperlink>
    </w:p>
    <w:p w14:paraId="7FB8B3BD" w14:textId="67020B6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lastRenderedPageBreak/>
        <w:t>TSDSI</w:t>
      </w:r>
      <w:r w:rsidRPr="00256C9E">
        <w:rPr>
          <w:rFonts w:ascii="Arial" w:hAnsi="Arial" w:cs="Arial"/>
          <w:szCs w:val="24"/>
          <w:lang w:val="es-ES_tradnl" w:eastAsia="en-GB"/>
        </w:rPr>
        <w:tab/>
      </w:r>
      <w:r w:rsidRPr="00256C9E">
        <w:rPr>
          <w:color w:val="000000"/>
          <w:sz w:val="18"/>
          <w:szCs w:val="18"/>
          <w:lang w:val="es-ES_tradnl" w:eastAsia="en-GB"/>
        </w:rPr>
        <w:t>TSDSI STD T1.3GPP 38.213- 18.4.0 V1.1.0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327" w:history="1">
        <w:r w:rsidRPr="00256C9E">
          <w:rPr>
            <w:color w:val="0563C1"/>
            <w:sz w:val="18"/>
            <w:szCs w:val="18"/>
            <w:u w:val="single"/>
            <w:lang w:val="es-ES_tradnl" w:eastAsia="en-GB"/>
          </w:rPr>
          <w:t>https://members.tsdsi.in/s/MwLmBkMGZwWZpGp</w:t>
        </w:r>
      </w:hyperlink>
    </w:p>
    <w:p w14:paraId="6BD44D1F" w14:textId="4724FEF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TTAT.3G-38.213V18.4.0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328" w:history="1">
        <w:r w:rsidRPr="00256C9E">
          <w:rPr>
            <w:color w:val="0563C1"/>
            <w:sz w:val="18"/>
            <w:szCs w:val="18"/>
            <w:u w:val="single"/>
            <w:lang w:val="es-ES_tradnl" w:eastAsia="en-GB"/>
          </w:rPr>
          <w:t>https://www.tta.or.kr/eng/ttaSearchEngView.do?key=461&amp;searchStandardNo=TTAT.3G-38.213V18.4.0&amp;searchCate=TTAS</w:t>
        </w:r>
      </w:hyperlink>
    </w:p>
    <w:p w14:paraId="4A9F9B04" w14:textId="77777777" w:rsidR="00941FD9" w:rsidRPr="00256C9E" w:rsidRDefault="00941FD9" w:rsidP="00941FD9">
      <w:pPr>
        <w:pStyle w:val="Heading5"/>
        <w:rPr>
          <w:lang w:val="es-ES_tradnl"/>
        </w:rPr>
      </w:pPr>
      <w:r w:rsidRPr="00256C9E">
        <w:rPr>
          <w:lang w:val="es-ES_tradnl"/>
        </w:rPr>
        <w:t>2.2.1.2.6</w:t>
      </w:r>
      <w:r w:rsidRPr="00256C9E">
        <w:rPr>
          <w:lang w:val="es-ES_tradnl"/>
        </w:rPr>
        <w:tab/>
        <w:t>TS 38.214</w:t>
      </w:r>
    </w:p>
    <w:p w14:paraId="680AD2ED" w14:textId="77777777" w:rsidR="00941FD9" w:rsidRPr="00256C9E" w:rsidRDefault="00941FD9" w:rsidP="00941FD9">
      <w:pPr>
        <w:pStyle w:val="Headingb"/>
        <w:rPr>
          <w:lang w:val="es-ES_tradnl"/>
        </w:rPr>
      </w:pPr>
      <w:r w:rsidRPr="00256C9E">
        <w:rPr>
          <w:lang w:val="es-ES_tradnl"/>
        </w:rPr>
        <w:t>NR; procedimientos de la capa física para canales de datos</w:t>
      </w:r>
    </w:p>
    <w:p w14:paraId="024AAC36" w14:textId="77777777" w:rsidR="00941FD9" w:rsidRPr="00256C9E" w:rsidRDefault="00941FD9" w:rsidP="00941FD9">
      <w:pPr>
        <w:rPr>
          <w:lang w:val="es-ES_tradnl"/>
        </w:rPr>
      </w:pPr>
      <w:r w:rsidRPr="00256C9E">
        <w:rPr>
          <w:lang w:val="es-ES_tradnl"/>
        </w:rPr>
        <w:t>Este documento especifica y establece las características de los procedimientos de la capa física de canales de datos para 5G-NR.</w:t>
      </w:r>
    </w:p>
    <w:p w14:paraId="05BD4C7E" w14:textId="42EC647D"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4A2C2C15" w14:textId="09C8C127"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1BA3F5D7" w14:textId="29A98951"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ATIS.3GPP.38.214.V17.11.0</w:t>
      </w:r>
      <w:r w:rsidRPr="00256C9E">
        <w:rPr>
          <w:rFonts w:ascii="Arial" w:hAnsi="Arial" w:cs="Arial"/>
          <w:szCs w:val="24"/>
          <w:lang w:val="es-ES_tradnl" w:eastAsia="en-GB"/>
        </w:rPr>
        <w:tab/>
      </w:r>
      <w:r w:rsidRPr="00256C9E">
        <w:rPr>
          <w:color w:val="000000"/>
          <w:sz w:val="18"/>
          <w:szCs w:val="18"/>
          <w:lang w:val="es-ES_tradnl" w:eastAsia="en-GB"/>
        </w:rPr>
        <w:t>17.11.0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329" w:anchor="Rel-17" w:history="1">
        <w:r w:rsidRPr="00256C9E">
          <w:rPr>
            <w:color w:val="0563C1"/>
            <w:sz w:val="18"/>
            <w:szCs w:val="18"/>
            <w:u w:val="single"/>
            <w:lang w:val="es-ES_tradnl" w:eastAsia="en-GB"/>
          </w:rPr>
          <w:t>https://www.atis.org/3gpp-transpositions - Rel-17</w:t>
        </w:r>
      </w:hyperlink>
    </w:p>
    <w:p w14:paraId="7C1B09F3" w14:textId="3CBEA19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CCSA.3GPP.38.214.V17.11.0</w:t>
      </w:r>
      <w:r w:rsidRPr="00256C9E">
        <w:rPr>
          <w:rFonts w:ascii="Arial" w:hAnsi="Arial" w:cs="Arial"/>
          <w:szCs w:val="24"/>
          <w:lang w:val="es-ES_tradnl" w:eastAsia="en-GB"/>
        </w:rPr>
        <w:tab/>
      </w:r>
      <w:r w:rsidRPr="00256C9E">
        <w:rPr>
          <w:color w:val="000000"/>
          <w:sz w:val="18"/>
          <w:szCs w:val="18"/>
          <w:lang w:val="es-ES_tradnl" w:eastAsia="en-GB"/>
        </w:rPr>
        <w:t>17.11.0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330" w:history="1">
        <w:r w:rsidRPr="00256C9E">
          <w:rPr>
            <w:color w:val="0563C1"/>
            <w:spacing w:val="-2"/>
            <w:sz w:val="18"/>
            <w:szCs w:val="18"/>
            <w:u w:val="single"/>
            <w:lang w:val="es-ES_tradnl" w:eastAsia="en-GB"/>
          </w:rPr>
          <w:t>https://www.ccsa.org.cn/api/portalsFile/downloadOldFile?type=17&amp;oldFileUrl=NTN/RIT/CCSA.3GPP.38.214.V17.11.0.d</w:t>
        </w:r>
      </w:hyperlink>
      <w:hyperlink r:id="rId1331" w:history="1">
        <w:r w:rsidRPr="00256C9E">
          <w:rPr>
            <w:color w:val="0563C1"/>
            <w:spacing w:val="-2"/>
            <w:sz w:val="18"/>
            <w:szCs w:val="18"/>
            <w:u w:val="single"/>
            <w:lang w:val="es-ES_tradnl" w:eastAsia="en-GB"/>
          </w:rPr>
          <w:t>ocx</w:t>
        </w:r>
      </w:hyperlink>
    </w:p>
    <w:p w14:paraId="3459AF1B" w14:textId="7640EC87"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138 214 V17.11.0 (2024-10)</w:t>
      </w:r>
      <w:r w:rsidRPr="00256C9E">
        <w:rPr>
          <w:rFonts w:ascii="Arial" w:hAnsi="Arial" w:cs="Arial"/>
          <w:szCs w:val="24"/>
          <w:lang w:val="es-ES_tradnl" w:eastAsia="en-GB"/>
        </w:rPr>
        <w:tab/>
      </w:r>
      <w:r w:rsidRPr="00256C9E">
        <w:rPr>
          <w:color w:val="000000"/>
          <w:sz w:val="18"/>
          <w:szCs w:val="18"/>
          <w:lang w:val="es-ES_tradnl" w:eastAsia="en-GB"/>
        </w:rPr>
        <w:t>17.11.0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02.10.2024</w:t>
      </w:r>
      <w:r w:rsidRPr="00256C9E">
        <w:rPr>
          <w:rFonts w:ascii="Arial" w:hAnsi="Arial" w:cs="Arial"/>
          <w:szCs w:val="24"/>
          <w:lang w:val="es-ES_tradnl" w:eastAsia="en-GB"/>
        </w:rPr>
        <w:tab/>
      </w:r>
      <w:hyperlink r:id="rId1332" w:history="1">
        <w:r w:rsidRPr="00256C9E">
          <w:rPr>
            <w:color w:val="0563C1"/>
            <w:sz w:val="18"/>
            <w:szCs w:val="18"/>
            <w:u w:val="single"/>
            <w:lang w:val="es-ES_tradnl" w:eastAsia="en-GB"/>
          </w:rPr>
          <w:t>https://www.etsi.org/deliver/etsi_ts/138200_138299/138214/17.11.00_60/ts_138214v171100p.pdf</w:t>
        </w:r>
      </w:hyperlink>
    </w:p>
    <w:p w14:paraId="6F9F7426" w14:textId="408778F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38.214-17.11.0 V1.9.0</w:t>
      </w:r>
      <w:r w:rsidRPr="00256C9E">
        <w:rPr>
          <w:rFonts w:ascii="Arial" w:hAnsi="Arial" w:cs="Arial"/>
          <w:szCs w:val="24"/>
          <w:lang w:val="es-ES_tradnl" w:eastAsia="en-GB"/>
        </w:rPr>
        <w:tab/>
      </w:r>
      <w:r w:rsidRPr="00256C9E">
        <w:rPr>
          <w:color w:val="000000"/>
          <w:sz w:val="18"/>
          <w:szCs w:val="18"/>
          <w:lang w:val="es-ES_tradnl" w:eastAsia="en-GB"/>
        </w:rPr>
        <w:t>17.11.0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333" w:history="1">
        <w:r w:rsidRPr="00256C9E">
          <w:rPr>
            <w:color w:val="0563C1"/>
            <w:sz w:val="18"/>
            <w:szCs w:val="18"/>
            <w:u w:val="single"/>
            <w:lang w:val="es-ES_tradnl" w:eastAsia="en-GB"/>
          </w:rPr>
          <w:t>https://members.tsdsi.in/s/gZ4X5Lrz9TmXyfw</w:t>
        </w:r>
      </w:hyperlink>
    </w:p>
    <w:p w14:paraId="5337D1BC" w14:textId="2BFFF90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TTAT.3G-38.214V17.11.0</w:t>
      </w:r>
      <w:r w:rsidRPr="00256C9E">
        <w:rPr>
          <w:rFonts w:ascii="Arial" w:hAnsi="Arial" w:cs="Arial"/>
          <w:szCs w:val="24"/>
          <w:lang w:val="es-ES_tradnl" w:eastAsia="en-GB"/>
        </w:rPr>
        <w:tab/>
      </w:r>
      <w:r w:rsidRPr="00256C9E">
        <w:rPr>
          <w:color w:val="000000"/>
          <w:sz w:val="18"/>
          <w:szCs w:val="18"/>
          <w:lang w:val="es-ES_tradnl" w:eastAsia="en-GB"/>
        </w:rPr>
        <w:t>17.11.0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334" w:history="1">
        <w:r w:rsidRPr="00256C9E">
          <w:rPr>
            <w:color w:val="0563C1"/>
            <w:sz w:val="18"/>
            <w:szCs w:val="18"/>
            <w:u w:val="single"/>
            <w:lang w:val="es-ES_tradnl" w:eastAsia="en-GB"/>
          </w:rPr>
          <w:t>https://www.tta.or.kr/eng/ttaSearchEngView.do?key=461&amp;searchStandardNo=TTAT.3G-38.214V17.11.0&amp;searchCate=TTAS</w:t>
        </w:r>
      </w:hyperlink>
    </w:p>
    <w:p w14:paraId="1F7603EC" w14:textId="7B392C33"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0D813A6C" w14:textId="438D5E54"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ATIS.3GPP.38.214.V18.4.0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335" w:anchor="Rel-18" w:history="1">
        <w:r w:rsidRPr="00256C9E">
          <w:rPr>
            <w:color w:val="0563C1"/>
            <w:sz w:val="18"/>
            <w:szCs w:val="18"/>
            <w:u w:val="single"/>
            <w:lang w:val="es-ES_tradnl" w:eastAsia="en-GB"/>
          </w:rPr>
          <w:t>https://www.atis.org/3gpp-transpositions - Rel-18</w:t>
        </w:r>
      </w:hyperlink>
    </w:p>
    <w:p w14:paraId="31AAF1DD" w14:textId="46AFF7F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CCSA.3GPP.38.214.V18.4.0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336" w:history="1">
        <w:r w:rsidRPr="00256C9E">
          <w:rPr>
            <w:color w:val="0563C1"/>
            <w:sz w:val="18"/>
            <w:szCs w:val="18"/>
            <w:u w:val="single"/>
            <w:lang w:val="es-ES_tradnl" w:eastAsia="en-GB"/>
          </w:rPr>
          <w:t>https://www.ccsa.org.cn/api/portalsFile/downloadOldFile?type=17&amp;oldFileUrl=NTN/RIT/CCSA.3GPP.38.214.V18.4.0.do</w:t>
        </w:r>
      </w:hyperlink>
      <w:hyperlink r:id="rId1337" w:history="1">
        <w:r w:rsidRPr="00256C9E">
          <w:rPr>
            <w:color w:val="0563C1"/>
            <w:sz w:val="18"/>
            <w:szCs w:val="18"/>
            <w:u w:val="single"/>
            <w:lang w:val="es-ES_tradnl" w:eastAsia="en-GB"/>
          </w:rPr>
          <w:t>cx</w:t>
        </w:r>
      </w:hyperlink>
    </w:p>
    <w:p w14:paraId="060D80B5" w14:textId="0E651D5A"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138 214 V18.4.0 (2024-10)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02.10.2024</w:t>
      </w:r>
      <w:r w:rsidRPr="00256C9E">
        <w:rPr>
          <w:rFonts w:ascii="Arial" w:hAnsi="Arial" w:cs="Arial"/>
          <w:szCs w:val="24"/>
          <w:lang w:val="es-ES_tradnl" w:eastAsia="en-GB"/>
        </w:rPr>
        <w:tab/>
      </w:r>
      <w:hyperlink r:id="rId1338" w:history="1">
        <w:r w:rsidRPr="00256C9E">
          <w:rPr>
            <w:color w:val="0563C1"/>
            <w:sz w:val="18"/>
            <w:szCs w:val="18"/>
            <w:u w:val="single"/>
            <w:lang w:val="es-ES_tradnl" w:eastAsia="en-GB"/>
          </w:rPr>
          <w:t>https://www.etsi.org/deliver/etsi_ts/138200_138299/138214/18.04.00_60/ts_138214v180400p.pdf</w:t>
        </w:r>
      </w:hyperlink>
    </w:p>
    <w:p w14:paraId="4F0F55ED" w14:textId="712414E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38.214- 18.4.0 V1.1.0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339" w:history="1">
        <w:r w:rsidRPr="00256C9E">
          <w:rPr>
            <w:color w:val="0563C1"/>
            <w:sz w:val="18"/>
            <w:szCs w:val="18"/>
            <w:u w:val="single"/>
            <w:lang w:val="es-ES_tradnl" w:eastAsia="en-GB"/>
          </w:rPr>
          <w:t>https://members.tsdsi.in/s/zADzpmzBMZkwXAd</w:t>
        </w:r>
      </w:hyperlink>
    </w:p>
    <w:p w14:paraId="1A604B74" w14:textId="50176AF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TTAT.3G-38.214V18.4.0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340" w:history="1">
        <w:r w:rsidRPr="00256C9E">
          <w:rPr>
            <w:color w:val="0563C1"/>
            <w:sz w:val="18"/>
            <w:szCs w:val="18"/>
            <w:u w:val="single"/>
            <w:lang w:val="es-ES_tradnl" w:eastAsia="en-GB"/>
          </w:rPr>
          <w:t>https://www.tta.or.kr/eng/ttaSearchEngView.do?key=461&amp;searchStandardNo=TTAT.3G-38.214V18.4.0&amp;searchCate=TTAS</w:t>
        </w:r>
      </w:hyperlink>
    </w:p>
    <w:p w14:paraId="7B3B5942" w14:textId="77777777" w:rsidR="00941FD9" w:rsidRPr="00256C9E" w:rsidRDefault="00941FD9" w:rsidP="00941FD9">
      <w:pPr>
        <w:pStyle w:val="Heading5"/>
        <w:rPr>
          <w:lang w:val="es-ES_tradnl"/>
        </w:rPr>
      </w:pPr>
      <w:r w:rsidRPr="00256C9E">
        <w:rPr>
          <w:lang w:val="es-ES_tradnl"/>
        </w:rPr>
        <w:t>2.2.1.2.7</w:t>
      </w:r>
      <w:r w:rsidRPr="00256C9E">
        <w:rPr>
          <w:lang w:val="es-ES_tradnl"/>
        </w:rPr>
        <w:tab/>
        <w:t>TS 38.215</w:t>
      </w:r>
    </w:p>
    <w:p w14:paraId="2EDC3B0E" w14:textId="0612F338" w:rsidR="00941FD9" w:rsidRPr="00256C9E" w:rsidRDefault="00941FD9" w:rsidP="00941FD9">
      <w:pPr>
        <w:pStyle w:val="Headingb"/>
        <w:rPr>
          <w:lang w:val="es-ES_tradnl"/>
        </w:rPr>
      </w:pPr>
      <w:r w:rsidRPr="00256C9E">
        <w:rPr>
          <w:lang w:val="es-ES_tradnl"/>
        </w:rPr>
        <w:t>NR; mediciones de la capa física</w:t>
      </w:r>
    </w:p>
    <w:p w14:paraId="51D24826" w14:textId="77777777" w:rsidR="00941FD9" w:rsidRPr="00256C9E" w:rsidRDefault="00941FD9" w:rsidP="00D85559">
      <w:pPr>
        <w:rPr>
          <w:lang w:val="es-ES_tradnl"/>
        </w:rPr>
      </w:pPr>
      <w:r w:rsidRPr="00256C9E">
        <w:rPr>
          <w:lang w:val="es-ES_tradnl"/>
        </w:rPr>
        <w:t>Este documento describe las mediciones de la capa física para NR.</w:t>
      </w:r>
    </w:p>
    <w:p w14:paraId="0B26BF43" w14:textId="5227B8EA"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68841E91" w14:textId="18555473"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2F95877B" w14:textId="13591D86"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ATIS.3GPP.38.215.V17.5.0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341" w:anchor="Rel-17" w:history="1">
        <w:r w:rsidRPr="00256C9E">
          <w:rPr>
            <w:color w:val="0563C1"/>
            <w:sz w:val="18"/>
            <w:szCs w:val="18"/>
            <w:u w:val="single"/>
            <w:lang w:val="es-ES_tradnl" w:eastAsia="en-GB"/>
          </w:rPr>
          <w:t>https://www.atis.org/3gpp-transpositions - Rel-17</w:t>
        </w:r>
      </w:hyperlink>
    </w:p>
    <w:p w14:paraId="167B3541" w14:textId="71CA202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CCSA.3GPP.38.215.V17.5.0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342" w:history="1">
        <w:r w:rsidRPr="00256C9E">
          <w:rPr>
            <w:color w:val="0563C1"/>
            <w:sz w:val="18"/>
            <w:szCs w:val="18"/>
            <w:u w:val="single"/>
            <w:lang w:val="es-ES_tradnl" w:eastAsia="en-GB"/>
          </w:rPr>
          <w:t>https://www.ccsa.org.cn/api/portalsFile/downloadOldFile?type=17&amp;oldFileUrl=NTN/RIT/CCSA.3GPP.38.215.V17.5.0.do</w:t>
        </w:r>
      </w:hyperlink>
      <w:hyperlink r:id="rId1343" w:history="1">
        <w:r w:rsidRPr="00256C9E">
          <w:rPr>
            <w:color w:val="0563C1"/>
            <w:sz w:val="18"/>
            <w:szCs w:val="18"/>
            <w:u w:val="single"/>
            <w:lang w:val="es-ES_tradnl" w:eastAsia="en-GB"/>
          </w:rPr>
          <w:t>cx</w:t>
        </w:r>
      </w:hyperlink>
    </w:p>
    <w:p w14:paraId="0FB6C19A" w14:textId="4DB8DCDE"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138 215 V17.5.0 (2024-08)</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07.08.2024</w:t>
      </w:r>
      <w:r w:rsidRPr="00256C9E">
        <w:rPr>
          <w:rFonts w:ascii="Arial" w:hAnsi="Arial" w:cs="Arial"/>
          <w:szCs w:val="24"/>
          <w:lang w:val="es-ES_tradnl" w:eastAsia="en-GB"/>
        </w:rPr>
        <w:tab/>
      </w:r>
      <w:hyperlink r:id="rId1344" w:history="1">
        <w:r w:rsidRPr="00256C9E">
          <w:rPr>
            <w:color w:val="0563C1"/>
            <w:sz w:val="18"/>
            <w:szCs w:val="18"/>
            <w:u w:val="single"/>
            <w:lang w:val="es-ES_tradnl" w:eastAsia="en-GB"/>
          </w:rPr>
          <w:t>https://www.etsi.org/deliver/etsi_ts/138200_138299/138215/17.05.00_60/ts_138215v170500p.pdf</w:t>
        </w:r>
      </w:hyperlink>
    </w:p>
    <w:p w14:paraId="712DF341" w14:textId="788627D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38.215 -17.5.0 V1.4.0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345" w:history="1">
        <w:r w:rsidRPr="00256C9E">
          <w:rPr>
            <w:color w:val="0563C1"/>
            <w:sz w:val="18"/>
            <w:szCs w:val="18"/>
            <w:u w:val="single"/>
            <w:lang w:val="es-ES_tradnl" w:eastAsia="en-GB"/>
          </w:rPr>
          <w:t>https://members.tsdsi.in/s/9YEB6gPeKdztmCj</w:t>
        </w:r>
      </w:hyperlink>
    </w:p>
    <w:p w14:paraId="0AD9FB4E" w14:textId="700DA37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TTAT.3G-38.215V17.5.0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1346" w:history="1">
        <w:r w:rsidRPr="00256C9E">
          <w:rPr>
            <w:color w:val="0563C1"/>
            <w:sz w:val="18"/>
            <w:szCs w:val="18"/>
            <w:u w:val="single"/>
            <w:lang w:val="es-ES_tradnl" w:eastAsia="en-GB"/>
          </w:rPr>
          <w:t>https://www.tta.or.kr/eng/ttaSearchEngView.do?key=461&amp;searchStandardNo=TTAT.3G-38.215V17.5.0&amp;searchCate=TTAS</w:t>
        </w:r>
      </w:hyperlink>
    </w:p>
    <w:p w14:paraId="678A8805" w14:textId="4C6E2B86" w:rsidR="00941FD9" w:rsidRPr="00256C9E" w:rsidRDefault="00F1137E" w:rsidP="00941FD9">
      <w:pPr>
        <w:keepNext/>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lastRenderedPageBreak/>
        <w:t>Versión 18</w:t>
      </w:r>
    </w:p>
    <w:p w14:paraId="489119DB" w14:textId="35DA8361"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ATIS.3GPP.38.215.V18.3.0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347" w:anchor="Rel-18" w:history="1">
        <w:r w:rsidRPr="00256C9E">
          <w:rPr>
            <w:color w:val="0563C1"/>
            <w:sz w:val="18"/>
            <w:szCs w:val="18"/>
            <w:u w:val="single"/>
            <w:lang w:val="es-ES_tradnl" w:eastAsia="en-GB"/>
          </w:rPr>
          <w:t>https://www.atis.org/3gpp-transpositions - Rel-18</w:t>
        </w:r>
      </w:hyperlink>
    </w:p>
    <w:p w14:paraId="0199D1EF" w14:textId="5C9247B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CCSA.3GPP.38.215.V18.3.0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348" w:history="1">
        <w:r w:rsidRPr="00256C9E">
          <w:rPr>
            <w:color w:val="0563C1"/>
            <w:sz w:val="18"/>
            <w:szCs w:val="18"/>
            <w:u w:val="single"/>
            <w:lang w:val="es-ES_tradnl" w:eastAsia="en-GB"/>
          </w:rPr>
          <w:t>https://www.ccsa.org.cn/api/portalsFile/downloadOldFile?type=17&amp;oldFileUrl=NTN/RIT/CCSA.3GPP.38.215.V18.3.0.do</w:t>
        </w:r>
      </w:hyperlink>
      <w:hyperlink r:id="rId1349" w:history="1">
        <w:r w:rsidRPr="00256C9E">
          <w:rPr>
            <w:color w:val="0563C1"/>
            <w:sz w:val="18"/>
            <w:szCs w:val="18"/>
            <w:u w:val="single"/>
            <w:lang w:val="es-ES_tradnl" w:eastAsia="en-GB"/>
          </w:rPr>
          <w:t>cx</w:t>
        </w:r>
      </w:hyperlink>
    </w:p>
    <w:p w14:paraId="05177C78" w14:textId="24AC267E"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138 215 V18.3.0 (2024-08)</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07.08.2024</w:t>
      </w:r>
      <w:r w:rsidRPr="00256C9E">
        <w:rPr>
          <w:rFonts w:ascii="Arial" w:hAnsi="Arial" w:cs="Arial"/>
          <w:szCs w:val="24"/>
          <w:lang w:val="es-ES_tradnl" w:eastAsia="en-GB"/>
        </w:rPr>
        <w:tab/>
      </w:r>
      <w:hyperlink r:id="rId1350" w:history="1">
        <w:r w:rsidRPr="00256C9E">
          <w:rPr>
            <w:color w:val="0563C1"/>
            <w:sz w:val="18"/>
            <w:szCs w:val="18"/>
            <w:u w:val="single"/>
            <w:lang w:val="es-ES_tradnl" w:eastAsia="en-GB"/>
          </w:rPr>
          <w:t>https://www.etsi.org/deliver/etsi_ts/138200_138299/138215/18.03.00_60/ts_138215v180300p.pdf</w:t>
        </w:r>
      </w:hyperlink>
    </w:p>
    <w:p w14:paraId="710EB560" w14:textId="63135DD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38.215 -18.3.0 V1.0.0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351" w:history="1">
        <w:r w:rsidRPr="00256C9E">
          <w:rPr>
            <w:color w:val="0563C1"/>
            <w:sz w:val="18"/>
            <w:szCs w:val="18"/>
            <w:u w:val="single"/>
            <w:lang w:val="es-ES_tradnl" w:eastAsia="en-GB"/>
          </w:rPr>
          <w:t>https://members.tsdsi.in/s/rSF7CSJKCBY3Y2b</w:t>
        </w:r>
      </w:hyperlink>
    </w:p>
    <w:p w14:paraId="5C510889" w14:textId="36C4EED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TTAT.3G-38.215V18.3.0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1352" w:history="1">
        <w:r w:rsidRPr="00256C9E">
          <w:rPr>
            <w:color w:val="0563C1"/>
            <w:sz w:val="18"/>
            <w:szCs w:val="18"/>
            <w:u w:val="single"/>
            <w:lang w:val="es-ES_tradnl" w:eastAsia="en-GB"/>
          </w:rPr>
          <w:t>https://www.tta.or.kr/eng/ttaSearchEngView.do?key=461&amp;searchStandardNo=TTAT.3G-38.215V18.3.0&amp;searchCate=TTAS</w:t>
        </w:r>
      </w:hyperlink>
    </w:p>
    <w:p w14:paraId="2BC1567F" w14:textId="77777777" w:rsidR="00941FD9" w:rsidRPr="00256C9E" w:rsidRDefault="00941FD9" w:rsidP="00D85559">
      <w:pPr>
        <w:pStyle w:val="Heading4"/>
        <w:rPr>
          <w:lang w:val="es-ES_tradnl"/>
        </w:rPr>
      </w:pPr>
      <w:r w:rsidRPr="00256C9E">
        <w:rPr>
          <w:lang w:val="es-ES_tradnl"/>
        </w:rPr>
        <w:t>2.2.1.3</w:t>
      </w:r>
      <w:r w:rsidRPr="00256C9E">
        <w:rPr>
          <w:lang w:val="es-ES_tradnl"/>
        </w:rPr>
        <w:tab/>
        <w:t>Capas radioeléctricas 2 y 3</w:t>
      </w:r>
    </w:p>
    <w:p w14:paraId="3320211A" w14:textId="77777777" w:rsidR="00941FD9" w:rsidRPr="00256C9E" w:rsidRDefault="00941FD9" w:rsidP="00941FD9">
      <w:pPr>
        <w:pStyle w:val="Heading5"/>
        <w:rPr>
          <w:lang w:val="es-ES_tradnl"/>
        </w:rPr>
      </w:pPr>
      <w:r w:rsidRPr="00256C9E">
        <w:rPr>
          <w:lang w:val="es-ES_tradnl"/>
        </w:rPr>
        <w:t>2.2.1.3.1</w:t>
      </w:r>
      <w:r w:rsidRPr="00256C9E">
        <w:rPr>
          <w:lang w:val="es-ES_tradnl"/>
        </w:rPr>
        <w:tab/>
        <w:t>TS 37.320</w:t>
      </w:r>
    </w:p>
    <w:p w14:paraId="72A2A98D" w14:textId="77777777" w:rsidR="00941FD9" w:rsidRPr="00256C9E" w:rsidRDefault="00941FD9" w:rsidP="00D85559">
      <w:pPr>
        <w:pStyle w:val="Headingb"/>
        <w:rPr>
          <w:lang w:val="es-ES_tradnl"/>
        </w:rPr>
      </w:pPr>
      <w:r w:rsidRPr="00256C9E">
        <w:rPr>
          <w:lang w:val="es-ES_tradnl"/>
        </w:rPr>
        <w:t>Acceso radioeléctrico terrenal universal (UTRA) y acceso radioeléctrico terrenal universal evolucionado (E-UTRA); obtención de mediciones en radiofrecuencia para la minimización de los ensayos en vehículo (MDT); descripción global; etapa 2</w:t>
      </w:r>
    </w:p>
    <w:p w14:paraId="654F6E85" w14:textId="77777777" w:rsidR="00941FD9" w:rsidRPr="00256C9E" w:rsidRDefault="00941FD9" w:rsidP="00D85559">
      <w:pPr>
        <w:rPr>
          <w:lang w:val="es-ES_tradnl"/>
        </w:rPr>
      </w:pPr>
      <w:r w:rsidRPr="00256C9E">
        <w:rPr>
          <w:lang w:val="es-ES_tradnl"/>
        </w:rPr>
        <w:t>Este documento proporciona una visión general y una descripción global de la funcionalidad de minimización de los ensayos en vehículo. El documento describe las funciones y los procedimientos para facilitar la obtención de mediciones específicas del equipo de usuario (UE) para MDT mediante la arquitectura del plano de control, tanto para UTRAN como para E-UTRAN. Los detalles de los procedimientos de señalización para el funcionamiento para una sola RAT figuran en la especificación del protocolo de interfaz radioeléctrica correspondiente. El funcionamiento de red y el control general de MDT se describen en las especificaciones OAM.</w:t>
      </w:r>
    </w:p>
    <w:p w14:paraId="334FDE87" w14:textId="35083F9E"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1A189E56" w14:textId="2D08CF90"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3D7F130C" w14:textId="1B6665E8"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ATIS.3GPP.37.320.V17.5.0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353" w:anchor="Rel-17" w:history="1">
        <w:r w:rsidRPr="00256C9E">
          <w:rPr>
            <w:color w:val="0563C1"/>
            <w:sz w:val="18"/>
            <w:szCs w:val="18"/>
            <w:u w:val="single"/>
            <w:lang w:val="es-ES_tradnl" w:eastAsia="en-GB"/>
          </w:rPr>
          <w:t>https://www.atis.org/3gpp-transpositions - Rel-17</w:t>
        </w:r>
      </w:hyperlink>
    </w:p>
    <w:p w14:paraId="4F0A89FA" w14:textId="014A06A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CCSA.3GPP.37.320.V17.5.0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354" w:history="1">
        <w:r w:rsidRPr="00256C9E">
          <w:rPr>
            <w:color w:val="0563C1"/>
            <w:sz w:val="18"/>
            <w:szCs w:val="18"/>
            <w:u w:val="single"/>
            <w:lang w:val="es-ES_tradnl" w:eastAsia="en-GB"/>
          </w:rPr>
          <w:t>https://www.ccsa.org.cn/api/portalsFile/downloadOldFile?type=17&amp;oldFileUrl=NTN/RIT/CCSA.3GPP.37.320.V17.5.0.do</w:t>
        </w:r>
      </w:hyperlink>
      <w:hyperlink r:id="rId1355" w:history="1">
        <w:r w:rsidRPr="00256C9E">
          <w:rPr>
            <w:color w:val="0563C1"/>
            <w:sz w:val="18"/>
            <w:szCs w:val="18"/>
            <w:u w:val="single"/>
            <w:lang w:val="es-ES_tradnl" w:eastAsia="en-GB"/>
          </w:rPr>
          <w:t>cx</w:t>
        </w:r>
      </w:hyperlink>
    </w:p>
    <w:p w14:paraId="625C14C2" w14:textId="2E3E7232"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137 320 V17.5.0 (2023-10)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09.10.2023</w:t>
      </w:r>
      <w:r w:rsidRPr="00256C9E">
        <w:rPr>
          <w:rFonts w:ascii="Arial" w:hAnsi="Arial" w:cs="Arial"/>
          <w:szCs w:val="24"/>
          <w:lang w:val="es-ES_tradnl" w:eastAsia="en-GB"/>
        </w:rPr>
        <w:tab/>
      </w:r>
      <w:hyperlink r:id="rId1356" w:history="1">
        <w:r w:rsidRPr="00256C9E">
          <w:rPr>
            <w:color w:val="0563C1"/>
            <w:sz w:val="18"/>
            <w:szCs w:val="18"/>
            <w:u w:val="single"/>
            <w:lang w:val="es-ES_tradnl" w:eastAsia="en-GB"/>
          </w:rPr>
          <w:t>https://www.etsi.org/deliver/etsi_ts/137300_137399/137320/17.05.00_60/ts_137320v170500p.pdf</w:t>
        </w:r>
      </w:hyperlink>
    </w:p>
    <w:p w14:paraId="0195479F" w14:textId="69BD2F9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37.32-17.5.0 V1.5.0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23.02.2024</w:t>
      </w:r>
      <w:r w:rsidRPr="00256C9E">
        <w:rPr>
          <w:rFonts w:ascii="Arial" w:hAnsi="Arial" w:cs="Arial"/>
          <w:szCs w:val="24"/>
          <w:lang w:val="es-ES_tradnl" w:eastAsia="en-GB"/>
        </w:rPr>
        <w:tab/>
      </w:r>
      <w:hyperlink r:id="rId1357" w:history="1">
        <w:r w:rsidRPr="00256C9E">
          <w:rPr>
            <w:color w:val="0563C1"/>
            <w:sz w:val="18"/>
            <w:szCs w:val="18"/>
            <w:u w:val="single"/>
            <w:lang w:val="es-ES_tradnl" w:eastAsia="en-GB"/>
          </w:rPr>
          <w:t>https://members.tsdsi.in/s/LGt2C4iqeEtjdGY</w:t>
        </w:r>
      </w:hyperlink>
    </w:p>
    <w:p w14:paraId="56E95CE0" w14:textId="2D6B5E2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TTAT.3G-37.320V17.5.0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13.02.2024</w:t>
      </w:r>
      <w:r w:rsidRPr="00256C9E">
        <w:rPr>
          <w:rFonts w:ascii="Arial" w:hAnsi="Arial" w:cs="Arial"/>
          <w:szCs w:val="24"/>
          <w:lang w:val="es-ES_tradnl" w:eastAsia="en-GB"/>
        </w:rPr>
        <w:tab/>
      </w:r>
      <w:hyperlink r:id="rId1358" w:history="1">
        <w:r w:rsidRPr="00256C9E">
          <w:rPr>
            <w:color w:val="0563C1"/>
            <w:sz w:val="18"/>
            <w:szCs w:val="18"/>
            <w:u w:val="single"/>
            <w:lang w:val="es-ES_tradnl" w:eastAsia="en-GB"/>
          </w:rPr>
          <w:t>https://www.tta.or.kr/eng/ttaSearchEngView.do?key=461&amp;searchStandardNo=TTAT.3G-37.320V17.5.0&amp;searchCate=TTAS</w:t>
        </w:r>
      </w:hyperlink>
    </w:p>
    <w:p w14:paraId="519CED78" w14:textId="47145434"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0C4EEFB6" w14:textId="728D605A"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ATIS.3GPP.37.320.V18.3.0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359" w:anchor="Rel-18" w:history="1">
        <w:r w:rsidRPr="00256C9E">
          <w:rPr>
            <w:color w:val="0563C1"/>
            <w:sz w:val="18"/>
            <w:szCs w:val="18"/>
            <w:u w:val="single"/>
            <w:lang w:val="es-ES_tradnl" w:eastAsia="en-GB"/>
          </w:rPr>
          <w:t>https://www.atis.org/3gpp-transpositions - Rel-18</w:t>
        </w:r>
      </w:hyperlink>
    </w:p>
    <w:p w14:paraId="4B4EC7CC" w14:textId="52F436D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CCSA.3GPP.37.320.V18.3.0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360" w:history="1">
        <w:r w:rsidRPr="00256C9E">
          <w:rPr>
            <w:color w:val="0563C1"/>
            <w:sz w:val="18"/>
            <w:szCs w:val="18"/>
            <w:u w:val="single"/>
            <w:lang w:val="es-ES_tradnl" w:eastAsia="en-GB"/>
          </w:rPr>
          <w:t>https://www.ccsa.org.cn/api/portalsFile/downloadOldFile?type=17&amp;oldFileUrl=NTN/RIT/CCSA.3GPP.37.320.V18.3.0.do</w:t>
        </w:r>
      </w:hyperlink>
      <w:hyperlink r:id="rId1361" w:history="1">
        <w:r w:rsidRPr="00256C9E">
          <w:rPr>
            <w:color w:val="0563C1"/>
            <w:sz w:val="18"/>
            <w:szCs w:val="18"/>
            <w:u w:val="single"/>
            <w:lang w:val="es-ES_tradnl" w:eastAsia="en-GB"/>
          </w:rPr>
          <w:t>cx</w:t>
        </w:r>
      </w:hyperlink>
    </w:p>
    <w:p w14:paraId="2853BD2B" w14:textId="7695638C"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137 320 V18.3.0 (2024-10)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14.10.2024</w:t>
      </w:r>
      <w:r w:rsidRPr="00256C9E">
        <w:rPr>
          <w:rFonts w:ascii="Arial" w:hAnsi="Arial" w:cs="Arial"/>
          <w:szCs w:val="24"/>
          <w:lang w:val="es-ES_tradnl" w:eastAsia="en-GB"/>
        </w:rPr>
        <w:tab/>
      </w:r>
      <w:hyperlink r:id="rId1362" w:history="1">
        <w:r w:rsidRPr="00256C9E">
          <w:rPr>
            <w:color w:val="0563C1"/>
            <w:sz w:val="18"/>
            <w:szCs w:val="18"/>
            <w:u w:val="single"/>
            <w:lang w:val="es-ES_tradnl" w:eastAsia="en-GB"/>
          </w:rPr>
          <w:t>https://www.etsi.org/deliver/etsi_ts/137300_137399/137320/18.03.00_60/ts_137320v180300p.pdf</w:t>
        </w:r>
      </w:hyperlink>
    </w:p>
    <w:p w14:paraId="2F8CEF37" w14:textId="4295725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37.320- 18.3.0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363" w:history="1">
        <w:r w:rsidRPr="00256C9E">
          <w:rPr>
            <w:color w:val="0563C1"/>
            <w:sz w:val="18"/>
            <w:szCs w:val="18"/>
            <w:u w:val="single"/>
            <w:lang w:val="es-ES_tradnl" w:eastAsia="en-GB"/>
          </w:rPr>
          <w:t>https://members.tsdsi.in/s/ZFismCcJpMKNa7J</w:t>
        </w:r>
      </w:hyperlink>
    </w:p>
    <w:p w14:paraId="4CC1ED97" w14:textId="247C257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TTAT.3G-37.320V18.3.0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364" w:history="1">
        <w:r w:rsidRPr="00256C9E">
          <w:rPr>
            <w:color w:val="0563C1"/>
            <w:sz w:val="18"/>
            <w:szCs w:val="18"/>
            <w:u w:val="single"/>
            <w:lang w:val="es-ES_tradnl" w:eastAsia="en-GB"/>
          </w:rPr>
          <w:t>https://www.tta.or.kr/eng/ttaSearchEngView.do?key=461&amp;searchStandardNo=TTAT.3G-37.320V18.3.0&amp;searchCate=TTAS</w:t>
        </w:r>
      </w:hyperlink>
    </w:p>
    <w:p w14:paraId="46C4A72D" w14:textId="77777777" w:rsidR="00941FD9" w:rsidRPr="00256C9E" w:rsidRDefault="00941FD9" w:rsidP="00941FD9">
      <w:pPr>
        <w:pStyle w:val="Heading5"/>
        <w:rPr>
          <w:lang w:val="es-ES_tradnl"/>
        </w:rPr>
      </w:pPr>
      <w:r w:rsidRPr="00256C9E">
        <w:rPr>
          <w:lang w:val="es-ES_tradnl"/>
        </w:rPr>
        <w:lastRenderedPageBreak/>
        <w:t>2.2.1.3.2</w:t>
      </w:r>
      <w:r w:rsidRPr="00256C9E">
        <w:rPr>
          <w:lang w:val="es-ES_tradnl"/>
        </w:rPr>
        <w:tab/>
        <w:t>TS 37.324</w:t>
      </w:r>
    </w:p>
    <w:p w14:paraId="014E43B7" w14:textId="77777777" w:rsidR="00941FD9" w:rsidRPr="00256C9E" w:rsidRDefault="00941FD9" w:rsidP="00941FD9">
      <w:pPr>
        <w:pStyle w:val="Headingb"/>
        <w:rPr>
          <w:lang w:val="es-ES_tradnl"/>
        </w:rPr>
      </w:pPr>
      <w:r w:rsidRPr="00256C9E">
        <w:rPr>
          <w:lang w:val="es-ES_tradnl"/>
        </w:rPr>
        <w:t>Acceso radioeléctrico terrenal universal evolucionado (E-UTRA) y NR; especificación del protocolo de adaptación de datos de servicio (SDAP)</w:t>
      </w:r>
    </w:p>
    <w:p w14:paraId="32887935" w14:textId="77777777" w:rsidR="00941FD9" w:rsidRPr="00256C9E" w:rsidRDefault="00941FD9" w:rsidP="00941FD9">
      <w:pPr>
        <w:rPr>
          <w:lang w:val="es-ES_tradnl" w:eastAsia="zh-CN"/>
        </w:rPr>
      </w:pPr>
      <w:r w:rsidRPr="00256C9E">
        <w:rPr>
          <w:lang w:val="es-ES_tradnl"/>
        </w:rPr>
        <w:t>Este documento describe el protocolo de adaptación de datos de servicio (SDAP) para un UE conectado a una red 5G-CN</w:t>
      </w:r>
      <w:r w:rsidRPr="00256C9E">
        <w:rPr>
          <w:lang w:val="es-ES_tradnl" w:eastAsia="zh-CN"/>
        </w:rPr>
        <w:t>.</w:t>
      </w:r>
    </w:p>
    <w:p w14:paraId="389EA2CC" w14:textId="1F86AAA5"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38D84876" w14:textId="5D368E69"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5C6098A7" w14:textId="4BCD8B38"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ATIS.3GPP.37.324.V17.0.0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365" w:anchor="Rel-17" w:history="1">
        <w:r w:rsidRPr="00256C9E">
          <w:rPr>
            <w:color w:val="0563C1"/>
            <w:sz w:val="18"/>
            <w:szCs w:val="18"/>
            <w:u w:val="single"/>
            <w:lang w:val="es-ES_tradnl" w:eastAsia="en-GB"/>
          </w:rPr>
          <w:t>https://www.atis.org/3gpp-transpositions - Rel-17</w:t>
        </w:r>
      </w:hyperlink>
    </w:p>
    <w:p w14:paraId="00CD2AF2" w14:textId="131A391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CCSA.3GPP.37.324.V17.0.0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366" w:history="1">
        <w:r w:rsidRPr="00256C9E">
          <w:rPr>
            <w:color w:val="0563C1"/>
            <w:sz w:val="18"/>
            <w:szCs w:val="18"/>
            <w:u w:val="single"/>
            <w:lang w:val="es-ES_tradnl" w:eastAsia="en-GB"/>
          </w:rPr>
          <w:t>https://www.ccsa.org.cn/api/portalsFile/downloadOldFile?type=17&amp;oldFileUrl=NTN/RIT/CCSA.3GPP.37.324.V17.0.0.do</w:t>
        </w:r>
      </w:hyperlink>
      <w:hyperlink r:id="rId1367" w:history="1">
        <w:r w:rsidRPr="00256C9E">
          <w:rPr>
            <w:color w:val="0563C1"/>
            <w:sz w:val="18"/>
            <w:szCs w:val="18"/>
            <w:u w:val="single"/>
            <w:lang w:val="es-ES_tradnl" w:eastAsia="en-GB"/>
          </w:rPr>
          <w:t>cx</w:t>
        </w:r>
      </w:hyperlink>
    </w:p>
    <w:p w14:paraId="59F52515" w14:textId="23DB5964"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137 324 V17.0.0 (2022-05)</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06.05.2022</w:t>
      </w:r>
      <w:r w:rsidRPr="00256C9E">
        <w:rPr>
          <w:rFonts w:ascii="Arial" w:hAnsi="Arial" w:cs="Arial"/>
          <w:szCs w:val="24"/>
          <w:lang w:val="es-ES_tradnl" w:eastAsia="en-GB"/>
        </w:rPr>
        <w:tab/>
      </w:r>
      <w:hyperlink r:id="rId1368" w:history="1">
        <w:r w:rsidRPr="00256C9E">
          <w:rPr>
            <w:color w:val="0563C1"/>
            <w:sz w:val="18"/>
            <w:szCs w:val="18"/>
            <w:u w:val="single"/>
            <w:lang w:val="es-ES_tradnl" w:eastAsia="en-GB"/>
          </w:rPr>
          <w:t>https://www.etsi.org/deliver/etsi_ts/137300_137399/137324/17.00.00_60/ts_137324v170000p.pdf</w:t>
        </w:r>
      </w:hyperlink>
    </w:p>
    <w:p w14:paraId="2C9C860D" w14:textId="12D0FA1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37.324-17.0.0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1369" w:history="1">
        <w:r w:rsidRPr="00256C9E">
          <w:rPr>
            <w:color w:val="0563C1"/>
            <w:sz w:val="18"/>
            <w:szCs w:val="18"/>
            <w:u w:val="single"/>
            <w:lang w:val="es-ES_tradnl" w:eastAsia="en-GB"/>
          </w:rPr>
          <w:t>https://members.tsdsi.in/s/mmFwPwzzXe3ECQt</w:t>
        </w:r>
      </w:hyperlink>
    </w:p>
    <w:p w14:paraId="0BCF637D" w14:textId="6E84062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TTAT.3G-37.324V17.0.0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1370" w:history="1">
        <w:r w:rsidRPr="00256C9E">
          <w:rPr>
            <w:color w:val="0563C1"/>
            <w:sz w:val="18"/>
            <w:szCs w:val="18"/>
            <w:u w:val="single"/>
            <w:lang w:val="es-ES_tradnl" w:eastAsia="en-GB"/>
          </w:rPr>
          <w:t>https://www.tta.or.kr/eng/ttaSearchEngView.do?key=461&amp;searchStandardNo=TTAT.3G-37.324V17.0.0&amp;searchCate=TTAS</w:t>
        </w:r>
      </w:hyperlink>
    </w:p>
    <w:p w14:paraId="2E285FD1" w14:textId="7F0E7EB2"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5DF0B19C" w14:textId="4FDE691A"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ATIS.3GPP.37.324.V18.0.0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371" w:anchor="Rel-18" w:history="1">
        <w:r w:rsidRPr="00256C9E">
          <w:rPr>
            <w:color w:val="0563C1"/>
            <w:sz w:val="18"/>
            <w:szCs w:val="18"/>
            <w:u w:val="single"/>
            <w:lang w:val="es-ES_tradnl" w:eastAsia="en-GB"/>
          </w:rPr>
          <w:t>https://www.atis.org/3gpp-transpositions - Rel-18</w:t>
        </w:r>
      </w:hyperlink>
    </w:p>
    <w:p w14:paraId="75DAA1F5" w14:textId="2EDD1CF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CCSA.3GPP.37.324.V18.0.0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372" w:history="1">
        <w:r w:rsidRPr="00256C9E">
          <w:rPr>
            <w:color w:val="0563C1"/>
            <w:sz w:val="18"/>
            <w:szCs w:val="18"/>
            <w:u w:val="single"/>
            <w:lang w:val="es-ES_tradnl" w:eastAsia="en-GB"/>
          </w:rPr>
          <w:t>https://www.ccsa.org.cn/api/portalsFile/downloadOldFile?type=17&amp;oldFileUrl=NTN/RIT/CCSA.3GPP.37.324.V18.0.0.do</w:t>
        </w:r>
      </w:hyperlink>
      <w:hyperlink r:id="rId1373" w:history="1">
        <w:r w:rsidRPr="00256C9E">
          <w:rPr>
            <w:color w:val="0563C1"/>
            <w:sz w:val="18"/>
            <w:szCs w:val="18"/>
            <w:u w:val="single"/>
            <w:lang w:val="es-ES_tradnl" w:eastAsia="en-GB"/>
          </w:rPr>
          <w:t>cx</w:t>
        </w:r>
      </w:hyperlink>
    </w:p>
    <w:p w14:paraId="5F84309C" w14:textId="5C10D090"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137 324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15.05.2024</w:t>
      </w:r>
      <w:r w:rsidRPr="00256C9E">
        <w:rPr>
          <w:rFonts w:ascii="Arial" w:hAnsi="Arial" w:cs="Arial"/>
          <w:szCs w:val="24"/>
          <w:lang w:val="es-ES_tradnl" w:eastAsia="en-GB"/>
        </w:rPr>
        <w:tab/>
      </w:r>
      <w:hyperlink r:id="rId1374" w:history="1">
        <w:r w:rsidRPr="00256C9E">
          <w:rPr>
            <w:color w:val="0563C1"/>
            <w:sz w:val="18"/>
            <w:szCs w:val="18"/>
            <w:u w:val="single"/>
            <w:lang w:val="es-ES_tradnl" w:eastAsia="en-GB"/>
          </w:rPr>
          <w:t>https://www.etsi.org/deliver/etsi_ts/137300_137399/137324/18.00.00_60/ts_137324v180000p.pdf</w:t>
        </w:r>
      </w:hyperlink>
    </w:p>
    <w:p w14:paraId="6D49AD35" w14:textId="79E4BF3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37.324 -18.0.0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375" w:history="1">
        <w:r w:rsidRPr="00256C9E">
          <w:rPr>
            <w:color w:val="0563C1"/>
            <w:sz w:val="18"/>
            <w:szCs w:val="18"/>
            <w:u w:val="single"/>
            <w:lang w:val="es-ES_tradnl" w:eastAsia="en-GB"/>
          </w:rPr>
          <w:t>https://members.tsdsi.in/s/gQgRAZG9G2zbgzY</w:t>
        </w:r>
      </w:hyperlink>
    </w:p>
    <w:p w14:paraId="3E86B09B" w14:textId="278C76A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TTAT.3G-37.324V18.0.0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1376" w:history="1">
        <w:r w:rsidRPr="00256C9E">
          <w:rPr>
            <w:color w:val="0563C1"/>
            <w:sz w:val="18"/>
            <w:szCs w:val="18"/>
            <w:u w:val="single"/>
            <w:lang w:val="es-ES_tradnl" w:eastAsia="en-GB"/>
          </w:rPr>
          <w:t>https://www.tta.or.kr/eng/ttaSearchEngView.do?key=461&amp;searchStandardNo=TTAT.3G-37.324V18.0.0&amp;searchCate=TTAS</w:t>
        </w:r>
      </w:hyperlink>
    </w:p>
    <w:p w14:paraId="503208F1" w14:textId="77777777" w:rsidR="00941FD9" w:rsidRPr="00256C9E" w:rsidRDefault="00941FD9" w:rsidP="00941FD9">
      <w:pPr>
        <w:pStyle w:val="Heading5"/>
        <w:rPr>
          <w:lang w:val="es-ES_tradnl"/>
        </w:rPr>
      </w:pPr>
      <w:r w:rsidRPr="00256C9E">
        <w:rPr>
          <w:lang w:val="es-ES_tradnl"/>
        </w:rPr>
        <w:t>2.2.1.3.3</w:t>
      </w:r>
      <w:r w:rsidRPr="00256C9E">
        <w:rPr>
          <w:lang w:val="es-ES_tradnl"/>
        </w:rPr>
        <w:tab/>
        <w:t>TS 37.340</w:t>
      </w:r>
    </w:p>
    <w:p w14:paraId="2A8DEF34" w14:textId="77777777" w:rsidR="00941FD9" w:rsidRPr="00256C9E" w:rsidRDefault="00941FD9" w:rsidP="00941FD9">
      <w:pPr>
        <w:pStyle w:val="Headingb"/>
        <w:rPr>
          <w:lang w:val="es-ES_tradnl"/>
        </w:rPr>
      </w:pPr>
      <w:r w:rsidRPr="00256C9E">
        <w:rPr>
          <w:lang w:val="es-ES_tradnl"/>
        </w:rPr>
        <w:t>NR; conectividad múltiple; descripción global; etapa 2</w:t>
      </w:r>
    </w:p>
    <w:p w14:paraId="221E55B7" w14:textId="77777777" w:rsidR="00941FD9" w:rsidRPr="00256C9E" w:rsidRDefault="00941FD9" w:rsidP="00941FD9">
      <w:pPr>
        <w:rPr>
          <w:lang w:val="es-ES_tradnl"/>
        </w:rPr>
      </w:pPr>
      <w:r w:rsidRPr="00256C9E">
        <w:rPr>
          <w:lang w:val="es-ES_tradnl"/>
        </w:rPr>
        <w:t>Este documento proporciona una visión general del funcionamiento con conectividad múltiple mediante tecnologías de acceso radioeléctrico E-UTRA y NR. Los detalles de los protocolos de red y de interfaz radioeléctrica figuran en las especificaciones complementarias de las series 36 y 38.</w:t>
      </w:r>
    </w:p>
    <w:p w14:paraId="00CB0D53" w14:textId="084EEB7A"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08CAD357" w14:textId="204EFB51"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681A6E32" w14:textId="05BF91D4"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ATIS.3GPP.37.340.V17.7.0</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377" w:anchor="Rel-17" w:history="1">
        <w:r w:rsidRPr="00256C9E">
          <w:rPr>
            <w:color w:val="0563C1"/>
            <w:sz w:val="18"/>
            <w:szCs w:val="18"/>
            <w:u w:val="single"/>
            <w:lang w:val="es-ES_tradnl" w:eastAsia="en-GB"/>
          </w:rPr>
          <w:t>https://www.atis.org/3gpp-transpositions - Rel-17</w:t>
        </w:r>
      </w:hyperlink>
    </w:p>
    <w:p w14:paraId="59026558" w14:textId="31FAE21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CCSA.3GPP.37.340.V17.7.0</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378" w:history="1">
        <w:r w:rsidRPr="00256C9E">
          <w:rPr>
            <w:color w:val="0563C1"/>
            <w:sz w:val="18"/>
            <w:szCs w:val="18"/>
            <w:u w:val="single"/>
            <w:lang w:val="es-ES_tradnl" w:eastAsia="en-GB"/>
          </w:rPr>
          <w:t>https://www.ccsa.org.cn/api/portalsFile/downloadOldFile?type=17&amp;oldFileUrl=NTN/RIT/CCSA.3GPP.37.340.V17.7.0.do</w:t>
        </w:r>
      </w:hyperlink>
      <w:hyperlink r:id="rId1379" w:history="1">
        <w:r w:rsidRPr="00256C9E">
          <w:rPr>
            <w:color w:val="0563C1"/>
            <w:sz w:val="18"/>
            <w:szCs w:val="18"/>
            <w:u w:val="single"/>
            <w:lang w:val="es-ES_tradnl" w:eastAsia="en-GB"/>
          </w:rPr>
          <w:t>cx</w:t>
        </w:r>
      </w:hyperlink>
    </w:p>
    <w:p w14:paraId="4BF6B5CA" w14:textId="4580A8A1"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137 340 V17.7.0 (2024-01)</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31.01.2024</w:t>
      </w:r>
      <w:r w:rsidRPr="00256C9E">
        <w:rPr>
          <w:rFonts w:ascii="Arial" w:hAnsi="Arial" w:cs="Arial"/>
          <w:szCs w:val="24"/>
          <w:lang w:val="es-ES_tradnl" w:eastAsia="en-GB"/>
        </w:rPr>
        <w:tab/>
      </w:r>
      <w:hyperlink r:id="rId1380" w:history="1">
        <w:r w:rsidRPr="00256C9E">
          <w:rPr>
            <w:color w:val="0563C1"/>
            <w:sz w:val="18"/>
            <w:szCs w:val="18"/>
            <w:u w:val="single"/>
            <w:lang w:val="es-ES_tradnl" w:eastAsia="en-GB"/>
          </w:rPr>
          <w:t>https://www.etsi.org/deliver/etsi_ts/137300_137399/137340/17.07.00_60/ts_137340v170700p.pdf</w:t>
        </w:r>
      </w:hyperlink>
    </w:p>
    <w:p w14:paraId="52A8D189" w14:textId="58B3648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37.34-17.7.0 V1.6.0</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29.05.2024</w:t>
      </w:r>
      <w:r w:rsidRPr="00256C9E">
        <w:rPr>
          <w:rFonts w:ascii="Arial" w:hAnsi="Arial" w:cs="Arial"/>
          <w:szCs w:val="24"/>
          <w:lang w:val="es-ES_tradnl" w:eastAsia="en-GB"/>
        </w:rPr>
        <w:tab/>
      </w:r>
      <w:hyperlink r:id="rId1381" w:history="1">
        <w:r w:rsidRPr="00256C9E">
          <w:rPr>
            <w:color w:val="0563C1"/>
            <w:sz w:val="18"/>
            <w:szCs w:val="18"/>
            <w:u w:val="single"/>
            <w:lang w:val="es-ES_tradnl" w:eastAsia="en-GB"/>
          </w:rPr>
          <w:t>https://members.tsdsi.in/s/NkpTmB3fcS47Tqc</w:t>
        </w:r>
      </w:hyperlink>
    </w:p>
    <w:p w14:paraId="317B55BA" w14:textId="26AC7C5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TTAT.3G-37.340V17.7.0</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08.05.2024</w:t>
      </w:r>
      <w:r w:rsidRPr="00256C9E">
        <w:rPr>
          <w:rFonts w:ascii="Arial" w:hAnsi="Arial" w:cs="Arial"/>
          <w:szCs w:val="24"/>
          <w:lang w:val="es-ES_tradnl" w:eastAsia="en-GB"/>
        </w:rPr>
        <w:tab/>
      </w:r>
      <w:hyperlink r:id="rId1382" w:history="1">
        <w:r w:rsidRPr="00256C9E">
          <w:rPr>
            <w:color w:val="0563C1"/>
            <w:sz w:val="18"/>
            <w:szCs w:val="18"/>
            <w:u w:val="single"/>
            <w:lang w:val="es-ES_tradnl" w:eastAsia="en-GB"/>
          </w:rPr>
          <w:t>https://www.tta.or.kr/eng/ttaSearchEngView.do?key=461&amp;searchStandardNo=TTAT.3G-37.340V17.7.0&amp;searchCate=TTAS</w:t>
        </w:r>
      </w:hyperlink>
    </w:p>
    <w:p w14:paraId="63949C0E" w14:textId="54E5309E" w:rsidR="00941FD9" w:rsidRPr="00256C9E" w:rsidRDefault="00F1137E" w:rsidP="00A57D06">
      <w:pPr>
        <w:keepNext/>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lastRenderedPageBreak/>
        <w:t>Versión 18</w:t>
      </w:r>
    </w:p>
    <w:p w14:paraId="5733BCF8" w14:textId="27A0A1EF" w:rsidR="00941FD9" w:rsidRPr="00256C9E" w:rsidRDefault="00941FD9" w:rsidP="00A57D06">
      <w:pPr>
        <w:keepNext/>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ATIS.3GPP.37.340.V18.3.0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383" w:anchor="Rel-18" w:history="1">
        <w:r w:rsidRPr="00256C9E">
          <w:rPr>
            <w:color w:val="0563C1"/>
            <w:sz w:val="18"/>
            <w:szCs w:val="18"/>
            <w:u w:val="single"/>
            <w:lang w:val="es-ES_tradnl" w:eastAsia="en-GB"/>
          </w:rPr>
          <w:t>https://www.atis.org/3gpp-transpositions - Rel-18</w:t>
        </w:r>
      </w:hyperlink>
    </w:p>
    <w:p w14:paraId="76E567E8" w14:textId="07D7B8C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CCSA.3GPP.37.340.V18.3.0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384" w:history="1">
        <w:r w:rsidRPr="00256C9E">
          <w:rPr>
            <w:color w:val="0563C1"/>
            <w:sz w:val="18"/>
            <w:szCs w:val="18"/>
            <w:u w:val="single"/>
            <w:lang w:val="es-ES_tradnl" w:eastAsia="en-GB"/>
          </w:rPr>
          <w:t>https://www.ccsa.org.cn/api/portalsFile/downloadOldFile?type=17&amp;oldFileUrl=NTN/RIT/CCSA.3GPP.37.340.V18.3.0.do</w:t>
        </w:r>
      </w:hyperlink>
      <w:hyperlink r:id="rId1385" w:history="1">
        <w:r w:rsidRPr="00256C9E">
          <w:rPr>
            <w:color w:val="0563C1"/>
            <w:sz w:val="18"/>
            <w:szCs w:val="18"/>
            <w:u w:val="single"/>
            <w:lang w:val="es-ES_tradnl" w:eastAsia="en-GB"/>
          </w:rPr>
          <w:t>cx</w:t>
        </w:r>
      </w:hyperlink>
    </w:p>
    <w:p w14:paraId="59D02C1C" w14:textId="65202E45"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137 340 V18.3.0 (2024-10)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17.10.2024</w:t>
      </w:r>
      <w:r w:rsidRPr="00256C9E">
        <w:rPr>
          <w:rFonts w:ascii="Arial" w:hAnsi="Arial" w:cs="Arial"/>
          <w:szCs w:val="24"/>
          <w:lang w:val="es-ES_tradnl" w:eastAsia="en-GB"/>
        </w:rPr>
        <w:tab/>
      </w:r>
      <w:hyperlink r:id="rId1386" w:history="1">
        <w:r w:rsidRPr="00256C9E">
          <w:rPr>
            <w:color w:val="0563C1"/>
            <w:sz w:val="18"/>
            <w:szCs w:val="18"/>
            <w:u w:val="single"/>
            <w:lang w:val="es-ES_tradnl" w:eastAsia="en-GB"/>
          </w:rPr>
          <w:t>https://www.etsi.org/deliver/etsi_ts/137300_137399/137340/18.03.00_60/ts_137340v180300p.pdf</w:t>
        </w:r>
      </w:hyperlink>
    </w:p>
    <w:p w14:paraId="22391FB1" w14:textId="5F9F90D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37.340- 18.3.0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387" w:history="1">
        <w:r w:rsidRPr="00256C9E">
          <w:rPr>
            <w:color w:val="0563C1"/>
            <w:sz w:val="18"/>
            <w:szCs w:val="18"/>
            <w:u w:val="single"/>
            <w:lang w:val="es-ES_tradnl" w:eastAsia="en-GB"/>
          </w:rPr>
          <w:t>https://members.tsdsi.in/s/7Bnfa9pPydg3bo4</w:t>
        </w:r>
      </w:hyperlink>
    </w:p>
    <w:p w14:paraId="048183E6" w14:textId="54F45C2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TTAT.3G-37.340V18.3.0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388" w:history="1">
        <w:r w:rsidRPr="00256C9E">
          <w:rPr>
            <w:color w:val="0563C1"/>
            <w:sz w:val="18"/>
            <w:szCs w:val="18"/>
            <w:u w:val="single"/>
            <w:lang w:val="es-ES_tradnl" w:eastAsia="en-GB"/>
          </w:rPr>
          <w:t>https://www.tta.or.kr/eng/ttaSearchEngView.do?key=461&amp;searchStandardNo=TTAT.3G-37.340V18.3.0&amp;searchCate=TTAS</w:t>
        </w:r>
      </w:hyperlink>
    </w:p>
    <w:p w14:paraId="77ADC3AD" w14:textId="77777777" w:rsidR="00941FD9" w:rsidRPr="00256C9E" w:rsidRDefault="00941FD9" w:rsidP="00941FD9">
      <w:pPr>
        <w:pStyle w:val="Heading5"/>
        <w:rPr>
          <w:lang w:val="es-ES_tradnl"/>
        </w:rPr>
      </w:pPr>
      <w:r w:rsidRPr="00256C9E">
        <w:rPr>
          <w:lang w:val="es-ES_tradnl"/>
        </w:rPr>
        <w:t>2.2.1.3.4</w:t>
      </w:r>
      <w:r w:rsidRPr="00256C9E">
        <w:rPr>
          <w:lang w:val="es-ES_tradnl"/>
        </w:rPr>
        <w:tab/>
        <w:t>TS 37.355</w:t>
      </w:r>
    </w:p>
    <w:p w14:paraId="6038BBBB" w14:textId="77777777" w:rsidR="00941FD9" w:rsidRPr="00256C9E" w:rsidRDefault="00941FD9" w:rsidP="00941FD9">
      <w:pPr>
        <w:pStyle w:val="Headingb"/>
        <w:rPr>
          <w:lang w:val="es-ES_tradnl"/>
        </w:rPr>
      </w:pPr>
      <w:r w:rsidRPr="00256C9E">
        <w:rPr>
          <w:lang w:val="es-ES_tradnl"/>
        </w:rPr>
        <w:t>Protocolo de posicionamiento LTE (LPP)</w:t>
      </w:r>
    </w:p>
    <w:p w14:paraId="7B86E6BF" w14:textId="77777777" w:rsidR="00941FD9" w:rsidRPr="00256C9E" w:rsidRDefault="00941FD9" w:rsidP="00941FD9">
      <w:pPr>
        <w:keepNext/>
        <w:keepLines/>
        <w:rPr>
          <w:lang w:val="es-ES_tradnl"/>
        </w:rPr>
      </w:pPr>
      <w:r w:rsidRPr="00256C9E">
        <w:rPr>
          <w:lang w:val="es-ES_tradnl"/>
        </w:rPr>
        <w:t>Este documento proporciona la definición del protocolo de posicionamiento LTE (LPP) para las tecnologías de acceso radioeléctrico E-UTRA/LTE y NR.</w:t>
      </w:r>
    </w:p>
    <w:p w14:paraId="014F2A39" w14:textId="2EB0C3F0"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5513717F" w14:textId="1972D0BE"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65F5F618" w14:textId="6611C7F0"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ATIS.3GPP.37.355.V17.8.0</w:t>
      </w:r>
      <w:r w:rsidRPr="00256C9E">
        <w:rPr>
          <w:rFonts w:ascii="Arial" w:hAnsi="Arial" w:cs="Arial"/>
          <w:szCs w:val="24"/>
          <w:lang w:val="es-ES_tradnl" w:eastAsia="en-GB"/>
        </w:rPr>
        <w:tab/>
      </w:r>
      <w:r w:rsidRPr="00256C9E">
        <w:rPr>
          <w:color w:val="000000"/>
          <w:sz w:val="18"/>
          <w:szCs w:val="18"/>
          <w:lang w:val="es-ES_tradnl" w:eastAsia="en-GB"/>
        </w:rPr>
        <w:t>17.8.0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389" w:anchor="Rel-17" w:history="1">
        <w:r w:rsidRPr="00256C9E">
          <w:rPr>
            <w:color w:val="0563C1"/>
            <w:sz w:val="18"/>
            <w:szCs w:val="18"/>
            <w:u w:val="single"/>
            <w:lang w:val="es-ES_tradnl" w:eastAsia="en-GB"/>
          </w:rPr>
          <w:t>https://www.atis.org/3gpp-transpositions - Rel-17</w:t>
        </w:r>
      </w:hyperlink>
    </w:p>
    <w:p w14:paraId="27EEDDAC" w14:textId="7A0BAF0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CCSA.3GPP.37.355.V17.8.0</w:t>
      </w:r>
      <w:r w:rsidRPr="00256C9E">
        <w:rPr>
          <w:rFonts w:ascii="Arial" w:hAnsi="Arial" w:cs="Arial"/>
          <w:szCs w:val="24"/>
          <w:lang w:val="es-ES_tradnl" w:eastAsia="en-GB"/>
        </w:rPr>
        <w:tab/>
      </w:r>
      <w:r w:rsidRPr="00256C9E">
        <w:rPr>
          <w:color w:val="000000"/>
          <w:sz w:val="18"/>
          <w:szCs w:val="18"/>
          <w:lang w:val="es-ES_tradnl" w:eastAsia="en-GB"/>
        </w:rPr>
        <w:t>17.8.0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390" w:history="1">
        <w:r w:rsidRPr="00256C9E">
          <w:rPr>
            <w:color w:val="0563C1"/>
            <w:sz w:val="18"/>
            <w:szCs w:val="18"/>
            <w:u w:val="single"/>
            <w:lang w:val="es-ES_tradnl" w:eastAsia="en-GB"/>
          </w:rPr>
          <w:t>https://www.ccsa.org.cn/api/portalsFile/downloadOldFile?type=17&amp;oldFileUrl=NTN/RIT/CCSA.3GPP.37.355.V17.8.0.do</w:t>
        </w:r>
      </w:hyperlink>
      <w:hyperlink r:id="rId1391" w:history="1">
        <w:r w:rsidRPr="00256C9E">
          <w:rPr>
            <w:color w:val="0563C1"/>
            <w:sz w:val="18"/>
            <w:szCs w:val="18"/>
            <w:u w:val="single"/>
            <w:lang w:val="es-ES_tradnl" w:eastAsia="en-GB"/>
          </w:rPr>
          <w:t>cx</w:t>
        </w:r>
      </w:hyperlink>
    </w:p>
    <w:p w14:paraId="11BAD8FE" w14:textId="2E620A65"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137 355 V17.8.0 (2024-05)</w:t>
      </w:r>
      <w:r w:rsidRPr="00256C9E">
        <w:rPr>
          <w:rFonts w:ascii="Arial" w:hAnsi="Arial" w:cs="Arial"/>
          <w:szCs w:val="24"/>
          <w:lang w:val="es-ES_tradnl" w:eastAsia="en-GB"/>
        </w:rPr>
        <w:tab/>
      </w:r>
      <w:r w:rsidRPr="00256C9E">
        <w:rPr>
          <w:color w:val="000000"/>
          <w:sz w:val="18"/>
          <w:szCs w:val="18"/>
          <w:lang w:val="es-ES_tradnl" w:eastAsia="en-GB"/>
        </w:rPr>
        <w:t>17.8.0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07.05.2024</w:t>
      </w:r>
      <w:r w:rsidRPr="00256C9E">
        <w:rPr>
          <w:rFonts w:ascii="Arial" w:hAnsi="Arial" w:cs="Arial"/>
          <w:szCs w:val="24"/>
          <w:lang w:val="es-ES_tradnl" w:eastAsia="en-GB"/>
        </w:rPr>
        <w:tab/>
      </w:r>
      <w:hyperlink r:id="rId1392" w:history="1">
        <w:r w:rsidRPr="00256C9E">
          <w:rPr>
            <w:color w:val="0563C1"/>
            <w:sz w:val="18"/>
            <w:szCs w:val="18"/>
            <w:u w:val="single"/>
            <w:lang w:val="es-ES_tradnl" w:eastAsia="en-GB"/>
          </w:rPr>
          <w:t>https://www.etsi.org/deliver/etsi_ts/137300_137399/137355/17.08.00_60/ts_137355v170800p.pdf</w:t>
        </w:r>
      </w:hyperlink>
    </w:p>
    <w:p w14:paraId="48234304" w14:textId="5B6657B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37.355-17.8.0 V1.8.0</w:t>
      </w:r>
      <w:r w:rsidRPr="00256C9E">
        <w:rPr>
          <w:rFonts w:ascii="Arial" w:hAnsi="Arial" w:cs="Arial"/>
          <w:szCs w:val="24"/>
          <w:lang w:val="es-ES_tradnl" w:eastAsia="en-GB"/>
        </w:rPr>
        <w:tab/>
      </w:r>
      <w:r w:rsidRPr="00256C9E">
        <w:rPr>
          <w:color w:val="000000"/>
          <w:sz w:val="18"/>
          <w:szCs w:val="18"/>
          <w:lang w:val="es-ES_tradnl" w:eastAsia="en-GB"/>
        </w:rPr>
        <w:t>17.8.0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22.07.2024</w:t>
      </w:r>
      <w:r w:rsidRPr="00256C9E">
        <w:rPr>
          <w:rFonts w:ascii="Arial" w:hAnsi="Arial" w:cs="Arial"/>
          <w:szCs w:val="24"/>
          <w:lang w:val="es-ES_tradnl" w:eastAsia="en-GB"/>
        </w:rPr>
        <w:tab/>
      </w:r>
      <w:hyperlink r:id="rId1393" w:history="1">
        <w:r w:rsidRPr="00256C9E">
          <w:rPr>
            <w:color w:val="0563C1"/>
            <w:sz w:val="18"/>
            <w:szCs w:val="18"/>
            <w:u w:val="single"/>
            <w:lang w:val="es-ES_tradnl" w:eastAsia="en-GB"/>
          </w:rPr>
          <w:t>https://members.tsdsi.in/s/fME9dYD3dYCoe5S</w:t>
        </w:r>
      </w:hyperlink>
    </w:p>
    <w:p w14:paraId="0BCED9E1" w14:textId="41856B3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TTAT.3G-37.355V17.8.0</w:t>
      </w:r>
      <w:r w:rsidRPr="00256C9E">
        <w:rPr>
          <w:rFonts w:ascii="Arial" w:hAnsi="Arial" w:cs="Arial"/>
          <w:szCs w:val="24"/>
          <w:lang w:val="es-ES_tradnl" w:eastAsia="en-GB"/>
        </w:rPr>
        <w:tab/>
      </w:r>
      <w:r w:rsidRPr="00256C9E">
        <w:rPr>
          <w:color w:val="000000"/>
          <w:sz w:val="18"/>
          <w:szCs w:val="18"/>
          <w:lang w:val="es-ES_tradnl" w:eastAsia="en-GB"/>
        </w:rPr>
        <w:t>17.8.0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01.08.2025</w:t>
      </w:r>
      <w:r w:rsidRPr="00256C9E">
        <w:rPr>
          <w:rFonts w:ascii="Arial" w:hAnsi="Arial" w:cs="Arial"/>
          <w:szCs w:val="24"/>
          <w:lang w:val="es-ES_tradnl" w:eastAsia="en-GB"/>
        </w:rPr>
        <w:tab/>
      </w:r>
      <w:hyperlink r:id="rId1394" w:history="1">
        <w:r w:rsidRPr="00256C9E">
          <w:rPr>
            <w:color w:val="0563C1"/>
            <w:sz w:val="18"/>
            <w:szCs w:val="18"/>
            <w:u w:val="single"/>
            <w:lang w:val="es-ES_tradnl" w:eastAsia="en-GB"/>
          </w:rPr>
          <w:t>https://www.tta.or.kr/eng/ttaSearchEngView.do?key=461&amp;searchStandardNo=TTAT.3G-37.355V17.8.0&amp;searchCate=TTAS</w:t>
        </w:r>
      </w:hyperlink>
    </w:p>
    <w:p w14:paraId="19895605" w14:textId="10268C91"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44B5CA05" w14:textId="49A0B2E7"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ATIS.3GPP.37.355.V18.3.0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395" w:anchor="Rel-18" w:history="1">
        <w:r w:rsidRPr="00256C9E">
          <w:rPr>
            <w:color w:val="0563C1"/>
            <w:sz w:val="18"/>
            <w:szCs w:val="18"/>
            <w:u w:val="single"/>
            <w:lang w:val="es-ES_tradnl" w:eastAsia="en-GB"/>
          </w:rPr>
          <w:t>https://www.atis.org/3gpp-transpositions - Rel-18</w:t>
        </w:r>
      </w:hyperlink>
    </w:p>
    <w:p w14:paraId="0D13F13E" w14:textId="4A70C11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CCSA.3GPP.37.355.V18.3.0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396" w:history="1">
        <w:r w:rsidRPr="00256C9E">
          <w:rPr>
            <w:color w:val="0563C1"/>
            <w:sz w:val="18"/>
            <w:szCs w:val="18"/>
            <w:u w:val="single"/>
            <w:lang w:val="es-ES_tradnl" w:eastAsia="en-GB"/>
          </w:rPr>
          <w:t>https://www.ccsa.org.cn/api/portalsFile/downloadOldFile?type=17&amp;oldFileUrl=NTN/RIT/CCSA.3GPP.37.355.V18.3.0.do</w:t>
        </w:r>
      </w:hyperlink>
      <w:hyperlink r:id="rId1397" w:history="1">
        <w:r w:rsidRPr="00256C9E">
          <w:rPr>
            <w:color w:val="0563C1"/>
            <w:sz w:val="18"/>
            <w:szCs w:val="18"/>
            <w:u w:val="single"/>
            <w:lang w:val="es-ES_tradnl" w:eastAsia="en-GB"/>
          </w:rPr>
          <w:t>cx</w:t>
        </w:r>
      </w:hyperlink>
    </w:p>
    <w:p w14:paraId="511A9FAE" w14:textId="764D26AC"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137 355 V18.3.0 (2024-10)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14.10.2024</w:t>
      </w:r>
      <w:r w:rsidRPr="00256C9E">
        <w:rPr>
          <w:rFonts w:ascii="Arial" w:hAnsi="Arial" w:cs="Arial"/>
          <w:szCs w:val="24"/>
          <w:lang w:val="es-ES_tradnl" w:eastAsia="en-GB"/>
        </w:rPr>
        <w:tab/>
      </w:r>
      <w:hyperlink r:id="rId1398" w:history="1">
        <w:r w:rsidRPr="00256C9E">
          <w:rPr>
            <w:color w:val="0563C1"/>
            <w:sz w:val="18"/>
            <w:szCs w:val="18"/>
            <w:u w:val="single"/>
            <w:lang w:val="es-ES_tradnl" w:eastAsia="en-GB"/>
          </w:rPr>
          <w:t>https://www.etsi.org/deliver/etsi_ts/137300_137399/137355/18.03.00_60/ts_137355v180300p.pdf</w:t>
        </w:r>
      </w:hyperlink>
    </w:p>
    <w:p w14:paraId="056CACFB" w14:textId="6A7E7E7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37.355- 18.3.0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399" w:history="1">
        <w:r w:rsidRPr="00256C9E">
          <w:rPr>
            <w:color w:val="0563C1"/>
            <w:sz w:val="18"/>
            <w:szCs w:val="18"/>
            <w:u w:val="single"/>
            <w:lang w:val="es-ES_tradnl" w:eastAsia="en-GB"/>
          </w:rPr>
          <w:t>https://members.tsdsi.in/s/pRFAb4xwH26sdDH</w:t>
        </w:r>
      </w:hyperlink>
    </w:p>
    <w:p w14:paraId="3534D9B3" w14:textId="197FBF2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TTAT.3G-37.355V18.3.0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400" w:history="1">
        <w:r w:rsidRPr="00256C9E">
          <w:rPr>
            <w:color w:val="0563C1"/>
            <w:sz w:val="18"/>
            <w:szCs w:val="18"/>
            <w:u w:val="single"/>
            <w:lang w:val="es-ES_tradnl" w:eastAsia="en-GB"/>
          </w:rPr>
          <w:t>https://www.tta.or.kr/eng/ttaSearchEngView.do?key=461&amp;searchStandardNo=TTAT.3G-37.355V18.3.0&amp;searchCate=TTAS</w:t>
        </w:r>
      </w:hyperlink>
    </w:p>
    <w:p w14:paraId="47906A90" w14:textId="77777777" w:rsidR="00941FD9" w:rsidRPr="00256C9E" w:rsidRDefault="00941FD9" w:rsidP="00941FD9">
      <w:pPr>
        <w:pStyle w:val="Heading5"/>
        <w:rPr>
          <w:lang w:val="es-ES_tradnl"/>
        </w:rPr>
      </w:pPr>
      <w:r w:rsidRPr="00256C9E">
        <w:rPr>
          <w:lang w:val="es-ES_tradnl"/>
        </w:rPr>
        <w:t>2.2.1.3.5</w:t>
      </w:r>
      <w:r w:rsidRPr="00256C9E">
        <w:rPr>
          <w:lang w:val="es-ES_tradnl"/>
        </w:rPr>
        <w:tab/>
        <w:t>TS 38.300</w:t>
      </w:r>
    </w:p>
    <w:p w14:paraId="0A54FB8B" w14:textId="77777777" w:rsidR="00941FD9" w:rsidRPr="00256C9E" w:rsidRDefault="00941FD9" w:rsidP="00941FD9">
      <w:pPr>
        <w:pStyle w:val="Headingb"/>
        <w:rPr>
          <w:lang w:val="es-ES_tradnl"/>
        </w:rPr>
      </w:pPr>
      <w:r w:rsidRPr="00256C9E">
        <w:rPr>
          <w:lang w:val="es-ES_tradnl"/>
        </w:rPr>
        <w:t>NR; descripción global de NR y NG-RAN; etapa 2</w:t>
      </w:r>
    </w:p>
    <w:p w14:paraId="7942C62E" w14:textId="77777777" w:rsidR="00941FD9" w:rsidRPr="00256C9E" w:rsidRDefault="00941FD9" w:rsidP="00941FD9">
      <w:pPr>
        <w:rPr>
          <w:lang w:val="es-ES_tradnl"/>
        </w:rPr>
      </w:pPr>
      <w:r w:rsidRPr="00256C9E">
        <w:rPr>
          <w:lang w:val="es-ES_tradnl"/>
        </w:rPr>
        <w:t>Este documento proporciona una visión general y una descripción global de NG-RAN y se centra en la arquitectura de los protocolos de interfaz radioeléctrica de la NR conectada a 5GC (E-UTRA con conexión a 5GC se aborda en la serie 36). Los detalles de los protocolos de interfaz radioeléctrica figuran en las especificaciones complementarias de la serie 38.</w:t>
      </w:r>
    </w:p>
    <w:p w14:paraId="11B9C5E1" w14:textId="5BC19D91" w:rsidR="00941FD9" w:rsidRPr="00256C9E" w:rsidRDefault="00F1137E" w:rsidP="00A57D06">
      <w:pPr>
        <w:keepNext/>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lastRenderedPageBreak/>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1EE90342" w14:textId="05B6BC24" w:rsidR="00941FD9" w:rsidRPr="00256C9E" w:rsidRDefault="00F1137E" w:rsidP="00A57D06">
      <w:pPr>
        <w:keepNext/>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6C2ECF7E" w14:textId="7BAAEDAB"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ATIS.3GPP.38.300.V17.10.0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401" w:anchor="Rel-17" w:history="1">
        <w:r w:rsidRPr="00256C9E">
          <w:rPr>
            <w:color w:val="0563C1"/>
            <w:sz w:val="18"/>
            <w:szCs w:val="18"/>
            <w:u w:val="single"/>
            <w:lang w:val="es-ES_tradnl" w:eastAsia="en-GB"/>
          </w:rPr>
          <w:t>https://www.atis.org/3gpp-transpositions - Rel-17</w:t>
        </w:r>
      </w:hyperlink>
    </w:p>
    <w:p w14:paraId="5ADB10C7" w14:textId="52EE816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pacing w:val="-2"/>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CCSA.3GPP.38.300.V17.10.0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402" w:history="1">
        <w:r w:rsidRPr="00256C9E">
          <w:rPr>
            <w:color w:val="0563C1"/>
            <w:spacing w:val="-2"/>
            <w:sz w:val="18"/>
            <w:szCs w:val="18"/>
            <w:u w:val="single"/>
            <w:lang w:val="es-ES_tradnl" w:eastAsia="en-GB"/>
          </w:rPr>
          <w:t>https://www.ccsa.org.cn/api/portalsFile/downloadOldFile?type=17&amp;oldFileUrl=NTN/RIT/CCSA.3GPP.38.300.V17.10.0.d</w:t>
        </w:r>
      </w:hyperlink>
      <w:hyperlink r:id="rId1403" w:history="1">
        <w:r w:rsidRPr="00256C9E">
          <w:rPr>
            <w:color w:val="0563C1"/>
            <w:spacing w:val="-2"/>
            <w:sz w:val="18"/>
            <w:szCs w:val="18"/>
            <w:u w:val="single"/>
            <w:lang w:val="es-ES_tradnl" w:eastAsia="en-GB"/>
          </w:rPr>
          <w:t>ocx</w:t>
        </w:r>
      </w:hyperlink>
    </w:p>
    <w:p w14:paraId="211F93D0" w14:textId="72D3D7DD"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138 300 V17.10.0 (2024-10)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17.10.2024</w:t>
      </w:r>
      <w:r w:rsidRPr="00256C9E">
        <w:rPr>
          <w:rFonts w:ascii="Arial" w:hAnsi="Arial" w:cs="Arial"/>
          <w:szCs w:val="24"/>
          <w:lang w:val="es-ES_tradnl" w:eastAsia="en-GB"/>
        </w:rPr>
        <w:tab/>
      </w:r>
      <w:hyperlink r:id="rId1404" w:history="1">
        <w:r w:rsidRPr="00256C9E">
          <w:rPr>
            <w:color w:val="0563C1"/>
            <w:sz w:val="18"/>
            <w:szCs w:val="18"/>
            <w:u w:val="single"/>
            <w:lang w:val="es-ES_tradnl" w:eastAsia="en-GB"/>
          </w:rPr>
          <w:t>https://www.etsi.org/deliver/etsi_ts/138300_138399/138300/17.10.00_60/ts_138300v171000p.pdf</w:t>
        </w:r>
      </w:hyperlink>
    </w:p>
    <w:p w14:paraId="53764D28" w14:textId="467DCEF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38.300-17.10.0 V1.10.0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405" w:history="1">
        <w:r w:rsidRPr="00256C9E">
          <w:rPr>
            <w:color w:val="0563C1"/>
            <w:sz w:val="18"/>
            <w:szCs w:val="18"/>
            <w:u w:val="single"/>
            <w:lang w:val="es-ES_tradnl" w:eastAsia="en-GB"/>
          </w:rPr>
          <w:t>https://members.tsdsi.in/s/BdiKTkGfJEMCCCg</w:t>
        </w:r>
      </w:hyperlink>
    </w:p>
    <w:p w14:paraId="7C7AD304" w14:textId="44EF4CA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TTAT.3G-38.300V17.10.0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406" w:history="1">
        <w:r w:rsidRPr="00256C9E">
          <w:rPr>
            <w:color w:val="0563C1"/>
            <w:sz w:val="18"/>
            <w:szCs w:val="18"/>
            <w:u w:val="single"/>
            <w:lang w:val="es-ES_tradnl" w:eastAsia="en-GB"/>
          </w:rPr>
          <w:t>https://www.tta.or.kr/eng/ttaSearchEngView.do?key=461&amp;searchStandardNo=TTAT.3G-38.300V17.10.0&amp;searchCate=TTAS</w:t>
        </w:r>
      </w:hyperlink>
    </w:p>
    <w:p w14:paraId="0EFE3857" w14:textId="2D17EE5B"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49C42D0F" w14:textId="412B4931"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ATIS.3GPP.38.300.V18.3.0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407" w:anchor="Rel-18" w:history="1">
        <w:r w:rsidRPr="00256C9E">
          <w:rPr>
            <w:color w:val="0563C1"/>
            <w:sz w:val="18"/>
            <w:szCs w:val="18"/>
            <w:u w:val="single"/>
            <w:lang w:val="es-ES_tradnl" w:eastAsia="en-GB"/>
          </w:rPr>
          <w:t>https://www.atis.org/3gpp-transpositions - Rel-18</w:t>
        </w:r>
      </w:hyperlink>
    </w:p>
    <w:p w14:paraId="06016EEC" w14:textId="0904135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CCSA.3GPP.38.300.V18.3.0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408" w:history="1">
        <w:r w:rsidRPr="00256C9E">
          <w:rPr>
            <w:color w:val="0563C1"/>
            <w:sz w:val="18"/>
            <w:szCs w:val="18"/>
            <w:u w:val="single"/>
            <w:lang w:val="es-ES_tradnl" w:eastAsia="en-GB"/>
          </w:rPr>
          <w:t>https://www.ccsa.org.cn/api/portalsFile/downloadOldFile?type=17&amp;oldFileUrl=NTN/RIT/CCSA.3GPP.38.300.V18.3.0.docx</w:t>
        </w:r>
      </w:hyperlink>
    </w:p>
    <w:p w14:paraId="0008F861" w14:textId="12E675B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138 300 V18.3.0 (2024-10)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14.10.2024</w:t>
      </w:r>
      <w:r w:rsidRPr="00256C9E">
        <w:rPr>
          <w:rFonts w:ascii="Arial" w:hAnsi="Arial" w:cs="Arial"/>
          <w:szCs w:val="24"/>
          <w:lang w:val="es-ES_tradnl" w:eastAsia="en-GB"/>
        </w:rPr>
        <w:tab/>
      </w:r>
      <w:hyperlink r:id="rId1409" w:history="1">
        <w:r w:rsidRPr="00256C9E">
          <w:rPr>
            <w:color w:val="0563C1"/>
            <w:sz w:val="18"/>
            <w:szCs w:val="18"/>
            <w:u w:val="single"/>
            <w:lang w:val="es-ES_tradnl" w:eastAsia="en-GB"/>
          </w:rPr>
          <w:t>https://www.etsi.org/deliver/etsi_ts/138300_138399/138300/18.03.00_60/ts_138300v180300p.pdf</w:t>
        </w:r>
      </w:hyperlink>
    </w:p>
    <w:p w14:paraId="732D4DE5" w14:textId="63A9803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38.300- 18.3.0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410" w:history="1">
        <w:r w:rsidRPr="00256C9E">
          <w:rPr>
            <w:color w:val="0563C1"/>
            <w:sz w:val="18"/>
            <w:szCs w:val="18"/>
            <w:u w:val="single"/>
            <w:lang w:val="es-ES_tradnl" w:eastAsia="en-GB"/>
          </w:rPr>
          <w:t>https://members.tsdsi.in/s/rwkqabpK4XC4aYA</w:t>
        </w:r>
      </w:hyperlink>
    </w:p>
    <w:p w14:paraId="2C122DED" w14:textId="5A8F2A9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TTAT.3G-38.300V18.3.0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411" w:history="1">
        <w:r w:rsidRPr="00256C9E">
          <w:rPr>
            <w:color w:val="0563C1"/>
            <w:sz w:val="18"/>
            <w:szCs w:val="18"/>
            <w:u w:val="single"/>
            <w:lang w:val="es-ES_tradnl" w:eastAsia="en-GB"/>
          </w:rPr>
          <w:t>https://www.tta.or.kr/eng/ttaSearchEngView.do?key=461&amp;searchStandardNo=TTAT.3G-38.300V18.3.0&amp;searchCate=TTAS</w:t>
        </w:r>
      </w:hyperlink>
    </w:p>
    <w:p w14:paraId="50789538" w14:textId="77777777" w:rsidR="00941FD9" w:rsidRPr="00256C9E" w:rsidRDefault="00941FD9" w:rsidP="00941FD9">
      <w:pPr>
        <w:pStyle w:val="Heading5"/>
        <w:rPr>
          <w:lang w:val="es-ES_tradnl"/>
        </w:rPr>
      </w:pPr>
      <w:r w:rsidRPr="00256C9E">
        <w:rPr>
          <w:lang w:val="es-ES_tradnl"/>
        </w:rPr>
        <w:t>2.2.1.3.6</w:t>
      </w:r>
      <w:r w:rsidRPr="00256C9E">
        <w:rPr>
          <w:lang w:val="es-ES_tradnl"/>
        </w:rPr>
        <w:tab/>
        <w:t>TS 38.304</w:t>
      </w:r>
    </w:p>
    <w:p w14:paraId="3D01610E" w14:textId="77777777" w:rsidR="00941FD9" w:rsidRPr="00256C9E" w:rsidRDefault="00941FD9" w:rsidP="00941FD9">
      <w:pPr>
        <w:pStyle w:val="Headingb"/>
        <w:rPr>
          <w:lang w:val="es-ES_tradnl"/>
        </w:rPr>
      </w:pPr>
      <w:r w:rsidRPr="00256C9E">
        <w:rPr>
          <w:lang w:val="es-ES_tradnl"/>
        </w:rPr>
        <w:t>NR; procedimientos del equipo de usuario (UE) en modo reposo y en estado inactivo RRC</w:t>
      </w:r>
    </w:p>
    <w:p w14:paraId="78F53C82" w14:textId="44D7040B" w:rsidR="00941FD9" w:rsidRPr="00256C9E" w:rsidRDefault="00941FD9" w:rsidP="00941FD9">
      <w:pPr>
        <w:rPr>
          <w:lang w:val="es-ES_tradnl"/>
        </w:rPr>
      </w:pPr>
      <w:r w:rsidRPr="00256C9E">
        <w:rPr>
          <w:lang w:val="es-ES_tradnl"/>
        </w:rPr>
        <w:t>Este documento especifica la parte correspondiente al estrato de acceso (AS) de los procedimientos del UE en el estado RRC_IDLE (modo reposo) y en el estado RRC_INACTIVE. La parte correspondiente al estrato que no sea el de acceso (NAS) de los procedimientos y procesos del modo reposo se especifica en TS 23.122.</w:t>
      </w:r>
    </w:p>
    <w:p w14:paraId="731F530A" w14:textId="77777777" w:rsidR="00941FD9" w:rsidRPr="00256C9E" w:rsidRDefault="00941FD9" w:rsidP="00941FD9">
      <w:pPr>
        <w:rPr>
          <w:lang w:val="es-ES_tradnl"/>
        </w:rPr>
      </w:pPr>
      <w:r w:rsidRPr="00256C9E">
        <w:rPr>
          <w:lang w:val="es-ES_tradnl"/>
        </w:rPr>
        <w:t>Este documento especifica el modelo de la división funcional entre el NAS y el AS en un UE.</w:t>
      </w:r>
    </w:p>
    <w:p w14:paraId="13C1A4BD" w14:textId="77777777" w:rsidR="00941FD9" w:rsidRPr="00256C9E" w:rsidRDefault="00941FD9" w:rsidP="00941FD9">
      <w:pPr>
        <w:rPr>
          <w:lang w:val="es-ES_tradnl"/>
        </w:rPr>
      </w:pPr>
      <w:r w:rsidRPr="00256C9E">
        <w:rPr>
          <w:lang w:val="es-ES_tradnl"/>
        </w:rPr>
        <w:t>Este documento es aplicable a todos los UE que soportan al menos acceso radioeléctrico NR, en particular los UE multi-RAT, tal y como se describe en las especificaciones 3GPP, en los siguientes casos:</w:t>
      </w:r>
    </w:p>
    <w:p w14:paraId="06D9B51D" w14:textId="77777777" w:rsidR="00941FD9" w:rsidRPr="00256C9E" w:rsidRDefault="00941FD9" w:rsidP="00941FD9">
      <w:pPr>
        <w:pStyle w:val="enumlev1"/>
        <w:rPr>
          <w:lang w:val="es-ES_tradnl"/>
        </w:rPr>
      </w:pPr>
      <w:r w:rsidRPr="00256C9E">
        <w:rPr>
          <w:lang w:val="es-ES_tradnl"/>
        </w:rPr>
        <w:t>−</w:t>
      </w:r>
      <w:r w:rsidRPr="00256C9E">
        <w:rPr>
          <w:lang w:val="es-ES_tradnl"/>
        </w:rPr>
        <w:tab/>
        <w:t>si el UE está conectado a una célula NR;</w:t>
      </w:r>
    </w:p>
    <w:p w14:paraId="6905D3D4" w14:textId="561DCFAF" w:rsidR="00941FD9" w:rsidRPr="00256C9E" w:rsidRDefault="00941FD9" w:rsidP="00941FD9">
      <w:pPr>
        <w:pStyle w:val="enumlev1"/>
        <w:rPr>
          <w:lang w:val="es-ES_tradnl"/>
        </w:rPr>
      </w:pPr>
      <w:r w:rsidRPr="00256C9E">
        <w:rPr>
          <w:lang w:val="es-ES_tradnl"/>
        </w:rPr>
        <w:t>−</w:t>
      </w:r>
      <w:r w:rsidR="00D85559" w:rsidRPr="00256C9E">
        <w:rPr>
          <w:lang w:val="es-ES_tradnl"/>
        </w:rPr>
        <w:tab/>
        <w:t>si</w:t>
      </w:r>
      <w:r w:rsidRPr="00256C9E">
        <w:rPr>
          <w:lang w:val="es-ES_tradnl"/>
        </w:rPr>
        <w:t xml:space="preserve"> el UE prevé conectarse a una célula</w:t>
      </w:r>
      <w:r w:rsidR="00B029AA" w:rsidRPr="00256C9E">
        <w:rPr>
          <w:lang w:val="es-ES_tradnl"/>
        </w:rPr>
        <w:t>.</w:t>
      </w:r>
    </w:p>
    <w:p w14:paraId="1F9C51FF" w14:textId="49415FA9" w:rsidR="00941FD9" w:rsidRPr="00256C9E" w:rsidRDefault="00941FD9" w:rsidP="00F751E5">
      <w:pPr>
        <w:pStyle w:val="Note"/>
        <w:rPr>
          <w:lang w:val="es-ES_tradnl"/>
        </w:rPr>
      </w:pPr>
      <w:r w:rsidRPr="00256C9E">
        <w:rPr>
          <w:lang w:val="es-ES_tradnl"/>
        </w:rPr>
        <w:t>NOTA</w:t>
      </w:r>
      <w:r w:rsidR="00B029AA" w:rsidRPr="00256C9E">
        <w:rPr>
          <w:lang w:val="es-ES_tradnl"/>
        </w:rPr>
        <w:t> </w:t>
      </w:r>
      <w:r w:rsidRPr="00256C9E">
        <w:rPr>
          <w:lang w:val="es-ES_tradnl"/>
        </w:rPr>
        <w:t>–</w:t>
      </w:r>
      <w:r w:rsidR="00B029AA" w:rsidRPr="00256C9E">
        <w:rPr>
          <w:lang w:val="es-ES_tradnl"/>
        </w:rPr>
        <w:t> S</w:t>
      </w:r>
      <w:r w:rsidRPr="00256C9E">
        <w:rPr>
          <w:lang w:val="es-ES_tradnl"/>
        </w:rPr>
        <w:t>i el UE está conectado a una célula o prevé conectarse a una célula que pertenezca a otros RAT, el funcionamiento del UE se describe en las especificaciones de los otros RAT.</w:t>
      </w:r>
    </w:p>
    <w:p w14:paraId="4B025F47" w14:textId="3761E4F4"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350E171D" w14:textId="47A1C33E"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789971B9" w14:textId="718D6422"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ATIS.3GPP.38.304.V17.9.0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412" w:anchor="Rel-17" w:history="1">
        <w:r w:rsidRPr="00256C9E">
          <w:rPr>
            <w:color w:val="0563C1"/>
            <w:sz w:val="18"/>
            <w:szCs w:val="18"/>
            <w:u w:val="single"/>
            <w:lang w:val="es-ES_tradnl" w:eastAsia="en-GB"/>
          </w:rPr>
          <w:t>https://www.atis.org/3gpp-transpositions - Rel-17</w:t>
        </w:r>
      </w:hyperlink>
    </w:p>
    <w:p w14:paraId="31ACBD45" w14:textId="45D4A41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CCSA.3GPP.38.304.V17.9.0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413" w:history="1">
        <w:r w:rsidRPr="00256C9E">
          <w:rPr>
            <w:color w:val="0563C1"/>
            <w:sz w:val="18"/>
            <w:szCs w:val="18"/>
            <w:u w:val="single"/>
            <w:lang w:val="es-ES_tradnl" w:eastAsia="en-GB"/>
          </w:rPr>
          <w:t>https://www.ccsa.org.cn/api/portalsFile/downloadOldFile?type=17&amp;oldFileUrl=NTN/RIT/CCSA.3GPP.38.304.V17.9.0.do</w:t>
        </w:r>
      </w:hyperlink>
      <w:hyperlink r:id="rId1414" w:history="1">
        <w:r w:rsidRPr="00256C9E">
          <w:rPr>
            <w:color w:val="0563C1"/>
            <w:sz w:val="18"/>
            <w:szCs w:val="18"/>
            <w:u w:val="single"/>
            <w:lang w:val="es-ES_tradnl" w:eastAsia="en-GB"/>
          </w:rPr>
          <w:t>cx</w:t>
        </w:r>
      </w:hyperlink>
    </w:p>
    <w:p w14:paraId="4AE5CBAB" w14:textId="73B5FD25"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138 304 V17.9.0 (2024-08)</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1415" w:history="1">
        <w:r w:rsidRPr="00256C9E">
          <w:rPr>
            <w:color w:val="0563C1"/>
            <w:sz w:val="18"/>
            <w:szCs w:val="18"/>
            <w:u w:val="single"/>
            <w:lang w:val="es-ES_tradnl" w:eastAsia="en-GB"/>
          </w:rPr>
          <w:t>https://www.etsi.org/deliver/etsi_ts/138300_138399/138304/17.09.00_60/ts_138304v170900p.pdf</w:t>
        </w:r>
      </w:hyperlink>
    </w:p>
    <w:p w14:paraId="6CC34386" w14:textId="2ACEC8A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lastRenderedPageBreak/>
        <w:t>TSDSI</w:t>
      </w:r>
      <w:r w:rsidRPr="00256C9E">
        <w:rPr>
          <w:rFonts w:ascii="Arial" w:hAnsi="Arial" w:cs="Arial"/>
          <w:szCs w:val="24"/>
          <w:lang w:val="es-ES_tradnl" w:eastAsia="en-GB"/>
        </w:rPr>
        <w:tab/>
      </w:r>
      <w:r w:rsidRPr="00256C9E">
        <w:rPr>
          <w:color w:val="000000"/>
          <w:sz w:val="18"/>
          <w:szCs w:val="18"/>
          <w:lang w:val="es-ES_tradnl" w:eastAsia="en-GB"/>
        </w:rPr>
        <w:t>TSDSI STD T1.3GPP 38.304 -17.9.0 V1.8.0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416" w:history="1">
        <w:r w:rsidRPr="00256C9E">
          <w:rPr>
            <w:color w:val="0563C1"/>
            <w:sz w:val="18"/>
            <w:szCs w:val="18"/>
            <w:u w:val="single"/>
            <w:lang w:val="es-ES_tradnl" w:eastAsia="en-GB"/>
          </w:rPr>
          <w:t>https://members.tsdsi.in/s/m67LnQA5GzGxsBF</w:t>
        </w:r>
      </w:hyperlink>
    </w:p>
    <w:p w14:paraId="1A0254CF" w14:textId="11F279C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TTAT.3G-38.304V17.9.0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1417" w:history="1">
        <w:r w:rsidRPr="00256C9E">
          <w:rPr>
            <w:color w:val="0563C1"/>
            <w:sz w:val="18"/>
            <w:szCs w:val="18"/>
            <w:u w:val="single"/>
            <w:lang w:val="es-ES_tradnl" w:eastAsia="en-GB"/>
          </w:rPr>
          <w:t>https://www.tta.or.kr/eng/ttaSearchEngView.do?key=461&amp;searchStandardNo=TTAT.3G-38.304V17.9.0&amp;searchCate=TTAS</w:t>
        </w:r>
      </w:hyperlink>
    </w:p>
    <w:p w14:paraId="667C36AE" w14:textId="03D09499"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464A94DE" w14:textId="11CA2C5B"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ATIS.3GPP.38.304.V18.3.0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418" w:anchor="Rel-18" w:history="1">
        <w:r w:rsidRPr="00256C9E">
          <w:rPr>
            <w:color w:val="0563C1"/>
            <w:sz w:val="18"/>
            <w:szCs w:val="18"/>
            <w:u w:val="single"/>
            <w:lang w:val="es-ES_tradnl" w:eastAsia="en-GB"/>
          </w:rPr>
          <w:t>https://www.atis.org/3gpp-transpositions - Rel-18</w:t>
        </w:r>
      </w:hyperlink>
    </w:p>
    <w:p w14:paraId="363DD274" w14:textId="6981510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CCSA.3GPP.38.304.V18.3.0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419" w:history="1">
        <w:r w:rsidRPr="00256C9E">
          <w:rPr>
            <w:color w:val="0563C1"/>
            <w:sz w:val="18"/>
            <w:szCs w:val="18"/>
            <w:u w:val="single"/>
            <w:lang w:val="es-ES_tradnl" w:eastAsia="en-GB"/>
          </w:rPr>
          <w:t>https://www.ccsa.org.cn/api/portalsFile/downloadOldFile?type=17&amp;oldFileUrl=NTN/RIT/CCSA.3GPP.38.304.V18.3.0.do</w:t>
        </w:r>
      </w:hyperlink>
      <w:hyperlink r:id="rId1420" w:history="1">
        <w:r w:rsidRPr="00256C9E">
          <w:rPr>
            <w:color w:val="0563C1"/>
            <w:sz w:val="18"/>
            <w:szCs w:val="18"/>
            <w:u w:val="single"/>
            <w:lang w:val="es-ES_tradnl" w:eastAsia="en-GB"/>
          </w:rPr>
          <w:t>cx</w:t>
        </w:r>
      </w:hyperlink>
    </w:p>
    <w:p w14:paraId="7CBF82C1" w14:textId="33ABFAFD"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138 304 V18.3.0 (2024-10)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17.10.2024</w:t>
      </w:r>
      <w:r w:rsidRPr="00256C9E">
        <w:rPr>
          <w:rFonts w:ascii="Arial" w:hAnsi="Arial" w:cs="Arial"/>
          <w:szCs w:val="24"/>
          <w:lang w:val="es-ES_tradnl" w:eastAsia="en-GB"/>
        </w:rPr>
        <w:tab/>
      </w:r>
      <w:hyperlink r:id="rId1421" w:history="1">
        <w:r w:rsidRPr="00256C9E">
          <w:rPr>
            <w:color w:val="0563C1"/>
            <w:sz w:val="18"/>
            <w:szCs w:val="18"/>
            <w:u w:val="single"/>
            <w:lang w:val="es-ES_tradnl" w:eastAsia="en-GB"/>
          </w:rPr>
          <w:t>https://www.etsi.org/deliver/etsi_ts/138300_138399/138304/18.03.00_60/ts_138304v180300p.pdf</w:t>
        </w:r>
      </w:hyperlink>
    </w:p>
    <w:p w14:paraId="5A08256A" w14:textId="10F588A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38.304- 18.3.0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422" w:history="1">
        <w:r w:rsidRPr="00256C9E">
          <w:rPr>
            <w:color w:val="0563C1"/>
            <w:sz w:val="18"/>
            <w:szCs w:val="18"/>
            <w:u w:val="single"/>
            <w:lang w:val="es-ES_tradnl" w:eastAsia="en-GB"/>
          </w:rPr>
          <w:t>https://members.tsdsi.in/s/CpQz6T4mtX29QX6</w:t>
        </w:r>
      </w:hyperlink>
    </w:p>
    <w:p w14:paraId="059044BA" w14:textId="31254CB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TTAT.3G-38.304V18.3.0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423" w:history="1">
        <w:r w:rsidRPr="00256C9E">
          <w:rPr>
            <w:color w:val="0563C1"/>
            <w:sz w:val="18"/>
            <w:szCs w:val="18"/>
            <w:u w:val="single"/>
            <w:lang w:val="es-ES_tradnl" w:eastAsia="en-GB"/>
          </w:rPr>
          <w:t>https://www.tta.or.kr/eng/ttaSearchEngView.do?key=461&amp;searchStandardNo=TTAT.3G-38.304V18.3.0&amp;searchCate=TTAS</w:t>
        </w:r>
      </w:hyperlink>
    </w:p>
    <w:p w14:paraId="0AA958A8" w14:textId="77777777" w:rsidR="00941FD9" w:rsidRPr="00256C9E" w:rsidRDefault="00941FD9" w:rsidP="00941FD9">
      <w:pPr>
        <w:pStyle w:val="Heading5"/>
        <w:rPr>
          <w:lang w:val="es-ES_tradnl"/>
        </w:rPr>
      </w:pPr>
      <w:r w:rsidRPr="00256C9E">
        <w:rPr>
          <w:lang w:val="es-ES_tradnl"/>
        </w:rPr>
        <w:t>2.2.1.3.7</w:t>
      </w:r>
      <w:r w:rsidRPr="00256C9E">
        <w:rPr>
          <w:lang w:val="es-ES_tradnl"/>
        </w:rPr>
        <w:tab/>
        <w:t>TS 38.305</w:t>
      </w:r>
    </w:p>
    <w:p w14:paraId="1DBAEAA4" w14:textId="77777777" w:rsidR="00941FD9" w:rsidRPr="00256C9E" w:rsidRDefault="00941FD9" w:rsidP="00941FD9">
      <w:pPr>
        <w:pStyle w:val="Headingb"/>
        <w:rPr>
          <w:lang w:val="es-ES_tradnl"/>
        </w:rPr>
      </w:pPr>
      <w:r w:rsidRPr="00256C9E">
        <w:rPr>
          <w:lang w:val="es-ES_tradnl"/>
        </w:rPr>
        <w:t>Red de acceso radioeléctrico NG (NG-RAN); especificación funcional de la etapa 2 del posicionamiento del equipo de usuario (UE) en NG-RAN</w:t>
      </w:r>
    </w:p>
    <w:p w14:paraId="26C8659A" w14:textId="77777777" w:rsidR="00941FD9" w:rsidRPr="00256C9E" w:rsidRDefault="00941FD9" w:rsidP="00941FD9">
      <w:pPr>
        <w:rPr>
          <w:lang w:val="es-ES_tradnl"/>
        </w:rPr>
      </w:pPr>
      <w:r w:rsidRPr="00256C9E">
        <w:rPr>
          <w:lang w:val="es-ES_tradnl"/>
        </w:rPr>
        <w:t>Este documento especifica la etapa 2 de la función de posicionamiento del UE en NG-RAN, que proporciona los mecanismos para soportar o facilitar el cálculo de la posición geográfica de un UE. La información sobre la posición del UE se puede utilizar, por ejemplo, para soportar las funciones de gestión de recursos radioeléctricos, así como para servicios basados en la ubicación destinados a operadores, abonados y proveedores de servicios de terceros. El objetivo de esta especificación de la fase 2 es definir la arquitectura de posicionamiento del UE en NG-RAN, las entidades funcionales y las operaciones para facilitar los métodos de posicionamiento. Esta descripción se restringe al estrato de acceso NG-RAN. No define ni describe la manera en que se pueden utilizar los resultados del cálculo de la posición de la UE en la red medular (p. ej., LCS) o en NG-RAN (p. ej., RRM).</w:t>
      </w:r>
    </w:p>
    <w:p w14:paraId="70EE9E7B" w14:textId="77777777" w:rsidR="00941FD9" w:rsidRPr="00256C9E" w:rsidRDefault="00941FD9" w:rsidP="00941FD9">
      <w:pPr>
        <w:rPr>
          <w:lang w:val="es-ES_tradnl"/>
        </w:rPr>
      </w:pPr>
      <w:r w:rsidRPr="00256C9E">
        <w:rPr>
          <w:lang w:val="es-ES_tradnl"/>
        </w:rPr>
        <w:t xml:space="preserve">El posicionamiento del UE puede considerarse una tecnología habilitadora proporcionada por la red que incluye capacidades de servicio normalizadas para ofrecer aplicaciones de localización. Las aplicaciones pueden ser específicas de cada proveedor de servicios. La descripción de las numerosas y variadas aplicaciones de localización que esta tecnología permite va más allá del alcance de este documento. No obstante, se pueden incluir ejemplos aclaratorios relativos a la forma de aplicar la funcionalidad descrita a fin de proporcionar servicios de localización específicos. </w:t>
      </w:r>
    </w:p>
    <w:p w14:paraId="0D42D736" w14:textId="77777777" w:rsidR="00941FD9" w:rsidRPr="00256C9E" w:rsidRDefault="00941FD9" w:rsidP="00941FD9">
      <w:pPr>
        <w:rPr>
          <w:lang w:val="es-ES_tradnl"/>
        </w:rPr>
      </w:pPr>
      <w:r w:rsidRPr="00256C9E">
        <w:rPr>
          <w:lang w:val="es-ES_tradnl"/>
        </w:rPr>
        <w:t>Esta especificación de la etapa 2 abarca los métodos de posicionamiento NG-RAN, la descripción de los estados y los flujos de mensajes para soportar el posicionamiento del UE.</w:t>
      </w:r>
    </w:p>
    <w:p w14:paraId="5846F647" w14:textId="2E8BCB88"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3562DC75" w14:textId="64E6DFE7"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2CB0461A" w14:textId="4B881BA7"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ATIS.3GPP.38.305.V17.7.0</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424" w:anchor="Rel-17" w:history="1">
        <w:r w:rsidRPr="00256C9E">
          <w:rPr>
            <w:color w:val="0563C1"/>
            <w:sz w:val="18"/>
            <w:szCs w:val="18"/>
            <w:u w:val="single"/>
            <w:lang w:val="es-ES_tradnl" w:eastAsia="en-GB"/>
          </w:rPr>
          <w:t>https://www.atis.org/3gpp-transpositions - Rel-17</w:t>
        </w:r>
      </w:hyperlink>
    </w:p>
    <w:p w14:paraId="017E25DF" w14:textId="05C6A1B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CCSA.3GPP.38.305.V17.7.0</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425" w:history="1">
        <w:r w:rsidRPr="00256C9E">
          <w:rPr>
            <w:color w:val="0563C1"/>
            <w:sz w:val="18"/>
            <w:szCs w:val="18"/>
            <w:u w:val="single"/>
            <w:lang w:val="es-ES_tradnl" w:eastAsia="en-GB"/>
          </w:rPr>
          <w:t>https://www.ccsa.org.cn/api/portalsFile/downloadOldFile?type=17&amp;oldFileUrl=NTN/RIT/CCSA.3GPP.38.305.V17.7.0.do</w:t>
        </w:r>
      </w:hyperlink>
      <w:hyperlink r:id="rId1426" w:history="1">
        <w:r w:rsidRPr="00256C9E">
          <w:rPr>
            <w:color w:val="0563C1"/>
            <w:sz w:val="18"/>
            <w:szCs w:val="18"/>
            <w:u w:val="single"/>
            <w:lang w:val="es-ES_tradnl" w:eastAsia="en-GB"/>
          </w:rPr>
          <w:t>cx</w:t>
        </w:r>
      </w:hyperlink>
    </w:p>
    <w:p w14:paraId="5F7F87FE" w14:textId="3744D64D"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138 305 V17.7.0 (2024-02)</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02.02.2024</w:t>
      </w:r>
      <w:r w:rsidRPr="00256C9E">
        <w:rPr>
          <w:rFonts w:ascii="Arial" w:hAnsi="Arial" w:cs="Arial"/>
          <w:szCs w:val="24"/>
          <w:lang w:val="es-ES_tradnl" w:eastAsia="en-GB"/>
        </w:rPr>
        <w:tab/>
      </w:r>
      <w:hyperlink r:id="rId1427" w:history="1">
        <w:r w:rsidRPr="00256C9E">
          <w:rPr>
            <w:color w:val="0563C1"/>
            <w:sz w:val="18"/>
            <w:szCs w:val="18"/>
            <w:u w:val="single"/>
            <w:lang w:val="es-ES_tradnl" w:eastAsia="en-GB"/>
          </w:rPr>
          <w:t>https://www.etsi.org/deliver/etsi_ts/138300_138399/138305/17.07.00_60/ts_138305v170700p.pdf</w:t>
        </w:r>
      </w:hyperlink>
    </w:p>
    <w:p w14:paraId="3A910D04" w14:textId="724B3FA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38.305-17.7.0 V1.7.0</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29.05.2024</w:t>
      </w:r>
      <w:r w:rsidRPr="00256C9E">
        <w:rPr>
          <w:rFonts w:ascii="Arial" w:hAnsi="Arial" w:cs="Arial"/>
          <w:szCs w:val="24"/>
          <w:lang w:val="es-ES_tradnl" w:eastAsia="en-GB"/>
        </w:rPr>
        <w:tab/>
      </w:r>
      <w:hyperlink r:id="rId1428" w:history="1">
        <w:r w:rsidRPr="00256C9E">
          <w:rPr>
            <w:color w:val="0563C1"/>
            <w:sz w:val="18"/>
            <w:szCs w:val="18"/>
            <w:u w:val="single"/>
            <w:lang w:val="es-ES_tradnl" w:eastAsia="en-GB"/>
          </w:rPr>
          <w:t>https://members.tsdsi.in/s/HbasPzrcWYDC9Kr</w:t>
        </w:r>
      </w:hyperlink>
    </w:p>
    <w:p w14:paraId="69AD2D6A" w14:textId="76D93C3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TTAT.3G-38.305V17.7.0</w:t>
      </w:r>
      <w:r w:rsidRPr="00256C9E">
        <w:rPr>
          <w:rFonts w:ascii="Arial" w:hAnsi="Arial" w:cs="Arial"/>
          <w:szCs w:val="24"/>
          <w:lang w:val="es-ES_tradnl" w:eastAsia="en-GB"/>
        </w:rPr>
        <w:tab/>
      </w:r>
      <w:r w:rsidRPr="00256C9E">
        <w:rPr>
          <w:color w:val="000000"/>
          <w:sz w:val="18"/>
          <w:szCs w:val="18"/>
          <w:lang w:val="es-ES_tradnl" w:eastAsia="en-GB"/>
        </w:rPr>
        <w:t>17.7.0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08.05.2024</w:t>
      </w:r>
      <w:r w:rsidRPr="00256C9E">
        <w:rPr>
          <w:rFonts w:ascii="Arial" w:hAnsi="Arial" w:cs="Arial"/>
          <w:szCs w:val="24"/>
          <w:lang w:val="es-ES_tradnl" w:eastAsia="en-GB"/>
        </w:rPr>
        <w:tab/>
      </w:r>
      <w:hyperlink r:id="rId1429" w:history="1">
        <w:r w:rsidRPr="00256C9E">
          <w:rPr>
            <w:color w:val="0563C1"/>
            <w:sz w:val="18"/>
            <w:szCs w:val="18"/>
            <w:u w:val="single"/>
            <w:lang w:val="es-ES_tradnl" w:eastAsia="en-GB"/>
          </w:rPr>
          <w:t>https://www.tta.or.kr/eng/ttaSearchEngView.do?key=461&amp;searchStandardNo=TTAT.3G-38.305V17.7.0&amp;searchCate=TTAS</w:t>
        </w:r>
      </w:hyperlink>
    </w:p>
    <w:p w14:paraId="33B428FB" w14:textId="2739D5C8"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lastRenderedPageBreak/>
        <w:t>Versión 18</w:t>
      </w:r>
    </w:p>
    <w:p w14:paraId="2194E71F" w14:textId="12B5728A"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ATIS.3GPP.38.305.V18.3.0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430" w:anchor="Rel-18" w:history="1">
        <w:r w:rsidRPr="00256C9E">
          <w:rPr>
            <w:color w:val="0563C1"/>
            <w:sz w:val="18"/>
            <w:szCs w:val="18"/>
            <w:u w:val="single"/>
            <w:lang w:val="es-ES_tradnl" w:eastAsia="en-GB"/>
          </w:rPr>
          <w:t>https://www.atis.org/3gpp-transpositions - Rel-18</w:t>
        </w:r>
      </w:hyperlink>
    </w:p>
    <w:p w14:paraId="6873641B" w14:textId="21336FD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CCSA.3GPP.38.305.V18.3.0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431" w:history="1">
        <w:r w:rsidRPr="00256C9E">
          <w:rPr>
            <w:color w:val="0563C1"/>
            <w:sz w:val="18"/>
            <w:szCs w:val="18"/>
            <w:u w:val="single"/>
            <w:lang w:val="es-ES_tradnl" w:eastAsia="en-GB"/>
          </w:rPr>
          <w:t>https://www.ccsa.org.cn/api/portalsFile/downloadOldFile?type=17&amp;oldFileUrl=NTN/RIT/CCSA.3GPP.38.305.V18.3.0.do</w:t>
        </w:r>
      </w:hyperlink>
      <w:hyperlink r:id="rId1432" w:history="1">
        <w:r w:rsidRPr="00256C9E">
          <w:rPr>
            <w:color w:val="0563C1"/>
            <w:sz w:val="18"/>
            <w:szCs w:val="18"/>
            <w:u w:val="single"/>
            <w:lang w:val="es-ES_tradnl" w:eastAsia="en-GB"/>
          </w:rPr>
          <w:t>cx</w:t>
        </w:r>
      </w:hyperlink>
    </w:p>
    <w:p w14:paraId="2DD44377" w14:textId="12DF3A2B"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138 305 V18.3.0 (2024-10)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14.10.2024</w:t>
      </w:r>
      <w:r w:rsidRPr="00256C9E">
        <w:rPr>
          <w:rFonts w:ascii="Arial" w:hAnsi="Arial" w:cs="Arial"/>
          <w:szCs w:val="24"/>
          <w:lang w:val="es-ES_tradnl" w:eastAsia="en-GB"/>
        </w:rPr>
        <w:tab/>
      </w:r>
      <w:hyperlink r:id="rId1433" w:history="1">
        <w:r w:rsidRPr="00256C9E">
          <w:rPr>
            <w:color w:val="0563C1"/>
            <w:sz w:val="18"/>
            <w:szCs w:val="18"/>
            <w:u w:val="single"/>
            <w:lang w:val="es-ES_tradnl" w:eastAsia="en-GB"/>
          </w:rPr>
          <w:t>https://www.etsi.org/deliver/etsi_ts/138300_138399/138305/18.03.00_60/ts_138305v180300p.pdf</w:t>
        </w:r>
      </w:hyperlink>
    </w:p>
    <w:p w14:paraId="432CF609" w14:textId="2CC7B53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38.305- 18.3.0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434" w:history="1">
        <w:r w:rsidRPr="00256C9E">
          <w:rPr>
            <w:color w:val="0563C1"/>
            <w:sz w:val="18"/>
            <w:szCs w:val="18"/>
            <w:u w:val="single"/>
            <w:lang w:val="es-ES_tradnl" w:eastAsia="en-GB"/>
          </w:rPr>
          <w:t>https://members.tsdsi.in/s/G4zycCfDfbxN7gD</w:t>
        </w:r>
      </w:hyperlink>
    </w:p>
    <w:p w14:paraId="2EE78DE3" w14:textId="19F4F84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TTAT.3G-38.305V18.3.0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435" w:history="1">
        <w:r w:rsidRPr="00256C9E">
          <w:rPr>
            <w:color w:val="0563C1"/>
            <w:sz w:val="18"/>
            <w:szCs w:val="18"/>
            <w:u w:val="single"/>
            <w:lang w:val="es-ES_tradnl" w:eastAsia="en-GB"/>
          </w:rPr>
          <w:t>https://www.tta.or.kr/eng/ttaSearchEngView.do?key=461&amp;searchStandardNo=TTAT.3G-38.305V18.3.0&amp;searchCate=TTAS</w:t>
        </w:r>
      </w:hyperlink>
    </w:p>
    <w:p w14:paraId="043B1669" w14:textId="77777777" w:rsidR="00941FD9" w:rsidRPr="00256C9E" w:rsidRDefault="00941FD9" w:rsidP="00941FD9">
      <w:pPr>
        <w:pStyle w:val="Heading5"/>
        <w:rPr>
          <w:lang w:val="es-ES_tradnl"/>
        </w:rPr>
      </w:pPr>
      <w:r w:rsidRPr="00256C9E">
        <w:rPr>
          <w:lang w:val="es-ES_tradnl"/>
        </w:rPr>
        <w:t>2.2.1.3.8</w:t>
      </w:r>
      <w:r w:rsidRPr="00256C9E">
        <w:rPr>
          <w:lang w:val="es-ES_tradnl"/>
        </w:rPr>
        <w:tab/>
        <w:t>TS 38.306</w:t>
      </w:r>
    </w:p>
    <w:p w14:paraId="69D75E8F" w14:textId="77777777" w:rsidR="00941FD9" w:rsidRPr="00256C9E" w:rsidRDefault="00941FD9" w:rsidP="00941FD9">
      <w:pPr>
        <w:pStyle w:val="Headingb"/>
        <w:rPr>
          <w:lang w:val="es-ES_tradnl"/>
        </w:rPr>
      </w:pPr>
      <w:r w:rsidRPr="00256C9E">
        <w:rPr>
          <w:lang w:val="es-ES_tradnl"/>
        </w:rPr>
        <w:t>NR; capacidades de acceso radioeléctrico del equipo de usuario (UE)</w:t>
      </w:r>
    </w:p>
    <w:p w14:paraId="0653786F" w14:textId="77777777" w:rsidR="00941FD9" w:rsidRPr="00256C9E" w:rsidRDefault="00941FD9" w:rsidP="00941FD9">
      <w:pPr>
        <w:rPr>
          <w:lang w:val="es-ES_tradnl"/>
        </w:rPr>
      </w:pPr>
      <w:r w:rsidRPr="00256C9E">
        <w:rPr>
          <w:lang w:val="es-ES_tradnl"/>
        </w:rPr>
        <w:t>Este documento define los parámetros de capacidad de acceso radioeléctrico de la UE NR</w:t>
      </w:r>
      <w:r w:rsidRPr="00256C9E">
        <w:rPr>
          <w:snapToGrid w:val="0"/>
          <w:lang w:val="es-ES_tradnl"/>
        </w:rPr>
        <w:t>.</w:t>
      </w:r>
    </w:p>
    <w:p w14:paraId="4B3FDDB1" w14:textId="167003E5"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6C289EF2" w14:textId="1558E660"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6D66AD56" w14:textId="41153EFB"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ATIS.3GPP.38.306.V17.10.0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436" w:anchor="Rel-17" w:history="1">
        <w:r w:rsidRPr="00256C9E">
          <w:rPr>
            <w:color w:val="0563C1"/>
            <w:sz w:val="18"/>
            <w:szCs w:val="18"/>
            <w:u w:val="single"/>
            <w:lang w:val="es-ES_tradnl" w:eastAsia="en-GB"/>
          </w:rPr>
          <w:t>https://www.atis.org/3gpp-transpositions - Rel-17</w:t>
        </w:r>
      </w:hyperlink>
    </w:p>
    <w:p w14:paraId="1714AD29" w14:textId="02501A1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CCSA.3GPP.38.306.V17.10.0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437" w:history="1">
        <w:r w:rsidRPr="00256C9E">
          <w:rPr>
            <w:color w:val="0563C1"/>
            <w:spacing w:val="-2"/>
            <w:sz w:val="18"/>
            <w:szCs w:val="18"/>
            <w:u w:val="single"/>
            <w:lang w:val="es-ES_tradnl" w:eastAsia="en-GB"/>
          </w:rPr>
          <w:t>https://www.ccsa.org.cn/api/portalsFile/downloadOldFile?type=17&amp;oldFileUrl=NTN/RIT/CCSA.3GPP.38.306.V17.10.0.d</w:t>
        </w:r>
      </w:hyperlink>
      <w:hyperlink r:id="rId1438" w:history="1">
        <w:r w:rsidRPr="00256C9E">
          <w:rPr>
            <w:color w:val="0563C1"/>
            <w:spacing w:val="-2"/>
            <w:sz w:val="18"/>
            <w:szCs w:val="18"/>
            <w:u w:val="single"/>
            <w:lang w:val="es-ES_tradnl" w:eastAsia="en-GB"/>
          </w:rPr>
          <w:t>ocx</w:t>
        </w:r>
      </w:hyperlink>
    </w:p>
    <w:p w14:paraId="0F43CD8C" w14:textId="1840C52F"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138 306 V17.10.0 (2024-10)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17.10.2024</w:t>
      </w:r>
      <w:r w:rsidRPr="00256C9E">
        <w:rPr>
          <w:rFonts w:ascii="Arial" w:hAnsi="Arial" w:cs="Arial"/>
          <w:szCs w:val="24"/>
          <w:lang w:val="es-ES_tradnl" w:eastAsia="en-GB"/>
        </w:rPr>
        <w:tab/>
      </w:r>
      <w:hyperlink r:id="rId1439" w:history="1">
        <w:r w:rsidRPr="00256C9E">
          <w:rPr>
            <w:color w:val="0563C1"/>
            <w:sz w:val="18"/>
            <w:szCs w:val="18"/>
            <w:u w:val="single"/>
            <w:lang w:val="es-ES_tradnl" w:eastAsia="en-GB"/>
          </w:rPr>
          <w:t>https://www.etsi.org/deliver/etsi_ts/138300_138399/138306/17.10.00_60/ts_138306v171000p.pdf</w:t>
        </w:r>
      </w:hyperlink>
    </w:p>
    <w:p w14:paraId="37312A8F" w14:textId="37911D1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38.306-17.10.0 V1.10.0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440" w:history="1">
        <w:r w:rsidRPr="00256C9E">
          <w:rPr>
            <w:color w:val="0563C1"/>
            <w:sz w:val="18"/>
            <w:szCs w:val="18"/>
            <w:u w:val="single"/>
            <w:lang w:val="es-ES_tradnl" w:eastAsia="en-GB"/>
          </w:rPr>
          <w:t>https://members.tsdsi.in/s/HxTbET5q2zKF4Xj</w:t>
        </w:r>
      </w:hyperlink>
    </w:p>
    <w:p w14:paraId="743A7A5A" w14:textId="510E3F2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TTAT.3G-38.306V17.10.0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441" w:history="1">
        <w:r w:rsidRPr="00256C9E">
          <w:rPr>
            <w:color w:val="0563C1"/>
            <w:sz w:val="18"/>
            <w:szCs w:val="18"/>
            <w:u w:val="single"/>
            <w:lang w:val="es-ES_tradnl" w:eastAsia="en-GB"/>
          </w:rPr>
          <w:t>https://www.tta.or.kr/eng/ttaSearchEngView.do?key=461&amp;searchStandardNo=TTAT.3G-38.306V17.10.0&amp;searchCate=TTAS</w:t>
        </w:r>
      </w:hyperlink>
    </w:p>
    <w:p w14:paraId="0274B6B3" w14:textId="3A9B0DD1"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5291A8FF" w14:textId="51F5EC2D"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ATIS.3GPP.38.306.V18.3.0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442" w:anchor="Rel-18" w:history="1">
        <w:r w:rsidRPr="00256C9E">
          <w:rPr>
            <w:color w:val="0563C1"/>
            <w:sz w:val="18"/>
            <w:szCs w:val="18"/>
            <w:u w:val="single"/>
            <w:lang w:val="es-ES_tradnl" w:eastAsia="en-GB"/>
          </w:rPr>
          <w:t>https://www.atis.org/3gpp-transpositions - Rel-18</w:t>
        </w:r>
      </w:hyperlink>
    </w:p>
    <w:p w14:paraId="390D32C7" w14:textId="59FA25B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CCSA.3GPP.38.306.V18.3.0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443" w:history="1">
        <w:r w:rsidRPr="00256C9E">
          <w:rPr>
            <w:color w:val="0563C1"/>
            <w:sz w:val="18"/>
            <w:szCs w:val="18"/>
            <w:u w:val="single"/>
            <w:lang w:val="es-ES_tradnl" w:eastAsia="en-GB"/>
          </w:rPr>
          <w:t>https://www.ccsa.org.cn/api/portalsFile/downloadOldFile?type=17&amp;oldFileUrl=NTN/RIT/CCSA.3GPP.38.306.V18.3.0.do</w:t>
        </w:r>
      </w:hyperlink>
      <w:hyperlink r:id="rId1444" w:history="1">
        <w:r w:rsidRPr="00256C9E">
          <w:rPr>
            <w:color w:val="0563C1"/>
            <w:sz w:val="18"/>
            <w:szCs w:val="18"/>
            <w:u w:val="single"/>
            <w:lang w:val="es-ES_tradnl" w:eastAsia="en-GB"/>
          </w:rPr>
          <w:t>cx</w:t>
        </w:r>
      </w:hyperlink>
    </w:p>
    <w:p w14:paraId="4A61DB9A" w14:textId="0AA734DB"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138 306 V18.3.0 (2024-10)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14.10.2024</w:t>
      </w:r>
      <w:r w:rsidRPr="00256C9E">
        <w:rPr>
          <w:rFonts w:ascii="Arial" w:hAnsi="Arial" w:cs="Arial"/>
          <w:szCs w:val="24"/>
          <w:lang w:val="es-ES_tradnl" w:eastAsia="en-GB"/>
        </w:rPr>
        <w:tab/>
      </w:r>
      <w:hyperlink r:id="rId1445" w:history="1">
        <w:r w:rsidRPr="00256C9E">
          <w:rPr>
            <w:color w:val="0563C1"/>
            <w:sz w:val="18"/>
            <w:szCs w:val="18"/>
            <w:u w:val="single"/>
            <w:lang w:val="es-ES_tradnl" w:eastAsia="en-GB"/>
          </w:rPr>
          <w:t>https://www.etsi.org/deliver/etsi_ts/138300_138399/138306/18.03.00_60/ts_138306v180300p.pdf</w:t>
        </w:r>
      </w:hyperlink>
    </w:p>
    <w:p w14:paraId="27327E96" w14:textId="56BC530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38.306- 18.3.0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446" w:history="1">
        <w:r w:rsidRPr="00256C9E">
          <w:rPr>
            <w:color w:val="0563C1"/>
            <w:sz w:val="18"/>
            <w:szCs w:val="18"/>
            <w:u w:val="single"/>
            <w:lang w:val="es-ES_tradnl" w:eastAsia="en-GB"/>
          </w:rPr>
          <w:t>https://members.tsdsi.in/s/4RKTxnbtRdiKNRP</w:t>
        </w:r>
      </w:hyperlink>
    </w:p>
    <w:p w14:paraId="572EF996" w14:textId="29B0CBE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TTAT.3G-38.306V18.3.0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447" w:history="1">
        <w:r w:rsidRPr="00256C9E">
          <w:rPr>
            <w:color w:val="0563C1"/>
            <w:sz w:val="18"/>
            <w:szCs w:val="18"/>
            <w:u w:val="single"/>
            <w:lang w:val="es-ES_tradnl" w:eastAsia="en-GB"/>
          </w:rPr>
          <w:t>https://www.tta.or.kr/eng/ttaSearchEngView.do?key=461&amp;searchStandardNo=TTAT.3G-38.306V18.3.0&amp;searchCate=TTAS</w:t>
        </w:r>
      </w:hyperlink>
    </w:p>
    <w:p w14:paraId="4029D911" w14:textId="77777777" w:rsidR="00941FD9" w:rsidRPr="00256C9E" w:rsidRDefault="00941FD9" w:rsidP="00941FD9">
      <w:pPr>
        <w:pStyle w:val="Heading5"/>
        <w:rPr>
          <w:lang w:val="es-ES_tradnl"/>
        </w:rPr>
      </w:pPr>
      <w:r w:rsidRPr="00256C9E">
        <w:rPr>
          <w:lang w:val="es-ES_tradnl"/>
        </w:rPr>
        <w:t>2.2.1.3.9</w:t>
      </w:r>
      <w:r w:rsidRPr="00256C9E">
        <w:rPr>
          <w:lang w:val="es-ES_tradnl"/>
        </w:rPr>
        <w:tab/>
        <w:t>TS 38.307</w:t>
      </w:r>
    </w:p>
    <w:p w14:paraId="20793865" w14:textId="77777777" w:rsidR="00941FD9" w:rsidRPr="00256C9E" w:rsidRDefault="00941FD9" w:rsidP="00941FD9">
      <w:pPr>
        <w:pStyle w:val="Headingb"/>
        <w:rPr>
          <w:lang w:val="es-ES_tradnl"/>
        </w:rPr>
      </w:pPr>
      <w:r w:rsidRPr="00256C9E">
        <w:rPr>
          <w:lang w:val="es-ES_tradnl"/>
        </w:rPr>
        <w:t>NR; requisitos de los equipos de usuario (UE) que soportan una banda de frecuencias independiente de la versión</w:t>
      </w:r>
    </w:p>
    <w:p w14:paraId="65753EA6" w14:textId="77777777" w:rsidR="00941FD9" w:rsidRPr="00256C9E" w:rsidRDefault="00941FD9" w:rsidP="00941FD9">
      <w:pPr>
        <w:rPr>
          <w:lang w:val="es-ES_tradnl"/>
        </w:rPr>
      </w:pPr>
      <w:r w:rsidRPr="00256C9E">
        <w:rPr>
          <w:lang w:val="es-ES_tradnl"/>
        </w:rPr>
        <w:t>Este documento especifica los requisitos de los equipos de usuario (UE) que soportan funciones independientes de la versión, en particular bandas de funcionamiento NR adicionales y clases de potencia, además de lo establecido en TS 38.101 y TS 38.133.</w:t>
      </w:r>
    </w:p>
    <w:p w14:paraId="5DF15CD7" w14:textId="04BCAC9F"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0F838B96" w14:textId="77236A20"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448EA70C" w14:textId="484E8895"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ATIS.3GPP.38.307.V17.13.0</w:t>
      </w:r>
      <w:r w:rsidRPr="00256C9E">
        <w:rPr>
          <w:rFonts w:ascii="Arial" w:hAnsi="Arial" w:cs="Arial"/>
          <w:szCs w:val="24"/>
          <w:lang w:val="es-ES_tradnl" w:eastAsia="en-GB"/>
        </w:rPr>
        <w:tab/>
      </w:r>
      <w:r w:rsidRPr="00256C9E">
        <w:rPr>
          <w:color w:val="000000"/>
          <w:sz w:val="18"/>
          <w:szCs w:val="18"/>
          <w:lang w:val="es-ES_tradnl" w:eastAsia="en-GB"/>
        </w:rPr>
        <w:t>17.13.0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448" w:anchor="Rel-17" w:history="1">
        <w:r w:rsidRPr="00256C9E">
          <w:rPr>
            <w:color w:val="0563C1"/>
            <w:sz w:val="18"/>
            <w:szCs w:val="18"/>
            <w:u w:val="single"/>
            <w:lang w:val="es-ES_tradnl" w:eastAsia="en-GB"/>
          </w:rPr>
          <w:t>https://www.atis.org/3gpp-transpositions - Rel-17</w:t>
        </w:r>
      </w:hyperlink>
    </w:p>
    <w:p w14:paraId="2FAB61FC" w14:textId="67CF1BB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pacing w:val="-2"/>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CCSA.3GPP.38.307.V17.13.0</w:t>
      </w:r>
      <w:r w:rsidRPr="00256C9E">
        <w:rPr>
          <w:rFonts w:ascii="Arial" w:hAnsi="Arial" w:cs="Arial"/>
          <w:szCs w:val="24"/>
          <w:lang w:val="es-ES_tradnl" w:eastAsia="en-GB"/>
        </w:rPr>
        <w:tab/>
      </w:r>
      <w:r w:rsidRPr="00256C9E">
        <w:rPr>
          <w:color w:val="000000"/>
          <w:sz w:val="18"/>
          <w:szCs w:val="18"/>
          <w:lang w:val="es-ES_tradnl" w:eastAsia="en-GB"/>
        </w:rPr>
        <w:t>17.13.0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lastRenderedPageBreak/>
        <w:tab/>
      </w:r>
      <w:hyperlink r:id="rId1449" w:history="1">
        <w:r w:rsidRPr="00256C9E">
          <w:rPr>
            <w:color w:val="0563C1"/>
            <w:spacing w:val="-2"/>
            <w:sz w:val="18"/>
            <w:szCs w:val="18"/>
            <w:u w:val="single"/>
            <w:lang w:val="es-ES_tradnl" w:eastAsia="en-GB"/>
          </w:rPr>
          <w:t>https://www.ccsa.org.cn/api/portalsFile/downloadOldFile?type=17&amp;oldFileUrl=NTN/RIT/CCSA.3GPP.38.307.V17.13.0.d</w:t>
        </w:r>
      </w:hyperlink>
      <w:hyperlink r:id="rId1450" w:history="1">
        <w:r w:rsidRPr="00256C9E">
          <w:rPr>
            <w:color w:val="0563C1"/>
            <w:spacing w:val="-2"/>
            <w:sz w:val="18"/>
            <w:szCs w:val="18"/>
            <w:u w:val="single"/>
            <w:lang w:val="es-ES_tradnl" w:eastAsia="en-GB"/>
          </w:rPr>
          <w:t>ocx</w:t>
        </w:r>
      </w:hyperlink>
    </w:p>
    <w:p w14:paraId="5CDAC63B" w14:textId="18666B12"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138 307 V17.13.0 (2024-08)</w:t>
      </w:r>
      <w:r w:rsidRPr="00256C9E">
        <w:rPr>
          <w:rFonts w:ascii="Arial" w:hAnsi="Arial" w:cs="Arial"/>
          <w:szCs w:val="24"/>
          <w:lang w:val="es-ES_tradnl" w:eastAsia="en-GB"/>
        </w:rPr>
        <w:tab/>
      </w:r>
      <w:r w:rsidRPr="00256C9E">
        <w:rPr>
          <w:color w:val="000000"/>
          <w:sz w:val="18"/>
          <w:szCs w:val="18"/>
          <w:lang w:val="es-ES_tradnl" w:eastAsia="en-GB"/>
        </w:rPr>
        <w:t>17.13.0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07.08.2024</w:t>
      </w:r>
      <w:r w:rsidRPr="00256C9E">
        <w:rPr>
          <w:rFonts w:ascii="Arial" w:hAnsi="Arial" w:cs="Arial"/>
          <w:szCs w:val="24"/>
          <w:lang w:val="es-ES_tradnl" w:eastAsia="en-GB"/>
        </w:rPr>
        <w:tab/>
      </w:r>
      <w:hyperlink r:id="rId1451" w:history="1">
        <w:r w:rsidRPr="00256C9E">
          <w:rPr>
            <w:color w:val="0563C1"/>
            <w:sz w:val="18"/>
            <w:szCs w:val="18"/>
            <w:u w:val="single"/>
            <w:lang w:val="es-ES_tradnl" w:eastAsia="en-GB"/>
          </w:rPr>
          <w:t>https://www.etsi.org/deliver/etsi_ts/138300_138399/138307/17.13.00_60/ts_138307v171300p.pdf</w:t>
        </w:r>
      </w:hyperlink>
    </w:p>
    <w:p w14:paraId="4FF39C6D" w14:textId="529D02D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38.307 -17.13.0 V1.8.0</w:t>
      </w:r>
      <w:r w:rsidRPr="00256C9E">
        <w:rPr>
          <w:rFonts w:ascii="Arial" w:hAnsi="Arial" w:cs="Arial"/>
          <w:szCs w:val="24"/>
          <w:lang w:val="es-ES_tradnl" w:eastAsia="en-GB"/>
        </w:rPr>
        <w:tab/>
      </w:r>
      <w:r w:rsidRPr="00256C9E">
        <w:rPr>
          <w:color w:val="000000"/>
          <w:sz w:val="18"/>
          <w:szCs w:val="18"/>
          <w:lang w:val="es-ES_tradnl" w:eastAsia="en-GB"/>
        </w:rPr>
        <w:t>17.13.0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452" w:history="1">
        <w:r w:rsidRPr="00256C9E">
          <w:rPr>
            <w:color w:val="0563C1"/>
            <w:sz w:val="18"/>
            <w:szCs w:val="18"/>
            <w:u w:val="single"/>
            <w:lang w:val="es-ES_tradnl" w:eastAsia="en-GB"/>
          </w:rPr>
          <w:t>https://members.tsdsi.in/s/QcAXj9KKitCJr2Y</w:t>
        </w:r>
      </w:hyperlink>
    </w:p>
    <w:p w14:paraId="4FC4D704" w14:textId="7FA36A2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TTAT.3G-38.307V17.13.0</w:t>
      </w:r>
      <w:r w:rsidRPr="00256C9E">
        <w:rPr>
          <w:rFonts w:ascii="Arial" w:hAnsi="Arial" w:cs="Arial"/>
          <w:szCs w:val="24"/>
          <w:lang w:val="es-ES_tradnl" w:eastAsia="en-GB"/>
        </w:rPr>
        <w:tab/>
      </w:r>
      <w:r w:rsidRPr="00256C9E">
        <w:rPr>
          <w:color w:val="000000"/>
          <w:sz w:val="18"/>
          <w:szCs w:val="18"/>
          <w:lang w:val="es-ES_tradnl" w:eastAsia="en-GB"/>
        </w:rPr>
        <w:t>17.13.0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1453" w:history="1">
        <w:r w:rsidRPr="00256C9E">
          <w:rPr>
            <w:color w:val="0563C1"/>
            <w:sz w:val="18"/>
            <w:szCs w:val="18"/>
            <w:u w:val="single"/>
            <w:lang w:val="es-ES_tradnl" w:eastAsia="en-GB"/>
          </w:rPr>
          <w:t>https://www.tta.or.kr/eng/ttaSearchEngView.do?key=461&amp;searchStandardNo=TTAT.3G-38.307V17.13.0&amp;searchCate=TTAS</w:t>
        </w:r>
      </w:hyperlink>
    </w:p>
    <w:p w14:paraId="4D7990FD" w14:textId="34562E43"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4BBC2043" w14:textId="0F6B32A7"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ATIS.3GPP.38.307.V18.2.0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454" w:anchor="Rel-18" w:history="1">
        <w:r w:rsidRPr="00256C9E">
          <w:rPr>
            <w:color w:val="0563C1"/>
            <w:sz w:val="18"/>
            <w:szCs w:val="18"/>
            <w:u w:val="single"/>
            <w:lang w:val="es-ES_tradnl" w:eastAsia="en-GB"/>
          </w:rPr>
          <w:t>https://www.atis.org/3gpp-transpositions - Rel-18</w:t>
        </w:r>
      </w:hyperlink>
    </w:p>
    <w:p w14:paraId="0B2E88D4" w14:textId="1D775CA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CCSA.3GPP.38.307.V18.2.0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455" w:history="1">
        <w:r w:rsidRPr="00256C9E">
          <w:rPr>
            <w:color w:val="0563C1"/>
            <w:sz w:val="18"/>
            <w:szCs w:val="18"/>
            <w:u w:val="single"/>
            <w:lang w:val="es-ES_tradnl" w:eastAsia="en-GB"/>
          </w:rPr>
          <w:t>https://www.ccsa.org.cn/api/portalsFile/downloadOldFile?type=17&amp;oldFileUrl=NTN/RIT/CCSA.3GPP.38.307.V18.2.0.do</w:t>
        </w:r>
      </w:hyperlink>
      <w:hyperlink r:id="rId1456" w:history="1">
        <w:r w:rsidRPr="00256C9E">
          <w:rPr>
            <w:color w:val="0563C1"/>
            <w:sz w:val="18"/>
            <w:szCs w:val="18"/>
            <w:u w:val="single"/>
            <w:lang w:val="es-ES_tradnl" w:eastAsia="en-GB"/>
          </w:rPr>
          <w:t>cx</w:t>
        </w:r>
      </w:hyperlink>
    </w:p>
    <w:p w14:paraId="1343E25E" w14:textId="51EFB647"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138 307 V18.2.0 (2024-08)</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07.08.2024</w:t>
      </w:r>
      <w:r w:rsidRPr="00256C9E">
        <w:rPr>
          <w:rFonts w:ascii="Arial" w:hAnsi="Arial" w:cs="Arial"/>
          <w:szCs w:val="24"/>
          <w:lang w:val="es-ES_tradnl" w:eastAsia="en-GB"/>
        </w:rPr>
        <w:tab/>
      </w:r>
      <w:hyperlink r:id="rId1457" w:history="1">
        <w:r w:rsidRPr="00256C9E">
          <w:rPr>
            <w:color w:val="0563C1"/>
            <w:sz w:val="18"/>
            <w:szCs w:val="18"/>
            <w:u w:val="single"/>
            <w:lang w:val="es-ES_tradnl" w:eastAsia="en-GB"/>
          </w:rPr>
          <w:t>https://www.etsi.org/deliver/etsi_ts/138300_138399/138307/18.02.00_60/ts_138307v180200p.pdf</w:t>
        </w:r>
      </w:hyperlink>
    </w:p>
    <w:p w14:paraId="2E4FF037" w14:textId="06AD149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38.307 -18.2.0 V1.0.0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458" w:history="1">
        <w:r w:rsidRPr="00256C9E">
          <w:rPr>
            <w:color w:val="0563C1"/>
            <w:sz w:val="18"/>
            <w:szCs w:val="18"/>
            <w:u w:val="single"/>
            <w:lang w:val="es-ES_tradnl" w:eastAsia="en-GB"/>
          </w:rPr>
          <w:t>https://members.tsdsi.in/s/nJbCstnLAzdorPY</w:t>
        </w:r>
      </w:hyperlink>
    </w:p>
    <w:p w14:paraId="4BBF2D12" w14:textId="2624112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TTAT.3G-38.307V18.2.0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1459" w:history="1">
        <w:r w:rsidRPr="00256C9E">
          <w:rPr>
            <w:color w:val="0563C1"/>
            <w:sz w:val="18"/>
            <w:szCs w:val="18"/>
            <w:u w:val="single"/>
            <w:lang w:val="es-ES_tradnl" w:eastAsia="en-GB"/>
          </w:rPr>
          <w:t>https://www.tta.or.kr/eng/ttaSearchEngView.do?key=461&amp;searchStandardNo=TTAT.3G-38.307V18.2.0&amp;searchCate=TTAS</w:t>
        </w:r>
      </w:hyperlink>
    </w:p>
    <w:p w14:paraId="0030E322" w14:textId="77777777" w:rsidR="00941FD9" w:rsidRPr="00256C9E" w:rsidRDefault="00941FD9" w:rsidP="008F5065">
      <w:pPr>
        <w:pStyle w:val="Heading5"/>
        <w:tabs>
          <w:tab w:val="clear" w:pos="992"/>
          <w:tab w:val="left" w:pos="1276"/>
        </w:tabs>
        <w:ind w:left="1276" w:hanging="1276"/>
        <w:rPr>
          <w:lang w:val="es-ES_tradnl"/>
        </w:rPr>
      </w:pPr>
      <w:r w:rsidRPr="00256C9E">
        <w:rPr>
          <w:lang w:val="es-ES_tradnl"/>
        </w:rPr>
        <w:t>2.2.1.3.10</w:t>
      </w:r>
      <w:r w:rsidRPr="00256C9E">
        <w:rPr>
          <w:lang w:val="es-ES_tradnl"/>
        </w:rPr>
        <w:tab/>
        <w:t>TS 38.314</w:t>
      </w:r>
    </w:p>
    <w:p w14:paraId="6E864FCA" w14:textId="77777777" w:rsidR="00941FD9" w:rsidRPr="00256C9E" w:rsidRDefault="00941FD9" w:rsidP="00941FD9">
      <w:pPr>
        <w:pStyle w:val="Headingb"/>
        <w:rPr>
          <w:lang w:val="es-ES_tradnl"/>
        </w:rPr>
      </w:pPr>
      <w:r w:rsidRPr="00256C9E">
        <w:rPr>
          <w:lang w:val="es-ES_tradnl"/>
        </w:rPr>
        <w:t>NR; mediciones relativas a la capa 2</w:t>
      </w:r>
    </w:p>
    <w:p w14:paraId="31AFDA51" w14:textId="77777777" w:rsidR="00941FD9" w:rsidRPr="00256C9E" w:rsidRDefault="00941FD9" w:rsidP="00941FD9">
      <w:pPr>
        <w:keepNext/>
        <w:keepLines/>
        <w:rPr>
          <w:lang w:val="es-ES_tradnl"/>
        </w:rPr>
      </w:pPr>
      <w:r w:rsidRPr="00256C9E">
        <w:rPr>
          <w:lang w:val="es-ES_tradnl"/>
        </w:rPr>
        <w:t xml:space="preserve">En este documento se facilitan la descripción y la definición de las mediciones realizadas por la red NR o el UE que se transmiten a través de interfaces normalizadas con el fin de soportar el funcionamiento del enlace radioeléctrico NR, la gestión de recursos radioeléctricos (RRM), las operaciones y el mantenimiento de red (OAM), la minimización de los ensayos en vehículo (MDT) y las redes autoorganizadas (SON). </w:t>
      </w:r>
    </w:p>
    <w:p w14:paraId="425726DF" w14:textId="77777777" w:rsidR="00941FD9" w:rsidRPr="00256C9E" w:rsidRDefault="00941FD9" w:rsidP="00941FD9">
      <w:pPr>
        <w:rPr>
          <w:lang w:val="es-ES_tradnl" w:eastAsia="ja-JP"/>
        </w:rPr>
      </w:pPr>
      <w:r w:rsidRPr="00256C9E">
        <w:rPr>
          <w:lang w:val="es-ES_tradnl"/>
        </w:rPr>
        <w:t>En esta especificación solo se detallan las diferencias con respecto a la TS 28.552</w:t>
      </w:r>
      <w:r w:rsidRPr="00256C9E">
        <w:rPr>
          <w:lang w:val="es-ES_tradnl" w:eastAsia="zh-CN"/>
        </w:rPr>
        <w:t>.</w:t>
      </w:r>
    </w:p>
    <w:p w14:paraId="247B23DD" w14:textId="3BD73D92"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231B8983" w14:textId="5793F544"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72773137" w14:textId="7DB6ECA1"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ATIS.3GPP.38.314.V17.5.0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460" w:anchor="Rel-17" w:history="1">
        <w:r w:rsidRPr="00256C9E">
          <w:rPr>
            <w:color w:val="0563C1"/>
            <w:sz w:val="18"/>
            <w:szCs w:val="18"/>
            <w:u w:val="single"/>
            <w:lang w:val="es-ES_tradnl" w:eastAsia="en-GB"/>
          </w:rPr>
          <w:t>https://www.atis.org/3gpp-transpositions - Rel-17</w:t>
        </w:r>
      </w:hyperlink>
    </w:p>
    <w:p w14:paraId="61A807E2" w14:textId="502AF97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CCSA.3GPP.38.314.V17.5.0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461" w:history="1">
        <w:r w:rsidRPr="00256C9E">
          <w:rPr>
            <w:color w:val="0563C1"/>
            <w:sz w:val="18"/>
            <w:szCs w:val="18"/>
            <w:u w:val="single"/>
            <w:lang w:val="es-ES_tradnl" w:eastAsia="en-GB"/>
          </w:rPr>
          <w:t>https://www.ccsa.org.cn/api/portalsFile/downloadOldFile?type=17&amp;oldFileUrl=NTN/RIT/CCSA.3GPP.38.314.V17.5.0.do</w:t>
        </w:r>
      </w:hyperlink>
      <w:hyperlink r:id="rId1462" w:history="1">
        <w:r w:rsidRPr="00256C9E">
          <w:rPr>
            <w:color w:val="0563C1"/>
            <w:sz w:val="18"/>
            <w:szCs w:val="18"/>
            <w:u w:val="single"/>
            <w:lang w:val="es-ES_tradnl" w:eastAsia="en-GB"/>
          </w:rPr>
          <w:t>cx</w:t>
        </w:r>
      </w:hyperlink>
    </w:p>
    <w:p w14:paraId="06436184" w14:textId="5559CD72"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138 314 V17.5.0 (2024-05)</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14.05.2024</w:t>
      </w:r>
      <w:r w:rsidRPr="00256C9E">
        <w:rPr>
          <w:rFonts w:ascii="Arial" w:hAnsi="Arial" w:cs="Arial"/>
          <w:szCs w:val="24"/>
          <w:lang w:val="es-ES_tradnl" w:eastAsia="en-GB"/>
        </w:rPr>
        <w:tab/>
      </w:r>
      <w:hyperlink r:id="rId1463" w:history="1">
        <w:r w:rsidRPr="00256C9E">
          <w:rPr>
            <w:color w:val="0563C1"/>
            <w:sz w:val="18"/>
            <w:szCs w:val="18"/>
            <w:u w:val="single"/>
            <w:lang w:val="es-ES_tradnl" w:eastAsia="en-GB"/>
          </w:rPr>
          <w:t>https://www.etsi.org/deliver/etsi_ts/138300_138399/138314/17.05.00_60/ts_138314v170500p.pdf</w:t>
        </w:r>
      </w:hyperlink>
    </w:p>
    <w:p w14:paraId="6200B475" w14:textId="2956D6C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38.314-17.5.0 V1.5.0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22.07.2024</w:t>
      </w:r>
      <w:r w:rsidRPr="00256C9E">
        <w:rPr>
          <w:rFonts w:ascii="Arial" w:hAnsi="Arial" w:cs="Arial"/>
          <w:szCs w:val="24"/>
          <w:lang w:val="es-ES_tradnl" w:eastAsia="en-GB"/>
        </w:rPr>
        <w:tab/>
      </w:r>
      <w:hyperlink r:id="rId1464" w:history="1">
        <w:r w:rsidRPr="00256C9E">
          <w:rPr>
            <w:color w:val="0563C1"/>
            <w:sz w:val="18"/>
            <w:szCs w:val="18"/>
            <w:u w:val="single"/>
            <w:lang w:val="es-ES_tradnl" w:eastAsia="en-GB"/>
          </w:rPr>
          <w:t>https://members.tsdsi.in/s/ce9sRRHH2tWdREK</w:t>
        </w:r>
      </w:hyperlink>
    </w:p>
    <w:p w14:paraId="5017CC7D" w14:textId="7C430D6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TTAT.3G-38.314V17.5.0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1465" w:history="1">
        <w:r w:rsidRPr="00256C9E">
          <w:rPr>
            <w:color w:val="0563C1"/>
            <w:sz w:val="18"/>
            <w:szCs w:val="18"/>
            <w:u w:val="single"/>
            <w:lang w:val="es-ES_tradnl" w:eastAsia="en-GB"/>
          </w:rPr>
          <w:t>https://www.tta.or.kr/eng/ttaSearchEngView.do?key=461&amp;searchStandardNo=TTAT.3G-38.314V17.5.0&amp;searchCate=TTAS</w:t>
        </w:r>
      </w:hyperlink>
    </w:p>
    <w:p w14:paraId="3C0CA509" w14:textId="5E33928B"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4C242B00" w14:textId="087AE14A"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ATIS.3GPP.38.314.V18.0.0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466" w:anchor="Rel-18" w:history="1">
        <w:r w:rsidRPr="00256C9E">
          <w:rPr>
            <w:color w:val="0563C1"/>
            <w:sz w:val="18"/>
            <w:szCs w:val="18"/>
            <w:u w:val="single"/>
            <w:lang w:val="es-ES_tradnl" w:eastAsia="en-GB"/>
          </w:rPr>
          <w:t>https://www.atis.org/3gpp-transpositions - Rel-18</w:t>
        </w:r>
      </w:hyperlink>
    </w:p>
    <w:p w14:paraId="22928BF3" w14:textId="3C7D6D2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CCSA.3GPP.38.314.V18.0.0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467" w:history="1">
        <w:r w:rsidRPr="00256C9E">
          <w:rPr>
            <w:color w:val="0563C1"/>
            <w:sz w:val="18"/>
            <w:szCs w:val="18"/>
            <w:u w:val="single"/>
            <w:lang w:val="es-ES_tradnl" w:eastAsia="en-GB"/>
          </w:rPr>
          <w:t>https://www.ccsa.org.cn/api/portalsFile/downloadOldFile?type=17&amp;oldFileUrl=NTN/RIT/CCSA.3GPP.38.314.V18.0.0.do</w:t>
        </w:r>
      </w:hyperlink>
      <w:hyperlink r:id="rId1468" w:history="1">
        <w:r w:rsidRPr="00256C9E">
          <w:rPr>
            <w:color w:val="0563C1"/>
            <w:sz w:val="18"/>
            <w:szCs w:val="18"/>
            <w:u w:val="single"/>
            <w:lang w:val="es-ES_tradnl" w:eastAsia="en-GB"/>
          </w:rPr>
          <w:t>cx</w:t>
        </w:r>
      </w:hyperlink>
    </w:p>
    <w:p w14:paraId="6B0FA0CC" w14:textId="06F41768"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138 314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27.05.2024</w:t>
      </w:r>
      <w:r w:rsidRPr="00256C9E">
        <w:rPr>
          <w:rFonts w:ascii="Arial" w:hAnsi="Arial" w:cs="Arial"/>
          <w:szCs w:val="24"/>
          <w:lang w:val="es-ES_tradnl" w:eastAsia="en-GB"/>
        </w:rPr>
        <w:tab/>
      </w:r>
      <w:hyperlink r:id="rId1469" w:history="1">
        <w:r w:rsidRPr="00256C9E">
          <w:rPr>
            <w:color w:val="0563C1"/>
            <w:sz w:val="18"/>
            <w:szCs w:val="18"/>
            <w:u w:val="single"/>
            <w:lang w:val="es-ES_tradnl" w:eastAsia="en-GB"/>
          </w:rPr>
          <w:t>https://www.etsi.org/deliver/etsi_ts/138300_138399/138314/18.00.00_60/ts_138314v180000p.pdf</w:t>
        </w:r>
      </w:hyperlink>
    </w:p>
    <w:p w14:paraId="5198A2CD" w14:textId="79BA965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38.314 -18.0.0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470" w:history="1">
        <w:r w:rsidRPr="00256C9E">
          <w:rPr>
            <w:color w:val="0563C1"/>
            <w:sz w:val="18"/>
            <w:szCs w:val="18"/>
            <w:u w:val="single"/>
            <w:lang w:val="es-ES_tradnl" w:eastAsia="en-GB"/>
          </w:rPr>
          <w:t>https://members.tsdsi.in/s/PATWfHRzFDMPdG4</w:t>
        </w:r>
      </w:hyperlink>
    </w:p>
    <w:p w14:paraId="67AA7381" w14:textId="6FAD4D1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TTAT.3G-38.314V18.0.0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1471" w:history="1">
        <w:r w:rsidRPr="00256C9E">
          <w:rPr>
            <w:color w:val="0563C1"/>
            <w:sz w:val="18"/>
            <w:szCs w:val="18"/>
            <w:u w:val="single"/>
            <w:lang w:val="es-ES_tradnl" w:eastAsia="en-GB"/>
          </w:rPr>
          <w:t>https://www.tta.or.kr/eng/ttaSearchEngView.do?key=461&amp;searchStandardNo=TTAT.3G-38.314V18.0.0&amp;searchCate=TTAS</w:t>
        </w:r>
      </w:hyperlink>
    </w:p>
    <w:p w14:paraId="111DFE52" w14:textId="77777777" w:rsidR="00941FD9" w:rsidRPr="00256C9E" w:rsidRDefault="00941FD9" w:rsidP="008F5065">
      <w:pPr>
        <w:pStyle w:val="Heading5"/>
        <w:tabs>
          <w:tab w:val="clear" w:pos="992"/>
          <w:tab w:val="left" w:pos="1276"/>
        </w:tabs>
        <w:ind w:left="1276" w:hanging="1276"/>
        <w:rPr>
          <w:lang w:val="es-ES_tradnl"/>
        </w:rPr>
      </w:pPr>
      <w:r w:rsidRPr="00256C9E">
        <w:rPr>
          <w:lang w:val="es-ES_tradnl"/>
        </w:rPr>
        <w:lastRenderedPageBreak/>
        <w:t>2.2.1.3.11</w:t>
      </w:r>
      <w:r w:rsidRPr="00256C9E">
        <w:rPr>
          <w:lang w:val="es-ES_tradnl"/>
        </w:rPr>
        <w:tab/>
        <w:t>TS 38.321</w:t>
      </w:r>
    </w:p>
    <w:p w14:paraId="46B25D31" w14:textId="77777777" w:rsidR="00941FD9" w:rsidRPr="00256C9E" w:rsidRDefault="00941FD9" w:rsidP="00941FD9">
      <w:pPr>
        <w:pStyle w:val="Headingb"/>
        <w:rPr>
          <w:lang w:val="es-ES_tradnl"/>
        </w:rPr>
      </w:pPr>
      <w:r w:rsidRPr="00256C9E">
        <w:rPr>
          <w:lang w:val="es-ES_tradnl"/>
        </w:rPr>
        <w:t>NR; especificación del protocolo de control de acceso al medio (MAC)</w:t>
      </w:r>
    </w:p>
    <w:p w14:paraId="43ADECA1" w14:textId="77777777" w:rsidR="00941FD9" w:rsidRPr="00256C9E" w:rsidRDefault="00941FD9" w:rsidP="00941FD9">
      <w:pPr>
        <w:rPr>
          <w:lang w:val="es-ES_tradnl"/>
        </w:rPr>
      </w:pPr>
      <w:r w:rsidRPr="00256C9E">
        <w:rPr>
          <w:lang w:val="es-ES_tradnl"/>
        </w:rPr>
        <w:t>En este documento se describe el protocolo MAC de NR.</w:t>
      </w:r>
    </w:p>
    <w:p w14:paraId="025BAF70" w14:textId="073BEBB9"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12661217" w14:textId="29E2EFD5"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70D0AAE3" w14:textId="73DB4B50"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ATIS.3GPP.38.321.V17.10.0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472" w:anchor="Rel-17" w:history="1">
        <w:r w:rsidRPr="00256C9E">
          <w:rPr>
            <w:color w:val="0563C1"/>
            <w:sz w:val="18"/>
            <w:szCs w:val="18"/>
            <w:u w:val="single"/>
            <w:lang w:val="es-ES_tradnl" w:eastAsia="en-GB"/>
          </w:rPr>
          <w:t>https://www.atis.org/3gpp-transpositions - Rel-17</w:t>
        </w:r>
      </w:hyperlink>
    </w:p>
    <w:p w14:paraId="1038AF98" w14:textId="79F57DA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pacing w:val="-2"/>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CCSA.3GPP.38.321.V17.10.0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473" w:history="1">
        <w:r w:rsidRPr="00256C9E">
          <w:rPr>
            <w:color w:val="0563C1"/>
            <w:spacing w:val="-2"/>
            <w:sz w:val="18"/>
            <w:szCs w:val="18"/>
            <w:u w:val="single"/>
            <w:lang w:val="es-ES_tradnl" w:eastAsia="en-GB"/>
          </w:rPr>
          <w:t>https://www.ccsa.org.cn/api/portalsFile/downloadOldFile?type=17&amp;oldFileUrl=NTN/RIT/CCSA.3GPP.38.321.V17.10.0.d</w:t>
        </w:r>
      </w:hyperlink>
      <w:hyperlink r:id="rId1474" w:history="1">
        <w:r w:rsidRPr="00256C9E">
          <w:rPr>
            <w:color w:val="0563C1"/>
            <w:spacing w:val="-2"/>
            <w:sz w:val="18"/>
            <w:szCs w:val="18"/>
            <w:u w:val="single"/>
            <w:lang w:val="es-ES_tradnl" w:eastAsia="en-GB"/>
          </w:rPr>
          <w:t>ocx</w:t>
        </w:r>
      </w:hyperlink>
    </w:p>
    <w:p w14:paraId="69B507B3" w14:textId="5E74B52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138 321 V17.10.0 (2024-10)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17.10.2024</w:t>
      </w:r>
      <w:r w:rsidRPr="00256C9E">
        <w:rPr>
          <w:rFonts w:ascii="Arial" w:hAnsi="Arial" w:cs="Arial"/>
          <w:szCs w:val="24"/>
          <w:lang w:val="es-ES_tradnl" w:eastAsia="en-GB"/>
        </w:rPr>
        <w:tab/>
      </w:r>
      <w:hyperlink r:id="rId1475" w:history="1">
        <w:r w:rsidRPr="00256C9E">
          <w:rPr>
            <w:color w:val="0563C1"/>
            <w:sz w:val="18"/>
            <w:szCs w:val="18"/>
            <w:u w:val="single"/>
            <w:lang w:val="es-ES_tradnl" w:eastAsia="en-GB"/>
          </w:rPr>
          <w:t>https://www.etsi.org/deliver/etsi_ts/138300_138399/138321/17.10.00_60/ts_138321v171000p.pdf</w:t>
        </w:r>
      </w:hyperlink>
    </w:p>
    <w:p w14:paraId="60F541AE" w14:textId="7D209E6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38.321-17.10.0 V1.10.0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476" w:history="1">
        <w:r w:rsidRPr="00256C9E">
          <w:rPr>
            <w:color w:val="0563C1"/>
            <w:sz w:val="18"/>
            <w:szCs w:val="18"/>
            <w:u w:val="single"/>
            <w:lang w:val="es-ES_tradnl" w:eastAsia="en-GB"/>
          </w:rPr>
          <w:t>https://members.tsdsi.in/s/HpSZYRLEodRpntp</w:t>
        </w:r>
      </w:hyperlink>
    </w:p>
    <w:p w14:paraId="3BE5A061" w14:textId="7B98420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TTAT.3G-38.321V17.10.0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477" w:history="1">
        <w:r w:rsidRPr="00256C9E">
          <w:rPr>
            <w:color w:val="0563C1"/>
            <w:sz w:val="18"/>
            <w:szCs w:val="18"/>
            <w:u w:val="single"/>
            <w:lang w:val="es-ES_tradnl" w:eastAsia="en-GB"/>
          </w:rPr>
          <w:t>https://www.tta.or.kr/eng/ttaSearchEngView.do?key=461&amp;searchStandardNo=TTAT.3G-38.321V17.10.0&amp;searchCate=TTAS</w:t>
        </w:r>
      </w:hyperlink>
    </w:p>
    <w:p w14:paraId="73467FDA" w14:textId="6D7D0C65" w:rsidR="00941FD9" w:rsidRPr="00256C9E" w:rsidRDefault="00F1137E" w:rsidP="00941FD9">
      <w:pPr>
        <w:keepNext/>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72A3CD7F" w14:textId="312FFA50"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ATIS.3GPP.38.321.V18.3.0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478" w:anchor="Rel-18" w:history="1">
        <w:r w:rsidRPr="00256C9E">
          <w:rPr>
            <w:color w:val="0563C1"/>
            <w:sz w:val="18"/>
            <w:szCs w:val="18"/>
            <w:u w:val="single"/>
            <w:lang w:val="es-ES_tradnl" w:eastAsia="en-GB"/>
          </w:rPr>
          <w:t>https://www.atis.org/3gpp-transpositions - Rel-18</w:t>
        </w:r>
      </w:hyperlink>
    </w:p>
    <w:p w14:paraId="110F725B" w14:textId="30033C7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CCSA.3GPP.38.321.V18.3.0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479" w:history="1">
        <w:r w:rsidRPr="00256C9E">
          <w:rPr>
            <w:color w:val="0563C1"/>
            <w:sz w:val="18"/>
            <w:szCs w:val="18"/>
            <w:u w:val="single"/>
            <w:lang w:val="es-ES_tradnl" w:eastAsia="en-GB"/>
          </w:rPr>
          <w:t>https://www.ccsa.org.cn/api/portalsFile/downloadOldFile?type=17&amp;oldFileUrl=NTN/RIT/CCSA.3GPP.38.321.V18.3.0.do</w:t>
        </w:r>
      </w:hyperlink>
      <w:hyperlink r:id="rId1480" w:history="1">
        <w:r w:rsidRPr="00256C9E">
          <w:rPr>
            <w:color w:val="0563C1"/>
            <w:sz w:val="18"/>
            <w:szCs w:val="18"/>
            <w:u w:val="single"/>
            <w:lang w:val="es-ES_tradnl" w:eastAsia="en-GB"/>
          </w:rPr>
          <w:t>cx</w:t>
        </w:r>
      </w:hyperlink>
    </w:p>
    <w:p w14:paraId="18A2D238" w14:textId="43BEB653"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138 321 V18.3.0 (2024-10)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14.10.2024</w:t>
      </w:r>
      <w:r w:rsidRPr="00256C9E">
        <w:rPr>
          <w:rFonts w:ascii="Arial" w:hAnsi="Arial" w:cs="Arial"/>
          <w:szCs w:val="24"/>
          <w:lang w:val="es-ES_tradnl" w:eastAsia="en-GB"/>
        </w:rPr>
        <w:tab/>
      </w:r>
      <w:hyperlink r:id="rId1481" w:history="1">
        <w:r w:rsidRPr="00256C9E">
          <w:rPr>
            <w:color w:val="0563C1"/>
            <w:sz w:val="18"/>
            <w:szCs w:val="18"/>
            <w:u w:val="single"/>
            <w:lang w:val="es-ES_tradnl" w:eastAsia="en-GB"/>
          </w:rPr>
          <w:t>https://www.etsi.org/deliver/etsi_ts/138300_138399/138321/18.03.00_60/ts_138321v180300p.pdf</w:t>
        </w:r>
      </w:hyperlink>
    </w:p>
    <w:p w14:paraId="39677AEC" w14:textId="7A257A8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38.321- 18.3.0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482" w:history="1">
        <w:r w:rsidRPr="00256C9E">
          <w:rPr>
            <w:color w:val="0563C1"/>
            <w:sz w:val="18"/>
            <w:szCs w:val="18"/>
            <w:u w:val="single"/>
            <w:lang w:val="es-ES_tradnl" w:eastAsia="en-GB"/>
          </w:rPr>
          <w:t>https://members.tsdsi.in/s/dpPHkgmy2ErRaXd</w:t>
        </w:r>
      </w:hyperlink>
    </w:p>
    <w:p w14:paraId="51E37BA3" w14:textId="7373CE4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TTAT.3G-38.321V18.3.0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483" w:history="1">
        <w:r w:rsidRPr="00256C9E">
          <w:rPr>
            <w:color w:val="0563C1"/>
            <w:sz w:val="18"/>
            <w:szCs w:val="18"/>
            <w:u w:val="single"/>
            <w:lang w:val="es-ES_tradnl" w:eastAsia="en-GB"/>
          </w:rPr>
          <w:t>https://www.tta.or.kr/eng/ttaSearchEngView.do?key=461&amp;searchStandardNo=TTAT.3G-38.321V18.3.0&amp;searchCate=TTAS</w:t>
        </w:r>
      </w:hyperlink>
    </w:p>
    <w:p w14:paraId="1F0AF622" w14:textId="77777777" w:rsidR="00941FD9" w:rsidRPr="00256C9E" w:rsidRDefault="00941FD9" w:rsidP="008F5065">
      <w:pPr>
        <w:pStyle w:val="Heading5"/>
        <w:tabs>
          <w:tab w:val="clear" w:pos="992"/>
          <w:tab w:val="left" w:pos="1276"/>
        </w:tabs>
        <w:ind w:left="1276" w:hanging="1276"/>
        <w:rPr>
          <w:lang w:val="es-ES_tradnl"/>
        </w:rPr>
      </w:pPr>
      <w:r w:rsidRPr="00256C9E">
        <w:rPr>
          <w:lang w:val="es-ES_tradnl"/>
        </w:rPr>
        <w:t>2.2.1.3.12</w:t>
      </w:r>
      <w:r w:rsidRPr="00256C9E">
        <w:rPr>
          <w:lang w:val="es-ES_tradnl"/>
        </w:rPr>
        <w:tab/>
        <w:t>TS 38.322</w:t>
      </w:r>
    </w:p>
    <w:p w14:paraId="029128A2" w14:textId="77777777" w:rsidR="00941FD9" w:rsidRPr="00256C9E" w:rsidRDefault="00941FD9" w:rsidP="00941FD9">
      <w:pPr>
        <w:pStyle w:val="Headingb"/>
        <w:rPr>
          <w:lang w:val="es-ES_tradnl"/>
        </w:rPr>
      </w:pPr>
      <w:r w:rsidRPr="00256C9E">
        <w:rPr>
          <w:lang w:val="es-ES_tradnl"/>
        </w:rPr>
        <w:t>NR; especificación del protocolo de control del enlace radioeléctrico (RLC)</w:t>
      </w:r>
    </w:p>
    <w:p w14:paraId="15D07DC2" w14:textId="77777777" w:rsidR="00941FD9" w:rsidRPr="00256C9E" w:rsidRDefault="00941FD9" w:rsidP="00941FD9">
      <w:pPr>
        <w:keepNext/>
        <w:keepLines/>
        <w:rPr>
          <w:lang w:val="es-ES_tradnl"/>
        </w:rPr>
      </w:pPr>
      <w:r w:rsidRPr="00256C9E">
        <w:rPr>
          <w:lang w:val="es-ES_tradnl"/>
        </w:rPr>
        <w:t>Este documento describe el protocolo de control de enlace radioeléctrico (RLC) de NR para la interfaz radioeléctrica UE-NR.</w:t>
      </w:r>
    </w:p>
    <w:p w14:paraId="7A754A13" w14:textId="37439770"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00A7C081" w14:textId="59FBBEC5"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3E90C33F" w14:textId="3C4E5221"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ATIS.3GPP.38.322.V17.4.0</w:t>
      </w:r>
      <w:r w:rsidRPr="00256C9E">
        <w:rPr>
          <w:rFonts w:ascii="Arial" w:hAnsi="Arial" w:cs="Arial"/>
          <w:szCs w:val="24"/>
          <w:lang w:val="es-ES_tradnl" w:eastAsia="en-GB"/>
        </w:rPr>
        <w:tab/>
      </w:r>
      <w:r w:rsidRPr="00256C9E">
        <w:rPr>
          <w:color w:val="000000"/>
          <w:sz w:val="18"/>
          <w:szCs w:val="18"/>
          <w:lang w:val="es-ES_tradnl" w:eastAsia="en-GB"/>
        </w:rPr>
        <w:t>17.4.0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484" w:anchor="Rel-17" w:history="1">
        <w:r w:rsidRPr="00256C9E">
          <w:rPr>
            <w:color w:val="0563C1"/>
            <w:sz w:val="18"/>
            <w:szCs w:val="18"/>
            <w:u w:val="single"/>
            <w:lang w:val="es-ES_tradnl" w:eastAsia="en-GB"/>
          </w:rPr>
          <w:t>https://www.atis.org/3gpp-transpositions - Rel-17</w:t>
        </w:r>
      </w:hyperlink>
    </w:p>
    <w:p w14:paraId="529F0C12" w14:textId="6B77FE1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CCSA.3GPP.38.322.V17.4.0</w:t>
      </w:r>
      <w:r w:rsidRPr="00256C9E">
        <w:rPr>
          <w:rFonts w:ascii="Arial" w:hAnsi="Arial" w:cs="Arial"/>
          <w:szCs w:val="24"/>
          <w:lang w:val="es-ES_tradnl" w:eastAsia="en-GB"/>
        </w:rPr>
        <w:tab/>
      </w:r>
      <w:r w:rsidRPr="00256C9E">
        <w:rPr>
          <w:color w:val="000000"/>
          <w:sz w:val="18"/>
          <w:szCs w:val="18"/>
          <w:lang w:val="es-ES_tradnl" w:eastAsia="en-GB"/>
        </w:rPr>
        <w:t>17.4.0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485" w:history="1">
        <w:r w:rsidRPr="00256C9E">
          <w:rPr>
            <w:color w:val="0563C1"/>
            <w:sz w:val="18"/>
            <w:szCs w:val="18"/>
            <w:u w:val="single"/>
            <w:lang w:val="es-ES_tradnl" w:eastAsia="en-GB"/>
          </w:rPr>
          <w:t>https://www.ccsa.org.cn/api/portalsFile/downloadOldFile?type=17&amp;oldFileUrl=NTN/RIT/CCSA.3GPP.38.322.V17.4.0.do</w:t>
        </w:r>
      </w:hyperlink>
      <w:hyperlink r:id="rId1486" w:history="1">
        <w:r w:rsidRPr="00256C9E">
          <w:rPr>
            <w:color w:val="0563C1"/>
            <w:sz w:val="18"/>
            <w:szCs w:val="18"/>
            <w:u w:val="single"/>
            <w:lang w:val="es-ES_tradnl" w:eastAsia="en-GB"/>
          </w:rPr>
          <w:t>cx</w:t>
        </w:r>
      </w:hyperlink>
    </w:p>
    <w:p w14:paraId="3A9EFF15" w14:textId="5FE5BC84"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138 322 V17.4.0 (2024-05)</w:t>
      </w:r>
      <w:r w:rsidRPr="00256C9E">
        <w:rPr>
          <w:rFonts w:ascii="Arial" w:hAnsi="Arial" w:cs="Arial"/>
          <w:szCs w:val="24"/>
          <w:lang w:val="es-ES_tradnl" w:eastAsia="en-GB"/>
        </w:rPr>
        <w:tab/>
      </w:r>
      <w:r w:rsidRPr="00256C9E">
        <w:rPr>
          <w:color w:val="000000"/>
          <w:sz w:val="18"/>
          <w:szCs w:val="18"/>
          <w:lang w:val="es-ES_tradnl" w:eastAsia="en-GB"/>
        </w:rPr>
        <w:t>17.4.0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15.05.2024</w:t>
      </w:r>
      <w:r w:rsidRPr="00256C9E">
        <w:rPr>
          <w:rFonts w:ascii="Arial" w:hAnsi="Arial" w:cs="Arial"/>
          <w:szCs w:val="24"/>
          <w:lang w:val="es-ES_tradnl" w:eastAsia="en-GB"/>
        </w:rPr>
        <w:tab/>
      </w:r>
      <w:hyperlink r:id="rId1487" w:history="1">
        <w:r w:rsidRPr="00256C9E">
          <w:rPr>
            <w:color w:val="0563C1"/>
            <w:sz w:val="18"/>
            <w:szCs w:val="18"/>
            <w:u w:val="single"/>
            <w:lang w:val="es-ES_tradnl" w:eastAsia="en-GB"/>
          </w:rPr>
          <w:t>https://www.etsi.org/deliver/etsi_ts/138300_138399/138322/17.04.00_60/ts_138322v170400p.pdf</w:t>
        </w:r>
      </w:hyperlink>
    </w:p>
    <w:p w14:paraId="00AC9BBB" w14:textId="7E429AE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38.322-17.4.0 V1.4.0</w:t>
      </w:r>
      <w:r w:rsidRPr="00256C9E">
        <w:rPr>
          <w:rFonts w:ascii="Arial" w:hAnsi="Arial" w:cs="Arial"/>
          <w:szCs w:val="24"/>
          <w:lang w:val="es-ES_tradnl" w:eastAsia="en-GB"/>
        </w:rPr>
        <w:tab/>
      </w:r>
      <w:r w:rsidRPr="00256C9E">
        <w:rPr>
          <w:color w:val="000000"/>
          <w:sz w:val="18"/>
          <w:szCs w:val="18"/>
          <w:lang w:val="es-ES_tradnl" w:eastAsia="en-GB"/>
        </w:rPr>
        <w:t>17.4.0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22.07.2024</w:t>
      </w:r>
      <w:r w:rsidRPr="00256C9E">
        <w:rPr>
          <w:rFonts w:ascii="Arial" w:hAnsi="Arial" w:cs="Arial"/>
          <w:szCs w:val="24"/>
          <w:lang w:val="es-ES_tradnl" w:eastAsia="en-GB"/>
        </w:rPr>
        <w:tab/>
      </w:r>
      <w:hyperlink r:id="rId1488" w:history="1">
        <w:r w:rsidRPr="00256C9E">
          <w:rPr>
            <w:color w:val="0563C1"/>
            <w:sz w:val="18"/>
            <w:szCs w:val="18"/>
            <w:u w:val="single"/>
            <w:lang w:val="es-ES_tradnl" w:eastAsia="en-GB"/>
          </w:rPr>
          <w:t>https://members.tsdsi.in/s/T5Zwi8wae5ESBFX</w:t>
        </w:r>
      </w:hyperlink>
    </w:p>
    <w:p w14:paraId="78DEF2E7" w14:textId="60DA95E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TTAT.3G-38.322V17.4.0</w:t>
      </w:r>
      <w:r w:rsidRPr="00256C9E">
        <w:rPr>
          <w:rFonts w:ascii="Arial" w:hAnsi="Arial" w:cs="Arial"/>
          <w:szCs w:val="24"/>
          <w:lang w:val="es-ES_tradnl" w:eastAsia="en-GB"/>
        </w:rPr>
        <w:tab/>
      </w:r>
      <w:r w:rsidRPr="00256C9E">
        <w:rPr>
          <w:color w:val="000000"/>
          <w:sz w:val="18"/>
          <w:szCs w:val="18"/>
          <w:lang w:val="es-ES_tradnl" w:eastAsia="en-GB"/>
        </w:rPr>
        <w:t>17.4.0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1489" w:history="1">
        <w:r w:rsidRPr="00256C9E">
          <w:rPr>
            <w:color w:val="0563C1"/>
            <w:sz w:val="18"/>
            <w:szCs w:val="18"/>
            <w:u w:val="single"/>
            <w:lang w:val="es-ES_tradnl" w:eastAsia="en-GB"/>
          </w:rPr>
          <w:t>https://www.tta.or.kr/eng/ttaSearchEngView.do?key=461&amp;searchStandardNo=TTAT.3G-38.322V17.4.0&amp;searchCate=TTAS</w:t>
        </w:r>
      </w:hyperlink>
    </w:p>
    <w:p w14:paraId="1C197AF0" w14:textId="5BFA05E8"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188E0150" w14:textId="2C92D0CB"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ATIS.3GPP.38.322.V18.1.0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490" w:anchor="Rel-18" w:history="1">
        <w:r w:rsidRPr="00256C9E">
          <w:rPr>
            <w:color w:val="0563C1"/>
            <w:sz w:val="18"/>
            <w:szCs w:val="18"/>
            <w:u w:val="single"/>
            <w:lang w:val="es-ES_tradnl" w:eastAsia="en-GB"/>
          </w:rPr>
          <w:t>https://www.atis.org/3gpp-transpositions - Rel-18</w:t>
        </w:r>
      </w:hyperlink>
    </w:p>
    <w:p w14:paraId="1AD50F6A" w14:textId="76F1E40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CCSA.3GPP.38.322.V18.1.0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491" w:history="1">
        <w:r w:rsidRPr="00256C9E">
          <w:rPr>
            <w:color w:val="0563C1"/>
            <w:sz w:val="18"/>
            <w:szCs w:val="18"/>
            <w:u w:val="single"/>
            <w:lang w:val="es-ES_tradnl" w:eastAsia="en-GB"/>
          </w:rPr>
          <w:t>https://www.ccsa.org.cn/api/portalsFile/downloadOldFile?type=17&amp;oldFileUrl=NTN/RIT/CCSA.3GPP.38.322.V18.1.0.do</w:t>
        </w:r>
      </w:hyperlink>
      <w:hyperlink r:id="rId1492" w:history="1">
        <w:r w:rsidRPr="00256C9E">
          <w:rPr>
            <w:color w:val="0563C1"/>
            <w:sz w:val="18"/>
            <w:szCs w:val="18"/>
            <w:u w:val="single"/>
            <w:lang w:val="es-ES_tradnl" w:eastAsia="en-GB"/>
          </w:rPr>
          <w:t>cx</w:t>
        </w:r>
      </w:hyperlink>
    </w:p>
    <w:p w14:paraId="7ABD1591" w14:textId="3CCD23A4"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138 322 V18.1.0 (2024-08)</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07.08.2024</w:t>
      </w:r>
      <w:r w:rsidRPr="00256C9E">
        <w:rPr>
          <w:rFonts w:ascii="Arial" w:hAnsi="Arial" w:cs="Arial"/>
          <w:szCs w:val="24"/>
          <w:lang w:val="es-ES_tradnl" w:eastAsia="en-GB"/>
        </w:rPr>
        <w:tab/>
      </w:r>
      <w:hyperlink r:id="rId1493" w:history="1">
        <w:r w:rsidRPr="00256C9E">
          <w:rPr>
            <w:color w:val="0563C1"/>
            <w:sz w:val="18"/>
            <w:szCs w:val="18"/>
            <w:u w:val="single"/>
            <w:lang w:val="es-ES_tradnl" w:eastAsia="en-GB"/>
          </w:rPr>
          <w:t>https://www.etsi.org/deliver/etsi_ts/138300_138399/138322/18.01.00_60/ts_138322v180100p.pdf</w:t>
        </w:r>
      </w:hyperlink>
    </w:p>
    <w:p w14:paraId="42F1677E" w14:textId="521B966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lastRenderedPageBreak/>
        <w:t>TSDSI</w:t>
      </w:r>
      <w:r w:rsidRPr="00256C9E">
        <w:rPr>
          <w:rFonts w:ascii="Arial" w:hAnsi="Arial" w:cs="Arial"/>
          <w:szCs w:val="24"/>
          <w:lang w:val="es-ES_tradnl" w:eastAsia="en-GB"/>
        </w:rPr>
        <w:tab/>
      </w:r>
      <w:r w:rsidRPr="00256C9E">
        <w:rPr>
          <w:color w:val="000000"/>
          <w:sz w:val="18"/>
          <w:szCs w:val="18"/>
          <w:lang w:val="es-ES_tradnl" w:eastAsia="en-GB"/>
        </w:rPr>
        <w:t>TSDSI STD T1.3GPP 38.322 -18.1.0 V1.0.0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494" w:history="1">
        <w:r w:rsidRPr="00256C9E">
          <w:rPr>
            <w:color w:val="0563C1"/>
            <w:sz w:val="18"/>
            <w:szCs w:val="18"/>
            <w:u w:val="single"/>
            <w:lang w:val="es-ES_tradnl" w:eastAsia="en-GB"/>
          </w:rPr>
          <w:t>https://members.tsdsi.in/s/pN2AT59JDGqQRoG</w:t>
        </w:r>
      </w:hyperlink>
    </w:p>
    <w:p w14:paraId="421C2484" w14:textId="11F46D5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TTAT.3G-38.322V18.1.0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1495" w:history="1">
        <w:r w:rsidRPr="00256C9E">
          <w:rPr>
            <w:color w:val="0563C1"/>
            <w:sz w:val="18"/>
            <w:szCs w:val="18"/>
            <w:u w:val="single"/>
            <w:lang w:val="es-ES_tradnl" w:eastAsia="en-GB"/>
          </w:rPr>
          <w:t>https://www.tta.or.kr/eng/ttaSearchEngView.do?key=461&amp;searchStandardNo=TTAT.3G-38.322V18.1.0&amp;searchCate=TTAS</w:t>
        </w:r>
      </w:hyperlink>
    </w:p>
    <w:p w14:paraId="4CB1AA54" w14:textId="77777777" w:rsidR="00941FD9" w:rsidRPr="00256C9E" w:rsidRDefault="00941FD9" w:rsidP="008F5065">
      <w:pPr>
        <w:pStyle w:val="Heading5"/>
        <w:tabs>
          <w:tab w:val="clear" w:pos="992"/>
          <w:tab w:val="left" w:pos="1276"/>
        </w:tabs>
        <w:ind w:left="1276" w:hanging="1276"/>
        <w:rPr>
          <w:lang w:val="es-ES_tradnl"/>
        </w:rPr>
      </w:pPr>
      <w:r w:rsidRPr="00256C9E">
        <w:rPr>
          <w:lang w:val="es-ES_tradnl"/>
        </w:rPr>
        <w:t>2.2.1.3.13</w:t>
      </w:r>
      <w:r w:rsidRPr="00256C9E">
        <w:rPr>
          <w:lang w:val="es-ES_tradnl"/>
        </w:rPr>
        <w:tab/>
        <w:t>TS 38.323</w:t>
      </w:r>
    </w:p>
    <w:p w14:paraId="56E03234" w14:textId="77777777" w:rsidR="00941FD9" w:rsidRPr="00256C9E" w:rsidRDefault="00941FD9" w:rsidP="00941FD9">
      <w:pPr>
        <w:pStyle w:val="Headingb"/>
        <w:rPr>
          <w:lang w:val="es-ES_tradnl"/>
        </w:rPr>
      </w:pPr>
      <w:r w:rsidRPr="00256C9E">
        <w:rPr>
          <w:lang w:val="es-ES_tradnl"/>
        </w:rPr>
        <w:t>NR; especificación del protocolo de convergencia de paquetes de datos (PDCP)</w:t>
      </w:r>
    </w:p>
    <w:p w14:paraId="71F2DEFD" w14:textId="77777777" w:rsidR="00941FD9" w:rsidRPr="00256C9E" w:rsidRDefault="00941FD9" w:rsidP="00F751E5">
      <w:pPr>
        <w:rPr>
          <w:lang w:val="es-ES_tradnl"/>
        </w:rPr>
      </w:pPr>
      <w:r w:rsidRPr="00256C9E">
        <w:rPr>
          <w:lang w:val="es-ES_tradnl"/>
        </w:rPr>
        <w:t>Este documento describe el protocolo de convergencia de datos por paquetes (PDCP).</w:t>
      </w:r>
    </w:p>
    <w:p w14:paraId="0D61718C" w14:textId="4E2CF956"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6E4DAF0B" w14:textId="0A54EF42"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35413920" w14:textId="10314EC6"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ATIS.3GPP.38.323.V17.5.0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496" w:anchor="Rel-17" w:history="1">
        <w:r w:rsidRPr="00256C9E">
          <w:rPr>
            <w:color w:val="0563C1"/>
            <w:sz w:val="18"/>
            <w:szCs w:val="18"/>
            <w:u w:val="single"/>
            <w:lang w:val="es-ES_tradnl" w:eastAsia="en-GB"/>
          </w:rPr>
          <w:t>https://www.atis.org/3gpp-transpositions - Rel-17</w:t>
        </w:r>
      </w:hyperlink>
    </w:p>
    <w:p w14:paraId="22394B7B" w14:textId="1414FAE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CCSA.3GPP.38.323.V17.5.0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497" w:history="1">
        <w:r w:rsidRPr="00256C9E">
          <w:rPr>
            <w:color w:val="0563C1"/>
            <w:sz w:val="18"/>
            <w:szCs w:val="18"/>
            <w:u w:val="single"/>
            <w:lang w:val="es-ES_tradnl" w:eastAsia="en-GB"/>
          </w:rPr>
          <w:t>https://www.ccsa.org.cn/api/portalsFile/downloadOldFile?type=17&amp;oldFileUrl=NTN/RIT/CCSA.3GPP.38.323.V17.5.0.do</w:t>
        </w:r>
      </w:hyperlink>
      <w:hyperlink r:id="rId1498" w:history="1">
        <w:r w:rsidRPr="00256C9E">
          <w:rPr>
            <w:color w:val="0563C1"/>
            <w:sz w:val="18"/>
            <w:szCs w:val="18"/>
            <w:u w:val="single"/>
            <w:lang w:val="es-ES_tradnl" w:eastAsia="en-GB"/>
          </w:rPr>
          <w:t>cx</w:t>
        </w:r>
      </w:hyperlink>
    </w:p>
    <w:p w14:paraId="0B1172C5" w14:textId="2431EBED"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138 323 V17.5.0 (2023-07)</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26.07.2023</w:t>
      </w:r>
      <w:r w:rsidRPr="00256C9E">
        <w:rPr>
          <w:rFonts w:ascii="Arial" w:hAnsi="Arial" w:cs="Arial"/>
          <w:szCs w:val="24"/>
          <w:lang w:val="es-ES_tradnl" w:eastAsia="en-GB"/>
        </w:rPr>
        <w:tab/>
      </w:r>
      <w:hyperlink r:id="rId1499" w:history="1">
        <w:r w:rsidRPr="00256C9E">
          <w:rPr>
            <w:color w:val="0563C1"/>
            <w:sz w:val="18"/>
            <w:szCs w:val="18"/>
            <w:u w:val="single"/>
            <w:lang w:val="es-ES_tradnl" w:eastAsia="en-GB"/>
          </w:rPr>
          <w:t>https://www.etsi.org/deliver/etsi_ts/138300_138399/138323/17.05.00_60/ts_138323v170500p.pdf</w:t>
        </w:r>
      </w:hyperlink>
    </w:p>
    <w:p w14:paraId="376CB52D" w14:textId="3E78B77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38.323-17.5.0 V1.5.0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11.02.2023</w:t>
      </w:r>
      <w:r w:rsidRPr="00256C9E">
        <w:rPr>
          <w:rFonts w:ascii="Arial" w:hAnsi="Arial" w:cs="Arial"/>
          <w:szCs w:val="24"/>
          <w:lang w:val="es-ES_tradnl" w:eastAsia="en-GB"/>
        </w:rPr>
        <w:tab/>
      </w:r>
      <w:hyperlink r:id="rId1500" w:history="1">
        <w:r w:rsidRPr="00256C9E">
          <w:rPr>
            <w:color w:val="0563C1"/>
            <w:sz w:val="18"/>
            <w:szCs w:val="18"/>
            <w:u w:val="single"/>
            <w:lang w:val="es-ES_tradnl" w:eastAsia="en-GB"/>
          </w:rPr>
          <w:t>https://members.tsdsi.in/s/wBdTkELNbwcfGX4</w:t>
        </w:r>
      </w:hyperlink>
    </w:p>
    <w:p w14:paraId="606F4F5F" w14:textId="341B13D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TTAT.3G-38.323V17.5.0</w:t>
      </w:r>
      <w:r w:rsidRPr="00256C9E">
        <w:rPr>
          <w:rFonts w:ascii="Arial" w:hAnsi="Arial" w:cs="Arial"/>
          <w:szCs w:val="24"/>
          <w:lang w:val="es-ES_tradnl" w:eastAsia="en-GB"/>
        </w:rPr>
        <w:tab/>
      </w:r>
      <w:r w:rsidRPr="00256C9E">
        <w:rPr>
          <w:color w:val="000000"/>
          <w:sz w:val="18"/>
          <w:szCs w:val="18"/>
          <w:lang w:val="es-ES_tradnl" w:eastAsia="en-GB"/>
        </w:rPr>
        <w:t>17.5.0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27.10.2023</w:t>
      </w:r>
      <w:r w:rsidRPr="00256C9E">
        <w:rPr>
          <w:rFonts w:ascii="Arial" w:hAnsi="Arial" w:cs="Arial"/>
          <w:szCs w:val="24"/>
          <w:lang w:val="es-ES_tradnl" w:eastAsia="en-GB"/>
        </w:rPr>
        <w:tab/>
      </w:r>
      <w:hyperlink r:id="rId1501" w:history="1">
        <w:r w:rsidRPr="00256C9E">
          <w:rPr>
            <w:color w:val="0563C1"/>
            <w:sz w:val="18"/>
            <w:szCs w:val="18"/>
            <w:u w:val="single"/>
            <w:lang w:val="es-ES_tradnl" w:eastAsia="en-GB"/>
          </w:rPr>
          <w:t>https://www.tta.or.kr/eng/ttaSearchEngView.do?key=461&amp;searchStandardNo=TTAT.3G-38.323V17.5.0&amp;searchCate=TTAS</w:t>
        </w:r>
      </w:hyperlink>
    </w:p>
    <w:p w14:paraId="2944C90E" w14:textId="1629BA6B"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4EE1D3E2" w14:textId="60568660"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ATIS.3GPP.38.323.V18.3.0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502" w:anchor="Rel-18" w:history="1">
        <w:r w:rsidRPr="00256C9E">
          <w:rPr>
            <w:color w:val="0563C1"/>
            <w:sz w:val="18"/>
            <w:szCs w:val="18"/>
            <w:u w:val="single"/>
            <w:lang w:val="es-ES_tradnl" w:eastAsia="en-GB"/>
          </w:rPr>
          <w:t>https://www.atis.org/3gpp-transpositions - Rel-18</w:t>
        </w:r>
      </w:hyperlink>
    </w:p>
    <w:p w14:paraId="488A6EFA" w14:textId="7E08DDB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CCSA.3GPP.38.323.V18.3.0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503" w:history="1">
        <w:r w:rsidRPr="00256C9E">
          <w:rPr>
            <w:color w:val="0563C1"/>
            <w:sz w:val="18"/>
            <w:szCs w:val="18"/>
            <w:u w:val="single"/>
            <w:lang w:val="es-ES_tradnl" w:eastAsia="en-GB"/>
          </w:rPr>
          <w:t>https://www.ccsa.org.cn/api/portalsFile/downloadOldFile?type=17&amp;oldFileUrl=NTN/RIT/CCSA.3GPP.38.323.V18.3.0.do</w:t>
        </w:r>
      </w:hyperlink>
      <w:hyperlink r:id="rId1504" w:history="1">
        <w:r w:rsidRPr="00256C9E">
          <w:rPr>
            <w:color w:val="0563C1"/>
            <w:sz w:val="18"/>
            <w:szCs w:val="18"/>
            <w:u w:val="single"/>
            <w:lang w:val="es-ES_tradnl" w:eastAsia="en-GB"/>
          </w:rPr>
          <w:t>cx</w:t>
        </w:r>
      </w:hyperlink>
    </w:p>
    <w:p w14:paraId="01D0398D" w14:textId="39339CF9"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138 323 V18.3.0 (2024-10)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14.10.2024</w:t>
      </w:r>
      <w:r w:rsidRPr="00256C9E">
        <w:rPr>
          <w:rFonts w:ascii="Arial" w:hAnsi="Arial" w:cs="Arial"/>
          <w:szCs w:val="24"/>
          <w:lang w:val="es-ES_tradnl" w:eastAsia="en-GB"/>
        </w:rPr>
        <w:tab/>
      </w:r>
      <w:hyperlink r:id="rId1505" w:history="1">
        <w:r w:rsidRPr="00256C9E">
          <w:rPr>
            <w:color w:val="0563C1"/>
            <w:sz w:val="18"/>
            <w:szCs w:val="18"/>
            <w:u w:val="single"/>
            <w:lang w:val="es-ES_tradnl" w:eastAsia="en-GB"/>
          </w:rPr>
          <w:t>https://www.etsi.org/deliver/etsi_ts/138300_138399/138323/18.03.00_60/ts_138323v180300p.pdf</w:t>
        </w:r>
      </w:hyperlink>
    </w:p>
    <w:p w14:paraId="2C3C89B3" w14:textId="560855B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38.323- 18.3.0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506" w:history="1">
        <w:r w:rsidRPr="00256C9E">
          <w:rPr>
            <w:color w:val="0563C1"/>
            <w:sz w:val="18"/>
            <w:szCs w:val="18"/>
            <w:u w:val="single"/>
            <w:lang w:val="es-ES_tradnl" w:eastAsia="en-GB"/>
          </w:rPr>
          <w:t>https://members.tsdsi.in/s/4cwDRbeYj2ZrSfK</w:t>
        </w:r>
      </w:hyperlink>
    </w:p>
    <w:p w14:paraId="297B69B4" w14:textId="3413D73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TTAT.3G-38.323V18.3.0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507" w:history="1">
        <w:r w:rsidRPr="00256C9E">
          <w:rPr>
            <w:color w:val="0563C1"/>
            <w:sz w:val="18"/>
            <w:szCs w:val="18"/>
            <w:u w:val="single"/>
            <w:lang w:val="es-ES_tradnl" w:eastAsia="en-GB"/>
          </w:rPr>
          <w:t>https://www.tta.or.kr/eng/ttaSearchEngView.do?key=461&amp;searchStandardNo=TTAT.3G-38.323V18.3.0&amp;searchCate=TTAS</w:t>
        </w:r>
      </w:hyperlink>
    </w:p>
    <w:p w14:paraId="7E92E86B" w14:textId="77777777" w:rsidR="00941FD9" w:rsidRPr="00256C9E" w:rsidRDefault="00941FD9" w:rsidP="008F5065">
      <w:pPr>
        <w:pStyle w:val="Heading5"/>
        <w:tabs>
          <w:tab w:val="clear" w:pos="992"/>
          <w:tab w:val="left" w:pos="1276"/>
        </w:tabs>
        <w:ind w:left="1276" w:hanging="1276"/>
        <w:rPr>
          <w:lang w:val="es-ES_tradnl"/>
        </w:rPr>
      </w:pPr>
      <w:r w:rsidRPr="00256C9E">
        <w:rPr>
          <w:lang w:val="es-ES_tradnl"/>
        </w:rPr>
        <w:t>2.2.1.3.14</w:t>
      </w:r>
      <w:r w:rsidRPr="00256C9E">
        <w:rPr>
          <w:lang w:val="es-ES_tradnl"/>
        </w:rPr>
        <w:tab/>
        <w:t>TS 38.331</w:t>
      </w:r>
    </w:p>
    <w:p w14:paraId="64EB3C64" w14:textId="77777777" w:rsidR="00941FD9" w:rsidRPr="00256C9E" w:rsidRDefault="00941FD9" w:rsidP="00F751E5">
      <w:pPr>
        <w:pStyle w:val="Headingb"/>
        <w:rPr>
          <w:lang w:val="es-ES_tradnl"/>
        </w:rPr>
      </w:pPr>
      <w:r w:rsidRPr="00256C9E">
        <w:rPr>
          <w:lang w:val="es-ES_tradnl"/>
        </w:rPr>
        <w:t>NR; control de recursos radioeléctricos (RRC); especificación del protocolo</w:t>
      </w:r>
    </w:p>
    <w:p w14:paraId="2F78BB58" w14:textId="77777777" w:rsidR="00941FD9" w:rsidRPr="00256C9E" w:rsidRDefault="00941FD9" w:rsidP="00F751E5">
      <w:pPr>
        <w:rPr>
          <w:lang w:val="es-ES_tradnl"/>
        </w:rPr>
      </w:pPr>
      <w:r w:rsidRPr="00256C9E">
        <w:rPr>
          <w:lang w:val="es-ES_tradnl"/>
        </w:rPr>
        <w:t>Este documento especifica el protocolo de control de recursos radioeléctricos para la interfaz radioeléctrica entre el UE y la NG-RAN.</w:t>
      </w:r>
    </w:p>
    <w:p w14:paraId="45B7F1D7" w14:textId="77777777" w:rsidR="00941FD9" w:rsidRPr="00256C9E" w:rsidRDefault="00941FD9" w:rsidP="00F751E5">
      <w:pPr>
        <w:rPr>
          <w:lang w:val="es-ES_tradnl"/>
        </w:rPr>
      </w:pPr>
      <w:r w:rsidRPr="00256C9E">
        <w:rPr>
          <w:lang w:val="es-ES_tradnl"/>
        </w:rPr>
        <w:t>También se aborda en el mismo:</w:t>
      </w:r>
    </w:p>
    <w:p w14:paraId="3CC59AE6" w14:textId="77777777" w:rsidR="00941FD9" w:rsidRPr="00256C9E" w:rsidRDefault="00941FD9" w:rsidP="00941FD9">
      <w:pPr>
        <w:pStyle w:val="enumlev1"/>
        <w:rPr>
          <w:lang w:val="es-ES_tradnl"/>
        </w:rPr>
      </w:pPr>
      <w:r w:rsidRPr="00256C9E">
        <w:rPr>
          <w:lang w:val="es-ES_tradnl"/>
        </w:rPr>
        <w:t>−</w:t>
      </w:r>
      <w:r w:rsidRPr="00256C9E">
        <w:rPr>
          <w:lang w:val="es-ES_tradnl"/>
        </w:rPr>
        <w:tab/>
        <w:t>la información radioeléctrica transmitida a través de un contenedor transparente entre el gNB de origen y el gNB de destino durante un traspaso entre varios gNB;</w:t>
      </w:r>
    </w:p>
    <w:p w14:paraId="03D44293" w14:textId="29761B9E" w:rsidR="00941FD9" w:rsidRPr="00256C9E" w:rsidRDefault="00941FD9" w:rsidP="00941FD9">
      <w:pPr>
        <w:pStyle w:val="enumlev1"/>
        <w:rPr>
          <w:lang w:val="es-ES_tradnl"/>
        </w:rPr>
      </w:pPr>
      <w:r w:rsidRPr="00256C9E">
        <w:rPr>
          <w:lang w:val="es-ES_tradnl"/>
        </w:rPr>
        <w:t>−</w:t>
      </w:r>
      <w:r w:rsidR="00F751E5" w:rsidRPr="00256C9E">
        <w:rPr>
          <w:lang w:val="es-ES_tradnl"/>
        </w:rPr>
        <w:tab/>
        <w:t>la</w:t>
      </w:r>
      <w:r w:rsidRPr="00256C9E">
        <w:rPr>
          <w:lang w:val="es-ES_tradnl"/>
        </w:rPr>
        <w:t xml:space="preserve"> información radioeléctrica transmitida a través de un contenedor transparente entre un gNB de origen o de destino y otro sistema durante un traspaso entre RAT;</w:t>
      </w:r>
    </w:p>
    <w:p w14:paraId="010AACCA" w14:textId="7559A4B1" w:rsidR="00941FD9" w:rsidRPr="00256C9E" w:rsidRDefault="00941FD9" w:rsidP="00941FD9">
      <w:pPr>
        <w:pStyle w:val="enumlev1"/>
        <w:rPr>
          <w:lang w:val="es-ES_tradnl"/>
        </w:rPr>
      </w:pPr>
      <w:r w:rsidRPr="00256C9E">
        <w:rPr>
          <w:lang w:val="es-ES_tradnl"/>
        </w:rPr>
        <w:t>−</w:t>
      </w:r>
      <w:r w:rsidR="00F751E5" w:rsidRPr="00256C9E">
        <w:rPr>
          <w:lang w:val="es-ES_tradnl"/>
        </w:rPr>
        <w:tab/>
        <w:t>la</w:t>
      </w:r>
      <w:r w:rsidRPr="00256C9E">
        <w:rPr>
          <w:lang w:val="es-ES_tradnl"/>
        </w:rPr>
        <w:t xml:space="preserve"> información radioeléctrica transmitida a través de un contenedor transparente entre un eNB de origen y un gNB de destino durante conectividad dual E-UTRA-NR.</w:t>
      </w:r>
    </w:p>
    <w:p w14:paraId="11937B61" w14:textId="21966190"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lastRenderedPageBreak/>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61F10257" w14:textId="6EE5758D"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75F3C198" w14:textId="1EB83225"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ATIS.3GPP.38.331.V17.10.0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508" w:anchor="Rel-17" w:history="1">
        <w:r w:rsidRPr="00256C9E">
          <w:rPr>
            <w:color w:val="0563C1"/>
            <w:sz w:val="18"/>
            <w:szCs w:val="18"/>
            <w:u w:val="single"/>
            <w:lang w:val="es-ES_tradnl" w:eastAsia="en-GB"/>
          </w:rPr>
          <w:t>https://www.atis.org/3gpp-transpositions - Rel-17</w:t>
        </w:r>
      </w:hyperlink>
    </w:p>
    <w:p w14:paraId="2356E1A7" w14:textId="11093FF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CCSA.3GPP.38.331.V17.10.0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509" w:history="1">
        <w:r w:rsidRPr="00256C9E">
          <w:rPr>
            <w:color w:val="0563C1"/>
            <w:spacing w:val="-2"/>
            <w:sz w:val="18"/>
            <w:szCs w:val="18"/>
            <w:u w:val="single"/>
            <w:lang w:val="es-ES_tradnl" w:eastAsia="en-GB"/>
          </w:rPr>
          <w:t>https://www.ccsa.org.cn/api/portalsFile/downloadOldFile?type=17&amp;oldFileUrl=NTN/RIT/CCSA.3GPP.38.331.V17.10.0.d</w:t>
        </w:r>
      </w:hyperlink>
      <w:hyperlink r:id="rId1510" w:history="1">
        <w:r w:rsidRPr="00256C9E">
          <w:rPr>
            <w:color w:val="0563C1"/>
            <w:spacing w:val="-2"/>
            <w:sz w:val="18"/>
            <w:szCs w:val="18"/>
            <w:u w:val="single"/>
            <w:lang w:val="es-ES_tradnl" w:eastAsia="en-GB"/>
          </w:rPr>
          <w:t>ocx</w:t>
        </w:r>
      </w:hyperlink>
    </w:p>
    <w:p w14:paraId="571B79D7" w14:textId="22393AF5"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138 331 V17.10.0 (2024-10)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17.10.2024</w:t>
      </w:r>
      <w:r w:rsidRPr="00256C9E">
        <w:rPr>
          <w:rFonts w:ascii="Arial" w:hAnsi="Arial" w:cs="Arial"/>
          <w:szCs w:val="24"/>
          <w:lang w:val="es-ES_tradnl" w:eastAsia="en-GB"/>
        </w:rPr>
        <w:tab/>
      </w:r>
      <w:hyperlink r:id="rId1511" w:history="1">
        <w:r w:rsidRPr="00256C9E">
          <w:rPr>
            <w:color w:val="0563C1"/>
            <w:sz w:val="18"/>
            <w:szCs w:val="18"/>
            <w:u w:val="single"/>
            <w:lang w:val="es-ES_tradnl" w:eastAsia="en-GB"/>
          </w:rPr>
          <w:t>https://www.etsi.org/deliver/etsi_ts/138300_138399/138331/17.10.00_60/ts_138331v171000p.pdf</w:t>
        </w:r>
      </w:hyperlink>
    </w:p>
    <w:p w14:paraId="541E1375" w14:textId="39862A3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38.331-17.10.0 V1.10.0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512" w:history="1">
        <w:r w:rsidRPr="00256C9E">
          <w:rPr>
            <w:color w:val="0563C1"/>
            <w:sz w:val="18"/>
            <w:szCs w:val="18"/>
            <w:u w:val="single"/>
            <w:lang w:val="es-ES_tradnl" w:eastAsia="en-GB"/>
          </w:rPr>
          <w:t>https://members.tsdsi.in/s/EX4bWYm6dZRLGbg</w:t>
        </w:r>
      </w:hyperlink>
    </w:p>
    <w:p w14:paraId="20DD4DFE" w14:textId="1E76778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TTAT.3G-38.331V17.10.0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513" w:history="1">
        <w:r w:rsidRPr="00256C9E">
          <w:rPr>
            <w:color w:val="0563C1"/>
            <w:sz w:val="18"/>
            <w:szCs w:val="18"/>
            <w:u w:val="single"/>
            <w:lang w:val="es-ES_tradnl" w:eastAsia="en-GB"/>
          </w:rPr>
          <w:t>https://www.tta.or.kr/eng/ttaSearchEngView.do?key=461&amp;searchStandardNo=TTAT.3G-38.331V17.10.0&amp;searchCate=TTAS</w:t>
        </w:r>
      </w:hyperlink>
    </w:p>
    <w:p w14:paraId="6505BE9F" w14:textId="3417378A"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286EC031" w14:textId="1113862E"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ATIS.3GPP.38.331.V18.3.0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514" w:anchor="Rel-18" w:history="1">
        <w:r w:rsidRPr="00256C9E">
          <w:rPr>
            <w:color w:val="0563C1"/>
            <w:sz w:val="18"/>
            <w:szCs w:val="18"/>
            <w:u w:val="single"/>
            <w:lang w:val="es-ES_tradnl" w:eastAsia="en-GB"/>
          </w:rPr>
          <w:t>https://www.atis.org/3gpp-transpositions - Rel-18</w:t>
        </w:r>
      </w:hyperlink>
    </w:p>
    <w:p w14:paraId="3BCFD6E4" w14:textId="2671AC3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CCSA.3GPP.38.331.V18.3.0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515" w:history="1">
        <w:r w:rsidRPr="00256C9E">
          <w:rPr>
            <w:color w:val="0563C1"/>
            <w:sz w:val="18"/>
            <w:szCs w:val="18"/>
            <w:u w:val="single"/>
            <w:lang w:val="es-ES_tradnl" w:eastAsia="en-GB"/>
          </w:rPr>
          <w:t>https://www.ccsa.org.cn/api/portalsFile/downloadOldFile?type=17&amp;oldFileUrl=NTN/RIT/CCSA.3GPP.38.331.V18.3.0.do</w:t>
        </w:r>
      </w:hyperlink>
      <w:hyperlink r:id="rId1516" w:history="1">
        <w:r w:rsidRPr="00256C9E">
          <w:rPr>
            <w:color w:val="0563C1"/>
            <w:sz w:val="18"/>
            <w:szCs w:val="18"/>
            <w:u w:val="single"/>
            <w:lang w:val="es-ES_tradnl" w:eastAsia="en-GB"/>
          </w:rPr>
          <w:t>cx</w:t>
        </w:r>
      </w:hyperlink>
    </w:p>
    <w:p w14:paraId="2F73C06C" w14:textId="6533023E"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138 331 V18.3.0 (2024-10)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14.10.2024</w:t>
      </w:r>
      <w:r w:rsidRPr="00256C9E">
        <w:rPr>
          <w:rFonts w:ascii="Arial" w:hAnsi="Arial" w:cs="Arial"/>
          <w:szCs w:val="24"/>
          <w:lang w:val="es-ES_tradnl" w:eastAsia="en-GB"/>
        </w:rPr>
        <w:tab/>
      </w:r>
      <w:hyperlink r:id="rId1517" w:history="1">
        <w:r w:rsidRPr="00256C9E">
          <w:rPr>
            <w:color w:val="0563C1"/>
            <w:sz w:val="18"/>
            <w:szCs w:val="18"/>
            <w:u w:val="single"/>
            <w:lang w:val="es-ES_tradnl" w:eastAsia="en-GB"/>
          </w:rPr>
          <w:t>https://www.etsi.org/deliver/etsi_ts/138300_138399/138331/18.03.00_60/ts_138331v180300p.pdf</w:t>
        </w:r>
      </w:hyperlink>
    </w:p>
    <w:p w14:paraId="06A9AFAD" w14:textId="57DEDDA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38.331- 18.3.0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518" w:history="1">
        <w:r w:rsidRPr="00256C9E">
          <w:rPr>
            <w:color w:val="0563C1"/>
            <w:sz w:val="18"/>
            <w:szCs w:val="18"/>
            <w:u w:val="single"/>
            <w:lang w:val="es-ES_tradnl" w:eastAsia="en-GB"/>
          </w:rPr>
          <w:t>https://members.tsdsi.in/s/nDAKGfrfBEMeK7R</w:t>
        </w:r>
      </w:hyperlink>
    </w:p>
    <w:p w14:paraId="36C53B6B" w14:textId="5DCBCA9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TTAT.3G-38.331V18.3.0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519" w:history="1">
        <w:r w:rsidRPr="00256C9E">
          <w:rPr>
            <w:color w:val="0563C1"/>
            <w:sz w:val="18"/>
            <w:szCs w:val="18"/>
            <w:u w:val="single"/>
            <w:lang w:val="es-ES_tradnl" w:eastAsia="en-GB"/>
          </w:rPr>
          <w:t>https://www.tta.or.kr/eng/ttaSearchEngView.do?key=461&amp;searchStandardNo=TTAT.3G-38.331V18.3.0&amp;searchCate=TTAS</w:t>
        </w:r>
      </w:hyperlink>
    </w:p>
    <w:p w14:paraId="47853ADB" w14:textId="77777777" w:rsidR="00941FD9" w:rsidRPr="00256C9E" w:rsidRDefault="00941FD9" w:rsidP="008F5065">
      <w:pPr>
        <w:pStyle w:val="Heading5"/>
        <w:tabs>
          <w:tab w:val="clear" w:pos="992"/>
          <w:tab w:val="left" w:pos="1276"/>
        </w:tabs>
        <w:ind w:left="1276" w:hanging="1276"/>
        <w:rPr>
          <w:lang w:val="es-ES_tradnl"/>
        </w:rPr>
      </w:pPr>
      <w:r w:rsidRPr="00256C9E">
        <w:rPr>
          <w:lang w:val="es-ES_tradnl"/>
        </w:rPr>
        <w:t>2.2.1.3.15</w:t>
      </w:r>
      <w:r w:rsidRPr="00256C9E">
        <w:rPr>
          <w:lang w:val="es-ES_tradnl"/>
        </w:rPr>
        <w:tab/>
        <w:t>TS 38.355</w:t>
      </w:r>
    </w:p>
    <w:p w14:paraId="5D2FCC3B" w14:textId="77777777" w:rsidR="00941FD9" w:rsidRPr="00256C9E" w:rsidRDefault="00941FD9" w:rsidP="00941FD9">
      <w:pPr>
        <w:pStyle w:val="Headingb"/>
        <w:rPr>
          <w:lang w:val="es-ES_tradnl"/>
        </w:rPr>
      </w:pPr>
      <w:r w:rsidRPr="00256C9E">
        <w:rPr>
          <w:lang w:val="es-ES_tradnl"/>
        </w:rPr>
        <w:t>NR; protocolo de posicionamiento por enlace lateral (SLPP); especificación del protocolo</w:t>
      </w:r>
    </w:p>
    <w:p w14:paraId="0DBAEA20" w14:textId="77777777" w:rsidR="00941FD9" w:rsidRPr="00256C9E" w:rsidRDefault="00941FD9" w:rsidP="00941FD9">
      <w:pPr>
        <w:rPr>
          <w:b/>
          <w:lang w:val="es-ES_tradnl"/>
        </w:rPr>
      </w:pPr>
      <w:r w:rsidRPr="00256C9E">
        <w:rPr>
          <w:lang w:val="es-ES_tradnl"/>
        </w:rPr>
        <w:t>Este documento describe el protocolo de posicionamiento por enlace lateral (SLPP) para la interfaz entre los UE y entre el UE y el LMF.</w:t>
      </w:r>
    </w:p>
    <w:p w14:paraId="56B4764F" w14:textId="5202FD9B"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642BA6BD" w14:textId="010BF57B" w:rsidR="00941FD9" w:rsidRPr="00256C9E" w:rsidRDefault="00F1137E" w:rsidP="00941FD9">
      <w:pPr>
        <w:widowControl w:val="0"/>
        <w:tabs>
          <w:tab w:val="left" w:pos="90"/>
        </w:tabs>
        <w:overflowPunct/>
        <w:spacing w:before="0"/>
        <w:textAlignment w:val="auto"/>
        <w:rPr>
          <w:b/>
          <w:bCs/>
          <w:color w:val="000000"/>
          <w:sz w:val="23"/>
          <w:szCs w:val="23"/>
          <w:lang w:val="es-ES_tradnl" w:eastAsia="en-GB"/>
        </w:rPr>
      </w:pPr>
      <w:r w:rsidRPr="00256C9E">
        <w:rPr>
          <w:b/>
          <w:bCs/>
          <w:color w:val="000000"/>
          <w:sz w:val="18"/>
          <w:szCs w:val="18"/>
          <w:lang w:val="es-ES_tradnl" w:eastAsia="en-GB"/>
        </w:rPr>
        <w:t>Versión 18</w:t>
      </w:r>
    </w:p>
    <w:p w14:paraId="79A88C07" w14:textId="6A559A65"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ATIS.3GPP.38.355.V18.3.0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520" w:anchor="Rel-18" w:history="1">
        <w:r w:rsidRPr="00256C9E">
          <w:rPr>
            <w:color w:val="0563C1"/>
            <w:sz w:val="18"/>
            <w:szCs w:val="18"/>
            <w:u w:val="single"/>
            <w:lang w:val="es-ES_tradnl" w:eastAsia="en-GB"/>
          </w:rPr>
          <w:t>https://www.atis.org/3gpp-transpositions - Rel-18</w:t>
        </w:r>
      </w:hyperlink>
    </w:p>
    <w:p w14:paraId="5210F3E9" w14:textId="35B1FA0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138 355 V18.3.0 (2024-10)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14.10.2024</w:t>
      </w:r>
      <w:r w:rsidRPr="00256C9E">
        <w:rPr>
          <w:rFonts w:ascii="Arial" w:hAnsi="Arial" w:cs="Arial"/>
          <w:szCs w:val="24"/>
          <w:lang w:val="es-ES_tradnl" w:eastAsia="en-GB"/>
        </w:rPr>
        <w:tab/>
      </w:r>
      <w:hyperlink r:id="rId1521" w:history="1">
        <w:r w:rsidRPr="00256C9E">
          <w:rPr>
            <w:color w:val="0563C1"/>
            <w:sz w:val="18"/>
            <w:szCs w:val="18"/>
            <w:u w:val="single"/>
            <w:lang w:val="es-ES_tradnl" w:eastAsia="en-GB"/>
          </w:rPr>
          <w:t>https://www.etsi.org/deliver/etsi_ts/138300_138399/138355/18.03.00_60/ts_138355v180300p.pdf</w:t>
        </w:r>
      </w:hyperlink>
    </w:p>
    <w:p w14:paraId="6F6A05C9" w14:textId="707BEDC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38.355- 18.3.0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522" w:history="1">
        <w:r w:rsidRPr="00256C9E">
          <w:rPr>
            <w:color w:val="0563C1"/>
            <w:sz w:val="18"/>
            <w:szCs w:val="18"/>
            <w:u w:val="single"/>
            <w:lang w:val="es-ES_tradnl" w:eastAsia="en-GB"/>
          </w:rPr>
          <w:t>https://members.tsdsi.in/s/XTWsTzfmjBZ3eHd</w:t>
        </w:r>
      </w:hyperlink>
    </w:p>
    <w:p w14:paraId="516CEF8C" w14:textId="19A46B5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TTAT.3G-38.355V18.3.0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523" w:history="1">
        <w:r w:rsidRPr="00256C9E">
          <w:rPr>
            <w:color w:val="0563C1"/>
            <w:sz w:val="18"/>
            <w:szCs w:val="18"/>
            <w:u w:val="single"/>
            <w:lang w:val="es-ES_tradnl" w:eastAsia="en-GB"/>
          </w:rPr>
          <w:t>https://www.tta.or.kr/eng/ttaSearchEngView.do?key=461&amp;searchStandardNo=TTAT.3G-38.355V18.3.0&amp;searchCate=TTAS</w:t>
        </w:r>
      </w:hyperlink>
    </w:p>
    <w:p w14:paraId="5B2EADB1" w14:textId="77777777" w:rsidR="00941FD9" w:rsidRPr="00256C9E" w:rsidRDefault="00941FD9" w:rsidP="00941FD9">
      <w:pPr>
        <w:pStyle w:val="Heading4"/>
        <w:rPr>
          <w:lang w:val="es-ES_tradnl" w:eastAsia="ja-JP"/>
        </w:rPr>
      </w:pPr>
      <w:r w:rsidRPr="00256C9E">
        <w:rPr>
          <w:lang w:val="es-ES_tradnl"/>
        </w:rPr>
        <w:lastRenderedPageBreak/>
        <w:t>2.2.1.4</w:t>
      </w:r>
      <w:r w:rsidRPr="00256C9E">
        <w:rPr>
          <w:lang w:val="es-ES_tradnl"/>
        </w:rPr>
        <w:tab/>
        <w:t>Arquitectura</w:t>
      </w:r>
    </w:p>
    <w:p w14:paraId="28CA455B" w14:textId="77777777" w:rsidR="00941FD9" w:rsidRPr="00256C9E" w:rsidRDefault="00941FD9" w:rsidP="00941FD9">
      <w:pPr>
        <w:pStyle w:val="Heading5"/>
        <w:rPr>
          <w:lang w:val="es-ES_tradnl"/>
        </w:rPr>
      </w:pPr>
      <w:r w:rsidRPr="00256C9E">
        <w:rPr>
          <w:lang w:val="es-ES_tradnl"/>
        </w:rPr>
        <w:t>2.2.1.4.1</w:t>
      </w:r>
      <w:r w:rsidRPr="00256C9E">
        <w:rPr>
          <w:lang w:val="es-ES_tradnl"/>
        </w:rPr>
        <w:tab/>
        <w:t>TS 37.460</w:t>
      </w:r>
    </w:p>
    <w:p w14:paraId="72D376AB" w14:textId="77777777" w:rsidR="00941FD9" w:rsidRPr="00256C9E" w:rsidRDefault="00941FD9" w:rsidP="00941FD9">
      <w:pPr>
        <w:pStyle w:val="Headingb"/>
        <w:rPr>
          <w:lang w:val="es-ES_tradnl"/>
        </w:rPr>
      </w:pPr>
      <w:r w:rsidRPr="00256C9E">
        <w:rPr>
          <w:lang w:val="es-ES_tradnl"/>
        </w:rPr>
        <w:t>Interfaz Iuant: aspectos y principios generales</w:t>
      </w:r>
    </w:p>
    <w:p w14:paraId="357C6A52" w14:textId="61470CC2" w:rsidR="00941FD9" w:rsidRPr="00256C9E" w:rsidRDefault="00941FD9" w:rsidP="00941FD9">
      <w:pPr>
        <w:keepNext/>
        <w:keepLines/>
        <w:rPr>
          <w:lang w:val="es-ES_tradnl"/>
        </w:rPr>
      </w:pPr>
      <w:r w:rsidRPr="00256C9E">
        <w:rPr>
          <w:lang w:val="es-ES_tradnl"/>
        </w:rPr>
        <w:t xml:space="preserve">Este documento constituye una introducción a la serie de especificaciones técnicas 3GPP TS 25.46x que definen la interfaz Iuant. La interfaz Iuant es aplicable a UTRAN, E-UTRAN y NG-RAN. En esta especificación, UTRAN, E-UTRAN y NG-RAN se denominan </w:t>
      </w:r>
      <w:r w:rsidR="003078F3" w:rsidRPr="00256C9E">
        <w:rPr>
          <w:lang w:val="es-ES_tradnl"/>
        </w:rPr>
        <w:t>«</w:t>
      </w:r>
      <w:r w:rsidRPr="00256C9E">
        <w:rPr>
          <w:lang w:val="es-ES_tradnl"/>
        </w:rPr>
        <w:t>RAN</w:t>
      </w:r>
      <w:r w:rsidR="003078F3" w:rsidRPr="00256C9E">
        <w:rPr>
          <w:lang w:val="es-ES_tradnl"/>
        </w:rPr>
        <w:t>»</w:t>
      </w:r>
      <w:r w:rsidRPr="00256C9E">
        <w:rPr>
          <w:lang w:val="es-ES_tradnl"/>
        </w:rPr>
        <w:t xml:space="preserve">, al tiempo que las entidades de red correspondientes, a saber, Nodo B, eNB, en-gNB y NG-RAN, se denominan </w:t>
      </w:r>
      <w:r w:rsidR="003078F3" w:rsidRPr="00256C9E">
        <w:rPr>
          <w:lang w:val="es-ES_tradnl"/>
        </w:rPr>
        <w:t>«</w:t>
      </w:r>
      <w:r w:rsidRPr="00256C9E">
        <w:rPr>
          <w:lang w:val="es-ES_tradnl"/>
        </w:rPr>
        <w:t>Nodo RAN</w:t>
      </w:r>
      <w:r w:rsidR="003078F3" w:rsidRPr="00256C9E">
        <w:rPr>
          <w:lang w:val="es-ES_tradnl"/>
        </w:rPr>
        <w:t>»</w:t>
      </w:r>
      <w:r w:rsidRPr="00256C9E">
        <w:rPr>
          <w:lang w:val="es-ES_tradnl"/>
        </w:rPr>
        <w:t>. La interfaz lógica Iuant es una interfaz interna para el Nodo RAN, implementada por definición entre la función O&amp;M específica y las antenas RET, y entre la función O&amp;M específica y la función de la unidad de control TMA.</w:t>
      </w:r>
    </w:p>
    <w:p w14:paraId="01078A5C" w14:textId="2D3938A2"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1953923D" w14:textId="4AA59059"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361DE516" w14:textId="1F4C8647"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ATIS.3GPP.37.460.V17.0.0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524" w:anchor="Rel-17" w:history="1">
        <w:r w:rsidRPr="00256C9E">
          <w:rPr>
            <w:color w:val="0563C1"/>
            <w:sz w:val="18"/>
            <w:szCs w:val="18"/>
            <w:u w:val="single"/>
            <w:lang w:val="es-ES_tradnl" w:eastAsia="en-GB"/>
          </w:rPr>
          <w:t>https://www.atis.org/3gpp-transpositions - Rel-17</w:t>
        </w:r>
      </w:hyperlink>
    </w:p>
    <w:p w14:paraId="33EA4171" w14:textId="78227B5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CCSA.3GPP.37.460.V17.0.0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525" w:history="1">
        <w:r w:rsidRPr="00256C9E">
          <w:rPr>
            <w:color w:val="0563C1"/>
            <w:sz w:val="18"/>
            <w:szCs w:val="18"/>
            <w:u w:val="single"/>
            <w:lang w:val="es-ES_tradnl" w:eastAsia="en-GB"/>
          </w:rPr>
          <w:t>https://www.ccsa.org.cn/api/portalsFile/downloadOldFile?type=17&amp;oldFileUrl=NTN/RIT/CCSA.3GPP.37.460.V17.0.0.doc</w:t>
        </w:r>
      </w:hyperlink>
    </w:p>
    <w:p w14:paraId="3CDD4FF0" w14:textId="621FDD9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137 460 V17.0.0 (2022-04)</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29.04.2022</w:t>
      </w:r>
      <w:r w:rsidRPr="00256C9E">
        <w:rPr>
          <w:rFonts w:ascii="Arial" w:hAnsi="Arial" w:cs="Arial"/>
          <w:szCs w:val="24"/>
          <w:lang w:val="es-ES_tradnl" w:eastAsia="en-GB"/>
        </w:rPr>
        <w:tab/>
      </w:r>
      <w:hyperlink r:id="rId1526" w:history="1">
        <w:r w:rsidRPr="00256C9E">
          <w:rPr>
            <w:color w:val="0563C1"/>
            <w:sz w:val="18"/>
            <w:szCs w:val="18"/>
            <w:u w:val="single"/>
            <w:lang w:val="es-ES_tradnl" w:eastAsia="en-GB"/>
          </w:rPr>
          <w:t>https://www.etsi.org/deliver/etsi_ts/137400_137499/137460/17.00.00_60/ts_137460v170000p.pdf</w:t>
        </w:r>
      </w:hyperlink>
    </w:p>
    <w:p w14:paraId="11507365" w14:textId="3B2CECE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37.460-17.0.0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1527" w:history="1">
        <w:r w:rsidRPr="00256C9E">
          <w:rPr>
            <w:color w:val="0563C1"/>
            <w:sz w:val="18"/>
            <w:szCs w:val="18"/>
            <w:u w:val="single"/>
            <w:lang w:val="es-ES_tradnl" w:eastAsia="en-GB"/>
          </w:rPr>
          <w:t>https://members.tsdsi.in/s/6jndrFL9wmEZ9S9</w:t>
        </w:r>
      </w:hyperlink>
    </w:p>
    <w:p w14:paraId="5667AEED" w14:textId="33DF83D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TTAT.3G-37.460V17.0.0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1528" w:history="1">
        <w:r w:rsidRPr="00256C9E">
          <w:rPr>
            <w:color w:val="0563C1"/>
            <w:sz w:val="18"/>
            <w:szCs w:val="18"/>
            <w:u w:val="single"/>
            <w:lang w:val="es-ES_tradnl" w:eastAsia="en-GB"/>
          </w:rPr>
          <w:t>https://www.tta.or.kr/eng/ttaSearchEngView.do?key=461&amp;searchStandardNo=TTAT.3G-37.460V17.0.0&amp;searchCate=TTAS</w:t>
        </w:r>
      </w:hyperlink>
    </w:p>
    <w:p w14:paraId="62AE8DA4" w14:textId="05F7AA78"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5D7CBAB9" w14:textId="4CB1E34A"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ATIS.3GPP.37.460.V18.0.0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529" w:anchor="Rel-18" w:history="1">
        <w:r w:rsidRPr="00256C9E">
          <w:rPr>
            <w:color w:val="0563C1"/>
            <w:sz w:val="18"/>
            <w:szCs w:val="18"/>
            <w:u w:val="single"/>
            <w:lang w:val="es-ES_tradnl" w:eastAsia="en-GB"/>
          </w:rPr>
          <w:t>https://www.atis.org/3gpp-transpositions - Rel-18</w:t>
        </w:r>
      </w:hyperlink>
    </w:p>
    <w:p w14:paraId="15142580" w14:textId="6D380DC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CCSA.3GPP.37.460.V18.0.0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530" w:history="1">
        <w:r w:rsidRPr="00256C9E">
          <w:rPr>
            <w:color w:val="0563C1"/>
            <w:sz w:val="18"/>
            <w:szCs w:val="18"/>
            <w:u w:val="single"/>
            <w:lang w:val="es-ES_tradnl" w:eastAsia="en-GB"/>
          </w:rPr>
          <w:t>https://www.ccsa.org.cn/api/portalsFile/downloadOldFile?type=17&amp;oldFileUrl=NTN/RIT/CCSA.3GPP.37.460.V18.0.0.do</w:t>
        </w:r>
      </w:hyperlink>
      <w:hyperlink r:id="rId1531" w:history="1">
        <w:r w:rsidRPr="00256C9E">
          <w:rPr>
            <w:color w:val="0563C1"/>
            <w:sz w:val="18"/>
            <w:szCs w:val="18"/>
            <w:u w:val="single"/>
            <w:lang w:val="es-ES_tradnl" w:eastAsia="en-GB"/>
          </w:rPr>
          <w:t>cx</w:t>
        </w:r>
      </w:hyperlink>
    </w:p>
    <w:p w14:paraId="40EF4E41" w14:textId="3428E926"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137 460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23.05.2024</w:t>
      </w:r>
      <w:r w:rsidRPr="00256C9E">
        <w:rPr>
          <w:rFonts w:ascii="Arial" w:hAnsi="Arial" w:cs="Arial"/>
          <w:szCs w:val="24"/>
          <w:lang w:val="es-ES_tradnl" w:eastAsia="en-GB"/>
        </w:rPr>
        <w:tab/>
      </w:r>
      <w:hyperlink r:id="rId1532" w:history="1">
        <w:r w:rsidRPr="00256C9E">
          <w:rPr>
            <w:color w:val="0563C1"/>
            <w:sz w:val="18"/>
            <w:szCs w:val="18"/>
            <w:u w:val="single"/>
            <w:lang w:val="es-ES_tradnl" w:eastAsia="en-GB"/>
          </w:rPr>
          <w:t>https://www.etsi.org/deliver/etsi_ts/137400_137499/137460/18.00.00_60/ts_137460v180000p.pdf</w:t>
        </w:r>
      </w:hyperlink>
    </w:p>
    <w:p w14:paraId="3799FAA4" w14:textId="2CF6462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37.46 -18.0.0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533" w:history="1">
        <w:r w:rsidRPr="00256C9E">
          <w:rPr>
            <w:color w:val="0563C1"/>
            <w:sz w:val="18"/>
            <w:szCs w:val="18"/>
            <w:u w:val="single"/>
            <w:lang w:val="es-ES_tradnl" w:eastAsia="en-GB"/>
          </w:rPr>
          <w:t>https://members.tsdsi.in/s/xfEDfBBeKbyWi4H</w:t>
        </w:r>
      </w:hyperlink>
    </w:p>
    <w:p w14:paraId="2931360E" w14:textId="1DB4041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TTAT.3G-37.460V18.0.0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1534" w:history="1">
        <w:r w:rsidRPr="00256C9E">
          <w:rPr>
            <w:color w:val="0563C1"/>
            <w:sz w:val="18"/>
            <w:szCs w:val="18"/>
            <w:u w:val="single"/>
            <w:lang w:val="es-ES_tradnl" w:eastAsia="en-GB"/>
          </w:rPr>
          <w:t>https://www.tta.or.kr/eng/ttaSearchEngView.do?key=461&amp;searchStandardNo=TTAT.3G-37.460V18.0.0&amp;searchCate=TTAS</w:t>
        </w:r>
      </w:hyperlink>
    </w:p>
    <w:p w14:paraId="5FF36DB5" w14:textId="77777777" w:rsidR="00941FD9" w:rsidRPr="00256C9E" w:rsidRDefault="00941FD9" w:rsidP="00941FD9">
      <w:pPr>
        <w:pStyle w:val="Heading5"/>
        <w:rPr>
          <w:lang w:val="es-ES_tradnl"/>
        </w:rPr>
      </w:pPr>
      <w:r w:rsidRPr="00256C9E">
        <w:rPr>
          <w:lang w:val="es-ES_tradnl"/>
        </w:rPr>
        <w:t>2.2.1.4.2</w:t>
      </w:r>
      <w:r w:rsidRPr="00256C9E">
        <w:rPr>
          <w:lang w:val="es-ES_tradnl"/>
        </w:rPr>
        <w:tab/>
        <w:t>TS 37.461</w:t>
      </w:r>
    </w:p>
    <w:p w14:paraId="18C4A28E" w14:textId="77777777" w:rsidR="00941FD9" w:rsidRPr="00256C9E" w:rsidRDefault="00941FD9" w:rsidP="00941FD9">
      <w:pPr>
        <w:pStyle w:val="Headingb"/>
        <w:rPr>
          <w:lang w:val="es-ES_tradnl"/>
        </w:rPr>
      </w:pPr>
      <w:r w:rsidRPr="00256C9E">
        <w:rPr>
          <w:lang w:val="es-ES_tradnl"/>
        </w:rPr>
        <w:t>Interfaz Iuant: capa 1</w:t>
      </w:r>
    </w:p>
    <w:p w14:paraId="4A9CE758" w14:textId="6414DDD9" w:rsidR="00941FD9" w:rsidRPr="00256C9E" w:rsidRDefault="00941FD9" w:rsidP="00F751E5">
      <w:pPr>
        <w:rPr>
          <w:lang w:val="es-ES_tradnl"/>
        </w:rPr>
      </w:pPr>
      <w:r w:rsidRPr="00256C9E">
        <w:rPr>
          <w:lang w:val="es-ES_tradnl"/>
        </w:rPr>
        <w:t>En este documento se especifican las normas aplicables a la implementación de la capa 1 en la interfaz Iuant para UTRA, E-UTRA y NR.</w:t>
      </w:r>
    </w:p>
    <w:p w14:paraId="0063F8EF" w14:textId="77777777" w:rsidR="00941FD9" w:rsidRPr="00256C9E" w:rsidRDefault="00941FD9" w:rsidP="00F751E5">
      <w:pPr>
        <w:rPr>
          <w:lang w:val="es-ES_tradnl"/>
        </w:rPr>
      </w:pPr>
      <w:r w:rsidRPr="00256C9E">
        <w:rPr>
          <w:lang w:val="es-ES_tradnl"/>
        </w:rPr>
        <w:t>La especificación de los requisitos de retardo de la transmisión y de los requisitos de O&amp;M no son objeto de este documento.</w:t>
      </w:r>
    </w:p>
    <w:p w14:paraId="165193C3" w14:textId="03276A49"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529E5663" w14:textId="1BE881F9"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1F65052A" w14:textId="32200D6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ATIS.3GPP.37.461.V17.1.0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535" w:anchor="Rel-17" w:history="1">
        <w:r w:rsidRPr="00256C9E">
          <w:rPr>
            <w:color w:val="0563C1"/>
            <w:sz w:val="18"/>
            <w:szCs w:val="18"/>
            <w:u w:val="single"/>
            <w:lang w:val="es-ES_tradnl" w:eastAsia="en-GB"/>
          </w:rPr>
          <w:t>https://www.atis.org/3gpp-transpositions - Rel-17</w:t>
        </w:r>
      </w:hyperlink>
    </w:p>
    <w:p w14:paraId="0183E937" w14:textId="6A872A7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CCSA.3GPP.37.461.V17.1.0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536" w:history="1">
        <w:r w:rsidRPr="00256C9E">
          <w:rPr>
            <w:color w:val="0563C1"/>
            <w:sz w:val="18"/>
            <w:szCs w:val="18"/>
            <w:u w:val="single"/>
            <w:lang w:val="es-ES_tradnl" w:eastAsia="en-GB"/>
          </w:rPr>
          <w:t>https://www.ccsa.org.cn/api/portalsFile/downloadOldFile?type=17&amp;oldFileUrl=NTN/RIT/CCSA.3GPP.37.461.V17.1.0.do</w:t>
        </w:r>
      </w:hyperlink>
      <w:hyperlink r:id="rId1537" w:history="1">
        <w:r w:rsidRPr="00256C9E">
          <w:rPr>
            <w:color w:val="0563C1"/>
            <w:sz w:val="18"/>
            <w:szCs w:val="18"/>
            <w:u w:val="single"/>
            <w:lang w:val="es-ES_tradnl" w:eastAsia="en-GB"/>
          </w:rPr>
          <w:t>cx</w:t>
        </w:r>
      </w:hyperlink>
    </w:p>
    <w:p w14:paraId="3C968500" w14:textId="26CC87BE"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lastRenderedPageBreak/>
        <w:t>ETSI</w:t>
      </w:r>
      <w:r w:rsidRPr="00256C9E">
        <w:rPr>
          <w:rFonts w:ascii="Arial" w:hAnsi="Arial" w:cs="Arial"/>
          <w:szCs w:val="24"/>
          <w:lang w:val="es-ES_tradnl" w:eastAsia="en-GB"/>
        </w:rPr>
        <w:tab/>
      </w:r>
      <w:r w:rsidRPr="00256C9E">
        <w:rPr>
          <w:color w:val="000000"/>
          <w:sz w:val="18"/>
          <w:szCs w:val="18"/>
          <w:lang w:val="es-ES_tradnl" w:eastAsia="en-GB"/>
        </w:rPr>
        <w:t>ETSI TS 137 461 V17.1.0 (2022-07)</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20.07.2022</w:t>
      </w:r>
      <w:r w:rsidRPr="00256C9E">
        <w:rPr>
          <w:rFonts w:ascii="Arial" w:hAnsi="Arial" w:cs="Arial"/>
          <w:szCs w:val="24"/>
          <w:lang w:val="es-ES_tradnl" w:eastAsia="en-GB"/>
        </w:rPr>
        <w:tab/>
      </w:r>
      <w:hyperlink r:id="rId1538" w:history="1">
        <w:r w:rsidRPr="00256C9E">
          <w:rPr>
            <w:color w:val="0563C1"/>
            <w:sz w:val="18"/>
            <w:szCs w:val="18"/>
            <w:u w:val="single"/>
            <w:lang w:val="es-ES_tradnl" w:eastAsia="en-GB"/>
          </w:rPr>
          <w:t>https://www.etsi.org/deliver/etsi_ts/137400_137499/137461/17.01.00_60/ts_137461v170100p.pdf</w:t>
        </w:r>
      </w:hyperlink>
    </w:p>
    <w:p w14:paraId="7579164F" w14:textId="4556B5B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37.461-17.1.0 V1.1.0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11.01.2022</w:t>
      </w:r>
      <w:r w:rsidRPr="00256C9E">
        <w:rPr>
          <w:rFonts w:ascii="Arial" w:hAnsi="Arial" w:cs="Arial"/>
          <w:szCs w:val="24"/>
          <w:lang w:val="es-ES_tradnl" w:eastAsia="en-GB"/>
        </w:rPr>
        <w:tab/>
      </w:r>
      <w:hyperlink r:id="rId1539" w:history="1">
        <w:r w:rsidRPr="00256C9E">
          <w:rPr>
            <w:color w:val="0563C1"/>
            <w:sz w:val="18"/>
            <w:szCs w:val="18"/>
            <w:u w:val="single"/>
            <w:lang w:val="es-ES_tradnl" w:eastAsia="en-GB"/>
          </w:rPr>
          <w:t>https://members.tsdsi.in/s/TW5nmHpmaa6wrBL</w:t>
        </w:r>
      </w:hyperlink>
    </w:p>
    <w:p w14:paraId="4159BAAD" w14:textId="180F799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TTAT.3G-37.461V17.1.0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21.10.2022</w:t>
      </w:r>
      <w:r w:rsidRPr="00256C9E">
        <w:rPr>
          <w:rFonts w:ascii="Arial" w:hAnsi="Arial" w:cs="Arial"/>
          <w:szCs w:val="24"/>
          <w:lang w:val="es-ES_tradnl" w:eastAsia="en-GB"/>
        </w:rPr>
        <w:tab/>
      </w:r>
      <w:hyperlink r:id="rId1540" w:history="1">
        <w:r w:rsidRPr="00256C9E">
          <w:rPr>
            <w:color w:val="0563C1"/>
            <w:sz w:val="18"/>
            <w:szCs w:val="18"/>
            <w:u w:val="single"/>
            <w:lang w:val="es-ES_tradnl" w:eastAsia="en-GB"/>
          </w:rPr>
          <w:t>https://www.tta.or.kr/eng/ttaSearchEngView.do?key=461&amp;searchStandardNo=TTAT.3G-37.461V17.1.0&amp;searchCate=TTAS</w:t>
        </w:r>
      </w:hyperlink>
    </w:p>
    <w:p w14:paraId="2A5B60EE" w14:textId="5F79447B"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0EA25B63" w14:textId="79985092"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ATIS.3GPP.37.461.V18.0.0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541" w:anchor="Rel-18" w:history="1">
        <w:r w:rsidRPr="00256C9E">
          <w:rPr>
            <w:color w:val="0563C1"/>
            <w:sz w:val="18"/>
            <w:szCs w:val="18"/>
            <w:u w:val="single"/>
            <w:lang w:val="es-ES_tradnl" w:eastAsia="en-GB"/>
          </w:rPr>
          <w:t>https://www.atis.org/3gpp-transpositions - Rel-18</w:t>
        </w:r>
      </w:hyperlink>
    </w:p>
    <w:p w14:paraId="05989F0A" w14:textId="412799C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CCSA.3GPP.37.461.V18.0.0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542" w:history="1">
        <w:r w:rsidRPr="00256C9E">
          <w:rPr>
            <w:color w:val="0563C1"/>
            <w:sz w:val="18"/>
            <w:szCs w:val="18"/>
            <w:u w:val="single"/>
            <w:lang w:val="es-ES_tradnl" w:eastAsia="en-GB"/>
          </w:rPr>
          <w:t>https://www.ccsa.org.cn/api/portalsFile/downloadOldFile?type=17&amp;oldFileUrl=NTN/RIT/CCSA.3GPP.37.461.V18.0.0.do</w:t>
        </w:r>
      </w:hyperlink>
      <w:hyperlink r:id="rId1543" w:history="1">
        <w:r w:rsidRPr="00256C9E">
          <w:rPr>
            <w:color w:val="0563C1"/>
            <w:sz w:val="18"/>
            <w:szCs w:val="18"/>
            <w:u w:val="single"/>
            <w:lang w:val="es-ES_tradnl" w:eastAsia="en-GB"/>
          </w:rPr>
          <w:t>cx</w:t>
        </w:r>
      </w:hyperlink>
    </w:p>
    <w:p w14:paraId="4B19ED57" w14:textId="33836409"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137 461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23.05.2024</w:t>
      </w:r>
      <w:r w:rsidRPr="00256C9E">
        <w:rPr>
          <w:rFonts w:ascii="Arial" w:hAnsi="Arial" w:cs="Arial"/>
          <w:szCs w:val="24"/>
          <w:lang w:val="es-ES_tradnl" w:eastAsia="en-GB"/>
        </w:rPr>
        <w:tab/>
      </w:r>
      <w:hyperlink r:id="rId1544" w:history="1">
        <w:r w:rsidRPr="00256C9E">
          <w:rPr>
            <w:color w:val="0563C1"/>
            <w:sz w:val="18"/>
            <w:szCs w:val="18"/>
            <w:u w:val="single"/>
            <w:lang w:val="es-ES_tradnl" w:eastAsia="en-GB"/>
          </w:rPr>
          <w:t>https://www.etsi.org/deliver/etsi_ts/137400_137499/137461/18.00.00_60/ts_137461v180000p.pdf</w:t>
        </w:r>
      </w:hyperlink>
    </w:p>
    <w:p w14:paraId="3CB310FA" w14:textId="17A4078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37.461 -18.0.0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545" w:history="1">
        <w:r w:rsidRPr="00256C9E">
          <w:rPr>
            <w:color w:val="0563C1"/>
            <w:sz w:val="18"/>
            <w:szCs w:val="18"/>
            <w:u w:val="single"/>
            <w:lang w:val="es-ES_tradnl" w:eastAsia="en-GB"/>
          </w:rPr>
          <w:t>https://members.tsdsi.in/s/T5sfZLDZxs8nGDq</w:t>
        </w:r>
      </w:hyperlink>
    </w:p>
    <w:p w14:paraId="3C9F0FA7" w14:textId="5B06E86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TTAT.3G-37.461V18.0.0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1546" w:history="1">
        <w:r w:rsidRPr="00256C9E">
          <w:rPr>
            <w:color w:val="0563C1"/>
            <w:sz w:val="18"/>
            <w:szCs w:val="18"/>
            <w:u w:val="single"/>
            <w:lang w:val="es-ES_tradnl" w:eastAsia="en-GB"/>
          </w:rPr>
          <w:t>https://www.tta.or.kr/eng/ttaSearchEngView.do?key=461&amp;searchStandardNo=TTAT.3G-37.461V18.0.0&amp;searchCate=TTAS</w:t>
        </w:r>
      </w:hyperlink>
    </w:p>
    <w:p w14:paraId="3D28426D" w14:textId="77777777" w:rsidR="00941FD9" w:rsidRPr="00256C9E" w:rsidRDefault="00941FD9" w:rsidP="00941FD9">
      <w:pPr>
        <w:pStyle w:val="Heading5"/>
        <w:rPr>
          <w:lang w:val="es-ES_tradnl"/>
        </w:rPr>
      </w:pPr>
      <w:r w:rsidRPr="00256C9E">
        <w:rPr>
          <w:lang w:val="es-ES_tradnl"/>
        </w:rPr>
        <w:t>2.2.1.4.3</w:t>
      </w:r>
      <w:r w:rsidRPr="00256C9E">
        <w:rPr>
          <w:lang w:val="es-ES_tradnl"/>
        </w:rPr>
        <w:tab/>
        <w:t>TS 37.462</w:t>
      </w:r>
    </w:p>
    <w:p w14:paraId="4C891162" w14:textId="77777777" w:rsidR="00941FD9" w:rsidRPr="00256C9E" w:rsidRDefault="00941FD9" w:rsidP="00941FD9">
      <w:pPr>
        <w:pStyle w:val="Headingb"/>
        <w:rPr>
          <w:lang w:val="es-ES_tradnl"/>
        </w:rPr>
      </w:pPr>
      <w:r w:rsidRPr="00256C9E">
        <w:rPr>
          <w:lang w:val="es-ES_tradnl"/>
        </w:rPr>
        <w:t>Interfaz Iuant: transporte de señalización</w:t>
      </w:r>
    </w:p>
    <w:p w14:paraId="416CC8E0" w14:textId="59D093B3" w:rsidR="00941FD9" w:rsidRPr="00256C9E" w:rsidRDefault="00941FD9" w:rsidP="00941FD9">
      <w:pPr>
        <w:rPr>
          <w:lang w:val="es-ES_tradnl"/>
        </w:rPr>
      </w:pPr>
      <w:r w:rsidRPr="00256C9E">
        <w:rPr>
          <w:lang w:val="es-ES_tradnl"/>
        </w:rPr>
        <w:t>En este documento se especifica el transporte de señalización para RETAP y la señalización TMAAP aplicable a la interfaz Iuant para UTRAN, E</w:t>
      </w:r>
      <w:r w:rsidR="00F751E5" w:rsidRPr="00256C9E">
        <w:rPr>
          <w:lang w:val="es-ES_tradnl"/>
        </w:rPr>
        <w:noBreakHyphen/>
      </w:r>
      <w:r w:rsidRPr="00256C9E">
        <w:rPr>
          <w:lang w:val="es-ES_tradnl"/>
        </w:rPr>
        <w:t>UTRAN y NG-RAN. En esta especificación, UTRAN, E-UTRAN y NG-RAN se denominan «RAN», al tiempo que las entidades de red correspondientes, el Nodo B, eNB, en-gNB y el nodo NG-RAN se denominan «Nodo RAN». La interfaz lógica Iuant es una interfaz interna al Nodo RAN y por definición se implementa entre la función de O&amp;M específica y las antenas RET, y entre la función O&amp;M específica y la función de la unidad de control TMA.</w:t>
      </w:r>
    </w:p>
    <w:p w14:paraId="0562FEEA" w14:textId="1FB0A7FC"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41D9F9B3" w14:textId="39A63657"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624D25B0" w14:textId="68DAAECB"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ATIS.3GPP.37.462.V17.0.0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547" w:anchor="Rel-17" w:history="1">
        <w:r w:rsidRPr="00256C9E">
          <w:rPr>
            <w:color w:val="0563C1"/>
            <w:sz w:val="18"/>
            <w:szCs w:val="18"/>
            <w:u w:val="single"/>
            <w:lang w:val="es-ES_tradnl" w:eastAsia="en-GB"/>
          </w:rPr>
          <w:t>https://www.atis.org/3gpp-transpositions - Rel-17</w:t>
        </w:r>
      </w:hyperlink>
    </w:p>
    <w:p w14:paraId="44ABACBA" w14:textId="032FE26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CCSA.3GPP.37.462.V17.0.0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548" w:history="1">
        <w:r w:rsidRPr="00256C9E">
          <w:rPr>
            <w:color w:val="0563C1"/>
            <w:sz w:val="18"/>
            <w:szCs w:val="18"/>
            <w:u w:val="single"/>
            <w:lang w:val="es-ES_tradnl" w:eastAsia="en-GB"/>
          </w:rPr>
          <w:t>https://www.ccsa.org.cn/api/portalsFile/downloadOldFile?type=17&amp;oldFileUrl=NTN/RIT/CCSA.3GPP.37.462.V17.0.0.doc</w:t>
        </w:r>
      </w:hyperlink>
    </w:p>
    <w:p w14:paraId="090E229B" w14:textId="0D6C5E8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137 462 V17.0.0 (2022-04)</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29.04.2022</w:t>
      </w:r>
      <w:r w:rsidRPr="00256C9E">
        <w:rPr>
          <w:rFonts w:ascii="Arial" w:hAnsi="Arial" w:cs="Arial"/>
          <w:szCs w:val="24"/>
          <w:lang w:val="es-ES_tradnl" w:eastAsia="en-GB"/>
        </w:rPr>
        <w:tab/>
      </w:r>
      <w:hyperlink r:id="rId1549" w:history="1">
        <w:r w:rsidRPr="00256C9E">
          <w:rPr>
            <w:color w:val="0563C1"/>
            <w:sz w:val="18"/>
            <w:szCs w:val="18"/>
            <w:u w:val="single"/>
            <w:lang w:val="es-ES_tradnl" w:eastAsia="en-GB"/>
          </w:rPr>
          <w:t>https://www.etsi.org/deliver/etsi_ts/137400_137499/137462/17.00.00_60/ts_137462v170000p.pdf</w:t>
        </w:r>
      </w:hyperlink>
    </w:p>
    <w:p w14:paraId="7E524F46" w14:textId="2903BB1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37.462-17.0.0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1550" w:history="1">
        <w:r w:rsidRPr="00256C9E">
          <w:rPr>
            <w:color w:val="0563C1"/>
            <w:sz w:val="18"/>
            <w:szCs w:val="18"/>
            <w:u w:val="single"/>
            <w:lang w:val="es-ES_tradnl" w:eastAsia="en-GB"/>
          </w:rPr>
          <w:t>https://members.tsdsi.in/s/owHrgRgWzLSKS3a</w:t>
        </w:r>
      </w:hyperlink>
    </w:p>
    <w:p w14:paraId="36B82EC2" w14:textId="5EB3523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TTAT.3G-37.462V17.0.0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1551" w:history="1">
        <w:r w:rsidRPr="00256C9E">
          <w:rPr>
            <w:color w:val="0563C1"/>
            <w:sz w:val="18"/>
            <w:szCs w:val="18"/>
            <w:u w:val="single"/>
            <w:lang w:val="es-ES_tradnl" w:eastAsia="en-GB"/>
          </w:rPr>
          <w:t>https://www.tta.or.kr/eng/ttaSearchEngView.do?key=461&amp;searchStandardNo=TTAT.3G-37.462V17.0.0&amp;searchCate=TTAS</w:t>
        </w:r>
      </w:hyperlink>
    </w:p>
    <w:p w14:paraId="52E6ABE8" w14:textId="538FD2BD"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765DBE8A" w14:textId="6CEB9DE6"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ATIS.3GPP.37.462.V18.0.0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552" w:anchor="Rel-18" w:history="1">
        <w:r w:rsidRPr="00256C9E">
          <w:rPr>
            <w:color w:val="0563C1"/>
            <w:sz w:val="18"/>
            <w:szCs w:val="18"/>
            <w:u w:val="single"/>
            <w:lang w:val="es-ES_tradnl" w:eastAsia="en-GB"/>
          </w:rPr>
          <w:t>https://www.atis.org/3gpp-transpositions - Rel-18</w:t>
        </w:r>
      </w:hyperlink>
    </w:p>
    <w:p w14:paraId="0563BD7B" w14:textId="1F3C03C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CCSA.3GPP.37.462.V18.0.0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553" w:history="1">
        <w:r w:rsidRPr="00256C9E">
          <w:rPr>
            <w:color w:val="0563C1"/>
            <w:sz w:val="18"/>
            <w:szCs w:val="18"/>
            <w:u w:val="single"/>
            <w:lang w:val="es-ES_tradnl" w:eastAsia="en-GB"/>
          </w:rPr>
          <w:t>https://www.ccsa.org.cn/api/portalsFile/downloadOldFile?type=17&amp;oldFileUrl=NTN/RIT/CCSA.3GPP.37.462.V18.0.0.do</w:t>
        </w:r>
      </w:hyperlink>
      <w:hyperlink r:id="rId1554" w:history="1">
        <w:r w:rsidRPr="00256C9E">
          <w:rPr>
            <w:color w:val="0563C1"/>
            <w:sz w:val="18"/>
            <w:szCs w:val="18"/>
            <w:u w:val="single"/>
            <w:lang w:val="es-ES_tradnl" w:eastAsia="en-GB"/>
          </w:rPr>
          <w:t>cx</w:t>
        </w:r>
      </w:hyperlink>
    </w:p>
    <w:p w14:paraId="5E68C936" w14:textId="62A047CE"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137 462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23.05.2024</w:t>
      </w:r>
      <w:r w:rsidRPr="00256C9E">
        <w:rPr>
          <w:rFonts w:ascii="Arial" w:hAnsi="Arial" w:cs="Arial"/>
          <w:szCs w:val="24"/>
          <w:lang w:val="es-ES_tradnl" w:eastAsia="en-GB"/>
        </w:rPr>
        <w:tab/>
      </w:r>
      <w:hyperlink r:id="rId1555" w:history="1">
        <w:r w:rsidRPr="00256C9E">
          <w:rPr>
            <w:color w:val="0563C1"/>
            <w:sz w:val="18"/>
            <w:szCs w:val="18"/>
            <w:u w:val="single"/>
            <w:lang w:val="es-ES_tradnl" w:eastAsia="en-GB"/>
          </w:rPr>
          <w:t>https://www.etsi.org/deliver/etsi_ts/137400_137499/137462/18.00.00_60/ts_137462v180000p.pdf</w:t>
        </w:r>
      </w:hyperlink>
    </w:p>
    <w:p w14:paraId="74FBF8ED" w14:textId="34D7B2C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37.462 -18.0.0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556" w:history="1">
        <w:r w:rsidRPr="00256C9E">
          <w:rPr>
            <w:color w:val="0563C1"/>
            <w:sz w:val="18"/>
            <w:szCs w:val="18"/>
            <w:u w:val="single"/>
            <w:lang w:val="es-ES_tradnl" w:eastAsia="en-GB"/>
          </w:rPr>
          <w:t>https://members.tsdsi.in/s/LNtXJoncpJyx6k9</w:t>
        </w:r>
      </w:hyperlink>
    </w:p>
    <w:p w14:paraId="018993EA" w14:textId="7F938A3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TTAT.3G-37.462V18.0.0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1557" w:history="1">
        <w:r w:rsidRPr="00256C9E">
          <w:rPr>
            <w:color w:val="0563C1"/>
            <w:sz w:val="18"/>
            <w:szCs w:val="18"/>
            <w:u w:val="single"/>
            <w:lang w:val="es-ES_tradnl" w:eastAsia="en-GB"/>
          </w:rPr>
          <w:t>https://www.tta.or.kr/eng/ttaSearchEngView.do?key=461&amp;searchStandardNo=TTAT.3G-37.462V18.0.0&amp;searchCate=TTAS</w:t>
        </w:r>
      </w:hyperlink>
    </w:p>
    <w:p w14:paraId="15FC1635" w14:textId="77777777" w:rsidR="00941FD9" w:rsidRPr="00256C9E" w:rsidRDefault="00941FD9" w:rsidP="00941FD9">
      <w:pPr>
        <w:pStyle w:val="Heading5"/>
        <w:rPr>
          <w:lang w:val="es-ES_tradnl"/>
        </w:rPr>
      </w:pPr>
      <w:r w:rsidRPr="00256C9E">
        <w:rPr>
          <w:lang w:val="es-ES_tradnl"/>
        </w:rPr>
        <w:lastRenderedPageBreak/>
        <w:t>2.2.1.4.4</w:t>
      </w:r>
      <w:r w:rsidRPr="00256C9E">
        <w:rPr>
          <w:lang w:val="es-ES_tradnl"/>
        </w:rPr>
        <w:tab/>
        <w:t>TS 37.470</w:t>
      </w:r>
    </w:p>
    <w:p w14:paraId="02ECAA74" w14:textId="77777777" w:rsidR="00941FD9" w:rsidRPr="00256C9E" w:rsidRDefault="00941FD9" w:rsidP="00941FD9">
      <w:pPr>
        <w:pStyle w:val="Headingb"/>
        <w:rPr>
          <w:lang w:val="es-ES_tradnl"/>
        </w:rPr>
      </w:pPr>
      <w:r w:rsidRPr="00256C9E">
        <w:rPr>
          <w:lang w:val="es-ES_tradnl"/>
        </w:rPr>
        <w:t>Interfaz W1; aspectos y principios generales</w:t>
      </w:r>
    </w:p>
    <w:p w14:paraId="4C53CFC9" w14:textId="77777777" w:rsidR="00941FD9" w:rsidRPr="00256C9E" w:rsidRDefault="00941FD9" w:rsidP="00941FD9">
      <w:pPr>
        <w:rPr>
          <w:lang w:val="es-ES_tradnl"/>
        </w:rPr>
      </w:pPr>
      <w:r w:rsidRPr="00256C9E">
        <w:rPr>
          <w:lang w:val="es-ES_tradnl"/>
        </w:rPr>
        <w:t>Este documento es una introducción a la serie de especificaciones técnicas 3GPP TS 37.4xx para definir la interfaz W1. La interfaz W1 proporciona los medios necesarios para interconectar una ng-eNB-CU y una ng-eNB-DU de un ng-eNB en una NG-RAN.</w:t>
      </w:r>
    </w:p>
    <w:p w14:paraId="46573796" w14:textId="6127A50C"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1AFC5B53" w14:textId="0DF4CB55" w:rsidR="00941FD9" w:rsidRPr="00256C9E" w:rsidRDefault="00F1137E" w:rsidP="00941FD9">
      <w:pPr>
        <w:widowControl w:val="0"/>
        <w:tabs>
          <w:tab w:val="left" w:pos="90"/>
        </w:tabs>
        <w:overflowPunct/>
        <w:spacing w:before="0"/>
        <w:textAlignment w:val="auto"/>
        <w:rPr>
          <w:b/>
          <w:bCs/>
          <w:color w:val="000000"/>
          <w:sz w:val="23"/>
          <w:szCs w:val="23"/>
          <w:lang w:val="es-ES_tradnl" w:eastAsia="en-GB"/>
        </w:rPr>
      </w:pPr>
      <w:r w:rsidRPr="00256C9E">
        <w:rPr>
          <w:b/>
          <w:bCs/>
          <w:color w:val="000000"/>
          <w:sz w:val="18"/>
          <w:szCs w:val="18"/>
          <w:lang w:val="es-ES_tradnl" w:eastAsia="en-GB"/>
        </w:rPr>
        <w:t>Versión 17</w:t>
      </w:r>
    </w:p>
    <w:p w14:paraId="5E482CDB" w14:textId="41C56533"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ATIS.3GPP.37.470.V17.0.0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558" w:anchor="Rel-17" w:history="1">
        <w:r w:rsidRPr="00256C9E">
          <w:rPr>
            <w:color w:val="0563C1"/>
            <w:sz w:val="18"/>
            <w:szCs w:val="18"/>
            <w:u w:val="single"/>
            <w:lang w:val="es-ES_tradnl" w:eastAsia="en-GB"/>
          </w:rPr>
          <w:t>https://www.atis.org/3gpp-transpositions - Rel-17</w:t>
        </w:r>
      </w:hyperlink>
    </w:p>
    <w:p w14:paraId="11EDC61F" w14:textId="38018CF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CCSA.3GPP.37.470.V17.0.0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559" w:history="1">
        <w:r w:rsidRPr="00256C9E">
          <w:rPr>
            <w:color w:val="0563C1"/>
            <w:sz w:val="18"/>
            <w:szCs w:val="18"/>
            <w:u w:val="single"/>
            <w:lang w:val="es-ES_tradnl" w:eastAsia="en-GB"/>
          </w:rPr>
          <w:t>https://www.ccsa.org.cn/api/portalsFile/downloadOldFile?type=17&amp;oldFileUrl=NTN/RIT/CCSA.3GPP.37.470.V17.0.0.doc</w:t>
        </w:r>
      </w:hyperlink>
    </w:p>
    <w:p w14:paraId="69D650B3" w14:textId="0E771E2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137 470 V17.0.0 (2022-04)</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29.04.2022</w:t>
      </w:r>
      <w:r w:rsidRPr="00256C9E">
        <w:rPr>
          <w:rFonts w:ascii="Arial" w:hAnsi="Arial" w:cs="Arial"/>
          <w:szCs w:val="24"/>
          <w:lang w:val="es-ES_tradnl" w:eastAsia="en-GB"/>
        </w:rPr>
        <w:tab/>
      </w:r>
      <w:hyperlink r:id="rId1560" w:history="1">
        <w:r w:rsidRPr="00256C9E">
          <w:rPr>
            <w:color w:val="0563C1"/>
            <w:sz w:val="18"/>
            <w:szCs w:val="18"/>
            <w:u w:val="single"/>
            <w:lang w:val="es-ES_tradnl" w:eastAsia="en-GB"/>
          </w:rPr>
          <w:t>https://www.etsi.org/deliver/etsi_ts/137400_137499/137470/17.00.00_60/ts_137470v170000p.pdf</w:t>
        </w:r>
      </w:hyperlink>
    </w:p>
    <w:p w14:paraId="5DE2E121" w14:textId="481ACE0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37.470-17.0.0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1561" w:history="1">
        <w:r w:rsidRPr="00256C9E">
          <w:rPr>
            <w:color w:val="0563C1"/>
            <w:sz w:val="18"/>
            <w:szCs w:val="18"/>
            <w:u w:val="single"/>
            <w:lang w:val="es-ES_tradnl" w:eastAsia="en-GB"/>
          </w:rPr>
          <w:t>https://members.tsdsi.in/s/PAP6n6fkQcXgd5c</w:t>
        </w:r>
      </w:hyperlink>
    </w:p>
    <w:p w14:paraId="63E3A3BA" w14:textId="098758E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TTAT.3G-37.470V17.0.0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1562" w:history="1">
        <w:r w:rsidRPr="00256C9E">
          <w:rPr>
            <w:color w:val="0563C1"/>
            <w:sz w:val="18"/>
            <w:szCs w:val="18"/>
            <w:u w:val="single"/>
            <w:lang w:val="es-ES_tradnl" w:eastAsia="en-GB"/>
          </w:rPr>
          <w:t>https://www.tta.or.kr/eng/ttaSearchEngView.do?key=461&amp;searchStandardNo=TTAT.3G-37.470V17.0.0&amp;searchCate=TTAS</w:t>
        </w:r>
      </w:hyperlink>
    </w:p>
    <w:p w14:paraId="2F0CF043" w14:textId="0F5BE99D"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1E69FE14" w14:textId="0265BC72"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ATIS.3GPP.37.470.V18.0.0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563" w:anchor="Rel-18" w:history="1">
        <w:r w:rsidRPr="00256C9E">
          <w:rPr>
            <w:color w:val="0563C1"/>
            <w:sz w:val="18"/>
            <w:szCs w:val="18"/>
            <w:u w:val="single"/>
            <w:lang w:val="es-ES_tradnl" w:eastAsia="en-GB"/>
          </w:rPr>
          <w:t>https://www.atis.org/3gpp-transpositions - Rel-18</w:t>
        </w:r>
      </w:hyperlink>
    </w:p>
    <w:p w14:paraId="63450088" w14:textId="24EF82E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CCSA.3GPP.37.470.V18.0.0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564" w:history="1">
        <w:r w:rsidRPr="00256C9E">
          <w:rPr>
            <w:color w:val="0563C1"/>
            <w:sz w:val="18"/>
            <w:szCs w:val="18"/>
            <w:u w:val="single"/>
            <w:lang w:val="es-ES_tradnl" w:eastAsia="en-GB"/>
          </w:rPr>
          <w:t>https://www.ccsa.org.cn/api/portalsFile/downloadOldFile?type=17&amp;oldFileUrl=NTN/RIT/CCSA.3GPP.37.470.V18.0.0.do</w:t>
        </w:r>
      </w:hyperlink>
      <w:hyperlink r:id="rId1565" w:history="1">
        <w:r w:rsidRPr="00256C9E">
          <w:rPr>
            <w:color w:val="0563C1"/>
            <w:sz w:val="18"/>
            <w:szCs w:val="18"/>
            <w:u w:val="single"/>
            <w:lang w:val="es-ES_tradnl" w:eastAsia="en-GB"/>
          </w:rPr>
          <w:t>cx</w:t>
        </w:r>
      </w:hyperlink>
    </w:p>
    <w:p w14:paraId="6932553E" w14:textId="4108FAC9"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137 470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03.05.2024</w:t>
      </w:r>
      <w:r w:rsidRPr="00256C9E">
        <w:rPr>
          <w:rFonts w:ascii="Arial" w:hAnsi="Arial" w:cs="Arial"/>
          <w:szCs w:val="24"/>
          <w:lang w:val="es-ES_tradnl" w:eastAsia="en-GB"/>
        </w:rPr>
        <w:tab/>
      </w:r>
      <w:hyperlink r:id="rId1566" w:history="1">
        <w:r w:rsidRPr="00256C9E">
          <w:rPr>
            <w:color w:val="0563C1"/>
            <w:sz w:val="18"/>
            <w:szCs w:val="18"/>
            <w:u w:val="single"/>
            <w:lang w:val="es-ES_tradnl" w:eastAsia="en-GB"/>
          </w:rPr>
          <w:t>https://www.etsi.org/deliver/etsi_ts/137400_137499/137470/18.00.00_60/ts_137470v180000p.pdf</w:t>
        </w:r>
      </w:hyperlink>
    </w:p>
    <w:p w14:paraId="4AFD24AF" w14:textId="0F1BC3E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37.47 -18.0.0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567" w:history="1">
        <w:r w:rsidRPr="00256C9E">
          <w:rPr>
            <w:color w:val="0563C1"/>
            <w:sz w:val="18"/>
            <w:szCs w:val="18"/>
            <w:u w:val="single"/>
            <w:lang w:val="es-ES_tradnl" w:eastAsia="en-GB"/>
          </w:rPr>
          <w:t>https://members.tsdsi.in/s/dtf6FW3Y9q9YSwR</w:t>
        </w:r>
      </w:hyperlink>
    </w:p>
    <w:p w14:paraId="6C751C65" w14:textId="66A32BC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TTAT.3G-37.470V18.0.0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1568" w:history="1">
        <w:r w:rsidRPr="00256C9E">
          <w:rPr>
            <w:color w:val="0563C1"/>
            <w:sz w:val="18"/>
            <w:szCs w:val="18"/>
            <w:u w:val="single"/>
            <w:lang w:val="es-ES_tradnl" w:eastAsia="en-GB"/>
          </w:rPr>
          <w:t>https://www.tta.or.kr/eng/ttaSearchEngView.do?key=461&amp;searchStandardNo=TTAT.3G-37.470V18.0.0&amp;searchCate=TTAS</w:t>
        </w:r>
      </w:hyperlink>
    </w:p>
    <w:p w14:paraId="63CF5230" w14:textId="77777777" w:rsidR="00941FD9" w:rsidRPr="00256C9E" w:rsidRDefault="00941FD9" w:rsidP="00941FD9">
      <w:pPr>
        <w:pStyle w:val="Heading5"/>
        <w:rPr>
          <w:lang w:val="es-ES_tradnl"/>
        </w:rPr>
      </w:pPr>
      <w:r w:rsidRPr="00256C9E">
        <w:rPr>
          <w:lang w:val="es-ES_tradnl"/>
        </w:rPr>
        <w:t>2.2.1.4.5</w:t>
      </w:r>
      <w:r w:rsidRPr="00256C9E">
        <w:rPr>
          <w:lang w:val="es-ES_tradnl"/>
        </w:rPr>
        <w:tab/>
        <w:t>TS 37.471</w:t>
      </w:r>
    </w:p>
    <w:p w14:paraId="2390F340" w14:textId="77777777" w:rsidR="00941FD9" w:rsidRPr="00256C9E" w:rsidRDefault="00941FD9" w:rsidP="00941FD9">
      <w:pPr>
        <w:pStyle w:val="Headingb"/>
        <w:rPr>
          <w:lang w:val="es-ES_tradnl"/>
        </w:rPr>
      </w:pPr>
      <w:r w:rsidRPr="00256C9E">
        <w:rPr>
          <w:lang w:val="es-ES_tradnl"/>
        </w:rPr>
        <w:t>Interfaz W1; capa 1</w:t>
      </w:r>
    </w:p>
    <w:p w14:paraId="0AD0A2BD" w14:textId="544AA614" w:rsidR="00941FD9" w:rsidRPr="00256C9E" w:rsidRDefault="00941FD9" w:rsidP="00941FD9">
      <w:pPr>
        <w:rPr>
          <w:lang w:val="es-ES_tradnl"/>
        </w:rPr>
      </w:pPr>
      <w:r w:rsidRPr="00256C9E">
        <w:rPr>
          <w:lang w:val="es-ES_tradnl"/>
        </w:rPr>
        <w:t>En este documento se especifican las normas aplicables a la implementación de la capa 1 en la interfaz W1. La interfaz W1 proporciona los medios necesarios para interconectar una ng-eNB-CU y una ng-eNB-DU de un ng-eNB en una NG-RAN.</w:t>
      </w:r>
    </w:p>
    <w:p w14:paraId="00FFE0E4" w14:textId="77777777" w:rsidR="00941FD9" w:rsidRPr="00256C9E" w:rsidRDefault="00941FD9" w:rsidP="00941FD9">
      <w:pPr>
        <w:rPr>
          <w:lang w:val="es-ES_tradnl"/>
        </w:rPr>
      </w:pPr>
      <w:r w:rsidRPr="00256C9E">
        <w:rPr>
          <w:lang w:val="es-ES_tradnl"/>
        </w:rPr>
        <w:t>La especificación de los requisitos de retardo de la transmisión y de los requisitos de O&amp;M no son objeto de este documento.</w:t>
      </w:r>
    </w:p>
    <w:p w14:paraId="73632F17" w14:textId="460499CB"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3F128243" w14:textId="5E104778"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441C21ED" w14:textId="70553043"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ATIS.3GPP.37.471.V17.0.0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569" w:anchor="Rel-17" w:history="1">
        <w:r w:rsidRPr="00256C9E">
          <w:rPr>
            <w:color w:val="0563C1"/>
            <w:sz w:val="18"/>
            <w:szCs w:val="18"/>
            <w:u w:val="single"/>
            <w:lang w:val="es-ES_tradnl" w:eastAsia="en-GB"/>
          </w:rPr>
          <w:t>https://www.atis.org/3gpp-transpositions - Rel-17</w:t>
        </w:r>
      </w:hyperlink>
    </w:p>
    <w:p w14:paraId="064E55EC" w14:textId="4554B7F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CCSA.3GPP.37.471.V17.0.0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570" w:history="1">
        <w:r w:rsidRPr="00256C9E">
          <w:rPr>
            <w:color w:val="0563C1"/>
            <w:sz w:val="18"/>
            <w:szCs w:val="18"/>
            <w:u w:val="single"/>
            <w:lang w:val="es-ES_tradnl" w:eastAsia="en-GB"/>
          </w:rPr>
          <w:t>https://www.ccsa.org.cn/api/portalsFile/downloadOldFile?type=17&amp;oldFileUrl=NTN/RIT/CCSA.3GPP.37.471.V17.0.0.doc</w:t>
        </w:r>
      </w:hyperlink>
    </w:p>
    <w:p w14:paraId="0642E387" w14:textId="0329429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137 471 V17.0.0 (2022-04)</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29.04.2022</w:t>
      </w:r>
      <w:r w:rsidRPr="00256C9E">
        <w:rPr>
          <w:rFonts w:ascii="Arial" w:hAnsi="Arial" w:cs="Arial"/>
          <w:szCs w:val="24"/>
          <w:lang w:val="es-ES_tradnl" w:eastAsia="en-GB"/>
        </w:rPr>
        <w:tab/>
      </w:r>
      <w:hyperlink r:id="rId1571" w:history="1">
        <w:r w:rsidRPr="00256C9E">
          <w:rPr>
            <w:color w:val="0563C1"/>
            <w:sz w:val="18"/>
            <w:szCs w:val="18"/>
            <w:u w:val="single"/>
            <w:lang w:val="es-ES_tradnl" w:eastAsia="en-GB"/>
          </w:rPr>
          <w:t>https://www.etsi.org/deliver/etsi_ts/137400_137499/137471/17.00.00_60/ts_137471v170000p.pdf</w:t>
        </w:r>
      </w:hyperlink>
    </w:p>
    <w:p w14:paraId="4F1F6CA3" w14:textId="09A7D8E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37.471-17.0.0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1572" w:history="1">
        <w:r w:rsidRPr="00256C9E">
          <w:rPr>
            <w:color w:val="0563C1"/>
            <w:sz w:val="18"/>
            <w:szCs w:val="18"/>
            <w:u w:val="single"/>
            <w:lang w:val="es-ES_tradnl" w:eastAsia="en-GB"/>
          </w:rPr>
          <w:t>https://members.tsdsi.in/s/sWcmKcYgJPBfk7d</w:t>
        </w:r>
      </w:hyperlink>
    </w:p>
    <w:p w14:paraId="039784B5" w14:textId="024EB21C"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TTAT.3G-37.471V17.0.0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1573" w:history="1">
        <w:r w:rsidRPr="00256C9E">
          <w:rPr>
            <w:color w:val="0563C1"/>
            <w:sz w:val="18"/>
            <w:szCs w:val="18"/>
            <w:u w:val="single"/>
            <w:lang w:val="es-ES_tradnl" w:eastAsia="en-GB"/>
          </w:rPr>
          <w:t>https://www.tta.or.kr/eng/ttaSearchEngView.do?key=461&amp;searchStandardNo=TTAT.3G-37.471V17.0.0&amp;searchCate=TTAS</w:t>
        </w:r>
      </w:hyperlink>
    </w:p>
    <w:p w14:paraId="66CABEE9" w14:textId="188D5C58" w:rsidR="00941FD9" w:rsidRPr="00256C9E" w:rsidRDefault="00F1137E" w:rsidP="002A6577">
      <w:pPr>
        <w:keepNext/>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lastRenderedPageBreak/>
        <w:t>Versión 18</w:t>
      </w:r>
    </w:p>
    <w:p w14:paraId="0B0AE277" w14:textId="29F35F8D"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ATIS.3GPP.37.471.V18.0.0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574" w:anchor="Rel-18" w:history="1">
        <w:r w:rsidRPr="00256C9E">
          <w:rPr>
            <w:color w:val="0563C1"/>
            <w:sz w:val="18"/>
            <w:szCs w:val="18"/>
            <w:u w:val="single"/>
            <w:lang w:val="es-ES_tradnl" w:eastAsia="en-GB"/>
          </w:rPr>
          <w:t>https://www.atis.org/3gpp-transpositions - Rel-18</w:t>
        </w:r>
      </w:hyperlink>
    </w:p>
    <w:p w14:paraId="3B9E9F56" w14:textId="7A925AA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CCSA.3GPP.37.471.V18.0.0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575" w:history="1">
        <w:r w:rsidRPr="00256C9E">
          <w:rPr>
            <w:color w:val="0563C1"/>
            <w:sz w:val="18"/>
            <w:szCs w:val="18"/>
            <w:u w:val="single"/>
            <w:lang w:val="es-ES_tradnl" w:eastAsia="en-GB"/>
          </w:rPr>
          <w:t>https://www.ccsa.org.cn/api/portalsFile/downloadOldFile?type=17&amp;oldFileUrl=NTN/RIT/CCSA.3GPP.37.471.V18.0.0.do</w:t>
        </w:r>
      </w:hyperlink>
      <w:hyperlink r:id="rId1576" w:history="1">
        <w:r w:rsidRPr="00256C9E">
          <w:rPr>
            <w:color w:val="0563C1"/>
            <w:sz w:val="18"/>
            <w:szCs w:val="18"/>
            <w:u w:val="single"/>
            <w:lang w:val="es-ES_tradnl" w:eastAsia="en-GB"/>
          </w:rPr>
          <w:t>cx</w:t>
        </w:r>
      </w:hyperlink>
    </w:p>
    <w:p w14:paraId="4F53713F" w14:textId="0B17E1F4"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137 471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03.05.2024</w:t>
      </w:r>
      <w:r w:rsidRPr="00256C9E">
        <w:rPr>
          <w:rFonts w:ascii="Arial" w:hAnsi="Arial" w:cs="Arial"/>
          <w:szCs w:val="24"/>
          <w:lang w:val="es-ES_tradnl" w:eastAsia="en-GB"/>
        </w:rPr>
        <w:tab/>
      </w:r>
      <w:hyperlink r:id="rId1577" w:history="1">
        <w:r w:rsidRPr="00256C9E">
          <w:rPr>
            <w:color w:val="0563C1"/>
            <w:sz w:val="18"/>
            <w:szCs w:val="18"/>
            <w:u w:val="single"/>
            <w:lang w:val="es-ES_tradnl" w:eastAsia="en-GB"/>
          </w:rPr>
          <w:t>https://www.etsi.org/deliver/etsi_ts/137400_137499/137471/18.00.00_60/ts_137471v180000p.pdf</w:t>
        </w:r>
      </w:hyperlink>
    </w:p>
    <w:p w14:paraId="4F2C50E8" w14:textId="02A6852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37.471 -18.0.0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578" w:history="1">
        <w:r w:rsidRPr="00256C9E">
          <w:rPr>
            <w:color w:val="0563C1"/>
            <w:sz w:val="18"/>
            <w:szCs w:val="18"/>
            <w:u w:val="single"/>
            <w:lang w:val="es-ES_tradnl" w:eastAsia="en-GB"/>
          </w:rPr>
          <w:t>https://members.tsdsi.in/s/P5Nc4NGmMFipa8L</w:t>
        </w:r>
      </w:hyperlink>
    </w:p>
    <w:p w14:paraId="7228B802" w14:textId="087B0E5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TTAT.3G-37.471V18.0.0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1579" w:history="1">
        <w:r w:rsidRPr="00256C9E">
          <w:rPr>
            <w:color w:val="0563C1"/>
            <w:sz w:val="18"/>
            <w:szCs w:val="18"/>
            <w:u w:val="single"/>
            <w:lang w:val="es-ES_tradnl" w:eastAsia="en-GB"/>
          </w:rPr>
          <w:t>https://www.tta.or.kr/eng/ttaSearchEngView.do?key=461&amp;searchStandardNo=TTAT.3G-37.471V18.0.0&amp;searchCate=TTAS</w:t>
        </w:r>
      </w:hyperlink>
    </w:p>
    <w:p w14:paraId="1F281BDD" w14:textId="77777777" w:rsidR="00941FD9" w:rsidRPr="00256C9E" w:rsidRDefault="00941FD9" w:rsidP="00941FD9">
      <w:pPr>
        <w:pStyle w:val="Heading5"/>
        <w:rPr>
          <w:lang w:val="es-ES_tradnl"/>
        </w:rPr>
      </w:pPr>
      <w:r w:rsidRPr="00256C9E">
        <w:rPr>
          <w:lang w:val="es-ES_tradnl"/>
        </w:rPr>
        <w:t>2.2.1.4.6</w:t>
      </w:r>
      <w:r w:rsidRPr="00256C9E">
        <w:rPr>
          <w:lang w:val="es-ES_tradnl"/>
        </w:rPr>
        <w:tab/>
        <w:t>TS 37.472</w:t>
      </w:r>
    </w:p>
    <w:p w14:paraId="60C1BFEE" w14:textId="77777777" w:rsidR="00941FD9" w:rsidRPr="00256C9E" w:rsidRDefault="00941FD9" w:rsidP="00941FD9">
      <w:pPr>
        <w:pStyle w:val="Headingb"/>
        <w:rPr>
          <w:lang w:val="es-ES_tradnl"/>
        </w:rPr>
      </w:pPr>
      <w:r w:rsidRPr="00256C9E">
        <w:rPr>
          <w:lang w:val="es-ES_tradnl"/>
        </w:rPr>
        <w:t>Interfaz W1; transporte de señalización</w:t>
      </w:r>
    </w:p>
    <w:p w14:paraId="03ECF4B7" w14:textId="77777777" w:rsidR="00941FD9" w:rsidRPr="00256C9E" w:rsidRDefault="00941FD9" w:rsidP="00941FD9">
      <w:pPr>
        <w:rPr>
          <w:lang w:val="es-ES_tradnl"/>
        </w:rPr>
      </w:pPr>
      <w:r w:rsidRPr="00256C9E">
        <w:rPr>
          <w:lang w:val="es-ES_tradnl"/>
        </w:rPr>
        <w:t>En este documento se especifican las normas de utilización del transporte de señalización en la interfaz W1. La interfaz W1 proporciona los medios para necesarios interconectar un ng-eNB-CU y un ng-eNB-DU de un ng-eNB en una NG-RAN. En este documento se describe el transporte por la interfaz W1 de los mensajes de señalización W1AP.</w:t>
      </w:r>
    </w:p>
    <w:p w14:paraId="3474CF7F" w14:textId="690CBC4B"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00490BC4" w14:textId="6593F7C9" w:rsidR="00941FD9" w:rsidRPr="00256C9E" w:rsidRDefault="00F1137E" w:rsidP="00941FD9">
      <w:pPr>
        <w:widowControl w:val="0"/>
        <w:tabs>
          <w:tab w:val="left" w:pos="90"/>
        </w:tabs>
        <w:overflowPunct/>
        <w:spacing w:before="0"/>
        <w:textAlignment w:val="auto"/>
        <w:rPr>
          <w:b/>
          <w:bCs/>
          <w:color w:val="000000"/>
          <w:sz w:val="23"/>
          <w:szCs w:val="23"/>
          <w:lang w:val="es-ES_tradnl" w:eastAsia="en-GB"/>
        </w:rPr>
      </w:pPr>
      <w:r w:rsidRPr="00256C9E">
        <w:rPr>
          <w:b/>
          <w:bCs/>
          <w:color w:val="000000"/>
          <w:sz w:val="18"/>
          <w:szCs w:val="18"/>
          <w:lang w:val="es-ES_tradnl" w:eastAsia="en-GB"/>
        </w:rPr>
        <w:t>Versión 17</w:t>
      </w:r>
    </w:p>
    <w:p w14:paraId="0D54FC67" w14:textId="68F07AFE"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ATIS.3GPP.37.472.V17.0.0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580" w:anchor="Rel-17" w:history="1">
        <w:r w:rsidRPr="00256C9E">
          <w:rPr>
            <w:color w:val="0563C1"/>
            <w:sz w:val="18"/>
            <w:szCs w:val="18"/>
            <w:u w:val="single"/>
            <w:lang w:val="es-ES_tradnl" w:eastAsia="en-GB"/>
          </w:rPr>
          <w:t>https://www.atis.org/3gpp-transpositions - Rel-17</w:t>
        </w:r>
      </w:hyperlink>
    </w:p>
    <w:p w14:paraId="1063B69E" w14:textId="02615CD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CCSA.3GPP.37.472.V17.0.0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581" w:history="1">
        <w:r w:rsidRPr="00256C9E">
          <w:rPr>
            <w:color w:val="0563C1"/>
            <w:sz w:val="18"/>
            <w:szCs w:val="18"/>
            <w:u w:val="single"/>
            <w:lang w:val="es-ES_tradnl" w:eastAsia="en-GB"/>
          </w:rPr>
          <w:t>https://www.ccsa.org.cn/api/portalsFile/downloadOldFile?type=17&amp;oldFileUrl=NTN/RIT/CCSA.3GPP.37.472.V17.0.0.doc</w:t>
        </w:r>
      </w:hyperlink>
    </w:p>
    <w:p w14:paraId="5C6179EB" w14:textId="2AD637A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137 472 V17.0.0 (2022-04)</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29.04.2022</w:t>
      </w:r>
      <w:r w:rsidRPr="00256C9E">
        <w:rPr>
          <w:rFonts w:ascii="Arial" w:hAnsi="Arial" w:cs="Arial"/>
          <w:szCs w:val="24"/>
          <w:lang w:val="es-ES_tradnl" w:eastAsia="en-GB"/>
        </w:rPr>
        <w:tab/>
      </w:r>
      <w:hyperlink r:id="rId1582" w:history="1">
        <w:r w:rsidRPr="00256C9E">
          <w:rPr>
            <w:color w:val="0563C1"/>
            <w:sz w:val="18"/>
            <w:szCs w:val="18"/>
            <w:u w:val="single"/>
            <w:lang w:val="es-ES_tradnl" w:eastAsia="en-GB"/>
          </w:rPr>
          <w:t>https://www.etsi.org/deliver/etsi_ts/137400_137499/137472/17.00.00_60/ts_137472v170000p.pdf</w:t>
        </w:r>
      </w:hyperlink>
    </w:p>
    <w:p w14:paraId="228F159C" w14:textId="69171A1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37.472-17.0.0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1583" w:history="1">
        <w:r w:rsidRPr="00256C9E">
          <w:rPr>
            <w:color w:val="0563C1"/>
            <w:sz w:val="18"/>
            <w:szCs w:val="18"/>
            <w:u w:val="single"/>
            <w:lang w:val="es-ES_tradnl" w:eastAsia="en-GB"/>
          </w:rPr>
          <w:t>https://members.tsdsi.in/s/d8cGE9pCSpkeJ2Q</w:t>
        </w:r>
      </w:hyperlink>
    </w:p>
    <w:p w14:paraId="663CCCBF" w14:textId="4FA677F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TTAT.3G-37.472V17.0.0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1584" w:history="1">
        <w:r w:rsidRPr="00256C9E">
          <w:rPr>
            <w:color w:val="0563C1"/>
            <w:sz w:val="18"/>
            <w:szCs w:val="18"/>
            <w:u w:val="single"/>
            <w:lang w:val="es-ES_tradnl" w:eastAsia="en-GB"/>
          </w:rPr>
          <w:t>https://www.tta.or.kr/eng/ttaSearchEngView.do?key=461&amp;searchStandardNo=TTAT.3G-37.472V17.0.0&amp;searchCate=TTAS</w:t>
        </w:r>
      </w:hyperlink>
    </w:p>
    <w:p w14:paraId="4587BBBD" w14:textId="135737A2"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033A2146" w14:textId="2EDB4D0C"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ATIS.3GPP.37.472.V18.0.0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585" w:anchor="Rel-18" w:history="1">
        <w:r w:rsidRPr="00256C9E">
          <w:rPr>
            <w:color w:val="0563C1"/>
            <w:sz w:val="18"/>
            <w:szCs w:val="18"/>
            <w:u w:val="single"/>
            <w:lang w:val="es-ES_tradnl" w:eastAsia="en-GB"/>
          </w:rPr>
          <w:t>https://www.atis.org/3gpp-transpositions - Rel-18</w:t>
        </w:r>
      </w:hyperlink>
    </w:p>
    <w:p w14:paraId="681B2536" w14:textId="404FC1F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CCSA.3GPP.37.472.V18.0.0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586" w:history="1">
        <w:r w:rsidRPr="00256C9E">
          <w:rPr>
            <w:color w:val="0563C1"/>
            <w:sz w:val="18"/>
            <w:szCs w:val="18"/>
            <w:u w:val="single"/>
            <w:lang w:val="es-ES_tradnl" w:eastAsia="en-GB"/>
          </w:rPr>
          <w:t>https://www.ccsa.org.cn/api/portalsFile/downloadOldFile?type=17&amp;oldFileUrl=NTN/RIT/CCSA.3GPP.37.472.V18.0.0.do</w:t>
        </w:r>
      </w:hyperlink>
      <w:hyperlink r:id="rId1587" w:history="1">
        <w:r w:rsidRPr="00256C9E">
          <w:rPr>
            <w:color w:val="0563C1"/>
            <w:sz w:val="18"/>
            <w:szCs w:val="18"/>
            <w:u w:val="single"/>
            <w:lang w:val="es-ES_tradnl" w:eastAsia="en-GB"/>
          </w:rPr>
          <w:t>cx</w:t>
        </w:r>
      </w:hyperlink>
    </w:p>
    <w:p w14:paraId="746F7DF4" w14:textId="6C16E1CE"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137 472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03.05.2024</w:t>
      </w:r>
      <w:r w:rsidRPr="00256C9E">
        <w:rPr>
          <w:rFonts w:ascii="Arial" w:hAnsi="Arial" w:cs="Arial"/>
          <w:szCs w:val="24"/>
          <w:lang w:val="es-ES_tradnl" w:eastAsia="en-GB"/>
        </w:rPr>
        <w:tab/>
      </w:r>
      <w:hyperlink r:id="rId1588" w:history="1">
        <w:r w:rsidRPr="00256C9E">
          <w:rPr>
            <w:color w:val="0563C1"/>
            <w:sz w:val="18"/>
            <w:szCs w:val="18"/>
            <w:u w:val="single"/>
            <w:lang w:val="es-ES_tradnl" w:eastAsia="en-GB"/>
          </w:rPr>
          <w:t>https://www.etsi.org/deliver/etsi_ts/137400_137499/137472/18.00.00_60/ts_137472v180000p.pdf</w:t>
        </w:r>
      </w:hyperlink>
    </w:p>
    <w:p w14:paraId="743FFBB7" w14:textId="1D7405A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37.472 -18.0.0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589" w:history="1">
        <w:r w:rsidRPr="00256C9E">
          <w:rPr>
            <w:color w:val="0563C1"/>
            <w:sz w:val="18"/>
            <w:szCs w:val="18"/>
            <w:u w:val="single"/>
            <w:lang w:val="es-ES_tradnl" w:eastAsia="en-GB"/>
          </w:rPr>
          <w:t>https://members.tsdsi.in/s/naNdRJSJj4czwHY</w:t>
        </w:r>
      </w:hyperlink>
    </w:p>
    <w:p w14:paraId="55A881E8" w14:textId="1FED74B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TTAT.3G-37.472V18.0.0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1590" w:history="1">
        <w:r w:rsidRPr="00256C9E">
          <w:rPr>
            <w:color w:val="0563C1"/>
            <w:sz w:val="18"/>
            <w:szCs w:val="18"/>
            <w:u w:val="single"/>
            <w:lang w:val="es-ES_tradnl" w:eastAsia="en-GB"/>
          </w:rPr>
          <w:t>https://www.tta.or.kr/eng/ttaSearchEngView.do?key=461&amp;searchStandardNo=TTAT.3G-37.472V18.0.0&amp;searchCate=TTAS</w:t>
        </w:r>
      </w:hyperlink>
    </w:p>
    <w:p w14:paraId="3C8C86CF" w14:textId="77777777" w:rsidR="00941FD9" w:rsidRPr="00256C9E" w:rsidRDefault="00941FD9" w:rsidP="00941FD9">
      <w:pPr>
        <w:pStyle w:val="Heading5"/>
        <w:rPr>
          <w:lang w:val="es-ES_tradnl"/>
        </w:rPr>
      </w:pPr>
      <w:r w:rsidRPr="00256C9E">
        <w:rPr>
          <w:lang w:val="es-ES_tradnl"/>
        </w:rPr>
        <w:t>2.2.1.4.7</w:t>
      </w:r>
      <w:r w:rsidRPr="00256C9E">
        <w:rPr>
          <w:lang w:val="es-ES_tradnl"/>
        </w:rPr>
        <w:tab/>
        <w:t>TS 37.473</w:t>
      </w:r>
    </w:p>
    <w:p w14:paraId="761C91C1" w14:textId="77777777" w:rsidR="00941FD9" w:rsidRPr="00256C9E" w:rsidRDefault="00941FD9" w:rsidP="00941FD9">
      <w:pPr>
        <w:pStyle w:val="Headingb"/>
        <w:rPr>
          <w:lang w:val="es-ES_tradnl"/>
        </w:rPr>
      </w:pPr>
      <w:r w:rsidRPr="00256C9E">
        <w:rPr>
          <w:lang w:val="es-ES_tradnl"/>
        </w:rPr>
        <w:t>Interfaz W1; protocolo de aplicación (W1AP)</w:t>
      </w:r>
    </w:p>
    <w:p w14:paraId="4110A228" w14:textId="77777777" w:rsidR="00941FD9" w:rsidRPr="00256C9E" w:rsidRDefault="00941FD9" w:rsidP="00B03A0D">
      <w:pPr>
        <w:rPr>
          <w:lang w:val="es-ES_tradnl"/>
        </w:rPr>
      </w:pPr>
      <w:r w:rsidRPr="00256C9E">
        <w:rPr>
          <w:lang w:val="es-ES_tradnl"/>
        </w:rPr>
        <w:t xml:space="preserve">En este documento se especifica el protocolo de señalización de la capa de red radioeléctrica 5G para la interfaz W1. La interfaz W1 proporciona los medios necesarios para interconectar un ng-eNB-CU y un ng-eNB-DU de un ng-eNB en una NG-RAN. El protocolo de aplicación W1 (W1AP) soporta las funciones de la interfaz W1 mediante los procedimientos de señalización definidos en este documento. </w:t>
      </w:r>
      <w:r w:rsidRPr="00256C9E">
        <w:rPr>
          <w:rFonts w:eastAsia="SimSun"/>
          <w:lang w:val="es-ES_tradnl" w:eastAsia="zh-CN"/>
        </w:rPr>
        <w:t>El W1AP se desarrolla de acuerdo con los principios generales establecidos en TS 38.401 y TS 37.470</w:t>
      </w:r>
      <w:r w:rsidRPr="00256C9E">
        <w:rPr>
          <w:lang w:val="es-ES_tradnl"/>
        </w:rPr>
        <w:t>.</w:t>
      </w:r>
    </w:p>
    <w:p w14:paraId="3629BAEA" w14:textId="31DFB149"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lastRenderedPageBreak/>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79F46970" w14:textId="235B2280"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307DE400" w14:textId="56ACDF9E"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ATIS.3GPP.37.473.V17.2.0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22.05.2023</w:t>
      </w:r>
      <w:r w:rsidRPr="00256C9E">
        <w:rPr>
          <w:rFonts w:ascii="Arial" w:hAnsi="Arial" w:cs="Arial"/>
          <w:szCs w:val="24"/>
          <w:lang w:val="es-ES_tradnl" w:eastAsia="en-GB"/>
        </w:rPr>
        <w:tab/>
      </w:r>
      <w:hyperlink r:id="rId1591" w:anchor="Rel-17" w:history="1">
        <w:r w:rsidRPr="00256C9E">
          <w:rPr>
            <w:color w:val="0563C1"/>
            <w:sz w:val="18"/>
            <w:szCs w:val="18"/>
            <w:u w:val="single"/>
            <w:lang w:val="es-ES_tradnl" w:eastAsia="en-GB"/>
          </w:rPr>
          <w:t>https://www.atis.org/3gpp-transpositions - Rel-17</w:t>
        </w:r>
      </w:hyperlink>
    </w:p>
    <w:p w14:paraId="68A0A6A5" w14:textId="75C5752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CCSA.3GPP.37.473.V17.2.0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22.05.2023</w:t>
      </w:r>
      <w:r w:rsidRPr="00256C9E">
        <w:rPr>
          <w:rFonts w:ascii="Arial" w:hAnsi="Arial" w:cs="Arial"/>
          <w:szCs w:val="24"/>
          <w:lang w:val="es-ES_tradnl" w:eastAsia="en-GB"/>
        </w:rPr>
        <w:tab/>
      </w:r>
      <w:hyperlink r:id="rId1592" w:history="1">
        <w:r w:rsidRPr="00256C9E">
          <w:rPr>
            <w:color w:val="0563C1"/>
            <w:sz w:val="18"/>
            <w:szCs w:val="18"/>
            <w:u w:val="single"/>
            <w:lang w:val="es-ES_tradnl" w:eastAsia="en-GB"/>
          </w:rPr>
          <w:t>https://www.ccsa.org.cn/api/portalsFile/downloadOldFile?type=17&amp;oldFileUrl=NTN/RIT/CCSA.3GPP.37.473.V17.2.0.do</w:t>
        </w:r>
      </w:hyperlink>
      <w:hyperlink r:id="rId1593" w:history="1">
        <w:r w:rsidRPr="00256C9E">
          <w:rPr>
            <w:color w:val="0563C1"/>
            <w:sz w:val="18"/>
            <w:szCs w:val="18"/>
            <w:u w:val="single"/>
            <w:lang w:val="es-ES_tradnl" w:eastAsia="en-GB"/>
          </w:rPr>
          <w:t>cx</w:t>
        </w:r>
      </w:hyperlink>
    </w:p>
    <w:p w14:paraId="7625EF31" w14:textId="5F918D35"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137 473 V17.2.0 (2023-04)</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27.04.2023</w:t>
      </w:r>
      <w:r w:rsidRPr="00256C9E">
        <w:rPr>
          <w:rFonts w:ascii="Arial" w:hAnsi="Arial" w:cs="Arial"/>
          <w:szCs w:val="24"/>
          <w:lang w:val="es-ES_tradnl" w:eastAsia="en-GB"/>
        </w:rPr>
        <w:tab/>
      </w:r>
      <w:hyperlink r:id="rId1594" w:history="1">
        <w:r w:rsidRPr="00256C9E">
          <w:rPr>
            <w:color w:val="0563C1"/>
            <w:sz w:val="18"/>
            <w:szCs w:val="18"/>
            <w:u w:val="single"/>
            <w:lang w:val="es-ES_tradnl" w:eastAsia="en-GB"/>
          </w:rPr>
          <w:t>https://www.etsi.org/deliver/etsi_ts/137400_137499/137473/17.02.00_60/ts_137473v170200p.pdf</w:t>
        </w:r>
      </w:hyperlink>
    </w:p>
    <w:p w14:paraId="2856102E" w14:textId="3A5A304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37.473-17.2.0 V1.2.0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595" w:history="1">
        <w:r w:rsidRPr="00256C9E">
          <w:rPr>
            <w:color w:val="0563C1"/>
            <w:sz w:val="18"/>
            <w:szCs w:val="18"/>
            <w:u w:val="single"/>
            <w:lang w:val="es-ES_tradnl" w:eastAsia="en-GB"/>
          </w:rPr>
          <w:t>https://members.tsdsi.in/s/eozzGWrB2ExBjBq</w:t>
        </w:r>
      </w:hyperlink>
    </w:p>
    <w:p w14:paraId="08B7856A" w14:textId="3E18160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TTAT.3G-37.473V17.2.0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01.08.2023</w:t>
      </w:r>
      <w:r w:rsidRPr="00256C9E">
        <w:rPr>
          <w:rFonts w:ascii="Arial" w:hAnsi="Arial" w:cs="Arial"/>
          <w:szCs w:val="24"/>
          <w:lang w:val="es-ES_tradnl" w:eastAsia="en-GB"/>
        </w:rPr>
        <w:tab/>
      </w:r>
      <w:hyperlink r:id="rId1596" w:history="1">
        <w:r w:rsidRPr="00256C9E">
          <w:rPr>
            <w:color w:val="0563C1"/>
            <w:sz w:val="18"/>
            <w:szCs w:val="18"/>
            <w:u w:val="single"/>
            <w:lang w:val="es-ES_tradnl" w:eastAsia="en-GB"/>
          </w:rPr>
          <w:t>https://www.tta.or.kr/eng/ttaSearchEngView.do?key=461&amp;searchStandardNo=TTAT.3G-37.473V17.2.0&amp;searchCate=TTAS</w:t>
        </w:r>
      </w:hyperlink>
    </w:p>
    <w:p w14:paraId="0385D8AD" w14:textId="106BE3AF"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40D61BEC" w14:textId="06AF2C3B"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ATIS.3GPP.37.473.V18.0.0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597" w:anchor="Rel-18" w:history="1">
        <w:r w:rsidRPr="00256C9E">
          <w:rPr>
            <w:color w:val="0563C1"/>
            <w:sz w:val="18"/>
            <w:szCs w:val="18"/>
            <w:u w:val="single"/>
            <w:lang w:val="es-ES_tradnl" w:eastAsia="en-GB"/>
          </w:rPr>
          <w:t>https://www.atis.org/3gpp-transpositions - Rel-18</w:t>
        </w:r>
      </w:hyperlink>
    </w:p>
    <w:p w14:paraId="70F9F39D" w14:textId="0DE5CEE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CCSA.3GPP.37.473.V18.0.0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598" w:history="1">
        <w:r w:rsidRPr="00256C9E">
          <w:rPr>
            <w:color w:val="0563C1"/>
            <w:sz w:val="18"/>
            <w:szCs w:val="18"/>
            <w:u w:val="single"/>
            <w:lang w:val="es-ES_tradnl" w:eastAsia="en-GB"/>
          </w:rPr>
          <w:t>https://www.ccsa.org.cn/api/portalsFile/downloadOldFile?type=17&amp;oldFileUrl=NTN/RIT/CCSA.3GPP.37.473.V18.0.0.do</w:t>
        </w:r>
      </w:hyperlink>
      <w:hyperlink r:id="rId1599" w:history="1">
        <w:r w:rsidRPr="00256C9E">
          <w:rPr>
            <w:color w:val="0563C1"/>
            <w:sz w:val="18"/>
            <w:szCs w:val="18"/>
            <w:u w:val="single"/>
            <w:lang w:val="es-ES_tradnl" w:eastAsia="en-GB"/>
          </w:rPr>
          <w:t>cx</w:t>
        </w:r>
      </w:hyperlink>
    </w:p>
    <w:p w14:paraId="4003C7CB" w14:textId="47135123"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137 473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03.05.2024</w:t>
      </w:r>
      <w:r w:rsidRPr="00256C9E">
        <w:rPr>
          <w:rFonts w:ascii="Arial" w:hAnsi="Arial" w:cs="Arial"/>
          <w:szCs w:val="24"/>
          <w:lang w:val="es-ES_tradnl" w:eastAsia="en-GB"/>
        </w:rPr>
        <w:tab/>
      </w:r>
      <w:hyperlink r:id="rId1600" w:history="1">
        <w:r w:rsidRPr="00256C9E">
          <w:rPr>
            <w:color w:val="0563C1"/>
            <w:sz w:val="18"/>
            <w:szCs w:val="18"/>
            <w:u w:val="single"/>
            <w:lang w:val="es-ES_tradnl" w:eastAsia="en-GB"/>
          </w:rPr>
          <w:t>https://www.etsi.org/deliver/etsi_ts/137400_137499/137473/18.00.00_60/ts_137473v180000p.pdf</w:t>
        </w:r>
      </w:hyperlink>
    </w:p>
    <w:p w14:paraId="6C149707" w14:textId="21395EE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37.473 -18.0.0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14.08.2023</w:t>
      </w:r>
      <w:r w:rsidRPr="00256C9E">
        <w:rPr>
          <w:rFonts w:ascii="Arial" w:hAnsi="Arial" w:cs="Arial"/>
          <w:szCs w:val="24"/>
          <w:lang w:val="es-ES_tradnl" w:eastAsia="en-GB"/>
        </w:rPr>
        <w:tab/>
      </w:r>
      <w:hyperlink r:id="rId1601" w:history="1">
        <w:r w:rsidRPr="00256C9E">
          <w:rPr>
            <w:color w:val="0563C1"/>
            <w:sz w:val="18"/>
            <w:szCs w:val="18"/>
            <w:u w:val="single"/>
            <w:lang w:val="es-ES_tradnl" w:eastAsia="en-GB"/>
          </w:rPr>
          <w:t>https://members.tsdsi.in/s/7Efsr5Et2Dfw6aZ</w:t>
        </w:r>
      </w:hyperlink>
    </w:p>
    <w:p w14:paraId="6CF2D10A" w14:textId="7458593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TTAT.3G-37.473V18.0.0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1602" w:history="1">
        <w:r w:rsidRPr="00256C9E">
          <w:rPr>
            <w:color w:val="0563C1"/>
            <w:sz w:val="18"/>
            <w:szCs w:val="18"/>
            <w:u w:val="single"/>
            <w:lang w:val="es-ES_tradnl" w:eastAsia="en-GB"/>
          </w:rPr>
          <w:t>https://www.tta.or.kr/eng/ttaSearchEngView.do?key=461&amp;searchStandardNo=TTAT.3G-37.473V18.0.0&amp;searchCate=TTAS</w:t>
        </w:r>
      </w:hyperlink>
    </w:p>
    <w:p w14:paraId="3A4A633F" w14:textId="77777777" w:rsidR="00941FD9" w:rsidRPr="00256C9E" w:rsidRDefault="00941FD9" w:rsidP="00941FD9">
      <w:pPr>
        <w:pStyle w:val="Heading5"/>
        <w:rPr>
          <w:lang w:val="es-ES_tradnl"/>
        </w:rPr>
      </w:pPr>
      <w:r w:rsidRPr="00256C9E">
        <w:rPr>
          <w:lang w:val="es-ES_tradnl"/>
        </w:rPr>
        <w:t>2.2.1.4.8</w:t>
      </w:r>
      <w:r w:rsidRPr="00256C9E">
        <w:rPr>
          <w:lang w:val="es-ES_tradnl"/>
        </w:rPr>
        <w:tab/>
        <w:t>TS 37.480</w:t>
      </w:r>
    </w:p>
    <w:p w14:paraId="52CE300B" w14:textId="77777777" w:rsidR="00941FD9" w:rsidRPr="00256C9E" w:rsidRDefault="00941FD9" w:rsidP="00941FD9">
      <w:pPr>
        <w:pStyle w:val="Headingb"/>
        <w:rPr>
          <w:lang w:val="es-ES_tradnl"/>
        </w:rPr>
      </w:pPr>
      <w:r w:rsidRPr="00256C9E">
        <w:rPr>
          <w:lang w:val="es-ES_tradnl"/>
        </w:rPr>
        <w:t>Aspectos y principios generales de E1</w:t>
      </w:r>
    </w:p>
    <w:p w14:paraId="4B15ECC3" w14:textId="20D40EB9" w:rsidR="00941FD9" w:rsidRPr="00256C9E" w:rsidRDefault="00941FD9" w:rsidP="00941FD9">
      <w:pPr>
        <w:rPr>
          <w:lang w:val="es-ES_tradnl"/>
        </w:rPr>
      </w:pPr>
      <w:r w:rsidRPr="00256C9E">
        <w:rPr>
          <w:lang w:val="es-ES_tradnl"/>
        </w:rPr>
        <w:t>Este documento constituye una introducción a la serie de especificaciones técnicas 3GPP TS 37.48x que define la interfaz E1. La interfaz E1 proporciona los medios necesarios para interconectar un gNB-CU-CP y un gNB-CU-UP de un gNB-CU en una NG-RAN, interconectar un gNB</w:t>
      </w:r>
      <w:r w:rsidR="00B03A0D" w:rsidRPr="00256C9E">
        <w:rPr>
          <w:lang w:val="es-ES_tradnl"/>
        </w:rPr>
        <w:noBreakHyphen/>
      </w:r>
      <w:r w:rsidRPr="00256C9E">
        <w:rPr>
          <w:lang w:val="es-ES_tradnl"/>
        </w:rPr>
        <w:t>CU</w:t>
      </w:r>
      <w:r w:rsidR="00B03A0D" w:rsidRPr="00256C9E">
        <w:rPr>
          <w:lang w:val="es-ES_tradnl"/>
        </w:rPr>
        <w:noBreakHyphen/>
      </w:r>
      <w:r w:rsidRPr="00256C9E">
        <w:rPr>
          <w:lang w:val="es-ES_tradnl"/>
        </w:rPr>
        <w:t>CP y un gNB-CU-UP de un en-gNB en una E-UTRAN, o interconectar un eNB-CP y un eNB-UP de un eNB en una E-UTRAN, así como para interconectar un ng-eNB-CU-CP y un ng-eNB-CU-UP de un ng-eNB-CU en una NG-RAN.</w:t>
      </w:r>
    </w:p>
    <w:p w14:paraId="2328DBB8" w14:textId="582994AC"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14:ligatures w14:val="standardContextual"/>
        </w:rPr>
      </w:pPr>
      <w:r w:rsidRPr="00256C9E">
        <w:rPr>
          <w:b/>
          <w:bCs/>
          <w:color w:val="000000"/>
          <w:sz w:val="18"/>
          <w:szCs w:val="18"/>
          <w:lang w:val="es-ES_tradnl" w:eastAsia="en-GB"/>
          <w14:ligatures w14:val="standardContextual"/>
        </w:rPr>
        <w:t>SDO</w:t>
      </w:r>
      <w:r w:rsidRPr="00256C9E">
        <w:rPr>
          <w:b/>
          <w:bCs/>
          <w:color w:val="000000"/>
          <w:sz w:val="18"/>
          <w:szCs w:val="18"/>
          <w:lang w:val="es-ES_tradnl" w:eastAsia="en-GB"/>
          <w14:ligatures w14:val="standardContextual"/>
        </w:rPr>
        <w:tab/>
        <w:t>Núm. de documento</w:t>
      </w:r>
      <w:r w:rsidRPr="00256C9E">
        <w:rPr>
          <w:b/>
          <w:bCs/>
          <w:color w:val="000000"/>
          <w:sz w:val="18"/>
          <w:szCs w:val="18"/>
          <w:lang w:val="es-ES_tradnl" w:eastAsia="en-GB"/>
          <w14:ligatures w14:val="standardContextual"/>
        </w:rPr>
        <w:tab/>
        <w:t>Versión</w:t>
      </w:r>
      <w:r w:rsidRPr="00256C9E">
        <w:rPr>
          <w:b/>
          <w:bCs/>
          <w:color w:val="000000"/>
          <w:sz w:val="18"/>
          <w:szCs w:val="18"/>
          <w:lang w:val="es-ES_tradnl" w:eastAsia="en-GB"/>
          <w14:ligatures w14:val="standardContextual"/>
        </w:rPr>
        <w:tab/>
        <w:t>Situación</w:t>
      </w:r>
      <w:r w:rsidRPr="00256C9E">
        <w:rPr>
          <w:b/>
          <w:bCs/>
          <w:color w:val="000000"/>
          <w:sz w:val="18"/>
          <w:szCs w:val="18"/>
          <w:lang w:val="es-ES_tradnl" w:eastAsia="en-GB"/>
          <w14:ligatures w14:val="standardContextual"/>
        </w:rPr>
        <w:tab/>
        <w:t>Fecha de publicación</w:t>
      </w:r>
      <w:r w:rsidRPr="00256C9E">
        <w:rPr>
          <w:b/>
          <w:bCs/>
          <w:color w:val="000000"/>
          <w:sz w:val="18"/>
          <w:szCs w:val="18"/>
          <w:lang w:val="es-ES_tradnl" w:eastAsia="en-GB"/>
          <w14:ligatures w14:val="standardContextual"/>
        </w:rPr>
        <w:tab/>
        <w:t>Localización</w:t>
      </w:r>
    </w:p>
    <w:p w14:paraId="7181E461" w14:textId="1B72A4DF" w:rsidR="00941FD9" w:rsidRPr="00256C9E" w:rsidRDefault="00F1137E" w:rsidP="00941FD9">
      <w:pPr>
        <w:widowControl w:val="0"/>
        <w:tabs>
          <w:tab w:val="left" w:pos="90"/>
        </w:tabs>
        <w:overflowPunct/>
        <w:spacing w:before="72"/>
        <w:textAlignment w:val="auto"/>
        <w:rPr>
          <w:b/>
          <w:bCs/>
          <w:color w:val="000000"/>
          <w:sz w:val="23"/>
          <w:szCs w:val="23"/>
          <w:lang w:val="es-ES_tradnl" w:eastAsia="en-GB"/>
          <w14:ligatures w14:val="standardContextual"/>
        </w:rPr>
      </w:pPr>
      <w:r w:rsidRPr="00256C9E">
        <w:rPr>
          <w:b/>
          <w:bCs/>
          <w:color w:val="000000"/>
          <w:sz w:val="18"/>
          <w:szCs w:val="18"/>
          <w:lang w:val="es-ES_tradnl" w:eastAsia="en-GB"/>
          <w14:ligatures w14:val="standardContextual"/>
        </w:rPr>
        <w:t>Versión 17</w:t>
      </w:r>
    </w:p>
    <w:p w14:paraId="1F234278" w14:textId="1082E14F"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ATIS</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ATIS.3GPP.37.480.V17.2.0</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17.2.0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27.08.2024</w:t>
      </w:r>
      <w:r w:rsidRPr="00256C9E">
        <w:rPr>
          <w:rFonts w:ascii="Arial" w:hAnsi="Arial" w:cs="Arial"/>
          <w:szCs w:val="24"/>
          <w:lang w:val="es-ES_tradnl" w:eastAsia="en-GB"/>
          <w14:ligatures w14:val="standardContextual"/>
        </w:rPr>
        <w:tab/>
      </w:r>
      <w:hyperlink r:id="rId1603" w:anchor="Rel-17" w:history="1">
        <w:r w:rsidRPr="00256C9E">
          <w:rPr>
            <w:color w:val="0563C1"/>
            <w:sz w:val="18"/>
            <w:szCs w:val="18"/>
            <w:u w:val="single"/>
            <w:lang w:val="es-ES_tradnl" w:eastAsia="en-GB"/>
            <w14:ligatures w14:val="standardContextual"/>
          </w:rPr>
          <w:t>https://www.atis.org/3gpp-transpositions - Rel-17</w:t>
        </w:r>
      </w:hyperlink>
    </w:p>
    <w:p w14:paraId="26B9B85B" w14:textId="112AAF0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14:ligatures w14:val="standardContextual"/>
        </w:rPr>
      </w:pPr>
      <w:r w:rsidRPr="00256C9E">
        <w:rPr>
          <w:color w:val="000000"/>
          <w:sz w:val="18"/>
          <w:szCs w:val="18"/>
          <w:lang w:val="es-ES_tradnl" w:eastAsia="en-GB"/>
          <w14:ligatures w14:val="standardContextual"/>
        </w:rPr>
        <w:t>CCSA</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CCSA.3GPP.37.480.V17.2.0</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17.2.0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27.08.2024</w:t>
      </w:r>
      <w:r w:rsidRPr="00256C9E">
        <w:rPr>
          <w:rFonts w:ascii="Arial" w:hAnsi="Arial" w:cs="Arial"/>
          <w:szCs w:val="24"/>
          <w:lang w:val="es-ES_tradnl" w:eastAsia="en-GB"/>
          <w14:ligatures w14:val="standardContextual"/>
        </w:rPr>
        <w:tab/>
      </w:r>
      <w:hyperlink r:id="rId1604" w:history="1">
        <w:r w:rsidRPr="00256C9E">
          <w:rPr>
            <w:color w:val="0563C1"/>
            <w:sz w:val="18"/>
            <w:szCs w:val="18"/>
            <w:u w:val="single"/>
            <w:lang w:val="es-ES_tradnl" w:eastAsia="en-GB"/>
            <w14:ligatures w14:val="standardContextual"/>
          </w:rPr>
          <w:t>https://www.ccsa.org.cn/api/portalsFile/downloadOldFile?type=17&amp;oldFileUrl=NTN/RIT/CCSA.3GPP.37.480.V17.2.0.docx</w:t>
        </w:r>
      </w:hyperlink>
    </w:p>
    <w:p w14:paraId="3DE24ED4" w14:textId="2D6D4C6C"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ETSI</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ETSI TS 137 480 V17.2.0 (2024-02)</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17.2.0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02.02.2024</w:t>
      </w:r>
      <w:r w:rsidRPr="00256C9E">
        <w:rPr>
          <w:rFonts w:ascii="Arial" w:hAnsi="Arial" w:cs="Arial"/>
          <w:szCs w:val="24"/>
          <w:lang w:val="es-ES_tradnl" w:eastAsia="en-GB"/>
          <w14:ligatures w14:val="standardContextual"/>
        </w:rPr>
        <w:tab/>
      </w:r>
      <w:hyperlink r:id="rId1605" w:history="1">
        <w:r w:rsidRPr="00256C9E">
          <w:rPr>
            <w:color w:val="0563C1"/>
            <w:sz w:val="18"/>
            <w:szCs w:val="18"/>
            <w:u w:val="single"/>
            <w:lang w:val="es-ES_tradnl" w:eastAsia="en-GB"/>
            <w14:ligatures w14:val="standardContextual"/>
          </w:rPr>
          <w:t>https://www.etsi.org/deliver/etsi_ts/137400_137499/137480/17.02.00_60/ts_137480v170200p.pdf</w:t>
        </w:r>
      </w:hyperlink>
    </w:p>
    <w:p w14:paraId="2DF6F7B4" w14:textId="508BC1D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TSDSI</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TSDSI STD T1.3GPP 37.480-17.2.0 V1.2.0</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17.2.0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29.05.2024</w:t>
      </w:r>
      <w:r w:rsidRPr="00256C9E">
        <w:rPr>
          <w:rFonts w:ascii="Arial" w:hAnsi="Arial" w:cs="Arial"/>
          <w:szCs w:val="24"/>
          <w:lang w:val="es-ES_tradnl" w:eastAsia="en-GB"/>
          <w14:ligatures w14:val="standardContextual"/>
        </w:rPr>
        <w:tab/>
      </w:r>
      <w:hyperlink r:id="rId1606" w:history="1">
        <w:r w:rsidRPr="00256C9E">
          <w:rPr>
            <w:color w:val="0563C1"/>
            <w:sz w:val="18"/>
            <w:szCs w:val="18"/>
            <w:u w:val="single"/>
            <w:lang w:val="es-ES_tradnl" w:eastAsia="en-GB"/>
            <w14:ligatures w14:val="standardContextual"/>
          </w:rPr>
          <w:t>https://members.tsdsi.in/s/nXaK3CsALpPE8Bj</w:t>
        </w:r>
      </w:hyperlink>
    </w:p>
    <w:p w14:paraId="76898250" w14:textId="2B1090F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TTA</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TTAT.3G-37.480V17.2.0</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17.2.0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08.05.2024</w:t>
      </w:r>
      <w:r w:rsidRPr="00256C9E">
        <w:rPr>
          <w:rFonts w:ascii="Arial" w:hAnsi="Arial" w:cs="Arial"/>
          <w:szCs w:val="24"/>
          <w:lang w:val="es-ES_tradnl" w:eastAsia="en-GB"/>
          <w14:ligatures w14:val="standardContextual"/>
        </w:rPr>
        <w:tab/>
      </w:r>
      <w:hyperlink r:id="rId1607" w:history="1">
        <w:r w:rsidRPr="00256C9E">
          <w:rPr>
            <w:color w:val="0563C1"/>
            <w:sz w:val="18"/>
            <w:szCs w:val="18"/>
            <w:u w:val="single"/>
            <w:lang w:val="es-ES_tradnl" w:eastAsia="en-GB"/>
            <w14:ligatures w14:val="standardContextual"/>
          </w:rPr>
          <w:t>https://www.tta.or.kr/eng/ttaSearchEngView.do?key=461&amp;searchStandardNo=TTAT.3G-37.480V17.2.0&amp;searchCate=TTAS</w:t>
        </w:r>
      </w:hyperlink>
    </w:p>
    <w:p w14:paraId="145933AC" w14:textId="2B6D2D34"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3D2003A8" w14:textId="4B005F4A"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ATIS</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ATIS.3GPP.37.480.V18.1.0</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18.1.0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27.08.2024</w:t>
      </w:r>
      <w:r w:rsidRPr="00256C9E">
        <w:rPr>
          <w:rFonts w:ascii="Arial" w:hAnsi="Arial" w:cs="Arial"/>
          <w:szCs w:val="24"/>
          <w:lang w:val="es-ES_tradnl" w:eastAsia="en-GB"/>
          <w14:ligatures w14:val="standardContextual"/>
        </w:rPr>
        <w:tab/>
      </w:r>
      <w:hyperlink r:id="rId1608" w:anchor="Rel-18" w:history="1">
        <w:r w:rsidRPr="00256C9E">
          <w:rPr>
            <w:color w:val="0563C1"/>
            <w:sz w:val="18"/>
            <w:szCs w:val="18"/>
            <w:u w:val="single"/>
            <w:lang w:val="es-ES_tradnl" w:eastAsia="en-GB"/>
            <w14:ligatures w14:val="standardContextual"/>
          </w:rPr>
          <w:t>https://www.atis.org/3gpp-transpositions - Rel-18</w:t>
        </w:r>
      </w:hyperlink>
    </w:p>
    <w:p w14:paraId="10392A63" w14:textId="095BA3B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CCSA</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CCSA.3GPP.37.480.V18.1.0</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18.1.0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27.08.2024</w:t>
      </w:r>
      <w:r w:rsidRPr="00256C9E">
        <w:rPr>
          <w:rFonts w:ascii="Arial" w:hAnsi="Arial" w:cs="Arial"/>
          <w:szCs w:val="24"/>
          <w:lang w:val="es-ES_tradnl" w:eastAsia="en-GB"/>
          <w14:ligatures w14:val="standardContextual"/>
        </w:rPr>
        <w:tab/>
      </w:r>
      <w:hyperlink r:id="rId1609" w:history="1">
        <w:r w:rsidRPr="00256C9E">
          <w:rPr>
            <w:color w:val="0563C1"/>
            <w:sz w:val="18"/>
            <w:szCs w:val="18"/>
            <w:u w:val="single"/>
            <w:lang w:val="es-ES_tradnl" w:eastAsia="en-GB"/>
            <w14:ligatures w14:val="standardContextual"/>
          </w:rPr>
          <w:t>https://www.ccsa.org.cn/api/portalsFile/downloadOldFile?type=17&amp;oldFileUrl=NTN/RIT/CCSA.3GPP.37.480.V18.1.0.do</w:t>
        </w:r>
      </w:hyperlink>
      <w:hyperlink r:id="rId1610" w:history="1">
        <w:r w:rsidRPr="00256C9E">
          <w:rPr>
            <w:color w:val="0563C1"/>
            <w:sz w:val="18"/>
            <w:szCs w:val="18"/>
            <w:u w:val="single"/>
            <w:lang w:val="es-ES_tradnl" w:eastAsia="en-GB"/>
            <w14:ligatures w14:val="standardContextual"/>
          </w:rPr>
          <w:t>cx</w:t>
        </w:r>
      </w:hyperlink>
    </w:p>
    <w:p w14:paraId="7C1BD015" w14:textId="2093CA3C"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ETSI</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ETSI TS 137 480 V18.1.0 (2024-05)</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18.1.0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27.05.2024</w:t>
      </w:r>
      <w:r w:rsidRPr="00256C9E">
        <w:rPr>
          <w:rFonts w:ascii="Arial" w:hAnsi="Arial" w:cs="Arial"/>
          <w:szCs w:val="24"/>
          <w:lang w:val="es-ES_tradnl" w:eastAsia="en-GB"/>
          <w14:ligatures w14:val="standardContextual"/>
        </w:rPr>
        <w:tab/>
      </w:r>
      <w:hyperlink r:id="rId1611" w:history="1">
        <w:r w:rsidRPr="00256C9E">
          <w:rPr>
            <w:color w:val="0563C1"/>
            <w:sz w:val="18"/>
            <w:szCs w:val="18"/>
            <w:u w:val="single"/>
            <w:lang w:val="es-ES_tradnl" w:eastAsia="en-GB"/>
            <w14:ligatures w14:val="standardContextual"/>
          </w:rPr>
          <w:t>https://www.etsi.org/deliver/etsi_ts/137400_137499/137480/18.01.00_60/ts_137480v180100p.pdf</w:t>
        </w:r>
      </w:hyperlink>
    </w:p>
    <w:p w14:paraId="520AB7B4" w14:textId="1224E23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TSDSI</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TSDSI STD T1.3GPP 37.48 -18.1.0 V1.0.0</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18.1.0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02.03.2025</w:t>
      </w:r>
      <w:r w:rsidRPr="00256C9E">
        <w:rPr>
          <w:rFonts w:ascii="Arial" w:hAnsi="Arial" w:cs="Arial"/>
          <w:szCs w:val="24"/>
          <w:lang w:val="es-ES_tradnl" w:eastAsia="en-GB"/>
          <w14:ligatures w14:val="standardContextual"/>
        </w:rPr>
        <w:tab/>
      </w:r>
      <w:hyperlink r:id="rId1612" w:history="1">
        <w:r w:rsidRPr="00256C9E">
          <w:rPr>
            <w:color w:val="0563C1"/>
            <w:sz w:val="18"/>
            <w:szCs w:val="18"/>
            <w:u w:val="single"/>
            <w:lang w:val="es-ES_tradnl" w:eastAsia="en-GB"/>
            <w14:ligatures w14:val="standardContextual"/>
          </w:rPr>
          <w:t>https://members.tsdsi.in/s/2cWM3Rx53mxqBDT</w:t>
        </w:r>
      </w:hyperlink>
    </w:p>
    <w:p w14:paraId="00365AD2" w14:textId="7FA08B3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TTA</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TTAT.3G-37.480V18.1.0</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18.1.0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12.08.2024</w:t>
      </w:r>
      <w:r w:rsidRPr="00256C9E">
        <w:rPr>
          <w:rFonts w:ascii="Arial" w:hAnsi="Arial" w:cs="Arial"/>
          <w:szCs w:val="24"/>
          <w:lang w:val="es-ES_tradnl" w:eastAsia="en-GB"/>
          <w14:ligatures w14:val="standardContextual"/>
        </w:rPr>
        <w:tab/>
      </w:r>
      <w:hyperlink r:id="rId1613" w:history="1">
        <w:r w:rsidRPr="00256C9E">
          <w:rPr>
            <w:color w:val="0563C1"/>
            <w:sz w:val="18"/>
            <w:szCs w:val="18"/>
            <w:u w:val="single"/>
            <w:lang w:val="es-ES_tradnl" w:eastAsia="en-GB"/>
            <w14:ligatures w14:val="standardContextual"/>
          </w:rPr>
          <w:t>https://www.tta.or.kr/eng/ttaSearchEngView.do?key=461&amp;searchStandardNo=TTAT.3G-</w:t>
        </w:r>
        <w:r w:rsidRPr="00256C9E">
          <w:rPr>
            <w:color w:val="0563C1"/>
            <w:sz w:val="18"/>
            <w:szCs w:val="18"/>
            <w:u w:val="single"/>
            <w:lang w:val="es-ES_tradnl" w:eastAsia="en-GB"/>
            <w14:ligatures w14:val="standardContextual"/>
          </w:rPr>
          <w:lastRenderedPageBreak/>
          <w:t>37.480V18.1.0&amp;searchCate=TTAS</w:t>
        </w:r>
      </w:hyperlink>
    </w:p>
    <w:p w14:paraId="4046E961" w14:textId="77777777" w:rsidR="00941FD9" w:rsidRPr="00256C9E" w:rsidRDefault="00941FD9" w:rsidP="00941FD9">
      <w:pPr>
        <w:pStyle w:val="Heading5"/>
        <w:rPr>
          <w:lang w:val="es-ES_tradnl"/>
        </w:rPr>
      </w:pPr>
      <w:r w:rsidRPr="00256C9E">
        <w:rPr>
          <w:lang w:val="es-ES_tradnl"/>
        </w:rPr>
        <w:t>2.2.1.4.9</w:t>
      </w:r>
      <w:r w:rsidRPr="00256C9E">
        <w:rPr>
          <w:lang w:val="es-ES_tradnl"/>
        </w:rPr>
        <w:tab/>
        <w:t>TS 37.481</w:t>
      </w:r>
    </w:p>
    <w:p w14:paraId="7B7405D4" w14:textId="0E587B56" w:rsidR="00941FD9" w:rsidRPr="00256C9E" w:rsidRDefault="00941FD9" w:rsidP="00941FD9">
      <w:pPr>
        <w:pStyle w:val="Headingb"/>
        <w:rPr>
          <w:lang w:val="es-ES_tradnl"/>
        </w:rPr>
      </w:pPr>
      <w:r w:rsidRPr="00256C9E">
        <w:rPr>
          <w:lang w:val="es-ES_tradnl"/>
        </w:rPr>
        <w:t>Capa 1 de E1</w:t>
      </w:r>
    </w:p>
    <w:p w14:paraId="2D108B34" w14:textId="43B1A97D" w:rsidR="00941FD9" w:rsidRPr="00256C9E" w:rsidRDefault="00941FD9" w:rsidP="00941FD9">
      <w:pPr>
        <w:rPr>
          <w:lang w:val="es-ES_tradnl"/>
        </w:rPr>
      </w:pPr>
      <w:r w:rsidRPr="00256C9E">
        <w:rPr>
          <w:lang w:val="es-ES_tradnl"/>
        </w:rPr>
        <w:t>En este documento se especifican las normas aplicables a la implementación de la capa 1 en la interfaz E1.</w:t>
      </w:r>
    </w:p>
    <w:p w14:paraId="6EB92706" w14:textId="77777777" w:rsidR="00941FD9" w:rsidRPr="00256C9E" w:rsidRDefault="00941FD9" w:rsidP="00941FD9">
      <w:pPr>
        <w:rPr>
          <w:bCs/>
          <w:lang w:val="es-ES_tradnl"/>
        </w:rPr>
      </w:pPr>
      <w:r w:rsidRPr="00256C9E">
        <w:rPr>
          <w:lang w:val="es-ES_tradnl"/>
        </w:rPr>
        <w:t>Queda fuera del alcance de este documento la especificación de los requisitos de retardo de transmisión y los requisitos O&amp;M</w:t>
      </w:r>
      <w:r w:rsidRPr="00256C9E">
        <w:rPr>
          <w:bCs/>
          <w:lang w:val="es-ES_tradnl"/>
        </w:rPr>
        <w:t>.</w:t>
      </w:r>
    </w:p>
    <w:p w14:paraId="501B08EA" w14:textId="09B0E280"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14:ligatures w14:val="standardContextual"/>
        </w:rPr>
      </w:pPr>
      <w:r w:rsidRPr="00256C9E">
        <w:rPr>
          <w:b/>
          <w:bCs/>
          <w:color w:val="000000"/>
          <w:sz w:val="18"/>
          <w:szCs w:val="18"/>
          <w:lang w:val="es-ES_tradnl" w:eastAsia="en-GB"/>
          <w14:ligatures w14:val="standardContextual"/>
        </w:rPr>
        <w:t>SDO</w:t>
      </w:r>
      <w:r w:rsidRPr="00256C9E">
        <w:rPr>
          <w:b/>
          <w:bCs/>
          <w:color w:val="000000"/>
          <w:sz w:val="18"/>
          <w:szCs w:val="18"/>
          <w:lang w:val="es-ES_tradnl" w:eastAsia="en-GB"/>
          <w14:ligatures w14:val="standardContextual"/>
        </w:rPr>
        <w:tab/>
        <w:t>Núm. de documento</w:t>
      </w:r>
      <w:r w:rsidRPr="00256C9E">
        <w:rPr>
          <w:b/>
          <w:bCs/>
          <w:color w:val="000000"/>
          <w:sz w:val="18"/>
          <w:szCs w:val="18"/>
          <w:lang w:val="es-ES_tradnl" w:eastAsia="en-GB"/>
          <w14:ligatures w14:val="standardContextual"/>
        </w:rPr>
        <w:tab/>
        <w:t>Versión</w:t>
      </w:r>
      <w:r w:rsidRPr="00256C9E">
        <w:rPr>
          <w:b/>
          <w:bCs/>
          <w:color w:val="000000"/>
          <w:sz w:val="18"/>
          <w:szCs w:val="18"/>
          <w:lang w:val="es-ES_tradnl" w:eastAsia="en-GB"/>
          <w14:ligatures w14:val="standardContextual"/>
        </w:rPr>
        <w:tab/>
        <w:t>Situación</w:t>
      </w:r>
      <w:r w:rsidRPr="00256C9E">
        <w:rPr>
          <w:b/>
          <w:bCs/>
          <w:color w:val="000000"/>
          <w:sz w:val="18"/>
          <w:szCs w:val="18"/>
          <w:lang w:val="es-ES_tradnl" w:eastAsia="en-GB"/>
          <w14:ligatures w14:val="standardContextual"/>
        </w:rPr>
        <w:tab/>
        <w:t>Fecha de publicación</w:t>
      </w:r>
      <w:r w:rsidRPr="00256C9E">
        <w:rPr>
          <w:b/>
          <w:bCs/>
          <w:color w:val="000000"/>
          <w:sz w:val="18"/>
          <w:szCs w:val="18"/>
          <w:lang w:val="es-ES_tradnl" w:eastAsia="en-GB"/>
          <w14:ligatures w14:val="standardContextual"/>
        </w:rPr>
        <w:tab/>
        <w:t>Localización</w:t>
      </w:r>
    </w:p>
    <w:p w14:paraId="3831DD0A" w14:textId="626D946C" w:rsidR="00941FD9" w:rsidRPr="00256C9E" w:rsidRDefault="00F1137E" w:rsidP="00941FD9">
      <w:pPr>
        <w:widowControl w:val="0"/>
        <w:tabs>
          <w:tab w:val="left" w:pos="90"/>
        </w:tabs>
        <w:overflowPunct/>
        <w:spacing w:before="72"/>
        <w:textAlignment w:val="auto"/>
        <w:rPr>
          <w:b/>
          <w:bCs/>
          <w:color w:val="000000"/>
          <w:sz w:val="23"/>
          <w:szCs w:val="23"/>
          <w:lang w:val="es-ES_tradnl" w:eastAsia="en-GB"/>
          <w14:ligatures w14:val="standardContextual"/>
        </w:rPr>
      </w:pPr>
      <w:r w:rsidRPr="00256C9E">
        <w:rPr>
          <w:b/>
          <w:bCs/>
          <w:color w:val="000000"/>
          <w:sz w:val="18"/>
          <w:szCs w:val="18"/>
          <w:lang w:val="es-ES_tradnl" w:eastAsia="en-GB"/>
          <w14:ligatures w14:val="standardContextual"/>
        </w:rPr>
        <w:t>Versión 17</w:t>
      </w:r>
    </w:p>
    <w:p w14:paraId="6BF98EEA" w14:textId="64477479"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ATIS</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ATIS.3GPP.37.481.V17.0.0</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17.0.0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21.02.2023</w:t>
      </w:r>
      <w:r w:rsidRPr="00256C9E">
        <w:rPr>
          <w:rFonts w:ascii="Arial" w:hAnsi="Arial" w:cs="Arial"/>
          <w:szCs w:val="24"/>
          <w:lang w:val="es-ES_tradnl" w:eastAsia="en-GB"/>
          <w14:ligatures w14:val="standardContextual"/>
        </w:rPr>
        <w:tab/>
      </w:r>
      <w:hyperlink r:id="rId1614" w:anchor="Rel-17" w:history="1">
        <w:r w:rsidRPr="00256C9E">
          <w:rPr>
            <w:color w:val="0563C1"/>
            <w:sz w:val="18"/>
            <w:szCs w:val="18"/>
            <w:u w:val="single"/>
            <w:lang w:val="es-ES_tradnl" w:eastAsia="en-GB"/>
            <w14:ligatures w14:val="standardContextual"/>
          </w:rPr>
          <w:t>https://www.atis.org/3gpp-transpositions - Rel-17</w:t>
        </w:r>
      </w:hyperlink>
    </w:p>
    <w:p w14:paraId="5FEC8F62" w14:textId="1C82CC3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CCSA</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CCSA.3GPP.37.481.V17.0.0</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17.0.0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21.02.2023</w:t>
      </w:r>
      <w:r w:rsidRPr="00256C9E">
        <w:rPr>
          <w:rFonts w:ascii="Arial" w:hAnsi="Arial" w:cs="Arial"/>
          <w:szCs w:val="24"/>
          <w:lang w:val="es-ES_tradnl" w:eastAsia="en-GB"/>
          <w14:ligatures w14:val="standardContextual"/>
        </w:rPr>
        <w:tab/>
      </w:r>
      <w:hyperlink r:id="rId1615" w:history="1">
        <w:r w:rsidRPr="00256C9E">
          <w:rPr>
            <w:color w:val="0563C1"/>
            <w:sz w:val="18"/>
            <w:szCs w:val="18"/>
            <w:u w:val="single"/>
            <w:lang w:val="es-ES_tradnl" w:eastAsia="en-GB"/>
            <w14:ligatures w14:val="standardContextual"/>
          </w:rPr>
          <w:t>https://www.ccsa.org.cn/api/portalsFile/downloadOldFile?type=17&amp;oldFileUrl=NTN/RIT/CCSA.3GPP.37.481.V17.0.0.doc</w:t>
        </w:r>
      </w:hyperlink>
    </w:p>
    <w:p w14:paraId="11457D7E" w14:textId="1FAF267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ETSI</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ETSI TS 137 481 V17.0.0 (2022-04)</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17.0.0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07.04.2022</w:t>
      </w:r>
      <w:r w:rsidRPr="00256C9E">
        <w:rPr>
          <w:rFonts w:ascii="Arial" w:hAnsi="Arial" w:cs="Arial"/>
          <w:szCs w:val="24"/>
          <w:lang w:val="es-ES_tradnl" w:eastAsia="en-GB"/>
          <w14:ligatures w14:val="standardContextual"/>
        </w:rPr>
        <w:tab/>
      </w:r>
      <w:hyperlink r:id="rId1616" w:history="1">
        <w:r w:rsidRPr="00256C9E">
          <w:rPr>
            <w:color w:val="0563C1"/>
            <w:sz w:val="18"/>
            <w:szCs w:val="18"/>
            <w:u w:val="single"/>
            <w:lang w:val="es-ES_tradnl" w:eastAsia="en-GB"/>
            <w14:ligatures w14:val="standardContextual"/>
          </w:rPr>
          <w:t>https://www.etsi.org/deliver/etsi_ts/137400_137499/137481/17.00.00_60/ts_137481v170000p.pdf</w:t>
        </w:r>
      </w:hyperlink>
    </w:p>
    <w:p w14:paraId="31EC0AEA" w14:textId="64CB997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TSDSI</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TSDSI STD T1.3GPP 37.481-17.0.0 V1.0.0</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17.0.0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29.07.2022</w:t>
      </w:r>
      <w:r w:rsidRPr="00256C9E">
        <w:rPr>
          <w:rFonts w:ascii="Arial" w:hAnsi="Arial" w:cs="Arial"/>
          <w:szCs w:val="24"/>
          <w:lang w:val="es-ES_tradnl" w:eastAsia="en-GB"/>
          <w14:ligatures w14:val="standardContextual"/>
        </w:rPr>
        <w:tab/>
      </w:r>
      <w:hyperlink r:id="rId1617" w:history="1">
        <w:r w:rsidRPr="00256C9E">
          <w:rPr>
            <w:color w:val="0563C1"/>
            <w:sz w:val="18"/>
            <w:szCs w:val="18"/>
            <w:u w:val="single"/>
            <w:lang w:val="es-ES_tradnl" w:eastAsia="en-GB"/>
            <w14:ligatures w14:val="standardContextual"/>
          </w:rPr>
          <w:t>https://members.tsdsi.in/s/dm65dLH8msHx3Em</w:t>
        </w:r>
      </w:hyperlink>
    </w:p>
    <w:p w14:paraId="476B7911" w14:textId="36BBBB4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TTA</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TTAT.3G-37.481V17.0.0</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17.0.0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05.08.2022</w:t>
      </w:r>
      <w:r w:rsidRPr="00256C9E">
        <w:rPr>
          <w:rFonts w:ascii="Arial" w:hAnsi="Arial" w:cs="Arial"/>
          <w:szCs w:val="24"/>
          <w:lang w:val="es-ES_tradnl" w:eastAsia="en-GB"/>
          <w14:ligatures w14:val="standardContextual"/>
        </w:rPr>
        <w:tab/>
      </w:r>
      <w:hyperlink r:id="rId1618" w:history="1">
        <w:r w:rsidRPr="00256C9E">
          <w:rPr>
            <w:color w:val="0563C1"/>
            <w:sz w:val="18"/>
            <w:szCs w:val="18"/>
            <w:u w:val="single"/>
            <w:lang w:val="es-ES_tradnl" w:eastAsia="en-GB"/>
            <w14:ligatures w14:val="standardContextual"/>
          </w:rPr>
          <w:t>https://www.tta.or.kr/eng/ttaSearchEngView.do?key=461&amp;searchStandardNo=TTAT.3G-37.481V17.0.0&amp;searchCate=TTAS</w:t>
        </w:r>
      </w:hyperlink>
    </w:p>
    <w:p w14:paraId="011054A6" w14:textId="42D2FB94"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6A8C251E" w14:textId="30E2AE85"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ATIS</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ATIS.3GPP.37.481.V18.0.0</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18.0.0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27.08.2024</w:t>
      </w:r>
      <w:r w:rsidRPr="00256C9E">
        <w:rPr>
          <w:rFonts w:ascii="Arial" w:hAnsi="Arial" w:cs="Arial"/>
          <w:szCs w:val="24"/>
          <w:lang w:val="es-ES_tradnl" w:eastAsia="en-GB"/>
          <w14:ligatures w14:val="standardContextual"/>
        </w:rPr>
        <w:tab/>
      </w:r>
      <w:hyperlink r:id="rId1619" w:anchor="Rel-18" w:history="1">
        <w:r w:rsidRPr="00256C9E">
          <w:rPr>
            <w:color w:val="0563C1"/>
            <w:sz w:val="18"/>
            <w:szCs w:val="18"/>
            <w:u w:val="single"/>
            <w:lang w:val="es-ES_tradnl" w:eastAsia="en-GB"/>
            <w14:ligatures w14:val="standardContextual"/>
          </w:rPr>
          <w:t>https://www.atis.org/3gpp-transpositions - Rel-18</w:t>
        </w:r>
      </w:hyperlink>
    </w:p>
    <w:p w14:paraId="1D78CE50" w14:textId="5E1144C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14:ligatures w14:val="standardContextual"/>
        </w:rPr>
      </w:pPr>
      <w:r w:rsidRPr="00256C9E">
        <w:rPr>
          <w:color w:val="000000"/>
          <w:sz w:val="18"/>
          <w:szCs w:val="18"/>
          <w:lang w:val="es-ES_tradnl" w:eastAsia="en-GB"/>
          <w14:ligatures w14:val="standardContextual"/>
        </w:rPr>
        <w:t>CCSA</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CCSA.3GPP.37.481.V18.0.0</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18.0.0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27.08.2024</w:t>
      </w:r>
      <w:r w:rsidRPr="00256C9E">
        <w:rPr>
          <w:rFonts w:ascii="Arial" w:hAnsi="Arial" w:cs="Arial"/>
          <w:szCs w:val="24"/>
          <w:lang w:val="es-ES_tradnl" w:eastAsia="en-GB"/>
          <w14:ligatures w14:val="standardContextual"/>
        </w:rPr>
        <w:tab/>
      </w:r>
      <w:hyperlink r:id="rId1620" w:history="1">
        <w:r w:rsidRPr="00256C9E">
          <w:rPr>
            <w:color w:val="0563C1"/>
            <w:sz w:val="18"/>
            <w:szCs w:val="18"/>
            <w:u w:val="single"/>
            <w:lang w:val="es-ES_tradnl" w:eastAsia="en-GB"/>
            <w14:ligatures w14:val="standardContextual"/>
          </w:rPr>
          <w:t>https://www.ccsa.org.cn/api/portalsFile/downloadOldFile?type=17&amp;oldFileUrl=NTN/RIT/CCSA.3GPP.37.481.V18.0.0.do</w:t>
        </w:r>
      </w:hyperlink>
      <w:hyperlink r:id="rId1621" w:history="1">
        <w:r w:rsidRPr="00256C9E">
          <w:rPr>
            <w:color w:val="0563C1"/>
            <w:sz w:val="18"/>
            <w:szCs w:val="18"/>
            <w:u w:val="single"/>
            <w:lang w:val="es-ES_tradnl" w:eastAsia="en-GB"/>
            <w14:ligatures w14:val="standardContextual"/>
          </w:rPr>
          <w:t>cx</w:t>
        </w:r>
      </w:hyperlink>
    </w:p>
    <w:p w14:paraId="3E8F8CE8" w14:textId="0CE9C064"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ETSI</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ETSI TS 137 481 V18.0.0 (2024-05)</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18.0.0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03.05.2024</w:t>
      </w:r>
      <w:r w:rsidRPr="00256C9E">
        <w:rPr>
          <w:rFonts w:ascii="Arial" w:hAnsi="Arial" w:cs="Arial"/>
          <w:szCs w:val="24"/>
          <w:lang w:val="es-ES_tradnl" w:eastAsia="en-GB"/>
          <w14:ligatures w14:val="standardContextual"/>
        </w:rPr>
        <w:tab/>
      </w:r>
      <w:hyperlink r:id="rId1622" w:history="1">
        <w:r w:rsidRPr="00256C9E">
          <w:rPr>
            <w:color w:val="0563C1"/>
            <w:sz w:val="18"/>
            <w:szCs w:val="18"/>
            <w:u w:val="single"/>
            <w:lang w:val="es-ES_tradnl" w:eastAsia="en-GB"/>
            <w14:ligatures w14:val="standardContextual"/>
          </w:rPr>
          <w:t>https://www.etsi.org/deliver/etsi_ts/137400_137499/137481/18.00.00_60/ts_137481v180000p.pdf</w:t>
        </w:r>
      </w:hyperlink>
    </w:p>
    <w:p w14:paraId="241D82D0" w14:textId="0908862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TSDSI</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TSDSI STD T1.3GPP 37.481 -18.0.0 V1.0.0</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18.0.0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02.03.2025</w:t>
      </w:r>
      <w:r w:rsidRPr="00256C9E">
        <w:rPr>
          <w:rFonts w:ascii="Arial" w:hAnsi="Arial" w:cs="Arial"/>
          <w:szCs w:val="24"/>
          <w:lang w:val="es-ES_tradnl" w:eastAsia="en-GB"/>
          <w14:ligatures w14:val="standardContextual"/>
        </w:rPr>
        <w:tab/>
      </w:r>
      <w:hyperlink r:id="rId1623" w:history="1">
        <w:r w:rsidRPr="00256C9E">
          <w:rPr>
            <w:color w:val="0563C1"/>
            <w:sz w:val="18"/>
            <w:szCs w:val="18"/>
            <w:u w:val="single"/>
            <w:lang w:val="es-ES_tradnl" w:eastAsia="en-GB"/>
            <w14:ligatures w14:val="standardContextual"/>
          </w:rPr>
          <w:t>https://members.tsdsi.in/s/6NtNPFDEJn2dnZs</w:t>
        </w:r>
      </w:hyperlink>
    </w:p>
    <w:p w14:paraId="1B3039EF" w14:textId="119E588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TTA</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TTAT.3G-37.481V18.0.0</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18.0.0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12.08.2024</w:t>
      </w:r>
      <w:r w:rsidRPr="00256C9E">
        <w:rPr>
          <w:rFonts w:ascii="Arial" w:hAnsi="Arial" w:cs="Arial"/>
          <w:szCs w:val="24"/>
          <w:lang w:val="es-ES_tradnl" w:eastAsia="en-GB"/>
          <w14:ligatures w14:val="standardContextual"/>
        </w:rPr>
        <w:tab/>
      </w:r>
      <w:hyperlink r:id="rId1624" w:history="1">
        <w:r w:rsidRPr="00256C9E">
          <w:rPr>
            <w:color w:val="0563C1"/>
            <w:sz w:val="18"/>
            <w:szCs w:val="18"/>
            <w:u w:val="single"/>
            <w:lang w:val="es-ES_tradnl" w:eastAsia="en-GB"/>
            <w14:ligatures w14:val="standardContextual"/>
          </w:rPr>
          <w:t>https://www.tta.or.kr/eng/ttaSearchEngView.do?key=461&amp;searchStandardNo=TTAT.3G-37.481V18.0.0&amp;searchCate=TTAS</w:t>
        </w:r>
      </w:hyperlink>
    </w:p>
    <w:p w14:paraId="242B4D88" w14:textId="77777777" w:rsidR="00941FD9" w:rsidRPr="00256C9E" w:rsidRDefault="00941FD9" w:rsidP="008F5065">
      <w:pPr>
        <w:pStyle w:val="Heading5"/>
        <w:tabs>
          <w:tab w:val="clear" w:pos="992"/>
          <w:tab w:val="left" w:pos="1276"/>
        </w:tabs>
        <w:ind w:left="1276" w:hanging="1276"/>
        <w:rPr>
          <w:lang w:val="es-ES_tradnl"/>
        </w:rPr>
      </w:pPr>
      <w:r w:rsidRPr="00256C9E">
        <w:rPr>
          <w:lang w:val="es-ES_tradnl"/>
        </w:rPr>
        <w:t>2.2.1.4.10</w:t>
      </w:r>
      <w:r w:rsidRPr="00256C9E">
        <w:rPr>
          <w:lang w:val="es-ES_tradnl"/>
        </w:rPr>
        <w:tab/>
        <w:t>TS 37.482</w:t>
      </w:r>
    </w:p>
    <w:p w14:paraId="2C4A2DBA" w14:textId="77777777" w:rsidR="00941FD9" w:rsidRPr="00256C9E" w:rsidRDefault="00941FD9" w:rsidP="00B03A0D">
      <w:pPr>
        <w:pStyle w:val="Headingb"/>
        <w:rPr>
          <w:lang w:val="es-ES_tradnl"/>
        </w:rPr>
      </w:pPr>
      <w:r w:rsidRPr="00256C9E">
        <w:rPr>
          <w:lang w:val="es-ES_tradnl"/>
        </w:rPr>
        <w:t>Transporte de señalización a través de E1</w:t>
      </w:r>
    </w:p>
    <w:p w14:paraId="34C911D0" w14:textId="278162E8" w:rsidR="00941FD9" w:rsidRPr="00256C9E" w:rsidRDefault="00941FD9" w:rsidP="00B03A0D">
      <w:pPr>
        <w:rPr>
          <w:lang w:val="es-ES_tradnl"/>
        </w:rPr>
      </w:pPr>
      <w:r w:rsidRPr="00256C9E">
        <w:rPr>
          <w:lang w:val="es-ES_tradnl"/>
        </w:rPr>
        <w:t>En este documento se especifican las normas para la utilización del transporte de señalización a través de la interfaz E1. La interfaz E1 ofrece los medios necesarios para interconectar un gNB-CU-CP y un gNB-CU-UP en la arquitectura NG-RAN (TS 38.401), un ng-eNB-CU-CP y un ng</w:t>
      </w:r>
      <w:r w:rsidR="00B03A0D" w:rsidRPr="00256C9E">
        <w:rPr>
          <w:lang w:val="es-ES_tradnl"/>
        </w:rPr>
        <w:noBreakHyphen/>
      </w:r>
      <w:r w:rsidRPr="00256C9E">
        <w:rPr>
          <w:lang w:val="es-ES_tradnl"/>
        </w:rPr>
        <w:t>eNB</w:t>
      </w:r>
      <w:r w:rsidR="00B03A0D" w:rsidRPr="00256C9E">
        <w:rPr>
          <w:lang w:val="es-ES_tradnl"/>
        </w:rPr>
        <w:noBreakHyphen/>
      </w:r>
      <w:r w:rsidRPr="00256C9E">
        <w:rPr>
          <w:lang w:val="es-ES_tradnl"/>
        </w:rPr>
        <w:t>CU</w:t>
      </w:r>
      <w:r w:rsidR="00B03A0D" w:rsidRPr="00256C9E">
        <w:rPr>
          <w:lang w:val="es-ES_tradnl"/>
        </w:rPr>
        <w:noBreakHyphen/>
      </w:r>
      <w:r w:rsidRPr="00256C9E">
        <w:rPr>
          <w:lang w:val="es-ES_tradnl"/>
        </w:rPr>
        <w:t>UP en la arquitectura NG-RAN (TS 38.401) o un eNB-CP y un eNB-UP en la arquitectura E-UTRAN (TS 36.401).</w:t>
      </w:r>
    </w:p>
    <w:p w14:paraId="20BD18DA" w14:textId="04DF555B" w:rsidR="00941FD9" w:rsidRPr="00256C9E" w:rsidRDefault="00F1137E" w:rsidP="00941FD9">
      <w:pPr>
        <w:widowControl w:val="0"/>
        <w:tabs>
          <w:tab w:val="left" w:pos="90"/>
          <w:tab w:val="left" w:pos="680"/>
          <w:tab w:val="left" w:pos="4080"/>
          <w:tab w:val="left" w:pos="4770"/>
          <w:tab w:val="left" w:pos="5610"/>
          <w:tab w:val="left" w:pos="6580"/>
        </w:tabs>
        <w:overflowPunct/>
        <w:spacing w:before="80"/>
        <w:textAlignment w:val="auto"/>
        <w:rPr>
          <w:b/>
          <w:bCs/>
          <w:color w:val="000000"/>
          <w:sz w:val="23"/>
          <w:szCs w:val="23"/>
          <w:lang w:val="es-ES_tradnl" w:eastAsia="en-GB"/>
          <w14:ligatures w14:val="standardContextual"/>
        </w:rPr>
      </w:pPr>
      <w:r w:rsidRPr="00256C9E">
        <w:rPr>
          <w:b/>
          <w:bCs/>
          <w:color w:val="000000"/>
          <w:sz w:val="18"/>
          <w:szCs w:val="18"/>
          <w:lang w:val="es-ES_tradnl" w:eastAsia="en-GB"/>
          <w14:ligatures w14:val="standardContextual"/>
        </w:rPr>
        <w:t>SDO</w:t>
      </w:r>
      <w:r w:rsidRPr="00256C9E">
        <w:rPr>
          <w:b/>
          <w:bCs/>
          <w:color w:val="000000"/>
          <w:sz w:val="18"/>
          <w:szCs w:val="18"/>
          <w:lang w:val="es-ES_tradnl" w:eastAsia="en-GB"/>
          <w14:ligatures w14:val="standardContextual"/>
        </w:rPr>
        <w:tab/>
        <w:t>Núm. de documento</w:t>
      </w:r>
      <w:r w:rsidRPr="00256C9E">
        <w:rPr>
          <w:b/>
          <w:bCs/>
          <w:color w:val="000000"/>
          <w:sz w:val="18"/>
          <w:szCs w:val="18"/>
          <w:lang w:val="es-ES_tradnl" w:eastAsia="en-GB"/>
          <w14:ligatures w14:val="standardContextual"/>
        </w:rPr>
        <w:tab/>
        <w:t>Versión</w:t>
      </w:r>
      <w:r w:rsidRPr="00256C9E">
        <w:rPr>
          <w:b/>
          <w:bCs/>
          <w:color w:val="000000"/>
          <w:sz w:val="18"/>
          <w:szCs w:val="18"/>
          <w:lang w:val="es-ES_tradnl" w:eastAsia="en-GB"/>
          <w14:ligatures w14:val="standardContextual"/>
        </w:rPr>
        <w:tab/>
        <w:t>Situación</w:t>
      </w:r>
      <w:r w:rsidRPr="00256C9E">
        <w:rPr>
          <w:b/>
          <w:bCs/>
          <w:color w:val="000000"/>
          <w:sz w:val="18"/>
          <w:szCs w:val="18"/>
          <w:lang w:val="es-ES_tradnl" w:eastAsia="en-GB"/>
          <w14:ligatures w14:val="standardContextual"/>
        </w:rPr>
        <w:tab/>
        <w:t>Fecha de publicación</w:t>
      </w:r>
      <w:r w:rsidRPr="00256C9E">
        <w:rPr>
          <w:b/>
          <w:bCs/>
          <w:color w:val="000000"/>
          <w:sz w:val="18"/>
          <w:szCs w:val="18"/>
          <w:lang w:val="es-ES_tradnl" w:eastAsia="en-GB"/>
          <w14:ligatures w14:val="standardContextual"/>
        </w:rPr>
        <w:tab/>
        <w:t>Localización</w:t>
      </w:r>
    </w:p>
    <w:p w14:paraId="116F3731" w14:textId="5F645662" w:rsidR="00941FD9" w:rsidRPr="00256C9E" w:rsidRDefault="00F1137E" w:rsidP="00941FD9">
      <w:pPr>
        <w:widowControl w:val="0"/>
        <w:tabs>
          <w:tab w:val="left" w:pos="90"/>
        </w:tabs>
        <w:overflowPunct/>
        <w:spacing w:before="60"/>
        <w:textAlignment w:val="auto"/>
        <w:rPr>
          <w:b/>
          <w:bCs/>
          <w:color w:val="000000"/>
          <w:sz w:val="23"/>
          <w:szCs w:val="23"/>
          <w:lang w:val="es-ES_tradnl" w:eastAsia="en-GB"/>
          <w14:ligatures w14:val="standardContextual"/>
        </w:rPr>
      </w:pPr>
      <w:r w:rsidRPr="00256C9E">
        <w:rPr>
          <w:b/>
          <w:bCs/>
          <w:color w:val="000000"/>
          <w:sz w:val="18"/>
          <w:szCs w:val="18"/>
          <w:lang w:val="es-ES_tradnl" w:eastAsia="en-GB"/>
          <w14:ligatures w14:val="standardContextual"/>
        </w:rPr>
        <w:t>Versión 17</w:t>
      </w:r>
    </w:p>
    <w:p w14:paraId="72A51E07" w14:textId="3BEA62AE" w:rsidR="00941FD9" w:rsidRPr="00256C9E" w:rsidRDefault="00941FD9" w:rsidP="008F5065">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ATIS</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ATIS.3GPP.37.482.V17.4.0</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17.4.0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27.08.2024</w:t>
      </w:r>
      <w:r w:rsidRPr="00256C9E">
        <w:rPr>
          <w:rFonts w:ascii="Arial" w:hAnsi="Arial" w:cs="Arial"/>
          <w:szCs w:val="24"/>
          <w:lang w:val="es-ES_tradnl" w:eastAsia="en-GB"/>
          <w14:ligatures w14:val="standardContextual"/>
        </w:rPr>
        <w:tab/>
      </w:r>
      <w:hyperlink r:id="rId1625" w:anchor="Rel-17" w:history="1">
        <w:r w:rsidRPr="00256C9E">
          <w:rPr>
            <w:color w:val="0563C1"/>
            <w:sz w:val="18"/>
            <w:szCs w:val="18"/>
            <w:u w:val="single"/>
            <w:lang w:val="es-ES_tradnl" w:eastAsia="en-GB"/>
            <w14:ligatures w14:val="standardContextual"/>
          </w:rPr>
          <w:t>https://www.atis.org/3gpp-transpositions - Rel-17</w:t>
        </w:r>
      </w:hyperlink>
    </w:p>
    <w:p w14:paraId="437DDA78" w14:textId="73C49AC1" w:rsidR="00941FD9" w:rsidRPr="00256C9E" w:rsidRDefault="00941FD9" w:rsidP="008F5065">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14:ligatures w14:val="standardContextual"/>
        </w:rPr>
      </w:pPr>
      <w:r w:rsidRPr="00256C9E">
        <w:rPr>
          <w:color w:val="000000"/>
          <w:sz w:val="18"/>
          <w:szCs w:val="18"/>
          <w:lang w:val="es-ES_tradnl" w:eastAsia="en-GB"/>
          <w14:ligatures w14:val="standardContextual"/>
        </w:rPr>
        <w:t>CCSA</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CCSA.3GPP.37.482.V17.4.0</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17.4.0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27.08.2024</w:t>
      </w:r>
      <w:r w:rsidRPr="00256C9E">
        <w:rPr>
          <w:rFonts w:ascii="Arial" w:hAnsi="Arial" w:cs="Arial"/>
          <w:szCs w:val="24"/>
          <w:lang w:val="es-ES_tradnl" w:eastAsia="en-GB"/>
          <w14:ligatures w14:val="standardContextual"/>
        </w:rPr>
        <w:tab/>
      </w:r>
      <w:hyperlink r:id="rId1626" w:history="1">
        <w:r w:rsidRPr="00256C9E">
          <w:rPr>
            <w:color w:val="0563C1"/>
            <w:sz w:val="18"/>
            <w:szCs w:val="18"/>
            <w:u w:val="single"/>
            <w:lang w:val="es-ES_tradnl" w:eastAsia="en-GB"/>
            <w14:ligatures w14:val="standardContextual"/>
          </w:rPr>
          <w:t>https://www.ccsa.org.cn/api/portalsFile/downloadOldFile?type=17&amp;oldFileUrl=NTN/RIT/CCSA.3GPP.37.482.V17.4.0.do</w:t>
        </w:r>
      </w:hyperlink>
      <w:hyperlink r:id="rId1627" w:history="1">
        <w:r w:rsidRPr="00256C9E">
          <w:rPr>
            <w:color w:val="0563C1"/>
            <w:sz w:val="18"/>
            <w:szCs w:val="18"/>
            <w:u w:val="single"/>
            <w:lang w:val="es-ES_tradnl" w:eastAsia="en-GB"/>
            <w14:ligatures w14:val="standardContextual"/>
          </w:rPr>
          <w:t>cx</w:t>
        </w:r>
      </w:hyperlink>
    </w:p>
    <w:p w14:paraId="4E330509" w14:textId="23E635B0" w:rsidR="00941FD9" w:rsidRPr="00256C9E" w:rsidRDefault="00941FD9" w:rsidP="008F5065">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ETSI</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ETSI TS 137 482 V17.4.0 (2024-04)</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17.4.0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22.04.2024</w:t>
      </w:r>
      <w:r w:rsidRPr="00256C9E">
        <w:rPr>
          <w:rFonts w:ascii="Arial" w:hAnsi="Arial" w:cs="Arial"/>
          <w:szCs w:val="24"/>
          <w:lang w:val="es-ES_tradnl" w:eastAsia="en-GB"/>
          <w14:ligatures w14:val="standardContextual"/>
        </w:rPr>
        <w:tab/>
      </w:r>
      <w:hyperlink r:id="rId1628" w:history="1">
        <w:r w:rsidRPr="00256C9E">
          <w:rPr>
            <w:color w:val="0563C1"/>
            <w:sz w:val="18"/>
            <w:szCs w:val="18"/>
            <w:u w:val="single"/>
            <w:lang w:val="es-ES_tradnl" w:eastAsia="en-GB"/>
            <w14:ligatures w14:val="standardContextual"/>
          </w:rPr>
          <w:t>https://www.etsi.org/deliver/etsi_ts/137400_137499/137482/17.04.00_60/ts_137482v170400p.pdf</w:t>
        </w:r>
      </w:hyperlink>
    </w:p>
    <w:p w14:paraId="16550323" w14:textId="793727AE" w:rsidR="00941FD9" w:rsidRPr="00256C9E" w:rsidRDefault="00941FD9" w:rsidP="008F5065">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TSDSI</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TSDSI STD T1.3GPP 37.482-17.4.0 V1.4.0</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17.4.0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22.07.2024</w:t>
      </w:r>
      <w:r w:rsidRPr="00256C9E">
        <w:rPr>
          <w:rFonts w:ascii="Arial" w:hAnsi="Arial" w:cs="Arial"/>
          <w:szCs w:val="24"/>
          <w:lang w:val="es-ES_tradnl" w:eastAsia="en-GB"/>
          <w14:ligatures w14:val="standardContextual"/>
        </w:rPr>
        <w:tab/>
      </w:r>
      <w:hyperlink r:id="rId1629" w:history="1">
        <w:r w:rsidRPr="00256C9E">
          <w:rPr>
            <w:color w:val="0563C1"/>
            <w:sz w:val="18"/>
            <w:szCs w:val="18"/>
            <w:u w:val="single"/>
            <w:lang w:val="es-ES_tradnl" w:eastAsia="en-GB"/>
            <w14:ligatures w14:val="standardContextual"/>
          </w:rPr>
          <w:t>https://members.tsdsi.in/s/3Ge8BrRxogLyDLP</w:t>
        </w:r>
      </w:hyperlink>
    </w:p>
    <w:p w14:paraId="56661986" w14:textId="40872DB5" w:rsidR="00941FD9" w:rsidRPr="00256C9E" w:rsidRDefault="00941FD9" w:rsidP="008F5065">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TTA</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TTAT.3G-37.482V17.4.0</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17.4.0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12.08.2024</w:t>
      </w:r>
      <w:r w:rsidRPr="00256C9E">
        <w:rPr>
          <w:rFonts w:ascii="Arial" w:hAnsi="Arial" w:cs="Arial"/>
          <w:szCs w:val="24"/>
          <w:lang w:val="es-ES_tradnl" w:eastAsia="en-GB"/>
          <w14:ligatures w14:val="standardContextual"/>
        </w:rPr>
        <w:tab/>
      </w:r>
      <w:hyperlink r:id="rId1630" w:history="1">
        <w:r w:rsidRPr="00256C9E">
          <w:rPr>
            <w:color w:val="0563C1"/>
            <w:sz w:val="18"/>
            <w:szCs w:val="18"/>
            <w:u w:val="single"/>
            <w:lang w:val="es-ES_tradnl" w:eastAsia="en-GB"/>
            <w14:ligatures w14:val="standardContextual"/>
          </w:rPr>
          <w:t>https://www.tta.or.kr/eng/ttaSearchEngView.do?key=461&amp;searchStandardNo=TTAT.3G-37.482V17.4.0&amp;searchCate=TTAS</w:t>
        </w:r>
      </w:hyperlink>
    </w:p>
    <w:p w14:paraId="25EE1248" w14:textId="29B56BCB" w:rsidR="00941FD9" w:rsidRPr="00256C9E" w:rsidRDefault="00F1137E" w:rsidP="00941FD9">
      <w:pPr>
        <w:widowControl w:val="0"/>
        <w:tabs>
          <w:tab w:val="left" w:pos="90"/>
        </w:tabs>
        <w:overflowPunct/>
        <w:spacing w:before="100"/>
        <w:textAlignment w:val="auto"/>
        <w:rPr>
          <w:b/>
          <w:bCs/>
          <w:color w:val="000000"/>
          <w:sz w:val="18"/>
          <w:szCs w:val="18"/>
          <w:lang w:val="es-ES_tradnl" w:eastAsia="en-GB"/>
        </w:rPr>
      </w:pPr>
      <w:r w:rsidRPr="00256C9E">
        <w:rPr>
          <w:b/>
          <w:bCs/>
          <w:color w:val="000000"/>
          <w:sz w:val="18"/>
          <w:szCs w:val="18"/>
          <w:lang w:val="es-ES_tradnl" w:eastAsia="en-GB"/>
        </w:rPr>
        <w:lastRenderedPageBreak/>
        <w:t>Versión 18</w:t>
      </w:r>
    </w:p>
    <w:p w14:paraId="39401D83" w14:textId="722DF50D"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ATIS</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ATIS.3GPP.37.482.V18.1.0</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18.1.0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27.08.2024</w:t>
      </w:r>
      <w:r w:rsidRPr="00256C9E">
        <w:rPr>
          <w:rFonts w:ascii="Arial" w:hAnsi="Arial" w:cs="Arial"/>
          <w:szCs w:val="24"/>
          <w:lang w:val="es-ES_tradnl" w:eastAsia="en-GB"/>
          <w14:ligatures w14:val="standardContextual"/>
        </w:rPr>
        <w:tab/>
      </w:r>
      <w:hyperlink r:id="rId1631" w:anchor="Rel-18" w:history="1">
        <w:r w:rsidRPr="00256C9E">
          <w:rPr>
            <w:color w:val="0563C1"/>
            <w:sz w:val="18"/>
            <w:szCs w:val="18"/>
            <w:u w:val="single"/>
            <w:lang w:val="es-ES_tradnl" w:eastAsia="en-GB"/>
            <w14:ligatures w14:val="standardContextual"/>
          </w:rPr>
          <w:t>https://www.atis.org/3gpp-transpositions - Rel-18</w:t>
        </w:r>
      </w:hyperlink>
    </w:p>
    <w:p w14:paraId="6BB8FDC2" w14:textId="03981E4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14:ligatures w14:val="standardContextual"/>
        </w:rPr>
      </w:pPr>
      <w:r w:rsidRPr="00256C9E">
        <w:rPr>
          <w:color w:val="000000"/>
          <w:sz w:val="18"/>
          <w:szCs w:val="18"/>
          <w:lang w:val="es-ES_tradnl" w:eastAsia="en-GB"/>
          <w14:ligatures w14:val="standardContextual"/>
        </w:rPr>
        <w:t>CCSA</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CCSA.3GPP.37.482.V18.1.0</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18.1.0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27.08.2024</w:t>
      </w:r>
      <w:r w:rsidRPr="00256C9E">
        <w:rPr>
          <w:rFonts w:ascii="Arial" w:hAnsi="Arial" w:cs="Arial"/>
          <w:szCs w:val="24"/>
          <w:lang w:val="es-ES_tradnl" w:eastAsia="en-GB"/>
          <w14:ligatures w14:val="standardContextual"/>
        </w:rPr>
        <w:tab/>
      </w:r>
      <w:hyperlink r:id="rId1632" w:history="1">
        <w:r w:rsidRPr="00256C9E">
          <w:rPr>
            <w:color w:val="0563C1"/>
            <w:sz w:val="18"/>
            <w:szCs w:val="18"/>
            <w:u w:val="single"/>
            <w:lang w:val="es-ES_tradnl" w:eastAsia="en-GB"/>
            <w14:ligatures w14:val="standardContextual"/>
          </w:rPr>
          <w:t>https://www.ccsa.org.cn/api/portalsFile/downloadOldFile?type=17&amp;oldFileUrl=NTN/RIT/CCSA.3GPP.37.482.V18.1.0.do</w:t>
        </w:r>
      </w:hyperlink>
      <w:hyperlink r:id="rId1633" w:history="1">
        <w:r w:rsidRPr="00256C9E">
          <w:rPr>
            <w:color w:val="0563C1"/>
            <w:sz w:val="18"/>
            <w:szCs w:val="18"/>
            <w:u w:val="single"/>
            <w:lang w:val="es-ES_tradnl" w:eastAsia="en-GB"/>
            <w14:ligatures w14:val="standardContextual"/>
          </w:rPr>
          <w:t>cx</w:t>
        </w:r>
      </w:hyperlink>
    </w:p>
    <w:p w14:paraId="32EBED25" w14:textId="5F7B02B6"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ETSI</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ETSI TS 137 482 V18.1.0 (2024-08)</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18.1.0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05.08.2024</w:t>
      </w:r>
      <w:r w:rsidRPr="00256C9E">
        <w:rPr>
          <w:rFonts w:ascii="Arial" w:hAnsi="Arial" w:cs="Arial"/>
          <w:szCs w:val="24"/>
          <w:lang w:val="es-ES_tradnl" w:eastAsia="en-GB"/>
          <w14:ligatures w14:val="standardContextual"/>
        </w:rPr>
        <w:tab/>
      </w:r>
      <w:hyperlink r:id="rId1634" w:history="1">
        <w:r w:rsidRPr="00256C9E">
          <w:rPr>
            <w:color w:val="0563C1"/>
            <w:sz w:val="18"/>
            <w:szCs w:val="18"/>
            <w:u w:val="single"/>
            <w:lang w:val="es-ES_tradnl" w:eastAsia="en-GB"/>
            <w14:ligatures w14:val="standardContextual"/>
          </w:rPr>
          <w:t>https://www.etsi.org/deliver/etsi_ts/137400_137499/137482/18.01.00_60/ts_137482v180100p.pdf</w:t>
        </w:r>
      </w:hyperlink>
    </w:p>
    <w:p w14:paraId="1FF56D0D" w14:textId="35C9028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TSDSI</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TSDSI STD T1.3GPP 37.482 -18.1.0 V1.0.0</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18.1.0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02.03.2025</w:t>
      </w:r>
      <w:r w:rsidRPr="00256C9E">
        <w:rPr>
          <w:rFonts w:ascii="Arial" w:hAnsi="Arial" w:cs="Arial"/>
          <w:szCs w:val="24"/>
          <w:lang w:val="es-ES_tradnl" w:eastAsia="en-GB"/>
          <w14:ligatures w14:val="standardContextual"/>
        </w:rPr>
        <w:tab/>
      </w:r>
      <w:hyperlink r:id="rId1635" w:history="1">
        <w:r w:rsidRPr="00256C9E">
          <w:rPr>
            <w:color w:val="0563C1"/>
            <w:sz w:val="18"/>
            <w:szCs w:val="18"/>
            <w:u w:val="single"/>
            <w:lang w:val="es-ES_tradnl" w:eastAsia="en-GB"/>
            <w14:ligatures w14:val="standardContextual"/>
          </w:rPr>
          <w:t>https://members.tsdsi.in/s/zSE2siWb22oLoL9</w:t>
        </w:r>
      </w:hyperlink>
    </w:p>
    <w:p w14:paraId="25653F93" w14:textId="6FB0AFF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TTA</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TTAT.3G-37.482V18.1.0</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18.1.0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11.11.2024</w:t>
      </w:r>
      <w:r w:rsidRPr="00256C9E">
        <w:rPr>
          <w:rFonts w:ascii="Arial" w:hAnsi="Arial" w:cs="Arial"/>
          <w:szCs w:val="24"/>
          <w:lang w:val="es-ES_tradnl" w:eastAsia="en-GB"/>
          <w14:ligatures w14:val="standardContextual"/>
        </w:rPr>
        <w:tab/>
      </w:r>
      <w:hyperlink r:id="rId1636" w:history="1">
        <w:r w:rsidRPr="00256C9E">
          <w:rPr>
            <w:color w:val="0563C1"/>
            <w:sz w:val="18"/>
            <w:szCs w:val="18"/>
            <w:u w:val="single"/>
            <w:lang w:val="es-ES_tradnl" w:eastAsia="en-GB"/>
            <w14:ligatures w14:val="standardContextual"/>
          </w:rPr>
          <w:t>https://www.tta.or.kr/eng/ttaSearchEngView.do?key=461&amp;searchStandardNo=TTAT.3G-37.482V18.1.0&amp;searchCate=TTAS</w:t>
        </w:r>
      </w:hyperlink>
    </w:p>
    <w:p w14:paraId="3844B88E" w14:textId="77777777" w:rsidR="00941FD9" w:rsidRPr="00256C9E" w:rsidRDefault="00941FD9" w:rsidP="008F5065">
      <w:pPr>
        <w:pStyle w:val="Heading5"/>
        <w:tabs>
          <w:tab w:val="clear" w:pos="992"/>
          <w:tab w:val="left" w:pos="1276"/>
        </w:tabs>
        <w:ind w:left="1276" w:hanging="1276"/>
        <w:rPr>
          <w:lang w:val="es-ES_tradnl"/>
        </w:rPr>
      </w:pPr>
      <w:r w:rsidRPr="00256C9E">
        <w:rPr>
          <w:lang w:val="es-ES_tradnl"/>
        </w:rPr>
        <w:t>2.2.1.4.11</w:t>
      </w:r>
      <w:r w:rsidRPr="00256C9E">
        <w:rPr>
          <w:lang w:val="es-ES_tradnl"/>
        </w:rPr>
        <w:tab/>
        <w:t>TS 37.483</w:t>
      </w:r>
    </w:p>
    <w:p w14:paraId="3F68E45F" w14:textId="77777777" w:rsidR="00941FD9" w:rsidRPr="00256C9E" w:rsidRDefault="00941FD9" w:rsidP="00B03A0D">
      <w:pPr>
        <w:pStyle w:val="Headingb"/>
        <w:rPr>
          <w:lang w:val="es-ES_tradnl"/>
        </w:rPr>
      </w:pPr>
      <w:r w:rsidRPr="00256C9E">
        <w:rPr>
          <w:lang w:val="es-ES_tradnl"/>
        </w:rPr>
        <w:t>Protocolo de aplicación E1 (E1AP)</w:t>
      </w:r>
    </w:p>
    <w:p w14:paraId="360DE09C" w14:textId="77DF0F6F" w:rsidR="00941FD9" w:rsidRPr="00256C9E" w:rsidRDefault="00941FD9" w:rsidP="00B03A0D">
      <w:pPr>
        <w:rPr>
          <w:lang w:val="es-ES_tradnl"/>
        </w:rPr>
      </w:pPr>
      <w:r w:rsidRPr="00256C9E">
        <w:rPr>
          <w:lang w:val="es-ES_tradnl"/>
        </w:rPr>
        <w:t>En este documento se especifica el protocolo de señalización de la capa de red radioeléctrica 5G para la interfaz E1. La interfaz E1 proporciona los medios necesarios para interconectar un gNB-CU-CP y un gNB-CU-UP de un gNB en una NG-RAN, para interconectar un gNB-CU-CP y un gNB</w:t>
      </w:r>
      <w:r w:rsidR="00B03A0D" w:rsidRPr="00256C9E">
        <w:rPr>
          <w:lang w:val="es-ES_tradnl"/>
        </w:rPr>
        <w:noBreakHyphen/>
      </w:r>
      <w:r w:rsidRPr="00256C9E">
        <w:rPr>
          <w:lang w:val="es-ES_tradnl"/>
        </w:rPr>
        <w:t>CU-UP de un en-gNB en una E-UTRAN, para interconectar un eNB-CP y un eNB-UP de un eNB en una E-UTRAN, o para interconectar un ng-eNB-CU-CP y un ng-eNB-CU-UP de un ng-eNB en un NG-RAN. El protocolo de aplicación E1 (E1AP) soporta las funciones de la interfaz E1 mediante los procedimientos de señalización definidos en este documento. E1AP se ajusta a los principios generales estipulados en TS 38.401 y</w:t>
      </w:r>
      <w:r w:rsidR="00B03A0D" w:rsidRPr="00256C9E">
        <w:rPr>
          <w:lang w:val="es-ES_tradnl"/>
        </w:rPr>
        <w:t> </w:t>
      </w:r>
      <w:r w:rsidRPr="00256C9E">
        <w:rPr>
          <w:lang w:val="es-ES_tradnl"/>
        </w:rPr>
        <w:t>TS</w:t>
      </w:r>
      <w:r w:rsidR="00B03A0D" w:rsidRPr="00256C9E">
        <w:rPr>
          <w:lang w:val="es-ES_tradnl"/>
        </w:rPr>
        <w:t> </w:t>
      </w:r>
      <w:r w:rsidRPr="00256C9E">
        <w:rPr>
          <w:lang w:val="es-ES_tradnl"/>
        </w:rPr>
        <w:t>37.480.</w:t>
      </w:r>
    </w:p>
    <w:p w14:paraId="4D6EA12E" w14:textId="7A6F2D03" w:rsidR="00941FD9" w:rsidRPr="00256C9E" w:rsidRDefault="00F1137E" w:rsidP="00941FD9">
      <w:pPr>
        <w:widowControl w:val="0"/>
        <w:tabs>
          <w:tab w:val="left" w:pos="90"/>
          <w:tab w:val="left" w:pos="680"/>
          <w:tab w:val="left" w:pos="4080"/>
          <w:tab w:val="left" w:pos="4770"/>
          <w:tab w:val="left" w:pos="5610"/>
          <w:tab w:val="left" w:pos="6580"/>
        </w:tabs>
        <w:overflowPunct/>
        <w:spacing w:before="80"/>
        <w:textAlignment w:val="auto"/>
        <w:rPr>
          <w:b/>
          <w:bCs/>
          <w:color w:val="000000"/>
          <w:sz w:val="23"/>
          <w:szCs w:val="23"/>
          <w:lang w:val="es-ES_tradnl" w:eastAsia="en-GB"/>
          <w14:ligatures w14:val="standardContextual"/>
        </w:rPr>
      </w:pPr>
      <w:r w:rsidRPr="00256C9E">
        <w:rPr>
          <w:b/>
          <w:bCs/>
          <w:color w:val="000000"/>
          <w:sz w:val="18"/>
          <w:szCs w:val="18"/>
          <w:lang w:val="es-ES_tradnl" w:eastAsia="en-GB"/>
          <w14:ligatures w14:val="standardContextual"/>
        </w:rPr>
        <w:t>SDO</w:t>
      </w:r>
      <w:r w:rsidRPr="00256C9E">
        <w:rPr>
          <w:b/>
          <w:bCs/>
          <w:color w:val="000000"/>
          <w:sz w:val="18"/>
          <w:szCs w:val="18"/>
          <w:lang w:val="es-ES_tradnl" w:eastAsia="en-GB"/>
          <w14:ligatures w14:val="standardContextual"/>
        </w:rPr>
        <w:tab/>
        <w:t>Núm. de documento</w:t>
      </w:r>
      <w:r w:rsidRPr="00256C9E">
        <w:rPr>
          <w:b/>
          <w:bCs/>
          <w:color w:val="000000"/>
          <w:sz w:val="18"/>
          <w:szCs w:val="18"/>
          <w:lang w:val="es-ES_tradnl" w:eastAsia="en-GB"/>
          <w14:ligatures w14:val="standardContextual"/>
        </w:rPr>
        <w:tab/>
        <w:t>Versión</w:t>
      </w:r>
      <w:r w:rsidRPr="00256C9E">
        <w:rPr>
          <w:b/>
          <w:bCs/>
          <w:color w:val="000000"/>
          <w:sz w:val="18"/>
          <w:szCs w:val="18"/>
          <w:lang w:val="es-ES_tradnl" w:eastAsia="en-GB"/>
          <w14:ligatures w14:val="standardContextual"/>
        </w:rPr>
        <w:tab/>
        <w:t>Situación</w:t>
      </w:r>
      <w:r w:rsidRPr="00256C9E">
        <w:rPr>
          <w:b/>
          <w:bCs/>
          <w:color w:val="000000"/>
          <w:sz w:val="18"/>
          <w:szCs w:val="18"/>
          <w:lang w:val="es-ES_tradnl" w:eastAsia="en-GB"/>
          <w14:ligatures w14:val="standardContextual"/>
        </w:rPr>
        <w:tab/>
        <w:t>Fecha de publicación</w:t>
      </w:r>
      <w:r w:rsidRPr="00256C9E">
        <w:rPr>
          <w:b/>
          <w:bCs/>
          <w:color w:val="000000"/>
          <w:sz w:val="18"/>
          <w:szCs w:val="18"/>
          <w:lang w:val="es-ES_tradnl" w:eastAsia="en-GB"/>
          <w14:ligatures w14:val="standardContextual"/>
        </w:rPr>
        <w:tab/>
        <w:t>Localización</w:t>
      </w:r>
    </w:p>
    <w:p w14:paraId="282A39C1" w14:textId="2DE809A8" w:rsidR="00941FD9" w:rsidRPr="00256C9E" w:rsidRDefault="00F1137E" w:rsidP="00941FD9">
      <w:pPr>
        <w:widowControl w:val="0"/>
        <w:tabs>
          <w:tab w:val="left" w:pos="90"/>
        </w:tabs>
        <w:overflowPunct/>
        <w:spacing w:before="60"/>
        <w:textAlignment w:val="auto"/>
        <w:rPr>
          <w:b/>
          <w:bCs/>
          <w:color w:val="000000"/>
          <w:sz w:val="23"/>
          <w:szCs w:val="23"/>
          <w:lang w:val="es-ES_tradnl" w:eastAsia="en-GB"/>
          <w14:ligatures w14:val="standardContextual"/>
        </w:rPr>
      </w:pPr>
      <w:r w:rsidRPr="00256C9E">
        <w:rPr>
          <w:b/>
          <w:bCs/>
          <w:color w:val="000000"/>
          <w:sz w:val="18"/>
          <w:szCs w:val="18"/>
          <w:lang w:val="es-ES_tradnl" w:eastAsia="en-GB"/>
          <w14:ligatures w14:val="standardContextual"/>
        </w:rPr>
        <w:t>Versión 17</w:t>
      </w:r>
    </w:p>
    <w:p w14:paraId="76F664FF" w14:textId="190B4AFE"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ATIS</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ATIS.3GPP.37.483.V17.8.0</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17.8.0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27.08.2024</w:t>
      </w:r>
      <w:r w:rsidRPr="00256C9E">
        <w:rPr>
          <w:rFonts w:ascii="Arial" w:hAnsi="Arial" w:cs="Arial"/>
          <w:szCs w:val="24"/>
          <w:lang w:val="es-ES_tradnl" w:eastAsia="en-GB"/>
          <w14:ligatures w14:val="standardContextual"/>
        </w:rPr>
        <w:tab/>
      </w:r>
      <w:hyperlink r:id="rId1637" w:anchor="Rel-17" w:history="1">
        <w:r w:rsidRPr="00256C9E">
          <w:rPr>
            <w:color w:val="0563C1"/>
            <w:sz w:val="18"/>
            <w:szCs w:val="18"/>
            <w:u w:val="single"/>
            <w:lang w:val="es-ES_tradnl" w:eastAsia="en-GB"/>
            <w14:ligatures w14:val="standardContextual"/>
          </w:rPr>
          <w:t>https://www.atis.org/3gpp-transpositions - Rel-17</w:t>
        </w:r>
      </w:hyperlink>
    </w:p>
    <w:p w14:paraId="658D7A34" w14:textId="3D5E8DA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CCSA</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CCSA.3GPP.37.483.V17.8.0</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17.8.0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27.08.2024</w:t>
      </w:r>
      <w:r w:rsidRPr="00256C9E">
        <w:rPr>
          <w:rFonts w:ascii="Arial" w:hAnsi="Arial" w:cs="Arial"/>
          <w:szCs w:val="24"/>
          <w:lang w:val="es-ES_tradnl" w:eastAsia="en-GB"/>
          <w14:ligatures w14:val="standardContextual"/>
        </w:rPr>
        <w:tab/>
      </w:r>
      <w:hyperlink r:id="rId1638" w:history="1">
        <w:r w:rsidRPr="00256C9E">
          <w:rPr>
            <w:color w:val="0563C1"/>
            <w:sz w:val="18"/>
            <w:szCs w:val="18"/>
            <w:u w:val="single"/>
            <w:lang w:val="es-ES_tradnl" w:eastAsia="en-GB"/>
            <w14:ligatures w14:val="standardContextual"/>
          </w:rPr>
          <w:t>https://www.ccsa.org.cn/api/portalsFile/downloadOldFile?type=17&amp;oldFileUrl=NTN/RIT/CCSA.3GPP.37.483.V17.8.0.do</w:t>
        </w:r>
      </w:hyperlink>
      <w:hyperlink r:id="rId1639" w:history="1">
        <w:r w:rsidRPr="00256C9E">
          <w:rPr>
            <w:color w:val="0563C1"/>
            <w:sz w:val="18"/>
            <w:szCs w:val="18"/>
            <w:u w:val="single"/>
            <w:lang w:val="es-ES_tradnl" w:eastAsia="en-GB"/>
            <w14:ligatures w14:val="standardContextual"/>
          </w:rPr>
          <w:t>cx</w:t>
        </w:r>
      </w:hyperlink>
    </w:p>
    <w:p w14:paraId="7F96088F" w14:textId="460B5253"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ETSI</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ETSI TS 137 483 V17.8.0 (2024-04)</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17.8.0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22.04.2024</w:t>
      </w:r>
      <w:r w:rsidRPr="00256C9E">
        <w:rPr>
          <w:rFonts w:ascii="Arial" w:hAnsi="Arial" w:cs="Arial"/>
          <w:szCs w:val="24"/>
          <w:lang w:val="es-ES_tradnl" w:eastAsia="en-GB"/>
          <w14:ligatures w14:val="standardContextual"/>
        </w:rPr>
        <w:tab/>
      </w:r>
      <w:hyperlink r:id="rId1640" w:history="1">
        <w:r w:rsidRPr="00256C9E">
          <w:rPr>
            <w:color w:val="0563C1"/>
            <w:sz w:val="18"/>
            <w:szCs w:val="18"/>
            <w:u w:val="single"/>
            <w:lang w:val="es-ES_tradnl" w:eastAsia="en-GB"/>
            <w14:ligatures w14:val="standardContextual"/>
          </w:rPr>
          <w:t>https://www.etsi.org/deliver/etsi_ts/137400_137499/137483/17.08.00_60/ts_137483v170800p.pdf</w:t>
        </w:r>
      </w:hyperlink>
    </w:p>
    <w:p w14:paraId="39D356D4" w14:textId="3A89614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TSDSI</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TSDSI STD T1.3GPP 37.483-17.8.0 V1.8.0</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17.8.0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22.07.2024</w:t>
      </w:r>
      <w:r w:rsidRPr="00256C9E">
        <w:rPr>
          <w:rFonts w:ascii="Arial" w:hAnsi="Arial" w:cs="Arial"/>
          <w:szCs w:val="24"/>
          <w:lang w:val="es-ES_tradnl" w:eastAsia="en-GB"/>
          <w14:ligatures w14:val="standardContextual"/>
        </w:rPr>
        <w:tab/>
      </w:r>
      <w:hyperlink r:id="rId1641" w:history="1">
        <w:r w:rsidRPr="00256C9E">
          <w:rPr>
            <w:color w:val="0563C1"/>
            <w:sz w:val="18"/>
            <w:szCs w:val="18"/>
            <w:u w:val="single"/>
            <w:lang w:val="es-ES_tradnl" w:eastAsia="en-GB"/>
            <w14:ligatures w14:val="standardContextual"/>
          </w:rPr>
          <w:t>https://members.tsdsi.in/s/fzWmctZfSSJxRkt</w:t>
        </w:r>
      </w:hyperlink>
    </w:p>
    <w:p w14:paraId="7BB6C6AC" w14:textId="1505297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TTA</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TTAT.3G-37.483V17.8.0</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17.8.0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12.08.2024</w:t>
      </w:r>
      <w:r w:rsidRPr="00256C9E">
        <w:rPr>
          <w:rFonts w:ascii="Arial" w:hAnsi="Arial" w:cs="Arial"/>
          <w:szCs w:val="24"/>
          <w:lang w:val="es-ES_tradnl" w:eastAsia="en-GB"/>
          <w14:ligatures w14:val="standardContextual"/>
        </w:rPr>
        <w:tab/>
      </w:r>
      <w:hyperlink r:id="rId1642" w:history="1">
        <w:r w:rsidRPr="00256C9E">
          <w:rPr>
            <w:color w:val="0563C1"/>
            <w:sz w:val="18"/>
            <w:szCs w:val="18"/>
            <w:u w:val="single"/>
            <w:lang w:val="es-ES_tradnl" w:eastAsia="en-GB"/>
            <w14:ligatures w14:val="standardContextual"/>
          </w:rPr>
          <w:t>https://www.tta.or.kr/eng/ttaSearchEngView.do?key=461&amp;searchStandardNo=TTAT.3G-37.483V17.8.0&amp;searchCate=TTAS</w:t>
        </w:r>
      </w:hyperlink>
    </w:p>
    <w:p w14:paraId="2DF0B583" w14:textId="679E01C9"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06703457" w14:textId="4761DCBE"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ATIS</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ATIS.3GPP.37.483.V18.2.0</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18.2.0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27.08.2024</w:t>
      </w:r>
      <w:r w:rsidRPr="00256C9E">
        <w:rPr>
          <w:rFonts w:ascii="Arial" w:hAnsi="Arial" w:cs="Arial"/>
          <w:szCs w:val="24"/>
          <w:lang w:val="es-ES_tradnl" w:eastAsia="en-GB"/>
          <w14:ligatures w14:val="standardContextual"/>
        </w:rPr>
        <w:tab/>
      </w:r>
      <w:hyperlink r:id="rId1643" w:anchor="Rel-18" w:history="1">
        <w:r w:rsidRPr="00256C9E">
          <w:rPr>
            <w:color w:val="0563C1"/>
            <w:sz w:val="18"/>
            <w:szCs w:val="18"/>
            <w:u w:val="single"/>
            <w:lang w:val="es-ES_tradnl" w:eastAsia="en-GB"/>
            <w14:ligatures w14:val="standardContextual"/>
          </w:rPr>
          <w:t>https://www.atis.org/3gpp-transpositions - Rel-18</w:t>
        </w:r>
      </w:hyperlink>
    </w:p>
    <w:p w14:paraId="1994A79A" w14:textId="0AA44CB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CCSA</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CCSA.3GPP.37.483.V18.2.0</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18.2.0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27.08.2024</w:t>
      </w:r>
      <w:r w:rsidRPr="00256C9E">
        <w:rPr>
          <w:rFonts w:ascii="Arial" w:hAnsi="Arial" w:cs="Arial"/>
          <w:szCs w:val="24"/>
          <w:lang w:val="es-ES_tradnl" w:eastAsia="en-GB"/>
          <w14:ligatures w14:val="standardContextual"/>
        </w:rPr>
        <w:tab/>
      </w:r>
      <w:hyperlink r:id="rId1644" w:history="1">
        <w:r w:rsidRPr="00256C9E">
          <w:rPr>
            <w:color w:val="0563C1"/>
            <w:sz w:val="18"/>
            <w:szCs w:val="18"/>
            <w:u w:val="single"/>
            <w:lang w:val="es-ES_tradnl" w:eastAsia="en-GB"/>
            <w14:ligatures w14:val="standardContextual"/>
          </w:rPr>
          <w:t>https://www.ccsa.org.cn/api/portalsFile/downloadOldFile?type=17&amp;oldFileUrl=NTN/RIT/CCSA.3GPP.37.483.V18.2.0.do</w:t>
        </w:r>
      </w:hyperlink>
      <w:hyperlink r:id="rId1645" w:history="1">
        <w:r w:rsidRPr="00256C9E">
          <w:rPr>
            <w:color w:val="0563C1"/>
            <w:sz w:val="18"/>
            <w:szCs w:val="18"/>
            <w:u w:val="single"/>
            <w:lang w:val="es-ES_tradnl" w:eastAsia="en-GB"/>
            <w14:ligatures w14:val="standardContextual"/>
          </w:rPr>
          <w:t>cx</w:t>
        </w:r>
      </w:hyperlink>
    </w:p>
    <w:p w14:paraId="76EE890C" w14:textId="3A51BAC2"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ETSI</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ETSI TS 137 483 V18.2.0 (2024-08)</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18.2.0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05.08.2024</w:t>
      </w:r>
      <w:r w:rsidRPr="00256C9E">
        <w:rPr>
          <w:rFonts w:ascii="Arial" w:hAnsi="Arial" w:cs="Arial"/>
          <w:szCs w:val="24"/>
          <w:lang w:val="es-ES_tradnl" w:eastAsia="en-GB"/>
          <w14:ligatures w14:val="standardContextual"/>
        </w:rPr>
        <w:tab/>
      </w:r>
      <w:hyperlink r:id="rId1646" w:history="1">
        <w:r w:rsidRPr="00256C9E">
          <w:rPr>
            <w:color w:val="0563C1"/>
            <w:sz w:val="18"/>
            <w:szCs w:val="18"/>
            <w:u w:val="single"/>
            <w:lang w:val="es-ES_tradnl" w:eastAsia="en-GB"/>
            <w14:ligatures w14:val="standardContextual"/>
          </w:rPr>
          <w:t>https://www.etsi.org/deliver/etsi_ts/137400_137499/137483/18.02.00_60/ts_137483v180200p.pdf</w:t>
        </w:r>
      </w:hyperlink>
    </w:p>
    <w:p w14:paraId="380C83DA" w14:textId="15AB3FB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TSDSI</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TSDSI STD T1.3GPP 37.483 -18.2.0 V1.0.0</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18.2.0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02.03.2025</w:t>
      </w:r>
      <w:r w:rsidRPr="00256C9E">
        <w:rPr>
          <w:rFonts w:ascii="Arial" w:hAnsi="Arial" w:cs="Arial"/>
          <w:szCs w:val="24"/>
          <w:lang w:val="es-ES_tradnl" w:eastAsia="en-GB"/>
          <w14:ligatures w14:val="standardContextual"/>
        </w:rPr>
        <w:tab/>
      </w:r>
      <w:hyperlink r:id="rId1647" w:history="1">
        <w:r w:rsidRPr="00256C9E">
          <w:rPr>
            <w:color w:val="0563C1"/>
            <w:sz w:val="18"/>
            <w:szCs w:val="18"/>
            <w:u w:val="single"/>
            <w:lang w:val="es-ES_tradnl" w:eastAsia="en-GB"/>
            <w14:ligatures w14:val="standardContextual"/>
          </w:rPr>
          <w:t>https://members.tsdsi.in/s/JoZN8dpatryLQXL</w:t>
        </w:r>
      </w:hyperlink>
    </w:p>
    <w:p w14:paraId="532B0AA6" w14:textId="4A9631A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14:ligatures w14:val="standardContextual"/>
        </w:rPr>
      </w:pPr>
      <w:r w:rsidRPr="00256C9E">
        <w:rPr>
          <w:color w:val="000000"/>
          <w:sz w:val="18"/>
          <w:szCs w:val="18"/>
          <w:lang w:val="es-ES_tradnl" w:eastAsia="en-GB"/>
          <w14:ligatures w14:val="standardContextual"/>
        </w:rPr>
        <w:t>TTA</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TTAT.3G-37.483V18.2.0</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18.2.0</w:t>
      </w:r>
      <w:r w:rsidRPr="00256C9E">
        <w:rPr>
          <w:rFonts w:ascii="Arial" w:hAnsi="Arial" w:cs="Arial"/>
          <w:szCs w:val="24"/>
          <w:lang w:val="es-ES_tradnl" w:eastAsia="en-GB"/>
          <w14:ligatures w14:val="standardContextual"/>
        </w:rPr>
        <w:tab/>
      </w:r>
      <w:r w:rsidR="00B21A19" w:rsidRPr="00256C9E">
        <w:rPr>
          <w:color w:val="000000"/>
          <w:sz w:val="18"/>
          <w:szCs w:val="18"/>
          <w:lang w:val="es-ES_tradnl" w:eastAsia="en-GB"/>
          <w14:ligatures w14:val="standardContextual"/>
        </w:rPr>
        <w:t>Publicado</w:t>
      </w:r>
      <w:r w:rsidRPr="00256C9E">
        <w:rPr>
          <w:rFonts w:ascii="Arial" w:hAnsi="Arial" w:cs="Arial"/>
          <w:szCs w:val="24"/>
          <w:lang w:val="es-ES_tradnl" w:eastAsia="en-GB"/>
          <w14:ligatures w14:val="standardContextual"/>
        </w:rPr>
        <w:tab/>
      </w:r>
      <w:r w:rsidRPr="00256C9E">
        <w:rPr>
          <w:color w:val="000000"/>
          <w:sz w:val="18"/>
          <w:szCs w:val="18"/>
          <w:lang w:val="es-ES_tradnl" w:eastAsia="en-GB"/>
          <w14:ligatures w14:val="standardContextual"/>
        </w:rPr>
        <w:t>11.11.2024</w:t>
      </w:r>
      <w:r w:rsidRPr="00256C9E">
        <w:rPr>
          <w:rFonts w:ascii="Arial" w:hAnsi="Arial" w:cs="Arial"/>
          <w:szCs w:val="24"/>
          <w:lang w:val="es-ES_tradnl" w:eastAsia="en-GB"/>
          <w14:ligatures w14:val="standardContextual"/>
        </w:rPr>
        <w:tab/>
      </w:r>
      <w:hyperlink r:id="rId1648" w:history="1">
        <w:r w:rsidRPr="00256C9E">
          <w:rPr>
            <w:color w:val="0563C1"/>
            <w:sz w:val="18"/>
            <w:szCs w:val="18"/>
            <w:u w:val="single"/>
            <w:lang w:val="es-ES_tradnl" w:eastAsia="en-GB"/>
            <w14:ligatures w14:val="standardContextual"/>
          </w:rPr>
          <w:t>https://www.tta.or.kr/eng/ttaSearchEngView.do?key=461&amp;searchStandardNo=TTAT.3G-37.483V18.2.0&amp;searchCate=TTAS</w:t>
        </w:r>
      </w:hyperlink>
    </w:p>
    <w:p w14:paraId="354474F2" w14:textId="77777777" w:rsidR="00941FD9" w:rsidRPr="00256C9E" w:rsidRDefault="00941FD9" w:rsidP="008F5065">
      <w:pPr>
        <w:pStyle w:val="Heading5"/>
        <w:tabs>
          <w:tab w:val="clear" w:pos="992"/>
          <w:tab w:val="left" w:pos="1276"/>
        </w:tabs>
        <w:ind w:left="1276" w:hanging="1276"/>
        <w:rPr>
          <w:lang w:val="es-ES_tradnl"/>
        </w:rPr>
      </w:pPr>
      <w:r w:rsidRPr="00256C9E">
        <w:rPr>
          <w:lang w:val="es-ES_tradnl"/>
        </w:rPr>
        <w:lastRenderedPageBreak/>
        <w:t>2.2.1.4.12</w:t>
      </w:r>
      <w:r w:rsidRPr="00256C9E">
        <w:rPr>
          <w:lang w:val="es-ES_tradnl"/>
        </w:rPr>
        <w:tab/>
        <w:t>TS 38.401</w:t>
      </w:r>
    </w:p>
    <w:p w14:paraId="1E473E4F" w14:textId="77777777" w:rsidR="00941FD9" w:rsidRPr="00256C9E" w:rsidRDefault="00941FD9" w:rsidP="00941FD9">
      <w:pPr>
        <w:pStyle w:val="Headingb"/>
        <w:rPr>
          <w:lang w:val="es-ES_tradnl"/>
        </w:rPr>
      </w:pPr>
      <w:r w:rsidRPr="00256C9E">
        <w:rPr>
          <w:lang w:val="es-ES_tradnl"/>
        </w:rPr>
        <w:t>NG-RAN; descripción de la arquitectura</w:t>
      </w:r>
    </w:p>
    <w:p w14:paraId="2E2E20BC" w14:textId="77777777" w:rsidR="00941FD9" w:rsidRPr="00256C9E" w:rsidRDefault="00941FD9" w:rsidP="00941FD9">
      <w:pPr>
        <w:rPr>
          <w:lang w:val="es-ES_tradnl"/>
        </w:rPr>
      </w:pPr>
      <w:r w:rsidRPr="00256C9E">
        <w:rPr>
          <w:lang w:val="es-ES_tradnl"/>
        </w:rPr>
        <w:t>En este documento se describe la arquitectura global de la NG-RAN y, en particular, las interfaces NG, Xn y F1y su interacción con la interfaz radioeléctrica.</w:t>
      </w:r>
    </w:p>
    <w:p w14:paraId="3AAAA370" w14:textId="331AD2D4"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3F4CE30B" w14:textId="29836C0E"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03AEF14B" w14:textId="3220BBAD"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ATIS.3GPP.38.401.V17.10.0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649" w:anchor="Rel-17" w:history="1">
        <w:r w:rsidRPr="00256C9E">
          <w:rPr>
            <w:color w:val="0563C1"/>
            <w:sz w:val="18"/>
            <w:szCs w:val="18"/>
            <w:u w:val="single"/>
            <w:lang w:val="es-ES_tradnl" w:eastAsia="en-GB"/>
          </w:rPr>
          <w:t>https://www.atis.org/3gpp-transpositions - Rel-17</w:t>
        </w:r>
      </w:hyperlink>
    </w:p>
    <w:p w14:paraId="696B8AFB" w14:textId="4035A2B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CCSA.3GPP.38.401.V17.10.0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650" w:history="1">
        <w:r w:rsidRPr="00256C9E">
          <w:rPr>
            <w:color w:val="0563C1"/>
            <w:spacing w:val="-2"/>
            <w:sz w:val="18"/>
            <w:szCs w:val="18"/>
            <w:u w:val="single"/>
            <w:lang w:val="es-ES_tradnl" w:eastAsia="en-GB"/>
          </w:rPr>
          <w:t>https://www.ccsa.org.cn/api/portalsFile/downloadOldFile?type=17&amp;oldFileUrl=NTN/RIT/CCSA.3GPP.38.401.V17.10.0.d</w:t>
        </w:r>
      </w:hyperlink>
      <w:hyperlink r:id="rId1651" w:history="1">
        <w:r w:rsidRPr="00256C9E">
          <w:rPr>
            <w:color w:val="0563C1"/>
            <w:spacing w:val="-2"/>
            <w:sz w:val="18"/>
            <w:szCs w:val="18"/>
            <w:u w:val="single"/>
            <w:lang w:val="es-ES_tradnl" w:eastAsia="en-GB"/>
          </w:rPr>
          <w:t>ocx</w:t>
        </w:r>
      </w:hyperlink>
    </w:p>
    <w:p w14:paraId="5DBFBCFD" w14:textId="5949BC9B"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138 401 V17.10.0 (2024-09)</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26.09.2024</w:t>
      </w:r>
      <w:r w:rsidRPr="00256C9E">
        <w:rPr>
          <w:rFonts w:ascii="Arial" w:hAnsi="Arial" w:cs="Arial"/>
          <w:szCs w:val="24"/>
          <w:lang w:val="es-ES_tradnl" w:eastAsia="en-GB"/>
        </w:rPr>
        <w:tab/>
      </w:r>
      <w:hyperlink r:id="rId1652" w:history="1">
        <w:r w:rsidRPr="00256C9E">
          <w:rPr>
            <w:color w:val="0563C1"/>
            <w:sz w:val="18"/>
            <w:szCs w:val="18"/>
            <w:u w:val="single"/>
            <w:lang w:val="es-ES_tradnl" w:eastAsia="en-GB"/>
          </w:rPr>
          <w:t>https://www.etsi.org/deliver/etsi_ts/138400_138499/138401/17.10.00_60/ts_138401v171000p.pdf</w:t>
        </w:r>
      </w:hyperlink>
    </w:p>
    <w:p w14:paraId="1FC20EC7" w14:textId="25542FC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38.401-17.10.0 V1.10.0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653" w:history="1">
        <w:r w:rsidRPr="00256C9E">
          <w:rPr>
            <w:color w:val="0563C1"/>
            <w:sz w:val="18"/>
            <w:szCs w:val="18"/>
            <w:u w:val="single"/>
            <w:lang w:val="es-ES_tradnl" w:eastAsia="en-GB"/>
          </w:rPr>
          <w:t>https://members.tsdsi.in/s/wBsXCCWRxfFSdXD</w:t>
        </w:r>
      </w:hyperlink>
    </w:p>
    <w:p w14:paraId="72BDAC1A" w14:textId="280ADD3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TTAT.3G-38.401V17.10.0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654" w:history="1">
        <w:r w:rsidRPr="00256C9E">
          <w:rPr>
            <w:color w:val="0563C1"/>
            <w:sz w:val="18"/>
            <w:szCs w:val="18"/>
            <w:u w:val="single"/>
            <w:lang w:val="es-ES_tradnl" w:eastAsia="en-GB"/>
          </w:rPr>
          <w:t>https://www.tta.or.kr/eng/ttaSearchEngView.do?key=461&amp;searchStandardNo=TTAT.3G-38.401V17.10.0&amp;searchCate=TTAS</w:t>
        </w:r>
      </w:hyperlink>
    </w:p>
    <w:p w14:paraId="71804A0B" w14:textId="20ACADD0"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61A577B6" w14:textId="47B70B2A"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ATIS.3GPP.38.401.V18.3.0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655" w:anchor="Rel-18" w:history="1">
        <w:r w:rsidRPr="00256C9E">
          <w:rPr>
            <w:color w:val="0563C1"/>
            <w:sz w:val="18"/>
            <w:szCs w:val="18"/>
            <w:u w:val="single"/>
            <w:lang w:val="es-ES_tradnl" w:eastAsia="en-GB"/>
          </w:rPr>
          <w:t>https://www.atis.org/3gpp-transpositions - Rel-18</w:t>
        </w:r>
      </w:hyperlink>
    </w:p>
    <w:p w14:paraId="23EE7ABA" w14:textId="7267819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CCSA.3GPP.38.401.V18.3.0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656" w:history="1">
        <w:r w:rsidRPr="00256C9E">
          <w:rPr>
            <w:color w:val="0563C1"/>
            <w:sz w:val="18"/>
            <w:szCs w:val="18"/>
            <w:u w:val="single"/>
            <w:lang w:val="es-ES_tradnl" w:eastAsia="en-GB"/>
          </w:rPr>
          <w:t>https://www.ccsa.org.cn/api/portalsFile/downloadOldFile?type=17&amp;oldFileUrl=NTN/RIT/CCSA.3GPP.38.401.V18.3.0.do</w:t>
        </w:r>
      </w:hyperlink>
      <w:hyperlink r:id="rId1657" w:history="1">
        <w:r w:rsidRPr="00256C9E">
          <w:rPr>
            <w:color w:val="0563C1"/>
            <w:sz w:val="18"/>
            <w:szCs w:val="18"/>
            <w:u w:val="single"/>
            <w:lang w:val="es-ES_tradnl" w:eastAsia="en-GB"/>
          </w:rPr>
          <w:t>cx</w:t>
        </w:r>
      </w:hyperlink>
    </w:p>
    <w:p w14:paraId="0EE703D8" w14:textId="2515AF51"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138 401 V18.3.0 (2024-09)</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26.09.2024</w:t>
      </w:r>
      <w:r w:rsidRPr="00256C9E">
        <w:rPr>
          <w:rFonts w:ascii="Arial" w:hAnsi="Arial" w:cs="Arial"/>
          <w:szCs w:val="24"/>
          <w:lang w:val="es-ES_tradnl" w:eastAsia="en-GB"/>
        </w:rPr>
        <w:tab/>
      </w:r>
      <w:hyperlink r:id="rId1658" w:history="1">
        <w:r w:rsidRPr="00256C9E">
          <w:rPr>
            <w:color w:val="0563C1"/>
            <w:sz w:val="18"/>
            <w:szCs w:val="18"/>
            <w:u w:val="single"/>
            <w:lang w:val="es-ES_tradnl" w:eastAsia="en-GB"/>
          </w:rPr>
          <w:t>https://www.etsi.org/deliver/etsi_ts/138400_138499/138401/18.03.00_60/ts_138401v180300p.pdf</w:t>
        </w:r>
      </w:hyperlink>
    </w:p>
    <w:p w14:paraId="4F8B39E1" w14:textId="590F3C9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38.401- 18.3.0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659" w:history="1">
        <w:r w:rsidRPr="00256C9E">
          <w:rPr>
            <w:color w:val="0563C1"/>
            <w:sz w:val="18"/>
            <w:szCs w:val="18"/>
            <w:u w:val="single"/>
            <w:lang w:val="es-ES_tradnl" w:eastAsia="en-GB"/>
          </w:rPr>
          <w:t>https://members.tsdsi.in/s/isjoRPXxcFF2gbM</w:t>
        </w:r>
      </w:hyperlink>
    </w:p>
    <w:p w14:paraId="2B38405C" w14:textId="2E236CE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TTAT.3G-38.401V18.3.0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660" w:history="1">
        <w:r w:rsidRPr="00256C9E">
          <w:rPr>
            <w:color w:val="0563C1"/>
            <w:sz w:val="18"/>
            <w:szCs w:val="18"/>
            <w:u w:val="single"/>
            <w:lang w:val="es-ES_tradnl" w:eastAsia="en-GB"/>
          </w:rPr>
          <w:t>https://www.tta.or.kr/eng/ttaSearchEngView.do?key=461&amp;searchStandardNo=TTAT.3G-38.401V18.3.0&amp;searchCate=TTAS</w:t>
        </w:r>
      </w:hyperlink>
    </w:p>
    <w:p w14:paraId="2809D82C" w14:textId="77777777" w:rsidR="00941FD9" w:rsidRPr="00256C9E" w:rsidRDefault="00941FD9" w:rsidP="008F5065">
      <w:pPr>
        <w:pStyle w:val="Heading5"/>
        <w:tabs>
          <w:tab w:val="clear" w:pos="992"/>
          <w:tab w:val="left" w:pos="1276"/>
        </w:tabs>
        <w:ind w:left="1276" w:hanging="1276"/>
        <w:rPr>
          <w:lang w:val="es-ES_tradnl"/>
        </w:rPr>
      </w:pPr>
      <w:r w:rsidRPr="00256C9E">
        <w:rPr>
          <w:lang w:val="es-ES_tradnl"/>
        </w:rPr>
        <w:t>2.2.1.4.13</w:t>
      </w:r>
      <w:r w:rsidRPr="00256C9E">
        <w:rPr>
          <w:lang w:val="es-ES_tradnl"/>
        </w:rPr>
        <w:tab/>
        <w:t>TS 38.410</w:t>
      </w:r>
    </w:p>
    <w:p w14:paraId="1CB6E628" w14:textId="77777777" w:rsidR="00941FD9" w:rsidRPr="00256C9E" w:rsidRDefault="00941FD9" w:rsidP="00941FD9">
      <w:pPr>
        <w:pStyle w:val="Headingb"/>
        <w:rPr>
          <w:lang w:val="es-ES_tradnl"/>
        </w:rPr>
      </w:pPr>
      <w:r w:rsidRPr="00256C9E">
        <w:rPr>
          <w:lang w:val="es-ES_tradnl"/>
        </w:rPr>
        <w:t>NG-RAN; aspectos y principios generales de NG</w:t>
      </w:r>
    </w:p>
    <w:p w14:paraId="2FA83BAA" w14:textId="77777777" w:rsidR="00941FD9" w:rsidRPr="00256C9E" w:rsidRDefault="00941FD9" w:rsidP="00B03A0D">
      <w:pPr>
        <w:rPr>
          <w:lang w:val="es-ES_tradnl"/>
        </w:rPr>
      </w:pPr>
      <w:r w:rsidRPr="00256C9E">
        <w:rPr>
          <w:lang w:val="es-ES_tradnl"/>
        </w:rPr>
        <w:t>Este documento constituye una introducción a la serie de especificaciones técnicas 3GPP TS 38.41x que definen la interfaz NG para la interconexión del nodo NG-RAN con la 5GC (red medular 5G).</w:t>
      </w:r>
    </w:p>
    <w:p w14:paraId="6405A5E6" w14:textId="30A8BC81"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47BA4AC9" w14:textId="55A7C31F"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50D3DFE1" w14:textId="0673CE5A"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ATIS.3GPP.38.410.V17.1.0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661" w:anchor="Rel-17" w:history="1">
        <w:r w:rsidRPr="00256C9E">
          <w:rPr>
            <w:color w:val="0563C1"/>
            <w:sz w:val="18"/>
            <w:szCs w:val="18"/>
            <w:u w:val="single"/>
            <w:lang w:val="es-ES_tradnl" w:eastAsia="en-GB"/>
          </w:rPr>
          <w:t>https://www.atis.org/3gpp-transpositions - Rel-17</w:t>
        </w:r>
      </w:hyperlink>
    </w:p>
    <w:p w14:paraId="6B4092ED" w14:textId="1A99A21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CCSA.3GPP.38.410.V17.1.0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662" w:history="1">
        <w:r w:rsidRPr="00256C9E">
          <w:rPr>
            <w:color w:val="0563C1"/>
            <w:sz w:val="18"/>
            <w:szCs w:val="18"/>
            <w:u w:val="single"/>
            <w:lang w:val="es-ES_tradnl" w:eastAsia="en-GB"/>
          </w:rPr>
          <w:t>https://www.ccsa.org.cn/api/portalsFile/downloadOldFile?type=17&amp;oldFileUrl=NTN/RIT/CCSA.3GPP.38.410.V17.1.0.do</w:t>
        </w:r>
      </w:hyperlink>
      <w:hyperlink r:id="rId1663" w:history="1">
        <w:r w:rsidRPr="00256C9E">
          <w:rPr>
            <w:color w:val="0563C1"/>
            <w:sz w:val="18"/>
            <w:szCs w:val="18"/>
            <w:u w:val="single"/>
            <w:lang w:val="es-ES_tradnl" w:eastAsia="en-GB"/>
          </w:rPr>
          <w:t>cx</w:t>
        </w:r>
      </w:hyperlink>
    </w:p>
    <w:p w14:paraId="27518649" w14:textId="5ACC0C52"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138 410 V17.1.0 (2022-07)</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20.07.2022</w:t>
      </w:r>
      <w:r w:rsidRPr="00256C9E">
        <w:rPr>
          <w:rFonts w:ascii="Arial" w:hAnsi="Arial" w:cs="Arial"/>
          <w:szCs w:val="24"/>
          <w:lang w:val="es-ES_tradnl" w:eastAsia="en-GB"/>
        </w:rPr>
        <w:tab/>
      </w:r>
      <w:hyperlink r:id="rId1664" w:history="1">
        <w:r w:rsidRPr="00256C9E">
          <w:rPr>
            <w:color w:val="0563C1"/>
            <w:sz w:val="18"/>
            <w:szCs w:val="18"/>
            <w:u w:val="single"/>
            <w:lang w:val="es-ES_tradnl" w:eastAsia="en-GB"/>
          </w:rPr>
          <w:t>https://www.etsi.org/deliver/etsi_ts/138400_138499/138410/17.01.00_60/ts_138410v170100p.pdf</w:t>
        </w:r>
      </w:hyperlink>
    </w:p>
    <w:p w14:paraId="7D995F7B" w14:textId="1347A11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38.41-17.1.0 V1.1.0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11.01.2022</w:t>
      </w:r>
      <w:r w:rsidRPr="00256C9E">
        <w:rPr>
          <w:rFonts w:ascii="Arial" w:hAnsi="Arial" w:cs="Arial"/>
          <w:szCs w:val="24"/>
          <w:lang w:val="es-ES_tradnl" w:eastAsia="en-GB"/>
        </w:rPr>
        <w:tab/>
      </w:r>
      <w:hyperlink r:id="rId1665" w:history="1">
        <w:r w:rsidRPr="00256C9E">
          <w:rPr>
            <w:color w:val="0563C1"/>
            <w:sz w:val="18"/>
            <w:szCs w:val="18"/>
            <w:u w:val="single"/>
            <w:lang w:val="es-ES_tradnl" w:eastAsia="en-GB"/>
          </w:rPr>
          <w:t>https://members.tsdsi.in/s/8GbrF4SL388TY7D</w:t>
        </w:r>
      </w:hyperlink>
    </w:p>
    <w:p w14:paraId="7FF0DE07" w14:textId="23D2112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TTAT.3G-38.410V17.1.0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21.10.2022</w:t>
      </w:r>
      <w:r w:rsidRPr="00256C9E">
        <w:rPr>
          <w:rFonts w:ascii="Arial" w:hAnsi="Arial" w:cs="Arial"/>
          <w:szCs w:val="24"/>
          <w:lang w:val="es-ES_tradnl" w:eastAsia="en-GB"/>
        </w:rPr>
        <w:tab/>
      </w:r>
      <w:hyperlink r:id="rId1666" w:history="1">
        <w:r w:rsidRPr="00256C9E">
          <w:rPr>
            <w:color w:val="0563C1"/>
            <w:sz w:val="18"/>
            <w:szCs w:val="18"/>
            <w:u w:val="single"/>
            <w:lang w:val="es-ES_tradnl" w:eastAsia="en-GB"/>
          </w:rPr>
          <w:t>https://www.tta.or.kr/eng/ttaSearchEngView.do?key=461&amp;searchStandardNo=TTAT.3G-38.410V17.1.0&amp;searchCate=TTAS</w:t>
        </w:r>
      </w:hyperlink>
    </w:p>
    <w:p w14:paraId="5682A58F" w14:textId="36450833" w:rsidR="00941FD9" w:rsidRPr="00256C9E" w:rsidRDefault="00F1137E" w:rsidP="008F5065">
      <w:pPr>
        <w:keepNext/>
        <w:keepLines/>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lastRenderedPageBreak/>
        <w:t>Versión 18</w:t>
      </w:r>
    </w:p>
    <w:p w14:paraId="6D1631E4" w14:textId="3BD1DB8E" w:rsidR="00941FD9" w:rsidRPr="00256C9E" w:rsidRDefault="00941FD9" w:rsidP="008F5065">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ATIS.3GPP.38.410.V18.2.0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667" w:anchor="Rel-18" w:history="1">
        <w:r w:rsidRPr="00256C9E">
          <w:rPr>
            <w:color w:val="0563C1"/>
            <w:sz w:val="18"/>
            <w:szCs w:val="18"/>
            <w:u w:val="single"/>
            <w:lang w:val="es-ES_tradnl" w:eastAsia="en-GB"/>
          </w:rPr>
          <w:t>https://www.atis.org/3gpp-transpositions - Rel-18</w:t>
        </w:r>
      </w:hyperlink>
    </w:p>
    <w:p w14:paraId="0784FAF5" w14:textId="517007B1" w:rsidR="00941FD9" w:rsidRPr="00256C9E" w:rsidRDefault="00941FD9" w:rsidP="008F5065">
      <w:pPr>
        <w:keepNext/>
        <w:keepLines/>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CCSA.3GPP.38.410.V18.2.0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668" w:history="1">
        <w:r w:rsidRPr="00256C9E">
          <w:rPr>
            <w:color w:val="0563C1"/>
            <w:sz w:val="18"/>
            <w:szCs w:val="18"/>
            <w:u w:val="single"/>
            <w:lang w:val="es-ES_tradnl" w:eastAsia="en-GB"/>
          </w:rPr>
          <w:t>https://www.ccsa.org.cn/api/portalsFile/downloadOldFile?type=17&amp;oldFileUrl=NTN/RIT/CCSA.3GPP.38.410.V18.2.0.do</w:t>
        </w:r>
      </w:hyperlink>
      <w:hyperlink r:id="rId1669" w:history="1">
        <w:r w:rsidRPr="00256C9E">
          <w:rPr>
            <w:color w:val="0563C1"/>
            <w:sz w:val="18"/>
            <w:szCs w:val="18"/>
            <w:u w:val="single"/>
            <w:lang w:val="es-ES_tradnl" w:eastAsia="en-GB"/>
          </w:rPr>
          <w:t>cx</w:t>
        </w:r>
      </w:hyperlink>
    </w:p>
    <w:p w14:paraId="139C37B0" w14:textId="3363EBD9"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138 410 V18.2.0 (2024-08)</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07.08.2024</w:t>
      </w:r>
      <w:r w:rsidRPr="00256C9E">
        <w:rPr>
          <w:rFonts w:ascii="Arial" w:hAnsi="Arial" w:cs="Arial"/>
          <w:szCs w:val="24"/>
          <w:lang w:val="es-ES_tradnl" w:eastAsia="en-GB"/>
        </w:rPr>
        <w:tab/>
      </w:r>
      <w:hyperlink r:id="rId1670" w:history="1">
        <w:r w:rsidRPr="00256C9E">
          <w:rPr>
            <w:color w:val="0563C1"/>
            <w:sz w:val="18"/>
            <w:szCs w:val="18"/>
            <w:u w:val="single"/>
            <w:lang w:val="es-ES_tradnl" w:eastAsia="en-GB"/>
          </w:rPr>
          <w:t>https://www.etsi.org/deliver/etsi_ts/138400_138499/138410/18.02.00_60/ts_138410v180200p.pdf</w:t>
        </w:r>
      </w:hyperlink>
    </w:p>
    <w:p w14:paraId="6B1114A1" w14:textId="2A96750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38.41 -18.2.0 V1.0.0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671" w:history="1">
        <w:r w:rsidRPr="00256C9E">
          <w:rPr>
            <w:color w:val="0563C1"/>
            <w:sz w:val="18"/>
            <w:szCs w:val="18"/>
            <w:u w:val="single"/>
            <w:lang w:val="es-ES_tradnl" w:eastAsia="en-GB"/>
          </w:rPr>
          <w:t>https://members.tsdsi.in/s/EgwtBJQPJ56SnPR</w:t>
        </w:r>
      </w:hyperlink>
    </w:p>
    <w:p w14:paraId="09515F73" w14:textId="25EFC30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TTAT.3G-38.410V18.2.0</w:t>
      </w:r>
      <w:r w:rsidRPr="00256C9E">
        <w:rPr>
          <w:rFonts w:ascii="Arial" w:hAnsi="Arial" w:cs="Arial"/>
          <w:szCs w:val="24"/>
          <w:lang w:val="es-ES_tradnl" w:eastAsia="en-GB"/>
        </w:rPr>
        <w:tab/>
      </w:r>
      <w:r w:rsidRPr="00256C9E">
        <w:rPr>
          <w:color w:val="000000"/>
          <w:sz w:val="18"/>
          <w:szCs w:val="18"/>
          <w:lang w:val="es-ES_tradnl" w:eastAsia="en-GB"/>
        </w:rPr>
        <w:t>18.2.0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1672" w:history="1">
        <w:r w:rsidRPr="00256C9E">
          <w:rPr>
            <w:color w:val="0563C1"/>
            <w:sz w:val="18"/>
            <w:szCs w:val="18"/>
            <w:u w:val="single"/>
            <w:lang w:val="es-ES_tradnl" w:eastAsia="en-GB"/>
          </w:rPr>
          <w:t>https://www.tta.or.kr/eng/ttaSearchEngView.do?key=461&amp;searchStandardNo=TTAT.3G-38.410V18.2.0&amp;searchCate=TTAS</w:t>
        </w:r>
      </w:hyperlink>
    </w:p>
    <w:p w14:paraId="11C7751A" w14:textId="77777777" w:rsidR="00941FD9" w:rsidRPr="00256C9E" w:rsidRDefault="00941FD9" w:rsidP="008F5065">
      <w:pPr>
        <w:pStyle w:val="Heading5"/>
        <w:tabs>
          <w:tab w:val="clear" w:pos="992"/>
          <w:tab w:val="left" w:pos="1276"/>
        </w:tabs>
        <w:ind w:left="1276" w:hanging="1276"/>
        <w:rPr>
          <w:lang w:val="es-ES_tradnl"/>
        </w:rPr>
      </w:pPr>
      <w:r w:rsidRPr="00256C9E">
        <w:rPr>
          <w:lang w:val="es-ES_tradnl"/>
        </w:rPr>
        <w:t>2.2.1.4.14</w:t>
      </w:r>
      <w:r w:rsidRPr="00256C9E">
        <w:rPr>
          <w:lang w:val="es-ES_tradnl"/>
        </w:rPr>
        <w:tab/>
        <w:t>TS 38.411</w:t>
      </w:r>
    </w:p>
    <w:p w14:paraId="2BE4345F" w14:textId="77777777" w:rsidR="00941FD9" w:rsidRPr="00256C9E" w:rsidRDefault="00941FD9" w:rsidP="00941FD9">
      <w:pPr>
        <w:pStyle w:val="Headingb"/>
        <w:rPr>
          <w:lang w:val="es-ES_tradnl"/>
        </w:rPr>
      </w:pPr>
      <w:r w:rsidRPr="00256C9E">
        <w:rPr>
          <w:lang w:val="es-ES_tradnl"/>
        </w:rPr>
        <w:t>NG-RAN; capa 1 de NG</w:t>
      </w:r>
    </w:p>
    <w:p w14:paraId="6CB9F6C0" w14:textId="77777777" w:rsidR="00941FD9" w:rsidRPr="00256C9E" w:rsidRDefault="00941FD9" w:rsidP="00B03A0D">
      <w:pPr>
        <w:rPr>
          <w:lang w:val="es-ES_tradnl"/>
        </w:rPr>
      </w:pPr>
      <w:r w:rsidRPr="00256C9E">
        <w:rPr>
          <w:lang w:val="es-ES_tradnl"/>
        </w:rPr>
        <w:t xml:space="preserve">En este documento se especifican las normas aplicables a la implementación de la capa 1 en la interfaz X2. </w:t>
      </w:r>
    </w:p>
    <w:p w14:paraId="353C2693" w14:textId="77777777" w:rsidR="00941FD9" w:rsidRPr="00256C9E" w:rsidRDefault="00941FD9" w:rsidP="00B03A0D">
      <w:pPr>
        <w:rPr>
          <w:lang w:val="es-ES_tradnl"/>
        </w:rPr>
      </w:pPr>
      <w:r w:rsidRPr="00256C9E">
        <w:rPr>
          <w:lang w:val="es-ES_tradnl"/>
        </w:rPr>
        <w:t>La especificación de los requisitos de retardo de transmisión y de O&amp;M no son objeto de este documento.</w:t>
      </w:r>
    </w:p>
    <w:p w14:paraId="5FA0B4EF" w14:textId="477882A0"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334A255E" w14:textId="21C13772"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3E885A3F" w14:textId="3D096E72"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ATIS.3GPP.38.411.V17.0.0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673" w:anchor="Rel-17" w:history="1">
        <w:r w:rsidRPr="00256C9E">
          <w:rPr>
            <w:color w:val="0563C1"/>
            <w:sz w:val="18"/>
            <w:szCs w:val="18"/>
            <w:u w:val="single"/>
            <w:lang w:val="es-ES_tradnl" w:eastAsia="en-GB"/>
          </w:rPr>
          <w:t>https://www.atis.org/3gpp-transpositions - Rel-17</w:t>
        </w:r>
      </w:hyperlink>
    </w:p>
    <w:p w14:paraId="0FFAE739" w14:textId="59C04F4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CCSA.3GPP.38.411.V17.0.0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674" w:history="1">
        <w:r w:rsidRPr="00256C9E">
          <w:rPr>
            <w:color w:val="0563C1"/>
            <w:sz w:val="18"/>
            <w:szCs w:val="18"/>
            <w:u w:val="single"/>
            <w:lang w:val="es-ES_tradnl" w:eastAsia="en-GB"/>
          </w:rPr>
          <w:t>https://www.ccsa.org.cn/api/portalsFile/downloadOldFile?type=17&amp;oldFileUrl=NTN/RIT/CCSA.3GPP.38.411.V17.0.0.doc</w:t>
        </w:r>
      </w:hyperlink>
    </w:p>
    <w:p w14:paraId="2785425C" w14:textId="60A1265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138 411 V17.0.0 (2022-04)</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29.04.2022</w:t>
      </w:r>
      <w:r w:rsidRPr="00256C9E">
        <w:rPr>
          <w:rFonts w:ascii="Arial" w:hAnsi="Arial" w:cs="Arial"/>
          <w:szCs w:val="24"/>
          <w:lang w:val="es-ES_tradnl" w:eastAsia="en-GB"/>
        </w:rPr>
        <w:tab/>
      </w:r>
      <w:hyperlink r:id="rId1675" w:history="1">
        <w:r w:rsidRPr="00256C9E">
          <w:rPr>
            <w:color w:val="0563C1"/>
            <w:sz w:val="18"/>
            <w:szCs w:val="18"/>
            <w:u w:val="single"/>
            <w:lang w:val="es-ES_tradnl" w:eastAsia="en-GB"/>
          </w:rPr>
          <w:t>https://www.etsi.org/deliver/etsi_ts/138400_138499/138411/17.00.00_60/ts_138411v170000p.pdf</w:t>
        </w:r>
      </w:hyperlink>
    </w:p>
    <w:p w14:paraId="3E4F964B" w14:textId="09E99D0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38.411-17.0.0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1676" w:history="1">
        <w:r w:rsidRPr="00256C9E">
          <w:rPr>
            <w:color w:val="0563C1"/>
            <w:sz w:val="18"/>
            <w:szCs w:val="18"/>
            <w:u w:val="single"/>
            <w:lang w:val="es-ES_tradnl" w:eastAsia="en-GB"/>
          </w:rPr>
          <w:t>https://members.tsdsi.in/s/x8y6qQYyRMMLtoE</w:t>
        </w:r>
      </w:hyperlink>
    </w:p>
    <w:p w14:paraId="0E45910B" w14:textId="6C5DAFA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TTAT.3G-38.411V17.0.0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1677" w:history="1">
        <w:r w:rsidRPr="00256C9E">
          <w:rPr>
            <w:color w:val="0563C1"/>
            <w:sz w:val="18"/>
            <w:szCs w:val="18"/>
            <w:u w:val="single"/>
            <w:lang w:val="es-ES_tradnl" w:eastAsia="en-GB"/>
          </w:rPr>
          <w:t>https://www.tta.or.kr/eng/ttaSearchEngView.do?key=461&amp;searchStandardNo=TTAT.3G-38.411V17.0.0&amp;searchCate=TTAS</w:t>
        </w:r>
      </w:hyperlink>
    </w:p>
    <w:p w14:paraId="1DDA05A6" w14:textId="046AD7B5"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5017830D" w14:textId="70053657"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ATIS.3GPP.38.411.V18.0.0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678" w:anchor="Rel-18" w:history="1">
        <w:r w:rsidRPr="00256C9E">
          <w:rPr>
            <w:color w:val="0563C1"/>
            <w:sz w:val="18"/>
            <w:szCs w:val="18"/>
            <w:u w:val="single"/>
            <w:lang w:val="es-ES_tradnl" w:eastAsia="en-GB"/>
          </w:rPr>
          <w:t>https://www.atis.org/3gpp-transpositions - Rel-18</w:t>
        </w:r>
      </w:hyperlink>
    </w:p>
    <w:p w14:paraId="310B6A15" w14:textId="647449F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CCSA.3GPP.38.411.V18.0.0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679" w:history="1">
        <w:r w:rsidRPr="00256C9E">
          <w:rPr>
            <w:color w:val="0563C1"/>
            <w:sz w:val="18"/>
            <w:szCs w:val="18"/>
            <w:u w:val="single"/>
            <w:lang w:val="es-ES_tradnl" w:eastAsia="en-GB"/>
          </w:rPr>
          <w:t>https://www.ccsa.org.cn/api/portalsFile/downloadOldFile?type=17&amp;oldFileUrl=NTN/RIT/CCSA.3GPP.38.411.V18.0.0.do</w:t>
        </w:r>
      </w:hyperlink>
      <w:hyperlink r:id="rId1680" w:history="1">
        <w:r w:rsidRPr="00256C9E">
          <w:rPr>
            <w:color w:val="0563C1"/>
            <w:sz w:val="18"/>
            <w:szCs w:val="18"/>
            <w:u w:val="single"/>
            <w:lang w:val="es-ES_tradnl" w:eastAsia="en-GB"/>
          </w:rPr>
          <w:t>cx</w:t>
        </w:r>
      </w:hyperlink>
    </w:p>
    <w:p w14:paraId="1DF171BC" w14:textId="2D613FC5"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138 411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03.05.2024</w:t>
      </w:r>
      <w:r w:rsidRPr="00256C9E">
        <w:rPr>
          <w:rFonts w:ascii="Arial" w:hAnsi="Arial" w:cs="Arial"/>
          <w:szCs w:val="24"/>
          <w:lang w:val="es-ES_tradnl" w:eastAsia="en-GB"/>
        </w:rPr>
        <w:tab/>
      </w:r>
      <w:hyperlink r:id="rId1681" w:history="1">
        <w:r w:rsidRPr="00256C9E">
          <w:rPr>
            <w:color w:val="0563C1"/>
            <w:sz w:val="18"/>
            <w:szCs w:val="18"/>
            <w:u w:val="single"/>
            <w:lang w:val="es-ES_tradnl" w:eastAsia="en-GB"/>
          </w:rPr>
          <w:t>https://www.etsi.org/deliver/etsi_ts/138400_138499/138411/18.00.00_60/ts_138411v180000p.pdf</w:t>
        </w:r>
      </w:hyperlink>
    </w:p>
    <w:p w14:paraId="52A5056C" w14:textId="3192404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38.411 -18.0.0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682" w:history="1">
        <w:r w:rsidRPr="00256C9E">
          <w:rPr>
            <w:color w:val="0563C1"/>
            <w:sz w:val="18"/>
            <w:szCs w:val="18"/>
            <w:u w:val="single"/>
            <w:lang w:val="es-ES_tradnl" w:eastAsia="en-GB"/>
          </w:rPr>
          <w:t>https://members.tsdsi.in/s/gXR47fd3goayfFt</w:t>
        </w:r>
      </w:hyperlink>
    </w:p>
    <w:p w14:paraId="1FCDEF0E" w14:textId="25AE997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TTAT.3G-38.411V18.0.0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1683" w:history="1">
        <w:r w:rsidRPr="00256C9E">
          <w:rPr>
            <w:color w:val="0563C1"/>
            <w:sz w:val="18"/>
            <w:szCs w:val="18"/>
            <w:u w:val="single"/>
            <w:lang w:val="es-ES_tradnl" w:eastAsia="en-GB"/>
          </w:rPr>
          <w:t>https://www.tta.or.kr/eng/ttaSearchEngView.do?key=461&amp;searchStandardNo=TTAT.3G-38.411V18.0.0&amp;searchCate=TTAS</w:t>
        </w:r>
      </w:hyperlink>
    </w:p>
    <w:p w14:paraId="3A58B85D" w14:textId="77777777" w:rsidR="00941FD9" w:rsidRPr="00256C9E" w:rsidRDefault="00941FD9" w:rsidP="008F5065">
      <w:pPr>
        <w:pStyle w:val="Heading5"/>
        <w:tabs>
          <w:tab w:val="clear" w:pos="992"/>
          <w:tab w:val="left" w:pos="1276"/>
        </w:tabs>
        <w:ind w:left="1276" w:hanging="1276"/>
        <w:rPr>
          <w:lang w:val="es-ES_tradnl"/>
        </w:rPr>
      </w:pPr>
      <w:r w:rsidRPr="00256C9E">
        <w:rPr>
          <w:lang w:val="es-ES_tradnl"/>
        </w:rPr>
        <w:t>2.2.1.4.15</w:t>
      </w:r>
      <w:r w:rsidRPr="00256C9E">
        <w:rPr>
          <w:lang w:val="es-ES_tradnl"/>
        </w:rPr>
        <w:tab/>
        <w:t>TS 38.412</w:t>
      </w:r>
    </w:p>
    <w:p w14:paraId="78A59E2D" w14:textId="77777777" w:rsidR="00941FD9" w:rsidRPr="00256C9E" w:rsidRDefault="00941FD9" w:rsidP="00941FD9">
      <w:pPr>
        <w:pStyle w:val="Headingb"/>
        <w:rPr>
          <w:lang w:val="es-ES_tradnl"/>
        </w:rPr>
      </w:pPr>
      <w:r w:rsidRPr="00256C9E">
        <w:rPr>
          <w:lang w:val="es-ES_tradnl"/>
        </w:rPr>
        <w:t>NG-RAN; transporte de señalización en NG</w:t>
      </w:r>
    </w:p>
    <w:p w14:paraId="04B20EC0" w14:textId="77777777" w:rsidR="00941FD9" w:rsidRPr="00256C9E" w:rsidRDefault="00941FD9" w:rsidP="00B03A0D">
      <w:pPr>
        <w:rPr>
          <w:lang w:val="es-ES_tradnl"/>
        </w:rPr>
      </w:pPr>
      <w:r w:rsidRPr="00256C9E">
        <w:rPr>
          <w:lang w:val="es-ES_tradnl"/>
        </w:rPr>
        <w:t>En este documento se especifican las normas para la utilización del transporte de señalización a través de la interfaz NG. La interfaz NG es una interfaz lógica entre la NG-RAN y la 5GC. Este documento describe cómo se transportan los mensajes de señalización NGAP por la NG.</w:t>
      </w:r>
    </w:p>
    <w:p w14:paraId="3DEC8C87" w14:textId="003AC867" w:rsidR="00941FD9" w:rsidRPr="00256C9E" w:rsidRDefault="00F1137E" w:rsidP="008F5065">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lastRenderedPageBreak/>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36D7FA66" w14:textId="154C9676" w:rsidR="00941FD9" w:rsidRPr="00256C9E" w:rsidRDefault="00F1137E" w:rsidP="008F5065">
      <w:pPr>
        <w:keepNext/>
        <w:keepLines/>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16ADEF5A" w14:textId="1A9E2972"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ATIS.3GPP.38.412.V17.1.0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684" w:anchor="Rel-17" w:history="1">
        <w:r w:rsidRPr="00256C9E">
          <w:rPr>
            <w:color w:val="0563C1"/>
            <w:sz w:val="18"/>
            <w:szCs w:val="18"/>
            <w:u w:val="single"/>
            <w:lang w:val="es-ES_tradnl" w:eastAsia="en-GB"/>
          </w:rPr>
          <w:t>https://www.atis.org/3gpp-transpositions - Rel-17</w:t>
        </w:r>
      </w:hyperlink>
    </w:p>
    <w:p w14:paraId="29C4106F" w14:textId="25B8CC3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CCSA.3GPP.38.412.V17.1.0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685" w:history="1">
        <w:r w:rsidRPr="00256C9E">
          <w:rPr>
            <w:color w:val="0563C1"/>
            <w:sz w:val="18"/>
            <w:szCs w:val="18"/>
            <w:u w:val="single"/>
            <w:lang w:val="es-ES_tradnl" w:eastAsia="en-GB"/>
          </w:rPr>
          <w:t>https://www.ccsa.org.cn/api/portalsFile/downloadOldFile?type=17&amp;oldFileUrl=NTN/RIT/CCSA.3GPP.38.412.V17.1.0.do</w:t>
        </w:r>
      </w:hyperlink>
      <w:hyperlink r:id="rId1686" w:history="1">
        <w:r w:rsidRPr="00256C9E">
          <w:rPr>
            <w:color w:val="0563C1"/>
            <w:sz w:val="18"/>
            <w:szCs w:val="18"/>
            <w:u w:val="single"/>
            <w:lang w:val="es-ES_tradnl" w:eastAsia="en-GB"/>
          </w:rPr>
          <w:t>cx</w:t>
        </w:r>
      </w:hyperlink>
    </w:p>
    <w:p w14:paraId="61B749C4" w14:textId="0056B1BD"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138 412 V17.1.0 (2023-07)</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28.07.2023</w:t>
      </w:r>
      <w:r w:rsidRPr="00256C9E">
        <w:rPr>
          <w:rFonts w:ascii="Arial" w:hAnsi="Arial" w:cs="Arial"/>
          <w:szCs w:val="24"/>
          <w:lang w:val="es-ES_tradnl" w:eastAsia="en-GB"/>
        </w:rPr>
        <w:tab/>
      </w:r>
      <w:hyperlink r:id="rId1687" w:history="1">
        <w:r w:rsidRPr="00256C9E">
          <w:rPr>
            <w:color w:val="0563C1"/>
            <w:sz w:val="18"/>
            <w:szCs w:val="18"/>
            <w:u w:val="single"/>
            <w:lang w:val="es-ES_tradnl" w:eastAsia="en-GB"/>
          </w:rPr>
          <w:t>https://www.etsi.org/deliver/etsi_ts/138400_138499/138412/17.01.00_60/ts_138412v170100p.pdf</w:t>
        </w:r>
      </w:hyperlink>
    </w:p>
    <w:p w14:paraId="4F95BD11" w14:textId="659DC03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38.412-17.1.0 V1.1.0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11.02.2023</w:t>
      </w:r>
      <w:r w:rsidRPr="00256C9E">
        <w:rPr>
          <w:rFonts w:ascii="Arial" w:hAnsi="Arial" w:cs="Arial"/>
          <w:szCs w:val="24"/>
          <w:lang w:val="es-ES_tradnl" w:eastAsia="en-GB"/>
        </w:rPr>
        <w:tab/>
      </w:r>
      <w:hyperlink r:id="rId1688" w:history="1">
        <w:r w:rsidRPr="00256C9E">
          <w:rPr>
            <w:color w:val="0563C1"/>
            <w:sz w:val="18"/>
            <w:szCs w:val="18"/>
            <w:u w:val="single"/>
            <w:lang w:val="es-ES_tradnl" w:eastAsia="en-GB"/>
          </w:rPr>
          <w:t>https://members.tsdsi.in/s/SE3nb7cRierjqyR</w:t>
        </w:r>
      </w:hyperlink>
    </w:p>
    <w:p w14:paraId="3E831F59" w14:textId="361F76C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TTAT.3G-38.412V17.1.0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27.10.2023</w:t>
      </w:r>
      <w:r w:rsidRPr="00256C9E">
        <w:rPr>
          <w:rFonts w:ascii="Arial" w:hAnsi="Arial" w:cs="Arial"/>
          <w:szCs w:val="24"/>
          <w:lang w:val="es-ES_tradnl" w:eastAsia="en-GB"/>
        </w:rPr>
        <w:tab/>
      </w:r>
      <w:hyperlink r:id="rId1689" w:history="1">
        <w:r w:rsidRPr="00256C9E">
          <w:rPr>
            <w:color w:val="0563C1"/>
            <w:sz w:val="18"/>
            <w:szCs w:val="18"/>
            <w:u w:val="single"/>
            <w:lang w:val="es-ES_tradnl" w:eastAsia="en-GB"/>
          </w:rPr>
          <w:t>https://www.tta.or.kr/eng/ttaSearchEngView.do?key=461&amp;searchStandardNo=TTAT.3G-38.412V17.1.0&amp;searchCate=TTAS</w:t>
        </w:r>
      </w:hyperlink>
    </w:p>
    <w:p w14:paraId="475681EF" w14:textId="24409650"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5CC3772D" w14:textId="32651604"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ATIS.3GPP.38.412.V18.1.0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690" w:anchor="Rel-18" w:history="1">
        <w:r w:rsidRPr="00256C9E">
          <w:rPr>
            <w:color w:val="0563C1"/>
            <w:sz w:val="18"/>
            <w:szCs w:val="18"/>
            <w:u w:val="single"/>
            <w:lang w:val="es-ES_tradnl" w:eastAsia="en-GB"/>
          </w:rPr>
          <w:t>https://www.atis.org/3gpp-transpositions - Rel-18</w:t>
        </w:r>
      </w:hyperlink>
    </w:p>
    <w:p w14:paraId="51BFF2E1" w14:textId="06CC486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CCSA.3GPP.38.412.V18.1.0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691" w:history="1">
        <w:r w:rsidRPr="00256C9E">
          <w:rPr>
            <w:color w:val="0563C1"/>
            <w:sz w:val="18"/>
            <w:szCs w:val="18"/>
            <w:u w:val="single"/>
            <w:lang w:val="es-ES_tradnl" w:eastAsia="en-GB"/>
          </w:rPr>
          <w:t>https://www.ccsa.org.cn/api/portalsFile/downloadOldFile?type=17&amp;oldFileUrl=NTN/RIT/CCSA.3GPP.38.412.V18.1.0.do</w:t>
        </w:r>
      </w:hyperlink>
      <w:hyperlink r:id="rId1692" w:history="1">
        <w:r w:rsidRPr="00256C9E">
          <w:rPr>
            <w:color w:val="0563C1"/>
            <w:sz w:val="18"/>
            <w:szCs w:val="18"/>
            <w:u w:val="single"/>
            <w:lang w:val="es-ES_tradnl" w:eastAsia="en-GB"/>
          </w:rPr>
          <w:t>cx</w:t>
        </w:r>
      </w:hyperlink>
    </w:p>
    <w:p w14:paraId="4BD59367" w14:textId="0C2F040F"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138 412 V18.1.0 (2024-08)</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07.08.2024</w:t>
      </w:r>
      <w:r w:rsidRPr="00256C9E">
        <w:rPr>
          <w:rFonts w:ascii="Arial" w:hAnsi="Arial" w:cs="Arial"/>
          <w:szCs w:val="24"/>
          <w:lang w:val="es-ES_tradnl" w:eastAsia="en-GB"/>
        </w:rPr>
        <w:tab/>
      </w:r>
      <w:hyperlink r:id="rId1693" w:history="1">
        <w:r w:rsidRPr="00256C9E">
          <w:rPr>
            <w:color w:val="0563C1"/>
            <w:sz w:val="18"/>
            <w:szCs w:val="18"/>
            <w:u w:val="single"/>
            <w:lang w:val="es-ES_tradnl" w:eastAsia="en-GB"/>
          </w:rPr>
          <w:t>https://www.etsi.org/deliver/etsi_ts/138400_138499/138412/18.01.00_60/ts_138412v180100p.pdf</w:t>
        </w:r>
      </w:hyperlink>
    </w:p>
    <w:p w14:paraId="5B84C54F" w14:textId="6A62A40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38.412 -18.1.0 V1.0.0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694" w:history="1">
        <w:r w:rsidRPr="00256C9E">
          <w:rPr>
            <w:color w:val="0563C1"/>
            <w:sz w:val="18"/>
            <w:szCs w:val="18"/>
            <w:u w:val="single"/>
            <w:lang w:val="es-ES_tradnl" w:eastAsia="en-GB"/>
          </w:rPr>
          <w:t>https://members.tsdsi.in/s/MX4xctn7PnBDtgA</w:t>
        </w:r>
      </w:hyperlink>
    </w:p>
    <w:p w14:paraId="0F926150" w14:textId="36FDDCD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TTAT.3G-38.412V18.1.0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1695" w:history="1">
        <w:r w:rsidRPr="00256C9E">
          <w:rPr>
            <w:color w:val="0563C1"/>
            <w:sz w:val="18"/>
            <w:szCs w:val="18"/>
            <w:u w:val="single"/>
            <w:lang w:val="es-ES_tradnl" w:eastAsia="en-GB"/>
          </w:rPr>
          <w:t>https://www.tta.or.kr/eng/ttaSearchEngView.do?key=461&amp;searchStandardNo=TTAT.3G-38.412V18.1.0&amp;searchCate=TTAS</w:t>
        </w:r>
      </w:hyperlink>
    </w:p>
    <w:p w14:paraId="7DABE5F8" w14:textId="77777777" w:rsidR="00941FD9" w:rsidRPr="00256C9E" w:rsidRDefault="00941FD9" w:rsidP="008F5065">
      <w:pPr>
        <w:pStyle w:val="Heading5"/>
        <w:tabs>
          <w:tab w:val="clear" w:pos="992"/>
          <w:tab w:val="left" w:pos="1276"/>
        </w:tabs>
        <w:ind w:left="1276" w:hanging="1276"/>
        <w:rPr>
          <w:lang w:val="es-ES_tradnl"/>
        </w:rPr>
      </w:pPr>
      <w:r w:rsidRPr="00256C9E">
        <w:rPr>
          <w:lang w:val="es-ES_tradnl"/>
        </w:rPr>
        <w:t>2.2.1.4.16</w:t>
      </w:r>
      <w:r w:rsidRPr="00256C9E">
        <w:rPr>
          <w:lang w:val="es-ES_tradnl"/>
        </w:rPr>
        <w:tab/>
        <w:t>TS 38.413</w:t>
      </w:r>
    </w:p>
    <w:p w14:paraId="46A245DE" w14:textId="77777777" w:rsidR="00941FD9" w:rsidRPr="00256C9E" w:rsidRDefault="00941FD9" w:rsidP="00941FD9">
      <w:pPr>
        <w:pStyle w:val="Headingb"/>
        <w:rPr>
          <w:lang w:val="es-ES_tradnl"/>
        </w:rPr>
      </w:pPr>
      <w:r w:rsidRPr="00256C9E">
        <w:rPr>
          <w:lang w:val="es-ES_tradnl"/>
        </w:rPr>
        <w:t>NG-RAN; protocolo de aplicación NG (NGAP)</w:t>
      </w:r>
    </w:p>
    <w:p w14:paraId="5A5F2958" w14:textId="40467473" w:rsidR="00941FD9" w:rsidRPr="00256C9E" w:rsidRDefault="00941FD9" w:rsidP="00941FD9">
      <w:pPr>
        <w:rPr>
          <w:lang w:val="es-ES_tradnl"/>
        </w:rPr>
      </w:pPr>
      <w:r w:rsidRPr="00256C9E">
        <w:rPr>
          <w:lang w:val="es-ES_tradnl"/>
        </w:rPr>
        <w:t>En este documento se especifica el protocolo de señalización de la capa de red radioeléctrica para la interfaz NG. El protocolo de aplicación NG</w:t>
      </w:r>
      <w:r w:rsidR="00B03A0D" w:rsidRPr="00256C9E">
        <w:rPr>
          <w:lang w:val="es-ES_tradnl"/>
        </w:rPr>
        <w:t> </w:t>
      </w:r>
      <w:r w:rsidRPr="00256C9E">
        <w:rPr>
          <w:lang w:val="es-ES_tradnl"/>
        </w:rPr>
        <w:t>(NGAP) soporta las funciones de la interfaz NG mediante los procedimientos de señalización definidos en este documento. El NGAP se desarrolla de acuerdo con los principios generales establecidos en TS 38.401 y TS 38.410.</w:t>
      </w:r>
    </w:p>
    <w:p w14:paraId="0FC1EAB1" w14:textId="6ADB608A"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1D5533FD" w14:textId="27330EC3"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68B8206A" w14:textId="542AC109"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ATIS.3GPP.38.413.V17.10.0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696" w:anchor="Rel-17" w:history="1">
        <w:r w:rsidRPr="00256C9E">
          <w:rPr>
            <w:color w:val="0563C1"/>
            <w:sz w:val="18"/>
            <w:szCs w:val="18"/>
            <w:u w:val="single"/>
            <w:lang w:val="es-ES_tradnl" w:eastAsia="en-GB"/>
          </w:rPr>
          <w:t>https://www.atis.org/3gpp-transpositions - Rel-17</w:t>
        </w:r>
      </w:hyperlink>
    </w:p>
    <w:p w14:paraId="7AC0627D" w14:textId="3055AE4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pacing w:val="-2"/>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CCSA.3GPP.38.413.V17.10.0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697" w:history="1">
        <w:r w:rsidRPr="00256C9E">
          <w:rPr>
            <w:color w:val="0563C1"/>
            <w:spacing w:val="-2"/>
            <w:sz w:val="18"/>
            <w:szCs w:val="18"/>
            <w:u w:val="single"/>
            <w:lang w:val="es-ES_tradnl" w:eastAsia="en-GB"/>
          </w:rPr>
          <w:t>https://www.ccsa.org.cn/api/portalsFile/downloadOldFile?type=17&amp;oldFileUrl=NTN/RIT/CCSA.3GPP.38.413.V17.10.0.d</w:t>
        </w:r>
      </w:hyperlink>
      <w:hyperlink r:id="rId1698" w:history="1">
        <w:r w:rsidRPr="00256C9E">
          <w:rPr>
            <w:color w:val="0563C1"/>
            <w:spacing w:val="-2"/>
            <w:sz w:val="18"/>
            <w:szCs w:val="18"/>
            <w:u w:val="single"/>
            <w:lang w:val="es-ES_tradnl" w:eastAsia="en-GB"/>
          </w:rPr>
          <w:t>ocx</w:t>
        </w:r>
      </w:hyperlink>
    </w:p>
    <w:p w14:paraId="418F4966" w14:textId="7DD624DD"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138 413 V17.10.0 (2024-09)</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26.09.2024</w:t>
      </w:r>
      <w:r w:rsidRPr="00256C9E">
        <w:rPr>
          <w:rFonts w:ascii="Arial" w:hAnsi="Arial" w:cs="Arial"/>
          <w:szCs w:val="24"/>
          <w:lang w:val="es-ES_tradnl" w:eastAsia="en-GB"/>
        </w:rPr>
        <w:tab/>
      </w:r>
      <w:hyperlink r:id="rId1699" w:history="1">
        <w:r w:rsidRPr="00256C9E">
          <w:rPr>
            <w:color w:val="0563C1"/>
            <w:sz w:val="18"/>
            <w:szCs w:val="18"/>
            <w:u w:val="single"/>
            <w:lang w:val="es-ES_tradnl" w:eastAsia="en-GB"/>
          </w:rPr>
          <w:t>https://www.etsi.org/deliver/etsi_ts/138400_138499/138413/17.10.00_60/ts_138413v171000p.pdf</w:t>
        </w:r>
      </w:hyperlink>
    </w:p>
    <w:p w14:paraId="30FFAECA" w14:textId="133BEC0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38.413-17.10.0 V1.10.0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700" w:history="1">
        <w:r w:rsidRPr="00256C9E">
          <w:rPr>
            <w:color w:val="0563C1"/>
            <w:sz w:val="18"/>
            <w:szCs w:val="18"/>
            <w:u w:val="single"/>
            <w:lang w:val="es-ES_tradnl" w:eastAsia="en-GB"/>
          </w:rPr>
          <w:t>https://members.tsdsi.in/s/ByqymZ2JemoKttY</w:t>
        </w:r>
      </w:hyperlink>
    </w:p>
    <w:p w14:paraId="5BE141F7" w14:textId="10CA432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TTAT.3G-38.413V17.10.0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701" w:history="1">
        <w:r w:rsidRPr="00256C9E">
          <w:rPr>
            <w:color w:val="0563C1"/>
            <w:sz w:val="18"/>
            <w:szCs w:val="18"/>
            <w:u w:val="single"/>
            <w:lang w:val="es-ES_tradnl" w:eastAsia="en-GB"/>
          </w:rPr>
          <w:t>https://www.tta.or.kr/eng/ttaSearchEngView.do?key=461&amp;searchStandardNo=TTAT.3G-38.413V17.10.0&amp;searchCate=TTAS</w:t>
        </w:r>
      </w:hyperlink>
    </w:p>
    <w:p w14:paraId="6BAC7E9D" w14:textId="309B488B"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53823DBA" w14:textId="5B85F966"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ATIS.3GPP.38.413.V18.3.0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702" w:anchor="Rel-18" w:history="1">
        <w:r w:rsidRPr="00256C9E">
          <w:rPr>
            <w:color w:val="0563C1"/>
            <w:sz w:val="18"/>
            <w:szCs w:val="18"/>
            <w:u w:val="single"/>
            <w:lang w:val="es-ES_tradnl" w:eastAsia="en-GB"/>
          </w:rPr>
          <w:t>https://www.atis.org/3gpp-transpositions - Rel-18</w:t>
        </w:r>
      </w:hyperlink>
    </w:p>
    <w:p w14:paraId="4686E99A" w14:textId="2E47F48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CCSA.3GPP.38.413.V18.3.0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703" w:history="1">
        <w:r w:rsidRPr="00256C9E">
          <w:rPr>
            <w:color w:val="0563C1"/>
            <w:sz w:val="18"/>
            <w:szCs w:val="18"/>
            <w:u w:val="single"/>
            <w:lang w:val="es-ES_tradnl" w:eastAsia="en-GB"/>
          </w:rPr>
          <w:t>https://www.ccsa.org.cn/api/portalsFile/downloadOldFile?type=17&amp;oldFileUrl=NTN/RIT/CCSA.3GPP.38.413.V18.3.0.do</w:t>
        </w:r>
      </w:hyperlink>
      <w:hyperlink r:id="rId1704" w:history="1">
        <w:r w:rsidRPr="00256C9E">
          <w:rPr>
            <w:color w:val="0563C1"/>
            <w:sz w:val="18"/>
            <w:szCs w:val="18"/>
            <w:u w:val="single"/>
            <w:lang w:val="es-ES_tradnl" w:eastAsia="en-GB"/>
          </w:rPr>
          <w:t>cx</w:t>
        </w:r>
      </w:hyperlink>
    </w:p>
    <w:p w14:paraId="40BC9B67" w14:textId="04C1A9AD"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138 413 V18.3.0 (2024-09)</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26.09.2024</w:t>
      </w:r>
      <w:r w:rsidRPr="00256C9E">
        <w:rPr>
          <w:rFonts w:ascii="Arial" w:hAnsi="Arial" w:cs="Arial"/>
          <w:szCs w:val="24"/>
          <w:lang w:val="es-ES_tradnl" w:eastAsia="en-GB"/>
        </w:rPr>
        <w:tab/>
      </w:r>
      <w:hyperlink r:id="rId1705" w:history="1">
        <w:r w:rsidRPr="00256C9E">
          <w:rPr>
            <w:color w:val="0563C1"/>
            <w:sz w:val="18"/>
            <w:szCs w:val="18"/>
            <w:u w:val="single"/>
            <w:lang w:val="es-ES_tradnl" w:eastAsia="en-GB"/>
          </w:rPr>
          <w:t>https://www.etsi.org/deliver/etsi_ts/138400_138499/138413/18.03.00_60/ts_138413v180300p.pdf</w:t>
        </w:r>
      </w:hyperlink>
    </w:p>
    <w:p w14:paraId="1EA28BD2" w14:textId="00D6914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38.413- 18.3.0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706" w:history="1">
        <w:r w:rsidRPr="00256C9E">
          <w:rPr>
            <w:color w:val="0563C1"/>
            <w:sz w:val="18"/>
            <w:szCs w:val="18"/>
            <w:u w:val="single"/>
            <w:lang w:val="es-ES_tradnl" w:eastAsia="en-GB"/>
          </w:rPr>
          <w:t>https://members.tsdsi.in/s/qmdWQXjYfgHqYQA</w:t>
        </w:r>
      </w:hyperlink>
    </w:p>
    <w:p w14:paraId="5CDAC31D" w14:textId="2845F0A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TTAT.3G-38.413V18.3.0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707" w:history="1">
        <w:r w:rsidRPr="00256C9E">
          <w:rPr>
            <w:color w:val="0563C1"/>
            <w:sz w:val="18"/>
            <w:szCs w:val="18"/>
            <w:u w:val="single"/>
            <w:lang w:val="es-ES_tradnl" w:eastAsia="en-GB"/>
          </w:rPr>
          <w:t>https://www.tta.or.kr/eng/ttaSearchEngView.do?key=461&amp;searchStandardNo=TTAT.3G-38.413V18.3.0&amp;searchCate=TTAS</w:t>
        </w:r>
      </w:hyperlink>
    </w:p>
    <w:p w14:paraId="4F7C28D8" w14:textId="77777777" w:rsidR="00941FD9" w:rsidRPr="00256C9E" w:rsidRDefault="00941FD9" w:rsidP="008F5065">
      <w:pPr>
        <w:pStyle w:val="Heading5"/>
        <w:tabs>
          <w:tab w:val="clear" w:pos="992"/>
          <w:tab w:val="left" w:pos="1276"/>
        </w:tabs>
        <w:ind w:left="1276" w:hanging="1276"/>
        <w:rPr>
          <w:lang w:val="es-ES_tradnl"/>
        </w:rPr>
      </w:pPr>
      <w:r w:rsidRPr="00256C9E">
        <w:rPr>
          <w:lang w:val="es-ES_tradnl"/>
        </w:rPr>
        <w:lastRenderedPageBreak/>
        <w:t>2.2.1.4.17</w:t>
      </w:r>
      <w:r w:rsidRPr="00256C9E">
        <w:rPr>
          <w:lang w:val="es-ES_tradnl"/>
        </w:rPr>
        <w:tab/>
        <w:t>TS 38.414</w:t>
      </w:r>
    </w:p>
    <w:p w14:paraId="6937C33A" w14:textId="77777777" w:rsidR="00941FD9" w:rsidRPr="00256C9E" w:rsidRDefault="00941FD9" w:rsidP="00941FD9">
      <w:pPr>
        <w:pStyle w:val="Headingb"/>
        <w:rPr>
          <w:lang w:val="es-ES_tradnl"/>
        </w:rPr>
      </w:pPr>
      <w:r w:rsidRPr="00256C9E">
        <w:rPr>
          <w:lang w:val="es-ES_tradnl"/>
        </w:rPr>
        <w:t>NG-RAN; transporte de datos en NG</w:t>
      </w:r>
    </w:p>
    <w:p w14:paraId="1B498354" w14:textId="77777777" w:rsidR="00941FD9" w:rsidRPr="00256C9E" w:rsidRDefault="00941FD9" w:rsidP="00B03A0D">
      <w:pPr>
        <w:rPr>
          <w:lang w:val="es-ES_tradnl"/>
        </w:rPr>
      </w:pPr>
      <w:r w:rsidRPr="00256C9E">
        <w:rPr>
          <w:lang w:val="es-ES_tradnl"/>
        </w:rPr>
        <w:t>En este documento se especifican las normas para los protocolos de transporte de datos del usuario y protocolos de señalización conexos a fin de establecer los portadores de transporte del plano de usuario a través de la interfaz NG.</w:t>
      </w:r>
    </w:p>
    <w:p w14:paraId="6E3FFFA2" w14:textId="6E8DF5EC"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283EED0E" w14:textId="1E881AED"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1118E7AA" w14:textId="6D01C5EF"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ATIS.3GPP.38.414.V17.0.0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708" w:anchor="Rel-17" w:history="1">
        <w:r w:rsidRPr="00256C9E">
          <w:rPr>
            <w:color w:val="0563C1"/>
            <w:sz w:val="18"/>
            <w:szCs w:val="18"/>
            <w:u w:val="single"/>
            <w:lang w:val="es-ES_tradnl" w:eastAsia="en-GB"/>
          </w:rPr>
          <w:t>https://www.atis.org/3gpp-transpositions - Rel-17</w:t>
        </w:r>
      </w:hyperlink>
    </w:p>
    <w:p w14:paraId="037C135E" w14:textId="16D0447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CCSA.3GPP.38.414.V17.0.0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709" w:history="1">
        <w:r w:rsidRPr="00256C9E">
          <w:rPr>
            <w:color w:val="0563C1"/>
            <w:sz w:val="18"/>
            <w:szCs w:val="18"/>
            <w:u w:val="single"/>
            <w:lang w:val="es-ES_tradnl" w:eastAsia="en-GB"/>
          </w:rPr>
          <w:t>https://www.ccsa.org.cn/api/portalsFile/downloadOldFile?type=17&amp;oldFileUrl=NTN/RIT/CCSA.3GPP.38.414.V17.0.0.doc</w:t>
        </w:r>
      </w:hyperlink>
    </w:p>
    <w:p w14:paraId="49FFAFE0" w14:textId="6AD17C3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138 414 V17.0.0 (2022-04)</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29.04.2022</w:t>
      </w:r>
      <w:r w:rsidRPr="00256C9E">
        <w:rPr>
          <w:rFonts w:ascii="Arial" w:hAnsi="Arial" w:cs="Arial"/>
          <w:szCs w:val="24"/>
          <w:lang w:val="es-ES_tradnl" w:eastAsia="en-GB"/>
        </w:rPr>
        <w:tab/>
      </w:r>
      <w:hyperlink r:id="rId1710" w:history="1">
        <w:r w:rsidRPr="00256C9E">
          <w:rPr>
            <w:color w:val="0563C1"/>
            <w:sz w:val="18"/>
            <w:szCs w:val="18"/>
            <w:u w:val="single"/>
            <w:lang w:val="es-ES_tradnl" w:eastAsia="en-GB"/>
          </w:rPr>
          <w:t>https://www.etsi.org/deliver/etsi_ts/138400_138499/138414/17.00.00_60/ts_138414v170000p.pdf</w:t>
        </w:r>
      </w:hyperlink>
    </w:p>
    <w:p w14:paraId="710AFD16" w14:textId="4B63B96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38.414-17.0.0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1711" w:history="1">
        <w:r w:rsidRPr="00256C9E">
          <w:rPr>
            <w:color w:val="0563C1"/>
            <w:sz w:val="18"/>
            <w:szCs w:val="18"/>
            <w:u w:val="single"/>
            <w:lang w:val="es-ES_tradnl" w:eastAsia="en-GB"/>
          </w:rPr>
          <w:t>https://members.tsdsi.in/s/rwbyq4XZNF5WDXQ</w:t>
        </w:r>
      </w:hyperlink>
    </w:p>
    <w:p w14:paraId="4D9C3797" w14:textId="023C42C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TTAT.3G-38.414V17.0.0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1712" w:history="1">
        <w:r w:rsidRPr="00256C9E">
          <w:rPr>
            <w:color w:val="0563C1"/>
            <w:sz w:val="18"/>
            <w:szCs w:val="18"/>
            <w:u w:val="single"/>
            <w:lang w:val="es-ES_tradnl" w:eastAsia="en-GB"/>
          </w:rPr>
          <w:t>https://www.tta.or.kr/eng/ttaSearchEngView.do?key=461&amp;searchStandardNo=TTAT.3G-38.414V17.0.0&amp;searchCate=TTAS</w:t>
        </w:r>
      </w:hyperlink>
    </w:p>
    <w:p w14:paraId="7D0D8CC5" w14:textId="78BC9B43"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0BDE5782" w14:textId="430E9524"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ATIS.3GPP.38.414.V18.0.0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713" w:anchor="Rel-18" w:history="1">
        <w:r w:rsidRPr="00256C9E">
          <w:rPr>
            <w:color w:val="0563C1"/>
            <w:sz w:val="18"/>
            <w:szCs w:val="18"/>
            <w:u w:val="single"/>
            <w:lang w:val="es-ES_tradnl" w:eastAsia="en-GB"/>
          </w:rPr>
          <w:t>https://www.atis.org/3gpp-transpositions - Rel-18</w:t>
        </w:r>
      </w:hyperlink>
    </w:p>
    <w:p w14:paraId="6BCFC61A" w14:textId="3B13F09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CCSA.3GPP.38.414.V18.0.0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714" w:history="1">
        <w:r w:rsidRPr="00256C9E">
          <w:rPr>
            <w:color w:val="0563C1"/>
            <w:sz w:val="18"/>
            <w:szCs w:val="18"/>
            <w:u w:val="single"/>
            <w:lang w:val="es-ES_tradnl" w:eastAsia="en-GB"/>
          </w:rPr>
          <w:t>https://www.ccsa.org.cn/api/portalsFile/downloadOldFile?type=17&amp;oldFileUrl=NTN/RIT/CCSA.3GPP.38.414.V18.0.0.do</w:t>
        </w:r>
      </w:hyperlink>
      <w:hyperlink r:id="rId1715" w:history="1">
        <w:r w:rsidRPr="00256C9E">
          <w:rPr>
            <w:color w:val="0563C1"/>
            <w:sz w:val="18"/>
            <w:szCs w:val="18"/>
            <w:u w:val="single"/>
            <w:lang w:val="es-ES_tradnl" w:eastAsia="en-GB"/>
          </w:rPr>
          <w:t>cx</w:t>
        </w:r>
      </w:hyperlink>
    </w:p>
    <w:p w14:paraId="1CEFD646" w14:textId="47CCBC1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138 414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06.05.2024</w:t>
      </w:r>
      <w:r w:rsidRPr="00256C9E">
        <w:rPr>
          <w:rFonts w:ascii="Arial" w:hAnsi="Arial" w:cs="Arial"/>
          <w:szCs w:val="24"/>
          <w:lang w:val="es-ES_tradnl" w:eastAsia="en-GB"/>
        </w:rPr>
        <w:tab/>
      </w:r>
      <w:hyperlink r:id="rId1716" w:history="1">
        <w:r w:rsidRPr="00256C9E">
          <w:rPr>
            <w:color w:val="0563C1"/>
            <w:sz w:val="18"/>
            <w:szCs w:val="18"/>
            <w:u w:val="single"/>
            <w:lang w:val="es-ES_tradnl" w:eastAsia="en-GB"/>
          </w:rPr>
          <w:t>https://www.etsi.org/deliver/etsi_ts/138400_138499/138414/18.00.00_60/ts_138414v180000p.pdf</w:t>
        </w:r>
      </w:hyperlink>
    </w:p>
    <w:p w14:paraId="37FBF49A" w14:textId="2AB02FD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38.414 -18.0.0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717" w:history="1">
        <w:r w:rsidRPr="00256C9E">
          <w:rPr>
            <w:color w:val="0563C1"/>
            <w:sz w:val="18"/>
            <w:szCs w:val="18"/>
            <w:u w:val="single"/>
            <w:lang w:val="es-ES_tradnl" w:eastAsia="en-GB"/>
          </w:rPr>
          <w:t>https://members.tsdsi.in/s/Sb68SfpMSAj8e28</w:t>
        </w:r>
      </w:hyperlink>
    </w:p>
    <w:p w14:paraId="57E38220" w14:textId="5018EC6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TTAT.3G-38.414V18.0.0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1718" w:history="1">
        <w:r w:rsidRPr="00256C9E">
          <w:rPr>
            <w:color w:val="0563C1"/>
            <w:sz w:val="18"/>
            <w:szCs w:val="18"/>
            <w:u w:val="single"/>
            <w:lang w:val="es-ES_tradnl" w:eastAsia="en-GB"/>
          </w:rPr>
          <w:t>https://www.tta.or.kr/eng/ttaSearchEngView.do?key=461&amp;searchStandardNo=TTAT.3G-38.414V18.0.0&amp;searchCate=TTAS</w:t>
        </w:r>
      </w:hyperlink>
    </w:p>
    <w:p w14:paraId="4E03D8B8" w14:textId="77777777" w:rsidR="00941FD9" w:rsidRPr="00256C9E" w:rsidRDefault="00941FD9" w:rsidP="008F5065">
      <w:pPr>
        <w:pStyle w:val="Heading5"/>
        <w:tabs>
          <w:tab w:val="clear" w:pos="992"/>
          <w:tab w:val="left" w:pos="1276"/>
        </w:tabs>
        <w:ind w:left="1276" w:hanging="1276"/>
        <w:rPr>
          <w:lang w:val="es-ES_tradnl"/>
        </w:rPr>
      </w:pPr>
      <w:r w:rsidRPr="00256C9E">
        <w:rPr>
          <w:lang w:val="es-ES_tradnl"/>
        </w:rPr>
        <w:t>2.2.1.4.18</w:t>
      </w:r>
      <w:r w:rsidRPr="00256C9E">
        <w:rPr>
          <w:lang w:val="es-ES_tradnl"/>
        </w:rPr>
        <w:tab/>
        <w:t>TS 38.415</w:t>
      </w:r>
    </w:p>
    <w:p w14:paraId="049DF58C" w14:textId="77777777" w:rsidR="00941FD9" w:rsidRPr="00256C9E" w:rsidRDefault="00941FD9" w:rsidP="00941FD9">
      <w:pPr>
        <w:pStyle w:val="Headingb"/>
        <w:rPr>
          <w:lang w:val="es-ES_tradnl"/>
        </w:rPr>
      </w:pPr>
      <w:r w:rsidRPr="00256C9E">
        <w:rPr>
          <w:lang w:val="es-ES_tradnl"/>
        </w:rPr>
        <w:t>NG-RAN; protocolo de plano de usuario de la sesión de la PDU</w:t>
      </w:r>
    </w:p>
    <w:p w14:paraId="3AE1A226" w14:textId="77777777" w:rsidR="00941FD9" w:rsidRPr="00256C9E" w:rsidRDefault="00941FD9" w:rsidP="00941FD9">
      <w:pPr>
        <w:rPr>
          <w:lang w:val="es-ES_tradnl"/>
        </w:rPr>
      </w:pPr>
      <w:r w:rsidRPr="00256C9E">
        <w:rPr>
          <w:lang w:val="es-ES_tradnl"/>
        </w:rPr>
        <w:t>En este documento se especifica el protocolo de plano de usuario de la sesión de la PDU aplicable a las interfaces NG-U, Xn-U y N9. No se descarta la aplicabilidad a otras interfaces.</w:t>
      </w:r>
    </w:p>
    <w:p w14:paraId="7D165EAC" w14:textId="0EF579CD"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5E3AE8A4" w14:textId="7F382E8D"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14FBB4AC" w14:textId="5C18BDC8"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ATIS.3GPP.38.415.V17.1.0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719" w:anchor="Rel-17" w:history="1">
        <w:r w:rsidRPr="00256C9E">
          <w:rPr>
            <w:color w:val="0563C1"/>
            <w:sz w:val="18"/>
            <w:szCs w:val="18"/>
            <w:u w:val="single"/>
            <w:lang w:val="es-ES_tradnl" w:eastAsia="en-GB"/>
          </w:rPr>
          <w:t>https://www.atis.org/3gpp-transpositions - Rel-17</w:t>
        </w:r>
      </w:hyperlink>
    </w:p>
    <w:p w14:paraId="174EDCD7" w14:textId="6CAF933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CCSA.3GPP.38.415.V17.1.0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720" w:history="1">
        <w:r w:rsidRPr="00256C9E">
          <w:rPr>
            <w:color w:val="0563C1"/>
            <w:sz w:val="18"/>
            <w:szCs w:val="18"/>
            <w:u w:val="single"/>
            <w:lang w:val="es-ES_tradnl" w:eastAsia="en-GB"/>
          </w:rPr>
          <w:t>https://www.ccsa.org.cn/api/portalsFile/downloadOldFile?type=17&amp;oldFileUrl=NTN/RIT/CCSA.3GPP.38.415.V17.1.0.do</w:t>
        </w:r>
      </w:hyperlink>
      <w:hyperlink r:id="rId1721" w:history="1">
        <w:r w:rsidRPr="00256C9E">
          <w:rPr>
            <w:color w:val="0563C1"/>
            <w:sz w:val="18"/>
            <w:szCs w:val="18"/>
            <w:u w:val="single"/>
            <w:lang w:val="es-ES_tradnl" w:eastAsia="en-GB"/>
          </w:rPr>
          <w:t>cx</w:t>
        </w:r>
      </w:hyperlink>
    </w:p>
    <w:p w14:paraId="477AD9FB" w14:textId="30292EF2"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138 415 V17.1.0 (2024-02)</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02.02.2024</w:t>
      </w:r>
      <w:r w:rsidRPr="00256C9E">
        <w:rPr>
          <w:rFonts w:ascii="Arial" w:hAnsi="Arial" w:cs="Arial"/>
          <w:szCs w:val="24"/>
          <w:lang w:val="es-ES_tradnl" w:eastAsia="en-GB"/>
        </w:rPr>
        <w:tab/>
      </w:r>
      <w:hyperlink r:id="rId1722" w:history="1">
        <w:r w:rsidRPr="00256C9E">
          <w:rPr>
            <w:color w:val="0563C1"/>
            <w:sz w:val="18"/>
            <w:szCs w:val="18"/>
            <w:u w:val="single"/>
            <w:lang w:val="es-ES_tradnl" w:eastAsia="en-GB"/>
          </w:rPr>
          <w:t>https://www.etsi.org/deliver/etsi_ts/138400_138499/138415/17.01.00_60/ts_138415v170100p.pdf</w:t>
        </w:r>
      </w:hyperlink>
    </w:p>
    <w:p w14:paraId="4F093CA9" w14:textId="4B9832F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38.415-17.1.0 V1.1.0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29.05.2024</w:t>
      </w:r>
      <w:r w:rsidRPr="00256C9E">
        <w:rPr>
          <w:rFonts w:ascii="Arial" w:hAnsi="Arial" w:cs="Arial"/>
          <w:szCs w:val="24"/>
          <w:lang w:val="es-ES_tradnl" w:eastAsia="en-GB"/>
        </w:rPr>
        <w:tab/>
      </w:r>
      <w:hyperlink r:id="rId1723" w:history="1">
        <w:r w:rsidRPr="00256C9E">
          <w:rPr>
            <w:color w:val="0563C1"/>
            <w:sz w:val="18"/>
            <w:szCs w:val="18"/>
            <w:u w:val="single"/>
            <w:lang w:val="es-ES_tradnl" w:eastAsia="en-GB"/>
          </w:rPr>
          <w:t>https://members.tsdsi.in/s/ypJLQ4YysTBDn4F</w:t>
        </w:r>
      </w:hyperlink>
    </w:p>
    <w:p w14:paraId="30690E5D" w14:textId="59294DF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TTAT.3G-38.415V17.1.0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08.05.2024</w:t>
      </w:r>
      <w:r w:rsidRPr="00256C9E">
        <w:rPr>
          <w:rFonts w:ascii="Arial" w:hAnsi="Arial" w:cs="Arial"/>
          <w:szCs w:val="24"/>
          <w:lang w:val="es-ES_tradnl" w:eastAsia="en-GB"/>
        </w:rPr>
        <w:tab/>
      </w:r>
      <w:hyperlink r:id="rId1724" w:history="1">
        <w:r w:rsidRPr="00256C9E">
          <w:rPr>
            <w:color w:val="0563C1"/>
            <w:sz w:val="18"/>
            <w:szCs w:val="18"/>
            <w:u w:val="single"/>
            <w:lang w:val="es-ES_tradnl" w:eastAsia="en-GB"/>
          </w:rPr>
          <w:t>https://www.tta.or.kr/eng/ttaSearchEngView.do?key=461&amp;searchStandardNo=TTAT.3G-38.415V17.1.0&amp;searchCate=TTAS</w:t>
        </w:r>
      </w:hyperlink>
    </w:p>
    <w:p w14:paraId="4958E000" w14:textId="0AA6DC18" w:rsidR="00941FD9" w:rsidRPr="00256C9E" w:rsidRDefault="00F1137E" w:rsidP="008F5065">
      <w:pPr>
        <w:keepNext/>
        <w:keepLines/>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lastRenderedPageBreak/>
        <w:t>Versión 18</w:t>
      </w:r>
    </w:p>
    <w:p w14:paraId="71962E26" w14:textId="6EA66D14" w:rsidR="00941FD9" w:rsidRPr="00256C9E" w:rsidRDefault="00941FD9" w:rsidP="008F5065">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ATIS.3GPP.38.415.V18.1.0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725" w:anchor="Rel-18" w:history="1">
        <w:r w:rsidRPr="00256C9E">
          <w:rPr>
            <w:color w:val="0563C1"/>
            <w:sz w:val="18"/>
            <w:szCs w:val="18"/>
            <w:u w:val="single"/>
            <w:lang w:val="es-ES_tradnl" w:eastAsia="en-GB"/>
          </w:rPr>
          <w:t>https://www.atis.org/3gpp-transpositions - Rel-18</w:t>
        </w:r>
      </w:hyperlink>
    </w:p>
    <w:p w14:paraId="297552F4" w14:textId="607FF5B0" w:rsidR="00941FD9" w:rsidRPr="00256C9E" w:rsidRDefault="00941FD9" w:rsidP="008F5065">
      <w:pPr>
        <w:keepNext/>
        <w:keepLines/>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CCSA.3GPP.38.415.V18.1.0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726" w:history="1">
        <w:r w:rsidRPr="00256C9E">
          <w:rPr>
            <w:color w:val="0563C1"/>
            <w:sz w:val="18"/>
            <w:szCs w:val="18"/>
            <w:u w:val="single"/>
            <w:lang w:val="es-ES_tradnl" w:eastAsia="en-GB"/>
          </w:rPr>
          <w:t>https://www.ccsa.org.cn/api/portalsFile/downloadOldFile?type=17&amp;oldFileUrl=NTN/RIT/CCSA.3GPP.38.415.V18.1.0.do</w:t>
        </w:r>
      </w:hyperlink>
      <w:hyperlink r:id="rId1727" w:history="1">
        <w:r w:rsidRPr="00256C9E">
          <w:rPr>
            <w:color w:val="0563C1"/>
            <w:sz w:val="18"/>
            <w:szCs w:val="18"/>
            <w:u w:val="single"/>
            <w:lang w:val="es-ES_tradnl" w:eastAsia="en-GB"/>
          </w:rPr>
          <w:t>cx</w:t>
        </w:r>
      </w:hyperlink>
    </w:p>
    <w:p w14:paraId="14FC2AE4" w14:textId="55D94332"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138 415 V18.1.0 (2024-05)</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27.05.2024</w:t>
      </w:r>
      <w:r w:rsidRPr="00256C9E">
        <w:rPr>
          <w:rFonts w:ascii="Arial" w:hAnsi="Arial" w:cs="Arial"/>
          <w:szCs w:val="24"/>
          <w:lang w:val="es-ES_tradnl" w:eastAsia="en-GB"/>
        </w:rPr>
        <w:tab/>
      </w:r>
      <w:hyperlink r:id="rId1728" w:history="1">
        <w:r w:rsidRPr="00256C9E">
          <w:rPr>
            <w:color w:val="0563C1"/>
            <w:sz w:val="18"/>
            <w:szCs w:val="18"/>
            <w:u w:val="single"/>
            <w:lang w:val="es-ES_tradnl" w:eastAsia="en-GB"/>
          </w:rPr>
          <w:t>https://www.etsi.org/deliver/etsi_ts/138400_138499/138415/18.01.00_60/ts_138415v180100p.pdf</w:t>
        </w:r>
      </w:hyperlink>
    </w:p>
    <w:p w14:paraId="290634E9" w14:textId="41DE076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38.415 -18.1.0 V1.0.0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729" w:history="1">
        <w:r w:rsidRPr="00256C9E">
          <w:rPr>
            <w:color w:val="0563C1"/>
            <w:sz w:val="18"/>
            <w:szCs w:val="18"/>
            <w:u w:val="single"/>
            <w:lang w:val="es-ES_tradnl" w:eastAsia="en-GB"/>
          </w:rPr>
          <w:t>https://members.tsdsi.in/s/jExztpRi6zzPQrM</w:t>
        </w:r>
      </w:hyperlink>
    </w:p>
    <w:p w14:paraId="6E289E71" w14:textId="13D4344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TTAT.3G-38.415V18.1.0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1730" w:history="1">
        <w:r w:rsidRPr="00256C9E">
          <w:rPr>
            <w:color w:val="0563C1"/>
            <w:sz w:val="18"/>
            <w:szCs w:val="18"/>
            <w:u w:val="single"/>
            <w:lang w:val="es-ES_tradnl" w:eastAsia="en-GB"/>
          </w:rPr>
          <w:t>https://www.tta.or.kr/eng/ttaSearchEngView.do?key=461&amp;searchStandardNo=TTAT.3G-38.415V18.1.0&amp;searchCate=TTAS</w:t>
        </w:r>
      </w:hyperlink>
    </w:p>
    <w:p w14:paraId="2753400D" w14:textId="77777777" w:rsidR="00941FD9" w:rsidRPr="00256C9E" w:rsidRDefault="00941FD9" w:rsidP="008F5065">
      <w:pPr>
        <w:pStyle w:val="Heading5"/>
        <w:tabs>
          <w:tab w:val="clear" w:pos="992"/>
          <w:tab w:val="left" w:pos="1276"/>
        </w:tabs>
        <w:ind w:left="1276" w:hanging="1276"/>
        <w:rPr>
          <w:lang w:val="es-ES_tradnl"/>
        </w:rPr>
      </w:pPr>
      <w:r w:rsidRPr="00256C9E">
        <w:rPr>
          <w:lang w:val="es-ES_tradnl"/>
        </w:rPr>
        <w:t>2.2.1.4.19</w:t>
      </w:r>
      <w:r w:rsidRPr="00256C9E">
        <w:rPr>
          <w:lang w:val="es-ES_tradnl"/>
        </w:rPr>
        <w:tab/>
        <w:t>TS 38.420</w:t>
      </w:r>
    </w:p>
    <w:p w14:paraId="3FCCF4E2" w14:textId="77777777" w:rsidR="00941FD9" w:rsidRPr="00256C9E" w:rsidRDefault="00941FD9" w:rsidP="00941FD9">
      <w:pPr>
        <w:pStyle w:val="Headingb"/>
        <w:rPr>
          <w:lang w:val="es-ES_tradnl"/>
        </w:rPr>
      </w:pPr>
      <w:r w:rsidRPr="00256C9E">
        <w:rPr>
          <w:lang w:val="es-ES_tradnl"/>
        </w:rPr>
        <w:t>NG-RAN; aspectos y principios generales de Xn</w:t>
      </w:r>
    </w:p>
    <w:p w14:paraId="34DB6ADA" w14:textId="77777777" w:rsidR="00941FD9" w:rsidRPr="00256C9E" w:rsidRDefault="00941FD9" w:rsidP="00B03A0D">
      <w:pPr>
        <w:rPr>
          <w:lang w:val="es-ES_tradnl"/>
        </w:rPr>
      </w:pPr>
      <w:r w:rsidRPr="00256C9E">
        <w:rPr>
          <w:lang w:val="es-ES_tradnl"/>
        </w:rPr>
        <w:t>Este documento constituye una introducción a la serie de especificaciones técnicas TSG RAN TS 38.42x que definen la interfaz Xn. Se trata de una interfaz para la interconexión de dos nodos NG-RAN en el marco de la arquitectura de NG-RAN (TS 38.401).</w:t>
      </w:r>
    </w:p>
    <w:p w14:paraId="609F047C" w14:textId="2D06AF26"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4F7BFA56" w14:textId="370AFBE1"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623FA7A8" w14:textId="14570650"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ATIS.3GPP.38.420.V17.2.0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731" w:anchor="Rel-17" w:history="1">
        <w:r w:rsidRPr="00256C9E">
          <w:rPr>
            <w:color w:val="0563C1"/>
            <w:sz w:val="18"/>
            <w:szCs w:val="18"/>
            <w:u w:val="single"/>
            <w:lang w:val="es-ES_tradnl" w:eastAsia="en-GB"/>
          </w:rPr>
          <w:t>https://www.atis.org/3gpp-transpositions - Rel-17</w:t>
        </w:r>
      </w:hyperlink>
    </w:p>
    <w:p w14:paraId="3F0FBFE2" w14:textId="5225C15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CCSA.3GPP.38.420.V17.2.0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732" w:history="1">
        <w:r w:rsidRPr="00256C9E">
          <w:rPr>
            <w:color w:val="0563C1"/>
            <w:sz w:val="18"/>
            <w:szCs w:val="18"/>
            <w:u w:val="single"/>
            <w:lang w:val="es-ES_tradnl" w:eastAsia="en-GB"/>
          </w:rPr>
          <w:t>https://www.ccsa.org.cn/api/portalsFile/downloadOldFile?type=17&amp;oldFileUrl=NTN/RIT/CCSA.3GPP.38.420.V17.2.0.do</w:t>
        </w:r>
      </w:hyperlink>
      <w:hyperlink r:id="rId1733" w:history="1">
        <w:r w:rsidRPr="00256C9E">
          <w:rPr>
            <w:color w:val="0563C1"/>
            <w:sz w:val="18"/>
            <w:szCs w:val="18"/>
            <w:u w:val="single"/>
            <w:lang w:val="es-ES_tradnl" w:eastAsia="en-GB"/>
          </w:rPr>
          <w:t>cx</w:t>
        </w:r>
      </w:hyperlink>
    </w:p>
    <w:p w14:paraId="5A411180" w14:textId="21D8BD7A"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138 420 V17.2.0 (2022-10)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14.10.2022</w:t>
      </w:r>
      <w:r w:rsidRPr="00256C9E">
        <w:rPr>
          <w:rFonts w:ascii="Arial" w:hAnsi="Arial" w:cs="Arial"/>
          <w:szCs w:val="24"/>
          <w:lang w:val="es-ES_tradnl" w:eastAsia="en-GB"/>
        </w:rPr>
        <w:tab/>
      </w:r>
      <w:hyperlink r:id="rId1734" w:history="1">
        <w:r w:rsidRPr="00256C9E">
          <w:rPr>
            <w:color w:val="0563C1"/>
            <w:sz w:val="18"/>
            <w:szCs w:val="18"/>
            <w:u w:val="single"/>
            <w:lang w:val="es-ES_tradnl" w:eastAsia="en-GB"/>
          </w:rPr>
          <w:t>https://www.etsi.org/deliver/etsi_ts/138400_138499/138420/17.02.00_60/ts_138420v170200p.pdf</w:t>
        </w:r>
      </w:hyperlink>
    </w:p>
    <w:p w14:paraId="0D493185" w14:textId="2CAE066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38.420-17.2.0 V1.2.0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17.01.2023</w:t>
      </w:r>
      <w:r w:rsidRPr="00256C9E">
        <w:rPr>
          <w:rFonts w:ascii="Arial" w:hAnsi="Arial" w:cs="Arial"/>
          <w:szCs w:val="24"/>
          <w:lang w:val="es-ES_tradnl" w:eastAsia="en-GB"/>
        </w:rPr>
        <w:tab/>
      </w:r>
      <w:hyperlink r:id="rId1735" w:history="1">
        <w:r w:rsidRPr="00256C9E">
          <w:rPr>
            <w:color w:val="0563C1"/>
            <w:sz w:val="18"/>
            <w:szCs w:val="18"/>
            <w:u w:val="single"/>
            <w:lang w:val="es-ES_tradnl" w:eastAsia="en-GB"/>
          </w:rPr>
          <w:t>https://members.tsdsi.in/s/aKKLCMZaZSwxgeA</w:t>
        </w:r>
      </w:hyperlink>
    </w:p>
    <w:p w14:paraId="4BFD82DF" w14:textId="0D80810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TTAT.3G-38.420V17.2.0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11.01.2023</w:t>
      </w:r>
      <w:r w:rsidRPr="00256C9E">
        <w:rPr>
          <w:rFonts w:ascii="Arial" w:hAnsi="Arial" w:cs="Arial"/>
          <w:szCs w:val="24"/>
          <w:lang w:val="es-ES_tradnl" w:eastAsia="en-GB"/>
        </w:rPr>
        <w:tab/>
      </w:r>
      <w:hyperlink r:id="rId1736" w:history="1">
        <w:r w:rsidRPr="00256C9E">
          <w:rPr>
            <w:color w:val="0563C1"/>
            <w:sz w:val="18"/>
            <w:szCs w:val="18"/>
            <w:u w:val="single"/>
            <w:lang w:val="es-ES_tradnl" w:eastAsia="en-GB"/>
          </w:rPr>
          <w:t>https://www.tta.or.kr/eng/ttaSearchEngView.do?key=461&amp;searchStandardNo=TTAT.3G-38.420V17.2.0&amp;searchCate=TTAS</w:t>
        </w:r>
      </w:hyperlink>
    </w:p>
    <w:p w14:paraId="579290C2" w14:textId="0F574994"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2CC843F6" w14:textId="4BEF2C20"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ATIS.3GPP.38.420.V18.1.0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737" w:anchor="Rel-18" w:history="1">
        <w:r w:rsidRPr="00256C9E">
          <w:rPr>
            <w:color w:val="0563C1"/>
            <w:sz w:val="18"/>
            <w:szCs w:val="18"/>
            <w:u w:val="single"/>
            <w:lang w:val="es-ES_tradnl" w:eastAsia="en-GB"/>
          </w:rPr>
          <w:t>https://www.atis.org/3gpp-transpositions - Rel-18</w:t>
        </w:r>
      </w:hyperlink>
    </w:p>
    <w:p w14:paraId="19E3F3E9" w14:textId="1459AEC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CCSA.3GPP.38.420.V18.1.0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738" w:history="1">
        <w:r w:rsidRPr="00256C9E">
          <w:rPr>
            <w:color w:val="0563C1"/>
            <w:sz w:val="18"/>
            <w:szCs w:val="18"/>
            <w:u w:val="single"/>
            <w:lang w:val="es-ES_tradnl" w:eastAsia="en-GB"/>
          </w:rPr>
          <w:t>https://www.ccsa.org.cn/api/portalsFile/downloadOldFile?type=17&amp;oldFileUrl=NTN/RIT/CCSA.3GPP.38.420.V18.1.0.do</w:t>
        </w:r>
      </w:hyperlink>
      <w:hyperlink r:id="rId1739" w:history="1">
        <w:r w:rsidRPr="00256C9E">
          <w:rPr>
            <w:color w:val="0563C1"/>
            <w:sz w:val="18"/>
            <w:szCs w:val="18"/>
            <w:u w:val="single"/>
            <w:lang w:val="es-ES_tradnl" w:eastAsia="en-GB"/>
          </w:rPr>
          <w:t>cx</w:t>
        </w:r>
      </w:hyperlink>
    </w:p>
    <w:p w14:paraId="5910E651" w14:textId="3FCC09E4"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138 420 V18.1.0 (2024-05)</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27.05.2024</w:t>
      </w:r>
      <w:r w:rsidRPr="00256C9E">
        <w:rPr>
          <w:rFonts w:ascii="Arial" w:hAnsi="Arial" w:cs="Arial"/>
          <w:szCs w:val="24"/>
          <w:lang w:val="es-ES_tradnl" w:eastAsia="en-GB"/>
        </w:rPr>
        <w:tab/>
      </w:r>
      <w:hyperlink r:id="rId1740" w:history="1">
        <w:r w:rsidRPr="00256C9E">
          <w:rPr>
            <w:color w:val="0563C1"/>
            <w:sz w:val="18"/>
            <w:szCs w:val="18"/>
            <w:u w:val="single"/>
            <w:lang w:val="es-ES_tradnl" w:eastAsia="en-GB"/>
          </w:rPr>
          <w:t>https://www.etsi.org/deliver/etsi_ts/138400_138499/138420/18.01.00_60/ts_138420v180100p.pdf</w:t>
        </w:r>
      </w:hyperlink>
    </w:p>
    <w:p w14:paraId="7860A5DC" w14:textId="68A4E00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38.42 -18.1.0 V1.0.0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741" w:history="1">
        <w:r w:rsidRPr="00256C9E">
          <w:rPr>
            <w:color w:val="0563C1"/>
            <w:sz w:val="18"/>
            <w:szCs w:val="18"/>
            <w:u w:val="single"/>
            <w:lang w:val="es-ES_tradnl" w:eastAsia="en-GB"/>
          </w:rPr>
          <w:t>https://members.tsdsi.in/s/8xqc5EdrpmmH4w9</w:t>
        </w:r>
      </w:hyperlink>
    </w:p>
    <w:p w14:paraId="2EC7F377" w14:textId="085867A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TTAT.3G-38.420V18.1.0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1742" w:history="1">
        <w:r w:rsidRPr="00256C9E">
          <w:rPr>
            <w:color w:val="0563C1"/>
            <w:sz w:val="18"/>
            <w:szCs w:val="18"/>
            <w:u w:val="single"/>
            <w:lang w:val="es-ES_tradnl" w:eastAsia="en-GB"/>
          </w:rPr>
          <w:t>https://www.tta.or.kr/eng/ttaSearchEngView.do?key=461&amp;searchStandardNo=TTAT.3G-38.420V18.1.0&amp;searchCate=TTAS</w:t>
        </w:r>
      </w:hyperlink>
    </w:p>
    <w:p w14:paraId="47D3F086" w14:textId="77777777" w:rsidR="00941FD9" w:rsidRPr="00256C9E" w:rsidRDefault="00941FD9" w:rsidP="008F5065">
      <w:pPr>
        <w:pStyle w:val="Heading5"/>
        <w:keepNext w:val="0"/>
        <w:keepLines w:val="0"/>
        <w:tabs>
          <w:tab w:val="clear" w:pos="992"/>
          <w:tab w:val="left" w:pos="1276"/>
        </w:tabs>
        <w:ind w:left="1276" w:hanging="1276"/>
        <w:rPr>
          <w:lang w:val="es-ES_tradnl"/>
        </w:rPr>
      </w:pPr>
      <w:r w:rsidRPr="00256C9E">
        <w:rPr>
          <w:lang w:val="es-ES_tradnl"/>
        </w:rPr>
        <w:t>2.2.1.4.20</w:t>
      </w:r>
      <w:r w:rsidRPr="00256C9E">
        <w:rPr>
          <w:lang w:val="es-ES_tradnl"/>
        </w:rPr>
        <w:tab/>
        <w:t>TS 38.421</w:t>
      </w:r>
    </w:p>
    <w:p w14:paraId="28BF2BC8" w14:textId="77777777" w:rsidR="00941FD9" w:rsidRPr="00256C9E" w:rsidRDefault="00941FD9" w:rsidP="008F5065">
      <w:pPr>
        <w:pStyle w:val="Headingb"/>
        <w:keepNext w:val="0"/>
        <w:keepLines w:val="0"/>
        <w:rPr>
          <w:lang w:val="es-ES_tradnl"/>
        </w:rPr>
      </w:pPr>
      <w:r w:rsidRPr="00256C9E">
        <w:rPr>
          <w:lang w:val="es-ES_tradnl"/>
        </w:rPr>
        <w:t>NG-RAN; capa 1 de Xn</w:t>
      </w:r>
    </w:p>
    <w:p w14:paraId="48FF6F19" w14:textId="77777777" w:rsidR="00941FD9" w:rsidRPr="00256C9E" w:rsidRDefault="00941FD9" w:rsidP="008F5065">
      <w:pPr>
        <w:rPr>
          <w:lang w:val="es-ES_tradnl"/>
        </w:rPr>
      </w:pPr>
      <w:r w:rsidRPr="00256C9E">
        <w:rPr>
          <w:lang w:val="es-ES_tradnl"/>
        </w:rPr>
        <w:t>En este documento se especifican las normas aplicables a la implementación de la capa 1 en la interfaz Xn. La especificación de los requisitos de retardo de transmisión y los requisitos de operaciones y mantenimiento no son objeto de este documento.</w:t>
      </w:r>
    </w:p>
    <w:p w14:paraId="0A55EAF3" w14:textId="0841DC4B" w:rsidR="00941FD9" w:rsidRPr="00256C9E" w:rsidRDefault="00F1137E" w:rsidP="008F5065">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lastRenderedPageBreak/>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1D233017" w14:textId="7B59ACC1" w:rsidR="00941FD9" w:rsidRPr="00256C9E" w:rsidRDefault="00F1137E" w:rsidP="008F5065">
      <w:pPr>
        <w:keepNext/>
        <w:keepLines/>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69F8A497" w14:textId="1C15BBD9" w:rsidR="00941FD9" w:rsidRPr="00256C9E" w:rsidRDefault="00941FD9" w:rsidP="008F5065">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ATIS.3GPP.38.421.V17.0.0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743" w:anchor="Rel-17" w:history="1">
        <w:r w:rsidRPr="00256C9E">
          <w:rPr>
            <w:color w:val="0563C1"/>
            <w:sz w:val="18"/>
            <w:szCs w:val="18"/>
            <w:u w:val="single"/>
            <w:lang w:val="es-ES_tradnl" w:eastAsia="en-GB"/>
          </w:rPr>
          <w:t>https://www.atis.org/3gpp-transpositions - Rel-17</w:t>
        </w:r>
      </w:hyperlink>
    </w:p>
    <w:p w14:paraId="02CF2494" w14:textId="526CDFE6" w:rsidR="00941FD9" w:rsidRPr="00256C9E" w:rsidRDefault="00941FD9" w:rsidP="008F5065">
      <w:pPr>
        <w:keepNext/>
        <w:keepLines/>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CCSA.3GPP.38.421.V17.0.0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744" w:history="1">
        <w:r w:rsidRPr="00256C9E">
          <w:rPr>
            <w:color w:val="0563C1"/>
            <w:sz w:val="18"/>
            <w:szCs w:val="18"/>
            <w:u w:val="single"/>
            <w:lang w:val="es-ES_tradnl" w:eastAsia="en-GB"/>
          </w:rPr>
          <w:t>https://www.ccsa.org.cn/api/portalsFile/downloadOldFile?type=17&amp;oldFileUrl=NTN/RIT/CCSA.3GPP.38.421.V17.0.0.doc</w:t>
        </w:r>
      </w:hyperlink>
    </w:p>
    <w:p w14:paraId="5FBAEE92" w14:textId="7BC968D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138 421 V17.0.0 (2022-04)</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29.04.2022</w:t>
      </w:r>
      <w:r w:rsidRPr="00256C9E">
        <w:rPr>
          <w:rFonts w:ascii="Arial" w:hAnsi="Arial" w:cs="Arial"/>
          <w:szCs w:val="24"/>
          <w:lang w:val="es-ES_tradnl" w:eastAsia="en-GB"/>
        </w:rPr>
        <w:tab/>
      </w:r>
      <w:hyperlink r:id="rId1745" w:history="1">
        <w:r w:rsidRPr="00256C9E">
          <w:rPr>
            <w:color w:val="0563C1"/>
            <w:sz w:val="18"/>
            <w:szCs w:val="18"/>
            <w:u w:val="single"/>
            <w:lang w:val="es-ES_tradnl" w:eastAsia="en-GB"/>
          </w:rPr>
          <w:t>https://www.etsi.org/deliver/etsi_ts/138400_138499/138421/17.00.00_60/ts_138421v170000p.pdf</w:t>
        </w:r>
      </w:hyperlink>
    </w:p>
    <w:p w14:paraId="215F48B6" w14:textId="2C5061F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38.421-17.0.0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1746" w:history="1">
        <w:r w:rsidRPr="00256C9E">
          <w:rPr>
            <w:color w:val="0563C1"/>
            <w:sz w:val="18"/>
            <w:szCs w:val="18"/>
            <w:u w:val="single"/>
            <w:lang w:val="es-ES_tradnl" w:eastAsia="en-GB"/>
          </w:rPr>
          <w:t>https://members.tsdsi.in/s/fPjjPeC3qE3fLHi</w:t>
        </w:r>
      </w:hyperlink>
    </w:p>
    <w:p w14:paraId="5F752749" w14:textId="7AA0E90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TTAT.3G-38.421V17.0.0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1747" w:history="1">
        <w:r w:rsidRPr="00256C9E">
          <w:rPr>
            <w:color w:val="0563C1"/>
            <w:sz w:val="18"/>
            <w:szCs w:val="18"/>
            <w:u w:val="single"/>
            <w:lang w:val="es-ES_tradnl" w:eastAsia="en-GB"/>
          </w:rPr>
          <w:t>https://www.tta.or.kr/eng/ttaSearchEngView.do?key=461&amp;searchStandardNo=TTAT.3G-38.421V17.0.0&amp;searchCate=TTAS</w:t>
        </w:r>
      </w:hyperlink>
    </w:p>
    <w:p w14:paraId="2C710C10" w14:textId="16BAB407"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07E894E9" w14:textId="01567B1D"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ATIS.3GPP.38.421.V18.0.0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748" w:anchor="Rel-18" w:history="1">
        <w:r w:rsidRPr="00256C9E">
          <w:rPr>
            <w:color w:val="0563C1"/>
            <w:sz w:val="18"/>
            <w:szCs w:val="18"/>
            <w:u w:val="single"/>
            <w:lang w:val="es-ES_tradnl" w:eastAsia="en-GB"/>
          </w:rPr>
          <w:t>https://www.atis.org/3gpp-transpositions - Rel-18</w:t>
        </w:r>
      </w:hyperlink>
    </w:p>
    <w:p w14:paraId="00A572FC" w14:textId="23C1C7F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CCSA.3GPP.38.421.V18.0.0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749" w:history="1">
        <w:r w:rsidRPr="00256C9E">
          <w:rPr>
            <w:color w:val="0563C1"/>
            <w:sz w:val="18"/>
            <w:szCs w:val="18"/>
            <w:u w:val="single"/>
            <w:lang w:val="es-ES_tradnl" w:eastAsia="en-GB"/>
          </w:rPr>
          <w:t>https://www.ccsa.org.cn/api/portalsFile/downloadOldFile?type=17&amp;oldFileUrl=NTN/RIT/CCSA.3GPP.38.421.V18.0.0.doc</w:t>
        </w:r>
      </w:hyperlink>
    </w:p>
    <w:p w14:paraId="6638D3D5" w14:textId="2A53491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138 421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06.05.2024</w:t>
      </w:r>
      <w:r w:rsidRPr="00256C9E">
        <w:rPr>
          <w:rFonts w:ascii="Arial" w:hAnsi="Arial" w:cs="Arial"/>
          <w:szCs w:val="24"/>
          <w:lang w:val="es-ES_tradnl" w:eastAsia="en-GB"/>
        </w:rPr>
        <w:tab/>
      </w:r>
      <w:hyperlink r:id="rId1750" w:history="1">
        <w:r w:rsidRPr="00256C9E">
          <w:rPr>
            <w:color w:val="0563C1"/>
            <w:sz w:val="18"/>
            <w:szCs w:val="18"/>
            <w:u w:val="single"/>
            <w:lang w:val="es-ES_tradnl" w:eastAsia="en-GB"/>
          </w:rPr>
          <w:t>https://www.etsi.org/deliver/etsi_ts/138400_138499/138421/18.00.00_60/ts_138421v180000p.pdf</w:t>
        </w:r>
      </w:hyperlink>
    </w:p>
    <w:p w14:paraId="2D238B9E" w14:textId="65F0A2B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38.421 -18.0.0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751" w:history="1">
        <w:r w:rsidRPr="00256C9E">
          <w:rPr>
            <w:color w:val="0563C1"/>
            <w:sz w:val="18"/>
            <w:szCs w:val="18"/>
            <w:u w:val="single"/>
            <w:lang w:val="es-ES_tradnl" w:eastAsia="en-GB"/>
          </w:rPr>
          <w:t>https://members.tsdsi.in/s/6Hws3zGSk8TAGHA</w:t>
        </w:r>
      </w:hyperlink>
    </w:p>
    <w:p w14:paraId="47AFE74B" w14:textId="68336C2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TTAT.3G-38.421V18.0.0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1752" w:history="1">
        <w:r w:rsidRPr="00256C9E">
          <w:rPr>
            <w:color w:val="0563C1"/>
            <w:sz w:val="18"/>
            <w:szCs w:val="18"/>
            <w:u w:val="single"/>
            <w:lang w:val="es-ES_tradnl" w:eastAsia="en-GB"/>
          </w:rPr>
          <w:t>https://www.tta.or.kr/eng/ttaSearchEngView.do?key=461&amp;searchStandardNo=TTAT.3G-38.421V18.0.0&amp;searchCate=TTAS</w:t>
        </w:r>
      </w:hyperlink>
    </w:p>
    <w:p w14:paraId="4248F93E" w14:textId="77777777" w:rsidR="00941FD9" w:rsidRPr="00256C9E" w:rsidRDefault="00941FD9" w:rsidP="008F5065">
      <w:pPr>
        <w:pStyle w:val="Heading5"/>
        <w:keepNext w:val="0"/>
        <w:keepLines w:val="0"/>
        <w:tabs>
          <w:tab w:val="clear" w:pos="992"/>
          <w:tab w:val="left" w:pos="1276"/>
        </w:tabs>
        <w:ind w:left="1276" w:hanging="1276"/>
        <w:rPr>
          <w:lang w:val="es-ES_tradnl"/>
        </w:rPr>
      </w:pPr>
      <w:r w:rsidRPr="00256C9E">
        <w:rPr>
          <w:lang w:val="es-ES_tradnl"/>
        </w:rPr>
        <w:t>2.2.1.4.21</w:t>
      </w:r>
      <w:r w:rsidRPr="00256C9E">
        <w:rPr>
          <w:lang w:val="es-ES_tradnl"/>
        </w:rPr>
        <w:tab/>
        <w:t>TS 38.422</w:t>
      </w:r>
    </w:p>
    <w:p w14:paraId="048EA6EE" w14:textId="77777777" w:rsidR="00941FD9" w:rsidRPr="00256C9E" w:rsidRDefault="00941FD9" w:rsidP="00941FD9">
      <w:pPr>
        <w:pStyle w:val="Headingb"/>
        <w:rPr>
          <w:lang w:val="es-ES_tradnl"/>
        </w:rPr>
      </w:pPr>
      <w:r w:rsidRPr="00256C9E">
        <w:rPr>
          <w:lang w:val="es-ES_tradnl"/>
        </w:rPr>
        <w:t>NG-RAN; transporte de señalización en Xn</w:t>
      </w:r>
    </w:p>
    <w:p w14:paraId="6FA69F0C" w14:textId="77777777" w:rsidR="00941FD9" w:rsidRPr="00256C9E" w:rsidRDefault="00941FD9" w:rsidP="00B03A0D">
      <w:pPr>
        <w:rPr>
          <w:lang w:val="es-ES_tradnl"/>
        </w:rPr>
      </w:pPr>
      <w:r w:rsidRPr="00256C9E">
        <w:rPr>
          <w:lang w:val="es-ES_tradnl"/>
        </w:rPr>
        <w:t>En este documento se especifican las normas para la utilización del transporte de señalización a través de la interfaz Xn. La interfaz Xn proporciona medios para interconectar dos nodos NG-RAN. La interfaz Xn es una interfaz lógica entre dos nodos de la NG-RAN. Este documento describe cómo se transportan los mensajes de señalización XnAP por la Xn.</w:t>
      </w:r>
    </w:p>
    <w:p w14:paraId="66307E1A" w14:textId="422059E9"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6D629744" w14:textId="140D59C2"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7A51F426" w14:textId="12CCCF7D"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ATIS.3GPP.38.422.V17.1.0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753" w:anchor="Rel-17" w:history="1">
        <w:r w:rsidRPr="00256C9E">
          <w:rPr>
            <w:color w:val="0563C1"/>
            <w:sz w:val="18"/>
            <w:szCs w:val="18"/>
            <w:u w:val="single"/>
            <w:lang w:val="es-ES_tradnl" w:eastAsia="en-GB"/>
          </w:rPr>
          <w:t>https://www.atis.org/3gpp-transpositions - Rel-17</w:t>
        </w:r>
      </w:hyperlink>
    </w:p>
    <w:p w14:paraId="35105E1A" w14:textId="0805595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CCSA.3GPP.38.422.V17.1.0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754" w:history="1">
        <w:r w:rsidRPr="00256C9E">
          <w:rPr>
            <w:color w:val="0563C1"/>
            <w:sz w:val="18"/>
            <w:szCs w:val="18"/>
            <w:u w:val="single"/>
            <w:lang w:val="es-ES_tradnl" w:eastAsia="en-GB"/>
          </w:rPr>
          <w:t>https://www.ccsa.org.cn/api/portalsFile/downloadOldFile?type=17&amp;oldFileUrl=NTN/RIT/CCSA.3GPP.38.422.V17.1.0.do</w:t>
        </w:r>
      </w:hyperlink>
      <w:hyperlink r:id="rId1755" w:history="1">
        <w:r w:rsidRPr="00256C9E">
          <w:rPr>
            <w:color w:val="0563C1"/>
            <w:sz w:val="18"/>
            <w:szCs w:val="18"/>
            <w:u w:val="single"/>
            <w:lang w:val="es-ES_tradnl" w:eastAsia="en-GB"/>
          </w:rPr>
          <w:t>cx</w:t>
        </w:r>
      </w:hyperlink>
    </w:p>
    <w:p w14:paraId="4FF6CE81" w14:textId="77B3B34C"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138 422 V17.1.0 (2023-07)</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28.07.2023</w:t>
      </w:r>
      <w:r w:rsidRPr="00256C9E">
        <w:rPr>
          <w:rFonts w:ascii="Arial" w:hAnsi="Arial" w:cs="Arial"/>
          <w:szCs w:val="24"/>
          <w:lang w:val="es-ES_tradnl" w:eastAsia="en-GB"/>
        </w:rPr>
        <w:tab/>
      </w:r>
      <w:hyperlink r:id="rId1756" w:history="1">
        <w:r w:rsidRPr="00256C9E">
          <w:rPr>
            <w:color w:val="0563C1"/>
            <w:sz w:val="18"/>
            <w:szCs w:val="18"/>
            <w:u w:val="single"/>
            <w:lang w:val="es-ES_tradnl" w:eastAsia="en-GB"/>
          </w:rPr>
          <w:t>https://www.etsi.org/deliver/etsi_ts/138400_138499/138422/17.01.00_60/ts_138422v170100p.pdf</w:t>
        </w:r>
      </w:hyperlink>
    </w:p>
    <w:p w14:paraId="4A5D1A82" w14:textId="4631FCB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38.422-17.1.0 V1.1.0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11.02.2023</w:t>
      </w:r>
      <w:r w:rsidRPr="00256C9E">
        <w:rPr>
          <w:rFonts w:ascii="Arial" w:hAnsi="Arial" w:cs="Arial"/>
          <w:szCs w:val="24"/>
          <w:lang w:val="es-ES_tradnl" w:eastAsia="en-GB"/>
        </w:rPr>
        <w:tab/>
      </w:r>
      <w:hyperlink r:id="rId1757" w:history="1">
        <w:r w:rsidRPr="00256C9E">
          <w:rPr>
            <w:color w:val="0563C1"/>
            <w:sz w:val="18"/>
            <w:szCs w:val="18"/>
            <w:u w:val="single"/>
            <w:lang w:val="es-ES_tradnl" w:eastAsia="en-GB"/>
          </w:rPr>
          <w:t>https://members.tsdsi.in/s/dfBCH326EjQNw6C</w:t>
        </w:r>
      </w:hyperlink>
    </w:p>
    <w:p w14:paraId="70CEB96D" w14:textId="07087F9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TTAT.3G-38.422V17.1.0</w:t>
      </w:r>
      <w:r w:rsidRPr="00256C9E">
        <w:rPr>
          <w:rFonts w:ascii="Arial" w:hAnsi="Arial" w:cs="Arial"/>
          <w:szCs w:val="24"/>
          <w:lang w:val="es-ES_tradnl" w:eastAsia="en-GB"/>
        </w:rPr>
        <w:tab/>
      </w:r>
      <w:r w:rsidRPr="00256C9E">
        <w:rPr>
          <w:color w:val="000000"/>
          <w:sz w:val="18"/>
          <w:szCs w:val="18"/>
          <w:lang w:val="es-ES_tradnl" w:eastAsia="en-GB"/>
        </w:rPr>
        <w:t>17.1.0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27.10.2023</w:t>
      </w:r>
      <w:r w:rsidRPr="00256C9E">
        <w:rPr>
          <w:rFonts w:ascii="Arial" w:hAnsi="Arial" w:cs="Arial"/>
          <w:szCs w:val="24"/>
          <w:lang w:val="es-ES_tradnl" w:eastAsia="en-GB"/>
        </w:rPr>
        <w:tab/>
      </w:r>
      <w:hyperlink r:id="rId1758" w:history="1">
        <w:r w:rsidRPr="00256C9E">
          <w:rPr>
            <w:color w:val="0563C1"/>
            <w:sz w:val="18"/>
            <w:szCs w:val="18"/>
            <w:u w:val="single"/>
            <w:lang w:val="es-ES_tradnl" w:eastAsia="en-GB"/>
          </w:rPr>
          <w:t>https://www.tta.or.kr/eng/ttaSearchEngView.do?key=461&amp;searchStandardNo=TTAT.3G-38.422V17.1.0&amp;searchCate=TTAS</w:t>
        </w:r>
      </w:hyperlink>
    </w:p>
    <w:p w14:paraId="45AC8063" w14:textId="75E7DB66"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05C61E20" w14:textId="6337A910"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ATIS.3GPP.38.422.V18.1.0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759" w:anchor="Rel-18" w:history="1">
        <w:r w:rsidRPr="00256C9E">
          <w:rPr>
            <w:color w:val="0563C1"/>
            <w:sz w:val="18"/>
            <w:szCs w:val="18"/>
            <w:u w:val="single"/>
            <w:lang w:val="es-ES_tradnl" w:eastAsia="en-GB"/>
          </w:rPr>
          <w:t>https://www.atis.org/3gpp-transpositions - Rel-18</w:t>
        </w:r>
      </w:hyperlink>
    </w:p>
    <w:p w14:paraId="1C7E6208" w14:textId="4C1A42F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CCSA.3GPP.38.422.V18.1.0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760" w:history="1">
        <w:r w:rsidRPr="00256C9E">
          <w:rPr>
            <w:color w:val="0563C1"/>
            <w:sz w:val="18"/>
            <w:szCs w:val="18"/>
            <w:u w:val="single"/>
            <w:lang w:val="es-ES_tradnl" w:eastAsia="en-GB"/>
          </w:rPr>
          <w:t>https://www.ccsa.org.cn/api/portalsFile/downloadOldFile?type=17&amp;oldFileUrl=NTN/RIT/CCSA.3GPP.38.422.V18.1.0.do</w:t>
        </w:r>
      </w:hyperlink>
      <w:hyperlink r:id="rId1761" w:history="1">
        <w:r w:rsidRPr="00256C9E">
          <w:rPr>
            <w:color w:val="0563C1"/>
            <w:sz w:val="18"/>
            <w:szCs w:val="18"/>
            <w:u w:val="single"/>
            <w:lang w:val="es-ES_tradnl" w:eastAsia="en-GB"/>
          </w:rPr>
          <w:t>cx</w:t>
        </w:r>
      </w:hyperlink>
    </w:p>
    <w:p w14:paraId="37838D6C" w14:textId="36AD2BBF"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138 422 V18.1.0 (2024-08)</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07.08.2024</w:t>
      </w:r>
      <w:r w:rsidRPr="00256C9E">
        <w:rPr>
          <w:rFonts w:ascii="Arial" w:hAnsi="Arial" w:cs="Arial"/>
          <w:szCs w:val="24"/>
          <w:lang w:val="es-ES_tradnl" w:eastAsia="en-GB"/>
        </w:rPr>
        <w:tab/>
      </w:r>
      <w:hyperlink r:id="rId1762" w:history="1">
        <w:r w:rsidRPr="00256C9E">
          <w:rPr>
            <w:color w:val="0563C1"/>
            <w:sz w:val="18"/>
            <w:szCs w:val="18"/>
            <w:u w:val="single"/>
            <w:lang w:val="es-ES_tradnl" w:eastAsia="en-GB"/>
          </w:rPr>
          <w:t>https://www.etsi.org/deliver/etsi_ts/138400_138499/138422/18.01.00_60/ts_138422v180100p.pdf</w:t>
        </w:r>
      </w:hyperlink>
    </w:p>
    <w:p w14:paraId="4CD52AC5" w14:textId="7E4DA9A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38.422 -18.1.0 V1.0.0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763" w:history="1">
        <w:r w:rsidRPr="00256C9E">
          <w:rPr>
            <w:color w:val="0563C1"/>
            <w:sz w:val="18"/>
            <w:szCs w:val="18"/>
            <w:u w:val="single"/>
            <w:lang w:val="es-ES_tradnl" w:eastAsia="en-GB"/>
          </w:rPr>
          <w:t>https://members.tsdsi.in/s/nZxTcjDCJ8RyS5x</w:t>
        </w:r>
      </w:hyperlink>
    </w:p>
    <w:p w14:paraId="28D6ACCC" w14:textId="4A865F9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TTAT.3G-38.422V18.1.0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1764" w:history="1">
        <w:r w:rsidRPr="00256C9E">
          <w:rPr>
            <w:color w:val="0563C1"/>
            <w:sz w:val="18"/>
            <w:szCs w:val="18"/>
            <w:u w:val="single"/>
            <w:lang w:val="es-ES_tradnl" w:eastAsia="en-GB"/>
          </w:rPr>
          <w:t>https://www.tta.or.kr/eng/ttaSearchEngView.do?key=461&amp;searchStandardNo=TTAT.3G-38.422V18.1.0&amp;searchCate=TTAS</w:t>
        </w:r>
      </w:hyperlink>
    </w:p>
    <w:p w14:paraId="4EAFD0CC" w14:textId="77777777" w:rsidR="00941FD9" w:rsidRPr="00256C9E" w:rsidRDefault="00941FD9" w:rsidP="008F5065">
      <w:pPr>
        <w:pStyle w:val="Heading5"/>
        <w:keepNext w:val="0"/>
        <w:keepLines w:val="0"/>
        <w:tabs>
          <w:tab w:val="clear" w:pos="992"/>
          <w:tab w:val="left" w:pos="1276"/>
        </w:tabs>
        <w:ind w:left="1276" w:hanging="1276"/>
        <w:rPr>
          <w:lang w:val="es-ES_tradnl"/>
        </w:rPr>
      </w:pPr>
      <w:r w:rsidRPr="00256C9E">
        <w:rPr>
          <w:lang w:val="es-ES_tradnl"/>
        </w:rPr>
        <w:lastRenderedPageBreak/>
        <w:t>2.2.1.4.22</w:t>
      </w:r>
      <w:r w:rsidRPr="00256C9E">
        <w:rPr>
          <w:lang w:val="es-ES_tradnl"/>
        </w:rPr>
        <w:tab/>
        <w:t>TS 38.423</w:t>
      </w:r>
    </w:p>
    <w:p w14:paraId="49E9EEE9" w14:textId="77777777" w:rsidR="00941FD9" w:rsidRPr="00256C9E" w:rsidRDefault="00941FD9" w:rsidP="00941FD9">
      <w:pPr>
        <w:pStyle w:val="Headingb"/>
        <w:rPr>
          <w:lang w:val="es-ES_tradnl"/>
        </w:rPr>
      </w:pPr>
      <w:r w:rsidRPr="00256C9E">
        <w:rPr>
          <w:lang w:val="es-ES_tradnl"/>
        </w:rPr>
        <w:t>NG-RAN; protocolo de aplicación Xn (XnAP)</w:t>
      </w:r>
    </w:p>
    <w:p w14:paraId="2E7F4174" w14:textId="77777777" w:rsidR="00941FD9" w:rsidRPr="00256C9E" w:rsidRDefault="00941FD9" w:rsidP="00941FD9">
      <w:pPr>
        <w:rPr>
          <w:lang w:val="es-ES_tradnl"/>
        </w:rPr>
      </w:pPr>
      <w:r w:rsidRPr="00256C9E">
        <w:rPr>
          <w:lang w:val="es-ES_tradnl"/>
        </w:rPr>
        <w:t>En este documento se especifican los procedimientos de señalización de la capa de red radioeléctrica del plano de control entre los nodos NG-RAN en la NG-RAN. XnAP soporta las funciones de la interfaz Xn mediante los procedimientos de señalización definidos en este documento. El XnAP se desarrolla de acuerdo con los principios generales establecidos en TS 38.401 y TS 38.420.</w:t>
      </w:r>
    </w:p>
    <w:p w14:paraId="62FECCB1" w14:textId="463F40A2"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63FF7C10" w14:textId="2F63D671"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5B4762E1" w14:textId="3B0DE43E"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ATIS.3GPP.38.423.V17.10.0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765" w:anchor="Rel-17" w:history="1">
        <w:r w:rsidRPr="00256C9E">
          <w:rPr>
            <w:color w:val="0563C1"/>
            <w:sz w:val="18"/>
            <w:szCs w:val="18"/>
            <w:u w:val="single"/>
            <w:lang w:val="es-ES_tradnl" w:eastAsia="en-GB"/>
          </w:rPr>
          <w:t>https://www.atis.org/3gpp-transpositions - Rel-17</w:t>
        </w:r>
      </w:hyperlink>
    </w:p>
    <w:p w14:paraId="5CA92F3F" w14:textId="74A6116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pacing w:val="-2"/>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CCSA.3GPP.38.423.V17.10.0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766" w:history="1">
        <w:r w:rsidRPr="00256C9E">
          <w:rPr>
            <w:color w:val="0563C1"/>
            <w:spacing w:val="-2"/>
            <w:sz w:val="18"/>
            <w:szCs w:val="18"/>
            <w:u w:val="single"/>
            <w:lang w:val="es-ES_tradnl" w:eastAsia="en-GB"/>
          </w:rPr>
          <w:t>https://www.ccsa.org.cn/api/portalsFile/downloadOldFile?type=17&amp;oldFileUrl=NTN/RIT/CCSA.3GPP.38.423.V17.10.0.d</w:t>
        </w:r>
      </w:hyperlink>
      <w:hyperlink r:id="rId1767" w:history="1">
        <w:r w:rsidRPr="00256C9E">
          <w:rPr>
            <w:color w:val="0563C1"/>
            <w:spacing w:val="-2"/>
            <w:sz w:val="18"/>
            <w:szCs w:val="18"/>
            <w:u w:val="single"/>
            <w:lang w:val="es-ES_tradnl" w:eastAsia="en-GB"/>
          </w:rPr>
          <w:t>ocx</w:t>
        </w:r>
      </w:hyperlink>
    </w:p>
    <w:p w14:paraId="61867819" w14:textId="6998C7E7"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138 423 V17.10.0 (2024-09)</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26.09.2024</w:t>
      </w:r>
      <w:r w:rsidRPr="00256C9E">
        <w:rPr>
          <w:rFonts w:ascii="Arial" w:hAnsi="Arial" w:cs="Arial"/>
          <w:szCs w:val="24"/>
          <w:lang w:val="es-ES_tradnl" w:eastAsia="en-GB"/>
        </w:rPr>
        <w:tab/>
      </w:r>
      <w:hyperlink r:id="rId1768" w:history="1">
        <w:r w:rsidRPr="00256C9E">
          <w:rPr>
            <w:color w:val="0563C1"/>
            <w:sz w:val="18"/>
            <w:szCs w:val="18"/>
            <w:u w:val="single"/>
            <w:lang w:val="es-ES_tradnl" w:eastAsia="en-GB"/>
          </w:rPr>
          <w:t>https://www.etsi.org/deliver/etsi_ts/138400_138499/138423/17.10.00_60/ts_138423v171000p.pdf</w:t>
        </w:r>
      </w:hyperlink>
    </w:p>
    <w:p w14:paraId="7EBA4CB7" w14:textId="377AD56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38.423-17.10.0 V1.10.0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769" w:history="1">
        <w:r w:rsidRPr="00256C9E">
          <w:rPr>
            <w:color w:val="0563C1"/>
            <w:sz w:val="18"/>
            <w:szCs w:val="18"/>
            <w:u w:val="single"/>
            <w:lang w:val="es-ES_tradnl" w:eastAsia="en-GB"/>
          </w:rPr>
          <w:t>https://members.tsdsi.in/s/rA5RC9ooSy7FZbH</w:t>
        </w:r>
      </w:hyperlink>
    </w:p>
    <w:p w14:paraId="4C1E0F6D" w14:textId="5D42494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TTAT.3G-38.423V17.10.0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770" w:history="1">
        <w:r w:rsidRPr="00256C9E">
          <w:rPr>
            <w:color w:val="0563C1"/>
            <w:sz w:val="18"/>
            <w:szCs w:val="18"/>
            <w:u w:val="single"/>
            <w:lang w:val="es-ES_tradnl" w:eastAsia="en-GB"/>
          </w:rPr>
          <w:t>https://www.tta.or.kr/eng/ttaSearchEngView.do?key=461&amp;searchStandardNo=TTAT.3G-38.423V17.10.0&amp;searchCate=TTAS</w:t>
        </w:r>
      </w:hyperlink>
    </w:p>
    <w:p w14:paraId="3842A7AF" w14:textId="49AE4797"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7027AB4E" w14:textId="768EEE01"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ATIS.3GPP.38.423.V18.3.0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771" w:anchor="Rel-18" w:history="1">
        <w:r w:rsidRPr="00256C9E">
          <w:rPr>
            <w:color w:val="0563C1"/>
            <w:sz w:val="18"/>
            <w:szCs w:val="18"/>
            <w:u w:val="single"/>
            <w:lang w:val="es-ES_tradnl" w:eastAsia="en-GB"/>
          </w:rPr>
          <w:t>https://www.atis.org/3gpp-transpositions - Rel-18</w:t>
        </w:r>
      </w:hyperlink>
    </w:p>
    <w:p w14:paraId="3CE3BB29" w14:textId="0D5D1C6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CCSA.3GPP.38.423.V18.3.0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772" w:history="1">
        <w:r w:rsidRPr="00256C9E">
          <w:rPr>
            <w:color w:val="0563C1"/>
            <w:sz w:val="18"/>
            <w:szCs w:val="18"/>
            <w:u w:val="single"/>
            <w:lang w:val="es-ES_tradnl" w:eastAsia="en-GB"/>
          </w:rPr>
          <w:t>https://www.ccsa.org.cn/api/portalsFile/downloadOldFile?type=17&amp;oldFileUrl=NTN/RIT/CCSA.3GPP.38.423.V18.3.0.do</w:t>
        </w:r>
      </w:hyperlink>
      <w:hyperlink r:id="rId1773" w:history="1">
        <w:r w:rsidRPr="00256C9E">
          <w:rPr>
            <w:color w:val="0563C1"/>
            <w:sz w:val="18"/>
            <w:szCs w:val="18"/>
            <w:u w:val="single"/>
            <w:lang w:val="es-ES_tradnl" w:eastAsia="en-GB"/>
          </w:rPr>
          <w:t>cx</w:t>
        </w:r>
      </w:hyperlink>
    </w:p>
    <w:p w14:paraId="078FD60F" w14:textId="1EECE3F5"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138 423 V18.3.0 (2024-09)</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26.09.2024</w:t>
      </w:r>
      <w:r w:rsidRPr="00256C9E">
        <w:rPr>
          <w:rFonts w:ascii="Arial" w:hAnsi="Arial" w:cs="Arial"/>
          <w:szCs w:val="24"/>
          <w:lang w:val="es-ES_tradnl" w:eastAsia="en-GB"/>
        </w:rPr>
        <w:tab/>
      </w:r>
      <w:hyperlink r:id="rId1774" w:history="1">
        <w:r w:rsidRPr="00256C9E">
          <w:rPr>
            <w:color w:val="0563C1"/>
            <w:sz w:val="18"/>
            <w:szCs w:val="18"/>
            <w:u w:val="single"/>
            <w:lang w:val="es-ES_tradnl" w:eastAsia="en-GB"/>
          </w:rPr>
          <w:t>https://www.etsi.org/deliver/etsi_ts/138400_138499/138423/18.03.00_60/ts_138423v180300p.pdf</w:t>
        </w:r>
      </w:hyperlink>
    </w:p>
    <w:p w14:paraId="3413BFD6" w14:textId="5B52929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38.423- 18.3.0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775" w:history="1">
        <w:r w:rsidRPr="00256C9E">
          <w:rPr>
            <w:color w:val="0563C1"/>
            <w:sz w:val="18"/>
            <w:szCs w:val="18"/>
            <w:u w:val="single"/>
            <w:lang w:val="es-ES_tradnl" w:eastAsia="en-GB"/>
          </w:rPr>
          <w:t>https://members.tsdsi.in/s/LNw42AFCqTteLSZ</w:t>
        </w:r>
      </w:hyperlink>
    </w:p>
    <w:p w14:paraId="74B34C08" w14:textId="012DC74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TTAT.3G-38.423V18.3.0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776" w:history="1">
        <w:r w:rsidRPr="00256C9E">
          <w:rPr>
            <w:color w:val="0563C1"/>
            <w:sz w:val="18"/>
            <w:szCs w:val="18"/>
            <w:u w:val="single"/>
            <w:lang w:val="es-ES_tradnl" w:eastAsia="en-GB"/>
          </w:rPr>
          <w:t>https://www.tta.or.kr/eng/ttaSearchEngView.do?key=461&amp;searchStandardNo=TTAT.3G-38.423V18.3.0&amp;searchCate=TTAS</w:t>
        </w:r>
      </w:hyperlink>
    </w:p>
    <w:p w14:paraId="1D78C033" w14:textId="77777777" w:rsidR="00941FD9" w:rsidRPr="00256C9E" w:rsidRDefault="00941FD9" w:rsidP="008F5065">
      <w:pPr>
        <w:pStyle w:val="Heading5"/>
        <w:keepNext w:val="0"/>
        <w:keepLines w:val="0"/>
        <w:tabs>
          <w:tab w:val="clear" w:pos="992"/>
          <w:tab w:val="left" w:pos="1276"/>
        </w:tabs>
        <w:ind w:left="1276" w:hanging="1276"/>
        <w:rPr>
          <w:lang w:val="es-ES_tradnl"/>
        </w:rPr>
      </w:pPr>
      <w:r w:rsidRPr="00256C9E">
        <w:rPr>
          <w:lang w:val="es-ES_tradnl"/>
        </w:rPr>
        <w:t>2.2.1.4.23</w:t>
      </w:r>
      <w:r w:rsidRPr="00256C9E">
        <w:rPr>
          <w:lang w:val="es-ES_tradnl"/>
        </w:rPr>
        <w:tab/>
        <w:t>TS 38.424</w:t>
      </w:r>
    </w:p>
    <w:p w14:paraId="3C723095" w14:textId="77777777" w:rsidR="00941FD9" w:rsidRPr="00256C9E" w:rsidRDefault="00941FD9" w:rsidP="00941FD9">
      <w:pPr>
        <w:pStyle w:val="Headingb"/>
        <w:rPr>
          <w:lang w:val="es-ES_tradnl"/>
        </w:rPr>
      </w:pPr>
      <w:r w:rsidRPr="00256C9E">
        <w:rPr>
          <w:lang w:val="es-ES_tradnl"/>
        </w:rPr>
        <w:t>NG-RAN; transporte de datos en Xn</w:t>
      </w:r>
    </w:p>
    <w:p w14:paraId="03BE859F" w14:textId="77777777" w:rsidR="00941FD9" w:rsidRPr="00256C9E" w:rsidRDefault="00941FD9" w:rsidP="00941FD9">
      <w:pPr>
        <w:keepNext/>
        <w:keepLines/>
        <w:rPr>
          <w:lang w:val="es-ES_tradnl"/>
        </w:rPr>
      </w:pPr>
      <w:r w:rsidRPr="00256C9E">
        <w:rPr>
          <w:lang w:val="es-ES_tradnl"/>
        </w:rPr>
        <w:t>En este documento se especifican las normas para los protocolos de transporte de datos del usuario y protocolos de señalización conexos a fin de establecer los portadores de transporte del plano de usuario a través de la interfaz Xn.</w:t>
      </w:r>
    </w:p>
    <w:p w14:paraId="3F18CECC" w14:textId="14B4B352"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35C23E21" w14:textId="7051C134"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77D63F8B" w14:textId="3CB70262"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ATIS.3GPP.38.424.V17.0.0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777" w:anchor="Rel-17" w:history="1">
        <w:r w:rsidRPr="00256C9E">
          <w:rPr>
            <w:color w:val="0563C1"/>
            <w:sz w:val="18"/>
            <w:szCs w:val="18"/>
            <w:u w:val="single"/>
            <w:lang w:val="es-ES_tradnl" w:eastAsia="en-GB"/>
          </w:rPr>
          <w:t>https://www.atis.org/3gpp-transpositions - Rel-17</w:t>
        </w:r>
      </w:hyperlink>
    </w:p>
    <w:p w14:paraId="7150A33E" w14:textId="50CA35C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CCSA.3GPP.38.424.V17.0.0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778" w:history="1">
        <w:r w:rsidRPr="00256C9E">
          <w:rPr>
            <w:color w:val="0563C1"/>
            <w:sz w:val="18"/>
            <w:szCs w:val="18"/>
            <w:u w:val="single"/>
            <w:lang w:val="es-ES_tradnl" w:eastAsia="en-GB"/>
          </w:rPr>
          <w:t>https://www.ccsa.org.cn/api/portalsFile/downloadOldFile?type=17&amp;oldFileUrl=NTN/RIT/CCSA.3GPP.38.424.V17.0.0.doc</w:t>
        </w:r>
      </w:hyperlink>
    </w:p>
    <w:p w14:paraId="3D936328" w14:textId="19E987D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138 424 V17.0.0 (2022-04)</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29.04.2022</w:t>
      </w:r>
      <w:r w:rsidRPr="00256C9E">
        <w:rPr>
          <w:rFonts w:ascii="Arial" w:hAnsi="Arial" w:cs="Arial"/>
          <w:szCs w:val="24"/>
          <w:lang w:val="es-ES_tradnl" w:eastAsia="en-GB"/>
        </w:rPr>
        <w:tab/>
      </w:r>
      <w:hyperlink r:id="rId1779" w:history="1">
        <w:r w:rsidRPr="00256C9E">
          <w:rPr>
            <w:color w:val="0563C1"/>
            <w:sz w:val="18"/>
            <w:szCs w:val="18"/>
            <w:u w:val="single"/>
            <w:lang w:val="es-ES_tradnl" w:eastAsia="en-GB"/>
          </w:rPr>
          <w:t>https://www.etsi.org/deliver/etsi_ts/138400_138499/138424/17.00.00_60/ts_138424v170000p.pdf</w:t>
        </w:r>
      </w:hyperlink>
    </w:p>
    <w:p w14:paraId="5A4FC315" w14:textId="32172C1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38.424-17.0.0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1780" w:history="1">
        <w:r w:rsidRPr="00256C9E">
          <w:rPr>
            <w:color w:val="0563C1"/>
            <w:sz w:val="18"/>
            <w:szCs w:val="18"/>
            <w:u w:val="single"/>
            <w:lang w:val="es-ES_tradnl" w:eastAsia="en-GB"/>
          </w:rPr>
          <w:t>https://members.tsdsi.in/s/brsLdQ6Cz85aQZm</w:t>
        </w:r>
      </w:hyperlink>
    </w:p>
    <w:p w14:paraId="40FBD665" w14:textId="181C06B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TTAT.3G-38.424V17.0.0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1781" w:history="1">
        <w:r w:rsidRPr="00256C9E">
          <w:rPr>
            <w:color w:val="0563C1"/>
            <w:sz w:val="18"/>
            <w:szCs w:val="18"/>
            <w:u w:val="single"/>
            <w:lang w:val="es-ES_tradnl" w:eastAsia="en-GB"/>
          </w:rPr>
          <w:t>https://www.tta.or.kr/eng/ttaSearchEngView.do?key=461&amp;searchStandardNo=TTAT.3G-38.424V17.0.0&amp;searchCate=TTAS</w:t>
        </w:r>
      </w:hyperlink>
    </w:p>
    <w:p w14:paraId="185CAB66" w14:textId="366AC63A" w:rsidR="00941FD9" w:rsidRPr="00256C9E" w:rsidRDefault="00F1137E" w:rsidP="00941FD9">
      <w:pPr>
        <w:keepNext/>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lastRenderedPageBreak/>
        <w:t>Versión 18</w:t>
      </w:r>
    </w:p>
    <w:p w14:paraId="36281F34" w14:textId="1A0398E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ATIS.3GPP.38.424.V18.0.0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782" w:anchor="Rel-18" w:history="1">
        <w:r w:rsidRPr="00256C9E">
          <w:rPr>
            <w:color w:val="0563C1"/>
            <w:sz w:val="18"/>
            <w:szCs w:val="18"/>
            <w:u w:val="single"/>
            <w:lang w:val="es-ES_tradnl" w:eastAsia="en-GB"/>
          </w:rPr>
          <w:t>https://www.atis.org/3gpp-transpositions - Rel-18</w:t>
        </w:r>
      </w:hyperlink>
    </w:p>
    <w:p w14:paraId="3C41DBBE" w14:textId="6FBB165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CCSA.3GPP.38.424.V18.0.0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783" w:history="1">
        <w:r w:rsidRPr="00256C9E">
          <w:rPr>
            <w:color w:val="0563C1"/>
            <w:sz w:val="18"/>
            <w:szCs w:val="18"/>
            <w:u w:val="single"/>
            <w:lang w:val="es-ES_tradnl" w:eastAsia="en-GB"/>
          </w:rPr>
          <w:t>https://www.ccsa.org.cn/api/portalsFile/downloadOldFile?type=17&amp;oldFileUrl=NTN/RIT/CCSA.3GPP.38.424.V18.0.0.do</w:t>
        </w:r>
      </w:hyperlink>
      <w:hyperlink r:id="rId1784" w:history="1">
        <w:r w:rsidRPr="00256C9E">
          <w:rPr>
            <w:color w:val="0563C1"/>
            <w:sz w:val="18"/>
            <w:szCs w:val="18"/>
            <w:u w:val="single"/>
            <w:lang w:val="es-ES_tradnl" w:eastAsia="en-GB"/>
          </w:rPr>
          <w:t>cx</w:t>
        </w:r>
      </w:hyperlink>
    </w:p>
    <w:p w14:paraId="4597D74C" w14:textId="33227C7E"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138 424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06.05.2024</w:t>
      </w:r>
      <w:r w:rsidRPr="00256C9E">
        <w:rPr>
          <w:rFonts w:ascii="Arial" w:hAnsi="Arial" w:cs="Arial"/>
          <w:szCs w:val="24"/>
          <w:lang w:val="es-ES_tradnl" w:eastAsia="en-GB"/>
        </w:rPr>
        <w:tab/>
      </w:r>
      <w:hyperlink r:id="rId1785" w:history="1">
        <w:r w:rsidRPr="00256C9E">
          <w:rPr>
            <w:color w:val="0563C1"/>
            <w:sz w:val="18"/>
            <w:szCs w:val="18"/>
            <w:u w:val="single"/>
            <w:lang w:val="es-ES_tradnl" w:eastAsia="en-GB"/>
          </w:rPr>
          <w:t>https://www.etsi.org/deliver/etsi_ts/138400_138499/138424/18.00.00_60/ts_138424v180000p.pdf</w:t>
        </w:r>
      </w:hyperlink>
    </w:p>
    <w:p w14:paraId="6D2B5F31" w14:textId="46C854D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38.424 -18.0.0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786" w:history="1">
        <w:r w:rsidRPr="00256C9E">
          <w:rPr>
            <w:color w:val="0563C1"/>
            <w:sz w:val="18"/>
            <w:szCs w:val="18"/>
            <w:u w:val="single"/>
            <w:lang w:val="es-ES_tradnl" w:eastAsia="en-GB"/>
          </w:rPr>
          <w:t>https://members.tsdsi.in/s/6iaQMPt2kef46mS</w:t>
        </w:r>
      </w:hyperlink>
    </w:p>
    <w:p w14:paraId="33EFB9D0" w14:textId="6089BC9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TTAT.3G-38.424V18.0.0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1787" w:history="1">
        <w:r w:rsidRPr="00256C9E">
          <w:rPr>
            <w:color w:val="0563C1"/>
            <w:sz w:val="18"/>
            <w:szCs w:val="18"/>
            <w:u w:val="single"/>
            <w:lang w:val="es-ES_tradnl" w:eastAsia="en-GB"/>
          </w:rPr>
          <w:t>https://www.tta.or.kr/eng/ttaSearchEngView.do?key=461&amp;searchStandardNo=TTAT.3G-38.424V18.0.0&amp;searchCate=TTAS</w:t>
        </w:r>
      </w:hyperlink>
    </w:p>
    <w:p w14:paraId="0EB82054" w14:textId="77777777" w:rsidR="00941FD9" w:rsidRPr="00256C9E" w:rsidRDefault="00941FD9" w:rsidP="008F5065">
      <w:pPr>
        <w:pStyle w:val="Heading5"/>
        <w:keepNext w:val="0"/>
        <w:keepLines w:val="0"/>
        <w:tabs>
          <w:tab w:val="clear" w:pos="992"/>
          <w:tab w:val="left" w:pos="1276"/>
        </w:tabs>
        <w:ind w:left="1276" w:hanging="1276"/>
        <w:rPr>
          <w:lang w:val="es-ES_tradnl"/>
        </w:rPr>
      </w:pPr>
      <w:r w:rsidRPr="00256C9E">
        <w:rPr>
          <w:lang w:val="es-ES_tradnl"/>
        </w:rPr>
        <w:t>2.2.1.4.24</w:t>
      </w:r>
      <w:r w:rsidRPr="00256C9E">
        <w:rPr>
          <w:lang w:val="es-ES_tradnl"/>
        </w:rPr>
        <w:tab/>
        <w:t>TS 38.425</w:t>
      </w:r>
    </w:p>
    <w:p w14:paraId="48BD0018" w14:textId="77777777" w:rsidR="00941FD9" w:rsidRPr="00256C9E" w:rsidRDefault="00941FD9" w:rsidP="00941FD9">
      <w:pPr>
        <w:pStyle w:val="Headingb"/>
        <w:rPr>
          <w:lang w:val="es-ES_tradnl"/>
        </w:rPr>
      </w:pPr>
      <w:r w:rsidRPr="00256C9E">
        <w:rPr>
          <w:lang w:val="es-ES_tradnl"/>
        </w:rPr>
        <w:t>NG-RAN; protocolo de plano de usuario de NR</w:t>
      </w:r>
    </w:p>
    <w:p w14:paraId="15B980CC" w14:textId="3A8C9BC2" w:rsidR="00941FD9" w:rsidRPr="00256C9E" w:rsidRDefault="00941FD9" w:rsidP="00941FD9">
      <w:pPr>
        <w:rPr>
          <w:lang w:val="es-ES_tradnl"/>
        </w:rPr>
      </w:pPr>
      <w:r w:rsidRPr="00256C9E">
        <w:rPr>
          <w:lang w:val="es-ES_tradnl"/>
        </w:rPr>
        <w:t>En este documento se especifican las funciones del protocolo del plano de usuario NR utilizadas en NG-RAN y, en el caso de EN-DC, en E-UTRAN. Las funciones del protocolo del plano de usuario NR pueden implementarse en nodos que terminen la interfaz X2-U (para EN-DC) o la interfaz Xn</w:t>
      </w:r>
      <w:r w:rsidR="00B03A0D" w:rsidRPr="00256C9E">
        <w:rPr>
          <w:lang w:val="es-ES_tradnl"/>
        </w:rPr>
        <w:noBreakHyphen/>
      </w:r>
      <w:r w:rsidRPr="00256C9E">
        <w:rPr>
          <w:lang w:val="es-ES_tradnl"/>
        </w:rPr>
        <w:t>U o F1-U.</w:t>
      </w:r>
    </w:p>
    <w:p w14:paraId="088ED10E" w14:textId="6072AE5B"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69F6A960" w14:textId="0F237870"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36CCB6EB" w14:textId="208CBCE8"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ATIS.3GPP.38.425.V17.3.0</w:t>
      </w:r>
      <w:r w:rsidRPr="00256C9E">
        <w:rPr>
          <w:rFonts w:ascii="Arial" w:hAnsi="Arial" w:cs="Arial"/>
          <w:szCs w:val="24"/>
          <w:lang w:val="es-ES_tradnl" w:eastAsia="en-GB"/>
        </w:rPr>
        <w:tab/>
      </w:r>
      <w:r w:rsidRPr="00256C9E">
        <w:rPr>
          <w:color w:val="000000"/>
          <w:sz w:val="18"/>
          <w:szCs w:val="18"/>
          <w:lang w:val="es-ES_tradnl" w:eastAsia="en-GB"/>
        </w:rPr>
        <w:t>17.3.0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22.05.2023</w:t>
      </w:r>
      <w:r w:rsidRPr="00256C9E">
        <w:rPr>
          <w:rFonts w:ascii="Arial" w:hAnsi="Arial" w:cs="Arial"/>
          <w:szCs w:val="24"/>
          <w:lang w:val="es-ES_tradnl" w:eastAsia="en-GB"/>
        </w:rPr>
        <w:tab/>
      </w:r>
      <w:hyperlink r:id="rId1788" w:anchor="Rel-17" w:history="1">
        <w:r w:rsidRPr="00256C9E">
          <w:rPr>
            <w:color w:val="0563C1"/>
            <w:sz w:val="18"/>
            <w:szCs w:val="18"/>
            <w:u w:val="single"/>
            <w:lang w:val="es-ES_tradnl" w:eastAsia="en-GB"/>
          </w:rPr>
          <w:t>https://www.atis.org/3gpp-transpositions - Rel-17</w:t>
        </w:r>
      </w:hyperlink>
    </w:p>
    <w:p w14:paraId="6692368D" w14:textId="43FB518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CCSA.3GPP.38.425.V17.3.0</w:t>
      </w:r>
      <w:r w:rsidRPr="00256C9E">
        <w:rPr>
          <w:rFonts w:ascii="Arial" w:hAnsi="Arial" w:cs="Arial"/>
          <w:szCs w:val="24"/>
          <w:lang w:val="es-ES_tradnl" w:eastAsia="en-GB"/>
        </w:rPr>
        <w:tab/>
      </w:r>
      <w:r w:rsidRPr="00256C9E">
        <w:rPr>
          <w:color w:val="000000"/>
          <w:sz w:val="18"/>
          <w:szCs w:val="18"/>
          <w:lang w:val="es-ES_tradnl" w:eastAsia="en-GB"/>
        </w:rPr>
        <w:t>17.3.0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22.05.2023</w:t>
      </w:r>
      <w:r w:rsidRPr="00256C9E">
        <w:rPr>
          <w:rFonts w:ascii="Arial" w:hAnsi="Arial" w:cs="Arial"/>
          <w:szCs w:val="24"/>
          <w:lang w:val="es-ES_tradnl" w:eastAsia="en-GB"/>
        </w:rPr>
        <w:tab/>
      </w:r>
      <w:hyperlink r:id="rId1789" w:history="1">
        <w:r w:rsidRPr="00256C9E">
          <w:rPr>
            <w:color w:val="0563C1"/>
            <w:sz w:val="18"/>
            <w:szCs w:val="18"/>
            <w:u w:val="single"/>
            <w:lang w:val="es-ES_tradnl" w:eastAsia="en-GB"/>
          </w:rPr>
          <w:t>https://www.ccsa.org.cn/api/portalsFile/downloadOldFile?type=17&amp;oldFileUrl=NTN/RIT/CCSA.3GPP.38.425.V17.3.0.do</w:t>
        </w:r>
      </w:hyperlink>
      <w:hyperlink r:id="rId1790" w:history="1">
        <w:r w:rsidRPr="00256C9E">
          <w:rPr>
            <w:color w:val="0563C1"/>
            <w:sz w:val="18"/>
            <w:szCs w:val="18"/>
            <w:u w:val="single"/>
            <w:lang w:val="es-ES_tradnl" w:eastAsia="en-GB"/>
          </w:rPr>
          <w:t>cx</w:t>
        </w:r>
      </w:hyperlink>
    </w:p>
    <w:p w14:paraId="1243AF9E" w14:textId="19167FAF"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138 425 V17.3.0 (2023-05)</w:t>
      </w:r>
      <w:r w:rsidRPr="00256C9E">
        <w:rPr>
          <w:rFonts w:ascii="Arial" w:hAnsi="Arial" w:cs="Arial"/>
          <w:szCs w:val="24"/>
          <w:lang w:val="es-ES_tradnl" w:eastAsia="en-GB"/>
        </w:rPr>
        <w:tab/>
      </w:r>
      <w:r w:rsidRPr="00256C9E">
        <w:rPr>
          <w:color w:val="000000"/>
          <w:sz w:val="18"/>
          <w:szCs w:val="18"/>
          <w:lang w:val="es-ES_tradnl" w:eastAsia="en-GB"/>
        </w:rPr>
        <w:t>17.3.0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05.05.2023</w:t>
      </w:r>
      <w:r w:rsidRPr="00256C9E">
        <w:rPr>
          <w:rFonts w:ascii="Arial" w:hAnsi="Arial" w:cs="Arial"/>
          <w:szCs w:val="24"/>
          <w:lang w:val="es-ES_tradnl" w:eastAsia="en-GB"/>
        </w:rPr>
        <w:tab/>
      </w:r>
      <w:hyperlink r:id="rId1791" w:history="1">
        <w:r w:rsidRPr="00256C9E">
          <w:rPr>
            <w:color w:val="0563C1"/>
            <w:sz w:val="18"/>
            <w:szCs w:val="18"/>
            <w:u w:val="single"/>
            <w:lang w:val="es-ES_tradnl" w:eastAsia="en-GB"/>
          </w:rPr>
          <w:t>https://www.etsi.org/deliver/etsi_ts/138400_138499/138425/17.03.00_60/ts_138425v170300p.pdf</w:t>
        </w:r>
      </w:hyperlink>
    </w:p>
    <w:p w14:paraId="49B5058F" w14:textId="4F3ACF7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38.425-17.3.0 V1.3.0</w:t>
      </w:r>
      <w:r w:rsidRPr="00256C9E">
        <w:rPr>
          <w:rFonts w:ascii="Arial" w:hAnsi="Arial" w:cs="Arial"/>
          <w:szCs w:val="24"/>
          <w:lang w:val="es-ES_tradnl" w:eastAsia="en-GB"/>
        </w:rPr>
        <w:tab/>
      </w:r>
      <w:r w:rsidRPr="00256C9E">
        <w:rPr>
          <w:color w:val="000000"/>
          <w:sz w:val="18"/>
          <w:szCs w:val="18"/>
          <w:lang w:val="es-ES_tradnl" w:eastAsia="en-GB"/>
        </w:rPr>
        <w:t>17.3.0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14.08.2023</w:t>
      </w:r>
      <w:r w:rsidRPr="00256C9E">
        <w:rPr>
          <w:rFonts w:ascii="Arial" w:hAnsi="Arial" w:cs="Arial"/>
          <w:szCs w:val="24"/>
          <w:lang w:val="es-ES_tradnl" w:eastAsia="en-GB"/>
        </w:rPr>
        <w:tab/>
      </w:r>
      <w:hyperlink r:id="rId1792" w:history="1">
        <w:r w:rsidRPr="00256C9E">
          <w:rPr>
            <w:color w:val="0563C1"/>
            <w:sz w:val="18"/>
            <w:szCs w:val="18"/>
            <w:u w:val="single"/>
            <w:lang w:val="es-ES_tradnl" w:eastAsia="en-GB"/>
          </w:rPr>
          <w:t>https://members.tsdsi.in/s/zBdzk2rWopHRWk7</w:t>
        </w:r>
      </w:hyperlink>
    </w:p>
    <w:p w14:paraId="40A30B87" w14:textId="2AA39B9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TTAT.3G-38.425V17.3.0</w:t>
      </w:r>
      <w:r w:rsidRPr="00256C9E">
        <w:rPr>
          <w:rFonts w:ascii="Arial" w:hAnsi="Arial" w:cs="Arial"/>
          <w:szCs w:val="24"/>
          <w:lang w:val="es-ES_tradnl" w:eastAsia="en-GB"/>
        </w:rPr>
        <w:tab/>
      </w:r>
      <w:r w:rsidRPr="00256C9E">
        <w:rPr>
          <w:color w:val="000000"/>
          <w:sz w:val="18"/>
          <w:szCs w:val="18"/>
          <w:lang w:val="es-ES_tradnl" w:eastAsia="en-GB"/>
        </w:rPr>
        <w:t>17.3.0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01.08.2023</w:t>
      </w:r>
      <w:r w:rsidRPr="00256C9E">
        <w:rPr>
          <w:rFonts w:ascii="Arial" w:hAnsi="Arial" w:cs="Arial"/>
          <w:szCs w:val="24"/>
          <w:lang w:val="es-ES_tradnl" w:eastAsia="en-GB"/>
        </w:rPr>
        <w:tab/>
      </w:r>
      <w:hyperlink r:id="rId1793" w:history="1">
        <w:r w:rsidRPr="00256C9E">
          <w:rPr>
            <w:color w:val="0563C1"/>
            <w:sz w:val="18"/>
            <w:szCs w:val="18"/>
            <w:u w:val="single"/>
            <w:lang w:val="es-ES_tradnl" w:eastAsia="en-GB"/>
          </w:rPr>
          <w:t>https://www.tta.or.kr/eng/ttaSearchEngView.do?key=461&amp;searchStandardNo=TTAT.3G-38.425V17.3.0&amp;searchCate=TTAS</w:t>
        </w:r>
      </w:hyperlink>
    </w:p>
    <w:p w14:paraId="49FE05F2" w14:textId="6C85342F"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3136EED4" w14:textId="76E14B7B"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ATIS.3GPP.38.425.V18.1.0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794" w:anchor="Rel-18" w:history="1">
        <w:r w:rsidRPr="00256C9E">
          <w:rPr>
            <w:color w:val="0563C1"/>
            <w:sz w:val="18"/>
            <w:szCs w:val="18"/>
            <w:u w:val="single"/>
            <w:lang w:val="es-ES_tradnl" w:eastAsia="en-GB"/>
          </w:rPr>
          <w:t>https://www.atis.org/3gpp-transpositions - Rel-18</w:t>
        </w:r>
      </w:hyperlink>
    </w:p>
    <w:p w14:paraId="237513A8" w14:textId="406A2CA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CCSA.3GPP.38.425.V18.1.0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795" w:history="1">
        <w:r w:rsidRPr="00256C9E">
          <w:rPr>
            <w:color w:val="0563C1"/>
            <w:sz w:val="18"/>
            <w:szCs w:val="18"/>
            <w:u w:val="single"/>
            <w:lang w:val="es-ES_tradnl" w:eastAsia="en-GB"/>
          </w:rPr>
          <w:t>https://www.ccsa.org.cn/api/portalsFile/downloadOldFile?type=17&amp;oldFileUrl=NTN/RIT/CCSA.3GPP.38.425.V18.1.0.do</w:t>
        </w:r>
      </w:hyperlink>
      <w:hyperlink r:id="rId1796" w:history="1">
        <w:r w:rsidRPr="00256C9E">
          <w:rPr>
            <w:color w:val="0563C1"/>
            <w:sz w:val="18"/>
            <w:szCs w:val="18"/>
            <w:u w:val="single"/>
            <w:lang w:val="es-ES_tradnl" w:eastAsia="en-GB"/>
          </w:rPr>
          <w:t>cx</w:t>
        </w:r>
      </w:hyperlink>
    </w:p>
    <w:p w14:paraId="5D7FE94C" w14:textId="38DCA6FB"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138 425 V18.1.0 (2024-08)</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07.08.2024</w:t>
      </w:r>
      <w:r w:rsidRPr="00256C9E">
        <w:rPr>
          <w:rFonts w:ascii="Arial" w:hAnsi="Arial" w:cs="Arial"/>
          <w:szCs w:val="24"/>
          <w:lang w:val="es-ES_tradnl" w:eastAsia="en-GB"/>
        </w:rPr>
        <w:tab/>
      </w:r>
      <w:hyperlink r:id="rId1797" w:history="1">
        <w:r w:rsidRPr="00256C9E">
          <w:rPr>
            <w:color w:val="0563C1"/>
            <w:sz w:val="18"/>
            <w:szCs w:val="18"/>
            <w:u w:val="single"/>
            <w:lang w:val="es-ES_tradnl" w:eastAsia="en-GB"/>
          </w:rPr>
          <w:t>https://www.etsi.org/deliver/etsi_ts/138400_138499/138425/18.01.00_60/ts_138425v180100p.pdf</w:t>
        </w:r>
      </w:hyperlink>
    </w:p>
    <w:p w14:paraId="0F25FD93" w14:textId="5EBCB5A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38.425 -18.1.0 V1.0.0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798" w:history="1">
        <w:r w:rsidRPr="00256C9E">
          <w:rPr>
            <w:color w:val="0563C1"/>
            <w:sz w:val="18"/>
            <w:szCs w:val="18"/>
            <w:u w:val="single"/>
            <w:lang w:val="es-ES_tradnl" w:eastAsia="en-GB"/>
          </w:rPr>
          <w:t>https://members.tsdsi.in/s/EnpqWk8cq8DwCDL</w:t>
        </w:r>
      </w:hyperlink>
    </w:p>
    <w:p w14:paraId="3F7DB8A2" w14:textId="5982C0A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TTAT.3G-38.425V18.1.0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1799" w:history="1">
        <w:r w:rsidRPr="00256C9E">
          <w:rPr>
            <w:color w:val="0563C1"/>
            <w:sz w:val="18"/>
            <w:szCs w:val="18"/>
            <w:u w:val="single"/>
            <w:lang w:val="es-ES_tradnl" w:eastAsia="en-GB"/>
          </w:rPr>
          <w:t>https://www.tta.or.kr/eng/ttaSearchEngView.do?key=461&amp;searchStandardNo=TTAT.3G-38.425V18.1.0&amp;searchCate=TTAS</w:t>
        </w:r>
      </w:hyperlink>
    </w:p>
    <w:p w14:paraId="5520FC96" w14:textId="77777777" w:rsidR="00941FD9" w:rsidRPr="00256C9E" w:rsidRDefault="00941FD9" w:rsidP="008F5065">
      <w:pPr>
        <w:pStyle w:val="Heading5"/>
        <w:keepNext w:val="0"/>
        <w:keepLines w:val="0"/>
        <w:tabs>
          <w:tab w:val="clear" w:pos="992"/>
          <w:tab w:val="left" w:pos="1276"/>
        </w:tabs>
        <w:ind w:left="1276" w:hanging="1276"/>
        <w:rPr>
          <w:lang w:val="es-ES_tradnl"/>
        </w:rPr>
      </w:pPr>
      <w:r w:rsidRPr="00256C9E">
        <w:rPr>
          <w:lang w:val="es-ES_tradnl"/>
        </w:rPr>
        <w:t>2.2.1.4.25</w:t>
      </w:r>
      <w:r w:rsidRPr="00256C9E">
        <w:rPr>
          <w:lang w:val="es-ES_tradnl"/>
        </w:rPr>
        <w:tab/>
        <w:t>TS 38.455</w:t>
      </w:r>
    </w:p>
    <w:p w14:paraId="6D86E93F" w14:textId="77777777" w:rsidR="00941FD9" w:rsidRPr="00256C9E" w:rsidRDefault="00941FD9" w:rsidP="008F5065">
      <w:pPr>
        <w:pStyle w:val="Headingb"/>
        <w:keepNext w:val="0"/>
        <w:keepLines w:val="0"/>
        <w:rPr>
          <w:lang w:val="es-ES_tradnl"/>
        </w:rPr>
      </w:pPr>
      <w:r w:rsidRPr="00256C9E">
        <w:rPr>
          <w:lang w:val="es-ES_tradnl"/>
        </w:rPr>
        <w:t>NG-RAN; protocolo A de posicionamiento de NR (NRPPa)</w:t>
      </w:r>
    </w:p>
    <w:p w14:paraId="6BAEFF29" w14:textId="4F7C603F" w:rsidR="00941FD9" w:rsidRPr="00256C9E" w:rsidRDefault="00941FD9" w:rsidP="008F5065">
      <w:pPr>
        <w:rPr>
          <w:lang w:val="es-ES_tradnl"/>
        </w:rPr>
      </w:pPr>
      <w:r w:rsidRPr="00256C9E">
        <w:rPr>
          <w:lang w:val="es-ES_tradnl"/>
        </w:rPr>
        <w:t>En este documento se especifican los procedimientos de señalización de la capa de red radioeléctrica del plano de control entre un nodo NG-RAN y la LMF. NRPPa soporta las funciones afectadas por los procedimientos de señalización definidos en este documento.</w:t>
      </w:r>
    </w:p>
    <w:p w14:paraId="337FA9AD" w14:textId="1A99DD81" w:rsidR="00941FD9" w:rsidRPr="00256C9E" w:rsidRDefault="00F1137E" w:rsidP="008F5065">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lastRenderedPageBreak/>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439D2D56" w14:textId="6EA28C70" w:rsidR="00941FD9" w:rsidRPr="00256C9E" w:rsidRDefault="00F1137E" w:rsidP="008F5065">
      <w:pPr>
        <w:keepNext/>
        <w:keepLines/>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7FE10DC3" w14:textId="1970E3D3" w:rsidR="00941FD9" w:rsidRPr="00256C9E" w:rsidRDefault="00941FD9" w:rsidP="008F5065">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ATIS.3GPP.38.455.V17.8.0</w:t>
      </w:r>
      <w:r w:rsidRPr="00256C9E">
        <w:rPr>
          <w:rFonts w:ascii="Arial" w:hAnsi="Arial" w:cs="Arial"/>
          <w:szCs w:val="24"/>
          <w:lang w:val="es-ES_tradnl" w:eastAsia="en-GB"/>
        </w:rPr>
        <w:tab/>
      </w:r>
      <w:r w:rsidRPr="00256C9E">
        <w:rPr>
          <w:color w:val="000000"/>
          <w:sz w:val="18"/>
          <w:szCs w:val="18"/>
          <w:lang w:val="es-ES_tradnl" w:eastAsia="en-GB"/>
        </w:rPr>
        <w:t>17.8.0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800" w:anchor="Rel-17" w:history="1">
        <w:r w:rsidRPr="00256C9E">
          <w:rPr>
            <w:color w:val="0563C1"/>
            <w:sz w:val="18"/>
            <w:szCs w:val="18"/>
            <w:u w:val="single"/>
            <w:lang w:val="es-ES_tradnl" w:eastAsia="en-GB"/>
          </w:rPr>
          <w:t>https://www.atis.org/3gpp-transpositions - Rel-17</w:t>
        </w:r>
      </w:hyperlink>
    </w:p>
    <w:p w14:paraId="77D9E3A7" w14:textId="3E93518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CCSA.3GPP.38.455.V17.8.0</w:t>
      </w:r>
      <w:r w:rsidRPr="00256C9E">
        <w:rPr>
          <w:rFonts w:ascii="Arial" w:hAnsi="Arial" w:cs="Arial"/>
          <w:szCs w:val="24"/>
          <w:lang w:val="es-ES_tradnl" w:eastAsia="en-GB"/>
        </w:rPr>
        <w:tab/>
      </w:r>
      <w:r w:rsidRPr="00256C9E">
        <w:rPr>
          <w:color w:val="000000"/>
          <w:sz w:val="18"/>
          <w:szCs w:val="18"/>
          <w:lang w:val="es-ES_tradnl" w:eastAsia="en-GB"/>
        </w:rPr>
        <w:t>17.8.0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801" w:history="1">
        <w:r w:rsidRPr="00256C9E">
          <w:rPr>
            <w:color w:val="0563C1"/>
            <w:sz w:val="18"/>
            <w:szCs w:val="18"/>
            <w:u w:val="single"/>
            <w:lang w:val="es-ES_tradnl" w:eastAsia="en-GB"/>
          </w:rPr>
          <w:t>https://www.ccsa.org.cn/api/portalsFile/downloadOldFile?type=17&amp;oldFileUrl=NTN/RIT/CCSA.3GPP.38.455.V17.8.0.do</w:t>
        </w:r>
      </w:hyperlink>
      <w:hyperlink r:id="rId1802" w:history="1">
        <w:r w:rsidRPr="00256C9E">
          <w:rPr>
            <w:color w:val="0563C1"/>
            <w:sz w:val="18"/>
            <w:szCs w:val="18"/>
            <w:u w:val="single"/>
            <w:lang w:val="es-ES_tradnl" w:eastAsia="en-GB"/>
          </w:rPr>
          <w:t>cx</w:t>
        </w:r>
      </w:hyperlink>
    </w:p>
    <w:p w14:paraId="7CFF7A92" w14:textId="1A42058B"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138 455 V17.8.0 (2024-08)</w:t>
      </w:r>
      <w:r w:rsidRPr="00256C9E">
        <w:rPr>
          <w:rFonts w:ascii="Arial" w:hAnsi="Arial" w:cs="Arial"/>
          <w:szCs w:val="24"/>
          <w:lang w:val="es-ES_tradnl" w:eastAsia="en-GB"/>
        </w:rPr>
        <w:tab/>
      </w:r>
      <w:r w:rsidRPr="00256C9E">
        <w:rPr>
          <w:color w:val="000000"/>
          <w:sz w:val="18"/>
          <w:szCs w:val="18"/>
          <w:lang w:val="es-ES_tradnl" w:eastAsia="en-GB"/>
        </w:rPr>
        <w:t>17.8.0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07.08.2024</w:t>
      </w:r>
      <w:r w:rsidRPr="00256C9E">
        <w:rPr>
          <w:rFonts w:ascii="Arial" w:hAnsi="Arial" w:cs="Arial"/>
          <w:szCs w:val="24"/>
          <w:lang w:val="es-ES_tradnl" w:eastAsia="en-GB"/>
        </w:rPr>
        <w:tab/>
      </w:r>
      <w:hyperlink r:id="rId1803" w:history="1">
        <w:r w:rsidRPr="00256C9E">
          <w:rPr>
            <w:color w:val="0563C1"/>
            <w:sz w:val="18"/>
            <w:szCs w:val="18"/>
            <w:u w:val="single"/>
            <w:lang w:val="es-ES_tradnl" w:eastAsia="en-GB"/>
          </w:rPr>
          <w:t>https://www.etsi.org/deliver/etsi_ts/138400_138499/138455/17.08.00_60/ts_138455v170800p.pdf</w:t>
        </w:r>
      </w:hyperlink>
    </w:p>
    <w:p w14:paraId="700E2B72" w14:textId="08192CD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38.455 -17.8.0 V1.8.0</w:t>
      </w:r>
      <w:r w:rsidRPr="00256C9E">
        <w:rPr>
          <w:rFonts w:ascii="Arial" w:hAnsi="Arial" w:cs="Arial"/>
          <w:szCs w:val="24"/>
          <w:lang w:val="es-ES_tradnl" w:eastAsia="en-GB"/>
        </w:rPr>
        <w:tab/>
      </w:r>
      <w:r w:rsidRPr="00256C9E">
        <w:rPr>
          <w:color w:val="000000"/>
          <w:sz w:val="18"/>
          <w:szCs w:val="18"/>
          <w:lang w:val="es-ES_tradnl" w:eastAsia="en-GB"/>
        </w:rPr>
        <w:t>17.8.0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804" w:history="1">
        <w:r w:rsidRPr="00256C9E">
          <w:rPr>
            <w:color w:val="0563C1"/>
            <w:sz w:val="18"/>
            <w:szCs w:val="18"/>
            <w:u w:val="single"/>
            <w:lang w:val="es-ES_tradnl" w:eastAsia="en-GB"/>
          </w:rPr>
          <w:t>https://members.tsdsi.in/s/RTCiNDkNwCixKmR</w:t>
        </w:r>
      </w:hyperlink>
    </w:p>
    <w:p w14:paraId="6AA5B0B8" w14:textId="41EAA53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TTAT.3G-38.455V17.8.0</w:t>
      </w:r>
      <w:r w:rsidRPr="00256C9E">
        <w:rPr>
          <w:rFonts w:ascii="Arial" w:hAnsi="Arial" w:cs="Arial"/>
          <w:szCs w:val="24"/>
          <w:lang w:val="es-ES_tradnl" w:eastAsia="en-GB"/>
        </w:rPr>
        <w:tab/>
      </w:r>
      <w:r w:rsidRPr="00256C9E">
        <w:rPr>
          <w:color w:val="000000"/>
          <w:sz w:val="18"/>
          <w:szCs w:val="18"/>
          <w:lang w:val="es-ES_tradnl" w:eastAsia="en-GB"/>
        </w:rPr>
        <w:t>17.8.0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1805" w:history="1">
        <w:r w:rsidRPr="00256C9E">
          <w:rPr>
            <w:color w:val="0563C1"/>
            <w:sz w:val="18"/>
            <w:szCs w:val="18"/>
            <w:u w:val="single"/>
            <w:lang w:val="es-ES_tradnl" w:eastAsia="en-GB"/>
          </w:rPr>
          <w:t>https://www.tta.or.kr/eng/ttaSearchEngView.do?key=461&amp;searchStandardNo=TTAT.3G-38.455V17.8.0&amp;searchCate=TTAS</w:t>
        </w:r>
      </w:hyperlink>
    </w:p>
    <w:p w14:paraId="717969DE" w14:textId="424BF081"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59DF607C" w14:textId="31736B17"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ATIS.3GPP.38.455.V18.3.0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806" w:anchor="Rel-18" w:history="1">
        <w:r w:rsidRPr="00256C9E">
          <w:rPr>
            <w:color w:val="0563C1"/>
            <w:sz w:val="18"/>
            <w:szCs w:val="18"/>
            <w:u w:val="single"/>
            <w:lang w:val="es-ES_tradnl" w:eastAsia="en-GB"/>
          </w:rPr>
          <w:t>https://www.atis.org/3gpp-transpositions - Rel-18</w:t>
        </w:r>
      </w:hyperlink>
    </w:p>
    <w:p w14:paraId="6985522E" w14:textId="3A9826D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CCSA.3GPP.38.455.V18.3.0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807" w:history="1">
        <w:r w:rsidRPr="00256C9E">
          <w:rPr>
            <w:color w:val="0563C1"/>
            <w:sz w:val="18"/>
            <w:szCs w:val="18"/>
            <w:u w:val="single"/>
            <w:lang w:val="es-ES_tradnl" w:eastAsia="en-GB"/>
          </w:rPr>
          <w:t>https://www.ccsa.org.cn/api/portalsFile/downloadOldFile?type=17&amp;oldFileUrl=NTN/RIT/CCSA.3GPP.38.455.V18.3.0.do</w:t>
        </w:r>
      </w:hyperlink>
      <w:hyperlink r:id="rId1808" w:history="1">
        <w:r w:rsidRPr="00256C9E">
          <w:rPr>
            <w:color w:val="0563C1"/>
            <w:sz w:val="18"/>
            <w:szCs w:val="18"/>
            <w:u w:val="single"/>
            <w:lang w:val="es-ES_tradnl" w:eastAsia="en-GB"/>
          </w:rPr>
          <w:t>cx</w:t>
        </w:r>
      </w:hyperlink>
    </w:p>
    <w:p w14:paraId="3AAEA672" w14:textId="39FE9026"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138 455 V18.3.0 (2024-09)</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26.09.2024</w:t>
      </w:r>
      <w:r w:rsidRPr="00256C9E">
        <w:rPr>
          <w:rFonts w:ascii="Arial" w:hAnsi="Arial" w:cs="Arial"/>
          <w:szCs w:val="24"/>
          <w:lang w:val="es-ES_tradnl" w:eastAsia="en-GB"/>
        </w:rPr>
        <w:tab/>
      </w:r>
      <w:hyperlink r:id="rId1809" w:history="1">
        <w:r w:rsidRPr="00256C9E">
          <w:rPr>
            <w:color w:val="0563C1"/>
            <w:sz w:val="18"/>
            <w:szCs w:val="18"/>
            <w:u w:val="single"/>
            <w:lang w:val="es-ES_tradnl" w:eastAsia="en-GB"/>
          </w:rPr>
          <w:t>https://www.etsi.org/deliver/etsi_ts/138400_138499/138455/18.03.00_60/ts_138455v180300p.pdf</w:t>
        </w:r>
      </w:hyperlink>
    </w:p>
    <w:p w14:paraId="5934474B" w14:textId="1A629E3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38.455- 18.3.0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810" w:history="1">
        <w:r w:rsidRPr="00256C9E">
          <w:rPr>
            <w:color w:val="0563C1"/>
            <w:sz w:val="18"/>
            <w:szCs w:val="18"/>
            <w:u w:val="single"/>
            <w:lang w:val="es-ES_tradnl" w:eastAsia="en-GB"/>
          </w:rPr>
          <w:t>https://members.tsdsi.in/s/kGZDGBaNGKL6pnt</w:t>
        </w:r>
      </w:hyperlink>
    </w:p>
    <w:p w14:paraId="459FE6F5" w14:textId="181267E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TTAT.3G-38.455V18.3.0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811" w:history="1">
        <w:r w:rsidRPr="00256C9E">
          <w:rPr>
            <w:color w:val="0563C1"/>
            <w:sz w:val="18"/>
            <w:szCs w:val="18"/>
            <w:u w:val="single"/>
            <w:lang w:val="es-ES_tradnl" w:eastAsia="en-GB"/>
          </w:rPr>
          <w:t>https://www.tta.or.kr/eng/ttaSearchEngView.do?key=461&amp;searchStandardNo=TTAT.3G-38.455V18.3.0&amp;searchCate=TTAS</w:t>
        </w:r>
      </w:hyperlink>
    </w:p>
    <w:p w14:paraId="226C0F43" w14:textId="77777777" w:rsidR="00941FD9" w:rsidRPr="00256C9E" w:rsidRDefault="00941FD9" w:rsidP="008F5065">
      <w:pPr>
        <w:pStyle w:val="Heading5"/>
        <w:keepNext w:val="0"/>
        <w:keepLines w:val="0"/>
        <w:tabs>
          <w:tab w:val="clear" w:pos="992"/>
          <w:tab w:val="left" w:pos="1276"/>
        </w:tabs>
        <w:ind w:left="1276" w:hanging="1276"/>
        <w:rPr>
          <w:lang w:val="es-ES_tradnl"/>
        </w:rPr>
      </w:pPr>
      <w:r w:rsidRPr="00256C9E">
        <w:rPr>
          <w:lang w:val="es-ES_tradnl"/>
        </w:rPr>
        <w:t>2.2.1.4.26</w:t>
      </w:r>
      <w:r w:rsidRPr="00256C9E">
        <w:rPr>
          <w:lang w:val="es-ES_tradnl"/>
        </w:rPr>
        <w:tab/>
        <w:t>TS 38.470</w:t>
      </w:r>
    </w:p>
    <w:p w14:paraId="2692310B" w14:textId="77777777" w:rsidR="00941FD9" w:rsidRPr="00256C9E" w:rsidRDefault="00941FD9" w:rsidP="00941FD9">
      <w:pPr>
        <w:pStyle w:val="Headingb"/>
        <w:rPr>
          <w:lang w:val="es-ES_tradnl"/>
        </w:rPr>
      </w:pPr>
      <w:r w:rsidRPr="00256C9E">
        <w:rPr>
          <w:lang w:val="es-ES_tradnl"/>
        </w:rPr>
        <w:t>NG-RAN; aspectos y principios generales de F1</w:t>
      </w:r>
    </w:p>
    <w:p w14:paraId="51703335" w14:textId="77777777" w:rsidR="00941FD9" w:rsidRPr="00256C9E" w:rsidRDefault="00941FD9" w:rsidP="00941FD9">
      <w:pPr>
        <w:keepNext/>
        <w:keepLines/>
        <w:rPr>
          <w:lang w:val="es-ES_tradnl"/>
        </w:rPr>
      </w:pPr>
      <w:r w:rsidRPr="00256C9E">
        <w:rPr>
          <w:lang w:val="es-ES_tradnl"/>
        </w:rPr>
        <w:t>Este documento constituye una introducción a la serie de especificaciones técnicas 3GPP TS 38.47x que definen la interfaz F1. La interfaz F1 proporciona medios para interconectar un gNB-CU y un gNB-DU de un gNB en una NG-RAN, o para interconectar un gNB-CU y un gNB-DU de un en-gNB en una E-UTRAN.</w:t>
      </w:r>
    </w:p>
    <w:p w14:paraId="58696BA4" w14:textId="148E0C29"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5F53684A" w14:textId="31148E60"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1DD4C670" w14:textId="457FC7C9"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ATIS.3GPP.38.470.V17.6.0</w:t>
      </w:r>
      <w:r w:rsidRPr="00256C9E">
        <w:rPr>
          <w:rFonts w:ascii="Arial" w:hAnsi="Arial" w:cs="Arial"/>
          <w:szCs w:val="24"/>
          <w:lang w:val="es-ES_tradnl" w:eastAsia="en-GB"/>
        </w:rPr>
        <w:tab/>
      </w:r>
      <w:r w:rsidRPr="00256C9E">
        <w:rPr>
          <w:color w:val="000000"/>
          <w:sz w:val="18"/>
          <w:szCs w:val="18"/>
          <w:lang w:val="es-ES_tradnl" w:eastAsia="en-GB"/>
        </w:rPr>
        <w:t>17.6.0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812" w:anchor="Rel-17" w:history="1">
        <w:r w:rsidRPr="00256C9E">
          <w:rPr>
            <w:color w:val="0563C1"/>
            <w:sz w:val="18"/>
            <w:szCs w:val="18"/>
            <w:u w:val="single"/>
            <w:lang w:val="es-ES_tradnl" w:eastAsia="en-GB"/>
          </w:rPr>
          <w:t>https://www.atis.org/3gpp-transpositions - Rel-17</w:t>
        </w:r>
      </w:hyperlink>
    </w:p>
    <w:p w14:paraId="06CD6B37" w14:textId="38BBB8E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CCSA.3GPP.38.470.V17.6.0</w:t>
      </w:r>
      <w:r w:rsidRPr="00256C9E">
        <w:rPr>
          <w:rFonts w:ascii="Arial" w:hAnsi="Arial" w:cs="Arial"/>
          <w:szCs w:val="24"/>
          <w:lang w:val="es-ES_tradnl" w:eastAsia="en-GB"/>
        </w:rPr>
        <w:tab/>
      </w:r>
      <w:r w:rsidRPr="00256C9E">
        <w:rPr>
          <w:color w:val="000000"/>
          <w:sz w:val="18"/>
          <w:szCs w:val="18"/>
          <w:lang w:val="es-ES_tradnl" w:eastAsia="en-GB"/>
        </w:rPr>
        <w:t>17.6.0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813" w:history="1">
        <w:r w:rsidRPr="00256C9E">
          <w:rPr>
            <w:color w:val="0563C1"/>
            <w:sz w:val="18"/>
            <w:szCs w:val="18"/>
            <w:u w:val="single"/>
            <w:lang w:val="es-ES_tradnl" w:eastAsia="en-GB"/>
          </w:rPr>
          <w:t>https://www.ccsa.org.cn/api/portalsFile/downloadOldFile?type=17&amp;oldFileUrl=NTN/RIT/CCSA.3GPP.38.470.V17.6.0.do</w:t>
        </w:r>
      </w:hyperlink>
      <w:hyperlink r:id="rId1814" w:history="1">
        <w:r w:rsidRPr="00256C9E">
          <w:rPr>
            <w:color w:val="0563C1"/>
            <w:sz w:val="18"/>
            <w:szCs w:val="18"/>
            <w:u w:val="single"/>
            <w:lang w:val="es-ES_tradnl" w:eastAsia="en-GB"/>
          </w:rPr>
          <w:t>cx</w:t>
        </w:r>
      </w:hyperlink>
    </w:p>
    <w:p w14:paraId="1196DD1F" w14:textId="781B88C6"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138 470 V17.6.0 (2023-10)</w:t>
      </w:r>
      <w:r w:rsidRPr="00256C9E">
        <w:rPr>
          <w:rFonts w:ascii="Arial" w:hAnsi="Arial" w:cs="Arial"/>
          <w:szCs w:val="24"/>
          <w:lang w:val="es-ES_tradnl" w:eastAsia="en-GB"/>
        </w:rPr>
        <w:tab/>
      </w:r>
      <w:r w:rsidRPr="00256C9E">
        <w:rPr>
          <w:color w:val="000000"/>
          <w:sz w:val="18"/>
          <w:szCs w:val="18"/>
          <w:lang w:val="es-ES_tradnl" w:eastAsia="en-GB"/>
        </w:rPr>
        <w:t>17.6.0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06.10.2023</w:t>
      </w:r>
      <w:r w:rsidRPr="00256C9E">
        <w:rPr>
          <w:rFonts w:ascii="Arial" w:hAnsi="Arial" w:cs="Arial"/>
          <w:szCs w:val="24"/>
          <w:lang w:val="es-ES_tradnl" w:eastAsia="en-GB"/>
        </w:rPr>
        <w:tab/>
      </w:r>
      <w:hyperlink r:id="rId1815" w:history="1">
        <w:r w:rsidRPr="00256C9E">
          <w:rPr>
            <w:color w:val="0563C1"/>
            <w:sz w:val="18"/>
            <w:szCs w:val="18"/>
            <w:u w:val="single"/>
            <w:lang w:val="es-ES_tradnl" w:eastAsia="en-GB"/>
          </w:rPr>
          <w:t>https://www.etsi.org/deliver/etsi_ts/138400_138499/138470/17.06.00_60/ts_138470v170600p.pdf</w:t>
        </w:r>
      </w:hyperlink>
    </w:p>
    <w:p w14:paraId="63ADB451" w14:textId="677F3557"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38.470- 17.6.0 V1.6.0</w:t>
      </w:r>
      <w:r w:rsidRPr="00256C9E">
        <w:rPr>
          <w:rFonts w:ascii="Arial" w:hAnsi="Arial" w:cs="Arial"/>
          <w:szCs w:val="24"/>
          <w:lang w:val="es-ES_tradnl" w:eastAsia="en-GB"/>
        </w:rPr>
        <w:tab/>
      </w:r>
      <w:r w:rsidRPr="00256C9E">
        <w:rPr>
          <w:color w:val="000000"/>
          <w:sz w:val="18"/>
          <w:szCs w:val="18"/>
          <w:lang w:val="es-ES_tradnl" w:eastAsia="en-GB"/>
        </w:rPr>
        <w:t>17.6.0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23.02.2024</w:t>
      </w:r>
      <w:r w:rsidRPr="00256C9E">
        <w:rPr>
          <w:rFonts w:ascii="Arial" w:hAnsi="Arial" w:cs="Arial"/>
          <w:szCs w:val="24"/>
          <w:lang w:val="es-ES_tradnl" w:eastAsia="en-GB"/>
        </w:rPr>
        <w:tab/>
      </w:r>
      <w:hyperlink r:id="rId1816" w:history="1">
        <w:r w:rsidRPr="00256C9E">
          <w:rPr>
            <w:color w:val="0563C1"/>
            <w:sz w:val="18"/>
            <w:szCs w:val="18"/>
            <w:u w:val="single"/>
            <w:lang w:val="es-ES_tradnl" w:eastAsia="en-GB"/>
          </w:rPr>
          <w:t>https://members.tsdsi.in/s/9nb7b3b9poYGk7J</w:t>
        </w:r>
      </w:hyperlink>
    </w:p>
    <w:p w14:paraId="19EB8143" w14:textId="044A0EC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TTAT.3G-38.470V17.6.0</w:t>
      </w:r>
      <w:r w:rsidRPr="00256C9E">
        <w:rPr>
          <w:rFonts w:ascii="Arial" w:hAnsi="Arial" w:cs="Arial"/>
          <w:szCs w:val="24"/>
          <w:lang w:val="es-ES_tradnl" w:eastAsia="en-GB"/>
        </w:rPr>
        <w:tab/>
      </w:r>
      <w:r w:rsidRPr="00256C9E">
        <w:rPr>
          <w:color w:val="000000"/>
          <w:sz w:val="18"/>
          <w:szCs w:val="18"/>
          <w:lang w:val="es-ES_tradnl" w:eastAsia="en-GB"/>
        </w:rPr>
        <w:t>17.6.0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13.02.2024</w:t>
      </w:r>
      <w:r w:rsidRPr="00256C9E">
        <w:rPr>
          <w:rFonts w:ascii="Arial" w:hAnsi="Arial" w:cs="Arial"/>
          <w:szCs w:val="24"/>
          <w:lang w:val="es-ES_tradnl" w:eastAsia="en-GB"/>
        </w:rPr>
        <w:tab/>
      </w:r>
      <w:hyperlink r:id="rId1817" w:history="1">
        <w:r w:rsidRPr="00256C9E">
          <w:rPr>
            <w:color w:val="0563C1"/>
            <w:sz w:val="18"/>
            <w:szCs w:val="18"/>
            <w:u w:val="single"/>
            <w:lang w:val="es-ES_tradnl" w:eastAsia="en-GB"/>
          </w:rPr>
          <w:t>https://www.tta.or.kr/eng/ttaSearchEngView.do?key=461&amp;searchStandardNo=TTAT.3G-38.470V17.6.0&amp;searchCate=TTAS</w:t>
        </w:r>
      </w:hyperlink>
    </w:p>
    <w:p w14:paraId="7ACAA826" w14:textId="69EF1766"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4BA1BE94" w14:textId="6CD4C516"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ATIS.3GPP.38.470.V18.3.0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818" w:anchor="Rel-18" w:history="1">
        <w:r w:rsidRPr="00256C9E">
          <w:rPr>
            <w:color w:val="0563C1"/>
            <w:sz w:val="18"/>
            <w:szCs w:val="18"/>
            <w:u w:val="single"/>
            <w:lang w:val="es-ES_tradnl" w:eastAsia="en-GB"/>
          </w:rPr>
          <w:t>https://www.atis.org/3gpp-transpositions - Rel-18</w:t>
        </w:r>
      </w:hyperlink>
    </w:p>
    <w:p w14:paraId="17190883" w14:textId="5E463EC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CCSA.3GPP.38.470.V18.3.0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819" w:history="1">
        <w:r w:rsidRPr="00256C9E">
          <w:rPr>
            <w:color w:val="0563C1"/>
            <w:sz w:val="18"/>
            <w:szCs w:val="18"/>
            <w:u w:val="single"/>
            <w:lang w:val="es-ES_tradnl" w:eastAsia="en-GB"/>
          </w:rPr>
          <w:t>https://www.ccsa.org.cn/api/portalsFile/downloadOldFile?type=17&amp;oldFileUrl=NTN/RIT/CCSA.3GPP.38.470.V18.3.0.do</w:t>
        </w:r>
      </w:hyperlink>
      <w:hyperlink r:id="rId1820" w:history="1">
        <w:r w:rsidRPr="00256C9E">
          <w:rPr>
            <w:color w:val="0563C1"/>
            <w:sz w:val="18"/>
            <w:szCs w:val="18"/>
            <w:u w:val="single"/>
            <w:lang w:val="es-ES_tradnl" w:eastAsia="en-GB"/>
          </w:rPr>
          <w:t>cx</w:t>
        </w:r>
      </w:hyperlink>
    </w:p>
    <w:p w14:paraId="36684DC7" w14:textId="1B56583C"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138 470 V18.3.0 (2024-09)</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26.09.2024</w:t>
      </w:r>
      <w:r w:rsidRPr="00256C9E">
        <w:rPr>
          <w:rFonts w:ascii="Arial" w:hAnsi="Arial" w:cs="Arial"/>
          <w:szCs w:val="24"/>
          <w:lang w:val="es-ES_tradnl" w:eastAsia="en-GB"/>
        </w:rPr>
        <w:tab/>
      </w:r>
      <w:hyperlink r:id="rId1821" w:history="1">
        <w:r w:rsidRPr="00256C9E">
          <w:rPr>
            <w:color w:val="0563C1"/>
            <w:sz w:val="18"/>
            <w:szCs w:val="18"/>
            <w:u w:val="single"/>
            <w:lang w:val="es-ES_tradnl" w:eastAsia="en-GB"/>
          </w:rPr>
          <w:t>https://www.etsi.org/deliver/etsi_ts/138400_138499/138470/18.03.00_60/ts_138470v180300p.pdf</w:t>
        </w:r>
      </w:hyperlink>
    </w:p>
    <w:p w14:paraId="5A7C8A02" w14:textId="0C82603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38.470- 18.3.0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822" w:history="1">
        <w:r w:rsidRPr="00256C9E">
          <w:rPr>
            <w:color w:val="0563C1"/>
            <w:sz w:val="18"/>
            <w:szCs w:val="18"/>
            <w:u w:val="single"/>
            <w:lang w:val="es-ES_tradnl" w:eastAsia="en-GB"/>
          </w:rPr>
          <w:t>https://members.tsdsi.in/s/wiQewKCqdbRDBes</w:t>
        </w:r>
      </w:hyperlink>
    </w:p>
    <w:p w14:paraId="76C749D6" w14:textId="6E39DB4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TTAT.3G-38.470V18.3.0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823" w:history="1">
        <w:r w:rsidRPr="00256C9E">
          <w:rPr>
            <w:color w:val="0563C1"/>
            <w:sz w:val="18"/>
            <w:szCs w:val="18"/>
            <w:u w:val="single"/>
            <w:lang w:val="es-ES_tradnl" w:eastAsia="en-GB"/>
          </w:rPr>
          <w:t>https://www.tta.or.kr/eng/ttaSearchEngView.do?key=461&amp;searchStandardNo=TTAT.3G-38.470V18.3.0&amp;searchCate=TTAS</w:t>
        </w:r>
      </w:hyperlink>
    </w:p>
    <w:p w14:paraId="56689226" w14:textId="77777777" w:rsidR="00941FD9" w:rsidRPr="00256C9E" w:rsidRDefault="00941FD9" w:rsidP="008F5065">
      <w:pPr>
        <w:pStyle w:val="Heading5"/>
        <w:keepNext w:val="0"/>
        <w:keepLines w:val="0"/>
        <w:tabs>
          <w:tab w:val="clear" w:pos="992"/>
          <w:tab w:val="left" w:pos="1276"/>
        </w:tabs>
        <w:ind w:left="1276" w:hanging="1276"/>
        <w:rPr>
          <w:lang w:val="es-ES_tradnl"/>
        </w:rPr>
      </w:pPr>
      <w:r w:rsidRPr="00256C9E">
        <w:rPr>
          <w:lang w:val="es-ES_tradnl"/>
        </w:rPr>
        <w:lastRenderedPageBreak/>
        <w:t>2.2.1.4.27</w:t>
      </w:r>
      <w:r w:rsidRPr="00256C9E">
        <w:rPr>
          <w:lang w:val="es-ES_tradnl"/>
        </w:rPr>
        <w:tab/>
        <w:t>TS 38.471</w:t>
      </w:r>
    </w:p>
    <w:p w14:paraId="04BB9BF1" w14:textId="77777777" w:rsidR="00941FD9" w:rsidRPr="00256C9E" w:rsidRDefault="00941FD9" w:rsidP="00941FD9">
      <w:pPr>
        <w:pStyle w:val="Headingb"/>
        <w:rPr>
          <w:lang w:val="es-ES_tradnl"/>
        </w:rPr>
      </w:pPr>
      <w:r w:rsidRPr="00256C9E">
        <w:rPr>
          <w:lang w:val="es-ES_tradnl"/>
        </w:rPr>
        <w:t>NG-RAN; capa 1 de F1</w:t>
      </w:r>
    </w:p>
    <w:p w14:paraId="2C5A21C0" w14:textId="13DB5BC6" w:rsidR="00941FD9" w:rsidRPr="00256C9E" w:rsidRDefault="00941FD9" w:rsidP="00941FD9">
      <w:pPr>
        <w:keepNext/>
        <w:keepLines/>
        <w:rPr>
          <w:lang w:val="es-ES_tradnl"/>
        </w:rPr>
      </w:pPr>
      <w:r w:rsidRPr="00256C9E">
        <w:rPr>
          <w:lang w:val="es-ES_tradnl"/>
        </w:rPr>
        <w:t>En este documento se especifican las normas aplicables a la implementación de la capa 1 en la interfaz F1. La interfaz F1 proporciona medios para interconectar un gNB-CU y un gNB-DU de un gNB en una NG-RAN, o para interconectar un gNB-CU y un gNB-DU de un en-gNB en una E</w:t>
      </w:r>
      <w:r w:rsidR="00854015" w:rsidRPr="00256C9E">
        <w:rPr>
          <w:lang w:val="es-ES_tradnl"/>
        </w:rPr>
        <w:noBreakHyphen/>
      </w:r>
      <w:r w:rsidRPr="00256C9E">
        <w:rPr>
          <w:lang w:val="es-ES_tradnl"/>
        </w:rPr>
        <w:t>UTRAN.</w:t>
      </w:r>
    </w:p>
    <w:p w14:paraId="18CD9B3E" w14:textId="77777777" w:rsidR="00941FD9" w:rsidRPr="00256C9E" w:rsidRDefault="00941FD9" w:rsidP="00941FD9">
      <w:pPr>
        <w:keepNext/>
        <w:keepLines/>
        <w:rPr>
          <w:lang w:val="es-ES_tradnl"/>
        </w:rPr>
      </w:pPr>
      <w:r w:rsidRPr="00256C9E">
        <w:rPr>
          <w:lang w:val="es-ES_tradnl"/>
        </w:rPr>
        <w:t>La especificación de los requisitos de retardo de transmisión y los requisitos de operaciones y mantenimiento no son objeto de este documento.</w:t>
      </w:r>
    </w:p>
    <w:p w14:paraId="22C960DB" w14:textId="349D6438"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22958867" w14:textId="25CF1516"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5D9E9EE6" w14:textId="1551EBD5"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ATIS.3GPP.38.471.V17.0.0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824" w:anchor="Rel-17" w:history="1">
        <w:r w:rsidRPr="00256C9E">
          <w:rPr>
            <w:color w:val="0563C1"/>
            <w:sz w:val="18"/>
            <w:szCs w:val="18"/>
            <w:u w:val="single"/>
            <w:lang w:val="es-ES_tradnl" w:eastAsia="en-GB"/>
          </w:rPr>
          <w:t>https://www.atis.org/3gpp-transpositions - Rel-17</w:t>
        </w:r>
      </w:hyperlink>
    </w:p>
    <w:p w14:paraId="2942C256" w14:textId="2AE33B7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CCSA.3GPP.38.471.V17.0.0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825" w:history="1">
        <w:r w:rsidRPr="00256C9E">
          <w:rPr>
            <w:color w:val="0563C1"/>
            <w:sz w:val="18"/>
            <w:szCs w:val="18"/>
            <w:u w:val="single"/>
            <w:lang w:val="es-ES_tradnl" w:eastAsia="en-GB"/>
          </w:rPr>
          <w:t>https://www.ccsa.org.cn/api/portalsFile/downloadOldFile?type=17&amp;oldFileUrl=NTN/RIT/CCSA.3GPP.38.471.V17.0.0.doc</w:t>
        </w:r>
      </w:hyperlink>
    </w:p>
    <w:p w14:paraId="01261C7C" w14:textId="05787C5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138 471 V17.0.0 (2022-04)</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29.04.2022</w:t>
      </w:r>
      <w:r w:rsidRPr="00256C9E">
        <w:rPr>
          <w:rFonts w:ascii="Arial" w:hAnsi="Arial" w:cs="Arial"/>
          <w:szCs w:val="24"/>
          <w:lang w:val="es-ES_tradnl" w:eastAsia="en-GB"/>
        </w:rPr>
        <w:tab/>
      </w:r>
      <w:hyperlink r:id="rId1826" w:history="1">
        <w:r w:rsidRPr="00256C9E">
          <w:rPr>
            <w:color w:val="0563C1"/>
            <w:sz w:val="18"/>
            <w:szCs w:val="18"/>
            <w:u w:val="single"/>
            <w:lang w:val="es-ES_tradnl" w:eastAsia="en-GB"/>
          </w:rPr>
          <w:t>https://www.etsi.org/deliver/etsi_ts/138400_138499/138471/17.00.00_60/ts_138471v170000p.pdf</w:t>
        </w:r>
      </w:hyperlink>
    </w:p>
    <w:p w14:paraId="2E1F8036" w14:textId="762750E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38.471-17.0.0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1827" w:history="1">
        <w:r w:rsidRPr="00256C9E">
          <w:rPr>
            <w:color w:val="0563C1"/>
            <w:sz w:val="18"/>
            <w:szCs w:val="18"/>
            <w:u w:val="single"/>
            <w:lang w:val="es-ES_tradnl" w:eastAsia="en-GB"/>
          </w:rPr>
          <w:t>https://members.tsdsi.in/s/WCMqQ8sqLz28qfN</w:t>
        </w:r>
      </w:hyperlink>
    </w:p>
    <w:p w14:paraId="0986762E" w14:textId="10E9437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TTAT.3G-38.471V17.0.0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1828" w:history="1">
        <w:r w:rsidRPr="00256C9E">
          <w:rPr>
            <w:color w:val="0563C1"/>
            <w:sz w:val="18"/>
            <w:szCs w:val="18"/>
            <w:u w:val="single"/>
            <w:lang w:val="es-ES_tradnl" w:eastAsia="en-GB"/>
          </w:rPr>
          <w:t>https://www.tta.or.kr/eng/ttaSearchEngView.do?key=461&amp;searchStandardNo=TTAT.3G-38.471V17.0.0&amp;searchCate=TTAS</w:t>
        </w:r>
      </w:hyperlink>
    </w:p>
    <w:p w14:paraId="06708A89" w14:textId="7C9D3B0C"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267F4E00" w14:textId="11FEE98F"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ATIS.3GPP.38.471.V18.0.0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829" w:anchor="Rel-18" w:history="1">
        <w:r w:rsidRPr="00256C9E">
          <w:rPr>
            <w:color w:val="0563C1"/>
            <w:sz w:val="18"/>
            <w:szCs w:val="18"/>
            <w:u w:val="single"/>
            <w:lang w:val="es-ES_tradnl" w:eastAsia="en-GB"/>
          </w:rPr>
          <w:t>https://www.atis.org/3gpp-transpositions - Rel-18</w:t>
        </w:r>
      </w:hyperlink>
    </w:p>
    <w:p w14:paraId="7CE015DF" w14:textId="300F06B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CCSA.3GPP.38.471.V18.0.0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830" w:history="1">
        <w:r w:rsidRPr="00256C9E">
          <w:rPr>
            <w:color w:val="0563C1"/>
            <w:sz w:val="18"/>
            <w:szCs w:val="18"/>
            <w:u w:val="single"/>
            <w:lang w:val="es-ES_tradnl" w:eastAsia="en-GB"/>
          </w:rPr>
          <w:t>https://www.ccsa.org.cn/api/portalsFile/downloadOldFile?type=17&amp;oldFileUrl=NTN/RIT/CCSA.3GPP.38.471.V18.0.0.do</w:t>
        </w:r>
      </w:hyperlink>
      <w:hyperlink r:id="rId1831" w:history="1">
        <w:r w:rsidRPr="00256C9E">
          <w:rPr>
            <w:color w:val="0563C1"/>
            <w:sz w:val="18"/>
            <w:szCs w:val="18"/>
            <w:u w:val="single"/>
            <w:lang w:val="es-ES_tradnl" w:eastAsia="en-GB"/>
          </w:rPr>
          <w:t>cx</w:t>
        </w:r>
      </w:hyperlink>
    </w:p>
    <w:p w14:paraId="3BB41997" w14:textId="546BD83A"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138 471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06.05.2024</w:t>
      </w:r>
      <w:r w:rsidRPr="00256C9E">
        <w:rPr>
          <w:rFonts w:ascii="Arial" w:hAnsi="Arial" w:cs="Arial"/>
          <w:szCs w:val="24"/>
          <w:lang w:val="es-ES_tradnl" w:eastAsia="en-GB"/>
        </w:rPr>
        <w:tab/>
      </w:r>
      <w:hyperlink r:id="rId1832" w:history="1">
        <w:r w:rsidRPr="00256C9E">
          <w:rPr>
            <w:color w:val="0563C1"/>
            <w:sz w:val="18"/>
            <w:szCs w:val="18"/>
            <w:u w:val="single"/>
            <w:lang w:val="es-ES_tradnl" w:eastAsia="en-GB"/>
          </w:rPr>
          <w:t>https://www.etsi.org/deliver/etsi_ts/138400_138499/138471/18.00.00_60/ts_138471v180000p.pdf</w:t>
        </w:r>
      </w:hyperlink>
    </w:p>
    <w:p w14:paraId="0746849C" w14:textId="332ABBC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38.471 -18.0.0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833" w:history="1">
        <w:r w:rsidRPr="00256C9E">
          <w:rPr>
            <w:color w:val="0563C1"/>
            <w:sz w:val="18"/>
            <w:szCs w:val="18"/>
            <w:u w:val="single"/>
            <w:lang w:val="es-ES_tradnl" w:eastAsia="en-GB"/>
          </w:rPr>
          <w:t>https://members.tsdsi.in/s/oE47yE8dam8sswQ</w:t>
        </w:r>
      </w:hyperlink>
    </w:p>
    <w:p w14:paraId="375A047A" w14:textId="619829A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TTAT.3G-38.471V18.0.0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1834" w:history="1">
        <w:r w:rsidRPr="00256C9E">
          <w:rPr>
            <w:color w:val="0563C1"/>
            <w:sz w:val="18"/>
            <w:szCs w:val="18"/>
            <w:u w:val="single"/>
            <w:lang w:val="es-ES_tradnl" w:eastAsia="en-GB"/>
          </w:rPr>
          <w:t>https://www.tta.or.kr/eng/ttaSearchEngView.do?key=461&amp;searchStandardNo=TTAT.3G-38.471V18.0.0&amp;searchCate=TTAS</w:t>
        </w:r>
      </w:hyperlink>
    </w:p>
    <w:p w14:paraId="136A91D1" w14:textId="77777777" w:rsidR="00941FD9" w:rsidRPr="00256C9E" w:rsidRDefault="00941FD9" w:rsidP="008F5065">
      <w:pPr>
        <w:pStyle w:val="Heading5"/>
        <w:keepNext w:val="0"/>
        <w:keepLines w:val="0"/>
        <w:tabs>
          <w:tab w:val="clear" w:pos="992"/>
          <w:tab w:val="left" w:pos="1276"/>
        </w:tabs>
        <w:ind w:left="1276" w:hanging="1276"/>
        <w:rPr>
          <w:lang w:val="es-ES_tradnl"/>
        </w:rPr>
      </w:pPr>
      <w:r w:rsidRPr="00256C9E">
        <w:rPr>
          <w:lang w:val="es-ES_tradnl"/>
        </w:rPr>
        <w:t>2.2.1.4.28</w:t>
      </w:r>
      <w:r w:rsidRPr="00256C9E">
        <w:rPr>
          <w:lang w:val="es-ES_tradnl"/>
        </w:rPr>
        <w:tab/>
        <w:t>TS 38.472</w:t>
      </w:r>
    </w:p>
    <w:p w14:paraId="7A68BC10" w14:textId="77777777" w:rsidR="00941FD9" w:rsidRPr="00256C9E" w:rsidRDefault="00941FD9" w:rsidP="00941FD9">
      <w:pPr>
        <w:pStyle w:val="Headingb"/>
        <w:rPr>
          <w:lang w:val="es-ES_tradnl"/>
        </w:rPr>
      </w:pPr>
      <w:r w:rsidRPr="00256C9E">
        <w:rPr>
          <w:lang w:val="es-ES_tradnl"/>
        </w:rPr>
        <w:t>NG-RAN; transporte de señalización en F1</w:t>
      </w:r>
    </w:p>
    <w:p w14:paraId="1F03BA69" w14:textId="77777777" w:rsidR="00941FD9" w:rsidRPr="00256C9E" w:rsidRDefault="00941FD9" w:rsidP="00941FD9">
      <w:pPr>
        <w:rPr>
          <w:lang w:val="es-ES_tradnl"/>
        </w:rPr>
      </w:pPr>
      <w:r w:rsidRPr="00256C9E">
        <w:rPr>
          <w:lang w:val="es-ES_tradnl"/>
        </w:rPr>
        <w:t>Este documento especifica las normas para el transporte de señalización que se debe utilizar en la interfaz F1. La interfaz F1 proporciona los medios necesarios para interconectar un gNB-CU y un gNB-DU de un gNB en una NG-RAN, o para interconectar un gNB-CU y un gNB-DU de un en-gNB en una E-UTR. En este documento se describe cómo se transportan por F1 los mensajes de señalización F1AP.</w:t>
      </w:r>
    </w:p>
    <w:p w14:paraId="6D1306B7" w14:textId="33E04F5B"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0DF579A5" w14:textId="1119BCA4"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1D48566E" w14:textId="0AEFC8A5"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ATIS.3GPP.38.472.V17.2.0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835" w:anchor="Rel-17" w:history="1">
        <w:r w:rsidRPr="00256C9E">
          <w:rPr>
            <w:color w:val="0563C1"/>
            <w:sz w:val="18"/>
            <w:szCs w:val="18"/>
            <w:u w:val="single"/>
            <w:lang w:val="es-ES_tradnl" w:eastAsia="en-GB"/>
          </w:rPr>
          <w:t>https://www.atis.org/3gpp-transpositions - Rel-17</w:t>
        </w:r>
      </w:hyperlink>
    </w:p>
    <w:p w14:paraId="7B28893B" w14:textId="5B92F2B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CCSA.3GPP.38.472.V17.2.0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836" w:history="1">
        <w:r w:rsidRPr="00256C9E">
          <w:rPr>
            <w:color w:val="0563C1"/>
            <w:sz w:val="18"/>
            <w:szCs w:val="18"/>
            <w:u w:val="single"/>
            <w:lang w:val="es-ES_tradnl" w:eastAsia="en-GB"/>
          </w:rPr>
          <w:t>https://www.ccsa.org.cn/api/portalsFile/downloadOldFile?type=17&amp;oldFileUrl=NTN/RIT/CCSA.3GPP.38.472.V17.2.0.do</w:t>
        </w:r>
      </w:hyperlink>
      <w:hyperlink r:id="rId1837" w:history="1">
        <w:r w:rsidRPr="00256C9E">
          <w:rPr>
            <w:color w:val="0563C1"/>
            <w:sz w:val="18"/>
            <w:szCs w:val="18"/>
            <w:u w:val="single"/>
            <w:lang w:val="es-ES_tradnl" w:eastAsia="en-GB"/>
          </w:rPr>
          <w:t>cx</w:t>
        </w:r>
      </w:hyperlink>
    </w:p>
    <w:p w14:paraId="5D25A361" w14:textId="16148C7B"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138 472 V17.2.0 (2023-07)</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19.07.2023</w:t>
      </w:r>
      <w:r w:rsidRPr="00256C9E">
        <w:rPr>
          <w:rFonts w:ascii="Arial" w:hAnsi="Arial" w:cs="Arial"/>
          <w:szCs w:val="24"/>
          <w:lang w:val="es-ES_tradnl" w:eastAsia="en-GB"/>
        </w:rPr>
        <w:tab/>
      </w:r>
      <w:hyperlink r:id="rId1838" w:history="1">
        <w:r w:rsidRPr="00256C9E">
          <w:rPr>
            <w:color w:val="0563C1"/>
            <w:sz w:val="18"/>
            <w:szCs w:val="18"/>
            <w:u w:val="single"/>
            <w:lang w:val="es-ES_tradnl" w:eastAsia="en-GB"/>
          </w:rPr>
          <w:t>https://www.etsi.org/deliver/etsi_ts/138400_138499/138472/17.02.00_60/ts_138472v170200p.pdf</w:t>
        </w:r>
      </w:hyperlink>
    </w:p>
    <w:p w14:paraId="07F99F53" w14:textId="0C2B22B4"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38.472-17.2.0 V1.2.0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11.02.2023</w:t>
      </w:r>
      <w:r w:rsidRPr="00256C9E">
        <w:rPr>
          <w:rFonts w:ascii="Arial" w:hAnsi="Arial" w:cs="Arial"/>
          <w:szCs w:val="24"/>
          <w:lang w:val="es-ES_tradnl" w:eastAsia="en-GB"/>
        </w:rPr>
        <w:tab/>
      </w:r>
      <w:hyperlink r:id="rId1839" w:history="1">
        <w:r w:rsidRPr="00256C9E">
          <w:rPr>
            <w:color w:val="0563C1"/>
            <w:sz w:val="18"/>
            <w:szCs w:val="18"/>
            <w:u w:val="single"/>
            <w:lang w:val="es-ES_tradnl" w:eastAsia="en-GB"/>
          </w:rPr>
          <w:t>https://members.tsdsi.in/s/gZLS9AC32LdPMYM</w:t>
        </w:r>
      </w:hyperlink>
    </w:p>
    <w:p w14:paraId="0E61F9E3" w14:textId="22FCE2F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TTAT.3G-38.472V17.2.0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27.10.2023</w:t>
      </w:r>
      <w:r w:rsidRPr="00256C9E">
        <w:rPr>
          <w:rFonts w:ascii="Arial" w:hAnsi="Arial" w:cs="Arial"/>
          <w:szCs w:val="24"/>
          <w:lang w:val="es-ES_tradnl" w:eastAsia="en-GB"/>
        </w:rPr>
        <w:tab/>
      </w:r>
      <w:hyperlink r:id="rId1840" w:history="1">
        <w:r w:rsidRPr="00256C9E">
          <w:rPr>
            <w:color w:val="0563C1"/>
            <w:sz w:val="18"/>
            <w:szCs w:val="18"/>
            <w:u w:val="single"/>
            <w:lang w:val="es-ES_tradnl" w:eastAsia="en-GB"/>
          </w:rPr>
          <w:t>https://www.tta.or.kr/eng/ttaSearchEngView.do?key=461&amp;searchStandardNo=TTAT.3G-38.472V17.2.0&amp;searchCate=TTAS</w:t>
        </w:r>
      </w:hyperlink>
    </w:p>
    <w:p w14:paraId="5FBC3EEC" w14:textId="12EF5383"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lastRenderedPageBreak/>
        <w:t>Versión 18</w:t>
      </w:r>
    </w:p>
    <w:p w14:paraId="53C6CC2F" w14:textId="1CC8A241"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ATIS.3GPP.38.472.V18.1.0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841" w:anchor="Rel-18" w:history="1">
        <w:r w:rsidRPr="00256C9E">
          <w:rPr>
            <w:color w:val="0563C1"/>
            <w:sz w:val="18"/>
            <w:szCs w:val="18"/>
            <w:u w:val="single"/>
            <w:lang w:val="es-ES_tradnl" w:eastAsia="en-GB"/>
          </w:rPr>
          <w:t>https://www.atis.org/3gpp-transpositions - Rel-18</w:t>
        </w:r>
      </w:hyperlink>
    </w:p>
    <w:p w14:paraId="0C9408DC" w14:textId="5DD3C66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CCSA.3GPP.38.472.V18.1.0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842" w:history="1">
        <w:r w:rsidRPr="00256C9E">
          <w:rPr>
            <w:color w:val="0563C1"/>
            <w:sz w:val="18"/>
            <w:szCs w:val="18"/>
            <w:u w:val="single"/>
            <w:lang w:val="es-ES_tradnl" w:eastAsia="en-GB"/>
          </w:rPr>
          <w:t>https://www.ccsa.org.cn/api/portalsFile/downloadOldFile?type=17&amp;oldFileUrl=NTN/RIT/CCSA.3GPP.38.472.V18.1.0.do</w:t>
        </w:r>
      </w:hyperlink>
      <w:hyperlink r:id="rId1843" w:history="1">
        <w:r w:rsidRPr="00256C9E">
          <w:rPr>
            <w:color w:val="0563C1"/>
            <w:sz w:val="18"/>
            <w:szCs w:val="18"/>
            <w:u w:val="single"/>
            <w:lang w:val="es-ES_tradnl" w:eastAsia="en-GB"/>
          </w:rPr>
          <w:t>cx</w:t>
        </w:r>
      </w:hyperlink>
    </w:p>
    <w:p w14:paraId="262494F9" w14:textId="532685C7"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138 472 V18.1.0 (2024-08)</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07.08.2024</w:t>
      </w:r>
      <w:r w:rsidRPr="00256C9E">
        <w:rPr>
          <w:rFonts w:ascii="Arial" w:hAnsi="Arial" w:cs="Arial"/>
          <w:szCs w:val="24"/>
          <w:lang w:val="es-ES_tradnl" w:eastAsia="en-GB"/>
        </w:rPr>
        <w:tab/>
      </w:r>
      <w:hyperlink r:id="rId1844" w:history="1">
        <w:r w:rsidRPr="00256C9E">
          <w:rPr>
            <w:color w:val="0563C1"/>
            <w:sz w:val="18"/>
            <w:szCs w:val="18"/>
            <w:u w:val="single"/>
            <w:lang w:val="es-ES_tradnl" w:eastAsia="en-GB"/>
          </w:rPr>
          <w:t>https://www.etsi.org/deliver/etsi_ts/138400_138499/138472/18.01.00_60/ts_138472v180100p.pdf</w:t>
        </w:r>
      </w:hyperlink>
    </w:p>
    <w:p w14:paraId="6473DF02" w14:textId="43A691B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38.472 -18.1.0 V1.0.0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845" w:history="1">
        <w:r w:rsidRPr="00256C9E">
          <w:rPr>
            <w:color w:val="0563C1"/>
            <w:sz w:val="18"/>
            <w:szCs w:val="18"/>
            <w:u w:val="single"/>
            <w:lang w:val="es-ES_tradnl" w:eastAsia="en-GB"/>
          </w:rPr>
          <w:t>https://members.tsdsi.in/s/X79fCWCWe6iL7CC</w:t>
        </w:r>
      </w:hyperlink>
    </w:p>
    <w:p w14:paraId="4C3F45AA" w14:textId="4F73DF4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TTAT.3G-38.472V18.1.0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11.11.2024</w:t>
      </w:r>
      <w:r w:rsidRPr="00256C9E">
        <w:rPr>
          <w:rFonts w:ascii="Arial" w:hAnsi="Arial" w:cs="Arial"/>
          <w:szCs w:val="24"/>
          <w:lang w:val="es-ES_tradnl" w:eastAsia="en-GB"/>
        </w:rPr>
        <w:tab/>
      </w:r>
      <w:hyperlink r:id="rId1846" w:history="1">
        <w:r w:rsidRPr="00256C9E">
          <w:rPr>
            <w:color w:val="0563C1"/>
            <w:sz w:val="18"/>
            <w:szCs w:val="18"/>
            <w:u w:val="single"/>
            <w:lang w:val="es-ES_tradnl" w:eastAsia="en-GB"/>
          </w:rPr>
          <w:t>https://www.tta.or.kr/eng/ttaSearchEngView.do?key=461&amp;searchStandardNo=TTAT.3G-38.472V18.1.0&amp;searchCate=TTAS</w:t>
        </w:r>
      </w:hyperlink>
    </w:p>
    <w:p w14:paraId="326060DA" w14:textId="77777777" w:rsidR="00941FD9" w:rsidRPr="00256C9E" w:rsidRDefault="00941FD9" w:rsidP="008F5065">
      <w:pPr>
        <w:pStyle w:val="Heading5"/>
        <w:keepNext w:val="0"/>
        <w:keepLines w:val="0"/>
        <w:tabs>
          <w:tab w:val="clear" w:pos="992"/>
          <w:tab w:val="left" w:pos="1276"/>
        </w:tabs>
        <w:ind w:left="1276" w:hanging="1276"/>
        <w:rPr>
          <w:lang w:val="es-ES_tradnl"/>
        </w:rPr>
      </w:pPr>
      <w:r w:rsidRPr="00256C9E">
        <w:rPr>
          <w:lang w:val="es-ES_tradnl"/>
        </w:rPr>
        <w:t>2.2.1.4.29</w:t>
      </w:r>
      <w:r w:rsidRPr="00256C9E">
        <w:rPr>
          <w:lang w:val="es-ES_tradnl"/>
        </w:rPr>
        <w:tab/>
        <w:t>TS 38.473</w:t>
      </w:r>
    </w:p>
    <w:p w14:paraId="367059B9" w14:textId="77777777" w:rsidR="00941FD9" w:rsidRPr="00256C9E" w:rsidRDefault="00941FD9" w:rsidP="00941FD9">
      <w:pPr>
        <w:pStyle w:val="Headingb"/>
        <w:widowControl w:val="0"/>
        <w:rPr>
          <w:lang w:val="es-ES_tradnl"/>
        </w:rPr>
      </w:pPr>
      <w:r w:rsidRPr="00256C9E">
        <w:rPr>
          <w:lang w:val="es-ES_tradnl"/>
        </w:rPr>
        <w:t>NG-RAN; protocolo de aplicación F1 (F1AP)</w:t>
      </w:r>
    </w:p>
    <w:p w14:paraId="0F2ECF79" w14:textId="77777777" w:rsidR="00941FD9" w:rsidRPr="00256C9E" w:rsidRDefault="00941FD9" w:rsidP="00854015">
      <w:pPr>
        <w:rPr>
          <w:lang w:val="es-ES_tradnl"/>
        </w:rPr>
      </w:pPr>
      <w:r w:rsidRPr="00256C9E">
        <w:rPr>
          <w:lang w:val="es-ES_tradnl"/>
        </w:rPr>
        <w:t>En este documento se especifica el protocolo de señalización de la capa de red radioeléctrica 5G para la interfaz F1. La interfaz F1 proporciona los medios necesarios para interconectar un gNB-CU y un gNB-DU de un gNB en una NG-RAN, o para interconectar un gNB-CU y un gNB-DU de un en-gNB en una E-UTRAN. El protocolo de aplicación F1 (F1AP) soporta las funciones de la interfaz F1 mediante los procedimientos de señalización definidos en este documento. El F1AP se desarrolla de acuerdo con los principios generales establecidos en TS 38.401 y TS 38.470.</w:t>
      </w:r>
    </w:p>
    <w:p w14:paraId="11DA1074" w14:textId="27096EDA"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75B5EE28" w14:textId="3493EA2F"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5F7E6153" w14:textId="5333E28B"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ATIS.3GPP.38.473.V17.10.0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847" w:anchor="Rel-17" w:history="1">
        <w:r w:rsidRPr="00256C9E">
          <w:rPr>
            <w:color w:val="0563C1"/>
            <w:sz w:val="18"/>
            <w:szCs w:val="18"/>
            <w:u w:val="single"/>
            <w:lang w:val="es-ES_tradnl" w:eastAsia="en-GB"/>
          </w:rPr>
          <w:t>https://www.atis.org/3gpp-transpositions - Rel-17</w:t>
        </w:r>
      </w:hyperlink>
    </w:p>
    <w:p w14:paraId="0E68A378" w14:textId="399D306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pacing w:val="-2"/>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CCSA.3GPP.38.473.V17.10.0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848" w:history="1">
        <w:r w:rsidRPr="00256C9E">
          <w:rPr>
            <w:color w:val="0563C1"/>
            <w:spacing w:val="-2"/>
            <w:sz w:val="18"/>
            <w:szCs w:val="18"/>
            <w:u w:val="single"/>
            <w:lang w:val="es-ES_tradnl" w:eastAsia="en-GB"/>
          </w:rPr>
          <w:t>https://www.ccsa.org.cn/api/portalsFile/downloadOldFile?type=17&amp;oldFileUrl=NTN/RIT/CCSA.3GPP.38.473.V17.10.0.d</w:t>
        </w:r>
      </w:hyperlink>
      <w:hyperlink r:id="rId1849" w:history="1">
        <w:r w:rsidRPr="00256C9E">
          <w:rPr>
            <w:color w:val="0563C1"/>
            <w:spacing w:val="-2"/>
            <w:sz w:val="18"/>
            <w:szCs w:val="18"/>
            <w:u w:val="single"/>
            <w:lang w:val="es-ES_tradnl" w:eastAsia="en-GB"/>
          </w:rPr>
          <w:t>ocx</w:t>
        </w:r>
      </w:hyperlink>
    </w:p>
    <w:p w14:paraId="5F53DECD" w14:textId="62C01B0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138 473 V17.10.0 (2024-09)</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26.09.2024</w:t>
      </w:r>
      <w:r w:rsidRPr="00256C9E">
        <w:rPr>
          <w:rFonts w:ascii="Arial" w:hAnsi="Arial" w:cs="Arial"/>
          <w:szCs w:val="24"/>
          <w:lang w:val="es-ES_tradnl" w:eastAsia="en-GB"/>
        </w:rPr>
        <w:tab/>
      </w:r>
      <w:hyperlink r:id="rId1850" w:history="1">
        <w:r w:rsidRPr="00256C9E">
          <w:rPr>
            <w:color w:val="0563C1"/>
            <w:sz w:val="18"/>
            <w:szCs w:val="18"/>
            <w:u w:val="single"/>
            <w:lang w:val="es-ES_tradnl" w:eastAsia="en-GB"/>
          </w:rPr>
          <w:t>https://www.etsi.org/deliver/etsi_ts/138400_138499/138473/17.10.00_60/ts_138473v171000p.pdf</w:t>
        </w:r>
      </w:hyperlink>
    </w:p>
    <w:p w14:paraId="2F973EC2" w14:textId="07207C7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38.473-17.10.0 V1.10.0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851" w:history="1">
        <w:r w:rsidRPr="00256C9E">
          <w:rPr>
            <w:color w:val="0563C1"/>
            <w:sz w:val="18"/>
            <w:szCs w:val="18"/>
            <w:u w:val="single"/>
            <w:lang w:val="es-ES_tradnl" w:eastAsia="en-GB"/>
          </w:rPr>
          <w:t>https://members.tsdsi.in/s/B4fYxtHKrZmC4bE</w:t>
        </w:r>
      </w:hyperlink>
    </w:p>
    <w:p w14:paraId="584F5B9C" w14:textId="72E743B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TTAT.3G-38.473V17.10.0</w:t>
      </w:r>
      <w:r w:rsidRPr="00256C9E">
        <w:rPr>
          <w:rFonts w:ascii="Arial" w:hAnsi="Arial" w:cs="Arial"/>
          <w:szCs w:val="24"/>
          <w:lang w:val="es-ES_tradnl" w:eastAsia="en-GB"/>
        </w:rPr>
        <w:tab/>
      </w:r>
      <w:r w:rsidRPr="00256C9E">
        <w:rPr>
          <w:color w:val="000000"/>
          <w:sz w:val="18"/>
          <w:szCs w:val="18"/>
          <w:lang w:val="es-ES_tradnl" w:eastAsia="en-GB"/>
        </w:rPr>
        <w:t>17.10.0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852" w:history="1">
        <w:r w:rsidRPr="00256C9E">
          <w:rPr>
            <w:color w:val="0563C1"/>
            <w:sz w:val="18"/>
            <w:szCs w:val="18"/>
            <w:u w:val="single"/>
            <w:lang w:val="es-ES_tradnl" w:eastAsia="en-GB"/>
          </w:rPr>
          <w:t>https://www.tta.or.kr/eng/ttaSearchEngView.do?key=461&amp;searchStandardNo=TTAT.3G-38.473V17.10.0&amp;searchCate=TTAS</w:t>
        </w:r>
      </w:hyperlink>
    </w:p>
    <w:p w14:paraId="777A6648" w14:textId="3CEC11BD"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2DB2C69A" w14:textId="17069AB1"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ATIS.3GPP.38.473.V18.3.0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853" w:anchor="Rel-18" w:history="1">
        <w:r w:rsidRPr="00256C9E">
          <w:rPr>
            <w:color w:val="0563C1"/>
            <w:sz w:val="18"/>
            <w:szCs w:val="18"/>
            <w:u w:val="single"/>
            <w:lang w:val="es-ES_tradnl" w:eastAsia="en-GB"/>
          </w:rPr>
          <w:t>https://www.atis.org/3gpp-transpositions - Rel-18</w:t>
        </w:r>
      </w:hyperlink>
    </w:p>
    <w:p w14:paraId="3E79D1E5" w14:textId="27E8FEA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CCSA.3GPP.38.473.V18.3.0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854" w:history="1">
        <w:r w:rsidRPr="00256C9E">
          <w:rPr>
            <w:color w:val="0563C1"/>
            <w:sz w:val="18"/>
            <w:szCs w:val="18"/>
            <w:u w:val="single"/>
            <w:lang w:val="es-ES_tradnl" w:eastAsia="en-GB"/>
          </w:rPr>
          <w:t>https://www.ccsa.org.cn/api/portalsFile/downloadOldFile?type=17&amp;oldFileUrl=NTN/RIT/CCSA.3GPP.38.473.V18.3.0.do</w:t>
        </w:r>
      </w:hyperlink>
      <w:hyperlink r:id="rId1855" w:history="1">
        <w:r w:rsidRPr="00256C9E">
          <w:rPr>
            <w:color w:val="0563C1"/>
            <w:sz w:val="18"/>
            <w:szCs w:val="18"/>
            <w:u w:val="single"/>
            <w:lang w:val="es-ES_tradnl" w:eastAsia="en-GB"/>
          </w:rPr>
          <w:t>cx</w:t>
        </w:r>
      </w:hyperlink>
    </w:p>
    <w:p w14:paraId="627610C3" w14:textId="493A7756"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138 473 V18.3.0 (2024-09)</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26.09.2024</w:t>
      </w:r>
      <w:r w:rsidRPr="00256C9E">
        <w:rPr>
          <w:rFonts w:ascii="Arial" w:hAnsi="Arial" w:cs="Arial"/>
          <w:szCs w:val="24"/>
          <w:lang w:val="es-ES_tradnl" w:eastAsia="en-GB"/>
        </w:rPr>
        <w:tab/>
      </w:r>
      <w:hyperlink r:id="rId1856" w:history="1">
        <w:r w:rsidRPr="00256C9E">
          <w:rPr>
            <w:color w:val="0563C1"/>
            <w:sz w:val="18"/>
            <w:szCs w:val="18"/>
            <w:u w:val="single"/>
            <w:lang w:val="es-ES_tradnl" w:eastAsia="en-GB"/>
          </w:rPr>
          <w:t>https://www.etsi.org/deliver/etsi_ts/138400_138499/138473/18.03.00_60/ts_138473v180300p.pdf</w:t>
        </w:r>
      </w:hyperlink>
    </w:p>
    <w:p w14:paraId="666DE91F" w14:textId="35AD612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38.473- 18.3.0 V1.1.0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857" w:history="1">
        <w:r w:rsidRPr="00256C9E">
          <w:rPr>
            <w:color w:val="0563C1"/>
            <w:sz w:val="18"/>
            <w:szCs w:val="18"/>
            <w:u w:val="single"/>
            <w:lang w:val="es-ES_tradnl" w:eastAsia="en-GB"/>
          </w:rPr>
          <w:t>https://members.tsdsi.in/s/QNJLHGC7Yr5w8wk</w:t>
        </w:r>
      </w:hyperlink>
    </w:p>
    <w:p w14:paraId="219533C3" w14:textId="352E400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TTAT.3G-38.473V18.3.0</w:t>
      </w:r>
      <w:r w:rsidRPr="00256C9E">
        <w:rPr>
          <w:rFonts w:ascii="Arial" w:hAnsi="Arial" w:cs="Arial"/>
          <w:szCs w:val="24"/>
          <w:lang w:val="es-ES_tradnl" w:eastAsia="en-GB"/>
        </w:rPr>
        <w:tab/>
      </w:r>
      <w:r w:rsidRPr="00256C9E">
        <w:rPr>
          <w:color w:val="000000"/>
          <w:sz w:val="18"/>
          <w:szCs w:val="18"/>
          <w:lang w:val="es-ES_tradnl" w:eastAsia="en-GB"/>
        </w:rPr>
        <w:t>18.3.0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858" w:history="1">
        <w:r w:rsidRPr="00256C9E">
          <w:rPr>
            <w:color w:val="0563C1"/>
            <w:sz w:val="18"/>
            <w:szCs w:val="18"/>
            <w:u w:val="single"/>
            <w:lang w:val="es-ES_tradnl" w:eastAsia="en-GB"/>
          </w:rPr>
          <w:t>https://www.tta.or.kr/eng/ttaSearchEngView.do?key=461&amp;searchStandardNo=TTAT.3G-38.473V18.3.0&amp;searchCate=TTAS</w:t>
        </w:r>
      </w:hyperlink>
    </w:p>
    <w:p w14:paraId="73EF9016" w14:textId="77777777" w:rsidR="00941FD9" w:rsidRPr="00256C9E" w:rsidRDefault="00941FD9" w:rsidP="008F5065">
      <w:pPr>
        <w:pStyle w:val="Heading5"/>
        <w:keepNext w:val="0"/>
        <w:keepLines w:val="0"/>
        <w:tabs>
          <w:tab w:val="clear" w:pos="992"/>
          <w:tab w:val="left" w:pos="1276"/>
        </w:tabs>
        <w:ind w:left="1276" w:hanging="1276"/>
        <w:rPr>
          <w:lang w:val="es-ES_tradnl"/>
        </w:rPr>
      </w:pPr>
      <w:r w:rsidRPr="00256C9E">
        <w:rPr>
          <w:lang w:val="es-ES_tradnl"/>
        </w:rPr>
        <w:t>2.2.1.4.30</w:t>
      </w:r>
      <w:r w:rsidRPr="00256C9E">
        <w:rPr>
          <w:lang w:val="es-ES_tradnl"/>
        </w:rPr>
        <w:tab/>
        <w:t>TS 38.474</w:t>
      </w:r>
    </w:p>
    <w:p w14:paraId="48778A70" w14:textId="77777777" w:rsidR="00941FD9" w:rsidRPr="00256C9E" w:rsidRDefault="00941FD9" w:rsidP="00941FD9">
      <w:pPr>
        <w:pStyle w:val="Headingb"/>
        <w:rPr>
          <w:lang w:val="es-ES_tradnl"/>
        </w:rPr>
      </w:pPr>
      <w:r w:rsidRPr="00256C9E">
        <w:rPr>
          <w:lang w:val="es-ES_tradnl"/>
        </w:rPr>
        <w:t>NG-RAN; transporte de datos en F1</w:t>
      </w:r>
    </w:p>
    <w:p w14:paraId="2D06BAA3" w14:textId="77777777" w:rsidR="00941FD9" w:rsidRPr="00256C9E" w:rsidRDefault="00941FD9" w:rsidP="00941FD9">
      <w:pPr>
        <w:rPr>
          <w:lang w:val="es-ES_tradnl"/>
        </w:rPr>
      </w:pPr>
      <w:r w:rsidRPr="00256C9E">
        <w:rPr>
          <w:lang w:val="es-ES_tradnl"/>
        </w:rPr>
        <w:t>En este documento se especifican las normas para los protocolos de transporte de datos del usuario y protocolos de señalización relacionados a fin de establecer los portadores de transporte del plano de usuario sobre la interfaz F1. La interfaz F1 proporciona medios para interconectar un gNB-CU y un gNB-DU de un gNB en una NG-RAN, o para interconectar un gNB-CU y un gNB-DU de un en-gNB en una E-UTRAN.</w:t>
      </w:r>
    </w:p>
    <w:p w14:paraId="7632D1C8" w14:textId="67D3BDE4"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lastRenderedPageBreak/>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16A6EC4E" w14:textId="77D2E8EB"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1CC42F8D" w14:textId="2796FB5C"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ATIS.3GPP.38.474.V17.0.0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859" w:anchor="Rel-17" w:history="1">
        <w:r w:rsidRPr="00256C9E">
          <w:rPr>
            <w:color w:val="0563C1"/>
            <w:sz w:val="18"/>
            <w:szCs w:val="18"/>
            <w:u w:val="single"/>
            <w:lang w:val="es-ES_tradnl" w:eastAsia="en-GB"/>
          </w:rPr>
          <w:t>https://www.atis.org/3gpp-transpositions - Rel-17</w:t>
        </w:r>
      </w:hyperlink>
    </w:p>
    <w:p w14:paraId="2D60E514" w14:textId="369FCAB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CCSA.3GPP.38.474.V17.0.0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860" w:history="1">
        <w:r w:rsidRPr="00256C9E">
          <w:rPr>
            <w:color w:val="0563C1"/>
            <w:sz w:val="18"/>
            <w:szCs w:val="18"/>
            <w:u w:val="single"/>
            <w:lang w:val="es-ES_tradnl" w:eastAsia="en-GB"/>
          </w:rPr>
          <w:t>https://www.ccsa.org.cn/api/portalsFile/downloadOldFile?type=17&amp;oldFileUrl=NTN/RIT/CCSA.3GPP.38.474.V17.0.0.doc</w:t>
        </w:r>
      </w:hyperlink>
    </w:p>
    <w:p w14:paraId="7940F439" w14:textId="2A0EB55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138 474 V17.0.0 (2022-04)</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29.04.2022</w:t>
      </w:r>
      <w:r w:rsidRPr="00256C9E">
        <w:rPr>
          <w:rFonts w:ascii="Arial" w:hAnsi="Arial" w:cs="Arial"/>
          <w:szCs w:val="24"/>
          <w:lang w:val="es-ES_tradnl" w:eastAsia="en-GB"/>
        </w:rPr>
        <w:tab/>
      </w:r>
      <w:hyperlink r:id="rId1861" w:history="1">
        <w:r w:rsidRPr="00256C9E">
          <w:rPr>
            <w:color w:val="0563C1"/>
            <w:sz w:val="18"/>
            <w:szCs w:val="18"/>
            <w:u w:val="single"/>
            <w:lang w:val="es-ES_tradnl" w:eastAsia="en-GB"/>
          </w:rPr>
          <w:t>https://www.etsi.org/deliver/etsi_ts/138400_138499/138474/17.00.00_60/ts_138474v170000p.pdf</w:t>
        </w:r>
      </w:hyperlink>
    </w:p>
    <w:p w14:paraId="4BE6253E" w14:textId="1EB0979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38.474-17.0.0 V1.0.0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29.07.2022</w:t>
      </w:r>
      <w:r w:rsidRPr="00256C9E">
        <w:rPr>
          <w:rFonts w:ascii="Arial" w:hAnsi="Arial" w:cs="Arial"/>
          <w:szCs w:val="24"/>
          <w:lang w:val="es-ES_tradnl" w:eastAsia="en-GB"/>
        </w:rPr>
        <w:tab/>
      </w:r>
      <w:hyperlink r:id="rId1862" w:history="1">
        <w:r w:rsidRPr="00256C9E">
          <w:rPr>
            <w:color w:val="0563C1"/>
            <w:sz w:val="18"/>
            <w:szCs w:val="18"/>
            <w:u w:val="single"/>
            <w:lang w:val="es-ES_tradnl" w:eastAsia="en-GB"/>
          </w:rPr>
          <w:t>https://members.tsdsi.in/s/cjZABLoGzGwkyo3</w:t>
        </w:r>
      </w:hyperlink>
    </w:p>
    <w:p w14:paraId="572FA326" w14:textId="6F5943B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TTAT.3G-38.474V17.0.0</w:t>
      </w:r>
      <w:r w:rsidRPr="00256C9E">
        <w:rPr>
          <w:rFonts w:ascii="Arial" w:hAnsi="Arial" w:cs="Arial"/>
          <w:szCs w:val="24"/>
          <w:lang w:val="es-ES_tradnl" w:eastAsia="en-GB"/>
        </w:rPr>
        <w:tab/>
      </w:r>
      <w:r w:rsidRPr="00256C9E">
        <w:rPr>
          <w:color w:val="000000"/>
          <w:sz w:val="18"/>
          <w:szCs w:val="18"/>
          <w:lang w:val="es-ES_tradnl" w:eastAsia="en-GB"/>
        </w:rPr>
        <w:t>17.0.0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05.08.2022</w:t>
      </w:r>
      <w:r w:rsidRPr="00256C9E">
        <w:rPr>
          <w:rFonts w:ascii="Arial" w:hAnsi="Arial" w:cs="Arial"/>
          <w:szCs w:val="24"/>
          <w:lang w:val="es-ES_tradnl" w:eastAsia="en-GB"/>
        </w:rPr>
        <w:tab/>
      </w:r>
      <w:hyperlink r:id="rId1863" w:history="1">
        <w:r w:rsidRPr="00256C9E">
          <w:rPr>
            <w:color w:val="0563C1"/>
            <w:sz w:val="18"/>
            <w:szCs w:val="18"/>
            <w:u w:val="single"/>
            <w:lang w:val="es-ES_tradnl" w:eastAsia="en-GB"/>
          </w:rPr>
          <w:t>https://www.tta.or.kr/eng/ttaSearchEngView.do?key=461&amp;searchStandardNo=TTAT.3G-38.474V17.0.0&amp;searchCate=TTAS</w:t>
        </w:r>
      </w:hyperlink>
    </w:p>
    <w:p w14:paraId="5992CAA9" w14:textId="5FDFEA91"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6F7597C6" w14:textId="6987F072"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ATIS.3GPP.38.474.V18.0.0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864" w:anchor="Rel-18" w:history="1">
        <w:r w:rsidRPr="00256C9E">
          <w:rPr>
            <w:color w:val="0563C1"/>
            <w:sz w:val="18"/>
            <w:szCs w:val="18"/>
            <w:u w:val="single"/>
            <w:lang w:val="es-ES_tradnl" w:eastAsia="en-GB"/>
          </w:rPr>
          <w:t>https://www.atis.org/3gpp-transpositions - Rel-18</w:t>
        </w:r>
      </w:hyperlink>
    </w:p>
    <w:p w14:paraId="0D4C73BB" w14:textId="33C833D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CCSA.3GPP.38.474.V18.0.0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865" w:history="1">
        <w:r w:rsidRPr="00256C9E">
          <w:rPr>
            <w:color w:val="0563C1"/>
            <w:sz w:val="18"/>
            <w:szCs w:val="18"/>
            <w:u w:val="single"/>
            <w:lang w:val="es-ES_tradnl" w:eastAsia="en-GB"/>
          </w:rPr>
          <w:t>https://www.ccsa.org.cn/api/portalsFile/downloadOldFile?type=17&amp;oldFileUrl=NTN/RIT/CCSA.3GPP.38.474.V18.0.0.do</w:t>
        </w:r>
      </w:hyperlink>
      <w:hyperlink r:id="rId1866" w:history="1">
        <w:r w:rsidRPr="00256C9E">
          <w:rPr>
            <w:color w:val="0563C1"/>
            <w:sz w:val="18"/>
            <w:szCs w:val="18"/>
            <w:u w:val="single"/>
            <w:lang w:val="es-ES_tradnl" w:eastAsia="en-GB"/>
          </w:rPr>
          <w:t>cx</w:t>
        </w:r>
      </w:hyperlink>
    </w:p>
    <w:p w14:paraId="49007685" w14:textId="11C6F1CF"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138 474 V18.0.0 (2024-05)</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06.05.2024</w:t>
      </w:r>
      <w:r w:rsidRPr="00256C9E">
        <w:rPr>
          <w:rFonts w:ascii="Arial" w:hAnsi="Arial" w:cs="Arial"/>
          <w:szCs w:val="24"/>
          <w:lang w:val="es-ES_tradnl" w:eastAsia="en-GB"/>
        </w:rPr>
        <w:tab/>
      </w:r>
      <w:hyperlink r:id="rId1867" w:history="1">
        <w:r w:rsidRPr="00256C9E">
          <w:rPr>
            <w:color w:val="0563C1"/>
            <w:sz w:val="18"/>
            <w:szCs w:val="18"/>
            <w:u w:val="single"/>
            <w:lang w:val="es-ES_tradnl" w:eastAsia="en-GB"/>
          </w:rPr>
          <w:t>https://www.etsi.org/deliver/etsi_ts/138400_138499/138474/18.00.00_60/ts_138474v180000p.pdf</w:t>
        </w:r>
      </w:hyperlink>
    </w:p>
    <w:p w14:paraId="31CF9EE3" w14:textId="1D2ADBFE"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38.474 -18.0.0 V1.0.0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868" w:history="1">
        <w:r w:rsidRPr="00256C9E">
          <w:rPr>
            <w:color w:val="0563C1"/>
            <w:sz w:val="18"/>
            <w:szCs w:val="18"/>
            <w:u w:val="single"/>
            <w:lang w:val="es-ES_tradnl" w:eastAsia="en-GB"/>
          </w:rPr>
          <w:t>https://members.tsdsi.in/s/4aTjdFqsidx6ay7</w:t>
        </w:r>
      </w:hyperlink>
    </w:p>
    <w:p w14:paraId="050F4AC0" w14:textId="794B0E9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TTAT.3G-38.474V18.0.0</w:t>
      </w:r>
      <w:r w:rsidRPr="00256C9E">
        <w:rPr>
          <w:rFonts w:ascii="Arial" w:hAnsi="Arial" w:cs="Arial"/>
          <w:szCs w:val="24"/>
          <w:lang w:val="es-ES_tradnl" w:eastAsia="en-GB"/>
        </w:rPr>
        <w:tab/>
      </w:r>
      <w:r w:rsidRPr="00256C9E">
        <w:rPr>
          <w:color w:val="000000"/>
          <w:sz w:val="18"/>
          <w:szCs w:val="18"/>
          <w:lang w:val="es-ES_tradnl" w:eastAsia="en-GB"/>
        </w:rPr>
        <w:t>18.0.0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12.08.2024</w:t>
      </w:r>
      <w:r w:rsidRPr="00256C9E">
        <w:rPr>
          <w:rFonts w:ascii="Arial" w:hAnsi="Arial" w:cs="Arial"/>
          <w:szCs w:val="24"/>
          <w:lang w:val="es-ES_tradnl" w:eastAsia="en-GB"/>
        </w:rPr>
        <w:tab/>
      </w:r>
      <w:hyperlink r:id="rId1869" w:history="1">
        <w:r w:rsidRPr="00256C9E">
          <w:rPr>
            <w:color w:val="0563C1"/>
            <w:sz w:val="18"/>
            <w:szCs w:val="18"/>
            <w:u w:val="single"/>
            <w:lang w:val="es-ES_tradnl" w:eastAsia="en-GB"/>
          </w:rPr>
          <w:t>https://www.tta.or.kr/eng/ttaSearchEngView.do?key=461&amp;searchStandardNo=TTAT.3G-38.474V18.0.0&amp;searchCate=TTAS</w:t>
        </w:r>
      </w:hyperlink>
    </w:p>
    <w:p w14:paraId="36B36AE3" w14:textId="77777777" w:rsidR="00941FD9" w:rsidRPr="00256C9E" w:rsidRDefault="00941FD9" w:rsidP="00854015">
      <w:pPr>
        <w:pStyle w:val="Heading4"/>
        <w:rPr>
          <w:lang w:val="es-ES_tradnl"/>
        </w:rPr>
      </w:pPr>
      <w:r w:rsidRPr="00256C9E">
        <w:rPr>
          <w:lang w:val="es-ES_tradnl"/>
        </w:rPr>
        <w:t>2.2.1.5</w:t>
      </w:r>
      <w:r w:rsidRPr="00256C9E">
        <w:rPr>
          <w:lang w:val="es-ES_tradnl"/>
        </w:rPr>
        <w:tab/>
        <w:t>Aspectos de las radiofrecuencias</w:t>
      </w:r>
    </w:p>
    <w:p w14:paraId="1C1856B7" w14:textId="77777777" w:rsidR="00941FD9" w:rsidRPr="00256C9E" w:rsidRDefault="00941FD9" w:rsidP="008F5065">
      <w:pPr>
        <w:pStyle w:val="Heading5"/>
        <w:keepNext w:val="0"/>
        <w:keepLines w:val="0"/>
        <w:tabs>
          <w:tab w:val="clear" w:pos="992"/>
          <w:tab w:val="left" w:pos="1276"/>
        </w:tabs>
        <w:ind w:left="1276" w:hanging="1276"/>
        <w:rPr>
          <w:lang w:val="es-ES_tradnl"/>
        </w:rPr>
      </w:pPr>
      <w:r w:rsidRPr="00256C9E">
        <w:rPr>
          <w:lang w:val="es-ES_tradnl"/>
        </w:rPr>
        <w:t>2.2.1.5.1</w:t>
      </w:r>
      <w:r w:rsidRPr="00256C9E">
        <w:rPr>
          <w:lang w:val="es-ES_tradnl"/>
        </w:rPr>
        <w:tab/>
        <w:t>TS 38.101-5</w:t>
      </w:r>
    </w:p>
    <w:p w14:paraId="6CC3728F" w14:textId="77777777" w:rsidR="00941FD9" w:rsidRPr="00256C9E" w:rsidRDefault="00941FD9" w:rsidP="00941FD9">
      <w:pPr>
        <w:pStyle w:val="Headingb"/>
        <w:rPr>
          <w:lang w:val="es-ES_tradnl"/>
        </w:rPr>
      </w:pPr>
      <w:r w:rsidRPr="00256C9E">
        <w:rPr>
          <w:lang w:val="es-ES_tradnl"/>
        </w:rPr>
        <w:t>NR; transmisión y recepción radioeléctricas del equipo de usuario (UE); parte 5: requisitos de radiofrecuencias (RF) y calidad de funcionamiento en el acceso por satélite</w:t>
      </w:r>
    </w:p>
    <w:p w14:paraId="210ECE1D" w14:textId="597620C5" w:rsidR="00941FD9" w:rsidRPr="00256C9E" w:rsidRDefault="00941FD9" w:rsidP="00854015">
      <w:pPr>
        <w:rPr>
          <w:lang w:val="es-ES_tradnl"/>
        </w:rPr>
      </w:pPr>
      <w:r w:rsidRPr="00256C9E">
        <w:rPr>
          <w:lang w:val="es-ES_tradnl"/>
        </w:rPr>
        <w:t xml:space="preserve">El presente documento establece los requisitos mínimos de radiofrecuencias y calidad de funcionamiento de los equipos de usuario (UE) NR que soportan acceso por satélite. En esta versión no se tiene en cuenta la comunicación VSAT </w:t>
      </w:r>
      <w:r w:rsidR="00854015" w:rsidRPr="00256C9E">
        <w:rPr>
          <w:lang w:val="es-ES_tradnl"/>
        </w:rPr>
        <w:t>–</w:t>
      </w:r>
      <w:r w:rsidRPr="00256C9E">
        <w:rPr>
          <w:lang w:val="es-ES_tradnl"/>
        </w:rPr>
        <w:t xml:space="preserve"> satélites no OSG.</w:t>
      </w:r>
    </w:p>
    <w:p w14:paraId="5005F33E" w14:textId="55809268"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0F518105" w14:textId="03105A6A"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44CF5B15" w14:textId="5C99F930"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ATIS.3GPP.38.101-5.V17.9.0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870" w:anchor="Rel-17" w:history="1">
        <w:r w:rsidRPr="00256C9E">
          <w:rPr>
            <w:color w:val="0563C1"/>
            <w:sz w:val="18"/>
            <w:szCs w:val="18"/>
            <w:u w:val="single"/>
            <w:lang w:val="es-ES_tradnl" w:eastAsia="en-GB"/>
          </w:rPr>
          <w:t>https://www.atis.org/3gpp-transpositions - Rel-17</w:t>
        </w:r>
      </w:hyperlink>
    </w:p>
    <w:p w14:paraId="61E60C4B" w14:textId="13451AC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CCSA.3GPP.38.101-5.V17.9.0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871" w:history="1">
        <w:r w:rsidRPr="00256C9E">
          <w:rPr>
            <w:color w:val="0563C1"/>
            <w:spacing w:val="-2"/>
            <w:sz w:val="18"/>
            <w:szCs w:val="18"/>
            <w:u w:val="single"/>
            <w:lang w:val="es-ES_tradnl" w:eastAsia="en-GB"/>
          </w:rPr>
          <w:t>https://www.ccsa.org.cn/api/portalsFile/downloadOldFile?type=17&amp;oldFileUrl=NTN/RIT/CCSA.3GPP.38.101-</w:t>
        </w:r>
      </w:hyperlink>
      <w:hyperlink r:id="rId1872" w:history="1">
        <w:r w:rsidRPr="00256C9E">
          <w:rPr>
            <w:color w:val="0563C1"/>
            <w:spacing w:val="-2"/>
            <w:sz w:val="18"/>
            <w:szCs w:val="18"/>
            <w:u w:val="single"/>
            <w:lang w:val="es-ES_tradnl" w:eastAsia="en-GB"/>
          </w:rPr>
          <w:t>5.V17.9.0.docx</w:t>
        </w:r>
      </w:hyperlink>
    </w:p>
    <w:p w14:paraId="51728704" w14:textId="4B905CAC"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138 101-5 V17.9.0 (2024-10)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03.10.2024</w:t>
      </w:r>
      <w:r w:rsidRPr="00256C9E">
        <w:rPr>
          <w:rFonts w:ascii="Arial" w:hAnsi="Arial" w:cs="Arial"/>
          <w:szCs w:val="24"/>
          <w:lang w:val="es-ES_tradnl" w:eastAsia="en-GB"/>
        </w:rPr>
        <w:tab/>
      </w:r>
      <w:hyperlink r:id="rId1873" w:history="1">
        <w:r w:rsidRPr="00256C9E">
          <w:rPr>
            <w:color w:val="0563C1"/>
            <w:sz w:val="18"/>
            <w:szCs w:val="18"/>
            <w:u w:val="single"/>
            <w:lang w:val="es-ES_tradnl" w:eastAsia="en-GB"/>
          </w:rPr>
          <w:t>https://www.etsi.org/deliver/etsi_ts/138100_138199/13810105/17.09.00_60/ts_13810105v170900p.pdf</w:t>
        </w:r>
      </w:hyperlink>
    </w:p>
    <w:p w14:paraId="31B28244" w14:textId="426D239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38.101-5-17.9.0 V1.9.0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874" w:history="1">
        <w:r w:rsidRPr="00256C9E">
          <w:rPr>
            <w:color w:val="0563C1"/>
            <w:sz w:val="18"/>
            <w:szCs w:val="18"/>
            <w:u w:val="single"/>
            <w:lang w:val="es-ES_tradnl" w:eastAsia="en-GB"/>
          </w:rPr>
          <w:t>https://members.tsdsi.in/s/SZ9i4piddBSa8Dc</w:t>
        </w:r>
      </w:hyperlink>
    </w:p>
    <w:p w14:paraId="283C2E11" w14:textId="76FDCA4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TTAT.3G-38.101-5V17.9.0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875" w:history="1">
        <w:r w:rsidRPr="00256C9E">
          <w:rPr>
            <w:color w:val="0563C1"/>
            <w:spacing w:val="-2"/>
            <w:sz w:val="18"/>
            <w:szCs w:val="18"/>
            <w:u w:val="single"/>
            <w:lang w:val="es-ES_tradnl" w:eastAsia="en-GB"/>
          </w:rPr>
          <w:t>https://www.tta.or.kr/eng/ttaSearchEngView.do?key=461&amp;searchStandardNo=TTAT.3G-38.101-</w:t>
        </w:r>
      </w:hyperlink>
      <w:hyperlink r:id="rId1876" w:history="1">
        <w:r w:rsidRPr="00256C9E">
          <w:rPr>
            <w:color w:val="0563C1"/>
            <w:spacing w:val="-2"/>
            <w:sz w:val="18"/>
            <w:szCs w:val="18"/>
            <w:u w:val="single"/>
            <w:lang w:val="es-ES_tradnl" w:eastAsia="en-GB"/>
          </w:rPr>
          <w:t>5V17.9.0&amp;searchCate=TTAS</w:t>
        </w:r>
      </w:hyperlink>
    </w:p>
    <w:p w14:paraId="27C000F8" w14:textId="453357E2"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0BF1E5D1" w14:textId="4D81B021"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ATIS.3GPP.38.101-5.V18.7.0</w:t>
      </w:r>
      <w:r w:rsidRPr="00256C9E">
        <w:rPr>
          <w:rFonts w:ascii="Arial" w:hAnsi="Arial" w:cs="Arial"/>
          <w:szCs w:val="24"/>
          <w:lang w:val="es-ES_tradnl" w:eastAsia="en-GB"/>
        </w:rPr>
        <w:tab/>
      </w:r>
      <w:r w:rsidRPr="00256C9E">
        <w:rPr>
          <w:color w:val="000000"/>
          <w:sz w:val="18"/>
          <w:szCs w:val="18"/>
          <w:lang w:val="es-ES_tradnl" w:eastAsia="en-GB"/>
        </w:rPr>
        <w:t>18.7.0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877" w:anchor="Rel-18" w:history="1">
        <w:r w:rsidRPr="00256C9E">
          <w:rPr>
            <w:color w:val="0563C1"/>
            <w:sz w:val="18"/>
            <w:szCs w:val="18"/>
            <w:u w:val="single"/>
            <w:lang w:val="es-ES_tradnl" w:eastAsia="en-GB"/>
          </w:rPr>
          <w:t>https://www.atis.org/3gpp-transpositions - Rel-18</w:t>
        </w:r>
      </w:hyperlink>
    </w:p>
    <w:p w14:paraId="5A0A2D7C" w14:textId="7F99A4DD"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CCSA.3GPP.38.101-5.V18.7.0</w:t>
      </w:r>
      <w:r w:rsidRPr="00256C9E">
        <w:rPr>
          <w:rFonts w:ascii="Arial" w:hAnsi="Arial" w:cs="Arial"/>
          <w:szCs w:val="24"/>
          <w:lang w:val="es-ES_tradnl" w:eastAsia="en-GB"/>
        </w:rPr>
        <w:tab/>
      </w:r>
      <w:r w:rsidRPr="00256C9E">
        <w:rPr>
          <w:color w:val="000000"/>
          <w:sz w:val="18"/>
          <w:szCs w:val="18"/>
          <w:lang w:val="es-ES_tradnl" w:eastAsia="en-GB"/>
        </w:rPr>
        <w:t>18.7.0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878" w:history="1">
        <w:r w:rsidRPr="00256C9E">
          <w:rPr>
            <w:color w:val="0563C1"/>
            <w:spacing w:val="-2"/>
            <w:sz w:val="18"/>
            <w:szCs w:val="18"/>
            <w:u w:val="single"/>
            <w:lang w:val="es-ES_tradnl" w:eastAsia="en-GB"/>
          </w:rPr>
          <w:t>https://www.ccsa.org.cn/api/portalsFile/downloadOldFile?type=17&amp;oldFileUrl=NTN/RIT/CCSA.3GPP.38.101-</w:t>
        </w:r>
      </w:hyperlink>
      <w:hyperlink r:id="rId1879" w:history="1">
        <w:r w:rsidRPr="00256C9E">
          <w:rPr>
            <w:color w:val="0563C1"/>
            <w:spacing w:val="-2"/>
            <w:sz w:val="18"/>
            <w:szCs w:val="18"/>
            <w:u w:val="single"/>
            <w:lang w:val="es-ES_tradnl" w:eastAsia="en-GB"/>
          </w:rPr>
          <w:t>5.V18.7.0.docx</w:t>
        </w:r>
      </w:hyperlink>
    </w:p>
    <w:p w14:paraId="537FCE7B" w14:textId="4A97AA47"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138 101-5 V18.7.0 (2024-10)</w:t>
      </w:r>
      <w:r w:rsidRPr="00256C9E">
        <w:rPr>
          <w:rFonts w:ascii="Arial" w:hAnsi="Arial" w:cs="Arial"/>
          <w:szCs w:val="24"/>
          <w:lang w:val="es-ES_tradnl" w:eastAsia="en-GB"/>
        </w:rPr>
        <w:tab/>
      </w:r>
      <w:r w:rsidRPr="00256C9E">
        <w:rPr>
          <w:color w:val="000000"/>
          <w:sz w:val="18"/>
          <w:szCs w:val="18"/>
          <w:lang w:val="es-ES_tradnl" w:eastAsia="en-GB"/>
        </w:rPr>
        <w:t>18.7.0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03.10.2024</w:t>
      </w:r>
      <w:r w:rsidRPr="00256C9E">
        <w:rPr>
          <w:rFonts w:ascii="Arial" w:hAnsi="Arial" w:cs="Arial"/>
          <w:szCs w:val="24"/>
          <w:lang w:val="es-ES_tradnl" w:eastAsia="en-GB"/>
        </w:rPr>
        <w:tab/>
      </w:r>
      <w:hyperlink r:id="rId1880" w:history="1">
        <w:r w:rsidRPr="00256C9E">
          <w:rPr>
            <w:color w:val="0563C1"/>
            <w:sz w:val="18"/>
            <w:szCs w:val="18"/>
            <w:u w:val="single"/>
            <w:lang w:val="es-ES_tradnl" w:eastAsia="en-GB"/>
          </w:rPr>
          <w:t>https://www.etsi.org/deliver/etsi_ts/138100_138199/13810105/18.07.00_60/ts_13810105v180700p.pdf</w:t>
        </w:r>
      </w:hyperlink>
    </w:p>
    <w:p w14:paraId="692115C1" w14:textId="4FCC104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38.101-5- 18.7.0 V1.1.0</w:t>
      </w:r>
      <w:r w:rsidRPr="00256C9E">
        <w:rPr>
          <w:rFonts w:ascii="Arial" w:hAnsi="Arial" w:cs="Arial"/>
          <w:szCs w:val="24"/>
          <w:lang w:val="es-ES_tradnl" w:eastAsia="en-GB"/>
        </w:rPr>
        <w:tab/>
      </w:r>
      <w:r w:rsidRPr="00256C9E">
        <w:rPr>
          <w:color w:val="000000"/>
          <w:sz w:val="18"/>
          <w:szCs w:val="18"/>
          <w:lang w:val="es-ES_tradnl" w:eastAsia="en-GB"/>
        </w:rPr>
        <w:t>18.7.0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881" w:history="1">
        <w:r w:rsidRPr="00256C9E">
          <w:rPr>
            <w:color w:val="0563C1"/>
            <w:sz w:val="18"/>
            <w:szCs w:val="18"/>
            <w:u w:val="single"/>
            <w:lang w:val="es-ES_tradnl" w:eastAsia="en-GB"/>
          </w:rPr>
          <w:t>https://members.tsdsi.in/s/Nkk9DjiPdW6rcTc</w:t>
        </w:r>
      </w:hyperlink>
    </w:p>
    <w:p w14:paraId="354C7B7C" w14:textId="26764B6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lastRenderedPageBreak/>
        <w:t>TTA</w:t>
      </w:r>
      <w:r w:rsidRPr="00256C9E">
        <w:rPr>
          <w:rFonts w:ascii="Arial" w:hAnsi="Arial" w:cs="Arial"/>
          <w:szCs w:val="24"/>
          <w:lang w:val="es-ES_tradnl" w:eastAsia="en-GB"/>
        </w:rPr>
        <w:tab/>
      </w:r>
      <w:r w:rsidRPr="00256C9E">
        <w:rPr>
          <w:color w:val="000000"/>
          <w:sz w:val="18"/>
          <w:szCs w:val="18"/>
          <w:lang w:val="es-ES_tradnl" w:eastAsia="en-GB"/>
        </w:rPr>
        <w:t>TTAT.3G-38.101-5V18.7.0</w:t>
      </w:r>
      <w:r w:rsidRPr="00256C9E">
        <w:rPr>
          <w:rFonts w:ascii="Arial" w:hAnsi="Arial" w:cs="Arial"/>
          <w:szCs w:val="24"/>
          <w:lang w:val="es-ES_tradnl" w:eastAsia="en-GB"/>
        </w:rPr>
        <w:tab/>
      </w:r>
      <w:r w:rsidRPr="00256C9E">
        <w:rPr>
          <w:color w:val="000000"/>
          <w:sz w:val="18"/>
          <w:szCs w:val="18"/>
          <w:lang w:val="es-ES_tradnl" w:eastAsia="en-GB"/>
        </w:rPr>
        <w:t>18.7.0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882" w:history="1">
        <w:r w:rsidRPr="00256C9E">
          <w:rPr>
            <w:color w:val="0563C1"/>
            <w:spacing w:val="-2"/>
            <w:sz w:val="18"/>
            <w:szCs w:val="18"/>
            <w:u w:val="single"/>
            <w:lang w:val="es-ES_tradnl" w:eastAsia="en-GB"/>
          </w:rPr>
          <w:t>https://www.tta.or.kr/eng/ttaSearchEngView.do?key=461&amp;searchStandardNo=TTAT.3G-38.101-</w:t>
        </w:r>
      </w:hyperlink>
      <w:hyperlink r:id="rId1883" w:history="1">
        <w:r w:rsidRPr="00256C9E">
          <w:rPr>
            <w:color w:val="0563C1"/>
            <w:spacing w:val="-2"/>
            <w:sz w:val="18"/>
            <w:szCs w:val="18"/>
            <w:u w:val="single"/>
            <w:lang w:val="es-ES_tradnl" w:eastAsia="en-GB"/>
          </w:rPr>
          <w:t>5V18.7.0&amp;searchCate=TTAS</w:t>
        </w:r>
      </w:hyperlink>
    </w:p>
    <w:p w14:paraId="522A0CE0" w14:textId="77777777" w:rsidR="00941FD9" w:rsidRPr="00256C9E" w:rsidRDefault="00941FD9" w:rsidP="008F5065">
      <w:pPr>
        <w:pStyle w:val="Heading5"/>
        <w:keepNext w:val="0"/>
        <w:keepLines w:val="0"/>
        <w:tabs>
          <w:tab w:val="clear" w:pos="992"/>
          <w:tab w:val="left" w:pos="1276"/>
        </w:tabs>
        <w:ind w:left="1276" w:hanging="1276"/>
        <w:rPr>
          <w:lang w:val="es-ES_tradnl"/>
        </w:rPr>
      </w:pPr>
      <w:r w:rsidRPr="00256C9E">
        <w:rPr>
          <w:lang w:val="es-ES_tradnl"/>
        </w:rPr>
        <w:t>2.2.1.5.2</w:t>
      </w:r>
      <w:r w:rsidRPr="00256C9E">
        <w:rPr>
          <w:lang w:val="es-ES_tradnl"/>
        </w:rPr>
        <w:tab/>
        <w:t>TS 38.108</w:t>
      </w:r>
    </w:p>
    <w:p w14:paraId="323CDC7F" w14:textId="77777777" w:rsidR="00941FD9" w:rsidRPr="00256C9E" w:rsidRDefault="00941FD9" w:rsidP="00854015">
      <w:pPr>
        <w:pStyle w:val="Headingb"/>
        <w:rPr>
          <w:lang w:val="es-ES_tradnl"/>
        </w:rPr>
      </w:pPr>
      <w:r w:rsidRPr="00256C9E">
        <w:rPr>
          <w:lang w:val="es-ES_tradnl"/>
        </w:rPr>
        <w:t>NR; transmisión y recepción radioeléctricas a través de nodos de acceso por satélite</w:t>
      </w:r>
    </w:p>
    <w:p w14:paraId="63E3B5EC" w14:textId="77777777" w:rsidR="00941FD9" w:rsidRPr="00256C9E" w:rsidRDefault="00941FD9" w:rsidP="00941FD9">
      <w:pPr>
        <w:rPr>
          <w:lang w:val="es-ES_tradnl"/>
        </w:rPr>
      </w:pPr>
      <w:r w:rsidRPr="00256C9E">
        <w:rPr>
          <w:lang w:val="es-ES_tradnl"/>
        </w:rPr>
        <w:t>En este documento se definen las características mínimas de radiofrecuencias y los requisitos de calidad de funcionamiento mínimos de nodos de acceso por satélite NR (SAN).</w:t>
      </w:r>
    </w:p>
    <w:p w14:paraId="31C70B02" w14:textId="298FD059"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3BFE1143" w14:textId="54C18BC9"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1CE90066" w14:textId="282A92D8"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ATIS.3GPP.38.108.V17.9.0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884" w:anchor="Rel-17" w:history="1">
        <w:r w:rsidRPr="00256C9E">
          <w:rPr>
            <w:color w:val="0563C1"/>
            <w:sz w:val="18"/>
            <w:szCs w:val="18"/>
            <w:u w:val="single"/>
            <w:lang w:val="es-ES_tradnl" w:eastAsia="en-GB"/>
          </w:rPr>
          <w:t>https://www.atis.org/3gpp-transpositions - Rel-17</w:t>
        </w:r>
      </w:hyperlink>
    </w:p>
    <w:p w14:paraId="31C1005A" w14:textId="12C8280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CCSA.3GPP.38.108.V17.9.0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885" w:history="1">
        <w:r w:rsidRPr="00256C9E">
          <w:rPr>
            <w:color w:val="0563C1"/>
            <w:sz w:val="18"/>
            <w:szCs w:val="18"/>
            <w:u w:val="single"/>
            <w:lang w:val="es-ES_tradnl" w:eastAsia="en-GB"/>
          </w:rPr>
          <w:t>https://www.ccsa.org.cn/api/portalsFile/downloadOldFile?type=17&amp;oldFileUrl=NTN/RIT/CCSA.3GPP.38.108.V17.9.0.do</w:t>
        </w:r>
      </w:hyperlink>
      <w:hyperlink r:id="rId1886" w:history="1">
        <w:r w:rsidRPr="00256C9E">
          <w:rPr>
            <w:color w:val="0563C1"/>
            <w:sz w:val="18"/>
            <w:szCs w:val="18"/>
            <w:u w:val="single"/>
            <w:lang w:val="es-ES_tradnl" w:eastAsia="en-GB"/>
          </w:rPr>
          <w:t>cx</w:t>
        </w:r>
      </w:hyperlink>
    </w:p>
    <w:p w14:paraId="5437587B" w14:textId="3AEA1424"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138 108 V17.9.0 (2024-10)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03.10.2024</w:t>
      </w:r>
      <w:r w:rsidRPr="00256C9E">
        <w:rPr>
          <w:rFonts w:ascii="Arial" w:hAnsi="Arial" w:cs="Arial"/>
          <w:szCs w:val="24"/>
          <w:lang w:val="es-ES_tradnl" w:eastAsia="en-GB"/>
        </w:rPr>
        <w:tab/>
      </w:r>
      <w:hyperlink r:id="rId1887" w:history="1">
        <w:r w:rsidRPr="00256C9E">
          <w:rPr>
            <w:color w:val="0563C1"/>
            <w:sz w:val="18"/>
            <w:szCs w:val="18"/>
            <w:u w:val="single"/>
            <w:lang w:val="es-ES_tradnl" w:eastAsia="en-GB"/>
          </w:rPr>
          <w:t>https://www.etsi.org/deliver/etsi_ts/138100_138199/138108/17.09.00_60/ts_138108v170900p.pdf</w:t>
        </w:r>
      </w:hyperlink>
    </w:p>
    <w:p w14:paraId="6A4A5414" w14:textId="20CF4E5F"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38.108-17.9.0 V1.8.0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888" w:history="1">
        <w:r w:rsidRPr="00256C9E">
          <w:rPr>
            <w:color w:val="0563C1"/>
            <w:sz w:val="18"/>
            <w:szCs w:val="18"/>
            <w:u w:val="single"/>
            <w:lang w:val="es-ES_tradnl" w:eastAsia="en-GB"/>
          </w:rPr>
          <w:t>https://members.tsdsi.in/s/PJtbaWf9Y4ndQ4e</w:t>
        </w:r>
      </w:hyperlink>
    </w:p>
    <w:p w14:paraId="40886499" w14:textId="74AA6E43"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TTAT.3G-38.108V17.9.0</w:t>
      </w:r>
      <w:r w:rsidRPr="00256C9E">
        <w:rPr>
          <w:rFonts w:ascii="Arial" w:hAnsi="Arial" w:cs="Arial"/>
          <w:szCs w:val="24"/>
          <w:lang w:val="es-ES_tradnl" w:eastAsia="en-GB"/>
        </w:rPr>
        <w:tab/>
      </w:r>
      <w:r w:rsidRPr="00256C9E">
        <w:rPr>
          <w:color w:val="000000"/>
          <w:sz w:val="18"/>
          <w:szCs w:val="18"/>
          <w:lang w:val="es-ES_tradnl" w:eastAsia="en-GB"/>
        </w:rPr>
        <w:t>17.9.0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889" w:history="1">
        <w:r w:rsidRPr="00256C9E">
          <w:rPr>
            <w:color w:val="0563C1"/>
            <w:sz w:val="18"/>
            <w:szCs w:val="18"/>
            <w:u w:val="single"/>
            <w:lang w:val="es-ES_tradnl" w:eastAsia="en-GB"/>
          </w:rPr>
          <w:t>https://www.tta.or.kr/eng/ttaSearchEngView.do?key=461&amp;searchStandardNo=TTAT.3G-38.108V17.9.0&amp;searchCate=TTAS</w:t>
        </w:r>
      </w:hyperlink>
    </w:p>
    <w:p w14:paraId="4B88198C" w14:textId="1108ABC7"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3F48F324" w14:textId="59792EE8"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ATIS.3GPP.38.108.V18.4.0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890" w:anchor="Rel-18" w:history="1">
        <w:r w:rsidRPr="00256C9E">
          <w:rPr>
            <w:color w:val="0563C1"/>
            <w:sz w:val="18"/>
            <w:szCs w:val="18"/>
            <w:u w:val="single"/>
            <w:lang w:val="es-ES_tradnl" w:eastAsia="en-GB"/>
          </w:rPr>
          <w:t>https://www.atis.org/3gpp-transpositions - Rel-18</w:t>
        </w:r>
      </w:hyperlink>
    </w:p>
    <w:p w14:paraId="6CA47967" w14:textId="14ED2672"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CCSA.3GPP.38.108.V18.4.0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891" w:history="1">
        <w:r w:rsidRPr="00256C9E">
          <w:rPr>
            <w:color w:val="0563C1"/>
            <w:sz w:val="18"/>
            <w:szCs w:val="18"/>
            <w:u w:val="single"/>
            <w:lang w:val="es-ES_tradnl" w:eastAsia="en-GB"/>
          </w:rPr>
          <w:t>https://www.ccsa.org.cn/api/portalsFile/downloadOldFile?type=17&amp;oldFileUrl=NTN/RIT/CCSA.3GPP.38.108.V18.4.0.do</w:t>
        </w:r>
      </w:hyperlink>
      <w:hyperlink r:id="rId1892" w:history="1">
        <w:r w:rsidRPr="00256C9E">
          <w:rPr>
            <w:color w:val="0563C1"/>
            <w:sz w:val="18"/>
            <w:szCs w:val="18"/>
            <w:u w:val="single"/>
            <w:lang w:val="es-ES_tradnl" w:eastAsia="en-GB"/>
          </w:rPr>
          <w:t>cx</w:t>
        </w:r>
      </w:hyperlink>
    </w:p>
    <w:p w14:paraId="7CD24FA3" w14:textId="41193629" w:rsidR="00941FD9" w:rsidRPr="00256C9E" w:rsidRDefault="00941FD9" w:rsidP="00941FD9">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138 108 V18.4.0 (2024-10)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03.10.2024</w:t>
      </w:r>
      <w:r w:rsidRPr="00256C9E">
        <w:rPr>
          <w:rFonts w:ascii="Arial" w:hAnsi="Arial" w:cs="Arial"/>
          <w:szCs w:val="24"/>
          <w:lang w:val="es-ES_tradnl" w:eastAsia="en-GB"/>
        </w:rPr>
        <w:tab/>
      </w:r>
      <w:hyperlink r:id="rId1893" w:history="1">
        <w:r w:rsidRPr="00256C9E">
          <w:rPr>
            <w:color w:val="0563C1"/>
            <w:sz w:val="18"/>
            <w:szCs w:val="18"/>
            <w:u w:val="single"/>
            <w:lang w:val="es-ES_tradnl" w:eastAsia="en-GB"/>
          </w:rPr>
          <w:t>https://www.etsi.org/deliver/etsi_ts/138100_138199/138108/18.04.00_60/ts_138108v180400p.pdf</w:t>
        </w:r>
      </w:hyperlink>
    </w:p>
    <w:p w14:paraId="2B461DB9" w14:textId="454A5708"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38.108- 18.4.0 V1.1.0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894" w:history="1">
        <w:r w:rsidRPr="00256C9E">
          <w:rPr>
            <w:color w:val="0563C1"/>
            <w:sz w:val="18"/>
            <w:szCs w:val="18"/>
            <w:u w:val="single"/>
            <w:lang w:val="es-ES_tradnl" w:eastAsia="en-GB"/>
          </w:rPr>
          <w:t>https://members.tsdsi.in/s/g9z2SM8qEnW63is</w:t>
        </w:r>
      </w:hyperlink>
    </w:p>
    <w:p w14:paraId="3BEEFF46" w14:textId="36B966AA"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TTAT.3G-38.108V18.4.0</w:t>
      </w:r>
      <w:r w:rsidRPr="00256C9E">
        <w:rPr>
          <w:rFonts w:ascii="Arial" w:hAnsi="Arial" w:cs="Arial"/>
          <w:szCs w:val="24"/>
          <w:lang w:val="es-ES_tradnl" w:eastAsia="en-GB"/>
        </w:rPr>
        <w:tab/>
      </w:r>
      <w:r w:rsidRPr="00256C9E">
        <w:rPr>
          <w:color w:val="000000"/>
          <w:sz w:val="18"/>
          <w:szCs w:val="18"/>
          <w:lang w:val="es-ES_tradnl" w:eastAsia="en-GB"/>
        </w:rPr>
        <w:t>18.4.0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895" w:history="1">
        <w:r w:rsidRPr="00256C9E">
          <w:rPr>
            <w:color w:val="0563C1"/>
            <w:sz w:val="18"/>
            <w:szCs w:val="18"/>
            <w:u w:val="single"/>
            <w:lang w:val="es-ES_tradnl" w:eastAsia="en-GB"/>
          </w:rPr>
          <w:t>https://www.tta.or.kr/eng/ttaSearchEngView.do?key=461&amp;searchStandardNo=TTAT.3G-38.108V18.4.0&amp;searchCate=TTAS</w:t>
        </w:r>
      </w:hyperlink>
    </w:p>
    <w:p w14:paraId="5AC3FBB1" w14:textId="77777777" w:rsidR="00941FD9" w:rsidRPr="00256C9E" w:rsidRDefault="00941FD9" w:rsidP="008F5065">
      <w:pPr>
        <w:pStyle w:val="Heading5"/>
        <w:keepNext w:val="0"/>
        <w:keepLines w:val="0"/>
        <w:tabs>
          <w:tab w:val="clear" w:pos="992"/>
          <w:tab w:val="left" w:pos="1276"/>
        </w:tabs>
        <w:ind w:left="1276" w:hanging="1276"/>
        <w:rPr>
          <w:lang w:val="es-ES_tradnl"/>
        </w:rPr>
      </w:pPr>
      <w:r w:rsidRPr="00256C9E">
        <w:rPr>
          <w:lang w:val="es-ES_tradnl"/>
        </w:rPr>
        <w:t>2.2.1.5.3</w:t>
      </w:r>
      <w:r w:rsidRPr="00256C9E">
        <w:rPr>
          <w:lang w:val="es-ES_tradnl"/>
        </w:rPr>
        <w:tab/>
        <w:t>TS 38.124</w:t>
      </w:r>
    </w:p>
    <w:p w14:paraId="2B9B9848" w14:textId="77777777" w:rsidR="00941FD9" w:rsidRPr="00256C9E" w:rsidRDefault="00941FD9" w:rsidP="00941FD9">
      <w:pPr>
        <w:pStyle w:val="Headingb"/>
        <w:rPr>
          <w:lang w:val="es-ES_tradnl"/>
        </w:rPr>
      </w:pPr>
      <w:r w:rsidRPr="00256C9E">
        <w:rPr>
          <w:lang w:val="es-ES_tradnl"/>
        </w:rPr>
        <w:t>NR; requisitos de compatibilidad electromagnética (EMC) de los terminales móviles y equipos auxiliares</w:t>
      </w:r>
    </w:p>
    <w:p w14:paraId="0B2DD9FA" w14:textId="77777777" w:rsidR="00941FD9" w:rsidRPr="00256C9E" w:rsidRDefault="00941FD9" w:rsidP="00854015">
      <w:pPr>
        <w:rPr>
          <w:lang w:val="es-ES_tradnl"/>
        </w:rPr>
      </w:pPr>
      <w:r w:rsidRPr="00256C9E">
        <w:rPr>
          <w:lang w:val="es-ES_tradnl"/>
        </w:rPr>
        <w:t>En este documento se establecen los requisitos esenciales de CEM para los equipos terminales móviles celulares digitales de la «3ª generación» y accesorios auxiliares en combinación con un equipo de usuario (UE) 3GPP NR (UE).</w:t>
      </w:r>
    </w:p>
    <w:p w14:paraId="790FFACC" w14:textId="7C9B3F7F" w:rsidR="00941FD9" w:rsidRPr="00256C9E" w:rsidRDefault="00941FD9" w:rsidP="00854015">
      <w:pPr>
        <w:rPr>
          <w:lang w:val="es-ES_tradnl"/>
        </w:rPr>
      </w:pPr>
      <w:r w:rsidRPr="00256C9E">
        <w:rPr>
          <w:lang w:val="es-ES_tradnl"/>
        </w:rPr>
        <w:t>El equipo conforme con los requisitos establecidos en este documento y utilizado en su entorno electromagnético previsto con arreglo a las instrucciones del fabricante</w:t>
      </w:r>
      <w:r w:rsidR="00854015" w:rsidRPr="00256C9E">
        <w:rPr>
          <w:lang w:val="es-ES_tradnl"/>
        </w:rPr>
        <w:t>:</w:t>
      </w:r>
    </w:p>
    <w:p w14:paraId="7515600A" w14:textId="7CF5006B" w:rsidR="00941FD9" w:rsidRPr="00256C9E" w:rsidRDefault="00941FD9" w:rsidP="00941FD9">
      <w:pPr>
        <w:pStyle w:val="enumlev1"/>
        <w:rPr>
          <w:lang w:val="es-ES_tradnl"/>
        </w:rPr>
      </w:pPr>
      <w:r w:rsidRPr="00256C9E">
        <w:rPr>
          <w:lang w:val="es-ES_tradnl"/>
        </w:rPr>
        <w:t>−</w:t>
      </w:r>
      <w:r w:rsidRPr="00256C9E">
        <w:rPr>
          <w:lang w:val="es-ES_tradnl"/>
        </w:rPr>
        <w:tab/>
      </w:r>
      <w:r w:rsidR="00854015" w:rsidRPr="00256C9E">
        <w:rPr>
          <w:lang w:val="es-ES_tradnl"/>
        </w:rPr>
        <w:t>n</w:t>
      </w:r>
      <w:r w:rsidRPr="00256C9E">
        <w:rPr>
          <w:lang w:val="es-ES_tradnl"/>
        </w:rPr>
        <w:t>o generará perturbaciones electromagnéticas a un nivel que pueda interferir con el funcionamiento previsto de otros equipos;</w:t>
      </w:r>
    </w:p>
    <w:p w14:paraId="50124A41" w14:textId="77777777" w:rsidR="00941FD9" w:rsidRPr="00256C9E" w:rsidRDefault="00941FD9" w:rsidP="00941FD9">
      <w:pPr>
        <w:pStyle w:val="enumlev1"/>
        <w:rPr>
          <w:lang w:val="es-ES_tradnl"/>
        </w:rPr>
      </w:pPr>
      <w:r w:rsidRPr="00256C9E">
        <w:rPr>
          <w:lang w:val="es-ES_tradnl"/>
        </w:rPr>
        <w:t>−</w:t>
      </w:r>
      <w:r w:rsidRPr="00256C9E">
        <w:rPr>
          <w:lang w:val="es-ES_tradnl"/>
        </w:rPr>
        <w:tab/>
        <w:t>tiene un nivel adecuado de inmunidad intrínseca a las perturbaciones electromagnéticas para funcionar según lo previsto.</w:t>
      </w:r>
    </w:p>
    <w:p w14:paraId="68B78BBC" w14:textId="77777777" w:rsidR="00941FD9" w:rsidRPr="00256C9E" w:rsidRDefault="00941FD9" w:rsidP="008F5065">
      <w:pPr>
        <w:keepNext/>
        <w:keepLines/>
        <w:rPr>
          <w:lang w:val="es-ES_tradnl"/>
        </w:rPr>
      </w:pPr>
      <w:r w:rsidRPr="00256C9E">
        <w:rPr>
          <w:lang w:val="es-ES_tradnl"/>
        </w:rPr>
        <w:lastRenderedPageBreak/>
        <w:t>En este documento se especifican las pruebas de CEM aplicables, los métodos de medición, las gamas de frecuencias, los límites aplicables y los criterios mínimos de calidad de funcionamiento para todos los tipos de UE NR y sus accesorios. Los equipos de estaciones de base NR que funcionan dentro de la infraestructura de red quedan fuera del alcance del presente documento. Sin embargo, este documento abarca los equipos móviles y portátiles destinados a funcionar en una posición fija mientras están conectados a la red eléctrica. Los equipos de estaciones de base NR que funcionan dentro de la infraestructura de red son objeto de la especificación técnica TS 38.113.</w:t>
      </w:r>
    </w:p>
    <w:p w14:paraId="64788941" w14:textId="77777777" w:rsidR="00941FD9" w:rsidRPr="00256C9E" w:rsidRDefault="00941FD9" w:rsidP="00854015">
      <w:pPr>
        <w:rPr>
          <w:lang w:val="es-ES_tradnl"/>
        </w:rPr>
      </w:pPr>
      <w:r w:rsidRPr="00256C9E">
        <w:rPr>
          <w:lang w:val="es-ES_tradnl"/>
        </w:rPr>
        <w:t>En este documento se incluyen los requisitos relativos a las emisiones radiadas por el puerto de la caja de protección de los equipos integrados en la antena y demás equipos auxiliares. Las especificaciones técnicas para las emisiones conducidas desde el conector de la antena figuran en las especificaciones 3GPP de la interfaz de radioeléctrica, por ejemplo, TS 38.xyz, para el uso efectivo del espectro radioeléctrico.</w:t>
      </w:r>
    </w:p>
    <w:p w14:paraId="7F367A45" w14:textId="77777777" w:rsidR="00941FD9" w:rsidRPr="00256C9E" w:rsidRDefault="00941FD9" w:rsidP="00854015">
      <w:pPr>
        <w:rPr>
          <w:lang w:val="es-ES_tradnl"/>
        </w:rPr>
      </w:pPr>
      <w:r w:rsidRPr="00256C9E">
        <w:rPr>
          <w:lang w:val="es-ES_tradnl"/>
        </w:rPr>
        <w:t>Los requisitos relativos a las emisiones radiadas desde el puerto de la caja y demás equipos auxiliares se refieren a los dos casos siguientes:</w:t>
      </w:r>
    </w:p>
    <w:p w14:paraId="67FDAC57" w14:textId="2E1B14A4" w:rsidR="00941FD9" w:rsidRPr="00256C9E" w:rsidRDefault="00941FD9" w:rsidP="00854015">
      <w:pPr>
        <w:pStyle w:val="enumlev1"/>
        <w:rPr>
          <w:lang w:val="es-ES_tradnl"/>
        </w:rPr>
      </w:pPr>
      <w:r w:rsidRPr="00256C9E">
        <w:rPr>
          <w:lang w:val="es-ES_tradnl"/>
        </w:rPr>
        <w:t>−</w:t>
      </w:r>
      <w:r w:rsidRPr="00256C9E">
        <w:rPr>
          <w:lang w:val="es-ES_tradnl"/>
        </w:rPr>
        <w:tab/>
        <w:t>Equipos UE que soportan operaciones en una gama de frecuencias para la que se dispone de conectores de antena (es decir, para operaciones en la gama de frecuencias 1, tal como se define, por ejemplo, en TS 38.101-1 para la interfaz radioeléctrica)</w:t>
      </w:r>
      <w:r w:rsidR="00854015" w:rsidRPr="00256C9E">
        <w:rPr>
          <w:lang w:val="es-ES_tradnl"/>
        </w:rPr>
        <w:t>;</w:t>
      </w:r>
    </w:p>
    <w:p w14:paraId="09C96871" w14:textId="0E19A87B" w:rsidR="00941FD9" w:rsidRPr="00256C9E" w:rsidRDefault="00941FD9" w:rsidP="00854015">
      <w:pPr>
        <w:pStyle w:val="enumlev1"/>
        <w:rPr>
          <w:lang w:val="es-ES_tradnl"/>
        </w:rPr>
      </w:pPr>
      <w:r w:rsidRPr="00256C9E">
        <w:rPr>
          <w:lang w:val="es-ES_tradnl"/>
        </w:rPr>
        <w:t>−</w:t>
      </w:r>
      <w:r w:rsidRPr="00256C9E">
        <w:rPr>
          <w:lang w:val="es-ES_tradnl"/>
        </w:rPr>
        <w:tab/>
        <w:t>Equipos UE que soportan operaciones en una gama de frecuencias para la que solo se dispone de antenas integradas (es decir, para operaciones en la gama de frecuencias 2, tal como se define, por ejemplo, en TS 38.101-2 para la interfaz radioeléctrica)</w:t>
      </w:r>
      <w:r w:rsidR="00854015" w:rsidRPr="00256C9E">
        <w:rPr>
          <w:lang w:val="es-ES_tradnl"/>
        </w:rPr>
        <w:t>.</w:t>
      </w:r>
    </w:p>
    <w:p w14:paraId="0EB85A92" w14:textId="77777777" w:rsidR="00941FD9" w:rsidRPr="00256C9E" w:rsidRDefault="00941FD9" w:rsidP="00854015">
      <w:pPr>
        <w:rPr>
          <w:lang w:val="es-ES_tradnl"/>
        </w:rPr>
      </w:pPr>
      <w:r w:rsidRPr="00256C9E">
        <w:rPr>
          <w:lang w:val="es-ES_tradnl"/>
        </w:rPr>
        <w:t>Se seleccionan requisitos de inmunidad para lograr un nivel adecuado de compatibilidad de los aparatos en entornos residenciales, comerciales, de industria ligera y de vehículo. No obstante, los niveles no contemplan los casos extremos que podrían presentarse en cualquier ubicación aun con baja probabilidad de suceso. La conformidad de los equipos de radiocomunicaciones con los requisitos de este documento no supone la conformidad con ningún requisito relativo a la utilización de los equipos (por ejemplo, requisitos de licencia).</w:t>
      </w:r>
    </w:p>
    <w:p w14:paraId="51774A43" w14:textId="77777777" w:rsidR="00941FD9" w:rsidRPr="00256C9E" w:rsidRDefault="00941FD9" w:rsidP="00854015">
      <w:pPr>
        <w:rPr>
          <w:lang w:val="es-ES_tradnl"/>
        </w:rPr>
      </w:pPr>
      <w:r w:rsidRPr="00256C9E">
        <w:rPr>
          <w:lang w:val="es-ES_tradnl"/>
        </w:rPr>
        <w:t>La conformidad con los requisitos de este documento no supone la conformidad con ningún requisito de seguridad. No obstante, toda condición temporal o permanente provocada por la EMC se considera como no conformidad.</w:t>
      </w:r>
    </w:p>
    <w:p w14:paraId="6868C128" w14:textId="52F24385"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15C70D0D" w14:textId="02B87BDC" w:rsidR="00941FD9" w:rsidRPr="00256C9E" w:rsidRDefault="00F1137E" w:rsidP="008F5065">
      <w:pPr>
        <w:widowControl w:val="0"/>
        <w:tabs>
          <w:tab w:val="left" w:pos="90"/>
        </w:tabs>
        <w:overflowPunct/>
        <w:spacing w:before="60"/>
        <w:textAlignment w:val="auto"/>
        <w:rPr>
          <w:b/>
          <w:bCs/>
          <w:color w:val="000000"/>
          <w:sz w:val="23"/>
          <w:szCs w:val="23"/>
          <w:lang w:val="es-ES_tradnl" w:eastAsia="en-GB"/>
        </w:rPr>
      </w:pPr>
      <w:r w:rsidRPr="00256C9E">
        <w:rPr>
          <w:b/>
          <w:bCs/>
          <w:color w:val="000000"/>
          <w:sz w:val="18"/>
          <w:szCs w:val="18"/>
          <w:lang w:val="es-ES_tradnl" w:eastAsia="en-GB"/>
        </w:rPr>
        <w:t>Versión 17</w:t>
      </w:r>
    </w:p>
    <w:p w14:paraId="104C6652" w14:textId="191609B5" w:rsidR="00941FD9" w:rsidRPr="00256C9E" w:rsidRDefault="00941FD9" w:rsidP="008F5065">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ATIS.3GPP.38.124.V17.2.0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896" w:anchor="Rel-17" w:history="1">
        <w:r w:rsidRPr="00256C9E">
          <w:rPr>
            <w:color w:val="0563C1"/>
            <w:sz w:val="18"/>
            <w:szCs w:val="18"/>
            <w:u w:val="single"/>
            <w:lang w:val="es-ES_tradnl" w:eastAsia="en-GB"/>
          </w:rPr>
          <w:t>https://www.atis.org/3gpp-transpositions - Rel-17</w:t>
        </w:r>
      </w:hyperlink>
    </w:p>
    <w:p w14:paraId="5DFE0CE9" w14:textId="10BD2201" w:rsidR="00941FD9" w:rsidRPr="00256C9E" w:rsidRDefault="00941FD9" w:rsidP="008F5065">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CCSA.3GPP.38.124.V17.2.0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21.02.2023</w:t>
      </w:r>
      <w:r w:rsidRPr="00256C9E">
        <w:rPr>
          <w:rFonts w:ascii="Arial" w:hAnsi="Arial" w:cs="Arial"/>
          <w:szCs w:val="24"/>
          <w:lang w:val="es-ES_tradnl" w:eastAsia="en-GB"/>
        </w:rPr>
        <w:tab/>
      </w:r>
      <w:hyperlink r:id="rId1897" w:history="1">
        <w:r w:rsidRPr="00256C9E">
          <w:rPr>
            <w:color w:val="0563C1"/>
            <w:sz w:val="18"/>
            <w:szCs w:val="18"/>
            <w:u w:val="single"/>
            <w:lang w:val="es-ES_tradnl" w:eastAsia="en-GB"/>
          </w:rPr>
          <w:t>https://www.ccsa.org.cn/api/portalsFile/downloadOldFile?type=17&amp;oldFileUrl=NTN/RIT/CCSA.3GPP.38.124.V17.2.0.do</w:t>
        </w:r>
      </w:hyperlink>
      <w:hyperlink r:id="rId1898" w:history="1">
        <w:r w:rsidRPr="00256C9E">
          <w:rPr>
            <w:color w:val="0563C1"/>
            <w:sz w:val="18"/>
            <w:szCs w:val="18"/>
            <w:u w:val="single"/>
            <w:lang w:val="es-ES_tradnl" w:eastAsia="en-GB"/>
          </w:rPr>
          <w:t>cx</w:t>
        </w:r>
      </w:hyperlink>
    </w:p>
    <w:p w14:paraId="76423E87" w14:textId="7EE36B87" w:rsidR="00941FD9" w:rsidRPr="00256C9E" w:rsidRDefault="00941FD9" w:rsidP="008F5065">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138 124 V17.2.0 (2022-10)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19.10.2022</w:t>
      </w:r>
      <w:r w:rsidRPr="00256C9E">
        <w:rPr>
          <w:rFonts w:ascii="Arial" w:hAnsi="Arial" w:cs="Arial"/>
          <w:szCs w:val="24"/>
          <w:lang w:val="es-ES_tradnl" w:eastAsia="en-GB"/>
        </w:rPr>
        <w:tab/>
      </w:r>
      <w:hyperlink r:id="rId1899" w:history="1">
        <w:r w:rsidRPr="00256C9E">
          <w:rPr>
            <w:color w:val="0563C1"/>
            <w:sz w:val="18"/>
            <w:szCs w:val="18"/>
            <w:u w:val="single"/>
            <w:lang w:val="es-ES_tradnl" w:eastAsia="en-GB"/>
          </w:rPr>
          <w:t>https://www.etsi.org/deliver/etsi_ts/138100_138199/138124/17.02.00_60/ts_138124v170200p.pdf</w:t>
        </w:r>
      </w:hyperlink>
    </w:p>
    <w:p w14:paraId="6665B2DB" w14:textId="40C37145" w:rsidR="00941FD9" w:rsidRPr="00256C9E" w:rsidRDefault="00941FD9" w:rsidP="008F5065">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38.124-17.2.0 V1.1.0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17.01.2023</w:t>
      </w:r>
      <w:r w:rsidRPr="00256C9E">
        <w:rPr>
          <w:rFonts w:ascii="Arial" w:hAnsi="Arial" w:cs="Arial"/>
          <w:szCs w:val="24"/>
          <w:lang w:val="es-ES_tradnl" w:eastAsia="en-GB"/>
        </w:rPr>
        <w:tab/>
      </w:r>
      <w:hyperlink r:id="rId1900" w:history="1">
        <w:r w:rsidRPr="00256C9E">
          <w:rPr>
            <w:color w:val="0563C1"/>
            <w:sz w:val="18"/>
            <w:szCs w:val="18"/>
            <w:u w:val="single"/>
            <w:lang w:val="es-ES_tradnl" w:eastAsia="en-GB"/>
          </w:rPr>
          <w:t>https://members.tsdsi.in/s/pB6CQFDfSf2JtSG</w:t>
        </w:r>
      </w:hyperlink>
    </w:p>
    <w:p w14:paraId="668B7876" w14:textId="58CA65DD" w:rsidR="00941FD9" w:rsidRPr="00256C9E" w:rsidRDefault="00941FD9" w:rsidP="008F5065">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TTAT.3G-38.124V17.2.0</w:t>
      </w:r>
      <w:r w:rsidRPr="00256C9E">
        <w:rPr>
          <w:rFonts w:ascii="Arial" w:hAnsi="Arial" w:cs="Arial"/>
          <w:szCs w:val="24"/>
          <w:lang w:val="es-ES_tradnl" w:eastAsia="en-GB"/>
        </w:rPr>
        <w:tab/>
      </w:r>
      <w:r w:rsidRPr="00256C9E">
        <w:rPr>
          <w:color w:val="000000"/>
          <w:sz w:val="18"/>
          <w:szCs w:val="18"/>
          <w:lang w:val="es-ES_tradnl" w:eastAsia="en-GB"/>
        </w:rPr>
        <w:t>17.2.0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11.01.2023</w:t>
      </w:r>
      <w:r w:rsidRPr="00256C9E">
        <w:rPr>
          <w:rFonts w:ascii="Arial" w:hAnsi="Arial" w:cs="Arial"/>
          <w:szCs w:val="24"/>
          <w:lang w:val="es-ES_tradnl" w:eastAsia="en-GB"/>
        </w:rPr>
        <w:tab/>
      </w:r>
      <w:hyperlink r:id="rId1901" w:history="1">
        <w:r w:rsidRPr="00256C9E">
          <w:rPr>
            <w:color w:val="0563C1"/>
            <w:sz w:val="18"/>
            <w:szCs w:val="18"/>
            <w:u w:val="single"/>
            <w:lang w:val="es-ES_tradnl" w:eastAsia="en-GB"/>
          </w:rPr>
          <w:t>https://www.tta.or.kr/eng/ttaSearchEngView.do?key=461&amp;searchStandardNo=TTAT.3G-38.124V17.2.0&amp;searchCate=TTAS</w:t>
        </w:r>
      </w:hyperlink>
    </w:p>
    <w:p w14:paraId="0F993F35" w14:textId="2359B766" w:rsidR="00941FD9" w:rsidRPr="00256C9E" w:rsidRDefault="00F1137E" w:rsidP="008F5065">
      <w:pPr>
        <w:widowControl w:val="0"/>
        <w:tabs>
          <w:tab w:val="left" w:pos="90"/>
        </w:tabs>
        <w:overflowPunct/>
        <w:spacing w:before="60"/>
        <w:textAlignment w:val="auto"/>
        <w:rPr>
          <w:b/>
          <w:bCs/>
          <w:color w:val="000000"/>
          <w:sz w:val="18"/>
          <w:szCs w:val="18"/>
          <w:lang w:val="es-ES_tradnl" w:eastAsia="en-GB"/>
        </w:rPr>
      </w:pPr>
      <w:r w:rsidRPr="00256C9E">
        <w:rPr>
          <w:b/>
          <w:bCs/>
          <w:color w:val="000000"/>
          <w:sz w:val="18"/>
          <w:szCs w:val="18"/>
          <w:lang w:val="es-ES_tradnl" w:eastAsia="en-GB"/>
        </w:rPr>
        <w:t>Versión 18</w:t>
      </w:r>
    </w:p>
    <w:p w14:paraId="051A7CCB" w14:textId="4CE97878" w:rsidR="00941FD9" w:rsidRPr="00256C9E" w:rsidRDefault="00941FD9" w:rsidP="008F5065">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ATIS.3GPP.38.124.V18.1.0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902" w:anchor="Rel-18" w:history="1">
        <w:r w:rsidRPr="00256C9E">
          <w:rPr>
            <w:color w:val="0563C1"/>
            <w:sz w:val="18"/>
            <w:szCs w:val="18"/>
            <w:u w:val="single"/>
            <w:lang w:val="es-ES_tradnl" w:eastAsia="en-GB"/>
          </w:rPr>
          <w:t>https://www.atis.org/3gpp-transpositions - Rel-18</w:t>
        </w:r>
      </w:hyperlink>
    </w:p>
    <w:p w14:paraId="6432357C" w14:textId="50D358A2" w:rsidR="00941FD9" w:rsidRPr="00256C9E" w:rsidRDefault="00941FD9" w:rsidP="008F5065">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CCSA.3GPP.38.124.V18.1.0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27.08.2024</w:t>
      </w:r>
      <w:r w:rsidRPr="00256C9E">
        <w:rPr>
          <w:rFonts w:ascii="Arial" w:hAnsi="Arial" w:cs="Arial"/>
          <w:szCs w:val="24"/>
          <w:lang w:val="es-ES_tradnl" w:eastAsia="en-GB"/>
        </w:rPr>
        <w:tab/>
      </w:r>
      <w:hyperlink r:id="rId1903" w:history="1">
        <w:r w:rsidRPr="00256C9E">
          <w:rPr>
            <w:color w:val="0563C1"/>
            <w:sz w:val="18"/>
            <w:szCs w:val="18"/>
            <w:u w:val="single"/>
            <w:lang w:val="es-ES_tradnl" w:eastAsia="en-GB"/>
          </w:rPr>
          <w:t>https://www.ccsa.org.cn/api/portalsFile/downloadOldFile?type=17&amp;oldFileUrl=NTN/RIT/CCSA.3GPP.38.124.V18.1.0.do</w:t>
        </w:r>
      </w:hyperlink>
      <w:hyperlink r:id="rId1904" w:history="1">
        <w:r w:rsidRPr="00256C9E">
          <w:rPr>
            <w:color w:val="0563C1"/>
            <w:sz w:val="18"/>
            <w:szCs w:val="18"/>
            <w:u w:val="single"/>
            <w:lang w:val="es-ES_tradnl" w:eastAsia="en-GB"/>
          </w:rPr>
          <w:t>cx</w:t>
        </w:r>
      </w:hyperlink>
    </w:p>
    <w:p w14:paraId="753AC9A9" w14:textId="2411E485" w:rsidR="00941FD9" w:rsidRPr="00256C9E" w:rsidRDefault="00941FD9" w:rsidP="008F5065">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138 124 V18.1.0 (2024-05)</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27.05.2024</w:t>
      </w:r>
      <w:r w:rsidRPr="00256C9E">
        <w:rPr>
          <w:rFonts w:ascii="Arial" w:hAnsi="Arial" w:cs="Arial"/>
          <w:szCs w:val="24"/>
          <w:lang w:val="es-ES_tradnl" w:eastAsia="en-GB"/>
        </w:rPr>
        <w:tab/>
      </w:r>
      <w:hyperlink r:id="rId1905" w:history="1">
        <w:r w:rsidRPr="00256C9E">
          <w:rPr>
            <w:color w:val="0563C1"/>
            <w:sz w:val="18"/>
            <w:szCs w:val="18"/>
            <w:u w:val="single"/>
            <w:lang w:val="es-ES_tradnl" w:eastAsia="en-GB"/>
          </w:rPr>
          <w:t>https://www.etsi.org/deliver/etsi_ts/138100_138199/138124/18.01.00_60/ts_138124v180100p.pdf</w:t>
        </w:r>
      </w:hyperlink>
    </w:p>
    <w:p w14:paraId="6B573CA5" w14:textId="7670432F" w:rsidR="00941FD9" w:rsidRPr="00256C9E" w:rsidRDefault="00941FD9" w:rsidP="008F5065">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38.124 -18.1.0 V1.0.0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906" w:history="1">
        <w:r w:rsidRPr="00256C9E">
          <w:rPr>
            <w:color w:val="0563C1"/>
            <w:sz w:val="18"/>
            <w:szCs w:val="18"/>
            <w:u w:val="single"/>
            <w:lang w:val="es-ES_tradnl" w:eastAsia="en-GB"/>
          </w:rPr>
          <w:t>https://members.tsdsi.in/s/LQPGzpDLHPfKCYS</w:t>
        </w:r>
      </w:hyperlink>
    </w:p>
    <w:p w14:paraId="0CBE87A5" w14:textId="46669D82" w:rsidR="00941FD9" w:rsidRPr="00256C9E" w:rsidRDefault="00941FD9" w:rsidP="008F5065">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TTAT.3G-38.124V18.1.0</w:t>
      </w:r>
      <w:r w:rsidRPr="00256C9E">
        <w:rPr>
          <w:rFonts w:ascii="Arial" w:hAnsi="Arial" w:cs="Arial"/>
          <w:szCs w:val="24"/>
          <w:lang w:val="es-ES_tradnl" w:eastAsia="en-GB"/>
        </w:rPr>
        <w:tab/>
      </w:r>
      <w:r w:rsidRPr="00256C9E">
        <w:rPr>
          <w:color w:val="000000"/>
          <w:sz w:val="18"/>
          <w:szCs w:val="18"/>
          <w:lang w:val="es-ES_tradnl" w:eastAsia="en-GB"/>
        </w:rPr>
        <w:t>18.1.0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08.05.2024</w:t>
      </w:r>
      <w:r w:rsidRPr="00256C9E">
        <w:rPr>
          <w:rFonts w:ascii="Arial" w:hAnsi="Arial" w:cs="Arial"/>
          <w:szCs w:val="24"/>
          <w:lang w:val="es-ES_tradnl" w:eastAsia="en-GB"/>
        </w:rPr>
        <w:tab/>
      </w:r>
      <w:hyperlink r:id="rId1907" w:history="1">
        <w:r w:rsidRPr="00256C9E">
          <w:rPr>
            <w:color w:val="0563C1"/>
            <w:sz w:val="18"/>
            <w:szCs w:val="18"/>
            <w:u w:val="single"/>
            <w:lang w:val="es-ES_tradnl" w:eastAsia="en-GB"/>
          </w:rPr>
          <w:t>https://www.tta.or.kr/eng/ttaSearchEngView.do?key=461&amp;searchStandardNo=TTAT.3G-38.124V18.1.0&amp;searchCate=TTAS</w:t>
        </w:r>
      </w:hyperlink>
    </w:p>
    <w:p w14:paraId="0466889B" w14:textId="77777777" w:rsidR="00941FD9" w:rsidRPr="00256C9E" w:rsidRDefault="00941FD9" w:rsidP="008F5065">
      <w:pPr>
        <w:pStyle w:val="Heading5"/>
        <w:keepNext w:val="0"/>
        <w:keepLines w:val="0"/>
        <w:tabs>
          <w:tab w:val="clear" w:pos="992"/>
          <w:tab w:val="left" w:pos="1276"/>
        </w:tabs>
        <w:ind w:left="1276" w:hanging="1276"/>
        <w:rPr>
          <w:lang w:val="es-ES_tradnl"/>
        </w:rPr>
      </w:pPr>
      <w:r w:rsidRPr="00256C9E">
        <w:rPr>
          <w:lang w:val="es-ES_tradnl"/>
        </w:rPr>
        <w:lastRenderedPageBreak/>
        <w:t>2.2.1.5.4</w:t>
      </w:r>
      <w:r w:rsidRPr="00256C9E">
        <w:rPr>
          <w:lang w:val="es-ES_tradnl"/>
        </w:rPr>
        <w:tab/>
        <w:t>TS 38.133</w:t>
      </w:r>
    </w:p>
    <w:p w14:paraId="6C93569B" w14:textId="77777777" w:rsidR="00941FD9" w:rsidRPr="00256C9E" w:rsidRDefault="00941FD9" w:rsidP="00854015">
      <w:pPr>
        <w:pStyle w:val="Headingb"/>
        <w:rPr>
          <w:lang w:val="es-ES_tradnl"/>
        </w:rPr>
      </w:pPr>
      <w:r w:rsidRPr="00256C9E">
        <w:rPr>
          <w:lang w:val="es-ES_tradnl"/>
        </w:rPr>
        <w:t>NR; requisitos para el soporte de la gestión de recursos radioeléctricos</w:t>
      </w:r>
    </w:p>
    <w:p w14:paraId="6B6E7044" w14:textId="77777777" w:rsidR="00941FD9" w:rsidRPr="00256C9E" w:rsidRDefault="00941FD9" w:rsidP="00941FD9">
      <w:pPr>
        <w:rPr>
          <w:lang w:val="es-ES_tradnl"/>
        </w:rPr>
      </w:pPr>
      <w:r w:rsidRPr="00256C9E">
        <w:rPr>
          <w:lang w:val="es-ES_tradnl"/>
        </w:rPr>
        <w:t>En este documento se especifican los requisitos para el soporte de la gestión de los recursos radioeléctricos en los modos FDD y TDD de las nuevas radiocomunicaciones (NR). Entre estos requisitos se encuentran los de las mediciones en la NR y el UE así como los requisitos sobre la interacción y el comportamiento dinámico de los nodos en cuanto a características de retardo y respuesta.</w:t>
      </w:r>
    </w:p>
    <w:p w14:paraId="06D5D991" w14:textId="4F10B3E8" w:rsidR="00941FD9" w:rsidRPr="00256C9E" w:rsidRDefault="00F1137E" w:rsidP="00941FD9">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lang w:val="es-ES_tradnl" w:eastAsia="en-GB"/>
        </w:rPr>
      </w:pPr>
      <w:r w:rsidRPr="00256C9E">
        <w:rPr>
          <w:b/>
          <w:bCs/>
          <w:color w:val="000000"/>
          <w:sz w:val="18"/>
          <w:szCs w:val="18"/>
          <w:lang w:val="es-ES_tradnl" w:eastAsia="en-GB"/>
        </w:rPr>
        <w:t>SDO</w:t>
      </w:r>
      <w:r w:rsidRPr="00256C9E">
        <w:rPr>
          <w:b/>
          <w:bCs/>
          <w:color w:val="000000"/>
          <w:sz w:val="18"/>
          <w:szCs w:val="18"/>
          <w:lang w:val="es-ES_tradnl" w:eastAsia="en-GB"/>
        </w:rPr>
        <w:tab/>
        <w:t>Núm. de documento</w:t>
      </w:r>
      <w:r w:rsidRPr="00256C9E">
        <w:rPr>
          <w:b/>
          <w:bCs/>
          <w:color w:val="000000"/>
          <w:sz w:val="18"/>
          <w:szCs w:val="18"/>
          <w:lang w:val="es-ES_tradnl" w:eastAsia="en-GB"/>
        </w:rPr>
        <w:tab/>
        <w:t>Versión</w:t>
      </w:r>
      <w:r w:rsidRPr="00256C9E">
        <w:rPr>
          <w:b/>
          <w:bCs/>
          <w:color w:val="000000"/>
          <w:sz w:val="18"/>
          <w:szCs w:val="18"/>
          <w:lang w:val="es-ES_tradnl" w:eastAsia="en-GB"/>
        </w:rPr>
        <w:tab/>
        <w:t>Situación</w:t>
      </w:r>
      <w:r w:rsidRPr="00256C9E">
        <w:rPr>
          <w:b/>
          <w:bCs/>
          <w:color w:val="000000"/>
          <w:sz w:val="18"/>
          <w:szCs w:val="18"/>
          <w:lang w:val="es-ES_tradnl" w:eastAsia="en-GB"/>
        </w:rPr>
        <w:tab/>
        <w:t>Fecha de publicación</w:t>
      </w:r>
      <w:r w:rsidRPr="00256C9E">
        <w:rPr>
          <w:b/>
          <w:bCs/>
          <w:color w:val="000000"/>
          <w:sz w:val="18"/>
          <w:szCs w:val="18"/>
          <w:lang w:val="es-ES_tradnl" w:eastAsia="en-GB"/>
        </w:rPr>
        <w:tab/>
        <w:t>Localización</w:t>
      </w:r>
    </w:p>
    <w:p w14:paraId="550842B3" w14:textId="5D9A22C5" w:rsidR="00941FD9" w:rsidRPr="00256C9E" w:rsidRDefault="00F1137E" w:rsidP="00941FD9">
      <w:pPr>
        <w:widowControl w:val="0"/>
        <w:tabs>
          <w:tab w:val="left" w:pos="90"/>
        </w:tabs>
        <w:overflowPunct/>
        <w:spacing w:before="72"/>
        <w:textAlignment w:val="auto"/>
        <w:rPr>
          <w:b/>
          <w:bCs/>
          <w:color w:val="000000"/>
          <w:sz w:val="23"/>
          <w:szCs w:val="23"/>
          <w:lang w:val="es-ES_tradnl" w:eastAsia="en-GB"/>
        </w:rPr>
      </w:pPr>
      <w:r w:rsidRPr="00256C9E">
        <w:rPr>
          <w:b/>
          <w:bCs/>
          <w:color w:val="000000"/>
          <w:sz w:val="18"/>
          <w:szCs w:val="18"/>
          <w:lang w:val="es-ES_tradnl" w:eastAsia="en-GB"/>
        </w:rPr>
        <w:t>Versión 17</w:t>
      </w:r>
    </w:p>
    <w:p w14:paraId="38F3C19E" w14:textId="6C9632FA"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ATIS.3GPP.38.133.V17.15.0</w:t>
      </w:r>
      <w:r w:rsidRPr="00256C9E">
        <w:rPr>
          <w:rFonts w:ascii="Arial" w:hAnsi="Arial" w:cs="Arial"/>
          <w:szCs w:val="24"/>
          <w:lang w:val="es-ES_tradnl" w:eastAsia="en-GB"/>
        </w:rPr>
        <w:tab/>
      </w:r>
      <w:r w:rsidRPr="00256C9E">
        <w:rPr>
          <w:color w:val="000000"/>
          <w:sz w:val="18"/>
          <w:szCs w:val="18"/>
          <w:lang w:val="es-ES_tradnl" w:eastAsia="en-GB"/>
        </w:rPr>
        <w:t>17.15.0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908" w:anchor="Rel-17" w:history="1">
        <w:r w:rsidRPr="00256C9E">
          <w:rPr>
            <w:color w:val="0563C1"/>
            <w:sz w:val="18"/>
            <w:szCs w:val="18"/>
            <w:u w:val="single"/>
            <w:lang w:val="es-ES_tradnl" w:eastAsia="en-GB"/>
          </w:rPr>
          <w:t>https://www.atis.org/3gpp-transpositions - Rel-17</w:t>
        </w:r>
      </w:hyperlink>
    </w:p>
    <w:p w14:paraId="7A579626" w14:textId="6A57B235"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CCSA.3GPP.38.133.V17.15.0</w:t>
      </w:r>
      <w:r w:rsidRPr="00256C9E">
        <w:rPr>
          <w:rFonts w:ascii="Arial" w:hAnsi="Arial" w:cs="Arial"/>
          <w:szCs w:val="24"/>
          <w:lang w:val="es-ES_tradnl" w:eastAsia="en-GB"/>
        </w:rPr>
        <w:tab/>
      </w:r>
      <w:r w:rsidRPr="00256C9E">
        <w:rPr>
          <w:color w:val="000000"/>
          <w:sz w:val="18"/>
          <w:szCs w:val="18"/>
          <w:lang w:val="es-ES_tradnl" w:eastAsia="en-GB"/>
        </w:rPr>
        <w:t>17.15.0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909" w:history="1">
        <w:r w:rsidRPr="00256C9E">
          <w:rPr>
            <w:color w:val="0563C1"/>
            <w:sz w:val="18"/>
            <w:szCs w:val="18"/>
            <w:u w:val="single"/>
            <w:lang w:val="es-ES_tradnl" w:eastAsia="en-GB"/>
          </w:rPr>
          <w:t>https://www.ccsa.org.cn/api/portalsFile/downloadOldFile?type=17&amp;oldFileUrl=NTN/RIT/CCSA.3GPP.38.133.V17.15.0.zip</w:t>
        </w:r>
      </w:hyperlink>
    </w:p>
    <w:p w14:paraId="0D282226" w14:textId="1529F2B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138 133 V17.15.0 (2024-11)</w:t>
      </w:r>
      <w:r w:rsidRPr="00256C9E">
        <w:rPr>
          <w:rFonts w:ascii="Arial" w:hAnsi="Arial" w:cs="Arial"/>
          <w:szCs w:val="24"/>
          <w:lang w:val="es-ES_tradnl" w:eastAsia="en-GB"/>
        </w:rPr>
        <w:tab/>
      </w:r>
      <w:r w:rsidRPr="00256C9E">
        <w:rPr>
          <w:color w:val="000000"/>
          <w:sz w:val="18"/>
          <w:szCs w:val="18"/>
          <w:lang w:val="es-ES_tradnl" w:eastAsia="en-GB"/>
        </w:rPr>
        <w:t>17.15.0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15.11.2024</w:t>
      </w:r>
      <w:r w:rsidRPr="00256C9E">
        <w:rPr>
          <w:rFonts w:ascii="Arial" w:hAnsi="Arial" w:cs="Arial"/>
          <w:szCs w:val="24"/>
          <w:lang w:val="es-ES_tradnl" w:eastAsia="en-GB"/>
        </w:rPr>
        <w:tab/>
      </w:r>
      <w:hyperlink r:id="rId1910" w:history="1">
        <w:r w:rsidRPr="00256C9E">
          <w:rPr>
            <w:color w:val="0563C1"/>
            <w:sz w:val="18"/>
            <w:szCs w:val="18"/>
            <w:u w:val="single"/>
            <w:lang w:val="es-ES_tradnl" w:eastAsia="en-GB"/>
          </w:rPr>
          <w:t>https://www.etsi.org/deliver/etsi_ts/138100_138199/138133/17.15.00_60/ts_138133v171500p.pdf</w:t>
        </w:r>
      </w:hyperlink>
    </w:p>
    <w:p w14:paraId="57B2C679" w14:textId="712E1BCB"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38.133-17.15.0 V1.10.0</w:t>
      </w:r>
      <w:r w:rsidRPr="00256C9E">
        <w:rPr>
          <w:rFonts w:ascii="Arial" w:hAnsi="Arial" w:cs="Arial"/>
          <w:szCs w:val="24"/>
          <w:lang w:val="es-ES_tradnl" w:eastAsia="en-GB"/>
        </w:rPr>
        <w:tab/>
      </w:r>
      <w:r w:rsidRPr="00256C9E">
        <w:rPr>
          <w:color w:val="000000"/>
          <w:sz w:val="18"/>
          <w:szCs w:val="18"/>
          <w:lang w:val="es-ES_tradnl" w:eastAsia="en-GB"/>
        </w:rPr>
        <w:t>17.15.0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911" w:history="1">
        <w:r w:rsidRPr="00256C9E">
          <w:rPr>
            <w:color w:val="0563C1"/>
            <w:sz w:val="18"/>
            <w:szCs w:val="18"/>
            <w:u w:val="single"/>
            <w:lang w:val="es-ES_tradnl" w:eastAsia="en-GB"/>
          </w:rPr>
          <w:t>https://members.tsdsi.in/s/PrPaQGsTSMtH5yQ</w:t>
        </w:r>
      </w:hyperlink>
    </w:p>
    <w:p w14:paraId="0074F26B" w14:textId="788DE780"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TTAT.3G-38.133V17.15.0</w:t>
      </w:r>
      <w:r w:rsidRPr="00256C9E">
        <w:rPr>
          <w:rFonts w:ascii="Arial" w:hAnsi="Arial" w:cs="Arial"/>
          <w:szCs w:val="24"/>
          <w:lang w:val="es-ES_tradnl" w:eastAsia="en-GB"/>
        </w:rPr>
        <w:tab/>
      </w:r>
      <w:r w:rsidRPr="00256C9E">
        <w:rPr>
          <w:color w:val="000000"/>
          <w:sz w:val="18"/>
          <w:szCs w:val="18"/>
          <w:lang w:val="es-ES_tradnl" w:eastAsia="en-GB"/>
        </w:rPr>
        <w:t>17.15.0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912" w:history="1">
        <w:r w:rsidRPr="00256C9E">
          <w:rPr>
            <w:color w:val="0563C1"/>
            <w:sz w:val="18"/>
            <w:szCs w:val="18"/>
            <w:u w:val="single"/>
            <w:lang w:val="es-ES_tradnl" w:eastAsia="en-GB"/>
          </w:rPr>
          <w:t>https://www.tta.or.kr/eng/ttaSearchEngView.do?key=461&amp;searchStandardNo=TTAT.3G-38.133V17.15.0&amp;searchCate=TTAS</w:t>
        </w:r>
      </w:hyperlink>
    </w:p>
    <w:p w14:paraId="218499E9" w14:textId="22BDE864" w:rsidR="00941FD9" w:rsidRPr="00256C9E" w:rsidRDefault="00F1137E" w:rsidP="00941FD9">
      <w:pPr>
        <w:widowControl w:val="0"/>
        <w:tabs>
          <w:tab w:val="left" w:pos="90"/>
        </w:tabs>
        <w:overflowPunct/>
        <w:textAlignment w:val="auto"/>
        <w:rPr>
          <w:b/>
          <w:bCs/>
          <w:color w:val="000000"/>
          <w:sz w:val="18"/>
          <w:szCs w:val="18"/>
          <w:lang w:val="es-ES_tradnl" w:eastAsia="en-GB"/>
        </w:rPr>
      </w:pPr>
      <w:r w:rsidRPr="00256C9E">
        <w:rPr>
          <w:b/>
          <w:bCs/>
          <w:color w:val="000000"/>
          <w:sz w:val="18"/>
          <w:szCs w:val="18"/>
          <w:lang w:val="es-ES_tradnl" w:eastAsia="en-GB"/>
        </w:rPr>
        <w:t>Versión 18</w:t>
      </w:r>
    </w:p>
    <w:p w14:paraId="77114B78" w14:textId="7FE7089D" w:rsidR="00941FD9" w:rsidRPr="00256C9E" w:rsidRDefault="00941FD9" w:rsidP="00941FD9">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es-ES_tradnl" w:eastAsia="en-GB"/>
        </w:rPr>
      </w:pPr>
      <w:r w:rsidRPr="00256C9E">
        <w:rPr>
          <w:color w:val="000000"/>
          <w:sz w:val="18"/>
          <w:szCs w:val="18"/>
          <w:lang w:val="es-ES_tradnl" w:eastAsia="en-GB"/>
        </w:rPr>
        <w:t>ATIS</w:t>
      </w:r>
      <w:r w:rsidRPr="00256C9E">
        <w:rPr>
          <w:rFonts w:ascii="Arial" w:hAnsi="Arial" w:cs="Arial"/>
          <w:szCs w:val="24"/>
          <w:lang w:val="es-ES_tradnl" w:eastAsia="en-GB"/>
        </w:rPr>
        <w:tab/>
      </w:r>
      <w:r w:rsidRPr="00256C9E">
        <w:rPr>
          <w:color w:val="000000"/>
          <w:sz w:val="18"/>
          <w:szCs w:val="18"/>
          <w:lang w:val="es-ES_tradnl" w:eastAsia="en-GB"/>
        </w:rPr>
        <w:t>ATIS.3GPP.38.133.V18.7.0</w:t>
      </w:r>
      <w:r w:rsidRPr="00256C9E">
        <w:rPr>
          <w:rFonts w:ascii="Arial" w:hAnsi="Arial" w:cs="Arial"/>
          <w:szCs w:val="24"/>
          <w:lang w:val="es-ES_tradnl" w:eastAsia="en-GB"/>
        </w:rPr>
        <w:tab/>
      </w:r>
      <w:r w:rsidRPr="00256C9E">
        <w:rPr>
          <w:color w:val="000000"/>
          <w:sz w:val="18"/>
          <w:szCs w:val="18"/>
          <w:lang w:val="es-ES_tradnl" w:eastAsia="en-GB"/>
        </w:rPr>
        <w:t>18.7.0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913" w:anchor="Rel-18" w:history="1">
        <w:r w:rsidRPr="00256C9E">
          <w:rPr>
            <w:color w:val="0563C1"/>
            <w:sz w:val="18"/>
            <w:szCs w:val="18"/>
            <w:u w:val="single"/>
            <w:lang w:val="es-ES_tradnl" w:eastAsia="en-GB"/>
          </w:rPr>
          <w:t>https://www.atis.org/3gpp-transpositions - Rel-18</w:t>
        </w:r>
      </w:hyperlink>
    </w:p>
    <w:p w14:paraId="6D893F67" w14:textId="5AA0B2A9"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CCSA</w:t>
      </w:r>
      <w:r w:rsidRPr="00256C9E">
        <w:rPr>
          <w:rFonts w:ascii="Arial" w:hAnsi="Arial" w:cs="Arial"/>
          <w:szCs w:val="24"/>
          <w:lang w:val="es-ES_tradnl" w:eastAsia="en-GB"/>
        </w:rPr>
        <w:tab/>
      </w:r>
      <w:r w:rsidRPr="00256C9E">
        <w:rPr>
          <w:color w:val="000000"/>
          <w:sz w:val="18"/>
          <w:szCs w:val="18"/>
          <w:lang w:val="es-ES_tradnl" w:eastAsia="en-GB"/>
        </w:rPr>
        <w:t>CCSA.3GPP.38.133.V18.7.0</w:t>
      </w:r>
      <w:r w:rsidRPr="00256C9E">
        <w:rPr>
          <w:rFonts w:ascii="Arial" w:hAnsi="Arial" w:cs="Arial"/>
          <w:szCs w:val="24"/>
          <w:lang w:val="es-ES_tradnl" w:eastAsia="en-GB"/>
        </w:rPr>
        <w:tab/>
      </w:r>
      <w:r w:rsidRPr="00256C9E">
        <w:rPr>
          <w:color w:val="000000"/>
          <w:sz w:val="18"/>
          <w:szCs w:val="18"/>
          <w:lang w:val="es-ES_tradnl" w:eastAsia="en-GB"/>
        </w:rPr>
        <w:t>18.7.0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03.01.2025</w:t>
      </w:r>
      <w:r w:rsidRPr="00256C9E">
        <w:rPr>
          <w:rFonts w:ascii="Arial" w:hAnsi="Arial" w:cs="Arial"/>
          <w:szCs w:val="24"/>
          <w:lang w:val="es-ES_tradnl" w:eastAsia="en-GB"/>
        </w:rPr>
        <w:tab/>
      </w:r>
      <w:hyperlink r:id="rId1914" w:history="1">
        <w:r w:rsidRPr="00256C9E">
          <w:rPr>
            <w:color w:val="0563C1"/>
            <w:sz w:val="18"/>
            <w:szCs w:val="18"/>
            <w:u w:val="single"/>
            <w:lang w:val="es-ES_tradnl" w:eastAsia="en-GB"/>
          </w:rPr>
          <w:t>https://www.ccsa.org.cn/api/portalsFile/downloadOldFile?type=17&amp;oldFileUrl=NTN/RIT/CCSA.3GPP.38.133.V18.7.0.zip</w:t>
        </w:r>
      </w:hyperlink>
    </w:p>
    <w:p w14:paraId="45523DF1" w14:textId="40345C8F" w:rsidR="00941FD9" w:rsidRPr="00256C9E" w:rsidRDefault="00941FD9" w:rsidP="00941FD9">
      <w:pPr>
        <w:widowControl w:val="0"/>
        <w:tabs>
          <w:tab w:val="left" w:pos="90"/>
          <w:tab w:val="left" w:pos="680"/>
          <w:tab w:val="left" w:pos="4080"/>
          <w:tab w:val="left" w:pos="4770"/>
          <w:tab w:val="left" w:pos="5610"/>
          <w:tab w:val="left" w:pos="6580"/>
        </w:tabs>
        <w:overflowPunct/>
        <w:spacing w:before="1"/>
        <w:textAlignment w:val="auto"/>
        <w:rPr>
          <w:color w:val="0563C1"/>
          <w:sz w:val="23"/>
          <w:szCs w:val="23"/>
          <w:u w:val="single"/>
          <w:lang w:val="es-ES_tradnl" w:eastAsia="en-GB"/>
        </w:rPr>
      </w:pPr>
      <w:r w:rsidRPr="00256C9E">
        <w:rPr>
          <w:color w:val="000000"/>
          <w:sz w:val="18"/>
          <w:szCs w:val="18"/>
          <w:lang w:val="es-ES_tradnl" w:eastAsia="en-GB"/>
        </w:rPr>
        <w:t>ETSI</w:t>
      </w:r>
      <w:r w:rsidRPr="00256C9E">
        <w:rPr>
          <w:rFonts w:ascii="Arial" w:hAnsi="Arial" w:cs="Arial"/>
          <w:szCs w:val="24"/>
          <w:lang w:val="es-ES_tradnl" w:eastAsia="en-GB"/>
        </w:rPr>
        <w:tab/>
      </w:r>
      <w:r w:rsidRPr="00256C9E">
        <w:rPr>
          <w:color w:val="000000"/>
          <w:sz w:val="18"/>
          <w:szCs w:val="18"/>
          <w:lang w:val="es-ES_tradnl" w:eastAsia="en-GB"/>
        </w:rPr>
        <w:t>ETSI TS 138 133 V18.7.0 (2024-11)</w:t>
      </w:r>
      <w:r w:rsidRPr="00256C9E">
        <w:rPr>
          <w:rFonts w:ascii="Arial" w:hAnsi="Arial" w:cs="Arial"/>
          <w:szCs w:val="24"/>
          <w:lang w:val="es-ES_tradnl" w:eastAsia="en-GB"/>
        </w:rPr>
        <w:tab/>
      </w:r>
      <w:r w:rsidRPr="00256C9E">
        <w:rPr>
          <w:color w:val="000000"/>
          <w:sz w:val="18"/>
          <w:szCs w:val="18"/>
          <w:lang w:val="es-ES_tradnl" w:eastAsia="en-GB"/>
        </w:rPr>
        <w:t>18.7.0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15.11.2024</w:t>
      </w:r>
      <w:r w:rsidRPr="00256C9E">
        <w:rPr>
          <w:rFonts w:ascii="Arial" w:hAnsi="Arial" w:cs="Arial"/>
          <w:szCs w:val="24"/>
          <w:lang w:val="es-ES_tradnl" w:eastAsia="en-GB"/>
        </w:rPr>
        <w:tab/>
      </w:r>
      <w:hyperlink r:id="rId1915" w:history="1">
        <w:r w:rsidRPr="00256C9E">
          <w:rPr>
            <w:color w:val="0563C1"/>
            <w:sz w:val="18"/>
            <w:szCs w:val="18"/>
            <w:u w:val="single"/>
            <w:lang w:val="es-ES_tradnl" w:eastAsia="en-GB"/>
          </w:rPr>
          <w:t>https://www.etsi.org/deliver/etsi_ts/138100_138199/138133/18.07.00_60/ts_138133v180700p.pdf</w:t>
        </w:r>
      </w:hyperlink>
    </w:p>
    <w:p w14:paraId="7F1F1333" w14:textId="415987C1"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TSDSI</w:t>
      </w:r>
      <w:r w:rsidRPr="00256C9E">
        <w:rPr>
          <w:rFonts w:ascii="Arial" w:hAnsi="Arial" w:cs="Arial"/>
          <w:szCs w:val="24"/>
          <w:lang w:val="es-ES_tradnl" w:eastAsia="en-GB"/>
        </w:rPr>
        <w:tab/>
      </w:r>
      <w:r w:rsidRPr="00256C9E">
        <w:rPr>
          <w:color w:val="000000"/>
          <w:sz w:val="18"/>
          <w:szCs w:val="18"/>
          <w:lang w:val="es-ES_tradnl" w:eastAsia="en-GB"/>
        </w:rPr>
        <w:t>TSDSI STD T1.3GPP 38.133- 18.7.0 V1.1.0</w:t>
      </w:r>
      <w:r w:rsidRPr="00256C9E">
        <w:rPr>
          <w:rFonts w:ascii="Arial" w:hAnsi="Arial" w:cs="Arial"/>
          <w:szCs w:val="24"/>
          <w:lang w:val="es-ES_tradnl" w:eastAsia="en-GB"/>
        </w:rPr>
        <w:tab/>
      </w:r>
      <w:r w:rsidRPr="00256C9E">
        <w:rPr>
          <w:color w:val="000000"/>
          <w:sz w:val="18"/>
          <w:szCs w:val="18"/>
          <w:lang w:val="es-ES_tradnl" w:eastAsia="en-GB"/>
        </w:rPr>
        <w:t>18.7.0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02.03.2025</w:t>
      </w:r>
      <w:r w:rsidRPr="00256C9E">
        <w:rPr>
          <w:rFonts w:ascii="Arial" w:hAnsi="Arial" w:cs="Arial"/>
          <w:szCs w:val="24"/>
          <w:lang w:val="es-ES_tradnl" w:eastAsia="en-GB"/>
        </w:rPr>
        <w:tab/>
      </w:r>
      <w:hyperlink r:id="rId1916" w:history="1">
        <w:r w:rsidRPr="00256C9E">
          <w:rPr>
            <w:color w:val="0563C1"/>
            <w:sz w:val="18"/>
            <w:szCs w:val="18"/>
            <w:u w:val="single"/>
            <w:lang w:val="es-ES_tradnl" w:eastAsia="en-GB"/>
          </w:rPr>
          <w:t>https://members.tsdsi.in/s/MqkyapEs4F6yG3G</w:t>
        </w:r>
      </w:hyperlink>
    </w:p>
    <w:p w14:paraId="663084C2" w14:textId="4DD40F56" w:rsidR="00941FD9" w:rsidRPr="00256C9E" w:rsidRDefault="00941FD9" w:rsidP="00941FD9">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es-ES_tradnl" w:eastAsia="en-GB"/>
        </w:rPr>
      </w:pPr>
      <w:r w:rsidRPr="00256C9E">
        <w:rPr>
          <w:color w:val="000000"/>
          <w:sz w:val="18"/>
          <w:szCs w:val="18"/>
          <w:lang w:val="es-ES_tradnl" w:eastAsia="en-GB"/>
        </w:rPr>
        <w:t>TTA</w:t>
      </w:r>
      <w:r w:rsidRPr="00256C9E">
        <w:rPr>
          <w:rFonts w:ascii="Arial" w:hAnsi="Arial" w:cs="Arial"/>
          <w:szCs w:val="24"/>
          <w:lang w:val="es-ES_tradnl" w:eastAsia="en-GB"/>
        </w:rPr>
        <w:tab/>
      </w:r>
      <w:r w:rsidRPr="00256C9E">
        <w:rPr>
          <w:color w:val="000000"/>
          <w:sz w:val="18"/>
          <w:szCs w:val="18"/>
          <w:lang w:val="es-ES_tradnl" w:eastAsia="en-GB"/>
        </w:rPr>
        <w:t>TTAT.3G-38.133V18.7.0</w:t>
      </w:r>
      <w:r w:rsidRPr="00256C9E">
        <w:rPr>
          <w:rFonts w:ascii="Arial" w:hAnsi="Arial" w:cs="Arial"/>
          <w:szCs w:val="24"/>
          <w:lang w:val="es-ES_tradnl" w:eastAsia="en-GB"/>
        </w:rPr>
        <w:tab/>
      </w:r>
      <w:r w:rsidRPr="00256C9E">
        <w:rPr>
          <w:color w:val="000000"/>
          <w:sz w:val="18"/>
          <w:szCs w:val="18"/>
          <w:lang w:val="es-ES_tradnl" w:eastAsia="en-GB"/>
        </w:rPr>
        <w:t>18.7.0</w:t>
      </w:r>
      <w:r w:rsidRPr="00256C9E">
        <w:rPr>
          <w:rFonts w:ascii="Arial" w:hAnsi="Arial" w:cs="Arial"/>
          <w:szCs w:val="24"/>
          <w:lang w:val="es-ES_tradnl" w:eastAsia="en-GB"/>
        </w:rPr>
        <w:tab/>
      </w:r>
      <w:r w:rsidR="00B21A19" w:rsidRPr="00256C9E">
        <w:rPr>
          <w:color w:val="000000"/>
          <w:sz w:val="18"/>
          <w:szCs w:val="18"/>
          <w:lang w:val="es-ES_tradnl" w:eastAsia="en-GB"/>
        </w:rPr>
        <w:t>Publicado</w:t>
      </w:r>
      <w:r w:rsidRPr="00256C9E">
        <w:rPr>
          <w:rFonts w:ascii="Arial" w:hAnsi="Arial" w:cs="Arial"/>
          <w:szCs w:val="24"/>
          <w:lang w:val="es-ES_tradnl" w:eastAsia="en-GB"/>
        </w:rPr>
        <w:tab/>
      </w:r>
      <w:r w:rsidRPr="00256C9E">
        <w:rPr>
          <w:color w:val="000000"/>
          <w:sz w:val="18"/>
          <w:szCs w:val="18"/>
          <w:lang w:val="es-ES_tradnl" w:eastAsia="en-GB"/>
        </w:rPr>
        <w:t>31.01.2025</w:t>
      </w:r>
      <w:r w:rsidRPr="00256C9E">
        <w:rPr>
          <w:rFonts w:ascii="Arial" w:hAnsi="Arial" w:cs="Arial"/>
          <w:szCs w:val="24"/>
          <w:lang w:val="es-ES_tradnl" w:eastAsia="en-GB"/>
        </w:rPr>
        <w:tab/>
      </w:r>
      <w:hyperlink r:id="rId1917" w:history="1">
        <w:r w:rsidRPr="00256C9E">
          <w:rPr>
            <w:color w:val="0563C1"/>
            <w:sz w:val="18"/>
            <w:szCs w:val="18"/>
            <w:u w:val="single"/>
            <w:lang w:val="es-ES_tradnl" w:eastAsia="en-GB"/>
          </w:rPr>
          <w:t>https://www.tta.or.kr/eng/ttaSearchEngView.do?key=461&amp;searchStandardNo=TTAT.3G-38.133V18.7.0&amp;searchCate=TTAS</w:t>
        </w:r>
      </w:hyperlink>
    </w:p>
    <w:p w14:paraId="5B3EBF53" w14:textId="77777777" w:rsidR="00941FD9" w:rsidRPr="00256C9E" w:rsidRDefault="00941FD9" w:rsidP="00941FD9">
      <w:pPr>
        <w:rPr>
          <w:lang w:val="es-ES_tradnl"/>
        </w:rPr>
      </w:pPr>
    </w:p>
    <w:p w14:paraId="113EC233" w14:textId="77777777" w:rsidR="00941FD9" w:rsidRPr="00256C9E" w:rsidRDefault="00941FD9" w:rsidP="00941FD9">
      <w:pPr>
        <w:rPr>
          <w:lang w:val="es-ES_tradnl"/>
        </w:rPr>
        <w:sectPr w:rsidR="00941FD9" w:rsidRPr="00256C9E" w:rsidSect="009730D5">
          <w:headerReference w:type="even" r:id="rId1918"/>
          <w:headerReference w:type="default" r:id="rId1919"/>
          <w:footerReference w:type="default" r:id="rId1920"/>
          <w:headerReference w:type="first" r:id="rId1921"/>
          <w:footerReference w:type="first" r:id="rId1922"/>
          <w:pgSz w:w="16834" w:h="11907" w:orient="landscape" w:code="9"/>
          <w:pgMar w:top="1134" w:right="1418" w:bottom="1134" w:left="1134" w:header="720" w:footer="482" w:gutter="0"/>
          <w:cols w:space="720"/>
          <w:docGrid w:linePitch="326"/>
        </w:sectPr>
      </w:pPr>
    </w:p>
    <w:p w14:paraId="2FACD959" w14:textId="77777777" w:rsidR="00941FD9" w:rsidRPr="00256C9E" w:rsidRDefault="00941FD9" w:rsidP="00941FD9">
      <w:pPr>
        <w:pStyle w:val="Heading3"/>
        <w:rPr>
          <w:lang w:val="es-ES_tradnl"/>
        </w:rPr>
      </w:pPr>
      <w:r w:rsidRPr="00256C9E">
        <w:rPr>
          <w:lang w:val="es-ES_tradnl"/>
        </w:rPr>
        <w:lastRenderedPageBreak/>
        <w:t>2.2</w:t>
      </w:r>
      <w:r w:rsidRPr="00256C9E">
        <w:rPr>
          <w:lang w:val="es-ES_tradnl" w:eastAsia="ja-JP"/>
        </w:rPr>
        <w:t>.2</w:t>
      </w:r>
      <w:r w:rsidRPr="00256C9E">
        <w:rPr>
          <w:lang w:val="es-ES_tradnl"/>
        </w:rPr>
        <w:tab/>
        <w:t>Otras especificaciones</w:t>
      </w:r>
    </w:p>
    <w:p w14:paraId="151AF55D" w14:textId="77777777" w:rsidR="00941FD9" w:rsidRPr="00256C9E" w:rsidRDefault="00941FD9" w:rsidP="00941FD9">
      <w:pPr>
        <w:rPr>
          <w:lang w:val="es-ES_tradnl"/>
        </w:rPr>
      </w:pPr>
      <w:r w:rsidRPr="00256C9E">
        <w:rPr>
          <w:lang w:val="es-ES_tradnl"/>
        </w:rPr>
        <w:t xml:space="preserve">En la presente cláusula se enumeran otras especificaciones sobre pruebas radioeléctricas y de dispositivos </w:t>
      </w:r>
      <w:r w:rsidRPr="00256C9E">
        <w:rPr>
          <w:lang w:val="es-ES_tradnl" w:eastAsia="ja-JP"/>
        </w:rPr>
        <w:t>5G-NTN-SRIT</w:t>
      </w:r>
      <w:r w:rsidRPr="00256C9E">
        <w:rPr>
          <w:lang w:val="es-ES_tradnl"/>
        </w:rPr>
        <w:t>, pero que no forman parte de las especificaciones mundiales de base.</w:t>
      </w:r>
    </w:p>
    <w:p w14:paraId="4643B5F2" w14:textId="77777777" w:rsidR="00941FD9" w:rsidRPr="00256C9E" w:rsidRDefault="00941FD9" w:rsidP="00941FD9">
      <w:pPr>
        <w:rPr>
          <w:lang w:val="es-ES_tradnl"/>
        </w:rPr>
      </w:pPr>
      <w:r w:rsidRPr="00256C9E">
        <w:rPr>
          <w:lang w:val="es-ES_tradnl"/>
        </w:rPr>
        <w:t xml:space="preserve">En el sitio web del 3GPP se proporciona información sobre especificaciones adicionales que abordan pruebas radioeléctricas y de dispositivos </w:t>
      </w:r>
      <w:r w:rsidRPr="00256C9E">
        <w:rPr>
          <w:lang w:val="es-ES_tradnl" w:eastAsia="ja-JP"/>
        </w:rPr>
        <w:t xml:space="preserve">5G del 3GPP </w:t>
      </w:r>
      <w:r w:rsidRPr="00256C9E">
        <w:rPr>
          <w:lang w:val="es-ES_tradnl"/>
        </w:rPr>
        <w:t>(pero que no forman parte de las especificaciones mundiales de base), así como las especificaciones del sistema y de la red medular para obtener información global del sistema. Dichas especificaciones del sistema y de la red medular abordan los aspectos de red, terminal y servicio necesarios para ofrecer una solución de movilidad integrada, incluidos aspectos como los servicios al usuario, conectividad, interoperabilidad, movilidad e itinerancia, seguridad, códecs y medios, operaciones y mantenimiento y tarificación, entre otros.</w:t>
      </w:r>
    </w:p>
    <w:p w14:paraId="2EA7D17E" w14:textId="77777777" w:rsidR="00941FD9" w:rsidRPr="00256C9E" w:rsidRDefault="00941FD9" w:rsidP="00941FD9">
      <w:pPr>
        <w:rPr>
          <w:lang w:val="es-ES_tradnl"/>
        </w:rPr>
      </w:pPr>
      <w:r w:rsidRPr="00256C9E">
        <w:rPr>
          <w:lang w:val="es-ES_tradnl"/>
        </w:rPr>
        <w:t xml:space="preserve">Todas las especificaciones del 3GPP pueden consultarse a través del siguiente enlace: </w:t>
      </w:r>
      <w:hyperlink r:id="rId1923" w:history="1">
        <w:r w:rsidRPr="00256C9E">
          <w:rPr>
            <w:color w:val="0000FF"/>
            <w:u w:val="single"/>
            <w:lang w:val="es-ES_tradnl"/>
          </w:rPr>
          <w:t>https://www.3gpp.org/specifications/specification-numbering</w:t>
        </w:r>
      </w:hyperlink>
      <w:r w:rsidRPr="00256C9E">
        <w:rPr>
          <w:lang w:val="es-ES_tradnl"/>
        </w:rPr>
        <w:t>. Las especificaciones del 3GPP se revisan y actualizan después de cada reunión plenaria del Grupo de Especificación Técnica (que se celebra cada año en marzo, junio, septiembre y diciembre).</w:t>
      </w:r>
    </w:p>
    <w:p w14:paraId="1F66B8C4" w14:textId="77777777" w:rsidR="00941FD9" w:rsidRPr="00256C9E" w:rsidRDefault="00941FD9" w:rsidP="00941FD9">
      <w:pPr>
        <w:pStyle w:val="Heading4"/>
        <w:rPr>
          <w:lang w:val="es-ES_tradnl"/>
        </w:rPr>
      </w:pPr>
      <w:r w:rsidRPr="00256C9E">
        <w:rPr>
          <w:lang w:val="es-ES_tradnl"/>
        </w:rPr>
        <w:t>2.2.2.1</w:t>
      </w:r>
      <w:r w:rsidRPr="00256C9E">
        <w:rPr>
          <w:lang w:val="es-ES_tradnl"/>
        </w:rPr>
        <w:tab/>
        <w:t>TS 38.181</w:t>
      </w:r>
    </w:p>
    <w:p w14:paraId="42CAE97B" w14:textId="77777777" w:rsidR="00941FD9" w:rsidRPr="00256C9E" w:rsidRDefault="00941FD9" w:rsidP="00941FD9">
      <w:pPr>
        <w:pStyle w:val="Headingb"/>
        <w:rPr>
          <w:lang w:val="es-ES_tradnl"/>
        </w:rPr>
      </w:pPr>
      <w:r w:rsidRPr="00256C9E">
        <w:rPr>
          <w:lang w:val="es-ES_tradnl"/>
        </w:rPr>
        <w:t>NR; pruebas de conformidad de los nodos de acceso por satélite</w:t>
      </w:r>
    </w:p>
    <w:p w14:paraId="7D6BE8F3" w14:textId="77777777" w:rsidR="00941FD9" w:rsidRPr="00256C9E" w:rsidRDefault="00941FD9" w:rsidP="00941FD9">
      <w:pPr>
        <w:rPr>
          <w:lang w:val="es-ES_tradnl"/>
        </w:rPr>
      </w:pPr>
      <w:r w:rsidRPr="00256C9E">
        <w:rPr>
          <w:lang w:val="es-ES_tradnl"/>
        </w:rPr>
        <w:t>Este documento especifica los métodos de ensayos radioeléctricos (RF) y los requisitos de conformidad para los nodos de acceso por satélite (SAN) NR de tipo 1-H, SAN de tipo 1-O y SAN de tipo 2-O. Se basan en los requisitos pertinentes para SAN tipo 1-H y radiados para SAN tipo 1-H, SAN tipo 1-O y SAN tipo 2-O en la especificación NR SAN definida en TS 38.108, y están en consonancia con los mismos.</w:t>
      </w:r>
    </w:p>
    <w:p w14:paraId="2FD4A73E" w14:textId="77777777" w:rsidR="00941FD9" w:rsidRPr="00256C9E" w:rsidRDefault="00941FD9" w:rsidP="00941FD9">
      <w:pPr>
        <w:pStyle w:val="Heading4"/>
        <w:rPr>
          <w:lang w:val="es-ES_tradnl"/>
        </w:rPr>
      </w:pPr>
      <w:r w:rsidRPr="00256C9E">
        <w:rPr>
          <w:lang w:val="es-ES_tradnl"/>
        </w:rPr>
        <w:t>2.2.2.2</w:t>
      </w:r>
      <w:r w:rsidRPr="00256C9E">
        <w:rPr>
          <w:lang w:val="es-ES_tradnl"/>
        </w:rPr>
        <w:tab/>
        <w:t>TS 38.521-5</w:t>
      </w:r>
    </w:p>
    <w:p w14:paraId="0C20BDD5" w14:textId="77777777" w:rsidR="00941FD9" w:rsidRPr="00256C9E" w:rsidRDefault="00941FD9" w:rsidP="00941FD9">
      <w:pPr>
        <w:pStyle w:val="Headingb"/>
        <w:rPr>
          <w:lang w:val="es-ES_tradnl"/>
        </w:rPr>
      </w:pPr>
      <w:r w:rsidRPr="00256C9E">
        <w:rPr>
          <w:lang w:val="es-ES_tradnl"/>
        </w:rPr>
        <w:t xml:space="preserve">NR; especificación de conformidad de equipos de usuario (UE); transmisión y recepción radioeléctricas; parte 5: radiofrecuencias (RF) y calidad de funcionamiento del acceso por satélite </w:t>
      </w:r>
    </w:p>
    <w:p w14:paraId="5F1F52B8" w14:textId="7A869630" w:rsidR="00941FD9" w:rsidRPr="00256C9E" w:rsidRDefault="00941FD9" w:rsidP="00941FD9">
      <w:pPr>
        <w:rPr>
          <w:lang w:val="es-ES_tradnl"/>
        </w:rPr>
      </w:pPr>
      <w:r w:rsidRPr="00256C9E">
        <w:rPr>
          <w:lang w:val="es-ES_tradnl"/>
        </w:rPr>
        <w:t>Este documento especifica los procedimientos de medición para los ensayos de conformidad de equipos de usuario (UE) NR que soportan el funcionamiento del acceso por satélite con arreglo a los requisitos de radiofrecuencias y calidad de funcionamiento.</w:t>
      </w:r>
    </w:p>
    <w:p w14:paraId="64AE7BA6" w14:textId="77777777" w:rsidR="00941FD9" w:rsidRPr="00256C9E" w:rsidRDefault="00941FD9" w:rsidP="009F0CFF">
      <w:pPr>
        <w:rPr>
          <w:lang w:val="es-ES_tradnl"/>
        </w:rPr>
      </w:pPr>
    </w:p>
    <w:p w14:paraId="18E5072F" w14:textId="77777777" w:rsidR="009F0CFF" w:rsidRPr="00256C9E" w:rsidRDefault="009F0CFF" w:rsidP="009F0CFF">
      <w:pPr>
        <w:pStyle w:val="Line"/>
        <w:rPr>
          <w:lang w:val="es-ES_tradnl"/>
        </w:rPr>
      </w:pPr>
    </w:p>
    <w:sectPr w:rsidR="009F0CFF" w:rsidRPr="00256C9E" w:rsidSect="009F0CFF">
      <w:headerReference w:type="even" r:id="rId1924"/>
      <w:headerReference w:type="default" r:id="rId1925"/>
      <w:footerReference w:type="default" r:id="rId1926"/>
      <w:pgSz w:w="11907" w:h="16834" w:code="9"/>
      <w:pgMar w:top="1418" w:right="1134" w:bottom="1134" w:left="1134" w:header="720" w:footer="4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B7338" w14:textId="77777777" w:rsidR="0017135A" w:rsidRDefault="0017135A">
      <w:r>
        <w:separator/>
      </w:r>
    </w:p>
  </w:endnote>
  <w:endnote w:type="continuationSeparator" w:id="0">
    <w:p w14:paraId="62363258" w14:textId="77777777" w:rsidR="0017135A" w:rsidRDefault="00171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AvenirNext LT Pro Medium">
    <w:altName w:val="Calibri"/>
    <w:panose1 w:val="020B0604020202020204"/>
    <w:charset w:val="00"/>
    <w:family w:val="swiss"/>
    <w:notTrueType/>
    <w:pitch w:val="variable"/>
    <w:sig w:usb0="800000AF" w:usb1="5000204A" w:usb2="00000000" w:usb3="00000000" w:csb0="00000093" w:csb1="00000000"/>
  </w:font>
  <w:font w:name="AvenirNext LT Pro Regular">
    <w:altName w:val="Calibri"/>
    <w:panose1 w:val="020B0504020202020204"/>
    <w:charset w:val="00"/>
    <w:family w:val="swiss"/>
    <w:notTrueType/>
    <w:pitch w:val="variable"/>
    <w:sig w:usb0="800000A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BED89" w14:textId="77777777" w:rsidR="00301DB3" w:rsidRDefault="00301DB3">
    <w:pPr>
      <w:pStyle w:val="Footer"/>
    </w:pPr>
    <w:r>
      <w:drawing>
        <wp:anchor distT="0" distB="0" distL="0" distR="0" simplePos="0" relativeHeight="251656192" behindDoc="0" locked="0" layoutInCell="1" allowOverlap="1" wp14:anchorId="0B189C23" wp14:editId="608B4CF7">
          <wp:simplePos x="0" y="0"/>
          <wp:positionH relativeFrom="page">
            <wp:posOffset>6346209</wp:posOffset>
          </wp:positionH>
          <wp:positionV relativeFrom="page">
            <wp:posOffset>9501505</wp:posOffset>
          </wp:positionV>
          <wp:extent cx="738000" cy="813600"/>
          <wp:effectExtent l="0" t="0" r="0" b="0"/>
          <wp:wrapNone/>
          <wp:docPr id="1" name="image1.png" descr="logo 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 UIT"/>
                  <pic:cNvPicPr/>
                </pic:nvPicPr>
                <pic:blipFill>
                  <a:blip r:embed="rId1" cstate="print"/>
                  <a:stretch>
                    <a:fillRect/>
                  </a:stretch>
                </pic:blipFill>
                <pic:spPr>
                  <a:xfrm>
                    <a:off x="0" y="0"/>
                    <a:ext cx="738000" cy="81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A9153" w14:textId="77777777" w:rsidR="00C15F3E" w:rsidRDefault="00C15F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2A9F0" w14:textId="77777777" w:rsidR="00941FD9" w:rsidRDefault="00941F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E6CB4" w14:textId="77777777" w:rsidR="00941FD9" w:rsidRPr="00011836" w:rsidRDefault="00941FD9" w:rsidP="000118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9CD2D" w14:textId="77777777" w:rsidR="00941FD9" w:rsidRPr="00727F3D" w:rsidRDefault="00941FD9" w:rsidP="00727F3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413E2" w14:textId="485574CC" w:rsidR="00941FD9" w:rsidRPr="00266CF5" w:rsidRDefault="00941FD9">
    <w:pPr>
      <w:pStyle w:val="Footer"/>
      <w:rPr>
        <w:lang w:val="en-US"/>
      </w:rPr>
    </w:pPr>
    <w:r>
      <w:fldChar w:fldCharType="begin"/>
    </w:r>
    <w:r w:rsidRPr="00266CF5">
      <w:rPr>
        <w:lang w:val="en-US"/>
      </w:rPr>
      <w:instrText xml:space="preserve"> FILENAME  \p  \* MERGEFORMAT </w:instrText>
    </w:r>
    <w:r>
      <w:fldChar w:fldCharType="separate"/>
    </w:r>
    <w:r w:rsidR="0043331D">
      <w:rPr>
        <w:lang w:val="en-US"/>
      </w:rPr>
      <w:t>P:\QPUB\BR\REC\M\2177-0\M2177-0S.docx</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E22D0" w14:textId="77777777" w:rsidR="00941FD9" w:rsidRPr="003C1038" w:rsidRDefault="00941FD9" w:rsidP="003C103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36E95" w14:textId="433EA49B" w:rsidR="00941FD9" w:rsidRPr="00266CF5" w:rsidRDefault="00941FD9">
    <w:pPr>
      <w:pStyle w:val="Footer"/>
      <w:rPr>
        <w:lang w:val="en-US"/>
      </w:rPr>
    </w:pPr>
    <w:r>
      <w:fldChar w:fldCharType="begin"/>
    </w:r>
    <w:r w:rsidRPr="00266CF5">
      <w:rPr>
        <w:lang w:val="en-US"/>
      </w:rPr>
      <w:instrText xml:space="preserve"> FILENAME  \p  \* MERGEFORMAT </w:instrText>
    </w:r>
    <w:r>
      <w:fldChar w:fldCharType="separate"/>
    </w:r>
    <w:r w:rsidR="0043331D">
      <w:rPr>
        <w:lang w:val="en-US"/>
      </w:rPr>
      <w:t>P:\QPUB\BR\REC\M\2177-0\M2177-0S.docx</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B1537" w14:textId="77777777" w:rsidR="00941FD9" w:rsidRPr="009730D5" w:rsidRDefault="00941FD9" w:rsidP="009730D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062D5" w14:textId="614EDB72" w:rsidR="00941FD9" w:rsidRPr="00266CF5" w:rsidRDefault="00941FD9">
    <w:pPr>
      <w:pStyle w:val="Footer"/>
      <w:rPr>
        <w:lang w:val="en-US"/>
      </w:rPr>
    </w:pPr>
    <w:r>
      <w:fldChar w:fldCharType="begin"/>
    </w:r>
    <w:r w:rsidRPr="00266CF5">
      <w:rPr>
        <w:lang w:val="en-US"/>
      </w:rPr>
      <w:instrText xml:space="preserve"> FILENAME  \p  \* MERGEFORMAT </w:instrText>
    </w:r>
    <w:r>
      <w:fldChar w:fldCharType="separate"/>
    </w:r>
    <w:r w:rsidR="0043331D">
      <w:rPr>
        <w:lang w:val="en-US"/>
      </w:rPr>
      <w:t>P:\QPUB\BR\REC\M\2177-0\M2177-0S.docx</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96FEB" w14:textId="77777777" w:rsidR="0017135A" w:rsidRDefault="0017135A">
      <w:r>
        <w:separator/>
      </w:r>
    </w:p>
  </w:footnote>
  <w:footnote w:type="continuationSeparator" w:id="0">
    <w:p w14:paraId="25F5447A" w14:textId="77777777" w:rsidR="0017135A" w:rsidRDefault="0017135A">
      <w:r>
        <w:continuationSeparator/>
      </w:r>
    </w:p>
  </w:footnote>
  <w:footnote w:id="1">
    <w:p w14:paraId="2F376FE8" w14:textId="3D0BA6F0" w:rsidR="00941FD9" w:rsidRPr="000B2F83" w:rsidRDefault="00941FD9" w:rsidP="00941FD9">
      <w:pPr>
        <w:pStyle w:val="FootnoteText"/>
      </w:pPr>
      <w:r w:rsidRPr="000B2F83">
        <w:rPr>
          <w:rStyle w:val="FootnoteReference"/>
        </w:rPr>
        <w:footnoteRef/>
      </w:r>
      <w:r w:rsidRPr="000B2F83">
        <w:tab/>
        <w:t xml:space="preserve">Elaborada por el </w:t>
      </w:r>
      <w:r w:rsidRPr="000B2F83">
        <w:rPr>
          <w:lang w:eastAsia="ja-JP"/>
        </w:rPr>
        <w:t xml:space="preserve">3GPP </w:t>
      </w:r>
      <w:r w:rsidRPr="000B2F83">
        <w:t xml:space="preserve">como </w:t>
      </w:r>
      <w:r w:rsidR="003078F3" w:rsidRPr="000B2F83">
        <w:t>«</w:t>
      </w:r>
      <w:bookmarkStart w:id="11" w:name="_Hlk57053553"/>
      <w:r w:rsidRPr="000B2F83">
        <w:t xml:space="preserve">5G-NTN, Ediciones 17 </w:t>
      </w:r>
      <w:bookmarkEnd w:id="11"/>
      <w:r w:rsidRPr="000B2F83">
        <w:t xml:space="preserve">y posteriores </w:t>
      </w:r>
      <w:r w:rsidR="00B03F8D" w:rsidRPr="000B2F83">
        <w:t>–</w:t>
      </w:r>
      <w:r w:rsidRPr="000B2F83">
        <w:t xml:space="preserve"> NR-NTN + IoT-NTN SRIT</w:t>
      </w:r>
      <w:r w:rsidR="003078F3" w:rsidRPr="000B2F83">
        <w:t>»</w:t>
      </w:r>
      <w:r w:rsidRPr="000B2F83">
        <w:t>.</w:t>
      </w:r>
    </w:p>
  </w:footnote>
  <w:footnote w:id="2">
    <w:p w14:paraId="7CCCF5FD" w14:textId="4450B449" w:rsidR="00941FD9" w:rsidRPr="000B2F83" w:rsidRDefault="00941FD9" w:rsidP="00941FD9">
      <w:pPr>
        <w:pStyle w:val="FootnoteText"/>
      </w:pPr>
      <w:r w:rsidRPr="000B2F83">
        <w:rPr>
          <w:rStyle w:val="FootnoteReference"/>
        </w:rPr>
        <w:footnoteRef/>
      </w:r>
      <w:r w:rsidRPr="000B2F83">
        <w:tab/>
        <w:t xml:space="preserve">Elaborada por </w:t>
      </w:r>
      <w:r w:rsidRPr="000B2F83">
        <w:rPr>
          <w:lang w:eastAsia="ja-JP"/>
        </w:rPr>
        <w:t xml:space="preserve">el 3GPP </w:t>
      </w:r>
      <w:r w:rsidRPr="000B2F83">
        <w:t xml:space="preserve">como </w:t>
      </w:r>
      <w:r w:rsidR="003078F3" w:rsidRPr="000B2F83">
        <w:rPr>
          <w:lang w:eastAsia="ja-JP"/>
        </w:rPr>
        <w:t>«</w:t>
      </w:r>
      <w:r w:rsidRPr="000B2F83">
        <w:rPr>
          <w:lang w:eastAsia="ja-JP"/>
        </w:rPr>
        <w:t xml:space="preserve">5G-NTN, </w:t>
      </w:r>
      <w:r w:rsidRPr="000B2F83">
        <w:t xml:space="preserve">Ediciones 17 y posteriores </w:t>
      </w:r>
      <w:r w:rsidR="00B03F8D" w:rsidRPr="000B2F83">
        <w:t>–</w:t>
      </w:r>
      <w:r w:rsidRPr="000B2F83">
        <w:rPr>
          <w:lang w:eastAsia="ja-JP"/>
        </w:rPr>
        <w:t xml:space="preserve"> NR NTN RIT</w:t>
      </w:r>
      <w:r w:rsidR="003078F3" w:rsidRPr="000B2F83">
        <w:rPr>
          <w:lang w:eastAsia="ja-JP"/>
        </w:rPr>
        <w:t>»</w:t>
      </w:r>
      <w:r w:rsidRPr="000B2F83">
        <w:t>.</w:t>
      </w:r>
    </w:p>
  </w:footnote>
  <w:footnote w:id="3">
    <w:p w14:paraId="5E05DB87" w14:textId="481DB406" w:rsidR="00941FD9" w:rsidRPr="000B2F83" w:rsidRDefault="00941FD9" w:rsidP="00941FD9">
      <w:pPr>
        <w:pStyle w:val="FootnoteText"/>
        <w:rPr>
          <w:lang w:eastAsia="ja-JP"/>
        </w:rPr>
      </w:pPr>
      <w:r w:rsidRPr="000B2F83">
        <w:rPr>
          <w:rStyle w:val="FootnoteReference"/>
        </w:rPr>
        <w:footnoteRef/>
      </w:r>
      <w:r w:rsidRPr="000B2F83">
        <w:tab/>
        <w:t xml:space="preserve">Elaborada por el </w:t>
      </w:r>
      <w:r w:rsidRPr="000B2F83">
        <w:rPr>
          <w:lang w:eastAsia="ja-JP"/>
        </w:rPr>
        <w:t xml:space="preserve">3GPP </w:t>
      </w:r>
      <w:r w:rsidRPr="000B2F83">
        <w:t xml:space="preserve">como </w:t>
      </w:r>
      <w:r w:rsidR="003078F3" w:rsidRPr="000B2F83">
        <w:t>«</w:t>
      </w:r>
      <w:r w:rsidRPr="000B2F83">
        <w:t xml:space="preserve">5G-NTN, Ediciones 17 y posteriores </w:t>
      </w:r>
      <w:r w:rsidR="00B03F8D" w:rsidRPr="000B2F83">
        <w:t>–</w:t>
      </w:r>
      <w:r w:rsidRPr="000B2F83">
        <w:t xml:space="preserve"> NR-NTN + IoT-NTN SRIT</w:t>
      </w:r>
      <w:r w:rsidR="003078F3" w:rsidRPr="000B2F83">
        <w:t>»</w:t>
      </w:r>
      <w:r w:rsidRPr="000B2F83">
        <w:t>.</w:t>
      </w:r>
    </w:p>
  </w:footnote>
  <w:footnote w:id="4">
    <w:p w14:paraId="21C3A42F" w14:textId="1DFC2CE5" w:rsidR="00941FD9" w:rsidRPr="000B2F83" w:rsidRDefault="00941FD9" w:rsidP="00941FD9">
      <w:pPr>
        <w:pStyle w:val="FootnoteText"/>
      </w:pPr>
      <w:r w:rsidRPr="000B2F83">
        <w:rPr>
          <w:rStyle w:val="FootnoteReference"/>
        </w:rPr>
        <w:footnoteRef/>
      </w:r>
      <w:r w:rsidRPr="000B2F83">
        <w:tab/>
        <w:t xml:space="preserve">Una </w:t>
      </w:r>
      <w:r w:rsidR="003078F3" w:rsidRPr="000B2F83">
        <w:t>«</w:t>
      </w:r>
      <w:r w:rsidRPr="000B2F83">
        <w:t>GCS</w:t>
      </w:r>
      <w:r w:rsidR="003078F3" w:rsidRPr="000B2F83">
        <w:t>»</w:t>
      </w:r>
      <w:r w:rsidRPr="000B2F83">
        <w:t xml:space="preserve"> (Especificación mundial de base) es un conjunto de especificaciones que permiten definir una única RIT, un SRIT o un componente de RIT</w:t>
      </w:r>
      <w:r w:rsidR="000B2F83">
        <w:t xml:space="preserve"> </w:t>
      </w:r>
      <w:r w:rsidRPr="000B2F83">
        <w:t>en el marco de un SRIT.</w:t>
      </w:r>
    </w:p>
  </w:footnote>
  <w:footnote w:id="5">
    <w:p w14:paraId="697E6641" w14:textId="77777777" w:rsidR="00941FD9" w:rsidRPr="000B2F83" w:rsidRDefault="00941FD9" w:rsidP="00941FD9">
      <w:pPr>
        <w:pStyle w:val="FootnoteText"/>
      </w:pPr>
      <w:r w:rsidRPr="000B2F83">
        <w:rPr>
          <w:rStyle w:val="FootnoteReference"/>
        </w:rPr>
        <w:footnoteRef/>
      </w:r>
      <w:r w:rsidRPr="000B2F83">
        <w:tab/>
        <w:t>Las siguientes organizaciones de trasposición han proporcionado sus conjuntos de información conexa sobre las normas que figuran en esta cláusula:</w:t>
      </w:r>
    </w:p>
    <w:p w14:paraId="3125BAE2" w14:textId="3EE15846" w:rsidR="00941FD9" w:rsidRPr="000B2F83" w:rsidRDefault="004A4A4A" w:rsidP="00941FD9">
      <w:pPr>
        <w:pStyle w:val="FootnoteText"/>
      </w:pPr>
      <w:r w:rsidRPr="000B2F83">
        <w:t>–</w:t>
      </w:r>
      <w:r w:rsidR="00941FD9" w:rsidRPr="000B2F83">
        <w:tab/>
        <w:t>Alianza para las Soluciones del Sector de las Telecomunicaciones (ATIS)</w:t>
      </w:r>
      <w:r w:rsidR="00941FD9" w:rsidRPr="000B2F83">
        <w:tab/>
      </w:r>
      <w:r w:rsidR="00941FD9" w:rsidRPr="000B2F83">
        <w:br/>
      </w:r>
      <w:r w:rsidRPr="000B2F83">
        <w:t>•</w:t>
      </w:r>
      <w:r w:rsidR="00941FD9" w:rsidRPr="000B2F83">
        <w:tab/>
        <w:t>Asociación China de Normalización de las Comunicaciones (CCSA)</w:t>
      </w:r>
      <w:r w:rsidR="00941FD9" w:rsidRPr="000B2F83">
        <w:tab/>
      </w:r>
      <w:r w:rsidR="00941FD9" w:rsidRPr="000B2F83">
        <w:br/>
      </w:r>
      <w:r w:rsidRPr="000B2F83">
        <w:t>•</w:t>
      </w:r>
      <w:r w:rsidR="00941FD9" w:rsidRPr="000B2F83">
        <w:tab/>
        <w:t>Instituto Europeo de Normas de Telecomunicaciones (ETSI)</w:t>
      </w:r>
      <w:r w:rsidR="00941FD9" w:rsidRPr="000B2F83">
        <w:tab/>
      </w:r>
      <w:r w:rsidR="00941FD9" w:rsidRPr="000B2F83">
        <w:br/>
      </w:r>
      <w:r w:rsidRPr="000B2F83">
        <w:t>•</w:t>
      </w:r>
      <w:r w:rsidR="00941FD9" w:rsidRPr="000B2F83">
        <w:tab/>
        <w:t>Sociedad de Normalización de las Telecomunicaciones de la India (TSDSI)</w:t>
      </w:r>
      <w:r w:rsidR="00941FD9" w:rsidRPr="000B2F83">
        <w:tab/>
      </w:r>
      <w:r w:rsidR="00941FD9" w:rsidRPr="000B2F83">
        <w:br/>
      </w:r>
      <w:r w:rsidRPr="000B2F83">
        <w:t>•</w:t>
      </w:r>
      <w:r w:rsidR="00941FD9" w:rsidRPr="000B2F83">
        <w:tab/>
        <w:t>Asociación de Tecnología de las Telecomunicaciones (TTA)</w:t>
      </w:r>
    </w:p>
  </w:footnote>
  <w:footnote w:id="6">
    <w:p w14:paraId="0F7F3FD4" w14:textId="4A0D2AFA" w:rsidR="00941FD9" w:rsidRPr="000B2F83" w:rsidRDefault="00941FD9" w:rsidP="00941FD9">
      <w:pPr>
        <w:pStyle w:val="FootnoteText"/>
        <w:rPr>
          <w:lang w:eastAsia="ja-JP"/>
        </w:rPr>
      </w:pPr>
      <w:r w:rsidRPr="000B2F83">
        <w:rPr>
          <w:rStyle w:val="FootnoteReference"/>
        </w:rPr>
        <w:t>6</w:t>
      </w:r>
      <w:r w:rsidRPr="000B2F83">
        <w:tab/>
        <w:t xml:space="preserve">Elaborada por el </w:t>
      </w:r>
      <w:r w:rsidRPr="000B2F83">
        <w:rPr>
          <w:lang w:eastAsia="ja-JP"/>
        </w:rPr>
        <w:t xml:space="preserve">3GPP </w:t>
      </w:r>
      <w:r w:rsidRPr="000B2F83">
        <w:t xml:space="preserve">como </w:t>
      </w:r>
      <w:r w:rsidR="003078F3" w:rsidRPr="000B2F83">
        <w:t>«</w:t>
      </w:r>
      <w:r w:rsidRPr="000B2F83">
        <w:t xml:space="preserve">5G-NTN, versión 17 y posteriores </w:t>
      </w:r>
      <w:r w:rsidRPr="000B2F83">
        <w:rPr>
          <w:color w:val="000000" w:themeColor="text1"/>
        </w:rPr>
        <w:t xml:space="preserve">- </w:t>
      </w:r>
      <w:r w:rsidRPr="000B2F83">
        <w:rPr>
          <w:lang w:eastAsia="ja-JP"/>
        </w:rPr>
        <w:t>NR-NTN RIT</w:t>
      </w:r>
      <w:r w:rsidR="003078F3" w:rsidRPr="000B2F83">
        <w:t>»</w:t>
      </w:r>
      <w:r w:rsidRPr="000B2F83">
        <w:t>.</w:t>
      </w:r>
    </w:p>
  </w:footnote>
  <w:footnote w:id="7">
    <w:p w14:paraId="061ED74C" w14:textId="09BA46BA" w:rsidR="003B5BC4" w:rsidRPr="000B2F83" w:rsidRDefault="003B5BC4">
      <w:pPr>
        <w:pStyle w:val="FootnoteText"/>
      </w:pPr>
      <w:r w:rsidRPr="00DE4F35">
        <w:rPr>
          <w:rStyle w:val="FootnoteReference"/>
        </w:rPr>
        <w:t>7</w:t>
      </w:r>
      <w:r w:rsidRPr="00DE4F35">
        <w:tab/>
      </w:r>
      <w:r w:rsidR="00DE4F35" w:rsidRPr="00DE4F35">
        <w:t>Una</w:t>
      </w:r>
      <w:r w:rsidRPr="00DE4F35">
        <w:t xml:space="preserve"> </w:t>
      </w:r>
      <w:r w:rsidR="005B5BB3" w:rsidRPr="00DE4F35">
        <w:t>«</w:t>
      </w:r>
      <w:r w:rsidRPr="00DE4F35">
        <w:t>GCS</w:t>
      </w:r>
      <w:r w:rsidR="005B5BB3" w:rsidRPr="00DE4F35">
        <w:t>»</w:t>
      </w:r>
      <w:r w:rsidRPr="00DE4F35">
        <w:t xml:space="preserve"> (</w:t>
      </w:r>
      <w:r w:rsidR="00DE4F35" w:rsidRPr="00DE4F35">
        <w:t>Especificación mundial de base</w:t>
      </w:r>
      <w:r w:rsidRPr="00DE4F35">
        <w:t xml:space="preserve">) </w:t>
      </w:r>
      <w:r w:rsidR="00DE4F35" w:rsidRPr="00DE4F35">
        <w:t>es un</w:t>
      </w:r>
      <w:r w:rsidR="00DE4F35">
        <w:t xml:space="preserve"> conjunto de especificaciones que permiten definir una única RIT,</w:t>
      </w:r>
      <w:r w:rsidR="006E5E5C">
        <w:t xml:space="preserve"> </w:t>
      </w:r>
      <w:r w:rsidR="00DE4F35">
        <w:t>un SRIT o un componente de RIT en el marco de un SRIT.</w:t>
      </w:r>
    </w:p>
  </w:footnote>
  <w:footnote w:id="8">
    <w:p w14:paraId="15A9E86C" w14:textId="01416312" w:rsidR="00D85559" w:rsidRPr="000B2F83" w:rsidRDefault="00D85559" w:rsidP="00DE4F35">
      <w:pPr>
        <w:pStyle w:val="FootnoteText"/>
        <w:jc w:val="left"/>
      </w:pPr>
      <w:r w:rsidRPr="000B2F83">
        <w:rPr>
          <w:rStyle w:val="FootnoteReference"/>
        </w:rPr>
        <w:t>8</w:t>
      </w:r>
      <w:r w:rsidRPr="000B2F83">
        <w:tab/>
        <w:t>Las siguientes organizaciones de trasposición han proporcionado sus conjuntos de información conexa sobre las normas que figuran en esta cláusula:</w:t>
      </w:r>
      <w:r w:rsidRPr="000B2F83">
        <w:br/>
        <w:t>–</w:t>
      </w:r>
      <w:r w:rsidRPr="000B2F83">
        <w:tab/>
        <w:t>Alianza para las Soluciones del Sector de las Telecomunicaciones (ATIS)</w:t>
      </w:r>
      <w:r w:rsidRPr="000B2F83">
        <w:br/>
        <w:t>–</w:t>
      </w:r>
      <w:r w:rsidRPr="000B2F83">
        <w:tab/>
        <w:t>Asociación China de Normalización de las Comunicaciones (CCSA)</w:t>
      </w:r>
      <w:r w:rsidRPr="000B2F83">
        <w:br/>
        <w:t>–</w:t>
      </w:r>
      <w:r w:rsidRPr="000B2F83">
        <w:tab/>
        <w:t>Instituto Europeo de Normas de Telecomunicaciones (ETSI)</w:t>
      </w:r>
      <w:r w:rsidRPr="000B2F83">
        <w:br/>
        <w:t>–</w:t>
      </w:r>
      <w:r w:rsidRPr="000B2F83">
        <w:tab/>
        <w:t>Sociedad de Normalización de las Telecomunicaciones de la India (TSDSI)</w:t>
      </w:r>
      <w:r w:rsidRPr="000B2F83">
        <w:br/>
        <w:t>–</w:t>
      </w:r>
      <w:r w:rsidRPr="000B2F83">
        <w:tab/>
        <w:t>Asociación de Tecnología de las Telecomunicaciones (TTA)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A6423" w14:textId="77777777" w:rsidR="001B164E" w:rsidRDefault="001B164E">
    <w:pPr>
      <w:pStyle w:val="Header"/>
      <w:ind w:right="360" w:firstLine="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0B0F2" w14:textId="24F501FD" w:rsidR="00941FD9" w:rsidRPr="00161604" w:rsidRDefault="00941FD9" w:rsidP="00D7652E">
    <w:pPr>
      <w:pStyle w:val="Header"/>
      <w:jc w:val="left"/>
      <w:rPr>
        <w:lang w:val="en-US"/>
      </w:rPr>
    </w:pPr>
    <w:r>
      <w:rPr>
        <w:lang w:val="en-US"/>
      </w:rPr>
      <w:tab/>
    </w:r>
    <w:r>
      <w:rPr>
        <w:b/>
        <w:bCs/>
        <w:lang w:val="en-US"/>
      </w:rPr>
      <w:fldChar w:fldCharType="begin"/>
    </w:r>
    <w:r>
      <w:rPr>
        <w:b/>
        <w:bCs/>
        <w:lang w:val="en-US"/>
      </w:rPr>
      <w:instrText xml:space="preserve"> DOCPROPERTY "Header" \* MERGEFORMAT </w:instrText>
    </w:r>
    <w:r>
      <w:rPr>
        <w:b/>
        <w:bCs/>
        <w:lang w:val="en-US"/>
      </w:rPr>
      <w:fldChar w:fldCharType="separate"/>
    </w:r>
    <w:r w:rsidR="0043331D">
      <w:rPr>
        <w:b/>
        <w:bCs/>
        <w:lang w:val="en-US"/>
      </w:rPr>
      <w:t xml:space="preserve">Rec. </w:t>
    </w:r>
    <w:r>
      <w:rPr>
        <w:b/>
        <w:bCs/>
        <w:lang w:val="en-US"/>
      </w:rPr>
      <w:fldChar w:fldCharType="end"/>
    </w:r>
    <w:r>
      <w:rPr>
        <w:b/>
        <w:bCs/>
      </w:rPr>
      <w:fldChar w:fldCharType="begin"/>
    </w:r>
    <w:r>
      <w:rPr>
        <w:b/>
        <w:bCs/>
        <w:lang w:val="en-US"/>
      </w:rPr>
      <w:instrText>styleref href</w:instrText>
    </w:r>
    <w:r>
      <w:rPr>
        <w:b/>
        <w:bCs/>
      </w:rPr>
      <w:fldChar w:fldCharType="separate"/>
    </w:r>
    <w:r w:rsidR="0043331D">
      <w:rPr>
        <w:b/>
        <w:bCs/>
        <w:noProof/>
        <w:lang w:val="en-US"/>
      </w:rPr>
      <w:t>UIT-R  M.2177-0</w:t>
    </w:r>
    <w:r>
      <w:rPr>
        <w:b/>
        <w:bCs/>
      </w:rPr>
      <w:fldChar w:fldCharType="end"/>
    </w:r>
    <w:r>
      <w:rPr>
        <w:lang w:val="en-US"/>
      </w:rPr>
      <w:tab/>
    </w: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5</w:t>
    </w:r>
    <w:r>
      <w:rPr>
        <w:rStyle w:val="PageNumber"/>
        <w:b/>
        <w:bCs/>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E0562" w14:textId="77777777" w:rsidR="00941FD9" w:rsidRPr="00C16BFA" w:rsidRDefault="00941FD9" w:rsidP="00C16BF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94E4B" w14:textId="10F40C5B" w:rsidR="00941FD9" w:rsidRPr="00161604" w:rsidRDefault="00941FD9" w:rsidP="009730D5">
    <w:pPr>
      <w:pStyle w:val="Header"/>
      <w:tabs>
        <w:tab w:val="clear" w:pos="4848"/>
        <w:tab w:val="center" w:pos="7088"/>
      </w:tabs>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24</w:t>
    </w:r>
    <w:r>
      <w:rPr>
        <w:rStyle w:val="PageNumber"/>
        <w:b/>
        <w:bCs/>
      </w:rPr>
      <w:fldChar w:fldCharType="end"/>
    </w:r>
    <w:r>
      <w:rPr>
        <w:lang w:val="en-US"/>
      </w:rPr>
      <w:tab/>
    </w:r>
    <w:r>
      <w:rPr>
        <w:b/>
        <w:bCs/>
        <w:lang w:val="en-US"/>
      </w:rPr>
      <w:fldChar w:fldCharType="begin"/>
    </w:r>
    <w:r>
      <w:rPr>
        <w:b/>
        <w:bCs/>
        <w:lang w:val="en-US"/>
      </w:rPr>
      <w:instrText xml:space="preserve"> DOCPROPERTY "Header" \* MERGEFORMAT </w:instrText>
    </w:r>
    <w:r>
      <w:rPr>
        <w:b/>
        <w:bCs/>
        <w:lang w:val="en-US"/>
      </w:rPr>
      <w:fldChar w:fldCharType="separate"/>
    </w:r>
    <w:r w:rsidR="0043331D">
      <w:rPr>
        <w:b/>
        <w:bCs/>
        <w:lang w:val="en-US"/>
      </w:rPr>
      <w:t xml:space="preserve">Rec. </w:t>
    </w:r>
    <w:r>
      <w:rPr>
        <w:b/>
        <w:bCs/>
        <w:lang w:val="en-US"/>
      </w:rPr>
      <w:fldChar w:fldCharType="end"/>
    </w:r>
    <w:r>
      <w:rPr>
        <w:b/>
        <w:bCs/>
      </w:rPr>
      <w:fldChar w:fldCharType="begin"/>
    </w:r>
    <w:r>
      <w:rPr>
        <w:b/>
        <w:bCs/>
        <w:lang w:val="en-US"/>
      </w:rPr>
      <w:instrText>styleref href</w:instrText>
    </w:r>
    <w:r>
      <w:rPr>
        <w:b/>
        <w:bCs/>
      </w:rPr>
      <w:fldChar w:fldCharType="separate"/>
    </w:r>
    <w:r w:rsidR="0043331D">
      <w:rPr>
        <w:b/>
        <w:bCs/>
        <w:noProof/>
        <w:lang w:val="en-US"/>
      </w:rPr>
      <w:t>UIT-R  M.2177-0</w:t>
    </w:r>
    <w:r>
      <w:rPr>
        <w:b/>
        <w:bCs/>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E08A0" w14:textId="0911FF73" w:rsidR="00941FD9" w:rsidRPr="00161604" w:rsidRDefault="00941FD9" w:rsidP="00616BA6">
    <w:pPr>
      <w:pStyle w:val="Header"/>
      <w:tabs>
        <w:tab w:val="clear" w:pos="4848"/>
        <w:tab w:val="clear" w:pos="9696"/>
        <w:tab w:val="center" w:pos="7088"/>
        <w:tab w:val="right" w:pos="14034"/>
      </w:tabs>
      <w:jc w:val="left"/>
      <w:rPr>
        <w:lang w:val="en-US"/>
      </w:rPr>
    </w:pPr>
    <w:r>
      <w:rPr>
        <w:lang w:val="en-US"/>
      </w:rPr>
      <w:tab/>
    </w:r>
    <w:r>
      <w:rPr>
        <w:b/>
        <w:bCs/>
        <w:lang w:val="en-US"/>
      </w:rPr>
      <w:fldChar w:fldCharType="begin"/>
    </w:r>
    <w:r>
      <w:rPr>
        <w:b/>
        <w:bCs/>
        <w:lang w:val="en-US"/>
      </w:rPr>
      <w:instrText xml:space="preserve"> DOCPROPERTY "Header" \* MERGEFORMAT </w:instrText>
    </w:r>
    <w:r>
      <w:rPr>
        <w:b/>
        <w:bCs/>
        <w:lang w:val="en-US"/>
      </w:rPr>
      <w:fldChar w:fldCharType="separate"/>
    </w:r>
    <w:r w:rsidR="0043331D">
      <w:rPr>
        <w:b/>
        <w:bCs/>
        <w:lang w:val="en-US"/>
      </w:rPr>
      <w:t xml:space="preserve">Rec. </w:t>
    </w:r>
    <w:r>
      <w:rPr>
        <w:b/>
        <w:bCs/>
        <w:lang w:val="en-US"/>
      </w:rPr>
      <w:fldChar w:fldCharType="end"/>
    </w:r>
    <w:r>
      <w:rPr>
        <w:b/>
        <w:bCs/>
      </w:rPr>
      <w:fldChar w:fldCharType="begin"/>
    </w:r>
    <w:r>
      <w:rPr>
        <w:b/>
        <w:bCs/>
        <w:lang w:val="en-US"/>
      </w:rPr>
      <w:instrText>styleref href</w:instrText>
    </w:r>
    <w:r>
      <w:rPr>
        <w:b/>
        <w:bCs/>
      </w:rPr>
      <w:fldChar w:fldCharType="separate"/>
    </w:r>
    <w:r w:rsidR="0043331D">
      <w:rPr>
        <w:b/>
        <w:bCs/>
        <w:noProof/>
        <w:lang w:val="en-US"/>
      </w:rPr>
      <w:t>UIT-R  M.2177-0</w:t>
    </w:r>
    <w:r>
      <w:rPr>
        <w:b/>
        <w:bCs/>
      </w:rPr>
      <w:fldChar w:fldCharType="end"/>
    </w:r>
    <w:r>
      <w:rPr>
        <w:lang w:val="en-US"/>
      </w:rPr>
      <w:tab/>
    </w: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25</w:t>
    </w:r>
    <w:r>
      <w:rPr>
        <w:rStyle w:val="PageNumber"/>
        <w:b/>
        <w:bCs/>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F2511" w14:textId="77777777" w:rsidR="00941FD9" w:rsidRPr="009730D5" w:rsidRDefault="00941FD9" w:rsidP="009730D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E4342" w14:textId="6717408C" w:rsidR="009F0CFF" w:rsidRPr="00D72623" w:rsidRDefault="009F0CFF" w:rsidP="009F0CFF">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2</w:t>
    </w:r>
    <w:r>
      <w:rPr>
        <w:rStyle w:val="PageNumber"/>
        <w:b/>
        <w:bCs/>
      </w:rPr>
      <w:fldChar w:fldCharType="end"/>
    </w:r>
    <w:r>
      <w:rPr>
        <w:lang w:val="en-US"/>
      </w:rPr>
      <w:tab/>
    </w:r>
    <w:r>
      <w:rPr>
        <w:b/>
        <w:bCs/>
        <w:lang w:val="en-US"/>
      </w:rPr>
      <w:fldChar w:fldCharType="begin"/>
    </w:r>
    <w:r>
      <w:rPr>
        <w:b/>
        <w:bCs/>
        <w:lang w:val="en-US"/>
      </w:rPr>
      <w:instrText xml:space="preserve"> DOCPROPERTY "Header" \* MERGEFORMAT </w:instrText>
    </w:r>
    <w:r>
      <w:rPr>
        <w:b/>
        <w:bCs/>
        <w:lang w:val="en-US"/>
      </w:rPr>
      <w:fldChar w:fldCharType="separate"/>
    </w:r>
    <w:r w:rsidR="0043331D">
      <w:rPr>
        <w:b/>
        <w:bCs/>
        <w:lang w:val="en-US"/>
      </w:rPr>
      <w:t xml:space="preserve">Rec. </w:t>
    </w:r>
    <w:r>
      <w:rPr>
        <w:b/>
        <w:bCs/>
        <w:lang w:val="en-US"/>
      </w:rPr>
      <w:fldChar w:fldCharType="end"/>
    </w:r>
    <w:r>
      <w:rPr>
        <w:b/>
        <w:bCs/>
      </w:rPr>
      <w:t xml:space="preserve"> </w:t>
    </w:r>
    <w:r>
      <w:rPr>
        <w:b/>
        <w:bCs/>
      </w:rPr>
      <w:fldChar w:fldCharType="begin"/>
    </w:r>
    <w:r>
      <w:rPr>
        <w:b/>
        <w:bCs/>
        <w:lang w:val="en-US"/>
      </w:rPr>
      <w:instrText>styleref href</w:instrText>
    </w:r>
    <w:r>
      <w:rPr>
        <w:b/>
        <w:bCs/>
      </w:rPr>
      <w:fldChar w:fldCharType="separate"/>
    </w:r>
    <w:r w:rsidR="0043331D">
      <w:rPr>
        <w:b/>
        <w:bCs/>
        <w:noProof/>
        <w:lang w:val="en-US"/>
      </w:rPr>
      <w:t>UIT-R  M.2177-0</w:t>
    </w:r>
    <w:r>
      <w:rPr>
        <w:b/>
        <w:bCs/>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1AEC0" w14:textId="4E5A3325" w:rsidR="009F0CFF" w:rsidRPr="00B029AA" w:rsidRDefault="00B029AA" w:rsidP="00B029AA">
    <w:pPr>
      <w:pStyle w:val="Header"/>
      <w:jc w:val="left"/>
      <w:rPr>
        <w:lang w:val="en-US"/>
      </w:rPr>
    </w:pPr>
    <w:r>
      <w:rPr>
        <w:lang w:val="en-US"/>
      </w:rPr>
      <w:tab/>
    </w:r>
    <w:r>
      <w:rPr>
        <w:b/>
        <w:bCs/>
        <w:lang w:val="en-US"/>
      </w:rPr>
      <w:fldChar w:fldCharType="begin"/>
    </w:r>
    <w:r>
      <w:rPr>
        <w:b/>
        <w:bCs/>
        <w:lang w:val="en-US"/>
      </w:rPr>
      <w:instrText xml:space="preserve"> DOCPROPERTY "Header" \* MERGEFORMAT </w:instrText>
    </w:r>
    <w:r>
      <w:rPr>
        <w:b/>
        <w:bCs/>
        <w:lang w:val="en-US"/>
      </w:rPr>
      <w:fldChar w:fldCharType="separate"/>
    </w:r>
    <w:r w:rsidR="0043331D">
      <w:rPr>
        <w:b/>
        <w:bCs/>
        <w:lang w:val="en-US"/>
      </w:rPr>
      <w:t xml:space="preserve">Rec. </w:t>
    </w:r>
    <w:r>
      <w:rPr>
        <w:b/>
        <w:bCs/>
        <w:lang w:val="en-US"/>
      </w:rPr>
      <w:fldChar w:fldCharType="end"/>
    </w:r>
    <w:r>
      <w:rPr>
        <w:b/>
        <w:bCs/>
      </w:rPr>
      <w:t xml:space="preserve"> </w:t>
    </w:r>
    <w:r>
      <w:rPr>
        <w:b/>
        <w:bCs/>
      </w:rPr>
      <w:fldChar w:fldCharType="begin"/>
    </w:r>
    <w:r>
      <w:rPr>
        <w:b/>
        <w:bCs/>
        <w:lang w:val="en-US"/>
      </w:rPr>
      <w:instrText>styleref href</w:instrText>
    </w:r>
    <w:r>
      <w:rPr>
        <w:b/>
        <w:bCs/>
      </w:rPr>
      <w:fldChar w:fldCharType="separate"/>
    </w:r>
    <w:r w:rsidR="0043331D">
      <w:rPr>
        <w:b/>
        <w:bCs/>
        <w:noProof/>
        <w:lang w:val="en-US"/>
      </w:rPr>
      <w:t>UIT-R  M.2177-0</w:t>
    </w:r>
    <w:r>
      <w:rPr>
        <w:b/>
        <w:bCs/>
      </w:rPr>
      <w:fldChar w:fldCharType="end"/>
    </w:r>
    <w:r>
      <w:rPr>
        <w:lang w:val="en-US"/>
      </w:rPr>
      <w:tab/>
    </w: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85</w:t>
    </w:r>
    <w:r>
      <w:rPr>
        <w:rStyle w:val="PageNumbe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5"/>
      <w:gridCol w:w="5915"/>
    </w:tblGrid>
    <w:tr w:rsidR="005B0371" w:rsidRPr="00A239D1" w14:paraId="2EC5F206" w14:textId="77777777" w:rsidTr="0019307B">
      <w:tc>
        <w:tcPr>
          <w:tcW w:w="4634" w:type="dxa"/>
          <w:vAlign w:val="center"/>
        </w:tcPr>
        <w:p w14:paraId="4BA54EFE" w14:textId="77777777" w:rsidR="00EE47C4" w:rsidRPr="005B0371" w:rsidRDefault="00425BC7" w:rsidP="00B9169E">
          <w:pPr>
            <w:pStyle w:val="Header"/>
            <w:jc w:val="left"/>
            <w:rPr>
              <w:rFonts w:ascii="Arial Black" w:hAnsi="Arial Black" w:cs="Arial"/>
              <w:color w:val="FFFFFF" w:themeColor="background1"/>
              <w:sz w:val="32"/>
              <w:szCs w:val="32"/>
            </w:rPr>
          </w:pPr>
          <w:r w:rsidRPr="005B0371">
            <w:rPr>
              <w:rFonts w:ascii="Arial Black" w:hAnsi="Arial Black" w:cs="Arial"/>
              <w:color w:val="FFFFFF" w:themeColor="background1"/>
              <w:sz w:val="32"/>
              <w:szCs w:val="32"/>
            </w:rPr>
            <w:t xml:space="preserve"> </w:t>
          </w:r>
        </w:p>
      </w:tc>
      <w:tc>
        <w:tcPr>
          <w:tcW w:w="5998" w:type="dxa"/>
          <w:vAlign w:val="center"/>
        </w:tcPr>
        <w:p w14:paraId="1FD44E20" w14:textId="77777777" w:rsidR="00EE47C4" w:rsidRPr="00260B24" w:rsidRDefault="00EE47C4" w:rsidP="00744F8B">
          <w:pPr>
            <w:pStyle w:val="Header"/>
            <w:jc w:val="right"/>
            <w:rPr>
              <w:rFonts w:asciiTheme="minorBidi" w:hAnsiTheme="minorBidi"/>
              <w:b/>
              <w:spacing w:val="4"/>
              <w:szCs w:val="24"/>
            </w:rPr>
          </w:pPr>
          <w:r w:rsidRPr="00260B24">
            <w:rPr>
              <w:rFonts w:asciiTheme="minorBidi" w:hAnsiTheme="minorBidi"/>
              <w:b/>
              <w:spacing w:val="4"/>
              <w:szCs w:val="24"/>
            </w:rPr>
            <w:t>Uni</w:t>
          </w:r>
          <w:r w:rsidR="006B1E05">
            <w:rPr>
              <w:rFonts w:asciiTheme="minorBidi" w:hAnsiTheme="minorBidi"/>
              <w:b/>
              <w:spacing w:val="4"/>
              <w:szCs w:val="24"/>
            </w:rPr>
            <w:t>ó</w:t>
          </w:r>
          <w:r w:rsidRPr="00260B24">
            <w:rPr>
              <w:rFonts w:asciiTheme="minorBidi" w:hAnsiTheme="minorBidi"/>
              <w:b/>
              <w:spacing w:val="4"/>
              <w:szCs w:val="24"/>
            </w:rPr>
            <w:t>n</w:t>
          </w:r>
          <w:r w:rsidR="00A25EE2">
            <w:rPr>
              <w:rFonts w:asciiTheme="minorBidi" w:hAnsiTheme="minorBidi"/>
              <w:b/>
              <w:spacing w:val="4"/>
              <w:szCs w:val="24"/>
            </w:rPr>
            <w:t xml:space="preserve"> </w:t>
          </w:r>
          <w:r w:rsidR="006B1E05">
            <w:rPr>
              <w:rFonts w:asciiTheme="minorBidi" w:hAnsiTheme="minorBidi"/>
              <w:b/>
              <w:spacing w:val="4"/>
              <w:szCs w:val="24"/>
            </w:rPr>
            <w:t>I</w:t>
          </w:r>
          <w:r w:rsidR="00A25EE2" w:rsidRPr="00260B24">
            <w:rPr>
              <w:rFonts w:asciiTheme="minorBidi" w:hAnsiTheme="minorBidi"/>
              <w:b/>
              <w:spacing w:val="4"/>
              <w:szCs w:val="24"/>
            </w:rPr>
            <w:t>nterna</w:t>
          </w:r>
          <w:r w:rsidR="0069322D">
            <w:rPr>
              <w:rFonts w:asciiTheme="minorBidi" w:hAnsiTheme="minorBidi"/>
              <w:b/>
              <w:spacing w:val="4"/>
              <w:szCs w:val="24"/>
            </w:rPr>
            <w:t>c</w:t>
          </w:r>
          <w:r w:rsidR="00A25EE2" w:rsidRPr="00260B24">
            <w:rPr>
              <w:rFonts w:asciiTheme="minorBidi" w:hAnsiTheme="minorBidi"/>
              <w:b/>
              <w:spacing w:val="4"/>
              <w:szCs w:val="24"/>
            </w:rPr>
            <w:t xml:space="preserve">ional </w:t>
          </w:r>
          <w:r w:rsidR="00A25EE2">
            <w:rPr>
              <w:rFonts w:asciiTheme="minorBidi" w:hAnsiTheme="minorBidi"/>
              <w:b/>
              <w:spacing w:val="4"/>
              <w:szCs w:val="24"/>
            </w:rPr>
            <w:t xml:space="preserve">de </w:t>
          </w:r>
          <w:r w:rsidR="0069322D">
            <w:rPr>
              <w:rFonts w:asciiTheme="minorBidi" w:hAnsiTheme="minorBidi"/>
              <w:b/>
              <w:spacing w:val="4"/>
              <w:szCs w:val="24"/>
            </w:rPr>
            <w:t>Te</w:t>
          </w:r>
          <w:r w:rsidR="00A25EE2" w:rsidRPr="00260B24">
            <w:rPr>
              <w:rFonts w:asciiTheme="minorBidi" w:hAnsiTheme="minorBidi"/>
              <w:b/>
              <w:spacing w:val="4"/>
              <w:szCs w:val="24"/>
            </w:rPr>
            <w:t>l</w:t>
          </w:r>
          <w:r w:rsidR="0069322D">
            <w:rPr>
              <w:rFonts w:asciiTheme="minorBidi" w:hAnsiTheme="minorBidi"/>
              <w:b/>
              <w:spacing w:val="4"/>
              <w:szCs w:val="24"/>
            </w:rPr>
            <w:t>e</w:t>
          </w:r>
          <w:r w:rsidR="00A25EE2" w:rsidRPr="00260B24">
            <w:rPr>
              <w:rFonts w:asciiTheme="minorBidi" w:hAnsiTheme="minorBidi"/>
              <w:b/>
              <w:spacing w:val="4"/>
              <w:szCs w:val="24"/>
            </w:rPr>
            <w:t>comunica</w:t>
          </w:r>
          <w:r w:rsidR="0069322D">
            <w:rPr>
              <w:rFonts w:asciiTheme="minorBidi" w:hAnsiTheme="minorBidi"/>
              <w:b/>
              <w:spacing w:val="4"/>
              <w:szCs w:val="24"/>
            </w:rPr>
            <w:t>c</w:t>
          </w:r>
          <w:r w:rsidR="00A25EE2" w:rsidRPr="00260B24">
            <w:rPr>
              <w:rFonts w:asciiTheme="minorBidi" w:hAnsiTheme="minorBidi"/>
              <w:b/>
              <w:spacing w:val="4"/>
              <w:szCs w:val="24"/>
            </w:rPr>
            <w:t>ion</w:t>
          </w:r>
          <w:r w:rsidR="0069322D">
            <w:rPr>
              <w:rFonts w:asciiTheme="minorBidi" w:hAnsiTheme="minorBidi"/>
              <w:b/>
              <w:spacing w:val="4"/>
              <w:szCs w:val="24"/>
            </w:rPr>
            <w:t>e</w:t>
          </w:r>
          <w:r w:rsidR="00A25EE2">
            <w:rPr>
              <w:rFonts w:asciiTheme="minorBidi" w:hAnsiTheme="minorBidi"/>
              <w:b/>
              <w:spacing w:val="4"/>
              <w:szCs w:val="24"/>
            </w:rPr>
            <w:t>s</w:t>
          </w:r>
        </w:p>
      </w:tc>
    </w:tr>
    <w:tr w:rsidR="005B0371" w:rsidRPr="00A239D1" w14:paraId="2405A374" w14:textId="77777777" w:rsidTr="0019307B">
      <w:tc>
        <w:tcPr>
          <w:tcW w:w="4634" w:type="dxa"/>
          <w:vAlign w:val="center"/>
        </w:tcPr>
        <w:p w14:paraId="7AE2A632" w14:textId="77777777" w:rsidR="00EE47C4" w:rsidRPr="00260B24" w:rsidRDefault="00EE47C4" w:rsidP="00744F8B">
          <w:pPr>
            <w:pStyle w:val="Header"/>
            <w:jc w:val="left"/>
            <w:rPr>
              <w:rFonts w:asciiTheme="minorBidi" w:hAnsiTheme="minorBidi"/>
              <w:spacing w:val="4"/>
              <w:sz w:val="21"/>
              <w:szCs w:val="21"/>
            </w:rPr>
          </w:pPr>
          <w:r w:rsidRPr="00260B24">
            <w:rPr>
              <w:rFonts w:asciiTheme="minorBidi" w:hAnsiTheme="minorBidi"/>
              <w:spacing w:val="4"/>
              <w:szCs w:val="24"/>
            </w:rPr>
            <w:t>Recom</w:t>
          </w:r>
          <w:r w:rsidR="0069322D">
            <w:rPr>
              <w:rFonts w:asciiTheme="minorBidi" w:hAnsiTheme="minorBidi"/>
              <w:spacing w:val="4"/>
              <w:szCs w:val="24"/>
            </w:rPr>
            <w:t>e</w:t>
          </w:r>
          <w:r w:rsidRPr="00260B24">
            <w:rPr>
              <w:rFonts w:asciiTheme="minorBidi" w:hAnsiTheme="minorBidi"/>
              <w:spacing w:val="4"/>
              <w:szCs w:val="24"/>
            </w:rPr>
            <w:t>nda</w:t>
          </w:r>
          <w:r w:rsidR="0069322D">
            <w:rPr>
              <w:rFonts w:asciiTheme="minorBidi" w:hAnsiTheme="minorBidi"/>
              <w:spacing w:val="4"/>
              <w:szCs w:val="24"/>
            </w:rPr>
            <w:t>c</w:t>
          </w:r>
          <w:r w:rsidRPr="00260B24">
            <w:rPr>
              <w:rFonts w:asciiTheme="minorBidi" w:hAnsiTheme="minorBidi"/>
              <w:spacing w:val="4"/>
              <w:szCs w:val="24"/>
            </w:rPr>
            <w:t>i</w:t>
          </w:r>
          <w:r w:rsidR="0069322D">
            <w:rPr>
              <w:rFonts w:asciiTheme="minorBidi" w:hAnsiTheme="minorBidi"/>
              <w:spacing w:val="4"/>
              <w:szCs w:val="24"/>
            </w:rPr>
            <w:t>o</w:t>
          </w:r>
          <w:r w:rsidRPr="00260B24">
            <w:rPr>
              <w:rFonts w:asciiTheme="minorBidi" w:hAnsiTheme="minorBidi"/>
              <w:spacing w:val="4"/>
              <w:szCs w:val="24"/>
            </w:rPr>
            <w:t>n</w:t>
          </w:r>
          <w:r w:rsidR="0069322D">
            <w:rPr>
              <w:rFonts w:asciiTheme="minorBidi" w:hAnsiTheme="minorBidi"/>
              <w:spacing w:val="4"/>
              <w:szCs w:val="24"/>
            </w:rPr>
            <w:t>e</w:t>
          </w:r>
          <w:r w:rsidR="004A6FEB" w:rsidRPr="00260B24">
            <w:rPr>
              <w:rFonts w:asciiTheme="minorBidi" w:hAnsiTheme="minorBidi"/>
              <w:spacing w:val="4"/>
              <w:szCs w:val="24"/>
            </w:rPr>
            <w:t>s</w:t>
          </w:r>
        </w:p>
      </w:tc>
      <w:tc>
        <w:tcPr>
          <w:tcW w:w="5998" w:type="dxa"/>
          <w:vAlign w:val="center"/>
        </w:tcPr>
        <w:p w14:paraId="640EBA15" w14:textId="77777777" w:rsidR="00EE47C4" w:rsidRPr="00260B24" w:rsidRDefault="00A25EE2" w:rsidP="00744F8B">
          <w:pPr>
            <w:pStyle w:val="Header"/>
            <w:jc w:val="right"/>
            <w:rPr>
              <w:rFonts w:asciiTheme="minorBidi" w:hAnsiTheme="minorBidi"/>
              <w:spacing w:val="4"/>
              <w:szCs w:val="24"/>
            </w:rPr>
          </w:pPr>
          <w:r>
            <w:rPr>
              <w:rFonts w:asciiTheme="minorBidi" w:hAnsiTheme="minorBidi"/>
              <w:spacing w:val="4"/>
              <w:szCs w:val="24"/>
            </w:rPr>
            <w:t>Sect</w:t>
          </w:r>
          <w:r w:rsidR="0069322D">
            <w:rPr>
              <w:rFonts w:asciiTheme="minorBidi" w:hAnsiTheme="minorBidi"/>
              <w:spacing w:val="4"/>
              <w:szCs w:val="24"/>
            </w:rPr>
            <w:t>o</w:t>
          </w:r>
          <w:r>
            <w:rPr>
              <w:rFonts w:asciiTheme="minorBidi" w:hAnsiTheme="minorBidi"/>
              <w:spacing w:val="4"/>
              <w:szCs w:val="24"/>
            </w:rPr>
            <w:t xml:space="preserve">r de </w:t>
          </w:r>
          <w:r w:rsidR="00EE47C4" w:rsidRPr="00260B24">
            <w:rPr>
              <w:rFonts w:asciiTheme="minorBidi" w:hAnsiTheme="minorBidi"/>
              <w:spacing w:val="4"/>
              <w:szCs w:val="24"/>
            </w:rPr>
            <w:t>Radiocomunica</w:t>
          </w:r>
          <w:r w:rsidR="0069322D">
            <w:rPr>
              <w:rFonts w:asciiTheme="minorBidi" w:hAnsiTheme="minorBidi"/>
              <w:spacing w:val="4"/>
              <w:szCs w:val="24"/>
            </w:rPr>
            <w:t>c</w:t>
          </w:r>
          <w:r w:rsidR="00EE47C4" w:rsidRPr="00260B24">
            <w:rPr>
              <w:rFonts w:asciiTheme="minorBidi" w:hAnsiTheme="minorBidi"/>
              <w:spacing w:val="4"/>
              <w:szCs w:val="24"/>
            </w:rPr>
            <w:t>ion</w:t>
          </w:r>
          <w:r w:rsidR="0069322D">
            <w:rPr>
              <w:rFonts w:asciiTheme="minorBidi" w:hAnsiTheme="minorBidi"/>
              <w:spacing w:val="4"/>
              <w:szCs w:val="24"/>
            </w:rPr>
            <w:t>e</w:t>
          </w:r>
          <w:r>
            <w:rPr>
              <w:rFonts w:asciiTheme="minorBidi" w:hAnsiTheme="minorBidi"/>
              <w:spacing w:val="4"/>
              <w:szCs w:val="24"/>
            </w:rPr>
            <w:t>s</w:t>
          </w:r>
        </w:p>
      </w:tc>
    </w:tr>
  </w:tbl>
  <w:p w14:paraId="075C5B3B" w14:textId="77777777" w:rsidR="00EE47C4" w:rsidRDefault="0069322D" w:rsidP="004A6FEB">
    <w:pPr>
      <w:pStyle w:val="Header"/>
    </w:pPr>
    <w:r>
      <w:rPr>
        <w:rFonts w:ascii="Arial Black" w:hAnsi="Arial Black" w:cs="Arial"/>
        <w:noProof/>
        <w:sz w:val="32"/>
        <w:szCs w:val="32"/>
      </w:rPr>
      <w:drawing>
        <wp:anchor distT="0" distB="0" distL="114300" distR="114300" simplePos="0" relativeHeight="251660288" behindDoc="0" locked="0" layoutInCell="1" allowOverlap="1" wp14:anchorId="6D3982AB" wp14:editId="2D69CF76">
          <wp:simplePos x="0" y="0"/>
          <wp:positionH relativeFrom="column">
            <wp:posOffset>-252095</wp:posOffset>
          </wp:positionH>
          <wp:positionV relativeFrom="paragraph">
            <wp:posOffset>-562165</wp:posOffset>
          </wp:positionV>
          <wp:extent cx="1781299" cy="383901"/>
          <wp:effectExtent l="0" t="0" r="0" b="0"/>
          <wp:wrapNone/>
          <wp:docPr id="7" name="Picture 7" descr="ITUPublicacio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TUPublicaciones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299" cy="3839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07D4">
      <w:rPr>
        <w:rFonts w:ascii="Arial" w:hAnsi="Arial" w:cs="Arial"/>
        <w:noProof/>
      </w:rPr>
      <mc:AlternateContent>
        <mc:Choice Requires="wps">
          <w:drawing>
            <wp:anchor distT="0" distB="0" distL="114300" distR="114300" simplePos="0" relativeHeight="251658240" behindDoc="0" locked="0" layoutInCell="1" allowOverlap="1" wp14:anchorId="6955D012" wp14:editId="4F48BCFB">
              <wp:simplePos x="0" y="0"/>
              <wp:positionH relativeFrom="column">
                <wp:posOffset>-106045</wp:posOffset>
              </wp:positionH>
              <wp:positionV relativeFrom="paragraph">
                <wp:posOffset>164465</wp:posOffset>
              </wp:positionV>
              <wp:extent cx="301625" cy="172085"/>
              <wp:effectExtent l="17780" t="12065" r="23495" b="15875"/>
              <wp:wrapNone/>
              <wp:docPr id="6"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1625" cy="172085"/>
                      </a:xfrm>
                      <a:prstGeom prst="triangle">
                        <a:avLst>
                          <a:gd name="adj" fmla="val 50000"/>
                        </a:avLst>
                      </a:prstGeom>
                      <a:solidFill>
                        <a:schemeClr val="bg1">
                          <a:lumMod val="100000"/>
                          <a:lumOff val="0"/>
                        </a:schemeClr>
                      </a:solidFill>
                      <a:ln w="9525">
                        <a:solidFill>
                          <a:srgbClr val="F8F8F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4A453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alt="&quot;&quot;" style="position:absolute;margin-left:-8.35pt;margin-top:12.95pt;width:23.75pt;height:13.5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" fillcolor="white [3212]" strokecolor="#f8f8f8"/>
          </w:pict>
        </mc:Fallback>
      </mc:AlternateContent>
    </w:r>
  </w:p>
  <w:p w14:paraId="7D24A1D9" w14:textId="77777777" w:rsidR="004A6FEB" w:rsidRDefault="00A507D4" w:rsidP="004A6FEB">
    <w:pPr>
      <w:pStyle w:val="Header"/>
      <w:ind w:right="360"/>
      <w:jc w:val="both"/>
    </w:pPr>
    <w:r>
      <w:rPr>
        <w:noProof/>
      </w:rPr>
      <mc:AlternateContent>
        <mc:Choice Requires="wpg">
          <w:drawing>
            <wp:anchor distT="0" distB="0" distL="114300" distR="114300" simplePos="0" relativeHeight="251659264" behindDoc="0" locked="0" layoutInCell="1" allowOverlap="1" wp14:anchorId="027E6D1B" wp14:editId="3486BE3A">
              <wp:simplePos x="0" y="0"/>
              <wp:positionH relativeFrom="page">
                <wp:posOffset>0</wp:posOffset>
              </wp:positionH>
              <wp:positionV relativeFrom="page">
                <wp:posOffset>1196340</wp:posOffset>
              </wp:positionV>
              <wp:extent cx="7560310" cy="236220"/>
              <wp:effectExtent l="9525" t="5715" r="12065" b="5715"/>
              <wp:wrapNone/>
              <wp:docPr id="2" name="docshapegroup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6220"/>
                        <a:chOff x="0" y="1884"/>
                        <a:chExt cx="11906" cy="372"/>
                      </a:xfrm>
                    </wpg:grpSpPr>
                    <wps:wsp>
                      <wps:cNvPr id="3" name="docshape7" descr="Header separator line"/>
                      <wps:cNvSpPr>
                        <a:spLocks noChangeArrowheads="1"/>
                      </wps:cNvSpPr>
                      <wps:spPr bwMode="auto">
                        <a:xfrm>
                          <a:off x="0" y="1944"/>
                          <a:ext cx="11906" cy="312"/>
                        </a:xfrm>
                        <a:prstGeom prst="rect">
                          <a:avLst/>
                        </a:prstGeom>
                        <a:solidFill>
                          <a:srgbClr val="009CD6"/>
                        </a:solidFill>
                        <a:ln w="9525">
                          <a:solidFill>
                            <a:srgbClr val="009CD6"/>
                          </a:solidFill>
                          <a:miter lim="800000"/>
                          <a:headEnd/>
                          <a:tailEnd/>
                        </a:ln>
                      </wps:spPr>
                      <wps:bodyPr rot="0" vert="horz" wrap="square" lIns="91440" tIns="45720" rIns="91440" bIns="45720" anchor="t" anchorCtr="0" upright="1">
                        <a:noAutofit/>
                      </wps:bodyPr>
                    </wps:wsp>
                    <wps:wsp>
                      <wps:cNvPr id="4" name="docshape8" descr="Header separator line"/>
                      <wps:cNvSpPr>
                        <a:spLocks/>
                      </wps:cNvSpPr>
                      <wps:spPr bwMode="auto">
                        <a:xfrm>
                          <a:off x="1109" y="1884"/>
                          <a:ext cx="627" cy="314"/>
                        </a:xfrm>
                        <a:custGeom>
                          <a:avLst/>
                          <a:gdLst>
                            <a:gd name="T0" fmla="+- 0 1736 1109"/>
                            <a:gd name="T1" fmla="*/ T0 w 627"/>
                            <a:gd name="T2" fmla="+- 0 1884 1884"/>
                            <a:gd name="T3" fmla="*/ 1884 h 314"/>
                            <a:gd name="T4" fmla="+- 0 1109 1109"/>
                            <a:gd name="T5" fmla="*/ T4 w 627"/>
                            <a:gd name="T6" fmla="+- 0 1884 1884"/>
                            <a:gd name="T7" fmla="*/ 1884 h 314"/>
                            <a:gd name="T8" fmla="+- 0 1423 1109"/>
                            <a:gd name="T9" fmla="*/ T8 w 627"/>
                            <a:gd name="T10" fmla="+- 0 2197 1884"/>
                            <a:gd name="T11" fmla="*/ 2197 h 314"/>
                            <a:gd name="T12" fmla="+- 0 1736 1109"/>
                            <a:gd name="T13" fmla="*/ T12 w 627"/>
                            <a:gd name="T14" fmla="+- 0 1884 1884"/>
                            <a:gd name="T15" fmla="*/ 18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9CD6"/>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FE9501" id="docshapegroup6" o:spid="_x0000_s1026" alt="&quot;&quot;" style="position:absolute;margin-left:0;margin-top:94.2pt;width:595.3pt;height:18.6pt;z-index:251659264;mso-position-horizontal-relative:page;mso-position-vertical-relative:page" coordorigin=",1884" coordsize="11906,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">
              <v:rect id="docshape7" o:spid="_x0000_s1027" alt="Header separator line" style="position:absolute;top:1944;width:1190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" fillcolor="#009cd6" strokecolor="#009cd6"/>
              <v:shape id="docshape8" o:spid="_x0000_s1028" alt="Header separator line" style="position:absolute;left:1109;top:18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" path="m627,l,,314,313,627,xe" fillcolor="white [3212]" stroked="f" strokecolor="#009cd6">
                <v:path arrowok="t" o:connecttype="custom" o:connectlocs="627,1884;0,1884;314,2197;627,1884" o:connectangles="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FCD1" w14:textId="57D839D3" w:rsidR="001B164E" w:rsidRPr="00D72623" w:rsidRDefault="00D72623" w:rsidP="00D72623">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sidRPr="00F111D6">
      <w:rPr>
        <w:rStyle w:val="PageNumber"/>
        <w:b/>
        <w:bCs/>
        <w:lang w:val="en-GB"/>
      </w:rPr>
      <w:t>ii</w:t>
    </w:r>
    <w:r>
      <w:rPr>
        <w:rStyle w:val="PageNumber"/>
        <w:b/>
        <w:bCs/>
      </w:rPr>
      <w:fldChar w:fldCharType="end"/>
    </w:r>
    <w:r>
      <w:rPr>
        <w:lang w:val="en-US"/>
      </w:rPr>
      <w:tab/>
    </w:r>
    <w:r>
      <w:rPr>
        <w:b/>
        <w:bCs/>
        <w:lang w:val="en-US"/>
      </w:rPr>
      <w:fldChar w:fldCharType="begin"/>
    </w:r>
    <w:r>
      <w:rPr>
        <w:b/>
        <w:bCs/>
        <w:lang w:val="en-US"/>
      </w:rPr>
      <w:instrText xml:space="preserve"> DOCPROPERTY "Header" \* MERGEFORMAT </w:instrText>
    </w:r>
    <w:r>
      <w:rPr>
        <w:b/>
        <w:bCs/>
        <w:lang w:val="en-US"/>
      </w:rPr>
      <w:fldChar w:fldCharType="separate"/>
    </w:r>
    <w:r w:rsidR="0043331D">
      <w:rPr>
        <w:b/>
        <w:bCs/>
        <w:lang w:val="en-US"/>
      </w:rPr>
      <w:t xml:space="preserve">Rec. </w:t>
    </w:r>
    <w:r>
      <w:rPr>
        <w:b/>
        <w:bCs/>
        <w:lang w:val="en-US"/>
      </w:rPr>
      <w:fldChar w:fldCharType="end"/>
    </w:r>
    <w:r w:rsidRPr="00F111D6">
      <w:rPr>
        <w:b/>
        <w:bCs/>
        <w:lang w:val="en-GB"/>
      </w:rPr>
      <w:t xml:space="preserve"> </w:t>
    </w:r>
    <w:r>
      <w:rPr>
        <w:b/>
        <w:bCs/>
      </w:rPr>
      <w:fldChar w:fldCharType="begin"/>
    </w:r>
    <w:r>
      <w:rPr>
        <w:b/>
        <w:bCs/>
        <w:lang w:val="en-US"/>
      </w:rPr>
      <w:instrText>styleref href</w:instrText>
    </w:r>
    <w:r>
      <w:rPr>
        <w:b/>
        <w:bCs/>
      </w:rPr>
      <w:fldChar w:fldCharType="separate"/>
    </w:r>
    <w:r w:rsidR="0043331D">
      <w:rPr>
        <w:b/>
        <w:bCs/>
        <w:noProof/>
        <w:lang w:val="en-US"/>
      </w:rPr>
      <w:t>UIT-R  M.2177-0</w:t>
    </w:r>
    <w:r>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1EF59" w14:textId="423C7E78" w:rsidR="001B164E" w:rsidRDefault="001B164E">
    <w:pPr>
      <w:pStyle w:val="Header"/>
    </w:pPr>
    <w:r>
      <w:tab/>
    </w:r>
    <w:r w:rsidR="00C84DB7">
      <w:rPr>
        <w:b/>
        <w:bCs/>
      </w:rPr>
      <w:fldChar w:fldCharType="begin"/>
    </w:r>
    <w:r w:rsidR="00C84DB7">
      <w:rPr>
        <w:b/>
        <w:bCs/>
      </w:rPr>
      <w:instrText xml:space="preserve"> DOCPROPERTY "Header" \* MERGEFORMAT </w:instrText>
    </w:r>
    <w:r w:rsidR="00C84DB7">
      <w:rPr>
        <w:b/>
        <w:bCs/>
      </w:rPr>
      <w:fldChar w:fldCharType="separate"/>
    </w:r>
    <w:r w:rsidR="0043331D">
      <w:rPr>
        <w:b/>
        <w:bCs/>
      </w:rPr>
      <w:t xml:space="preserve">Rec. </w:t>
    </w:r>
    <w:r w:rsidR="00C84DB7">
      <w:rPr>
        <w:b/>
        <w:bCs/>
      </w:rPr>
      <w:fldChar w:fldCharType="end"/>
    </w:r>
    <w:r>
      <w:rPr>
        <w:b/>
        <w:bCs/>
      </w:rPr>
      <w:t xml:space="preserve"> </w:t>
    </w:r>
    <w:r w:rsidR="006C37D5">
      <w:rPr>
        <w:b/>
        <w:bCs/>
      </w:rPr>
      <w:fldChar w:fldCharType="begin"/>
    </w:r>
    <w:r>
      <w:rPr>
        <w:b/>
        <w:bCs/>
      </w:rPr>
      <w:instrText>styleref href</w:instrText>
    </w:r>
    <w:r w:rsidR="006C37D5">
      <w:rPr>
        <w:b/>
        <w:bCs/>
      </w:rPr>
      <w:fldChar w:fldCharType="separate"/>
    </w:r>
    <w:r w:rsidR="0043331D">
      <w:rPr>
        <w:b/>
        <w:bCs/>
        <w:noProof/>
      </w:rPr>
      <w:t>UIT-R  M.2177-0</w:t>
    </w:r>
    <w:r w:rsidR="006C37D5">
      <w:rPr>
        <w:b/>
        <w:bCs/>
      </w:rPr>
      <w:fldChar w:fldCharType="end"/>
    </w:r>
    <w:r>
      <w:tab/>
    </w:r>
    <w:r w:rsidR="006C37D5">
      <w:rPr>
        <w:rStyle w:val="PageNumber"/>
        <w:b/>
        <w:bCs/>
      </w:rPr>
      <w:fldChar w:fldCharType="begin"/>
    </w:r>
    <w:r>
      <w:rPr>
        <w:rStyle w:val="PageNumber"/>
        <w:b/>
        <w:bCs/>
      </w:rPr>
      <w:instrText xml:space="preserve"> PAGE </w:instrText>
    </w:r>
    <w:r w:rsidR="006C37D5">
      <w:rPr>
        <w:rStyle w:val="PageNumber"/>
        <w:b/>
        <w:bCs/>
      </w:rPr>
      <w:fldChar w:fldCharType="separate"/>
    </w:r>
    <w:r w:rsidR="00C84DB7">
      <w:rPr>
        <w:rStyle w:val="PageNumber"/>
        <w:b/>
        <w:bCs/>
        <w:noProof/>
      </w:rPr>
      <w:t>1</w:t>
    </w:r>
    <w:r w:rsidR="006C37D5">
      <w:rPr>
        <w:rStyle w:val="PageNumbe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11CBF" w14:textId="77777777" w:rsidR="00941FD9" w:rsidRDefault="00941FD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B86F5" w14:textId="1EEACC04" w:rsidR="00941FD9" w:rsidRPr="00161604" w:rsidRDefault="00941FD9" w:rsidP="00D7652E">
    <w:pPr>
      <w:pStyle w:val="Header"/>
      <w:tabs>
        <w:tab w:val="clear" w:pos="4848"/>
        <w:tab w:val="center" w:pos="7088"/>
      </w:tabs>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12</w:t>
    </w:r>
    <w:r>
      <w:rPr>
        <w:rStyle w:val="PageNumber"/>
        <w:b/>
        <w:bCs/>
      </w:rPr>
      <w:fldChar w:fldCharType="end"/>
    </w:r>
    <w:r>
      <w:rPr>
        <w:lang w:val="en-US"/>
      </w:rPr>
      <w:tab/>
    </w:r>
    <w:r>
      <w:rPr>
        <w:b/>
        <w:bCs/>
        <w:lang w:val="en-US"/>
      </w:rPr>
      <w:fldChar w:fldCharType="begin"/>
    </w:r>
    <w:r>
      <w:rPr>
        <w:b/>
        <w:bCs/>
        <w:lang w:val="en-US"/>
      </w:rPr>
      <w:instrText xml:space="preserve"> DOCPROPERTY "Header" \* MERGEFORMAT </w:instrText>
    </w:r>
    <w:r>
      <w:rPr>
        <w:b/>
        <w:bCs/>
        <w:lang w:val="en-US"/>
      </w:rPr>
      <w:fldChar w:fldCharType="separate"/>
    </w:r>
    <w:r w:rsidR="0043331D">
      <w:rPr>
        <w:b/>
        <w:bCs/>
        <w:lang w:val="en-US"/>
      </w:rPr>
      <w:t xml:space="preserve">Rec. </w:t>
    </w:r>
    <w:r>
      <w:rPr>
        <w:b/>
        <w:bCs/>
        <w:lang w:val="en-US"/>
      </w:rPr>
      <w:fldChar w:fldCharType="end"/>
    </w:r>
    <w:r>
      <w:rPr>
        <w:b/>
        <w:bCs/>
      </w:rPr>
      <w:fldChar w:fldCharType="begin"/>
    </w:r>
    <w:r>
      <w:rPr>
        <w:b/>
        <w:bCs/>
        <w:lang w:val="en-US"/>
      </w:rPr>
      <w:instrText>styleref href</w:instrText>
    </w:r>
    <w:r>
      <w:rPr>
        <w:b/>
        <w:bCs/>
      </w:rPr>
      <w:fldChar w:fldCharType="separate"/>
    </w:r>
    <w:r w:rsidR="0043331D">
      <w:rPr>
        <w:b/>
        <w:bCs/>
        <w:noProof/>
        <w:lang w:val="en-US"/>
      </w:rPr>
      <w:t>UIT-R  M.2177-0</w:t>
    </w:r>
    <w:r>
      <w:rPr>
        <w:b/>
        <w:bCs/>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A6317" w14:textId="3D93697E" w:rsidR="00941FD9" w:rsidRPr="00161604" w:rsidRDefault="00941FD9" w:rsidP="00616BA6">
    <w:pPr>
      <w:pStyle w:val="Header"/>
      <w:tabs>
        <w:tab w:val="clear" w:pos="4848"/>
        <w:tab w:val="clear" w:pos="9696"/>
        <w:tab w:val="center" w:pos="7088"/>
        <w:tab w:val="right" w:pos="14175"/>
      </w:tabs>
      <w:jc w:val="left"/>
      <w:rPr>
        <w:lang w:val="en-US"/>
      </w:rPr>
    </w:pPr>
    <w:r>
      <w:rPr>
        <w:lang w:val="en-US"/>
      </w:rPr>
      <w:tab/>
    </w:r>
    <w:r>
      <w:rPr>
        <w:b/>
        <w:bCs/>
        <w:lang w:val="en-US"/>
      </w:rPr>
      <w:fldChar w:fldCharType="begin"/>
    </w:r>
    <w:r>
      <w:rPr>
        <w:b/>
        <w:bCs/>
        <w:lang w:val="en-US"/>
      </w:rPr>
      <w:instrText xml:space="preserve"> DOCPROPERTY "Header" \* MERGEFORMAT </w:instrText>
    </w:r>
    <w:r>
      <w:rPr>
        <w:b/>
        <w:bCs/>
        <w:lang w:val="en-US"/>
      </w:rPr>
      <w:fldChar w:fldCharType="separate"/>
    </w:r>
    <w:r w:rsidR="0043331D">
      <w:rPr>
        <w:b/>
        <w:bCs/>
        <w:lang w:val="en-US"/>
      </w:rPr>
      <w:t xml:space="preserve">Rec. </w:t>
    </w:r>
    <w:r>
      <w:rPr>
        <w:b/>
        <w:bCs/>
        <w:lang w:val="en-US"/>
      </w:rPr>
      <w:fldChar w:fldCharType="end"/>
    </w:r>
    <w:r>
      <w:rPr>
        <w:b/>
        <w:bCs/>
      </w:rPr>
      <w:fldChar w:fldCharType="begin"/>
    </w:r>
    <w:r>
      <w:rPr>
        <w:b/>
        <w:bCs/>
        <w:lang w:val="en-US"/>
      </w:rPr>
      <w:instrText>styleref href</w:instrText>
    </w:r>
    <w:r>
      <w:rPr>
        <w:b/>
        <w:bCs/>
      </w:rPr>
      <w:fldChar w:fldCharType="separate"/>
    </w:r>
    <w:r w:rsidR="0043331D">
      <w:rPr>
        <w:b/>
        <w:bCs/>
        <w:noProof/>
        <w:lang w:val="en-US"/>
      </w:rPr>
      <w:t>UIT-R  M.2177-0</w:t>
    </w:r>
    <w:r>
      <w:rPr>
        <w:b/>
        <w:bCs/>
      </w:rPr>
      <w:fldChar w:fldCharType="end"/>
    </w:r>
    <w:r>
      <w:rPr>
        <w:lang w:val="en-US"/>
      </w:rPr>
      <w:tab/>
    </w: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13</w:t>
    </w:r>
    <w:r>
      <w:rPr>
        <w:rStyle w:val="PageNumber"/>
        <w:b/>
        <w:bCs/>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041A4" w14:textId="77777777" w:rsidR="00941FD9" w:rsidRPr="00C16BFA" w:rsidRDefault="00941FD9" w:rsidP="00C16BF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A0546" w14:textId="287F5041" w:rsidR="00941FD9" w:rsidRPr="00D72623" w:rsidRDefault="00941FD9" w:rsidP="00D7652E">
    <w:pPr>
      <w:pStyle w:val="Header"/>
      <w:tabs>
        <w:tab w:val="clear" w:pos="4848"/>
        <w:tab w:val="center" w:pos="4536"/>
      </w:tabs>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ii</w:t>
    </w:r>
    <w:r>
      <w:rPr>
        <w:rStyle w:val="PageNumber"/>
        <w:b/>
        <w:bCs/>
      </w:rPr>
      <w:fldChar w:fldCharType="end"/>
    </w:r>
    <w:r>
      <w:rPr>
        <w:lang w:val="en-US"/>
      </w:rPr>
      <w:tab/>
    </w:r>
    <w:r>
      <w:rPr>
        <w:b/>
        <w:bCs/>
        <w:lang w:val="en-US"/>
      </w:rPr>
      <w:fldChar w:fldCharType="begin"/>
    </w:r>
    <w:r>
      <w:rPr>
        <w:b/>
        <w:bCs/>
        <w:lang w:val="en-US"/>
      </w:rPr>
      <w:instrText xml:space="preserve"> DOCPROPERTY "Header" \* MERGEFORMAT </w:instrText>
    </w:r>
    <w:r>
      <w:rPr>
        <w:b/>
        <w:bCs/>
        <w:lang w:val="en-US"/>
      </w:rPr>
      <w:fldChar w:fldCharType="separate"/>
    </w:r>
    <w:r w:rsidR="0043331D">
      <w:rPr>
        <w:b/>
        <w:bCs/>
        <w:lang w:val="en-US"/>
      </w:rPr>
      <w:t xml:space="preserve">Rec. </w:t>
    </w:r>
    <w:r>
      <w:rPr>
        <w:b/>
        <w:bCs/>
        <w:lang w:val="en-US"/>
      </w:rPr>
      <w:fldChar w:fldCharType="end"/>
    </w:r>
    <w:r>
      <w:rPr>
        <w:b/>
        <w:bCs/>
      </w:rPr>
      <w:fldChar w:fldCharType="begin"/>
    </w:r>
    <w:r>
      <w:rPr>
        <w:b/>
        <w:bCs/>
        <w:lang w:val="en-US"/>
      </w:rPr>
      <w:instrText>styleref href</w:instrText>
    </w:r>
    <w:r>
      <w:rPr>
        <w:b/>
        <w:bCs/>
      </w:rPr>
      <w:fldChar w:fldCharType="separate"/>
    </w:r>
    <w:r w:rsidR="0043331D">
      <w:rPr>
        <w:b/>
        <w:bCs/>
        <w:noProof/>
        <w:lang w:val="en-US"/>
      </w:rPr>
      <w:t>UIT-R  M.2177-0</w:t>
    </w:r>
    <w:r>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9EA6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CC84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80AA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F870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6DC2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164FA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ADA0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90CF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6AD8C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1DAED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93CD2"/>
    <w:multiLevelType w:val="multilevel"/>
    <w:tmpl w:val="E046991C"/>
    <w:lvl w:ilvl="0">
      <w:start w:val="1"/>
      <w:numFmt w:val="decimal"/>
      <w:lvlText w:val="%1"/>
      <w:lvlJc w:val="left"/>
      <w:pPr>
        <w:ind w:left="432" w:hanging="432"/>
      </w:pPr>
      <w:rPr>
        <w:rFonts w:hint="default"/>
        <w:lang w:val="en-US"/>
      </w:rPr>
    </w:lvl>
    <w:lvl w:ilvl="1">
      <w:start w:val="1"/>
      <w:numFmt w:val="decimal"/>
      <w:lvlText w:val="%1.%2"/>
      <w:lvlJc w:val="left"/>
      <w:pPr>
        <w:ind w:left="718"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ascii="Times New Roman" w:hAnsi="Times New Roman" w:cs="Times New Roman" w:hint="default"/>
        <w:sz w:val="24"/>
        <w:szCs w:val="24"/>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10EB4D0F"/>
    <w:multiLevelType w:val="hybridMultilevel"/>
    <w:tmpl w:val="CC904DB4"/>
    <w:lvl w:ilvl="0" w:tplc="34E45EF8">
      <w:numFmt w:val="bullet"/>
      <w:lvlText w:val="-"/>
      <w:lvlJc w:val="left"/>
      <w:pPr>
        <w:ind w:left="720" w:hanging="360"/>
      </w:pPr>
      <w:rPr>
        <w:rFonts w:ascii="Times New Roman" w:eastAsia="Times New Roman" w:hAnsi="Times New Roman" w:cs="Times New Roman" w:hint="default"/>
      </w:rPr>
    </w:lvl>
    <w:lvl w:ilvl="1" w:tplc="5F048F80">
      <w:start w:val="2"/>
      <w:numFmt w:val="bullet"/>
      <w:lvlText w:val=""/>
      <w:lvlJc w:val="left"/>
      <w:pPr>
        <w:ind w:left="1440" w:hanging="360"/>
      </w:pPr>
      <w:rPr>
        <w:rFonts w:ascii="Symbol" w:eastAsia="Times New Roman" w:hAnsi="Symbol"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5012366"/>
    <w:multiLevelType w:val="hybridMultilevel"/>
    <w:tmpl w:val="10029490"/>
    <w:lvl w:ilvl="0" w:tplc="09B249A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82F2A3A"/>
    <w:multiLevelType w:val="hybridMultilevel"/>
    <w:tmpl w:val="E0FCDBE4"/>
    <w:lvl w:ilvl="0" w:tplc="640C8D2E">
      <w:numFmt w:val="bullet"/>
      <w:lvlText w:val="•"/>
      <w:lvlJc w:val="left"/>
      <w:pPr>
        <w:ind w:left="720" w:hanging="360"/>
      </w:pPr>
      <w:rPr>
        <w:rFonts w:ascii="Times New Roman" w:eastAsia="Times New Roman" w:hAnsi="Times New Roman" w:cs="Times New Roman" w:hint="default"/>
      </w:rPr>
    </w:lvl>
    <w:lvl w:ilvl="1" w:tplc="6B168958">
      <w:numFmt w:val="bullet"/>
      <w:lvlText w:val=""/>
      <w:lvlJc w:val="left"/>
      <w:pPr>
        <w:ind w:left="1440" w:hanging="360"/>
      </w:pPr>
      <w:rPr>
        <w:rFonts w:ascii="Symbol" w:eastAsia="Times New Roman" w:hAnsi="Symbol" w:cs="Times New Roman"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7B692C"/>
    <w:multiLevelType w:val="multilevel"/>
    <w:tmpl w:val="25929E88"/>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1128" w:hanging="1128"/>
      </w:pPr>
      <w:rPr>
        <w:rFonts w:hint="default"/>
      </w:rPr>
    </w:lvl>
    <w:lvl w:ilvl="3">
      <w:start w:val="1"/>
      <w:numFmt w:val="decimal"/>
      <w:lvlText w:val="%1.%2.%3.%4"/>
      <w:lvlJc w:val="left"/>
      <w:pPr>
        <w:ind w:left="1128" w:hanging="1128"/>
      </w:pPr>
      <w:rPr>
        <w:rFonts w:hint="default"/>
      </w:rPr>
    </w:lvl>
    <w:lvl w:ilvl="4">
      <w:start w:val="1"/>
      <w:numFmt w:val="decimal"/>
      <w:lvlText w:val="%1.%2.%3.%4.%5"/>
      <w:lvlJc w:val="left"/>
      <w:pPr>
        <w:ind w:left="1128" w:hanging="1128"/>
      </w:pPr>
      <w:rPr>
        <w:rFonts w:hint="default"/>
      </w:rPr>
    </w:lvl>
    <w:lvl w:ilvl="5">
      <w:start w:val="1"/>
      <w:numFmt w:val="decimal"/>
      <w:lvlText w:val="%1.%2.%3.%4.%5.%6"/>
      <w:lvlJc w:val="left"/>
      <w:pPr>
        <w:ind w:left="1128" w:hanging="1128"/>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F501257"/>
    <w:multiLevelType w:val="multilevel"/>
    <w:tmpl w:val="E046991C"/>
    <w:lvl w:ilvl="0">
      <w:start w:val="1"/>
      <w:numFmt w:val="decimal"/>
      <w:lvlText w:val="%1"/>
      <w:lvlJc w:val="left"/>
      <w:pPr>
        <w:ind w:left="432" w:hanging="432"/>
      </w:pPr>
      <w:rPr>
        <w:rFonts w:hint="default"/>
        <w:lang w:val="en-US"/>
      </w:rPr>
    </w:lvl>
    <w:lvl w:ilvl="1">
      <w:start w:val="1"/>
      <w:numFmt w:val="decimal"/>
      <w:lvlText w:val="%1.%2"/>
      <w:lvlJc w:val="left"/>
      <w:pPr>
        <w:ind w:left="718"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ascii="Times New Roman" w:hAnsi="Times New Roman" w:cs="Times New Roman" w:hint="default"/>
        <w:sz w:val="24"/>
        <w:szCs w:val="24"/>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1756671"/>
    <w:multiLevelType w:val="multilevel"/>
    <w:tmpl w:val="971CB1F4"/>
    <w:lvl w:ilvl="0">
      <w:start w:val="1"/>
      <w:numFmt w:val="decimal"/>
      <w:lvlText w:val="%1"/>
      <w:lvlJc w:val="left"/>
      <w:pPr>
        <w:ind w:left="530" w:hanging="530"/>
      </w:pPr>
      <w:rPr>
        <w:rFonts w:hint="default"/>
      </w:rPr>
    </w:lvl>
    <w:lvl w:ilvl="1">
      <w:start w:val="2"/>
      <w:numFmt w:val="decimal"/>
      <w:lvlText w:val="%1.%2"/>
      <w:lvlJc w:val="left"/>
      <w:pPr>
        <w:ind w:left="530" w:hanging="5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643846614">
    <w:abstractNumId w:val="12"/>
  </w:num>
  <w:num w:numId="2" w16cid:durableId="1541163631">
    <w:abstractNumId w:val="9"/>
  </w:num>
  <w:num w:numId="3" w16cid:durableId="558060054">
    <w:abstractNumId w:val="7"/>
  </w:num>
  <w:num w:numId="4" w16cid:durableId="1226837382">
    <w:abstractNumId w:val="6"/>
  </w:num>
  <w:num w:numId="5" w16cid:durableId="755591199">
    <w:abstractNumId w:val="5"/>
  </w:num>
  <w:num w:numId="6" w16cid:durableId="287903053">
    <w:abstractNumId w:val="4"/>
  </w:num>
  <w:num w:numId="7" w16cid:durableId="1485588587">
    <w:abstractNumId w:val="8"/>
  </w:num>
  <w:num w:numId="8" w16cid:durableId="1400904457">
    <w:abstractNumId w:val="3"/>
  </w:num>
  <w:num w:numId="9" w16cid:durableId="363558525">
    <w:abstractNumId w:val="2"/>
  </w:num>
  <w:num w:numId="10" w16cid:durableId="1995448273">
    <w:abstractNumId w:val="1"/>
  </w:num>
  <w:num w:numId="11" w16cid:durableId="396633516">
    <w:abstractNumId w:val="0"/>
  </w:num>
  <w:num w:numId="12" w16cid:durableId="725418533">
    <w:abstractNumId w:val="16"/>
  </w:num>
  <w:num w:numId="13" w16cid:durableId="867376254">
    <w:abstractNumId w:val="14"/>
  </w:num>
  <w:num w:numId="14" w16cid:durableId="397285867">
    <w:abstractNumId w:val="11"/>
  </w:num>
  <w:num w:numId="15" w16cid:durableId="1836141434">
    <w:abstractNumId w:val="13"/>
  </w:num>
  <w:num w:numId="16" w16cid:durableId="3117579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78498247">
    <w:abstractNumId w:val="17"/>
  </w:num>
  <w:num w:numId="18" w16cid:durableId="1026060757">
    <w:abstractNumId w:val="10"/>
  </w:num>
  <w:num w:numId="19" w16cid:durableId="10475346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fr-CH" w:vendorID="64" w:dllVersion="6" w:nlCheck="1" w:checkStyle="0"/>
  <w:activeWritingStyle w:appName="MSWord" w:lang="es-ES_tradnl" w:vendorID="64" w:dllVersion="6" w:nlCheck="1" w:checkStyle="1"/>
  <w:activeWritingStyle w:appName="MSWord" w:lang="fr-FR"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fr-CH" w:vendorID="64" w:dllVersion="0" w:nlCheck="1" w:checkStyle="0"/>
  <w:activeWritingStyle w:appName="MSWord" w:lang="es-ES" w:vendorID="64" w:dllVersion="0" w:nlCheck="1" w:checkStyle="0"/>
  <w:activeWritingStyle w:appName="MSWord" w:lang="en-GB" w:vendorID="64" w:dllVersion="0" w:nlCheck="1" w:checkStyle="0"/>
  <w:activeWritingStyle w:appName="MSWord" w:lang="es-ES"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ES_tradnl" w:vendorID="64" w:dllVersion="4096" w:nlCheck="1" w:checkStyle="0"/>
  <w:activeWritingStyle w:appName="MSWord" w:lang="fr-CH" w:vendorID="64" w:dllVersion="4096" w:nlCheck="1" w:checkStyle="0"/>
  <w:activeWritingStyle w:appName="MSWord" w:lang="en-GB"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o:colormru v:ext="edit" colors="#d62a47,#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35A"/>
    <w:rsid w:val="00013002"/>
    <w:rsid w:val="000246E0"/>
    <w:rsid w:val="00036EE3"/>
    <w:rsid w:val="00072484"/>
    <w:rsid w:val="00093644"/>
    <w:rsid w:val="00095270"/>
    <w:rsid w:val="00095530"/>
    <w:rsid w:val="00096612"/>
    <w:rsid w:val="000A4A32"/>
    <w:rsid w:val="000A7C07"/>
    <w:rsid w:val="000B1B2B"/>
    <w:rsid w:val="000B2F83"/>
    <w:rsid w:val="000B7683"/>
    <w:rsid w:val="000D0677"/>
    <w:rsid w:val="000D7850"/>
    <w:rsid w:val="000E0548"/>
    <w:rsid w:val="000E1509"/>
    <w:rsid w:val="000E6A6E"/>
    <w:rsid w:val="00102934"/>
    <w:rsid w:val="00120C75"/>
    <w:rsid w:val="00147110"/>
    <w:rsid w:val="001511A6"/>
    <w:rsid w:val="00165C66"/>
    <w:rsid w:val="0017135A"/>
    <w:rsid w:val="00171C4D"/>
    <w:rsid w:val="0017562F"/>
    <w:rsid w:val="00184CD3"/>
    <w:rsid w:val="0019307B"/>
    <w:rsid w:val="001B0927"/>
    <w:rsid w:val="001B164E"/>
    <w:rsid w:val="001B7252"/>
    <w:rsid w:val="001B7886"/>
    <w:rsid w:val="001C1A01"/>
    <w:rsid w:val="001C4108"/>
    <w:rsid w:val="001F38BB"/>
    <w:rsid w:val="002058CE"/>
    <w:rsid w:val="002165F1"/>
    <w:rsid w:val="00221F06"/>
    <w:rsid w:val="00233211"/>
    <w:rsid w:val="00256C9E"/>
    <w:rsid w:val="00260B24"/>
    <w:rsid w:val="00266CF5"/>
    <w:rsid w:val="0026725A"/>
    <w:rsid w:val="0027411A"/>
    <w:rsid w:val="00276D21"/>
    <w:rsid w:val="00282DCF"/>
    <w:rsid w:val="00296D7F"/>
    <w:rsid w:val="002A5D45"/>
    <w:rsid w:val="002A6577"/>
    <w:rsid w:val="002B3CF6"/>
    <w:rsid w:val="002B3E59"/>
    <w:rsid w:val="002C12A3"/>
    <w:rsid w:val="002C768A"/>
    <w:rsid w:val="002D0BD7"/>
    <w:rsid w:val="002D608E"/>
    <w:rsid w:val="002D76C4"/>
    <w:rsid w:val="002E6F6F"/>
    <w:rsid w:val="002F5199"/>
    <w:rsid w:val="002F5AC8"/>
    <w:rsid w:val="00301DB3"/>
    <w:rsid w:val="00305119"/>
    <w:rsid w:val="003078F3"/>
    <w:rsid w:val="003157F1"/>
    <w:rsid w:val="003326F6"/>
    <w:rsid w:val="00346EC2"/>
    <w:rsid w:val="00356B5D"/>
    <w:rsid w:val="00357707"/>
    <w:rsid w:val="00361DEB"/>
    <w:rsid w:val="0036627C"/>
    <w:rsid w:val="003B5BC4"/>
    <w:rsid w:val="003E5516"/>
    <w:rsid w:val="003F4B75"/>
    <w:rsid w:val="003F7CF5"/>
    <w:rsid w:val="00410651"/>
    <w:rsid w:val="00420DFD"/>
    <w:rsid w:val="00425BC7"/>
    <w:rsid w:val="0043331D"/>
    <w:rsid w:val="00437A76"/>
    <w:rsid w:val="004604B2"/>
    <w:rsid w:val="00470E28"/>
    <w:rsid w:val="0047379B"/>
    <w:rsid w:val="00474170"/>
    <w:rsid w:val="00477729"/>
    <w:rsid w:val="004842E2"/>
    <w:rsid w:val="00486CD0"/>
    <w:rsid w:val="00486EB3"/>
    <w:rsid w:val="004934C5"/>
    <w:rsid w:val="004A4A4A"/>
    <w:rsid w:val="004A6FEB"/>
    <w:rsid w:val="004E31E6"/>
    <w:rsid w:val="004E61FF"/>
    <w:rsid w:val="00524D53"/>
    <w:rsid w:val="00530832"/>
    <w:rsid w:val="005373E0"/>
    <w:rsid w:val="00554E45"/>
    <w:rsid w:val="00556548"/>
    <w:rsid w:val="00571B1C"/>
    <w:rsid w:val="00576D47"/>
    <w:rsid w:val="00581770"/>
    <w:rsid w:val="005857D5"/>
    <w:rsid w:val="00586EF8"/>
    <w:rsid w:val="005B0371"/>
    <w:rsid w:val="005B49AB"/>
    <w:rsid w:val="005B5078"/>
    <w:rsid w:val="005B50E7"/>
    <w:rsid w:val="005B5BB3"/>
    <w:rsid w:val="005C4BAB"/>
    <w:rsid w:val="005D7FAD"/>
    <w:rsid w:val="005E12A5"/>
    <w:rsid w:val="005E54A9"/>
    <w:rsid w:val="005E69F0"/>
    <w:rsid w:val="005E7B4F"/>
    <w:rsid w:val="005F003B"/>
    <w:rsid w:val="005F2E73"/>
    <w:rsid w:val="00601882"/>
    <w:rsid w:val="00606BCB"/>
    <w:rsid w:val="00607D68"/>
    <w:rsid w:val="00613212"/>
    <w:rsid w:val="006149B1"/>
    <w:rsid w:val="006365AE"/>
    <w:rsid w:val="00640332"/>
    <w:rsid w:val="00643DBF"/>
    <w:rsid w:val="0064544B"/>
    <w:rsid w:val="00680D2B"/>
    <w:rsid w:val="00681B32"/>
    <w:rsid w:val="0069322D"/>
    <w:rsid w:val="00697887"/>
    <w:rsid w:val="006B1D2B"/>
    <w:rsid w:val="006B1E05"/>
    <w:rsid w:val="006B78BF"/>
    <w:rsid w:val="006C37D5"/>
    <w:rsid w:val="006E1131"/>
    <w:rsid w:val="006E2037"/>
    <w:rsid w:val="006E5E5C"/>
    <w:rsid w:val="006E6199"/>
    <w:rsid w:val="006F28B1"/>
    <w:rsid w:val="006F536F"/>
    <w:rsid w:val="00712870"/>
    <w:rsid w:val="00714765"/>
    <w:rsid w:val="00714AC0"/>
    <w:rsid w:val="007226C6"/>
    <w:rsid w:val="0074147D"/>
    <w:rsid w:val="00743D85"/>
    <w:rsid w:val="00744F8B"/>
    <w:rsid w:val="00747D6E"/>
    <w:rsid w:val="00753CF4"/>
    <w:rsid w:val="007565CC"/>
    <w:rsid w:val="007624B1"/>
    <w:rsid w:val="00763B9A"/>
    <w:rsid w:val="007824F8"/>
    <w:rsid w:val="007841EB"/>
    <w:rsid w:val="007A0BC8"/>
    <w:rsid w:val="007A6AA8"/>
    <w:rsid w:val="007B0AE6"/>
    <w:rsid w:val="007B1357"/>
    <w:rsid w:val="007B3343"/>
    <w:rsid w:val="007B72DA"/>
    <w:rsid w:val="007D1BC0"/>
    <w:rsid w:val="007E77CF"/>
    <w:rsid w:val="007F4B8E"/>
    <w:rsid w:val="00816C22"/>
    <w:rsid w:val="008216BE"/>
    <w:rsid w:val="008310C9"/>
    <w:rsid w:val="008335F0"/>
    <w:rsid w:val="00834306"/>
    <w:rsid w:val="00841046"/>
    <w:rsid w:val="008410D0"/>
    <w:rsid w:val="0085214E"/>
    <w:rsid w:val="00853CC5"/>
    <w:rsid w:val="00854015"/>
    <w:rsid w:val="00877E6E"/>
    <w:rsid w:val="00886C5B"/>
    <w:rsid w:val="008A3093"/>
    <w:rsid w:val="008B083A"/>
    <w:rsid w:val="008B56B2"/>
    <w:rsid w:val="008C3845"/>
    <w:rsid w:val="008C7848"/>
    <w:rsid w:val="008F5065"/>
    <w:rsid w:val="00906589"/>
    <w:rsid w:val="00906AD6"/>
    <w:rsid w:val="00917AF2"/>
    <w:rsid w:val="0092418A"/>
    <w:rsid w:val="00934ED7"/>
    <w:rsid w:val="00940D16"/>
    <w:rsid w:val="00941FD9"/>
    <w:rsid w:val="00944926"/>
    <w:rsid w:val="009543C3"/>
    <w:rsid w:val="00965CE9"/>
    <w:rsid w:val="00966E1B"/>
    <w:rsid w:val="00972F51"/>
    <w:rsid w:val="00984A02"/>
    <w:rsid w:val="009947C0"/>
    <w:rsid w:val="009A0CFB"/>
    <w:rsid w:val="009A4039"/>
    <w:rsid w:val="009A41F9"/>
    <w:rsid w:val="009B0E8B"/>
    <w:rsid w:val="009D4BBD"/>
    <w:rsid w:val="009F0CFF"/>
    <w:rsid w:val="009F2D2C"/>
    <w:rsid w:val="009F2D88"/>
    <w:rsid w:val="009F5580"/>
    <w:rsid w:val="009F76BC"/>
    <w:rsid w:val="00A03C0E"/>
    <w:rsid w:val="00A16BE1"/>
    <w:rsid w:val="00A239D1"/>
    <w:rsid w:val="00A25EE2"/>
    <w:rsid w:val="00A31928"/>
    <w:rsid w:val="00A35B27"/>
    <w:rsid w:val="00A507D4"/>
    <w:rsid w:val="00A5147A"/>
    <w:rsid w:val="00A57D06"/>
    <w:rsid w:val="00A62A14"/>
    <w:rsid w:val="00A62A36"/>
    <w:rsid w:val="00A64CBC"/>
    <w:rsid w:val="00A6617B"/>
    <w:rsid w:val="00A71FE5"/>
    <w:rsid w:val="00A7534B"/>
    <w:rsid w:val="00A76007"/>
    <w:rsid w:val="00A83AB1"/>
    <w:rsid w:val="00A86DD2"/>
    <w:rsid w:val="00A936CB"/>
    <w:rsid w:val="00A971A1"/>
    <w:rsid w:val="00AA3AD8"/>
    <w:rsid w:val="00AB0DC8"/>
    <w:rsid w:val="00AB405C"/>
    <w:rsid w:val="00AC015D"/>
    <w:rsid w:val="00AD4C67"/>
    <w:rsid w:val="00AE698D"/>
    <w:rsid w:val="00AF0286"/>
    <w:rsid w:val="00AF5326"/>
    <w:rsid w:val="00B019A2"/>
    <w:rsid w:val="00B0286E"/>
    <w:rsid w:val="00B029AA"/>
    <w:rsid w:val="00B033C8"/>
    <w:rsid w:val="00B03A0D"/>
    <w:rsid w:val="00B03F8D"/>
    <w:rsid w:val="00B111CE"/>
    <w:rsid w:val="00B21A19"/>
    <w:rsid w:val="00B33425"/>
    <w:rsid w:val="00B42334"/>
    <w:rsid w:val="00B44E24"/>
    <w:rsid w:val="00B54ECC"/>
    <w:rsid w:val="00B60AC0"/>
    <w:rsid w:val="00B714F3"/>
    <w:rsid w:val="00B75585"/>
    <w:rsid w:val="00B75A52"/>
    <w:rsid w:val="00B84FD0"/>
    <w:rsid w:val="00B874C6"/>
    <w:rsid w:val="00B87B6B"/>
    <w:rsid w:val="00B9169E"/>
    <w:rsid w:val="00B96572"/>
    <w:rsid w:val="00BB7886"/>
    <w:rsid w:val="00BC5D77"/>
    <w:rsid w:val="00BD4283"/>
    <w:rsid w:val="00BD4AEB"/>
    <w:rsid w:val="00BD687D"/>
    <w:rsid w:val="00BF487A"/>
    <w:rsid w:val="00BF5544"/>
    <w:rsid w:val="00C15F3E"/>
    <w:rsid w:val="00C374E9"/>
    <w:rsid w:val="00C46BD9"/>
    <w:rsid w:val="00C52744"/>
    <w:rsid w:val="00C5490C"/>
    <w:rsid w:val="00C55258"/>
    <w:rsid w:val="00C5640C"/>
    <w:rsid w:val="00C73560"/>
    <w:rsid w:val="00C84DB7"/>
    <w:rsid w:val="00C87A35"/>
    <w:rsid w:val="00CB0F14"/>
    <w:rsid w:val="00CD659B"/>
    <w:rsid w:val="00CE0A43"/>
    <w:rsid w:val="00CF130D"/>
    <w:rsid w:val="00D00118"/>
    <w:rsid w:val="00D0483A"/>
    <w:rsid w:val="00D16749"/>
    <w:rsid w:val="00D5024B"/>
    <w:rsid w:val="00D61962"/>
    <w:rsid w:val="00D72623"/>
    <w:rsid w:val="00D83556"/>
    <w:rsid w:val="00D85559"/>
    <w:rsid w:val="00DC184D"/>
    <w:rsid w:val="00DC6576"/>
    <w:rsid w:val="00DD2155"/>
    <w:rsid w:val="00DE4F35"/>
    <w:rsid w:val="00DE5556"/>
    <w:rsid w:val="00DF4176"/>
    <w:rsid w:val="00E0095C"/>
    <w:rsid w:val="00E17240"/>
    <w:rsid w:val="00E222BE"/>
    <w:rsid w:val="00E2348B"/>
    <w:rsid w:val="00E35454"/>
    <w:rsid w:val="00E37A0D"/>
    <w:rsid w:val="00E409D8"/>
    <w:rsid w:val="00E55C65"/>
    <w:rsid w:val="00E74595"/>
    <w:rsid w:val="00E77485"/>
    <w:rsid w:val="00E92B78"/>
    <w:rsid w:val="00EA040A"/>
    <w:rsid w:val="00EB0F36"/>
    <w:rsid w:val="00EB1CB6"/>
    <w:rsid w:val="00EB7C57"/>
    <w:rsid w:val="00EC4D79"/>
    <w:rsid w:val="00ED2695"/>
    <w:rsid w:val="00ED3CA8"/>
    <w:rsid w:val="00EE04BA"/>
    <w:rsid w:val="00EE47C4"/>
    <w:rsid w:val="00EF2D52"/>
    <w:rsid w:val="00F10034"/>
    <w:rsid w:val="00F111D6"/>
    <w:rsid w:val="00F1137E"/>
    <w:rsid w:val="00F17CED"/>
    <w:rsid w:val="00F30C9B"/>
    <w:rsid w:val="00F354B1"/>
    <w:rsid w:val="00F354D7"/>
    <w:rsid w:val="00F6343F"/>
    <w:rsid w:val="00F72776"/>
    <w:rsid w:val="00F73FC7"/>
    <w:rsid w:val="00F751E5"/>
    <w:rsid w:val="00F77360"/>
    <w:rsid w:val="00F92A40"/>
    <w:rsid w:val="00FB0E4E"/>
    <w:rsid w:val="00FB4FDE"/>
    <w:rsid w:val="00FD1FC5"/>
    <w:rsid w:val="00FE79FE"/>
    <w:rsid w:val="00FF322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62a47,#f8f8f8"/>
    </o:shapedefaults>
    <o:shapelayout v:ext="edit">
      <o:idmap v:ext="edit" data="2"/>
    </o:shapelayout>
  </w:shapeDefaults>
  <w:decimalSymbol w:val="."/>
  <w:listSeparator w:val=","/>
  <w14:docId w14:val="73B21F31"/>
  <w15:docId w15:val="{CDF19D4A-9A80-4729-BF06-5B444E32F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536F"/>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es-ES" w:eastAsia="en-US"/>
    </w:rPr>
  </w:style>
  <w:style w:type="paragraph" w:styleId="Heading1">
    <w:name w:val="heading 1"/>
    <w:basedOn w:val="Normal"/>
    <w:next w:val="Normal"/>
    <w:link w:val="Heading1Char"/>
    <w:qFormat/>
    <w:rsid w:val="00A936CB"/>
    <w:pPr>
      <w:keepNext/>
      <w:keepLines/>
      <w:spacing w:before="480"/>
      <w:ind w:left="794" w:hanging="794"/>
      <w:outlineLvl w:val="0"/>
    </w:pPr>
    <w:rPr>
      <w:b/>
    </w:rPr>
  </w:style>
  <w:style w:type="paragraph" w:styleId="Heading2">
    <w:name w:val="heading 2"/>
    <w:basedOn w:val="Heading1"/>
    <w:next w:val="Normal"/>
    <w:link w:val="Heading2Char"/>
    <w:qFormat/>
    <w:rsid w:val="00A936CB"/>
    <w:pPr>
      <w:spacing w:before="320"/>
      <w:outlineLvl w:val="1"/>
    </w:pPr>
  </w:style>
  <w:style w:type="paragraph" w:styleId="Heading3">
    <w:name w:val="heading 3"/>
    <w:basedOn w:val="Heading1"/>
    <w:next w:val="Normal"/>
    <w:link w:val="Heading3Char"/>
    <w:qFormat/>
    <w:rsid w:val="00A936CB"/>
    <w:pPr>
      <w:spacing w:before="200"/>
      <w:outlineLvl w:val="2"/>
    </w:pPr>
  </w:style>
  <w:style w:type="paragraph" w:styleId="Heading4">
    <w:name w:val="heading 4"/>
    <w:basedOn w:val="Heading3"/>
    <w:next w:val="Normal"/>
    <w:link w:val="Heading4Char"/>
    <w:qFormat/>
    <w:rsid w:val="00A936CB"/>
    <w:pPr>
      <w:tabs>
        <w:tab w:val="clear" w:pos="794"/>
        <w:tab w:val="left" w:pos="992"/>
      </w:tabs>
      <w:ind w:left="992" w:hanging="992"/>
      <w:outlineLvl w:val="3"/>
    </w:pPr>
  </w:style>
  <w:style w:type="paragraph" w:styleId="Heading5">
    <w:name w:val="heading 5"/>
    <w:basedOn w:val="Heading4"/>
    <w:next w:val="Normal"/>
    <w:link w:val="Heading5Char"/>
    <w:qFormat/>
    <w:rsid w:val="00A936CB"/>
    <w:pPr>
      <w:outlineLvl w:val="4"/>
    </w:pPr>
  </w:style>
  <w:style w:type="paragraph" w:styleId="Heading6">
    <w:name w:val="heading 6"/>
    <w:basedOn w:val="Heading4"/>
    <w:next w:val="Normal"/>
    <w:link w:val="Heading6Char"/>
    <w:qFormat/>
    <w:rsid w:val="00A936CB"/>
    <w:pPr>
      <w:tabs>
        <w:tab w:val="clear" w:pos="992"/>
        <w:tab w:val="clear" w:pos="1191"/>
      </w:tabs>
      <w:ind w:left="1588" w:hanging="1588"/>
      <w:outlineLvl w:val="5"/>
    </w:pPr>
  </w:style>
  <w:style w:type="paragraph" w:styleId="Heading7">
    <w:name w:val="heading 7"/>
    <w:basedOn w:val="Heading6"/>
    <w:next w:val="Normal"/>
    <w:link w:val="Heading7Char"/>
    <w:qFormat/>
    <w:rsid w:val="00A936CB"/>
    <w:pPr>
      <w:outlineLvl w:val="6"/>
    </w:pPr>
  </w:style>
  <w:style w:type="paragraph" w:styleId="Heading8">
    <w:name w:val="heading 8"/>
    <w:basedOn w:val="Heading6"/>
    <w:next w:val="Normal"/>
    <w:link w:val="Heading8Char"/>
    <w:qFormat/>
    <w:rsid w:val="00A936CB"/>
    <w:pPr>
      <w:outlineLvl w:val="7"/>
    </w:pPr>
  </w:style>
  <w:style w:type="paragraph" w:styleId="Heading9">
    <w:name w:val="heading 9"/>
    <w:basedOn w:val="Heading6"/>
    <w:next w:val="Normal"/>
    <w:link w:val="Heading9Char"/>
    <w:qFormat/>
    <w:rsid w:val="00A936CB"/>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936CB"/>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rsid w:val="00A936CB"/>
    <w:pPr>
      <w:tabs>
        <w:tab w:val="clear" w:pos="794"/>
        <w:tab w:val="clear" w:pos="1191"/>
        <w:tab w:val="clear" w:pos="1588"/>
        <w:tab w:val="clear" w:pos="1985"/>
      </w:tabs>
      <w:spacing w:before="0"/>
    </w:pPr>
    <w:rPr>
      <w:noProof/>
      <w:sz w:val="18"/>
    </w:rPr>
  </w:style>
  <w:style w:type="character" w:styleId="PageNumber">
    <w:name w:val="page number"/>
    <w:basedOn w:val="DefaultParagraphFont"/>
    <w:rsid w:val="00A936CB"/>
  </w:style>
  <w:style w:type="paragraph" w:customStyle="1" w:styleId="Headingb">
    <w:name w:val="Heading_b"/>
    <w:basedOn w:val="Heading3"/>
    <w:next w:val="Normal"/>
    <w:link w:val="HeadingbChar"/>
    <w:rsid w:val="00A936CB"/>
    <w:pPr>
      <w:spacing w:before="160"/>
      <w:ind w:left="0" w:firstLine="0"/>
      <w:outlineLvl w:val="9"/>
    </w:pPr>
  </w:style>
  <w:style w:type="paragraph" w:customStyle="1" w:styleId="Headingi">
    <w:name w:val="Heading_i"/>
    <w:basedOn w:val="Heading3"/>
    <w:next w:val="Normal"/>
    <w:rsid w:val="00A936CB"/>
    <w:pPr>
      <w:spacing w:before="160"/>
      <w:ind w:left="0" w:firstLine="0"/>
    </w:pPr>
    <w:rPr>
      <w:b w:val="0"/>
      <w:i/>
    </w:rPr>
  </w:style>
  <w:style w:type="character" w:customStyle="1" w:styleId="href">
    <w:name w:val="href"/>
    <w:basedOn w:val="DefaultParagraphFont"/>
    <w:rsid w:val="00A936CB"/>
  </w:style>
  <w:style w:type="paragraph" w:customStyle="1" w:styleId="AnnexNoTitle">
    <w:name w:val="Annex_NoTitle"/>
    <w:basedOn w:val="Normal"/>
    <w:next w:val="Normalaftertitle"/>
    <w:link w:val="AnnexNoTitleChar"/>
    <w:rsid w:val="00A62A36"/>
    <w:pPr>
      <w:keepNext/>
      <w:keepLines/>
      <w:spacing w:before="480" w:after="80"/>
      <w:jc w:val="center"/>
      <w:outlineLvl w:val="0"/>
    </w:pPr>
    <w:rPr>
      <w:b/>
      <w:sz w:val="28"/>
    </w:rPr>
  </w:style>
  <w:style w:type="paragraph" w:customStyle="1" w:styleId="Normalaftertitle">
    <w:name w:val="Normal_after_title"/>
    <w:basedOn w:val="Normal"/>
    <w:next w:val="Normal"/>
    <w:rsid w:val="00A936CB"/>
    <w:pPr>
      <w:spacing w:before="320"/>
    </w:pPr>
  </w:style>
  <w:style w:type="paragraph" w:customStyle="1" w:styleId="enumlev2">
    <w:name w:val="enumlev2"/>
    <w:basedOn w:val="enumlev1"/>
    <w:rsid w:val="00A936CB"/>
    <w:pPr>
      <w:ind w:left="1191" w:hanging="397"/>
    </w:pPr>
  </w:style>
  <w:style w:type="paragraph" w:customStyle="1" w:styleId="enumlev1">
    <w:name w:val="enumlev1"/>
    <w:basedOn w:val="Normal"/>
    <w:link w:val="enumlev1Char"/>
    <w:rsid w:val="00A936CB"/>
    <w:pPr>
      <w:spacing w:before="80"/>
      <w:ind w:left="794" w:hanging="794"/>
    </w:pPr>
  </w:style>
  <w:style w:type="paragraph" w:customStyle="1" w:styleId="enumlev3">
    <w:name w:val="enumlev3"/>
    <w:basedOn w:val="enumlev2"/>
    <w:rsid w:val="00A936CB"/>
    <w:pPr>
      <w:ind w:left="1588"/>
    </w:pPr>
  </w:style>
  <w:style w:type="paragraph" w:customStyle="1" w:styleId="Note">
    <w:name w:val="Note"/>
    <w:basedOn w:val="Normal"/>
    <w:rsid w:val="00A936CB"/>
    <w:pPr>
      <w:tabs>
        <w:tab w:val="clear" w:pos="794"/>
        <w:tab w:val="clear" w:pos="1191"/>
        <w:tab w:val="clear" w:pos="1588"/>
        <w:tab w:val="clear" w:pos="1985"/>
      </w:tabs>
      <w:spacing w:before="80"/>
    </w:pPr>
    <w:rPr>
      <w:sz w:val="22"/>
    </w:rPr>
  </w:style>
  <w:style w:type="paragraph" w:customStyle="1" w:styleId="RecNo">
    <w:name w:val="Rec_No"/>
    <w:basedOn w:val="Normal"/>
    <w:next w:val="Rectitle"/>
    <w:rsid w:val="00A936CB"/>
    <w:pPr>
      <w:keepNext/>
      <w:keepLines/>
      <w:tabs>
        <w:tab w:val="clear" w:pos="794"/>
        <w:tab w:val="clear" w:pos="1191"/>
        <w:tab w:val="clear" w:pos="1588"/>
        <w:tab w:val="clear" w:pos="1985"/>
      </w:tabs>
      <w:spacing w:before="480"/>
      <w:jc w:val="center"/>
    </w:pPr>
    <w:rPr>
      <w:sz w:val="28"/>
    </w:rPr>
  </w:style>
  <w:style w:type="paragraph" w:customStyle="1" w:styleId="Rectitle">
    <w:name w:val="Rec_title"/>
    <w:basedOn w:val="Normal"/>
    <w:next w:val="Recref"/>
    <w:rsid w:val="00A936CB"/>
    <w:pPr>
      <w:keepNext/>
      <w:keepLines/>
      <w:spacing w:before="240"/>
      <w:jc w:val="center"/>
    </w:pPr>
    <w:rPr>
      <w:b/>
      <w:sz w:val="28"/>
    </w:rPr>
  </w:style>
  <w:style w:type="paragraph" w:customStyle="1" w:styleId="Recref">
    <w:name w:val="Rec_ref"/>
    <w:basedOn w:val="Normal"/>
    <w:next w:val="Recdate"/>
    <w:rsid w:val="00A936CB"/>
    <w:pPr>
      <w:jc w:val="center"/>
    </w:pPr>
  </w:style>
  <w:style w:type="paragraph" w:customStyle="1" w:styleId="Recdate">
    <w:name w:val="Rec_date"/>
    <w:basedOn w:val="Recref"/>
    <w:next w:val="Normalaftertitle"/>
    <w:rsid w:val="00A936CB"/>
    <w:pPr>
      <w:jc w:val="right"/>
    </w:pPr>
  </w:style>
  <w:style w:type="paragraph" w:customStyle="1" w:styleId="HeadingSum">
    <w:name w:val="Heading_Sum"/>
    <w:basedOn w:val="Headingb"/>
    <w:next w:val="Normal"/>
    <w:autoRedefine/>
    <w:rsid w:val="009F0CFF"/>
    <w:pPr>
      <w:spacing w:before="240"/>
    </w:pPr>
    <w:rPr>
      <w:sz w:val="22"/>
    </w:rPr>
  </w:style>
  <w:style w:type="paragraph" w:customStyle="1" w:styleId="AppendixNoTitle">
    <w:name w:val="Appendix_NoTitle"/>
    <w:basedOn w:val="AnnexNoTitle"/>
    <w:next w:val="Normal"/>
    <w:rsid w:val="00A936CB"/>
  </w:style>
  <w:style w:type="paragraph" w:customStyle="1" w:styleId="Tablefin">
    <w:name w:val="Table_fin"/>
    <w:basedOn w:val="Normal"/>
    <w:next w:val="Normal"/>
    <w:rsid w:val="00A936CB"/>
    <w:pPr>
      <w:spacing w:before="0"/>
    </w:pPr>
    <w:rPr>
      <w:sz w:val="20"/>
      <w:lang w:val="en-GB"/>
    </w:rPr>
  </w:style>
  <w:style w:type="paragraph" w:customStyle="1" w:styleId="Tablehead">
    <w:name w:val="Table_head"/>
    <w:basedOn w:val="Normal"/>
    <w:next w:val="Normal"/>
    <w:link w:val="TableheadChar"/>
    <w:rsid w:val="00A936C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A936C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Char"/>
    <w:rsid w:val="00A936CB"/>
    <w:pPr>
      <w:keepNext/>
      <w:spacing w:before="360" w:after="120"/>
      <w:jc w:val="center"/>
    </w:pPr>
  </w:style>
  <w:style w:type="paragraph" w:customStyle="1" w:styleId="Tabletext">
    <w:name w:val="Table_text"/>
    <w:basedOn w:val="Normal"/>
    <w:link w:val="TabletextChar"/>
    <w:rsid w:val="00A936C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rsid w:val="00A936CB"/>
    <w:pPr>
      <w:tabs>
        <w:tab w:val="clear" w:pos="1191"/>
        <w:tab w:val="clear" w:pos="1588"/>
        <w:tab w:val="clear" w:pos="1985"/>
        <w:tab w:val="center" w:pos="4820"/>
        <w:tab w:val="right" w:pos="9639"/>
      </w:tabs>
    </w:pPr>
  </w:style>
  <w:style w:type="paragraph" w:customStyle="1" w:styleId="Equationlegend">
    <w:name w:val="Equation_legend"/>
    <w:basedOn w:val="NormalIndent"/>
    <w:rsid w:val="00A936CB"/>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rsid w:val="00A936CB"/>
    <w:pPr>
      <w:ind w:left="794"/>
    </w:pPr>
  </w:style>
  <w:style w:type="paragraph" w:customStyle="1" w:styleId="Figurelegend">
    <w:name w:val="Figure_legend"/>
    <w:basedOn w:val="Normal"/>
    <w:rsid w:val="00A936CB"/>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A936CB"/>
    <w:pPr>
      <w:keepNext/>
      <w:keepLines/>
      <w:spacing w:before="480" w:after="80"/>
      <w:jc w:val="center"/>
    </w:pPr>
    <w:rPr>
      <w:caps/>
      <w:sz w:val="18"/>
    </w:rPr>
  </w:style>
  <w:style w:type="paragraph" w:customStyle="1" w:styleId="Figuretitle">
    <w:name w:val="Figure_title"/>
    <w:basedOn w:val="Normal"/>
    <w:next w:val="Figure"/>
    <w:link w:val="FiguretitleChar"/>
    <w:rsid w:val="00A936CB"/>
    <w:pPr>
      <w:keepNext/>
      <w:spacing w:before="0" w:after="120"/>
      <w:jc w:val="center"/>
    </w:pPr>
    <w:rPr>
      <w:rFonts w:ascii="Times New Roman Bold" w:hAnsi="Times New Roman Bold"/>
      <w:b/>
      <w:sz w:val="18"/>
    </w:rPr>
  </w:style>
  <w:style w:type="paragraph" w:customStyle="1" w:styleId="Figure">
    <w:name w:val="Figure"/>
    <w:basedOn w:val="FigureNo"/>
    <w:next w:val="Normal"/>
    <w:rsid w:val="00A936CB"/>
    <w:pPr>
      <w:keepNext w:val="0"/>
      <w:spacing w:before="0" w:after="240"/>
    </w:pPr>
  </w:style>
  <w:style w:type="paragraph" w:customStyle="1" w:styleId="tocpart">
    <w:name w:val="tocpart"/>
    <w:basedOn w:val="Normal"/>
    <w:rsid w:val="00A936CB"/>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rsid w:val="00A936CB"/>
    <w:pPr>
      <w:keepNext/>
      <w:keepLines/>
      <w:spacing w:before="480"/>
      <w:jc w:val="center"/>
    </w:pPr>
    <w:rPr>
      <w:sz w:val="28"/>
    </w:rPr>
  </w:style>
  <w:style w:type="paragraph" w:customStyle="1" w:styleId="Arttitle">
    <w:name w:val="Art_title"/>
    <w:basedOn w:val="Normal"/>
    <w:next w:val="Normalaftertitle"/>
    <w:rsid w:val="00A936CB"/>
    <w:pPr>
      <w:keepNext/>
      <w:keepLines/>
      <w:spacing w:before="240"/>
      <w:jc w:val="center"/>
    </w:pPr>
    <w:rPr>
      <w:b/>
      <w:sz w:val="28"/>
    </w:rPr>
  </w:style>
  <w:style w:type="paragraph" w:customStyle="1" w:styleId="Blanc">
    <w:name w:val="Blanc"/>
    <w:basedOn w:val="Normal"/>
    <w:next w:val="Tabletext"/>
    <w:rsid w:val="00A936CB"/>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rsid w:val="00A936CB"/>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rsid w:val="00A936CB"/>
    <w:pPr>
      <w:keepNext/>
      <w:keepLines/>
      <w:spacing w:before="160"/>
      <w:ind w:left="794"/>
    </w:pPr>
    <w:rPr>
      <w:i/>
    </w:rPr>
  </w:style>
  <w:style w:type="paragraph" w:customStyle="1" w:styleId="ChapNo">
    <w:name w:val="Chap_No"/>
    <w:basedOn w:val="ArtNo"/>
    <w:next w:val="Chaptitle"/>
    <w:rsid w:val="00A936CB"/>
    <w:rPr>
      <w:b/>
    </w:rPr>
  </w:style>
  <w:style w:type="paragraph" w:customStyle="1" w:styleId="Chaptitle">
    <w:name w:val="Chap_title"/>
    <w:basedOn w:val="Arttitle"/>
    <w:next w:val="Normalaftertitle"/>
    <w:rsid w:val="00A936CB"/>
  </w:style>
  <w:style w:type="character" w:styleId="FootnoteReference">
    <w:name w:val="footnote reference"/>
    <w:basedOn w:val="DefaultParagraphFont"/>
    <w:rsid w:val="00A936CB"/>
    <w:rPr>
      <w:position w:val="6"/>
      <w:sz w:val="18"/>
    </w:rPr>
  </w:style>
  <w:style w:type="paragraph" w:styleId="FootnoteText">
    <w:name w:val="footnote text"/>
    <w:basedOn w:val="Normal"/>
    <w:link w:val="FootnoteTextChar"/>
    <w:rsid w:val="00A936CB"/>
    <w:pPr>
      <w:keepLines/>
      <w:tabs>
        <w:tab w:val="left" w:pos="255"/>
      </w:tabs>
      <w:ind w:left="255" w:hanging="255"/>
    </w:pPr>
    <w:rPr>
      <w:sz w:val="22"/>
    </w:rPr>
  </w:style>
  <w:style w:type="paragraph" w:styleId="Index1">
    <w:name w:val="index 1"/>
    <w:basedOn w:val="Normal"/>
    <w:next w:val="Normal"/>
    <w:semiHidden/>
    <w:rsid w:val="00A936CB"/>
  </w:style>
  <w:style w:type="paragraph" w:styleId="Index2">
    <w:name w:val="index 2"/>
    <w:basedOn w:val="Normal"/>
    <w:next w:val="Normal"/>
    <w:semiHidden/>
    <w:rsid w:val="00A936CB"/>
    <w:pPr>
      <w:ind w:left="283"/>
    </w:pPr>
  </w:style>
  <w:style w:type="paragraph" w:styleId="Index3">
    <w:name w:val="index 3"/>
    <w:basedOn w:val="Normal"/>
    <w:next w:val="Normal"/>
    <w:semiHidden/>
    <w:rsid w:val="00A936CB"/>
    <w:pPr>
      <w:ind w:left="566"/>
    </w:pPr>
  </w:style>
  <w:style w:type="paragraph" w:styleId="IndexHeading">
    <w:name w:val="index heading"/>
    <w:basedOn w:val="Normal"/>
    <w:next w:val="Index1"/>
    <w:rsid w:val="00A936CB"/>
  </w:style>
  <w:style w:type="paragraph" w:customStyle="1" w:styleId="Line">
    <w:name w:val="Line"/>
    <w:basedOn w:val="Normal"/>
    <w:next w:val="Normal"/>
    <w:rsid w:val="00A936CB"/>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rsid w:val="00A936CB"/>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rsid w:val="00A936CB"/>
  </w:style>
  <w:style w:type="paragraph" w:customStyle="1" w:styleId="Partref">
    <w:name w:val="Part_ref"/>
    <w:basedOn w:val="Normal"/>
    <w:next w:val="Normal"/>
    <w:rsid w:val="00A936CB"/>
    <w:pPr>
      <w:keepNext/>
      <w:keepLines/>
      <w:spacing w:after="280"/>
      <w:jc w:val="center"/>
    </w:pPr>
  </w:style>
  <w:style w:type="paragraph" w:customStyle="1" w:styleId="Parttitle">
    <w:name w:val="Part_title"/>
    <w:basedOn w:val="Normal"/>
    <w:next w:val="Normalaftertitle"/>
    <w:rsid w:val="00A936CB"/>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A936CB"/>
  </w:style>
  <w:style w:type="paragraph" w:customStyle="1" w:styleId="QuestionNo">
    <w:name w:val="Question_No"/>
    <w:basedOn w:val="RecNo"/>
    <w:next w:val="Normal"/>
    <w:rsid w:val="00A936CB"/>
  </w:style>
  <w:style w:type="paragraph" w:customStyle="1" w:styleId="Questionref">
    <w:name w:val="Question_ref"/>
    <w:basedOn w:val="Recref"/>
    <w:next w:val="Questiondate"/>
    <w:rsid w:val="00A936CB"/>
  </w:style>
  <w:style w:type="paragraph" w:customStyle="1" w:styleId="Questiontitle">
    <w:name w:val="Question_title"/>
    <w:basedOn w:val="Normal"/>
    <w:next w:val="Questionref"/>
    <w:rsid w:val="00A936CB"/>
  </w:style>
  <w:style w:type="paragraph" w:customStyle="1" w:styleId="Reftext">
    <w:name w:val="Ref_text"/>
    <w:basedOn w:val="Normal"/>
    <w:rsid w:val="00A936CB"/>
    <w:pPr>
      <w:ind w:left="794" w:hanging="794"/>
    </w:pPr>
    <w:rPr>
      <w:sz w:val="22"/>
    </w:rPr>
  </w:style>
  <w:style w:type="paragraph" w:customStyle="1" w:styleId="Reftitle">
    <w:name w:val="Ref_title"/>
    <w:basedOn w:val="Normal"/>
    <w:next w:val="Reftext"/>
    <w:rsid w:val="00A936CB"/>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A936CB"/>
  </w:style>
  <w:style w:type="paragraph" w:customStyle="1" w:styleId="RepNo">
    <w:name w:val="Rep_No"/>
    <w:basedOn w:val="RecNo"/>
    <w:next w:val="Reptitle"/>
    <w:rsid w:val="00A936CB"/>
  </w:style>
  <w:style w:type="paragraph" w:customStyle="1" w:styleId="Reptitle">
    <w:name w:val="Rep_title"/>
    <w:basedOn w:val="Rectitle"/>
    <w:next w:val="Repref"/>
    <w:rsid w:val="00A936CB"/>
  </w:style>
  <w:style w:type="paragraph" w:customStyle="1" w:styleId="Repref">
    <w:name w:val="Rep_ref"/>
    <w:basedOn w:val="Recref"/>
    <w:next w:val="Repdate"/>
    <w:rsid w:val="00A936CB"/>
  </w:style>
  <w:style w:type="paragraph" w:customStyle="1" w:styleId="Resdate">
    <w:name w:val="Res_date"/>
    <w:basedOn w:val="Recdate"/>
    <w:next w:val="Normalaftertitle"/>
    <w:rsid w:val="00A936CB"/>
  </w:style>
  <w:style w:type="paragraph" w:customStyle="1" w:styleId="ResNo">
    <w:name w:val="Res_No"/>
    <w:basedOn w:val="RecNo"/>
    <w:next w:val="Restitle"/>
    <w:rsid w:val="00A936CB"/>
  </w:style>
  <w:style w:type="paragraph" w:customStyle="1" w:styleId="Restitle">
    <w:name w:val="Res_title"/>
    <w:basedOn w:val="Normal"/>
    <w:next w:val="Resref"/>
    <w:rsid w:val="00A936CB"/>
    <w:pPr>
      <w:spacing w:before="240"/>
      <w:jc w:val="center"/>
    </w:pPr>
    <w:rPr>
      <w:b/>
      <w:sz w:val="28"/>
    </w:rPr>
  </w:style>
  <w:style w:type="paragraph" w:customStyle="1" w:styleId="Resref">
    <w:name w:val="Res_ref"/>
    <w:basedOn w:val="Recref"/>
    <w:next w:val="Resdate"/>
    <w:rsid w:val="00A936CB"/>
  </w:style>
  <w:style w:type="paragraph" w:customStyle="1" w:styleId="SectionNo">
    <w:name w:val="Section_No"/>
    <w:basedOn w:val="Normal"/>
    <w:next w:val="Normal"/>
    <w:rsid w:val="00A936CB"/>
  </w:style>
  <w:style w:type="paragraph" w:customStyle="1" w:styleId="Sectiontitle">
    <w:name w:val="Section_title"/>
    <w:basedOn w:val="Normal"/>
    <w:next w:val="Normalaftertitle"/>
    <w:rsid w:val="00A936CB"/>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A936CB"/>
    <w:pPr>
      <w:tabs>
        <w:tab w:val="clear" w:pos="794"/>
        <w:tab w:val="clear" w:pos="1191"/>
        <w:tab w:val="clear" w:pos="1588"/>
        <w:tab w:val="clear" w:pos="1985"/>
        <w:tab w:val="right" w:pos="9611"/>
      </w:tabs>
    </w:pPr>
    <w:rPr>
      <w:i/>
    </w:rPr>
  </w:style>
  <w:style w:type="paragraph" w:styleId="TOC1">
    <w:name w:val="toc 1"/>
    <w:basedOn w:val="Normal"/>
    <w:rsid w:val="00A936CB"/>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rsid w:val="00A936CB"/>
    <w:pPr>
      <w:tabs>
        <w:tab w:val="clear" w:pos="567"/>
        <w:tab w:val="left" w:pos="1276"/>
      </w:tabs>
      <w:spacing w:before="160"/>
      <w:ind w:left="1276" w:hanging="709"/>
    </w:pPr>
  </w:style>
  <w:style w:type="paragraph" w:styleId="TOC3">
    <w:name w:val="toc 3"/>
    <w:basedOn w:val="TOC2"/>
    <w:rsid w:val="00A936CB"/>
    <w:pPr>
      <w:tabs>
        <w:tab w:val="clear" w:pos="1276"/>
        <w:tab w:val="left" w:pos="2155"/>
      </w:tabs>
      <w:ind w:left="2155" w:hanging="879"/>
    </w:pPr>
  </w:style>
  <w:style w:type="paragraph" w:styleId="TOC4">
    <w:name w:val="toc 4"/>
    <w:basedOn w:val="TOC3"/>
    <w:rsid w:val="00A936CB"/>
    <w:pPr>
      <w:tabs>
        <w:tab w:val="left" w:pos="3261"/>
      </w:tabs>
      <w:spacing w:before="80"/>
      <w:ind w:left="3261" w:hanging="993"/>
    </w:pPr>
  </w:style>
  <w:style w:type="paragraph" w:styleId="TOC5">
    <w:name w:val="toc 5"/>
    <w:basedOn w:val="TOC4"/>
    <w:rsid w:val="00A936CB"/>
  </w:style>
  <w:style w:type="paragraph" w:styleId="TOC6">
    <w:name w:val="toc 6"/>
    <w:basedOn w:val="TOC4"/>
    <w:rsid w:val="00A936CB"/>
  </w:style>
  <w:style w:type="paragraph" w:styleId="TOC7">
    <w:name w:val="toc 7"/>
    <w:basedOn w:val="TOC4"/>
    <w:rsid w:val="00A936CB"/>
  </w:style>
  <w:style w:type="paragraph" w:styleId="TOC8">
    <w:name w:val="toc 8"/>
    <w:basedOn w:val="TOC4"/>
    <w:rsid w:val="00A936CB"/>
  </w:style>
  <w:style w:type="paragraph" w:customStyle="1" w:styleId="Annexref">
    <w:name w:val="Annex_ref"/>
    <w:basedOn w:val="Normal"/>
    <w:next w:val="Normalaftertitle"/>
    <w:rsid w:val="00A936CB"/>
    <w:pPr>
      <w:keepNext/>
      <w:keepLines/>
      <w:spacing w:after="280"/>
      <w:jc w:val="center"/>
    </w:pPr>
  </w:style>
  <w:style w:type="paragraph" w:customStyle="1" w:styleId="Appendixref">
    <w:name w:val="Appendix_ref"/>
    <w:basedOn w:val="Annexref"/>
    <w:next w:val="Normalaftertitle"/>
    <w:rsid w:val="00A936CB"/>
  </w:style>
  <w:style w:type="paragraph" w:customStyle="1" w:styleId="Tabletitle">
    <w:name w:val="Table_title"/>
    <w:basedOn w:val="Normal"/>
    <w:next w:val="Tablehead"/>
    <w:link w:val="TabletitleChar"/>
    <w:rsid w:val="00A936CB"/>
    <w:pPr>
      <w:keepNext/>
      <w:spacing w:before="0" w:after="120"/>
      <w:jc w:val="center"/>
    </w:pPr>
    <w:rPr>
      <w:b/>
    </w:rPr>
  </w:style>
  <w:style w:type="paragraph" w:customStyle="1" w:styleId="Summary">
    <w:name w:val="Summary"/>
    <w:basedOn w:val="Normal"/>
    <w:next w:val="Normalaftertitle"/>
    <w:autoRedefine/>
    <w:rsid w:val="009F0CFF"/>
    <w:pPr>
      <w:spacing w:after="120"/>
    </w:pPr>
    <w:rPr>
      <w:sz w:val="22"/>
      <w:szCs w:val="22"/>
    </w:rPr>
  </w:style>
  <w:style w:type="character" w:styleId="Hyperlink">
    <w:name w:val="Hyperlink"/>
    <w:aliases w:val="CEO_Hyperlink,超级链接,ECC Hyperlink"/>
    <w:basedOn w:val="DefaultParagraphFont"/>
    <w:uiPriority w:val="99"/>
    <w:qFormat/>
    <w:rsid w:val="00934ED7"/>
    <w:rPr>
      <w:color w:val="0000FF"/>
      <w:u w:val="single"/>
    </w:rPr>
  </w:style>
  <w:style w:type="paragraph" w:customStyle="1" w:styleId="TableLegendNote">
    <w:name w:val="Table_Legend_Note"/>
    <w:basedOn w:val="Tablelegend"/>
    <w:next w:val="Tablelegend"/>
    <w:rsid w:val="00A936CB"/>
    <w:pPr>
      <w:ind w:left="-85" w:firstLine="0"/>
    </w:pPr>
    <w:rPr>
      <w:lang w:val="en-US"/>
    </w:rPr>
  </w:style>
  <w:style w:type="character" w:customStyle="1" w:styleId="HeaderChar">
    <w:name w:val="Header Char"/>
    <w:basedOn w:val="DefaultParagraphFont"/>
    <w:link w:val="Header"/>
    <w:uiPriority w:val="99"/>
    <w:rsid w:val="00EE47C4"/>
    <w:rPr>
      <w:sz w:val="24"/>
      <w:lang w:val="fr-FR" w:eastAsia="en-US"/>
    </w:rPr>
  </w:style>
  <w:style w:type="table" w:styleId="TableGrid">
    <w:name w:val="Table Grid"/>
    <w:basedOn w:val="TableNormal"/>
    <w:uiPriority w:val="39"/>
    <w:rsid w:val="00EE47C4"/>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B083A"/>
    <w:rPr>
      <w:color w:val="605E5C"/>
      <w:shd w:val="clear" w:color="auto" w:fill="E1DFDD"/>
    </w:rPr>
  </w:style>
  <w:style w:type="paragraph" w:customStyle="1" w:styleId="CoverNumber">
    <w:name w:val="Cover Number"/>
    <w:basedOn w:val="Normal"/>
    <w:qFormat/>
    <w:rsid w:val="00B42334"/>
    <w:pPr>
      <w:widowControl w:val="0"/>
      <w:tabs>
        <w:tab w:val="clear" w:pos="794"/>
        <w:tab w:val="clear" w:pos="1191"/>
        <w:tab w:val="clear" w:pos="1588"/>
        <w:tab w:val="clear" w:pos="1985"/>
      </w:tabs>
      <w:overflowPunct/>
      <w:adjustRightInd/>
      <w:spacing w:before="93"/>
      <w:ind w:left="284"/>
      <w:jc w:val="left"/>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qFormat/>
    <w:rsid w:val="00260B24"/>
    <w:pPr>
      <w:widowControl w:val="0"/>
      <w:tabs>
        <w:tab w:val="clear" w:pos="794"/>
        <w:tab w:val="clear" w:pos="1191"/>
        <w:tab w:val="clear" w:pos="1588"/>
        <w:tab w:val="clear" w:pos="1985"/>
      </w:tabs>
      <w:overflowPunct/>
      <w:adjustRightInd/>
      <w:spacing w:before="126"/>
      <w:ind w:left="284"/>
      <w:jc w:val="left"/>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qFormat/>
    <w:rsid w:val="00B42334"/>
    <w:pPr>
      <w:widowControl w:val="0"/>
      <w:tabs>
        <w:tab w:val="clear" w:pos="794"/>
        <w:tab w:val="clear" w:pos="1191"/>
        <w:tab w:val="clear" w:pos="1588"/>
        <w:tab w:val="clear" w:pos="1985"/>
      </w:tabs>
      <w:overflowPunct/>
      <w:adjustRightInd/>
      <w:spacing w:before="241" w:line="244" w:lineRule="auto"/>
      <w:ind w:left="284"/>
      <w:jc w:val="left"/>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qFormat/>
    <w:rsid w:val="00B42334"/>
    <w:pPr>
      <w:widowControl w:val="0"/>
      <w:tabs>
        <w:tab w:val="clear" w:pos="794"/>
        <w:tab w:val="clear" w:pos="1191"/>
        <w:tab w:val="clear" w:pos="1588"/>
        <w:tab w:val="clear" w:pos="1985"/>
      </w:tabs>
      <w:overflowPunct/>
      <w:adjustRightInd/>
      <w:spacing w:before="338" w:line="244" w:lineRule="auto"/>
      <w:ind w:left="284" w:right="1002"/>
      <w:jc w:val="left"/>
      <w:textAlignment w:val="auto"/>
    </w:pPr>
    <w:rPr>
      <w:rFonts w:ascii="Arial" w:eastAsia="AvenirNext LT Pro Regular" w:hAnsi="Arial" w:cs="AvenirNext LT Pro Regular"/>
      <w:b/>
      <w:bCs/>
      <w:sz w:val="44"/>
      <w:szCs w:val="48"/>
      <w:lang w:val="en-US"/>
    </w:rPr>
  </w:style>
  <w:style w:type="paragraph" w:customStyle="1" w:styleId="Artheading">
    <w:name w:val="Art_heading"/>
    <w:basedOn w:val="Normal"/>
    <w:next w:val="Normal"/>
    <w:rsid w:val="00941FD9"/>
    <w:pPr>
      <w:keepNext/>
      <w:keepLines/>
      <w:spacing w:before="480"/>
      <w:jc w:val="center"/>
    </w:pPr>
    <w:rPr>
      <w:rFonts w:ascii="Times New Roman Bold" w:hAnsi="Times New Roman Bold"/>
      <w:b/>
      <w:sz w:val="28"/>
      <w:lang w:val="en-GB"/>
    </w:rPr>
  </w:style>
  <w:style w:type="character" w:styleId="EndnoteReference">
    <w:name w:val="endnote reference"/>
    <w:basedOn w:val="DefaultParagraphFont"/>
    <w:rsid w:val="00941FD9"/>
    <w:rPr>
      <w:vertAlign w:val="superscript"/>
    </w:rPr>
  </w:style>
  <w:style w:type="paragraph" w:customStyle="1" w:styleId="Figurewithouttitle">
    <w:name w:val="Figure_without_title"/>
    <w:basedOn w:val="FigureNo"/>
    <w:next w:val="Normal"/>
    <w:rsid w:val="00941FD9"/>
    <w:pPr>
      <w:keepNext w:val="0"/>
    </w:pPr>
    <w:rPr>
      <w:lang w:val="en-GB"/>
    </w:rPr>
  </w:style>
  <w:style w:type="paragraph" w:customStyle="1" w:styleId="FirstFooter">
    <w:name w:val="FirstFooter"/>
    <w:basedOn w:val="Footer"/>
    <w:rsid w:val="00941FD9"/>
    <w:pPr>
      <w:overflowPunct/>
      <w:autoSpaceDE/>
      <w:autoSpaceDN/>
      <w:adjustRightInd/>
      <w:spacing w:before="40"/>
      <w:textAlignment w:val="auto"/>
    </w:pPr>
    <w:rPr>
      <w:caps/>
      <w:noProof w:val="0"/>
      <w:lang w:val="en-GB"/>
    </w:rPr>
  </w:style>
  <w:style w:type="paragraph" w:customStyle="1" w:styleId="Source">
    <w:name w:val="Source"/>
    <w:basedOn w:val="Normal"/>
    <w:next w:val="Normal"/>
    <w:qFormat/>
    <w:rsid w:val="00941FD9"/>
    <w:pPr>
      <w:spacing w:before="840"/>
      <w:jc w:val="center"/>
    </w:pPr>
    <w:rPr>
      <w:b/>
      <w:sz w:val="28"/>
      <w:lang w:val="en-GB"/>
    </w:rPr>
  </w:style>
  <w:style w:type="paragraph" w:customStyle="1" w:styleId="SpecialFooter">
    <w:name w:val="Special Footer"/>
    <w:basedOn w:val="Footer"/>
    <w:rsid w:val="00941FD9"/>
    <w:pPr>
      <w:tabs>
        <w:tab w:val="left" w:pos="567"/>
        <w:tab w:val="left" w:pos="1134"/>
        <w:tab w:val="left" w:pos="1701"/>
        <w:tab w:val="left" w:pos="2268"/>
        <w:tab w:val="left" w:pos="2835"/>
      </w:tabs>
    </w:pPr>
    <w:rPr>
      <w:caps/>
      <w:noProof w:val="0"/>
      <w:lang w:val="en-GB"/>
    </w:rPr>
  </w:style>
  <w:style w:type="paragraph" w:customStyle="1" w:styleId="Tableref">
    <w:name w:val="Table_ref"/>
    <w:basedOn w:val="Normal"/>
    <w:next w:val="Normal"/>
    <w:rsid w:val="00941FD9"/>
    <w:pPr>
      <w:keepNext/>
      <w:spacing w:before="560"/>
      <w:jc w:val="center"/>
    </w:pPr>
    <w:rPr>
      <w:sz w:val="20"/>
      <w:lang w:val="en-GB"/>
    </w:rPr>
  </w:style>
  <w:style w:type="paragraph" w:customStyle="1" w:styleId="Title1">
    <w:name w:val="Title 1"/>
    <w:basedOn w:val="Source"/>
    <w:next w:val="Normal"/>
    <w:qFormat/>
    <w:rsid w:val="00941FD9"/>
    <w:pPr>
      <w:tabs>
        <w:tab w:val="left" w:pos="567"/>
        <w:tab w:val="left" w:pos="1701"/>
        <w:tab w:val="left" w:pos="2835"/>
      </w:tabs>
      <w:spacing w:before="240"/>
    </w:pPr>
    <w:rPr>
      <w:b w:val="0"/>
      <w:caps/>
    </w:rPr>
  </w:style>
  <w:style w:type="paragraph" w:customStyle="1" w:styleId="Title2">
    <w:name w:val="Title 2"/>
    <w:basedOn w:val="Source"/>
    <w:next w:val="Normal"/>
    <w:rsid w:val="00941FD9"/>
    <w:pPr>
      <w:overflowPunct/>
      <w:autoSpaceDE/>
      <w:autoSpaceDN/>
      <w:adjustRightInd/>
      <w:spacing w:before="480"/>
      <w:textAlignment w:val="auto"/>
    </w:pPr>
    <w:rPr>
      <w:b w:val="0"/>
      <w:caps/>
    </w:rPr>
  </w:style>
  <w:style w:type="paragraph" w:customStyle="1" w:styleId="Title3">
    <w:name w:val="Title 3"/>
    <w:basedOn w:val="Title2"/>
    <w:next w:val="Normal"/>
    <w:rsid w:val="00941FD9"/>
    <w:pPr>
      <w:spacing w:before="240"/>
    </w:pPr>
    <w:rPr>
      <w:caps w:val="0"/>
    </w:rPr>
  </w:style>
  <w:style w:type="paragraph" w:customStyle="1" w:styleId="Title4">
    <w:name w:val="Title 4"/>
    <w:basedOn w:val="Title3"/>
    <w:next w:val="Heading1"/>
    <w:rsid w:val="00941FD9"/>
    <w:rPr>
      <w:b/>
    </w:rPr>
  </w:style>
  <w:style w:type="character" w:customStyle="1" w:styleId="Appdef">
    <w:name w:val="App_def"/>
    <w:basedOn w:val="DefaultParagraphFont"/>
    <w:rsid w:val="00941FD9"/>
    <w:rPr>
      <w:rFonts w:ascii="Times New Roman" w:hAnsi="Times New Roman"/>
      <w:b/>
    </w:rPr>
  </w:style>
  <w:style w:type="character" w:customStyle="1" w:styleId="Appref">
    <w:name w:val="App_ref"/>
    <w:basedOn w:val="DefaultParagraphFont"/>
    <w:rsid w:val="00941FD9"/>
  </w:style>
  <w:style w:type="character" w:customStyle="1" w:styleId="Artdef">
    <w:name w:val="Art_def"/>
    <w:basedOn w:val="DefaultParagraphFont"/>
    <w:rsid w:val="00941FD9"/>
    <w:rPr>
      <w:rFonts w:ascii="Times New Roman" w:hAnsi="Times New Roman"/>
      <w:b/>
    </w:rPr>
  </w:style>
  <w:style w:type="character" w:customStyle="1" w:styleId="Artref">
    <w:name w:val="Art_ref"/>
    <w:basedOn w:val="DefaultParagraphFont"/>
    <w:rsid w:val="00941FD9"/>
  </w:style>
  <w:style w:type="character" w:customStyle="1" w:styleId="Tablefreq">
    <w:name w:val="Table_freq"/>
    <w:basedOn w:val="DefaultParagraphFont"/>
    <w:rsid w:val="00941FD9"/>
    <w:rPr>
      <w:b/>
      <w:color w:val="auto"/>
      <w:sz w:val="20"/>
    </w:rPr>
  </w:style>
  <w:style w:type="paragraph" w:customStyle="1" w:styleId="Formal">
    <w:name w:val="Formal"/>
    <w:basedOn w:val="ASN1"/>
    <w:rsid w:val="00941FD9"/>
    <w:rPr>
      <w:b w:val="0"/>
      <w:lang w:val="en-GB"/>
    </w:rPr>
  </w:style>
  <w:style w:type="paragraph" w:customStyle="1" w:styleId="Section1">
    <w:name w:val="Section_1"/>
    <w:basedOn w:val="Normal"/>
    <w:rsid w:val="00941FD9"/>
    <w:pPr>
      <w:tabs>
        <w:tab w:val="center" w:pos="4820"/>
      </w:tabs>
      <w:spacing w:before="360"/>
      <w:jc w:val="center"/>
    </w:pPr>
    <w:rPr>
      <w:b/>
      <w:lang w:val="en-GB"/>
    </w:rPr>
  </w:style>
  <w:style w:type="paragraph" w:customStyle="1" w:styleId="Section2">
    <w:name w:val="Section_2"/>
    <w:basedOn w:val="Section1"/>
    <w:rsid w:val="00941FD9"/>
    <w:rPr>
      <w:b w:val="0"/>
      <w:i/>
    </w:rPr>
  </w:style>
  <w:style w:type="paragraph" w:customStyle="1" w:styleId="AnnexNo">
    <w:name w:val="Annex_No"/>
    <w:basedOn w:val="Normal"/>
    <w:next w:val="Normal"/>
    <w:rsid w:val="00941FD9"/>
    <w:pPr>
      <w:keepNext/>
      <w:keepLines/>
      <w:spacing w:before="480" w:after="80"/>
      <w:jc w:val="center"/>
      <w:outlineLvl w:val="0"/>
    </w:pPr>
    <w:rPr>
      <w:caps/>
      <w:sz w:val="28"/>
      <w:lang w:val="en-GB"/>
    </w:rPr>
  </w:style>
  <w:style w:type="paragraph" w:customStyle="1" w:styleId="Annextitle">
    <w:name w:val="Annex_title"/>
    <w:basedOn w:val="Normal"/>
    <w:next w:val="Normal"/>
    <w:rsid w:val="00941FD9"/>
    <w:pPr>
      <w:keepNext/>
      <w:keepLines/>
      <w:spacing w:before="240" w:after="280"/>
      <w:jc w:val="center"/>
    </w:pPr>
    <w:rPr>
      <w:rFonts w:ascii="Times New Roman Bold" w:hAnsi="Times New Roman Bold"/>
      <w:b/>
      <w:sz w:val="28"/>
      <w:lang w:val="en-GB"/>
    </w:rPr>
  </w:style>
  <w:style w:type="paragraph" w:customStyle="1" w:styleId="AppendixNo">
    <w:name w:val="Appendix_No"/>
    <w:basedOn w:val="AnnexNo"/>
    <w:next w:val="Annexref"/>
    <w:rsid w:val="00941FD9"/>
  </w:style>
  <w:style w:type="paragraph" w:customStyle="1" w:styleId="Appendixtitle">
    <w:name w:val="Appendix_title"/>
    <w:basedOn w:val="Annextitle"/>
    <w:next w:val="Normal"/>
    <w:rsid w:val="00941FD9"/>
  </w:style>
  <w:style w:type="paragraph" w:customStyle="1" w:styleId="Border">
    <w:name w:val="Border"/>
    <w:basedOn w:val="Normal"/>
    <w:rsid w:val="00941FD9"/>
    <w:pPr>
      <w:pBdr>
        <w:bottom w:val="single" w:sz="6" w:space="0" w:color="auto"/>
      </w:pBdr>
      <w:tabs>
        <w:tab w:val="left" w:pos="170"/>
        <w:tab w:val="left" w:pos="567"/>
        <w:tab w:val="left" w:pos="737"/>
        <w:tab w:val="left" w:pos="2977"/>
        <w:tab w:val="left" w:pos="3266"/>
      </w:tabs>
      <w:spacing w:before="0" w:line="10" w:lineRule="exact"/>
      <w:ind w:left="28" w:right="28"/>
      <w:jc w:val="center"/>
    </w:pPr>
    <w:rPr>
      <w:b/>
      <w:noProof/>
      <w:sz w:val="20"/>
      <w:lang w:val="en-GB"/>
    </w:rPr>
  </w:style>
  <w:style w:type="paragraph" w:styleId="Index4">
    <w:name w:val="index 4"/>
    <w:basedOn w:val="Normal"/>
    <w:next w:val="Normal"/>
    <w:rsid w:val="00941FD9"/>
    <w:pPr>
      <w:ind w:left="849"/>
    </w:pPr>
    <w:rPr>
      <w:lang w:val="en-GB"/>
    </w:rPr>
  </w:style>
  <w:style w:type="paragraph" w:styleId="Index5">
    <w:name w:val="index 5"/>
    <w:basedOn w:val="Normal"/>
    <w:next w:val="Normal"/>
    <w:rsid w:val="00941FD9"/>
    <w:pPr>
      <w:ind w:left="1132"/>
    </w:pPr>
    <w:rPr>
      <w:lang w:val="en-GB"/>
    </w:rPr>
  </w:style>
  <w:style w:type="paragraph" w:styleId="Index6">
    <w:name w:val="index 6"/>
    <w:basedOn w:val="Normal"/>
    <w:next w:val="Normal"/>
    <w:rsid w:val="00941FD9"/>
    <w:pPr>
      <w:ind w:left="1415"/>
    </w:pPr>
    <w:rPr>
      <w:lang w:val="en-GB"/>
    </w:rPr>
  </w:style>
  <w:style w:type="paragraph" w:styleId="Index7">
    <w:name w:val="index 7"/>
    <w:basedOn w:val="Normal"/>
    <w:next w:val="Normal"/>
    <w:rsid w:val="00941FD9"/>
    <w:pPr>
      <w:ind w:left="1698"/>
    </w:pPr>
    <w:rPr>
      <w:lang w:val="en-GB"/>
    </w:rPr>
  </w:style>
  <w:style w:type="character" w:styleId="LineNumber">
    <w:name w:val="line number"/>
    <w:basedOn w:val="DefaultParagraphFont"/>
    <w:rsid w:val="00941FD9"/>
  </w:style>
  <w:style w:type="paragraph" w:customStyle="1" w:styleId="Normalaftertitle0">
    <w:name w:val="Normal after title"/>
    <w:basedOn w:val="Normal"/>
    <w:next w:val="Normal"/>
    <w:rsid w:val="00941FD9"/>
    <w:pPr>
      <w:spacing w:before="280"/>
    </w:pPr>
    <w:rPr>
      <w:lang w:val="en-GB"/>
    </w:rPr>
  </w:style>
  <w:style w:type="paragraph" w:customStyle="1" w:styleId="Proposal">
    <w:name w:val="Proposal"/>
    <w:basedOn w:val="Normal"/>
    <w:next w:val="Normal"/>
    <w:rsid w:val="00941FD9"/>
    <w:pPr>
      <w:keepNext/>
      <w:spacing w:before="240"/>
    </w:pPr>
    <w:rPr>
      <w:rFonts w:hAnsi="Times New Roman Bold"/>
      <w:b/>
      <w:lang w:val="en-GB"/>
    </w:rPr>
  </w:style>
  <w:style w:type="paragraph" w:customStyle="1" w:styleId="Reasons">
    <w:name w:val="Reasons"/>
    <w:basedOn w:val="Normal"/>
    <w:qFormat/>
    <w:rsid w:val="00941FD9"/>
    <w:rPr>
      <w:lang w:val="en-GB"/>
    </w:rPr>
  </w:style>
  <w:style w:type="paragraph" w:customStyle="1" w:styleId="Section3">
    <w:name w:val="Section_3"/>
    <w:basedOn w:val="Section1"/>
    <w:rsid w:val="00941FD9"/>
    <w:rPr>
      <w:b w:val="0"/>
    </w:rPr>
  </w:style>
  <w:style w:type="paragraph" w:customStyle="1" w:styleId="TableTextS5">
    <w:name w:val="Table_TextS5"/>
    <w:basedOn w:val="Normal"/>
    <w:rsid w:val="00941FD9"/>
    <w:pPr>
      <w:tabs>
        <w:tab w:val="left" w:pos="170"/>
        <w:tab w:val="left" w:pos="567"/>
        <w:tab w:val="left" w:pos="737"/>
        <w:tab w:val="left" w:pos="2977"/>
        <w:tab w:val="left" w:pos="3266"/>
      </w:tabs>
      <w:spacing w:before="40" w:after="40"/>
      <w:ind w:left="170" w:hanging="170"/>
    </w:pPr>
    <w:rPr>
      <w:sz w:val="20"/>
      <w:lang w:val="en-GB"/>
    </w:rPr>
  </w:style>
  <w:style w:type="paragraph" w:customStyle="1" w:styleId="Agendaitem">
    <w:name w:val="Agenda_item"/>
    <w:basedOn w:val="Normal"/>
    <w:next w:val="Normal"/>
    <w:qFormat/>
    <w:rsid w:val="00941FD9"/>
    <w:pPr>
      <w:overflowPunct/>
      <w:autoSpaceDE/>
      <w:autoSpaceDN/>
      <w:adjustRightInd/>
      <w:spacing w:before="240"/>
      <w:jc w:val="center"/>
      <w:textAlignment w:val="auto"/>
    </w:pPr>
    <w:rPr>
      <w:sz w:val="28"/>
      <w:lang w:val="en-GB"/>
    </w:rPr>
  </w:style>
  <w:style w:type="paragraph" w:customStyle="1" w:styleId="AppArtNo">
    <w:name w:val="App_Art_No"/>
    <w:basedOn w:val="ArtNo"/>
    <w:qFormat/>
    <w:rsid w:val="00941FD9"/>
    <w:rPr>
      <w:lang w:val="en-GB"/>
    </w:rPr>
  </w:style>
  <w:style w:type="paragraph" w:customStyle="1" w:styleId="AppArttitle">
    <w:name w:val="App_Art_title"/>
    <w:basedOn w:val="Arttitle"/>
    <w:qFormat/>
    <w:rsid w:val="00941FD9"/>
    <w:rPr>
      <w:lang w:val="en-GB"/>
    </w:rPr>
  </w:style>
  <w:style w:type="paragraph" w:customStyle="1" w:styleId="ApptoAnnex">
    <w:name w:val="App_to_Annex"/>
    <w:basedOn w:val="AppendixNo"/>
    <w:next w:val="Normal"/>
    <w:qFormat/>
    <w:rsid w:val="00941FD9"/>
  </w:style>
  <w:style w:type="paragraph" w:customStyle="1" w:styleId="Committee">
    <w:name w:val="Committee"/>
    <w:basedOn w:val="Normal"/>
    <w:qFormat/>
    <w:rsid w:val="00941FD9"/>
    <w:pPr>
      <w:framePr w:hSpace="180" w:wrap="around" w:hAnchor="margin" w:y="-675"/>
      <w:tabs>
        <w:tab w:val="left" w:pos="851"/>
      </w:tabs>
      <w:spacing w:before="0" w:line="240" w:lineRule="atLeast"/>
    </w:pPr>
    <w:rPr>
      <w:rFonts w:asciiTheme="minorHAnsi" w:hAnsiTheme="minorHAnsi" w:cstheme="minorHAnsi"/>
      <w:b/>
      <w:szCs w:val="24"/>
      <w:lang w:val="en-GB"/>
    </w:rPr>
  </w:style>
  <w:style w:type="character" w:customStyle="1" w:styleId="FooterChar">
    <w:name w:val="Footer Char"/>
    <w:basedOn w:val="DefaultParagraphFont"/>
    <w:link w:val="Footer"/>
    <w:rsid w:val="00941FD9"/>
    <w:rPr>
      <w:noProof/>
      <w:sz w:val="18"/>
      <w:lang w:val="es-ES" w:eastAsia="en-US"/>
    </w:rPr>
  </w:style>
  <w:style w:type="character" w:customStyle="1" w:styleId="FootnoteTextChar">
    <w:name w:val="Footnote Text Char"/>
    <w:basedOn w:val="DefaultParagraphFont"/>
    <w:link w:val="FootnoteText"/>
    <w:qFormat/>
    <w:rsid w:val="00941FD9"/>
    <w:rPr>
      <w:sz w:val="22"/>
      <w:lang w:val="es-ES" w:eastAsia="en-US"/>
    </w:rPr>
  </w:style>
  <w:style w:type="paragraph" w:customStyle="1" w:styleId="Normalend">
    <w:name w:val="Normal_end"/>
    <w:basedOn w:val="Normal"/>
    <w:next w:val="Normal"/>
    <w:qFormat/>
    <w:rsid w:val="00941FD9"/>
    <w:rPr>
      <w:lang w:val="en-US"/>
    </w:rPr>
  </w:style>
  <w:style w:type="paragraph" w:customStyle="1" w:styleId="Part1">
    <w:name w:val="Part_1"/>
    <w:basedOn w:val="Section1"/>
    <w:next w:val="Section1"/>
    <w:qFormat/>
    <w:rsid w:val="00941FD9"/>
    <w:pPr>
      <w:keepNext/>
      <w:keepLines/>
    </w:pPr>
  </w:style>
  <w:style w:type="paragraph" w:customStyle="1" w:styleId="Subsection1">
    <w:name w:val="Subsection_1"/>
    <w:basedOn w:val="Section1"/>
    <w:next w:val="Normalaftertitle0"/>
    <w:qFormat/>
    <w:rsid w:val="00941FD9"/>
  </w:style>
  <w:style w:type="paragraph" w:customStyle="1" w:styleId="Volumetitle">
    <w:name w:val="Volume_title"/>
    <w:basedOn w:val="Normal"/>
    <w:qFormat/>
    <w:rsid w:val="00941FD9"/>
    <w:pPr>
      <w:jc w:val="center"/>
    </w:pPr>
    <w:rPr>
      <w:b/>
      <w:bCs/>
      <w:sz w:val="28"/>
      <w:szCs w:val="28"/>
      <w:lang w:val="en-GB"/>
    </w:rPr>
  </w:style>
  <w:style w:type="paragraph" w:customStyle="1" w:styleId="Headingsplit">
    <w:name w:val="Heading_split"/>
    <w:basedOn w:val="Headingi"/>
    <w:qFormat/>
    <w:rsid w:val="00941FD9"/>
    <w:rPr>
      <w:lang w:val="en-US"/>
    </w:rPr>
  </w:style>
  <w:style w:type="paragraph" w:customStyle="1" w:styleId="Normalsplit">
    <w:name w:val="Normal_split"/>
    <w:basedOn w:val="Normal"/>
    <w:qFormat/>
    <w:rsid w:val="00941FD9"/>
    <w:rPr>
      <w:lang w:val="en-GB"/>
    </w:rPr>
  </w:style>
  <w:style w:type="character" w:customStyle="1" w:styleId="Provsplit">
    <w:name w:val="Prov_split"/>
    <w:basedOn w:val="DefaultParagraphFont"/>
    <w:qFormat/>
    <w:rsid w:val="00941FD9"/>
    <w:rPr>
      <w:rFonts w:ascii="Times New Roman" w:hAnsi="Times New Roman"/>
      <w:b w:val="0"/>
    </w:rPr>
  </w:style>
  <w:style w:type="paragraph" w:customStyle="1" w:styleId="Tablesplit">
    <w:name w:val="Table_split"/>
    <w:basedOn w:val="Tabletext"/>
    <w:qFormat/>
    <w:rsid w:val="00941FD9"/>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lang w:val="en-GB"/>
    </w:rPr>
  </w:style>
  <w:style w:type="paragraph" w:customStyle="1" w:styleId="Methodheading1">
    <w:name w:val="Method_heading1"/>
    <w:basedOn w:val="Heading1"/>
    <w:next w:val="Normal"/>
    <w:qFormat/>
    <w:rsid w:val="00941FD9"/>
    <w:rPr>
      <w:lang w:val="en-GB"/>
    </w:rPr>
  </w:style>
  <w:style w:type="paragraph" w:customStyle="1" w:styleId="Methodheading2">
    <w:name w:val="Method_heading2"/>
    <w:basedOn w:val="Heading2"/>
    <w:next w:val="Normal"/>
    <w:qFormat/>
    <w:rsid w:val="00941FD9"/>
    <w:rPr>
      <w:lang w:val="en-GB"/>
    </w:rPr>
  </w:style>
  <w:style w:type="paragraph" w:customStyle="1" w:styleId="Methodheading3">
    <w:name w:val="Method_heading3"/>
    <w:basedOn w:val="Heading3"/>
    <w:next w:val="Normal"/>
    <w:qFormat/>
    <w:rsid w:val="00941FD9"/>
    <w:rPr>
      <w:lang w:val="en-GB"/>
    </w:rPr>
  </w:style>
  <w:style w:type="paragraph" w:customStyle="1" w:styleId="Methodheading4">
    <w:name w:val="Method_heading4"/>
    <w:basedOn w:val="Heading4"/>
    <w:next w:val="Normal"/>
    <w:qFormat/>
    <w:rsid w:val="00941FD9"/>
    <w:rPr>
      <w:lang w:val="en-GB"/>
    </w:rPr>
  </w:style>
  <w:style w:type="paragraph" w:customStyle="1" w:styleId="MethodHeadingb">
    <w:name w:val="Method_Headingb"/>
    <w:basedOn w:val="Headingb"/>
    <w:next w:val="Normal"/>
    <w:qFormat/>
    <w:rsid w:val="00941FD9"/>
    <w:pPr>
      <w:overflowPunct/>
      <w:autoSpaceDE/>
      <w:autoSpaceDN/>
      <w:adjustRightInd/>
      <w:textAlignment w:val="auto"/>
    </w:pPr>
    <w:rPr>
      <w:lang w:val="en-GB"/>
    </w:rPr>
  </w:style>
  <w:style w:type="paragraph" w:customStyle="1" w:styleId="EditorsNote">
    <w:name w:val="EditorsNote"/>
    <w:basedOn w:val="Normal"/>
    <w:rsid w:val="00941FD9"/>
    <w:pPr>
      <w:spacing w:before="240" w:after="240"/>
    </w:pPr>
    <w:rPr>
      <w:i/>
      <w:iCs/>
      <w:lang w:val="en-GB"/>
    </w:rPr>
  </w:style>
  <w:style w:type="character" w:customStyle="1" w:styleId="FiguretitleChar">
    <w:name w:val="Figure_title Char"/>
    <w:basedOn w:val="DefaultParagraphFont"/>
    <w:link w:val="Figuretitle"/>
    <w:rsid w:val="00941FD9"/>
    <w:rPr>
      <w:rFonts w:ascii="Times New Roman Bold" w:hAnsi="Times New Roman Bold"/>
      <w:b/>
      <w:sz w:val="18"/>
      <w:lang w:val="es-ES" w:eastAsia="en-US"/>
    </w:rPr>
  </w:style>
  <w:style w:type="paragraph" w:customStyle="1" w:styleId="Figurewithlegend">
    <w:name w:val="Figure_with_legend"/>
    <w:basedOn w:val="Figure"/>
    <w:rsid w:val="00941FD9"/>
    <w:rPr>
      <w:lang w:val="en-GB"/>
    </w:rPr>
  </w:style>
  <w:style w:type="paragraph" w:styleId="Signature">
    <w:name w:val="Signature"/>
    <w:basedOn w:val="Normal"/>
    <w:link w:val="SignatureChar"/>
    <w:unhideWhenUsed/>
    <w:rsid w:val="00941FD9"/>
    <w:pPr>
      <w:tabs>
        <w:tab w:val="center" w:pos="7371"/>
      </w:tabs>
      <w:spacing w:before="600"/>
    </w:pPr>
    <w:rPr>
      <w:lang w:val="en-GB"/>
    </w:rPr>
  </w:style>
  <w:style w:type="character" w:customStyle="1" w:styleId="SignatureChar">
    <w:name w:val="Signature Char"/>
    <w:basedOn w:val="DefaultParagraphFont"/>
    <w:link w:val="Signature"/>
    <w:rsid w:val="00941FD9"/>
    <w:rPr>
      <w:sz w:val="24"/>
      <w:lang w:val="en-GB" w:eastAsia="en-US"/>
    </w:rPr>
  </w:style>
  <w:style w:type="character" w:styleId="PlaceholderText">
    <w:name w:val="Placeholder Text"/>
    <w:basedOn w:val="DefaultParagraphFont"/>
    <w:uiPriority w:val="99"/>
    <w:semiHidden/>
    <w:rsid w:val="00941FD9"/>
    <w:rPr>
      <w:color w:val="808080"/>
    </w:rPr>
  </w:style>
  <w:style w:type="paragraph" w:customStyle="1" w:styleId="DocData">
    <w:name w:val="DocData"/>
    <w:basedOn w:val="Normal"/>
    <w:rsid w:val="00941FD9"/>
    <w:pPr>
      <w:framePr w:hSpace="180" w:wrap="around" w:hAnchor="margin" w:y="-687"/>
      <w:shd w:val="solid" w:color="FFFFFF" w:fill="FFFFFF"/>
      <w:spacing w:before="0" w:line="240" w:lineRule="atLeast"/>
    </w:pPr>
    <w:rPr>
      <w:rFonts w:ascii="Verdana" w:hAnsi="Verdana"/>
      <w:b/>
      <w:sz w:val="20"/>
      <w:lang w:val="en-GB" w:eastAsia="zh-CN"/>
    </w:rPr>
  </w:style>
  <w:style w:type="character" w:customStyle="1" w:styleId="Recdef">
    <w:name w:val="Rec_def"/>
    <w:basedOn w:val="DefaultParagraphFont"/>
    <w:rsid w:val="00941FD9"/>
    <w:rPr>
      <w:b/>
    </w:rPr>
  </w:style>
  <w:style w:type="character" w:customStyle="1" w:styleId="Resdef">
    <w:name w:val="Res_def"/>
    <w:basedOn w:val="DefaultParagraphFont"/>
    <w:rsid w:val="00941FD9"/>
    <w:rPr>
      <w:rFonts w:ascii="Times New Roman" w:hAnsi="Times New Roman"/>
      <w:b/>
    </w:rPr>
  </w:style>
  <w:style w:type="character" w:customStyle="1" w:styleId="enumlev1Char">
    <w:name w:val="enumlev1 Char"/>
    <w:basedOn w:val="DefaultParagraphFont"/>
    <w:link w:val="enumlev1"/>
    <w:qFormat/>
    <w:locked/>
    <w:rsid w:val="00941FD9"/>
    <w:rPr>
      <w:sz w:val="24"/>
      <w:lang w:val="es-ES" w:eastAsia="en-US"/>
    </w:rPr>
  </w:style>
  <w:style w:type="numbering" w:customStyle="1" w:styleId="NoList1">
    <w:name w:val="No List1"/>
    <w:next w:val="NoList"/>
    <w:uiPriority w:val="99"/>
    <w:semiHidden/>
    <w:unhideWhenUsed/>
    <w:rsid w:val="00941FD9"/>
  </w:style>
  <w:style w:type="character" w:customStyle="1" w:styleId="Heading1Char">
    <w:name w:val="Heading 1 Char"/>
    <w:basedOn w:val="DefaultParagraphFont"/>
    <w:link w:val="Heading1"/>
    <w:rsid w:val="00941FD9"/>
    <w:rPr>
      <w:b/>
      <w:sz w:val="24"/>
      <w:lang w:val="es-ES" w:eastAsia="en-US"/>
    </w:rPr>
  </w:style>
  <w:style w:type="character" w:customStyle="1" w:styleId="Heading2Char">
    <w:name w:val="Heading 2 Char"/>
    <w:basedOn w:val="DefaultParagraphFont"/>
    <w:link w:val="Heading2"/>
    <w:rsid w:val="00941FD9"/>
    <w:rPr>
      <w:b/>
      <w:sz w:val="24"/>
      <w:lang w:val="es-ES" w:eastAsia="en-US"/>
    </w:rPr>
  </w:style>
  <w:style w:type="character" w:customStyle="1" w:styleId="Heading3Char">
    <w:name w:val="Heading 3 Char"/>
    <w:basedOn w:val="DefaultParagraphFont"/>
    <w:link w:val="Heading3"/>
    <w:rsid w:val="00941FD9"/>
    <w:rPr>
      <w:b/>
      <w:sz w:val="24"/>
      <w:lang w:val="es-ES" w:eastAsia="en-US"/>
    </w:rPr>
  </w:style>
  <w:style w:type="character" w:customStyle="1" w:styleId="Heading4Char">
    <w:name w:val="Heading 4 Char"/>
    <w:basedOn w:val="DefaultParagraphFont"/>
    <w:link w:val="Heading4"/>
    <w:rsid w:val="00941FD9"/>
    <w:rPr>
      <w:b/>
      <w:sz w:val="24"/>
      <w:lang w:val="es-ES" w:eastAsia="en-US"/>
    </w:rPr>
  </w:style>
  <w:style w:type="character" w:customStyle="1" w:styleId="Heading5Char">
    <w:name w:val="Heading 5 Char"/>
    <w:basedOn w:val="DefaultParagraphFont"/>
    <w:link w:val="Heading5"/>
    <w:rsid w:val="00941FD9"/>
    <w:rPr>
      <w:b/>
      <w:sz w:val="24"/>
      <w:lang w:val="es-ES" w:eastAsia="en-US"/>
    </w:rPr>
  </w:style>
  <w:style w:type="character" w:customStyle="1" w:styleId="Heading6Char">
    <w:name w:val="Heading 6 Char"/>
    <w:basedOn w:val="DefaultParagraphFont"/>
    <w:link w:val="Heading6"/>
    <w:rsid w:val="00941FD9"/>
    <w:rPr>
      <w:b/>
      <w:sz w:val="24"/>
      <w:lang w:val="es-ES" w:eastAsia="en-US"/>
    </w:rPr>
  </w:style>
  <w:style w:type="character" w:customStyle="1" w:styleId="Heading7Char">
    <w:name w:val="Heading 7 Char"/>
    <w:basedOn w:val="DefaultParagraphFont"/>
    <w:link w:val="Heading7"/>
    <w:rsid w:val="00941FD9"/>
    <w:rPr>
      <w:b/>
      <w:sz w:val="24"/>
      <w:lang w:val="es-ES" w:eastAsia="en-US"/>
    </w:rPr>
  </w:style>
  <w:style w:type="character" w:customStyle="1" w:styleId="Heading8Char">
    <w:name w:val="Heading 8 Char"/>
    <w:basedOn w:val="DefaultParagraphFont"/>
    <w:link w:val="Heading8"/>
    <w:rsid w:val="00941FD9"/>
    <w:rPr>
      <w:b/>
      <w:sz w:val="24"/>
      <w:lang w:val="es-ES" w:eastAsia="en-US"/>
    </w:rPr>
  </w:style>
  <w:style w:type="character" w:customStyle="1" w:styleId="Heading9Char">
    <w:name w:val="Heading 9 Char"/>
    <w:basedOn w:val="DefaultParagraphFont"/>
    <w:link w:val="Heading9"/>
    <w:rsid w:val="00941FD9"/>
    <w:rPr>
      <w:b/>
      <w:sz w:val="24"/>
      <w:lang w:val="es-ES" w:eastAsia="en-US"/>
    </w:rPr>
  </w:style>
  <w:style w:type="paragraph" w:customStyle="1" w:styleId="Title10">
    <w:name w:val="Title1"/>
    <w:basedOn w:val="Normal"/>
    <w:next w:val="Normal"/>
    <w:uiPriority w:val="10"/>
    <w:qFormat/>
    <w:rsid w:val="00941FD9"/>
    <w:pPr>
      <w:overflowPunct/>
      <w:autoSpaceDE/>
      <w:autoSpaceDN/>
      <w:adjustRightInd/>
      <w:spacing w:before="0" w:after="80"/>
      <w:contextualSpacing/>
      <w:textAlignment w:val="auto"/>
    </w:pPr>
    <w:rPr>
      <w:rFonts w:ascii="Aptos Display" w:hAnsi="Aptos Display"/>
      <w:spacing w:val="-10"/>
      <w:kern w:val="28"/>
      <w:sz w:val="56"/>
      <w:szCs w:val="56"/>
      <w:lang w:val="en-US"/>
      <w14:ligatures w14:val="standardContextual"/>
    </w:rPr>
  </w:style>
  <w:style w:type="character" w:customStyle="1" w:styleId="TitleChar">
    <w:name w:val="Title Char"/>
    <w:basedOn w:val="DefaultParagraphFont"/>
    <w:link w:val="Title"/>
    <w:uiPriority w:val="10"/>
    <w:rsid w:val="00941FD9"/>
    <w:rPr>
      <w:rFonts w:ascii="Aptos Display" w:hAnsi="Aptos Display"/>
      <w:spacing w:val="-10"/>
      <w:kern w:val="28"/>
      <w:sz w:val="56"/>
      <w:szCs w:val="56"/>
    </w:rPr>
  </w:style>
  <w:style w:type="paragraph" w:customStyle="1" w:styleId="Subtitle1">
    <w:name w:val="Subtitle1"/>
    <w:basedOn w:val="Normal"/>
    <w:next w:val="Normal"/>
    <w:uiPriority w:val="11"/>
    <w:qFormat/>
    <w:rsid w:val="00941FD9"/>
    <w:pPr>
      <w:numPr>
        <w:ilvl w:val="1"/>
      </w:numPr>
      <w:overflowPunct/>
      <w:autoSpaceDE/>
      <w:autoSpaceDN/>
      <w:adjustRightInd/>
      <w:spacing w:before="0" w:after="160" w:line="278" w:lineRule="auto"/>
      <w:textAlignment w:val="auto"/>
    </w:pPr>
    <w:rPr>
      <w:rFonts w:ascii="Aptos" w:hAnsi="Aptos"/>
      <w:color w:val="595959"/>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941FD9"/>
    <w:rPr>
      <w:color w:val="595959"/>
      <w:spacing w:val="15"/>
      <w:sz w:val="28"/>
      <w:szCs w:val="28"/>
    </w:rPr>
  </w:style>
  <w:style w:type="paragraph" w:customStyle="1" w:styleId="Quote1">
    <w:name w:val="Quote1"/>
    <w:basedOn w:val="Normal"/>
    <w:next w:val="Normal"/>
    <w:uiPriority w:val="29"/>
    <w:qFormat/>
    <w:rsid w:val="00941FD9"/>
    <w:pPr>
      <w:overflowPunct/>
      <w:autoSpaceDE/>
      <w:autoSpaceDN/>
      <w:adjustRightInd/>
      <w:spacing w:before="160" w:after="160" w:line="278" w:lineRule="auto"/>
      <w:jc w:val="center"/>
      <w:textAlignment w:val="auto"/>
    </w:pPr>
    <w:rPr>
      <w:rFonts w:ascii="Aptos" w:hAnsi="Aptos"/>
      <w:i/>
      <w:iCs/>
      <w:color w:val="404040"/>
      <w:kern w:val="2"/>
      <w:szCs w:val="24"/>
      <w:lang w:val="en-US"/>
      <w14:ligatures w14:val="standardContextual"/>
    </w:rPr>
  </w:style>
  <w:style w:type="character" w:customStyle="1" w:styleId="QuoteChar">
    <w:name w:val="Quote Char"/>
    <w:basedOn w:val="DefaultParagraphFont"/>
    <w:link w:val="Quote"/>
    <w:uiPriority w:val="29"/>
    <w:rsid w:val="00941FD9"/>
    <w:rPr>
      <w:i/>
      <w:iCs/>
      <w:color w:val="404040"/>
    </w:rPr>
  </w:style>
  <w:style w:type="paragraph" w:styleId="ListParagraph">
    <w:name w:val="List Paragraph"/>
    <w:aliases w:val="- Bullets,1st level - Bullet List Paragraph,List Paragraph1,Lettre d'introduction,Normal bullet 2,Bullet list,Numbered List,Lista1,Task Body,Viñetas (Inicio Parrafo),3 Txt tabla,Zerrenda-paragrafoa,Lista viñetas,列出段落"/>
    <w:basedOn w:val="Normal"/>
    <w:link w:val="ListParagraphChar"/>
    <w:uiPriority w:val="34"/>
    <w:qFormat/>
    <w:rsid w:val="00941FD9"/>
    <w:pPr>
      <w:overflowPunct/>
      <w:autoSpaceDE/>
      <w:autoSpaceDN/>
      <w:adjustRightInd/>
      <w:spacing w:before="0" w:after="160" w:line="278" w:lineRule="auto"/>
      <w:ind w:left="720"/>
      <w:contextualSpacing/>
      <w:textAlignment w:val="auto"/>
    </w:pPr>
    <w:rPr>
      <w:rFonts w:ascii="Aptos" w:hAnsi="Aptos"/>
      <w:kern w:val="2"/>
      <w:szCs w:val="24"/>
      <w:lang w:val="en-US"/>
      <w14:ligatures w14:val="standardContextual"/>
    </w:rPr>
  </w:style>
  <w:style w:type="character" w:customStyle="1" w:styleId="IntenseEmphasis1">
    <w:name w:val="Intense Emphasis1"/>
    <w:basedOn w:val="DefaultParagraphFont"/>
    <w:uiPriority w:val="21"/>
    <w:qFormat/>
    <w:rsid w:val="00941FD9"/>
    <w:rPr>
      <w:i/>
      <w:iCs/>
      <w:color w:val="0F4761"/>
    </w:rPr>
  </w:style>
  <w:style w:type="paragraph" w:customStyle="1" w:styleId="IntenseQuote1">
    <w:name w:val="Intense Quote1"/>
    <w:basedOn w:val="Normal"/>
    <w:next w:val="Normal"/>
    <w:uiPriority w:val="30"/>
    <w:qFormat/>
    <w:rsid w:val="00941FD9"/>
    <w:pPr>
      <w:pBdr>
        <w:top w:val="single" w:sz="4" w:space="10" w:color="0F4761"/>
        <w:bottom w:val="single" w:sz="4" w:space="10" w:color="0F4761"/>
      </w:pBdr>
      <w:overflowPunct/>
      <w:autoSpaceDE/>
      <w:autoSpaceDN/>
      <w:adjustRightInd/>
      <w:spacing w:before="360" w:after="360" w:line="278" w:lineRule="auto"/>
      <w:ind w:left="864" w:right="864"/>
      <w:jc w:val="center"/>
      <w:textAlignment w:val="auto"/>
    </w:pPr>
    <w:rPr>
      <w:rFonts w:ascii="Aptos" w:hAnsi="Aptos"/>
      <w:i/>
      <w:iCs/>
      <w:color w:val="0F4761"/>
      <w:kern w:val="2"/>
      <w:szCs w:val="24"/>
      <w:lang w:val="en-US"/>
      <w14:ligatures w14:val="standardContextual"/>
    </w:rPr>
  </w:style>
  <w:style w:type="character" w:customStyle="1" w:styleId="IntenseQuoteChar">
    <w:name w:val="Intense Quote Char"/>
    <w:basedOn w:val="DefaultParagraphFont"/>
    <w:link w:val="IntenseQuote"/>
    <w:uiPriority w:val="30"/>
    <w:rsid w:val="00941FD9"/>
    <w:rPr>
      <w:i/>
      <w:iCs/>
      <w:color w:val="0F4761"/>
    </w:rPr>
  </w:style>
  <w:style w:type="character" w:customStyle="1" w:styleId="IntenseReference1">
    <w:name w:val="Intense Reference1"/>
    <w:basedOn w:val="DefaultParagraphFont"/>
    <w:uiPriority w:val="32"/>
    <w:qFormat/>
    <w:rsid w:val="00941FD9"/>
    <w:rPr>
      <w:b/>
      <w:bCs/>
      <w:smallCaps/>
      <w:color w:val="0F4761"/>
      <w:spacing w:val="5"/>
    </w:rPr>
  </w:style>
  <w:style w:type="character" w:customStyle="1" w:styleId="HeadingbChar">
    <w:name w:val="Heading_b Char"/>
    <w:basedOn w:val="DefaultParagraphFont"/>
    <w:link w:val="Headingb"/>
    <w:qFormat/>
    <w:locked/>
    <w:rsid w:val="00941FD9"/>
    <w:rPr>
      <w:b/>
      <w:sz w:val="24"/>
      <w:lang w:val="es-ES" w:eastAsia="en-US"/>
    </w:rPr>
  </w:style>
  <w:style w:type="character" w:customStyle="1" w:styleId="CallChar">
    <w:name w:val="Call Char"/>
    <w:basedOn w:val="DefaultParagraphFont"/>
    <w:link w:val="Call"/>
    <w:locked/>
    <w:rsid w:val="00941FD9"/>
    <w:rPr>
      <w:i/>
      <w:sz w:val="24"/>
      <w:lang w:val="es-ES" w:eastAsia="en-US"/>
    </w:rPr>
  </w:style>
  <w:style w:type="paragraph" w:customStyle="1" w:styleId="TAR">
    <w:name w:val="TAR"/>
    <w:basedOn w:val="TAL"/>
    <w:qFormat/>
    <w:rsid w:val="00941FD9"/>
    <w:pPr>
      <w:jc w:val="right"/>
    </w:pPr>
  </w:style>
  <w:style w:type="paragraph" w:customStyle="1" w:styleId="TAL">
    <w:name w:val="TAL"/>
    <w:basedOn w:val="Normal"/>
    <w:link w:val="TALChar"/>
    <w:qFormat/>
    <w:rsid w:val="00941FD9"/>
    <w:pPr>
      <w:keepNext/>
      <w:keepLines/>
      <w:overflowPunct/>
      <w:autoSpaceDE/>
      <w:autoSpaceDN/>
      <w:adjustRightInd/>
      <w:spacing w:before="0" w:after="160" w:line="259" w:lineRule="auto"/>
      <w:textAlignment w:val="auto"/>
    </w:pPr>
    <w:rPr>
      <w:rFonts w:ascii="Arial" w:eastAsia="Aptos" w:hAnsi="Arial"/>
      <w:kern w:val="2"/>
      <w:sz w:val="18"/>
      <w:szCs w:val="22"/>
      <w:lang w:val="en-US"/>
      <w14:ligatures w14:val="standardContextual"/>
    </w:rPr>
  </w:style>
  <w:style w:type="paragraph" w:customStyle="1" w:styleId="TAH">
    <w:name w:val="TAH"/>
    <w:basedOn w:val="TAC"/>
    <w:link w:val="TAHCar"/>
    <w:qFormat/>
    <w:rsid w:val="00941FD9"/>
    <w:rPr>
      <w:b/>
    </w:rPr>
  </w:style>
  <w:style w:type="paragraph" w:customStyle="1" w:styleId="TAC">
    <w:name w:val="TAC"/>
    <w:basedOn w:val="TAL"/>
    <w:link w:val="TACChar"/>
    <w:qFormat/>
    <w:rsid w:val="00941FD9"/>
    <w:pPr>
      <w:jc w:val="center"/>
    </w:pPr>
  </w:style>
  <w:style w:type="paragraph" w:customStyle="1" w:styleId="TH">
    <w:name w:val="TH"/>
    <w:basedOn w:val="Normal"/>
    <w:link w:val="THChar"/>
    <w:qFormat/>
    <w:rsid w:val="00941FD9"/>
    <w:pPr>
      <w:keepNext/>
      <w:keepLines/>
      <w:overflowPunct/>
      <w:autoSpaceDE/>
      <w:autoSpaceDN/>
      <w:adjustRightInd/>
      <w:spacing w:before="60" w:after="160" w:line="259" w:lineRule="auto"/>
      <w:jc w:val="center"/>
      <w:textAlignment w:val="auto"/>
    </w:pPr>
    <w:rPr>
      <w:rFonts w:ascii="Arial" w:eastAsia="Aptos" w:hAnsi="Arial"/>
      <w:b/>
      <w:kern w:val="2"/>
      <w:sz w:val="22"/>
      <w:szCs w:val="22"/>
      <w:lang w:val="en-US"/>
      <w14:ligatures w14:val="standardContextual"/>
    </w:rPr>
  </w:style>
  <w:style w:type="paragraph" w:customStyle="1" w:styleId="TF">
    <w:name w:val="TF"/>
    <w:aliases w:val="left"/>
    <w:basedOn w:val="TH"/>
    <w:link w:val="TFChar"/>
    <w:qFormat/>
    <w:rsid w:val="00941FD9"/>
    <w:pPr>
      <w:keepNext w:val="0"/>
      <w:spacing w:before="0" w:after="240"/>
    </w:pPr>
  </w:style>
  <w:style w:type="character" w:customStyle="1" w:styleId="ListParagraphChar">
    <w:name w:val="List Paragraph Char"/>
    <w:aliases w:val="- Bullets Char,1st level - Bullet List Paragraph Char,List Paragraph1 Char,Lettre d'introduction Char,Normal bullet 2 Char,Bullet list Char,Numbered List Char,Lista1 Char,Task Body Char,Viñetas (Inicio Parrafo) Char,3 Txt tabla Char"/>
    <w:basedOn w:val="DefaultParagraphFont"/>
    <w:link w:val="ListParagraph"/>
    <w:uiPriority w:val="34"/>
    <w:qFormat/>
    <w:locked/>
    <w:rsid w:val="00941FD9"/>
    <w:rPr>
      <w:rFonts w:ascii="Aptos" w:hAnsi="Aptos"/>
      <w:kern w:val="2"/>
      <w:sz w:val="24"/>
      <w:szCs w:val="24"/>
      <w:lang w:eastAsia="en-US"/>
      <w14:ligatures w14:val="standardContextual"/>
    </w:rPr>
  </w:style>
  <w:style w:type="character" w:customStyle="1" w:styleId="TALChar">
    <w:name w:val="TAL Char"/>
    <w:link w:val="TAL"/>
    <w:rsid w:val="00941FD9"/>
    <w:rPr>
      <w:rFonts w:ascii="Arial" w:eastAsia="Aptos" w:hAnsi="Arial"/>
      <w:kern w:val="2"/>
      <w:sz w:val="18"/>
      <w:szCs w:val="22"/>
      <w:lang w:eastAsia="en-US"/>
      <w14:ligatures w14:val="standardContextual"/>
    </w:rPr>
  </w:style>
  <w:style w:type="character" w:customStyle="1" w:styleId="THChar">
    <w:name w:val="TH Char"/>
    <w:link w:val="TH"/>
    <w:qFormat/>
    <w:rsid w:val="00941FD9"/>
    <w:rPr>
      <w:rFonts w:ascii="Arial" w:eastAsia="Aptos" w:hAnsi="Arial"/>
      <w:b/>
      <w:kern w:val="2"/>
      <w:sz w:val="22"/>
      <w:szCs w:val="22"/>
      <w:lang w:eastAsia="en-US"/>
      <w14:ligatures w14:val="standardContextual"/>
    </w:rPr>
  </w:style>
  <w:style w:type="character" w:customStyle="1" w:styleId="TFChar">
    <w:name w:val="TF Char"/>
    <w:link w:val="TF"/>
    <w:qFormat/>
    <w:rsid w:val="00941FD9"/>
    <w:rPr>
      <w:rFonts w:ascii="Arial" w:eastAsia="Aptos" w:hAnsi="Arial"/>
      <w:b/>
      <w:kern w:val="2"/>
      <w:sz w:val="22"/>
      <w:szCs w:val="22"/>
      <w:lang w:eastAsia="en-US"/>
      <w14:ligatures w14:val="standardContextual"/>
    </w:rPr>
  </w:style>
  <w:style w:type="character" w:customStyle="1" w:styleId="TAHCar">
    <w:name w:val="TAH Car"/>
    <w:basedOn w:val="DefaultParagraphFont"/>
    <w:link w:val="TAH"/>
    <w:qFormat/>
    <w:locked/>
    <w:rsid w:val="00941FD9"/>
    <w:rPr>
      <w:rFonts w:ascii="Arial" w:eastAsia="Aptos" w:hAnsi="Arial"/>
      <w:b/>
      <w:kern w:val="2"/>
      <w:sz w:val="18"/>
      <w:szCs w:val="22"/>
      <w:lang w:eastAsia="en-US"/>
      <w14:ligatures w14:val="standardContextual"/>
    </w:rPr>
  </w:style>
  <w:style w:type="character" w:customStyle="1" w:styleId="TACChar">
    <w:name w:val="TAC Char"/>
    <w:link w:val="TAC"/>
    <w:qFormat/>
    <w:rsid w:val="00941FD9"/>
    <w:rPr>
      <w:rFonts w:ascii="Arial" w:eastAsia="Aptos" w:hAnsi="Arial"/>
      <w:kern w:val="2"/>
      <w:sz w:val="18"/>
      <w:szCs w:val="22"/>
      <w:lang w:eastAsia="en-US"/>
      <w14:ligatures w14:val="standardContextual"/>
    </w:rPr>
  </w:style>
  <w:style w:type="paragraph" w:styleId="Revision">
    <w:name w:val="Revision"/>
    <w:hidden/>
    <w:uiPriority w:val="99"/>
    <w:semiHidden/>
    <w:rsid w:val="00941FD9"/>
    <w:rPr>
      <w:sz w:val="24"/>
      <w:lang w:val="en-GB" w:eastAsia="en-US"/>
    </w:rPr>
  </w:style>
  <w:style w:type="character" w:styleId="CommentReference">
    <w:name w:val="annotation reference"/>
    <w:basedOn w:val="DefaultParagraphFont"/>
    <w:semiHidden/>
    <w:unhideWhenUsed/>
    <w:rsid w:val="00941FD9"/>
    <w:rPr>
      <w:sz w:val="16"/>
      <w:szCs w:val="16"/>
    </w:rPr>
  </w:style>
  <w:style w:type="paragraph" w:styleId="CommentText">
    <w:name w:val="annotation text"/>
    <w:basedOn w:val="Normal"/>
    <w:link w:val="CommentTextChar"/>
    <w:unhideWhenUsed/>
    <w:rsid w:val="00941FD9"/>
    <w:rPr>
      <w:sz w:val="20"/>
      <w:lang w:val="en-GB"/>
    </w:rPr>
  </w:style>
  <w:style w:type="character" w:customStyle="1" w:styleId="CommentTextChar">
    <w:name w:val="Comment Text Char"/>
    <w:basedOn w:val="DefaultParagraphFont"/>
    <w:link w:val="CommentText"/>
    <w:rsid w:val="00941FD9"/>
    <w:rPr>
      <w:lang w:val="en-GB" w:eastAsia="en-US"/>
    </w:rPr>
  </w:style>
  <w:style w:type="paragraph" w:styleId="CommentSubject">
    <w:name w:val="annotation subject"/>
    <w:basedOn w:val="CommentText"/>
    <w:next w:val="CommentText"/>
    <w:link w:val="CommentSubjectChar"/>
    <w:semiHidden/>
    <w:unhideWhenUsed/>
    <w:rsid w:val="00941FD9"/>
    <w:rPr>
      <w:b/>
      <w:bCs/>
    </w:rPr>
  </w:style>
  <w:style w:type="character" w:customStyle="1" w:styleId="CommentSubjectChar">
    <w:name w:val="Comment Subject Char"/>
    <w:basedOn w:val="CommentTextChar"/>
    <w:link w:val="CommentSubject"/>
    <w:semiHidden/>
    <w:rsid w:val="00941FD9"/>
    <w:rPr>
      <w:b/>
      <w:bCs/>
      <w:lang w:val="en-GB" w:eastAsia="en-US"/>
    </w:rPr>
  </w:style>
  <w:style w:type="character" w:customStyle="1" w:styleId="TableheadChar">
    <w:name w:val="Table_head Char"/>
    <w:basedOn w:val="DefaultParagraphFont"/>
    <w:link w:val="Tablehead"/>
    <w:qFormat/>
    <w:locked/>
    <w:rsid w:val="00941FD9"/>
    <w:rPr>
      <w:b/>
      <w:sz w:val="22"/>
      <w:lang w:val="es-ES" w:eastAsia="en-US"/>
    </w:rPr>
  </w:style>
  <w:style w:type="character" w:customStyle="1" w:styleId="TableNoChar">
    <w:name w:val="Table_No Char"/>
    <w:basedOn w:val="DefaultParagraphFont"/>
    <w:link w:val="TableNo"/>
    <w:locked/>
    <w:rsid w:val="00941FD9"/>
    <w:rPr>
      <w:sz w:val="24"/>
      <w:lang w:val="es-ES" w:eastAsia="en-US"/>
    </w:rPr>
  </w:style>
  <w:style w:type="character" w:customStyle="1" w:styleId="TabletextChar">
    <w:name w:val="Table_text Char"/>
    <w:basedOn w:val="DefaultParagraphFont"/>
    <w:link w:val="Tabletext"/>
    <w:qFormat/>
    <w:locked/>
    <w:rsid w:val="00941FD9"/>
    <w:rPr>
      <w:sz w:val="22"/>
      <w:lang w:val="es-ES" w:eastAsia="en-US"/>
    </w:rPr>
  </w:style>
  <w:style w:type="character" w:customStyle="1" w:styleId="TabletitleChar">
    <w:name w:val="Table_title Char"/>
    <w:basedOn w:val="DefaultParagraphFont"/>
    <w:link w:val="Tabletitle"/>
    <w:locked/>
    <w:rsid w:val="00941FD9"/>
    <w:rPr>
      <w:b/>
      <w:sz w:val="24"/>
      <w:lang w:val="es-ES" w:eastAsia="en-US"/>
    </w:rPr>
  </w:style>
  <w:style w:type="character" w:customStyle="1" w:styleId="UnresolvedMention1">
    <w:name w:val="Unresolved Mention1"/>
    <w:basedOn w:val="DefaultParagraphFont"/>
    <w:uiPriority w:val="99"/>
    <w:semiHidden/>
    <w:unhideWhenUsed/>
    <w:rsid w:val="00941FD9"/>
    <w:rPr>
      <w:color w:val="605E5C"/>
      <w:shd w:val="clear" w:color="auto" w:fill="E1DFDD"/>
    </w:rPr>
  </w:style>
  <w:style w:type="character" w:customStyle="1" w:styleId="FollowedHyperlink1">
    <w:name w:val="FollowedHyperlink1"/>
    <w:basedOn w:val="DefaultParagraphFont"/>
    <w:semiHidden/>
    <w:unhideWhenUsed/>
    <w:rsid w:val="00941FD9"/>
    <w:rPr>
      <w:color w:val="96607D"/>
      <w:u w:val="single"/>
    </w:rPr>
  </w:style>
  <w:style w:type="paragraph" w:styleId="BalloonText">
    <w:name w:val="Balloon Text"/>
    <w:basedOn w:val="Normal"/>
    <w:link w:val="BalloonTextChar"/>
    <w:uiPriority w:val="99"/>
    <w:semiHidden/>
    <w:unhideWhenUsed/>
    <w:rsid w:val="00941FD9"/>
    <w:pPr>
      <w:overflowPunct/>
      <w:autoSpaceDE/>
      <w:autoSpaceDN/>
      <w:adjustRightInd/>
      <w:spacing w:before="0"/>
      <w:textAlignment w:val="auto"/>
    </w:pPr>
    <w:rPr>
      <w:rFonts w:ascii="Segoe UI" w:hAnsi="Segoe UI" w:cs="Segoe UI"/>
      <w:kern w:val="2"/>
      <w:sz w:val="18"/>
      <w:szCs w:val="18"/>
      <w:lang w:val="en-US"/>
      <w14:ligatures w14:val="standardContextual"/>
    </w:rPr>
  </w:style>
  <w:style w:type="character" w:customStyle="1" w:styleId="BalloonTextChar">
    <w:name w:val="Balloon Text Char"/>
    <w:basedOn w:val="DefaultParagraphFont"/>
    <w:link w:val="BalloonText"/>
    <w:uiPriority w:val="99"/>
    <w:semiHidden/>
    <w:rsid w:val="00941FD9"/>
    <w:rPr>
      <w:rFonts w:ascii="Segoe UI" w:hAnsi="Segoe UI" w:cs="Segoe UI"/>
      <w:kern w:val="2"/>
      <w:sz w:val="18"/>
      <w:szCs w:val="18"/>
      <w:lang w:eastAsia="en-US"/>
      <w14:ligatures w14:val="standardContextual"/>
    </w:rPr>
  </w:style>
  <w:style w:type="paragraph" w:styleId="Title">
    <w:name w:val="Title"/>
    <w:basedOn w:val="Normal"/>
    <w:next w:val="Normal"/>
    <w:link w:val="TitleChar"/>
    <w:uiPriority w:val="10"/>
    <w:qFormat/>
    <w:rsid w:val="00941FD9"/>
    <w:pPr>
      <w:spacing w:before="0"/>
      <w:contextualSpacing/>
    </w:pPr>
    <w:rPr>
      <w:rFonts w:ascii="Aptos Display" w:hAnsi="Aptos Display"/>
      <w:spacing w:val="-10"/>
      <w:kern w:val="28"/>
      <w:sz w:val="56"/>
      <w:szCs w:val="56"/>
      <w:lang w:val="en-US" w:eastAsia="zh-CN"/>
    </w:rPr>
  </w:style>
  <w:style w:type="character" w:customStyle="1" w:styleId="TitleChar1">
    <w:name w:val="Title Char1"/>
    <w:basedOn w:val="DefaultParagraphFont"/>
    <w:rsid w:val="00941FD9"/>
    <w:rPr>
      <w:rFonts w:asciiTheme="majorHAnsi" w:eastAsiaTheme="majorEastAsia" w:hAnsiTheme="majorHAnsi" w:cstheme="majorBidi"/>
      <w:spacing w:val="-10"/>
      <w:kern w:val="28"/>
      <w:sz w:val="56"/>
      <w:szCs w:val="56"/>
      <w:lang w:val="es-ES" w:eastAsia="en-US"/>
    </w:rPr>
  </w:style>
  <w:style w:type="paragraph" w:styleId="Subtitle">
    <w:name w:val="Subtitle"/>
    <w:basedOn w:val="Normal"/>
    <w:next w:val="Normal"/>
    <w:link w:val="SubtitleChar"/>
    <w:uiPriority w:val="11"/>
    <w:qFormat/>
    <w:rsid w:val="00941FD9"/>
    <w:pPr>
      <w:numPr>
        <w:ilvl w:val="1"/>
      </w:numPr>
      <w:spacing w:after="160"/>
    </w:pPr>
    <w:rPr>
      <w:color w:val="595959"/>
      <w:spacing w:val="15"/>
      <w:sz w:val="28"/>
      <w:szCs w:val="28"/>
      <w:lang w:val="en-US" w:eastAsia="zh-CN"/>
    </w:rPr>
  </w:style>
  <w:style w:type="character" w:customStyle="1" w:styleId="SubtitleChar1">
    <w:name w:val="Subtitle Char1"/>
    <w:basedOn w:val="DefaultParagraphFont"/>
    <w:rsid w:val="00941FD9"/>
    <w:rPr>
      <w:rFonts w:asciiTheme="minorHAnsi" w:eastAsiaTheme="minorEastAsia" w:hAnsiTheme="minorHAnsi" w:cstheme="minorBidi"/>
      <w:color w:val="5A5A5A" w:themeColor="text1" w:themeTint="A5"/>
      <w:spacing w:val="15"/>
      <w:sz w:val="22"/>
      <w:szCs w:val="22"/>
      <w:lang w:val="es-ES" w:eastAsia="en-US"/>
    </w:rPr>
  </w:style>
  <w:style w:type="paragraph" w:styleId="Quote">
    <w:name w:val="Quote"/>
    <w:basedOn w:val="Normal"/>
    <w:next w:val="Normal"/>
    <w:link w:val="QuoteChar"/>
    <w:uiPriority w:val="29"/>
    <w:qFormat/>
    <w:rsid w:val="00941FD9"/>
    <w:pPr>
      <w:spacing w:before="200" w:after="160"/>
      <w:ind w:left="864" w:right="864"/>
      <w:jc w:val="center"/>
    </w:pPr>
    <w:rPr>
      <w:i/>
      <w:iCs/>
      <w:color w:val="404040"/>
      <w:sz w:val="20"/>
      <w:lang w:val="en-US" w:eastAsia="zh-CN"/>
    </w:rPr>
  </w:style>
  <w:style w:type="character" w:customStyle="1" w:styleId="QuoteChar1">
    <w:name w:val="Quote Char1"/>
    <w:basedOn w:val="DefaultParagraphFont"/>
    <w:uiPriority w:val="29"/>
    <w:rsid w:val="00941FD9"/>
    <w:rPr>
      <w:i/>
      <w:iCs/>
      <w:color w:val="404040" w:themeColor="text1" w:themeTint="BF"/>
      <w:sz w:val="24"/>
      <w:lang w:val="es-ES" w:eastAsia="en-US"/>
    </w:rPr>
  </w:style>
  <w:style w:type="character" w:styleId="IntenseEmphasis">
    <w:name w:val="Intense Emphasis"/>
    <w:basedOn w:val="DefaultParagraphFont"/>
    <w:uiPriority w:val="21"/>
    <w:qFormat/>
    <w:rsid w:val="00941FD9"/>
    <w:rPr>
      <w:i/>
      <w:iCs/>
      <w:color w:val="4F81BD" w:themeColor="accent1"/>
    </w:rPr>
  </w:style>
  <w:style w:type="paragraph" w:styleId="IntenseQuote">
    <w:name w:val="Intense Quote"/>
    <w:basedOn w:val="Normal"/>
    <w:next w:val="Normal"/>
    <w:link w:val="IntenseQuoteChar"/>
    <w:uiPriority w:val="30"/>
    <w:qFormat/>
    <w:rsid w:val="00941FD9"/>
    <w:pPr>
      <w:pBdr>
        <w:top w:val="single" w:sz="4" w:space="10" w:color="4F81BD" w:themeColor="accent1"/>
        <w:bottom w:val="single" w:sz="4" w:space="10" w:color="4F81BD" w:themeColor="accent1"/>
      </w:pBdr>
      <w:spacing w:before="360" w:after="360"/>
      <w:ind w:left="864" w:right="864"/>
      <w:jc w:val="center"/>
    </w:pPr>
    <w:rPr>
      <w:i/>
      <w:iCs/>
      <w:color w:val="0F4761"/>
      <w:sz w:val="20"/>
      <w:lang w:val="en-US" w:eastAsia="zh-CN"/>
    </w:rPr>
  </w:style>
  <w:style w:type="character" w:customStyle="1" w:styleId="IntenseQuoteChar1">
    <w:name w:val="Intense Quote Char1"/>
    <w:basedOn w:val="DefaultParagraphFont"/>
    <w:uiPriority w:val="30"/>
    <w:rsid w:val="00941FD9"/>
    <w:rPr>
      <w:i/>
      <w:iCs/>
      <w:color w:val="4F81BD" w:themeColor="accent1"/>
      <w:sz w:val="24"/>
      <w:lang w:val="es-ES" w:eastAsia="en-US"/>
    </w:rPr>
  </w:style>
  <w:style w:type="character" w:styleId="IntenseReference">
    <w:name w:val="Intense Reference"/>
    <w:basedOn w:val="DefaultParagraphFont"/>
    <w:uiPriority w:val="32"/>
    <w:qFormat/>
    <w:rsid w:val="00941FD9"/>
    <w:rPr>
      <w:b/>
      <w:bCs/>
      <w:smallCaps/>
      <w:color w:val="4F81BD" w:themeColor="accent1"/>
      <w:spacing w:val="5"/>
    </w:rPr>
  </w:style>
  <w:style w:type="character" w:styleId="FollowedHyperlink">
    <w:name w:val="FollowedHyperlink"/>
    <w:basedOn w:val="DefaultParagraphFont"/>
    <w:semiHidden/>
    <w:unhideWhenUsed/>
    <w:rsid w:val="00941FD9"/>
    <w:rPr>
      <w:color w:val="800080" w:themeColor="followedHyperlink"/>
      <w:u w:val="single"/>
    </w:rPr>
  </w:style>
  <w:style w:type="numbering" w:customStyle="1" w:styleId="NoList2">
    <w:name w:val="No List2"/>
    <w:next w:val="NoList"/>
    <w:uiPriority w:val="99"/>
    <w:semiHidden/>
    <w:unhideWhenUsed/>
    <w:rsid w:val="00941FD9"/>
  </w:style>
  <w:style w:type="numbering" w:customStyle="1" w:styleId="NoList3">
    <w:name w:val="No List3"/>
    <w:next w:val="NoList"/>
    <w:uiPriority w:val="99"/>
    <w:semiHidden/>
    <w:unhideWhenUsed/>
    <w:rsid w:val="00941FD9"/>
  </w:style>
  <w:style w:type="character" w:customStyle="1" w:styleId="AnnexNoTitleChar">
    <w:name w:val="Annex_NoTitle Char"/>
    <w:link w:val="AnnexNoTitle"/>
    <w:qFormat/>
    <w:locked/>
    <w:rsid w:val="00A62A36"/>
    <w:rPr>
      <w:b/>
      <w:sz w:val="28"/>
      <w:lang w:val="es-ES" w:eastAsia="en-US"/>
    </w:rPr>
  </w:style>
  <w:style w:type="character" w:customStyle="1" w:styleId="ui-provider">
    <w:name w:val="ui-provider"/>
    <w:basedOn w:val="DefaultParagraphFont"/>
    <w:rsid w:val="00941F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25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522" Type="http://schemas.openxmlformats.org/officeDocument/2006/relationships/hyperlink" Target="https://members.tsdsi.in/s/XTWsTzfmjBZ3eHd" TargetMode="External"/><Relationship Id="rId1827" Type="http://schemas.openxmlformats.org/officeDocument/2006/relationships/hyperlink" Target="https://members.tsdsi.in/s/WCMqQ8sqLz28qfN" TargetMode="External"/><Relationship Id="rId21" Type="http://schemas.openxmlformats.org/officeDocument/2006/relationships/hyperlink" Target="https://www.itu.int/md/R19-IMT.2020.SAT-C-0002/es" TargetMode="External"/><Relationship Id="rId170" Type="http://schemas.openxmlformats.org/officeDocument/2006/relationships/hyperlink" Target="https://www.etsi.org/deliver/etsi_ts/138200_138299/138215/17.05.00_60/ts_138215v170500p.pdf" TargetMode="External"/><Relationship Id="rId268" Type="http://schemas.openxmlformats.org/officeDocument/2006/relationships/hyperlink" Target="https://www.tta.or.kr/eng/ttaSearchEngView.do?key=461&amp;searchStandardNo=TTAT.3G-36.321V17.7.0&amp;searchCate=TTAS" TargetMode="External"/><Relationship Id="rId475" Type="http://schemas.openxmlformats.org/officeDocument/2006/relationships/hyperlink" Target="https://www.atis.org/3gpp-transpositions" TargetMode="External"/><Relationship Id="rId682" Type="http://schemas.openxmlformats.org/officeDocument/2006/relationships/hyperlink" Target="https://members.tsdsi.in/s/DHCoi9f3H4s4xiQ" TargetMode="External"/><Relationship Id="rId128" Type="http://schemas.openxmlformats.org/officeDocument/2006/relationships/hyperlink" Target="https://www.etsi.org/deliver/etsi_ts/138200_138299/138211/18.04.00_60/ts_138211v180400p.pdf" TargetMode="External"/><Relationship Id="rId335" Type="http://schemas.openxmlformats.org/officeDocument/2006/relationships/hyperlink" Target="https://www.ccsa.org.cn/api/portalsFile/downloadOldFile?type=17&amp;oldFileUrl=NTN/SRIT/CCSA.3GPP.36.361.V17.0.0.doc" TargetMode="External"/><Relationship Id="rId542" Type="http://schemas.openxmlformats.org/officeDocument/2006/relationships/hyperlink" Target="https://www.etsi.org/deliver/etsi_ts/136400_136499/136411/17.00.00_60/ts_136411v170000p.pdf" TargetMode="External"/><Relationship Id="rId987" Type="http://schemas.openxmlformats.org/officeDocument/2006/relationships/hyperlink" Target="https://members.tsdsi.in/s/qmdWQXjYfgHqYQA" TargetMode="External"/><Relationship Id="rId1172" Type="http://schemas.openxmlformats.org/officeDocument/2006/relationships/hyperlink" Target="https://www.tta.or.kr/eng/ttaSearchEngView.do?key=461&amp;searchStandardNo=TTAT.3G-36.111V17.0.0&amp;searchCate=TTAS" TargetMode="External"/><Relationship Id="rId402" Type="http://schemas.openxmlformats.org/officeDocument/2006/relationships/hyperlink" Target="https://www.etsi.org/deliver/etsi_ts/138300_138399/138300/18.03.00_60/ts_138300v180300p.pdf" TargetMode="External"/><Relationship Id="rId847" Type="http://schemas.openxmlformats.org/officeDocument/2006/relationships/hyperlink" Target="https://www.ccsa.org.cn/api/portalsFile/downloadOldFile?type=17&amp;oldFileUrl=NTN/SRIT/CCSA.3GPP.37.471.V17.0.0.doc" TargetMode="External"/><Relationship Id="rId1032" Type="http://schemas.openxmlformats.org/officeDocument/2006/relationships/hyperlink" Target="https://www.ccsa.org.cn/api/portalsFile/downloadOldFile?type=17&amp;oldFileUrl=NTN/SRIT/CCSA.3GPP.38.421.V18.0.0.docx" TargetMode="External"/><Relationship Id="rId1477" Type="http://schemas.openxmlformats.org/officeDocument/2006/relationships/hyperlink" Target="https://www.tta.or.kr/eng/ttaSearchEngView.do?key=461&amp;searchStandardNo=TTAT.3G-38.321V17.10.0&amp;searchCate=TTAS" TargetMode="External"/><Relationship Id="rId1684" Type="http://schemas.openxmlformats.org/officeDocument/2006/relationships/hyperlink" Target="https://www.atis.org/3gpp-transpositions" TargetMode="External"/><Relationship Id="rId1891" Type="http://schemas.openxmlformats.org/officeDocument/2006/relationships/hyperlink" Target="https://www.ccsa.org.cn/api/portalsFile/downloadOldFile?type=17&amp;oldFileUrl=NTN/RIT/CCSA.3GPP.38.108.V18.4.0.docx" TargetMode="External"/><Relationship Id="rId707" Type="http://schemas.openxmlformats.org/officeDocument/2006/relationships/hyperlink" Target="https://www.tta.or.kr/eng/ttaSearchEngView.do?key=461&amp;searchStandardNo=TTAT.3G-36.444V17.0.0&amp;searchCate=TTAS" TargetMode="External"/><Relationship Id="rId914" Type="http://schemas.openxmlformats.org/officeDocument/2006/relationships/hyperlink" Target="https://www.etsi.org/deliver/etsi_ts/137400_137499/137482/18.01.00_60/ts_137482v180100p.pdf" TargetMode="External"/><Relationship Id="rId1337" Type="http://schemas.openxmlformats.org/officeDocument/2006/relationships/hyperlink" Target="https://www.ccsa.org.cn/api/portalsFile/downloadOldFile?type=17&amp;oldFileUrl=NTN/RIT/CCSA.3GPP.38.214.V18.4.0.docx" TargetMode="External"/><Relationship Id="rId1544" Type="http://schemas.openxmlformats.org/officeDocument/2006/relationships/hyperlink" Target="https://www.etsi.org/deliver/etsi_ts/137400_137499/137461/18.00.00_60/ts_137461v180000p.pdf" TargetMode="External"/><Relationship Id="rId1751" Type="http://schemas.openxmlformats.org/officeDocument/2006/relationships/hyperlink" Target="https://members.tsdsi.in/s/6Hws3zGSk8TAGHA" TargetMode="External"/><Relationship Id="rId43" Type="http://schemas.openxmlformats.org/officeDocument/2006/relationships/hyperlink" Target="https://members.tsdsi.in/s/oFAG4NYgpSWpf3A" TargetMode="External"/><Relationship Id="rId1404" Type="http://schemas.openxmlformats.org/officeDocument/2006/relationships/hyperlink" Target="https://www.etsi.org/deliver/etsi_ts/138300_138399/138300/17.10.00_60/ts_138300v171000p.pdf" TargetMode="External"/><Relationship Id="rId1611" Type="http://schemas.openxmlformats.org/officeDocument/2006/relationships/hyperlink" Target="https://www.etsi.org/deliver/etsi_ts/137400_137499/137480/18.01.00_60/ts_137480v180100p.pdf" TargetMode="External"/><Relationship Id="rId1849" Type="http://schemas.openxmlformats.org/officeDocument/2006/relationships/hyperlink" Target="https://www.ccsa.org.cn/api/portalsFile/downloadOldFile?type=17&amp;oldFileUrl=NTN/RIT/CCSA.3GPP.38.473.V17.10.0.docx" TargetMode="External"/><Relationship Id="rId192" Type="http://schemas.openxmlformats.org/officeDocument/2006/relationships/hyperlink" Target="https://www.ccsa.org.cn/api/portalsFile/downloadOldFile?type=17&amp;oldFileUrl=NTN/SRIT/CCSA.3GPP.36.302.V17.0.0.docx" TargetMode="External"/><Relationship Id="rId1709" Type="http://schemas.openxmlformats.org/officeDocument/2006/relationships/hyperlink" Target="https://www.ccsa.org.cn/api/portalsFile/downloadOldFile?type=17&amp;oldFileUrl=NTN/RIT/CCSA.3GPP.38.414.V17.0.0.doc" TargetMode="External"/><Relationship Id="rId1916" Type="http://schemas.openxmlformats.org/officeDocument/2006/relationships/hyperlink" Target="https://members.tsdsi.in/s/MqkyapEs4F6yG3G" TargetMode="External"/><Relationship Id="rId497" Type="http://schemas.openxmlformats.org/officeDocument/2006/relationships/hyperlink" Target="https://www.atis.org/3gpp-transpositions" TargetMode="External"/><Relationship Id="rId357" Type="http://schemas.openxmlformats.org/officeDocument/2006/relationships/hyperlink" Target="https://www.atis.org/3gpp-transpositions" TargetMode="External"/><Relationship Id="rId1194" Type="http://schemas.openxmlformats.org/officeDocument/2006/relationships/hyperlink" Target="https://www.etsi.org/deliver/etsi_ts/136100_136199/136133/17.14.00_60/ts_136133v171400p.pdf" TargetMode="External"/><Relationship Id="rId217" Type="http://schemas.openxmlformats.org/officeDocument/2006/relationships/hyperlink" Target="https://www.ccsa.org.cn/api/portalsFile/downloadOldFile?type=17&amp;oldFileUrl=NTN/SRIT/CCSA.3GPP.36.305.V17.3.0.docx" TargetMode="External"/><Relationship Id="rId564" Type="http://schemas.openxmlformats.org/officeDocument/2006/relationships/hyperlink" Target="https://www.ccsa.org.cn/api/portalsFile/downloadOldFile?type=17&amp;oldFileUrl=NTN/SRIT/CCSA.3GPP.36.413.V17.6.0.docx" TargetMode="External"/><Relationship Id="rId771" Type="http://schemas.openxmlformats.org/officeDocument/2006/relationships/hyperlink" Target="https://www.etsi.org/deliver/etsi_ts/136400_136499/136463/18.00.00_60/ts_136463v180000p.pdf" TargetMode="External"/><Relationship Id="rId869" Type="http://schemas.openxmlformats.org/officeDocument/2006/relationships/hyperlink" Target="https://www.atis.org/3gpp-transpositions" TargetMode="External"/><Relationship Id="rId1499" Type="http://schemas.openxmlformats.org/officeDocument/2006/relationships/hyperlink" Target="https://www.etsi.org/deliver/etsi_ts/138300_138399/138323/17.05.00_60/ts_138323v170500p.pdf" TargetMode="External"/><Relationship Id="rId424" Type="http://schemas.openxmlformats.org/officeDocument/2006/relationships/hyperlink" Target="https://www.ccsa.org.cn/api/portalsFile/downloadOldFile?type=17&amp;oldFileUrl=NTN/SRIT/CCSA.3GPP.38.305.V18.3.0.docx" TargetMode="External"/><Relationship Id="rId631" Type="http://schemas.openxmlformats.org/officeDocument/2006/relationships/hyperlink" Target="https://www.atis.org/3gpp-transpositions" TargetMode="External"/><Relationship Id="rId729" Type="http://schemas.openxmlformats.org/officeDocument/2006/relationships/hyperlink" Target="https://www.etsi.org/deliver/etsi_ts/136400_136499/136455/17.01.00_60/ts_136455v170100p.pdf" TargetMode="External"/><Relationship Id="rId1054" Type="http://schemas.openxmlformats.org/officeDocument/2006/relationships/hyperlink" Target="https://www.atis.org/3gpp-transpositions" TargetMode="External"/><Relationship Id="rId1261" Type="http://schemas.openxmlformats.org/officeDocument/2006/relationships/image" Target="media/image9.png"/><Relationship Id="rId1359" Type="http://schemas.openxmlformats.org/officeDocument/2006/relationships/hyperlink" Target="https://www.atis.org/3gpp-transpositions" TargetMode="External"/><Relationship Id="rId936" Type="http://schemas.openxmlformats.org/officeDocument/2006/relationships/hyperlink" Target="https://www.ccsa.org.cn/api/portalsFile/downloadOldFile?type=17&amp;oldFileUrl=NTN/SRIT/CCSA.3GPP.38.401.V18.3.0.docx" TargetMode="External"/><Relationship Id="rId1121" Type="http://schemas.openxmlformats.org/officeDocument/2006/relationships/hyperlink" Target="https://www.ccsa.org.cn/api/portalsFile/downloadOldFile?type=17&amp;oldFileUrl=NTN/SRIT/CCSA.3GPP.38.472.V17.2.0%20.docx" TargetMode="External"/><Relationship Id="rId1219" Type="http://schemas.openxmlformats.org/officeDocument/2006/relationships/hyperlink" Target="https://www.etsi.org/deliver/etsi_ts/138100_138199/138108/17.09.00_60/ts_138108v170900p.pdf" TargetMode="External"/><Relationship Id="rId1566" Type="http://schemas.openxmlformats.org/officeDocument/2006/relationships/hyperlink" Target="https://www.etsi.org/deliver/etsi_ts/137400_137499/137470/18.00.00_60/ts_137470v180000p.pdf" TargetMode="External"/><Relationship Id="rId1773" Type="http://schemas.openxmlformats.org/officeDocument/2006/relationships/hyperlink" Target="https://www.ccsa.org.cn/api/portalsFile/downloadOldFile?type=17&amp;oldFileUrl=NTN/RIT/CCSA.3GPP.38.423.V18.3.0.docx" TargetMode="External"/><Relationship Id="rId65" Type="http://schemas.openxmlformats.org/officeDocument/2006/relationships/hyperlink" Target="https://members.tsdsi.in/s/b5peAp4oKRTQdJL" TargetMode="External"/><Relationship Id="rId1426" Type="http://schemas.openxmlformats.org/officeDocument/2006/relationships/hyperlink" Target="https://www.ccsa.org.cn/api/portalsFile/downloadOldFile?type=17&amp;oldFileUrl=NTN/RIT/CCSA.3GPP.38.305.V17.7.0.docx" TargetMode="External"/><Relationship Id="rId1633" Type="http://schemas.openxmlformats.org/officeDocument/2006/relationships/hyperlink" Target="https://www.ccsa.org.cn/api/portalsFile/downloadOldFile?type=17&amp;oldFileUrl=NTN/RIT/CCSA.3GPP.37.482.V18.1.0.docx" TargetMode="External"/><Relationship Id="rId1840" Type="http://schemas.openxmlformats.org/officeDocument/2006/relationships/hyperlink" Target="https://www.tta.or.kr/eng/ttaSearchEngView.do?key=461&amp;searchStandardNo=TTAT.3G-38.472V17.2.0&amp;searchCate=TTAS" TargetMode="External"/><Relationship Id="rId1700" Type="http://schemas.openxmlformats.org/officeDocument/2006/relationships/hyperlink" Target="https://members.tsdsi.in/s/ByqymZ2JemoKttY" TargetMode="External"/><Relationship Id="rId281" Type="http://schemas.openxmlformats.org/officeDocument/2006/relationships/hyperlink" Target="https://www.atis.org/3gpp-transpositions" TargetMode="External"/><Relationship Id="rId141" Type="http://schemas.openxmlformats.org/officeDocument/2006/relationships/hyperlink" Target="https://members.tsdsi.in/s/di8moiMrf2PytBa" TargetMode="External"/><Relationship Id="rId379" Type="http://schemas.openxmlformats.org/officeDocument/2006/relationships/hyperlink" Target="https://members.tsdsi.in/s/7Bnfa9pPydg3bo4" TargetMode="External"/><Relationship Id="rId586" Type="http://schemas.openxmlformats.org/officeDocument/2006/relationships/hyperlink" Target="https://www.tta.or.kr/eng/ttaSearchEngView.do?key=461&amp;searchStandardNo=TTAT.3G-36.414V18.0.0&amp;searchCate=TTAS" TargetMode="External"/><Relationship Id="rId793" Type="http://schemas.openxmlformats.org/officeDocument/2006/relationships/hyperlink" Target="https://www.ccsa.org.cn/api/portalsFile/downloadOldFile?type=17&amp;oldFileUrl=NTN/SRIT/CCSA.3GPP.36.465.V18.0.0.docx" TargetMode="External"/><Relationship Id="rId7" Type="http://schemas.openxmlformats.org/officeDocument/2006/relationships/endnotes" Target="endnotes.xml"/><Relationship Id="rId239" Type="http://schemas.openxmlformats.org/officeDocument/2006/relationships/hyperlink" Target="https://www.atis.org/3gpp-transpositions" TargetMode="External"/><Relationship Id="rId446" Type="http://schemas.openxmlformats.org/officeDocument/2006/relationships/hyperlink" Target="https://www.atis.org/3gpp-transpositions" TargetMode="External"/><Relationship Id="rId653" Type="http://schemas.openxmlformats.org/officeDocument/2006/relationships/hyperlink" Target="https://www.tta.or.kr/eng/ttaSearchEngView.do?key=461&amp;searchStandardNo=TTAT.3G-36.425V18.0.0&amp;searchCate=TTAS" TargetMode="External"/><Relationship Id="rId1076" Type="http://schemas.openxmlformats.org/officeDocument/2006/relationships/hyperlink" Target="https://members.tsdsi.in/s/zBdzk2rWopHRWk7" TargetMode="External"/><Relationship Id="rId1283" Type="http://schemas.openxmlformats.org/officeDocument/2006/relationships/hyperlink" Target="https://www.ccsa.org.cn/api/portalsFile/downloadOldFile?type=17&amp;oldFileUrl=NTN/RIT/CCSA.3GPP.38.202.V17.5.0.docx" TargetMode="External"/><Relationship Id="rId1490" Type="http://schemas.openxmlformats.org/officeDocument/2006/relationships/hyperlink" Target="https://www.atis.org/3gpp-transpositions" TargetMode="External"/><Relationship Id="rId306" Type="http://schemas.openxmlformats.org/officeDocument/2006/relationships/hyperlink" Target="https://www.ccsa.org.cn/api/portalsFile/downloadOldFile?type=17&amp;oldFileUrl=NTN/SRIT/CCSA.3GPP.36.331.V18.3.1.zip" TargetMode="External"/><Relationship Id="rId860" Type="http://schemas.openxmlformats.org/officeDocument/2006/relationships/hyperlink" Target="https://www.etsi.org/deliver/etsi_ts/137400_137499/137472/17.00.00_60/ts_137472v170000p.pdf" TargetMode="External"/><Relationship Id="rId958" Type="http://schemas.openxmlformats.org/officeDocument/2006/relationships/hyperlink" Target="https://www.tta.or.kr/eng/ttaSearchEngView.do?key=461&amp;searchStandardNo=TTAT.3G-38.411V17.0.0&amp;searchCate=TTAS" TargetMode="External"/><Relationship Id="rId1143" Type="http://schemas.openxmlformats.org/officeDocument/2006/relationships/hyperlink" Target="https://www.atis.org/3gpp-transpositions" TargetMode="External"/><Relationship Id="rId1588" Type="http://schemas.openxmlformats.org/officeDocument/2006/relationships/hyperlink" Target="https://www.etsi.org/deliver/etsi_ts/137400_137499/137472/18.00.00_60/ts_137472v180000p.pdf" TargetMode="External"/><Relationship Id="rId1795" Type="http://schemas.openxmlformats.org/officeDocument/2006/relationships/hyperlink" Target="https://www.ccsa.org.cn/api/portalsFile/downloadOldFile?type=17&amp;oldFileUrl=NTN/RIT/CCSA.3GPP.38.425.V18.1.0.docx" TargetMode="External"/><Relationship Id="rId87" Type="http://schemas.openxmlformats.org/officeDocument/2006/relationships/hyperlink" Target="https://members.tsdsi.in/s/ktGLRtM7YsK5Jy3" TargetMode="External"/><Relationship Id="rId513" Type="http://schemas.openxmlformats.org/officeDocument/2006/relationships/hyperlink" Target="https://members.tsdsi.in/s/XTWsTzfmjBZ3eHd" TargetMode="External"/><Relationship Id="rId720" Type="http://schemas.openxmlformats.org/officeDocument/2006/relationships/hyperlink" Target="https://www.atis.org/3gpp-transpositions" TargetMode="External"/><Relationship Id="rId818" Type="http://schemas.openxmlformats.org/officeDocument/2006/relationships/hyperlink" Target="https://www.ccsa.org.cn/api/portalsFile/downloadOldFile?type=17&amp;oldFileUrl=NTN/SRIT/CCSA.3GPP.37.461.V18.0.0.docx" TargetMode="External"/><Relationship Id="rId1350" Type="http://schemas.openxmlformats.org/officeDocument/2006/relationships/hyperlink" Target="https://www.etsi.org/deliver/etsi_ts/138200_138299/138215/18.03.00_60/ts_138215v180300p.pdf" TargetMode="External"/><Relationship Id="rId1448" Type="http://schemas.openxmlformats.org/officeDocument/2006/relationships/hyperlink" Target="https://www.atis.org/3gpp-transpositions" TargetMode="External"/><Relationship Id="rId1655" Type="http://schemas.openxmlformats.org/officeDocument/2006/relationships/hyperlink" Target="https://www.atis.org/3gpp-transpositions" TargetMode="External"/><Relationship Id="rId1003" Type="http://schemas.openxmlformats.org/officeDocument/2006/relationships/hyperlink" Target="https://www.etsi.org/deliver/etsi_ts/138400_138499/138415/17.01.00_60/ts_138415v170100p.pdf" TargetMode="External"/><Relationship Id="rId1210" Type="http://schemas.openxmlformats.org/officeDocument/2006/relationships/hyperlink" Target="https://www.ccsa.org.cn/api/portalsFile/downloadOldFile?type=17&amp;oldFileUrl=NTN/SRIT/CCSA.3GPP.38.101-5.V18.7.0.docx" TargetMode="External"/><Relationship Id="rId1308" Type="http://schemas.openxmlformats.org/officeDocument/2006/relationships/hyperlink" Target="https://www.etsi.org/deliver/etsi_ts/138200_138299/138212/17.09.00_60/ts_138212v170900p.pdf" TargetMode="External"/><Relationship Id="rId1862" Type="http://schemas.openxmlformats.org/officeDocument/2006/relationships/hyperlink" Target="https://members.tsdsi.in/s/cjZABLoGzGwkyo3" TargetMode="External"/><Relationship Id="rId1515" Type="http://schemas.openxmlformats.org/officeDocument/2006/relationships/hyperlink" Target="https://www.ccsa.org.cn/api/portalsFile/downloadOldFile?type=17&amp;oldFileUrl=NTN/RIT/CCSA.3GPP.38.331.V18.3.0.docx" TargetMode="External"/><Relationship Id="rId1722" Type="http://schemas.openxmlformats.org/officeDocument/2006/relationships/hyperlink" Target="https://www.etsi.org/deliver/etsi_ts/138400_138499/138415/17.01.00_60/ts_138415v170100p.pdf" TargetMode="External"/><Relationship Id="rId14" Type="http://schemas.openxmlformats.org/officeDocument/2006/relationships/header" Target="header4.xml"/><Relationship Id="rId163" Type="http://schemas.openxmlformats.org/officeDocument/2006/relationships/hyperlink" Target="https://www.ccsa.org.cn/api/portalsFile/downloadOldFile?type=17&amp;oldFileUrl=NTN/SRIT/CCSA.3GPP.38.214.V18.4.0.docx" TargetMode="External"/><Relationship Id="rId370" Type="http://schemas.openxmlformats.org/officeDocument/2006/relationships/hyperlink" Target="https://www.ccsa.org.cn/api/portalsFile/downloadOldFile?type=17&amp;oldFileUrl=NTN/SRIT/CCSA.3GPP.37.340.V17.7.0.docx" TargetMode="External"/><Relationship Id="rId230" Type="http://schemas.openxmlformats.org/officeDocument/2006/relationships/hyperlink" Target="https://www.etsi.org/deliver/etsi_ts/136300_136399/136306/17.07.00_60/ts_136306v170700p.pdf" TargetMode="External"/><Relationship Id="rId468" Type="http://schemas.openxmlformats.org/officeDocument/2006/relationships/hyperlink" Target="https://www.tta.or.kr/eng/ttaSearchEngView.do?key=461&amp;searchStandardNo=TTAT.3G-38.321V17.10.0&amp;searchCate=TTAS" TargetMode="External"/><Relationship Id="rId675" Type="http://schemas.openxmlformats.org/officeDocument/2006/relationships/hyperlink" Target="https://www.etsi.org/deliver/etsi_ts/136400_136499/136441/18.00.00_60/ts_136441v180000p.pdf" TargetMode="External"/><Relationship Id="rId882" Type="http://schemas.openxmlformats.org/officeDocument/2006/relationships/hyperlink" Target="https://www.ccsa.org.cn/api/portalsFile/downloadOldFile?type=17&amp;oldFileUrl=NTN/SRIT/CCSA.3GPP.37.480.V17.2.0.docx" TargetMode="External"/><Relationship Id="rId1098" Type="http://schemas.openxmlformats.org/officeDocument/2006/relationships/hyperlink" Target="https://www.ccsa.org.cn/api/portalsFile/downloadOldFile?type=17&amp;oldFileUrl=NTN/SRIT/CCSA.3GPP.38.470.V17.6.0.docx" TargetMode="External"/><Relationship Id="rId328" Type="http://schemas.openxmlformats.org/officeDocument/2006/relationships/hyperlink" Target="https://www.atis.org/3gpp-transpositions" TargetMode="External"/><Relationship Id="rId535" Type="http://schemas.openxmlformats.org/officeDocument/2006/relationships/hyperlink" Target="https://www.ccsa.org.cn/api/portalsFile/downloadOldFile?type=17&amp;oldFileUrl=NTN/SRIT/CCSA.3GPP.36.410.V18.0.0.docx" TargetMode="External"/><Relationship Id="rId742" Type="http://schemas.openxmlformats.org/officeDocument/2006/relationships/hyperlink" Target="https://members.tsdsi.in/s/ra9X6ZN4iSGcb9e" TargetMode="External"/><Relationship Id="rId1165" Type="http://schemas.openxmlformats.org/officeDocument/2006/relationships/hyperlink" Target="https://members.tsdsi.in/s/RPteZKLgPCDpA8T" TargetMode="External"/><Relationship Id="rId1372" Type="http://schemas.openxmlformats.org/officeDocument/2006/relationships/hyperlink" Target="https://www.ccsa.org.cn/api/portalsFile/downloadOldFile?type=17&amp;oldFileUrl=NTN/RIT/CCSA.3GPP.37.324.V18.0.0.docx" TargetMode="External"/><Relationship Id="rId602" Type="http://schemas.openxmlformats.org/officeDocument/2006/relationships/hyperlink" Target="https://members.tsdsi.in/s/bjQw5fCRta8FEyq" TargetMode="External"/><Relationship Id="rId1025" Type="http://schemas.openxmlformats.org/officeDocument/2006/relationships/hyperlink" Target="https://www.ccsa.org.cn/api/portalsFile/downloadOldFile?type=17&amp;oldFileUrl=NTN/SRIT/CCSA.3GPP.38.421.V17.0.0.doc" TargetMode="External"/><Relationship Id="rId1232" Type="http://schemas.openxmlformats.org/officeDocument/2006/relationships/hyperlink" Target="https://members.tsdsi.in/s/pB6CQFDfSf2JtSG" TargetMode="External"/><Relationship Id="rId1677" Type="http://schemas.openxmlformats.org/officeDocument/2006/relationships/hyperlink" Target="https://www.tta.or.kr/eng/ttaSearchEngView.do?key=461&amp;searchStandardNo=TTAT.3G-38.411V17.0.0&amp;searchCate=TTAS" TargetMode="External"/><Relationship Id="rId1884" Type="http://schemas.openxmlformats.org/officeDocument/2006/relationships/hyperlink" Target="https://www.atis.org/3gpp-transpositions" TargetMode="External"/><Relationship Id="rId907" Type="http://schemas.openxmlformats.org/officeDocument/2006/relationships/hyperlink" Target="https://www.ccsa.org.cn/api/portalsFile/downloadOldFile?type=17&amp;oldFileUrl=NTN/SRIT/CCSA.3GPP.37.482.V17.4.0.docx" TargetMode="External"/><Relationship Id="rId1537" Type="http://schemas.openxmlformats.org/officeDocument/2006/relationships/hyperlink" Target="https://www.ccsa.org.cn/api/portalsFile/downloadOldFile?type=17&amp;oldFileUrl=NTN/RIT/CCSA.3GPP.37.461.V17.1.0.docx" TargetMode="External"/><Relationship Id="rId1744" Type="http://schemas.openxmlformats.org/officeDocument/2006/relationships/hyperlink" Target="https://www.ccsa.org.cn/api/portalsFile/downloadOldFile?type=17&amp;oldFileUrl=NTN/RIT/CCSA.3GPP.38.421.V17.0.0.doc" TargetMode="External"/><Relationship Id="rId36" Type="http://schemas.openxmlformats.org/officeDocument/2006/relationships/footer" Target="footer2.xml"/><Relationship Id="rId1604" Type="http://schemas.openxmlformats.org/officeDocument/2006/relationships/hyperlink" Target="https://www.ccsa.org.cn/api/portalsFile/downloadOldFile?type=17&amp;oldFileUrl=NTN/RIT/CCSA.3GPP.37.480.V17.2.0%20.docx" TargetMode="External"/><Relationship Id="rId185" Type="http://schemas.openxmlformats.org/officeDocument/2006/relationships/hyperlink" Target="https://www.atis.org/3gpp-transpositions" TargetMode="External"/><Relationship Id="rId1811" Type="http://schemas.openxmlformats.org/officeDocument/2006/relationships/hyperlink" Target="https://www.tta.or.kr/eng/ttaSearchEngView.do?key=461&amp;searchStandardNo=TTAT.3G-38.455V18.3.0&amp;searchCate=TTAS" TargetMode="External"/><Relationship Id="rId1909" Type="http://schemas.openxmlformats.org/officeDocument/2006/relationships/hyperlink" Target="https://www.ccsa.org.cn/api/portalsFile/downloadOldFile?type=17&amp;oldFileUrl=NTN/RIT/CCSA.3GPP.38.133.V17.15.0.zip" TargetMode="External"/><Relationship Id="rId392" Type="http://schemas.openxmlformats.org/officeDocument/2006/relationships/hyperlink" Target="https://www.tta.or.kr/eng/ttaSearchEngView.do?key=461&amp;searchStandardNo=TTAT.3G-37.355V18.3.0&amp;searchCate=TTAS" TargetMode="External"/><Relationship Id="rId697" Type="http://schemas.openxmlformats.org/officeDocument/2006/relationships/hyperlink" Target="https://www.ccsa.org.cn/api/portalsFile/downloadOldFile?type=17&amp;oldFileUrl=NTN/SRIT/CCSA.3GPP.36.443.V18.0.0.docx" TargetMode="External"/><Relationship Id="rId252" Type="http://schemas.openxmlformats.org/officeDocument/2006/relationships/hyperlink" Target="https://www.ccsa.org.cn/api/portalsFile/downloadOldFile?type=17&amp;oldFileUrl=NTN/SRIT/CCSA.3GPP.36.314.V17.0.0.doc" TargetMode="External"/><Relationship Id="rId1187" Type="http://schemas.openxmlformats.org/officeDocument/2006/relationships/hyperlink" Target="https://www.ccsa.org.cn/api/portalsFile/downloadOldFile?type=17&amp;oldFileUrl=NTN/SRIT/CCSA.3GPP.36.124.V18.0.0.docx" TargetMode="External"/><Relationship Id="rId112" Type="http://schemas.openxmlformats.org/officeDocument/2006/relationships/hyperlink" Target="https://www.tta.or.kr/eng/ttaSearchEngView.do?key=461&amp;searchStandardNo=TTAT.3G-38.202V17.5.0&amp;searchCate=TTAS" TargetMode="External"/><Relationship Id="rId557" Type="http://schemas.openxmlformats.org/officeDocument/2006/relationships/hyperlink" Target="https://www.atis.org/3gpp-transpositions" TargetMode="External"/><Relationship Id="rId764" Type="http://schemas.openxmlformats.org/officeDocument/2006/relationships/hyperlink" Target="https://www.ccsa.org.cn/api/portalsFile/downloadOldFile?type=17&amp;oldFileUrl=NTN/SRIT/CCSA.3GPP.36.463.V17.0.0.doc" TargetMode="External"/><Relationship Id="rId971" Type="http://schemas.openxmlformats.org/officeDocument/2006/relationships/hyperlink" Target="https://www.atis.org/3gpp-transpositions" TargetMode="External"/><Relationship Id="rId1394" Type="http://schemas.openxmlformats.org/officeDocument/2006/relationships/hyperlink" Target="https://www.tta.or.kr/eng/ttaSearchEngView.do?key=461&amp;searchStandardNo=TTAT.3G-37.355V17.8.0&amp;searchCate=TTAS" TargetMode="External"/><Relationship Id="rId1699" Type="http://schemas.openxmlformats.org/officeDocument/2006/relationships/hyperlink" Target="https://www.etsi.org/deliver/etsi_ts/138400_138499/138413/17.10.00_60/ts_138413v171000p.pdf" TargetMode="External"/><Relationship Id="rId417" Type="http://schemas.openxmlformats.org/officeDocument/2006/relationships/hyperlink" Target="https://www.atis.org/3gpp-transpositions" TargetMode="External"/><Relationship Id="rId624" Type="http://schemas.openxmlformats.org/officeDocument/2006/relationships/hyperlink" Target="https://www.etsi.org/deliver/etsi_ts/136400_136499/136423/17.07.00_60/ts_136423v170700p.pdf" TargetMode="External"/><Relationship Id="rId831" Type="http://schemas.openxmlformats.org/officeDocument/2006/relationships/hyperlink" Target="https://members.tsdsi.in/s/LNtXJoncpJyx6k9" TargetMode="External"/><Relationship Id="rId1047" Type="http://schemas.openxmlformats.org/officeDocument/2006/relationships/hyperlink" Target="https://www.tta.or.kr/eng/ttaSearchEngView.do?key=461&amp;searchStandardNo=TTAT.3G-38.422V18.1.0&amp;searchCate=TTAS" TargetMode="External"/><Relationship Id="rId1254" Type="http://schemas.openxmlformats.org/officeDocument/2006/relationships/footer" Target="footer5.xml"/><Relationship Id="rId1461" Type="http://schemas.openxmlformats.org/officeDocument/2006/relationships/hyperlink" Target="https://www.ccsa.org.cn/api/portalsFile/downloadOldFile?type=17&amp;oldFileUrl=NTN/RIT/CCSA.3GPP.38.314.V17.5.0.docx" TargetMode="External"/><Relationship Id="rId929" Type="http://schemas.openxmlformats.org/officeDocument/2006/relationships/hyperlink" Target="https://www.atis.org/3gpp-transpositions" TargetMode="External"/><Relationship Id="rId1114" Type="http://schemas.openxmlformats.org/officeDocument/2006/relationships/hyperlink" Target="https://www.atis.org/3gpp-transpositions" TargetMode="External"/><Relationship Id="rId1321" Type="http://schemas.openxmlformats.org/officeDocument/2006/relationships/hyperlink" Target="https://members.tsdsi.in/s/nEMrMFtkbAwPraZ" TargetMode="External"/><Relationship Id="rId1559" Type="http://schemas.openxmlformats.org/officeDocument/2006/relationships/hyperlink" Target="https://www.ccsa.org.cn/api/portalsFile/downloadOldFile?type=17&amp;oldFileUrl=NTN/RIT/CCSA.3GPP.37.470.V17.0.0.doc" TargetMode="External"/><Relationship Id="rId1766" Type="http://schemas.openxmlformats.org/officeDocument/2006/relationships/hyperlink" Target="https://www.ccsa.org.cn/api/portalsFile/downloadOldFile?type=17&amp;oldFileUrl=NTN/RIT/CCSA.3GPP.38.423.V17.10.0.docx" TargetMode="External"/><Relationship Id="rId58" Type="http://schemas.openxmlformats.org/officeDocument/2006/relationships/hyperlink" Target="https://www.etsi.org/deliver/etsi_ts/136200_136299/136211/18.00.01_60/ts_136211v180001p.pdf" TargetMode="External"/><Relationship Id="rId1419" Type="http://schemas.openxmlformats.org/officeDocument/2006/relationships/hyperlink" Target="https://www.ccsa.org.cn/api/portalsFile/downloadOldFile?type=17&amp;oldFileUrl=NTN/RIT/CCSA.3GPP.38.304.V18.3.0.docx" TargetMode="External"/><Relationship Id="rId1626" Type="http://schemas.openxmlformats.org/officeDocument/2006/relationships/hyperlink" Target="https://www.ccsa.org.cn/api/portalsFile/downloadOldFile?type=17&amp;oldFileUrl=NTN/RIT/CCSA.3GPP.37.482.V17.4.0.docx" TargetMode="External"/><Relationship Id="rId1833" Type="http://schemas.openxmlformats.org/officeDocument/2006/relationships/hyperlink" Target="https://members.tsdsi.in/s/oE47yE8dam8sswQ" TargetMode="External"/><Relationship Id="rId1900" Type="http://schemas.openxmlformats.org/officeDocument/2006/relationships/hyperlink" Target="https://members.tsdsi.in/s/pB6CQFDfSf2JtSG" TargetMode="External"/><Relationship Id="rId274" Type="http://schemas.openxmlformats.org/officeDocument/2006/relationships/hyperlink" Target="https://www.tta.or.kr/eng/ttaSearchEngView.do?key=461&amp;searchStandardNo=TTAT.3G-36.321V18.3.0&amp;searchCate=TTAS" TargetMode="External"/><Relationship Id="rId481" Type="http://schemas.openxmlformats.org/officeDocument/2006/relationships/hyperlink" Target="https://www.ccsa.org.cn/api/portalsFile/downloadOldFile?type=17&amp;oldFileUrl=NTN/SRIT/CCSA.3GPP.38.322.V18.1.0.docx" TargetMode="External"/><Relationship Id="rId134" Type="http://schemas.openxmlformats.org/officeDocument/2006/relationships/hyperlink" Target="https://www.etsi.org/deliver/etsi_ts/138200_138299/138212/17.09.00_60/ts_138212v170900p.pdf" TargetMode="External"/><Relationship Id="rId579" Type="http://schemas.openxmlformats.org/officeDocument/2006/relationships/hyperlink" Target="https://members.tsdsi.in/s/fpqTF5fxqwYacFK" TargetMode="External"/><Relationship Id="rId786" Type="http://schemas.openxmlformats.org/officeDocument/2006/relationships/hyperlink" Target="https://www.atis.org/3gpp-transpositions" TargetMode="External"/><Relationship Id="rId993" Type="http://schemas.openxmlformats.org/officeDocument/2006/relationships/hyperlink" Target="https://members.tsdsi.in/s/rwbyq4XZNF5WDXQ" TargetMode="External"/><Relationship Id="rId341" Type="http://schemas.openxmlformats.org/officeDocument/2006/relationships/hyperlink" Target="https://www.ccsa.org.cn/api/portalsFile/downloadOldFile?type=17&amp;oldFileUrl=NTN/SRIT/CCSA.3GPP.36.361.V18.0.0.doc" TargetMode="External"/><Relationship Id="rId439" Type="http://schemas.openxmlformats.org/officeDocument/2006/relationships/hyperlink" Target="https://www.tta.or.kr/eng/ttaSearchEngView.do?key=461&amp;searchStandardNo=TTAT.3G-38.306V18.3.0&amp;searchCate=TTAS" TargetMode="External"/><Relationship Id="rId646" Type="http://schemas.openxmlformats.org/officeDocument/2006/relationships/hyperlink" Target="https://members.tsdsi.in/s/oQBkSm9zJs2btQD" TargetMode="External"/><Relationship Id="rId1069" Type="http://schemas.openxmlformats.org/officeDocument/2006/relationships/hyperlink" Target="https://www.etsi.org/deliver/etsi_ts/138400_138499/138424/18.00.00_60/ts_138424v180000p.pdf" TargetMode="External"/><Relationship Id="rId1276" Type="http://schemas.openxmlformats.org/officeDocument/2006/relationships/hyperlink" Target="https://www.atis.org/3gpp-transpositions" TargetMode="External"/><Relationship Id="rId1483" Type="http://schemas.openxmlformats.org/officeDocument/2006/relationships/hyperlink" Target="https://www.tta.or.kr/eng/ttaSearchEngView.do?key=461&amp;searchStandardNo=TTAT.3G-38.321V18.3.0&amp;searchCate=TTAS" TargetMode="External"/><Relationship Id="rId201" Type="http://schemas.openxmlformats.org/officeDocument/2006/relationships/hyperlink" Target="https://members.tsdsi.in/s/L98HDYzDSi8MxRt" TargetMode="External"/><Relationship Id="rId506" Type="http://schemas.openxmlformats.org/officeDocument/2006/relationships/hyperlink" Target="https://www.etsi.org/deliver/etsi_ts/138300_138399/138331/18.03.00_60/ts_138331v180300p.pdf" TargetMode="External"/><Relationship Id="rId853" Type="http://schemas.openxmlformats.org/officeDocument/2006/relationships/hyperlink" Target="https://www.ccsa.org.cn/api/portalsFile/downloadOldFile?type=17&amp;oldFileUrl=NTN/SRIT/CCSA.3GPP.37.471.V18.0.0.docx" TargetMode="External"/><Relationship Id="rId1136" Type="http://schemas.openxmlformats.org/officeDocument/2006/relationships/hyperlink" Target="https://www.tta.or.kr/eng/ttaSearchEngView.do?key=461&amp;searchStandardNo=TTAT.3G-38.473V17.10.0&amp;searchCate=TTAS" TargetMode="External"/><Relationship Id="rId1690" Type="http://schemas.openxmlformats.org/officeDocument/2006/relationships/hyperlink" Target="https://www.atis.org/3gpp-transpositions" TargetMode="External"/><Relationship Id="rId1788" Type="http://schemas.openxmlformats.org/officeDocument/2006/relationships/hyperlink" Target="https://www.atis.org/3gpp-transpositions" TargetMode="External"/><Relationship Id="rId713" Type="http://schemas.openxmlformats.org/officeDocument/2006/relationships/hyperlink" Target="https://www.tta.or.kr/eng/ttaSearchEngView.do?key=461&amp;searchStandardNo=TTAT.3G-36.444V18.0.0&amp;searchCate=TTAS" TargetMode="External"/><Relationship Id="rId920" Type="http://schemas.openxmlformats.org/officeDocument/2006/relationships/hyperlink" Target="https://www.etsi.org/deliver/etsi_ts/137400_137499/137483/17.08.00_60/ts_137483v170800p.pdf" TargetMode="External"/><Relationship Id="rId1343" Type="http://schemas.openxmlformats.org/officeDocument/2006/relationships/hyperlink" Target="https://www.ccsa.org.cn/api/portalsFile/downloadOldFile?type=17&amp;oldFileUrl=NTN/RIT/CCSA.3GPP.38.215.V17.5.0.docx" TargetMode="External"/><Relationship Id="rId1550" Type="http://schemas.openxmlformats.org/officeDocument/2006/relationships/hyperlink" Target="https://members.tsdsi.in/s/owHrgRgWzLSKS3a" TargetMode="External"/><Relationship Id="rId1648" Type="http://schemas.openxmlformats.org/officeDocument/2006/relationships/hyperlink" Target="https://www.tta.or.kr/eng/ttaSearchEngView.do?key=461&amp;searchStandardNo=TTAT.3G-37.483V18.2.0&amp;searchCate=TTAS" TargetMode="External"/><Relationship Id="rId1203" Type="http://schemas.openxmlformats.org/officeDocument/2006/relationships/hyperlink" Target="https://www.ccsa.org.cn/api/portalsFile/downloadOldFile?type=17&amp;oldFileUrl=NTN/SRIT/CCSA.3GPP.38.101-5.V17.9.0.docx" TargetMode="External"/><Relationship Id="rId1410" Type="http://schemas.openxmlformats.org/officeDocument/2006/relationships/hyperlink" Target="https://members.tsdsi.in/s/rwkqabpK4XC4aYA" TargetMode="External"/><Relationship Id="rId1508" Type="http://schemas.openxmlformats.org/officeDocument/2006/relationships/hyperlink" Target="https://www.atis.org/3gpp-transpositions" TargetMode="External"/><Relationship Id="rId1855" Type="http://schemas.openxmlformats.org/officeDocument/2006/relationships/hyperlink" Target="https://www.ccsa.org.cn/api/portalsFile/downloadOldFile?type=17&amp;oldFileUrl=NTN/RIT/CCSA.3GPP.38.473.V18.3.0.docx" TargetMode="External"/><Relationship Id="rId1715" Type="http://schemas.openxmlformats.org/officeDocument/2006/relationships/hyperlink" Target="https://www.ccsa.org.cn/api/portalsFile/downloadOldFile?type=17&amp;oldFileUrl=NTN/RIT/CCSA.3GPP.38.414.V18.0.0.docx" TargetMode="External"/><Relationship Id="rId1922" Type="http://schemas.openxmlformats.org/officeDocument/2006/relationships/footer" Target="footer9.xml"/><Relationship Id="rId296" Type="http://schemas.openxmlformats.org/officeDocument/2006/relationships/hyperlink" Target="https://www.etsi.org/deliver/etsi_ts/136300_136399/136323/18.00.00_60/ts_136323v180000p.pdf" TargetMode="External"/><Relationship Id="rId156" Type="http://schemas.openxmlformats.org/officeDocument/2006/relationships/hyperlink" Target="https://www.ccsa.org.cn/api/portalsFile/downloadOldFile?type=17&amp;oldFileUrl=NTN/SRIT/CCSA.3GPP.38.214.V17.11.0.docx" TargetMode="External"/><Relationship Id="rId363" Type="http://schemas.openxmlformats.org/officeDocument/2006/relationships/hyperlink" Target="https://www.atis.org/3gpp-transpositions" TargetMode="External"/><Relationship Id="rId570" Type="http://schemas.openxmlformats.org/officeDocument/2006/relationships/hyperlink" Target="https://www.ccsa.org.cn/api/portalsFile/downloadOldFile?type=17&amp;oldFileUrl=NTN/SRIT/CCSA.3GPP.36.413.V18.2.0.docx" TargetMode="External"/><Relationship Id="rId223" Type="http://schemas.openxmlformats.org/officeDocument/2006/relationships/hyperlink" Target="https://www.ccsa.org.cn/api/portalsFile/downloadOldFile?type=17&amp;oldFileUrl=NTN/SRIT/CCSA.3GPP.36.305.V18.0.0.docx" TargetMode="External"/><Relationship Id="rId430" Type="http://schemas.openxmlformats.org/officeDocument/2006/relationships/hyperlink" Target="https://www.ccsa.org.cn/api/portalsFile/downloadOldFile?type=17&amp;oldFileUrl=NTN/SRIT/CCSA.3GPP.38.306.V17.10.0.docx" TargetMode="External"/><Relationship Id="rId668" Type="http://schemas.openxmlformats.org/officeDocument/2006/relationships/hyperlink" Target="https://www.ccsa.org.cn/api/portalsFile/downloadOldFile?type=17&amp;oldFileUrl=NTN/SRIT/CCSA.3GPP.36.441.V17.0.0.doc" TargetMode="External"/><Relationship Id="rId875" Type="http://schemas.openxmlformats.org/officeDocument/2006/relationships/hyperlink" Target="https://www.atis.org/3gpp-transpositions" TargetMode="External"/><Relationship Id="rId1060" Type="http://schemas.openxmlformats.org/officeDocument/2006/relationships/hyperlink" Target="https://www.atis.org/3gpp-transpositions" TargetMode="External"/><Relationship Id="rId1298" Type="http://schemas.openxmlformats.org/officeDocument/2006/relationships/hyperlink" Target="https://www.tta.or.kr/eng/ttaSearchEngView.do?key=461&amp;searchStandardNo=TTAT.3G-38.211V17.9.0&amp;searchCate=TTAS" TargetMode="External"/><Relationship Id="rId528" Type="http://schemas.openxmlformats.org/officeDocument/2006/relationships/hyperlink" Target="https://www.ccsa.org.cn/api/portalsFile/downloadOldFile?type=17&amp;oldFileUrl=NTN/SRIT/CCSA.3GPP.36.410.V17.0.0.doc" TargetMode="External"/><Relationship Id="rId735" Type="http://schemas.openxmlformats.org/officeDocument/2006/relationships/hyperlink" Target="https://www.etsi.org/deliver/etsi_ts/136400_136499/136455/18.01.00_60/ts_136455v180100p.pdf" TargetMode="External"/><Relationship Id="rId942" Type="http://schemas.openxmlformats.org/officeDocument/2006/relationships/hyperlink" Target="https://www.ccsa.org.cn/api/portalsFile/downloadOldFile?type=17&amp;oldFileUrl=NTN/SRIT/CCSA.3GPP.38.410.V17.1.0.docx" TargetMode="External"/><Relationship Id="rId1158" Type="http://schemas.openxmlformats.org/officeDocument/2006/relationships/hyperlink" Target="https://www.etsi.org/deliver/etsi_ts/136100_136199/136102/18.06.00_60/ts_136102v180600p.pdf" TargetMode="External"/><Relationship Id="rId1365" Type="http://schemas.openxmlformats.org/officeDocument/2006/relationships/hyperlink" Target="https://www.atis.org/3gpp-transpositions" TargetMode="External"/><Relationship Id="rId1572" Type="http://schemas.openxmlformats.org/officeDocument/2006/relationships/hyperlink" Target="https://members.tsdsi.in/s/sWcmKcYgJPBfk7d" TargetMode="External"/><Relationship Id="rId1018" Type="http://schemas.openxmlformats.org/officeDocument/2006/relationships/hyperlink" Target="https://www.atis.org/3gpp-transpositions" TargetMode="External"/><Relationship Id="rId1225" Type="http://schemas.openxmlformats.org/officeDocument/2006/relationships/hyperlink" Target="https://www.etsi.org/deliver/etsi_ts/138100_138199/138108/18.04.00_60/ts_138108v180400p.pdf" TargetMode="External"/><Relationship Id="rId1432" Type="http://schemas.openxmlformats.org/officeDocument/2006/relationships/hyperlink" Target="https://www.ccsa.org.cn/api/portalsFile/downloadOldFile?type=17&amp;oldFileUrl=NTN/RIT/CCSA.3GPP.38.305.V18.3.0.docx" TargetMode="External"/><Relationship Id="rId1877" Type="http://schemas.openxmlformats.org/officeDocument/2006/relationships/hyperlink" Target="https://www.atis.org/3gpp-transpositions" TargetMode="External"/><Relationship Id="rId71" Type="http://schemas.openxmlformats.org/officeDocument/2006/relationships/hyperlink" Target="https://members.tsdsi.in/s/CaFcdB4aJaXGm7F" TargetMode="External"/><Relationship Id="rId802" Type="http://schemas.openxmlformats.org/officeDocument/2006/relationships/hyperlink" Target="https://members.tsdsi.in/s/6jndrFL9wmEZ9S9" TargetMode="External"/><Relationship Id="rId1737" Type="http://schemas.openxmlformats.org/officeDocument/2006/relationships/hyperlink" Target="https://www.atis.org/3gpp-transpositions" TargetMode="External"/><Relationship Id="rId29" Type="http://schemas.openxmlformats.org/officeDocument/2006/relationships/image" Target="media/image4.png"/><Relationship Id="rId178" Type="http://schemas.openxmlformats.org/officeDocument/2006/relationships/hyperlink" Target="https://www.tta.or.kr/eng/ttaSearchEngView.do?key=461&amp;searchStandardNo=TTAT.3G-38.215V18.3.0&amp;searchCate=TTAS" TargetMode="External"/><Relationship Id="rId1804" Type="http://schemas.openxmlformats.org/officeDocument/2006/relationships/hyperlink" Target="https://members.tsdsi.in/s/RTCiNDkNwCixKmR" TargetMode="External"/><Relationship Id="rId385" Type="http://schemas.openxmlformats.org/officeDocument/2006/relationships/hyperlink" Target="https://members.tsdsi.in/s/fME9dYD3dYCoe5S" TargetMode="External"/><Relationship Id="rId592" Type="http://schemas.openxmlformats.org/officeDocument/2006/relationships/hyperlink" Target="https://www.tta.or.kr/eng/ttaSearchEngView.do?key=461&amp;searchStandardNo=TTAT.3G-36.420V17.0.0&amp;searchCate=TTAS" TargetMode="External"/><Relationship Id="rId245" Type="http://schemas.openxmlformats.org/officeDocument/2006/relationships/hyperlink" Target="https://www.atis.org/3gpp-transpositions" TargetMode="External"/><Relationship Id="rId452" Type="http://schemas.openxmlformats.org/officeDocument/2006/relationships/hyperlink" Target="https://www.atis.org/3gpp-transpositions" TargetMode="External"/><Relationship Id="rId897" Type="http://schemas.openxmlformats.org/officeDocument/2006/relationships/hyperlink" Target="https://members.tsdsi.in/s/dm65dLH8msHx3Em" TargetMode="External"/><Relationship Id="rId1082" Type="http://schemas.openxmlformats.org/officeDocument/2006/relationships/hyperlink" Target="https://members.tsdsi.in/s/EnpqWk8cq8DwCDL" TargetMode="External"/><Relationship Id="rId105" Type="http://schemas.openxmlformats.org/officeDocument/2006/relationships/hyperlink" Target="https://members.tsdsi.in/s/f4j8DgWSikwnkmk" TargetMode="External"/><Relationship Id="rId312" Type="http://schemas.openxmlformats.org/officeDocument/2006/relationships/hyperlink" Target="https://www.ccsa.org.cn/api/portalsFile/downloadOldFile?type=17&amp;oldFileUrl=NTN/SRIT/CCSA.3GPP.36.355.V17.0.0.docx" TargetMode="External"/><Relationship Id="rId757" Type="http://schemas.openxmlformats.org/officeDocument/2006/relationships/hyperlink" Target="https://www.ccsa.org.cn/api/portalsFile/downloadOldFile?type=17&amp;oldFileUrl=NTN/SRIT/CCSA.3GPP.36.462.V18.0.0.docx" TargetMode="External"/><Relationship Id="rId964" Type="http://schemas.openxmlformats.org/officeDocument/2006/relationships/hyperlink" Target="https://www.tta.or.kr/eng/ttaSearchEngView.do?key=461&amp;searchStandardNo=TTAT.3G-38.411V18.0.0&amp;searchCate=TTAS" TargetMode="External"/><Relationship Id="rId1387" Type="http://schemas.openxmlformats.org/officeDocument/2006/relationships/hyperlink" Target="https://members.tsdsi.in/s/7Bnfa9pPydg3bo4" TargetMode="External"/><Relationship Id="rId1594" Type="http://schemas.openxmlformats.org/officeDocument/2006/relationships/hyperlink" Target="https://www.etsi.org/deliver/etsi_ts/137400_137499/137473/17.02.00_60/ts_137473v170200p.pdf" TargetMode="External"/><Relationship Id="rId93" Type="http://schemas.openxmlformats.org/officeDocument/2006/relationships/hyperlink" Target="https://members.tsdsi.in/s/QsCJb8C8AoWJqLN" TargetMode="External"/><Relationship Id="rId617" Type="http://schemas.openxmlformats.org/officeDocument/2006/relationships/hyperlink" Target="https://www.ccsa.org.cn/api/portalsFile/downloadOldFile?type=17&amp;oldFileUrl=NTN/SRIT/CCSA.3GPP.36.422.V18.1.0.docx" TargetMode="External"/><Relationship Id="rId824" Type="http://schemas.openxmlformats.org/officeDocument/2006/relationships/hyperlink" Target="https://www.etsi.org/deliver/etsi_ts/137400_137499/137462/17.00.00_60/ts_137462v170000p.pdf" TargetMode="External"/><Relationship Id="rId1247" Type="http://schemas.openxmlformats.org/officeDocument/2006/relationships/hyperlink" Target="https://www.etsi.org/deliver/etsi_ts/138100_138199/138133/18.07.00_60/ts_138133v180700p.pdf" TargetMode="External"/><Relationship Id="rId1454" Type="http://schemas.openxmlformats.org/officeDocument/2006/relationships/hyperlink" Target="https://www.atis.org/3gpp-transpositions" TargetMode="External"/><Relationship Id="rId1661" Type="http://schemas.openxmlformats.org/officeDocument/2006/relationships/hyperlink" Target="https://www.atis.org/3gpp-transpositions" TargetMode="External"/><Relationship Id="rId1899" Type="http://schemas.openxmlformats.org/officeDocument/2006/relationships/hyperlink" Target="https://www.etsi.org/deliver/etsi_ts/138100_138199/138124/17.02.00_60/ts_138124v170200p.pdf" TargetMode="External"/><Relationship Id="rId1107" Type="http://schemas.openxmlformats.org/officeDocument/2006/relationships/hyperlink" Target="https://www.tta.or.kr/eng/ttaSearchEngView.do?key=461&amp;searchStandardNo=TTAT.3G-38.470V18.3.0&amp;searchCate=TTAS" TargetMode="External"/><Relationship Id="rId1314" Type="http://schemas.openxmlformats.org/officeDocument/2006/relationships/hyperlink" Target="https://www.etsi.org/deliver/etsi_ts/138200_138299/138212/18.04.00_60/ts_138212v180400p.pdf" TargetMode="External"/><Relationship Id="rId1521" Type="http://schemas.openxmlformats.org/officeDocument/2006/relationships/hyperlink" Target="https://www.etsi.org/deliver/etsi_ts/138300_138399/138355/18.03.00_60/ts_138355v180300p.pdf" TargetMode="External"/><Relationship Id="rId1759" Type="http://schemas.openxmlformats.org/officeDocument/2006/relationships/hyperlink" Target="https://www.atis.org/3gpp-transpositions" TargetMode="External"/><Relationship Id="rId1619" Type="http://schemas.openxmlformats.org/officeDocument/2006/relationships/hyperlink" Target="https://www.atis.org/3gpp-transpositions" TargetMode="External"/><Relationship Id="rId1826" Type="http://schemas.openxmlformats.org/officeDocument/2006/relationships/hyperlink" Target="https://www.etsi.org/deliver/etsi_ts/138400_138499/138471/17.00.00_60/ts_138471v170000p.pdf" TargetMode="External"/><Relationship Id="rId20" Type="http://schemas.openxmlformats.org/officeDocument/2006/relationships/hyperlink" Target="https://www.itu.int/pub/R-REP-M.2543/es" TargetMode="External"/><Relationship Id="rId267" Type="http://schemas.openxmlformats.org/officeDocument/2006/relationships/hyperlink" Target="https://members.tsdsi.in/s/AfnKGnrFxssFPRi" TargetMode="External"/><Relationship Id="rId474" Type="http://schemas.openxmlformats.org/officeDocument/2006/relationships/hyperlink" Target="https://www.tta.or.kr/eng/ttaSearchEngView.do?key=461&amp;searchStandardNo=TTAT.3G-38.321V18.3.0&amp;searchCate=TTAS" TargetMode="External"/><Relationship Id="rId127" Type="http://schemas.openxmlformats.org/officeDocument/2006/relationships/hyperlink" Target="https://www.ccsa.org.cn/api/portalsFile/downloadOldFile?type=17&amp;oldFileUrl=NTN/SRIT/CCSA.3GPP.38.211.V18.4.0.docx" TargetMode="External"/><Relationship Id="rId681" Type="http://schemas.openxmlformats.org/officeDocument/2006/relationships/hyperlink" Target="https://www.etsi.org/deliver/etsi_ts/136400_136499/136442/17.00.00_60/ts_136442v170000p.pdf" TargetMode="External"/><Relationship Id="rId779" Type="http://schemas.openxmlformats.org/officeDocument/2006/relationships/hyperlink" Target="https://www.tta.or.kr/eng/ttaSearchEngView.do?key=461&amp;searchStandardNo=TTAT.3G-36.464V17.0.0&amp;searchCate=TTAS" TargetMode="External"/><Relationship Id="rId986" Type="http://schemas.openxmlformats.org/officeDocument/2006/relationships/hyperlink" Target="https://www.etsi.org/deliver/etsi_ts/138400_138499/138413/18.03.00_60/ts_138413v180300p.pdf" TargetMode="External"/><Relationship Id="rId334" Type="http://schemas.openxmlformats.org/officeDocument/2006/relationships/hyperlink" Target="https://www.atis.org/3gpp-transpositions" TargetMode="External"/><Relationship Id="rId541" Type="http://schemas.openxmlformats.org/officeDocument/2006/relationships/hyperlink" Target="https://www.ccsa.org.cn/api/portalsFile/downloadOldFile?type=17&amp;oldFileUrl=NTN/SRIT/CCSA.3GPP.36.411.V17.0.0.doc" TargetMode="External"/><Relationship Id="rId639" Type="http://schemas.openxmlformats.org/officeDocument/2006/relationships/hyperlink" Target="https://www.ccsa.org.cn/api/portalsFile/downloadOldFile?type=17&amp;oldFileUrl=NTN/SRIT/CCSA.3GPP.36.424.V18.0.0.docx" TargetMode="External"/><Relationship Id="rId1171" Type="http://schemas.openxmlformats.org/officeDocument/2006/relationships/hyperlink" Target="https://members.tsdsi.in/s/XS6MwzYddx8K38p" TargetMode="External"/><Relationship Id="rId1269" Type="http://schemas.openxmlformats.org/officeDocument/2006/relationships/header" Target="header11.xml"/><Relationship Id="rId1476" Type="http://schemas.openxmlformats.org/officeDocument/2006/relationships/hyperlink" Target="https://members.tsdsi.in/s/HpSZYRLEodRpntp" TargetMode="External"/><Relationship Id="rId401" Type="http://schemas.openxmlformats.org/officeDocument/2006/relationships/hyperlink" Target="https://www.ccsa.org.cn/api/portalsFile/downloadOldFile?type=17&amp;oldFileUrl=NTN/SRIT/CCSA.3GPP.38.300.V18.3.0.docx" TargetMode="External"/><Relationship Id="rId846" Type="http://schemas.openxmlformats.org/officeDocument/2006/relationships/hyperlink" Target="https://www.ccsa.org.cn/api/portalsFile/downloadOldFile?type=17&amp;oldFileUrl=NTN/SRIT/CCSA.3GPP.37.471.V17.0.0.doc" TargetMode="External"/><Relationship Id="rId1031" Type="http://schemas.openxmlformats.org/officeDocument/2006/relationships/hyperlink" Target="https://www.ccsa.org.cn/api/portalsFile/downloadOldFile?type=17&amp;oldFileUrl=NTN/SRIT/CCSA.3GPP.38.421.V18.0.0.docx" TargetMode="External"/><Relationship Id="rId1129" Type="http://schemas.openxmlformats.org/officeDocument/2006/relationships/hyperlink" Target="https://members.tsdsi.in/s/X79fCWCWe6iL7CC" TargetMode="External"/><Relationship Id="rId1683" Type="http://schemas.openxmlformats.org/officeDocument/2006/relationships/hyperlink" Target="https://www.tta.or.kr/eng/ttaSearchEngView.do?key=461&amp;searchStandardNo=TTAT.3G-38.411V18.0.0&amp;searchCate=TTAS" TargetMode="External"/><Relationship Id="rId1890" Type="http://schemas.openxmlformats.org/officeDocument/2006/relationships/hyperlink" Target="https://www.atis.org/3gpp-transpositions" TargetMode="External"/><Relationship Id="rId706" Type="http://schemas.openxmlformats.org/officeDocument/2006/relationships/hyperlink" Target="https://members.tsdsi.in/s/8LMJBsgZdXWgtqc" TargetMode="External"/><Relationship Id="rId913" Type="http://schemas.openxmlformats.org/officeDocument/2006/relationships/hyperlink" Target="https://www.ccsa.org.cn/api/portalsFile/downloadOldFile?type=17&amp;oldFileUrl=NTN/SRIT/CCSA.3GPP.37.482.V18.1.0.docx" TargetMode="External"/><Relationship Id="rId1336" Type="http://schemas.openxmlformats.org/officeDocument/2006/relationships/hyperlink" Target="https://www.ccsa.org.cn/api/portalsFile/downloadOldFile?type=17&amp;oldFileUrl=NTN/RIT/CCSA.3GPP.38.214.V18.4.0.docx" TargetMode="External"/><Relationship Id="rId1543" Type="http://schemas.openxmlformats.org/officeDocument/2006/relationships/hyperlink" Target="https://www.ccsa.org.cn/api/portalsFile/downloadOldFile?type=17&amp;oldFileUrl=NTN/RIT/CCSA.3GPP.37.461.V18.0.0.docx" TargetMode="External"/><Relationship Id="rId1750" Type="http://schemas.openxmlformats.org/officeDocument/2006/relationships/hyperlink" Target="https://www.etsi.org/deliver/etsi_ts/138400_138499/138421/18.00.00_60/ts_138421v180000p.pdf" TargetMode="External"/><Relationship Id="rId42" Type="http://schemas.openxmlformats.org/officeDocument/2006/relationships/hyperlink" Target="https://www.etsi.org/deliver/etsi_ts/136200_136299/136201/17.00.00_60/ts_136201v170000p.pdf" TargetMode="External"/><Relationship Id="rId1403" Type="http://schemas.openxmlformats.org/officeDocument/2006/relationships/hyperlink" Target="https://www.ccsa.org.cn/api/portalsFile/downloadOldFile?type=17&amp;oldFileUrl=NTN/RIT/CCSA.3GPP.38.300.V17.10.0.docx" TargetMode="External"/><Relationship Id="rId1610" Type="http://schemas.openxmlformats.org/officeDocument/2006/relationships/hyperlink" Target="https://www.ccsa.org.cn/api/portalsFile/downloadOldFile?type=17&amp;oldFileUrl=NTN/RIT/CCSA.3GPP.37.480.V18.1.0.docx" TargetMode="External"/><Relationship Id="rId1848" Type="http://schemas.openxmlformats.org/officeDocument/2006/relationships/hyperlink" Target="https://www.ccsa.org.cn/api/portalsFile/downloadOldFile?type=17&amp;oldFileUrl=NTN/RIT/CCSA.3GPP.38.473.V17.10.0.docx" TargetMode="External"/><Relationship Id="rId191" Type="http://schemas.openxmlformats.org/officeDocument/2006/relationships/hyperlink" Target="https://www.atis.org/3gpp-transpositions" TargetMode="External"/><Relationship Id="rId1708" Type="http://schemas.openxmlformats.org/officeDocument/2006/relationships/hyperlink" Target="https://www.atis.org/3gpp-transpositions" TargetMode="External"/><Relationship Id="rId1915" Type="http://schemas.openxmlformats.org/officeDocument/2006/relationships/hyperlink" Target="https://www.etsi.org/deliver/etsi_ts/138100_138199/138133/18.07.00_60/ts_138133v180700p.pdf" TargetMode="External"/><Relationship Id="rId289" Type="http://schemas.openxmlformats.org/officeDocument/2006/relationships/hyperlink" Target="https://www.ccsa.org.cn/api/portalsFile/downloadOldFile?type=17&amp;oldFileUrl=NTN/SRIT/CCSA.3GPP.36.323.V17.2.0.docx" TargetMode="External"/><Relationship Id="rId496" Type="http://schemas.openxmlformats.org/officeDocument/2006/relationships/hyperlink" Target="https://www.tta.or.kr/eng/ttaSearchEngView.do?key=461&amp;searchStandardNo=TTAT.3G-38.323V18.3.0&amp;searchCate=TTAS" TargetMode="External"/><Relationship Id="rId149" Type="http://schemas.openxmlformats.org/officeDocument/2006/relationships/hyperlink" Target="https://www.atis.org/3gpp-transpositions" TargetMode="External"/><Relationship Id="rId356" Type="http://schemas.openxmlformats.org/officeDocument/2006/relationships/hyperlink" Target="https://www.tta.or.kr/eng/ttaSearchEngView.do?key=461&amp;searchStandardNo=TTAT.3G-37.320V18.3.0&amp;searchCate=TTAS" TargetMode="External"/><Relationship Id="rId563" Type="http://schemas.openxmlformats.org/officeDocument/2006/relationships/hyperlink" Target="https://www.atis.org/3gpp-transpositions" TargetMode="External"/><Relationship Id="rId770" Type="http://schemas.openxmlformats.org/officeDocument/2006/relationships/hyperlink" Target="https://www.ccsa.org.cn/api/portalsFile/downloadOldFile?type=17&amp;oldFileUrl=NTN/SRIT/CCSA.3GPP.36.463.V18.0.0.docx" TargetMode="External"/><Relationship Id="rId1193" Type="http://schemas.openxmlformats.org/officeDocument/2006/relationships/hyperlink" Target="https://www.ccsa.org.cn/api/portalsFile/downloadOldFile?type=17&amp;oldFileUrl=NTN/SRIT/CCSA.3GPP.36.133.V17.15.0.zip" TargetMode="External"/><Relationship Id="rId216" Type="http://schemas.openxmlformats.org/officeDocument/2006/relationships/hyperlink" Target="https://www.ccsa.org.cn/api/portalsFile/downloadOldFile?type=17&amp;oldFileUrl=NTN/SRIT/CCSA.3GPP.36.305.V17.3.0.docx" TargetMode="External"/><Relationship Id="rId423" Type="http://schemas.openxmlformats.org/officeDocument/2006/relationships/hyperlink" Target="https://www.atis.org/3gpp-transpositions" TargetMode="External"/><Relationship Id="rId868" Type="http://schemas.openxmlformats.org/officeDocument/2006/relationships/hyperlink" Target="https://www.tta.or.kr/eng/ttaSearchEngView.do?key=461&amp;searchStandardNo=TTAT.3G-37.472V18.0.0&amp;searchCate=TTAS" TargetMode="External"/><Relationship Id="rId1053" Type="http://schemas.openxmlformats.org/officeDocument/2006/relationships/hyperlink" Target="https://www.tta.or.kr/eng/ttaSearchEngView.do?key=461&amp;searchStandardNo=TTAT.3G-38.423V17.10.0&amp;searchCate=TTAS" TargetMode="External"/><Relationship Id="rId1260" Type="http://schemas.openxmlformats.org/officeDocument/2006/relationships/image" Target="media/image8.png"/><Relationship Id="rId1498" Type="http://schemas.openxmlformats.org/officeDocument/2006/relationships/hyperlink" Target="https://www.ccsa.org.cn/api/portalsFile/downloadOldFile?type=17&amp;oldFileUrl=NTN/RIT/CCSA.3GPP.38.323.V17.5.0.docx" TargetMode="External"/><Relationship Id="rId630" Type="http://schemas.openxmlformats.org/officeDocument/2006/relationships/hyperlink" Target="https://www.tta.or.kr/eng/ttaSearchEngView.do?key=461&amp;searchStandardNo=TTAT.3G-36.423V18.2.0&amp;searchCate=TTAS" TargetMode="External"/><Relationship Id="rId728" Type="http://schemas.openxmlformats.org/officeDocument/2006/relationships/hyperlink" Target="https://www.ccsa.org.cn/api/portalsFile/downloadOldFile?type=17&amp;oldFileUrl=NTN/SRIT/CCSA.3GPP.36.455.V17.1.0.doc" TargetMode="External"/><Relationship Id="rId935" Type="http://schemas.openxmlformats.org/officeDocument/2006/relationships/hyperlink" Target="https://www.atis.org/3gpp-transpositions" TargetMode="External"/><Relationship Id="rId1358" Type="http://schemas.openxmlformats.org/officeDocument/2006/relationships/hyperlink" Target="https://www.tta.or.kr/eng/ttaSearchEngView.do?key=461&amp;searchStandardNo=TTAT.3G-37.320V17.5.0&amp;searchCate=TTAS" TargetMode="External"/><Relationship Id="rId1565" Type="http://schemas.openxmlformats.org/officeDocument/2006/relationships/hyperlink" Target="https://www.ccsa.org.cn/api/portalsFile/downloadOldFile?type=17&amp;oldFileUrl=NTN/RIT/CCSA.3GPP.37.470.V18.0.0.docx" TargetMode="External"/><Relationship Id="rId1772" Type="http://schemas.openxmlformats.org/officeDocument/2006/relationships/hyperlink" Target="https://www.ccsa.org.cn/api/portalsFile/downloadOldFile?type=17&amp;oldFileUrl=NTN/RIT/CCSA.3GPP.38.423.V18.3.0.docx" TargetMode="External"/><Relationship Id="rId64" Type="http://schemas.openxmlformats.org/officeDocument/2006/relationships/hyperlink" Target="https://www.etsi.org/deliver/etsi_ts/136200_136299/136212/17.01.00_60/ts_136212v170100p.pdf" TargetMode="External"/><Relationship Id="rId1120" Type="http://schemas.openxmlformats.org/officeDocument/2006/relationships/hyperlink" Target="https://www.atis.org/3gpp-transpositions" TargetMode="External"/><Relationship Id="rId1218" Type="http://schemas.openxmlformats.org/officeDocument/2006/relationships/hyperlink" Target="https://www.ccsa.org.cn/api/portalsFile/downloadOldFile?type=17&amp;oldFileUrl=NTN/SRIT/CCSA.3GPP.38.108.V17.9.0.docx" TargetMode="External"/><Relationship Id="rId1425" Type="http://schemas.openxmlformats.org/officeDocument/2006/relationships/hyperlink" Target="https://www.ccsa.org.cn/api/portalsFile/downloadOldFile?type=17&amp;oldFileUrl=NTN/RIT/CCSA.3GPP.38.305.V17.7.0.docx" TargetMode="External"/><Relationship Id="rId1632" Type="http://schemas.openxmlformats.org/officeDocument/2006/relationships/hyperlink" Target="https://www.ccsa.org.cn/api/portalsFile/downloadOldFile?type=17&amp;oldFileUrl=NTN/RIT/CCSA.3GPP.37.482.V18.1.0.docx" TargetMode="External"/><Relationship Id="rId280" Type="http://schemas.openxmlformats.org/officeDocument/2006/relationships/hyperlink" Target="https://www.tta.or.kr/eng/ttaSearchEngView.do?key=461&amp;searchStandardNo=TTAT.3G-36.322V17.0.0&amp;searchCate=TTAS" TargetMode="External"/><Relationship Id="rId140" Type="http://schemas.openxmlformats.org/officeDocument/2006/relationships/hyperlink" Target="https://www.etsi.org/deliver/etsi_ts/138200_138299/138212/18.04.00_60/ts_138212v180400p.pdf" TargetMode="External"/><Relationship Id="rId378" Type="http://schemas.openxmlformats.org/officeDocument/2006/relationships/hyperlink" Target="https://www.etsi.org/deliver/etsi_ts/137300_137399/137340/18.03.00_60/ts_137340v180300p.pdf" TargetMode="External"/><Relationship Id="rId585" Type="http://schemas.openxmlformats.org/officeDocument/2006/relationships/hyperlink" Target="https://members.tsdsi.in/s/afycdjX3p2F7jGx" TargetMode="External"/><Relationship Id="rId792" Type="http://schemas.openxmlformats.org/officeDocument/2006/relationships/hyperlink" Target="https://www.atis.org/3gpp-transpositions" TargetMode="External"/><Relationship Id="rId6" Type="http://schemas.openxmlformats.org/officeDocument/2006/relationships/footnotes" Target="footnotes.xml"/><Relationship Id="rId238" Type="http://schemas.openxmlformats.org/officeDocument/2006/relationships/hyperlink" Target="https://www.tta.or.kr/eng/ttaSearchEngView.do?key=461&amp;searchStandardNo=TTAT.3G-36.306V18.3.0&amp;searchCate=TTAS" TargetMode="External"/><Relationship Id="rId445" Type="http://schemas.openxmlformats.org/officeDocument/2006/relationships/hyperlink" Target="https://www.tta.or.kr/eng/ttaSearchEngView.do?key=461&amp;searchStandardNo=TTAT.3G-38.307V17.13.0&amp;searchCate=TTAS" TargetMode="External"/><Relationship Id="rId652" Type="http://schemas.openxmlformats.org/officeDocument/2006/relationships/hyperlink" Target="https://members.tsdsi.in/s/aj4fQjDg4YnWfxP" TargetMode="External"/><Relationship Id="rId1075" Type="http://schemas.openxmlformats.org/officeDocument/2006/relationships/hyperlink" Target="https://www.etsi.org/deliver/etsi_ts/138400_138499/138425/17.03.00_60/ts_138425v170300p.pdf" TargetMode="External"/><Relationship Id="rId1282" Type="http://schemas.openxmlformats.org/officeDocument/2006/relationships/hyperlink" Target="https://www.ccsa.org.cn/api/portalsFile/downloadOldFile?type=17&amp;oldFileUrl=NTN/RIT/CCSA.3GPP.38.202.V17.5.0.docx" TargetMode="External"/><Relationship Id="rId305" Type="http://schemas.openxmlformats.org/officeDocument/2006/relationships/hyperlink" Target="https://www.atis.org/3gpp-transpositions" TargetMode="External"/><Relationship Id="rId512" Type="http://schemas.openxmlformats.org/officeDocument/2006/relationships/hyperlink" Target="https://www.etsi.org/deliver/etsi_ts/138300_138399/138355/18.03.00_60/ts_138355v180300p.pdf" TargetMode="External"/><Relationship Id="rId957" Type="http://schemas.openxmlformats.org/officeDocument/2006/relationships/hyperlink" Target="https://members.tsdsi.in/s/x8y6qQYyRMMLtoE" TargetMode="External"/><Relationship Id="rId1142" Type="http://schemas.openxmlformats.org/officeDocument/2006/relationships/hyperlink" Target="https://www.tta.or.kr/eng/ttaSearchEngView.do?key=461&amp;searchStandardNo=TTAT.3G-38.473V18.3.0&amp;searchCate=TTAS" TargetMode="External"/><Relationship Id="rId1587" Type="http://schemas.openxmlformats.org/officeDocument/2006/relationships/hyperlink" Target="https://www.ccsa.org.cn/api/portalsFile/downloadOldFile?type=17&amp;oldFileUrl=NTN/RIT/CCSA.3GPP.37.472.V18.0.0.docx" TargetMode="External"/><Relationship Id="rId1794" Type="http://schemas.openxmlformats.org/officeDocument/2006/relationships/hyperlink" Target="https://www.atis.org/3gpp-transpositions" TargetMode="External"/><Relationship Id="rId86" Type="http://schemas.openxmlformats.org/officeDocument/2006/relationships/hyperlink" Target="https://www.etsi.org/deliver/etsi_ts/136200_136299/136214/17.00.00_60/ts_136214v170000p.pdf" TargetMode="External"/><Relationship Id="rId817" Type="http://schemas.openxmlformats.org/officeDocument/2006/relationships/hyperlink" Target="https://www.ccsa.org.cn/api/portalsFile/downloadOldFile?type=17&amp;oldFileUrl=NTN/SRIT/CCSA.3GPP.37.461.V18.0.0.docx" TargetMode="External"/><Relationship Id="rId1002" Type="http://schemas.openxmlformats.org/officeDocument/2006/relationships/hyperlink" Target="https://www.ccsa.org.cn/api/portalsFile/downloadOldFile?type=17&amp;oldFileUrl=NTN/SRIT/CCSA.3GPP.38.415.V17.1.0%20.docx" TargetMode="External"/><Relationship Id="rId1447" Type="http://schemas.openxmlformats.org/officeDocument/2006/relationships/hyperlink" Target="https://www.tta.or.kr/eng/ttaSearchEngView.do?key=461&amp;searchStandardNo=TTAT.3G-38.306V18.3.0&amp;searchCate=TTAS" TargetMode="External"/><Relationship Id="rId1654" Type="http://schemas.openxmlformats.org/officeDocument/2006/relationships/hyperlink" Target="https://www.tta.or.kr/eng/ttaSearchEngView.do?key=461&amp;searchStandardNo=TTAT.3G-38.401V17.10.0&amp;searchCate=TTAS" TargetMode="External"/><Relationship Id="rId1861" Type="http://schemas.openxmlformats.org/officeDocument/2006/relationships/hyperlink" Target="https://www.etsi.org/deliver/etsi_ts/138400_138499/138474/17.00.00_60/ts_138474v170000p.pdf" TargetMode="External"/><Relationship Id="rId1307" Type="http://schemas.openxmlformats.org/officeDocument/2006/relationships/hyperlink" Target="https://www.ccsa.org.cn/api/portalsFile/downloadOldFile?type=17&amp;oldFileUrl=NTN/RIT/CCSA.3GPP.38.212.V17.9.0.docx" TargetMode="External"/><Relationship Id="rId1514" Type="http://schemas.openxmlformats.org/officeDocument/2006/relationships/hyperlink" Target="https://www.atis.org/3gpp-transpositions" TargetMode="External"/><Relationship Id="rId1721" Type="http://schemas.openxmlformats.org/officeDocument/2006/relationships/hyperlink" Target="https://www.ccsa.org.cn/api/portalsFile/downloadOldFile?type=17&amp;oldFileUrl=NTN/RIT/CCSA.3GPP.38.415.V17.1.0.docx" TargetMode="External"/><Relationship Id="rId13" Type="http://schemas.openxmlformats.org/officeDocument/2006/relationships/header" Target="header3.xml"/><Relationship Id="rId1819" Type="http://schemas.openxmlformats.org/officeDocument/2006/relationships/hyperlink" Target="https://www.ccsa.org.cn/api/portalsFile/downloadOldFile?type=17&amp;oldFileUrl=NTN/RIT/CCSA.3GPP.38.470.V18.3.0.docx" TargetMode="External"/><Relationship Id="rId162" Type="http://schemas.openxmlformats.org/officeDocument/2006/relationships/hyperlink" Target="https://www.ccsa.org.cn/api/portalsFile/downloadOldFile?type=17&amp;oldFileUrl=NTN/SRIT/CCSA.3GPP.38.214.V18.4.0.docx" TargetMode="External"/><Relationship Id="rId467" Type="http://schemas.openxmlformats.org/officeDocument/2006/relationships/hyperlink" Target="https://members.tsdsi.in/s/HpSZYRLEodRpntp" TargetMode="External"/><Relationship Id="rId1097" Type="http://schemas.openxmlformats.org/officeDocument/2006/relationships/hyperlink" Target="https://www.ccsa.org.cn/api/portalsFile/downloadOldFile?type=17&amp;oldFileUrl=NTN/SRIT/CCSA.3GPP.38.470.V17.6.0.docx" TargetMode="External"/><Relationship Id="rId674" Type="http://schemas.openxmlformats.org/officeDocument/2006/relationships/hyperlink" Target="https://www.ccsa.org.cn/api/portalsFile/downloadOldFile?type=17&amp;oldFileUrl=NTN/SRIT/CCSA.3GPP.36.441.V18.0.0.docx" TargetMode="External"/><Relationship Id="rId881" Type="http://schemas.openxmlformats.org/officeDocument/2006/relationships/hyperlink" Target="https://www.atis.org/3gpp-transpositions" TargetMode="External"/><Relationship Id="rId979" Type="http://schemas.openxmlformats.org/officeDocument/2006/relationships/hyperlink" Target="https://www.ccsa.org.cn/api/portalsFile/downloadOldFile?type=17&amp;oldFileUrl=NTN/SRIT/CCSA.3GPP.38.413.V17.10.0.docx" TargetMode="External"/><Relationship Id="rId327" Type="http://schemas.openxmlformats.org/officeDocument/2006/relationships/hyperlink" Target="https://www.tta.or.kr/eng/ttaSearchEngView.do?key=461&amp;searchStandardNo=TTAT.3G-36.360V17.0.0&amp;searchCate=TTAS" TargetMode="External"/><Relationship Id="rId534" Type="http://schemas.openxmlformats.org/officeDocument/2006/relationships/hyperlink" Target="https://www.ccsa.org.cn/api/portalsFile/downloadOldFile?type=17&amp;oldFileUrl=NTN/SRIT/CCSA.3GPP.36.410.V18.0.0.docx" TargetMode="External"/><Relationship Id="rId741" Type="http://schemas.openxmlformats.org/officeDocument/2006/relationships/hyperlink" Target="https://www.etsi.org/deliver/etsi_ts/136400_136499/136461/17.00.00_60/ts_136461v170000p.pdf" TargetMode="External"/><Relationship Id="rId839" Type="http://schemas.openxmlformats.org/officeDocument/2006/relationships/hyperlink" Target="https://www.atis.org/3gpp-transpositions" TargetMode="External"/><Relationship Id="rId1164" Type="http://schemas.openxmlformats.org/officeDocument/2006/relationships/hyperlink" Target="https://www.etsi.org/deliver/etsi_ts/136100_136199/136108/18.07.00_60/ts_136108v180700p.pdf" TargetMode="External"/><Relationship Id="rId1371" Type="http://schemas.openxmlformats.org/officeDocument/2006/relationships/hyperlink" Target="https://www.atis.org/3gpp-transpositions" TargetMode="External"/><Relationship Id="rId1469" Type="http://schemas.openxmlformats.org/officeDocument/2006/relationships/hyperlink" Target="https://www.etsi.org/deliver/etsi_ts/138300_138399/138314/18.00.00_60/ts_138314v180000p.pdf" TargetMode="External"/><Relationship Id="rId601" Type="http://schemas.openxmlformats.org/officeDocument/2006/relationships/hyperlink" Target="https://www.etsi.org/deliver/etsi_ts/136400_136499/136421/17.00.00_60/ts_136421v170000p.pdf" TargetMode="External"/><Relationship Id="rId1024" Type="http://schemas.openxmlformats.org/officeDocument/2006/relationships/hyperlink" Target="https://www.atis.org/3gpp-transpositions" TargetMode="External"/><Relationship Id="rId1231" Type="http://schemas.openxmlformats.org/officeDocument/2006/relationships/hyperlink" Target="https://www.etsi.org/deliver/etsi_ts/138100_138199/138124/17.02.00_60/ts_138124v170200p.pdf" TargetMode="External"/><Relationship Id="rId1676" Type="http://schemas.openxmlformats.org/officeDocument/2006/relationships/hyperlink" Target="https://members.tsdsi.in/s/x8y6qQYyRMMLtoE" TargetMode="External"/><Relationship Id="rId1883" Type="http://schemas.openxmlformats.org/officeDocument/2006/relationships/hyperlink" Target="https://www.tta.or.kr/eng/ttaSearchEngView.do?key=461&amp;searchStandardNo=TTAT.3G-38.101-5V18.7.0&amp;searchCate=TTAS" TargetMode="External"/><Relationship Id="rId906" Type="http://schemas.openxmlformats.org/officeDocument/2006/relationships/hyperlink" Target="https://www.ccsa.org.cn/api/portalsFile/downloadOldFile?type=17&amp;oldFileUrl=NTN/SRIT/CCSA.3GPP.37.482.V17.4.0.docx" TargetMode="External"/><Relationship Id="rId1329" Type="http://schemas.openxmlformats.org/officeDocument/2006/relationships/hyperlink" Target="https://www.atis.org/3gpp-transpositions" TargetMode="External"/><Relationship Id="rId1536" Type="http://schemas.openxmlformats.org/officeDocument/2006/relationships/hyperlink" Target="https://www.ccsa.org.cn/api/portalsFile/downloadOldFile?type=17&amp;oldFileUrl=NTN/RIT/CCSA.3GPP.37.461.V17.1.0.docx" TargetMode="External"/><Relationship Id="rId1743" Type="http://schemas.openxmlformats.org/officeDocument/2006/relationships/hyperlink" Target="https://www.atis.org/3gpp-transpositions" TargetMode="External"/><Relationship Id="rId35" Type="http://schemas.openxmlformats.org/officeDocument/2006/relationships/hyperlink" Target="https://www.itu.int/rec/R-REC-M.2150/es" TargetMode="External"/><Relationship Id="rId1603" Type="http://schemas.openxmlformats.org/officeDocument/2006/relationships/hyperlink" Target="https://www.atis.org/3gpp-transpositions" TargetMode="External"/><Relationship Id="rId1810" Type="http://schemas.openxmlformats.org/officeDocument/2006/relationships/hyperlink" Target="https://members.tsdsi.in/s/kGZDGBaNGKL6pnt" TargetMode="External"/><Relationship Id="rId184" Type="http://schemas.openxmlformats.org/officeDocument/2006/relationships/hyperlink" Target="https://www.tta.or.kr/eng/ttaSearchEngView.do?key=461&amp;searchStandardNo=TTAT.3G-36.300V17.9.0&amp;searchCate=TTAS" TargetMode="External"/><Relationship Id="rId391" Type="http://schemas.openxmlformats.org/officeDocument/2006/relationships/hyperlink" Target="https://members.tsdsi.in/s/pRFAb4xwH26sdDH" TargetMode="External"/><Relationship Id="rId1908" Type="http://schemas.openxmlformats.org/officeDocument/2006/relationships/hyperlink" Target="https://www.atis.org/3gpp-transpositions" TargetMode="External"/><Relationship Id="rId251" Type="http://schemas.openxmlformats.org/officeDocument/2006/relationships/hyperlink" Target="https://www.atis.org/3gpp-transpositions" TargetMode="External"/><Relationship Id="rId489" Type="http://schemas.openxmlformats.org/officeDocument/2006/relationships/hyperlink" Target="https://members.tsdsi.in/s/wBdTkELNbwcfGX4" TargetMode="External"/><Relationship Id="rId696" Type="http://schemas.openxmlformats.org/officeDocument/2006/relationships/hyperlink" Target="https://www.atis.org/3gpp-transpositions" TargetMode="External"/><Relationship Id="rId349" Type="http://schemas.openxmlformats.org/officeDocument/2006/relationships/hyperlink" Target="https://members.tsdsi.in/s/LGt2C4iqeEtjdGY" TargetMode="External"/><Relationship Id="rId556" Type="http://schemas.openxmlformats.org/officeDocument/2006/relationships/hyperlink" Target="https://www.tta.or.kr/eng/ttaSearchEngView.do?key=461&amp;searchStandardNo=TTAT.3G-36.412V17.0.0&amp;searchCate=TTAS" TargetMode="External"/><Relationship Id="rId763" Type="http://schemas.openxmlformats.org/officeDocument/2006/relationships/hyperlink" Target="https://www.ccsa.org.cn/api/portalsFile/downloadOldFile?type=17&amp;oldFileUrl=NTN/SRIT/CCSA.3GPP.36.463.V17.0.0.doc" TargetMode="External"/><Relationship Id="rId1186" Type="http://schemas.openxmlformats.org/officeDocument/2006/relationships/hyperlink" Target="https://www.ccsa.org.cn/api/portalsFile/downloadOldFile?type=17&amp;oldFileUrl=NTN/SRIT/CCSA.3GPP.36.124.V18.0.0.docx" TargetMode="External"/><Relationship Id="rId1393" Type="http://schemas.openxmlformats.org/officeDocument/2006/relationships/hyperlink" Target="https://members.tsdsi.in/s/fME9dYD3dYCoe5S" TargetMode="External"/><Relationship Id="rId111" Type="http://schemas.openxmlformats.org/officeDocument/2006/relationships/hyperlink" Target="https://members.tsdsi.in/s/6koBLoiigxgSWXy" TargetMode="External"/><Relationship Id="rId209" Type="http://schemas.openxmlformats.org/officeDocument/2006/relationships/hyperlink" Target="https://www.atis.org/3gpp-transpositions" TargetMode="External"/><Relationship Id="rId416" Type="http://schemas.openxmlformats.org/officeDocument/2006/relationships/hyperlink" Target="https://www.tta.or.kr/eng/ttaSearchEngView.do?key=461&amp;searchStandardNo=TTAT.3G-38.304V18.3.0&amp;searchCate=TTAS" TargetMode="External"/><Relationship Id="rId970" Type="http://schemas.openxmlformats.org/officeDocument/2006/relationships/hyperlink" Target="https://www.tta.or.kr/eng/ttaSearchEngView.do?key=461&amp;searchStandardNo=TTAT.3G-38.412V17.1.0&amp;searchCate=TTAS" TargetMode="External"/><Relationship Id="rId1046" Type="http://schemas.openxmlformats.org/officeDocument/2006/relationships/hyperlink" Target="https://members.tsdsi.in/s/nZxTcjDCJ8RyS5x" TargetMode="External"/><Relationship Id="rId1253" Type="http://schemas.openxmlformats.org/officeDocument/2006/relationships/header" Target="header8.xml"/><Relationship Id="rId1698" Type="http://schemas.openxmlformats.org/officeDocument/2006/relationships/hyperlink" Target="https://www.ccsa.org.cn/api/portalsFile/downloadOldFile?type=17&amp;oldFileUrl=NTN/RIT/CCSA.3GPP.38.413.V17.10.0.docx" TargetMode="External"/><Relationship Id="rId623" Type="http://schemas.openxmlformats.org/officeDocument/2006/relationships/hyperlink" Target="https://www.ccsa.org.cn/api/portalsFile/downloadOldFile?type=17&amp;oldFileUrle=NTN/SRIT/CCSA.3GPP.36.423.V17.7.0.docx" TargetMode="External"/><Relationship Id="rId830" Type="http://schemas.openxmlformats.org/officeDocument/2006/relationships/hyperlink" Target="https://www.etsi.org/deliver/etsi_ts/137400_137499/137462/18.00.00_60/ts_137462v180000p.pdf" TargetMode="External"/><Relationship Id="rId928" Type="http://schemas.openxmlformats.org/officeDocument/2006/relationships/hyperlink" Target="https://www.tta.or.kr/eng/ttaSearchEngView.do?key=461&amp;searchStandardNo=TTAT.3G-37.483V18.2.0&amp;searchCate=TTAS" TargetMode="External"/><Relationship Id="rId1460" Type="http://schemas.openxmlformats.org/officeDocument/2006/relationships/hyperlink" Target="https://www.atis.org/3gpp-transpositions" TargetMode="External"/><Relationship Id="rId1558" Type="http://schemas.openxmlformats.org/officeDocument/2006/relationships/hyperlink" Target="https://www.atis.org/3gpp-transpositions" TargetMode="External"/><Relationship Id="rId1765" Type="http://schemas.openxmlformats.org/officeDocument/2006/relationships/hyperlink" Target="https://www.atis.org/3gpp-transpositions" TargetMode="External"/><Relationship Id="rId57" Type="http://schemas.openxmlformats.org/officeDocument/2006/relationships/hyperlink" Target="https://www.ccsa.org.cn/api/portalsFile/downloadOldFile?type=17&amp;oldFileUrl=NTN/SRIT/CCSA.3GPP.36.211.V18.0.1.zip" TargetMode="External"/><Relationship Id="rId1113" Type="http://schemas.openxmlformats.org/officeDocument/2006/relationships/hyperlink" Target="https://www.tta.or.kr/eng/ttaSearchEngView.do?key=461&amp;searchStandardNo=TTAT.3G-38.471V17.0.0&amp;searchCate=TTAS" TargetMode="External"/><Relationship Id="rId1320" Type="http://schemas.openxmlformats.org/officeDocument/2006/relationships/hyperlink" Target="https://www.etsi.org/deliver/etsi_ts/138200_138299/138213/17.11.00_60/ts_138213v171100p.pdf" TargetMode="External"/><Relationship Id="rId1418" Type="http://schemas.openxmlformats.org/officeDocument/2006/relationships/hyperlink" Target="https://www.atis.org/3gpp-transpositions" TargetMode="External"/><Relationship Id="rId1625" Type="http://schemas.openxmlformats.org/officeDocument/2006/relationships/hyperlink" Target="https://www.atis.org/3gpp-transpositions" TargetMode="External"/><Relationship Id="rId1832" Type="http://schemas.openxmlformats.org/officeDocument/2006/relationships/hyperlink" Target="https://www.etsi.org/deliver/etsi_ts/138400_138499/138471/18.00.00_60/ts_138471v180000p.pdf" TargetMode="External"/><Relationship Id="rId273" Type="http://schemas.openxmlformats.org/officeDocument/2006/relationships/hyperlink" Target="https://members.tsdsi.in/s/ERdHxiCJ9CWibkC" TargetMode="External"/><Relationship Id="rId480" Type="http://schemas.openxmlformats.org/officeDocument/2006/relationships/hyperlink" Target="https://www.atis.org/3gpp-transpositions" TargetMode="External"/><Relationship Id="rId133" Type="http://schemas.openxmlformats.org/officeDocument/2006/relationships/hyperlink" Target="https://www.ccsa.org.cn/api/portalsFile/downloadOldFile?type=17&amp;oldFileUrl=NTN/SRIT/CCSA.3GPP.38.212.V17.9.0.docx" TargetMode="External"/><Relationship Id="rId340" Type="http://schemas.openxmlformats.org/officeDocument/2006/relationships/hyperlink" Target="https://www.atis.org/3gpp-transpositions" TargetMode="External"/><Relationship Id="rId578" Type="http://schemas.openxmlformats.org/officeDocument/2006/relationships/hyperlink" Target="https://www.etsi.org/deliver/etsi_ts/136400_136499/136414/17.00.00_60/ts_136414v170000p.pdf" TargetMode="External"/><Relationship Id="rId785" Type="http://schemas.openxmlformats.org/officeDocument/2006/relationships/hyperlink" Target="https://www.tta.or.kr/eng/ttaSearchEngView.do?key=461&amp;searchStandardNo=TTAT.3G-36.464V18.0.0&amp;searchCate=TTAS" TargetMode="External"/><Relationship Id="rId992" Type="http://schemas.openxmlformats.org/officeDocument/2006/relationships/hyperlink" Target="https://www.etsi.org/deliver/etsi_ts/138400_138499/138414/17.00.00_60/ts_138414v170000p.pdf" TargetMode="External"/><Relationship Id="rId200" Type="http://schemas.openxmlformats.org/officeDocument/2006/relationships/hyperlink" Target="https://www.etsi.org/deliver/etsi_ts/136300_136399/136302/18.00.00_60/ts_136302v180000p.pdf" TargetMode="External"/><Relationship Id="rId438" Type="http://schemas.openxmlformats.org/officeDocument/2006/relationships/hyperlink" Target="https://members.tsdsi.in/s/4RKTxnbtRdiKNRP" TargetMode="External"/><Relationship Id="rId645" Type="http://schemas.openxmlformats.org/officeDocument/2006/relationships/hyperlink" Target="https://www.etsi.org/deliver/etsi_ts/136400_136499/136425/17.00.00_60/ts_136425v170000p.pdf" TargetMode="External"/><Relationship Id="rId852" Type="http://schemas.openxmlformats.org/officeDocument/2006/relationships/hyperlink" Target="https://www.ccsa.org.cn/api/portalsFile/downloadOldFile?type=17&amp;oldFileUrl=NTN/SRIT/CCSA.3GPP.37.471.V18.0.0.docx" TargetMode="External"/><Relationship Id="rId1068" Type="http://schemas.openxmlformats.org/officeDocument/2006/relationships/hyperlink" Target="https://www.ccsa.org.cn/api/portalsFile/downloadOldFile?type=17&amp;oldFileUrl=NTN/SRIT/CCSA.3GPP.38.424.V18.0.0.docx" TargetMode="External"/><Relationship Id="rId1275" Type="http://schemas.openxmlformats.org/officeDocument/2006/relationships/hyperlink" Target="https://www.tta.or.kr/eng/ttaSearchEngView.do?key=461&amp;searchStandardNo=TTAT.3G-38.201V17.0.0&amp;searchCate=TTAS" TargetMode="External"/><Relationship Id="rId1482" Type="http://schemas.openxmlformats.org/officeDocument/2006/relationships/hyperlink" Target="https://members.tsdsi.in/s/dpPHkgmy2ErRaXd" TargetMode="External"/><Relationship Id="rId505" Type="http://schemas.openxmlformats.org/officeDocument/2006/relationships/hyperlink" Target="https://www.ccsa.org.cn/api/portalsFile/downloadOldFile?type=17&amp;oldFileUrl=NTN/SRIT/CCSA.3GPP.38.331.V18.3.0.docx" TargetMode="External"/><Relationship Id="rId712" Type="http://schemas.openxmlformats.org/officeDocument/2006/relationships/hyperlink" Target="https://members.tsdsi.in/s/sdWKKdjZAm9xgJp" TargetMode="External"/><Relationship Id="rId1135" Type="http://schemas.openxmlformats.org/officeDocument/2006/relationships/hyperlink" Target="https://members.tsdsi.in/s/B4fYxtHKrZmC4bE" TargetMode="External"/><Relationship Id="rId1342" Type="http://schemas.openxmlformats.org/officeDocument/2006/relationships/hyperlink" Target="https://www.ccsa.org.cn/api/portalsFile/downloadOldFile?type=17&amp;oldFileUrl=NTN/RIT/CCSA.3GPP.38.215.V17.5.0.docx" TargetMode="External"/><Relationship Id="rId1787" Type="http://schemas.openxmlformats.org/officeDocument/2006/relationships/hyperlink" Target="https://www.tta.or.kr/eng/ttaSearchEngView.do?key=461&amp;searchStandardNo=TTAT.3G-38.424V18.0.0&amp;searchCate=TTAS" TargetMode="External"/><Relationship Id="rId79" Type="http://schemas.openxmlformats.org/officeDocument/2006/relationships/hyperlink" Target="https://www.ccsa.org.cn/api/portalsFile/downloadOldFile?type=17&amp;oldFileUrl=NTN/SRIT/CCSA.3GPP.36.213.V18.2.0.zip" TargetMode="External"/><Relationship Id="rId1202" Type="http://schemas.openxmlformats.org/officeDocument/2006/relationships/hyperlink" Target="https://www.atis.org/3gpp-transpositions" TargetMode="External"/><Relationship Id="rId1647" Type="http://schemas.openxmlformats.org/officeDocument/2006/relationships/hyperlink" Target="https://members.tsdsi.in/s/JoZN8dpatryLQXL" TargetMode="External"/><Relationship Id="rId1854" Type="http://schemas.openxmlformats.org/officeDocument/2006/relationships/hyperlink" Target="https://www.ccsa.org.cn/api/portalsFile/downloadOldFile?type=17&amp;oldFileUrl=NTN/RIT/CCSA.3GPP.38.473.V18.3.0.docx" TargetMode="External"/><Relationship Id="rId1507" Type="http://schemas.openxmlformats.org/officeDocument/2006/relationships/hyperlink" Target="https://www.tta.or.kr/eng/ttaSearchEngView.do?key=461&amp;searchStandardNo=TTAT.3G-38.323V18.3.0&amp;searchCate=TTAS" TargetMode="External"/><Relationship Id="rId1714" Type="http://schemas.openxmlformats.org/officeDocument/2006/relationships/hyperlink" Target="https://www.ccsa.org.cn/api/portalsFile/downloadOldFile?type=17&amp;oldFileUrl=NTN/RIT/CCSA.3GPP.38.414.V18.0.0.docx" TargetMode="External"/><Relationship Id="rId295" Type="http://schemas.openxmlformats.org/officeDocument/2006/relationships/hyperlink" Target="https://www.ccsa.org.cn/api/portalsFile/downloadOldFile?type=17&amp;oldFileUrl=NTN/SRIT/CCSA.3GPP.36.323.V18.0.0.docx" TargetMode="External"/><Relationship Id="rId1921" Type="http://schemas.openxmlformats.org/officeDocument/2006/relationships/header" Target="header14.xml"/><Relationship Id="rId155" Type="http://schemas.openxmlformats.org/officeDocument/2006/relationships/hyperlink" Target="https://www.atis.org/3gpp-transpositions" TargetMode="External"/><Relationship Id="rId362" Type="http://schemas.openxmlformats.org/officeDocument/2006/relationships/hyperlink" Target="https://www.tta.or.kr/eng/ttaSearchEngView.do?key=461&amp;searchStandardNo=TTAT.3G-37.324V17.0.0&amp;searchCate=TTAS" TargetMode="External"/><Relationship Id="rId1297" Type="http://schemas.openxmlformats.org/officeDocument/2006/relationships/hyperlink" Target="https://members.tsdsi.in/s/GPQQPQxrQwTiiwH" TargetMode="External"/><Relationship Id="rId222" Type="http://schemas.openxmlformats.org/officeDocument/2006/relationships/hyperlink" Target="https://www.ccsa.org.cn/api/portalsFile/downloadOldFile?type=17&amp;oldFileUrl=NTN/SRIT/CCSA.3GPP.36.305.V18.0.0.docx" TargetMode="External"/><Relationship Id="rId667" Type="http://schemas.openxmlformats.org/officeDocument/2006/relationships/hyperlink" Target="https://www.ccsa.org.cn/api/portalsFile/downloadOldFile?type=17&amp;oldFileUrl=NTN/SRIT/CCSA.3GPP.36.441.V17.0.0.d" TargetMode="External"/><Relationship Id="rId874" Type="http://schemas.openxmlformats.org/officeDocument/2006/relationships/hyperlink" Target="https://www.tta.or.kr/eng/ttaSearchEngView.do?key=461&amp;searchStandardNo=TTAT.3G-37.473V17.2.0&amp;searchCate=TTAS" TargetMode="External"/><Relationship Id="rId527" Type="http://schemas.openxmlformats.org/officeDocument/2006/relationships/hyperlink" Target="https://www.atis.org/3gpp-transpositions" TargetMode="External"/><Relationship Id="rId734" Type="http://schemas.openxmlformats.org/officeDocument/2006/relationships/hyperlink" Target="https://www.ccsa.org.cn/api/portalsFile/downloadOldFile?type=17&amp;oldFileUrl=NTN/SRIT/CCSA.3GPP.36.455.V18.1.0.docx" TargetMode="External"/><Relationship Id="rId941" Type="http://schemas.openxmlformats.org/officeDocument/2006/relationships/hyperlink" Target="https://www.atis.org/3gpp-transpositions" TargetMode="External"/><Relationship Id="rId1157" Type="http://schemas.openxmlformats.org/officeDocument/2006/relationships/hyperlink" Target="https://www.ccsa.org.cn/api/portalsFile/downloadOldFile?type=17&amp;oldFileUrl=NTN/SRIT/CCSA.3GPP.36.102.V18.6.0.docx" TargetMode="External"/><Relationship Id="rId1364" Type="http://schemas.openxmlformats.org/officeDocument/2006/relationships/hyperlink" Target="https://www.tta.or.kr/eng/ttaSearchEngView.do?key=461&amp;searchStandardNo=TTAT.3G-37.320V18.3.0&amp;searchCate=TTAS" TargetMode="External"/><Relationship Id="rId1571" Type="http://schemas.openxmlformats.org/officeDocument/2006/relationships/hyperlink" Target="https://www.etsi.org/deliver/etsi_ts/137400_137499/137471/17.00.00_60/ts_137471v170000p.pdf" TargetMode="External"/><Relationship Id="rId70" Type="http://schemas.openxmlformats.org/officeDocument/2006/relationships/hyperlink" Target="https://www.etsi.org/deliver/etsi_ts/136200_136299/136212/18.00.00_60/ts_136212v180000p.pdf" TargetMode="External"/><Relationship Id="rId801" Type="http://schemas.openxmlformats.org/officeDocument/2006/relationships/hyperlink" Target="https://www.etsi.org/deliver/etsi_ts/137400_137499/137460/17.00.00_60/ts_137460v170000p.pdf" TargetMode="External"/><Relationship Id="rId1017" Type="http://schemas.openxmlformats.org/officeDocument/2006/relationships/hyperlink" Target="https://www.tta.or.kr/eng/ttaSearchEngView.do?key=461&amp;searchStandardNo=TTAT.3G-38.420V17.2.0&amp;searchCate=TTAS" TargetMode="External"/><Relationship Id="rId1224" Type="http://schemas.openxmlformats.org/officeDocument/2006/relationships/hyperlink" Target="https://www.ccsa.org.cn/api/portalsFile/downloadOldFile?type=17&amp;oldFileUrl=NTN/SRIT/CCSA.3GPP.38.108.V18.4.0.docx" TargetMode="External"/><Relationship Id="rId1431" Type="http://schemas.openxmlformats.org/officeDocument/2006/relationships/hyperlink" Target="https://www.ccsa.org.cn/api/portalsFile/downloadOldFile?type=17&amp;oldFileUrl=NTN/RIT/CCSA.3GPP.38.305.V18.3.0.docx" TargetMode="External"/><Relationship Id="rId1669" Type="http://schemas.openxmlformats.org/officeDocument/2006/relationships/hyperlink" Target="https://www.ccsa.org.cn/api/portalsFile/downloadOldFile?type=17&amp;oldFileUrl=NTN/RIT/CCSA.3GPP.38.410.V18.2.0.docx" TargetMode="External"/><Relationship Id="rId1876" Type="http://schemas.openxmlformats.org/officeDocument/2006/relationships/hyperlink" Target="https://www.tta.or.kr/eng/ttaSearchEngView.do?key=461&amp;searchStandardNo=TTAT.3G-38.101-5V17.9.0&amp;searchCate=TTAS" TargetMode="External"/><Relationship Id="rId1529" Type="http://schemas.openxmlformats.org/officeDocument/2006/relationships/hyperlink" Target="https://www.atis.org/3gpp-transpositions" TargetMode="External"/><Relationship Id="rId1736" Type="http://schemas.openxmlformats.org/officeDocument/2006/relationships/hyperlink" Target="https://www.tta.or.kr/eng/ttaSearchEngView.do?key=461&amp;searchStandardNo=TTAT.3G-38.420V17.2.0&amp;searchCate=TTAS" TargetMode="External"/><Relationship Id="rId28" Type="http://schemas.openxmlformats.org/officeDocument/2006/relationships/image" Target="media/image3.png"/><Relationship Id="rId1803" Type="http://schemas.openxmlformats.org/officeDocument/2006/relationships/hyperlink" Target="https://www.etsi.org/deliver/etsi_ts/138400_138499/138455/17.08.00_60/ts_138455v170800p.pdf" TargetMode="External"/><Relationship Id="rId177" Type="http://schemas.openxmlformats.org/officeDocument/2006/relationships/hyperlink" Target="https://members.tsdsi.in/s/rSF7CSJKCBY3Y2b" TargetMode="External"/><Relationship Id="rId384" Type="http://schemas.openxmlformats.org/officeDocument/2006/relationships/hyperlink" Target="https://www.etsi.org/deliver/etsi_ts/137300_137399/137355/17.08.00_60/ts_137355v170800p.pdf" TargetMode="External"/><Relationship Id="rId591" Type="http://schemas.openxmlformats.org/officeDocument/2006/relationships/hyperlink" Target="https://members.tsdsi.in/s/WiRLJt8zDHPEM2c" TargetMode="External"/><Relationship Id="rId244" Type="http://schemas.openxmlformats.org/officeDocument/2006/relationships/hyperlink" Target="https://www.tta.or.kr/eng/ttaSearchEngView.do?key=461&amp;searchStandardNo=TTAT.3G-36.307V17.7.0&amp;searchCate=TTAS" TargetMode="External"/><Relationship Id="rId689" Type="http://schemas.openxmlformats.org/officeDocument/2006/relationships/hyperlink" Target="https://www.tta.or.kr/eng/ttaSearchEngView.do?key=461&amp;searchStandardNo=TTAT.3G-36.442V18.0.0&amp;searchCate=TTAS" TargetMode="External"/><Relationship Id="rId896" Type="http://schemas.openxmlformats.org/officeDocument/2006/relationships/hyperlink" Target="https://www.etsi.org/deliver/etsi_ts/137400_137499/137481/17.00.00_60/ts_137481v170000p.pdf" TargetMode="External"/><Relationship Id="rId1081" Type="http://schemas.openxmlformats.org/officeDocument/2006/relationships/hyperlink" Target="https://www.etsi.org/deliver/etsi_ts/138400_138499/138425/18.01.00_60/ts_138425v180100p.pdf" TargetMode="External"/><Relationship Id="rId451" Type="http://schemas.openxmlformats.org/officeDocument/2006/relationships/hyperlink" Target="https://www.tta.or.kr/eng/ttaSearchEngView.do?key=461&amp;searchStandardNo=TTAT.3G-38.307V18.2.0&amp;searchCate=TTAS" TargetMode="External"/><Relationship Id="rId549" Type="http://schemas.openxmlformats.org/officeDocument/2006/relationships/hyperlink" Target="https://members.tsdsi.in/s/gWBDfyJitwMkZLK" TargetMode="External"/><Relationship Id="rId756" Type="http://schemas.openxmlformats.org/officeDocument/2006/relationships/hyperlink" Target="https://www.atis.org/3gpp-transpositions" TargetMode="External"/><Relationship Id="rId1179" Type="http://schemas.openxmlformats.org/officeDocument/2006/relationships/hyperlink" Target="https://www.atis.org/3gpp-transpositions" TargetMode="External"/><Relationship Id="rId1386" Type="http://schemas.openxmlformats.org/officeDocument/2006/relationships/hyperlink" Target="https://www.etsi.org/deliver/etsi_ts/137300_137399/137340/18.03.00_60/ts_137340v180300p.pdf" TargetMode="External"/><Relationship Id="rId1593" Type="http://schemas.openxmlformats.org/officeDocument/2006/relationships/hyperlink" Target="https://www.ccsa.org.cn/api/portalsFile/downloadOldFile?type=17&amp;oldFileUrl=NTN/RIT/CCSA.3GPP.37.473.V17.2.0.docx" TargetMode="External"/><Relationship Id="rId104" Type="http://schemas.openxmlformats.org/officeDocument/2006/relationships/hyperlink" Target="https://www.etsi.org/deliver/etsi_ts/138200_138299/138201/18.00.00_60/ts_138201v180000p.pdf" TargetMode="External"/><Relationship Id="rId311" Type="http://schemas.openxmlformats.org/officeDocument/2006/relationships/hyperlink" Target="https://www.ccsa.org.cn/api/portalsFile/downloadOldFile?type=17&amp;oldFileUrl=NTN/SRIT/CCSA.3GPP.36.355.V17.0.0.docx" TargetMode="External"/><Relationship Id="rId409" Type="http://schemas.openxmlformats.org/officeDocument/2006/relationships/hyperlink" Target="https://members.tsdsi.in/s/m67LnQA5GzGxsBF" TargetMode="External"/><Relationship Id="rId963" Type="http://schemas.openxmlformats.org/officeDocument/2006/relationships/hyperlink" Target="https://members.tsdsi.in/s/gXR47fd3goayfFt" TargetMode="External"/><Relationship Id="rId1039" Type="http://schemas.openxmlformats.org/officeDocument/2006/relationships/hyperlink" Target="https://www.etsi.org/deliver/etsi_ts/138400_138499/138422/17.01.00_60/ts_138422v170100p.pdf" TargetMode="External"/><Relationship Id="rId1246" Type="http://schemas.openxmlformats.org/officeDocument/2006/relationships/hyperlink" Target="https://www.ccsa.org.cn/api/portalsFile/downloadOldFile?type=17&amp;oldFileUrl=NTN/SRIT/CCSA.3GPP.38.133.V18.7.0.zip" TargetMode="External"/><Relationship Id="rId1898" Type="http://schemas.openxmlformats.org/officeDocument/2006/relationships/hyperlink" Target="https://www.ccsa.org.cn/api/portalsFile/downloadOldFile?type=17&amp;oldFileUrl=NTN/RIT/CCSA.3GPP.38.124.V17.2.0.docx" TargetMode="External"/><Relationship Id="rId92" Type="http://schemas.openxmlformats.org/officeDocument/2006/relationships/hyperlink" Target="https://www.etsi.org/deliver/etsi_ts/136200_136299/136214/18.00.00_60/ts_136214v180000p.pdf" TargetMode="External"/><Relationship Id="rId616" Type="http://schemas.openxmlformats.org/officeDocument/2006/relationships/hyperlink" Target="https://www.atis.org/3gpp-transpositions" TargetMode="External"/><Relationship Id="rId823" Type="http://schemas.openxmlformats.org/officeDocument/2006/relationships/hyperlink" Target="https://www.ccsa.org.cn/api/portalsFile/downloadOldFile?type=17&amp;oldFileUrl=NTN/SRIT/CCSA.3GPP.37.462.V17.0.0.doc" TargetMode="External"/><Relationship Id="rId1453" Type="http://schemas.openxmlformats.org/officeDocument/2006/relationships/hyperlink" Target="https://www.tta.or.kr/eng/ttaSearchEngView.do?key=461&amp;searchStandardNo=TTAT.3G-38.307V17.13.0&amp;searchCate=TTAS" TargetMode="External"/><Relationship Id="rId1660" Type="http://schemas.openxmlformats.org/officeDocument/2006/relationships/hyperlink" Target="https://www.tta.or.kr/eng/ttaSearchEngView.do?key=461&amp;searchStandardNo=TTAT.3G-38.401V18.3.0&amp;searchCate=TTAS" TargetMode="External"/><Relationship Id="rId1758" Type="http://schemas.openxmlformats.org/officeDocument/2006/relationships/hyperlink" Target="https://www.tta.or.kr/eng/ttaSearchEngView.do?key=461&amp;searchStandardNo=TTAT.3G-38.422V17.1.0&amp;searchCate=TTAS" TargetMode="External"/><Relationship Id="rId1106" Type="http://schemas.openxmlformats.org/officeDocument/2006/relationships/hyperlink" Target="https://members.tsdsi.in/s/wiQewKCqdbRDBes" TargetMode="External"/><Relationship Id="rId1313" Type="http://schemas.openxmlformats.org/officeDocument/2006/relationships/hyperlink" Target="https://www.ccsa.org.cn/api/portalsFile/downloadOldFile?type=17&amp;oldFileUrl=NTN/RIT/CCSA.3GPP.38.212.V18.4.0.docx" TargetMode="External"/><Relationship Id="rId1520" Type="http://schemas.openxmlformats.org/officeDocument/2006/relationships/hyperlink" Target="https://www.atis.org/3gpp-transpositions" TargetMode="External"/><Relationship Id="rId1618" Type="http://schemas.openxmlformats.org/officeDocument/2006/relationships/hyperlink" Target="https://www.tta.or.kr/eng/ttaSearchEngView.do?key=461&amp;searchStandardNo=TTAT.3G-37.481V17.0.0&amp;searchCate=TTAS" TargetMode="External"/><Relationship Id="rId1825" Type="http://schemas.openxmlformats.org/officeDocument/2006/relationships/hyperlink" Target="https://www.ccsa.org.cn/api/portalsFile/downloadOldFile?type=17&amp;oldFileUrl=NTN/RIT/CCSA.3GPP.38.471.V17.0.0.doc" TargetMode="External"/><Relationship Id="rId199" Type="http://schemas.openxmlformats.org/officeDocument/2006/relationships/hyperlink" Target="https://www.ccsa.org.cn/api/portalsFile/downloadOldFile?type=17&amp;oldFileUrl=NTN/SRIT/CCSA.3GPP.36.302.V18.0.0.docx" TargetMode="External"/><Relationship Id="rId266" Type="http://schemas.openxmlformats.org/officeDocument/2006/relationships/hyperlink" Target="https://www.etsi.org/deliver/etsi_ts/136300_136399/136321/17.07.00_60/ts_136321v170700p.pdf" TargetMode="External"/><Relationship Id="rId473" Type="http://schemas.openxmlformats.org/officeDocument/2006/relationships/hyperlink" Target="https://members.tsdsi.in/s/dpPHkgmy2ErRaXd" TargetMode="External"/><Relationship Id="rId680" Type="http://schemas.openxmlformats.org/officeDocument/2006/relationships/hyperlink" Target="https://www.ccsa.org.cn/api/portalsFile/downloadOldFile?type=17&amp;oldFileUrl=NTN/SRIT/CCSA.3GPP.36.442.V17.0.0.doc" TargetMode="External"/><Relationship Id="rId126" Type="http://schemas.openxmlformats.org/officeDocument/2006/relationships/hyperlink" Target="https://www.ccsa.org.cn/api/portalsFile/downloadOldFile?type=17&amp;oldFileUrl=NTN/SRIT/CCSA.3GPP.38.211.V18.4.0.docx" TargetMode="External"/><Relationship Id="rId333" Type="http://schemas.openxmlformats.org/officeDocument/2006/relationships/hyperlink" Target="https://www.tta.or.kr/eng/ttaSearchEngView.do?key=461&amp;searchStandardNo=TTAT.3G-36.360V18.0.0&amp;searchCate=TTAS" TargetMode="External"/><Relationship Id="rId540" Type="http://schemas.openxmlformats.org/officeDocument/2006/relationships/hyperlink" Target="https://www.ccsa.org.cn/api/portalsFile/downloadOldFile?type=17&amp;oldFileUrl=NTN/SRIT/CCSA.3GPP.36.411.V17.0.0.doc" TargetMode="External"/><Relationship Id="rId778" Type="http://schemas.openxmlformats.org/officeDocument/2006/relationships/hyperlink" Target="https://members.tsdsi.in/s/qd6jGpeES4mqrSZ" TargetMode="External"/><Relationship Id="rId985" Type="http://schemas.openxmlformats.org/officeDocument/2006/relationships/hyperlink" Target="https://www.ccsa.org.cn/api/portalsFile/downloadOldFile?type=17&amp;oldFileUrl=NTN/SRIT/CCSA.3GPP.38.413.V18.3.0.docx" TargetMode="External"/><Relationship Id="rId1170" Type="http://schemas.openxmlformats.org/officeDocument/2006/relationships/hyperlink" Target="https://www.etsi.org/deliver/etsi_ts/136100_136199/136111/17.00.00_60/ts_136111v170000p.pdf" TargetMode="External"/><Relationship Id="rId638" Type="http://schemas.openxmlformats.org/officeDocument/2006/relationships/hyperlink" Target="https://www.ccsa.org.cn/api/portalsFile/downloadOldFile?type=17&amp;oldFileUrl=NTN/SRIT/CCSA.3GPP.36.424.V18.0.0.docx" TargetMode="External"/><Relationship Id="rId845" Type="http://schemas.openxmlformats.org/officeDocument/2006/relationships/hyperlink" Target="https://www.atis.org/3gpp-transpositions" TargetMode="External"/><Relationship Id="rId1030" Type="http://schemas.openxmlformats.org/officeDocument/2006/relationships/hyperlink" Target="https://www.atis.org/3gpp-transpositions" TargetMode="External"/><Relationship Id="rId1268" Type="http://schemas.openxmlformats.org/officeDocument/2006/relationships/footer" Target="footer6.xml"/><Relationship Id="rId1475" Type="http://schemas.openxmlformats.org/officeDocument/2006/relationships/hyperlink" Target="https://www.etsi.org/deliver/etsi_ts/138300_138399/138321/17.10.00_60/ts_138321v171000p.pdf" TargetMode="External"/><Relationship Id="rId1682" Type="http://schemas.openxmlformats.org/officeDocument/2006/relationships/hyperlink" Target="https://members.tsdsi.in/s/gXR47fd3goayfFt" TargetMode="External"/><Relationship Id="rId400" Type="http://schemas.openxmlformats.org/officeDocument/2006/relationships/hyperlink" Target="https://www.ccsa.org.cn/api/portalsFile/downloadOldFile?type=17&amp;oldFileUrl=NTN/SRIT/CCSA.3GPP.38.300.V18.3.0.docx" TargetMode="External"/><Relationship Id="rId705" Type="http://schemas.openxmlformats.org/officeDocument/2006/relationships/hyperlink" Target="https://www.etsi.org/deliver/etsi_ts/136400_136499/136444/17.00.00_60/ts_136444v170000p.pdf" TargetMode="External"/><Relationship Id="rId1128" Type="http://schemas.openxmlformats.org/officeDocument/2006/relationships/hyperlink" Target="https://www.etsi.org/deliver/etsi_ts/138400_138499/138472/18.01.00_60/ts_138472v180100p.pdf" TargetMode="External"/><Relationship Id="rId1335" Type="http://schemas.openxmlformats.org/officeDocument/2006/relationships/hyperlink" Target="https://www.atis.org/3gpp-transpositions" TargetMode="External"/><Relationship Id="rId1542" Type="http://schemas.openxmlformats.org/officeDocument/2006/relationships/hyperlink" Target="https://www.ccsa.org.cn/api/portalsFile/downloadOldFile?type=17&amp;oldFileUrl=NTN/RIT/CCSA.3GPP.37.461.V18.0.0.docx" TargetMode="External"/><Relationship Id="rId912" Type="http://schemas.openxmlformats.org/officeDocument/2006/relationships/hyperlink" Target="https://www.ccsa.org.cn/api/portalsFile/downloadOldFile?type=17&amp;oldFileUrl=NTN/SRIT/CCSA.3GPP.37.482.V18.1.0.docx" TargetMode="External"/><Relationship Id="rId1847" Type="http://schemas.openxmlformats.org/officeDocument/2006/relationships/hyperlink" Target="https://www.atis.org/3gpp-transpositions" TargetMode="External"/><Relationship Id="rId41" Type="http://schemas.openxmlformats.org/officeDocument/2006/relationships/hyperlink" Target="https://www.ccsa.org.cn/api/portalsFile/downloadOldFile?type=17&amp;oldFileUrl=NTN/SRIT/CCSA.3GPP.36.201.V17.0.0.docx" TargetMode="External"/><Relationship Id="rId1402" Type="http://schemas.openxmlformats.org/officeDocument/2006/relationships/hyperlink" Target="https://www.ccsa.org.cn/api/portalsFile/downloadOldFile?type=17&amp;oldFileUrl=NTN/RIT/CCSA.3GPP.38.300.V17.10.0.docx" TargetMode="External"/><Relationship Id="rId1707" Type="http://schemas.openxmlformats.org/officeDocument/2006/relationships/hyperlink" Target="https://www.tta.or.kr/eng/ttaSearchEngView.do?key=461&amp;searchStandardNo=TTAT.3G-38.413V18.3.0&amp;searchCate=TTAS" TargetMode="External"/><Relationship Id="rId190" Type="http://schemas.openxmlformats.org/officeDocument/2006/relationships/hyperlink" Target="https://www.tta.or.kr/eng/ttaSearchEngView.do?key=461&amp;searchStandardNo=TTAT.3G-36.300V18.3.0&amp;searchCate=TTAS" TargetMode="External"/><Relationship Id="rId288" Type="http://schemas.openxmlformats.org/officeDocument/2006/relationships/hyperlink" Target="https://www.ccsa.org.cn/api/portalsFile/downloadOldFile?type=17&amp;oldFileUrl=NTN/SRIT/CCSA.3GPP.36.323.V17.2.0.docx" TargetMode="External"/><Relationship Id="rId1914" Type="http://schemas.openxmlformats.org/officeDocument/2006/relationships/hyperlink" Target="https://www.ccsa.org.cn/api/portalsFile/downloadOldFile?type=17&amp;oldFileUrl=NTN/RIT/CCSA.3GPP.38.133.V18.7.0.zip" TargetMode="External"/><Relationship Id="rId495" Type="http://schemas.openxmlformats.org/officeDocument/2006/relationships/hyperlink" Target="https://members.tsdsi.in/s/4cwDRbeYj2ZrSfK" TargetMode="External"/><Relationship Id="rId148" Type="http://schemas.openxmlformats.org/officeDocument/2006/relationships/hyperlink" Target="https://www.tta.or.kr/eng/ttaSearchEngView.do?key=461&amp;searchStandardNo=TTAT.3G-38.213V17.11.0&amp;searchCate=TTAS" TargetMode="External"/><Relationship Id="rId355" Type="http://schemas.openxmlformats.org/officeDocument/2006/relationships/hyperlink" Target="https://members.tsdsi.in/s/ZFismCcJpMKNa7J" TargetMode="External"/><Relationship Id="rId562" Type="http://schemas.openxmlformats.org/officeDocument/2006/relationships/hyperlink" Target="https://www.tta.or.kr/eng/ttaSearchEngView.do?key=461&amp;searchStandardNo=TTAT.3G-36.412V18.1.0&amp;searchCate=TTAS" TargetMode="External"/><Relationship Id="rId1192" Type="http://schemas.openxmlformats.org/officeDocument/2006/relationships/hyperlink" Target="https://www.ccsa.org.cn/api/portalsFile/downloadOldFile?type=17&amp;oldFileUrl=NTN/SRIT/CCSA.3GPP.36.133.V17.15.0.zip" TargetMode="External"/><Relationship Id="rId215" Type="http://schemas.openxmlformats.org/officeDocument/2006/relationships/hyperlink" Target="https://www.atis.org/3gpp-transpositions" TargetMode="External"/><Relationship Id="rId422" Type="http://schemas.openxmlformats.org/officeDocument/2006/relationships/hyperlink" Target="https://www.tta.or.kr/eng/ttaSearchEngView.do?key=461&amp;searchStandardNo=TTAT.3G-38.305V17.7.0&amp;searchCate=TTAS" TargetMode="External"/><Relationship Id="rId867" Type="http://schemas.openxmlformats.org/officeDocument/2006/relationships/hyperlink" Target="https://members.tsdsi.in/s/naNdRJSJj4czwHY" TargetMode="External"/><Relationship Id="rId1052" Type="http://schemas.openxmlformats.org/officeDocument/2006/relationships/hyperlink" Target="https://members.tsdsi.in/s/rA5RC9ooSy7FZbH" TargetMode="External"/><Relationship Id="rId1497" Type="http://schemas.openxmlformats.org/officeDocument/2006/relationships/hyperlink" Target="https://www.ccsa.org.cn/api/portalsFile/downloadOldFile?type=17&amp;oldFileUrl=NTN/RIT/CCSA.3GPP.38.323.V17.5.0.docx" TargetMode="External"/><Relationship Id="rId727" Type="http://schemas.openxmlformats.org/officeDocument/2006/relationships/hyperlink" Target="https://www.ccsa.org.cn/api/portalsFile/downloadOldFile?type=17&amp;oldFileUrl=NTN/SRIT/CCSA.3GPP.36.455.V17.1.0.doc" TargetMode="External"/><Relationship Id="rId934" Type="http://schemas.openxmlformats.org/officeDocument/2006/relationships/hyperlink" Target="https://www.tta.or.kr/eng/ttaSearchEngView.do?key=461&amp;searchStandardNo=TTAT.3G-38.401V17.10.0&amp;searchCate=TTAS" TargetMode="External"/><Relationship Id="rId1357" Type="http://schemas.openxmlformats.org/officeDocument/2006/relationships/hyperlink" Target="https://members.tsdsi.in/s/LGt2C4iqeEtjdGY" TargetMode="External"/><Relationship Id="rId1564" Type="http://schemas.openxmlformats.org/officeDocument/2006/relationships/hyperlink" Target="https://www.ccsa.org.cn/api/portalsFile/downloadOldFile?type=17&amp;oldFileUrl=NTN/RIT/CCSA.3GPP.37.470.V18.0.0.docx" TargetMode="External"/><Relationship Id="rId1771" Type="http://schemas.openxmlformats.org/officeDocument/2006/relationships/hyperlink" Target="https://www.atis.org/3gpp-transpositions" TargetMode="External"/><Relationship Id="rId63" Type="http://schemas.openxmlformats.org/officeDocument/2006/relationships/hyperlink" Target="https://www.ccsa.org.cn/api/portalsFile/downloadOldFile?type=17&amp;oldFileUrl=NTN/SRIT/CCSA.3GPP.36.212.V17.1.0.docx" TargetMode="External"/><Relationship Id="rId1217" Type="http://schemas.openxmlformats.org/officeDocument/2006/relationships/hyperlink" Target="https://www.ccsa.org.cn/api/portalsFile/downloadOldFile?type=17&amp;oldFileUrl=NTN/SRIT/CCSA.3GPP.38.108.V17.9.0.docx" TargetMode="External"/><Relationship Id="rId1424" Type="http://schemas.openxmlformats.org/officeDocument/2006/relationships/hyperlink" Target="https://www.atis.org/3gpp-transpositions" TargetMode="External"/><Relationship Id="rId1631" Type="http://schemas.openxmlformats.org/officeDocument/2006/relationships/hyperlink" Target="https://www.atis.org/3gpp-transpositions" TargetMode="External"/><Relationship Id="rId1869" Type="http://schemas.openxmlformats.org/officeDocument/2006/relationships/hyperlink" Target="https://www.tta.or.kr/eng/ttaSearchEngView.do?key=461&amp;searchStandardNo=TTAT.3G-38.474V18.0.0&amp;searchCate=TTAS" TargetMode="External"/><Relationship Id="rId1729" Type="http://schemas.openxmlformats.org/officeDocument/2006/relationships/hyperlink" Target="https://members.tsdsi.in/s/jExztpRi6zzPQrM" TargetMode="External"/><Relationship Id="rId377" Type="http://schemas.openxmlformats.org/officeDocument/2006/relationships/hyperlink" Target="https://www.ccsa.org.cn/api/portalsFile/downloadOldFile?type=17&amp;oldFileUrl=NTN/SRIT/CCSA.3GPP.37.340.V18.3.0.docx" TargetMode="External"/><Relationship Id="rId584" Type="http://schemas.openxmlformats.org/officeDocument/2006/relationships/hyperlink" Target="https://www.etsi.org/deliver/etsi_ts/136400_136499/136414/18.00.00_60/ts_136414v180000p.pdf" TargetMode="External"/><Relationship Id="rId5" Type="http://schemas.openxmlformats.org/officeDocument/2006/relationships/webSettings" Target="webSettings.xml"/><Relationship Id="rId237" Type="http://schemas.openxmlformats.org/officeDocument/2006/relationships/hyperlink" Target="https://members.tsdsi.in/s/mctbmki57TCxM7s" TargetMode="External"/><Relationship Id="rId791" Type="http://schemas.openxmlformats.org/officeDocument/2006/relationships/hyperlink" Target="https://www.tta.or.kr/eng/ttaSearchEngView.do?key=461&amp;searchStandardNo=TTAT.3G-36.465V17.0.0&amp;searchCate=TTAS" TargetMode="External"/><Relationship Id="rId889" Type="http://schemas.openxmlformats.org/officeDocument/2006/relationships/hyperlink" Target="https://www.ccsa.org.cn/api/portalsFile/downloadOldFile?type=17&amp;oldFileUrl=NTN/SRIT/CCSA.3GPP.37.480.V18.1.0.docx" TargetMode="External"/><Relationship Id="rId1074" Type="http://schemas.openxmlformats.org/officeDocument/2006/relationships/hyperlink" Target="https://www.ccsa.org.cn/api/portalsFile/downloadOldFile?type=17&amp;oldFileUrl=NTN/SRIT/CCSA.3GPP.38.425.V17.3.0.docx" TargetMode="External"/><Relationship Id="rId444" Type="http://schemas.openxmlformats.org/officeDocument/2006/relationships/hyperlink" Target="https://members.tsdsi.in/s/QcAXj9KKitCJr2Y" TargetMode="External"/><Relationship Id="rId651" Type="http://schemas.openxmlformats.org/officeDocument/2006/relationships/hyperlink" Target="https://www.etsi.org/deliver/etsi_ts/136400_136499/136425/18.00.00_60/ts_136425v180000p.pdf" TargetMode="External"/><Relationship Id="rId749" Type="http://schemas.openxmlformats.org/officeDocument/2006/relationships/hyperlink" Target="https://www.tta.or.kr/eng/ttaSearchEngView.do?key=461&amp;searchStandardNo=TTAT.3G-36.461V18.0.0&amp;searchCate=TTAS" TargetMode="External"/><Relationship Id="rId1281" Type="http://schemas.openxmlformats.org/officeDocument/2006/relationships/hyperlink" Target="https://www.atis.org/3gpp-transpositions" TargetMode="External"/><Relationship Id="rId1379" Type="http://schemas.openxmlformats.org/officeDocument/2006/relationships/hyperlink" Target="https://www.ccsa.org.cn/api/portalsFile/downloadOldFile?type=17&amp;oldFileUrl=NTN/RIT/CCSA.3GPP.37.340.V17.7.0.docx" TargetMode="External"/><Relationship Id="rId1586" Type="http://schemas.openxmlformats.org/officeDocument/2006/relationships/hyperlink" Target="https://www.ccsa.org.cn/api/portalsFile/downloadOldFile?type=17&amp;oldFileUrl=NTN/RIT/CCSA.3GPP.37.472.V18.0.0.docx" TargetMode="External"/><Relationship Id="rId304" Type="http://schemas.openxmlformats.org/officeDocument/2006/relationships/hyperlink" Target="https://www.tta.or.kr/eng/ttaSearchEngView.do?key=461&amp;searchStandardNo=TTAT.3G-36.331V17.10.0&amp;searchCate=TTAS" TargetMode="External"/><Relationship Id="rId511" Type="http://schemas.openxmlformats.org/officeDocument/2006/relationships/hyperlink" Target="https://www.ccsa.org.cn/api/portalsFile/downloadOldFile?type=17&amp;oldFileUrl=NTN/SRIT/CCSA.3GPP.38.355.V18.3.0.docx" TargetMode="External"/><Relationship Id="rId609" Type="http://schemas.openxmlformats.org/officeDocument/2006/relationships/hyperlink" Target="https://www.tta.or.kr/eng/ttaSearchEngView.do?key=461&amp;searchStandardNo=TTAT.3G-36.421V18.0.0&amp;searchCate=TTAS" TargetMode="External"/><Relationship Id="rId956" Type="http://schemas.openxmlformats.org/officeDocument/2006/relationships/hyperlink" Target="https://www.etsi.org/deliver/etsi_ts/138400_138499/138411/17.00.00_60/ts_138411v170000p.pdf" TargetMode="External"/><Relationship Id="rId1141" Type="http://schemas.openxmlformats.org/officeDocument/2006/relationships/hyperlink" Target="https://members.tsdsi.in/s/QNJLHGC7Yr5w8wk" TargetMode="External"/><Relationship Id="rId1239" Type="http://schemas.openxmlformats.org/officeDocument/2006/relationships/hyperlink" Target="https://www.tta.or.kr/eng/ttaSearchEngView.do?key=461&amp;searchStandardNo=TTAT.3G-38.124V18.1.0&amp;searchCate=TTAS" TargetMode="External"/><Relationship Id="rId1793" Type="http://schemas.openxmlformats.org/officeDocument/2006/relationships/hyperlink" Target="https://www.tta.or.kr/eng/ttaSearchEngView.do?key=461&amp;searchStandardNo=TTAT.3G-38.425V17.3.0&amp;searchCate=TTAS" TargetMode="External"/><Relationship Id="rId85" Type="http://schemas.openxmlformats.org/officeDocument/2006/relationships/hyperlink" Target="https://www.ccsa.org.cn/api/portalsFile/downloadOldFile?type=17&amp;oldFileUrl=NTN/SRIT/CCSA.3GPP.36.214.V17.0.0.docx" TargetMode="External"/><Relationship Id="rId816" Type="http://schemas.openxmlformats.org/officeDocument/2006/relationships/hyperlink" Target="https://www.atis.org/3gpp-transpositions" TargetMode="External"/><Relationship Id="rId1001" Type="http://schemas.openxmlformats.org/officeDocument/2006/relationships/hyperlink" Target="https://www.atis.org/3gpp-transpositions" TargetMode="External"/><Relationship Id="rId1446" Type="http://schemas.openxmlformats.org/officeDocument/2006/relationships/hyperlink" Target="https://members.tsdsi.in/s/4RKTxnbtRdiKNRP" TargetMode="External"/><Relationship Id="rId1653" Type="http://schemas.openxmlformats.org/officeDocument/2006/relationships/hyperlink" Target="https://members.tsdsi.in/s/wBsXCCWRxfFSdXD" TargetMode="External"/><Relationship Id="rId1860" Type="http://schemas.openxmlformats.org/officeDocument/2006/relationships/hyperlink" Target="https://www.ccsa.org.cn/api/portalsFile/downloadOldFile?type=17&amp;oldFileUrl=NTN/RIT/CCSA.3GPP.38.474.V17.0.0.doc" TargetMode="External"/><Relationship Id="rId1306" Type="http://schemas.openxmlformats.org/officeDocument/2006/relationships/hyperlink" Target="https://www.ccsa.org.cn/api/portalsFile/downloadOldFile?type=17&amp;oldFileUrl=NTN/RIT/CCSA.3GPP.38.212.V17.9.0.docx" TargetMode="External"/><Relationship Id="rId1513" Type="http://schemas.openxmlformats.org/officeDocument/2006/relationships/hyperlink" Target="https://www.tta.or.kr/eng/ttaSearchEngView.do?key=461&amp;searchStandardNo=TTAT.3G-38.331V17.10.0&amp;searchCate=TTAS" TargetMode="External"/><Relationship Id="rId1720" Type="http://schemas.openxmlformats.org/officeDocument/2006/relationships/hyperlink" Target="https://www.ccsa.org.cn/api/portalsFile/downloadOldFile?type=17&amp;oldFileUrl=NTN/RIT/CCSA.3GPP.38.415.V17.1.0.docx" TargetMode="External"/><Relationship Id="rId12" Type="http://schemas.openxmlformats.org/officeDocument/2006/relationships/hyperlink" Target="https://www.itu.int/publ/R-REC/es" TargetMode="External"/><Relationship Id="rId1818" Type="http://schemas.openxmlformats.org/officeDocument/2006/relationships/hyperlink" Target="https://www.atis.org/3gpp-transpositions" TargetMode="External"/><Relationship Id="rId161" Type="http://schemas.openxmlformats.org/officeDocument/2006/relationships/hyperlink" Target="https://www.atis.org/3gpp-transpositions" TargetMode="External"/><Relationship Id="rId399" Type="http://schemas.openxmlformats.org/officeDocument/2006/relationships/hyperlink" Target="https://www.atis.org/3gpp-transpositions" TargetMode="External"/><Relationship Id="rId259" Type="http://schemas.openxmlformats.org/officeDocument/2006/relationships/hyperlink" Target="https://www.ccsa.org.cn/api/portalsFile/downloadOldFile?type=17&amp;oldFileUrl=NTN/SRIT/CCSA.3GPP.36.314.V18.0.0.doc" TargetMode="External"/><Relationship Id="rId466" Type="http://schemas.openxmlformats.org/officeDocument/2006/relationships/hyperlink" Target="https://www.etsi.org/deliver/etsi_ts/138300_138399/138321/17.10.00_60/ts_138321v171000p.pdf" TargetMode="External"/><Relationship Id="rId673" Type="http://schemas.openxmlformats.org/officeDocument/2006/relationships/hyperlink" Target="https://www.ccsa.org.cn/api/portalsFile/downloadOldFile?type=17&amp;oldFileUrl=NTN/SRIT/CCSA.3GPP.36.441.V18.0.0.docx" TargetMode="External"/><Relationship Id="rId880" Type="http://schemas.openxmlformats.org/officeDocument/2006/relationships/hyperlink" Target="https://www.tta.or.kr/eng/ttaSearchEngView.do?key=461&amp;searchStandardNo=TTAT.3G-37.473V18.0.0&amp;searchCate=TTAS" TargetMode="External"/><Relationship Id="rId1096" Type="http://schemas.openxmlformats.org/officeDocument/2006/relationships/hyperlink" Target="https://www.atis.org/3gpp-transpositions" TargetMode="External"/><Relationship Id="rId119" Type="http://schemas.openxmlformats.org/officeDocument/2006/relationships/hyperlink" Target="https://www.atis.org/3gpp-transpositions" TargetMode="External"/><Relationship Id="rId326" Type="http://schemas.openxmlformats.org/officeDocument/2006/relationships/hyperlink" Target="https://members.tsdsi.in/s/87RfEGLxi6RQtGB" TargetMode="External"/><Relationship Id="rId533" Type="http://schemas.openxmlformats.org/officeDocument/2006/relationships/hyperlink" Target="https://www.atis.org/3gpp-transpositions" TargetMode="External"/><Relationship Id="rId978" Type="http://schemas.openxmlformats.org/officeDocument/2006/relationships/hyperlink" Target="https://www.ccsa.org.cn/api/portalsFile/downloadOldFile?type=17&amp;oldFileUrl=NTN/SRIT/CCSA.3GPP.38.413.V17.10.0.docx" TargetMode="External"/><Relationship Id="rId1163" Type="http://schemas.openxmlformats.org/officeDocument/2006/relationships/hyperlink" Target="https://www.ccsa.org.cn/api/portalsFile/downloadOldFile?type=17&amp;oldFileUrl=NTN/SRIT/CCSA.3GPP.36.108.V18.7.0.docx" TargetMode="External"/><Relationship Id="rId1370" Type="http://schemas.openxmlformats.org/officeDocument/2006/relationships/hyperlink" Target="https://www.tta.or.kr/eng/ttaSearchEngView.do?key=461&amp;searchStandardNo=TTAT.3G-37.324V17.0.0&amp;searchCate=TTAS" TargetMode="External"/><Relationship Id="rId740" Type="http://schemas.openxmlformats.org/officeDocument/2006/relationships/hyperlink" Target="https://www.ccsa.org.cn/api/portalsFile/downloadOldFile?type=17&amp;oldFileUrl=NTN/SRIT/CCSA.3GPP.36.461.V17.0.0.doc" TargetMode="External"/><Relationship Id="rId838" Type="http://schemas.openxmlformats.org/officeDocument/2006/relationships/hyperlink" Target="https://www.tta.or.kr/eng/ttaSearchEngView.do?key=461&amp;searchStandardNo=TTAT.3G-37.470V17.0.0&amp;searchCate=TTAS" TargetMode="External"/><Relationship Id="rId1023" Type="http://schemas.openxmlformats.org/officeDocument/2006/relationships/hyperlink" Target="https://www.tta.or.kr/eng/ttaSearchEngView.do?key=461&amp;searchStandardNo=TTAT.3G-38.420V18.1.0&amp;searchCate=TTAS" TargetMode="External"/><Relationship Id="rId1468" Type="http://schemas.openxmlformats.org/officeDocument/2006/relationships/hyperlink" Target="https://www.ccsa.org.cn/api/portalsFile/downloadOldFile?type=17&amp;oldFileUrl=NTN/RIT/CCSA.3GPP.38.314.V18.0.0.docx" TargetMode="External"/><Relationship Id="rId1675" Type="http://schemas.openxmlformats.org/officeDocument/2006/relationships/hyperlink" Target="https://www.etsi.org/deliver/etsi_ts/138400_138499/138411/17.00.00_60/ts_138411v170000p.pdf" TargetMode="External"/><Relationship Id="rId1882" Type="http://schemas.openxmlformats.org/officeDocument/2006/relationships/hyperlink" Target="https://www.tta.or.kr/eng/ttaSearchEngView.do?key=461&amp;searchStandardNo=TTAT.3G-38.101-5V18.7.0&amp;searchCate=TTAS" TargetMode="External"/><Relationship Id="rId600" Type="http://schemas.openxmlformats.org/officeDocument/2006/relationships/hyperlink" Target="https://www.ccsa.org.cn/api/portalsFile/downloadOldFile?type=17&amp;oldFileUrl=NTN/SRIT/CCSA.3GPP.36.421.V17.0.0.zip" TargetMode="External"/><Relationship Id="rId1230" Type="http://schemas.openxmlformats.org/officeDocument/2006/relationships/hyperlink" Target="https://www.ccsa.org.cn/api/portalsFile/downloadOldFile?type=17&amp;oldFileUrl=NTN/SRIT/CCSA.3GPP.38.124.V17.2.0.docx" TargetMode="External"/><Relationship Id="rId1328" Type="http://schemas.openxmlformats.org/officeDocument/2006/relationships/hyperlink" Target="https://www.tta.or.kr/eng/ttaSearchEngView.do?key=461&amp;searchStandardNo=TTAT.3G-38.213V18.4.0&amp;searchCate=TTAS" TargetMode="External"/><Relationship Id="rId1535" Type="http://schemas.openxmlformats.org/officeDocument/2006/relationships/hyperlink" Target="https://www.atis.org/3gpp-transpositions" TargetMode="External"/><Relationship Id="rId905" Type="http://schemas.openxmlformats.org/officeDocument/2006/relationships/hyperlink" Target="https://www.atis.org/3gpp-transpositions" TargetMode="External"/><Relationship Id="rId1742" Type="http://schemas.openxmlformats.org/officeDocument/2006/relationships/hyperlink" Target="https://www.tta.or.kr/eng/ttaSearchEngView.do?key=461&amp;searchStandardNo=TTAT.3G-38.420V18.1.0&amp;searchCate=TTAS" TargetMode="External"/><Relationship Id="rId34" Type="http://schemas.openxmlformats.org/officeDocument/2006/relationships/hyperlink" Target="https://www.itu.int/md/R19-IMT.2020.SAT-C-0005/en" TargetMode="External"/><Relationship Id="rId1602" Type="http://schemas.openxmlformats.org/officeDocument/2006/relationships/hyperlink" Target="https://www.tta.or.kr/eng/ttaSearchEngView.do?key=461&amp;searchStandardNo=TTAT.3G-37.473V18.0.0&amp;searchCate=TTAS" TargetMode="External"/><Relationship Id="rId183" Type="http://schemas.openxmlformats.org/officeDocument/2006/relationships/hyperlink" Target="https://members.tsdsi.in/s/tmN4Co2LgsT8zXo" TargetMode="External"/><Relationship Id="rId390" Type="http://schemas.openxmlformats.org/officeDocument/2006/relationships/hyperlink" Target="https://www.etsi.org/deliver/etsi_ts/137300_137399/137355/18.03.00_60/ts_137355v180300p.pdf" TargetMode="External"/><Relationship Id="rId1907" Type="http://schemas.openxmlformats.org/officeDocument/2006/relationships/hyperlink" Target="https://www.tta.or.kr/eng/ttaSearchEngView.do?key=461&amp;searchStandardNo=TTAT.3G-38.124V18.1.0&amp;searchCate=TTAS" TargetMode="External"/><Relationship Id="rId250" Type="http://schemas.openxmlformats.org/officeDocument/2006/relationships/hyperlink" Target="https://www.tta.or.kr/eng/ttaSearchEngView.do?key=461&amp;searchStandardNo=TTAT.3G-36.307V18.5.0&amp;searchCate=TTAS" TargetMode="External"/><Relationship Id="rId488" Type="http://schemas.openxmlformats.org/officeDocument/2006/relationships/hyperlink" Target="https://www.etsi.org/deliver/etsi_ts/138300_138399/138323/17.05.00_60/ts_138323v170500p.pdf" TargetMode="External"/><Relationship Id="rId695" Type="http://schemas.openxmlformats.org/officeDocument/2006/relationships/hyperlink" Target="https://www.tta.or.kr/eng/ttaSearchEngView.do?key=461&amp;searchStandardNo=TTAT.3G-36.443V17.0.1&amp;searchCate=TTAS" TargetMode="External"/><Relationship Id="rId110" Type="http://schemas.openxmlformats.org/officeDocument/2006/relationships/hyperlink" Target="https://www.etsi.org/deliver/etsi_ts/138200_138299/138202/17.05.00_60/ts_138202v170500p.pdf" TargetMode="External"/><Relationship Id="rId348" Type="http://schemas.openxmlformats.org/officeDocument/2006/relationships/hyperlink" Target="https://www.etsi.org/deliver/etsi_ts/137300_137399/137320/17.05.00_60/ts_137320v170500p.pdf" TargetMode="External"/><Relationship Id="rId555" Type="http://schemas.openxmlformats.org/officeDocument/2006/relationships/hyperlink" Target="https://members.tsdsi.in/s/5XWtFk7jRHmFeFD" TargetMode="External"/><Relationship Id="rId762" Type="http://schemas.openxmlformats.org/officeDocument/2006/relationships/hyperlink" Target="https://www.atis.org/3gpp-transpositions" TargetMode="External"/><Relationship Id="rId1185" Type="http://schemas.openxmlformats.org/officeDocument/2006/relationships/hyperlink" Target="https://www.atis.org/3gpp-transpositions" TargetMode="External"/><Relationship Id="rId1392" Type="http://schemas.openxmlformats.org/officeDocument/2006/relationships/hyperlink" Target="https://www.etsi.org/deliver/etsi_ts/137300_137399/137355/17.08.00_60/ts_137355v170800p.pdf" TargetMode="External"/><Relationship Id="rId208" Type="http://schemas.openxmlformats.org/officeDocument/2006/relationships/hyperlink" Target="https://www.tta.or.kr/eng/ttaSearchEngView.do?key=461&amp;searchStandardNo=TTAT.3G-36.304V17.5.0&amp;searchCate=TTAS" TargetMode="External"/><Relationship Id="rId415" Type="http://schemas.openxmlformats.org/officeDocument/2006/relationships/hyperlink" Target="https://members.tsdsi.in/s/CpQz6T4mtX29QX6" TargetMode="External"/><Relationship Id="rId622" Type="http://schemas.openxmlformats.org/officeDocument/2006/relationships/hyperlink" Target="https://www.atis.org/3gpp-transpositions" TargetMode="External"/><Relationship Id="rId1045" Type="http://schemas.openxmlformats.org/officeDocument/2006/relationships/hyperlink" Target="https://www.etsi.org/deliver/etsi_ts/138400_138499/138422/18.01.00_60/ts_138422v180100p.pdf" TargetMode="External"/><Relationship Id="rId1252" Type="http://schemas.openxmlformats.org/officeDocument/2006/relationships/footer" Target="footer4.xml"/><Relationship Id="rId1697" Type="http://schemas.openxmlformats.org/officeDocument/2006/relationships/hyperlink" Target="https://www.ccsa.org.cn/api/portalsFile/downloadOldFile?type=17&amp;oldFileUrl=NTN/RIT/CCSA.3GPP.38.413.V17.10.0.docx" TargetMode="External"/><Relationship Id="rId927" Type="http://schemas.openxmlformats.org/officeDocument/2006/relationships/hyperlink" Target="https://members.tsdsi.in/s/JoZN8dpatryLQXL" TargetMode="External"/><Relationship Id="rId1112" Type="http://schemas.openxmlformats.org/officeDocument/2006/relationships/hyperlink" Target="https://members.tsdsi.in/s/WCMqQ8sqLz28qfN" TargetMode="External"/><Relationship Id="rId1557" Type="http://schemas.openxmlformats.org/officeDocument/2006/relationships/hyperlink" Target="https://www.tta.or.kr/eng/ttaSearchEngView.do?key=461&amp;searchStandardNo=TTAT.3G-37.462V18.0.0&amp;searchCate=TTAS" TargetMode="External"/><Relationship Id="rId1764" Type="http://schemas.openxmlformats.org/officeDocument/2006/relationships/hyperlink" Target="https://www.tta.or.kr/eng/ttaSearchEngView.do?key=461&amp;searchStandardNo=TTAT.3G-38.422V18.1.0&amp;searchCate=TTAS" TargetMode="External"/><Relationship Id="rId56" Type="http://schemas.openxmlformats.org/officeDocument/2006/relationships/hyperlink" Target="https://www.atis.org/3gpp-transpositions" TargetMode="External"/><Relationship Id="rId1417" Type="http://schemas.openxmlformats.org/officeDocument/2006/relationships/hyperlink" Target="https://www.tta.or.kr/eng/ttaSearchEngView.do?key=461&amp;searchStandardNo=TTAT.3G-38.304V17.9.0&amp;searchCate=TTAS" TargetMode="External"/><Relationship Id="rId1624" Type="http://schemas.openxmlformats.org/officeDocument/2006/relationships/hyperlink" Target="https://www.tta.or.kr/eng/ttaSearchEngView.do?key=461&amp;searchStandardNo=TTAT.3G-37.481V18.0.0&amp;searchCate=TTAS" TargetMode="External"/><Relationship Id="rId1831" Type="http://schemas.openxmlformats.org/officeDocument/2006/relationships/hyperlink" Target="https://www.ccsa.org.cn/api/portalsFile/downloadOldFile?type=17&amp;oldFileUrl=NTN/RIT/CCSA.3GPP.38.471.V18.0.0.docx" TargetMode="External"/><Relationship Id="rId272" Type="http://schemas.openxmlformats.org/officeDocument/2006/relationships/hyperlink" Target="https://www.etsi.org/deliver/etsi_ts/136300_136399/136321/18.03.00_60/ts_136321v180300p.pdf" TargetMode="External"/><Relationship Id="rId577" Type="http://schemas.openxmlformats.org/officeDocument/2006/relationships/hyperlink" Target="https://www.ccsa.org.cn/api/portalsFile/downloadOldFile?type=17&amp;oldFileUrl=NTN/SRIT/CCSA.3GPP.36.414.V17.0.0.doc" TargetMode="External"/><Relationship Id="rId132" Type="http://schemas.openxmlformats.org/officeDocument/2006/relationships/hyperlink" Target="https://www.ccsa.org.cn/api/portalsFile/downloadOldFile?type=17&amp;oldFileUrl=NTN/SRIT/CCSA.3GPP.38.212.V17.9.0.docx" TargetMode="External"/><Relationship Id="rId784" Type="http://schemas.openxmlformats.org/officeDocument/2006/relationships/hyperlink" Target="https://members.tsdsi.in/s/Rg3ZzTGCCfYWsC2" TargetMode="External"/><Relationship Id="rId991" Type="http://schemas.openxmlformats.org/officeDocument/2006/relationships/hyperlink" Target="https://www.ccsa.org.cn/api/portalsFile/downloadOldFile?type=17&amp;oldFileUrl=NTN/SRIT/CCSA.3GPP.38.414.V17.0.0.doc" TargetMode="External"/><Relationship Id="rId1067" Type="http://schemas.openxmlformats.org/officeDocument/2006/relationships/hyperlink" Target="https://www.ccsa.org.cn/api/portalsFile/downloadOldFile?type=17&amp;oldFileUrl=NTN/SRIT/CCSA.3GPP.38.424.V18.0.0.docx" TargetMode="External"/><Relationship Id="rId437" Type="http://schemas.openxmlformats.org/officeDocument/2006/relationships/hyperlink" Target="https://www.etsi.org/deliver/etsi_ts/138300_138399/138306/18.03.00_60/ts_138306v180300p.pdf" TargetMode="External"/><Relationship Id="rId644" Type="http://schemas.openxmlformats.org/officeDocument/2006/relationships/hyperlink" Target="https://www.ccsa.org.cn/api/portalsFile/downloadOldFile?type=17&amp;oldFileUrl=NTN/SRIT/CCSA.3GPP.36.425%20V17.0.0%20.doc" TargetMode="External"/><Relationship Id="rId851" Type="http://schemas.openxmlformats.org/officeDocument/2006/relationships/hyperlink" Target="https://www.atis.org/3gpp-transpositions" TargetMode="External"/><Relationship Id="rId1274" Type="http://schemas.openxmlformats.org/officeDocument/2006/relationships/hyperlink" Target="https://members.tsdsi.in/s/93kPQABXmpra9ec" TargetMode="External"/><Relationship Id="rId1481" Type="http://schemas.openxmlformats.org/officeDocument/2006/relationships/hyperlink" Target="https://www.etsi.org/deliver/etsi_ts/138300_138399/138321/18.03.00_60/ts_138321v180300p.pdf" TargetMode="External"/><Relationship Id="rId1579" Type="http://schemas.openxmlformats.org/officeDocument/2006/relationships/hyperlink" Target="https://www.tta.or.kr/eng/ttaSearchEngView.do?key=461&amp;searchStandardNo=TTAT.3G-37.471V18.0.0&amp;searchCate=TTAS" TargetMode="External"/><Relationship Id="rId504" Type="http://schemas.openxmlformats.org/officeDocument/2006/relationships/hyperlink" Target="https://www.ccsa.org.cn/api/portalsFile/downloadOldFile?type=17&amp;oldFileUrl=NTN/SRIT/CCSA.3GPP.38.331.V18.3.0.docx" TargetMode="External"/><Relationship Id="rId711" Type="http://schemas.openxmlformats.org/officeDocument/2006/relationships/hyperlink" Target="https://www.etsi.org/deliver/etsi_ts/136400_136499/136444/18.00.00_60/ts_136444v180000p.pdf" TargetMode="External"/><Relationship Id="rId949" Type="http://schemas.openxmlformats.org/officeDocument/2006/relationships/hyperlink" Target="https://www.ccsa.org.cn/api/portalsFile/downloadOldFile?type=17&amp;oldFileUrl=NTN/SRIT/CCSA.3GPP.38.410.V18.2.0.docx" TargetMode="External"/><Relationship Id="rId1134" Type="http://schemas.openxmlformats.org/officeDocument/2006/relationships/hyperlink" Target="https://www.etsi.org/deliver/etsi_ts/138400_138499/138473/17.10.00_60/ts_138473v171000p.pdf" TargetMode="External"/><Relationship Id="rId1341" Type="http://schemas.openxmlformats.org/officeDocument/2006/relationships/hyperlink" Target="https://www.atis.org/3gpp-transpositions" TargetMode="External"/><Relationship Id="rId1786" Type="http://schemas.openxmlformats.org/officeDocument/2006/relationships/hyperlink" Target="https://members.tsdsi.in/s/6iaQMPt2kef46mS" TargetMode="External"/><Relationship Id="rId78" Type="http://schemas.openxmlformats.org/officeDocument/2006/relationships/hyperlink" Target="https://www.atis.org/3gpp-transpositions" TargetMode="External"/><Relationship Id="rId809" Type="http://schemas.openxmlformats.org/officeDocument/2006/relationships/hyperlink" Target="https://www.tta.or.kr/eng/ttaSearchEngView.do?key=461&amp;searchStandardNo=TTAT.3G-37.460V18.0.0&amp;searchCate=TTAS" TargetMode="External"/><Relationship Id="rId1201" Type="http://schemas.openxmlformats.org/officeDocument/2006/relationships/hyperlink" Target="https://www.tta.or.kr/eng/ttaSearchEngView.do?key=461&amp;searchStandardNo=TTAT.3G-36.133V18.7.0&amp;searchCate=TTAS" TargetMode="External"/><Relationship Id="rId1439" Type="http://schemas.openxmlformats.org/officeDocument/2006/relationships/hyperlink" Target="https://www.etsi.org/deliver/etsi_ts/138300_138399/138306/17.10.00_60/ts_138306v171000p.pdf" TargetMode="External"/><Relationship Id="rId1646" Type="http://schemas.openxmlformats.org/officeDocument/2006/relationships/hyperlink" Target="https://www.etsi.org/deliver/etsi_ts/137400_137499/137483/18.02.00_60/ts_137483v180200p.pdf" TargetMode="External"/><Relationship Id="rId1853" Type="http://schemas.openxmlformats.org/officeDocument/2006/relationships/hyperlink" Target="https://www.atis.org/3gpp-transpositions" TargetMode="External"/><Relationship Id="rId1506" Type="http://schemas.openxmlformats.org/officeDocument/2006/relationships/hyperlink" Target="https://members.tsdsi.in/s/4cwDRbeYj2ZrSfK" TargetMode="External"/><Relationship Id="rId1713" Type="http://schemas.openxmlformats.org/officeDocument/2006/relationships/hyperlink" Target="https://www.atis.org/3gpp-transpositions" TargetMode="External"/><Relationship Id="rId1920" Type="http://schemas.openxmlformats.org/officeDocument/2006/relationships/footer" Target="footer8.xml"/><Relationship Id="rId294" Type="http://schemas.openxmlformats.org/officeDocument/2006/relationships/hyperlink" Target="https://www.ccsa.org.cn/api/portalsFile/downloadOldFile?type=17&amp;oldFileUrl=NTN/SRIT/CCSA.3GPP.36.323.V18.0.0.docx" TargetMode="External"/><Relationship Id="rId154" Type="http://schemas.openxmlformats.org/officeDocument/2006/relationships/hyperlink" Target="https://www.tta.or.kr/eng/ttaSearchEngView.do?key=461&amp;searchStandardNo=TTAT.3G-38.213V18.4.0&amp;searchCate=TTAS" TargetMode="External"/><Relationship Id="rId361" Type="http://schemas.openxmlformats.org/officeDocument/2006/relationships/hyperlink" Target="https://members.tsdsi.in/s/mmFwPwzzXe3ECQt" TargetMode="External"/><Relationship Id="rId599" Type="http://schemas.openxmlformats.org/officeDocument/2006/relationships/hyperlink" Target="https://www.atis.org/3gpp-transpositions" TargetMode="External"/><Relationship Id="rId459" Type="http://schemas.openxmlformats.org/officeDocument/2006/relationships/hyperlink" Target="https://www.ccsa.org.cn/api/portalsFile/downloadOldFile?type=17&amp;oldFileUrl=NTN/SRIT/CCSA.3GPP.38.314.V18.0.0.docx" TargetMode="External"/><Relationship Id="rId666" Type="http://schemas.openxmlformats.org/officeDocument/2006/relationships/hyperlink" Target="https://www.atis.org/3gpp-transpositions" TargetMode="External"/><Relationship Id="rId873" Type="http://schemas.openxmlformats.org/officeDocument/2006/relationships/hyperlink" Target="https://members.tsdsi.in/s/88mEqBeCWmptX88" TargetMode="External"/><Relationship Id="rId1089" Type="http://schemas.openxmlformats.org/officeDocument/2006/relationships/hyperlink" Target="https://www.tta.or.kr/eng/ttaSearchEngView.do?key=461&amp;searchStandardNo=TTAT.3G-38.455V17.8.0&amp;searchCate=TTAS" TargetMode="External"/><Relationship Id="rId1296" Type="http://schemas.openxmlformats.org/officeDocument/2006/relationships/hyperlink" Target="https://www.etsi.org/deliver/etsi_ts/138200_138299/138211/17.09.00_60/ts_138211v170900p.pdf" TargetMode="External"/><Relationship Id="rId221" Type="http://schemas.openxmlformats.org/officeDocument/2006/relationships/hyperlink" Target="https://www.atis.org/3gpp-transpositions" TargetMode="External"/><Relationship Id="rId319" Type="http://schemas.openxmlformats.org/officeDocument/2006/relationships/hyperlink" Target="https://www.etsi.org/deliver/etsi_ts/136300_136399/136355/18.00.00_60/ts_136355v180000p.pdf" TargetMode="External"/><Relationship Id="rId526" Type="http://schemas.openxmlformats.org/officeDocument/2006/relationships/hyperlink" Target="https://www.tta.or.kr/eng/ttaSearchEngView.do?key=461&amp;searchStandardNo=TTAT.3G-36.401V18.1.0&amp;searchCate=TTAS" TargetMode="External"/><Relationship Id="rId1156" Type="http://schemas.openxmlformats.org/officeDocument/2006/relationships/hyperlink" Target="https://www.ccsa.org.cn/api/portalsFile/downloadOldFile?type=17&amp;oldFileUrl=NTN/SRIT/CCSA.3GPP.36.102.V18.6.0.docx" TargetMode="External"/><Relationship Id="rId1363" Type="http://schemas.openxmlformats.org/officeDocument/2006/relationships/hyperlink" Target="https://members.tsdsi.in/s/ZFismCcJpMKNa7J" TargetMode="External"/><Relationship Id="rId733" Type="http://schemas.openxmlformats.org/officeDocument/2006/relationships/hyperlink" Target="https://www.ccsa.org.cn/api/portalsFile/downloadOldFile?type=17&amp;oldFileUrl=NTN/SRIT/CCSA.3GPP.36.455.V18.1.0.docx" TargetMode="External"/><Relationship Id="rId940" Type="http://schemas.openxmlformats.org/officeDocument/2006/relationships/hyperlink" Target="https://www.tta.or.kr/eng/ttaSearchEngView.do?key=461&amp;searchStandardNo=TTAT.3G-38.401V18.3.0&amp;searchCate=TTAS" TargetMode="External"/><Relationship Id="rId1016" Type="http://schemas.openxmlformats.org/officeDocument/2006/relationships/hyperlink" Target="https://members.tsdsi.in/s/aKKLCMZaZSwxgeA" TargetMode="External"/><Relationship Id="rId1570" Type="http://schemas.openxmlformats.org/officeDocument/2006/relationships/hyperlink" Target="https://www.ccsa.org.cn/api/portalsFile/downloadOldFile?type=17&amp;oldFileUrl=NTN/RIT/CCSA.3GPP.37.471.V17.0.0.doc" TargetMode="External"/><Relationship Id="rId1668" Type="http://schemas.openxmlformats.org/officeDocument/2006/relationships/hyperlink" Target="https://www.ccsa.org.cn/api/portalsFile/downloadOldFile?type=17&amp;oldFileUrl=NTN/RIT/CCSA.3GPP.38.410.V18.2.0.docx" TargetMode="External"/><Relationship Id="rId1875" Type="http://schemas.openxmlformats.org/officeDocument/2006/relationships/hyperlink" Target="https://www.tta.or.kr/eng/ttaSearchEngView.do?key=461&amp;searchStandardNo=TTAT.3G-38.101-5V17.9.0&amp;searchCate=TTAS" TargetMode="External"/><Relationship Id="rId800" Type="http://schemas.openxmlformats.org/officeDocument/2006/relationships/hyperlink" Target="https://www.ccsa.org.cn/api/portalsFile/downloadOldFile?type=17&amp;oldFileUrl=NTN/SRIT/CCSA.3GPP.37.460.V17.0.0.doc" TargetMode="External"/><Relationship Id="rId1223" Type="http://schemas.openxmlformats.org/officeDocument/2006/relationships/hyperlink" Target="https://www.ccsa.org.cn/api/portalsFile/downloadOldFile?type=17&amp;oldFileUrl=NTN/SRIT/CCSA.3GPP.38.108.V18.4.0.docx" TargetMode="External"/><Relationship Id="rId1430" Type="http://schemas.openxmlformats.org/officeDocument/2006/relationships/hyperlink" Target="https://www.atis.org/3gpp-transpositions" TargetMode="External"/><Relationship Id="rId1528" Type="http://schemas.openxmlformats.org/officeDocument/2006/relationships/hyperlink" Target="https://www.tta.or.kr/eng/ttaSearchEngView.do?key=461&amp;searchStandardNo=TTAT.3G-37.460V17.0.0&amp;searchCate=TTAS" TargetMode="External"/><Relationship Id="rId1735" Type="http://schemas.openxmlformats.org/officeDocument/2006/relationships/hyperlink" Target="https://members.tsdsi.in/s/aKKLCMZaZSwxgeA" TargetMode="External"/><Relationship Id="rId27" Type="http://schemas.openxmlformats.org/officeDocument/2006/relationships/hyperlink" Target="https://www.itu.int/rec/R-REC-M.2150/es" TargetMode="External"/><Relationship Id="rId1802" Type="http://schemas.openxmlformats.org/officeDocument/2006/relationships/hyperlink" Target="https://www.ccsa.org.cn/api/portalsFile/downloadOldFile?type=17&amp;oldFileUrl=NTN/RIT/CCSA.3GPP.38.455.V17.8.0.docx" TargetMode="External"/><Relationship Id="rId176" Type="http://schemas.openxmlformats.org/officeDocument/2006/relationships/hyperlink" Target="https://www.etsi.org/deliver/etsi_ts/138200_138299/138215/18.03.00_60/ts_138215v180300p.pdf" TargetMode="External"/><Relationship Id="rId383" Type="http://schemas.openxmlformats.org/officeDocument/2006/relationships/hyperlink" Target="https://www.ccsa.org.cn/api/portalsFile/downloadOldFile?type=17&amp;oldFileUrl=NTN/SRIT/CCSA.3GPP.37.355.V17.8.0.docx" TargetMode="External"/><Relationship Id="rId590" Type="http://schemas.openxmlformats.org/officeDocument/2006/relationships/hyperlink" Target="https://www.etsi.org/deliver/etsi_ts/136400_136499/136420/17.00.00_60/ts_136420v170000p.pdf" TargetMode="External"/><Relationship Id="rId243" Type="http://schemas.openxmlformats.org/officeDocument/2006/relationships/hyperlink" Target="https://members.tsdsi.in/s/HaKkWqwwEX2N9ms" TargetMode="External"/><Relationship Id="rId450" Type="http://schemas.openxmlformats.org/officeDocument/2006/relationships/hyperlink" Target="https://members.tsdsi.in/s/nJbCstnLAzdorPY" TargetMode="External"/><Relationship Id="rId688" Type="http://schemas.openxmlformats.org/officeDocument/2006/relationships/hyperlink" Target="https://members.tsdsi.in/s/4XiQkpr3FAjmNjS" TargetMode="External"/><Relationship Id="rId895" Type="http://schemas.openxmlformats.org/officeDocument/2006/relationships/hyperlink" Target="https://www.ccsa.org.cn/api/portalsFile/downloadOldFile?type=17&amp;oldFileUrl=NTN/SRIT/CCSA.3GPP.37.481.V17.0.0.doc" TargetMode="External"/><Relationship Id="rId1080" Type="http://schemas.openxmlformats.org/officeDocument/2006/relationships/hyperlink" Target="https://www.ccsa.org.cn/api/portalsFile/downloadOldFile?type=17&amp;oldFileUrl=NTN/SRIT/CCSA.3GPP.38.425.V18.1.0.docx" TargetMode="External"/><Relationship Id="rId103" Type="http://schemas.openxmlformats.org/officeDocument/2006/relationships/hyperlink" Target="https://www.ccsa.org.cn/api/portalsFile/downloadOldFile?type=17&amp;oldFileUrl=NTN/SRIT/CCSA.3GPP.38.201.V18.0.0.doc" TargetMode="External"/><Relationship Id="rId310" Type="http://schemas.openxmlformats.org/officeDocument/2006/relationships/hyperlink" Target="https://www.atis.org/3gpp-transpositions" TargetMode="External"/><Relationship Id="rId548" Type="http://schemas.openxmlformats.org/officeDocument/2006/relationships/hyperlink" Target="https://www.etsi.org/deliver/etsi_ts/136400_136499/136411/18.00.00_60/ts_136411v180000p.pdf" TargetMode="External"/><Relationship Id="rId755" Type="http://schemas.openxmlformats.org/officeDocument/2006/relationships/hyperlink" Target="https://www.tta.or.kr/eng/ttaSearchEngView.do?key=461&amp;searchStandardNo=TTAT.3G-36.462V17.0.0&amp;searchCate=TTAS" TargetMode="External"/><Relationship Id="rId962" Type="http://schemas.openxmlformats.org/officeDocument/2006/relationships/hyperlink" Target="https://www.etsi.org/deliver/etsi_ts/138400_138499/138411/18.00.00_60/ts_138411v180000p.pdf" TargetMode="External"/><Relationship Id="rId1178" Type="http://schemas.openxmlformats.org/officeDocument/2006/relationships/hyperlink" Target="https://www.tta.or.kr/eng/ttaSearchEngView.do?key=461&amp;searchStandardNo=TTAT.3G-36.111V18.0.0&amp;searchCate=TTAS" TargetMode="External"/><Relationship Id="rId1385" Type="http://schemas.openxmlformats.org/officeDocument/2006/relationships/hyperlink" Target="https://www.ccsa.org.cn/api/portalsFile/downloadOldFile?type=17&amp;oldFileUrl=NTN/RIT/CCSA.3GPP.37.340.V18.3.0.docx" TargetMode="External"/><Relationship Id="rId1592" Type="http://schemas.openxmlformats.org/officeDocument/2006/relationships/hyperlink" Target="https://www.ccsa.org.cn/api/portalsFile/downloadOldFile?type=17&amp;oldFileUrl=NTN/RIT/CCSA.3GPP.37.473.V17.2.0.docx" TargetMode="External"/><Relationship Id="rId91" Type="http://schemas.openxmlformats.org/officeDocument/2006/relationships/hyperlink" Target="https://www.ccsa.org.cn/api/portalsFile/downloadOldFile?type=17&amp;oldFileUrl=NTN/SRIT/CCSA.3GPP.36.214.V18.0.0.docx" TargetMode="External"/><Relationship Id="rId408" Type="http://schemas.openxmlformats.org/officeDocument/2006/relationships/hyperlink" Target="https://www.etsi.org/deliver/etsi_ts/138300_138399/138304/17.09.00_60/ts_138304v170900p.pdf" TargetMode="External"/><Relationship Id="rId615" Type="http://schemas.openxmlformats.org/officeDocument/2006/relationships/hyperlink" Target="https://www.tta.or.kr/eng/ttaSearchEngView.do?key=461&amp;searchStandardNo=TTAT.3G-36.422V17.1.0&amp;searchCate=TTAS" TargetMode="External"/><Relationship Id="rId822" Type="http://schemas.openxmlformats.org/officeDocument/2006/relationships/hyperlink" Target="https://www.atis.org/3gpp-transpositions" TargetMode="External"/><Relationship Id="rId1038" Type="http://schemas.openxmlformats.org/officeDocument/2006/relationships/hyperlink" Target="https://www.ccsa.org.cn/api/portalsFile/downloadOldFile?type=17&amp;oldFileUrl=NTN/SRIT/CCSA.3GPP.38.422.V17.1.0.docx" TargetMode="External"/><Relationship Id="rId1245" Type="http://schemas.openxmlformats.org/officeDocument/2006/relationships/hyperlink" Target="https://www.atis.org/3gpp-transpositions" TargetMode="External"/><Relationship Id="rId1452" Type="http://schemas.openxmlformats.org/officeDocument/2006/relationships/hyperlink" Target="https://members.tsdsi.in/s/QcAXj9KKitCJr2Y" TargetMode="External"/><Relationship Id="rId1897" Type="http://schemas.openxmlformats.org/officeDocument/2006/relationships/hyperlink" Target="https://www.ccsa.org.cn/api/portalsFile/downloadOldFile?type=17&amp;oldFileUrl=NTN/RIT/CCSA.3GPP.38.124.V17.2.0.docx" TargetMode="External"/><Relationship Id="rId1105" Type="http://schemas.openxmlformats.org/officeDocument/2006/relationships/hyperlink" Target="https://www.etsi.org/deliver/etsi_ts/138400_138499/138470/18.03.00_60/ts_138470v180300p.pdf" TargetMode="External"/><Relationship Id="rId1312" Type="http://schemas.openxmlformats.org/officeDocument/2006/relationships/hyperlink" Target="https://www.ccsa.org.cn/api/portalsFile/downloadOldFile?type=17&amp;oldFileUrl=NTN/RIT/CCSA.3GPP.38.212.V18.4.0.docx" TargetMode="External"/><Relationship Id="rId1757" Type="http://schemas.openxmlformats.org/officeDocument/2006/relationships/hyperlink" Target="https://members.tsdsi.in/s/dfBCH326EjQNw6C" TargetMode="External"/><Relationship Id="rId49" Type="http://schemas.openxmlformats.org/officeDocument/2006/relationships/hyperlink" Target="https://members.tsdsi.in/s/sCGsWxcG8yWrB3p" TargetMode="External"/><Relationship Id="rId1617" Type="http://schemas.openxmlformats.org/officeDocument/2006/relationships/hyperlink" Target="https://members.tsdsi.in/s/dm65dLH8msHx3Em" TargetMode="External"/><Relationship Id="rId1824" Type="http://schemas.openxmlformats.org/officeDocument/2006/relationships/hyperlink" Target="https://www.atis.org/3gpp-transpositions" TargetMode="External"/><Relationship Id="rId198" Type="http://schemas.openxmlformats.org/officeDocument/2006/relationships/hyperlink" Target="https://www.ccsa.org.cn/api/portalsFile/downloadOldFile?type=17&amp;oldFileUrl=NTN/SRIT/CCSA.3GPP.36.302.V18.0.0.docx" TargetMode="External"/><Relationship Id="rId265" Type="http://schemas.openxmlformats.org/officeDocument/2006/relationships/hyperlink" Target="https://www.ccsa.org.cn/api/portalsFile/downloadOldFile?type=17&amp;oldFileUrl=NTN/SRIT/CCSA.3GPP.36.321.V17.7.0.docx" TargetMode="External"/><Relationship Id="rId472" Type="http://schemas.openxmlformats.org/officeDocument/2006/relationships/hyperlink" Target="https://www.etsi.org/deliver/etsi_ts/138300_138399/138321/18.03.00_60/ts_138321v180300p.pdf" TargetMode="External"/><Relationship Id="rId125" Type="http://schemas.openxmlformats.org/officeDocument/2006/relationships/hyperlink" Target="https://www.atis.org/3gpp-transpositions" TargetMode="External"/><Relationship Id="rId332" Type="http://schemas.openxmlformats.org/officeDocument/2006/relationships/hyperlink" Target="https://members.tsdsi.in/s/4bYAJqf8ZjSCtKA" TargetMode="External"/><Relationship Id="rId777" Type="http://schemas.openxmlformats.org/officeDocument/2006/relationships/hyperlink" Target="https://www.etsi.org/deliver/etsi_ts/136400_136499/136464/17.00.00_60/ts_136464v170000p.pdf" TargetMode="External"/><Relationship Id="rId984" Type="http://schemas.openxmlformats.org/officeDocument/2006/relationships/hyperlink" Target="https://www.ccsa.org.cn/api/portalsFile/downloadOldFile?type=17&amp;oldFileUrl=NTN/SRIT/CCSA.3GPP.38.413.V18.3.0.docx" TargetMode="External"/><Relationship Id="rId637" Type="http://schemas.openxmlformats.org/officeDocument/2006/relationships/hyperlink" Target="https://www.atis.org/3gpp-transpositions" TargetMode="External"/><Relationship Id="rId844" Type="http://schemas.openxmlformats.org/officeDocument/2006/relationships/hyperlink" Target="https://www.tta.or.kr/eng/ttaSearchEngView.do?key=461&amp;searchStandardNo=TTAT.3G-37.470V18.0.0&amp;searchCate=TTAS" TargetMode="External"/><Relationship Id="rId1267" Type="http://schemas.openxmlformats.org/officeDocument/2006/relationships/header" Target="header10.xml"/><Relationship Id="rId1474" Type="http://schemas.openxmlformats.org/officeDocument/2006/relationships/hyperlink" Target="https://www.ccsa.org.cn/api/portalsFile/downloadOldFile?type=17&amp;oldFileUrl=NTN/RIT/CCSA.3GPP.38.321.V17.10.0.docx" TargetMode="External"/><Relationship Id="rId1681" Type="http://schemas.openxmlformats.org/officeDocument/2006/relationships/hyperlink" Target="https://www.etsi.org/deliver/etsi_ts/138400_138499/138411/18.00.00_60/ts_138411v180000p.pdf" TargetMode="External"/><Relationship Id="rId704" Type="http://schemas.openxmlformats.org/officeDocument/2006/relationships/hyperlink" Target="https://www.ccsa.org.cn/api/portalsFile/downloadOldFile?type=17&amp;oldFileUrl=NTN/SRIT/CCSA.3GPP.36.444.V17.0.0.doc" TargetMode="External"/><Relationship Id="rId911" Type="http://schemas.openxmlformats.org/officeDocument/2006/relationships/hyperlink" Target="https://www.atis.org/3gpp-transpositions" TargetMode="External"/><Relationship Id="rId1127" Type="http://schemas.openxmlformats.org/officeDocument/2006/relationships/hyperlink" Target="https://www.ccsa.org.cn/api/portalsFile/downloadOldFile?type=17&amp;oldFileUrl=NTN/SRIT/CCSA.3GPP.38.472.V18.1.0.docx" TargetMode="External"/><Relationship Id="rId1334" Type="http://schemas.openxmlformats.org/officeDocument/2006/relationships/hyperlink" Target="https://www.tta.or.kr/eng/ttaSearchEngView.do?key=461&amp;searchStandardNo=TTAT.3G-38.214V17.11.0&amp;searchCate=TTAS" TargetMode="External"/><Relationship Id="rId1541" Type="http://schemas.openxmlformats.org/officeDocument/2006/relationships/hyperlink" Target="https://www.atis.org/3gpp-transpositions" TargetMode="External"/><Relationship Id="rId1779" Type="http://schemas.openxmlformats.org/officeDocument/2006/relationships/hyperlink" Target="https://www.etsi.org/deliver/etsi_ts/138400_138499/138424/17.00.00_60/ts_138424v170000p.pdf" TargetMode="External"/><Relationship Id="rId40" Type="http://schemas.openxmlformats.org/officeDocument/2006/relationships/hyperlink" Target="https://www.ccsa.org.cn/api/portalsFile/downloadOldFile?type=17&amp;oldFileUrl=NTN/SRIT/CCSA.3GPP.36.201.V17.0.0.docx" TargetMode="External"/><Relationship Id="rId1401" Type="http://schemas.openxmlformats.org/officeDocument/2006/relationships/hyperlink" Target="https://www.atis.org/3gpp-transpositions" TargetMode="External"/><Relationship Id="rId1639" Type="http://schemas.openxmlformats.org/officeDocument/2006/relationships/hyperlink" Target="https://www.ccsa.org.cn/api/portalsFile/downloadOldFile?type=17&amp;oldFileUrl=NTN/RIT/CCSA.3GPP.37.483.V17.8.0.docx" TargetMode="External"/><Relationship Id="rId1846" Type="http://schemas.openxmlformats.org/officeDocument/2006/relationships/hyperlink" Target="https://www.tta.or.kr/eng/ttaSearchEngView.do?key=461&amp;searchStandardNo=TTAT.3G-38.472V18.1.0&amp;searchCate=TTAS" TargetMode="External"/><Relationship Id="rId1706" Type="http://schemas.openxmlformats.org/officeDocument/2006/relationships/hyperlink" Target="https://members.tsdsi.in/s/qmdWQXjYfgHqYQA" TargetMode="External"/><Relationship Id="rId1913" Type="http://schemas.openxmlformats.org/officeDocument/2006/relationships/hyperlink" Target="https://www.atis.org/3gpp-transpositions" TargetMode="External"/><Relationship Id="rId287" Type="http://schemas.openxmlformats.org/officeDocument/2006/relationships/hyperlink" Target="https://www.atis.org/3gpp-transpositions" TargetMode="External"/><Relationship Id="rId494" Type="http://schemas.openxmlformats.org/officeDocument/2006/relationships/hyperlink" Target="https://www.etsi.org/deliver/etsi_ts/138300_138399/138323/18.03.00_60/ts_138323v180300p.pdf" TargetMode="External"/><Relationship Id="rId147" Type="http://schemas.openxmlformats.org/officeDocument/2006/relationships/hyperlink" Target="https://members.tsdsi.in/s/nEMrMFtkbAwPraZ" TargetMode="External"/><Relationship Id="rId354" Type="http://schemas.openxmlformats.org/officeDocument/2006/relationships/hyperlink" Target="https://www.etsi.org/deliver/etsi_ts/137300_137399/137320/18.03.00_60/ts_137320v180300p.pdf" TargetMode="External"/><Relationship Id="rId799" Type="http://schemas.openxmlformats.org/officeDocument/2006/relationships/hyperlink" Target="https://www.ccsa.org.cn/api/portalsFile/downloadOldFile?type=17&amp;oldFileUrl=NTN/SRIT/CCSA.3GPP.37.460.V17.0.0.doc" TargetMode="External"/><Relationship Id="rId1191" Type="http://schemas.openxmlformats.org/officeDocument/2006/relationships/hyperlink" Target="https://www.atis.org/3gpp-transpositions" TargetMode="External"/><Relationship Id="rId561" Type="http://schemas.openxmlformats.org/officeDocument/2006/relationships/hyperlink" Target="https://members.tsdsi.in/s/CKn85KqeYMoeTEZ" TargetMode="External"/><Relationship Id="rId659" Type="http://schemas.openxmlformats.org/officeDocument/2006/relationships/hyperlink" Target="https://www.tta.or.kr/eng/ttaSearchEngView.do?key=461&amp;searchStandardNo=TTAT.3G-36.440V17.0.0&amp;searchCate=TTAS" TargetMode="External"/><Relationship Id="rId866" Type="http://schemas.openxmlformats.org/officeDocument/2006/relationships/hyperlink" Target="https://www.etsi.org/deliver/etsi_ts/137400_137499/137472/18.00.00_60/ts_137472v180000p.pdf" TargetMode="External"/><Relationship Id="rId1289" Type="http://schemas.openxmlformats.org/officeDocument/2006/relationships/hyperlink" Target="https://www.ccsa.org.cn/api/portalsFile/downloadOldFile?type=17&amp;oldFileUrl=NTN/RIT/CCSA.3GPP.38.202.V18.4.0.docx" TargetMode="External"/><Relationship Id="rId1496" Type="http://schemas.openxmlformats.org/officeDocument/2006/relationships/hyperlink" Target="https://www.atis.org/3gpp-transpositions" TargetMode="External"/><Relationship Id="rId214" Type="http://schemas.openxmlformats.org/officeDocument/2006/relationships/hyperlink" Target="https://www.tta.or.kr/eng/ttaSearchEngView.do?key=461&amp;searchStandardNo=TTAT.3G-36.304V18.2.0&amp;searchCate=TTAS" TargetMode="External"/><Relationship Id="rId421" Type="http://schemas.openxmlformats.org/officeDocument/2006/relationships/hyperlink" Target="https://members.tsdsi.in/s/HbasPzrcWYDC9Kr" TargetMode="External"/><Relationship Id="rId519" Type="http://schemas.openxmlformats.org/officeDocument/2006/relationships/hyperlink" Target="https://members.tsdsi.in/s/Se5scLtLmpwP3jy" TargetMode="External"/><Relationship Id="rId1051" Type="http://schemas.openxmlformats.org/officeDocument/2006/relationships/hyperlink" Target="https://www.etsi.org/deliver/etsi_ts/138400_138499/138423/17.10.00_60/ts_138423v171000p.pdf" TargetMode="External"/><Relationship Id="rId1149" Type="http://schemas.openxmlformats.org/officeDocument/2006/relationships/hyperlink" Target="https://www.ccsa.org.cn/api/portalsFile/downloadOldFile?type=17&amp;oldFileUrl=NTN/SRIT/CCSA.3GPP.38.474.V18.0.0.docx" TargetMode="External"/><Relationship Id="rId1356" Type="http://schemas.openxmlformats.org/officeDocument/2006/relationships/hyperlink" Target="https://www.etsi.org/deliver/etsi_ts/137300_137399/137320/17.05.00_60/ts_137320v170500p.pdf" TargetMode="External"/><Relationship Id="rId726" Type="http://schemas.openxmlformats.org/officeDocument/2006/relationships/hyperlink" Target="https://www.atis.org/3gpp-transpositions" TargetMode="External"/><Relationship Id="rId933" Type="http://schemas.openxmlformats.org/officeDocument/2006/relationships/hyperlink" Target="https://members.tsdsi.in/s/wBsXCCWRxfFSdXD" TargetMode="External"/><Relationship Id="rId1009" Type="http://schemas.openxmlformats.org/officeDocument/2006/relationships/hyperlink" Target="https://www.etsi.org/deliver/etsi_ts/138400_138499/138415/18.01.00_60/ts_138415v180100p.pdf" TargetMode="External"/><Relationship Id="rId1563" Type="http://schemas.openxmlformats.org/officeDocument/2006/relationships/hyperlink" Target="https://www.atis.org/3gpp-transpositions" TargetMode="External"/><Relationship Id="rId1770" Type="http://schemas.openxmlformats.org/officeDocument/2006/relationships/hyperlink" Target="https://www.tta.or.kr/eng/ttaSearchEngView.do?key=461&amp;searchStandardNo=TTAT.3G-38.423V17.10.0&amp;searchCate=TTAS" TargetMode="External"/><Relationship Id="rId1868" Type="http://schemas.openxmlformats.org/officeDocument/2006/relationships/hyperlink" Target="https://members.tsdsi.in/s/4aTjdFqsidx6ay7" TargetMode="External"/><Relationship Id="rId62" Type="http://schemas.openxmlformats.org/officeDocument/2006/relationships/hyperlink" Target="https://www.ccsa.org.cn/api/portalsFile/downloadOldFile?type=17&amp;oldFileUrl=NTN/SRIT/CCSA.3GPP.36.212.V17.1.0.docx" TargetMode="External"/><Relationship Id="rId1216" Type="http://schemas.openxmlformats.org/officeDocument/2006/relationships/hyperlink" Target="https://www.atis.org/3gpp-transpositions" TargetMode="External"/><Relationship Id="rId1423" Type="http://schemas.openxmlformats.org/officeDocument/2006/relationships/hyperlink" Target="https://www.tta.or.kr/eng/ttaSearchEngView.do?key=461&amp;searchStandardNo=TTAT.3G-38.304V18.3.0&amp;searchCate=TTAS" TargetMode="External"/><Relationship Id="rId1630" Type="http://schemas.openxmlformats.org/officeDocument/2006/relationships/hyperlink" Target="https://www.tta.or.kr/eng/ttaSearchEngView.do?key=461&amp;searchStandardNo=TTAT.3G-37.482V17.4.0&amp;searchCate=TTAS" TargetMode="External"/><Relationship Id="rId1728" Type="http://schemas.openxmlformats.org/officeDocument/2006/relationships/hyperlink" Target="https://www.etsi.org/deliver/etsi_ts/138400_138499/138415/18.01.00_60/ts_138415v180100p.pdf" TargetMode="External"/><Relationship Id="rId169" Type="http://schemas.openxmlformats.org/officeDocument/2006/relationships/hyperlink" Target="https://www.ccsa.org.cn/api/portalsFile/downloadOldFile?type=17&amp;oldFileUrl=NTN/SRIT/CCSA.3GPP.38.215.V17.5.0.docx" TargetMode="External"/><Relationship Id="rId376" Type="http://schemas.openxmlformats.org/officeDocument/2006/relationships/hyperlink" Target="https://www.ccsa.org.cn/api/portalsFile/downloadOldFile?type=17&amp;oldFileUrl=NTN/SRIT/CCSA.3GPP.37.340.V18.3.0.docx" TargetMode="External"/><Relationship Id="rId583" Type="http://schemas.openxmlformats.org/officeDocument/2006/relationships/hyperlink" Target="https://www.ccsa.org.cn/api/portalsFile/downloadOldFile?type=17&amp;oldFileUrl=NTN/SRIT/CCSA.3GPP.36.414.V18.0.0.docx" TargetMode="External"/><Relationship Id="rId790" Type="http://schemas.openxmlformats.org/officeDocument/2006/relationships/hyperlink" Target="https://members.tsdsi.in/s/KaifEzQBkTeazXf" TargetMode="External"/><Relationship Id="rId4" Type="http://schemas.openxmlformats.org/officeDocument/2006/relationships/settings" Target="settings.xml"/><Relationship Id="rId236" Type="http://schemas.openxmlformats.org/officeDocument/2006/relationships/hyperlink" Target="https://www.etsi.org/deliver/etsi_ts/136300_136399/136306/18.03.00_60/ts_136306v180300p.pdf" TargetMode="External"/><Relationship Id="rId443" Type="http://schemas.openxmlformats.org/officeDocument/2006/relationships/hyperlink" Target="https://www.etsi.org/deliver/etsi_ts/138300_138399/138307/17.13.00_60/ts_138307v171300p.pdf" TargetMode="External"/><Relationship Id="rId650" Type="http://schemas.openxmlformats.org/officeDocument/2006/relationships/hyperlink" Target="https://www.ccsa.org.cn/api/portalsFile/downloadOldFile?type=17&amp;oldFileUrl=NTN/SRIT/CCSA.3GPP.36.425.V18.0.0.docx" TargetMode="External"/><Relationship Id="rId888" Type="http://schemas.openxmlformats.org/officeDocument/2006/relationships/hyperlink" Target="https://www.ccsa.org.cn/api/portalsFile/downloadOldFile?type=17&amp;oldFileUrl=NTN/SRIT/CCSA.3GPP.37.480.V18.1.0.docx" TargetMode="External"/><Relationship Id="rId1073" Type="http://schemas.openxmlformats.org/officeDocument/2006/relationships/hyperlink" Target="https://www.ccsa.org.cn/api/portalsFile/downloadOldFile?type=17&amp;oldFileUrl=NTN/SRIT/CCSA.3GPP.38.425.V17.3.0.docx" TargetMode="External"/><Relationship Id="rId1280" Type="http://schemas.openxmlformats.org/officeDocument/2006/relationships/hyperlink" Target="https://www.tta.or.kr/eng/ttaSearchEngView.do?key=461&amp;searchStandardNo=TTAT.3G-38.201V18.0.0&amp;searchCate=TTAS" TargetMode="External"/><Relationship Id="rId303" Type="http://schemas.openxmlformats.org/officeDocument/2006/relationships/hyperlink" Target="https://members.tsdsi.in/s/L4LHZzws59AcBL8" TargetMode="External"/><Relationship Id="rId748" Type="http://schemas.openxmlformats.org/officeDocument/2006/relationships/hyperlink" Target="https://members.tsdsi.in/s/WQ3WDrC5pkkfyTp" TargetMode="External"/><Relationship Id="rId955" Type="http://schemas.openxmlformats.org/officeDocument/2006/relationships/hyperlink" Target="https://www.ccsa.org.cn/api/portalsFile/downloadOldFile?type=17&amp;oldFileUrl=NTN/SRIT/CCSA.3GPP.38.411.V17.0.0.doc" TargetMode="External"/><Relationship Id="rId1140" Type="http://schemas.openxmlformats.org/officeDocument/2006/relationships/hyperlink" Target="https://www.etsi.org/deliver/etsi_ts/138400_138499/138473/18.03.00_60/ts_138473v180300p.pdf" TargetMode="External"/><Relationship Id="rId1378" Type="http://schemas.openxmlformats.org/officeDocument/2006/relationships/hyperlink" Target="https://www.ccsa.org.cn/api/portalsFile/downloadOldFile?type=17&amp;oldFileUrl=NTN/RIT/CCSA.3GPP.37.340.V17.7.0.docx" TargetMode="External"/><Relationship Id="rId1585" Type="http://schemas.openxmlformats.org/officeDocument/2006/relationships/hyperlink" Target="https://www.atis.org/3gpp-transpositions" TargetMode="External"/><Relationship Id="rId1792" Type="http://schemas.openxmlformats.org/officeDocument/2006/relationships/hyperlink" Target="https://members.tsdsi.in/s/zBdzk2rWopHRWk7" TargetMode="External"/><Relationship Id="rId84" Type="http://schemas.openxmlformats.org/officeDocument/2006/relationships/hyperlink" Target="https://www.ccsa.org.cn/api/portalsFile/downloadOldFile?type=17&amp;oldFileUrl=NTN/SRIT/CCSA.3GPP.36.214.V17.0.0.docx" TargetMode="External"/><Relationship Id="rId510" Type="http://schemas.openxmlformats.org/officeDocument/2006/relationships/hyperlink" Target="https://www.ccsa.org.cn/api/portalsFile/downloadOldFile?type=17&amp;oldFileUrl=NTN/SRIT/CCSA.3GPP.38.355.V18.3.0.docx" TargetMode="External"/><Relationship Id="rId608" Type="http://schemas.openxmlformats.org/officeDocument/2006/relationships/hyperlink" Target="https://members.tsdsi.in/s/64HGRfiKRnffB4Z" TargetMode="External"/><Relationship Id="rId815" Type="http://schemas.openxmlformats.org/officeDocument/2006/relationships/hyperlink" Target="https://www.tta.or.kr/eng/ttaSearchEngView.do?key=461&amp;searchStandardNo=TTAT.3G-37.461V17.1.0&amp;searchCate=TTAS" TargetMode="External"/><Relationship Id="rId1238" Type="http://schemas.openxmlformats.org/officeDocument/2006/relationships/hyperlink" Target="https://members.tsdsi.in/s/LQPGzpDLHPfKCYS" TargetMode="External"/><Relationship Id="rId1445" Type="http://schemas.openxmlformats.org/officeDocument/2006/relationships/hyperlink" Target="https://www.etsi.org/deliver/etsi_ts/138300_138399/138306/18.03.00_60/ts_138306v180300p.pdf" TargetMode="External"/><Relationship Id="rId1652" Type="http://schemas.openxmlformats.org/officeDocument/2006/relationships/hyperlink" Target="https://www.etsi.org/deliver/etsi_ts/138400_138499/138401/17.10.00_60/ts_138401v171000p.pdf" TargetMode="External"/><Relationship Id="rId1000" Type="http://schemas.openxmlformats.org/officeDocument/2006/relationships/hyperlink" Target="https://www.tta.or.kr/eng/ttaSearchEngView.do?key=461&amp;searchStandardNo=TTAT.3G-38.414V18.0.0&amp;searchCate=TTAS" TargetMode="External"/><Relationship Id="rId1305" Type="http://schemas.openxmlformats.org/officeDocument/2006/relationships/hyperlink" Target="https://www.atis.org/3gpp-transpositions" TargetMode="External"/><Relationship Id="rId1512" Type="http://schemas.openxmlformats.org/officeDocument/2006/relationships/hyperlink" Target="https://members.tsdsi.in/s/EX4bWYm6dZRLGbg" TargetMode="External"/><Relationship Id="rId1817" Type="http://schemas.openxmlformats.org/officeDocument/2006/relationships/hyperlink" Target="https://www.tta.or.kr/eng/ttaSearchEngView.do?key=461&amp;searchStandardNo=TTAT.3G-38.470V17.6.0&amp;searchCate=TTAS" TargetMode="External"/><Relationship Id="rId11" Type="http://schemas.openxmlformats.org/officeDocument/2006/relationships/hyperlink" Target="https://www.itu.int/en/ITU-R/study-groups/Pages/itu-r-patent-information.aspx" TargetMode="External"/><Relationship Id="rId398" Type="http://schemas.openxmlformats.org/officeDocument/2006/relationships/hyperlink" Target="https://www.tta.or.kr/eng/ttaSearchEngView.do?key=461&amp;searchStandardNo=TTAT.3G-38.300V17.10.0&amp;searchCate=TTAS" TargetMode="External"/><Relationship Id="rId160" Type="http://schemas.openxmlformats.org/officeDocument/2006/relationships/hyperlink" Target="https://www.tta.or.kr/eng/ttaSearchEngView.do?key=461&amp;searchStandardNo=TTAT.3G-38.214V17.11.0&amp;searchCate=TTAS" TargetMode="External"/><Relationship Id="rId258" Type="http://schemas.openxmlformats.org/officeDocument/2006/relationships/hyperlink" Target="https://www.ccsa.org.cn/api/portalsFile/downloadOldFile?type=17&amp;oldFileUrl=NTN/SRIT/CCSA.3GPP.36.314.V18.0.0.doc" TargetMode="External"/><Relationship Id="rId465" Type="http://schemas.openxmlformats.org/officeDocument/2006/relationships/hyperlink" Target="https://www.ccsa.org.cn/api/portalsFile/downloadOldFile?type=17&amp;oldFileUrl=NTN/SRIT/CCSA.3GPP.38.321.V17.10.0.docx" TargetMode="External"/><Relationship Id="rId672" Type="http://schemas.openxmlformats.org/officeDocument/2006/relationships/hyperlink" Target="https://www.atis.org/3gpp-transpositions" TargetMode="External"/><Relationship Id="rId1095" Type="http://schemas.openxmlformats.org/officeDocument/2006/relationships/hyperlink" Target="https://www.tta.or.kr/eng/ttaSearchEngView.do?key=461&amp;searchStandardNo=TTAT.3G-38.455V18.3.0&amp;searchCate=TTAS" TargetMode="External"/><Relationship Id="rId118" Type="http://schemas.openxmlformats.org/officeDocument/2006/relationships/hyperlink" Target="https://www.tta.or.kr/eng/ttaSearchEngView.do?key=461&amp;searchStandardNo=TTAT.3G-38.202V18.4.0&amp;searchCate=TTAS" TargetMode="External"/><Relationship Id="rId325" Type="http://schemas.openxmlformats.org/officeDocument/2006/relationships/hyperlink" Target="https://www.etsi.org/deliver/etsi_ts/136300_136399/136360/17.00.00_60/ts_136360v170000p.pdf" TargetMode="External"/><Relationship Id="rId532" Type="http://schemas.openxmlformats.org/officeDocument/2006/relationships/hyperlink" Target="https://www.tta.or.kr/eng/ttaSearchEngView.do?key=461&amp;searchStandardNo=TTAT.3G-36.410V17.0.0&amp;searchCate=TTAS" TargetMode="External"/><Relationship Id="rId977" Type="http://schemas.openxmlformats.org/officeDocument/2006/relationships/hyperlink" Target="https://www.atis.org/3gpp-transpositions" TargetMode="External"/><Relationship Id="rId1162" Type="http://schemas.openxmlformats.org/officeDocument/2006/relationships/hyperlink" Target="https://www.ccsa.org.cn/api/portalsFile/downloadOldFile?type=17&amp;oldFileUrl=NTN/SRIT/CCSA.3GPP.36.108.V18.7.0.docx" TargetMode="External"/><Relationship Id="rId837" Type="http://schemas.openxmlformats.org/officeDocument/2006/relationships/hyperlink" Target="https://members.tsdsi.in/s/PAP6n6fkQcXgd5c" TargetMode="External"/><Relationship Id="rId1022" Type="http://schemas.openxmlformats.org/officeDocument/2006/relationships/hyperlink" Target="https://members.tsdsi.in/s/8xqc5EdrpmmH4w9" TargetMode="External"/><Relationship Id="rId1467" Type="http://schemas.openxmlformats.org/officeDocument/2006/relationships/hyperlink" Target="https://www.ccsa.org.cn/api/portalsFile/downloadOldFile?type=17&amp;oldFileUrl=NTN/RIT/CCSA.3GPP.38.314.V18.0.0.docx" TargetMode="External"/><Relationship Id="rId1674" Type="http://schemas.openxmlformats.org/officeDocument/2006/relationships/hyperlink" Target="https://www.ccsa.org.cn/api/portalsFile/downloadOldFile?type=17&amp;oldFileUrl=NTN/RIT/CCSA.3GPP.38.411.V17.0.0.doc" TargetMode="External"/><Relationship Id="rId1881" Type="http://schemas.openxmlformats.org/officeDocument/2006/relationships/hyperlink" Target="https://members.tsdsi.in/s/Nkk9DjiPdW6rcTc" TargetMode="External"/><Relationship Id="rId904" Type="http://schemas.openxmlformats.org/officeDocument/2006/relationships/hyperlink" Target="https://www.tta.or.kr/eng/ttaSearchEngView.do?key=461&amp;searchStandardNo=TTAT.3G-37.481V18.0.0&amp;searchCate=TTAS" TargetMode="External"/><Relationship Id="rId1327" Type="http://schemas.openxmlformats.org/officeDocument/2006/relationships/hyperlink" Target="https://members.tsdsi.in/s/MwLmBkMGZwWZpGp" TargetMode="External"/><Relationship Id="rId1534" Type="http://schemas.openxmlformats.org/officeDocument/2006/relationships/hyperlink" Target="https://www.tta.or.kr/eng/ttaSearchEngView.do?key=461&amp;searchStandardNo=TTAT.3G-37.460V18.0.0&amp;searchCate=TTAS" TargetMode="External"/><Relationship Id="rId1741" Type="http://schemas.openxmlformats.org/officeDocument/2006/relationships/hyperlink" Target="https://members.tsdsi.in/s/8xqc5EdrpmmH4w9" TargetMode="External"/><Relationship Id="rId33" Type="http://schemas.openxmlformats.org/officeDocument/2006/relationships/image" Target="media/image7.png"/><Relationship Id="rId1601" Type="http://schemas.openxmlformats.org/officeDocument/2006/relationships/hyperlink" Target="https://members.tsdsi.in/s/7Efsr5Et2Dfw6aZ" TargetMode="External"/><Relationship Id="rId1839" Type="http://schemas.openxmlformats.org/officeDocument/2006/relationships/hyperlink" Target="https://members.tsdsi.in/s/gZLS9AC32LdPMYM" TargetMode="External"/><Relationship Id="rId182" Type="http://schemas.openxmlformats.org/officeDocument/2006/relationships/hyperlink" Target="https://www.etsi.org/deliver/etsi_ts/136300_136399/136300/17.09.00_60/ts_136300v170900p.pdf" TargetMode="External"/><Relationship Id="rId1906" Type="http://schemas.openxmlformats.org/officeDocument/2006/relationships/hyperlink" Target="https://members.tsdsi.in/s/LQPGzpDLHPfKCYS" TargetMode="External"/><Relationship Id="rId487" Type="http://schemas.openxmlformats.org/officeDocument/2006/relationships/hyperlink" Target="https://www.ccsa.org.cn/api/portalsFile/downloadOldFile?type=17&amp;oldFileUrl=NTN/SRIT/CCSA.3GPP.38.323.V17.5.0%20.docx" TargetMode="External"/><Relationship Id="rId694" Type="http://schemas.openxmlformats.org/officeDocument/2006/relationships/hyperlink" Target="https://members.tsdsi.in/s/YqaHXECggmaeQjA" TargetMode="External"/><Relationship Id="rId347" Type="http://schemas.openxmlformats.org/officeDocument/2006/relationships/hyperlink" Target="https://www.ccsa.org.cn/api/portalsFile/downloadOldFile?type=17&amp;oldFileUrl=NTN/SRIT/CCSA.3GPP.37.320%20V17.5.0%20.docx" TargetMode="External"/><Relationship Id="rId999" Type="http://schemas.openxmlformats.org/officeDocument/2006/relationships/hyperlink" Target="https://members.tsdsi.in/s/Sb68SfpMSAj8e28" TargetMode="External"/><Relationship Id="rId1184" Type="http://schemas.openxmlformats.org/officeDocument/2006/relationships/hyperlink" Target="https://www.tta.or.kr/eng/ttaSearchEngView.do?key=461&amp;searchStandardNo=TTAT.3G-36.124V17.1.0&amp;searchCate=TTAS" TargetMode="External"/><Relationship Id="rId554" Type="http://schemas.openxmlformats.org/officeDocument/2006/relationships/hyperlink" Target="https://www.etsi.org/deliver/etsi_ts/136400_136499/136412/17.00.00_60/ts_136412v170000p.pdf" TargetMode="External"/><Relationship Id="rId761" Type="http://schemas.openxmlformats.org/officeDocument/2006/relationships/hyperlink" Target="https://www.tta.or.kr/eng/ttaSearchEngView.do?key=461&amp;searchStandardNo=TTAT.3G-36.462V18.0.0&amp;searchCate=TTAS" TargetMode="External"/><Relationship Id="rId859" Type="http://schemas.openxmlformats.org/officeDocument/2006/relationships/hyperlink" Target="https://www.ccsa.org.cn/api/portalsFile/downloadOldFile?type=17&amp;oldFileUrl=NTN/SRIT/CCSA.3GPP.37.472.V17.0.0.doc" TargetMode="External"/><Relationship Id="rId1391" Type="http://schemas.openxmlformats.org/officeDocument/2006/relationships/hyperlink" Target="https://www.ccsa.org.cn/api/portalsFile/downloadOldFile?type=17&amp;oldFileUrl=NTN/RIT/CCSA.3GPP.37.355.V17.8.0.docx" TargetMode="External"/><Relationship Id="rId1489" Type="http://schemas.openxmlformats.org/officeDocument/2006/relationships/hyperlink" Target="https://www.tta.or.kr/eng/ttaSearchEngView.do?key=461&amp;searchStandardNo=TTAT.3G-38.322V17.4.0&amp;searchCate=TTAS" TargetMode="External"/><Relationship Id="rId1696" Type="http://schemas.openxmlformats.org/officeDocument/2006/relationships/hyperlink" Target="https://www.atis.org/3gpp-transpositions" TargetMode="External"/><Relationship Id="rId207" Type="http://schemas.openxmlformats.org/officeDocument/2006/relationships/hyperlink" Target="https://members.tsdsi.in/s/efd3yCJjHjkreY2" TargetMode="External"/><Relationship Id="rId414" Type="http://schemas.openxmlformats.org/officeDocument/2006/relationships/hyperlink" Target="https://www.etsi.org/deliver/etsi_ts/138300_138399/138304/18.03.00_60/ts_138304v180300p.pdf" TargetMode="External"/><Relationship Id="rId621" Type="http://schemas.openxmlformats.org/officeDocument/2006/relationships/hyperlink" Target="https://www.tta.or.kr/eng/ttaSearchEngView.do?key=461&amp;searchStandardNo=TTAT.3G-36.422V18.1.0&amp;searchCate=TTAS" TargetMode="External"/><Relationship Id="rId1044" Type="http://schemas.openxmlformats.org/officeDocument/2006/relationships/hyperlink" Target="https://www.ccsa.org.cn/api/portalsFile/downloadOldFile?type=17&amp;oldFileUrl=NTN/SRIT/CCSA.3GPP.38.422.V18.1.0.docx" TargetMode="External"/><Relationship Id="rId1251" Type="http://schemas.openxmlformats.org/officeDocument/2006/relationships/header" Target="header7.xml"/><Relationship Id="rId1349" Type="http://schemas.openxmlformats.org/officeDocument/2006/relationships/hyperlink" Target="https://www.ccsa.org.cn/api/portalsFile/downloadOldFile?type=17&amp;oldFileUrl=NTN/RIT/CCSA.3GPP.38.215.V18.3.0.docx" TargetMode="External"/><Relationship Id="rId719" Type="http://schemas.openxmlformats.org/officeDocument/2006/relationships/hyperlink" Target="https://www.tta.or.kr/eng/ttaSearchEngView.do?key=461&amp;searchStandardNo=TTAT.3G-36.445V17.0.0&amp;searchCate=TTAS" TargetMode="External"/><Relationship Id="rId926" Type="http://schemas.openxmlformats.org/officeDocument/2006/relationships/hyperlink" Target="https://www.etsi.org/deliver/etsi_ts/137400_137499/137483/18.02.00_60/ts_137483v180200p.pdf" TargetMode="External"/><Relationship Id="rId1111" Type="http://schemas.openxmlformats.org/officeDocument/2006/relationships/hyperlink" Target="https://www.etsi.org/deliver/etsi_ts/138400_138499/138471/17.00.00_60/ts_138471v170000p.pdf" TargetMode="External"/><Relationship Id="rId1556" Type="http://schemas.openxmlformats.org/officeDocument/2006/relationships/hyperlink" Target="https://members.tsdsi.in/s/LNtXJoncpJyx6k9" TargetMode="External"/><Relationship Id="rId1763" Type="http://schemas.openxmlformats.org/officeDocument/2006/relationships/hyperlink" Target="https://members.tsdsi.in/s/nZxTcjDCJ8RyS5x" TargetMode="External"/><Relationship Id="rId55" Type="http://schemas.openxmlformats.org/officeDocument/2006/relationships/hyperlink" Target="https://www.tta.or.kr/eng/ttaSearchEngView.do?key=461&amp;searchStandardNo=TTAT.3G-36.211V17.4.0&amp;searchCate=TTAS" TargetMode="External"/><Relationship Id="rId1209" Type="http://schemas.openxmlformats.org/officeDocument/2006/relationships/hyperlink" Target="https://www.atis.org/3gpp-transpositions" TargetMode="External"/><Relationship Id="rId1416" Type="http://schemas.openxmlformats.org/officeDocument/2006/relationships/hyperlink" Target="https://members.tsdsi.in/s/m67LnQA5GzGxsBF" TargetMode="External"/><Relationship Id="rId1623" Type="http://schemas.openxmlformats.org/officeDocument/2006/relationships/hyperlink" Target="https://members.tsdsi.in/s/6NtNPFDEJn2dnZs" TargetMode="External"/><Relationship Id="rId1830" Type="http://schemas.openxmlformats.org/officeDocument/2006/relationships/hyperlink" Target="https://www.ccsa.org.cn/api/portalsFile/downloadOldFile?type=17&amp;oldFileUrl=NTN/RIT/CCSA.3GPP.38.471.V18.0.0.docx" TargetMode="External"/><Relationship Id="rId1928" Type="http://schemas.openxmlformats.org/officeDocument/2006/relationships/theme" Target="theme/theme1.xml"/><Relationship Id="rId271" Type="http://schemas.openxmlformats.org/officeDocument/2006/relationships/hyperlink" Target="https://www.ccsa.org.cn/api/portalsFile/downloadOldFile?type=17&amp;oldFileUrl=NTN/SRIT/CCSA.3GPP.36.321.V18.3.0.docx" TargetMode="External"/><Relationship Id="rId131" Type="http://schemas.openxmlformats.org/officeDocument/2006/relationships/hyperlink" Target="https://www.atis.org/3gpp-transpositions" TargetMode="External"/><Relationship Id="rId369" Type="http://schemas.openxmlformats.org/officeDocument/2006/relationships/hyperlink" Target="https://www.atis.org/3gpp-transpositions" TargetMode="External"/><Relationship Id="rId576" Type="http://schemas.openxmlformats.org/officeDocument/2006/relationships/hyperlink" Target="https://www.ccsa.org.cn/api/portalsFile/downloadOldFile?type=17&amp;oldFileUrl=NTN/SRIT/CCSA.3GPP.36.414.V17.0.0.doc" TargetMode="External"/><Relationship Id="rId783" Type="http://schemas.openxmlformats.org/officeDocument/2006/relationships/hyperlink" Target="https://www.etsi.org/deliver/etsi_ts/136400_136499/136464/18.00.00_60/ts_136464v180000p.pdf" TargetMode="External"/><Relationship Id="rId990" Type="http://schemas.openxmlformats.org/officeDocument/2006/relationships/hyperlink" Target="https://www.ccsa.org.cn/api/portalsFile/downloadOldFile?type=17&amp;oldFileUrl=NTN/SRIT/CCSA.3GPP.38.414.V17.0.0.doc" TargetMode="External"/><Relationship Id="rId229" Type="http://schemas.openxmlformats.org/officeDocument/2006/relationships/hyperlink" Target="https://www.ccsa.org.cn/api/portalsFile/downloadOldFile?type=17&amp;oldFileUrl=NTN/SRIT/CCSA.3GPP.36.306.V17.7.0.docx" TargetMode="External"/><Relationship Id="rId436" Type="http://schemas.openxmlformats.org/officeDocument/2006/relationships/hyperlink" Target="https://www.ccsa.org.cn/api/portalsFile/downloadOldFile?type=17&amp;oldFileUrl=NTN/SRIT/CCSA.3GPP.38.306.V18.3.0.docx" TargetMode="External"/><Relationship Id="rId643" Type="http://schemas.openxmlformats.org/officeDocument/2006/relationships/hyperlink" Target="https://www.atis.org/3gpp-transpositions" TargetMode="External"/><Relationship Id="rId1066" Type="http://schemas.openxmlformats.org/officeDocument/2006/relationships/hyperlink" Target="https://www.atis.org/3gpp-transpositions" TargetMode="External"/><Relationship Id="rId1273" Type="http://schemas.openxmlformats.org/officeDocument/2006/relationships/hyperlink" Target="https://www.etsi.org/deliver/etsi_ts/138200_138299/138201/17.00.00_60/ts_138201v170000p.pdf" TargetMode="External"/><Relationship Id="rId1480" Type="http://schemas.openxmlformats.org/officeDocument/2006/relationships/hyperlink" Target="https://www.ccsa.org.cn/api/portalsFile/downloadOldFile?type=17&amp;oldFileUrl=NTN/RIT/CCSA.3GPP.38.321.V18.3.0.docx" TargetMode="External"/><Relationship Id="rId850" Type="http://schemas.openxmlformats.org/officeDocument/2006/relationships/hyperlink" Target="https://www.tta.or.kr/eng/ttaSearchEngView.do?key=461&amp;searchStandardNo=TTAT.3G-37.471V17.0.0&amp;searchCate=TTAS" TargetMode="External"/><Relationship Id="rId948" Type="http://schemas.openxmlformats.org/officeDocument/2006/relationships/hyperlink" Target="https://www.ccsa.org.cn/api/portalsFile/downloadOldFile?type=17&amp;oldFileUrl=NTN/SRIT/CCSA.3GPP.38.410.V18.2.0.docx" TargetMode="External"/><Relationship Id="rId1133" Type="http://schemas.openxmlformats.org/officeDocument/2006/relationships/hyperlink" Target="https://www.ccsa.org.cn/api/portalsFile/downloadOldFile?type=17&amp;oldFileUrl=NTN/SRIT/CCSA.3GPP.38.473.V17.10.0.docx" TargetMode="External"/><Relationship Id="rId1578" Type="http://schemas.openxmlformats.org/officeDocument/2006/relationships/hyperlink" Target="https://members.tsdsi.in/s/P5Nc4NGmMFipa8L" TargetMode="External"/><Relationship Id="rId1785" Type="http://schemas.openxmlformats.org/officeDocument/2006/relationships/hyperlink" Target="https://www.etsi.org/deliver/etsi_ts/138400_138499/138424/18.00.00_60/ts_138424v180000p.pdf" TargetMode="External"/><Relationship Id="rId77" Type="http://schemas.openxmlformats.org/officeDocument/2006/relationships/hyperlink" Target="https://www.tta.or.kr/eng/ttaSearchEngView.do?key=461&amp;searchStandardNo=TTAT.3G-36.213V17.6.0&amp;searchCate=TTAS" TargetMode="External"/><Relationship Id="rId503" Type="http://schemas.openxmlformats.org/officeDocument/2006/relationships/hyperlink" Target="https://www.atis.org/3gpp-transpositions" TargetMode="External"/><Relationship Id="rId710" Type="http://schemas.openxmlformats.org/officeDocument/2006/relationships/hyperlink" Target="https://www.ccsa.org.cn/api/portalsFile/downloadOldFile?type=17&amp;oldFileUrl=NTN/SRIT/CCSA.3GPP.36.444.V18.0.0.docx" TargetMode="External"/><Relationship Id="rId808" Type="http://schemas.openxmlformats.org/officeDocument/2006/relationships/hyperlink" Target="https://members.tsdsi.in/s/xfEDfBBeKbyWi4H" TargetMode="External"/><Relationship Id="rId1340" Type="http://schemas.openxmlformats.org/officeDocument/2006/relationships/hyperlink" Target="https://www.tta.or.kr/eng/ttaSearchEngView.do?key=461&amp;searchStandardNo=TTAT.3G-38.214V18.4.0&amp;searchCate=TTAS" TargetMode="External"/><Relationship Id="rId1438" Type="http://schemas.openxmlformats.org/officeDocument/2006/relationships/hyperlink" Target="https://www.ccsa.org.cn/api/portalsFile/downloadOldFile?type=17&amp;oldFileUrl=NTN/RIT/CCSA.3GPP.38.306.V17.10.0.docx" TargetMode="External"/><Relationship Id="rId1645" Type="http://schemas.openxmlformats.org/officeDocument/2006/relationships/hyperlink" Target="https://www.ccsa.org.cn/api/portalsFile/downloadOldFile?type=17&amp;oldFileUrl=NTN/RIT/CCSA.3GPP.37.483.V18.2.0.docx" TargetMode="External"/><Relationship Id="rId1200" Type="http://schemas.openxmlformats.org/officeDocument/2006/relationships/hyperlink" Target="https://members.tsdsi.in/s/yfzRcTegoeRwP5n" TargetMode="External"/><Relationship Id="rId1852" Type="http://schemas.openxmlformats.org/officeDocument/2006/relationships/hyperlink" Target="https://www.tta.or.kr/eng/ttaSearchEngView.do?key=461&amp;searchStandardNo=TTAT.3G-38.473V17.10.0&amp;searchCate=TTAS" TargetMode="External"/><Relationship Id="rId1505" Type="http://schemas.openxmlformats.org/officeDocument/2006/relationships/hyperlink" Target="https://www.etsi.org/deliver/etsi_ts/138300_138399/138323/18.03.00_60/ts_138323v180300p.pdf" TargetMode="External"/><Relationship Id="rId1712" Type="http://schemas.openxmlformats.org/officeDocument/2006/relationships/hyperlink" Target="https://www.tta.or.kr/eng/ttaSearchEngView.do?key=461&amp;searchStandardNo=TTAT.3G-38.414V17.0.0&amp;searchCate=TTAS" TargetMode="External"/><Relationship Id="rId293" Type="http://schemas.openxmlformats.org/officeDocument/2006/relationships/hyperlink" Target="https://www.atis.org/3gpp-transpositions" TargetMode="External"/><Relationship Id="rId153" Type="http://schemas.openxmlformats.org/officeDocument/2006/relationships/hyperlink" Target="https://members.tsdsi.in/s/MwLmBkMGZwWZpGp" TargetMode="External"/><Relationship Id="rId360" Type="http://schemas.openxmlformats.org/officeDocument/2006/relationships/hyperlink" Target="https://www.etsi.org/deliver/etsi_ts/137300_137399/137324/17.00.00_60/ts_137324v170000p.pdf" TargetMode="External"/><Relationship Id="rId598" Type="http://schemas.openxmlformats.org/officeDocument/2006/relationships/hyperlink" Target="https://www.tta.or.kr/eng/ttaSearchEngView.do?key=461&amp;searchStandardNo=TTAT.3G-36.420V18.0.0&amp;searchCate=TTAS" TargetMode="External"/><Relationship Id="rId220" Type="http://schemas.openxmlformats.org/officeDocument/2006/relationships/hyperlink" Target="https://www.tta.or.kr/eng/ttaSearchEngView.do?key=461&amp;searchStandardNo=TTAT.3G-36.305V17.3.0&amp;searchCate=TTAS" TargetMode="External"/><Relationship Id="rId458" Type="http://schemas.openxmlformats.org/officeDocument/2006/relationships/hyperlink" Target="https://www.ccsa.org.cn/api/portalsFile/downloadOldFile?type=17&amp;oldFileUrl=NTN/SRIT/CCSA.3GPP.38.314.V18.0.0.docx" TargetMode="External"/><Relationship Id="rId665" Type="http://schemas.openxmlformats.org/officeDocument/2006/relationships/hyperlink" Target="https://www.tta.or.kr/eng/ttaSearchEngView.do?key=461&amp;searchStandardNo=TTAT.3G-36.440V18.0.0&amp;searchCate=TTAS" TargetMode="External"/><Relationship Id="rId872" Type="http://schemas.openxmlformats.org/officeDocument/2006/relationships/hyperlink" Target="https://www.etsi.org/deliver/etsi_ts/137400_137499/137473/17.02.00_60/ts_137473v170200p.pdf" TargetMode="External"/><Relationship Id="rId1088" Type="http://schemas.openxmlformats.org/officeDocument/2006/relationships/hyperlink" Target="https://members.tsdsi.in/s/RTCiNDkNwCixKmR" TargetMode="External"/><Relationship Id="rId1295" Type="http://schemas.openxmlformats.org/officeDocument/2006/relationships/hyperlink" Target="https://www.ccsa.org.cn/api/portalsFile/downloadOldFile?type=17&amp;oldFileUrl=NTN/RIT/CCSA.3GPP.38.211.V17.9.0.docx" TargetMode="External"/><Relationship Id="rId318" Type="http://schemas.openxmlformats.org/officeDocument/2006/relationships/hyperlink" Target="https://www.ccsa.org.cn/api/portalsFile/downloadOldFile?type=17&amp;oldFileUrl=NTN/SRIT/CCSA.3GPP.36.355.V18.0.0.docx" TargetMode="External"/><Relationship Id="rId525" Type="http://schemas.openxmlformats.org/officeDocument/2006/relationships/hyperlink" Target="https://members.tsdsi.in/s/EJWWjFjKPBa97mx" TargetMode="External"/><Relationship Id="rId732" Type="http://schemas.openxmlformats.org/officeDocument/2006/relationships/hyperlink" Target="https://www.atis.org/3gpp-transpositions" TargetMode="External"/><Relationship Id="rId1155" Type="http://schemas.openxmlformats.org/officeDocument/2006/relationships/hyperlink" Target="https://www.atis.org/3gpp-transpositions" TargetMode="External"/><Relationship Id="rId1362" Type="http://schemas.openxmlformats.org/officeDocument/2006/relationships/hyperlink" Target="https://www.etsi.org/deliver/etsi_ts/137300_137399/137320/18.03.00_60/ts_137320v180300p.pdf" TargetMode="External"/><Relationship Id="rId99" Type="http://schemas.openxmlformats.org/officeDocument/2006/relationships/hyperlink" Target="https://members.tsdsi.in/s/93kPQABXmpra9ec" TargetMode="External"/><Relationship Id="rId1015" Type="http://schemas.openxmlformats.org/officeDocument/2006/relationships/hyperlink" Target="https://www.etsi.org/deliver/etsi_ts/138400_138499/138420/17.02.00_60/ts_138420v170200p.pdf" TargetMode="External"/><Relationship Id="rId1222" Type="http://schemas.openxmlformats.org/officeDocument/2006/relationships/hyperlink" Target="https://www.atis.org/3gpp-transpositions" TargetMode="External"/><Relationship Id="rId1667" Type="http://schemas.openxmlformats.org/officeDocument/2006/relationships/hyperlink" Target="https://www.atis.org/3gpp-transpositions" TargetMode="External"/><Relationship Id="rId1874" Type="http://schemas.openxmlformats.org/officeDocument/2006/relationships/hyperlink" Target="https://members.tsdsi.in/s/SZ9i4piddBSa8Dc" TargetMode="External"/><Relationship Id="rId1527" Type="http://schemas.openxmlformats.org/officeDocument/2006/relationships/hyperlink" Target="https://members.tsdsi.in/s/6jndrFL9wmEZ9S9" TargetMode="External"/><Relationship Id="rId1734" Type="http://schemas.openxmlformats.org/officeDocument/2006/relationships/hyperlink" Target="https://www.etsi.org/deliver/etsi_ts/138400_138499/138420/17.02.00_60/ts_138420v170200p.pdf" TargetMode="External"/><Relationship Id="rId26" Type="http://schemas.openxmlformats.org/officeDocument/2006/relationships/hyperlink" Target="https://www.itu.int/rec/R-REC-M.2150/es" TargetMode="External"/><Relationship Id="rId175" Type="http://schemas.openxmlformats.org/officeDocument/2006/relationships/hyperlink" Target="https://www.ccsa.org.cn/api/portalsFile/downloadOldFile?type=17&amp;oldFileUrl=NTN/SRIT/CCSA.3GPP.38.215.V18.3.0.docx" TargetMode="External"/><Relationship Id="rId1801" Type="http://schemas.openxmlformats.org/officeDocument/2006/relationships/hyperlink" Target="https://www.ccsa.org.cn/api/portalsFile/downloadOldFile?type=17&amp;oldFileUrl=NTN/RIT/CCSA.3GPP.38.455.V17.8.0.docx" TargetMode="External"/><Relationship Id="rId382" Type="http://schemas.openxmlformats.org/officeDocument/2006/relationships/hyperlink" Target="https://www.ccsa.org.cn/api/portalsFile/downloadOldFile?type=17&amp;oldFileUrl=NTN/SRIT/CCSA.3GPP.37.355.V17.8.0.docx" TargetMode="External"/><Relationship Id="rId603" Type="http://schemas.openxmlformats.org/officeDocument/2006/relationships/hyperlink" Target="https://www.tta.or.kr/eng/ttaSearchEngView.do?key=461&amp;searchStandardNo=TTAT.3G-36.421V17.0.0&amp;searchCate=TTAS" TargetMode="External"/><Relationship Id="rId687" Type="http://schemas.openxmlformats.org/officeDocument/2006/relationships/hyperlink" Target="https://www.etsi.org/deliver/etsi_ts/136400_136499/136442/18.00.00_60/ts_136442v180000p.pdf" TargetMode="External"/><Relationship Id="rId810" Type="http://schemas.openxmlformats.org/officeDocument/2006/relationships/hyperlink" Target="https://www.atis.org/3gpp-transpositions" TargetMode="External"/><Relationship Id="rId908" Type="http://schemas.openxmlformats.org/officeDocument/2006/relationships/hyperlink" Target="https://www.etsi.org/deliver/etsi_ts/137400_137499/137482/17.04.00_60/ts_137482v170400p.pdf" TargetMode="External"/><Relationship Id="rId1233" Type="http://schemas.openxmlformats.org/officeDocument/2006/relationships/hyperlink" Target="https://www.tta.or.kr/eng/ttaSearchEngView.do?key=461&amp;searchStandardNo=TTAT.3G-38.124V17.2.0&amp;searchCate=TTAS" TargetMode="External"/><Relationship Id="rId1440" Type="http://schemas.openxmlformats.org/officeDocument/2006/relationships/hyperlink" Target="https://members.tsdsi.in/s/HxTbET5q2zKF4Xj" TargetMode="External"/><Relationship Id="rId1538" Type="http://schemas.openxmlformats.org/officeDocument/2006/relationships/hyperlink" Target="https://www.etsi.org/deliver/etsi_ts/137400_137499/137461/17.01.00_60/ts_137461v170100p.pdf" TargetMode="External"/><Relationship Id="rId242" Type="http://schemas.openxmlformats.org/officeDocument/2006/relationships/hyperlink" Target="https://www.etsi.org/deliver/etsi_ts/136300_136399/136307/17.07.00_60/ts_136307v170700p.pdf" TargetMode="External"/><Relationship Id="rId894" Type="http://schemas.openxmlformats.org/officeDocument/2006/relationships/hyperlink" Target="https://www.ccsa.org.cn/api/portalsFile/downloadOldFile?type=17&amp;oldFileUrl=NTN/SRIT/CCSA.3GPP.37.481.V17.0.0.doc" TargetMode="External"/><Relationship Id="rId1177" Type="http://schemas.openxmlformats.org/officeDocument/2006/relationships/hyperlink" Target="https://members.tsdsi.in/s/pJDYsjXNnXxk4DH" TargetMode="External"/><Relationship Id="rId1300" Type="http://schemas.openxmlformats.org/officeDocument/2006/relationships/hyperlink" Target="https://www.ccsa.org.cn/api/portalsFile/downloadOldFile?type=17&amp;oldFileUrl=NTN/RIT/CCSA.3GPP.38.211.V18.4.0.docx" TargetMode="External"/><Relationship Id="rId1745" Type="http://schemas.openxmlformats.org/officeDocument/2006/relationships/hyperlink" Target="https://www.etsi.org/deliver/etsi_ts/138400_138499/138421/17.00.00_60/ts_138421v170000p.pdf" TargetMode="External"/><Relationship Id="rId37" Type="http://schemas.openxmlformats.org/officeDocument/2006/relationships/header" Target="header5.xml"/><Relationship Id="rId102" Type="http://schemas.openxmlformats.org/officeDocument/2006/relationships/hyperlink" Target="https://www.ccsa.org.cn/api/portalsFile/downloadOldFile?type=17&amp;oldFileUrl=NTN/SRIT/CCSA.3GPP.38.201.V18.0.0.doc" TargetMode="External"/><Relationship Id="rId547" Type="http://schemas.openxmlformats.org/officeDocument/2006/relationships/hyperlink" Target="https://www.ccsa.org.cn/api/portalsFile/downloadOldFile?type=17&amp;oldFileUrl=NTN/SRIT/CCSA.3GPP.36.411.V18.0.0.docx" TargetMode="External"/><Relationship Id="rId754" Type="http://schemas.openxmlformats.org/officeDocument/2006/relationships/hyperlink" Target="https://members.tsdsi.in/s/aeQ2foMDXWaGgM6" TargetMode="External"/><Relationship Id="rId961" Type="http://schemas.openxmlformats.org/officeDocument/2006/relationships/hyperlink" Target="https://www.ccsa.org.cn/api/portalsFile/downloadOldFile?type=17&amp;oldFileUrl=NTN/SRIT/CCSA.3GPP.38.411.V18.0.0.docx" TargetMode="External"/><Relationship Id="rId1384" Type="http://schemas.openxmlformats.org/officeDocument/2006/relationships/hyperlink" Target="https://www.ccsa.org.cn/api/portalsFile/downloadOldFile?type=17&amp;oldFileUrl=NTN/RIT/CCSA.3GPP.37.340.V18.3.0.docx" TargetMode="External"/><Relationship Id="rId1591" Type="http://schemas.openxmlformats.org/officeDocument/2006/relationships/hyperlink" Target="https://www.atis.org/3gpp-transpositions" TargetMode="External"/><Relationship Id="rId1605" Type="http://schemas.openxmlformats.org/officeDocument/2006/relationships/hyperlink" Target="https://www.etsi.org/deliver/etsi_ts/137400_137499/137480/17.02.00_60/ts_137480v170200p.pdf" TargetMode="External"/><Relationship Id="rId1689" Type="http://schemas.openxmlformats.org/officeDocument/2006/relationships/hyperlink" Target="https://www.tta.or.kr/eng/ttaSearchEngView.do?key=461&amp;searchStandardNo=TTAT.3G-38.412V17.1.0&amp;searchCate=TTAS" TargetMode="External"/><Relationship Id="rId1812" Type="http://schemas.openxmlformats.org/officeDocument/2006/relationships/hyperlink" Target="https://www.atis.org/3gpp-transpositions" TargetMode="External"/><Relationship Id="rId90" Type="http://schemas.openxmlformats.org/officeDocument/2006/relationships/hyperlink" Target="https://www.ccsa.org.cn/api/portalsFile/downloadOldFile?type=17&amp;oldFileUrl=NTN/SRIT/CCSA.3GPP.36.214.V18.0.0.docx" TargetMode="External"/><Relationship Id="rId186" Type="http://schemas.openxmlformats.org/officeDocument/2006/relationships/hyperlink" Target="https://www.ccsa.org.cn/api/portalsFile/downloadOldFile?type=17&amp;oldFileUrl=NTN/SRIT/CCSA.3GPP.36.300.V18.3.0.docx" TargetMode="External"/><Relationship Id="rId393" Type="http://schemas.openxmlformats.org/officeDocument/2006/relationships/hyperlink" Target="https://www.atis.org/3gpp-transpositions" TargetMode="External"/><Relationship Id="rId407" Type="http://schemas.openxmlformats.org/officeDocument/2006/relationships/hyperlink" Target="https://www.ccsa.org.cn/api/portalsFile/downloadOldFile?type=17&amp;oldFileUrl=NTN/SRIT/CCSA.3GPP.38.304.V17.9.0.docx" TargetMode="External"/><Relationship Id="rId614" Type="http://schemas.openxmlformats.org/officeDocument/2006/relationships/hyperlink" Target="https://members.tsdsi.in/s/RiwpXzc3E6n57qn" TargetMode="External"/><Relationship Id="rId821" Type="http://schemas.openxmlformats.org/officeDocument/2006/relationships/hyperlink" Target="https://www.tta.or.kr/eng/ttaSearchEngView.do?key=461&amp;searchStandardNo=TTAT.3G-37.461V18.0.0&amp;searchCate=TTAS" TargetMode="External"/><Relationship Id="rId1037" Type="http://schemas.openxmlformats.org/officeDocument/2006/relationships/hyperlink" Target="https://www.ccsa.org.cn/api/portalsFile/downloadOldFile?type=17&amp;oldFileUrl=NTN/SRIT/CCSA.3GPP.38.422.V17.1.0.docx" TargetMode="External"/><Relationship Id="rId1244" Type="http://schemas.openxmlformats.org/officeDocument/2006/relationships/hyperlink" Target="https://www.tta.or.kr/eng/ttaSearchEngView.do?key=461&amp;searchStandardNo=TTAT.3G-38.133V17.15.0&amp;searchCate=TTAS" TargetMode="External"/><Relationship Id="rId1451" Type="http://schemas.openxmlformats.org/officeDocument/2006/relationships/hyperlink" Target="https://www.etsi.org/deliver/etsi_ts/138300_138399/138307/17.13.00_60/ts_138307v171300p.pdf" TargetMode="External"/><Relationship Id="rId1896" Type="http://schemas.openxmlformats.org/officeDocument/2006/relationships/hyperlink" Target="https://www.atis.org/3gpp-transpositions" TargetMode="External"/><Relationship Id="rId253" Type="http://schemas.openxmlformats.org/officeDocument/2006/relationships/hyperlink" Target="https://www.ccsa.org.cn/api/portalsFile/downloadOldFile?type=17&amp;oldFileUrl=NTN/SRIT/CCSA.3GPP.36.314.V17.0.0.doc" TargetMode="External"/><Relationship Id="rId460" Type="http://schemas.openxmlformats.org/officeDocument/2006/relationships/hyperlink" Target="https://www.etsi.org/deliver/etsi_ts/138300_138399/138314/18.00.00_60/ts_138314v180000p.pdf" TargetMode="External"/><Relationship Id="rId698" Type="http://schemas.openxmlformats.org/officeDocument/2006/relationships/hyperlink" Target="https://www.ccsa.org.cn/api/portalsFile/downloadOldFile?type=17&amp;oldFileUrl=NTN/SRIT/CCSA.3GPP.36.443.V18.0.0.docx" TargetMode="External"/><Relationship Id="rId919" Type="http://schemas.openxmlformats.org/officeDocument/2006/relationships/hyperlink" Target="https://www.ccsa.org.cn/api/portalsFile/downloadOldFile?type=17&amp;oldFileUrl=NTN/SRIT/CCSA.3GPP.37.483.V17.8.0.docx" TargetMode="External"/><Relationship Id="rId1090" Type="http://schemas.openxmlformats.org/officeDocument/2006/relationships/hyperlink" Target="https://www.atis.org/3gpp-transpositions" TargetMode="External"/><Relationship Id="rId1104" Type="http://schemas.openxmlformats.org/officeDocument/2006/relationships/hyperlink" Target="https://www.ccsa.org.cn/api/portalsFile/downloadOldFile?type=17&amp;oldFileUrl=NTN/SRIT/CCSA.3GPP.38.470.V18.3.0.docx" TargetMode="External"/><Relationship Id="rId1311" Type="http://schemas.openxmlformats.org/officeDocument/2006/relationships/hyperlink" Target="https://www.atis.org/3gpp-transpositions" TargetMode="External"/><Relationship Id="rId1549" Type="http://schemas.openxmlformats.org/officeDocument/2006/relationships/hyperlink" Target="https://www.etsi.org/deliver/etsi_ts/137400_137499/137462/17.00.00_60/ts_137462v170000p.pdf" TargetMode="External"/><Relationship Id="rId1756" Type="http://schemas.openxmlformats.org/officeDocument/2006/relationships/hyperlink" Target="https://www.etsi.org/deliver/etsi_ts/138400_138499/138422/17.01.00_60/ts_138422v170100p.pdf" TargetMode="External"/><Relationship Id="rId48" Type="http://schemas.openxmlformats.org/officeDocument/2006/relationships/hyperlink" Target="https://www.etsi.org/deliver/etsi_ts/136200_136299/136201/18.00.00_60/ts_136201v180000p.pdf" TargetMode="External"/><Relationship Id="rId113" Type="http://schemas.openxmlformats.org/officeDocument/2006/relationships/hyperlink" Target="https://www.atis.org/3gpp-transpositions" TargetMode="External"/><Relationship Id="rId320" Type="http://schemas.openxmlformats.org/officeDocument/2006/relationships/hyperlink" Target="https://members.tsdsi.in/s/LRdpGpAScWzmJTJ" TargetMode="External"/><Relationship Id="rId558" Type="http://schemas.openxmlformats.org/officeDocument/2006/relationships/hyperlink" Target="https://www.ccsa.org.cn/api/portalsFile/downloadOldFile?type=17&amp;oldFileUrl=NTN/SRIT/CCSA.3GPP.36.412.V18.1.0.docx" TargetMode="External"/><Relationship Id="rId765" Type="http://schemas.openxmlformats.org/officeDocument/2006/relationships/hyperlink" Target="https://www.etsi.org/deliver/etsi_ts/136400_136499/136463/17.00.00_60/ts_136463v170000p.pdf" TargetMode="External"/><Relationship Id="rId972" Type="http://schemas.openxmlformats.org/officeDocument/2006/relationships/hyperlink" Target="https://www.ccsa.org.cn/api/portalsFile/downloadOldFile?type=17&amp;oldFileUrl=NTN/SRIT/CCSA.3GPP.38.412.V18.1.0.docx" TargetMode="External"/><Relationship Id="rId1188" Type="http://schemas.openxmlformats.org/officeDocument/2006/relationships/hyperlink" Target="https://www.etsi.org/deliver/etsi_ts/136100_136199/136124/18.00.00_60/ts_136124v180000p.pdf" TargetMode="External"/><Relationship Id="rId1395" Type="http://schemas.openxmlformats.org/officeDocument/2006/relationships/hyperlink" Target="https://www.atis.org/3gpp-transpositions" TargetMode="External"/><Relationship Id="rId1409" Type="http://schemas.openxmlformats.org/officeDocument/2006/relationships/hyperlink" Target="https://www.etsi.org/deliver/etsi_ts/138300_138399/138300/18.03.00_60/ts_138300v180300p.pdf" TargetMode="External"/><Relationship Id="rId1616" Type="http://schemas.openxmlformats.org/officeDocument/2006/relationships/hyperlink" Target="https://www.etsi.org/deliver/etsi_ts/137400_137499/137481/17.00.00_60/ts_137481v170000p.pdf" TargetMode="External"/><Relationship Id="rId1823" Type="http://schemas.openxmlformats.org/officeDocument/2006/relationships/hyperlink" Target="https://www.tta.or.kr/eng/ttaSearchEngView.do?key=461&amp;searchStandardNo=TTAT.3G-38.470V18.3.0&amp;searchCate=TTAS" TargetMode="External"/><Relationship Id="rId197" Type="http://schemas.openxmlformats.org/officeDocument/2006/relationships/hyperlink" Target="https://www.atis.org/3gpp-transpositions" TargetMode="External"/><Relationship Id="rId418" Type="http://schemas.openxmlformats.org/officeDocument/2006/relationships/hyperlink" Target="https://www.ccsa.org.cn/api/portalsFile/downloadOldFile?type=17&amp;oldFileUrl=NTN/SRIT/CCSA.3GPP.38.305.V17.7.0.docx" TargetMode="External"/><Relationship Id="rId625" Type="http://schemas.openxmlformats.org/officeDocument/2006/relationships/hyperlink" Target="https://members.tsdsi.in/s/Zexm3B9JM3YYnwD" TargetMode="External"/><Relationship Id="rId832" Type="http://schemas.openxmlformats.org/officeDocument/2006/relationships/hyperlink" Target="https://www.tta.or.kr/eng/ttaSearchEngView.do?key=461&amp;searchStandardNo=TTAT.3G-37.462V18.0.0&amp;searchCate=TTAS" TargetMode="External"/><Relationship Id="rId1048" Type="http://schemas.openxmlformats.org/officeDocument/2006/relationships/hyperlink" Target="https://www.atis.org/3gpp-transpositions" TargetMode="External"/><Relationship Id="rId1255" Type="http://schemas.openxmlformats.org/officeDocument/2006/relationships/hyperlink" Target="https://www.3gpp.org/specifications/specification-numbering" TargetMode="External"/><Relationship Id="rId1462" Type="http://schemas.openxmlformats.org/officeDocument/2006/relationships/hyperlink" Target="https://www.ccsa.org.cn/api/portalsFile/downloadOldFile?type=17&amp;oldFileUrl=NTN/RIT/CCSA.3GPP.38.314.V17.5.0.docx" TargetMode="External"/><Relationship Id="rId264" Type="http://schemas.openxmlformats.org/officeDocument/2006/relationships/hyperlink" Target="https://www.ccsa.org.cn/api/portalsFile/downloadOldFile?type=17&amp;oldFileUrl=NTN/SRIT/CCSA.3GPP.36.321.V17.7.0.docx" TargetMode="External"/><Relationship Id="rId471" Type="http://schemas.openxmlformats.org/officeDocument/2006/relationships/hyperlink" Target="https://www.ccsa.org.cn/api/portalsFile/downloadOldFile?type=17&amp;oldFileUrl=NTN/SRIT/CCSA.3GPP.38.321.V18.3.0.docx" TargetMode="External"/><Relationship Id="rId1115" Type="http://schemas.openxmlformats.org/officeDocument/2006/relationships/hyperlink" Target="https://www.ccsa.org.cn/api/portalsFile/downloadOldFile?type=17&amp;oldFileUrl=NTN/SRIT/CCSA.3GPP.38.471.V18.0.0.docx" TargetMode="External"/><Relationship Id="rId1322" Type="http://schemas.openxmlformats.org/officeDocument/2006/relationships/hyperlink" Target="https://www.tta.or.kr/eng/ttaSearchEngView.do?key=461&amp;searchStandardNo=TTAT.3G-38.213V17.11.0&amp;searchCate=TTAS" TargetMode="External"/><Relationship Id="rId1767" Type="http://schemas.openxmlformats.org/officeDocument/2006/relationships/hyperlink" Target="https://www.ccsa.org.cn/api/portalsFile/downloadOldFile?type=17&amp;oldFileUrl=NTN/RIT/CCSA.3GPP.38.423.V17.10.0.docx" TargetMode="External"/><Relationship Id="rId59" Type="http://schemas.openxmlformats.org/officeDocument/2006/relationships/hyperlink" Target="https://members.tsdsi.in/s/o2PEwCd2YQwbKmL" TargetMode="External"/><Relationship Id="rId124" Type="http://schemas.openxmlformats.org/officeDocument/2006/relationships/hyperlink" Target="https://www.tta.or.kr/eng/ttaSearchEngView.do?key=461&amp;searchStandardNo=TTAT.3G-38.211V17.9.0&amp;searchCate=TTAS" TargetMode="External"/><Relationship Id="rId569" Type="http://schemas.openxmlformats.org/officeDocument/2006/relationships/hyperlink" Target="https://www.atis.org/3gpp-transpositions" TargetMode="External"/><Relationship Id="rId776" Type="http://schemas.openxmlformats.org/officeDocument/2006/relationships/hyperlink" Target="https://www.ccsa.org.cn/api/portalsFile/downloadOldFile?type=17&amp;oldFileUrl=NTN/SRIT/CCSA.3GPP.36.464.V17.0.0.doc" TargetMode="External"/><Relationship Id="rId983" Type="http://schemas.openxmlformats.org/officeDocument/2006/relationships/hyperlink" Target="https://www.atis.org/3gpp-transpositions" TargetMode="External"/><Relationship Id="rId1199" Type="http://schemas.openxmlformats.org/officeDocument/2006/relationships/hyperlink" Target="https://www.etsi.org/deliver/etsi_ts/136100_136199/136133/18.07.00_60/ts_136133v180700p.pdf" TargetMode="External"/><Relationship Id="rId1627" Type="http://schemas.openxmlformats.org/officeDocument/2006/relationships/hyperlink" Target="https://www.ccsa.org.cn/api/portalsFile/downloadOldFile?type=17&amp;oldFileUrl=NTN/RIT/CCSA.3GPP.37.482.V17.4.0.docx" TargetMode="External"/><Relationship Id="rId1834" Type="http://schemas.openxmlformats.org/officeDocument/2006/relationships/hyperlink" Target="https://www.tta.or.kr/eng/ttaSearchEngView.do?key=461&amp;searchStandardNo=TTAT.3G-38.471V18.0.0&amp;searchCate=TTAS" TargetMode="External"/><Relationship Id="rId331" Type="http://schemas.openxmlformats.org/officeDocument/2006/relationships/hyperlink" Target="https://www.etsi.org/deliver/etsi_ts/136300_136399/136360/18.00.00_60/ts_136360v180000p.pdf" TargetMode="External"/><Relationship Id="rId429" Type="http://schemas.openxmlformats.org/officeDocument/2006/relationships/hyperlink" Target="https://www.atis.org/3gpp-transpositions" TargetMode="External"/><Relationship Id="rId636" Type="http://schemas.openxmlformats.org/officeDocument/2006/relationships/hyperlink" Target="https://www.tta.or.kr/eng/ttaSearchEngView.do?key=461&amp;searchStandardNo=TTAT.3G-36.424V17.0.0&amp;searchCate=TTAS" TargetMode="External"/><Relationship Id="rId1059" Type="http://schemas.openxmlformats.org/officeDocument/2006/relationships/hyperlink" Target="https://www.tta.or.kr/eng/ttaSearchEngView.do?key=461&amp;searchStandardNo=TTAT.3G-38.423V18.3.0&amp;searchCate=TTAS" TargetMode="External"/><Relationship Id="rId1266" Type="http://schemas.openxmlformats.org/officeDocument/2006/relationships/header" Target="header9.xml"/><Relationship Id="rId1473" Type="http://schemas.openxmlformats.org/officeDocument/2006/relationships/hyperlink" Target="https://www.ccsa.org.cn/api/portalsFile/downloadOldFile?type=17&amp;oldFileUrl=NTN/RIT/CCSA.3GPP.38.321.V17.10.0.docx" TargetMode="External"/><Relationship Id="rId843" Type="http://schemas.openxmlformats.org/officeDocument/2006/relationships/hyperlink" Target="https://members.tsdsi.in/s/dtf6FW3Y9q9YSwR" TargetMode="External"/><Relationship Id="rId1126" Type="http://schemas.openxmlformats.org/officeDocument/2006/relationships/hyperlink" Target="https://www.ccsa.org.cn/api/portalsFile/downloadOldFile?type=17&amp;oldFileUrl=NTN/SRIT/CCSA.3GPP.38.472.V18.1.0.docx" TargetMode="External"/><Relationship Id="rId1680" Type="http://schemas.openxmlformats.org/officeDocument/2006/relationships/hyperlink" Target="https://www.ccsa.org.cn/api/portalsFile/downloadOldFile?type=17&amp;oldFileUrl=NTN/RIT/CCSA.3GPP.38.411.V18.0.0.docx" TargetMode="External"/><Relationship Id="rId1778" Type="http://schemas.openxmlformats.org/officeDocument/2006/relationships/hyperlink" Target="https://www.ccsa.org.cn/api/portalsFile/downloadOldFile?type=17&amp;oldFileUrl=NTN/RIT/CCSA.3GPP.38.424.V17.0.0.doc" TargetMode="External"/><Relationship Id="rId1901" Type="http://schemas.openxmlformats.org/officeDocument/2006/relationships/hyperlink" Target="https://www.tta.or.kr/eng/ttaSearchEngView.do?key=461&amp;searchStandardNo=TTAT.3G-38.124V17.2.0&amp;searchCate=TTAS" TargetMode="External"/><Relationship Id="rId275" Type="http://schemas.openxmlformats.org/officeDocument/2006/relationships/hyperlink" Target="https://www.atis.org/3gpp-transpositions" TargetMode="External"/><Relationship Id="rId482" Type="http://schemas.openxmlformats.org/officeDocument/2006/relationships/hyperlink" Target="https://www.ccsa.org.cn/api/portalsFile/downloadOldFile?type=17&amp;oldFileUrl=NTN/SRIT/CCSA.3GPP.38.322.V18.1.0.docx" TargetMode="External"/><Relationship Id="rId703" Type="http://schemas.openxmlformats.org/officeDocument/2006/relationships/hyperlink" Target="https://www.ccsa.org.cn/api/portalsFile/downloadOldFile?type=17&amp;oldFileUrl=NTN/SRIT/CCSA.3GPP.36.444.V17.0.0.doc" TargetMode="External"/><Relationship Id="rId910" Type="http://schemas.openxmlformats.org/officeDocument/2006/relationships/hyperlink" Target="https://www.tta.or.kr/eng/ttaSearchEngView.do?key=461&amp;searchStandardNo=TTAT.3G-37.482V17.4.0&amp;searchCate=TTAS" TargetMode="External"/><Relationship Id="rId1333" Type="http://schemas.openxmlformats.org/officeDocument/2006/relationships/hyperlink" Target="https://members.tsdsi.in/s/gZ4X5Lrz9TmXyfw" TargetMode="External"/><Relationship Id="rId1540" Type="http://schemas.openxmlformats.org/officeDocument/2006/relationships/hyperlink" Target="https://www.tta.or.kr/eng/ttaSearchEngView.do?key=461&amp;searchStandardNo=TTAT.3G-37.461V17.1.0&amp;searchCate=TTAS" TargetMode="External"/><Relationship Id="rId1638" Type="http://schemas.openxmlformats.org/officeDocument/2006/relationships/hyperlink" Target="https://www.ccsa.org.cn/api/portalsFile/downloadOldFile?type=17&amp;oldFileUrl=NTN/RIT/CCSA.3GPP.37.483.V17.8.0.docx" TargetMode="External"/><Relationship Id="rId135" Type="http://schemas.openxmlformats.org/officeDocument/2006/relationships/hyperlink" Target="https://members.tsdsi.in/s/4oZBfKJ57RbTwzt" TargetMode="External"/><Relationship Id="rId342" Type="http://schemas.openxmlformats.org/officeDocument/2006/relationships/hyperlink" Target="https://www.ccsa.org.cn/api/portalsFile/downloadOldFile?type=17&amp;oldFileUrl=NTN/SRIT/CCSA.3GPP.36.361.V18.0.0.doc" TargetMode="External"/><Relationship Id="rId787" Type="http://schemas.openxmlformats.org/officeDocument/2006/relationships/hyperlink" Target="https://www.ccsa.org.cn/api/portalsFile/downloadOldFile?type=17&amp;oldFileUrl=NTN/SRIT/CCSA.3GPP.36.465.V17.0.0.doc" TargetMode="External"/><Relationship Id="rId994" Type="http://schemas.openxmlformats.org/officeDocument/2006/relationships/hyperlink" Target="https://www.tta.or.kr/eng/ttaSearchEngView.do?key=461&amp;searchStandardNo=TTAT.3G-38.414V17.0.0&amp;searchCate=TTAS" TargetMode="External"/><Relationship Id="rId1400" Type="http://schemas.openxmlformats.org/officeDocument/2006/relationships/hyperlink" Target="https://www.tta.or.kr/eng/ttaSearchEngView.do?key=461&amp;searchStandardNo=TTAT.3G-37.355V18.3.0&amp;searchCate=TTAS" TargetMode="External"/><Relationship Id="rId1845" Type="http://schemas.openxmlformats.org/officeDocument/2006/relationships/hyperlink" Target="https://members.tsdsi.in/s/X79fCWCWe6iL7CC" TargetMode="External"/><Relationship Id="rId202" Type="http://schemas.openxmlformats.org/officeDocument/2006/relationships/hyperlink" Target="https://www.tta.or.kr/eng/ttaSearchEngView.do?key=461&amp;searchStandardNo=TTAT.3G-36.302V18.0.0&amp;searchCate=TTAS" TargetMode="External"/><Relationship Id="rId647" Type="http://schemas.openxmlformats.org/officeDocument/2006/relationships/hyperlink" Target="https://www.tta.or.kr/eng/ttaSearchEngView.do?key=461&amp;searchStandardNo=TTAT.3G-36.425V17.0.0&amp;searchCate=TTAS" TargetMode="External"/><Relationship Id="rId854" Type="http://schemas.openxmlformats.org/officeDocument/2006/relationships/hyperlink" Target="https://www.etsi.org/deliver/etsi_ts/137400_137499/137471/18.00.00_60/ts_137471v180000p.pdf" TargetMode="External"/><Relationship Id="rId1277" Type="http://schemas.openxmlformats.org/officeDocument/2006/relationships/hyperlink" Target="https://www.ccsa.org.cn/api/portalsFile/downloadOldFile?type=17&amp;oldFileUrl=NTN/RIT/CCSA.3GPP.38.201.V18.0.0.doc" TargetMode="External"/><Relationship Id="rId1484" Type="http://schemas.openxmlformats.org/officeDocument/2006/relationships/hyperlink" Target="https://www.atis.org/3gpp-transpositions" TargetMode="External"/><Relationship Id="rId1691" Type="http://schemas.openxmlformats.org/officeDocument/2006/relationships/hyperlink" Target="https://www.ccsa.org.cn/api/portalsFile/downloadOldFile?type=17&amp;oldFileUrl=NTN/RIT/CCSA.3GPP.38.412.V18.1.0.docx" TargetMode="External"/><Relationship Id="rId1705" Type="http://schemas.openxmlformats.org/officeDocument/2006/relationships/hyperlink" Target="https://www.etsi.org/deliver/etsi_ts/138400_138499/138413/18.03.00_60/ts_138413v180300p.pdf" TargetMode="External"/><Relationship Id="rId1912" Type="http://schemas.openxmlformats.org/officeDocument/2006/relationships/hyperlink" Target="https://www.tta.or.kr/eng/ttaSearchEngView.do?key=461&amp;searchStandardNo=TTAT.3G-38.133V17.15.0&amp;searchCate=TTAS" TargetMode="External"/><Relationship Id="rId286" Type="http://schemas.openxmlformats.org/officeDocument/2006/relationships/hyperlink" Target="https://www.tta.or.kr/eng/ttaSearchEngView.do?key=461&amp;searchStandardNo=TTAT.3G-36.322V18.0.0&amp;searchCate=TTAS" TargetMode="External"/><Relationship Id="rId493" Type="http://schemas.openxmlformats.org/officeDocument/2006/relationships/hyperlink" Target="https://www.ccsa.org.cn/api/portalsFile/downloadOldFile?type=17&amp;oldFileUrl=NTN/SRIT/CCSA.3GPP.38.323.V18.3.0.docx" TargetMode="External"/><Relationship Id="rId507" Type="http://schemas.openxmlformats.org/officeDocument/2006/relationships/hyperlink" Target="https://members.tsdsi.in/s/nDAKGfrfBEMeK7R" TargetMode="External"/><Relationship Id="rId714" Type="http://schemas.openxmlformats.org/officeDocument/2006/relationships/hyperlink" Target="https://www.atis.org/3gpp-transpositions" TargetMode="External"/><Relationship Id="rId921" Type="http://schemas.openxmlformats.org/officeDocument/2006/relationships/hyperlink" Target="https://members.tsdsi.in/s/fzWmctZfSSJxRkt" TargetMode="External"/><Relationship Id="rId1137" Type="http://schemas.openxmlformats.org/officeDocument/2006/relationships/hyperlink" Target="https://www.atis.org/3gpp-transpositions" TargetMode="External"/><Relationship Id="rId1344" Type="http://schemas.openxmlformats.org/officeDocument/2006/relationships/hyperlink" Target="https://www.etsi.org/deliver/etsi_ts/138200_138299/138215/17.05.00_60/ts_138215v170500p.pdf" TargetMode="External"/><Relationship Id="rId1551" Type="http://schemas.openxmlformats.org/officeDocument/2006/relationships/hyperlink" Target="https://www.tta.or.kr/eng/ttaSearchEngView.do?key=461&amp;searchStandardNo=TTAT.3G-37.462V17.0.0&amp;searchCate=TTAS" TargetMode="External"/><Relationship Id="rId1789" Type="http://schemas.openxmlformats.org/officeDocument/2006/relationships/hyperlink" Target="https://www.ccsa.org.cn/api/portalsFile/downloadOldFile?type=17&amp;oldFileUrl=NTN/RIT/CCSA.3GPP.38.425.V17.3.0.docx" TargetMode="External"/><Relationship Id="rId50" Type="http://schemas.openxmlformats.org/officeDocument/2006/relationships/hyperlink" Target="https://www.tta.or.kr/eng/ttaSearchEngView.do?key=461&amp;searchStandardNo=TTAT.3G-36.201V18.0.0&amp;searchCate=TTAS" TargetMode="External"/><Relationship Id="rId146" Type="http://schemas.openxmlformats.org/officeDocument/2006/relationships/hyperlink" Target="https://www.etsi.org/deliver/etsi_ts/138200_138299/138213/17.11.00_60/ts_138213v171100p.pdf" TargetMode="External"/><Relationship Id="rId353" Type="http://schemas.openxmlformats.org/officeDocument/2006/relationships/hyperlink" Target="https://www.ccsa.org.cn/api/portalsFile/downloadOldFile?type=17&amp;oldFileUrl=NTN/SRIT/CCSA.3GPP.37.320.V18.3.0.docx" TargetMode="External"/><Relationship Id="rId560" Type="http://schemas.openxmlformats.org/officeDocument/2006/relationships/hyperlink" Target="https://www.etsi.org/deliver/etsi_ts/136400_136499/136412/18.01.00_60/ts_136412v180100p.pdf" TargetMode="External"/><Relationship Id="rId798" Type="http://schemas.openxmlformats.org/officeDocument/2006/relationships/hyperlink" Target="https://www.atis.org/3gpp-transpositions" TargetMode="External"/><Relationship Id="rId1190" Type="http://schemas.openxmlformats.org/officeDocument/2006/relationships/hyperlink" Target="https://www.tta.or.kr/eng/ttaSearchEngView.do?key=461&amp;searchStandardNo=TTAT.3G-36.124V18.0.0&amp;searchCate=TTAS" TargetMode="External"/><Relationship Id="rId1204" Type="http://schemas.openxmlformats.org/officeDocument/2006/relationships/hyperlink" Target="https://www.ccsa.org.cn/api/portalsFile/downloadOldFile?type=17&amp;oldFileUrl=NTN/SRIT/CCSA.3GPP.38.101-5.V17.9.0.docx" TargetMode="External"/><Relationship Id="rId1411" Type="http://schemas.openxmlformats.org/officeDocument/2006/relationships/hyperlink" Target="https://www.tta.or.kr/eng/ttaSearchEngView.do?key=461&amp;searchStandardNo=TTAT.3G-38.300V18.3.0&amp;searchCate=TTAS" TargetMode="External"/><Relationship Id="rId1649" Type="http://schemas.openxmlformats.org/officeDocument/2006/relationships/hyperlink" Target="https://www.atis.org/3gpp-transpositions" TargetMode="External"/><Relationship Id="rId1856" Type="http://schemas.openxmlformats.org/officeDocument/2006/relationships/hyperlink" Target="https://www.etsi.org/deliver/etsi_ts/138400_138499/138473/18.03.00_60/ts_138473v180300p.pdf" TargetMode="External"/><Relationship Id="rId213" Type="http://schemas.openxmlformats.org/officeDocument/2006/relationships/hyperlink" Target="https://members.tsdsi.in/s/DTEaqQstkm3j5sX" TargetMode="External"/><Relationship Id="rId420" Type="http://schemas.openxmlformats.org/officeDocument/2006/relationships/hyperlink" Target="https://www.etsi.org/deliver/etsi_ts/138300_138399/138305/17.07.00_60/ts_138305v170700p.pdf" TargetMode="External"/><Relationship Id="rId658" Type="http://schemas.openxmlformats.org/officeDocument/2006/relationships/hyperlink" Target="https://members.tsdsi.in/s/sSiEnGLTbX2SaYw" TargetMode="External"/><Relationship Id="rId865" Type="http://schemas.openxmlformats.org/officeDocument/2006/relationships/hyperlink" Target="https://www.ccsa.org.cn/api/portalsFile/downloadOldFile?type=17&amp;oldFileUrl=NTN/SRIT/CCSA.3GPP.37.472.V18.0.0.docx" TargetMode="External"/><Relationship Id="rId1050" Type="http://schemas.openxmlformats.org/officeDocument/2006/relationships/hyperlink" Target="https://www.ccsa.org.cn/api/portalsFile/downloadOldFile?type=17&amp;oldFileUrl=NTN/SRIT/CCSA.3GPP.38.423.V17.10.0.docx" TargetMode="External"/><Relationship Id="rId1288" Type="http://schemas.openxmlformats.org/officeDocument/2006/relationships/hyperlink" Target="https://www.ccsa.org.cn/api/portalsFile/downloadOldFile?type=17&amp;oldFileUrl=NTN/RIT/CCSA.3GPP.38.202.V18.4.0.docx" TargetMode="External"/><Relationship Id="rId1495" Type="http://schemas.openxmlformats.org/officeDocument/2006/relationships/hyperlink" Target="https://www.tta.or.kr/eng/ttaSearchEngView.do?key=461&amp;searchStandardNo=TTAT.3G-38.322V18.1.0&amp;searchCate=TTAS" TargetMode="External"/><Relationship Id="rId1509" Type="http://schemas.openxmlformats.org/officeDocument/2006/relationships/hyperlink" Target="https://www.ccsa.org.cn/api/portalsFile/downloadOldFile?type=17&amp;oldFileUrl=NTN/RIT/CCSA.3GPP.38.331.V17.10.0.docx" TargetMode="External"/><Relationship Id="rId1716" Type="http://schemas.openxmlformats.org/officeDocument/2006/relationships/hyperlink" Target="https://www.etsi.org/deliver/etsi_ts/138400_138499/138414/18.00.00_60/ts_138414v180000p.pdf" TargetMode="External"/><Relationship Id="rId1923" Type="http://schemas.openxmlformats.org/officeDocument/2006/relationships/hyperlink" Target="https://www.3gpp.org/specifications/specification-numbering" TargetMode="External"/><Relationship Id="rId297" Type="http://schemas.openxmlformats.org/officeDocument/2006/relationships/hyperlink" Target="https://members.tsdsi.in/s/Wc57E8baTJyNNc6" TargetMode="External"/><Relationship Id="rId518" Type="http://schemas.openxmlformats.org/officeDocument/2006/relationships/hyperlink" Target="https://www.etsi.org/deliver/etsi_ts/136400_136499/136401/17.01.00_60/ts_136401v170100p.pdf" TargetMode="External"/><Relationship Id="rId725" Type="http://schemas.openxmlformats.org/officeDocument/2006/relationships/hyperlink" Target="https://www.tta.or.kr/eng/ttaSearchEngView.do?key=461&amp;searchStandardNo=TTAT.3G-36.445V18.0.0&amp;searchCate=TTAS" TargetMode="External"/><Relationship Id="rId932" Type="http://schemas.openxmlformats.org/officeDocument/2006/relationships/hyperlink" Target="https://www.etsi.org/deliver/etsi_ts/138400_138499/138401/17.10.00_60/ts_138401v171000p.pdf" TargetMode="External"/><Relationship Id="rId1148" Type="http://schemas.openxmlformats.org/officeDocument/2006/relationships/hyperlink" Target="https://www.atis.org/3gpp-transpositions" TargetMode="External"/><Relationship Id="rId1355" Type="http://schemas.openxmlformats.org/officeDocument/2006/relationships/hyperlink" Target="https://www.ccsa.org.cn/api/portalsFile/downloadOldFile?type=17&amp;oldFileUrl=NTN/RIT/CCSA.3GPP.37.320.V17.5.0.docx" TargetMode="External"/><Relationship Id="rId1562" Type="http://schemas.openxmlformats.org/officeDocument/2006/relationships/hyperlink" Target="https://www.tta.or.kr/eng/ttaSearchEngView.do?key=461&amp;searchStandardNo=TTAT.3G-37.470V17.0.0&amp;searchCate=TTAS" TargetMode="External"/><Relationship Id="rId157" Type="http://schemas.openxmlformats.org/officeDocument/2006/relationships/hyperlink" Target="https://www.ccsa.org.cn/api/portalsFile/downloadOldFile?type=17&amp;oldFileUrl=NTN/SRIT/CCSA.3GPP.38.214.V17.11.0.docx" TargetMode="External"/><Relationship Id="rId364" Type="http://schemas.openxmlformats.org/officeDocument/2006/relationships/hyperlink" Target="https://www.ccsa.org.cn/api/portalsFile/downloadOldFile?type=17&amp;oldFileUrl=NTN/SRIT/CCSA.3GPP.37.324.V18.0.0.docx" TargetMode="External"/><Relationship Id="rId1008" Type="http://schemas.openxmlformats.org/officeDocument/2006/relationships/hyperlink" Target="https://www.ccsa.org.cn/api/portalsFile/downloadOldFile?type=17&amp;oldFileUrl=NTN/SRIT/CCSA.3GPP.38.415.V18.1.0.docx" TargetMode="External"/><Relationship Id="rId1215" Type="http://schemas.openxmlformats.org/officeDocument/2006/relationships/hyperlink" Target="https://www.tta.or.kr/eng/ttaSearchEngView.do?key=461&amp;searchStandardNo=TTAT.3G-38.101-5V18.7.0&amp;searchCate=TTAS" TargetMode="External"/><Relationship Id="rId1422" Type="http://schemas.openxmlformats.org/officeDocument/2006/relationships/hyperlink" Target="https://members.tsdsi.in/s/CpQz6T4mtX29QX6" TargetMode="External"/><Relationship Id="rId1867" Type="http://schemas.openxmlformats.org/officeDocument/2006/relationships/hyperlink" Target="https://www.etsi.org/deliver/etsi_ts/138400_138499/138474/18.00.00_60/ts_138474v180000p.pdf" TargetMode="External"/><Relationship Id="rId61" Type="http://schemas.openxmlformats.org/officeDocument/2006/relationships/hyperlink" Target="https://www.atis.org/3gpp-transpositions" TargetMode="External"/><Relationship Id="rId571" Type="http://schemas.openxmlformats.org/officeDocument/2006/relationships/hyperlink" Target="https://www.ccsa.org.cn/api/portalsFile/downloadOldFile?type=17&amp;oldFileUrl=NTN/SRIT/CCSA.3GPP.36.413.V18.2.0.docx" TargetMode="External"/><Relationship Id="rId669" Type="http://schemas.openxmlformats.org/officeDocument/2006/relationships/hyperlink" Target="https://www.etsi.org/deliver/etsi_ts/136400_136499/136441/17.00.00_60/ts_136441v170000p.pdf" TargetMode="External"/><Relationship Id="rId876" Type="http://schemas.openxmlformats.org/officeDocument/2006/relationships/hyperlink" Target="https://www.ccsa.org.cn/api/portalsFile/downloadOldFile?type=17&amp;oldFileUrl=NTN/SRIT/CCSA.3GPP.37.473.V18.0.0.docx" TargetMode="External"/><Relationship Id="rId1299" Type="http://schemas.openxmlformats.org/officeDocument/2006/relationships/hyperlink" Target="https://www.atis.org/3gpp-transpositions" TargetMode="External"/><Relationship Id="rId1727" Type="http://schemas.openxmlformats.org/officeDocument/2006/relationships/hyperlink" Target="https://www.ccsa.org.cn/api/portalsFile/downloadOldFile?type=17&amp;oldFileUrl=NTN/RIT/CCSA.3GPP.38.415.V18.1.0.docx" TargetMode="External"/><Relationship Id="rId19" Type="http://schemas.openxmlformats.org/officeDocument/2006/relationships/hyperlink" Target="https://www.itu.int/pub/R-REP-M.2514/es" TargetMode="External"/><Relationship Id="rId224" Type="http://schemas.openxmlformats.org/officeDocument/2006/relationships/hyperlink" Target="https://www.etsi.org/deliver/etsi_ts/136300_136399/136305/18.00.00_60/ts_136305v180000p.pdf" TargetMode="External"/><Relationship Id="rId431" Type="http://schemas.openxmlformats.org/officeDocument/2006/relationships/hyperlink" Target="https://www.ccsa.org.cn/api/portalsFile/downloadOldFile?type=17&amp;oldFileUrl=NTN/SRIT/CCSA.3GPP.38.306.V17.10.0.docx" TargetMode="External"/><Relationship Id="rId529" Type="http://schemas.openxmlformats.org/officeDocument/2006/relationships/hyperlink" Target="https://www.ccsa.org.cn/api/portalsFile/downloadOldFile?type=17&amp;oldFileUrl=NTN/SRIT/CCSA.3GPP.36.410.V17.0.0.doc" TargetMode="External"/><Relationship Id="rId736" Type="http://schemas.openxmlformats.org/officeDocument/2006/relationships/hyperlink" Target="https://members.tsdsi.in/s/zN5qranaqR7fxxP" TargetMode="External"/><Relationship Id="rId1061" Type="http://schemas.openxmlformats.org/officeDocument/2006/relationships/hyperlink" Target="https://www.ccsa.org.cn/api/portalsFile/downloadOldFile?type=17&amp;oldFileUrl=NTN/SRIT/CCSA.3GPP.38.424.V17.0.0.doc" TargetMode="External"/><Relationship Id="rId1159" Type="http://schemas.openxmlformats.org/officeDocument/2006/relationships/hyperlink" Target="https://members.tsdsi.in/s/EKwYanY29ofHxNB" TargetMode="External"/><Relationship Id="rId1366" Type="http://schemas.openxmlformats.org/officeDocument/2006/relationships/hyperlink" Target="https://www.ccsa.org.cn/api/portalsFile/downloadOldFile?type=17&amp;oldFileUrl=NTN/RIT/CCSA.3GPP.37.324.V17.0.0.docx" TargetMode="External"/><Relationship Id="rId168" Type="http://schemas.openxmlformats.org/officeDocument/2006/relationships/hyperlink" Target="https://www.ccsa.org.cn/api/portalsFile/downloadOldFile?type=17&amp;oldFileUrl=NTN/SRIT/CCSA.3GPP.38.215.V17.5.0.docx" TargetMode="External"/><Relationship Id="rId943" Type="http://schemas.openxmlformats.org/officeDocument/2006/relationships/hyperlink" Target="https://www.ccsa.org.cn/api/portalsFile/downloadOldFile?type=17&amp;oldFileUrl=NTN/SRIT/CCSA.3GPP.38.410.V17.1.0.docx" TargetMode="External"/><Relationship Id="rId1019" Type="http://schemas.openxmlformats.org/officeDocument/2006/relationships/hyperlink" Target="https://www.ccsa.org.cn/api/portalsFile/downloadOldFile?type=17&amp;oldFileUrl=NTN/SRIT/CCSA.3GPP.38.420.V18.1.0.docx" TargetMode="External"/><Relationship Id="rId1573" Type="http://schemas.openxmlformats.org/officeDocument/2006/relationships/hyperlink" Target="https://www.tta.or.kr/eng/ttaSearchEngView.do?key=461&amp;searchStandardNo=TTAT.3G-37.471V17.0.0&amp;searchCate=TTAS" TargetMode="External"/><Relationship Id="rId1780" Type="http://schemas.openxmlformats.org/officeDocument/2006/relationships/hyperlink" Target="https://members.tsdsi.in/s/brsLdQ6Cz85aQZm" TargetMode="External"/><Relationship Id="rId1878" Type="http://schemas.openxmlformats.org/officeDocument/2006/relationships/hyperlink" Target="https://www.ccsa.org.cn/api/portalsFile/downloadOldFile?type=17&amp;oldFileUrl=NTN/RIT/CCSA.3GPP.38.101-5.V18.7.0.docx" TargetMode="External"/><Relationship Id="rId72" Type="http://schemas.openxmlformats.org/officeDocument/2006/relationships/hyperlink" Target="https://www.tta.or.kr/eng/ttaSearchEngView.do?key=461&amp;searchStandardNo=TTAT.3G-36.212V18.0.0&amp;searchCate=TTAS" TargetMode="External"/><Relationship Id="rId375" Type="http://schemas.openxmlformats.org/officeDocument/2006/relationships/hyperlink" Target="https://www.atis.org/3gpp-transpositions" TargetMode="External"/><Relationship Id="rId582" Type="http://schemas.openxmlformats.org/officeDocument/2006/relationships/hyperlink" Target="https://www.ccsa.org.cn/api/portalsFile/downloadOldFile?type=17&amp;oldFileUrl=NTN/SRIT/CCSA.3GPP.36.414.V18.0.0.docx" TargetMode="External"/><Relationship Id="rId803" Type="http://schemas.openxmlformats.org/officeDocument/2006/relationships/hyperlink" Target="https://www.tta.or.kr/eng/ttaSearchEngView.do?key=461&amp;searchStandardNo=TTAT.3G-37.460V17.0.0&amp;searchCate=TTAS" TargetMode="External"/><Relationship Id="rId1226" Type="http://schemas.openxmlformats.org/officeDocument/2006/relationships/hyperlink" Target="https://members.tsdsi.in/s/g9z2SM8qEnW63is" TargetMode="External"/><Relationship Id="rId1433" Type="http://schemas.openxmlformats.org/officeDocument/2006/relationships/hyperlink" Target="https://www.etsi.org/deliver/etsi_ts/138300_138399/138305/18.03.00_60/ts_138305v180300p.pdf" TargetMode="External"/><Relationship Id="rId1640" Type="http://schemas.openxmlformats.org/officeDocument/2006/relationships/hyperlink" Target="https://www.etsi.org/deliver/etsi_ts/137400_137499/137483/17.08.00_60/ts_137483v170800p.pdf" TargetMode="External"/><Relationship Id="rId1738" Type="http://schemas.openxmlformats.org/officeDocument/2006/relationships/hyperlink" Target="https://www.ccsa.org.cn/api/portalsFile/downloadOldFile?type=17&amp;oldFileUrl=NTN/RIT/CCSA.3GPP.38.420.V18.1.0.docx" TargetMode="External"/><Relationship Id="rId3" Type="http://schemas.openxmlformats.org/officeDocument/2006/relationships/styles" Target="styles.xml"/><Relationship Id="rId235" Type="http://schemas.openxmlformats.org/officeDocument/2006/relationships/hyperlink" Target="https://www.ccsa.org.cn/api/portalsFile/downloadOldFile?type=17&amp;oldFileUrl=NTN/SRIT/CCSA.3GPP.36.306.V18.3.0.docx" TargetMode="External"/><Relationship Id="rId442" Type="http://schemas.openxmlformats.org/officeDocument/2006/relationships/hyperlink" Target="https://www.ccsa.org.cn/api/portalsFile/downloadOldFile?type=17&amp;oldFileUrl=NTN/SRIT/CCSA.3GPP.38.307.V17.13.0.docx" TargetMode="External"/><Relationship Id="rId887" Type="http://schemas.openxmlformats.org/officeDocument/2006/relationships/hyperlink" Target="https://www.atis.org/3gpp-transpositions" TargetMode="External"/><Relationship Id="rId1072" Type="http://schemas.openxmlformats.org/officeDocument/2006/relationships/hyperlink" Target="https://www.atis.org/3gpp-transpositions" TargetMode="External"/><Relationship Id="rId1500" Type="http://schemas.openxmlformats.org/officeDocument/2006/relationships/hyperlink" Target="https://members.tsdsi.in/s/wBdTkELNbwcfGX4" TargetMode="External"/><Relationship Id="rId302" Type="http://schemas.openxmlformats.org/officeDocument/2006/relationships/hyperlink" Target="https://www.etsi.org/deliver/etsi_ts/136300_136399/136331/17.10.00_60/ts_136331v171000p.pdf" TargetMode="External"/><Relationship Id="rId747" Type="http://schemas.openxmlformats.org/officeDocument/2006/relationships/hyperlink" Target="https://www.etsi.org/deliver/etsi_ts/136400_136499/136461/18.00.00_60/ts_136461v180000p.pdf" TargetMode="External"/><Relationship Id="rId954" Type="http://schemas.openxmlformats.org/officeDocument/2006/relationships/hyperlink" Target="https://www.ccsa.org.cn/api/portalsFile/downloadOldFile?type=17&amp;oldFileUrl=NTN/SRIT/CCSA.3GPP.38.411.V17.0.0.doc" TargetMode="External"/><Relationship Id="rId1377" Type="http://schemas.openxmlformats.org/officeDocument/2006/relationships/hyperlink" Target="https://www.atis.org/3gpp-transpositions" TargetMode="External"/><Relationship Id="rId1584" Type="http://schemas.openxmlformats.org/officeDocument/2006/relationships/hyperlink" Target="https://www.tta.or.kr/eng/ttaSearchEngView.do?key=461&amp;searchStandardNo=TTAT.3G-37.472V17.0.0&amp;searchCate=TTAS" TargetMode="External"/><Relationship Id="rId1791" Type="http://schemas.openxmlformats.org/officeDocument/2006/relationships/hyperlink" Target="https://www.etsi.org/deliver/etsi_ts/138400_138499/138425/17.03.00_60/ts_138425v170300p.pdf" TargetMode="External"/><Relationship Id="rId1805" Type="http://schemas.openxmlformats.org/officeDocument/2006/relationships/hyperlink" Target="https://www.tta.or.kr/eng/ttaSearchEngView.do?key=461&amp;searchStandardNo=TTAT.3G-38.455V17.8.0&amp;searchCate=TTAS" TargetMode="External"/><Relationship Id="rId83" Type="http://schemas.openxmlformats.org/officeDocument/2006/relationships/hyperlink" Target="https://www.atis.org/3gpp-transpositions" TargetMode="External"/><Relationship Id="rId179" Type="http://schemas.openxmlformats.org/officeDocument/2006/relationships/hyperlink" Target="https://www.atis.org/3gpp-transpositions" TargetMode="External"/><Relationship Id="rId386" Type="http://schemas.openxmlformats.org/officeDocument/2006/relationships/hyperlink" Target="https://www.tta.or.kr/eng/ttaSearchEngView.do?key=461&amp;searchStandardNo=TTAT.3G-37.355V17.8.0&amp;searchCate=TTAS" TargetMode="External"/><Relationship Id="rId593" Type="http://schemas.openxmlformats.org/officeDocument/2006/relationships/hyperlink" Target="https://www.atis.org/3gpp-transpositions" TargetMode="External"/><Relationship Id="rId607" Type="http://schemas.openxmlformats.org/officeDocument/2006/relationships/hyperlink" Target="https://www.etsi.org/deliver/etsi_ts/136400_136499/136421/18.00.00_60/ts_136421v180000p.pdf" TargetMode="External"/><Relationship Id="rId814" Type="http://schemas.openxmlformats.org/officeDocument/2006/relationships/hyperlink" Target="https://members.tsdsi.in/s/TW5nmHpmaa6wrBL" TargetMode="External"/><Relationship Id="rId1237" Type="http://schemas.openxmlformats.org/officeDocument/2006/relationships/hyperlink" Target="https://www.etsi.org/deliver/etsi_ts/138100_138199/138124/18.01.00_60/ts_138124v180100p.pdf" TargetMode="External"/><Relationship Id="rId1444" Type="http://schemas.openxmlformats.org/officeDocument/2006/relationships/hyperlink" Target="https://www.ccsa.org.cn/api/portalsFile/downloadOldFile?type=17&amp;oldFileUrl=NTN/RIT/CCSA.3GPP.38.306.V18.3.0.docx" TargetMode="External"/><Relationship Id="rId1651" Type="http://schemas.openxmlformats.org/officeDocument/2006/relationships/hyperlink" Target="https://www.ccsa.org.cn/api/portalsFile/downloadOldFile?type=17&amp;oldFileUrl=NTN/RIT/CCSA.3GPP.38.401.V17.10.0.docx" TargetMode="External"/><Relationship Id="rId1889" Type="http://schemas.openxmlformats.org/officeDocument/2006/relationships/hyperlink" Target="https://www.tta.or.kr/eng/ttaSearchEngView.do?key=461&amp;searchStandardNo=TTAT.3G-38.108V17.9.0&amp;searchCate=TTAS" TargetMode="External"/><Relationship Id="rId246" Type="http://schemas.openxmlformats.org/officeDocument/2006/relationships/hyperlink" Target="https://www.ccsa.org.cn/api/portalsFile/downloadOldFile?type=17&amp;oldFileUrl=NTN/SRIT/CCSA.3GPP.36.307.V18.5.0.docx" TargetMode="External"/><Relationship Id="rId453" Type="http://schemas.openxmlformats.org/officeDocument/2006/relationships/hyperlink" Target="https://www.ccsa.org.cn/api/portalsFile/downloadOldFile?type=17&amp;oldFileUrl=NTN/SRIT/CCSA.3GPP.38.314%20V17.5.0%20.docx" TargetMode="External"/><Relationship Id="rId660" Type="http://schemas.openxmlformats.org/officeDocument/2006/relationships/hyperlink" Target="https://www.atis.org/3gpp-transpositions" TargetMode="External"/><Relationship Id="rId898" Type="http://schemas.openxmlformats.org/officeDocument/2006/relationships/hyperlink" Target="https://www.tta.or.kr/eng/ttaSearchEngView.do?key=461&amp;searchStandardNo=TTAT.3G-37.481V17.0.0&amp;searchCate=TTAS" TargetMode="External"/><Relationship Id="rId1083" Type="http://schemas.openxmlformats.org/officeDocument/2006/relationships/hyperlink" Target="https://www.tta.or.kr/eng/ttaSearchEngView.do?key=461&amp;searchStandardNo=TTAT.3G-38.425V18.1.0&amp;searchCate=TTAS" TargetMode="External"/><Relationship Id="rId1290" Type="http://schemas.openxmlformats.org/officeDocument/2006/relationships/hyperlink" Target="https://www.etsi.org/deliver/etsi_ts/138200_138299/138202/18.04.00_60/ts_138202v180400p.pdf" TargetMode="External"/><Relationship Id="rId1304" Type="http://schemas.openxmlformats.org/officeDocument/2006/relationships/hyperlink" Target="https://www.tta.or.kr/eng/ttaSearchEngView.do?key=461&amp;searchStandardNo=TTAT.3G-38.211V18.4.0&amp;searchCate=TTAS" TargetMode="External"/><Relationship Id="rId1511" Type="http://schemas.openxmlformats.org/officeDocument/2006/relationships/hyperlink" Target="https://www.etsi.org/deliver/etsi_ts/138300_138399/138331/17.10.00_60/ts_138331v171000p.pdf" TargetMode="External"/><Relationship Id="rId1749" Type="http://schemas.openxmlformats.org/officeDocument/2006/relationships/hyperlink" Target="https://www.ccsa.org.cn/api/portalsFile/downloadOldFile?type=17&amp;oldFileUrl=NTN/RIT/CCSA.3GPP.38.421.V18.0.0.doc" TargetMode="External"/><Relationship Id="rId106" Type="http://schemas.openxmlformats.org/officeDocument/2006/relationships/hyperlink" Target="https://www.tta.or.kr/eng/ttaSearchEngView.do?key=461&amp;searchStandardNo=TTAT.3G-38.201V18.0.0&amp;searchCate=TTAS" TargetMode="External"/><Relationship Id="rId313" Type="http://schemas.openxmlformats.org/officeDocument/2006/relationships/hyperlink" Target="https://www.etsi.org/deliver/etsi_ts/136300_136399/136355/17.00.00_60/ts_136355v170000p.pdf" TargetMode="External"/><Relationship Id="rId758" Type="http://schemas.openxmlformats.org/officeDocument/2006/relationships/hyperlink" Target="https://www.ccsa.org.cn/api/portalsFile/downloadOldFile?type=17&amp;oldFileUrl=NTN/SRIT/CCSA.3GPP.36.462.V18.0.0.docx" TargetMode="External"/><Relationship Id="rId965" Type="http://schemas.openxmlformats.org/officeDocument/2006/relationships/hyperlink" Target="https://www.atis.org/3gpp-transpositions" TargetMode="External"/><Relationship Id="rId1150" Type="http://schemas.openxmlformats.org/officeDocument/2006/relationships/hyperlink" Target="https://www.ccsa.org.cn/api/portalsFile/downloadOldFile?type=17&amp;oldFileUrl=NTN/SRIT/CCSA.3GPP.38.474.V18.0.0.docx" TargetMode="External"/><Relationship Id="rId1388" Type="http://schemas.openxmlformats.org/officeDocument/2006/relationships/hyperlink" Target="https://www.tta.or.kr/eng/ttaSearchEngView.do?key=461&amp;searchStandardNo=TTAT.3G-37.340V18.3.0&amp;searchCate=TTAS" TargetMode="External"/><Relationship Id="rId1595" Type="http://schemas.openxmlformats.org/officeDocument/2006/relationships/hyperlink" Target="https://members.tsdsi.in/s/eozzGWrB2ExBjBq" TargetMode="External"/><Relationship Id="rId1609" Type="http://schemas.openxmlformats.org/officeDocument/2006/relationships/hyperlink" Target="https://www.ccsa.org.cn/api/portalsFile/downloadOldFile?type=17&amp;oldFileUrl=NTN/RIT/CCSA.3GPP.37.480.V18.1.0.docx" TargetMode="External"/><Relationship Id="rId1816" Type="http://schemas.openxmlformats.org/officeDocument/2006/relationships/hyperlink" Target="https://members.tsdsi.in/s/9nb7b3b9poYGk7J" TargetMode="External"/><Relationship Id="rId10" Type="http://schemas.openxmlformats.org/officeDocument/2006/relationships/footer" Target="footer1.xml"/><Relationship Id="rId94" Type="http://schemas.openxmlformats.org/officeDocument/2006/relationships/hyperlink" Target="https://www.tta.or.kr/eng/ttaSearchEngView.do?key=461&amp;searchStandardNo=TTAT.3G-36.214V18.0.0&amp;searchCate=TTAS" TargetMode="External"/><Relationship Id="rId397" Type="http://schemas.openxmlformats.org/officeDocument/2006/relationships/hyperlink" Target="https://members.tsdsi.in/s/BdiKTkGfJEMCCCg" TargetMode="External"/><Relationship Id="rId520" Type="http://schemas.openxmlformats.org/officeDocument/2006/relationships/hyperlink" Target="https://www.tta.or.kr/eng/ttaSearchEngView.do?key=461&amp;searchStandardNo=TTAT.3G-36.401V17.1.0&amp;searchCate=TTAS" TargetMode="External"/><Relationship Id="rId618" Type="http://schemas.openxmlformats.org/officeDocument/2006/relationships/hyperlink" Target="https://www.ccsa.org.cn/api/portalsFile/downloadOldFile?type=17&amp;oldFileUrl=NTN/SRIT/CCSA.3GPP.36.422.V18.1.0.docx" TargetMode="External"/><Relationship Id="rId825" Type="http://schemas.openxmlformats.org/officeDocument/2006/relationships/hyperlink" Target="https://members.tsdsi.in/s/owHrgRgWzLSKS3a" TargetMode="External"/><Relationship Id="rId1248" Type="http://schemas.openxmlformats.org/officeDocument/2006/relationships/hyperlink" Target="https://members.tsdsi.in/s/MqkyapEs4F6yG3G" TargetMode="External"/><Relationship Id="rId1455" Type="http://schemas.openxmlformats.org/officeDocument/2006/relationships/hyperlink" Target="https://www.ccsa.org.cn/api/portalsFile/downloadOldFile?type=17&amp;oldFileUrl=NTN/RIT/CCSA.3GPP.38.307.V18.2.0.docx" TargetMode="External"/><Relationship Id="rId1662" Type="http://schemas.openxmlformats.org/officeDocument/2006/relationships/hyperlink" Target="https://www.ccsa.org.cn/api/portalsFile/downloadOldFile?type=17&amp;oldFileUrl=NTN/RIT/CCSA.3GPP.38.410.V17.1.0.docx" TargetMode="External"/><Relationship Id="rId257" Type="http://schemas.openxmlformats.org/officeDocument/2006/relationships/hyperlink" Target="https://www.atis.org/3gpp-transpositions" TargetMode="External"/><Relationship Id="rId464" Type="http://schemas.openxmlformats.org/officeDocument/2006/relationships/hyperlink" Target="https://www.ccsa.org.cn/api/portalsFile/downloadOldFile?type=17&amp;oldFileUrl=NTN/SRIT/CCSA.3GPP.38.321.V17.10.0.docx" TargetMode="External"/><Relationship Id="rId1010" Type="http://schemas.openxmlformats.org/officeDocument/2006/relationships/hyperlink" Target="https://members.tsdsi.in/s/jExztpRi6zzPQrM" TargetMode="External"/><Relationship Id="rId1094" Type="http://schemas.openxmlformats.org/officeDocument/2006/relationships/hyperlink" Target="https://members.tsdsi.in/s/kGZDGBaNGKL6pnt" TargetMode="External"/><Relationship Id="rId1108" Type="http://schemas.openxmlformats.org/officeDocument/2006/relationships/hyperlink" Target="https://www.atis.org/3gpp-transpositions" TargetMode="External"/><Relationship Id="rId1315" Type="http://schemas.openxmlformats.org/officeDocument/2006/relationships/hyperlink" Target="https://members.tsdsi.in/s/di8moiMrf2PytBa" TargetMode="External"/><Relationship Id="rId117" Type="http://schemas.openxmlformats.org/officeDocument/2006/relationships/hyperlink" Target="https://members.tsdsi.in/s/pm2MeNYaNzMi9G7" TargetMode="External"/><Relationship Id="rId671" Type="http://schemas.openxmlformats.org/officeDocument/2006/relationships/hyperlink" Target="https://www.tta.or.kr/eng/ttaSearchEngView.do?key=461&amp;searchStandardNo=TTAT.3G-36.441V17.0.0&amp;searchCate=TTAS" TargetMode="External"/><Relationship Id="rId769" Type="http://schemas.openxmlformats.org/officeDocument/2006/relationships/hyperlink" Target="https://www.ccsa.org.cn/api/portalsFile/downloadOldFile?type=17&amp;oldFileUrl=NTN/SRIT/CCSA.3GPP.36.463.V18.0.0.docx" TargetMode="External"/><Relationship Id="rId976" Type="http://schemas.openxmlformats.org/officeDocument/2006/relationships/hyperlink" Target="https://www.tta.or.kr/eng/ttaSearchEngView.do?key=461&amp;searchStandardNo=TTAT.3G-38.412V18.1.0&amp;searchCate=TTAS" TargetMode="External"/><Relationship Id="rId1399" Type="http://schemas.openxmlformats.org/officeDocument/2006/relationships/hyperlink" Target="https://members.tsdsi.in/s/pRFAb4xwH26sdDH" TargetMode="External"/><Relationship Id="rId324" Type="http://schemas.openxmlformats.org/officeDocument/2006/relationships/hyperlink" Target="https://www.ccsa.org.cn/api/portalsFile/downloadOldFile?type=17&amp;oldFileUrl=NTN/SRIT/CCSA.3GPP.36.360.V17.0.0.doc" TargetMode="External"/><Relationship Id="rId531" Type="http://schemas.openxmlformats.org/officeDocument/2006/relationships/hyperlink" Target="https://members.tsdsi.in/s/NqFA6jnE7EBy43o" TargetMode="External"/><Relationship Id="rId629" Type="http://schemas.openxmlformats.org/officeDocument/2006/relationships/hyperlink" Target="https://members.tsdsi.in/s/q2JtR44a8rozdsw" TargetMode="External"/><Relationship Id="rId1161" Type="http://schemas.openxmlformats.org/officeDocument/2006/relationships/hyperlink" Target="https://www.atis.org/3gpp-transpositions" TargetMode="External"/><Relationship Id="rId1259" Type="http://schemas.openxmlformats.org/officeDocument/2006/relationships/hyperlink" Target="https://www.itu.int/rec/R-REC-M.2150/es" TargetMode="External"/><Relationship Id="rId1466" Type="http://schemas.openxmlformats.org/officeDocument/2006/relationships/hyperlink" Target="https://www.atis.org/3gpp-transpositions" TargetMode="External"/><Relationship Id="rId836" Type="http://schemas.openxmlformats.org/officeDocument/2006/relationships/hyperlink" Target="https://www.etsi.org/deliver/etsi_ts/137400_137499/137470/17.00.00_60/ts_137470v170000p.pdf" TargetMode="External"/><Relationship Id="rId1021" Type="http://schemas.openxmlformats.org/officeDocument/2006/relationships/hyperlink" Target="https://www.etsi.org/deliver/etsi_ts/138400_138499/138420/18.01.00_60/ts_138420v180100p.pdf" TargetMode="External"/><Relationship Id="rId1119" Type="http://schemas.openxmlformats.org/officeDocument/2006/relationships/hyperlink" Target="https://www.tta.or.kr/eng/ttaSearchEngView.do?key=461&amp;searchStandardNo=TTAT.3G-38.471V18.0.0&amp;searchCate=TTAS" TargetMode="External"/><Relationship Id="rId1673" Type="http://schemas.openxmlformats.org/officeDocument/2006/relationships/hyperlink" Target="https://www.atis.org/3gpp-transpositions" TargetMode="External"/><Relationship Id="rId1880" Type="http://schemas.openxmlformats.org/officeDocument/2006/relationships/hyperlink" Target="https://www.etsi.org/deliver/etsi_ts/138100_138199/13810105/18.07.00_60/ts_13810105v180700p.pdf" TargetMode="External"/><Relationship Id="rId903" Type="http://schemas.openxmlformats.org/officeDocument/2006/relationships/hyperlink" Target="https://members.tsdsi.in/s/6NtNPFDEJn2dnZs" TargetMode="External"/><Relationship Id="rId1326" Type="http://schemas.openxmlformats.org/officeDocument/2006/relationships/hyperlink" Target="https://www.etsi.org/deliver/etsi_ts/138200_138299/138213/18.04.00_60/ts_138213v180400p.pdf" TargetMode="External"/><Relationship Id="rId1533" Type="http://schemas.openxmlformats.org/officeDocument/2006/relationships/hyperlink" Target="https://members.tsdsi.in/s/xfEDfBBeKbyWi4H" TargetMode="External"/><Relationship Id="rId1740" Type="http://schemas.openxmlformats.org/officeDocument/2006/relationships/hyperlink" Target="https://www.etsi.org/deliver/etsi_ts/138400_138499/138420/18.01.00_60/ts_138420v180100p.pdf" TargetMode="External"/><Relationship Id="rId32" Type="http://schemas.openxmlformats.org/officeDocument/2006/relationships/image" Target="media/image6.png"/><Relationship Id="rId1600" Type="http://schemas.openxmlformats.org/officeDocument/2006/relationships/hyperlink" Target="https://www.etsi.org/deliver/etsi_ts/137400_137499/137473/18.00.00_60/ts_137473v180000p.pdf" TargetMode="External"/><Relationship Id="rId1838" Type="http://schemas.openxmlformats.org/officeDocument/2006/relationships/hyperlink" Target="https://www.etsi.org/deliver/etsi_ts/138400_138499/138472/17.02.00_60/ts_138472v170200p.pdf" TargetMode="External"/><Relationship Id="rId181" Type="http://schemas.openxmlformats.org/officeDocument/2006/relationships/hyperlink" Target="https://www.ccsa.org.cn/api/portalsFile/downloadOldFile?type=17&amp;oldFileUrl=NTN/SRIT/CCSA.3GPP.36.300.V17.9.0.docx" TargetMode="External"/><Relationship Id="rId1905" Type="http://schemas.openxmlformats.org/officeDocument/2006/relationships/hyperlink" Target="https://www.etsi.org/deliver/etsi_ts/138100_138199/138124/18.01.00_60/ts_138124v180100p.pdf" TargetMode="External"/><Relationship Id="rId279" Type="http://schemas.openxmlformats.org/officeDocument/2006/relationships/hyperlink" Target="https://members.tsdsi.in/s/5PdEsQ5jxmSLKYJ" TargetMode="External"/><Relationship Id="rId486" Type="http://schemas.openxmlformats.org/officeDocument/2006/relationships/hyperlink" Target="https://www.atis.org/3gpp-transpositions" TargetMode="External"/><Relationship Id="rId693" Type="http://schemas.openxmlformats.org/officeDocument/2006/relationships/hyperlink" Target="https://www.etsi.org/deliver/etsi_ts/136400_136499/136443/17.00.01_60/ts_136443v170001p.pdf" TargetMode="External"/><Relationship Id="rId139" Type="http://schemas.openxmlformats.org/officeDocument/2006/relationships/hyperlink" Target="https://www.ccsa.org.cn/api/portalsFile/downloadOldFile?type=17&amp;oldFileUrl=NTN/SRIT/CCSA.3GPP.38.212.V18.4.0.docx" TargetMode="External"/><Relationship Id="rId346" Type="http://schemas.openxmlformats.org/officeDocument/2006/relationships/hyperlink" Target="https://www.atis.org/3gpp-transpositions" TargetMode="External"/><Relationship Id="rId553" Type="http://schemas.openxmlformats.org/officeDocument/2006/relationships/hyperlink" Target="https://www.ccsa.org.cn/api/portalsFile/downloadOldFile?type=17&amp;oldFileUrl=NTN/SRIT/CCSA.3GPP.36.412.V17.0.0.doc" TargetMode="External"/><Relationship Id="rId760" Type="http://schemas.openxmlformats.org/officeDocument/2006/relationships/hyperlink" Target="https://members.tsdsi.in/s/j26CKHL3b47RJYE" TargetMode="External"/><Relationship Id="rId998" Type="http://schemas.openxmlformats.org/officeDocument/2006/relationships/hyperlink" Target="https://www.etsi.org/deliver/etsi_ts/138400_138499/138414/18.00.00_60/ts_138414v180000p.pdf" TargetMode="External"/><Relationship Id="rId1183" Type="http://schemas.openxmlformats.org/officeDocument/2006/relationships/hyperlink" Target="https://members.tsdsi.in/s/5qLJSTLBHZ888F8" TargetMode="External"/><Relationship Id="rId1390" Type="http://schemas.openxmlformats.org/officeDocument/2006/relationships/hyperlink" Target="https://www.ccsa.org.cn/api/portalsFile/downloadOldFile?type=17&amp;oldFileUrl=NTN/RIT/CCSA.3GPP.37.355.V17.8.0.docx" TargetMode="External"/><Relationship Id="rId206" Type="http://schemas.openxmlformats.org/officeDocument/2006/relationships/hyperlink" Target="https://www.etsi.org/deliver/etsi_ts/136300_136399/136304/17.05.00_60/ts_136304v170500p.pdf" TargetMode="External"/><Relationship Id="rId413" Type="http://schemas.openxmlformats.org/officeDocument/2006/relationships/hyperlink" Target="https://www.ccsa.org.cn/api/portalsFile/downloadOldFile?type=17&amp;oldFileUrl=NTN/SRIT/CCSA.3GPP.38.304.V18.3.0.docx" TargetMode="External"/><Relationship Id="rId858" Type="http://schemas.openxmlformats.org/officeDocument/2006/relationships/hyperlink" Target="https://www.ccsa.org.cn/api/portalsFile/downloadOldFile?type=17&amp;oldFileUrl=NTN/SRIT/CCSA.3GPP.37.472.V17.0.0.doc" TargetMode="External"/><Relationship Id="rId1043" Type="http://schemas.openxmlformats.org/officeDocument/2006/relationships/hyperlink" Target="https://www.ccsa.org.cn/api/portalsFile/downloadOldFile?type=17&amp;oldFileUrl=NTN/SRIT/CCSA.3GPP.38.422.V18.1.0.docx" TargetMode="External"/><Relationship Id="rId1488" Type="http://schemas.openxmlformats.org/officeDocument/2006/relationships/hyperlink" Target="https://members.tsdsi.in/s/T5Zwi8wae5ESBFX" TargetMode="External"/><Relationship Id="rId1695" Type="http://schemas.openxmlformats.org/officeDocument/2006/relationships/hyperlink" Target="https://www.tta.or.kr/eng/ttaSearchEngView.do?key=461&amp;searchStandardNo=TTAT.3G-38.412V18.1.0&amp;searchCate=TTAS" TargetMode="External"/><Relationship Id="rId620" Type="http://schemas.openxmlformats.org/officeDocument/2006/relationships/hyperlink" Target="https://members.tsdsi.in/s/s7z34BwXxctCT2z" TargetMode="External"/><Relationship Id="rId718" Type="http://schemas.openxmlformats.org/officeDocument/2006/relationships/hyperlink" Target="https://members.tsdsi.in/s/CPMtQE64gBDQLK4" TargetMode="External"/><Relationship Id="rId925" Type="http://schemas.openxmlformats.org/officeDocument/2006/relationships/hyperlink" Target="https://www.ccsa.org.cn/api/portalsFile/downloadOldFile?type=17&amp;oldFileUrl=NTN/SRIT/CCSA.3GPP.37.483.V18.2.0.docx" TargetMode="External"/><Relationship Id="rId1250" Type="http://schemas.openxmlformats.org/officeDocument/2006/relationships/header" Target="header6.xml"/><Relationship Id="rId1348" Type="http://schemas.openxmlformats.org/officeDocument/2006/relationships/hyperlink" Target="https://www.ccsa.org.cn/api/portalsFile/downloadOldFile?type=17&amp;oldFileUrl=NTN/RIT/CCSA.3GPP.38.215.V18.3.0.docx" TargetMode="External"/><Relationship Id="rId1555" Type="http://schemas.openxmlformats.org/officeDocument/2006/relationships/hyperlink" Target="https://www.etsi.org/deliver/etsi_ts/137400_137499/137462/18.00.00_60/ts_137462v180000p.pdf" TargetMode="External"/><Relationship Id="rId1762" Type="http://schemas.openxmlformats.org/officeDocument/2006/relationships/hyperlink" Target="https://www.etsi.org/deliver/etsi_ts/138400_138499/138422/18.01.00_60/ts_138422v180100p.pdf" TargetMode="External"/><Relationship Id="rId1110" Type="http://schemas.openxmlformats.org/officeDocument/2006/relationships/hyperlink" Target="https://www.ccsa.org.cn/api/portalsFile/downloadOldFile?type=17&amp;oldFileUrl=NTN/SRIT/CCSA.3GPP.38.471.V17.0.0.doc" TargetMode="External"/><Relationship Id="rId1208" Type="http://schemas.openxmlformats.org/officeDocument/2006/relationships/hyperlink" Target="https://www.tta.or.kr/eng/ttaSearchEngView.do?key=461&amp;searchStandardNo=TTAT.3G-38.101-5V17.9.0&amp;searchCate=TTAS" TargetMode="External"/><Relationship Id="rId1415" Type="http://schemas.openxmlformats.org/officeDocument/2006/relationships/hyperlink" Target="https://www.etsi.org/deliver/etsi_ts/138300_138399/138304/17.09.00_60/ts_138304v170900p.pdf" TargetMode="External"/><Relationship Id="rId54" Type="http://schemas.openxmlformats.org/officeDocument/2006/relationships/hyperlink" Target="https://members.tsdsi.in/s/LMtTkzBGfxdiYD7" TargetMode="External"/><Relationship Id="rId1622" Type="http://schemas.openxmlformats.org/officeDocument/2006/relationships/hyperlink" Target="https://www.etsi.org/deliver/etsi_ts/137400_137499/137481/18.00.00_60/ts_137481v180000p.pdf" TargetMode="External"/><Relationship Id="rId1927" Type="http://schemas.openxmlformats.org/officeDocument/2006/relationships/fontTable" Target="fontTable.xml"/><Relationship Id="rId270" Type="http://schemas.openxmlformats.org/officeDocument/2006/relationships/hyperlink" Target="https://www.ccsa.org.cn/api/portalsFile/downloadOldFile?type=17&amp;oldFileUrl=NTN/SRIT/CCSA.3GPP.36.321.V18.3.0.docx" TargetMode="External"/><Relationship Id="rId130" Type="http://schemas.openxmlformats.org/officeDocument/2006/relationships/hyperlink" Target="https://www.tta.or.kr/eng/ttaSearchEngView.do?key=461&amp;searchStandardNo=TTAT.3G-38.211V18.4.0&amp;searchCate=TTAS" TargetMode="External"/><Relationship Id="rId368" Type="http://schemas.openxmlformats.org/officeDocument/2006/relationships/hyperlink" Target="https://www.tta.or.kr/eng/ttaSearchEngView.do?key=461&amp;searchStandardNo=TTAT.3G-37.324V18.0.0&amp;searchCate=TTAS" TargetMode="External"/><Relationship Id="rId575" Type="http://schemas.openxmlformats.org/officeDocument/2006/relationships/hyperlink" Target="https://www.atis.org/3gpp-transpositions" TargetMode="External"/><Relationship Id="rId782" Type="http://schemas.openxmlformats.org/officeDocument/2006/relationships/hyperlink" Target="https://www.ccsa.org.cn/api/portalsFile/downloadOldFile?type=17&amp;oldFileUrl=NTN/SRIT/CCSA.3GPP.36.464.V18.0.0.docx" TargetMode="External"/><Relationship Id="rId228" Type="http://schemas.openxmlformats.org/officeDocument/2006/relationships/hyperlink" Target="https://www.ccsa.org.cn/api/portalsFile/downloadOldFile?type=17&amp;oldFileUrl=NTN/SRIT/CCSA.3GPP.36.306.V17.7.0.docx" TargetMode="External"/><Relationship Id="rId435" Type="http://schemas.openxmlformats.org/officeDocument/2006/relationships/hyperlink" Target="https://www.atis.org/3gpp-transpositions" TargetMode="External"/><Relationship Id="rId642" Type="http://schemas.openxmlformats.org/officeDocument/2006/relationships/hyperlink" Target="https://www.tta.or.kr/eng/ttaSearchEngView.do?key=461&amp;searchStandardNo=TTAT.3G-36.424V18.0.0&amp;searchCate=TTAS" TargetMode="External"/><Relationship Id="rId1065" Type="http://schemas.openxmlformats.org/officeDocument/2006/relationships/hyperlink" Target="https://www.tta.or.kr/eng/ttaSearchEngView.do?key=461&amp;searchStandardNo=TTAT.3G-38.424V17.0.0&amp;searchCate=TTAS" TargetMode="External"/><Relationship Id="rId1272" Type="http://schemas.openxmlformats.org/officeDocument/2006/relationships/hyperlink" Target="https://www.ccsa.org.cn/api/portalsFile/downloadOldFile?type=17&amp;oldFileUrl=NTN/RIT/CCSA.3GPP.38.201.V17.0.0.doc" TargetMode="External"/><Relationship Id="rId502" Type="http://schemas.openxmlformats.org/officeDocument/2006/relationships/hyperlink" Target="https://www.tta.or.kr/eng/ttaSearchEngView.do?key=461&amp;searchStandardNo=TTAT.3G-38.331V17.10.0&amp;searchCate=TTAS" TargetMode="External"/><Relationship Id="rId947" Type="http://schemas.openxmlformats.org/officeDocument/2006/relationships/hyperlink" Target="https://www.atis.org/3gpp-transpositions" TargetMode="External"/><Relationship Id="rId1132" Type="http://schemas.openxmlformats.org/officeDocument/2006/relationships/hyperlink" Target="https://www.ccsa.org.cn/api/portalsFile/downloadOldFile?type=17&amp;oldFileUrl=NTN/SRIT/CCSA.3GPP.38.473.V17.10.0.docx" TargetMode="External"/><Relationship Id="rId1577" Type="http://schemas.openxmlformats.org/officeDocument/2006/relationships/hyperlink" Target="https://www.etsi.org/deliver/etsi_ts/137400_137499/137471/18.00.00_60/ts_137471v180000p.pdf" TargetMode="External"/><Relationship Id="rId1784" Type="http://schemas.openxmlformats.org/officeDocument/2006/relationships/hyperlink" Target="https://www.ccsa.org.cn/api/portalsFile/downloadOldFile?type=17&amp;oldFileUrl=NTN/RIT/CCSA.3GPP.38.424.V18.0.0.docx" TargetMode="External"/><Relationship Id="rId76" Type="http://schemas.openxmlformats.org/officeDocument/2006/relationships/hyperlink" Target="https://members.tsdsi.in/s/dtBjqnm8FkLRLHs" TargetMode="External"/><Relationship Id="rId807" Type="http://schemas.openxmlformats.org/officeDocument/2006/relationships/hyperlink" Target="https://www.etsi.org/deliver/etsi_ts/137400_137499/137460/18.00.00_60/ts_137460v180000p.pdf" TargetMode="External"/><Relationship Id="rId1437" Type="http://schemas.openxmlformats.org/officeDocument/2006/relationships/hyperlink" Target="https://www.ccsa.org.cn/api/portalsFile/downloadOldFile?type=17&amp;oldFileUrl=NTN/RIT/CCSA.3GPP.38.306.V17.10.0.docx" TargetMode="External"/><Relationship Id="rId1644" Type="http://schemas.openxmlformats.org/officeDocument/2006/relationships/hyperlink" Target="https://www.ccsa.org.cn/api/portalsFile/downloadOldFile?type=17&amp;oldFileUrl=NTN/RIT/CCSA.3GPP.37.483.V18.2.0.docx" TargetMode="External"/><Relationship Id="rId1851" Type="http://schemas.openxmlformats.org/officeDocument/2006/relationships/hyperlink" Target="https://members.tsdsi.in/s/B4fYxtHKrZmC4bE" TargetMode="External"/><Relationship Id="rId1504" Type="http://schemas.openxmlformats.org/officeDocument/2006/relationships/hyperlink" Target="https://www.ccsa.org.cn/api/portalsFile/downloadOldFile?type=17&amp;oldFileUrl=NTN/RIT/CCSA.3GPP.38.323.V18.3.0.docx" TargetMode="External"/><Relationship Id="rId1711" Type="http://schemas.openxmlformats.org/officeDocument/2006/relationships/hyperlink" Target="https://members.tsdsi.in/s/rwbyq4XZNF5WDXQ" TargetMode="External"/><Relationship Id="rId292" Type="http://schemas.openxmlformats.org/officeDocument/2006/relationships/hyperlink" Target="https://www.tta.or.kr/eng/ttaSearchEngView.do?key=461&amp;searchStandardNo=TTAT.3G-36.323V17.2.0&amp;searchCate=TTAS" TargetMode="External"/><Relationship Id="rId1809" Type="http://schemas.openxmlformats.org/officeDocument/2006/relationships/hyperlink" Target="https://www.etsi.org/deliver/etsi_ts/138400_138499/138455/18.03.00_60/ts_138455v180300p.pdf" TargetMode="External"/><Relationship Id="rId597" Type="http://schemas.openxmlformats.org/officeDocument/2006/relationships/hyperlink" Target="https://members.tsdsi.in/s/KBEYcKMEmts2T7Y" TargetMode="External"/><Relationship Id="rId152" Type="http://schemas.openxmlformats.org/officeDocument/2006/relationships/hyperlink" Target="https://www.etsi.org/deliver/etsi_ts/138200_138299/138213/18.04.00_60/ts_138213v180400p.pdf" TargetMode="External"/><Relationship Id="rId457" Type="http://schemas.openxmlformats.org/officeDocument/2006/relationships/hyperlink" Target="https://www.atis.org/3gpp-transpositions" TargetMode="External"/><Relationship Id="rId1087" Type="http://schemas.openxmlformats.org/officeDocument/2006/relationships/hyperlink" Target="https://www.etsi.org/deliver/etsi_ts/138400_138499/138455/17.08.00_60/ts_138455v170800p.pdf" TargetMode="External"/><Relationship Id="rId1294" Type="http://schemas.openxmlformats.org/officeDocument/2006/relationships/hyperlink" Target="https://www.ccsa.org.cn/api/portalsFile/downloadOldFile?type=17&amp;oldFileUrl=NTN/RIT/CCSA.3GPP.38.211.V17.9.0.docx" TargetMode="External"/><Relationship Id="rId664" Type="http://schemas.openxmlformats.org/officeDocument/2006/relationships/hyperlink" Target="https://members.tsdsi.in/s/zLBYFs23ErYCkYi" TargetMode="External"/><Relationship Id="rId871" Type="http://schemas.openxmlformats.org/officeDocument/2006/relationships/hyperlink" Target="https://www.ccsa.org.cn/api/portalsFile/downloadOldFile?type=17&amp;oldFileUrl=NTN/SRIT/CCSA.3GPP.37.473.V17.2.0.docx" TargetMode="External"/><Relationship Id="rId969" Type="http://schemas.openxmlformats.org/officeDocument/2006/relationships/hyperlink" Target="https://members.tsdsi.in/s/SE3nb7cRierjqyR" TargetMode="External"/><Relationship Id="rId1599" Type="http://schemas.openxmlformats.org/officeDocument/2006/relationships/hyperlink" Target="https://www.ccsa.org.cn/api/portalsFile/downloadOldFile?type=17&amp;oldFileUrl=NTN/RIT/CCSA.3GPP.37.473.V18.0.0.docx" TargetMode="External"/><Relationship Id="rId317" Type="http://schemas.openxmlformats.org/officeDocument/2006/relationships/hyperlink" Target="https://www.ccsa.org.cn/api/portalsFile/downloadOldFile?type=17&amp;oldFileUrl=NTN/SRIT/CCSA.3GPP.36.355.V18.0.0.docx" TargetMode="External"/><Relationship Id="rId524" Type="http://schemas.openxmlformats.org/officeDocument/2006/relationships/hyperlink" Target="https://www.etsi.org/deliver/etsi_ts/136400_136499/136401/18.01.00_60/ts_136401v180100p.pdf" TargetMode="External"/><Relationship Id="rId731" Type="http://schemas.openxmlformats.org/officeDocument/2006/relationships/hyperlink" Target="https://www.tta.or.kr/eng/ttaSearchEngView.do?key=461&amp;searchStandardNo=TTAT.3G-36.455V17.1.0&amp;searchCate=TTAS" TargetMode="External"/><Relationship Id="rId1154" Type="http://schemas.openxmlformats.org/officeDocument/2006/relationships/hyperlink" Target="https://committee.tta.or.kr/data/standard_view.jsp?pk_num=TTAT.3G-38.474V18.0.0&amp;commit_code=PG1102" TargetMode="External"/><Relationship Id="rId1361" Type="http://schemas.openxmlformats.org/officeDocument/2006/relationships/hyperlink" Target="https://www.ccsa.org.cn/api/portalsFile/downloadOldFile?type=17&amp;oldFileUrl=NTN/RIT/CCSA.3GPP.37.320.V18.3.0.docx" TargetMode="External"/><Relationship Id="rId1459" Type="http://schemas.openxmlformats.org/officeDocument/2006/relationships/hyperlink" Target="https://www.tta.or.kr/eng/ttaSearchEngView.do?key=461&amp;searchStandardNo=TTAT.3G-38.307V18.2.0&amp;searchCate=TTAS" TargetMode="External"/><Relationship Id="rId98" Type="http://schemas.openxmlformats.org/officeDocument/2006/relationships/hyperlink" Target="https://www.etsi.org/deliver/etsi_ts/138200_138299/138201/17.00.00_60/ts_138201v170000p.pdf" TargetMode="External"/><Relationship Id="rId829" Type="http://schemas.openxmlformats.org/officeDocument/2006/relationships/hyperlink" Target="https://www.ccsa.org.cn/api/portalsFile/downloadOldFile?type=17&amp;oldFileUrl=NTN/SRIT/CCSA.3GPP.37.462.V18.0.0.docx" TargetMode="External"/><Relationship Id="rId1014" Type="http://schemas.openxmlformats.org/officeDocument/2006/relationships/hyperlink" Target="https://www.ccsa.org.cn/api/portalsFile/downloadOldFile?type=17&amp;oldFileUrl=NTN/SRIT/CCSA.3GPP.38.420.V17.2.0.docx" TargetMode="External"/><Relationship Id="rId1221" Type="http://schemas.openxmlformats.org/officeDocument/2006/relationships/hyperlink" Target="https://www.tta.or.kr/eng/ttaSearchEngView.do?key=461&amp;searchStandardNo=TTAT.3G-38.108V17.9.0&amp;searchCate=TTAS" TargetMode="External"/><Relationship Id="rId1666" Type="http://schemas.openxmlformats.org/officeDocument/2006/relationships/hyperlink" Target="https://www.tta.or.kr/eng/ttaSearchEngView.do?key=461&amp;searchStandardNo=TTAT.3G-38.410V17.1.0&amp;searchCate=TTAS" TargetMode="External"/><Relationship Id="rId1873" Type="http://schemas.openxmlformats.org/officeDocument/2006/relationships/hyperlink" Target="https://www.etsi.org/deliver/etsi_ts/138100_138199/13810105/17.09.00_60/ts_13810105v170900p.pdf" TargetMode="External"/><Relationship Id="rId1319" Type="http://schemas.openxmlformats.org/officeDocument/2006/relationships/hyperlink" Target="https://www.ccsa.org.cn/api/portalsFile/downloadOldFile?type=17&amp;oldFileUrl=NTN/RIT/CCSA.3GPP.38.213.V17.11.0.docx" TargetMode="External"/><Relationship Id="rId1526" Type="http://schemas.openxmlformats.org/officeDocument/2006/relationships/hyperlink" Target="https://www.etsi.org/deliver/etsi_ts/137400_137499/137460/17.00.00_60/ts_137460v170000p.pdf" TargetMode="External"/><Relationship Id="rId1733" Type="http://schemas.openxmlformats.org/officeDocument/2006/relationships/hyperlink" Target="https://www.ccsa.org.cn/api/portalsFile/downloadOldFile?type=17&amp;oldFileUrl=NTN/RIT/CCSA.3GPP.38.420.V17.2.0.docx" TargetMode="External"/><Relationship Id="rId25" Type="http://schemas.openxmlformats.org/officeDocument/2006/relationships/hyperlink" Target="https://www.itu.int/pub/R-RES-R.9/es" TargetMode="External"/><Relationship Id="rId1800" Type="http://schemas.openxmlformats.org/officeDocument/2006/relationships/hyperlink" Target="https://www.atis.org/3gpp-transpositions" TargetMode="External"/><Relationship Id="rId174" Type="http://schemas.openxmlformats.org/officeDocument/2006/relationships/hyperlink" Target="https://www.ccsa.org.cn/api/portalsFile/downloadOldFile?type=17&amp;oldFileUrl=NTN/SRIT/CCSA.3GPP.38.215.V18.3.0.docx" TargetMode="External"/><Relationship Id="rId381" Type="http://schemas.openxmlformats.org/officeDocument/2006/relationships/hyperlink" Target="https://www.atis.org/3gpp-transpositions" TargetMode="External"/><Relationship Id="rId241" Type="http://schemas.openxmlformats.org/officeDocument/2006/relationships/hyperlink" Target="https://www.ccsa.org.cn/api/portalsFile/downloadOldFile?type=17&amp;oldFileUrl=NTN/SRIT/CCSA.3GPP.36.307.V17.7.0.docx" TargetMode="External"/><Relationship Id="rId479" Type="http://schemas.openxmlformats.org/officeDocument/2006/relationships/hyperlink" Target="https://www.tta.or.kr/eng/ttaSearchEngView.do?key=461&amp;searchStandardNo=TTAT.3G-38.322V17.4.0&amp;searchCate=TTAS" TargetMode="External"/><Relationship Id="rId686" Type="http://schemas.openxmlformats.org/officeDocument/2006/relationships/hyperlink" Target="https://www.ccsa.org.cn/api/portalsFile/downloadOldFile?type=17&amp;oldFileUrl=NTN/SRIT/CCSA.3GPP.36.442.V18.0.0.docx" TargetMode="External"/><Relationship Id="rId893" Type="http://schemas.openxmlformats.org/officeDocument/2006/relationships/hyperlink" Target="https://www.atis.org/3gpp-transpositions" TargetMode="External"/><Relationship Id="rId339" Type="http://schemas.openxmlformats.org/officeDocument/2006/relationships/hyperlink" Target="https://www.tta.or.kr/eng/ttaSearchEngView.do?key=461&amp;searchStandardNo=TTAT.3G-36.361V17.0.0&amp;searchCate=TTAS" TargetMode="External"/><Relationship Id="rId546" Type="http://schemas.openxmlformats.org/officeDocument/2006/relationships/hyperlink" Target="https://www.ccsa.org.cn/api/portalsFile/downloadOldFile?type=17&amp;oldFileUrl=NTN/SRIT/CCSA.3GPP.36.411.V18.0.0.docx" TargetMode="External"/><Relationship Id="rId753" Type="http://schemas.openxmlformats.org/officeDocument/2006/relationships/hyperlink" Target="https://www.etsi.org/deliver/etsi_ts/136400_136499/136462/17.00.00_60/ts_136462v170000p.pdf" TargetMode="External"/><Relationship Id="rId1176" Type="http://schemas.openxmlformats.org/officeDocument/2006/relationships/hyperlink" Target="https://www.etsi.org/deliver/etsi_ts/136100_136199/136111/18.00.00_60/ts_136111v180000p.pdf" TargetMode="External"/><Relationship Id="rId1383" Type="http://schemas.openxmlformats.org/officeDocument/2006/relationships/hyperlink" Target="https://www.atis.org/3gpp-transpositions" TargetMode="External"/><Relationship Id="rId101" Type="http://schemas.openxmlformats.org/officeDocument/2006/relationships/hyperlink" Target="https://www.atis.org/3gpp-transpositions" TargetMode="External"/><Relationship Id="rId406" Type="http://schemas.openxmlformats.org/officeDocument/2006/relationships/hyperlink" Target="https://www.ccsa.org.cn/api/portalsFile/downloadOldFile?type=17&amp;oldFileUrl=NTN/SRIT/CCSA.3GPP.38.304.V17.9.0.docx" TargetMode="External"/><Relationship Id="rId960" Type="http://schemas.openxmlformats.org/officeDocument/2006/relationships/hyperlink" Target="https://www.ccsa.org.cn/api/portalsFile/downloadOldFile?type=17&amp;oldFileUrl=NTN/SRIT/CCSA.3GPP.38.411.V18.0.0.docx" TargetMode="External"/><Relationship Id="rId1036" Type="http://schemas.openxmlformats.org/officeDocument/2006/relationships/hyperlink" Target="https://www.atis.org/3gpp-transpositions" TargetMode="External"/><Relationship Id="rId1243" Type="http://schemas.openxmlformats.org/officeDocument/2006/relationships/hyperlink" Target="https://members.tsdsi.in/s/PrPaQGsTSMtH5yQ" TargetMode="External"/><Relationship Id="rId1590" Type="http://schemas.openxmlformats.org/officeDocument/2006/relationships/hyperlink" Target="https://www.tta.or.kr/eng/ttaSearchEngView.do?key=461&amp;searchStandardNo=TTAT.3G-37.472V18.0.0&amp;searchCate=TTAS" TargetMode="External"/><Relationship Id="rId1688" Type="http://schemas.openxmlformats.org/officeDocument/2006/relationships/hyperlink" Target="https://members.tsdsi.in/s/SE3nb7cRierjqyR" TargetMode="External"/><Relationship Id="rId1895" Type="http://schemas.openxmlformats.org/officeDocument/2006/relationships/hyperlink" Target="https://www.tta.or.kr/eng/ttaSearchEngView.do?key=461&amp;searchStandardNo=TTAT.3G-38.108V18.4.0&amp;searchCate=TTAS" TargetMode="External"/><Relationship Id="rId613" Type="http://schemas.openxmlformats.org/officeDocument/2006/relationships/hyperlink" Target="https://www.etsi.org/deliver/etsi_ts/136400_136499/136422/17.01.00_60/ts_136422v170100p.pdf" TargetMode="External"/><Relationship Id="rId820" Type="http://schemas.openxmlformats.org/officeDocument/2006/relationships/hyperlink" Target="https://members.tsdsi.in/s/T5sfZLDZxs8nGDq" TargetMode="External"/><Relationship Id="rId918" Type="http://schemas.openxmlformats.org/officeDocument/2006/relationships/hyperlink" Target="https://www.ccsa.org.cn/api/portalsFile/downloadOldFile?type=17&amp;oldFileUrl=NTN/SRIT/CCSA.3GPP.37.483.V17.8.0.docx" TargetMode="External"/><Relationship Id="rId1450" Type="http://schemas.openxmlformats.org/officeDocument/2006/relationships/hyperlink" Target="https://www.ccsa.org.cn/api/portalsFile/downloadOldFile?type=17&amp;oldFileUrl=NTN/RIT/CCSA.3GPP.38.307.V17.13.0.docx" TargetMode="External"/><Relationship Id="rId1548" Type="http://schemas.openxmlformats.org/officeDocument/2006/relationships/hyperlink" Target="https://www.ccsa.org.cn/api/portalsFile/downloadOldFile?type=17&amp;oldFileUrl=NTN/RIT/CCSA.3GPP.37.462.V17.0.0.doc" TargetMode="External"/><Relationship Id="rId1755" Type="http://schemas.openxmlformats.org/officeDocument/2006/relationships/hyperlink" Target="https://www.ccsa.org.cn/api/portalsFile/downloadOldFile?type=17&amp;oldFileUrl=NTN/RIT/CCSA.3GPP.38.422.V17.1.0.docx" TargetMode="External"/><Relationship Id="rId1103" Type="http://schemas.openxmlformats.org/officeDocument/2006/relationships/hyperlink" Target="https://www.ccsa.org.cn/api/portalsFile/downloadOldFile?type=17&amp;oldFileUrl=NTN/SRIT/CCSA.3GPP.38.470.V18.3.0.docx" TargetMode="External"/><Relationship Id="rId1310" Type="http://schemas.openxmlformats.org/officeDocument/2006/relationships/hyperlink" Target="https://www.tta.or.kr/eng/ttaSearchEngView.do?key=461&amp;searchStandardNo=TTAT.3G-38.212V17.9.0&amp;searchCate=TTAS" TargetMode="External"/><Relationship Id="rId1408" Type="http://schemas.openxmlformats.org/officeDocument/2006/relationships/hyperlink" Target="https://www.ccsa.org.cn/api/portalsFile/downloadOldFile?type=17&amp;oldFileUrl=NTN/RIT/CCSA.3GPP.38.300.V18.3.0.docx" TargetMode="External"/><Relationship Id="rId47" Type="http://schemas.openxmlformats.org/officeDocument/2006/relationships/hyperlink" Target="https://www.ccsa.org.cn/api/portalsFile/downloadOldFile?type=17&amp;oldFileUrl=NTN/SRIT/CCSA.3GPP.36.201.V18.0.0.docx" TargetMode="External"/><Relationship Id="rId1615" Type="http://schemas.openxmlformats.org/officeDocument/2006/relationships/hyperlink" Target="https://www.ccsa.org.cn/api/portalsFile/downloadOldFile?type=17&amp;oldFileUrl=NTN/RIT/CCSA.3GPP.37.481.V17.0.0.doc" TargetMode="External"/><Relationship Id="rId1822" Type="http://schemas.openxmlformats.org/officeDocument/2006/relationships/hyperlink" Target="https://members.tsdsi.in/s/wiQewKCqdbRDBes" TargetMode="External"/><Relationship Id="rId196" Type="http://schemas.openxmlformats.org/officeDocument/2006/relationships/hyperlink" Target="https://www.tta.or.kr/eng/ttaSearchEngView.do?key=461&amp;searchStandardNo=TTAT.3G-36.302V17.0.0&amp;searchCate=TTAS" TargetMode="External"/><Relationship Id="rId263" Type="http://schemas.openxmlformats.org/officeDocument/2006/relationships/hyperlink" Target="https://www.atis.org/3gpp-transpositions" TargetMode="External"/><Relationship Id="rId470" Type="http://schemas.openxmlformats.org/officeDocument/2006/relationships/hyperlink" Target="https://www.ccsa.org.cn/api/portalsFile/downloadOldFile?type=17&amp;oldFileUrl=NTN/SRIT/CCSA.3GPP.38.321.V18.3.0.docx" TargetMode="External"/><Relationship Id="rId123" Type="http://schemas.openxmlformats.org/officeDocument/2006/relationships/hyperlink" Target="https://members.tsdsi.in/s/GPQQPQxrQwTiiwH" TargetMode="External"/><Relationship Id="rId330" Type="http://schemas.openxmlformats.org/officeDocument/2006/relationships/hyperlink" Target="https://www.ccsa.org.cn/api/portalsFile/downloadOldFile?type=17&amp;oldFileUrl=NTN/SRIT/CCSA.3GPP.36.360.V18.0.0.doc" TargetMode="External"/><Relationship Id="rId568" Type="http://schemas.openxmlformats.org/officeDocument/2006/relationships/hyperlink" Target="https://www.tta.or.kr/eng/ttaSearchEngView.do?key=461&amp;searchStandardNo=TTAT.3G-36.413V17.6.0&amp;searchCate=TTAS" TargetMode="External"/><Relationship Id="rId775" Type="http://schemas.openxmlformats.org/officeDocument/2006/relationships/hyperlink" Target="https://www.ccsa.org.cn/api/portalsFile/downloadOldFile?type=17&amp;oldFileUrl=NTN/SRIT/CCSA.3GPP.36.464.V17.0.0.doc" TargetMode="External"/><Relationship Id="rId982" Type="http://schemas.openxmlformats.org/officeDocument/2006/relationships/hyperlink" Target="https://www.tta.or.kr/eng/ttaSearchEngView.do?key=461&amp;searchStandardNo=TTAT.3G-38.413V17.10.0&amp;searchCate=TTAS" TargetMode="External"/><Relationship Id="rId1198" Type="http://schemas.openxmlformats.org/officeDocument/2006/relationships/hyperlink" Target="https://www.ccsa.org.cn/api/portalsFile/downloadOldFile?type=17&amp;oldFileUrl=NTN/SRIT/CCSA.3GPP.36.133.V18.7.0.zip" TargetMode="External"/><Relationship Id="rId428" Type="http://schemas.openxmlformats.org/officeDocument/2006/relationships/hyperlink" Target="https://www.tta.or.kr/eng/ttaSearchEngView.do?key=461&amp;searchStandardNo=TTAT.3G-38.305V18.3.0&amp;searchCate=TTAS" TargetMode="External"/><Relationship Id="rId635" Type="http://schemas.openxmlformats.org/officeDocument/2006/relationships/hyperlink" Target="https://members.tsdsi.in/s/oXXYRaQjGoQBYNe" TargetMode="External"/><Relationship Id="rId842" Type="http://schemas.openxmlformats.org/officeDocument/2006/relationships/hyperlink" Target="https://www.etsi.org/deliver/etsi_ts/137400_137499/137470/18.00.00_60/ts_137470v180000p.pdf" TargetMode="External"/><Relationship Id="rId1058" Type="http://schemas.openxmlformats.org/officeDocument/2006/relationships/hyperlink" Target="https://members.tsdsi.in/s/LNw42AFCqTteLSZ" TargetMode="External"/><Relationship Id="rId1265" Type="http://schemas.openxmlformats.org/officeDocument/2006/relationships/hyperlink" Target="https://extranet.itu.int/rsg-meetings/sg4/wp4b/GCS/Documents/IMT-2020.SAT" TargetMode="External"/><Relationship Id="rId1472" Type="http://schemas.openxmlformats.org/officeDocument/2006/relationships/hyperlink" Target="https://www.atis.org/3gpp-transpositions" TargetMode="External"/><Relationship Id="rId702" Type="http://schemas.openxmlformats.org/officeDocument/2006/relationships/hyperlink" Target="https://www.atis.org/3gpp-transpositions" TargetMode="External"/><Relationship Id="rId1125" Type="http://schemas.openxmlformats.org/officeDocument/2006/relationships/hyperlink" Target="https://www.atis.org/3gpp-transpositions" TargetMode="External"/><Relationship Id="rId1332" Type="http://schemas.openxmlformats.org/officeDocument/2006/relationships/hyperlink" Target="https://www.etsi.org/deliver/etsi_ts/138200_138299/138214/17.11.00_60/ts_138214v171100p.pdf" TargetMode="External"/><Relationship Id="rId1777" Type="http://schemas.openxmlformats.org/officeDocument/2006/relationships/hyperlink" Target="https://www.atis.org/3gpp-transpositions" TargetMode="External"/><Relationship Id="rId69" Type="http://schemas.openxmlformats.org/officeDocument/2006/relationships/hyperlink" Target="https://www.ccsa.org.cn/api/portalsFile/downloadOldFile?type=17&amp;oldFileUrl=NTN/SRIT/CCSA.3GPP.36.212.V18.0.0.docx" TargetMode="External"/><Relationship Id="rId1637" Type="http://schemas.openxmlformats.org/officeDocument/2006/relationships/hyperlink" Target="https://www.atis.org/3gpp-transpositions" TargetMode="External"/><Relationship Id="rId1844" Type="http://schemas.openxmlformats.org/officeDocument/2006/relationships/hyperlink" Target="https://www.etsi.org/deliver/etsi_ts/138400_138499/138472/18.01.00_60/ts_138472v180100p.pdf" TargetMode="External"/><Relationship Id="rId1704" Type="http://schemas.openxmlformats.org/officeDocument/2006/relationships/hyperlink" Target="https://www.ccsa.org.cn/api/portalsFile/downloadOldFile?type=17&amp;oldFileUrl=NTN/RIT/CCSA.3GPP.38.413.V18.3.0.docx" TargetMode="External"/><Relationship Id="rId285" Type="http://schemas.openxmlformats.org/officeDocument/2006/relationships/hyperlink" Target="https://members.tsdsi.in/s/WEjNxqmpX9qMHx4" TargetMode="External"/><Relationship Id="rId1911" Type="http://schemas.openxmlformats.org/officeDocument/2006/relationships/hyperlink" Target="https://members.tsdsi.in/s/PrPaQGsTSMtH5yQ" TargetMode="External"/><Relationship Id="rId492" Type="http://schemas.openxmlformats.org/officeDocument/2006/relationships/hyperlink" Target="https://www.ccsa.org.cn/api/portalsFile/downloadOldFile?type=17&amp;oldFileUrl=NTN/SRIT/CCSA.3GPP.38.323.V18.3.0.docx" TargetMode="External"/><Relationship Id="rId797" Type="http://schemas.openxmlformats.org/officeDocument/2006/relationships/hyperlink" Target="https://www.tta.or.kr/eng/ttaSearchEngView.do?key=461&amp;searchStandardNo=TTAT.3G-36.465V18.0.0&amp;searchCate=TTAS" TargetMode="External"/><Relationship Id="rId145" Type="http://schemas.openxmlformats.org/officeDocument/2006/relationships/hyperlink" Target="https://www.ccsa.org.cn/api/portalsFile/downloadOldFile?type=17&amp;oldFileUrl=NTN/SRIT/CCSA.3GPP.38.213.V18.4.0.docx" TargetMode="External"/><Relationship Id="rId352" Type="http://schemas.openxmlformats.org/officeDocument/2006/relationships/hyperlink" Target="https://www.ccsa.org.cn/api/portalsFile/downloadOldFile?type=17&amp;oldFileUrl=NTN/SRIT/CCSA.3GPP.37.320.V18.3.0.docx" TargetMode="External"/><Relationship Id="rId1287" Type="http://schemas.openxmlformats.org/officeDocument/2006/relationships/hyperlink" Target="https://www.atis.org/3gpp-transpositions" TargetMode="External"/><Relationship Id="rId212" Type="http://schemas.openxmlformats.org/officeDocument/2006/relationships/hyperlink" Target="https://www.etsi.org/deliver/etsi_ts/136300_136399/136304/18.02.00_60/ts_136304v180200p.pdf" TargetMode="External"/><Relationship Id="rId657" Type="http://schemas.openxmlformats.org/officeDocument/2006/relationships/hyperlink" Target="https://www.etsi.org/deliver/etsi_ts/136400_136499/136440/17.00.00_60/ts_136440v170000p.pdf" TargetMode="External"/><Relationship Id="rId864" Type="http://schemas.openxmlformats.org/officeDocument/2006/relationships/hyperlink" Target="https://www.ccsa.org.cn/api/portalsFile/downloadOldFile?type=17&amp;oldFileUrl=NTN/SRIT/CCSA.3GPP.37.472.V18.0.0.docx" TargetMode="External"/><Relationship Id="rId1494" Type="http://schemas.openxmlformats.org/officeDocument/2006/relationships/hyperlink" Target="https://members.tsdsi.in/s/pN2AT59JDGqQRoG" TargetMode="External"/><Relationship Id="rId1799" Type="http://schemas.openxmlformats.org/officeDocument/2006/relationships/hyperlink" Target="https://www.tta.or.kr/eng/ttaSearchEngView.do?key=461&amp;searchStandardNo=TTAT.3G-38.425V18.1.0&amp;searchCate=TTAS" TargetMode="External"/><Relationship Id="rId517" Type="http://schemas.openxmlformats.org/officeDocument/2006/relationships/hyperlink" Target="https://www.ccsa.org.cn/api/portalsFile/downloadOldFile?type=17&amp;oldFileUrl=NTN/SRIT/CCSA.3GPP.36.401.V17.1.0.docx" TargetMode="External"/><Relationship Id="rId724" Type="http://schemas.openxmlformats.org/officeDocument/2006/relationships/hyperlink" Target="https://members.tsdsi.in/s/eganNzT6F4Qc2Rf" TargetMode="External"/><Relationship Id="rId931" Type="http://schemas.openxmlformats.org/officeDocument/2006/relationships/hyperlink" Target="https://www.ccsa.org.cn/api/portalsFile/downloadOldFile?type=17&amp;oldFileUrl=NTN/SRIT/CCSA.3GPP.38.401.V17.10.0.docx" TargetMode="External"/><Relationship Id="rId1147" Type="http://schemas.openxmlformats.org/officeDocument/2006/relationships/hyperlink" Target="https://www.tta.or.kr/eng/ttaSearchEngView.do?key=461&amp;searchStandardNo=TTAT.3G-38.474V17.0.0&amp;searchCate=TTAS" TargetMode="External"/><Relationship Id="rId1354" Type="http://schemas.openxmlformats.org/officeDocument/2006/relationships/hyperlink" Target="https://www.ccsa.org.cn/api/portalsFile/downloadOldFile?type=17&amp;oldFileUrl=NTN/RIT/CCSA.3GPP.37.320.V17.5.0.docx" TargetMode="External"/><Relationship Id="rId1561" Type="http://schemas.openxmlformats.org/officeDocument/2006/relationships/hyperlink" Target="https://members.tsdsi.in/s/PAP6n6fkQcXgd5c" TargetMode="External"/><Relationship Id="rId60" Type="http://schemas.openxmlformats.org/officeDocument/2006/relationships/hyperlink" Target="https://www.tta.or.kr/eng/ttaSearchEngView.do?key=461&amp;searchStandardNo=TTAT.3G-36.211V18.0.1&amp;searchCate=TTAS" TargetMode="External"/><Relationship Id="rId1007" Type="http://schemas.openxmlformats.org/officeDocument/2006/relationships/hyperlink" Target="https://www.ccsa.org.cn/api/portalsFile/downloadOldFile?type=17&amp;oldFileUrl=NTN/SRIT/CCSA.3GPP.38.415.V18.1.0.docx" TargetMode="External"/><Relationship Id="rId1214" Type="http://schemas.openxmlformats.org/officeDocument/2006/relationships/hyperlink" Target="https://www.tta.or.kr/eng/ttaSearchEngView.do?key=461&amp;searchStandardNo=TTAT.3G-38.101-5V18.7.0&amp;searchCate=TTAS" TargetMode="External"/><Relationship Id="rId1421" Type="http://schemas.openxmlformats.org/officeDocument/2006/relationships/hyperlink" Target="https://www.etsi.org/deliver/etsi_ts/138300_138399/138304/18.03.00_60/ts_138304v180300p.pdf" TargetMode="External"/><Relationship Id="rId1659" Type="http://schemas.openxmlformats.org/officeDocument/2006/relationships/hyperlink" Target="https://members.tsdsi.in/s/isjoRPXxcFF2gbM" TargetMode="External"/><Relationship Id="rId1866" Type="http://schemas.openxmlformats.org/officeDocument/2006/relationships/hyperlink" Target="https://www.ccsa.org.cn/api/portalsFile/downloadOldFile?type=17&amp;oldFileUrl=NTN/RIT/CCSA.3GPP.38.474.V18.0.0.docx" TargetMode="External"/><Relationship Id="rId1519" Type="http://schemas.openxmlformats.org/officeDocument/2006/relationships/hyperlink" Target="https://www.tta.or.kr/eng/ttaSearchEngView.do?key=461&amp;searchStandardNo=TTAT.3G-38.331V18.3.0&amp;searchCate=TTAS" TargetMode="External"/><Relationship Id="rId1726" Type="http://schemas.openxmlformats.org/officeDocument/2006/relationships/hyperlink" Target="https://www.ccsa.org.cn/api/portalsFile/downloadOldFile?type=17&amp;oldFileUrl=NTN/RIT/CCSA.3GPP.38.415.V18.1.0.docx" TargetMode="External"/><Relationship Id="rId18" Type="http://schemas.openxmlformats.org/officeDocument/2006/relationships/hyperlink" Target="https://www.itu.int/rec/R-REC-M.2083/es" TargetMode="External"/><Relationship Id="rId167" Type="http://schemas.openxmlformats.org/officeDocument/2006/relationships/hyperlink" Target="https://www.atis.org/3gpp-transpositions" TargetMode="External"/><Relationship Id="rId374" Type="http://schemas.openxmlformats.org/officeDocument/2006/relationships/hyperlink" Target="https://www.tta.or.kr/eng/ttaSearchEngView.do?key=461&amp;searchStandardNo=TTAT.3G-37.340V17.7.0&amp;searchCate=TTAS" TargetMode="External"/><Relationship Id="rId581" Type="http://schemas.openxmlformats.org/officeDocument/2006/relationships/hyperlink" Target="https://www.atis.org/3gpp-transpositions" TargetMode="External"/><Relationship Id="rId234" Type="http://schemas.openxmlformats.org/officeDocument/2006/relationships/hyperlink" Target="https://www.ccsa.org.cn/api/portalsFile/downloadOldFile?type=17&amp;oldFileUrl=NTN/SRIT/CCSA.3GPP.36.306.V18.3.0.docx" TargetMode="External"/><Relationship Id="rId679" Type="http://schemas.openxmlformats.org/officeDocument/2006/relationships/hyperlink" Target="https://www.ccsa.org.cn/api/portalsFile/downloadOldFile?type=17&amp;oldFileUrl=NTN/SRIT/CCSA.3GPP.36.442.V17.0.0.doc" TargetMode="External"/><Relationship Id="rId886" Type="http://schemas.openxmlformats.org/officeDocument/2006/relationships/hyperlink" Target="https://www.tta.or.kr/eng/ttaSearchEngView.do?key=461&amp;searchStandardNo=TTAT.3G-37.480V17.2.0&amp;searchCate=TTAS" TargetMode="External"/><Relationship Id="rId2" Type="http://schemas.openxmlformats.org/officeDocument/2006/relationships/numbering" Target="numbering.xml"/><Relationship Id="rId441" Type="http://schemas.openxmlformats.org/officeDocument/2006/relationships/hyperlink" Target="https://www.ccsa.org.cn/api/portalsFile/downloadOldFile?type=17&amp;oldFileUrl=NTN/SRIT/CCSA.3GPP.38.307.V17.13.0.docx" TargetMode="External"/><Relationship Id="rId539" Type="http://schemas.openxmlformats.org/officeDocument/2006/relationships/hyperlink" Target="https://www.atis.org/3gpp-transpositions" TargetMode="External"/><Relationship Id="rId746" Type="http://schemas.openxmlformats.org/officeDocument/2006/relationships/hyperlink" Target="https://www.ccsa.org.cn/api/portalsFile/downloadOldFile?type=17&amp;oldFileUrl=NTN/SRIT/CCSA.3GPP.36.461.V18.0.0.docx" TargetMode="External"/><Relationship Id="rId1071" Type="http://schemas.openxmlformats.org/officeDocument/2006/relationships/hyperlink" Target="https://www.tta.or.kr/eng/ttaSearchEngView.do?key=461&amp;searchStandardNo=TTAT.3G-38.424V18.0.0&amp;searchCate=TTAS" TargetMode="External"/><Relationship Id="rId1169" Type="http://schemas.openxmlformats.org/officeDocument/2006/relationships/hyperlink" Target="https://www.ccsa.org.cn/api/portalsFile/downloadOldFile?type=17&amp;oldFileUrl=NTN/SRIT/CCSA.3GPP.36.111.V17.0.0.docx" TargetMode="External"/><Relationship Id="rId1376" Type="http://schemas.openxmlformats.org/officeDocument/2006/relationships/hyperlink" Target="https://www.tta.or.kr/eng/ttaSearchEngView.do?key=461&amp;searchStandardNo=TTAT.3G-37.324V18.0.0&amp;searchCate=TTAS" TargetMode="External"/><Relationship Id="rId1583" Type="http://schemas.openxmlformats.org/officeDocument/2006/relationships/hyperlink" Target="https://members.tsdsi.in/s/d8cGE9pCSpkeJ2Q" TargetMode="External"/><Relationship Id="rId301" Type="http://schemas.openxmlformats.org/officeDocument/2006/relationships/hyperlink" Target="https://www.ccsa.org.cn/api/portalsFile/downloadOldFile?type=17&amp;oldFileUrl=NTN/SRIT/CCSA.3GPP.36.331.V17.10.0.docx" TargetMode="External"/><Relationship Id="rId953" Type="http://schemas.openxmlformats.org/officeDocument/2006/relationships/hyperlink" Target="https://www.atis.org/3gpp-transpositions" TargetMode="External"/><Relationship Id="rId1029" Type="http://schemas.openxmlformats.org/officeDocument/2006/relationships/hyperlink" Target="https://www.tta.or.kr/eng/ttaSearchEngView.do?key=461&amp;searchStandardNo=TTAT.3G-38.421V17.0.0&amp;searchCate=TTAS" TargetMode="External"/><Relationship Id="rId1236" Type="http://schemas.openxmlformats.org/officeDocument/2006/relationships/hyperlink" Target="https://www.ccsa.org.cn/api/portalsFile/downloadOldFile?type=17&amp;oldFileUrl=NTN/SRIT/CCSA.3GPP.38.124.V18.1.0.docx" TargetMode="External"/><Relationship Id="rId1790" Type="http://schemas.openxmlformats.org/officeDocument/2006/relationships/hyperlink" Target="https://www.ccsa.org.cn/api/portalsFile/downloadOldFile?type=17&amp;oldFileUrl=NTN/RIT/CCSA.3GPP.38.425.V17.3.0.docx" TargetMode="External"/><Relationship Id="rId1888" Type="http://schemas.openxmlformats.org/officeDocument/2006/relationships/hyperlink" Target="https://members.tsdsi.in/s/PJtbaWf9Y4ndQ4e" TargetMode="External"/><Relationship Id="rId82" Type="http://schemas.openxmlformats.org/officeDocument/2006/relationships/hyperlink" Target="https://www.tta.or.kr/eng/ttaSearchEngView.do?key=461&amp;searchStandardNo=TTAT.3G-36.213V18.2.0&amp;searchCate=TTAS" TargetMode="External"/><Relationship Id="rId606" Type="http://schemas.openxmlformats.org/officeDocument/2006/relationships/hyperlink" Target="https://www.ccsa.org.cn/api/portalsFile/downloadOldFile?type=17&amp;oldFileUrl=NTN/SRIT/CCSA.3GPP.36.421.V18.0.0.docx" TargetMode="External"/><Relationship Id="rId813" Type="http://schemas.openxmlformats.org/officeDocument/2006/relationships/hyperlink" Target="https://www.etsi.org/deliver/etsi_ts/137400_137499/137461/17.01.00_60/ts_137461v170100p.pdf" TargetMode="External"/><Relationship Id="rId1443" Type="http://schemas.openxmlformats.org/officeDocument/2006/relationships/hyperlink" Target="https://www.ccsa.org.cn/api/portalsFile/downloadOldFile?type=17&amp;oldFileUrl=NTN/RIT/CCSA.3GPP.38.306.V18.3.0.docx" TargetMode="External"/><Relationship Id="rId1650" Type="http://schemas.openxmlformats.org/officeDocument/2006/relationships/hyperlink" Target="https://www.ccsa.org.cn/api/portalsFile/downloadOldFile?type=17&amp;oldFileUrl=NTN/RIT/CCSA.3GPP.38.401.V17.10.0.docx" TargetMode="External"/><Relationship Id="rId1748" Type="http://schemas.openxmlformats.org/officeDocument/2006/relationships/hyperlink" Target="https://www.atis.org/3gpp-transpositions" TargetMode="External"/><Relationship Id="rId1303" Type="http://schemas.openxmlformats.org/officeDocument/2006/relationships/hyperlink" Target="https://members.tsdsi.in/s/zrcSbAR38m4H3Yy" TargetMode="External"/><Relationship Id="rId1510" Type="http://schemas.openxmlformats.org/officeDocument/2006/relationships/hyperlink" Target="https://www.ccsa.org.cn/api/portalsFile/downloadOldFile?type=17&amp;oldFileUrl=NTN/RIT/CCSA.3GPP.38.331.V17.10.0.docx" TargetMode="External"/><Relationship Id="rId1608" Type="http://schemas.openxmlformats.org/officeDocument/2006/relationships/hyperlink" Target="https://www.atis.org/3gpp-transpositions" TargetMode="External"/><Relationship Id="rId1815" Type="http://schemas.openxmlformats.org/officeDocument/2006/relationships/hyperlink" Target="https://www.etsi.org/deliver/etsi_ts/138400_138499/138470/17.06.00_60/ts_138470v170600p.pdf" TargetMode="External"/><Relationship Id="rId189" Type="http://schemas.openxmlformats.org/officeDocument/2006/relationships/hyperlink" Target="https://members.tsdsi.in/s/eiCpWgbNPpKHCCe" TargetMode="External"/><Relationship Id="rId396" Type="http://schemas.openxmlformats.org/officeDocument/2006/relationships/hyperlink" Target="https://www.etsi.org/deliver/etsi_ts/138300_138399/138300/17.10.00_60/ts_138300v171000p.pdf" TargetMode="External"/><Relationship Id="rId256" Type="http://schemas.openxmlformats.org/officeDocument/2006/relationships/hyperlink" Target="https://www.tta.or.kr/eng/ttaSearchEngView.do?key=461&amp;searchStandardNo=TTAT.3G-36.314V17.0.0&amp;searchCate=TTAS" TargetMode="External"/><Relationship Id="rId463" Type="http://schemas.openxmlformats.org/officeDocument/2006/relationships/hyperlink" Target="https://www.atis.org/3gpp-transpositions" TargetMode="External"/><Relationship Id="rId670" Type="http://schemas.openxmlformats.org/officeDocument/2006/relationships/hyperlink" Target="https://members.tsdsi.in/s/z25kTsPPnJGcYBJ" TargetMode="External"/><Relationship Id="rId1093" Type="http://schemas.openxmlformats.org/officeDocument/2006/relationships/hyperlink" Target="https://www.etsi.org/deliver/etsi_ts/138400_138499/138455/18.03.00_60/ts_138455v180300p.pdf" TargetMode="External"/><Relationship Id="rId116" Type="http://schemas.openxmlformats.org/officeDocument/2006/relationships/hyperlink" Target="https://www.etsi.org/deliver/etsi_ts/138200_138299/138202/18.04.00_60/ts_138202v180400p.pdf" TargetMode="External"/><Relationship Id="rId323" Type="http://schemas.openxmlformats.org/officeDocument/2006/relationships/hyperlink" Target="https://www.ccsa.org.cn/api/portalsFile/downloadOldFile?type=17&amp;oldFileUrl=NTN/SRIT/CCSA.3GPP.36.360.V17.0.0.doc" TargetMode="External"/><Relationship Id="rId530" Type="http://schemas.openxmlformats.org/officeDocument/2006/relationships/hyperlink" Target="https://www.etsi.org/deliver/etsi_ts/136400_136499/136410/17.00.00_60/ts_136410v170000p.pdf" TargetMode="External"/><Relationship Id="rId768" Type="http://schemas.openxmlformats.org/officeDocument/2006/relationships/hyperlink" Target="https://www.atis.org/3gpp-transpositions" TargetMode="External"/><Relationship Id="rId975" Type="http://schemas.openxmlformats.org/officeDocument/2006/relationships/hyperlink" Target="https://members.tsdsi.in/s/MX4xctn7PnBDtgA" TargetMode="External"/><Relationship Id="rId1160" Type="http://schemas.openxmlformats.org/officeDocument/2006/relationships/hyperlink" Target="https://www.tta.or.kr/eng/ttaSearchEngView.do?key=461&amp;searchStandardNo=TTAT.3G-36.102V18.6.0&amp;searchCate=TTAS" TargetMode="External"/><Relationship Id="rId1398" Type="http://schemas.openxmlformats.org/officeDocument/2006/relationships/hyperlink" Target="https://www.etsi.org/deliver/etsi_ts/137300_137399/137355/18.03.00_60/ts_137355v180300p.pdf" TargetMode="External"/><Relationship Id="rId628" Type="http://schemas.openxmlformats.org/officeDocument/2006/relationships/hyperlink" Target="https://www.etsi.org/deliver/etsi_ts/136400_136499/136423/18.02.00_60/ts_136423v180200p.pdf" TargetMode="External"/><Relationship Id="rId835" Type="http://schemas.openxmlformats.org/officeDocument/2006/relationships/hyperlink" Target="https://www.ccsa.org.cn/api/portalsFile/downloadOldFile?type=17&amp;oldFileUrl=NTN/SRIT/CCSA.3GPP.37.470.V17.0.0.doc" TargetMode="External"/><Relationship Id="rId1258" Type="http://schemas.openxmlformats.org/officeDocument/2006/relationships/hyperlink" Target="https://www.itu.int/rec/R-REC-M.2150/es" TargetMode="External"/><Relationship Id="rId1465" Type="http://schemas.openxmlformats.org/officeDocument/2006/relationships/hyperlink" Target="https://www.tta.or.kr/eng/ttaSearchEngView.do?key=461&amp;searchStandardNo=TTAT.3G-38.314V17.5.0&amp;searchCate=TTAS" TargetMode="External"/><Relationship Id="rId1672" Type="http://schemas.openxmlformats.org/officeDocument/2006/relationships/hyperlink" Target="https://www.tta.or.kr/eng/ttaSearchEngView.do?key=461&amp;searchStandardNo=TTAT.3G-38.410V18.2.0&amp;searchCate=TTAS" TargetMode="External"/><Relationship Id="rId1020" Type="http://schemas.openxmlformats.org/officeDocument/2006/relationships/hyperlink" Target="https://www.ccsa.org.cn/api/portalsFile/downloadOldFile?type=17&amp;oldFileUrl=NTN/SRIT/CCSA.3GPP.38.420.V18.1.0.docx" TargetMode="External"/><Relationship Id="rId1118" Type="http://schemas.openxmlformats.org/officeDocument/2006/relationships/hyperlink" Target="https://members.tsdsi.in/s/oE47yE8dam8sswQ" TargetMode="External"/><Relationship Id="rId1325" Type="http://schemas.openxmlformats.org/officeDocument/2006/relationships/hyperlink" Target="https://www.ccsa.org.cn/api/portalsFile/downloadOldFile?type=17&amp;oldFileUrl=NTN/RIT/CCSA.3GPP.38.213.V18.4.0.docx" TargetMode="External"/><Relationship Id="rId1532" Type="http://schemas.openxmlformats.org/officeDocument/2006/relationships/hyperlink" Target="https://www.etsi.org/deliver/etsi_ts/137400_137499/137460/18.00.00_60/ts_137460v180000p.pdf" TargetMode="External"/><Relationship Id="rId902" Type="http://schemas.openxmlformats.org/officeDocument/2006/relationships/hyperlink" Target="https://www.etsi.org/deliver/etsi_ts/137400_137499/137481/18.00.00_60/ts_137481v180000p.pdf" TargetMode="External"/><Relationship Id="rId1837" Type="http://schemas.openxmlformats.org/officeDocument/2006/relationships/hyperlink" Target="https://www.ccsa.org.cn/api/portalsFile/downloadOldFile?type=17&amp;oldFileUrl=NTN/RIT/CCSA.3GPP.38.472.V17.2.0.docx" TargetMode="External"/><Relationship Id="rId31" Type="http://schemas.openxmlformats.org/officeDocument/2006/relationships/hyperlink" Target="https://www.itu.int/rec/R-REC-M.2150/es" TargetMode="External"/><Relationship Id="rId180" Type="http://schemas.openxmlformats.org/officeDocument/2006/relationships/hyperlink" Target="https://www.ccsa.org.cn/api/portalsFile/downloadOldFile?type=17&amp;oldFileUrl=NTN/SRIT/CCSA.3GPP.36.300.V17.9.0.docx" TargetMode="External"/><Relationship Id="rId278" Type="http://schemas.openxmlformats.org/officeDocument/2006/relationships/hyperlink" Target="https://www.etsi.org/deliver/etsi_ts/136300_136399/136322/17.00.00_60/ts_136322v170000p.pdf" TargetMode="External"/><Relationship Id="rId1904" Type="http://schemas.openxmlformats.org/officeDocument/2006/relationships/hyperlink" Target="https://www.ccsa.org.cn/api/portalsFile/downloadOldFile?type=17&amp;oldFileUrl=NTN/RIT/CCSA.3GPP.38.124.V18.1.0.docx" TargetMode="External"/><Relationship Id="rId485" Type="http://schemas.openxmlformats.org/officeDocument/2006/relationships/hyperlink" Target="https://www.tta.or.kr/eng/ttaSearchEngView.do?key=461&amp;searchStandardNo=TTAT.3G-38.322V18.1.0&amp;searchCate=TTAS" TargetMode="External"/><Relationship Id="rId692" Type="http://schemas.openxmlformats.org/officeDocument/2006/relationships/hyperlink" Target="https://www.ccsa.org.cn/api/portalsFile/downloadOldFile?type=17&amp;oldFileUrl=NTN/SRIT/CCSA.3GPP.36.443.V17.0.1.doc" TargetMode="External"/><Relationship Id="rId138" Type="http://schemas.openxmlformats.org/officeDocument/2006/relationships/hyperlink" Target="https://www.ccsa.org.cn/api/portalsFile/downloadOldFile?type=17&amp;oldFileUrl=NTN/SRIT/CCSA.3GPP.38.212.V18.4.0.docx" TargetMode="External"/><Relationship Id="rId345" Type="http://schemas.openxmlformats.org/officeDocument/2006/relationships/hyperlink" Target="https://www.tta.or.kr/eng/ttaSearchEngView.do?key=461&amp;searchStandardNo=TTAT.3G-36.361V18.0.0&amp;searchCate=TTAS" TargetMode="External"/><Relationship Id="rId552" Type="http://schemas.openxmlformats.org/officeDocument/2006/relationships/hyperlink" Target="https://www.ccsa.org.cn/api/portalsFile/downloadOldFile?type=17&amp;oldFileUrl=NTN/SRIT/CCSA.3GPP.36.412.V17.0.0.doc" TargetMode="External"/><Relationship Id="rId997" Type="http://schemas.openxmlformats.org/officeDocument/2006/relationships/hyperlink" Target="https://www.ccsa.org.cn/api/portalsFile/downloadOldFile?type=17&amp;oldFileUrl=NTN/SRIT/CCSA.3GPP.38.414.V18.0.0.docx" TargetMode="External"/><Relationship Id="rId1182" Type="http://schemas.openxmlformats.org/officeDocument/2006/relationships/hyperlink" Target="https://www.etsi.org/deliver/etsi_ts/136100_136199/136124/17.01.00_60/ts_136124v170100p.pdf" TargetMode="External"/><Relationship Id="rId205" Type="http://schemas.openxmlformats.org/officeDocument/2006/relationships/hyperlink" Target="https://www.ccsa.org.cn/api/portalsFile/downloadOldFile?type=17&amp;oldFileUrl=NTN/SRIT/CCSA.3GPP.36.304.V17.5.0.docx" TargetMode="External"/><Relationship Id="rId412" Type="http://schemas.openxmlformats.org/officeDocument/2006/relationships/hyperlink" Target="https://www.ccsa.org.cn/api/portalsFile/downloadOldFile?type=17&amp;oldFileUrl=NTN/SRIT/CCSA.3GPP.38.304.V18.3.0.docx" TargetMode="External"/><Relationship Id="rId857" Type="http://schemas.openxmlformats.org/officeDocument/2006/relationships/hyperlink" Target="https://www.atis.org/3gpp-transpositions" TargetMode="External"/><Relationship Id="rId1042" Type="http://schemas.openxmlformats.org/officeDocument/2006/relationships/hyperlink" Target="https://www.atis.org/3gpp-transpositions" TargetMode="External"/><Relationship Id="rId1487" Type="http://schemas.openxmlformats.org/officeDocument/2006/relationships/hyperlink" Target="https://www.etsi.org/deliver/etsi_ts/138300_138399/138322/17.04.00_60/ts_138322v170400p.pdf" TargetMode="External"/><Relationship Id="rId1694" Type="http://schemas.openxmlformats.org/officeDocument/2006/relationships/hyperlink" Target="https://members.tsdsi.in/s/MX4xctn7PnBDtgA" TargetMode="External"/><Relationship Id="rId717" Type="http://schemas.openxmlformats.org/officeDocument/2006/relationships/hyperlink" Target="https://www.etsi.org/deliver/etsi_ts/136400_136499/136445/17.00.00_60/ts_136445v170000p.pdf" TargetMode="External"/><Relationship Id="rId924" Type="http://schemas.openxmlformats.org/officeDocument/2006/relationships/hyperlink" Target="https://www.ccsa.org.cn/api/portalsFile/downloadOldFile?type=17&amp;oldFileUrl=NTN/SRIT/CCSA.3GPP.37.483.V18.2.0.docx" TargetMode="External"/><Relationship Id="rId1347" Type="http://schemas.openxmlformats.org/officeDocument/2006/relationships/hyperlink" Target="https://www.atis.org/3gpp-transpositions" TargetMode="External"/><Relationship Id="rId1554" Type="http://schemas.openxmlformats.org/officeDocument/2006/relationships/hyperlink" Target="https://www.ccsa.org.cn/api/portalsFile/downloadOldFile?type=17&amp;oldFileUrl=NTN/RIT/CCSA.3GPP.37.462.V18.0.0.docx" TargetMode="External"/><Relationship Id="rId1761" Type="http://schemas.openxmlformats.org/officeDocument/2006/relationships/hyperlink" Target="https://www.ccsa.org.cn/api/portalsFile/downloadOldFile?type=17&amp;oldFileUrl=NTN/RIT/CCSA.3GPP.38.422.V18.1.0.docx" TargetMode="External"/><Relationship Id="rId53" Type="http://schemas.openxmlformats.org/officeDocument/2006/relationships/hyperlink" Target="https://www.etsi.org/deliver/etsi_ts/136200_136299/136211/17.04.00_60/ts_136211v170400p.pdf" TargetMode="External"/><Relationship Id="rId1207" Type="http://schemas.openxmlformats.org/officeDocument/2006/relationships/hyperlink" Target="https://www.tta.or.kr/eng/ttaSearchEngView.do?key=461&amp;searchStandardNo=TTAT.3G-38.101-5V17.9.0&amp;searchCate=TTAS" TargetMode="External"/><Relationship Id="rId1414" Type="http://schemas.openxmlformats.org/officeDocument/2006/relationships/hyperlink" Target="https://www.ccsa.org.cn/api/portalsFile/downloadOldFile?type=17&amp;oldFileUrl=NTN/RIT/CCSA.3GPP.38.304.V17.9.0.docx" TargetMode="External"/><Relationship Id="rId1621" Type="http://schemas.openxmlformats.org/officeDocument/2006/relationships/hyperlink" Target="https://www.ccsa.org.cn/api/portalsFile/downloadOldFile?type=17&amp;oldFileUrl=NTN/RIT/CCSA.3GPP.37.481.V18.0.0.docx" TargetMode="External"/><Relationship Id="rId1859" Type="http://schemas.openxmlformats.org/officeDocument/2006/relationships/hyperlink" Target="https://www.atis.org/3gpp-transpositions" TargetMode="External"/><Relationship Id="rId1719" Type="http://schemas.openxmlformats.org/officeDocument/2006/relationships/hyperlink" Target="https://www.atis.org/3gpp-transpositions" TargetMode="External"/><Relationship Id="rId1926" Type="http://schemas.openxmlformats.org/officeDocument/2006/relationships/footer" Target="footer10.xml"/><Relationship Id="rId367" Type="http://schemas.openxmlformats.org/officeDocument/2006/relationships/hyperlink" Target="https://members.tsdsi.in/s/gQgRAZG9G2zbgzY" TargetMode="External"/><Relationship Id="rId574" Type="http://schemas.openxmlformats.org/officeDocument/2006/relationships/hyperlink" Target="https://www.tta.or.kr/eng/ttaSearchEngView.do?key=461&amp;searchStandardNo=TTAT.3G-36.413V18.2.0&amp;searchCate=TTAS" TargetMode="External"/><Relationship Id="rId227" Type="http://schemas.openxmlformats.org/officeDocument/2006/relationships/hyperlink" Target="https://www.atis.org/3gpp-transpositions" TargetMode="External"/><Relationship Id="rId781" Type="http://schemas.openxmlformats.org/officeDocument/2006/relationships/hyperlink" Target="https://www.ccsa.org.cn/api/portalsFile/downloadOldFile?type=17&amp;oldFileUrl=NTN/SRIT/CCSA.3GPP.36.464.V18.0.0.docx" TargetMode="External"/><Relationship Id="rId879" Type="http://schemas.openxmlformats.org/officeDocument/2006/relationships/hyperlink" Target="https://members.tsdsi.in/s/7Efsr5Et2Dfw6aZ" TargetMode="External"/><Relationship Id="rId434" Type="http://schemas.openxmlformats.org/officeDocument/2006/relationships/hyperlink" Target="https://www.tta.or.kr/eng/ttaSearchEngView.do?key=461&amp;searchStandardNo=TTAT.3G-38.306V17.10.0&amp;searchCate=TTAS" TargetMode="External"/><Relationship Id="rId641" Type="http://schemas.openxmlformats.org/officeDocument/2006/relationships/hyperlink" Target="https://members.tsdsi.in/s/aAGsQyPmBnkKor3" TargetMode="External"/><Relationship Id="rId739" Type="http://schemas.openxmlformats.org/officeDocument/2006/relationships/hyperlink" Target="https://www.ccsa.org.cn/api/portalsFile/downloadOldFile?type=17&amp;oldFileUrl=NTN/SRIT/CCSA.3GPP.36.461.V17.0.0.doc" TargetMode="External"/><Relationship Id="rId1064" Type="http://schemas.openxmlformats.org/officeDocument/2006/relationships/hyperlink" Target="https://members.tsdsi.in/s/brsLdQ6Cz85aQZm" TargetMode="External"/><Relationship Id="rId1271" Type="http://schemas.openxmlformats.org/officeDocument/2006/relationships/hyperlink" Target="https://www.atis.org/3gpp-transpositions" TargetMode="External"/><Relationship Id="rId1369" Type="http://schemas.openxmlformats.org/officeDocument/2006/relationships/hyperlink" Target="https://members.tsdsi.in/s/mmFwPwzzXe3ECQt" TargetMode="External"/><Relationship Id="rId1576" Type="http://schemas.openxmlformats.org/officeDocument/2006/relationships/hyperlink" Target="https://www.ccsa.org.cn/api/portalsFile/downloadOldFile?type=17&amp;oldFileUrl=NTN/RIT/CCSA.3GPP.37.471.V18.0.0.docx" TargetMode="External"/><Relationship Id="rId501" Type="http://schemas.openxmlformats.org/officeDocument/2006/relationships/hyperlink" Target="https://members.tsdsi.in/s/EX4bWYm6dZRLGbg" TargetMode="External"/><Relationship Id="rId946" Type="http://schemas.openxmlformats.org/officeDocument/2006/relationships/hyperlink" Target="https://www.tta.or.kr/eng/ttaSearchEngView.do?key=461&amp;searchStandardNo=TTAT.3G-38.410V17.1.0&amp;searchCate=TTAS" TargetMode="External"/><Relationship Id="rId1131" Type="http://schemas.openxmlformats.org/officeDocument/2006/relationships/hyperlink" Target="https://www.atis.org/3gpp-transpositions" TargetMode="External"/><Relationship Id="rId1229" Type="http://schemas.openxmlformats.org/officeDocument/2006/relationships/hyperlink" Target="https://www.ccsa.org.cn/api/portalsFile/downloadOldFile?type=17&amp;oldFileUrl=NTN/SRIT/CCSA.3GPP.38.124.V17.2.0.docx" TargetMode="External"/><Relationship Id="rId1783" Type="http://schemas.openxmlformats.org/officeDocument/2006/relationships/hyperlink" Target="https://www.ccsa.org.cn/api/portalsFile/downloadOldFile?type=17&amp;oldFileUrl=NTN/RIT/CCSA.3GPP.38.424.V18.0.0.docx" TargetMode="External"/><Relationship Id="rId75" Type="http://schemas.openxmlformats.org/officeDocument/2006/relationships/hyperlink" Target="https://www.etsi.org/deliver/etsi_ts/136200_136299/136213/17.06.00_60/ts_136213v170600p.pdf" TargetMode="External"/><Relationship Id="rId806" Type="http://schemas.openxmlformats.org/officeDocument/2006/relationships/hyperlink" Target="https://www.ccsa.org.cn/api/portalsFile/downloadOldFile?type=17&amp;oldFileUrl=NTN/SRIT/CCSA.3GPP.37.460.V18.0.0.docx" TargetMode="External"/><Relationship Id="rId1436" Type="http://schemas.openxmlformats.org/officeDocument/2006/relationships/hyperlink" Target="https://www.atis.org/3gpp-transpositions" TargetMode="External"/><Relationship Id="rId1643" Type="http://schemas.openxmlformats.org/officeDocument/2006/relationships/hyperlink" Target="https://www.atis.org/3gpp-transpositions" TargetMode="External"/><Relationship Id="rId1850" Type="http://schemas.openxmlformats.org/officeDocument/2006/relationships/hyperlink" Target="https://www.etsi.org/deliver/etsi_ts/138400_138499/138473/17.10.00_60/ts_138473v171000p.pdf" TargetMode="External"/><Relationship Id="rId1503" Type="http://schemas.openxmlformats.org/officeDocument/2006/relationships/hyperlink" Target="https://www.ccsa.org.cn/api/portalsFile/downloadOldFile?type=17&amp;oldFileUrl=NTN/RIT/CCSA.3GPP.38.323.V18.3.0.docx" TargetMode="External"/><Relationship Id="rId1710" Type="http://schemas.openxmlformats.org/officeDocument/2006/relationships/hyperlink" Target="https://www.etsi.org/deliver/etsi_ts/138400_138499/138414/17.00.00_60/ts_138414v170000p.pdf" TargetMode="External"/><Relationship Id="rId291" Type="http://schemas.openxmlformats.org/officeDocument/2006/relationships/hyperlink" Target="https://members.tsdsi.in/s/nqMRwxftqRJSxN3" TargetMode="External"/><Relationship Id="rId1808" Type="http://schemas.openxmlformats.org/officeDocument/2006/relationships/hyperlink" Target="https://www.ccsa.org.cn/api/portalsFile/downloadOldFile?type=17&amp;oldFileUrl=NTN/RIT/CCSA.3GPP.38.455.V18.3.0.docx" TargetMode="External"/><Relationship Id="rId151" Type="http://schemas.openxmlformats.org/officeDocument/2006/relationships/hyperlink" Target="https://www.ccsa.org.cn/api/portalsFile/downloadOldFile?type=17&amp;oldFileUrl=NTN/SRIT/CCSA.3GPP.38.213.V18.4.0.docx" TargetMode="External"/><Relationship Id="rId389" Type="http://schemas.openxmlformats.org/officeDocument/2006/relationships/hyperlink" Target="https://www.ccsa.org.cn/api/portalsFile/downloadOldFile?type=17&amp;oldFileUrl=NTN/SRIT/CCSA.3GPP.37.355.V18.3.0.docx" TargetMode="External"/><Relationship Id="rId596" Type="http://schemas.openxmlformats.org/officeDocument/2006/relationships/hyperlink" Target="https://www.etsi.org/deliver/etsi_ts/136400_136499/136420/18.00.00_60/ts_136420v180000p.pdf" TargetMode="External"/><Relationship Id="rId249" Type="http://schemas.openxmlformats.org/officeDocument/2006/relationships/hyperlink" Target="https://members.tsdsi.in/s/BFdDgKPwDFEdGdG" TargetMode="External"/><Relationship Id="rId456" Type="http://schemas.openxmlformats.org/officeDocument/2006/relationships/hyperlink" Target="https://www.tta.or.kr/eng/ttaSearchEngView.do?key=461&amp;searchStandardNo=TTAT.3G-38.314V17.5.0&amp;searchCate=TTAS" TargetMode="External"/><Relationship Id="rId663" Type="http://schemas.openxmlformats.org/officeDocument/2006/relationships/hyperlink" Target="https://www.etsi.org/deliver/etsi_ts/136400_136499/136440/18.00.00_60/ts_136440v180000p.pdf" TargetMode="External"/><Relationship Id="rId870" Type="http://schemas.openxmlformats.org/officeDocument/2006/relationships/hyperlink" Target="https://www.ccsa.org.cn/api/portalsFile/downloadOldFile?type=17&amp;oldFileUrl=NTN/SRIT/CCSA.3GPP.37.473.V17.2.0.docx" TargetMode="External"/><Relationship Id="rId1086" Type="http://schemas.openxmlformats.org/officeDocument/2006/relationships/hyperlink" Target="https://www.ccsa.org.cn/api/portalsFile/downloadOldFile?type=17&amp;oldFileUrl=NTN/SRIT/CCSA.3GPP.38.455.V17.8.0.docx" TargetMode="External"/><Relationship Id="rId1293" Type="http://schemas.openxmlformats.org/officeDocument/2006/relationships/hyperlink" Target="https://www.atis.org/3gpp-transpositions" TargetMode="External"/><Relationship Id="rId109" Type="http://schemas.openxmlformats.org/officeDocument/2006/relationships/hyperlink" Target="https://www.ccsa.org.cn/api/portalsFile/downloadOldFile?type=17&amp;oldFileUrl=NTN/SRIT/CCSA.3GPP.38.202.V17.5.0.docx" TargetMode="External"/><Relationship Id="rId316" Type="http://schemas.openxmlformats.org/officeDocument/2006/relationships/hyperlink" Target="https://www.atis.org/3gpp-transpositions" TargetMode="External"/><Relationship Id="rId523" Type="http://schemas.openxmlformats.org/officeDocument/2006/relationships/hyperlink" Target="https://www.ccsa.org.cn/api/portalsFile/downloadOldFile?type=17&amp;oldFileUrl=NTN/SRIT/CCSA.3GPP.36.401.V18.1.0.docx" TargetMode="External"/><Relationship Id="rId968" Type="http://schemas.openxmlformats.org/officeDocument/2006/relationships/hyperlink" Target="https://www.etsi.org/deliver/etsi_ts/138400_138499/138412/17.01.00_60/ts_138412v170100p.pdf" TargetMode="External"/><Relationship Id="rId1153" Type="http://schemas.openxmlformats.org/officeDocument/2006/relationships/hyperlink" Target="https://www.tta.or.kr/eng/ttaSearchEngView.do?key=461&amp;searchStandardNo=TTAT.3G-38.474V18.0.0&amp;searchCate=TTAS" TargetMode="External"/><Relationship Id="rId1598" Type="http://schemas.openxmlformats.org/officeDocument/2006/relationships/hyperlink" Target="https://www.ccsa.org.cn/api/portalsFile/downloadOldFile?type=17&amp;oldFileUrl=NTN/RIT/CCSA.3GPP.37.473.V18.0.0.docx" TargetMode="External"/><Relationship Id="rId97" Type="http://schemas.openxmlformats.org/officeDocument/2006/relationships/hyperlink" Target="https://www.ccsa.org.cn/api/portalsFile/downloadOldFile?type=17&amp;oldFileUrl=NTN/SRIT/CCSA.3GPP.38.201.V17.0.0.doc" TargetMode="External"/><Relationship Id="rId730" Type="http://schemas.openxmlformats.org/officeDocument/2006/relationships/hyperlink" Target="https://members.tsdsi.in/s/cPia5pFyt3qE8Jn" TargetMode="External"/><Relationship Id="rId828" Type="http://schemas.openxmlformats.org/officeDocument/2006/relationships/hyperlink" Target="https://www.ccsa.org.cn/api/portalsFile/downloadOldFile?type=17&amp;oldFileUrl=NTN/SRIT/CCSA.3GPP.37.462.V18.0.0.docx" TargetMode="External"/><Relationship Id="rId1013" Type="http://schemas.openxmlformats.org/officeDocument/2006/relationships/hyperlink" Target="https://www.ccsa.org.cn/api/portalsFile/downloadOldFile?type=17&amp;oldFileUrl=NTN/SRIT/CCSA.3GPP.38.420.V17.2.0.docx" TargetMode="External"/><Relationship Id="rId1360" Type="http://schemas.openxmlformats.org/officeDocument/2006/relationships/hyperlink" Target="https://www.ccsa.org.cn/api/portalsFile/downloadOldFile?type=17&amp;oldFileUrl=NTN/RIT/CCSA.3GPP.37.320.V18.3.0.docx" TargetMode="External"/><Relationship Id="rId1458" Type="http://schemas.openxmlformats.org/officeDocument/2006/relationships/hyperlink" Target="https://members.tsdsi.in/s/nJbCstnLAzdorPY" TargetMode="External"/><Relationship Id="rId1665" Type="http://schemas.openxmlformats.org/officeDocument/2006/relationships/hyperlink" Target="https://members.tsdsi.in/s/8GbrF4SL388TY7D" TargetMode="External"/><Relationship Id="rId1872" Type="http://schemas.openxmlformats.org/officeDocument/2006/relationships/hyperlink" Target="https://www.ccsa.org.cn/api/portalsFile/downloadOldFile?type=17&amp;oldFileUrl=NTN/RIT/CCSA.3GPP.38.101-5.V17.9.0.docx" TargetMode="External"/><Relationship Id="rId1220" Type="http://schemas.openxmlformats.org/officeDocument/2006/relationships/hyperlink" Target="https://members.tsdsi.in/s/PJtbaWf9Y4ndQ4e" TargetMode="External"/><Relationship Id="rId1318" Type="http://schemas.openxmlformats.org/officeDocument/2006/relationships/hyperlink" Target="https://www.ccsa.org.cn/api/portalsFile/downloadOldFile?type=17&amp;oldFileUrl=NTN/RIT/CCSA.3GPP.38.213.V17.11.0.docx" TargetMode="External"/><Relationship Id="rId1525" Type="http://schemas.openxmlformats.org/officeDocument/2006/relationships/hyperlink" Target="https://www.ccsa.org.cn/api/portalsFile/downloadOldFile?type=17&amp;oldFileUrl=NTN/RIT/CCSA.3GPP.37.460.V17.0.0.doc" TargetMode="External"/><Relationship Id="rId1732" Type="http://schemas.openxmlformats.org/officeDocument/2006/relationships/hyperlink" Target="https://www.ccsa.org.cn/api/portalsFile/downloadOldFile?type=17&amp;oldFileUrl=NTN/RIT/CCSA.3GPP.38.420.V17.2.0.docx" TargetMode="External"/><Relationship Id="rId24" Type="http://schemas.openxmlformats.org/officeDocument/2006/relationships/hyperlink" Target="https://www.itu.int/md/R15-IMT.2020-C-0020/en" TargetMode="External"/><Relationship Id="rId173" Type="http://schemas.openxmlformats.org/officeDocument/2006/relationships/hyperlink" Target="https://www.atis.org/3gpp-transpositions" TargetMode="External"/><Relationship Id="rId380" Type="http://schemas.openxmlformats.org/officeDocument/2006/relationships/hyperlink" Target="https://www.tta.or.kr/eng/ttaSearchEngView.do?key=461&amp;searchStandardNo=TTAT.3G-37.340V18.3.0&amp;searchCate=TTAS" TargetMode="External"/><Relationship Id="rId240" Type="http://schemas.openxmlformats.org/officeDocument/2006/relationships/hyperlink" Target="https://www.ccsa.org.cn/api/portalsFile/downloadOldFile?type=17&amp;oldFileUrl=NTN/SRIT/CCSA.3GPP.36.307.V17.7.0.docx" TargetMode="External"/><Relationship Id="rId478" Type="http://schemas.openxmlformats.org/officeDocument/2006/relationships/hyperlink" Target="https://members.tsdsi.in/s/T5Zwi8wae5ESBFX" TargetMode="External"/><Relationship Id="rId685" Type="http://schemas.openxmlformats.org/officeDocument/2006/relationships/hyperlink" Target="https://www.ccsa.org.cn/api/portalsFile/downloadOldFile?type=17&amp;oldFileUrl=NTN/SRIT/CCSA.3GPP.36.442.V18.0.0.docx" TargetMode="External"/><Relationship Id="rId892" Type="http://schemas.openxmlformats.org/officeDocument/2006/relationships/hyperlink" Target="https://www.tta.or.kr/eng/ttaSearchEngView.do?key=461&amp;searchStandardNo=TTAT.3G-37.480V18.1.0&amp;searchCate=TTAS" TargetMode="External"/><Relationship Id="rId100" Type="http://schemas.openxmlformats.org/officeDocument/2006/relationships/hyperlink" Target="https://www.tta.or.kr/eng/ttaSearchEngView.do?key=461&amp;searchStandardNo=TTAT.3G-38.201V17.0.0&amp;searchCate=TTAS" TargetMode="External"/><Relationship Id="rId338" Type="http://schemas.openxmlformats.org/officeDocument/2006/relationships/hyperlink" Target="https://members.tsdsi.in/s/oTtwpBB32zkHZmT" TargetMode="External"/><Relationship Id="rId545" Type="http://schemas.openxmlformats.org/officeDocument/2006/relationships/hyperlink" Target="https://www.atis.org/3gpp-transpositions" TargetMode="External"/><Relationship Id="rId752" Type="http://schemas.openxmlformats.org/officeDocument/2006/relationships/hyperlink" Target="https://www.ccsa.org.cn/api/portalsFile/downloadOldFile?type=17&amp;oldFileUrl=NTN/SRIT/CCSA.3GPP.36.462.V17.0.0.doc" TargetMode="External"/><Relationship Id="rId1175" Type="http://schemas.openxmlformats.org/officeDocument/2006/relationships/hyperlink" Target="https://www.ccsa.org.cn/api/portalsFile/downloadOldFile?type=17&amp;oldFileUrl=NTN/SRIT/CCSA.3GPP.36.111.V18.0.0.docx" TargetMode="External"/><Relationship Id="rId1382" Type="http://schemas.openxmlformats.org/officeDocument/2006/relationships/hyperlink" Target="https://www.tta.or.kr/eng/ttaSearchEngView.do?key=461&amp;searchStandardNo=TTAT.3G-37.340V17.7.0&amp;searchCate=TTAS" TargetMode="External"/><Relationship Id="rId405" Type="http://schemas.openxmlformats.org/officeDocument/2006/relationships/hyperlink" Target="https://www.atis.org/3gpp-transpositions" TargetMode="External"/><Relationship Id="rId612" Type="http://schemas.openxmlformats.org/officeDocument/2006/relationships/hyperlink" Target="https://www.ccsa.org.cn/api/portalsFile/downloadOldFile?type=17&amp;oldFileUrl=NTN/SRIT/CCSA.3GPP.36.422.V17.1.0.docx" TargetMode="External"/><Relationship Id="rId1035" Type="http://schemas.openxmlformats.org/officeDocument/2006/relationships/hyperlink" Target="https://www.tta.or.kr/eng/ttaSearchEngView.do?key=461&amp;searchStandardNo=TTAT.3G-38.421V18.0.0&amp;searchCate=TTAS" TargetMode="External"/><Relationship Id="rId1242" Type="http://schemas.openxmlformats.org/officeDocument/2006/relationships/hyperlink" Target="https://www.etsi.org/deliver/etsi_ts/138100_138199/138133/17.15.00_60/ts_138133v171500p.pdf" TargetMode="External"/><Relationship Id="rId1687" Type="http://schemas.openxmlformats.org/officeDocument/2006/relationships/hyperlink" Target="https://www.etsi.org/deliver/etsi_ts/138400_138499/138412/17.01.00_60/ts_138412v170100p.pdf" TargetMode="External"/><Relationship Id="rId1894" Type="http://schemas.openxmlformats.org/officeDocument/2006/relationships/hyperlink" Target="https://members.tsdsi.in/s/g9z2SM8qEnW63is" TargetMode="External"/><Relationship Id="rId917" Type="http://schemas.openxmlformats.org/officeDocument/2006/relationships/hyperlink" Target="https://www.atis.org/3gpp-transpositions" TargetMode="External"/><Relationship Id="rId1102" Type="http://schemas.openxmlformats.org/officeDocument/2006/relationships/hyperlink" Target="https://www.atis.org/3gpp-transpositions" TargetMode="External"/><Relationship Id="rId1547" Type="http://schemas.openxmlformats.org/officeDocument/2006/relationships/hyperlink" Target="https://www.atis.org/3gpp-transpositions" TargetMode="External"/><Relationship Id="rId1754" Type="http://schemas.openxmlformats.org/officeDocument/2006/relationships/hyperlink" Target="https://www.ccsa.org.cn/api/portalsFile/downloadOldFile?type=17&amp;oldFileUrl=NTN/RIT/CCSA.3GPP.38.422.V17.1.0.docx" TargetMode="External"/><Relationship Id="rId46" Type="http://schemas.openxmlformats.org/officeDocument/2006/relationships/hyperlink" Target="https://www.ccsa.org.cn/api/portalsFile/downloadOldFile?type=17&amp;oldFileUrl=NTN/SRIT/CCSA.3GPP.36.201.V18.0.0.docx" TargetMode="External"/><Relationship Id="rId1407" Type="http://schemas.openxmlformats.org/officeDocument/2006/relationships/hyperlink" Target="https://www.atis.org/3gpp-transpositions" TargetMode="External"/><Relationship Id="rId1614" Type="http://schemas.openxmlformats.org/officeDocument/2006/relationships/hyperlink" Target="https://www.atis.org/3gpp-transpositions" TargetMode="External"/><Relationship Id="rId1821" Type="http://schemas.openxmlformats.org/officeDocument/2006/relationships/hyperlink" Target="https://www.etsi.org/deliver/etsi_ts/138400_138499/138470/18.03.00_60/ts_138470v180300p.pdf" TargetMode="External"/><Relationship Id="rId195" Type="http://schemas.openxmlformats.org/officeDocument/2006/relationships/hyperlink" Target="https://members.tsdsi.in/s/fQp7mMYTBgmgQci" TargetMode="External"/><Relationship Id="rId1919" Type="http://schemas.openxmlformats.org/officeDocument/2006/relationships/header" Target="header13.xml"/><Relationship Id="rId262" Type="http://schemas.openxmlformats.org/officeDocument/2006/relationships/hyperlink" Target="https://www.tta.or.kr/eng/ttaSearchEngView.do?key=461&amp;searchStandardNo=TTAT.3G-36.314V18.0.0&amp;searchCate=TTAS" TargetMode="External"/><Relationship Id="rId567" Type="http://schemas.openxmlformats.org/officeDocument/2006/relationships/hyperlink" Target="https://members.tsdsi.in/s/oDoG4EnorbcJoNx" TargetMode="External"/><Relationship Id="rId1197" Type="http://schemas.openxmlformats.org/officeDocument/2006/relationships/hyperlink" Target="https://www.atis.org/3gpp-transpositions" TargetMode="External"/><Relationship Id="rId122" Type="http://schemas.openxmlformats.org/officeDocument/2006/relationships/hyperlink" Target="https://www.etsi.org/deliver/etsi_ts/138200_138299/138211/17.09.00_60/ts_138211v170900p.pdf" TargetMode="External"/><Relationship Id="rId774" Type="http://schemas.openxmlformats.org/officeDocument/2006/relationships/hyperlink" Target="https://www.atis.org/3gpp-transpositions" TargetMode="External"/><Relationship Id="rId981" Type="http://schemas.openxmlformats.org/officeDocument/2006/relationships/hyperlink" Target="https://members.tsdsi.in/s/ByqymZ2JemoKttY" TargetMode="External"/><Relationship Id="rId1057" Type="http://schemas.openxmlformats.org/officeDocument/2006/relationships/hyperlink" Target="https://www.etsi.org/deliver/etsi_ts/138400_138499/138423/18.03.00_60/ts_138423v180300p.pdf" TargetMode="External"/><Relationship Id="rId427" Type="http://schemas.openxmlformats.org/officeDocument/2006/relationships/hyperlink" Target="https://members.tsdsi.in/s/G4zycCfDfbxN7gD" TargetMode="External"/><Relationship Id="rId634" Type="http://schemas.openxmlformats.org/officeDocument/2006/relationships/hyperlink" Target="https://www.etsi.org/deliver/etsi_ts/136400_136499/136424/17.00.00_60/ts_136424v170000p.pdf" TargetMode="External"/><Relationship Id="rId841" Type="http://schemas.openxmlformats.org/officeDocument/2006/relationships/hyperlink" Target="https://www.ccsa.org.cn/api/portalsFile/downloadOldFile?type=17&amp;oldFileUrl=NTN/SRIT/CCSA.3GPP.37.470.V18.0.0.docx" TargetMode="External"/><Relationship Id="rId1264" Type="http://schemas.openxmlformats.org/officeDocument/2006/relationships/hyperlink" Target="https://www.itu.int/rec/R-REC-M.2150/en" TargetMode="External"/><Relationship Id="rId1471" Type="http://schemas.openxmlformats.org/officeDocument/2006/relationships/hyperlink" Target="https://www.tta.or.kr/eng/ttaSearchEngView.do?key=461&amp;searchStandardNo=TTAT.3G-38.314V18.0.0&amp;searchCate=TTAS" TargetMode="External"/><Relationship Id="rId1569" Type="http://schemas.openxmlformats.org/officeDocument/2006/relationships/hyperlink" Target="https://www.atis.org/3gpp-transpositions" TargetMode="External"/><Relationship Id="rId701" Type="http://schemas.openxmlformats.org/officeDocument/2006/relationships/hyperlink" Target="https://www.tta.or.kr/eng/ttaSearchEngView.do?key=461&amp;searchStandardNo=TTAT.3G-36.443V18.0.0&amp;searchCate=TTAS" TargetMode="External"/><Relationship Id="rId939" Type="http://schemas.openxmlformats.org/officeDocument/2006/relationships/hyperlink" Target="https://members.tsdsi.in/s/isjoRPXxcFF2gbM" TargetMode="External"/><Relationship Id="rId1124" Type="http://schemas.openxmlformats.org/officeDocument/2006/relationships/hyperlink" Target="https://www.tta.or.kr/eng/ttaSearchEngView.do?key=461&amp;searchStandardNo=TTAT.3G-38.472V17.2.0&amp;searchCate=TTAS" TargetMode="External"/><Relationship Id="rId1331" Type="http://schemas.openxmlformats.org/officeDocument/2006/relationships/hyperlink" Target="https://www.ccsa.org.cn/api/portalsFile/downloadOldFile?type=17&amp;oldFileUrl=NTN/RIT/CCSA.3GPP.38.214.V17.11.0.docx" TargetMode="External"/><Relationship Id="rId1776" Type="http://schemas.openxmlformats.org/officeDocument/2006/relationships/hyperlink" Target="https://www.tta.or.kr/eng/ttaSearchEngView.do?key=461&amp;searchStandardNo=TTAT.3G-38.423V18.3.0&amp;searchCate=TTAS" TargetMode="External"/><Relationship Id="rId68" Type="http://schemas.openxmlformats.org/officeDocument/2006/relationships/hyperlink" Target="https://www.ccsa.org.cn/api/portalsFile/downloadOldFile?type=17&amp;oldFileUrl=NTN/SRIT/CCSA.3GPP.36.212.V18.0.0.docx" TargetMode="External"/><Relationship Id="rId1429" Type="http://schemas.openxmlformats.org/officeDocument/2006/relationships/hyperlink" Target="https://www.tta.or.kr/eng/ttaSearchEngView.do?key=461&amp;searchStandardNo=TTAT.3G-38.305V17.7.0&amp;searchCate=TTAS" TargetMode="External"/><Relationship Id="rId1636" Type="http://schemas.openxmlformats.org/officeDocument/2006/relationships/hyperlink" Target="https://www.tta.or.kr/eng/ttaSearchEngView.do?key=461&amp;searchStandardNo=TTAT.3G-37.482V18.1.0&amp;searchCate=TTAS" TargetMode="External"/><Relationship Id="rId1843" Type="http://schemas.openxmlformats.org/officeDocument/2006/relationships/hyperlink" Target="https://www.ccsa.org.cn/api/portalsFile/downloadOldFile?type=17&amp;oldFileUrl=NTN/RIT/CCSA.3GPP.38.472.V18.1.0.docx" TargetMode="External"/><Relationship Id="rId1703" Type="http://schemas.openxmlformats.org/officeDocument/2006/relationships/hyperlink" Target="https://www.ccsa.org.cn/api/portalsFile/downloadOldFile?type=17&amp;oldFileUrl=NTN/RIT/CCSA.3GPP.38.413.V18.3.0.docx" TargetMode="External"/><Relationship Id="rId1910" Type="http://schemas.openxmlformats.org/officeDocument/2006/relationships/hyperlink" Target="https://www.etsi.org/deliver/etsi_ts/138100_138199/138133/17.15.00_60/ts_138133v171500p.pdf" TargetMode="External"/><Relationship Id="rId284" Type="http://schemas.openxmlformats.org/officeDocument/2006/relationships/hyperlink" Target="https://www.etsi.org/deliver/etsi_ts/136300_136399/136322/18.00.00_60/ts_136322v180000p.pdf" TargetMode="External"/><Relationship Id="rId491" Type="http://schemas.openxmlformats.org/officeDocument/2006/relationships/hyperlink" Target="https://www.atis.org/3gpp-transpositions" TargetMode="External"/><Relationship Id="rId144" Type="http://schemas.openxmlformats.org/officeDocument/2006/relationships/hyperlink" Target="https://www.ccsa.org.cn/api/portalsFile/downloadOldFile?type=17&amp;oldFileUrl=NTN/SRIT/CCSA.3GPP.38.213.V18.4.0.docx" TargetMode="External"/><Relationship Id="rId589" Type="http://schemas.openxmlformats.org/officeDocument/2006/relationships/hyperlink" Target="https://www.ccsa.org.cn/api/portalsFile/downloadOldFile?type=17&amp;oldFileUrl=NTN/SRIT/CCSA.3GPP.36.420.V17.0.0.doc" TargetMode="External"/><Relationship Id="rId796" Type="http://schemas.openxmlformats.org/officeDocument/2006/relationships/hyperlink" Target="https://members.tsdsi.in/s/kq2kdifriXQ8roq" TargetMode="External"/><Relationship Id="rId351" Type="http://schemas.openxmlformats.org/officeDocument/2006/relationships/hyperlink" Target="https://www.atis.org/3gpp-transpositions" TargetMode="External"/><Relationship Id="rId449" Type="http://schemas.openxmlformats.org/officeDocument/2006/relationships/hyperlink" Target="https://www.etsi.org/deliver/etsi_ts/138300_138399/138307/18.02.00_60/ts_138307v180200p.pdf" TargetMode="External"/><Relationship Id="rId656" Type="http://schemas.openxmlformats.org/officeDocument/2006/relationships/hyperlink" Target="https://www.ccsa.org.cn/api/portalsFile/downloadOldFile?type=17&amp;oldFileUrl=NTN/SRIT/CCSA.3GPP.36.440.V17.0.0.doc" TargetMode="External"/><Relationship Id="rId863" Type="http://schemas.openxmlformats.org/officeDocument/2006/relationships/hyperlink" Target="https://www.atis.org/3gpp-transpositions" TargetMode="External"/><Relationship Id="rId1079" Type="http://schemas.openxmlformats.org/officeDocument/2006/relationships/hyperlink" Target="https://www.ccsa.org.cn/api/portalsFile/downloadOldFile?type=17&amp;oldFileUrl=NTN/SRIT/CCSA.3GPP.38.425.V18.1.0.docx" TargetMode="External"/><Relationship Id="rId1286" Type="http://schemas.openxmlformats.org/officeDocument/2006/relationships/hyperlink" Target="https://www.tta.or.kr/eng/ttaSearchEngView.do?key=461&amp;searchStandardNo=TTAT.3G-38.202V17.5.0&amp;searchCate=TTAS" TargetMode="External"/><Relationship Id="rId1493" Type="http://schemas.openxmlformats.org/officeDocument/2006/relationships/hyperlink" Target="https://www.etsi.org/deliver/etsi_ts/138300_138399/138322/18.01.00_60/ts_138322v180100p.pdf" TargetMode="External"/><Relationship Id="rId211" Type="http://schemas.openxmlformats.org/officeDocument/2006/relationships/hyperlink" Target="https://www.ccsa.org.cn/api/portalsFile/downloadOldFile?type=17&amp;oldFileUrl=NTN/SRIT/CCSA.3GPP.36.304.V18.2.0.docx" TargetMode="External"/><Relationship Id="rId309" Type="http://schemas.openxmlformats.org/officeDocument/2006/relationships/hyperlink" Target="https://www.tta.or.kr/eng/ttaSearchEngView.do?key=461&amp;searchStandardNo=TTAT.3G-36.331V18.3.1&amp;searchCate=TTAS" TargetMode="External"/><Relationship Id="rId516" Type="http://schemas.openxmlformats.org/officeDocument/2006/relationships/hyperlink" Target="https://www.ccsa.org.cn/api/portalsFile/downloadOldFile?type=17&amp;oldFileUrl=NTN/SRIT/CCSA.3GPP.36.401.V17.1.0.docx" TargetMode="External"/><Relationship Id="rId1146" Type="http://schemas.openxmlformats.org/officeDocument/2006/relationships/hyperlink" Target="https://members.tsdsi.in/s/cjZABLoGzGwkyo3" TargetMode="External"/><Relationship Id="rId1798" Type="http://schemas.openxmlformats.org/officeDocument/2006/relationships/hyperlink" Target="https://members.tsdsi.in/s/EnpqWk8cq8DwCDL" TargetMode="External"/><Relationship Id="rId723" Type="http://schemas.openxmlformats.org/officeDocument/2006/relationships/hyperlink" Target="https://www.etsi.org/deliver/etsi_ts/136400_136499/136445/18.00.00_60/ts_136445v180000p.pdf" TargetMode="External"/><Relationship Id="rId930" Type="http://schemas.openxmlformats.org/officeDocument/2006/relationships/hyperlink" Target="https://www.ccsa.org.cn/api/portalsFile/downloadOldFile?type=17&amp;oldFileUrl=NTN/SRIT/CCSA.3GPP.38.401.V17.10.0.docx" TargetMode="External"/><Relationship Id="rId1006" Type="http://schemas.openxmlformats.org/officeDocument/2006/relationships/hyperlink" Target="https://www.atis.org/3gpp-transpositions" TargetMode="External"/><Relationship Id="rId1353" Type="http://schemas.openxmlformats.org/officeDocument/2006/relationships/hyperlink" Target="https://www.atis.org/3gpp-transpositions" TargetMode="External"/><Relationship Id="rId1560" Type="http://schemas.openxmlformats.org/officeDocument/2006/relationships/hyperlink" Target="https://www.etsi.org/deliver/etsi_ts/137400_137499/137470/17.00.00_60/ts_137470v170000p.pdf" TargetMode="External"/><Relationship Id="rId1658" Type="http://schemas.openxmlformats.org/officeDocument/2006/relationships/hyperlink" Target="https://www.etsi.org/deliver/etsi_ts/138400_138499/138401/18.03.00_60/ts_138401v180300p.pdf" TargetMode="External"/><Relationship Id="rId1865" Type="http://schemas.openxmlformats.org/officeDocument/2006/relationships/hyperlink" Target="https://www.ccsa.org.cn/api/portalsFile/downloadOldFile?type=17&amp;oldFileUrl=NTN/RIT/CCSA.3GPP.38.474.V18.0.0.docx" TargetMode="External"/><Relationship Id="rId1213" Type="http://schemas.openxmlformats.org/officeDocument/2006/relationships/hyperlink" Target="https://members.tsdsi.in/s/Nkk9DjiPdW6rcTc" TargetMode="External"/><Relationship Id="rId1420" Type="http://schemas.openxmlformats.org/officeDocument/2006/relationships/hyperlink" Target="https://www.ccsa.org.cn/api/portalsFile/downloadOldFile?type=17&amp;oldFileUrl=NTN/RIT/CCSA.3GPP.38.304.V18.3.0.docx" TargetMode="External"/><Relationship Id="rId1518" Type="http://schemas.openxmlformats.org/officeDocument/2006/relationships/hyperlink" Target="https://members.tsdsi.in/s/nDAKGfrfBEMeK7R" TargetMode="External"/><Relationship Id="rId1725" Type="http://schemas.openxmlformats.org/officeDocument/2006/relationships/hyperlink" Target="https://www.atis.org/3gpp-transpositions" TargetMode="External"/><Relationship Id="rId17" Type="http://schemas.openxmlformats.org/officeDocument/2006/relationships/hyperlink" Target="https://www.itu.int/rec/R-REC-M.1224/es" TargetMode="External"/><Relationship Id="rId166" Type="http://schemas.openxmlformats.org/officeDocument/2006/relationships/hyperlink" Target="https://www.tta.or.kr/eng/ttaSearchEngView.do?key=461&amp;searchStandardNo=TTAT.3G-38.214V18.4.0&amp;searchCate=TTAS" TargetMode="External"/><Relationship Id="rId373" Type="http://schemas.openxmlformats.org/officeDocument/2006/relationships/hyperlink" Target="https://members.tsdsi.in/s/NkpTmB3fcS47Tqc" TargetMode="External"/><Relationship Id="rId580" Type="http://schemas.openxmlformats.org/officeDocument/2006/relationships/hyperlink" Target="https://www.tta.or.kr/eng/ttaSearchEngView.do?key=461&amp;searchStandardNo=TTAT.3G-36.414V17.0.0&amp;searchCate=TTAS" TargetMode="External"/><Relationship Id="rId1" Type="http://schemas.openxmlformats.org/officeDocument/2006/relationships/customXml" Target="../customXml/item1.xml"/><Relationship Id="rId233" Type="http://schemas.openxmlformats.org/officeDocument/2006/relationships/hyperlink" Target="https://www.atis.org/3gpp-transpositions" TargetMode="External"/><Relationship Id="rId440" Type="http://schemas.openxmlformats.org/officeDocument/2006/relationships/hyperlink" Target="https://www.atis.org/3gpp-transpositions" TargetMode="External"/><Relationship Id="rId678" Type="http://schemas.openxmlformats.org/officeDocument/2006/relationships/hyperlink" Target="https://www.atis.org/3gpp-transpositions" TargetMode="External"/><Relationship Id="rId885" Type="http://schemas.openxmlformats.org/officeDocument/2006/relationships/hyperlink" Target="https://members.tsdsi.in/s/nXaK3CsALpPE8Bj" TargetMode="External"/><Relationship Id="rId1070" Type="http://schemas.openxmlformats.org/officeDocument/2006/relationships/hyperlink" Target="https://members.tsdsi.in/s/6iaQMPt2kef46mS" TargetMode="External"/><Relationship Id="rId300" Type="http://schemas.openxmlformats.org/officeDocument/2006/relationships/hyperlink" Target="https://www.ccsa.org.cn/api/portalsFile/downloadOldFile?type=17&amp;oldFileUrl=NTN/SRIT/CCSA.3GPP.36.331.V17.10.0.docx" TargetMode="External"/><Relationship Id="rId538" Type="http://schemas.openxmlformats.org/officeDocument/2006/relationships/hyperlink" Target="https://www.tta.or.kr/eng/ttaSearchEngView.do?key=461&amp;searchStandardNo=TTAT.3G-36.410V18.0.0&amp;searchCate=TTAS" TargetMode="External"/><Relationship Id="rId745" Type="http://schemas.openxmlformats.org/officeDocument/2006/relationships/hyperlink" Target="https://www.ccsa.org.cn/api/portalsFile/downloadOldFile?type=17&amp;oldFileUrl=NTN/SRIT/CCSA.3GPP.36.461.V18.0.0.docx" TargetMode="External"/><Relationship Id="rId952" Type="http://schemas.openxmlformats.org/officeDocument/2006/relationships/hyperlink" Target="https://www.tta.or.kr/eng/ttaSearchEngView.do?key=461&amp;searchStandardNo=TTAT.3G-38.410V18.2.0&amp;searchCate=TTAS" TargetMode="External"/><Relationship Id="rId1168" Type="http://schemas.openxmlformats.org/officeDocument/2006/relationships/hyperlink" Target="https://www.ccsa.org.cn/api/portalsFile/downloadOldFile?type=17&amp;oldFileUrl=NTN/SRIT/CCSA.3GPP.36.111.V17.0.0.docx" TargetMode="External"/><Relationship Id="rId1375" Type="http://schemas.openxmlformats.org/officeDocument/2006/relationships/hyperlink" Target="https://members.tsdsi.in/s/gQgRAZG9G2zbgzY" TargetMode="External"/><Relationship Id="rId1582" Type="http://schemas.openxmlformats.org/officeDocument/2006/relationships/hyperlink" Target="https://www.etsi.org/deliver/etsi_ts/137400_137499/137472/17.00.00_60/ts_137472v170000p.pdf" TargetMode="External"/><Relationship Id="rId81" Type="http://schemas.openxmlformats.org/officeDocument/2006/relationships/hyperlink" Target="https://members.tsdsi.in/s/YQAW7CgScfdzASw" TargetMode="External"/><Relationship Id="rId605" Type="http://schemas.openxmlformats.org/officeDocument/2006/relationships/hyperlink" Target="https://www.ccsa.org.cn/api/portalsFile/downloadOldFile?type=17&amp;oldFileUrl=NTN/SRIT/CCSA.3GPP.36.421.V18.0.0.docx" TargetMode="External"/><Relationship Id="rId812" Type="http://schemas.openxmlformats.org/officeDocument/2006/relationships/hyperlink" Target="https://www.ccsa.org.cn/api/portalsFile/downloadOldFile?type=17&amp;oldFileUrl=NTN/SRIT/CCSA.3GPP.37.461.V17.1.0.docx" TargetMode="External"/><Relationship Id="rId1028" Type="http://schemas.openxmlformats.org/officeDocument/2006/relationships/hyperlink" Target="https://members.tsdsi.in/s/fPjjPeC3qE3fLHi" TargetMode="External"/><Relationship Id="rId1235" Type="http://schemas.openxmlformats.org/officeDocument/2006/relationships/hyperlink" Target="https://www.ccsa.org.cn/api/portalsFile/downloadOldFile?type=17&amp;oldFileUrl=NTN/SRIT/CCSA.3GPP.38.124.V18.1.0.docx" TargetMode="External"/><Relationship Id="rId1442" Type="http://schemas.openxmlformats.org/officeDocument/2006/relationships/hyperlink" Target="https://www.atis.org/3gpp-transpositions" TargetMode="External"/><Relationship Id="rId1887" Type="http://schemas.openxmlformats.org/officeDocument/2006/relationships/hyperlink" Target="https://www.etsi.org/deliver/etsi_ts/138100_138199/138108/17.09.00_60/ts_138108v170900p.pdf" TargetMode="External"/><Relationship Id="rId1302" Type="http://schemas.openxmlformats.org/officeDocument/2006/relationships/hyperlink" Target="https://www.etsi.org/deliver/etsi_ts/138200_138299/138211/18.04.00_60/ts_138211v180400p.pdf" TargetMode="External"/><Relationship Id="rId1747" Type="http://schemas.openxmlformats.org/officeDocument/2006/relationships/hyperlink" Target="https://www.tta.or.kr/eng/ttaSearchEngView.do?key=461&amp;searchStandardNo=TTAT.3G-38.421V17.0.0&amp;searchCate=TTAS" TargetMode="External"/><Relationship Id="rId39" Type="http://schemas.openxmlformats.org/officeDocument/2006/relationships/hyperlink" Target="https://www.atis.org/3gpp-transpositions" TargetMode="External"/><Relationship Id="rId1607" Type="http://schemas.openxmlformats.org/officeDocument/2006/relationships/hyperlink" Target="https://www.tta.or.kr/eng/ttaSearchEngView.do?key=461&amp;searchStandardNo=TTAT.3G-37.480V17.2.0&amp;searchCate=TTAS" TargetMode="External"/><Relationship Id="rId1814" Type="http://schemas.openxmlformats.org/officeDocument/2006/relationships/hyperlink" Target="https://www.ccsa.org.cn/api/portalsFile/downloadOldFile?type=17&amp;oldFileUrl=NTN/RIT/CCSA.3GPP.38.470.V17.6.0.docx" TargetMode="External"/><Relationship Id="rId188" Type="http://schemas.openxmlformats.org/officeDocument/2006/relationships/hyperlink" Target="https://www.etsi.org/deliver/etsi_ts/136300_136399/136300/18.03.00_60/ts_136300v180300p.pdf" TargetMode="External"/><Relationship Id="rId395" Type="http://schemas.openxmlformats.org/officeDocument/2006/relationships/hyperlink" Target="https://www.ccsa.org.cn/api/portalsFile/downloadOldFile?type=17&amp;oldFileUrl=NTN/SRIT/CCSA.3GPP.38.300.V17.10.0.docx" TargetMode="External"/><Relationship Id="rId255" Type="http://schemas.openxmlformats.org/officeDocument/2006/relationships/hyperlink" Target="https://members.tsdsi.in/s/WwrAHxRQrJPLBD2" TargetMode="External"/><Relationship Id="rId462" Type="http://schemas.openxmlformats.org/officeDocument/2006/relationships/hyperlink" Target="https://www.tta.or.kr/eng/ttaSearchEngView.do?key=461&amp;searchStandardNo=TTAT.3G-38.314V18.0.0&amp;searchCate=TTAS" TargetMode="External"/><Relationship Id="rId1092" Type="http://schemas.openxmlformats.org/officeDocument/2006/relationships/hyperlink" Target="https://www.ccsa.org.cn/api/portalsFile/downloadOldFile?type=17&amp;oldFileUrl=NTN/SRIT/CCSA.3GPP.38.455.V18.3.0.docx" TargetMode="External"/><Relationship Id="rId1397" Type="http://schemas.openxmlformats.org/officeDocument/2006/relationships/hyperlink" Target="https://www.ccsa.org.cn/api/portalsFile/downloadOldFile?type=17&amp;oldFileUrl=NTN/RIT/CCSA.3GPP.37.355.V18.3.0.docx" TargetMode="External"/><Relationship Id="rId115" Type="http://schemas.openxmlformats.org/officeDocument/2006/relationships/hyperlink" Target="https://www.ccsa.org.cn/api/portalsFile/downloadOldFile?type=17&amp;oldFileUrl=NTN/SRIT/CCSA.3GPP.38.202.V18.4.0.docx" TargetMode="External"/><Relationship Id="rId322" Type="http://schemas.openxmlformats.org/officeDocument/2006/relationships/hyperlink" Target="https://www.atis.org/3gpp-transpositions" TargetMode="External"/><Relationship Id="rId767" Type="http://schemas.openxmlformats.org/officeDocument/2006/relationships/hyperlink" Target="https://www.tta.or.kr/eng/ttaSearchEngView.do?key=461&amp;searchStandardNo=TTAT.3G-36.463V17.0.0&amp;searchCate=TTAS" TargetMode="External"/><Relationship Id="rId974" Type="http://schemas.openxmlformats.org/officeDocument/2006/relationships/hyperlink" Target="https://www.etsi.org/deliver/etsi_ts/138400_138499/138412/18.01.00_60/ts_138412v180100p.pdf" TargetMode="External"/><Relationship Id="rId627" Type="http://schemas.openxmlformats.org/officeDocument/2006/relationships/hyperlink" Target="https://www.atis.org/3gpp-transpositions" TargetMode="External"/><Relationship Id="rId834" Type="http://schemas.openxmlformats.org/officeDocument/2006/relationships/hyperlink" Target="https://www.ccsa.org.cn/api/portalsFile/downloadOldFile?type=17&amp;oldFileUrl=NTN/SRIT/CCSA.3GPP.37.470.V17.0.0.doc" TargetMode="External"/><Relationship Id="rId1257" Type="http://schemas.openxmlformats.org/officeDocument/2006/relationships/hyperlink" Target="https://www.itu.int/pub/R-RES-R.9" TargetMode="External"/><Relationship Id="rId1464" Type="http://schemas.openxmlformats.org/officeDocument/2006/relationships/hyperlink" Target="https://members.tsdsi.in/s/ce9sRRHH2tWdREK" TargetMode="External"/><Relationship Id="rId1671" Type="http://schemas.openxmlformats.org/officeDocument/2006/relationships/hyperlink" Target="https://members.tsdsi.in/s/EgwtBJQPJ56SnPR" TargetMode="External"/><Relationship Id="rId901" Type="http://schemas.openxmlformats.org/officeDocument/2006/relationships/hyperlink" Target="https://www.ccsa.org.cn/api/portalsFile/downloadOldFile?type=17&amp;oldFileUrl=NTN/SRIT/CCSA.3GPP.37.481.V18.0.0.docx" TargetMode="External"/><Relationship Id="rId1117" Type="http://schemas.openxmlformats.org/officeDocument/2006/relationships/hyperlink" Target="https://www.etsi.org/deliver/etsi_ts/138400_138499/138471/18.00.00_60/ts_138471v180000p.pdf" TargetMode="External"/><Relationship Id="rId1324" Type="http://schemas.openxmlformats.org/officeDocument/2006/relationships/hyperlink" Target="https://www.ccsa.org.cn/api/portalsFile/downloadOldFile?type=17&amp;oldFileUrl=NTN/RIT/CCSA.3GPP.38.213.V18.4.0.docx" TargetMode="External"/><Relationship Id="rId1531" Type="http://schemas.openxmlformats.org/officeDocument/2006/relationships/hyperlink" Target="https://www.ccsa.org.cn/api/portalsFile/downloadOldFile?type=17&amp;oldFileUrl=NTN/RIT/CCSA.3GPP.37.460.V18.0.0.docx" TargetMode="External"/><Relationship Id="rId1769" Type="http://schemas.openxmlformats.org/officeDocument/2006/relationships/hyperlink" Target="https://members.tsdsi.in/s/rA5RC9ooSy7FZbH" TargetMode="External"/><Relationship Id="rId30" Type="http://schemas.openxmlformats.org/officeDocument/2006/relationships/image" Target="media/image5.png"/><Relationship Id="rId1629" Type="http://schemas.openxmlformats.org/officeDocument/2006/relationships/hyperlink" Target="https://members.tsdsi.in/s/3Ge8BrRxogLyDLP" TargetMode="External"/><Relationship Id="rId1836" Type="http://schemas.openxmlformats.org/officeDocument/2006/relationships/hyperlink" Target="https://www.ccsa.org.cn/api/portalsFile/downloadOldFile?type=17&amp;oldFileUrl=NTN/RIT/CCSA.3GPP.38.472.V17.2.0.docx" TargetMode="External"/><Relationship Id="rId1903" Type="http://schemas.openxmlformats.org/officeDocument/2006/relationships/hyperlink" Target="https://www.ccsa.org.cn/api/portalsFile/downloadOldFile?type=17&amp;oldFileUrl=NTN/RIT/CCSA.3GPP.38.124.V18.1.0.docx" TargetMode="External"/><Relationship Id="rId277" Type="http://schemas.openxmlformats.org/officeDocument/2006/relationships/hyperlink" Target="https://www.ccsa.org.cn/api/portalsFile/downloadOldFile?type=17&amp;oldFileUrl=NTN/SRIT/CCSA.3GPP.36.322.V17.0.0.docx" TargetMode="External"/><Relationship Id="rId484" Type="http://schemas.openxmlformats.org/officeDocument/2006/relationships/hyperlink" Target="https://members.tsdsi.in/s/pN2AT59JDGqQRoG" TargetMode="External"/><Relationship Id="rId137" Type="http://schemas.openxmlformats.org/officeDocument/2006/relationships/hyperlink" Target="https://www.atis.org/3gpp-transpositions" TargetMode="External"/><Relationship Id="rId344" Type="http://schemas.openxmlformats.org/officeDocument/2006/relationships/hyperlink" Target="https://members.tsdsi.in/s/X5SsFam3RsjpsDm" TargetMode="External"/><Relationship Id="rId691" Type="http://schemas.openxmlformats.org/officeDocument/2006/relationships/hyperlink" Target="https://www.ccsa.org.cn/api/portalsFile/downloadOldFile?type=17&amp;oldFileUrl=NTN/SRIT/CCSA.3GPP.36.443.V17.0.1.doc" TargetMode="External"/><Relationship Id="rId789" Type="http://schemas.openxmlformats.org/officeDocument/2006/relationships/hyperlink" Target="https://www.etsi.org/deliver/etsi_ts/136400_136499/136465/17.00.00_60/ts_136465v170000p.pdf" TargetMode="External"/><Relationship Id="rId996" Type="http://schemas.openxmlformats.org/officeDocument/2006/relationships/hyperlink" Target="https://www.ccsa.org.cn/api/portalsFile/downloadOldFile?type=17&amp;oldFileUrl=NTN/SRIT/CCSA.3GPP.38.414.V18.0.0.docx" TargetMode="External"/><Relationship Id="rId551" Type="http://schemas.openxmlformats.org/officeDocument/2006/relationships/hyperlink" Target="https://www.atis.org/3gpp-transpositions" TargetMode="External"/><Relationship Id="rId649" Type="http://schemas.openxmlformats.org/officeDocument/2006/relationships/hyperlink" Target="https://www.ccsa.org.cn/api/portalsFile/downloadOldFile?type=17&amp;oldFileUrl=NTN/SRIT/CCSA.3GPP.36.425.V18.0.0.docx" TargetMode="External"/><Relationship Id="rId856" Type="http://schemas.openxmlformats.org/officeDocument/2006/relationships/hyperlink" Target="https://www.tta.or.kr/eng/ttaSearchEngView.do?key=461&amp;searchStandardNo=TTAT.3G-37.471V18.0.0&amp;searchCate=TTAS" TargetMode="External"/><Relationship Id="rId1181" Type="http://schemas.openxmlformats.org/officeDocument/2006/relationships/hyperlink" Target="https://www.ccsa.org.cn/api/portalsFile/downloadOldFile?type=17&amp;oldFileUrl=NTN/SRIT/CCSA.3GPP.36.124.V17.1.0.docx" TargetMode="External"/><Relationship Id="rId1279" Type="http://schemas.openxmlformats.org/officeDocument/2006/relationships/hyperlink" Target="https://members.tsdsi.in/s/f4j8DgWSikwnkmk" TargetMode="External"/><Relationship Id="rId1486" Type="http://schemas.openxmlformats.org/officeDocument/2006/relationships/hyperlink" Target="https://www.ccsa.org.cn/api/portalsFile/downloadOldFile?type=17&amp;oldFileUrl=NTN/RIT/CCSA.3GPP.38.322.V17.4.0.docx" TargetMode="External"/><Relationship Id="rId204" Type="http://schemas.openxmlformats.org/officeDocument/2006/relationships/hyperlink" Target="https://www.ccsa.org.cn/api/portalsFile/downloadOldFile?type=17&amp;oldFileUrl=NTN/SRIT/CCSA.3GPP.36.304.V17.5.0.docx" TargetMode="External"/><Relationship Id="rId411" Type="http://schemas.openxmlformats.org/officeDocument/2006/relationships/hyperlink" Target="https://www.atis.org/3gpp-transpositions" TargetMode="External"/><Relationship Id="rId509" Type="http://schemas.openxmlformats.org/officeDocument/2006/relationships/hyperlink" Target="https://www.atis.org/3gpp-transpositions" TargetMode="External"/><Relationship Id="rId1041" Type="http://schemas.openxmlformats.org/officeDocument/2006/relationships/hyperlink" Target="https://www.tta.or.kr/eng/ttaSearchEngView.do?key=461&amp;searchStandardNo=TTAT.3G-38.422V17.1.0&amp;searchCate=TTAS" TargetMode="External"/><Relationship Id="rId1139" Type="http://schemas.openxmlformats.org/officeDocument/2006/relationships/hyperlink" Target="https://www.ccsa.org.cn/api/portalsFile/downloadOldFile?type=17&amp;oldFileUrl=NTN/SRIT/CCSA.3GPP.38.473.V18.3.0.docx" TargetMode="External"/><Relationship Id="rId1346" Type="http://schemas.openxmlformats.org/officeDocument/2006/relationships/hyperlink" Target="https://www.tta.or.kr/eng/ttaSearchEngView.do?key=461&amp;searchStandardNo=TTAT.3G-38.215V17.5.0&amp;searchCate=TTAS" TargetMode="External"/><Relationship Id="rId1693" Type="http://schemas.openxmlformats.org/officeDocument/2006/relationships/hyperlink" Target="https://www.etsi.org/deliver/etsi_ts/138400_138499/138412/18.01.00_60/ts_138412v180100p.pdf" TargetMode="External"/><Relationship Id="rId716" Type="http://schemas.openxmlformats.org/officeDocument/2006/relationships/hyperlink" Target="https://www.ccsa.org.cn/api/portalsFile/downloadOldFile?type=17&amp;oldFileUrl=NTN/SRIT/CCSA.3GPP.36.445.V17.0.0.doc" TargetMode="External"/><Relationship Id="rId923" Type="http://schemas.openxmlformats.org/officeDocument/2006/relationships/hyperlink" Target="https://www.atis.org/3gpp-transpositions" TargetMode="External"/><Relationship Id="rId1553" Type="http://schemas.openxmlformats.org/officeDocument/2006/relationships/hyperlink" Target="https://www.ccsa.org.cn/api/portalsFile/downloadOldFile?type=17&amp;oldFileUrl=NTN/RIT/CCSA.3GPP.37.462.V18.0.0.docx" TargetMode="External"/><Relationship Id="rId1760" Type="http://schemas.openxmlformats.org/officeDocument/2006/relationships/hyperlink" Target="https://www.ccsa.org.cn/api/portalsFile/downloadOldFile?type=17&amp;oldFileUrl=NTN/RIT/CCSA.3GPP.38.422.V18.1.0.docx" TargetMode="External"/><Relationship Id="rId1858" Type="http://schemas.openxmlformats.org/officeDocument/2006/relationships/hyperlink" Target="https://www.tta.or.kr/eng/ttaSearchEngView.do?key=461&amp;searchStandardNo=TTAT.3G-38.473V18.3.0&amp;searchCate=TTAS" TargetMode="External"/><Relationship Id="rId52" Type="http://schemas.openxmlformats.org/officeDocument/2006/relationships/hyperlink" Target="https://www.ccsa.org.cn/api/portalsFile/downloadOldFile?type=17&amp;oldFileUrl=NTN/SRIT/CCSA.3GPP.36.211.V17.4.0.zip" TargetMode="External"/><Relationship Id="rId1206" Type="http://schemas.openxmlformats.org/officeDocument/2006/relationships/hyperlink" Target="https://members.tsdsi.in/s/SZ9i4piddBSa8Dc" TargetMode="External"/><Relationship Id="rId1413" Type="http://schemas.openxmlformats.org/officeDocument/2006/relationships/hyperlink" Target="https://www.ccsa.org.cn/api/portalsFile/downloadOldFile?type=17&amp;oldFileUrl=NTN/RIT/CCSA.3GPP.38.304.V17.9.0.docx" TargetMode="External"/><Relationship Id="rId1620" Type="http://schemas.openxmlformats.org/officeDocument/2006/relationships/hyperlink" Target="https://www.ccsa.org.cn/api/portalsFile/downloadOldFile?type=17&amp;oldFileUrl=NTN/RIT/CCSA.3GPP.37.481.V18.0.0.docx" TargetMode="External"/><Relationship Id="rId1718" Type="http://schemas.openxmlformats.org/officeDocument/2006/relationships/hyperlink" Target="https://www.tta.or.kr/eng/ttaSearchEngView.do?key=461&amp;searchStandardNo=TTAT.3G-38.414V18.0.0&amp;searchCate=TTAS" TargetMode="External"/><Relationship Id="rId1925" Type="http://schemas.openxmlformats.org/officeDocument/2006/relationships/header" Target="header16.xml"/><Relationship Id="rId299" Type="http://schemas.openxmlformats.org/officeDocument/2006/relationships/hyperlink" Target="https://www.atis.org/3gpp-transpositions" TargetMode="External"/><Relationship Id="rId159" Type="http://schemas.openxmlformats.org/officeDocument/2006/relationships/hyperlink" Target="https://members.tsdsi.in/s/gZ4X5Lrz9TmXyfw" TargetMode="External"/><Relationship Id="rId366" Type="http://schemas.openxmlformats.org/officeDocument/2006/relationships/hyperlink" Target="https://www.etsi.org/deliver/etsi_ts/137300_137399/137324/18.00.00_60/ts_137324v180000p.pdf" TargetMode="External"/><Relationship Id="rId573" Type="http://schemas.openxmlformats.org/officeDocument/2006/relationships/hyperlink" Target="https://members.tsdsi.in/s/wNfAnyYdYGjXidc" TargetMode="External"/><Relationship Id="rId780" Type="http://schemas.openxmlformats.org/officeDocument/2006/relationships/hyperlink" Target="https://www.atis.org/3gpp-transpositions" TargetMode="External"/><Relationship Id="rId226" Type="http://schemas.openxmlformats.org/officeDocument/2006/relationships/hyperlink" Target="https://www.tta.or.kr/eng/ttaSearchEngView.do?key=461&amp;searchStandardNo=TTAT.3G-36.305V18.0.0&amp;searchCate=TTAS" TargetMode="External"/><Relationship Id="rId433" Type="http://schemas.openxmlformats.org/officeDocument/2006/relationships/hyperlink" Target="https://members.tsdsi.in/s/HxTbET5q2zKF4Xj" TargetMode="External"/><Relationship Id="rId878" Type="http://schemas.openxmlformats.org/officeDocument/2006/relationships/hyperlink" Target="https://www.etsi.org/deliver/etsi_ts/137400_137499/137473/18.00.00_60/ts_137473v180000p.pdf" TargetMode="External"/><Relationship Id="rId1063" Type="http://schemas.openxmlformats.org/officeDocument/2006/relationships/hyperlink" Target="https://www.etsi.org/deliver/etsi_ts/138400_138499/138424/17.00.00_60/ts_138424v170000p.pdf" TargetMode="External"/><Relationship Id="rId1270" Type="http://schemas.openxmlformats.org/officeDocument/2006/relationships/footer" Target="footer7.xml"/><Relationship Id="rId640" Type="http://schemas.openxmlformats.org/officeDocument/2006/relationships/hyperlink" Target="https://www.etsi.org/deliver/etsi_ts/136400_136499/136424/18.00.00_60/ts_136424v180000p.pdf" TargetMode="External"/><Relationship Id="rId738" Type="http://schemas.openxmlformats.org/officeDocument/2006/relationships/hyperlink" Target="https://www.atis.org/3gpp-transpositions" TargetMode="External"/><Relationship Id="rId945" Type="http://schemas.openxmlformats.org/officeDocument/2006/relationships/hyperlink" Target="https://members.tsdsi.in/s/8GbrF4SL388TY7D" TargetMode="External"/><Relationship Id="rId1368" Type="http://schemas.openxmlformats.org/officeDocument/2006/relationships/hyperlink" Target="https://www.etsi.org/deliver/etsi_ts/137300_137399/137324/17.00.00_60/ts_137324v170000p.pdf" TargetMode="External"/><Relationship Id="rId1575" Type="http://schemas.openxmlformats.org/officeDocument/2006/relationships/hyperlink" Target="https://www.ccsa.org.cn/api/portalsFile/downloadOldFile?type=17&amp;oldFileUrl=NTN/RIT/CCSA.3GPP.37.471.V18.0.0.docx" TargetMode="External"/><Relationship Id="rId1782" Type="http://schemas.openxmlformats.org/officeDocument/2006/relationships/hyperlink" Target="https://www.atis.org/3gpp-transpositions" TargetMode="External"/><Relationship Id="rId74" Type="http://schemas.openxmlformats.org/officeDocument/2006/relationships/hyperlink" Target="https://www.ccsa.org.cn/api/portalsFile/downloadOldFile?type=17&amp;oldFileUrl=NTN/SRIT/CCSA.3GPP.36.213.V17.6.0.zip" TargetMode="External"/><Relationship Id="rId500" Type="http://schemas.openxmlformats.org/officeDocument/2006/relationships/hyperlink" Target="https://www.etsi.org/deliver/etsi_ts/138300_138399/138331/17.10.00_60/ts_138331v171000p.pdf" TargetMode="External"/><Relationship Id="rId805" Type="http://schemas.openxmlformats.org/officeDocument/2006/relationships/hyperlink" Target="https://www.ccsa.org.cn/api/portalsFile/downloadOldFile?type=17&amp;oldFileUrl=NTN/SRIT/CCSA.3GPP.37.460.V18.0.0.docx" TargetMode="External"/><Relationship Id="rId1130" Type="http://schemas.openxmlformats.org/officeDocument/2006/relationships/hyperlink" Target="https://www.tta.or.kr/eng/ttaSearchEngView.do?key=461&amp;searchStandardNo=TTAT.3G-38.472V18.1.0&amp;searchCate=TTAS" TargetMode="External"/><Relationship Id="rId1228" Type="http://schemas.openxmlformats.org/officeDocument/2006/relationships/hyperlink" Target="https://www.atis.org/3gpp-transpositions" TargetMode="External"/><Relationship Id="rId1435" Type="http://schemas.openxmlformats.org/officeDocument/2006/relationships/hyperlink" Target="https://www.tta.or.kr/eng/ttaSearchEngView.do?key=461&amp;searchStandardNo=TTAT.3G-38.305V18.3.0&amp;searchCate=TTAS" TargetMode="External"/><Relationship Id="rId1642" Type="http://schemas.openxmlformats.org/officeDocument/2006/relationships/hyperlink" Target="https://www.tta.or.kr/eng/ttaSearchEngView.do?key=461&amp;searchStandardNo=TTAT.3G-37.483V17.8.0&amp;searchCate=TTAS" TargetMode="External"/><Relationship Id="rId1502" Type="http://schemas.openxmlformats.org/officeDocument/2006/relationships/hyperlink" Target="https://www.atis.org/3gpp-transpositions" TargetMode="External"/><Relationship Id="rId1807" Type="http://schemas.openxmlformats.org/officeDocument/2006/relationships/hyperlink" Target="https://www.ccsa.org.cn/api/portalsFile/downloadOldFile?type=17&amp;oldFileUrl=NTN/RIT/CCSA.3GPP.38.455.V18.3.0.docx" TargetMode="External"/><Relationship Id="rId290" Type="http://schemas.openxmlformats.org/officeDocument/2006/relationships/hyperlink" Target="https://www.etsi.org/deliver/etsi_ts/136300_136399/136323/17.02.00_60/ts_136323v170200p.pdf" TargetMode="External"/><Relationship Id="rId388" Type="http://schemas.openxmlformats.org/officeDocument/2006/relationships/hyperlink" Target="https://www.ccsa.org.cn/api/portalsFile/downloadOldFile?type=17&amp;oldFileUrl=NTN/SRIT/CCSA.3GPP.37.355.V18.3.0.docx" TargetMode="External"/><Relationship Id="rId150" Type="http://schemas.openxmlformats.org/officeDocument/2006/relationships/hyperlink" Target="https://www.ccsa.org.cn/api/portalsFile/downloadOldFile?type=17&amp;oldFileUrl=NTN/SRIT/CCSA.3GPP.38.213.V18.4.0.docx" TargetMode="External"/><Relationship Id="rId595" Type="http://schemas.openxmlformats.org/officeDocument/2006/relationships/hyperlink" Target="https://www.ccsa.org.cn/api/portalsFile/downloadOldFile?type=17&amp;oldFileUrl=NTN/SRIT/CCSA.3GPP.36.420.V18.0.0.docx" TargetMode="External"/><Relationship Id="rId248" Type="http://schemas.openxmlformats.org/officeDocument/2006/relationships/hyperlink" Target="https://www.etsi.org/deliver/etsi_ts/136300_136399/136307/18.05.00_60/ts_136307v180500p.pdf" TargetMode="External"/><Relationship Id="rId455" Type="http://schemas.openxmlformats.org/officeDocument/2006/relationships/hyperlink" Target="https://members.tsdsi.in/s/ce9sRRHH2tWdREK" TargetMode="External"/><Relationship Id="rId662" Type="http://schemas.openxmlformats.org/officeDocument/2006/relationships/hyperlink" Target="https://www.ccsa.org.cn/api/portalsFile/downloadOldFile?type=17&amp;oldFileUrl=NTN/SRIT/CCSA.3GPP.36.440.V18.0.0.docx" TargetMode="External"/><Relationship Id="rId1085" Type="http://schemas.openxmlformats.org/officeDocument/2006/relationships/hyperlink" Target="https://www.ccsa.org.cn/api/portalsFile/downloadOldFile?type=17&amp;oldFileUrl=NTN/SRIT/CCSA.3GPP.38.455.V17.8.0.docx" TargetMode="External"/><Relationship Id="rId1292" Type="http://schemas.openxmlformats.org/officeDocument/2006/relationships/hyperlink" Target="https://www.tta.or.kr/eng/ttaSearchEngView.do?key=461&amp;searchStandardNo=TTAT.3G-38.202V18.4.0&amp;searchCate=TTAS" TargetMode="External"/><Relationship Id="rId108" Type="http://schemas.openxmlformats.org/officeDocument/2006/relationships/hyperlink" Target="https://www.ccsa.org.cn/api/portalsFile/downloadOldFile?type=17&amp;oldFileUrl=NTN/SRIT/CCSA.3GPP.38.202.V17.5.0.docx" TargetMode="External"/><Relationship Id="rId315" Type="http://schemas.openxmlformats.org/officeDocument/2006/relationships/hyperlink" Target="https://www.tta.or.kr/eng/ttaSearchEngView.do?key=461&amp;searchStandardNo=TTAT.3G-36.355V17.0.0&amp;searchCate=TTAS" TargetMode="External"/><Relationship Id="rId522" Type="http://schemas.openxmlformats.org/officeDocument/2006/relationships/hyperlink" Target="https://www.ccsa.org.cn/api/portalsFile/downloadOldFile?type=17&amp;oldFileUrl=NTN/SRIT/CCSA.3GPP.36.401.V18.1.0.docx" TargetMode="External"/><Relationship Id="rId967" Type="http://schemas.openxmlformats.org/officeDocument/2006/relationships/hyperlink" Target="https://www.ccsa.org.cn/api/portalsFile/downloadOldFile?type=17&amp;oldFileUrl=NTN/SRIT/CCSA.3GPP.38.412.V17.1.0.docx" TargetMode="External"/><Relationship Id="rId1152" Type="http://schemas.openxmlformats.org/officeDocument/2006/relationships/hyperlink" Target="https://members.tsdsi.in/s/4aTjdFqsidx6ay7" TargetMode="External"/><Relationship Id="rId1597" Type="http://schemas.openxmlformats.org/officeDocument/2006/relationships/hyperlink" Target="https://www.atis.org/3gpp-transpositions" TargetMode="External"/><Relationship Id="rId96" Type="http://schemas.openxmlformats.org/officeDocument/2006/relationships/hyperlink" Target="https://www.ccsa.org.cn/api/portalsFile/downloadOldFile?type=17&amp;oldFileUrl=NTN/SRIT/CCSA.3GPP.38.201.V17.0.0.doc" TargetMode="External"/><Relationship Id="rId827" Type="http://schemas.openxmlformats.org/officeDocument/2006/relationships/hyperlink" Target="https://www.atis.org/3gpp-transpositions" TargetMode="External"/><Relationship Id="rId1012" Type="http://schemas.openxmlformats.org/officeDocument/2006/relationships/hyperlink" Target="https://www.atis.org/3gpp-transpositions" TargetMode="External"/><Relationship Id="rId1457" Type="http://schemas.openxmlformats.org/officeDocument/2006/relationships/hyperlink" Target="https://www.etsi.org/deliver/etsi_ts/138300_138399/138307/18.02.00_60/ts_138307v180200p.pdf" TargetMode="External"/><Relationship Id="rId1664" Type="http://schemas.openxmlformats.org/officeDocument/2006/relationships/hyperlink" Target="https://www.etsi.org/deliver/etsi_ts/138400_138499/138410/17.01.00_60/ts_138410v170100p.pdf" TargetMode="External"/><Relationship Id="rId1871" Type="http://schemas.openxmlformats.org/officeDocument/2006/relationships/hyperlink" Target="https://www.ccsa.org.cn/api/portalsFile/downloadOldFile?type=17&amp;oldFileUrl=NTN/RIT/CCSA.3GPP.38.101-5.V17.9.0.docx" TargetMode="External"/><Relationship Id="rId1317" Type="http://schemas.openxmlformats.org/officeDocument/2006/relationships/hyperlink" Target="https://www.atis.org/3gpp-transpositions" TargetMode="External"/><Relationship Id="rId1524" Type="http://schemas.openxmlformats.org/officeDocument/2006/relationships/hyperlink" Target="https://www.atis.org/3gpp-transpositions" TargetMode="External"/><Relationship Id="rId1731" Type="http://schemas.openxmlformats.org/officeDocument/2006/relationships/hyperlink" Target="https://www.atis.org/3gpp-transpositions" TargetMode="External"/><Relationship Id="rId23" Type="http://schemas.openxmlformats.org/officeDocument/2006/relationships/hyperlink" Target="https://www.itu.int/pub/R-RES-R.65/es" TargetMode="External"/><Relationship Id="rId1829" Type="http://schemas.openxmlformats.org/officeDocument/2006/relationships/hyperlink" Target="https://www.atis.org/3gpp-transpositions" TargetMode="External"/><Relationship Id="rId172" Type="http://schemas.openxmlformats.org/officeDocument/2006/relationships/hyperlink" Target="https://www.tta.or.kr/eng/ttaSearchEngView.do?key=461&amp;searchStandardNo=TTAT.3G-38.215V17.5.0&amp;searchCate=TTAS" TargetMode="External"/><Relationship Id="rId477" Type="http://schemas.openxmlformats.org/officeDocument/2006/relationships/hyperlink" Target="https://www.etsi.org/deliver/etsi_ts/138300_138399/138322/17.04.00_60/ts_138322v170400p.pdf" TargetMode="External"/><Relationship Id="rId684" Type="http://schemas.openxmlformats.org/officeDocument/2006/relationships/hyperlink" Target="https://www.atis.org/3gpp-transpositions" TargetMode="External"/><Relationship Id="rId337" Type="http://schemas.openxmlformats.org/officeDocument/2006/relationships/hyperlink" Target="https://www.etsi.org/deliver/etsi_ts/136300_136399/136361/17.00.00_60/ts_136361v170000p.pdf" TargetMode="External"/><Relationship Id="rId891" Type="http://schemas.openxmlformats.org/officeDocument/2006/relationships/hyperlink" Target="https://members.tsdsi.in/s/2cWM3Rx53mxqBDT" TargetMode="External"/><Relationship Id="rId989" Type="http://schemas.openxmlformats.org/officeDocument/2006/relationships/hyperlink" Target="https://www.atis.org/3gpp-transpositions" TargetMode="External"/><Relationship Id="rId544" Type="http://schemas.openxmlformats.org/officeDocument/2006/relationships/hyperlink" Target="https://www.tta.or.kr/eng/ttaSearchEngView.do?key=461&amp;searchStandardNo=TTAT.3G-36.411V17.0.0&amp;searchCate=TTAS" TargetMode="External"/><Relationship Id="rId751" Type="http://schemas.openxmlformats.org/officeDocument/2006/relationships/hyperlink" Target="https://www.ccsa.org.cn/api/portalsFile/downloadOldFile?type=17&amp;oldFileUrl=NTN/SRIT/CCSA.3GPP.36.462.V17.0.0.doc" TargetMode="External"/><Relationship Id="rId849" Type="http://schemas.openxmlformats.org/officeDocument/2006/relationships/hyperlink" Target="https://members.tsdsi.in/s/sWcmKcYgJPBfk7d" TargetMode="External"/><Relationship Id="rId1174" Type="http://schemas.openxmlformats.org/officeDocument/2006/relationships/hyperlink" Target="https://www.ccsa.org.cn/api/portalsFile/downloadOldFile?type=17&amp;oldFileUrl=NTN/SRIT/CCSA.3GPP.36.111.V18.0.0.docx" TargetMode="External"/><Relationship Id="rId1381" Type="http://schemas.openxmlformats.org/officeDocument/2006/relationships/hyperlink" Target="https://members.tsdsi.in/s/NkpTmB3fcS47Tqc" TargetMode="External"/><Relationship Id="rId1479" Type="http://schemas.openxmlformats.org/officeDocument/2006/relationships/hyperlink" Target="https://www.ccsa.org.cn/api/portalsFile/downloadOldFile?type=17&amp;oldFileUrl=NTN/RIT/CCSA.3GPP.38.321.V18.3.0.docx" TargetMode="External"/><Relationship Id="rId1686" Type="http://schemas.openxmlformats.org/officeDocument/2006/relationships/hyperlink" Target="https://www.ccsa.org.cn/api/portalsFile/downloadOldFile?type=17&amp;oldFileUrl=NTN/RIT/CCSA.3GPP.38.412.V17.1.0.docx" TargetMode="External"/><Relationship Id="rId404" Type="http://schemas.openxmlformats.org/officeDocument/2006/relationships/hyperlink" Target="https://www.tta.or.kr/eng/ttaSearchEngView.do?key=461&amp;searchStandardNo=TTAT.3G-38.300V18.3.0&amp;searchCate=TTAS" TargetMode="External"/><Relationship Id="rId611" Type="http://schemas.openxmlformats.org/officeDocument/2006/relationships/hyperlink" Target="https://www.ccsa.org.cn/api/portalsFile/downloadOldFile?type=17&amp;oldFileUrl=NTN/SRIT/CCSA.3GPP.36.422.V17.1.0.docx" TargetMode="External"/><Relationship Id="rId1034" Type="http://schemas.openxmlformats.org/officeDocument/2006/relationships/hyperlink" Target="https://members.tsdsi.in/s/6Hws3zGSk8TAGHA" TargetMode="External"/><Relationship Id="rId1241" Type="http://schemas.openxmlformats.org/officeDocument/2006/relationships/hyperlink" Target="https://www.ccsa.org.cn/api/portalsFile/downloadOldFile?type=17&amp;oldFileUrl=NTN/SRIT/CCSA.3GPP.38.133.V17.15.0.zip" TargetMode="External"/><Relationship Id="rId1339" Type="http://schemas.openxmlformats.org/officeDocument/2006/relationships/hyperlink" Target="https://members.tsdsi.in/s/zADzpmzBMZkwXAd" TargetMode="External"/><Relationship Id="rId1893" Type="http://schemas.openxmlformats.org/officeDocument/2006/relationships/hyperlink" Target="https://www.etsi.org/deliver/etsi_ts/138100_138199/138108/18.04.00_60/ts_138108v180400p.pdf" TargetMode="External"/><Relationship Id="rId709" Type="http://schemas.openxmlformats.org/officeDocument/2006/relationships/hyperlink" Target="https://www.ccsa.org.cn/api/portalsFile/downloadOldFile?type=17&amp;oldFileUrl=NTN/SRIT/CCSA.3GPP.36.444.V18.0.0.docx" TargetMode="External"/><Relationship Id="rId916" Type="http://schemas.openxmlformats.org/officeDocument/2006/relationships/hyperlink" Target="https://www.tta.or.kr/eng/ttaSearchEngView.do?key=461&amp;searchStandardNo=TTAT.3G-37.482V18.1.0&amp;searchCate=TTAS" TargetMode="External"/><Relationship Id="rId1101" Type="http://schemas.openxmlformats.org/officeDocument/2006/relationships/hyperlink" Target="https://www.tta.or.kr/eng/ttaSearchEngView.do?key=461&amp;searchStandardNo=TTAT.3G-38.470V17.6.0&amp;searchCate=TTAS" TargetMode="External"/><Relationship Id="rId1546" Type="http://schemas.openxmlformats.org/officeDocument/2006/relationships/hyperlink" Target="https://www.tta.or.kr/eng/ttaSearchEngView.do?key=461&amp;searchStandardNo=TTAT.3G-37.461V18.0.0&amp;searchCate=TTAS" TargetMode="External"/><Relationship Id="rId1753" Type="http://schemas.openxmlformats.org/officeDocument/2006/relationships/hyperlink" Target="https://www.atis.org/3gpp-transpositions" TargetMode="External"/><Relationship Id="rId45" Type="http://schemas.openxmlformats.org/officeDocument/2006/relationships/hyperlink" Target="https://www.atis.org/3gpp-transpositions" TargetMode="External"/><Relationship Id="rId1406" Type="http://schemas.openxmlformats.org/officeDocument/2006/relationships/hyperlink" Target="https://www.tta.or.kr/eng/ttaSearchEngView.do?key=461&amp;searchStandardNo=TTAT.3G-38.300V17.10.0&amp;searchCate=TTAS" TargetMode="External"/><Relationship Id="rId1613" Type="http://schemas.openxmlformats.org/officeDocument/2006/relationships/hyperlink" Target="https://www.tta.or.kr/eng/ttaSearchEngView.do?key=461&amp;searchStandardNo=TTAT.3G-37.480V18.1.0&amp;searchCate=TTAS" TargetMode="External"/><Relationship Id="rId1820" Type="http://schemas.openxmlformats.org/officeDocument/2006/relationships/hyperlink" Target="https://www.ccsa.org.cn/api/portalsFile/downloadOldFile?type=17&amp;oldFileUrl=NTN/RIT/CCSA.3GPP.38.470.V18.3.0.docx" TargetMode="External"/><Relationship Id="rId194" Type="http://schemas.openxmlformats.org/officeDocument/2006/relationships/hyperlink" Target="https://www.etsi.org/deliver/etsi_ts/136300_136399/136302/17.00.00_60/ts_136302v170000p.pdf" TargetMode="External"/><Relationship Id="rId1918" Type="http://schemas.openxmlformats.org/officeDocument/2006/relationships/header" Target="header12.xml"/><Relationship Id="rId261" Type="http://schemas.openxmlformats.org/officeDocument/2006/relationships/hyperlink" Target="https://members.tsdsi.in/s/AD8Rb2drawNLnNM" TargetMode="External"/><Relationship Id="rId499" Type="http://schemas.openxmlformats.org/officeDocument/2006/relationships/hyperlink" Target="https://www.ccsa.org.cn/api/portalsFile/downloadOldFile?type=17&amp;oldFileUrl=NTN/SRIT/CCSA.3GPP.38.331.V17.10.0.docx" TargetMode="External"/><Relationship Id="rId359" Type="http://schemas.openxmlformats.org/officeDocument/2006/relationships/hyperlink" Target="https://www.ccsa.org.cn/api/portalsFile/downloadOldFile?type=17&amp;oldFileUrl=NTN/SRIT/CCSA.3GPP.37.324.V17.0.0.docx" TargetMode="External"/><Relationship Id="rId566" Type="http://schemas.openxmlformats.org/officeDocument/2006/relationships/hyperlink" Target="https://www.etsi.org/deliver/etsi_ts/136400_136499/136413/17.06.00_60/ts_136413v170600p.pdf" TargetMode="External"/><Relationship Id="rId773" Type="http://schemas.openxmlformats.org/officeDocument/2006/relationships/hyperlink" Target="https://www.tta.or.kr/eng/ttaSearchEngView.do?key=461&amp;searchStandardNo=TTAT.3G-36.463V18.0.0&amp;searchCate=TTAS" TargetMode="External"/><Relationship Id="rId1196" Type="http://schemas.openxmlformats.org/officeDocument/2006/relationships/hyperlink" Target="https://www.tta.or.kr/eng/ttaSearchEngView.do?key=461&amp;searchStandardNo=TTAT.3G-36.133V17.14.0&amp;searchCate=TTAS" TargetMode="External"/><Relationship Id="rId121" Type="http://schemas.openxmlformats.org/officeDocument/2006/relationships/hyperlink" Target="https://www.ccsa.org.cn/api/portalsFile/downloadOldFile?type=17&amp;oldFileUrl=NTN/SRIT/CCSA.3GPP.38.211.V17.9.0.docx" TargetMode="External"/><Relationship Id="rId219" Type="http://schemas.openxmlformats.org/officeDocument/2006/relationships/hyperlink" Target="https://members.tsdsi.in/s/Z2E3icpy7cSbHDZ" TargetMode="External"/><Relationship Id="rId426" Type="http://schemas.openxmlformats.org/officeDocument/2006/relationships/hyperlink" Target="https://www.etsi.org/deliver/etsi_ts/138300_138399/138305/18.03.00_60/ts_138305v180300p.pdf" TargetMode="External"/><Relationship Id="rId633" Type="http://schemas.openxmlformats.org/officeDocument/2006/relationships/hyperlink" Target="https://www.ccsa.org.cn/api/portalsFile/downloadOldFile?type=17&amp;oldFileUrl=NTN/SRIT/CCSA.3GPP.36.424.V17.0.0.doc" TargetMode="External"/><Relationship Id="rId980" Type="http://schemas.openxmlformats.org/officeDocument/2006/relationships/hyperlink" Target="https://www.etsi.org/deliver/etsi_ts/138400_138499/138413/17.10.00_60/ts_138413v171000p.pdf" TargetMode="External"/><Relationship Id="rId1056" Type="http://schemas.openxmlformats.org/officeDocument/2006/relationships/hyperlink" Target="https://www.ccsa.org.cn/api/portalsFile/downloadOldFile?type=17&amp;oldFileUrl=NTN/SRIT/CCSA.3GPP.38.423.V18.3.0.docx" TargetMode="External"/><Relationship Id="rId1263" Type="http://schemas.openxmlformats.org/officeDocument/2006/relationships/hyperlink" Target="https://www.itu.int/md/R19-IMT.2020.SAT-C-0005/en" TargetMode="External"/><Relationship Id="rId840" Type="http://schemas.openxmlformats.org/officeDocument/2006/relationships/hyperlink" Target="https://www.ccsa.org.cn/api/portalsFile/downloadOldFile?type=17&amp;oldFileUrl=NTN/SRIT/CCSA.3GPP.37.470.V18.0.0.docx" TargetMode="External"/><Relationship Id="rId938" Type="http://schemas.openxmlformats.org/officeDocument/2006/relationships/hyperlink" Target="https://www.etsi.org/deliver/etsi_ts/138400_138499/138401/18.03.00_60/ts_138401v180300p.pdf" TargetMode="External"/><Relationship Id="rId1470" Type="http://schemas.openxmlformats.org/officeDocument/2006/relationships/hyperlink" Target="https://members.tsdsi.in/s/PATWfHRzFDMPdG4" TargetMode="External"/><Relationship Id="rId1568" Type="http://schemas.openxmlformats.org/officeDocument/2006/relationships/hyperlink" Target="https://www.tta.or.kr/eng/ttaSearchEngView.do?key=461&amp;searchStandardNo=TTAT.3G-37.470V18.0.0&amp;searchCate=TTAS" TargetMode="External"/><Relationship Id="rId1775" Type="http://schemas.openxmlformats.org/officeDocument/2006/relationships/hyperlink" Target="https://members.tsdsi.in/s/LNw42AFCqTteLSZ" TargetMode="External"/><Relationship Id="rId67" Type="http://schemas.openxmlformats.org/officeDocument/2006/relationships/hyperlink" Target="https://www.atis.org/3gpp-transpositions" TargetMode="External"/><Relationship Id="rId700" Type="http://schemas.openxmlformats.org/officeDocument/2006/relationships/hyperlink" Target="https://members.tsdsi.in/s/tH4RkpCxQLdY85S" TargetMode="External"/><Relationship Id="rId1123" Type="http://schemas.openxmlformats.org/officeDocument/2006/relationships/hyperlink" Target="https://members.tsdsi.in/s/gZLS9AC32LdPMYM" TargetMode="External"/><Relationship Id="rId1330" Type="http://schemas.openxmlformats.org/officeDocument/2006/relationships/hyperlink" Target="https://www.ccsa.org.cn/api/portalsFile/downloadOldFile?type=17&amp;oldFileUrl=NTN/RIT/CCSA.3GPP.38.214.V17.11.0.docx" TargetMode="External"/><Relationship Id="rId1428" Type="http://schemas.openxmlformats.org/officeDocument/2006/relationships/hyperlink" Target="https://members.tsdsi.in/s/HbasPzrcWYDC9Kr" TargetMode="External"/><Relationship Id="rId1635" Type="http://schemas.openxmlformats.org/officeDocument/2006/relationships/hyperlink" Target="https://members.tsdsi.in/s/zSE2siWb22oLoL9" TargetMode="External"/><Relationship Id="rId1842" Type="http://schemas.openxmlformats.org/officeDocument/2006/relationships/hyperlink" Target="https://www.ccsa.org.cn/api/portalsFile/downloadOldFile?type=17&amp;oldFileUrl=NTN/RIT/CCSA.3GPP.38.472.V18.1.0.docx" TargetMode="External"/><Relationship Id="rId1702" Type="http://schemas.openxmlformats.org/officeDocument/2006/relationships/hyperlink" Target="https://www.atis.org/3gpp-transpositions" TargetMode="External"/><Relationship Id="rId283" Type="http://schemas.openxmlformats.org/officeDocument/2006/relationships/hyperlink" Target="https://www.ccsa.org.cn/api/portalsFile/downloadOldFile?type=17&amp;oldFileUrl=NTN/SRIT/CCSA.3GPP.36.322.V18.0.0.docx" TargetMode="External"/><Relationship Id="rId490" Type="http://schemas.openxmlformats.org/officeDocument/2006/relationships/hyperlink" Target="https://www.tta.or.kr/eng/ttaSearchEngView.do?key=461&amp;searchStandardNo=TTAT.3G-38.323V17.5.0&amp;searchCate=TTAS" TargetMode="External"/><Relationship Id="rId143" Type="http://schemas.openxmlformats.org/officeDocument/2006/relationships/hyperlink" Target="https://www.atis.org/3gpp-transpositions" TargetMode="External"/><Relationship Id="rId350" Type="http://schemas.openxmlformats.org/officeDocument/2006/relationships/hyperlink" Target="https://www.tta.or.kr/eng/ttaSearchEngView.do?key=461&amp;searchStandardNo=TTAT.3G-37.320V17.5.0&amp;searchCate=TTAS" TargetMode="External"/><Relationship Id="rId588" Type="http://schemas.openxmlformats.org/officeDocument/2006/relationships/hyperlink" Target="https://www.ccsa.org.cn/api/portalsFile/downloadOldFile?type=17&amp;oldFileUrl=NTN/SRIT/CCSA.3GPP.36.420.V17.0.0.doc" TargetMode="External"/><Relationship Id="rId795" Type="http://schemas.openxmlformats.org/officeDocument/2006/relationships/hyperlink" Target="https://www.etsi.org/deliver/etsi_ts/136400_136499/136465/18.00.00_60/ts_136465v180000p.pdf" TargetMode="External"/><Relationship Id="rId9" Type="http://schemas.openxmlformats.org/officeDocument/2006/relationships/header" Target="header2.xml"/><Relationship Id="rId210" Type="http://schemas.openxmlformats.org/officeDocument/2006/relationships/hyperlink" Target="https://www.ccsa.org.cn/api/portalsFile/downloadOldFile?type=17&amp;oldFileUrl=NTN/SRIT/CCSA.3GPP.36.304.V18.2.0.docx" TargetMode="External"/><Relationship Id="rId448" Type="http://schemas.openxmlformats.org/officeDocument/2006/relationships/hyperlink" Target="https://www.ccsa.org.cn/api/portalsFile/downloadOldFile?type=17&amp;oldFileUrl=NTN/SRIT/CCSA.3GPP.38.307.V18.2.0.docx" TargetMode="External"/><Relationship Id="rId655" Type="http://schemas.openxmlformats.org/officeDocument/2006/relationships/hyperlink" Target="https://www.ccsa.org.cn/api/portalsFile/downloadOldFile?type=17&amp;oldFileUrl=NTN/SRIT/CCSA.3GPP.36.440.V17.0.0.doc" TargetMode="External"/><Relationship Id="rId862" Type="http://schemas.openxmlformats.org/officeDocument/2006/relationships/hyperlink" Target="https://www.tta.or.kr/eng/ttaSearchEngView.do?key=461&amp;searchStandardNo=TTAT.3G-37.472V17.0.0&amp;searchCate=TTAS" TargetMode="External"/><Relationship Id="rId1078" Type="http://schemas.openxmlformats.org/officeDocument/2006/relationships/hyperlink" Target="https://www.atis.org/3gpp-transpositions" TargetMode="External"/><Relationship Id="rId1285" Type="http://schemas.openxmlformats.org/officeDocument/2006/relationships/hyperlink" Target="https://members.tsdsi.in/s/6koBLoiigxgSWXy" TargetMode="External"/><Relationship Id="rId1492" Type="http://schemas.openxmlformats.org/officeDocument/2006/relationships/hyperlink" Target="https://www.ccsa.org.cn/api/portalsFile/downloadOldFile?type=17&amp;oldFileUrl=NTN/RIT/CCSA.3GPP.38.322.V18.1.0.docx" TargetMode="External"/><Relationship Id="rId308" Type="http://schemas.openxmlformats.org/officeDocument/2006/relationships/hyperlink" Target="https://members.tsdsi.in/s/QiZ339bA9gWxADP" TargetMode="External"/><Relationship Id="rId515" Type="http://schemas.openxmlformats.org/officeDocument/2006/relationships/hyperlink" Target="https://www.atis.org/3gpp-transpositions" TargetMode="External"/><Relationship Id="rId722" Type="http://schemas.openxmlformats.org/officeDocument/2006/relationships/hyperlink" Target="https://www.ccsa.org.cn/api/portalsFile/downloadOldFile?type=17&amp;oldFileUrl=NTN/SRIT/CCSA.3GPP.36.445.V18.0.0.docx" TargetMode="External"/><Relationship Id="rId1145" Type="http://schemas.openxmlformats.org/officeDocument/2006/relationships/hyperlink" Target="https://www.etsi.org/deliver/etsi_ts/138400_138499/138474/17.00.00_60/ts_138474v170000p.pdf" TargetMode="External"/><Relationship Id="rId1352" Type="http://schemas.openxmlformats.org/officeDocument/2006/relationships/hyperlink" Target="https://www.tta.or.kr/eng/ttaSearchEngView.do?key=461&amp;searchStandardNo=TTAT.3G-38.215V18.3.0&amp;searchCate=TTAS" TargetMode="External"/><Relationship Id="rId1797" Type="http://schemas.openxmlformats.org/officeDocument/2006/relationships/hyperlink" Target="https://www.etsi.org/deliver/etsi_ts/138400_138499/138425/18.01.00_60/ts_138425v180100p.pdf" TargetMode="External"/><Relationship Id="rId89" Type="http://schemas.openxmlformats.org/officeDocument/2006/relationships/hyperlink" Target="https://www.atis.org/3gpp-transpositions" TargetMode="External"/><Relationship Id="rId1005" Type="http://schemas.openxmlformats.org/officeDocument/2006/relationships/hyperlink" Target="https://www.tta.or.kr/eng/ttaSearchEngView.do?key=461&amp;searchStandardNo=TTAT.3G-38.415V17.1.0&amp;searchCate=TTAS" TargetMode="External"/><Relationship Id="rId1212" Type="http://schemas.openxmlformats.org/officeDocument/2006/relationships/hyperlink" Target="https://www.etsi.org/deliver/etsi_ts/138100_138199/13810105/18.07.00_60/ts_13810105v180700p.pdf" TargetMode="External"/><Relationship Id="rId1657" Type="http://schemas.openxmlformats.org/officeDocument/2006/relationships/hyperlink" Target="https://www.ccsa.org.cn/api/portalsFile/downloadOldFile?type=17&amp;oldFileUrl=NTN/RIT/CCSA.3GPP.38.401.V18.3.0.docx" TargetMode="External"/><Relationship Id="rId1864" Type="http://schemas.openxmlformats.org/officeDocument/2006/relationships/hyperlink" Target="https://www.atis.org/3gpp-transpositions" TargetMode="External"/><Relationship Id="rId1517" Type="http://schemas.openxmlformats.org/officeDocument/2006/relationships/hyperlink" Target="https://www.etsi.org/deliver/etsi_ts/138300_138399/138331/18.03.00_60/ts_138331v180300p.pdf" TargetMode="External"/><Relationship Id="rId1724" Type="http://schemas.openxmlformats.org/officeDocument/2006/relationships/hyperlink" Target="https://www.tta.or.kr/eng/ttaSearchEngView.do?key=461&amp;searchStandardNo=TTAT.3G-38.415V17.1.0&amp;searchCate=TTAS" TargetMode="External"/><Relationship Id="rId16" Type="http://schemas.openxmlformats.org/officeDocument/2006/relationships/hyperlink" Target="https://www.itu.int/pub/R-RES-R.65/es" TargetMode="External"/><Relationship Id="rId165" Type="http://schemas.openxmlformats.org/officeDocument/2006/relationships/hyperlink" Target="https://members.tsdsi.in/s/zADzpmzBMZkwXAd" TargetMode="External"/><Relationship Id="rId372" Type="http://schemas.openxmlformats.org/officeDocument/2006/relationships/hyperlink" Target="https://www.etsi.org/deliver/etsi_ts/137300_137399/137340/17.07.00_60/ts_137340v170700p.pdf" TargetMode="External"/><Relationship Id="rId677" Type="http://schemas.openxmlformats.org/officeDocument/2006/relationships/hyperlink" Target="https://www.tta.or.kr/eng/ttaSearchEngView.do?key=461&amp;searchStandardNo=TTAT.3G-36.441V18.0.0&amp;searchCate=TTAS" TargetMode="External"/><Relationship Id="rId232" Type="http://schemas.openxmlformats.org/officeDocument/2006/relationships/hyperlink" Target="https://www.tta.or.kr/eng/ttaSearchEngView.do?key=461&amp;searchStandardNo=TTAT.3G-36.306V17.7.0&amp;searchCate=TTAS" TargetMode="External"/><Relationship Id="rId884" Type="http://schemas.openxmlformats.org/officeDocument/2006/relationships/hyperlink" Target="https://www.etsi.org/deliver/etsi_ts/137400_137499/137480/17.02.00_60/ts_137480v170200p.pdf" TargetMode="External"/><Relationship Id="rId537" Type="http://schemas.openxmlformats.org/officeDocument/2006/relationships/hyperlink" Target="https://members.tsdsi.in/s/eBinF4pTp6yXRZW" TargetMode="External"/><Relationship Id="rId744" Type="http://schemas.openxmlformats.org/officeDocument/2006/relationships/hyperlink" Target="https://www.atis.org/3gpp-transpositions" TargetMode="External"/><Relationship Id="rId951" Type="http://schemas.openxmlformats.org/officeDocument/2006/relationships/hyperlink" Target="https://members.tsdsi.in/s/EgwtBJQPJ56SnPR" TargetMode="External"/><Relationship Id="rId1167" Type="http://schemas.openxmlformats.org/officeDocument/2006/relationships/hyperlink" Target="https://www.atis.org/3gpp-transpositions" TargetMode="External"/><Relationship Id="rId1374" Type="http://schemas.openxmlformats.org/officeDocument/2006/relationships/hyperlink" Target="https://www.etsi.org/deliver/etsi_ts/137300_137399/137324/18.00.00_60/ts_137324v180000p.pdf" TargetMode="External"/><Relationship Id="rId1581" Type="http://schemas.openxmlformats.org/officeDocument/2006/relationships/hyperlink" Target="https://www.ccsa.org.cn/api/portalsFile/downloadOldFile?type=17&amp;oldFileUrl=NTN/RIT/CCSA.3GPP.37.472.V17.0.0.doc" TargetMode="External"/><Relationship Id="rId1679" Type="http://schemas.openxmlformats.org/officeDocument/2006/relationships/hyperlink" Target="https://www.ccsa.org.cn/api/portalsFile/downloadOldFile?type=17&amp;oldFileUrl=NTN/RIT/CCSA.3GPP.38.411.V18.0.0.docx" TargetMode="External"/><Relationship Id="rId80" Type="http://schemas.openxmlformats.org/officeDocument/2006/relationships/hyperlink" Target="https://www.etsi.org/deliver/etsi_ts/136200_136299/136213/18.02.00_60/ts_136213v180200p.pdf" TargetMode="External"/><Relationship Id="rId604" Type="http://schemas.openxmlformats.org/officeDocument/2006/relationships/hyperlink" Target="https://www.atis.org/3gpp-transpositions" TargetMode="External"/><Relationship Id="rId811" Type="http://schemas.openxmlformats.org/officeDocument/2006/relationships/hyperlink" Target="https://www.ccsa.org.cn/api/portalsFile/downloadOldFile?type=17&amp;oldFileUrl=NTN/SRIT/CCSA.3GPP.37.461.V17.1.0.docx" TargetMode="External"/><Relationship Id="rId1027" Type="http://schemas.openxmlformats.org/officeDocument/2006/relationships/hyperlink" Target="https://www.etsi.org/deliver/etsi_ts/138400_138499/138421/17.00.00_60/ts_138421v170000p.pdf" TargetMode="External"/><Relationship Id="rId1234" Type="http://schemas.openxmlformats.org/officeDocument/2006/relationships/hyperlink" Target="https://www.atis.org/3gpp-transpositions" TargetMode="External"/><Relationship Id="rId1441" Type="http://schemas.openxmlformats.org/officeDocument/2006/relationships/hyperlink" Target="https://www.tta.or.kr/eng/ttaSearchEngView.do?key=461&amp;searchStandardNo=TTAT.3G-38.306V17.10.0&amp;searchCate=TTAS" TargetMode="External"/><Relationship Id="rId1886" Type="http://schemas.openxmlformats.org/officeDocument/2006/relationships/hyperlink" Target="https://www.ccsa.org.cn/api/portalsFile/downloadOldFile?type=17&amp;oldFileUrl=NTN/RIT/CCSA.3GPP.38.108.V17.9.0.docx" TargetMode="External"/><Relationship Id="rId909" Type="http://schemas.openxmlformats.org/officeDocument/2006/relationships/hyperlink" Target="https://members.tsdsi.in/s/3Ge8BrRxogLyDLP" TargetMode="External"/><Relationship Id="rId1301" Type="http://schemas.openxmlformats.org/officeDocument/2006/relationships/hyperlink" Target="https://www.ccsa.org.cn/api/portalsFile/downloadOldFile?type=17&amp;oldFileUrl=NTN/RIT/CCSA.3GPP.38.211.V18.4.0.docx" TargetMode="External"/><Relationship Id="rId1539" Type="http://schemas.openxmlformats.org/officeDocument/2006/relationships/hyperlink" Target="https://members.tsdsi.in/s/TW5nmHpmaa6wrBL" TargetMode="External"/><Relationship Id="rId1746" Type="http://schemas.openxmlformats.org/officeDocument/2006/relationships/hyperlink" Target="https://members.tsdsi.in/s/fPjjPeC3qE3fLHi" TargetMode="External"/><Relationship Id="rId38" Type="http://schemas.openxmlformats.org/officeDocument/2006/relationships/footer" Target="footer3.xml"/><Relationship Id="rId1606" Type="http://schemas.openxmlformats.org/officeDocument/2006/relationships/hyperlink" Target="https://members.tsdsi.in/s/nXaK3CsALpPE8Bj" TargetMode="External"/><Relationship Id="rId1813" Type="http://schemas.openxmlformats.org/officeDocument/2006/relationships/hyperlink" Target="https://www.ccsa.org.cn/api/portalsFile/downloadOldFile?type=17&amp;oldFileUrl=NTN/RIT/CCSA.3GPP.38.470.V17.6.0.docx" TargetMode="External"/><Relationship Id="rId187" Type="http://schemas.openxmlformats.org/officeDocument/2006/relationships/hyperlink" Target="https://www.ccsa.org.cn/api/portalsFile/downloadOldFile?type=17&amp;oldFileUrl=NTN/SRIT/CCSA.3GPP.36.300.V18.3.0.docx" TargetMode="External"/><Relationship Id="rId394" Type="http://schemas.openxmlformats.org/officeDocument/2006/relationships/hyperlink" Target="https://www.ccsa.org.cn/api/portalsFile/downloadOldFile?type=17&amp;oldFileUrl=NTN/SRIT/CCSA.3GPP.38.300.V17.10.0.docx" TargetMode="External"/><Relationship Id="rId254" Type="http://schemas.openxmlformats.org/officeDocument/2006/relationships/hyperlink" Target="https://www.etsi.org/deliver/etsi_ts/136300_136399/136314/17.00.00_60/ts_136314v170000p.pdf" TargetMode="External"/><Relationship Id="rId699" Type="http://schemas.openxmlformats.org/officeDocument/2006/relationships/hyperlink" Target="https://www.etsi.org/deliver/etsi_ts/136400_136499/136443/18.00.00_60/ts_136443v180000p.pdf" TargetMode="External"/><Relationship Id="rId1091" Type="http://schemas.openxmlformats.org/officeDocument/2006/relationships/hyperlink" Target="https://www.ccsa.org.cn/api/portalsFile/downloadOldFile?type=17&amp;oldFileUrl=NTN/SRIT/CCSA.3GPP.38.455.V18.3.0.docx" TargetMode="External"/><Relationship Id="rId114" Type="http://schemas.openxmlformats.org/officeDocument/2006/relationships/hyperlink" Target="https://www.ccsa.org.cn/api/portalsFile/downloadOldFile?type=17&amp;oldFileUrl=NTN/SRIT/CCSA.3GPP.38.202.V18.4.0.docx" TargetMode="External"/><Relationship Id="rId461" Type="http://schemas.openxmlformats.org/officeDocument/2006/relationships/hyperlink" Target="https://members.tsdsi.in/s/PATWfHRzFDMPdG4" TargetMode="External"/><Relationship Id="rId559" Type="http://schemas.openxmlformats.org/officeDocument/2006/relationships/hyperlink" Target="https://www.ccsa.org.cn/api/portalsFile/downloadOldFile?type=17&amp;oldFileUrl=NTN/SRIT/CCSA.3GPP.36.412.V18.1.0.docx" TargetMode="External"/><Relationship Id="rId766" Type="http://schemas.openxmlformats.org/officeDocument/2006/relationships/hyperlink" Target="https://members.tsdsi.in/s/JbEna9JddfRa7qj" TargetMode="External"/><Relationship Id="rId1189" Type="http://schemas.openxmlformats.org/officeDocument/2006/relationships/hyperlink" Target="https://members.tsdsi.in/s/TGnwkQKSq6aSBER" TargetMode="External"/><Relationship Id="rId1396" Type="http://schemas.openxmlformats.org/officeDocument/2006/relationships/hyperlink" Target="https://www.ccsa.org.cn/api/portalsFile/downloadOldFile?type=17&amp;oldFileUrl=NTN/RIT/CCSA.3GPP.37.355.V18.3.0.docx" TargetMode="External"/><Relationship Id="rId321" Type="http://schemas.openxmlformats.org/officeDocument/2006/relationships/hyperlink" Target="https://www.tta.or.kr/eng/ttaSearchEngView.do?key=461&amp;searchStandardNo=TTAT.3G-36.355V18.0.0&amp;searchCate=TTAS" TargetMode="External"/><Relationship Id="rId419" Type="http://schemas.openxmlformats.org/officeDocument/2006/relationships/hyperlink" Target="https://www.ccsa.org.cn/api/portalsFile/downloadOldFile?type=17&amp;oldFileUrl=NTN/SRIT/CCSA.3GPP.38.305.V17.7.0.docx" TargetMode="External"/><Relationship Id="rId626" Type="http://schemas.openxmlformats.org/officeDocument/2006/relationships/hyperlink" Target="https://www.tta.or.kr/eng/ttaSearchEngView.do?key=461&amp;searchStandardNo=TTAT.3G-36.423V17.7.0&amp;searchCate=TTAS" TargetMode="External"/><Relationship Id="rId973" Type="http://schemas.openxmlformats.org/officeDocument/2006/relationships/hyperlink" Target="https://www.ccsa.org.cn/api/portalsFile/downloadOldFile?type=17&amp;oldFileUrl=NTN/SRIT/CCSA.3GPP.38.412.V18.1.0.docx" TargetMode="External"/><Relationship Id="rId1049" Type="http://schemas.openxmlformats.org/officeDocument/2006/relationships/hyperlink" Target="https://www.ccsa.org.cn/api/portalsFile/downloadOldFile?type=17&amp;oldFileUrl=NTN/SRIT/CCSA.3GPP.38.423.V17.10.0.docx" TargetMode="External"/><Relationship Id="rId1256" Type="http://schemas.openxmlformats.org/officeDocument/2006/relationships/hyperlink" Target="https://www.itu.int/md/R19-IMT.2020.SAT-C-0005/en" TargetMode="External"/><Relationship Id="rId833" Type="http://schemas.openxmlformats.org/officeDocument/2006/relationships/hyperlink" Target="https://www.atis.org/3gpp-transpositions" TargetMode="External"/><Relationship Id="rId1116" Type="http://schemas.openxmlformats.org/officeDocument/2006/relationships/hyperlink" Target="https://www.ccsa.org.cn/api/portalsFile/downloadOldFile?type=17&amp;oldFileUrl=NTN/SRIT/CCSA.3GPP.38.471.V18.0.0.docx" TargetMode="External"/><Relationship Id="rId1463" Type="http://schemas.openxmlformats.org/officeDocument/2006/relationships/hyperlink" Target="https://www.etsi.org/deliver/etsi_ts/138300_138399/138314/17.05.00_60/ts_138314v170500p.pdf" TargetMode="External"/><Relationship Id="rId1670" Type="http://schemas.openxmlformats.org/officeDocument/2006/relationships/hyperlink" Target="https://www.etsi.org/deliver/etsi_ts/138400_138499/138410/18.02.00_60/ts_138410v180200p.pdf" TargetMode="External"/><Relationship Id="rId1768" Type="http://schemas.openxmlformats.org/officeDocument/2006/relationships/hyperlink" Target="https://www.etsi.org/deliver/etsi_ts/138400_138499/138423/17.10.00_60/ts_138423v171000p.pdf" TargetMode="External"/><Relationship Id="rId900" Type="http://schemas.openxmlformats.org/officeDocument/2006/relationships/hyperlink" Target="https://www.ccsa.org.cn/api/portalsFile/downloadOldFile?type=17&amp;oldFileUrl=NTN/SRIT/CCSA.3GPP.37.481.V18.0.0.docx" TargetMode="External"/><Relationship Id="rId1323" Type="http://schemas.openxmlformats.org/officeDocument/2006/relationships/hyperlink" Target="https://www.atis.org/3gpp-transpositions" TargetMode="External"/><Relationship Id="rId1530" Type="http://schemas.openxmlformats.org/officeDocument/2006/relationships/hyperlink" Target="https://www.ccsa.org.cn/api/portalsFile/downloadOldFile?type=17&amp;oldFileUrl=NTN/RIT/CCSA.3GPP.37.460.V18.0.0.docx" TargetMode="External"/><Relationship Id="rId1628" Type="http://schemas.openxmlformats.org/officeDocument/2006/relationships/hyperlink" Target="https://www.etsi.org/deliver/etsi_ts/137400_137499/137482/17.04.00_60/ts_137482v170400p.pdf" TargetMode="External"/><Relationship Id="rId1835" Type="http://schemas.openxmlformats.org/officeDocument/2006/relationships/hyperlink" Target="https://www.atis.org/3gpp-transpositions" TargetMode="External"/><Relationship Id="rId1902" Type="http://schemas.openxmlformats.org/officeDocument/2006/relationships/hyperlink" Target="https://www.atis.org/3gpp-transpositions" TargetMode="External"/><Relationship Id="rId276" Type="http://schemas.openxmlformats.org/officeDocument/2006/relationships/hyperlink" Target="https://www.ccsa.org.cn/api/portalsFile/downloadOldFile?type=17&amp;oldFileUrl=NTN/SRIT/CCSA.3GPP.36.322.V17.0.0.docx" TargetMode="External"/><Relationship Id="rId483" Type="http://schemas.openxmlformats.org/officeDocument/2006/relationships/hyperlink" Target="https://www.etsi.org/deliver/etsi_ts/138300_138399/138322/18.01.00_60/ts_138322v180100p.pdf" TargetMode="External"/><Relationship Id="rId690" Type="http://schemas.openxmlformats.org/officeDocument/2006/relationships/hyperlink" Target="https://www.atis.org/3gpp-transpositions" TargetMode="External"/><Relationship Id="rId136" Type="http://schemas.openxmlformats.org/officeDocument/2006/relationships/hyperlink" Target="https://www.tta.or.kr/eng/ttaSearchEngView.do?key=461&amp;searchStandardNo=TTAT.3G-38.212V17.9.0&amp;searchCate=TTAS" TargetMode="External"/><Relationship Id="rId343" Type="http://schemas.openxmlformats.org/officeDocument/2006/relationships/hyperlink" Target="https://www.etsi.org/deliver/etsi_ts/136300_136399/136361/18.00.00_60/ts_136361v180000p.pdf" TargetMode="External"/><Relationship Id="rId550" Type="http://schemas.openxmlformats.org/officeDocument/2006/relationships/hyperlink" Target="https://www.tta.or.kr/eng/ttaSearchEngView.do?key=461&amp;searchStandardNo=TTAT.3G-36.411V18.0.0&amp;searchCate=TTAS" TargetMode="External"/><Relationship Id="rId788" Type="http://schemas.openxmlformats.org/officeDocument/2006/relationships/hyperlink" Target="https://www.ccsa.org.cn/api/portalsFile/downloadOldFile?type=17&amp;oldFileUrl=NTN/SRIT/CCSA.3GPP.36.465.V17.0.0.doc" TargetMode="External"/><Relationship Id="rId995" Type="http://schemas.openxmlformats.org/officeDocument/2006/relationships/hyperlink" Target="https://www.atis.org/3gpp-transpositions" TargetMode="External"/><Relationship Id="rId1180" Type="http://schemas.openxmlformats.org/officeDocument/2006/relationships/hyperlink" Target="https://www.ccsa.org.cn/api/portalsFile/downloadOldFile?type=17&amp;oldFileUrl=NTN/SRIT/CCSA.3GPP.36.124.V17.1.0.docx" TargetMode="External"/><Relationship Id="rId203" Type="http://schemas.openxmlformats.org/officeDocument/2006/relationships/hyperlink" Target="https://www.atis.org/3gpp-transpositions" TargetMode="External"/><Relationship Id="rId648" Type="http://schemas.openxmlformats.org/officeDocument/2006/relationships/hyperlink" Target="https://www.atis.org/3gpp-transpositions" TargetMode="External"/><Relationship Id="rId855" Type="http://schemas.openxmlformats.org/officeDocument/2006/relationships/hyperlink" Target="https://members.tsdsi.in/s/P5Nc4NGmMFipa8L" TargetMode="External"/><Relationship Id="rId1040" Type="http://schemas.openxmlformats.org/officeDocument/2006/relationships/hyperlink" Target="https://members.tsdsi.in/s/dfBCH326EjQNw6C" TargetMode="External"/><Relationship Id="rId1278" Type="http://schemas.openxmlformats.org/officeDocument/2006/relationships/hyperlink" Target="https://www.etsi.org/deliver/etsi_ts/138200_138299/138201/18.00.00_60/ts_138201v180000p.pdf" TargetMode="External"/><Relationship Id="rId1485" Type="http://schemas.openxmlformats.org/officeDocument/2006/relationships/hyperlink" Target="https://www.ccsa.org.cn/api/portalsFile/downloadOldFile?type=17&amp;oldFileUrl=NTN/RIT/CCSA.3GPP.38.322.V17.4.0.docx" TargetMode="External"/><Relationship Id="rId1692" Type="http://schemas.openxmlformats.org/officeDocument/2006/relationships/hyperlink" Target="https://www.ccsa.org.cn/api/portalsFile/downloadOldFile?type=17&amp;oldFileUrl=NTN/RIT/CCSA.3GPP.38.412.V18.1.0.docx" TargetMode="External"/><Relationship Id="rId410" Type="http://schemas.openxmlformats.org/officeDocument/2006/relationships/hyperlink" Target="https://www.tta.or.kr/eng/ttaSearchEngView.do?key=461&amp;searchStandardNo=TTAT.3G-38.304V17.9.0&amp;searchCate=TTAS" TargetMode="External"/><Relationship Id="rId508" Type="http://schemas.openxmlformats.org/officeDocument/2006/relationships/hyperlink" Target="https://www.tta.or.kr/eng/ttaSearchEngView.do?key=461&amp;searchStandardNo=TTAT.3G-38.331V18.3.0&amp;searchCate=TTAS" TargetMode="External"/><Relationship Id="rId715" Type="http://schemas.openxmlformats.org/officeDocument/2006/relationships/hyperlink" Target="https://www.ccsa.org.cn/api/portalsFile/downloadOldFile?type=17&amp;oldFileUrl=NTN/SRIT/CCSA.3GPP.36.445.V17.0.0.doc" TargetMode="External"/><Relationship Id="rId922" Type="http://schemas.openxmlformats.org/officeDocument/2006/relationships/hyperlink" Target="https://www.tta.or.kr/eng/ttaSearchEngView.do?key=461&amp;searchStandardNo=TTAT.3G-37.483V17.8.0&amp;searchCate=TTAS" TargetMode="External"/><Relationship Id="rId1138" Type="http://schemas.openxmlformats.org/officeDocument/2006/relationships/hyperlink" Target="https://www.ccsa.org.cn/api/portalsFile/downloadOldFile?type=17&amp;oldFileUrl=NTN/SRIT/CCSA.3GPP.38.473.V18.3.0.docx" TargetMode="External"/><Relationship Id="rId1345" Type="http://schemas.openxmlformats.org/officeDocument/2006/relationships/hyperlink" Target="https://members.tsdsi.in/s/9YEB6gPeKdztmCj" TargetMode="External"/><Relationship Id="rId1552" Type="http://schemas.openxmlformats.org/officeDocument/2006/relationships/hyperlink" Target="https://www.atis.org/3gpp-transpositions" TargetMode="External"/><Relationship Id="rId1205" Type="http://schemas.openxmlformats.org/officeDocument/2006/relationships/hyperlink" Target="https://www.etsi.org/deliver/etsi_ts/138100_138199/13810105/17.09.00_60/ts_13810105v170900p.pdf" TargetMode="External"/><Relationship Id="rId1857" Type="http://schemas.openxmlformats.org/officeDocument/2006/relationships/hyperlink" Target="https://members.tsdsi.in/s/QNJLHGC7Yr5w8wk" TargetMode="External"/><Relationship Id="rId51" Type="http://schemas.openxmlformats.org/officeDocument/2006/relationships/hyperlink" Target="https://www.atis.org/3gpp-transpositions" TargetMode="External"/><Relationship Id="rId1412" Type="http://schemas.openxmlformats.org/officeDocument/2006/relationships/hyperlink" Target="https://www.atis.org/3gpp-transpositions" TargetMode="External"/><Relationship Id="rId1717" Type="http://schemas.openxmlformats.org/officeDocument/2006/relationships/hyperlink" Target="https://members.tsdsi.in/s/Sb68SfpMSAj8e28" TargetMode="External"/><Relationship Id="rId1924" Type="http://schemas.openxmlformats.org/officeDocument/2006/relationships/header" Target="header15.xml"/><Relationship Id="rId298" Type="http://schemas.openxmlformats.org/officeDocument/2006/relationships/hyperlink" Target="https://www.tta.or.kr/eng/ttaSearchEngView.do?key=461&amp;searchStandardNo=TTAT.3G-36.323V18.0.0&amp;searchCate=TTAS" TargetMode="External"/><Relationship Id="rId158" Type="http://schemas.openxmlformats.org/officeDocument/2006/relationships/hyperlink" Target="https://www.etsi.org/deliver/etsi_ts/138200_138299/138214/17.11.00_60/ts_138214v171100p.pdf" TargetMode="External"/><Relationship Id="rId365" Type="http://schemas.openxmlformats.org/officeDocument/2006/relationships/hyperlink" Target="https://www.ccsa.org.cn/api/portalsFile/downloadOldFile?type=17&amp;oldFileUrl=NTN/SRIT/CCSA.3GPP.37.324.V18.0.0.docx" TargetMode="External"/><Relationship Id="rId572" Type="http://schemas.openxmlformats.org/officeDocument/2006/relationships/hyperlink" Target="https://www.etsi.org/deliver/etsi_ts/136400_136499/136413/18.02.00_60/ts_136413v180200p.pdf" TargetMode="External"/><Relationship Id="rId225" Type="http://schemas.openxmlformats.org/officeDocument/2006/relationships/hyperlink" Target="https://members.tsdsi.in/s/r8g6idDpWi9nD8a" TargetMode="External"/><Relationship Id="rId432" Type="http://schemas.openxmlformats.org/officeDocument/2006/relationships/hyperlink" Target="https://www.etsi.org/deliver/etsi_ts/138300_138399/138306/17.10.00_60/ts_138306v171000p.pdf" TargetMode="External"/><Relationship Id="rId877" Type="http://schemas.openxmlformats.org/officeDocument/2006/relationships/hyperlink" Target="https://www.ccsa.org.cn/api/portalsFile/downloadOldFile?type=17&amp;oldFileUrl=NTN/SRIT/CCSA.3GPP.37.473.V18.0.0.docx" TargetMode="External"/><Relationship Id="rId1062" Type="http://schemas.openxmlformats.org/officeDocument/2006/relationships/hyperlink" Target="https://www.ccsa.org.cn/api/portalsFile/downloadOldFile?type=17&amp;oldFileUrl=NTN/SRIT/CCSA.3GPP.38.424.V17.0.0.doc" TargetMode="External"/><Relationship Id="rId737" Type="http://schemas.openxmlformats.org/officeDocument/2006/relationships/hyperlink" Target="https://www.tta.or.kr/eng/ttaSearchEngView.do?key=461&amp;searchStandardNo=TTAT.3G-36.455V18.1.0&amp;searchCate=TTAS" TargetMode="External"/><Relationship Id="rId944" Type="http://schemas.openxmlformats.org/officeDocument/2006/relationships/hyperlink" Target="https://www.etsi.org/deliver/etsi_ts/138400_138499/138410/17.01.00_60/ts_138410v170100p.pdf" TargetMode="External"/><Relationship Id="rId1367" Type="http://schemas.openxmlformats.org/officeDocument/2006/relationships/hyperlink" Target="https://www.ccsa.org.cn/api/portalsFile/downloadOldFile?type=17&amp;oldFileUrl=NTN/RIT/CCSA.3GPP.37.324.V17.0.0.docx" TargetMode="External"/><Relationship Id="rId1574" Type="http://schemas.openxmlformats.org/officeDocument/2006/relationships/hyperlink" Target="https://www.atis.org/3gpp-transpositions" TargetMode="External"/><Relationship Id="rId1781" Type="http://schemas.openxmlformats.org/officeDocument/2006/relationships/hyperlink" Target="https://www.tta.or.kr/eng/ttaSearchEngView.do?key=461&amp;searchStandardNo=TTAT.3G-38.424V17.0.0&amp;searchCate=TTAS" TargetMode="External"/><Relationship Id="rId73" Type="http://schemas.openxmlformats.org/officeDocument/2006/relationships/hyperlink" Target="https://www.atis.org/3gpp-transpositions" TargetMode="External"/><Relationship Id="rId804" Type="http://schemas.openxmlformats.org/officeDocument/2006/relationships/hyperlink" Target="https://www.atis.org/3gpp-transpositions" TargetMode="External"/><Relationship Id="rId1227" Type="http://schemas.openxmlformats.org/officeDocument/2006/relationships/hyperlink" Target="https://www.tta.or.kr/eng/ttaSearchEngView.do?key=461&amp;searchStandardNo=TTAT.3G-38.108V18.4.0&amp;searchCate=TTAS" TargetMode="External"/><Relationship Id="rId1434" Type="http://schemas.openxmlformats.org/officeDocument/2006/relationships/hyperlink" Target="https://members.tsdsi.in/s/G4zycCfDfbxN7gD" TargetMode="External"/><Relationship Id="rId1641" Type="http://schemas.openxmlformats.org/officeDocument/2006/relationships/hyperlink" Target="https://members.tsdsi.in/s/fzWmctZfSSJxRkt" TargetMode="External"/><Relationship Id="rId1879" Type="http://schemas.openxmlformats.org/officeDocument/2006/relationships/hyperlink" Target="https://www.ccsa.org.cn/api/portalsFile/downloadOldFile?type=17&amp;oldFileUrl=NTN/RIT/CCSA.3GPP.38.101-5.V18.7.0.docx" TargetMode="External"/><Relationship Id="rId1501" Type="http://schemas.openxmlformats.org/officeDocument/2006/relationships/hyperlink" Target="https://www.tta.or.kr/eng/ttaSearchEngView.do?key=461&amp;searchStandardNo=TTAT.3G-38.323V17.5.0&amp;searchCate=TTAS" TargetMode="External"/><Relationship Id="rId1739" Type="http://schemas.openxmlformats.org/officeDocument/2006/relationships/hyperlink" Target="https://www.ccsa.org.cn/api/portalsFile/downloadOldFile?type=17&amp;oldFileUrl=NTN/RIT/CCSA.3GPP.38.420.V18.1.0.docx" TargetMode="External"/><Relationship Id="rId1806" Type="http://schemas.openxmlformats.org/officeDocument/2006/relationships/hyperlink" Target="https://www.atis.org/3gpp-transpositions" TargetMode="External"/><Relationship Id="rId387" Type="http://schemas.openxmlformats.org/officeDocument/2006/relationships/hyperlink" Target="https://www.atis.org/3gpp-transpositions" TargetMode="External"/><Relationship Id="rId594" Type="http://schemas.openxmlformats.org/officeDocument/2006/relationships/hyperlink" Target="https://www.ccsa.org.cn/api/portalsFile/downloadOldFile?type=17&amp;oldFileUrl=NTN/SRIT/CCSA.3GPP.36.420.V18.0.0.docx" TargetMode="External"/><Relationship Id="rId247" Type="http://schemas.openxmlformats.org/officeDocument/2006/relationships/hyperlink" Target="https://www.ccsa.org.cn/api/portalsFile/downloadOldFile?type=17&amp;oldFileUrl=NTN/SRIT/CCSA.3GPP.36.307.V18.5.0.docx" TargetMode="External"/><Relationship Id="rId899" Type="http://schemas.openxmlformats.org/officeDocument/2006/relationships/hyperlink" Target="https://www.atis.org/3gpp-transpositions" TargetMode="External"/><Relationship Id="rId1084" Type="http://schemas.openxmlformats.org/officeDocument/2006/relationships/hyperlink" Target="https://www.atis.org/3gpp-transpositions" TargetMode="External"/><Relationship Id="rId107" Type="http://schemas.openxmlformats.org/officeDocument/2006/relationships/hyperlink" Target="https://www.atis.org/3gpp-transpositions" TargetMode="External"/><Relationship Id="rId454" Type="http://schemas.openxmlformats.org/officeDocument/2006/relationships/hyperlink" Target="https://www.etsi.org/deliver/etsi_ts/138300_138399/138314/17.05.00_60/ts_138314v170500p.pdf" TargetMode="External"/><Relationship Id="rId661" Type="http://schemas.openxmlformats.org/officeDocument/2006/relationships/hyperlink" Target="https://www.ccsa.org.cn/api/portalsFile/downloadOldFile?type=17&amp;oldFileUrl=NTN/SRIT/CCSA.3GPP.36.440.V18.0.0.docx" TargetMode="External"/><Relationship Id="rId759" Type="http://schemas.openxmlformats.org/officeDocument/2006/relationships/hyperlink" Target="https://www.etsi.org/deliver/etsi_ts/136400_136499/136462/18.00.00_60/ts_136462v180000p.pdf" TargetMode="External"/><Relationship Id="rId966" Type="http://schemas.openxmlformats.org/officeDocument/2006/relationships/hyperlink" Target="https://www.ccsa.org.cn/api/portalsFile/downloadOldFile?type=17&amp;oldFileUrl=NTN/SRIT/CCSA.3GPP.38.412.V17.1.0.docx" TargetMode="External"/><Relationship Id="rId1291" Type="http://schemas.openxmlformats.org/officeDocument/2006/relationships/hyperlink" Target="https://members.tsdsi.in/s/pm2MeNYaNzMi9G7" TargetMode="External"/><Relationship Id="rId1389" Type="http://schemas.openxmlformats.org/officeDocument/2006/relationships/hyperlink" Target="https://www.atis.org/3gpp-transpositions" TargetMode="External"/><Relationship Id="rId1596" Type="http://schemas.openxmlformats.org/officeDocument/2006/relationships/hyperlink" Target="https://www.tta.or.kr/eng/ttaSearchEngView.do?key=461&amp;searchStandardNo=TTAT.3G-37.473V17.2.0&amp;searchCate=TTAS" TargetMode="External"/><Relationship Id="rId314" Type="http://schemas.openxmlformats.org/officeDocument/2006/relationships/hyperlink" Target="https://members.tsdsi.in/s/xNmyXMiQN8szZwt" TargetMode="External"/><Relationship Id="rId521" Type="http://schemas.openxmlformats.org/officeDocument/2006/relationships/hyperlink" Target="https://www.atis.org/3gpp-transpositions" TargetMode="External"/><Relationship Id="rId619" Type="http://schemas.openxmlformats.org/officeDocument/2006/relationships/hyperlink" Target="https://www.etsi.org/deliver/etsi_ts/136400_136499/136422/18.01.00_60/ts_136422v180100p.pdf" TargetMode="External"/><Relationship Id="rId1151" Type="http://schemas.openxmlformats.org/officeDocument/2006/relationships/hyperlink" Target="https://www.etsi.org/deliver/etsi_ts/138400_138499/138474/18.00.00_60/ts_138474v180000p.pdf" TargetMode="External"/><Relationship Id="rId1249" Type="http://schemas.openxmlformats.org/officeDocument/2006/relationships/hyperlink" Target="https://www.tta.or.kr/eng/ttaSearchEngView.do?key=461&amp;searchStandardNo=TTAT.3G-38.133V18.7.0&amp;searchCate=TTAS" TargetMode="External"/><Relationship Id="rId95" Type="http://schemas.openxmlformats.org/officeDocument/2006/relationships/hyperlink" Target="https://www.atis.org/3gpp-transpositions" TargetMode="External"/><Relationship Id="rId826" Type="http://schemas.openxmlformats.org/officeDocument/2006/relationships/hyperlink" Target="https://www.tta.or.kr/eng/ttaSearchEngView.do?key=461&amp;searchStandardNo=TTAT.3G-37.462V17.0.0&amp;searchCate=TTAS" TargetMode="External"/><Relationship Id="rId1011" Type="http://schemas.openxmlformats.org/officeDocument/2006/relationships/hyperlink" Target="https://www.tta.or.kr/eng/ttaSearchEngView.do?key=461&amp;searchStandardNo=TTAT.3G-38.415V18.1.0&amp;searchCate=TTAS" TargetMode="External"/><Relationship Id="rId1109" Type="http://schemas.openxmlformats.org/officeDocument/2006/relationships/hyperlink" Target="https://www.ccsa.org.cn/api/portalsFile/downloadOldFile?type=17&amp;oldFileUrl=NTN/SRIT/CCSA.3GPP.38.471.V17.0.0.doc" TargetMode="External"/><Relationship Id="rId1456" Type="http://schemas.openxmlformats.org/officeDocument/2006/relationships/hyperlink" Target="https://www.ccsa.org.cn/api/portalsFile/downloadOldFile?type=17&amp;oldFileUrl=NTN/RIT/CCSA.3GPP.38.307.V18.2.0.docx" TargetMode="External"/><Relationship Id="rId1663" Type="http://schemas.openxmlformats.org/officeDocument/2006/relationships/hyperlink" Target="https://www.ccsa.org.cn/api/portalsFile/downloadOldFile?type=17&amp;oldFileUrl=NTN/RIT/CCSA.3GPP.38.410.V17.1.0.docx" TargetMode="External"/><Relationship Id="rId1870" Type="http://schemas.openxmlformats.org/officeDocument/2006/relationships/hyperlink" Target="https://www.atis.org/3gpp-transpositions" TargetMode="External"/><Relationship Id="rId1316" Type="http://schemas.openxmlformats.org/officeDocument/2006/relationships/hyperlink" Target="https://www.tta.or.kr/eng/ttaSearchEngView.do?key=461&amp;searchStandardNo=TTAT.3G-38.212V18.4.0&amp;searchCate=TTAS" TargetMode="External"/><Relationship Id="rId1523" Type="http://schemas.openxmlformats.org/officeDocument/2006/relationships/hyperlink" Target="https://www.tta.or.kr/eng/ttaSearchEngView.do?key=461&amp;searchStandardNo=TTAT.3G-38.355V18.3.0&amp;searchCate=TTAS" TargetMode="External"/><Relationship Id="rId1730" Type="http://schemas.openxmlformats.org/officeDocument/2006/relationships/hyperlink" Target="https://www.tta.or.kr/eng/ttaSearchEngView.do?key=461&amp;searchStandardNo=TTAT.3G-38.415V18.1.0&amp;searchCate=TTAS" TargetMode="External"/><Relationship Id="rId22" Type="http://schemas.openxmlformats.org/officeDocument/2006/relationships/hyperlink" Target="https://www.itu.int/md/R19-IMT.2020.SAT-C-0005/es" TargetMode="External"/><Relationship Id="rId1828" Type="http://schemas.openxmlformats.org/officeDocument/2006/relationships/hyperlink" Target="https://www.tta.or.kr/eng/ttaSearchEngView.do?key=461&amp;searchStandardNo=TTAT.3G-38.471V17.0.0&amp;searchCate=TTAS" TargetMode="External"/><Relationship Id="rId171" Type="http://schemas.openxmlformats.org/officeDocument/2006/relationships/hyperlink" Target="https://members.tsdsi.in/s/9YEB6gPeKdztmCj" TargetMode="External"/><Relationship Id="rId269" Type="http://schemas.openxmlformats.org/officeDocument/2006/relationships/hyperlink" Target="https://www.atis.org/3gpp-transpositions" TargetMode="External"/><Relationship Id="rId476" Type="http://schemas.openxmlformats.org/officeDocument/2006/relationships/hyperlink" Target="https://www.ccsa.org.cn/api/portalsFile/downloadOldFile?type=17&amp;oldFileUrl=NTN/SRIT/CCSA.3GPP.38.322.V17.4.0%20.docx" TargetMode="External"/><Relationship Id="rId683" Type="http://schemas.openxmlformats.org/officeDocument/2006/relationships/hyperlink" Target="https://www.tta.or.kr/eng/ttaSearchEngView.do?key=461&amp;searchStandardNo=TTAT.3G-36.442V17.0.0&amp;searchCate=TTAS" TargetMode="External"/><Relationship Id="rId890" Type="http://schemas.openxmlformats.org/officeDocument/2006/relationships/hyperlink" Target="https://www.etsi.org/deliver/etsi_ts/137400_137499/137480/18.01.00_60/ts_137480v180100p.pdf" TargetMode="External"/><Relationship Id="rId129" Type="http://schemas.openxmlformats.org/officeDocument/2006/relationships/hyperlink" Target="https://members.tsdsi.in/s/zrcSbAR38m4H3Yy" TargetMode="External"/><Relationship Id="rId336" Type="http://schemas.openxmlformats.org/officeDocument/2006/relationships/hyperlink" Target="https://www.ccsa.org.cn/api/portalsFile/downloadOldFile?type=17&amp;oldFileUrl=NTN/SRIT/CCSA.3GPP.36.361.V17.0.0.doc" TargetMode="External"/><Relationship Id="rId543" Type="http://schemas.openxmlformats.org/officeDocument/2006/relationships/hyperlink" Target="https://members.tsdsi.in/s/Ky565mPKGTMCiSr" TargetMode="External"/><Relationship Id="rId988" Type="http://schemas.openxmlformats.org/officeDocument/2006/relationships/hyperlink" Target="https://www.tta.or.kr/eng/ttaSearchEngView.do?key=461&amp;searchStandardNo=TTAT.3G-38.413V18.3.0&amp;searchCate=TTAS" TargetMode="External"/><Relationship Id="rId1173" Type="http://schemas.openxmlformats.org/officeDocument/2006/relationships/hyperlink" Target="https://www.atis.org/3gpp-transpositions" TargetMode="External"/><Relationship Id="rId1380" Type="http://schemas.openxmlformats.org/officeDocument/2006/relationships/hyperlink" Target="https://www.etsi.org/deliver/etsi_ts/137300_137399/137340/17.07.00_60/ts_137340v170700p.pdf" TargetMode="External"/><Relationship Id="rId403" Type="http://schemas.openxmlformats.org/officeDocument/2006/relationships/hyperlink" Target="https://members.tsdsi.in/s/rwkqabpK4XC4aYA" TargetMode="External"/><Relationship Id="rId750" Type="http://schemas.openxmlformats.org/officeDocument/2006/relationships/hyperlink" Target="https://www.atis.org/3gpp-transpositions" TargetMode="External"/><Relationship Id="rId848" Type="http://schemas.openxmlformats.org/officeDocument/2006/relationships/hyperlink" Target="https://www.etsi.org/deliver/etsi_ts/137400_137499/137471/17.00.00_60/ts_137471v170000p.pdf" TargetMode="External"/><Relationship Id="rId1033" Type="http://schemas.openxmlformats.org/officeDocument/2006/relationships/hyperlink" Target="https://www.etsi.org/deliver/etsi_ts/138400_138499/138421/18.00.00_60/ts_138421v180000p.pdf" TargetMode="External"/><Relationship Id="rId1478" Type="http://schemas.openxmlformats.org/officeDocument/2006/relationships/hyperlink" Target="https://www.atis.org/3gpp-transpositions" TargetMode="External"/><Relationship Id="rId1685" Type="http://schemas.openxmlformats.org/officeDocument/2006/relationships/hyperlink" Target="https://www.ccsa.org.cn/api/portalsFile/downloadOldFile?type=17&amp;oldFileUrl=NTN/RIT/CCSA.3GPP.38.412.V17.1.0.docx" TargetMode="External"/><Relationship Id="rId1892" Type="http://schemas.openxmlformats.org/officeDocument/2006/relationships/hyperlink" Target="https://www.ccsa.org.cn/api/portalsFile/downloadOldFile?type=17&amp;oldFileUrl=NTN/RIT/CCSA.3GPP.38.108.V18.4.0.docx" TargetMode="External"/><Relationship Id="rId610" Type="http://schemas.openxmlformats.org/officeDocument/2006/relationships/hyperlink" Target="https://www.atis.org/3gpp-transpositions" TargetMode="External"/><Relationship Id="rId708" Type="http://schemas.openxmlformats.org/officeDocument/2006/relationships/hyperlink" Target="https://www.atis.org/3gpp-transpositions" TargetMode="External"/><Relationship Id="rId915" Type="http://schemas.openxmlformats.org/officeDocument/2006/relationships/hyperlink" Target="https://members.tsdsi.in/s/zSE2siWb22oLoL9" TargetMode="External"/><Relationship Id="rId1240" Type="http://schemas.openxmlformats.org/officeDocument/2006/relationships/hyperlink" Target="https://www.atis.org/3gpp-transpositions" TargetMode="External"/><Relationship Id="rId1338" Type="http://schemas.openxmlformats.org/officeDocument/2006/relationships/hyperlink" Target="https://www.etsi.org/deliver/etsi_ts/138200_138299/138214/18.04.00_60/ts_138214v180400p.pdf" TargetMode="External"/><Relationship Id="rId1545" Type="http://schemas.openxmlformats.org/officeDocument/2006/relationships/hyperlink" Target="https://members.tsdsi.in/s/T5sfZLDZxs8nGDq" TargetMode="External"/><Relationship Id="rId1100" Type="http://schemas.openxmlformats.org/officeDocument/2006/relationships/hyperlink" Target="https://members.tsdsi.in/s/9nb7b3b9poYGk7J" TargetMode="External"/><Relationship Id="rId1405" Type="http://schemas.openxmlformats.org/officeDocument/2006/relationships/hyperlink" Target="https://members.tsdsi.in/s/BdiKTkGfJEMCCCg" TargetMode="External"/><Relationship Id="rId1752" Type="http://schemas.openxmlformats.org/officeDocument/2006/relationships/hyperlink" Target="https://www.tta.or.kr/eng/ttaSearchEngView.do?key=461&amp;searchStandardNo=TTAT.3G-38.421V18.0.0&amp;searchCate=TTAS" TargetMode="External"/><Relationship Id="rId44" Type="http://schemas.openxmlformats.org/officeDocument/2006/relationships/hyperlink" Target="https://www.tta.or.kr/eng/ttaSearchEngView.do?key=461&amp;searchStandardNo=TTAT.3G-36.201V17.0.0&amp;searchCate=TTAS" TargetMode="External"/><Relationship Id="rId1612" Type="http://schemas.openxmlformats.org/officeDocument/2006/relationships/hyperlink" Target="https://members.tsdsi.in/s/2cWM3Rx53mxqBDT" TargetMode="External"/><Relationship Id="rId1917" Type="http://schemas.openxmlformats.org/officeDocument/2006/relationships/hyperlink" Target="https://www.tta.or.kr/eng/ttaSearchEngView.do?key=461&amp;searchStandardNo=TTAT.3G-38.133V18.7.0&amp;searchCate=TTAS" TargetMode="External"/><Relationship Id="rId193" Type="http://schemas.openxmlformats.org/officeDocument/2006/relationships/hyperlink" Target="https://www.ccsa.org.cn/api/portalsFile/downloadOldFile?type=17&amp;oldFileUrl=NTN/SRIT/CCSA.3GPP.36.302.V17.0.0.docx" TargetMode="External"/><Relationship Id="rId498" Type="http://schemas.openxmlformats.org/officeDocument/2006/relationships/hyperlink" Target="https://www.ccsa.org.cn/api/portalsFile/downloadOldFile?type=17&amp;oldFileUrl=NTN/SRIT/CCSA.3GPP.38.331.V17.10.0.docx" TargetMode="External"/><Relationship Id="rId260" Type="http://schemas.openxmlformats.org/officeDocument/2006/relationships/hyperlink" Target="https://www.etsi.org/deliver/etsi_ts/136300_136399/136314/18.00.00_60/ts_136314v180000p.pdf" TargetMode="External"/><Relationship Id="rId120" Type="http://schemas.openxmlformats.org/officeDocument/2006/relationships/hyperlink" Target="https://www.ccsa.org.cn/api/portalsFile/downloadOldFile?type=17&amp;oldFileUrl=NTN/SRIT/CCSA.3GPP.38.211.V17.9.0.docx" TargetMode="External"/><Relationship Id="rId358" Type="http://schemas.openxmlformats.org/officeDocument/2006/relationships/hyperlink" Target="https://www.ccsa.org.cn/api/portalsFile/downloadOldFile?type=17&amp;oldFileUrl=NTN/SRIT/CCSA.3GPP.37.324.V17.0.0.docx" TargetMode="External"/><Relationship Id="rId565" Type="http://schemas.openxmlformats.org/officeDocument/2006/relationships/hyperlink" Target="https://www.ccsa.org.cn/api/portalsFile/downloadOldFile?type=17&amp;oldFileUrl=NTN/SRIT/CCSA.3GPP.36.413.V17.6.0.docx" TargetMode="External"/><Relationship Id="rId772" Type="http://schemas.openxmlformats.org/officeDocument/2006/relationships/hyperlink" Target="https://members.tsdsi.in/s/TzWDfeJGwyKY3dc" TargetMode="External"/><Relationship Id="rId1195" Type="http://schemas.openxmlformats.org/officeDocument/2006/relationships/hyperlink" Target="https://members.tsdsi.in/s/dcy2cNbK4XkLqsw" TargetMode="External"/><Relationship Id="rId218" Type="http://schemas.openxmlformats.org/officeDocument/2006/relationships/hyperlink" Target="https://www.etsi.org/deliver/etsi_ts/136300_136399/136305/17.03.00_60/ts_136305v170300p.pdf" TargetMode="External"/><Relationship Id="rId425" Type="http://schemas.openxmlformats.org/officeDocument/2006/relationships/hyperlink" Target="https://www.ccsa.org.cn/api/portalsFile/downloadOldFile?type=17&amp;oldFileUrl=NTN/SRIT/CCSA.3GPP.38.305.V18.3.0.docx" TargetMode="External"/><Relationship Id="rId632" Type="http://schemas.openxmlformats.org/officeDocument/2006/relationships/hyperlink" Target="https://www.ccsa.org.cn/api/portalsFile/downloadOldFile?type=17&amp;oldFileUrl=NTN/SRIT/CCSA.3GPP.36.424.V17.0.0.doc" TargetMode="External"/><Relationship Id="rId1055" Type="http://schemas.openxmlformats.org/officeDocument/2006/relationships/hyperlink" Target="https://www.ccsa.org.cn/api/portalsFile/downloadOldFile?type=17&amp;oldFileUrl=NTN/SRIT/CCSA.3GPP.38.423.V18.3.0.docx" TargetMode="External"/><Relationship Id="rId1262" Type="http://schemas.openxmlformats.org/officeDocument/2006/relationships/image" Target="media/image10.png"/><Relationship Id="rId937" Type="http://schemas.openxmlformats.org/officeDocument/2006/relationships/hyperlink" Target="https://www.ccsa.org.cn/api/portalsFile/downloadOldFile?type=17&amp;oldFileUrl=NTN/SRIT/CCSA.3GPP.38.401.V18.3.0.docx" TargetMode="External"/><Relationship Id="rId1122" Type="http://schemas.openxmlformats.org/officeDocument/2006/relationships/hyperlink" Target="https://www.etsi.org/deliver/etsi_ts/138400_138499/138472/17.02.00_60/ts_138472v170200p.pdf" TargetMode="External"/><Relationship Id="rId1567" Type="http://schemas.openxmlformats.org/officeDocument/2006/relationships/hyperlink" Target="https://members.tsdsi.in/s/dtf6FW3Y9q9YSwR" TargetMode="External"/><Relationship Id="rId1774" Type="http://schemas.openxmlformats.org/officeDocument/2006/relationships/hyperlink" Target="https://www.etsi.org/deliver/etsi_ts/138400_138499/138423/18.03.00_60/ts_138423v180300p.pdf" TargetMode="External"/><Relationship Id="rId66" Type="http://schemas.openxmlformats.org/officeDocument/2006/relationships/hyperlink" Target="https://www.tta.or.kr/eng/ttaSearchEngView.do?key=461&amp;searchStandardNo=TTAT.3G-36.212V17.1.0&amp;searchCate=TTAS" TargetMode="External"/><Relationship Id="rId1427" Type="http://schemas.openxmlformats.org/officeDocument/2006/relationships/hyperlink" Target="https://www.etsi.org/deliver/etsi_ts/138300_138399/138305/17.07.00_60/ts_138305v170700p.pdf" TargetMode="External"/><Relationship Id="rId1634" Type="http://schemas.openxmlformats.org/officeDocument/2006/relationships/hyperlink" Target="https://www.etsi.org/deliver/etsi_ts/137400_137499/137482/18.01.00_60/ts_137482v180100p.pdf" TargetMode="External"/><Relationship Id="rId1841" Type="http://schemas.openxmlformats.org/officeDocument/2006/relationships/hyperlink" Target="https://www.atis.org/3gpp-transpositions" TargetMode="External"/><Relationship Id="rId1701" Type="http://schemas.openxmlformats.org/officeDocument/2006/relationships/hyperlink" Target="https://www.tta.or.kr/eng/ttaSearchEngView.do?key=461&amp;searchStandardNo=TTAT.3G-38.413V17.10.0&amp;searchCate=TTAS" TargetMode="External"/><Relationship Id="rId282" Type="http://schemas.openxmlformats.org/officeDocument/2006/relationships/hyperlink" Target="https://www.ccsa.org.cn/api/portalsFile/downloadOldFile?type=17&amp;oldFileUrl=NTN/SRIT/CCSA.3GPP.36.322.V18.0.0.docx" TargetMode="External"/><Relationship Id="rId587" Type="http://schemas.openxmlformats.org/officeDocument/2006/relationships/hyperlink" Target="https://www.atis.org/3gpp-transpositions" TargetMode="External"/><Relationship Id="rId8" Type="http://schemas.openxmlformats.org/officeDocument/2006/relationships/header" Target="header1.xml"/><Relationship Id="rId142" Type="http://schemas.openxmlformats.org/officeDocument/2006/relationships/hyperlink" Target="https://www.tta.or.kr/eng/ttaSearchEngView.do?key=461&amp;searchStandardNo=TTAT.3G-38.212V18.4.0&amp;searchCate=TTAS" TargetMode="External"/><Relationship Id="rId447" Type="http://schemas.openxmlformats.org/officeDocument/2006/relationships/hyperlink" Target="https://www.ccsa.org.cn/api/portalsFile/downloadOldFile?type=17&amp;oldFileUrl=NTN/SRIT/CCSA.3GPP.38.307.V18.2.0.docx" TargetMode="External"/><Relationship Id="rId794" Type="http://schemas.openxmlformats.org/officeDocument/2006/relationships/hyperlink" Target="https://www.ccsa.org.cn/api/portalsFile/downloadOldFile?type=17&amp;oldFileUrl=NTN/SRIT/CCSA.3GPP.36.465.V18.0.0.docx" TargetMode="External"/><Relationship Id="rId1077" Type="http://schemas.openxmlformats.org/officeDocument/2006/relationships/hyperlink" Target="https://www.tta.or.kr/eng/ttaSearchEngView.do?key=461&amp;searchStandardNo=TTAT.3G-38.425V17.3.0&amp;searchCate=TTAS" TargetMode="External"/><Relationship Id="rId654" Type="http://schemas.openxmlformats.org/officeDocument/2006/relationships/hyperlink" Target="https://www.atis.org/3gpp-transpositions" TargetMode="External"/><Relationship Id="rId861" Type="http://schemas.openxmlformats.org/officeDocument/2006/relationships/hyperlink" Target="https://members.tsdsi.in/s/d8cGE9pCSpkeJ2Q" TargetMode="External"/><Relationship Id="rId959" Type="http://schemas.openxmlformats.org/officeDocument/2006/relationships/hyperlink" Target="https://www.atis.org/3gpp-transpositions" TargetMode="External"/><Relationship Id="rId1284" Type="http://schemas.openxmlformats.org/officeDocument/2006/relationships/hyperlink" Target="https://www.etsi.org/deliver/etsi_ts/138200_138299/138202/17.05.00_60/ts_138202v170500p.pdf" TargetMode="External"/><Relationship Id="rId1491" Type="http://schemas.openxmlformats.org/officeDocument/2006/relationships/hyperlink" Target="https://www.ccsa.org.cn/api/portalsFile/downloadOldFile?type=17&amp;oldFileUrl=NTN/RIT/CCSA.3GPP.38.322.V18.1.0.docx" TargetMode="External"/><Relationship Id="rId1589" Type="http://schemas.openxmlformats.org/officeDocument/2006/relationships/hyperlink" Target="https://members.tsdsi.in/s/naNdRJSJj4czwHY" TargetMode="External"/><Relationship Id="rId307" Type="http://schemas.openxmlformats.org/officeDocument/2006/relationships/hyperlink" Target="https://www.etsi.org/deliver/etsi_ts/136300_136399/136331/18.03.01_60/ts_136331v180301p.pdf" TargetMode="External"/><Relationship Id="rId514" Type="http://schemas.openxmlformats.org/officeDocument/2006/relationships/hyperlink" Target="https://www.tta.or.kr/eng/ttaSearchEngView.do?key=461&amp;searchStandardNo=TTAT.3G-38.355V18.3.0&amp;searchCate=TTAS" TargetMode="External"/><Relationship Id="rId721" Type="http://schemas.openxmlformats.org/officeDocument/2006/relationships/hyperlink" Target="https://www.ccsa.org.cn/api/portalsFile/downloadOldFile?type=17&amp;oldFileUrl=NTN/SRIT/CCSA.3GPP.36.445.V18.0.0.docx" TargetMode="External"/><Relationship Id="rId1144" Type="http://schemas.openxmlformats.org/officeDocument/2006/relationships/hyperlink" Target="https://www.ccsa.org.cn/api/portalsFile/downloadOldFile?type=17&amp;oldFileUrl=NTN/SRIT/CCSA.3GPP.38.474.V17.0.0.zip" TargetMode="External"/><Relationship Id="rId1351" Type="http://schemas.openxmlformats.org/officeDocument/2006/relationships/hyperlink" Target="https://members.tsdsi.in/s/rSF7CSJKCBY3Y2b" TargetMode="External"/><Relationship Id="rId1449" Type="http://schemas.openxmlformats.org/officeDocument/2006/relationships/hyperlink" Target="https://www.ccsa.org.cn/api/portalsFile/downloadOldFile?type=17&amp;oldFileUrl=NTN/RIT/CCSA.3GPP.38.307.V17.13.0.docx" TargetMode="External"/><Relationship Id="rId1796" Type="http://schemas.openxmlformats.org/officeDocument/2006/relationships/hyperlink" Target="https://www.ccsa.org.cn/api/portalsFile/downloadOldFile?type=17&amp;oldFileUrl=NTN/RIT/CCSA.3GPP.38.425.V18.1.0.docx" TargetMode="External"/><Relationship Id="rId88" Type="http://schemas.openxmlformats.org/officeDocument/2006/relationships/hyperlink" Target="https://www.tta.or.kr/eng/ttaSearchEngView.do?key=461&amp;searchStandardNo=TTAT.3G-36.214V17.0.0&amp;searchCate=TTAS" TargetMode="External"/><Relationship Id="rId819" Type="http://schemas.openxmlformats.org/officeDocument/2006/relationships/hyperlink" Target="https://www.etsi.org/deliver/etsi_ts/137400_137499/137461/18.00.00_60/ts_137461v180000p.pdf" TargetMode="External"/><Relationship Id="rId1004" Type="http://schemas.openxmlformats.org/officeDocument/2006/relationships/hyperlink" Target="https://members.tsdsi.in/s/ypJLQ4YysTBDn4F" TargetMode="External"/><Relationship Id="rId1211" Type="http://schemas.openxmlformats.org/officeDocument/2006/relationships/hyperlink" Target="https://www.ccsa.org.cn/api/portalsFile/downloadOldFile?type=17&amp;oldFileUrl=NTN/SRIT/CCSA.3GPP.38.101-5.V18.7.0.docx" TargetMode="External"/><Relationship Id="rId1656" Type="http://schemas.openxmlformats.org/officeDocument/2006/relationships/hyperlink" Target="https://www.ccsa.org.cn/api/portalsFile/downloadOldFile?type=17&amp;oldFileUrl=NTN/RIT/CCSA.3GPP.38.401.V18.3.0.docx" TargetMode="External"/><Relationship Id="rId1863" Type="http://schemas.openxmlformats.org/officeDocument/2006/relationships/hyperlink" Target="https://www.tta.or.kr/eng/ttaSearchEngView.do?key=461&amp;searchStandardNo=TTAT.3G-38.474V17.0.0&amp;searchCate=TTAS" TargetMode="External"/><Relationship Id="rId1309" Type="http://schemas.openxmlformats.org/officeDocument/2006/relationships/hyperlink" Target="https://members.tsdsi.in/s/4oZBfKJ57RbTwzt" TargetMode="External"/><Relationship Id="rId1516" Type="http://schemas.openxmlformats.org/officeDocument/2006/relationships/hyperlink" Target="https://www.ccsa.org.cn/api/portalsFile/downloadOldFile?type=17&amp;oldFileUrl=NTN/RIT/CCSA.3GPP.38.331.V18.3.0.docx" TargetMode="External"/><Relationship Id="rId1723" Type="http://schemas.openxmlformats.org/officeDocument/2006/relationships/hyperlink" Target="https://members.tsdsi.in/s/ypJLQ4YysTBDn4F" TargetMode="External"/><Relationship Id="rId15" Type="http://schemas.openxmlformats.org/officeDocument/2006/relationships/hyperlink" Target="https://www.itu.int/pub/R-RES-R.56/es" TargetMode="External"/><Relationship Id="rId164" Type="http://schemas.openxmlformats.org/officeDocument/2006/relationships/hyperlink" Target="https://www.etsi.org/deliver/etsi_ts/138200_138299/138214/18.04.00_60/ts_138214v180400p.pdf" TargetMode="External"/><Relationship Id="rId371" Type="http://schemas.openxmlformats.org/officeDocument/2006/relationships/hyperlink" Target="https://www.ccsa.org.cn/api/portalsFile/downloadOldFile?type=17&amp;oldFileUrl=NTN/SRIT/CCSA.3GPP.37.340.V17.7.0.docx" TargetMode="External"/><Relationship Id="rId469" Type="http://schemas.openxmlformats.org/officeDocument/2006/relationships/hyperlink" Target="https://www.atis.org/3gpp-transpositions" TargetMode="External"/><Relationship Id="rId676" Type="http://schemas.openxmlformats.org/officeDocument/2006/relationships/hyperlink" Target="https://members.tsdsi.in/s/rTW3NB3tsSPEQr5" TargetMode="External"/><Relationship Id="rId883" Type="http://schemas.openxmlformats.org/officeDocument/2006/relationships/hyperlink" Target="https://www.ccsa.org.cn/api/portalsFile/downloadOldFile?type=17&amp;oldFileUrl=NTN/SRIT/CCSA.3GPP.37.480.V17.2.0.docx" TargetMode="External"/><Relationship Id="rId1099" Type="http://schemas.openxmlformats.org/officeDocument/2006/relationships/hyperlink" Target="https://www.etsi.org/deliver/etsi_ts/138400_138499/138470/17.06.00_60/ts_138470v170600p.pdf" TargetMode="External"/><Relationship Id="rId231" Type="http://schemas.openxmlformats.org/officeDocument/2006/relationships/hyperlink" Target="https://members.tsdsi.in/s/mx5y5XALCDRXCkt" TargetMode="External"/><Relationship Id="rId329" Type="http://schemas.openxmlformats.org/officeDocument/2006/relationships/hyperlink" Target="https://www.ccsa.org.cn/api/portalsFile/downloadOldFile?type=17&amp;oldFileUrl=NTN/SRIT/CCSA.3GPP.36.360.V18.0.0.doc" TargetMode="External"/><Relationship Id="rId536" Type="http://schemas.openxmlformats.org/officeDocument/2006/relationships/hyperlink" Target="https://www.etsi.org/deliver/etsi_ts/136400_136499/136410/18.00.00_60/ts_136410v180000p.pdf" TargetMode="External"/><Relationship Id="rId1166" Type="http://schemas.openxmlformats.org/officeDocument/2006/relationships/hyperlink" Target="https://www.tta.or.kr/eng/ttaSearchEngView.do?key=461&amp;searchStandardNo=TTAT.3G-36.108V18.7.0&amp;searchCate=TTAS" TargetMode="External"/><Relationship Id="rId1373" Type="http://schemas.openxmlformats.org/officeDocument/2006/relationships/hyperlink" Target="https://www.ccsa.org.cn/api/portalsFile/downloadOldFile?type=17&amp;oldFileUrl=NTN/RIT/CCSA.3GPP.37.324.V18.0.0.docx" TargetMode="External"/><Relationship Id="rId743" Type="http://schemas.openxmlformats.org/officeDocument/2006/relationships/hyperlink" Target="https://www.tta.or.kr/eng/ttaSearchEngView.do?key=461&amp;searchStandardNo=TTAT.3G-36.461V17.0.0&amp;searchCate=TTAS" TargetMode="External"/><Relationship Id="rId950" Type="http://schemas.openxmlformats.org/officeDocument/2006/relationships/hyperlink" Target="https://www.etsi.org/deliver/etsi_ts/138400_138499/138410/18.02.00_60/ts_138410v180200p.pdf" TargetMode="External"/><Relationship Id="rId1026" Type="http://schemas.openxmlformats.org/officeDocument/2006/relationships/hyperlink" Target="https://www.ccsa.org.cn/api/portalsFile/downloadOldFile?type=17&amp;oldFileUrl=NTN/SRIT/CCSA.3GPP.38.421.V17.0.0.doc" TargetMode="External"/><Relationship Id="rId1580" Type="http://schemas.openxmlformats.org/officeDocument/2006/relationships/hyperlink" Target="https://www.atis.org/3gpp-transpositions" TargetMode="External"/><Relationship Id="rId1678" Type="http://schemas.openxmlformats.org/officeDocument/2006/relationships/hyperlink" Target="https://www.atis.org/3gpp-transpositions" TargetMode="External"/><Relationship Id="rId1885" Type="http://schemas.openxmlformats.org/officeDocument/2006/relationships/hyperlink" Target="https://www.ccsa.org.cn/api/portalsFile/downloadOldFile?type=17&amp;oldFileUrl=NTN/RIT/CCSA.3GPP.38.108.V17.9.0.doc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QPUB\BR\COUVERTURES\RecS\2026-ITU-R_REC_M_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7A711-DA9C-425E-9EAA-51662AD87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2026-ITU-R_REC_M_S.docx</Template>
  <TotalTime>1057</TotalTime>
  <Pages>141</Pages>
  <Words>61905</Words>
  <Characters>543531</Characters>
  <Application>Microsoft Office Word</Application>
  <DocSecurity>0</DocSecurity>
  <Lines>7445</Lines>
  <Paragraphs>5087</Paragraphs>
  <ScaleCrop>false</ScaleCrop>
  <HeadingPairs>
    <vt:vector size="2" baseType="variant">
      <vt:variant>
        <vt:lpstr>Title</vt:lpstr>
      </vt:variant>
      <vt:variant>
        <vt:i4>1</vt:i4>
      </vt:variant>
    </vt:vector>
  </HeadingPairs>
  <TitlesOfParts>
    <vt:vector size="1" baseType="lpstr">
      <vt:lpstr>Recomendación UIT-R M.2177-0 (02/2026) - Especificaciones detalladas de las interfaces radioeléctricas por satélite de las Telecomunicaciones Móviles Internacionales-2020 (IMT-2020)</vt:lpstr>
    </vt:vector>
  </TitlesOfParts>
  <Manager/>
  <Company>UIT</Company>
  <LinksUpToDate>false</LinksUpToDate>
  <CharactersWithSpaces>600349</CharactersWithSpaces>
  <SharedDoc>false</SharedDoc>
  <HLinks>
    <vt:vector size="12" baseType="variant">
      <vt:variant>
        <vt:i4>1966164</vt:i4>
      </vt:variant>
      <vt:variant>
        <vt:i4>3</vt:i4>
      </vt:variant>
      <vt:variant>
        <vt:i4>0</vt:i4>
      </vt:variant>
      <vt:variant>
        <vt:i4>5</vt:i4>
      </vt:variant>
      <vt:variant>
        <vt:lpwstr>http://www.itu.int/publ/R-REC/en</vt:lpwstr>
      </vt:variant>
      <vt:variant>
        <vt:lpwstr/>
      </vt:variant>
      <vt:variant>
        <vt:i4>3997742</vt:i4>
      </vt:variant>
      <vt:variant>
        <vt:i4>0</vt:i4>
      </vt:variant>
      <vt:variant>
        <vt:i4>0</vt:i4>
      </vt:variant>
      <vt:variant>
        <vt:i4>5</vt:i4>
      </vt:variant>
      <vt:variant>
        <vt:lpwstr>http://www.itu.int/ITU-R/go/patents/en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Recomendación UIT-R M.2177-0 (02/2026) - Especificaciones detalladas de las interfaces radioeléctricas por satélite de las Telecomunicaciones Móviles Internacionales-2020 (IMT-2020)</dc:title>
  <dc:subject>Serie M: Servicios móviles, de radiodeterminación, de aficionados y otros servicios por satélite conexos</dc:subject>
  <dc:creator>Oficina de Radiocomunicaciones del UIT (BR)</dc:creator>
  <cp:keywords>IMT, IMT-2020, interfaz radioeléctrica, satélite</cp:keywords>
  <dc:description/>
  <cp:lastModifiedBy>Saez Grau, Ricardo</cp:lastModifiedBy>
  <cp:revision>67</cp:revision>
  <cp:lastPrinted>2026-04-29T13:08:00Z</cp:lastPrinted>
  <dcterms:created xsi:type="dcterms:W3CDTF">2026-04-24T11:08:00Z</dcterms:created>
  <dcterms:modified xsi:type="dcterms:W3CDTF">2026-04-29T13:47:00Z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y fmtid="{D5CDD505-2E9C-101B-9397-08002B2CF9AE}" pid="9" name="Language">
    <vt:lpwstr>Spanish</vt:lpwstr>
  </property>
  <property fmtid="{D5CDD505-2E9C-101B-9397-08002B2CF9AE}" pid="10" name="Typist">
    <vt:lpwstr>Saez</vt:lpwstr>
  </property>
  <property fmtid="{D5CDD505-2E9C-101B-9397-08002B2CF9AE}" pid="11" name="Date completed">
    <vt:lpwstr>29 April 2026</vt:lpwstr>
  </property>
</Properties>
</file>